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B7F49" w:rsidP="00637393" w14:paraId="14F9E257" w14:textId="77777777">
      <w:pPr>
        <w:pStyle w:val="FSABannerGraphic10"/>
        <w:sectPr w:rsidSect="005109F4">
          <w:footerReference w:type="default" r:id="rId10"/>
          <w:footerReference w:type="first" r:id="rId11"/>
          <w:type w:val="continuous"/>
          <w:pgSz w:w="12240" w:h="15840" w:code="1"/>
          <w:pgMar w:top="0" w:right="1440" w:bottom="1440" w:left="1440" w:header="0" w:footer="576" w:gutter="0"/>
          <w:cols w:space="720"/>
          <w:noEndnote/>
          <w:titlePg/>
          <w:docGrid w:linePitch="299"/>
        </w:sectPr>
      </w:pPr>
      <w:bookmarkStart w:id="0" w:name="_Toc148999326"/>
      <w:bookmarkStart w:id="1" w:name="_Toc149302711"/>
      <w:r>
        <w:rPr>
          <w:noProof/>
        </w:rPr>
        <w:drawing>
          <wp:inline distT="0" distB="0" distL="0" distR="0">
            <wp:extent cx="7772400" cy="950976"/>
            <wp:effectExtent l="0" t="0" r="0" b="1905"/>
            <wp:docPr id="24" name="Picture 24" descr="Banner with Federal Student Aid, an Office of the U.S. Department of Education, logo"/>
            <wp:cNvGraphicFramePr>
              <a:graphicFrameLocks xmlns:a="http://schemas.openxmlformats.org/drawingml/2006/main" noChangeAspect="1" noSel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Banner with Federal Student Aid, an Office of the U.S. Department of Education, logo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49" w:rsidP="00DE62DB" w14:paraId="516CEAB6" w14:textId="306E82D5">
      <w:pPr>
        <w:pStyle w:val="Heading1"/>
      </w:pPr>
      <w:r>
        <w:t xml:space="preserve">Webinar </w:t>
      </w:r>
      <w:r w:rsidR="00D36384">
        <w:t>Survey</w:t>
      </w:r>
    </w:p>
    <w:p w:rsidR="00FB7F49" w:rsidP="00DF1F38" w14:paraId="5A75306B" w14:textId="1389E1F4">
      <w:pPr>
        <w:pStyle w:val="Subtitle"/>
      </w:pPr>
      <w:r>
        <w:t>Update for FY 26</w:t>
      </w:r>
    </w:p>
    <w:p w:rsidR="00FB7F49" w:rsidP="001130B0" w14:paraId="5CCF4CB7" w14:textId="414C5B3B">
      <w:pPr>
        <w:pStyle w:val="Normal-AfterRule"/>
      </w:pPr>
      <w:r w:rsidRPr="00D36384">
        <w:t>The Training and Information Services Branch is in the process of updating</w:t>
      </w:r>
      <w:r w:rsidR="005531AF">
        <w:t xml:space="preserve"> webinar </w:t>
      </w:r>
      <w:r w:rsidRPr="00D36384">
        <w:t>surveys that are distributed to the public. This update is being initiated for two primary reasons:</w:t>
      </w:r>
      <w:r w:rsidRPr="009E23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648970" cy="0"/>
                <wp:effectExtent l="0" t="19050" r="36830" b="19050"/>
                <wp:wrapNone/>
                <wp:docPr id="25" name="Straight Connector 25">
                  <a:extLst xmlns:a="http://schemas.openxmlformats.org/drawingml/2006/main">
                    <a:ext xmlns:a="http://schemas.openxmlformats.org/drawingml/2006/main"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Select="1" noChangeAspect="1"/>
                      </wps:cNvCnPr>
                      <wps:spPr>
                        <a:xfrm>
                          <a:off x="0" y="0"/>
                          <a:ext cx="64897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5" alt="&quot;&quot;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0,14.8pt" to="51.1pt,14.8pt" strokecolor="#3ea11b" strokeweight="3.5pt">
                <o:lock v:ext="edit" aspectratio="t"/>
                <w10:anchorlock/>
              </v:line>
            </w:pict>
          </mc:Fallback>
        </mc:AlternateContent>
      </w:r>
      <w:r>
        <w:t xml:space="preserve"> 1) </w:t>
      </w:r>
      <w:r w:rsidRPr="00D36384">
        <w:t>The Office of Management and Budget (OMB) control number 1845-0045 is set to expire on December 31, 2025; and</w:t>
      </w:r>
      <w:r>
        <w:t xml:space="preserve"> 2) </w:t>
      </w:r>
      <w:r w:rsidRPr="00D36384">
        <w:t xml:space="preserve">To enhance the quality of data collection by incorporating revised language that is more user-friendly and </w:t>
      </w:r>
      <w:r w:rsidRPr="00D36384">
        <w:t>customer-focused</w:t>
      </w:r>
      <w:r w:rsidRPr="00D36384">
        <w:t>.</w:t>
      </w:r>
      <w:r>
        <w:t xml:space="preserve"> </w:t>
      </w:r>
      <w:r w:rsidRPr="00D36384">
        <w:t>Please note that the length of the surveys and the overall types of questions will remain unchanged.</w:t>
      </w:r>
      <w:r w:rsidR="0025224A">
        <w:t xml:space="preserve"> </w:t>
      </w:r>
    </w:p>
    <w:p w:rsidR="00FB7F49" w:rsidRPr="002D315E" w:rsidP="00FB7F49" w14:paraId="17BEEC23" w14:textId="16733626">
      <w:pPr>
        <w:pStyle w:val="Heading2"/>
      </w:pPr>
      <w:r>
        <w:t>Table of Changes</w:t>
      </w:r>
    </w:p>
    <w:p w:rsidR="00497AF0" w:rsidRPr="002D315E" w:rsidP="00497AF0" w14:paraId="559D240A" w14:textId="33BC3535">
      <w:r>
        <w:t xml:space="preserve">Please note that asterisks indicate branching questions that will either open a required text box or navigate </w:t>
      </w:r>
      <w:r w:rsidR="5A4EAE86">
        <w:t xml:space="preserve">to </w:t>
      </w:r>
      <w:r>
        <w:t>the end of the survey.</w:t>
      </w:r>
    </w:p>
    <w:tbl>
      <w:tblPr>
        <w:tblW w:w="9360" w:type="dxa"/>
        <w:tblInd w:w="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/>
      </w:tblPr>
      <w:tblGrid>
        <w:gridCol w:w="4569"/>
        <w:gridCol w:w="4791"/>
      </w:tblGrid>
      <w:tr w14:paraId="20E3275D" w14:textId="77777777" w:rsidTr="5D655144">
        <w:tblPrEx>
          <w:tblW w:w="9360" w:type="dxa"/>
          <w:tblInd w:w="180" w:type="dxa"/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9360" w:type="dxa"/>
            <w:gridSpan w:val="2"/>
            <w:tcBorders>
              <w:bottom w:val="single" w:sz="4" w:space="0" w:color="auto"/>
            </w:tcBorders>
            <w:shd w:val="clear" w:color="auto" w:fill="000D26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65D46993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E5E6E7" w:themeColor="background2"/>
                <w:sz w:val="36"/>
                <w:szCs w:val="36"/>
              </w:rPr>
              <w:t>Webinars</w:t>
            </w:r>
            <w:r w:rsidRPr="00B34543">
              <w:rPr>
                <w:rFonts w:eastAsia="DM Sans Bold" w:cstheme="minorHAnsi"/>
                <w:b/>
                <w:bCs/>
                <w:color w:val="323232"/>
                <w:sz w:val="36"/>
                <w:szCs w:val="36"/>
              </w:rPr>
              <w:t xml:space="preserve"> </w:t>
            </w:r>
          </w:p>
        </w:tc>
      </w:tr>
      <w:tr w14:paraId="16594470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4569D10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1 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07850D3B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New Question 1 </w:t>
            </w:r>
          </w:p>
        </w:tc>
      </w:tr>
      <w:tr w14:paraId="47424542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D7018" w:rsidRPr="00BD7018" w:rsidP="000B4B69" w14:paraId="709E8718" w14:textId="259EBB6B">
            <w:pPr>
              <w:spacing w:before="120" w:after="120" w:line="336" w:lineRule="auto"/>
              <w:rPr>
                <w:rFonts w:eastAsia="DM Sans" w:cstheme="minorHAnsi"/>
                <w:b/>
                <w:bCs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79A33268" w14:textId="2A0DDB30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Did you watch the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>Name of Webinar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  <w:r w:rsidRPr="00B34543">
              <w:rPr>
                <w:rFonts w:eastAsia="DM Sans" w:cstheme="minorHAnsi"/>
                <w:color w:val="000000"/>
              </w:rPr>
              <w:t>webinar</w:t>
            </w:r>
            <w:r w:rsidRPr="00B34543">
              <w:rPr>
                <w:rFonts w:eastAsia="DM Sans" w:cstheme="minorHAnsi"/>
                <w:color w:val="000000"/>
              </w:rPr>
              <w:t xml:space="preserve">? </w:t>
            </w:r>
          </w:p>
          <w:p w:rsidR="00B34543" w:rsidRPr="00B34543" w:rsidP="00B34543" w14:paraId="04D1C90E" w14:textId="77777777">
            <w:pPr>
              <w:numPr>
                <w:ilvl w:val="0"/>
                <w:numId w:val="4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Yes </w:t>
            </w:r>
          </w:p>
          <w:p w:rsidR="00B34543" w:rsidRPr="00B34543" w:rsidP="00B34543" w14:paraId="7F1AC891" w14:textId="77777777">
            <w:pPr>
              <w:numPr>
                <w:ilvl w:val="0"/>
                <w:numId w:val="41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No* </w:t>
            </w:r>
          </w:p>
          <w:p w:rsidR="00B34543" w:rsidRPr="00B34543" w:rsidP="000B4B69" w14:paraId="418D6281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*Moves to end of survey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D230C" w:rsidRPr="002D230C" w:rsidP="000B4B69" w14:paraId="4ED0F484" w14:textId="335DB777">
            <w:pPr>
              <w:spacing w:before="120" w:after="120" w:line="336" w:lineRule="auto"/>
              <w:rPr>
                <w:rFonts w:eastAsia="DM Sans" w:cstheme="minorHAnsi"/>
                <w:b/>
                <w:bCs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6808C434" w14:textId="60343B39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Did you attend the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>Name of Webinar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  <w:r w:rsidRPr="00B34543">
              <w:rPr>
                <w:rFonts w:eastAsia="DM Sans" w:cstheme="minorHAnsi"/>
                <w:color w:val="000000"/>
              </w:rPr>
              <w:t>webinar</w:t>
            </w:r>
            <w:r w:rsidRPr="00B34543">
              <w:rPr>
                <w:rFonts w:eastAsia="DM Sans" w:cstheme="minorHAnsi"/>
                <w:color w:val="000000"/>
              </w:rPr>
              <w:t xml:space="preserve">? </w:t>
            </w:r>
          </w:p>
          <w:p w:rsidR="00B34543" w:rsidRPr="00B34543" w:rsidP="00B34543" w14:paraId="335BFAD3" w14:textId="77777777">
            <w:pPr>
              <w:numPr>
                <w:ilvl w:val="0"/>
                <w:numId w:val="4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Yes, I attended the live webinar </w:t>
            </w:r>
          </w:p>
          <w:p w:rsidR="00B34543" w:rsidRPr="00B34543" w:rsidP="00B34543" w14:paraId="6AB234C3" w14:textId="77777777">
            <w:pPr>
              <w:numPr>
                <w:ilvl w:val="0"/>
                <w:numId w:val="4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Yes, I reviewed the recording </w:t>
            </w:r>
          </w:p>
          <w:p w:rsidR="00B34543" w:rsidRPr="00B34543" w:rsidP="00B34543" w14:paraId="519EFAF3" w14:textId="77777777">
            <w:pPr>
              <w:numPr>
                <w:ilvl w:val="0"/>
                <w:numId w:val="46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No, I did not attend or review the webinar* </w:t>
            </w:r>
          </w:p>
          <w:p w:rsidR="00B34543" w:rsidRPr="00B34543" w:rsidP="000B4B69" w14:paraId="5B0E1B83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*Moves to end of survey </w:t>
            </w:r>
          </w:p>
        </w:tc>
      </w:tr>
      <w:tr w14:paraId="21B701C3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5467D88E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2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2EEBA8C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New Question 2 </w:t>
            </w:r>
          </w:p>
        </w:tc>
      </w:tr>
      <w:tr w14:paraId="4EBC738E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2D230C" w:rsidRPr="002D230C" w:rsidP="000B4B69" w14:paraId="105A8C2A" w14:textId="3FE60104">
            <w:pPr>
              <w:spacing w:before="120" w:after="120" w:line="336" w:lineRule="auto"/>
              <w:rPr>
                <w:rFonts w:eastAsia="DM Sans" w:cstheme="minorHAnsi"/>
                <w:b/>
                <w:bCs/>
                <w:color w:val="000000"/>
              </w:rPr>
            </w:pPr>
            <w:r>
              <w:rPr>
                <w:rFonts w:eastAsia="DM Sans" w:cstheme="minorHAnsi"/>
                <w:b/>
                <w:bCs/>
                <w:color w:val="000000"/>
              </w:rPr>
              <w:t>Drop</w:t>
            </w:r>
            <w:r w:rsidR="007F0AA0">
              <w:rPr>
                <w:rFonts w:eastAsia="DM Sans" w:cstheme="minorHAnsi"/>
                <w:b/>
                <w:bCs/>
                <w:color w:val="000000"/>
              </w:rPr>
              <w:t>-D</w:t>
            </w:r>
            <w:r>
              <w:rPr>
                <w:rFonts w:eastAsia="DM Sans" w:cstheme="minorHAnsi"/>
                <w:b/>
                <w:bCs/>
                <w:color w:val="000000"/>
              </w:rPr>
              <w:t>own Menu</w:t>
            </w:r>
            <w:r w:rsidR="007F0AA0">
              <w:rPr>
                <w:rFonts w:eastAsia="DM Sans" w:cstheme="minorHAnsi"/>
                <w:b/>
                <w:bCs/>
                <w:color w:val="000000"/>
              </w:rPr>
              <w:t xml:space="preserve"> - required</w:t>
            </w:r>
          </w:p>
          <w:p w:rsidR="00B34543" w:rsidRPr="00B34543" w:rsidP="000B4B69" w14:paraId="04CB480C" w14:textId="2D5426A0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In what U.S. state (or what country, if outside the U.S.) is your school located? </w:t>
            </w:r>
          </w:p>
          <w:p w:rsidR="00B34543" w:rsidRPr="00B34543" w:rsidP="000B4B69" w14:paraId="05979C4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Currently, there is a </w:t>
            </w:r>
            <w:r w:rsidRPr="00B34543">
              <w:rPr>
                <w:rFonts w:eastAsia="DM Sans" w:cstheme="minorHAnsi"/>
                <w:color w:val="000000"/>
              </w:rPr>
              <w:t>drop down</w:t>
            </w:r>
            <w:r w:rsidRPr="00B34543">
              <w:rPr>
                <w:rFonts w:eastAsia="DM Sans" w:cstheme="minorHAnsi"/>
                <w:color w:val="000000"/>
              </w:rPr>
              <w:t xml:space="preserve"> list with all 50 states, US territories, and </w:t>
            </w:r>
            <w:r w:rsidRPr="00B34543">
              <w:rPr>
                <w:rFonts w:eastAsia="DM Sans" w:cstheme="minorHAnsi"/>
                <w:color w:val="000000"/>
              </w:rPr>
              <w:t>an other</w:t>
            </w:r>
            <w:r w:rsidRPr="00B34543">
              <w:rPr>
                <w:rFonts w:eastAsia="DM Sans" w:cstheme="minorHAnsi"/>
                <w:color w:val="000000"/>
              </w:rPr>
              <w:t xml:space="preserve"> option for other countries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RPr="007F0AA0" w:rsidP="000B4B69" w14:paraId="0C107EE1" w14:textId="6799679A">
            <w:pPr>
              <w:spacing w:before="120" w:after="120" w:line="336" w:lineRule="auto"/>
              <w:rPr>
                <w:rFonts w:eastAsia="DM Sans" w:cstheme="minorHAnsi"/>
                <w:b/>
                <w:bCs/>
                <w:color w:val="000000"/>
              </w:rPr>
            </w:pPr>
            <w:r>
              <w:rPr>
                <w:rFonts w:eastAsia="DM Sans" w:cstheme="minorHAnsi"/>
                <w:b/>
                <w:bCs/>
                <w:color w:val="000000"/>
              </w:rPr>
              <w:t>Drop-Down Menu - required</w:t>
            </w:r>
          </w:p>
          <w:p w:rsidR="00B34543" w:rsidRPr="00B34543" w:rsidP="000B4B69" w14:paraId="2453E255" w14:textId="729CFFDC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In which U.S. state is your school located? If your school is outside the United States, please select 'Other' and specify the country. </w:t>
            </w:r>
          </w:p>
          <w:p w:rsidR="00B34543" w:rsidRPr="00B34543" w:rsidP="000B4B69" w14:paraId="411E9EBC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Keep the dropdown menu as is </w:t>
            </w:r>
          </w:p>
        </w:tc>
      </w:tr>
      <w:tr w14:paraId="1FB2B45C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2EA9DF96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3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45F33E88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3  </w:t>
            </w:r>
          </w:p>
        </w:tc>
      </w:tr>
      <w:tr w14:paraId="66F7460E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6A217DC2" w14:textId="79CBFF1A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25BDF5CE" w14:textId="3FBA537B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How many years of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>Title IV</w:t>
            </w:r>
            <w:r w:rsidRPr="00B34543">
              <w:rPr>
                <w:rFonts w:eastAsia="DM Sans" w:cstheme="minorHAnsi"/>
                <w:color w:val="000000"/>
              </w:rPr>
              <w:t xml:space="preserve"> experience do you have? </w:t>
            </w:r>
          </w:p>
          <w:p w:rsidR="00B34543" w:rsidRPr="00B34543" w:rsidP="00B34543" w14:paraId="038BA526" w14:textId="77777777">
            <w:pPr>
              <w:numPr>
                <w:ilvl w:val="0"/>
                <w:numId w:val="4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Less than 2 years </w:t>
            </w:r>
          </w:p>
          <w:p w:rsidR="00B34543" w:rsidRPr="00B34543" w:rsidP="00B34543" w14:paraId="1F4B56F5" w14:textId="77777777">
            <w:pPr>
              <w:numPr>
                <w:ilvl w:val="0"/>
                <w:numId w:val="4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2-5 years </w:t>
            </w:r>
          </w:p>
          <w:p w:rsidR="00B34543" w:rsidRPr="00B34543" w:rsidP="00B34543" w14:paraId="2853B8AA" w14:textId="77777777">
            <w:pPr>
              <w:numPr>
                <w:ilvl w:val="0"/>
                <w:numId w:val="4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6-10 years </w:t>
            </w:r>
          </w:p>
          <w:p w:rsidR="00B34543" w:rsidRPr="00B34543" w:rsidP="00B34543" w14:paraId="2EE02C6C" w14:textId="77777777">
            <w:pPr>
              <w:numPr>
                <w:ilvl w:val="0"/>
                <w:numId w:val="42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More than 10 years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7C3A15F5" w14:textId="145ACB9F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6914FCD4" w14:textId="784EA5C3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How many years of experience do you have working with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 xml:space="preserve">Title IV </w:t>
            </w:r>
            <w:r w:rsidRPr="00B34543">
              <w:rPr>
                <w:rFonts w:eastAsia="DM Sans" w:cstheme="minorHAnsi"/>
                <w:color w:val="000000"/>
              </w:rPr>
              <w:t xml:space="preserve">federal student aid programs? </w:t>
            </w:r>
          </w:p>
          <w:p w:rsidR="00B34543" w:rsidRPr="00B34543" w:rsidP="00B34543" w14:paraId="653449CC" w14:textId="77777777">
            <w:pPr>
              <w:numPr>
                <w:ilvl w:val="0"/>
                <w:numId w:val="4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Fewer than 2 years </w:t>
            </w:r>
          </w:p>
          <w:p w:rsidR="00B34543" w:rsidRPr="00B34543" w:rsidP="00B34543" w14:paraId="22000FD2" w14:textId="77777777">
            <w:pPr>
              <w:numPr>
                <w:ilvl w:val="0"/>
                <w:numId w:val="4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2-5 years </w:t>
            </w:r>
          </w:p>
          <w:p w:rsidR="00B34543" w:rsidRPr="00B34543" w:rsidP="00B34543" w14:paraId="776BB6AA" w14:textId="77777777">
            <w:pPr>
              <w:numPr>
                <w:ilvl w:val="0"/>
                <w:numId w:val="4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6-10 years  </w:t>
            </w:r>
          </w:p>
          <w:p w:rsidR="00B34543" w:rsidRPr="00B34543" w:rsidP="00B34543" w14:paraId="7A4B8D9E" w14:textId="77777777">
            <w:pPr>
              <w:numPr>
                <w:ilvl w:val="0"/>
                <w:numId w:val="4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More than 10 years </w:t>
            </w:r>
          </w:p>
          <w:p w:rsidR="00B34543" w:rsidRPr="00B34543" w:rsidP="00B34543" w14:paraId="3F84DBF6" w14:textId="77777777">
            <w:pPr>
              <w:numPr>
                <w:ilvl w:val="0"/>
                <w:numId w:val="47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>I am not with a school or servicer</w:t>
            </w:r>
          </w:p>
        </w:tc>
      </w:tr>
      <w:tr w14:paraId="5AF1623A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3747712F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4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4ACDF9B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4 </w:t>
            </w:r>
          </w:p>
        </w:tc>
      </w:tr>
      <w:tr w14:paraId="16DEFDEB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27F4AFFF" w14:textId="30E9A3E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7952443A" w14:textId="256B7F05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Did the training materials (presentation slides, etc.) for the webinar enhance your understanding of the topic? </w:t>
            </w:r>
          </w:p>
          <w:p w:rsidR="00B34543" w:rsidRPr="00B34543" w:rsidP="00B34543" w14:paraId="64105A42" w14:textId="77777777">
            <w:pPr>
              <w:numPr>
                <w:ilvl w:val="0"/>
                <w:numId w:val="43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Yes </w:t>
            </w:r>
          </w:p>
          <w:p w:rsidR="00B34543" w:rsidRPr="00B34543" w:rsidP="00B34543" w14:paraId="6263731C" w14:textId="77777777">
            <w:pPr>
              <w:numPr>
                <w:ilvl w:val="0"/>
                <w:numId w:val="43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No* </w:t>
            </w:r>
          </w:p>
          <w:p w:rsidR="00B34543" w:rsidRPr="00B34543" w:rsidP="000B4B69" w14:paraId="1C43F0E9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1C182C33" w14:textId="22D8F12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757DD828" w14:textId="2954B1BD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To what extent did the training materials (e.g., presentation slides, handouts, or visuals) enhance your understanding of the webinar topic? </w:t>
            </w:r>
          </w:p>
          <w:p w:rsidR="00B34543" w:rsidRPr="00B34543" w:rsidP="00B34543" w14:paraId="77DA7B9A" w14:textId="77777777">
            <w:pPr>
              <w:numPr>
                <w:ilvl w:val="0"/>
                <w:numId w:val="4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Significantly enhanced my understanding </w:t>
            </w:r>
          </w:p>
          <w:p w:rsidR="00B34543" w:rsidRPr="00B34543" w:rsidP="00B34543" w14:paraId="13C4B391" w14:textId="77777777">
            <w:pPr>
              <w:numPr>
                <w:ilvl w:val="0"/>
                <w:numId w:val="4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Somewhat enhanced my understanding </w:t>
            </w:r>
          </w:p>
          <w:p w:rsidR="00B34543" w:rsidRPr="00B34543" w:rsidP="00B34543" w14:paraId="7C297573" w14:textId="77777777">
            <w:pPr>
              <w:numPr>
                <w:ilvl w:val="0"/>
                <w:numId w:val="4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>My understanding remained the same</w:t>
            </w:r>
          </w:p>
          <w:p w:rsidR="00B34543" w:rsidRPr="00B34543" w:rsidP="00B34543" w14:paraId="5D8BAA52" w14:textId="77777777">
            <w:pPr>
              <w:numPr>
                <w:ilvl w:val="0"/>
                <w:numId w:val="48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Confused me or decreased my understanding* </w:t>
            </w:r>
          </w:p>
          <w:p w:rsidR="00B34543" w:rsidRPr="00B34543" w:rsidP="000B4B69" w14:paraId="5211FB35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</w:tr>
      <w:tr w14:paraId="65E6D868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03BFD5C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5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7179BA24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5 </w:t>
            </w:r>
          </w:p>
        </w:tc>
      </w:tr>
      <w:tr w14:paraId="3E8640BB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158A9937" w14:textId="562BA419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64090C2F" w14:textId="3CA809BE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How effective was the organization and delivery of the webinar in helping you to understand the subject matter? </w:t>
            </w:r>
          </w:p>
          <w:p w:rsidR="00B34543" w:rsidRPr="00B34543" w:rsidP="00B34543" w14:paraId="4A255152" w14:textId="77777777">
            <w:pPr>
              <w:numPr>
                <w:ilvl w:val="0"/>
                <w:numId w:val="4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Extremely effective </w:t>
            </w:r>
          </w:p>
          <w:p w:rsidR="00B34543" w:rsidRPr="00B34543" w:rsidP="00B34543" w14:paraId="14ADA65C" w14:textId="77777777">
            <w:pPr>
              <w:numPr>
                <w:ilvl w:val="0"/>
                <w:numId w:val="4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Very effective </w:t>
            </w:r>
          </w:p>
          <w:p w:rsidR="00B34543" w:rsidRPr="00B34543" w:rsidP="00B34543" w14:paraId="64D3DCA7" w14:textId="77777777">
            <w:pPr>
              <w:numPr>
                <w:ilvl w:val="0"/>
                <w:numId w:val="4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Somewhat effective </w:t>
            </w:r>
          </w:p>
          <w:p w:rsidR="00B34543" w:rsidRPr="00B34543" w:rsidP="00B34543" w14:paraId="2EC4EC94" w14:textId="77777777">
            <w:pPr>
              <w:numPr>
                <w:ilvl w:val="0"/>
                <w:numId w:val="4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Not so effective* </w:t>
            </w:r>
          </w:p>
          <w:p w:rsidR="00B34543" w:rsidRPr="00B34543" w:rsidP="00B34543" w14:paraId="53B4B18C" w14:textId="77777777">
            <w:pPr>
              <w:numPr>
                <w:ilvl w:val="0"/>
                <w:numId w:val="44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Not at all effective* </w:t>
            </w:r>
          </w:p>
          <w:p w:rsidR="00B34543" w:rsidRPr="00B34543" w:rsidP="000B4B69" w14:paraId="560C2226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*Please let us know what can be improved.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5C9D4BCE" w14:textId="597CA74F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BD7018">
              <w:rPr>
                <w:rFonts w:eastAsia="DM Sans" w:cstheme="minorHAnsi"/>
                <w:b/>
                <w:bCs/>
                <w:color w:val="000000"/>
              </w:rPr>
              <w:t>Multiple-Choice - required</w:t>
            </w:r>
          </w:p>
          <w:p w:rsidR="00B34543" w:rsidRPr="00B34543" w:rsidP="000B4B69" w14:paraId="2A86E0ED" w14:textId="50E42CF3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How effective were the webinar’s organization and delivery in helping you understand the topic? </w:t>
            </w:r>
          </w:p>
          <w:p w:rsidR="00B34543" w:rsidRPr="00B34543" w:rsidP="00B34543" w14:paraId="136FA4C4" w14:textId="77777777">
            <w:pPr>
              <w:numPr>
                <w:ilvl w:val="0"/>
                <w:numId w:val="4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Extremely effective </w:t>
            </w:r>
          </w:p>
          <w:p w:rsidR="00B34543" w:rsidRPr="00B34543" w:rsidP="00B34543" w14:paraId="3D109D50" w14:textId="77777777">
            <w:pPr>
              <w:numPr>
                <w:ilvl w:val="0"/>
                <w:numId w:val="4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Very effective </w:t>
            </w:r>
          </w:p>
          <w:p w:rsidR="00B34543" w:rsidRPr="00B34543" w:rsidP="00B34543" w14:paraId="416FE30C" w14:textId="77777777">
            <w:pPr>
              <w:numPr>
                <w:ilvl w:val="0"/>
                <w:numId w:val="4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Moderately effective </w:t>
            </w:r>
          </w:p>
          <w:p w:rsidR="00B34543" w:rsidRPr="00B34543" w:rsidP="00B34543" w14:paraId="7C662D28" w14:textId="77777777">
            <w:pPr>
              <w:numPr>
                <w:ilvl w:val="0"/>
                <w:numId w:val="4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Slightly effective* </w:t>
            </w:r>
          </w:p>
          <w:p w:rsidR="00B34543" w:rsidRPr="00B34543" w:rsidP="00B34543" w14:paraId="76DF43A6" w14:textId="77777777">
            <w:pPr>
              <w:numPr>
                <w:ilvl w:val="0"/>
                <w:numId w:val="45"/>
              </w:numPr>
              <w:autoSpaceDE/>
              <w:autoSpaceDN/>
              <w:adjustRightInd/>
              <w:spacing w:after="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Not at all effective* </w:t>
            </w:r>
          </w:p>
          <w:p w:rsidR="00B34543" w:rsidRPr="00B34543" w:rsidP="000B4B69" w14:paraId="6E333BB3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*Please let us know what can be improved.  </w:t>
            </w:r>
          </w:p>
        </w:tc>
      </w:tr>
      <w:tr w14:paraId="797BC496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3F6E25C4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6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7FABB640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6 </w:t>
            </w:r>
          </w:p>
        </w:tc>
      </w:tr>
      <w:tr w14:paraId="2AB17BF1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7F0AA0" w:rsidP="000B4B69" w14:paraId="5AA86166" w14:textId="3588F36E">
            <w:pPr>
              <w:spacing w:before="120" w:after="120" w:line="336" w:lineRule="auto"/>
              <w:rPr>
                <w:rFonts w:eastAsia="DM Sans" w:cstheme="minorHAnsi"/>
                <w:color w:val="242424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B34543" w:rsidRPr="00B34543" w:rsidP="000B4B69" w14:paraId="1C319AC4" w14:textId="078A2B36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242424"/>
              </w:rPr>
              <w:t xml:space="preserve">Which words or phrases best describe your overall impression of the webinar? Select all that apply: </w:t>
            </w:r>
          </w:p>
          <w:p w:rsidR="00B34543" w:rsidRPr="00B34543" w:rsidP="000B4B69" w14:paraId="360B16D0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Helpful </w:t>
            </w:r>
          </w:p>
          <w:p w:rsidR="00B34543" w:rsidRPr="00B34543" w:rsidP="000B4B69" w14:paraId="6276F99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Engaging </w:t>
            </w:r>
          </w:p>
          <w:p w:rsidR="00B34543" w:rsidRPr="00B34543" w:rsidP="000B4B69" w14:paraId="0951C909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Informative </w:t>
            </w:r>
          </w:p>
          <w:p w:rsidR="00B34543" w:rsidRPr="00B34543" w:rsidP="000B4B69" w14:paraId="219A1412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Well Organized </w:t>
            </w:r>
          </w:p>
          <w:p w:rsidR="00B34543" w:rsidRPr="00B34543" w:rsidP="000B4B69" w14:paraId="2F00BA0D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Worthwhile </w:t>
            </w:r>
          </w:p>
          <w:p w:rsidR="00B34543" w:rsidRPr="00B34543" w:rsidP="000B4B69" w14:paraId="49EE5173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Applicable to My Work </w:t>
            </w:r>
          </w:p>
          <w:p w:rsidR="00B34543" w:rsidRPr="00B34543" w:rsidP="000B4B69" w14:paraId="56B7829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Repetitive </w:t>
            </w:r>
          </w:p>
          <w:p w:rsidR="00B34543" w:rsidRPr="00B34543" w:rsidP="000B4B69" w14:paraId="591AB912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Not Helpful </w:t>
            </w:r>
          </w:p>
          <w:p w:rsidR="00B34543" w:rsidRPr="00B34543" w:rsidP="000B4B69" w14:paraId="713AC0ED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Boring </w:t>
            </w:r>
          </w:p>
          <w:p w:rsidR="00B34543" w:rsidRPr="00B34543" w:rsidP="000B4B69" w14:paraId="760838AF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Overwhelming </w:t>
            </w:r>
          </w:p>
          <w:p w:rsidR="00B34543" w:rsidRPr="00B34543" w:rsidP="000B4B69" w14:paraId="347383B1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Not Enough Information </w:t>
            </w:r>
          </w:p>
          <w:p w:rsidR="00B34543" w:rsidRPr="00B34543" w:rsidP="000B4B69" w14:paraId="4E8FE95A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Confusing </w:t>
            </w:r>
          </w:p>
          <w:p w:rsidR="00B34543" w:rsidRPr="00B34543" w:rsidP="000B4B69" w14:paraId="01F8098D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2424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242424"/>
              </w:rPr>
              <w:instrText>FORMCHECKBOX</w:instrText>
            </w:r>
            <w:r w:rsidR="009B48B5">
              <w:rPr>
                <w:rFonts w:cstheme="minorHAnsi"/>
                <w:color w:val="242424"/>
              </w:rPr>
              <w:fldChar w:fldCharType="separate"/>
            </w:r>
            <w:r w:rsidRPr="00B34543">
              <w:rPr>
                <w:rFonts w:cstheme="minorHAnsi"/>
                <w:color w:val="242424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242424"/>
              </w:rPr>
              <w:t xml:space="preserve">Other </w:t>
            </w:r>
            <w:r w:rsidRPr="00B34543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B34543">
              <w:rPr>
                <w:rFonts w:eastAsia="DM Sans" w:cstheme="minorHAnsi"/>
                <w:color w:val="242424"/>
              </w:rPr>
              <w:t xml:space="preserve"> </w:t>
            </w:r>
          </w:p>
          <w:p w:rsidR="00B34543" w:rsidRPr="00B34543" w:rsidP="000B4B69" w14:paraId="23931042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242424"/>
              </w:rPr>
              <w:t xml:space="preserve">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783C" w:rsidP="000B4B69" w14:paraId="4BC43ED7" w14:textId="4B488792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B34543" w:rsidRPr="00B34543" w:rsidP="3E2F6B8B" w14:paraId="5BE389FF" w14:textId="1344A6EB">
            <w:pPr>
              <w:spacing w:before="120" w:after="120" w:line="336" w:lineRule="auto"/>
              <w:rPr>
                <w:rFonts w:cstheme="minorBidi"/>
              </w:rPr>
            </w:pPr>
            <w:r w:rsidRPr="5D655144">
              <w:rPr>
                <w:rFonts w:eastAsia="DM Sans" w:cstheme="minorBidi"/>
                <w:color w:val="000000"/>
              </w:rPr>
              <w:t xml:space="preserve">Which of the following words or phrases best describe your overall impression of the webinar? Select all that apply. </w:t>
            </w:r>
          </w:p>
          <w:p w:rsidR="00B34543" w:rsidRPr="00B34543" w:rsidP="000B4B69" w14:paraId="4331DA32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Clear and easy to follow </w:t>
            </w:r>
          </w:p>
          <w:p w:rsidR="00B34543" w:rsidRPr="00B34543" w:rsidP="000B4B69" w14:paraId="6A8C92D8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Helpful and practical </w:t>
            </w:r>
          </w:p>
          <w:p w:rsidR="00B34543" w:rsidRPr="00B34543" w:rsidP="000B4B69" w14:paraId="2DEA4AC7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Engaging and interactive </w:t>
            </w:r>
          </w:p>
          <w:p w:rsidR="00B34543" w:rsidRPr="00B34543" w:rsidP="000B4B69" w14:paraId="104373C3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Informative and well-paced </w:t>
            </w:r>
          </w:p>
          <w:p w:rsidR="00B34543" w:rsidRPr="00B34543" w:rsidP="000B4B69" w14:paraId="06BCAD8D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Well-organized </w:t>
            </w:r>
          </w:p>
          <w:p w:rsidR="00B34543" w:rsidRPr="00B34543" w:rsidP="000B4B69" w14:paraId="0F5AA60F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Relevant to my work </w:t>
            </w:r>
          </w:p>
          <w:p w:rsidR="00B34543" w:rsidRPr="00B34543" w:rsidP="000B4B69" w14:paraId="23A14AE4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Provided valuable resources or examples </w:t>
            </w:r>
          </w:p>
          <w:p w:rsidR="00B34543" w:rsidRPr="00B34543" w:rsidP="000B4B69" w14:paraId="7DC2E491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Too repetitive </w:t>
            </w:r>
          </w:p>
          <w:p w:rsidR="00B34543" w:rsidRPr="00B34543" w:rsidP="000B4B69" w14:paraId="38C7836A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Not enough detail or depth </w:t>
            </w:r>
          </w:p>
          <w:p w:rsidR="00B34543" w:rsidRPr="00B34543" w:rsidP="000B4B69" w14:paraId="59095358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Difficult to follow </w:t>
            </w:r>
          </w:p>
          <w:p w:rsidR="00B34543" w:rsidRPr="00B34543" w:rsidP="000B4B69" w14:paraId="55CF4F01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Overwhelming or too fast-paced </w:t>
            </w:r>
          </w:p>
          <w:p w:rsidR="00B34543" w:rsidRPr="00B34543" w:rsidP="000B4B69" w14:paraId="0D16B2C2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Lacked engagement </w:t>
            </w:r>
          </w:p>
          <w:p w:rsidR="00B34543" w:rsidRPr="00B34543" w:rsidP="000B4B69" w14:paraId="3AD46457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Not applicable to my role </w:t>
            </w:r>
          </w:p>
          <w:p w:rsidR="00B34543" w:rsidRPr="00B34543" w:rsidP="000B4B69" w14:paraId="011A295D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Too much time spent on basic information </w:t>
            </w:r>
          </w:p>
          <w:p w:rsidR="00B34543" w:rsidRPr="00B34543" w:rsidP="000B4B69" w14:paraId="63B17A6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Other comments </w:t>
            </w:r>
            <w:r w:rsidRPr="00B34543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</w:p>
        </w:tc>
      </w:tr>
      <w:tr w14:paraId="01D12869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75EC862B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7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0DE4139D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7 </w:t>
            </w:r>
          </w:p>
        </w:tc>
      </w:tr>
      <w:tr w14:paraId="3F82C2AA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783C" w:rsidP="000B4B69" w14:paraId="0F6DD682" w14:textId="018D5AEF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B34543" w:rsidRPr="00B34543" w:rsidP="000B4B69" w14:paraId="5007E45D" w14:textId="6631614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Which words or phrases best describe your overall impression of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>trainer’s name</w:t>
            </w:r>
            <w:r w:rsidRPr="00B34543">
              <w:rPr>
                <w:rFonts w:eastAsia="DM Sans" w:cstheme="minorHAnsi"/>
                <w:color w:val="000000"/>
              </w:rPr>
              <w:t xml:space="preserve"> and his/her delivery? Select all that apply. </w:t>
            </w:r>
          </w:p>
          <w:p w:rsidR="00B34543" w:rsidRPr="00B34543" w:rsidP="000B4B69" w14:paraId="59D0A1AC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Effective </w:t>
            </w:r>
          </w:p>
          <w:p w:rsidR="00B34543" w:rsidRPr="00B34543" w:rsidP="000B4B69" w14:paraId="33D724D1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Well Prepared </w:t>
            </w:r>
          </w:p>
          <w:p w:rsidR="00B34543" w:rsidRPr="00B34543" w:rsidP="000B4B69" w14:paraId="5FAC3DE4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Engaging </w:t>
            </w:r>
          </w:p>
          <w:p w:rsidR="00B34543" w:rsidRPr="00B34543" w:rsidP="000B4B69" w14:paraId="6DCF371B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Professional </w:t>
            </w:r>
          </w:p>
          <w:p w:rsidR="00B34543" w:rsidRPr="00B34543" w:rsidP="000B4B69" w14:paraId="4181FA80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Knowledgeable </w:t>
            </w:r>
          </w:p>
          <w:p w:rsidR="00B34543" w:rsidRPr="00B34543" w:rsidP="000B4B69" w14:paraId="3273C55C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Clear </w:t>
            </w:r>
          </w:p>
          <w:p w:rsidR="00B34543" w:rsidRPr="00B34543" w:rsidP="000B4B69" w14:paraId="1E67317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Personable </w:t>
            </w:r>
          </w:p>
          <w:p w:rsidR="00B34543" w:rsidRPr="00B34543" w:rsidP="000B4B69" w14:paraId="77E264CB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Ineffective </w:t>
            </w:r>
          </w:p>
          <w:p w:rsidR="00B34543" w:rsidRPr="00B34543" w:rsidP="000B4B69" w14:paraId="4341BE8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Unprepared </w:t>
            </w:r>
          </w:p>
          <w:p w:rsidR="00B34543" w:rsidRPr="00B34543" w:rsidP="000B4B69" w14:paraId="4C370168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Dry </w:t>
            </w:r>
          </w:p>
          <w:p w:rsidR="00B34543" w:rsidRPr="00B34543" w:rsidP="000B4B69" w14:paraId="753DCDB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Unprofessional </w:t>
            </w:r>
          </w:p>
          <w:p w:rsidR="00B34543" w:rsidRPr="00B34543" w:rsidP="000B4B69" w14:paraId="5F0ADF7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Unknowledgeable </w:t>
            </w:r>
          </w:p>
          <w:p w:rsidR="00B34543" w:rsidRPr="00B34543" w:rsidP="000B4B69" w14:paraId="3F2CCD2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Unapproachable </w:t>
            </w:r>
          </w:p>
          <w:p w:rsidR="00B34543" w:rsidRPr="00B34543" w:rsidP="000B4B69" w14:paraId="34C7059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Other </w:t>
            </w:r>
            <w:r w:rsidRPr="00B34543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3F783C" w:rsidP="000B4B69" w14:paraId="3FC9BE74" w14:textId="50B854E4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Multiple-Select - required</w:t>
            </w:r>
          </w:p>
          <w:p w:rsidR="00B34543" w:rsidRPr="00B34543" w:rsidP="000B4B69" w14:paraId="522F5DEE" w14:textId="11A69C60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Which words or phrases best describe your overall impression of </w:t>
            </w:r>
            <w:r w:rsidRPr="00B34543">
              <w:rPr>
                <w:rFonts w:eastAsia="DM Sans Italics" w:cstheme="minorHAnsi"/>
                <w:i/>
                <w:iCs/>
                <w:color w:val="000000"/>
              </w:rPr>
              <w:t>trainer’s name’s</w:t>
            </w:r>
            <w:r w:rsidRPr="00B34543">
              <w:rPr>
                <w:rFonts w:eastAsia="DM Sans" w:cstheme="minorHAnsi"/>
                <w:color w:val="000000"/>
              </w:rPr>
              <w:t xml:space="preserve"> delivery? Select all that apply. </w:t>
            </w:r>
          </w:p>
          <w:p w:rsidR="00B34543" w:rsidRPr="00B34543" w:rsidP="000B4B69" w14:paraId="7E336400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Clear and easy to understand </w:t>
            </w:r>
          </w:p>
          <w:p w:rsidR="00B34543" w:rsidRPr="00B34543" w:rsidP="000B4B69" w14:paraId="14904D7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Well-prepared and organized </w:t>
            </w:r>
          </w:p>
          <w:p w:rsidR="00B34543" w:rsidRPr="00B34543" w:rsidP="000B4B69" w14:paraId="7EF86C46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Knowledgeable about the content </w:t>
            </w:r>
          </w:p>
          <w:p w:rsidR="00B34543" w:rsidRPr="00B34543" w:rsidP="000B4B69" w14:paraId="1B5EB36A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Engaging and kept my attention </w:t>
            </w:r>
          </w:p>
          <w:p w:rsidR="00B34543" w:rsidRPr="00B34543" w:rsidP="000B4B69" w14:paraId="1B15B843" w14:textId="77777777">
            <w:pPr>
              <w:spacing w:after="0" w:line="336" w:lineRule="auto"/>
              <w:rPr>
                <w:rFonts w:eastAsia="DM Sans" w:cstheme="minorHAnsi"/>
                <w:color w:val="000000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Approachable and responsive to questions </w:t>
            </w:r>
          </w:p>
          <w:p w:rsidR="00B34543" w:rsidRPr="00B34543" w:rsidP="000B4B69" w14:paraId="2B4A9225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>Kept appropriate pace for learning</w:t>
            </w:r>
          </w:p>
          <w:p w:rsidR="00B34543" w:rsidRPr="00B34543" w:rsidP="000B4B69" w14:paraId="66D56AEF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Used examples or explanations effectively </w:t>
            </w:r>
          </w:p>
          <w:p w:rsidR="00B34543" w:rsidRPr="00B34543" w:rsidP="000B4B69" w14:paraId="24743655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Difficult to follow / confusing </w:t>
            </w:r>
          </w:p>
          <w:p w:rsidR="00B34543" w:rsidRPr="00B34543" w:rsidP="000B4B69" w14:paraId="195516C0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Seemed unprepared or disorganized </w:t>
            </w:r>
          </w:p>
          <w:p w:rsidR="00B34543" w:rsidRPr="00B34543" w:rsidP="000B4B69" w14:paraId="70567C3E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Lacked depth in content knowledge </w:t>
            </w:r>
          </w:p>
          <w:p w:rsidR="00B34543" w:rsidRPr="00B34543" w:rsidP="000B4B69" w14:paraId="40E95514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 xml:space="preserve">Delivery felt dry or monotone </w:t>
            </w:r>
          </w:p>
          <w:p w:rsidR="00B34543" w:rsidRPr="00B34543" w:rsidP="000B4B69" w14:paraId="5271B229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Spoke too quickly or slowly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</w:p>
          <w:p w:rsidR="00B34543" w:rsidRPr="00B34543" w:rsidP="000B4B69" w14:paraId="6ECCBD30" w14:textId="77777777">
            <w:pPr>
              <w:spacing w:after="0" w:line="336" w:lineRule="auto"/>
              <w:rPr>
                <w:rFonts w:cstheme="minorHAnsi"/>
              </w:rPr>
            </w:pPr>
            <w:r w:rsidRPr="00B34543">
              <w:rPr>
                <w:rFonts w:cstheme="minorHAnsi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34543">
              <w:rPr>
                <w:rFonts w:cstheme="minorHAnsi"/>
                <w:color w:val="000000"/>
              </w:rPr>
              <w:instrText>FORMCHECKBOX</w:instrText>
            </w:r>
            <w:r w:rsidR="009B48B5">
              <w:rPr>
                <w:rFonts w:cstheme="minorHAnsi"/>
                <w:color w:val="000000"/>
              </w:rPr>
              <w:fldChar w:fldCharType="separate"/>
            </w:r>
            <w:r w:rsidRPr="00B34543">
              <w:rPr>
                <w:rFonts w:cstheme="minorHAnsi"/>
                <w:color w:val="000000"/>
              </w:rPr>
              <w:fldChar w:fldCharType="end"/>
            </w:r>
            <w:r w:rsidRPr="00B34543">
              <w:rPr>
                <w:rFonts w:cstheme="minorHAnsi"/>
              </w:rPr>
              <w:t xml:space="preserve">  </w:t>
            </w:r>
            <w:r w:rsidRPr="00B34543">
              <w:rPr>
                <w:rFonts w:eastAsia="DM Sans" w:cstheme="minorHAnsi"/>
                <w:color w:val="000000"/>
              </w:rPr>
              <w:t>Other comments</w:t>
            </w:r>
            <w:r w:rsidRPr="00B34543">
              <w:rPr>
                <w:rFonts w:eastAsia="DM Sans" w:cstheme="minorHAnsi"/>
                <w:color w:val="000000"/>
                <w:u w:val="single" w:color="000000"/>
              </w:rPr>
              <w:t xml:space="preserve">                    </w:t>
            </w:r>
            <w:r w:rsidRPr="00B34543">
              <w:rPr>
                <w:rFonts w:eastAsia="DM Sans" w:cstheme="minorHAnsi"/>
                <w:color w:val="000000"/>
              </w:rPr>
              <w:t xml:space="preserve"> </w:t>
            </w:r>
          </w:p>
        </w:tc>
      </w:tr>
      <w:tr w14:paraId="0299C9D0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1672C0B6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Current Question 8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4F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B34543" w:rsidRPr="00B34543" w:rsidP="000B4B69" w14:paraId="4B57CE7F" w14:textId="77777777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 Bold" w:cstheme="minorHAnsi"/>
                <w:b/>
                <w:bCs/>
                <w:color w:val="000000"/>
              </w:rPr>
              <w:t xml:space="preserve">Proposed Question 8 </w:t>
            </w:r>
          </w:p>
        </w:tc>
      </w:tr>
      <w:tr w14:paraId="66E9CABE" w14:textId="77777777" w:rsidTr="5D655144">
        <w:tblPrEx>
          <w:tblW w:w="9360" w:type="dxa"/>
          <w:tblInd w:w="180" w:type="dxa"/>
          <w:tblBorders>
            <w:top w:val="single" w:sz="6" w:space="0" w:color="323232"/>
            <w:left w:val="single" w:sz="6" w:space="0" w:color="323232"/>
            <w:bottom w:val="single" w:sz="6" w:space="0" w:color="323232"/>
            <w:right w:val="single" w:sz="6" w:space="0" w:color="323232"/>
            <w:insideH w:val="single" w:sz="6" w:space="0" w:color="323232"/>
            <w:insideV w:val="single" w:sz="6" w:space="0" w:color="323232"/>
          </w:tblBorders>
          <w:tblCellMar>
            <w:left w:w="10" w:type="dxa"/>
            <w:right w:w="10" w:type="dxa"/>
          </w:tblCellMar>
          <w:tblLook w:val="04A0"/>
        </w:tblPrEx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9314A" w:rsidP="000B4B69" w14:paraId="0723EC39" w14:textId="4B870FF6">
            <w:pPr>
              <w:spacing w:before="120" w:after="120" w:line="336" w:lineRule="auto"/>
              <w:rPr>
                <w:rFonts w:eastAsia="DM Sans" w:cstheme="minorHAnsi"/>
                <w:color w:val="242424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Text Box - </w:t>
            </w:r>
            <w:r w:rsidR="00496C00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n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ot </w:t>
            </w:r>
            <w:r w:rsidR="00496C00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r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equired</w:t>
            </w:r>
          </w:p>
          <w:p w:rsidR="00B34543" w:rsidRPr="00B34543" w:rsidP="000B4B69" w14:paraId="60DFE4B6" w14:textId="0EF92598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242424"/>
              </w:rPr>
              <w:t xml:space="preserve">Please share any additional comments, thoughts, or suggestions for future trainings.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A9314A" w:rsidP="000B4B69" w14:paraId="6D6FE1F8" w14:textId="477C7920">
            <w:pPr>
              <w:spacing w:before="120" w:after="120" w:line="336" w:lineRule="auto"/>
              <w:rPr>
                <w:rFonts w:eastAsia="DM Sans" w:cstheme="minorHAnsi"/>
                <w:color w:val="000000"/>
              </w:rPr>
            </w:pP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Text Box - </w:t>
            </w:r>
            <w:r w:rsidR="00496C00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n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 xml:space="preserve">ot </w:t>
            </w:r>
            <w:r w:rsidR="00496C00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r</w:t>
            </w:r>
            <w:r w:rsidRPr="004920F5">
              <w:rPr>
                <w:rFonts w:eastAsia="DM Sans" w:cstheme="minorHAnsi"/>
                <w:b/>
                <w:bCs/>
                <w:color w:val="000000"/>
                <w:kern w:val="2"/>
                <w:szCs w:val="22"/>
                <w14:ligatures w14:val="standardContextual"/>
              </w:rPr>
              <w:t>equired</w:t>
            </w:r>
          </w:p>
          <w:p w:rsidR="00B34543" w:rsidRPr="00B34543" w:rsidP="000B4B69" w14:paraId="08560426" w14:textId="63DB4195">
            <w:pPr>
              <w:spacing w:before="120" w:after="120" w:line="336" w:lineRule="auto"/>
              <w:rPr>
                <w:rFonts w:cstheme="minorHAnsi"/>
              </w:rPr>
            </w:pPr>
            <w:r w:rsidRPr="00B34543">
              <w:rPr>
                <w:rFonts w:eastAsia="DM Sans" w:cstheme="minorHAnsi"/>
                <w:color w:val="000000"/>
              </w:rPr>
              <w:t xml:space="preserve">Please share any additional feedback about this training experience, including kudos, suggestions for improvement, topics to be covered in the future, or ways we can enhance virtual delivery. </w:t>
            </w:r>
          </w:p>
        </w:tc>
      </w:tr>
      <w:bookmarkEnd w:id="0"/>
      <w:bookmarkEnd w:id="1"/>
    </w:tbl>
    <w:p w:rsidR="005A3149" w:rsidRPr="00B34543" w:rsidP="0068560B" w14:paraId="472ECE00" w14:textId="77777777">
      <w:pPr>
        <w:pStyle w:val="Heading3"/>
        <w:rPr>
          <w:rFonts w:asciiTheme="minorHAnsi" w:hAnsiTheme="minorHAnsi" w:cstheme="minorHAnsi"/>
        </w:rPr>
      </w:pPr>
    </w:p>
    <w:sectPr w:rsidSect="00B544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080" w:right="1440" w:bottom="1440" w:left="1440" w:header="0" w:footer="57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3B1AEE" w:rsidP="00742375" w14:paraId="005EEF54" w14:textId="77777777">
      <w:r>
        <w:separator/>
      </w:r>
    </w:p>
    <w:p w:rsidR="003B1AEE" w14:paraId="55100936" w14:textId="77777777"/>
  </w:endnote>
  <w:endnote w:type="continuationSeparator" w:id="1">
    <w:p w:rsidR="003B1AEE" w:rsidP="00742375" w14:paraId="63C7B18E" w14:textId="77777777">
      <w:r>
        <w:continuationSeparator/>
      </w:r>
    </w:p>
    <w:p w:rsidR="003B1AEE" w14:paraId="7EF36E32" w14:textId="77777777"/>
  </w:endnote>
  <w:endnote w:type="continuationNotice" w:id="2">
    <w:p w:rsidR="003B1AEE" w14:paraId="74FC7BD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F6E6C8-AF80-46E1-81E2-6BEB34A7DD22}"/>
    <w:embedBold r:id="rId2" w:fontKey="{A46AEDAF-36F7-457B-AE2E-B9163560AB79}"/>
    <w:embedItalic r:id="rId3" w:fontKey="{723C9074-BC4A-4BD1-B076-941522ABA3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2B4ABE6-C1F9-4378-B67E-35B001C401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0D44D21-DE68-49EF-BF22-A7B772630A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522673B-78FD-4139-9BD8-4818AC3F8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FB0A06E-4D9E-4F05-B484-4A7400F582DD}"/>
    <w:embedBold r:id="rId8" w:fontKey="{8AA29A53-7FEA-48B2-8634-2793583EE768}"/>
    <w:embedItalic r:id="rId9" w:fontKey="{E9FC0ED0-59DD-4D0A-B1C4-C3CC0567533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D397908C-6B89-46AC-8465-FFDC17CA0B71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FF6113EA-BBB1-46FA-BB08-075D6F1D614C}"/>
  </w:font>
  <w:font w:name="DM Sans Bold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2" w:fontKey="{4CC0FB4A-F1C2-4200-B83F-F5696A379EED}"/>
    <w:embedBold r:id="rId13" w:fontKey="{8BF259F1-5F9C-4713-A2AA-790464484B57}"/>
  </w:font>
  <w:font w:name="DM Sans Italic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333D2083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B7F49" w14:paraId="7F52271B" w14:textId="7DBC5AB6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</w:r>
    <w:r w:rsidR="00B23DBB">
      <w:t>400 Maryland Ave, SW</w:t>
    </w:r>
    <w:r w:rsidR="00AF00E4">
      <w:t>, Washington, D.C., 20202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4DA6B88" w14:textId="77777777">
    <w:pPr>
      <w:pStyle w:val="Footer"/>
    </w:pPr>
  </w:p>
  <w:p w:rsidR="00AC7E94" w14:paraId="3A5C07D0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FDCEA3B" w14:textId="77777777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AC7E94" w14:paraId="5912E506" w14:textId="7777777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F4C210" w14:textId="77777777">
    <w:pPr>
      <w:pStyle w:val="Footer"/>
    </w:pPr>
    <w:r>
      <w:t xml:space="preserve">Federal Student Aid | </w:t>
    </w:r>
    <w:r w:rsidRPr="00085119">
      <w:rPr>
        <w:rStyle w:val="FooterURL"/>
      </w:rPr>
      <w:t>StudentAid.gov</w:t>
    </w:r>
    <w:r>
      <w:tab/>
      <w:t>830 First St. NE, Washington, DC 20002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3B1AEE" w14:paraId="5F2C05A6" w14:textId="77777777">
      <w:r>
        <w:separator/>
      </w:r>
    </w:p>
  </w:footnote>
  <w:footnote w:type="continuationSeparator" w:id="1">
    <w:p w:rsidR="003B1AEE" w:rsidP="00742375" w14:paraId="05AC7BBB" w14:textId="77777777">
      <w:r>
        <w:continuationSeparator/>
      </w:r>
    </w:p>
    <w:p w:rsidR="003B1AEE" w14:paraId="45135B99" w14:textId="77777777"/>
  </w:footnote>
  <w:footnote w:type="continuationNotice" w:id="2">
    <w:p w:rsidR="003B1AEE" w14:paraId="3075510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2EB5523E" w14:textId="77777777">
    <w:pPr>
      <w:pStyle w:val="Header"/>
    </w:pPr>
  </w:p>
  <w:p w:rsidR="00AC7E94" w14:paraId="7D20E5D1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71B2355B" w14:textId="77777777">
    <w:pPr>
      <w:pStyle w:val="Header"/>
    </w:pPr>
  </w:p>
  <w:p w:rsidR="00AC7E94" w14:paraId="5CB5D460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6ECF" w14:paraId="39BD841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E"/>
    <w:multiLevelType w:val="singleLevel"/>
    <w:tmpl w:val="DBBC7C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82EC1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8"/>
    <w:multiLevelType w:val="singleLevel"/>
    <w:tmpl w:val="88C2E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12F1839"/>
    <w:multiLevelType w:val="hybridMultilevel"/>
    <w:tmpl w:val="5E961994"/>
    <w:lvl w:ilvl="0">
      <w:start w:val="1"/>
      <w:numFmt w:val="lowerLetter"/>
      <w:pStyle w:val="ListNumber2"/>
      <w:lvlText w:val="%1."/>
      <w:lvlJc w:val="right"/>
      <w:pPr>
        <w:ind w:left="864" w:hanging="14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8D675C"/>
    <w:multiLevelType w:val="hybridMultilevel"/>
    <w:tmpl w:val="DE2AA3D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5">
    <w:nsid w:val="03F33C93"/>
    <w:multiLevelType w:val="hybridMultilevel"/>
    <w:tmpl w:val="457AD5E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6">
    <w:nsid w:val="04A85F56"/>
    <w:multiLevelType w:val="hybridMultilevel"/>
    <w:tmpl w:val="723A80A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7">
    <w:nsid w:val="0A562FD2"/>
    <w:multiLevelType w:val="multilevel"/>
    <w:tmpl w:val="5B9A817C"/>
    <w:styleLink w:val="FSAListNumberBullet"/>
    <w:lvl w:ilvl="0">
      <w:start w:val="1"/>
      <w:numFmt w:val="decimal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4" w:hanging="288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0B0A3AA9"/>
    <w:multiLevelType w:val="hybridMultilevel"/>
    <w:tmpl w:val="3AA2CF1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9">
    <w:nsid w:val="19B90251"/>
    <w:multiLevelType w:val="multilevel"/>
    <w:tmpl w:val="5B9A817C"/>
    <w:numStyleLink w:val="FSAListNumberBullet"/>
  </w:abstractNum>
  <w:abstractNum w:abstractNumId="10">
    <w:nsid w:val="1FE36C3F"/>
    <w:multiLevelType w:val="hybridMultilevel"/>
    <w:tmpl w:val="D770909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1">
    <w:nsid w:val="22BC35F4"/>
    <w:multiLevelType w:val="hybridMultilevel"/>
    <w:tmpl w:val="78A265E0"/>
    <w:lvl w:ilvl="0">
      <w:start w:val="1"/>
      <w:numFmt w:val="bullet"/>
      <w:pStyle w:val="ListBullet3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586437"/>
    <w:multiLevelType w:val="hybridMultilevel"/>
    <w:tmpl w:val="E144795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3">
    <w:nsid w:val="29A905F4"/>
    <w:multiLevelType w:val="multilevel"/>
    <w:tmpl w:val="1A7EC14E"/>
    <w:numStyleLink w:val="FSAListNumber"/>
  </w:abstractNum>
  <w:abstractNum w:abstractNumId="14">
    <w:nsid w:val="2AC46DF4"/>
    <w:multiLevelType w:val="multilevel"/>
    <w:tmpl w:val="9326A6A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5">
    <w:nsid w:val="30185774"/>
    <w:multiLevelType w:val="multilevel"/>
    <w:tmpl w:val="C72464B6"/>
    <w:numStyleLink w:val="FSAListBullet"/>
  </w:abstractNum>
  <w:abstractNum w:abstractNumId="16">
    <w:nsid w:val="328D0224"/>
    <w:multiLevelType w:val="hybridMultilevel"/>
    <w:tmpl w:val="A1223CD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17">
    <w:nsid w:val="38AD0B3C"/>
    <w:multiLevelType w:val="multilevel"/>
    <w:tmpl w:val="C72464B6"/>
    <w:styleLink w:val="FSAListBullet"/>
    <w:lvl w:ilvl="0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864" w:hanging="331"/>
      </w:pPr>
      <w:rPr>
        <w:rFonts w:ascii="Arial" w:hAnsi="Arial" w:hint="default"/>
      </w:rPr>
    </w:lvl>
    <w:lvl w:ilvl="2">
      <w:start w:val="1"/>
      <w:numFmt w:val="bullet"/>
      <w:lvlText w:val="▪"/>
      <w:lvlJc w:val="left"/>
      <w:pPr>
        <w:ind w:left="1152" w:hanging="288"/>
      </w:pPr>
      <w:rPr>
        <w:rFonts w:ascii="Arial" w:hAnsi="Arial" w:hint="default"/>
        <w:color w:val="585E60" w:themeColor="accent5"/>
      </w:rPr>
    </w:lvl>
    <w:lvl w:ilvl="3">
      <w:start w:val="1"/>
      <w:numFmt w:val="bullet"/>
      <w:lvlText w:val=""/>
      <w:lvlJc w:val="left"/>
      <w:pPr>
        <w:ind w:left="1281" w:hanging="25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40" w:hanging="25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99" w:hanging="25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58" w:hanging="25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17" w:hanging="25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2576" w:hanging="259"/>
      </w:pPr>
      <w:rPr>
        <w:rFonts w:ascii="Wingdings" w:hAnsi="Wingdings" w:hint="default"/>
      </w:rPr>
    </w:lvl>
  </w:abstractNum>
  <w:abstractNum w:abstractNumId="18">
    <w:nsid w:val="3C2B064C"/>
    <w:multiLevelType w:val="multilevel"/>
    <w:tmpl w:val="5B9A817C"/>
    <w:numStyleLink w:val="FSAListNumberBullet"/>
  </w:abstractNum>
  <w:abstractNum w:abstractNumId="19">
    <w:nsid w:val="495B598F"/>
    <w:multiLevelType w:val="multilevel"/>
    <w:tmpl w:val="C72464B6"/>
    <w:numStyleLink w:val="FSAListBullet"/>
  </w:abstractNum>
  <w:abstractNum w:abstractNumId="20">
    <w:nsid w:val="49754C32"/>
    <w:multiLevelType w:val="hybridMultilevel"/>
    <w:tmpl w:val="D6E470C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1">
    <w:nsid w:val="4D7E3157"/>
    <w:multiLevelType w:val="hybridMultilevel"/>
    <w:tmpl w:val="162AD22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2">
    <w:nsid w:val="55764655"/>
    <w:multiLevelType w:val="hybridMultilevel"/>
    <w:tmpl w:val="07324722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3">
    <w:nsid w:val="57802345"/>
    <w:multiLevelType w:val="multilevel"/>
    <w:tmpl w:val="1A7EC14E"/>
    <w:styleLink w:val="FSAListNumber"/>
    <w:lvl w:ilvl="0">
      <w:start w:val="1"/>
      <w:numFmt w:val="decimal"/>
      <w:pStyle w:val="ListNumber"/>
      <w:lvlText w:val="%1."/>
      <w:lvlJc w:val="right"/>
      <w:pPr>
        <w:ind w:left="504" w:hanging="14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1152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8" w:hanging="14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656" w:hanging="14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44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14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14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08" w:hanging="144"/>
      </w:pPr>
      <w:rPr>
        <w:rFonts w:hint="default"/>
      </w:rPr>
    </w:lvl>
  </w:abstractNum>
  <w:abstractNum w:abstractNumId="24">
    <w:nsid w:val="595C5EEE"/>
    <w:multiLevelType w:val="hybridMultilevel"/>
    <w:tmpl w:val="2F06775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5">
    <w:nsid w:val="5DB77B23"/>
    <w:multiLevelType w:val="hybridMultilevel"/>
    <w:tmpl w:val="7E3A1F3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6">
    <w:nsid w:val="61025185"/>
    <w:multiLevelType w:val="hybridMultilevel"/>
    <w:tmpl w:val="48FC809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7">
    <w:nsid w:val="62801270"/>
    <w:multiLevelType w:val="multilevel"/>
    <w:tmpl w:val="B64898A6"/>
    <w:styleLink w:val="FSAListBulletNumber"/>
    <w:lvl w:ilvl="0">
      <w:start w:val="1"/>
      <w:numFmt w:val="bullet"/>
      <w:pStyle w:val="List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>
      <w:start w:val="1"/>
      <w:numFmt w:val="decimal"/>
      <w:lvlText w:val="%2."/>
      <w:lvlJc w:val="right"/>
      <w:pPr>
        <w:ind w:left="864" w:hanging="14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66093D99"/>
    <w:multiLevelType w:val="hybridMultilevel"/>
    <w:tmpl w:val="A7FCF81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abstractNum w:abstractNumId="29">
    <w:nsid w:val="661A4DD6"/>
    <w:multiLevelType w:val="multilevel"/>
    <w:tmpl w:val="5B9A817C"/>
    <w:numStyleLink w:val="FSAListNumberBullet"/>
  </w:abstractNum>
  <w:abstractNum w:abstractNumId="30">
    <w:nsid w:val="6A812B49"/>
    <w:multiLevelType w:val="multilevel"/>
    <w:tmpl w:val="C72464B6"/>
    <w:numStyleLink w:val="FSAListBullet"/>
  </w:abstractNum>
  <w:abstractNum w:abstractNumId="31">
    <w:nsid w:val="7CF04CF1"/>
    <w:multiLevelType w:val="multilevel"/>
    <w:tmpl w:val="5B9A817C"/>
    <w:numStyleLink w:val="FSAListNumberBullet"/>
  </w:abstractNum>
  <w:abstractNum w:abstractNumId="32">
    <w:nsid w:val="7D2D7152"/>
    <w:multiLevelType w:val="hybridMultilevel"/>
    <w:tmpl w:val="50E018EE"/>
    <w:lvl w:ilvl="0">
      <w:start w:val="1"/>
      <w:numFmt w:val="bullet"/>
      <w:pStyle w:val="ListBullet2"/>
      <w:lvlText w:val="–"/>
      <w:lvlJc w:val="left"/>
      <w:pPr>
        <w:ind w:left="864" w:hanging="331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33">
    <w:nsid w:val="7D9478CA"/>
    <w:multiLevelType w:val="hybridMultilevel"/>
    <w:tmpl w:val="398E622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>
      <w:start w:val="0"/>
      <w:numFmt w:val="decimal"/>
      <w:lvlJc w:val="left"/>
    </w:lvl>
  </w:abstractNum>
  <w:num w:numId="1" w16cid:durableId="760293545">
    <w:abstractNumId w:val="17"/>
  </w:num>
  <w:num w:numId="2" w16cid:durableId="660503510">
    <w:abstractNumId w:val="23"/>
  </w:num>
  <w:num w:numId="3" w16cid:durableId="512963098">
    <w:abstractNumId w:val="7"/>
  </w:num>
  <w:num w:numId="4" w16cid:durableId="700783699">
    <w:abstractNumId w:val="19"/>
  </w:num>
  <w:num w:numId="5" w16cid:durableId="2141802926">
    <w:abstractNumId w:val="27"/>
  </w:num>
  <w:num w:numId="6" w16cid:durableId="805049335">
    <w:abstractNumId w:val="13"/>
  </w:num>
  <w:num w:numId="7" w16cid:durableId="1495800443">
    <w:abstractNumId w:val="9"/>
  </w:num>
  <w:num w:numId="8" w16cid:durableId="30988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96066158">
    <w:abstractNumId w:val="14"/>
  </w:num>
  <w:num w:numId="10" w16cid:durableId="568156903">
    <w:abstractNumId w:val="9"/>
  </w:num>
  <w:num w:numId="11" w16cid:durableId="1758093063">
    <w:abstractNumId w:val="27"/>
  </w:num>
  <w:num w:numId="12" w16cid:durableId="829519842">
    <w:abstractNumId w:val="13"/>
  </w:num>
  <w:num w:numId="13" w16cid:durableId="1244610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418160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530155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51396625">
    <w:abstractNumId w:val="22"/>
  </w:num>
  <w:num w:numId="17" w16cid:durableId="1751924210">
    <w:abstractNumId w:val="18"/>
  </w:num>
  <w:num w:numId="18" w16cid:durableId="824737723">
    <w:abstractNumId w:val="31"/>
  </w:num>
  <w:num w:numId="19" w16cid:durableId="646132591">
    <w:abstractNumId w:val="29"/>
  </w:num>
  <w:num w:numId="20" w16cid:durableId="1982344525">
    <w:abstractNumId w:val="15"/>
  </w:num>
  <w:num w:numId="21" w16cid:durableId="986591436">
    <w:abstractNumId w:val="2"/>
  </w:num>
  <w:num w:numId="22" w16cid:durableId="1747023424">
    <w:abstractNumId w:val="1"/>
  </w:num>
  <w:num w:numId="23" w16cid:durableId="1410926791">
    <w:abstractNumId w:val="0"/>
  </w:num>
  <w:num w:numId="24" w16cid:durableId="875582689">
    <w:abstractNumId w:val="27"/>
  </w:num>
  <w:num w:numId="25" w16cid:durableId="940531600">
    <w:abstractNumId w:val="9"/>
  </w:num>
  <w:num w:numId="26" w16cid:durableId="1244147377">
    <w:abstractNumId w:val="27"/>
  </w:num>
  <w:num w:numId="27" w16cid:durableId="49428918">
    <w:abstractNumId w:val="13"/>
  </w:num>
  <w:num w:numId="28" w16cid:durableId="540291905">
    <w:abstractNumId w:val="27"/>
  </w:num>
  <w:num w:numId="29" w16cid:durableId="1620793269">
    <w:abstractNumId w:val="13"/>
  </w:num>
  <w:num w:numId="30" w16cid:durableId="2124573232">
    <w:abstractNumId w:val="32"/>
  </w:num>
  <w:num w:numId="31" w16cid:durableId="369261787">
    <w:abstractNumId w:val="11"/>
  </w:num>
  <w:num w:numId="32" w16cid:durableId="1363243051">
    <w:abstractNumId w:val="30"/>
  </w:num>
  <w:num w:numId="33" w16cid:durableId="679351310">
    <w:abstractNumId w:val="3"/>
  </w:num>
  <w:num w:numId="34" w16cid:durableId="15408969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252466666">
    <w:abstractNumId w:val="26"/>
  </w:num>
  <w:num w:numId="36" w16cid:durableId="1982731979">
    <w:abstractNumId w:val="6"/>
  </w:num>
  <w:num w:numId="37" w16cid:durableId="1200321292">
    <w:abstractNumId w:val="21"/>
  </w:num>
  <w:num w:numId="38" w16cid:durableId="1933582133">
    <w:abstractNumId w:val="33"/>
  </w:num>
  <w:num w:numId="39" w16cid:durableId="1631787566">
    <w:abstractNumId w:val="20"/>
  </w:num>
  <w:num w:numId="40" w16cid:durableId="1775586827">
    <w:abstractNumId w:val="4"/>
  </w:num>
  <w:num w:numId="41" w16cid:durableId="1685208186">
    <w:abstractNumId w:val="12"/>
  </w:num>
  <w:num w:numId="42" w16cid:durableId="1096288958">
    <w:abstractNumId w:val="8"/>
  </w:num>
  <w:num w:numId="43" w16cid:durableId="2057387575">
    <w:abstractNumId w:val="24"/>
  </w:num>
  <w:num w:numId="44" w16cid:durableId="146019455">
    <w:abstractNumId w:val="16"/>
  </w:num>
  <w:num w:numId="45" w16cid:durableId="1649482094">
    <w:abstractNumId w:val="10"/>
  </w:num>
  <w:num w:numId="46" w16cid:durableId="1164204074">
    <w:abstractNumId w:val="28"/>
  </w:num>
  <w:num w:numId="47" w16cid:durableId="236942888">
    <w:abstractNumId w:val="25"/>
  </w:num>
  <w:num w:numId="48" w16cid:durableId="204748787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attachedTemplate r:id="rId1"/>
  <w:stylePaneFormatFilter w:val="7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1" w:visibleStyles="1"/>
  <w:styleLockQFSet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  <w:footnote w:id="2"/>
  </w:footnotePr>
  <w:endnotePr>
    <w:endnote w:id="0"/>
    <w:endnote w:id="1"/>
    <w:endnote w:id="2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84"/>
    <w:rsid w:val="00011E56"/>
    <w:rsid w:val="00012409"/>
    <w:rsid w:val="00013708"/>
    <w:rsid w:val="000166DD"/>
    <w:rsid w:val="000168DE"/>
    <w:rsid w:val="00016BC5"/>
    <w:rsid w:val="000203A9"/>
    <w:rsid w:val="0002209A"/>
    <w:rsid w:val="0002217B"/>
    <w:rsid w:val="00025330"/>
    <w:rsid w:val="0002585B"/>
    <w:rsid w:val="00027152"/>
    <w:rsid w:val="0002727B"/>
    <w:rsid w:val="000306BB"/>
    <w:rsid w:val="00031968"/>
    <w:rsid w:val="00031A6C"/>
    <w:rsid w:val="00034204"/>
    <w:rsid w:val="00034A7B"/>
    <w:rsid w:val="00035BF7"/>
    <w:rsid w:val="00036032"/>
    <w:rsid w:val="00036629"/>
    <w:rsid w:val="000378C3"/>
    <w:rsid w:val="00037AF2"/>
    <w:rsid w:val="00041273"/>
    <w:rsid w:val="00043B1F"/>
    <w:rsid w:val="00045A86"/>
    <w:rsid w:val="00047D22"/>
    <w:rsid w:val="00050CAD"/>
    <w:rsid w:val="00051503"/>
    <w:rsid w:val="0005336A"/>
    <w:rsid w:val="000534AB"/>
    <w:rsid w:val="00056C2A"/>
    <w:rsid w:val="0005716E"/>
    <w:rsid w:val="000604AC"/>
    <w:rsid w:val="000606E0"/>
    <w:rsid w:val="00061206"/>
    <w:rsid w:val="00061795"/>
    <w:rsid w:val="00064264"/>
    <w:rsid w:val="00064758"/>
    <w:rsid w:val="000648A9"/>
    <w:rsid w:val="00065B15"/>
    <w:rsid w:val="000665CD"/>
    <w:rsid w:val="00070AF5"/>
    <w:rsid w:val="000721D4"/>
    <w:rsid w:val="000724C4"/>
    <w:rsid w:val="000725B8"/>
    <w:rsid w:val="000733AB"/>
    <w:rsid w:val="000736ED"/>
    <w:rsid w:val="00075857"/>
    <w:rsid w:val="00077A25"/>
    <w:rsid w:val="00083F1C"/>
    <w:rsid w:val="00084ABB"/>
    <w:rsid w:val="00084B03"/>
    <w:rsid w:val="00085119"/>
    <w:rsid w:val="0008693D"/>
    <w:rsid w:val="00086FD9"/>
    <w:rsid w:val="000904A7"/>
    <w:rsid w:val="00091692"/>
    <w:rsid w:val="00092536"/>
    <w:rsid w:val="0009509E"/>
    <w:rsid w:val="00096237"/>
    <w:rsid w:val="000969B2"/>
    <w:rsid w:val="0009786B"/>
    <w:rsid w:val="000A2422"/>
    <w:rsid w:val="000A381B"/>
    <w:rsid w:val="000A3CF3"/>
    <w:rsid w:val="000A67D3"/>
    <w:rsid w:val="000A6A5F"/>
    <w:rsid w:val="000A7F2A"/>
    <w:rsid w:val="000B3D83"/>
    <w:rsid w:val="000B4B53"/>
    <w:rsid w:val="000B4B69"/>
    <w:rsid w:val="000B5D44"/>
    <w:rsid w:val="000C0E31"/>
    <w:rsid w:val="000C35ED"/>
    <w:rsid w:val="000C38C7"/>
    <w:rsid w:val="000C4C93"/>
    <w:rsid w:val="000D1A9C"/>
    <w:rsid w:val="000D1ADF"/>
    <w:rsid w:val="000D265B"/>
    <w:rsid w:val="000D4E8E"/>
    <w:rsid w:val="000D5862"/>
    <w:rsid w:val="000D599C"/>
    <w:rsid w:val="000E126B"/>
    <w:rsid w:val="000E2FEA"/>
    <w:rsid w:val="000E3609"/>
    <w:rsid w:val="000E3D34"/>
    <w:rsid w:val="000E721E"/>
    <w:rsid w:val="000F0A88"/>
    <w:rsid w:val="000F0B0A"/>
    <w:rsid w:val="000F1CD4"/>
    <w:rsid w:val="000F1F86"/>
    <w:rsid w:val="000F2DB5"/>
    <w:rsid w:val="000F3D1F"/>
    <w:rsid w:val="000F4479"/>
    <w:rsid w:val="000F5349"/>
    <w:rsid w:val="000F5A78"/>
    <w:rsid w:val="000F666B"/>
    <w:rsid w:val="00100BC5"/>
    <w:rsid w:val="00101418"/>
    <w:rsid w:val="00102486"/>
    <w:rsid w:val="00102C0B"/>
    <w:rsid w:val="001039D8"/>
    <w:rsid w:val="00104C49"/>
    <w:rsid w:val="00105846"/>
    <w:rsid w:val="001074C9"/>
    <w:rsid w:val="00107980"/>
    <w:rsid w:val="0011118D"/>
    <w:rsid w:val="00111FAB"/>
    <w:rsid w:val="00112CF6"/>
    <w:rsid w:val="001130B0"/>
    <w:rsid w:val="0011571F"/>
    <w:rsid w:val="00122625"/>
    <w:rsid w:val="00122B2F"/>
    <w:rsid w:val="00123395"/>
    <w:rsid w:val="00125CF1"/>
    <w:rsid w:val="00127090"/>
    <w:rsid w:val="00130086"/>
    <w:rsid w:val="00133524"/>
    <w:rsid w:val="0013372E"/>
    <w:rsid w:val="00133D8F"/>
    <w:rsid w:val="00135242"/>
    <w:rsid w:val="00135DDE"/>
    <w:rsid w:val="00135E93"/>
    <w:rsid w:val="00136560"/>
    <w:rsid w:val="00136D1F"/>
    <w:rsid w:val="00137783"/>
    <w:rsid w:val="0014030E"/>
    <w:rsid w:val="00143524"/>
    <w:rsid w:val="00143C0E"/>
    <w:rsid w:val="001440CF"/>
    <w:rsid w:val="0014438B"/>
    <w:rsid w:val="00145128"/>
    <w:rsid w:val="00145A05"/>
    <w:rsid w:val="0014606B"/>
    <w:rsid w:val="00147549"/>
    <w:rsid w:val="00147C93"/>
    <w:rsid w:val="001521B5"/>
    <w:rsid w:val="001537E8"/>
    <w:rsid w:val="00157EB7"/>
    <w:rsid w:val="00160021"/>
    <w:rsid w:val="001644B8"/>
    <w:rsid w:val="00164AAE"/>
    <w:rsid w:val="00165BDF"/>
    <w:rsid w:val="00165D86"/>
    <w:rsid w:val="0016737E"/>
    <w:rsid w:val="0017085B"/>
    <w:rsid w:val="0017410C"/>
    <w:rsid w:val="0017453F"/>
    <w:rsid w:val="00174823"/>
    <w:rsid w:val="001756C0"/>
    <w:rsid w:val="00175726"/>
    <w:rsid w:val="001766BC"/>
    <w:rsid w:val="00176E0F"/>
    <w:rsid w:val="001773A4"/>
    <w:rsid w:val="0018076B"/>
    <w:rsid w:val="00180B3E"/>
    <w:rsid w:val="00182389"/>
    <w:rsid w:val="00183E99"/>
    <w:rsid w:val="001848C0"/>
    <w:rsid w:val="00184EEC"/>
    <w:rsid w:val="001903A9"/>
    <w:rsid w:val="00190CB7"/>
    <w:rsid w:val="00192688"/>
    <w:rsid w:val="00193F05"/>
    <w:rsid w:val="001974BD"/>
    <w:rsid w:val="00197D71"/>
    <w:rsid w:val="001A0D57"/>
    <w:rsid w:val="001A1F45"/>
    <w:rsid w:val="001A2510"/>
    <w:rsid w:val="001A291B"/>
    <w:rsid w:val="001A342B"/>
    <w:rsid w:val="001A5D21"/>
    <w:rsid w:val="001A63E0"/>
    <w:rsid w:val="001A684A"/>
    <w:rsid w:val="001B0D1C"/>
    <w:rsid w:val="001B137D"/>
    <w:rsid w:val="001B238D"/>
    <w:rsid w:val="001B5DFC"/>
    <w:rsid w:val="001B7D81"/>
    <w:rsid w:val="001C00D8"/>
    <w:rsid w:val="001C0CC0"/>
    <w:rsid w:val="001C18E1"/>
    <w:rsid w:val="001C23C9"/>
    <w:rsid w:val="001C2C0D"/>
    <w:rsid w:val="001C2E6E"/>
    <w:rsid w:val="001C378A"/>
    <w:rsid w:val="001C38D2"/>
    <w:rsid w:val="001C3D34"/>
    <w:rsid w:val="001C3FB8"/>
    <w:rsid w:val="001C454C"/>
    <w:rsid w:val="001C4D1A"/>
    <w:rsid w:val="001C5762"/>
    <w:rsid w:val="001C5C5F"/>
    <w:rsid w:val="001C7E2B"/>
    <w:rsid w:val="001D0FCB"/>
    <w:rsid w:val="001D42B3"/>
    <w:rsid w:val="001D6496"/>
    <w:rsid w:val="001D6D5A"/>
    <w:rsid w:val="001D7E4F"/>
    <w:rsid w:val="001E0536"/>
    <w:rsid w:val="001E1210"/>
    <w:rsid w:val="001E3760"/>
    <w:rsid w:val="001E422C"/>
    <w:rsid w:val="001E6748"/>
    <w:rsid w:val="001E692C"/>
    <w:rsid w:val="001E6CBF"/>
    <w:rsid w:val="001E6D61"/>
    <w:rsid w:val="001F0EF2"/>
    <w:rsid w:val="001F2618"/>
    <w:rsid w:val="001F3468"/>
    <w:rsid w:val="001F4ADF"/>
    <w:rsid w:val="001F4BCD"/>
    <w:rsid w:val="001F4D1D"/>
    <w:rsid w:val="001F5CE7"/>
    <w:rsid w:val="001F7FD0"/>
    <w:rsid w:val="00201621"/>
    <w:rsid w:val="00204265"/>
    <w:rsid w:val="00205AB3"/>
    <w:rsid w:val="00206684"/>
    <w:rsid w:val="0020715C"/>
    <w:rsid w:val="00207788"/>
    <w:rsid w:val="00210D8F"/>
    <w:rsid w:val="00211592"/>
    <w:rsid w:val="0021186D"/>
    <w:rsid w:val="00211DB0"/>
    <w:rsid w:val="002120C3"/>
    <w:rsid w:val="00213A94"/>
    <w:rsid w:val="00215E1A"/>
    <w:rsid w:val="00215E58"/>
    <w:rsid w:val="00216B93"/>
    <w:rsid w:val="00220184"/>
    <w:rsid w:val="0022303F"/>
    <w:rsid w:val="002231C3"/>
    <w:rsid w:val="00223C40"/>
    <w:rsid w:val="00224B30"/>
    <w:rsid w:val="002255BC"/>
    <w:rsid w:val="00226639"/>
    <w:rsid w:val="0023028B"/>
    <w:rsid w:val="00230526"/>
    <w:rsid w:val="00231400"/>
    <w:rsid w:val="00233765"/>
    <w:rsid w:val="0023396E"/>
    <w:rsid w:val="00233F1F"/>
    <w:rsid w:val="002352DD"/>
    <w:rsid w:val="00235A1B"/>
    <w:rsid w:val="0023646F"/>
    <w:rsid w:val="0023726A"/>
    <w:rsid w:val="0024195E"/>
    <w:rsid w:val="0024227F"/>
    <w:rsid w:val="00243B4C"/>
    <w:rsid w:val="0024462F"/>
    <w:rsid w:val="002449FF"/>
    <w:rsid w:val="00244E25"/>
    <w:rsid w:val="00247031"/>
    <w:rsid w:val="002479FB"/>
    <w:rsid w:val="002507B9"/>
    <w:rsid w:val="00250979"/>
    <w:rsid w:val="00250AF8"/>
    <w:rsid w:val="00250BD0"/>
    <w:rsid w:val="00251E0D"/>
    <w:rsid w:val="0025224A"/>
    <w:rsid w:val="002531AD"/>
    <w:rsid w:val="002535C3"/>
    <w:rsid w:val="002538AD"/>
    <w:rsid w:val="00255748"/>
    <w:rsid w:val="00255A8D"/>
    <w:rsid w:val="00255E20"/>
    <w:rsid w:val="00256C31"/>
    <w:rsid w:val="00257401"/>
    <w:rsid w:val="002575B8"/>
    <w:rsid w:val="00260AF9"/>
    <w:rsid w:val="0026340B"/>
    <w:rsid w:val="00263A4B"/>
    <w:rsid w:val="00264DB6"/>
    <w:rsid w:val="002707CB"/>
    <w:rsid w:val="00270BBF"/>
    <w:rsid w:val="00271BE6"/>
    <w:rsid w:val="0027297D"/>
    <w:rsid w:val="00274E28"/>
    <w:rsid w:val="0027600E"/>
    <w:rsid w:val="002767CF"/>
    <w:rsid w:val="00277097"/>
    <w:rsid w:val="0028032D"/>
    <w:rsid w:val="002805FC"/>
    <w:rsid w:val="00281259"/>
    <w:rsid w:val="00281817"/>
    <w:rsid w:val="00283C90"/>
    <w:rsid w:val="002862A4"/>
    <w:rsid w:val="00286967"/>
    <w:rsid w:val="00286A77"/>
    <w:rsid w:val="00287AD6"/>
    <w:rsid w:val="00287C11"/>
    <w:rsid w:val="00291542"/>
    <w:rsid w:val="002927E6"/>
    <w:rsid w:val="00293C1F"/>
    <w:rsid w:val="00293C7B"/>
    <w:rsid w:val="002947F5"/>
    <w:rsid w:val="00294B78"/>
    <w:rsid w:val="00294FD1"/>
    <w:rsid w:val="002A3880"/>
    <w:rsid w:val="002A52CA"/>
    <w:rsid w:val="002A5963"/>
    <w:rsid w:val="002A5FC3"/>
    <w:rsid w:val="002B125D"/>
    <w:rsid w:val="002B24B5"/>
    <w:rsid w:val="002B3ACF"/>
    <w:rsid w:val="002B47C1"/>
    <w:rsid w:val="002B4D44"/>
    <w:rsid w:val="002B5F43"/>
    <w:rsid w:val="002B61F4"/>
    <w:rsid w:val="002B6DF4"/>
    <w:rsid w:val="002B70E1"/>
    <w:rsid w:val="002B7248"/>
    <w:rsid w:val="002C1504"/>
    <w:rsid w:val="002C19C1"/>
    <w:rsid w:val="002C1F49"/>
    <w:rsid w:val="002C252D"/>
    <w:rsid w:val="002C28CA"/>
    <w:rsid w:val="002C31FA"/>
    <w:rsid w:val="002C39D9"/>
    <w:rsid w:val="002C3CD5"/>
    <w:rsid w:val="002C47DA"/>
    <w:rsid w:val="002C5436"/>
    <w:rsid w:val="002D1214"/>
    <w:rsid w:val="002D1DC5"/>
    <w:rsid w:val="002D230C"/>
    <w:rsid w:val="002D315E"/>
    <w:rsid w:val="002D3574"/>
    <w:rsid w:val="002D38C8"/>
    <w:rsid w:val="002D4658"/>
    <w:rsid w:val="002D5357"/>
    <w:rsid w:val="002D5C21"/>
    <w:rsid w:val="002D7A84"/>
    <w:rsid w:val="002D7F58"/>
    <w:rsid w:val="002E06DF"/>
    <w:rsid w:val="002E086C"/>
    <w:rsid w:val="002E21A8"/>
    <w:rsid w:val="002E260A"/>
    <w:rsid w:val="002E7691"/>
    <w:rsid w:val="002E77F9"/>
    <w:rsid w:val="002F0451"/>
    <w:rsid w:val="002F0BCB"/>
    <w:rsid w:val="002F0C78"/>
    <w:rsid w:val="002F29A2"/>
    <w:rsid w:val="002F2A04"/>
    <w:rsid w:val="002F307A"/>
    <w:rsid w:val="002F3117"/>
    <w:rsid w:val="002F3135"/>
    <w:rsid w:val="002F3B33"/>
    <w:rsid w:val="002F5FFA"/>
    <w:rsid w:val="002F6A57"/>
    <w:rsid w:val="003005C6"/>
    <w:rsid w:val="00300642"/>
    <w:rsid w:val="00301545"/>
    <w:rsid w:val="0030178B"/>
    <w:rsid w:val="0030292A"/>
    <w:rsid w:val="00302CD1"/>
    <w:rsid w:val="003031EF"/>
    <w:rsid w:val="003038FB"/>
    <w:rsid w:val="003043D2"/>
    <w:rsid w:val="00307B54"/>
    <w:rsid w:val="00312791"/>
    <w:rsid w:val="00313036"/>
    <w:rsid w:val="00314675"/>
    <w:rsid w:val="00315A88"/>
    <w:rsid w:val="00315D9A"/>
    <w:rsid w:val="00316AB5"/>
    <w:rsid w:val="003174AC"/>
    <w:rsid w:val="00320468"/>
    <w:rsid w:val="0032377C"/>
    <w:rsid w:val="003267F6"/>
    <w:rsid w:val="00326E5A"/>
    <w:rsid w:val="00327217"/>
    <w:rsid w:val="0033116A"/>
    <w:rsid w:val="0033139B"/>
    <w:rsid w:val="003315C9"/>
    <w:rsid w:val="00333D93"/>
    <w:rsid w:val="00334FEA"/>
    <w:rsid w:val="0033522D"/>
    <w:rsid w:val="00336C23"/>
    <w:rsid w:val="00340114"/>
    <w:rsid w:val="0034084E"/>
    <w:rsid w:val="00340C84"/>
    <w:rsid w:val="0034235F"/>
    <w:rsid w:val="00342451"/>
    <w:rsid w:val="003428E0"/>
    <w:rsid w:val="00343A08"/>
    <w:rsid w:val="00344590"/>
    <w:rsid w:val="003451FD"/>
    <w:rsid w:val="003458E7"/>
    <w:rsid w:val="00346A41"/>
    <w:rsid w:val="00350C46"/>
    <w:rsid w:val="00350EC4"/>
    <w:rsid w:val="003533D2"/>
    <w:rsid w:val="0035476A"/>
    <w:rsid w:val="003603B7"/>
    <w:rsid w:val="00360691"/>
    <w:rsid w:val="00360867"/>
    <w:rsid w:val="00362954"/>
    <w:rsid w:val="00363283"/>
    <w:rsid w:val="00363544"/>
    <w:rsid w:val="0036370A"/>
    <w:rsid w:val="00365938"/>
    <w:rsid w:val="003670BB"/>
    <w:rsid w:val="00367808"/>
    <w:rsid w:val="00370910"/>
    <w:rsid w:val="00372921"/>
    <w:rsid w:val="0037296A"/>
    <w:rsid w:val="003732CA"/>
    <w:rsid w:val="00374CAA"/>
    <w:rsid w:val="00375095"/>
    <w:rsid w:val="00376CFC"/>
    <w:rsid w:val="0037732F"/>
    <w:rsid w:val="00377622"/>
    <w:rsid w:val="00380517"/>
    <w:rsid w:val="003806E0"/>
    <w:rsid w:val="003827A5"/>
    <w:rsid w:val="00386353"/>
    <w:rsid w:val="00387177"/>
    <w:rsid w:val="0039107C"/>
    <w:rsid w:val="0039113F"/>
    <w:rsid w:val="00392DE1"/>
    <w:rsid w:val="0039491A"/>
    <w:rsid w:val="00394FFA"/>
    <w:rsid w:val="00395DAF"/>
    <w:rsid w:val="00396F16"/>
    <w:rsid w:val="00397709"/>
    <w:rsid w:val="00397AEF"/>
    <w:rsid w:val="003A21D0"/>
    <w:rsid w:val="003A2426"/>
    <w:rsid w:val="003A3D7C"/>
    <w:rsid w:val="003A41D6"/>
    <w:rsid w:val="003A48F5"/>
    <w:rsid w:val="003A7824"/>
    <w:rsid w:val="003A7A36"/>
    <w:rsid w:val="003A7E09"/>
    <w:rsid w:val="003A7E44"/>
    <w:rsid w:val="003B069C"/>
    <w:rsid w:val="003B0B38"/>
    <w:rsid w:val="003B0FDD"/>
    <w:rsid w:val="003B1075"/>
    <w:rsid w:val="003B1798"/>
    <w:rsid w:val="003B1AEE"/>
    <w:rsid w:val="003B246C"/>
    <w:rsid w:val="003B25B7"/>
    <w:rsid w:val="003B3EA7"/>
    <w:rsid w:val="003B463E"/>
    <w:rsid w:val="003B4EA3"/>
    <w:rsid w:val="003B6A14"/>
    <w:rsid w:val="003B761A"/>
    <w:rsid w:val="003B764A"/>
    <w:rsid w:val="003C014D"/>
    <w:rsid w:val="003C1385"/>
    <w:rsid w:val="003C2926"/>
    <w:rsid w:val="003C29FE"/>
    <w:rsid w:val="003C372B"/>
    <w:rsid w:val="003C6579"/>
    <w:rsid w:val="003C74F0"/>
    <w:rsid w:val="003D0FB3"/>
    <w:rsid w:val="003D1471"/>
    <w:rsid w:val="003D14BA"/>
    <w:rsid w:val="003D257A"/>
    <w:rsid w:val="003D377C"/>
    <w:rsid w:val="003D4CF5"/>
    <w:rsid w:val="003D5AD3"/>
    <w:rsid w:val="003E0E10"/>
    <w:rsid w:val="003E1B76"/>
    <w:rsid w:val="003E2172"/>
    <w:rsid w:val="003E390E"/>
    <w:rsid w:val="003E3F85"/>
    <w:rsid w:val="003E45EE"/>
    <w:rsid w:val="003E4BAD"/>
    <w:rsid w:val="003E6FB6"/>
    <w:rsid w:val="003F07B1"/>
    <w:rsid w:val="003F0817"/>
    <w:rsid w:val="003F214D"/>
    <w:rsid w:val="003F321E"/>
    <w:rsid w:val="003F3FC7"/>
    <w:rsid w:val="003F502E"/>
    <w:rsid w:val="003F5FC1"/>
    <w:rsid w:val="003F6DAB"/>
    <w:rsid w:val="003F700A"/>
    <w:rsid w:val="003F783C"/>
    <w:rsid w:val="003F7F56"/>
    <w:rsid w:val="00400814"/>
    <w:rsid w:val="004014A9"/>
    <w:rsid w:val="004026CB"/>
    <w:rsid w:val="00402BC6"/>
    <w:rsid w:val="00404BC3"/>
    <w:rsid w:val="00405C33"/>
    <w:rsid w:val="004072B6"/>
    <w:rsid w:val="004074FF"/>
    <w:rsid w:val="00407881"/>
    <w:rsid w:val="00410907"/>
    <w:rsid w:val="00412DD6"/>
    <w:rsid w:val="00414CE5"/>
    <w:rsid w:val="00415069"/>
    <w:rsid w:val="00415682"/>
    <w:rsid w:val="0042047A"/>
    <w:rsid w:val="00422014"/>
    <w:rsid w:val="00422699"/>
    <w:rsid w:val="004231C5"/>
    <w:rsid w:val="00423E22"/>
    <w:rsid w:val="004248F4"/>
    <w:rsid w:val="004256DE"/>
    <w:rsid w:val="004259FA"/>
    <w:rsid w:val="00426865"/>
    <w:rsid w:val="00426A90"/>
    <w:rsid w:val="00427E7F"/>
    <w:rsid w:val="00427EAE"/>
    <w:rsid w:val="00430263"/>
    <w:rsid w:val="004322ED"/>
    <w:rsid w:val="00433225"/>
    <w:rsid w:val="00433B93"/>
    <w:rsid w:val="00435425"/>
    <w:rsid w:val="00435482"/>
    <w:rsid w:val="004354CA"/>
    <w:rsid w:val="0043684D"/>
    <w:rsid w:val="00440686"/>
    <w:rsid w:val="00440DC2"/>
    <w:rsid w:val="004420AB"/>
    <w:rsid w:val="004429D4"/>
    <w:rsid w:val="00444796"/>
    <w:rsid w:val="00444DA8"/>
    <w:rsid w:val="00446AF9"/>
    <w:rsid w:val="004504E7"/>
    <w:rsid w:val="00450EBA"/>
    <w:rsid w:val="00451942"/>
    <w:rsid w:val="00452322"/>
    <w:rsid w:val="004523F7"/>
    <w:rsid w:val="004548E9"/>
    <w:rsid w:val="004557C9"/>
    <w:rsid w:val="0046028E"/>
    <w:rsid w:val="004615BC"/>
    <w:rsid w:val="00461CBF"/>
    <w:rsid w:val="00464F03"/>
    <w:rsid w:val="00465192"/>
    <w:rsid w:val="004660E4"/>
    <w:rsid w:val="004667F1"/>
    <w:rsid w:val="00467F62"/>
    <w:rsid w:val="00470830"/>
    <w:rsid w:val="00470C67"/>
    <w:rsid w:val="00470CA4"/>
    <w:rsid w:val="00471DD5"/>
    <w:rsid w:val="004723B8"/>
    <w:rsid w:val="004727B9"/>
    <w:rsid w:val="00474D5C"/>
    <w:rsid w:val="00475F61"/>
    <w:rsid w:val="004762B2"/>
    <w:rsid w:val="00480874"/>
    <w:rsid w:val="00481236"/>
    <w:rsid w:val="004820C7"/>
    <w:rsid w:val="00483481"/>
    <w:rsid w:val="00483E07"/>
    <w:rsid w:val="0048458B"/>
    <w:rsid w:val="0048643C"/>
    <w:rsid w:val="00486F3E"/>
    <w:rsid w:val="00490F1D"/>
    <w:rsid w:val="00491120"/>
    <w:rsid w:val="0049132A"/>
    <w:rsid w:val="00491C38"/>
    <w:rsid w:val="004920F5"/>
    <w:rsid w:val="0049456A"/>
    <w:rsid w:val="00496777"/>
    <w:rsid w:val="00496C00"/>
    <w:rsid w:val="00497839"/>
    <w:rsid w:val="00497AF0"/>
    <w:rsid w:val="004A0AD6"/>
    <w:rsid w:val="004A10CC"/>
    <w:rsid w:val="004A133B"/>
    <w:rsid w:val="004A3CCB"/>
    <w:rsid w:val="004A3FD6"/>
    <w:rsid w:val="004A5331"/>
    <w:rsid w:val="004A5E6C"/>
    <w:rsid w:val="004A6976"/>
    <w:rsid w:val="004A7844"/>
    <w:rsid w:val="004A792C"/>
    <w:rsid w:val="004B0A43"/>
    <w:rsid w:val="004B3035"/>
    <w:rsid w:val="004B51CD"/>
    <w:rsid w:val="004B637D"/>
    <w:rsid w:val="004B7BE1"/>
    <w:rsid w:val="004C042A"/>
    <w:rsid w:val="004C212A"/>
    <w:rsid w:val="004C2283"/>
    <w:rsid w:val="004C300E"/>
    <w:rsid w:val="004C3067"/>
    <w:rsid w:val="004C467D"/>
    <w:rsid w:val="004C5F9E"/>
    <w:rsid w:val="004C62A4"/>
    <w:rsid w:val="004C67A7"/>
    <w:rsid w:val="004C6BAF"/>
    <w:rsid w:val="004D08C7"/>
    <w:rsid w:val="004D3C13"/>
    <w:rsid w:val="004D5634"/>
    <w:rsid w:val="004D5C19"/>
    <w:rsid w:val="004D712A"/>
    <w:rsid w:val="004D7325"/>
    <w:rsid w:val="004E1CB6"/>
    <w:rsid w:val="004E3386"/>
    <w:rsid w:val="004E42CE"/>
    <w:rsid w:val="004E4C21"/>
    <w:rsid w:val="004E4D05"/>
    <w:rsid w:val="004E5CE0"/>
    <w:rsid w:val="004E6252"/>
    <w:rsid w:val="004E6556"/>
    <w:rsid w:val="004E6AA9"/>
    <w:rsid w:val="004E7D89"/>
    <w:rsid w:val="004E7EDF"/>
    <w:rsid w:val="004F0088"/>
    <w:rsid w:val="004F16B4"/>
    <w:rsid w:val="004F264C"/>
    <w:rsid w:val="004F369D"/>
    <w:rsid w:val="004F5610"/>
    <w:rsid w:val="004F568A"/>
    <w:rsid w:val="004F6C38"/>
    <w:rsid w:val="00502A41"/>
    <w:rsid w:val="0050345A"/>
    <w:rsid w:val="00503EC4"/>
    <w:rsid w:val="0050511C"/>
    <w:rsid w:val="00505F83"/>
    <w:rsid w:val="00506C38"/>
    <w:rsid w:val="0051163F"/>
    <w:rsid w:val="00512839"/>
    <w:rsid w:val="00514763"/>
    <w:rsid w:val="005152B6"/>
    <w:rsid w:val="00517075"/>
    <w:rsid w:val="0051737C"/>
    <w:rsid w:val="00520136"/>
    <w:rsid w:val="00521747"/>
    <w:rsid w:val="005217FF"/>
    <w:rsid w:val="005227A3"/>
    <w:rsid w:val="005227BD"/>
    <w:rsid w:val="00524C5F"/>
    <w:rsid w:val="00525846"/>
    <w:rsid w:val="005267A0"/>
    <w:rsid w:val="00530163"/>
    <w:rsid w:val="005303EA"/>
    <w:rsid w:val="00532554"/>
    <w:rsid w:val="005329F7"/>
    <w:rsid w:val="00533E9C"/>
    <w:rsid w:val="00533F82"/>
    <w:rsid w:val="005340E1"/>
    <w:rsid w:val="00535516"/>
    <w:rsid w:val="005357A4"/>
    <w:rsid w:val="005357E4"/>
    <w:rsid w:val="005362AD"/>
    <w:rsid w:val="00536AA8"/>
    <w:rsid w:val="00537FAD"/>
    <w:rsid w:val="0054104D"/>
    <w:rsid w:val="005418C3"/>
    <w:rsid w:val="0054202D"/>
    <w:rsid w:val="00542F3C"/>
    <w:rsid w:val="005439A8"/>
    <w:rsid w:val="00544E52"/>
    <w:rsid w:val="00545978"/>
    <w:rsid w:val="0054638E"/>
    <w:rsid w:val="0054653C"/>
    <w:rsid w:val="005474C0"/>
    <w:rsid w:val="00550102"/>
    <w:rsid w:val="00551043"/>
    <w:rsid w:val="0055253B"/>
    <w:rsid w:val="00552592"/>
    <w:rsid w:val="005531AF"/>
    <w:rsid w:val="00553503"/>
    <w:rsid w:val="005543A0"/>
    <w:rsid w:val="0055676A"/>
    <w:rsid w:val="00560202"/>
    <w:rsid w:val="00562B8C"/>
    <w:rsid w:val="00564668"/>
    <w:rsid w:val="005653C4"/>
    <w:rsid w:val="00567147"/>
    <w:rsid w:val="005676FC"/>
    <w:rsid w:val="0057084E"/>
    <w:rsid w:val="0057164D"/>
    <w:rsid w:val="00571A85"/>
    <w:rsid w:val="0057251D"/>
    <w:rsid w:val="00572D84"/>
    <w:rsid w:val="005745A8"/>
    <w:rsid w:val="00575A96"/>
    <w:rsid w:val="00577759"/>
    <w:rsid w:val="00577B5D"/>
    <w:rsid w:val="00577F46"/>
    <w:rsid w:val="00581124"/>
    <w:rsid w:val="00582D43"/>
    <w:rsid w:val="0058334E"/>
    <w:rsid w:val="005860FD"/>
    <w:rsid w:val="00587607"/>
    <w:rsid w:val="005879EE"/>
    <w:rsid w:val="00587B6B"/>
    <w:rsid w:val="00587F4F"/>
    <w:rsid w:val="005905CF"/>
    <w:rsid w:val="005934C2"/>
    <w:rsid w:val="0059382B"/>
    <w:rsid w:val="00594BAC"/>
    <w:rsid w:val="0059542C"/>
    <w:rsid w:val="00596C6E"/>
    <w:rsid w:val="00597AC8"/>
    <w:rsid w:val="005A05B5"/>
    <w:rsid w:val="005A0EF5"/>
    <w:rsid w:val="005A15B5"/>
    <w:rsid w:val="005A167C"/>
    <w:rsid w:val="005A30BD"/>
    <w:rsid w:val="005A3149"/>
    <w:rsid w:val="005A3825"/>
    <w:rsid w:val="005A4DC6"/>
    <w:rsid w:val="005A5D70"/>
    <w:rsid w:val="005A69FD"/>
    <w:rsid w:val="005A7869"/>
    <w:rsid w:val="005B026B"/>
    <w:rsid w:val="005B228B"/>
    <w:rsid w:val="005C3095"/>
    <w:rsid w:val="005C3CB0"/>
    <w:rsid w:val="005C3DEC"/>
    <w:rsid w:val="005C45BE"/>
    <w:rsid w:val="005C545F"/>
    <w:rsid w:val="005C57D7"/>
    <w:rsid w:val="005C7252"/>
    <w:rsid w:val="005D2340"/>
    <w:rsid w:val="005D2800"/>
    <w:rsid w:val="005D2957"/>
    <w:rsid w:val="005D3B06"/>
    <w:rsid w:val="005D4CCE"/>
    <w:rsid w:val="005D4DEE"/>
    <w:rsid w:val="005D4F98"/>
    <w:rsid w:val="005D5690"/>
    <w:rsid w:val="005D5CC3"/>
    <w:rsid w:val="005D673F"/>
    <w:rsid w:val="005E143E"/>
    <w:rsid w:val="005E1620"/>
    <w:rsid w:val="005E1893"/>
    <w:rsid w:val="005E1DEC"/>
    <w:rsid w:val="005E2DC2"/>
    <w:rsid w:val="005E6CDE"/>
    <w:rsid w:val="005F01CC"/>
    <w:rsid w:val="005F3EA8"/>
    <w:rsid w:val="005F55FA"/>
    <w:rsid w:val="005F6727"/>
    <w:rsid w:val="006011CE"/>
    <w:rsid w:val="00601808"/>
    <w:rsid w:val="00601A86"/>
    <w:rsid w:val="00602801"/>
    <w:rsid w:val="00605226"/>
    <w:rsid w:val="0060558F"/>
    <w:rsid w:val="00606B6C"/>
    <w:rsid w:val="00610292"/>
    <w:rsid w:val="006116DA"/>
    <w:rsid w:val="00612EDF"/>
    <w:rsid w:val="00613CEE"/>
    <w:rsid w:val="00615142"/>
    <w:rsid w:val="006174A4"/>
    <w:rsid w:val="006200AC"/>
    <w:rsid w:val="00620607"/>
    <w:rsid w:val="00620F16"/>
    <w:rsid w:val="0062272D"/>
    <w:rsid w:val="0062372F"/>
    <w:rsid w:val="00623A10"/>
    <w:rsid w:val="00624745"/>
    <w:rsid w:val="00625635"/>
    <w:rsid w:val="006259CB"/>
    <w:rsid w:val="00630347"/>
    <w:rsid w:val="006309BB"/>
    <w:rsid w:val="006332E0"/>
    <w:rsid w:val="00635729"/>
    <w:rsid w:val="00637393"/>
    <w:rsid w:val="00637E57"/>
    <w:rsid w:val="006407FA"/>
    <w:rsid w:val="00641D74"/>
    <w:rsid w:val="0064298B"/>
    <w:rsid w:val="006431DF"/>
    <w:rsid w:val="00644685"/>
    <w:rsid w:val="00653039"/>
    <w:rsid w:val="0065307F"/>
    <w:rsid w:val="006553B3"/>
    <w:rsid w:val="00662053"/>
    <w:rsid w:val="006620DD"/>
    <w:rsid w:val="00662B08"/>
    <w:rsid w:val="006635B2"/>
    <w:rsid w:val="00666777"/>
    <w:rsid w:val="00666A41"/>
    <w:rsid w:val="00667A5B"/>
    <w:rsid w:val="006720B3"/>
    <w:rsid w:val="00672C17"/>
    <w:rsid w:val="006735EA"/>
    <w:rsid w:val="00673D9B"/>
    <w:rsid w:val="00673EDF"/>
    <w:rsid w:val="00674599"/>
    <w:rsid w:val="00674838"/>
    <w:rsid w:val="00681275"/>
    <w:rsid w:val="00681ADC"/>
    <w:rsid w:val="00683C73"/>
    <w:rsid w:val="00683F97"/>
    <w:rsid w:val="00684DE2"/>
    <w:rsid w:val="0068560B"/>
    <w:rsid w:val="00686182"/>
    <w:rsid w:val="0068726A"/>
    <w:rsid w:val="00690AF6"/>
    <w:rsid w:val="00690FCA"/>
    <w:rsid w:val="0069133F"/>
    <w:rsid w:val="00691EA7"/>
    <w:rsid w:val="006925BE"/>
    <w:rsid w:val="00692D4C"/>
    <w:rsid w:val="00692F23"/>
    <w:rsid w:val="00692F37"/>
    <w:rsid w:val="00694534"/>
    <w:rsid w:val="00696286"/>
    <w:rsid w:val="006973CA"/>
    <w:rsid w:val="006A02EF"/>
    <w:rsid w:val="006A0A0B"/>
    <w:rsid w:val="006A0B08"/>
    <w:rsid w:val="006A0EB0"/>
    <w:rsid w:val="006A1821"/>
    <w:rsid w:val="006A1CBF"/>
    <w:rsid w:val="006A334E"/>
    <w:rsid w:val="006A33FD"/>
    <w:rsid w:val="006A4B2D"/>
    <w:rsid w:val="006A6E89"/>
    <w:rsid w:val="006B2C0C"/>
    <w:rsid w:val="006B55C6"/>
    <w:rsid w:val="006C0739"/>
    <w:rsid w:val="006C3067"/>
    <w:rsid w:val="006C4747"/>
    <w:rsid w:val="006C47D3"/>
    <w:rsid w:val="006C4ED2"/>
    <w:rsid w:val="006C4F41"/>
    <w:rsid w:val="006C5433"/>
    <w:rsid w:val="006C632B"/>
    <w:rsid w:val="006C63F2"/>
    <w:rsid w:val="006C6D92"/>
    <w:rsid w:val="006C7FF0"/>
    <w:rsid w:val="006D17E7"/>
    <w:rsid w:val="006D1864"/>
    <w:rsid w:val="006D203F"/>
    <w:rsid w:val="006D5CA0"/>
    <w:rsid w:val="006D7358"/>
    <w:rsid w:val="006D7C37"/>
    <w:rsid w:val="006E0AB2"/>
    <w:rsid w:val="006E18B0"/>
    <w:rsid w:val="006E1A6C"/>
    <w:rsid w:val="006E230D"/>
    <w:rsid w:val="006E2E00"/>
    <w:rsid w:val="006E3AF9"/>
    <w:rsid w:val="006E4845"/>
    <w:rsid w:val="006E55EB"/>
    <w:rsid w:val="006F0B5F"/>
    <w:rsid w:val="006F20C6"/>
    <w:rsid w:val="006F31A4"/>
    <w:rsid w:val="006F3A3A"/>
    <w:rsid w:val="006F3F06"/>
    <w:rsid w:val="006F51F1"/>
    <w:rsid w:val="006F5C7B"/>
    <w:rsid w:val="006F672F"/>
    <w:rsid w:val="006F68B0"/>
    <w:rsid w:val="007001E6"/>
    <w:rsid w:val="00700909"/>
    <w:rsid w:val="007018F5"/>
    <w:rsid w:val="00702D10"/>
    <w:rsid w:val="007050CB"/>
    <w:rsid w:val="007056E0"/>
    <w:rsid w:val="00705F25"/>
    <w:rsid w:val="0070604F"/>
    <w:rsid w:val="00707DC8"/>
    <w:rsid w:val="00707FE4"/>
    <w:rsid w:val="00711252"/>
    <w:rsid w:val="00711CD3"/>
    <w:rsid w:val="00715AED"/>
    <w:rsid w:val="00715E1D"/>
    <w:rsid w:val="00716EF7"/>
    <w:rsid w:val="00721E35"/>
    <w:rsid w:val="0072302B"/>
    <w:rsid w:val="00723704"/>
    <w:rsid w:val="00724438"/>
    <w:rsid w:val="00724596"/>
    <w:rsid w:val="007253CA"/>
    <w:rsid w:val="00727D3C"/>
    <w:rsid w:val="00730EDA"/>
    <w:rsid w:val="0073419A"/>
    <w:rsid w:val="0073591A"/>
    <w:rsid w:val="00735D8A"/>
    <w:rsid w:val="00735F01"/>
    <w:rsid w:val="007421D3"/>
    <w:rsid w:val="00742375"/>
    <w:rsid w:val="00742784"/>
    <w:rsid w:val="00744E59"/>
    <w:rsid w:val="007465A4"/>
    <w:rsid w:val="00747310"/>
    <w:rsid w:val="007506F9"/>
    <w:rsid w:val="007509B6"/>
    <w:rsid w:val="007516A9"/>
    <w:rsid w:val="00751A1E"/>
    <w:rsid w:val="00753233"/>
    <w:rsid w:val="00760986"/>
    <w:rsid w:val="007612B5"/>
    <w:rsid w:val="0076266A"/>
    <w:rsid w:val="00762D99"/>
    <w:rsid w:val="0076303A"/>
    <w:rsid w:val="00764BBA"/>
    <w:rsid w:val="007663CB"/>
    <w:rsid w:val="007666EE"/>
    <w:rsid w:val="007701B1"/>
    <w:rsid w:val="00772C19"/>
    <w:rsid w:val="00772CCB"/>
    <w:rsid w:val="007750E4"/>
    <w:rsid w:val="0077520A"/>
    <w:rsid w:val="00776029"/>
    <w:rsid w:val="007769E3"/>
    <w:rsid w:val="00780BF8"/>
    <w:rsid w:val="00785F0C"/>
    <w:rsid w:val="00786209"/>
    <w:rsid w:val="007906F2"/>
    <w:rsid w:val="007908A2"/>
    <w:rsid w:val="00791134"/>
    <w:rsid w:val="00791578"/>
    <w:rsid w:val="00792186"/>
    <w:rsid w:val="0079389A"/>
    <w:rsid w:val="007953B6"/>
    <w:rsid w:val="00795683"/>
    <w:rsid w:val="00796142"/>
    <w:rsid w:val="00796A21"/>
    <w:rsid w:val="00796B81"/>
    <w:rsid w:val="007A0533"/>
    <w:rsid w:val="007A0732"/>
    <w:rsid w:val="007A0C21"/>
    <w:rsid w:val="007A363D"/>
    <w:rsid w:val="007A4957"/>
    <w:rsid w:val="007A6494"/>
    <w:rsid w:val="007A7332"/>
    <w:rsid w:val="007A7F66"/>
    <w:rsid w:val="007B0466"/>
    <w:rsid w:val="007B3FC2"/>
    <w:rsid w:val="007B4C4F"/>
    <w:rsid w:val="007B5297"/>
    <w:rsid w:val="007B5CFC"/>
    <w:rsid w:val="007B5E42"/>
    <w:rsid w:val="007B636D"/>
    <w:rsid w:val="007B64E8"/>
    <w:rsid w:val="007B6FBE"/>
    <w:rsid w:val="007B7B76"/>
    <w:rsid w:val="007B7FA6"/>
    <w:rsid w:val="007C0A61"/>
    <w:rsid w:val="007C0CCA"/>
    <w:rsid w:val="007C0FED"/>
    <w:rsid w:val="007C1A0C"/>
    <w:rsid w:val="007C2A10"/>
    <w:rsid w:val="007C4A0C"/>
    <w:rsid w:val="007D04E1"/>
    <w:rsid w:val="007D06F6"/>
    <w:rsid w:val="007D1267"/>
    <w:rsid w:val="007D14A0"/>
    <w:rsid w:val="007D15C8"/>
    <w:rsid w:val="007D31DE"/>
    <w:rsid w:val="007D415F"/>
    <w:rsid w:val="007D460F"/>
    <w:rsid w:val="007D4C08"/>
    <w:rsid w:val="007D72F1"/>
    <w:rsid w:val="007E0467"/>
    <w:rsid w:val="007E0CDB"/>
    <w:rsid w:val="007E194C"/>
    <w:rsid w:val="007E2724"/>
    <w:rsid w:val="007E291B"/>
    <w:rsid w:val="007E3719"/>
    <w:rsid w:val="007E3B88"/>
    <w:rsid w:val="007E3F8B"/>
    <w:rsid w:val="007E543A"/>
    <w:rsid w:val="007E565B"/>
    <w:rsid w:val="007E71AB"/>
    <w:rsid w:val="007E71C4"/>
    <w:rsid w:val="007E7A96"/>
    <w:rsid w:val="007F0AA0"/>
    <w:rsid w:val="007F15A7"/>
    <w:rsid w:val="007F2F7A"/>
    <w:rsid w:val="007F3C10"/>
    <w:rsid w:val="007F4EF4"/>
    <w:rsid w:val="007F547E"/>
    <w:rsid w:val="007F68A2"/>
    <w:rsid w:val="007F7255"/>
    <w:rsid w:val="00800A5B"/>
    <w:rsid w:val="00800A8C"/>
    <w:rsid w:val="00802C7F"/>
    <w:rsid w:val="00805866"/>
    <w:rsid w:val="008067A1"/>
    <w:rsid w:val="008079A6"/>
    <w:rsid w:val="00810D16"/>
    <w:rsid w:val="00810FF0"/>
    <w:rsid w:val="00811102"/>
    <w:rsid w:val="008114E6"/>
    <w:rsid w:val="00811622"/>
    <w:rsid w:val="0081175E"/>
    <w:rsid w:val="00813CAB"/>
    <w:rsid w:val="00814CCA"/>
    <w:rsid w:val="00815AD0"/>
    <w:rsid w:val="00815DF5"/>
    <w:rsid w:val="008200C9"/>
    <w:rsid w:val="00820109"/>
    <w:rsid w:val="0082042C"/>
    <w:rsid w:val="00822B98"/>
    <w:rsid w:val="0082352A"/>
    <w:rsid w:val="00823DB1"/>
    <w:rsid w:val="008242CE"/>
    <w:rsid w:val="00824AC3"/>
    <w:rsid w:val="00824BAC"/>
    <w:rsid w:val="00824D36"/>
    <w:rsid w:val="00826376"/>
    <w:rsid w:val="00831B2A"/>
    <w:rsid w:val="008323FB"/>
    <w:rsid w:val="0083294D"/>
    <w:rsid w:val="008337C7"/>
    <w:rsid w:val="00833D43"/>
    <w:rsid w:val="008340F9"/>
    <w:rsid w:val="008342BE"/>
    <w:rsid w:val="00835CB7"/>
    <w:rsid w:val="00837F2E"/>
    <w:rsid w:val="0084092B"/>
    <w:rsid w:val="008413A4"/>
    <w:rsid w:val="00845526"/>
    <w:rsid w:val="00845F56"/>
    <w:rsid w:val="008460C7"/>
    <w:rsid w:val="00846DE6"/>
    <w:rsid w:val="00847835"/>
    <w:rsid w:val="0085352C"/>
    <w:rsid w:val="00853EA8"/>
    <w:rsid w:val="0085456B"/>
    <w:rsid w:val="00854ADC"/>
    <w:rsid w:val="0085738D"/>
    <w:rsid w:val="00860389"/>
    <w:rsid w:val="00860EE3"/>
    <w:rsid w:val="008615EA"/>
    <w:rsid w:val="008619BF"/>
    <w:rsid w:val="00862E74"/>
    <w:rsid w:val="00863E83"/>
    <w:rsid w:val="00864DA1"/>
    <w:rsid w:val="008654FF"/>
    <w:rsid w:val="008657CF"/>
    <w:rsid w:val="00866531"/>
    <w:rsid w:val="008666F0"/>
    <w:rsid w:val="00866893"/>
    <w:rsid w:val="008672A9"/>
    <w:rsid w:val="00870D45"/>
    <w:rsid w:val="008715DC"/>
    <w:rsid w:val="00873919"/>
    <w:rsid w:val="00874554"/>
    <w:rsid w:val="00875639"/>
    <w:rsid w:val="008763BE"/>
    <w:rsid w:val="008800F2"/>
    <w:rsid w:val="00880D8F"/>
    <w:rsid w:val="0088172B"/>
    <w:rsid w:val="00881978"/>
    <w:rsid w:val="00882245"/>
    <w:rsid w:val="00883771"/>
    <w:rsid w:val="00883B31"/>
    <w:rsid w:val="008860F8"/>
    <w:rsid w:val="0088629C"/>
    <w:rsid w:val="00886878"/>
    <w:rsid w:val="00890DE1"/>
    <w:rsid w:val="00890DF0"/>
    <w:rsid w:val="0089197B"/>
    <w:rsid w:val="00892E12"/>
    <w:rsid w:val="0089398E"/>
    <w:rsid w:val="00894ED7"/>
    <w:rsid w:val="00895616"/>
    <w:rsid w:val="0089574A"/>
    <w:rsid w:val="008959BB"/>
    <w:rsid w:val="00895EFC"/>
    <w:rsid w:val="00896F98"/>
    <w:rsid w:val="00897F39"/>
    <w:rsid w:val="008A1A6E"/>
    <w:rsid w:val="008A1BBA"/>
    <w:rsid w:val="008A2444"/>
    <w:rsid w:val="008A34CA"/>
    <w:rsid w:val="008A5298"/>
    <w:rsid w:val="008A558A"/>
    <w:rsid w:val="008A61A1"/>
    <w:rsid w:val="008A7F9B"/>
    <w:rsid w:val="008B1808"/>
    <w:rsid w:val="008B19D3"/>
    <w:rsid w:val="008B1ED1"/>
    <w:rsid w:val="008B204A"/>
    <w:rsid w:val="008B3BF1"/>
    <w:rsid w:val="008B40E0"/>
    <w:rsid w:val="008C024E"/>
    <w:rsid w:val="008C0889"/>
    <w:rsid w:val="008C59AB"/>
    <w:rsid w:val="008C5CF9"/>
    <w:rsid w:val="008C741E"/>
    <w:rsid w:val="008D1ECB"/>
    <w:rsid w:val="008D256F"/>
    <w:rsid w:val="008D2DA2"/>
    <w:rsid w:val="008D3A01"/>
    <w:rsid w:val="008D46EF"/>
    <w:rsid w:val="008D4F56"/>
    <w:rsid w:val="008D5119"/>
    <w:rsid w:val="008D6333"/>
    <w:rsid w:val="008D6A41"/>
    <w:rsid w:val="008E0A20"/>
    <w:rsid w:val="008E0D35"/>
    <w:rsid w:val="008E1F65"/>
    <w:rsid w:val="008E2516"/>
    <w:rsid w:val="008E281F"/>
    <w:rsid w:val="008E3556"/>
    <w:rsid w:val="008E36FA"/>
    <w:rsid w:val="008E3822"/>
    <w:rsid w:val="008E38FE"/>
    <w:rsid w:val="008E56F7"/>
    <w:rsid w:val="008E7211"/>
    <w:rsid w:val="008F0364"/>
    <w:rsid w:val="008F0FB7"/>
    <w:rsid w:val="008F113B"/>
    <w:rsid w:val="008F423E"/>
    <w:rsid w:val="008F508B"/>
    <w:rsid w:val="008F5F51"/>
    <w:rsid w:val="008F617C"/>
    <w:rsid w:val="008F630F"/>
    <w:rsid w:val="008F6D2D"/>
    <w:rsid w:val="00900B21"/>
    <w:rsid w:val="0090276E"/>
    <w:rsid w:val="00906BED"/>
    <w:rsid w:val="00907BF0"/>
    <w:rsid w:val="009101AA"/>
    <w:rsid w:val="009109E3"/>
    <w:rsid w:val="00910C41"/>
    <w:rsid w:val="00910E2D"/>
    <w:rsid w:val="00911423"/>
    <w:rsid w:val="009118C5"/>
    <w:rsid w:val="00911D69"/>
    <w:rsid w:val="00911D85"/>
    <w:rsid w:val="0091418C"/>
    <w:rsid w:val="0091456F"/>
    <w:rsid w:val="00916BB9"/>
    <w:rsid w:val="00916D96"/>
    <w:rsid w:val="009176FC"/>
    <w:rsid w:val="00920C5C"/>
    <w:rsid w:val="009210FF"/>
    <w:rsid w:val="00921438"/>
    <w:rsid w:val="00923F89"/>
    <w:rsid w:val="0092437F"/>
    <w:rsid w:val="0092633B"/>
    <w:rsid w:val="00926ECF"/>
    <w:rsid w:val="00930C19"/>
    <w:rsid w:val="009325A8"/>
    <w:rsid w:val="009330F0"/>
    <w:rsid w:val="00935523"/>
    <w:rsid w:val="00935B4B"/>
    <w:rsid w:val="00936882"/>
    <w:rsid w:val="009370D0"/>
    <w:rsid w:val="009407D4"/>
    <w:rsid w:val="00941829"/>
    <w:rsid w:val="00942401"/>
    <w:rsid w:val="009465FD"/>
    <w:rsid w:val="009475B1"/>
    <w:rsid w:val="00947646"/>
    <w:rsid w:val="00947CE9"/>
    <w:rsid w:val="00951729"/>
    <w:rsid w:val="00951B4A"/>
    <w:rsid w:val="00952AC1"/>
    <w:rsid w:val="00952E0D"/>
    <w:rsid w:val="00955B90"/>
    <w:rsid w:val="009600BD"/>
    <w:rsid w:val="0096096A"/>
    <w:rsid w:val="00960B2E"/>
    <w:rsid w:val="00960D2C"/>
    <w:rsid w:val="00962830"/>
    <w:rsid w:val="00964134"/>
    <w:rsid w:val="0096539A"/>
    <w:rsid w:val="00966DBE"/>
    <w:rsid w:val="00972789"/>
    <w:rsid w:val="00976748"/>
    <w:rsid w:val="00977284"/>
    <w:rsid w:val="00980271"/>
    <w:rsid w:val="00982E6C"/>
    <w:rsid w:val="009834F4"/>
    <w:rsid w:val="00984D2E"/>
    <w:rsid w:val="00984E8F"/>
    <w:rsid w:val="0098525F"/>
    <w:rsid w:val="0098565C"/>
    <w:rsid w:val="0098584A"/>
    <w:rsid w:val="00985B80"/>
    <w:rsid w:val="00985C2B"/>
    <w:rsid w:val="00986206"/>
    <w:rsid w:val="009862DB"/>
    <w:rsid w:val="00986B9A"/>
    <w:rsid w:val="009870FE"/>
    <w:rsid w:val="00987683"/>
    <w:rsid w:val="00992625"/>
    <w:rsid w:val="00992643"/>
    <w:rsid w:val="0099403C"/>
    <w:rsid w:val="00995DE7"/>
    <w:rsid w:val="009971DD"/>
    <w:rsid w:val="00997595"/>
    <w:rsid w:val="00997A1C"/>
    <w:rsid w:val="009A1D3C"/>
    <w:rsid w:val="009A2C34"/>
    <w:rsid w:val="009A648E"/>
    <w:rsid w:val="009B0C9D"/>
    <w:rsid w:val="009B0CB5"/>
    <w:rsid w:val="009B14BC"/>
    <w:rsid w:val="009B157A"/>
    <w:rsid w:val="009B34C4"/>
    <w:rsid w:val="009B3C67"/>
    <w:rsid w:val="009B4024"/>
    <w:rsid w:val="009B48B5"/>
    <w:rsid w:val="009B5590"/>
    <w:rsid w:val="009B6FB2"/>
    <w:rsid w:val="009B76D8"/>
    <w:rsid w:val="009B793E"/>
    <w:rsid w:val="009C2D30"/>
    <w:rsid w:val="009C2EA8"/>
    <w:rsid w:val="009C3DC4"/>
    <w:rsid w:val="009C5F10"/>
    <w:rsid w:val="009C6491"/>
    <w:rsid w:val="009C736F"/>
    <w:rsid w:val="009D19CC"/>
    <w:rsid w:val="009D42EC"/>
    <w:rsid w:val="009D448B"/>
    <w:rsid w:val="009D68F5"/>
    <w:rsid w:val="009D6AF2"/>
    <w:rsid w:val="009D6B77"/>
    <w:rsid w:val="009D785F"/>
    <w:rsid w:val="009E0019"/>
    <w:rsid w:val="009E02E7"/>
    <w:rsid w:val="009E032A"/>
    <w:rsid w:val="009E0622"/>
    <w:rsid w:val="009E0C95"/>
    <w:rsid w:val="009E1344"/>
    <w:rsid w:val="009E1F1F"/>
    <w:rsid w:val="009E237C"/>
    <w:rsid w:val="009E5190"/>
    <w:rsid w:val="009E5889"/>
    <w:rsid w:val="009E788D"/>
    <w:rsid w:val="009F0376"/>
    <w:rsid w:val="009F145F"/>
    <w:rsid w:val="009F3096"/>
    <w:rsid w:val="009F3540"/>
    <w:rsid w:val="009F5390"/>
    <w:rsid w:val="009F65AE"/>
    <w:rsid w:val="009F7BC4"/>
    <w:rsid w:val="00A01075"/>
    <w:rsid w:val="00A01879"/>
    <w:rsid w:val="00A05A64"/>
    <w:rsid w:val="00A06757"/>
    <w:rsid w:val="00A07801"/>
    <w:rsid w:val="00A1081A"/>
    <w:rsid w:val="00A11D49"/>
    <w:rsid w:val="00A12045"/>
    <w:rsid w:val="00A15760"/>
    <w:rsid w:val="00A20CAB"/>
    <w:rsid w:val="00A21D5F"/>
    <w:rsid w:val="00A22B07"/>
    <w:rsid w:val="00A23B03"/>
    <w:rsid w:val="00A2407A"/>
    <w:rsid w:val="00A2570C"/>
    <w:rsid w:val="00A266BB"/>
    <w:rsid w:val="00A277FE"/>
    <w:rsid w:val="00A27F85"/>
    <w:rsid w:val="00A305D7"/>
    <w:rsid w:val="00A30AD4"/>
    <w:rsid w:val="00A30B1B"/>
    <w:rsid w:val="00A30E64"/>
    <w:rsid w:val="00A32F9C"/>
    <w:rsid w:val="00A36440"/>
    <w:rsid w:val="00A37681"/>
    <w:rsid w:val="00A37789"/>
    <w:rsid w:val="00A37990"/>
    <w:rsid w:val="00A4009B"/>
    <w:rsid w:val="00A40217"/>
    <w:rsid w:val="00A428C9"/>
    <w:rsid w:val="00A42DCE"/>
    <w:rsid w:val="00A45128"/>
    <w:rsid w:val="00A46010"/>
    <w:rsid w:val="00A50B13"/>
    <w:rsid w:val="00A50BB5"/>
    <w:rsid w:val="00A51E33"/>
    <w:rsid w:val="00A55067"/>
    <w:rsid w:val="00A552DE"/>
    <w:rsid w:val="00A560A7"/>
    <w:rsid w:val="00A572EA"/>
    <w:rsid w:val="00A5763D"/>
    <w:rsid w:val="00A60239"/>
    <w:rsid w:val="00A605B6"/>
    <w:rsid w:val="00A60971"/>
    <w:rsid w:val="00A60B01"/>
    <w:rsid w:val="00A6188E"/>
    <w:rsid w:val="00A63376"/>
    <w:rsid w:val="00A63AE9"/>
    <w:rsid w:val="00A63B7A"/>
    <w:rsid w:val="00A63B9F"/>
    <w:rsid w:val="00A65E88"/>
    <w:rsid w:val="00A66B58"/>
    <w:rsid w:val="00A701C0"/>
    <w:rsid w:val="00A70411"/>
    <w:rsid w:val="00A704A3"/>
    <w:rsid w:val="00A7444F"/>
    <w:rsid w:val="00A75C0A"/>
    <w:rsid w:val="00A76AB6"/>
    <w:rsid w:val="00A80187"/>
    <w:rsid w:val="00A80FD8"/>
    <w:rsid w:val="00A8220D"/>
    <w:rsid w:val="00A82379"/>
    <w:rsid w:val="00A830BF"/>
    <w:rsid w:val="00A8331D"/>
    <w:rsid w:val="00A84BF0"/>
    <w:rsid w:val="00A84C2A"/>
    <w:rsid w:val="00A85C17"/>
    <w:rsid w:val="00A86B52"/>
    <w:rsid w:val="00A900B5"/>
    <w:rsid w:val="00A9064A"/>
    <w:rsid w:val="00A9133D"/>
    <w:rsid w:val="00A91BD0"/>
    <w:rsid w:val="00A9314A"/>
    <w:rsid w:val="00A93C08"/>
    <w:rsid w:val="00A942FB"/>
    <w:rsid w:val="00A952B7"/>
    <w:rsid w:val="00A96D7F"/>
    <w:rsid w:val="00A97BB4"/>
    <w:rsid w:val="00A97EAB"/>
    <w:rsid w:val="00AA2BD9"/>
    <w:rsid w:val="00AA36BF"/>
    <w:rsid w:val="00AA7201"/>
    <w:rsid w:val="00AA7711"/>
    <w:rsid w:val="00AA7BD6"/>
    <w:rsid w:val="00AB04C5"/>
    <w:rsid w:val="00AB0AA7"/>
    <w:rsid w:val="00AB1EF8"/>
    <w:rsid w:val="00AB2361"/>
    <w:rsid w:val="00AB344D"/>
    <w:rsid w:val="00AB3AE7"/>
    <w:rsid w:val="00AB5746"/>
    <w:rsid w:val="00AB5B1B"/>
    <w:rsid w:val="00AB6546"/>
    <w:rsid w:val="00AB6B77"/>
    <w:rsid w:val="00AB7648"/>
    <w:rsid w:val="00AB7926"/>
    <w:rsid w:val="00AB7EB6"/>
    <w:rsid w:val="00AC0E2C"/>
    <w:rsid w:val="00AC1841"/>
    <w:rsid w:val="00AC3BA9"/>
    <w:rsid w:val="00AC3BE1"/>
    <w:rsid w:val="00AC4043"/>
    <w:rsid w:val="00AC4285"/>
    <w:rsid w:val="00AC6098"/>
    <w:rsid w:val="00AC6BD0"/>
    <w:rsid w:val="00AC76B4"/>
    <w:rsid w:val="00AC7E94"/>
    <w:rsid w:val="00AD026A"/>
    <w:rsid w:val="00AD08D8"/>
    <w:rsid w:val="00AD22DE"/>
    <w:rsid w:val="00AD314B"/>
    <w:rsid w:val="00AD383F"/>
    <w:rsid w:val="00AD3D04"/>
    <w:rsid w:val="00AD462A"/>
    <w:rsid w:val="00AD570E"/>
    <w:rsid w:val="00AD677E"/>
    <w:rsid w:val="00AE096C"/>
    <w:rsid w:val="00AE2B31"/>
    <w:rsid w:val="00AE33DA"/>
    <w:rsid w:val="00AE4EB4"/>
    <w:rsid w:val="00AF00E4"/>
    <w:rsid w:val="00AF043F"/>
    <w:rsid w:val="00AF693D"/>
    <w:rsid w:val="00B006D6"/>
    <w:rsid w:val="00B03D14"/>
    <w:rsid w:val="00B058E9"/>
    <w:rsid w:val="00B05E8B"/>
    <w:rsid w:val="00B07E79"/>
    <w:rsid w:val="00B1019A"/>
    <w:rsid w:val="00B112E2"/>
    <w:rsid w:val="00B11DA6"/>
    <w:rsid w:val="00B122F2"/>
    <w:rsid w:val="00B12CA4"/>
    <w:rsid w:val="00B15A92"/>
    <w:rsid w:val="00B161A5"/>
    <w:rsid w:val="00B173B2"/>
    <w:rsid w:val="00B2031F"/>
    <w:rsid w:val="00B20A72"/>
    <w:rsid w:val="00B21DE0"/>
    <w:rsid w:val="00B23100"/>
    <w:rsid w:val="00B232B7"/>
    <w:rsid w:val="00B23DBB"/>
    <w:rsid w:val="00B24638"/>
    <w:rsid w:val="00B2624D"/>
    <w:rsid w:val="00B26CC0"/>
    <w:rsid w:val="00B27FCF"/>
    <w:rsid w:val="00B30F28"/>
    <w:rsid w:val="00B3105B"/>
    <w:rsid w:val="00B31450"/>
    <w:rsid w:val="00B32CC9"/>
    <w:rsid w:val="00B34045"/>
    <w:rsid w:val="00B34543"/>
    <w:rsid w:val="00B41000"/>
    <w:rsid w:val="00B4165C"/>
    <w:rsid w:val="00B41E42"/>
    <w:rsid w:val="00B42467"/>
    <w:rsid w:val="00B42540"/>
    <w:rsid w:val="00B426A3"/>
    <w:rsid w:val="00B454CB"/>
    <w:rsid w:val="00B45A08"/>
    <w:rsid w:val="00B46FA8"/>
    <w:rsid w:val="00B5027B"/>
    <w:rsid w:val="00B5265F"/>
    <w:rsid w:val="00B52CDE"/>
    <w:rsid w:val="00B5322A"/>
    <w:rsid w:val="00B5445D"/>
    <w:rsid w:val="00B550CB"/>
    <w:rsid w:val="00B56B71"/>
    <w:rsid w:val="00B56D28"/>
    <w:rsid w:val="00B57344"/>
    <w:rsid w:val="00B57519"/>
    <w:rsid w:val="00B61246"/>
    <w:rsid w:val="00B61B5D"/>
    <w:rsid w:val="00B61E10"/>
    <w:rsid w:val="00B62F35"/>
    <w:rsid w:val="00B63A0D"/>
    <w:rsid w:val="00B64517"/>
    <w:rsid w:val="00B654B0"/>
    <w:rsid w:val="00B65684"/>
    <w:rsid w:val="00B65C80"/>
    <w:rsid w:val="00B71C95"/>
    <w:rsid w:val="00B728F3"/>
    <w:rsid w:val="00B740A8"/>
    <w:rsid w:val="00B752D6"/>
    <w:rsid w:val="00B81AB0"/>
    <w:rsid w:val="00B81B1B"/>
    <w:rsid w:val="00B826A4"/>
    <w:rsid w:val="00B8323B"/>
    <w:rsid w:val="00B838D9"/>
    <w:rsid w:val="00B84ED8"/>
    <w:rsid w:val="00B85AF2"/>
    <w:rsid w:val="00B869EA"/>
    <w:rsid w:val="00B90538"/>
    <w:rsid w:val="00B9062E"/>
    <w:rsid w:val="00B926E6"/>
    <w:rsid w:val="00B92B0B"/>
    <w:rsid w:val="00B95C35"/>
    <w:rsid w:val="00BA0217"/>
    <w:rsid w:val="00BA0BAB"/>
    <w:rsid w:val="00BA1002"/>
    <w:rsid w:val="00BA1EAC"/>
    <w:rsid w:val="00BA4689"/>
    <w:rsid w:val="00BA47B7"/>
    <w:rsid w:val="00BA4A51"/>
    <w:rsid w:val="00BA4D10"/>
    <w:rsid w:val="00BA5DC7"/>
    <w:rsid w:val="00BA6796"/>
    <w:rsid w:val="00BA6FDB"/>
    <w:rsid w:val="00BA71E0"/>
    <w:rsid w:val="00BB11FE"/>
    <w:rsid w:val="00BB1844"/>
    <w:rsid w:val="00BB27A8"/>
    <w:rsid w:val="00BB4273"/>
    <w:rsid w:val="00BB52DD"/>
    <w:rsid w:val="00BB5E2A"/>
    <w:rsid w:val="00BB6F2A"/>
    <w:rsid w:val="00BB715F"/>
    <w:rsid w:val="00BB7455"/>
    <w:rsid w:val="00BC0D4F"/>
    <w:rsid w:val="00BC12D5"/>
    <w:rsid w:val="00BC1760"/>
    <w:rsid w:val="00BC1CC7"/>
    <w:rsid w:val="00BC2E91"/>
    <w:rsid w:val="00BC3ECD"/>
    <w:rsid w:val="00BC4F01"/>
    <w:rsid w:val="00BC4FFD"/>
    <w:rsid w:val="00BC5ABB"/>
    <w:rsid w:val="00BC7D58"/>
    <w:rsid w:val="00BD501B"/>
    <w:rsid w:val="00BD6775"/>
    <w:rsid w:val="00BD6FD1"/>
    <w:rsid w:val="00BD7018"/>
    <w:rsid w:val="00BE1FC4"/>
    <w:rsid w:val="00BE2089"/>
    <w:rsid w:val="00BE405C"/>
    <w:rsid w:val="00BE4BD6"/>
    <w:rsid w:val="00BE4C39"/>
    <w:rsid w:val="00BE5109"/>
    <w:rsid w:val="00BE5C7A"/>
    <w:rsid w:val="00BE761E"/>
    <w:rsid w:val="00BE77CC"/>
    <w:rsid w:val="00BF19BB"/>
    <w:rsid w:val="00BF2ACB"/>
    <w:rsid w:val="00BF31D0"/>
    <w:rsid w:val="00BF3CF5"/>
    <w:rsid w:val="00BF64BC"/>
    <w:rsid w:val="00BF650E"/>
    <w:rsid w:val="00BF6D7A"/>
    <w:rsid w:val="00BF7473"/>
    <w:rsid w:val="00BF788D"/>
    <w:rsid w:val="00C00680"/>
    <w:rsid w:val="00C045FF"/>
    <w:rsid w:val="00C06425"/>
    <w:rsid w:val="00C11583"/>
    <w:rsid w:val="00C13493"/>
    <w:rsid w:val="00C15DF9"/>
    <w:rsid w:val="00C15F1D"/>
    <w:rsid w:val="00C16DFB"/>
    <w:rsid w:val="00C16EA7"/>
    <w:rsid w:val="00C17F50"/>
    <w:rsid w:val="00C20536"/>
    <w:rsid w:val="00C2137F"/>
    <w:rsid w:val="00C22064"/>
    <w:rsid w:val="00C228D1"/>
    <w:rsid w:val="00C239EF"/>
    <w:rsid w:val="00C248B1"/>
    <w:rsid w:val="00C25262"/>
    <w:rsid w:val="00C27A76"/>
    <w:rsid w:val="00C27DCD"/>
    <w:rsid w:val="00C3092A"/>
    <w:rsid w:val="00C311DA"/>
    <w:rsid w:val="00C314AC"/>
    <w:rsid w:val="00C33A7E"/>
    <w:rsid w:val="00C358E3"/>
    <w:rsid w:val="00C368D8"/>
    <w:rsid w:val="00C3715D"/>
    <w:rsid w:val="00C40DE6"/>
    <w:rsid w:val="00C4279B"/>
    <w:rsid w:val="00C43541"/>
    <w:rsid w:val="00C43938"/>
    <w:rsid w:val="00C43F26"/>
    <w:rsid w:val="00C43FA4"/>
    <w:rsid w:val="00C44309"/>
    <w:rsid w:val="00C466F1"/>
    <w:rsid w:val="00C47ECE"/>
    <w:rsid w:val="00C51022"/>
    <w:rsid w:val="00C514B2"/>
    <w:rsid w:val="00C534CF"/>
    <w:rsid w:val="00C53E23"/>
    <w:rsid w:val="00C55A47"/>
    <w:rsid w:val="00C604F3"/>
    <w:rsid w:val="00C6170D"/>
    <w:rsid w:val="00C619B4"/>
    <w:rsid w:val="00C61B43"/>
    <w:rsid w:val="00C61E88"/>
    <w:rsid w:val="00C62226"/>
    <w:rsid w:val="00C629B0"/>
    <w:rsid w:val="00C62C4D"/>
    <w:rsid w:val="00C62E99"/>
    <w:rsid w:val="00C63DFD"/>
    <w:rsid w:val="00C657E3"/>
    <w:rsid w:val="00C65928"/>
    <w:rsid w:val="00C6767A"/>
    <w:rsid w:val="00C70358"/>
    <w:rsid w:val="00C70CCD"/>
    <w:rsid w:val="00C7392E"/>
    <w:rsid w:val="00C740A8"/>
    <w:rsid w:val="00C74B95"/>
    <w:rsid w:val="00C75097"/>
    <w:rsid w:val="00C75724"/>
    <w:rsid w:val="00C766C7"/>
    <w:rsid w:val="00C767C3"/>
    <w:rsid w:val="00C8181A"/>
    <w:rsid w:val="00C8234F"/>
    <w:rsid w:val="00C8242E"/>
    <w:rsid w:val="00C842BB"/>
    <w:rsid w:val="00C846D8"/>
    <w:rsid w:val="00C85E58"/>
    <w:rsid w:val="00C87AD3"/>
    <w:rsid w:val="00C90411"/>
    <w:rsid w:val="00C92485"/>
    <w:rsid w:val="00C92B71"/>
    <w:rsid w:val="00C93BC7"/>
    <w:rsid w:val="00C95328"/>
    <w:rsid w:val="00C961A1"/>
    <w:rsid w:val="00C96DC1"/>
    <w:rsid w:val="00CA1FEA"/>
    <w:rsid w:val="00CA29CD"/>
    <w:rsid w:val="00CA2B83"/>
    <w:rsid w:val="00CA4FCE"/>
    <w:rsid w:val="00CA5386"/>
    <w:rsid w:val="00CB00E7"/>
    <w:rsid w:val="00CB08E6"/>
    <w:rsid w:val="00CB2885"/>
    <w:rsid w:val="00CB4272"/>
    <w:rsid w:val="00CB502E"/>
    <w:rsid w:val="00CB57F6"/>
    <w:rsid w:val="00CB5F4A"/>
    <w:rsid w:val="00CB6A67"/>
    <w:rsid w:val="00CB6AD0"/>
    <w:rsid w:val="00CB6B1D"/>
    <w:rsid w:val="00CB7550"/>
    <w:rsid w:val="00CC198A"/>
    <w:rsid w:val="00CC2213"/>
    <w:rsid w:val="00CC3780"/>
    <w:rsid w:val="00CC4B74"/>
    <w:rsid w:val="00CC4D2A"/>
    <w:rsid w:val="00CC549E"/>
    <w:rsid w:val="00CC5C67"/>
    <w:rsid w:val="00CC625E"/>
    <w:rsid w:val="00CC7758"/>
    <w:rsid w:val="00CC7F02"/>
    <w:rsid w:val="00CD2274"/>
    <w:rsid w:val="00CD3B53"/>
    <w:rsid w:val="00CD4554"/>
    <w:rsid w:val="00CD4C8A"/>
    <w:rsid w:val="00CD5BE8"/>
    <w:rsid w:val="00CD62F1"/>
    <w:rsid w:val="00CD7D6C"/>
    <w:rsid w:val="00CE0D9D"/>
    <w:rsid w:val="00CE175F"/>
    <w:rsid w:val="00CE2A58"/>
    <w:rsid w:val="00CE3308"/>
    <w:rsid w:val="00CE34DF"/>
    <w:rsid w:val="00CE5766"/>
    <w:rsid w:val="00CE617F"/>
    <w:rsid w:val="00CF092C"/>
    <w:rsid w:val="00CF14EF"/>
    <w:rsid w:val="00CF41F5"/>
    <w:rsid w:val="00CF46DF"/>
    <w:rsid w:val="00CF4B43"/>
    <w:rsid w:val="00CF791C"/>
    <w:rsid w:val="00D01DB5"/>
    <w:rsid w:val="00D022A1"/>
    <w:rsid w:val="00D02E45"/>
    <w:rsid w:val="00D031DB"/>
    <w:rsid w:val="00D03FFC"/>
    <w:rsid w:val="00D0570E"/>
    <w:rsid w:val="00D0598D"/>
    <w:rsid w:val="00D06138"/>
    <w:rsid w:val="00D0724D"/>
    <w:rsid w:val="00D10129"/>
    <w:rsid w:val="00D10D9B"/>
    <w:rsid w:val="00D110BA"/>
    <w:rsid w:val="00D13D49"/>
    <w:rsid w:val="00D14F4F"/>
    <w:rsid w:val="00D1620A"/>
    <w:rsid w:val="00D17C41"/>
    <w:rsid w:val="00D17D4F"/>
    <w:rsid w:val="00D2323E"/>
    <w:rsid w:val="00D236B2"/>
    <w:rsid w:val="00D24BF3"/>
    <w:rsid w:val="00D25B0A"/>
    <w:rsid w:val="00D262F0"/>
    <w:rsid w:val="00D26EB7"/>
    <w:rsid w:val="00D27604"/>
    <w:rsid w:val="00D304BF"/>
    <w:rsid w:val="00D30AF5"/>
    <w:rsid w:val="00D30D99"/>
    <w:rsid w:val="00D3313A"/>
    <w:rsid w:val="00D3323E"/>
    <w:rsid w:val="00D34D7D"/>
    <w:rsid w:val="00D353B6"/>
    <w:rsid w:val="00D35D15"/>
    <w:rsid w:val="00D36384"/>
    <w:rsid w:val="00D36ED6"/>
    <w:rsid w:val="00D43A66"/>
    <w:rsid w:val="00D441C7"/>
    <w:rsid w:val="00D466EB"/>
    <w:rsid w:val="00D50722"/>
    <w:rsid w:val="00D52ECF"/>
    <w:rsid w:val="00D53B32"/>
    <w:rsid w:val="00D54856"/>
    <w:rsid w:val="00D54FF6"/>
    <w:rsid w:val="00D573EF"/>
    <w:rsid w:val="00D600AF"/>
    <w:rsid w:val="00D620E7"/>
    <w:rsid w:val="00D62DF3"/>
    <w:rsid w:val="00D6531B"/>
    <w:rsid w:val="00D65357"/>
    <w:rsid w:val="00D669E7"/>
    <w:rsid w:val="00D731FF"/>
    <w:rsid w:val="00D7332C"/>
    <w:rsid w:val="00D76177"/>
    <w:rsid w:val="00D76349"/>
    <w:rsid w:val="00D76430"/>
    <w:rsid w:val="00D77A8C"/>
    <w:rsid w:val="00D80979"/>
    <w:rsid w:val="00D80FC7"/>
    <w:rsid w:val="00D81D7E"/>
    <w:rsid w:val="00D82037"/>
    <w:rsid w:val="00D8235F"/>
    <w:rsid w:val="00D82E00"/>
    <w:rsid w:val="00D85E5B"/>
    <w:rsid w:val="00D903D1"/>
    <w:rsid w:val="00D91DC5"/>
    <w:rsid w:val="00D92087"/>
    <w:rsid w:val="00D925AF"/>
    <w:rsid w:val="00D92A2A"/>
    <w:rsid w:val="00D9434E"/>
    <w:rsid w:val="00D94397"/>
    <w:rsid w:val="00D951D8"/>
    <w:rsid w:val="00D96124"/>
    <w:rsid w:val="00D96763"/>
    <w:rsid w:val="00D96F46"/>
    <w:rsid w:val="00D97F37"/>
    <w:rsid w:val="00DA0B54"/>
    <w:rsid w:val="00DA230E"/>
    <w:rsid w:val="00DA2366"/>
    <w:rsid w:val="00DA2BEC"/>
    <w:rsid w:val="00DA4373"/>
    <w:rsid w:val="00DA6691"/>
    <w:rsid w:val="00DB0B37"/>
    <w:rsid w:val="00DB1BC9"/>
    <w:rsid w:val="00DB2678"/>
    <w:rsid w:val="00DB2A91"/>
    <w:rsid w:val="00DB43FF"/>
    <w:rsid w:val="00DB65E0"/>
    <w:rsid w:val="00DB6694"/>
    <w:rsid w:val="00DB7E12"/>
    <w:rsid w:val="00DC0762"/>
    <w:rsid w:val="00DC3857"/>
    <w:rsid w:val="00DC3B46"/>
    <w:rsid w:val="00DC51ED"/>
    <w:rsid w:val="00DC5B0F"/>
    <w:rsid w:val="00DC654E"/>
    <w:rsid w:val="00DD33BA"/>
    <w:rsid w:val="00DD3C03"/>
    <w:rsid w:val="00DD4A15"/>
    <w:rsid w:val="00DD5AD3"/>
    <w:rsid w:val="00DD6DBA"/>
    <w:rsid w:val="00DD6EF7"/>
    <w:rsid w:val="00DE0023"/>
    <w:rsid w:val="00DE08A8"/>
    <w:rsid w:val="00DE2D0D"/>
    <w:rsid w:val="00DE3732"/>
    <w:rsid w:val="00DE4555"/>
    <w:rsid w:val="00DE54A8"/>
    <w:rsid w:val="00DE58E6"/>
    <w:rsid w:val="00DE60D5"/>
    <w:rsid w:val="00DE60FA"/>
    <w:rsid w:val="00DE62DB"/>
    <w:rsid w:val="00DE6650"/>
    <w:rsid w:val="00DE67A8"/>
    <w:rsid w:val="00DE7539"/>
    <w:rsid w:val="00DF1589"/>
    <w:rsid w:val="00DF1F38"/>
    <w:rsid w:val="00DF4964"/>
    <w:rsid w:val="00DF55F4"/>
    <w:rsid w:val="00DF67B3"/>
    <w:rsid w:val="00E000F8"/>
    <w:rsid w:val="00E00293"/>
    <w:rsid w:val="00E00DA2"/>
    <w:rsid w:val="00E0103C"/>
    <w:rsid w:val="00E02109"/>
    <w:rsid w:val="00E0234E"/>
    <w:rsid w:val="00E0249C"/>
    <w:rsid w:val="00E03B41"/>
    <w:rsid w:val="00E0457F"/>
    <w:rsid w:val="00E04715"/>
    <w:rsid w:val="00E04D13"/>
    <w:rsid w:val="00E056F2"/>
    <w:rsid w:val="00E057AB"/>
    <w:rsid w:val="00E07892"/>
    <w:rsid w:val="00E10D5D"/>
    <w:rsid w:val="00E110E5"/>
    <w:rsid w:val="00E1162E"/>
    <w:rsid w:val="00E11D95"/>
    <w:rsid w:val="00E12F1A"/>
    <w:rsid w:val="00E14AC0"/>
    <w:rsid w:val="00E14C33"/>
    <w:rsid w:val="00E1589F"/>
    <w:rsid w:val="00E15F3C"/>
    <w:rsid w:val="00E16AE8"/>
    <w:rsid w:val="00E21D1E"/>
    <w:rsid w:val="00E22384"/>
    <w:rsid w:val="00E229E0"/>
    <w:rsid w:val="00E22CA0"/>
    <w:rsid w:val="00E233C8"/>
    <w:rsid w:val="00E23C2A"/>
    <w:rsid w:val="00E25612"/>
    <w:rsid w:val="00E279B0"/>
    <w:rsid w:val="00E31D5B"/>
    <w:rsid w:val="00E32325"/>
    <w:rsid w:val="00E32337"/>
    <w:rsid w:val="00E3348B"/>
    <w:rsid w:val="00E45F77"/>
    <w:rsid w:val="00E46353"/>
    <w:rsid w:val="00E46C03"/>
    <w:rsid w:val="00E508C4"/>
    <w:rsid w:val="00E50C8D"/>
    <w:rsid w:val="00E519BC"/>
    <w:rsid w:val="00E51E07"/>
    <w:rsid w:val="00E521D0"/>
    <w:rsid w:val="00E523B2"/>
    <w:rsid w:val="00E5328F"/>
    <w:rsid w:val="00E53437"/>
    <w:rsid w:val="00E558E0"/>
    <w:rsid w:val="00E55EE5"/>
    <w:rsid w:val="00E565DD"/>
    <w:rsid w:val="00E61EC3"/>
    <w:rsid w:val="00E62644"/>
    <w:rsid w:val="00E627FA"/>
    <w:rsid w:val="00E62C37"/>
    <w:rsid w:val="00E63D65"/>
    <w:rsid w:val="00E6605B"/>
    <w:rsid w:val="00E660A1"/>
    <w:rsid w:val="00E673A5"/>
    <w:rsid w:val="00E67DEA"/>
    <w:rsid w:val="00E716C8"/>
    <w:rsid w:val="00E75685"/>
    <w:rsid w:val="00E75C72"/>
    <w:rsid w:val="00E7796F"/>
    <w:rsid w:val="00E8137B"/>
    <w:rsid w:val="00E81ADA"/>
    <w:rsid w:val="00E81BA9"/>
    <w:rsid w:val="00E87C10"/>
    <w:rsid w:val="00E90AF8"/>
    <w:rsid w:val="00E90DE6"/>
    <w:rsid w:val="00E928BA"/>
    <w:rsid w:val="00E93048"/>
    <w:rsid w:val="00E94055"/>
    <w:rsid w:val="00E944E7"/>
    <w:rsid w:val="00E95904"/>
    <w:rsid w:val="00E9673F"/>
    <w:rsid w:val="00E96844"/>
    <w:rsid w:val="00E9689B"/>
    <w:rsid w:val="00E96F1C"/>
    <w:rsid w:val="00E97763"/>
    <w:rsid w:val="00E97E5D"/>
    <w:rsid w:val="00E97ED0"/>
    <w:rsid w:val="00EA0A2D"/>
    <w:rsid w:val="00EA0D73"/>
    <w:rsid w:val="00EA276B"/>
    <w:rsid w:val="00EA289E"/>
    <w:rsid w:val="00EA3202"/>
    <w:rsid w:val="00EA3F7D"/>
    <w:rsid w:val="00EA46AE"/>
    <w:rsid w:val="00EA6889"/>
    <w:rsid w:val="00EA6C16"/>
    <w:rsid w:val="00EB1427"/>
    <w:rsid w:val="00EB1872"/>
    <w:rsid w:val="00EB2B15"/>
    <w:rsid w:val="00EB3145"/>
    <w:rsid w:val="00EB4290"/>
    <w:rsid w:val="00EB473F"/>
    <w:rsid w:val="00EB4EAD"/>
    <w:rsid w:val="00EB6180"/>
    <w:rsid w:val="00EB6CBA"/>
    <w:rsid w:val="00EB7BF3"/>
    <w:rsid w:val="00EC0E52"/>
    <w:rsid w:val="00EC102E"/>
    <w:rsid w:val="00EC14E6"/>
    <w:rsid w:val="00EC1E6D"/>
    <w:rsid w:val="00EC2DEE"/>
    <w:rsid w:val="00EC3D15"/>
    <w:rsid w:val="00EC614E"/>
    <w:rsid w:val="00ED0900"/>
    <w:rsid w:val="00ED3183"/>
    <w:rsid w:val="00ED434F"/>
    <w:rsid w:val="00ED4F24"/>
    <w:rsid w:val="00ED4FAF"/>
    <w:rsid w:val="00ED5120"/>
    <w:rsid w:val="00ED5450"/>
    <w:rsid w:val="00ED5709"/>
    <w:rsid w:val="00ED6F4A"/>
    <w:rsid w:val="00ED6FBA"/>
    <w:rsid w:val="00ED7592"/>
    <w:rsid w:val="00ED76D6"/>
    <w:rsid w:val="00ED7A6F"/>
    <w:rsid w:val="00ED7B9C"/>
    <w:rsid w:val="00EE03B2"/>
    <w:rsid w:val="00EE1394"/>
    <w:rsid w:val="00EE2B33"/>
    <w:rsid w:val="00EE5007"/>
    <w:rsid w:val="00EE6D59"/>
    <w:rsid w:val="00EF0650"/>
    <w:rsid w:val="00EF16FF"/>
    <w:rsid w:val="00EF188E"/>
    <w:rsid w:val="00EF2B63"/>
    <w:rsid w:val="00EF352B"/>
    <w:rsid w:val="00EF37C0"/>
    <w:rsid w:val="00EF3C4F"/>
    <w:rsid w:val="00EF3EAA"/>
    <w:rsid w:val="00EF48B6"/>
    <w:rsid w:val="00EF4D84"/>
    <w:rsid w:val="00EF4E87"/>
    <w:rsid w:val="00EF7953"/>
    <w:rsid w:val="00F00076"/>
    <w:rsid w:val="00F011B0"/>
    <w:rsid w:val="00F015B6"/>
    <w:rsid w:val="00F041CA"/>
    <w:rsid w:val="00F046D0"/>
    <w:rsid w:val="00F07E4A"/>
    <w:rsid w:val="00F101AF"/>
    <w:rsid w:val="00F1115D"/>
    <w:rsid w:val="00F1174F"/>
    <w:rsid w:val="00F11A1F"/>
    <w:rsid w:val="00F12B27"/>
    <w:rsid w:val="00F1354E"/>
    <w:rsid w:val="00F14EBE"/>
    <w:rsid w:val="00F15562"/>
    <w:rsid w:val="00F157BC"/>
    <w:rsid w:val="00F161F9"/>
    <w:rsid w:val="00F21DBB"/>
    <w:rsid w:val="00F3118D"/>
    <w:rsid w:val="00F3195F"/>
    <w:rsid w:val="00F31FEA"/>
    <w:rsid w:val="00F32126"/>
    <w:rsid w:val="00F334DC"/>
    <w:rsid w:val="00F34067"/>
    <w:rsid w:val="00F40F7B"/>
    <w:rsid w:val="00F42205"/>
    <w:rsid w:val="00F42D97"/>
    <w:rsid w:val="00F43A22"/>
    <w:rsid w:val="00F45356"/>
    <w:rsid w:val="00F457A6"/>
    <w:rsid w:val="00F46E6C"/>
    <w:rsid w:val="00F46EE2"/>
    <w:rsid w:val="00F50285"/>
    <w:rsid w:val="00F504D0"/>
    <w:rsid w:val="00F522FD"/>
    <w:rsid w:val="00F5236A"/>
    <w:rsid w:val="00F53B36"/>
    <w:rsid w:val="00F53D00"/>
    <w:rsid w:val="00F54FAD"/>
    <w:rsid w:val="00F55FAC"/>
    <w:rsid w:val="00F60FD7"/>
    <w:rsid w:val="00F65D58"/>
    <w:rsid w:val="00F6618A"/>
    <w:rsid w:val="00F6784A"/>
    <w:rsid w:val="00F70104"/>
    <w:rsid w:val="00F719FF"/>
    <w:rsid w:val="00F7404A"/>
    <w:rsid w:val="00F7410B"/>
    <w:rsid w:val="00F771D3"/>
    <w:rsid w:val="00F77A41"/>
    <w:rsid w:val="00F83A42"/>
    <w:rsid w:val="00F8410F"/>
    <w:rsid w:val="00F84B7A"/>
    <w:rsid w:val="00F84D32"/>
    <w:rsid w:val="00F85C36"/>
    <w:rsid w:val="00F85F01"/>
    <w:rsid w:val="00F8628C"/>
    <w:rsid w:val="00F86E54"/>
    <w:rsid w:val="00F90325"/>
    <w:rsid w:val="00F92B41"/>
    <w:rsid w:val="00F95226"/>
    <w:rsid w:val="00F95E73"/>
    <w:rsid w:val="00F969C3"/>
    <w:rsid w:val="00F97DFB"/>
    <w:rsid w:val="00FA0E75"/>
    <w:rsid w:val="00FA16C1"/>
    <w:rsid w:val="00FA2B7C"/>
    <w:rsid w:val="00FA3592"/>
    <w:rsid w:val="00FA4BE0"/>
    <w:rsid w:val="00FA6B01"/>
    <w:rsid w:val="00FA793A"/>
    <w:rsid w:val="00FB0C16"/>
    <w:rsid w:val="00FB4013"/>
    <w:rsid w:val="00FB45A3"/>
    <w:rsid w:val="00FB5109"/>
    <w:rsid w:val="00FB524D"/>
    <w:rsid w:val="00FB5B7E"/>
    <w:rsid w:val="00FB5B92"/>
    <w:rsid w:val="00FB5E97"/>
    <w:rsid w:val="00FB6336"/>
    <w:rsid w:val="00FB658E"/>
    <w:rsid w:val="00FB7627"/>
    <w:rsid w:val="00FB78B5"/>
    <w:rsid w:val="00FB7F49"/>
    <w:rsid w:val="00FC1677"/>
    <w:rsid w:val="00FC3C08"/>
    <w:rsid w:val="00FC4B10"/>
    <w:rsid w:val="00FC516D"/>
    <w:rsid w:val="00FD0891"/>
    <w:rsid w:val="00FD220B"/>
    <w:rsid w:val="00FD2CB8"/>
    <w:rsid w:val="00FD2D0A"/>
    <w:rsid w:val="00FD319A"/>
    <w:rsid w:val="00FD4EA0"/>
    <w:rsid w:val="00FD60CD"/>
    <w:rsid w:val="00FD7024"/>
    <w:rsid w:val="00FE0704"/>
    <w:rsid w:val="00FE0F57"/>
    <w:rsid w:val="00FE3306"/>
    <w:rsid w:val="00FE3884"/>
    <w:rsid w:val="00FE3B1F"/>
    <w:rsid w:val="00FE5C7F"/>
    <w:rsid w:val="00FE780B"/>
    <w:rsid w:val="00FE7D11"/>
    <w:rsid w:val="00FF09C6"/>
    <w:rsid w:val="00FF1864"/>
    <w:rsid w:val="00FF32E8"/>
    <w:rsid w:val="00FF4A6C"/>
    <w:rsid w:val="00FF5E3F"/>
    <w:rsid w:val="00FF6F3C"/>
    <w:rsid w:val="00FF77A0"/>
    <w:rsid w:val="00FF7EA0"/>
    <w:rsid w:val="01F4F599"/>
    <w:rsid w:val="17731C69"/>
    <w:rsid w:val="1A9CF184"/>
    <w:rsid w:val="1F06CA89"/>
    <w:rsid w:val="1FA595CC"/>
    <w:rsid w:val="2283C043"/>
    <w:rsid w:val="254AC26C"/>
    <w:rsid w:val="2C0F72A5"/>
    <w:rsid w:val="2C51ADC2"/>
    <w:rsid w:val="358DFA69"/>
    <w:rsid w:val="37868B3B"/>
    <w:rsid w:val="3E2F6B8B"/>
    <w:rsid w:val="45816F0B"/>
    <w:rsid w:val="49DA4150"/>
    <w:rsid w:val="4AEF8AFB"/>
    <w:rsid w:val="5076FF9D"/>
    <w:rsid w:val="549773E2"/>
    <w:rsid w:val="5628541D"/>
    <w:rsid w:val="5A4EAE86"/>
    <w:rsid w:val="5D655144"/>
    <w:rsid w:val="6E31F520"/>
    <w:rsid w:val="7D1F109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efaultImageDpi w14:val="96"/>
  <w14:docId w14:val="7132BF84"/>
  <w15:docId w15:val="{7EB25FDF-D33D-4E66-AD37-41B6EFC3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19" w:unhideWhenUsed="1" w:qFormat="1"/>
    <w:lsdException w:name="footer" w:semiHidden="1" w:uiPriority="2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18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uiPriority="2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5" w:unhideWhenUsed="1" w:qFormat="1"/>
    <w:lsdException w:name="Signature" w:semiHidden="1" w:uiPriority="15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iPriority="14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0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4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40"/>
    <w:lsdException w:name="Intense Quote" w:semiHidden="1" w:uiPriority="4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 w:uiPriority="40"/>
    <w:lsdException w:name="Subtle Reference" w:semiHidden="1" w:uiPriority="40"/>
    <w:lsdException w:name="Intense Reference" w:semiHidden="1" w:uiPriority="40"/>
    <w:lsdException w:name="Book Title" w:semiHidden="1" w:uiPriority="40"/>
    <w:lsdException w:name="Bibliography" w:semiHidden="1" w:uiPriority="40" w:unhideWhenUsed="1"/>
    <w:lsdException w:name="TOC Heading" w:semiHidden="1" w:uiPriority="2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AA0"/>
    <w:pPr>
      <w:autoSpaceDE w:val="0"/>
      <w:autoSpaceDN w:val="0"/>
      <w:adjustRightInd w:val="0"/>
      <w:spacing w:after="180" w:line="288" w:lineRule="auto"/>
    </w:pPr>
    <w:rPr>
      <w:rFonts w:asciiTheme="minorHAnsi" w:hAnsiTheme="minorHAnsi" w:cs="Arial"/>
      <w:color w:val="191A1B" w:themeColor="text1"/>
      <w:sz w:val="22"/>
    </w:rPr>
  </w:style>
  <w:style w:type="paragraph" w:styleId="Heading1">
    <w:name w:val="heading 1"/>
    <w:next w:val="Normal"/>
    <w:link w:val="Heading1Char"/>
    <w:uiPriority w:val="1"/>
    <w:qFormat/>
    <w:rsid w:val="00C368D8"/>
    <w:pPr>
      <w:keepNext/>
      <w:keepLines/>
      <w:spacing w:before="240" w:after="120" w:line="252" w:lineRule="auto"/>
      <w:outlineLvl w:val="0"/>
    </w:pPr>
    <w:rPr>
      <w:rFonts w:asciiTheme="majorHAnsi" w:hAnsiTheme="majorHAnsi" w:cs="Arial"/>
      <w:sz w:val="44"/>
      <w:szCs w:val="2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960B2E"/>
    <w:pPr>
      <w:spacing w:before="120" w:line="264" w:lineRule="auto"/>
      <w:outlineLvl w:val="1"/>
    </w:pPr>
    <w:rPr>
      <w:b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960B2E"/>
    <w:pPr>
      <w:outlineLvl w:val="2"/>
    </w:pPr>
    <w:rPr>
      <w:sz w:val="24"/>
      <w:szCs w:val="22"/>
    </w:rPr>
  </w:style>
  <w:style w:type="paragraph" w:styleId="Heading4">
    <w:name w:val="heading 4"/>
    <w:basedOn w:val="Heading3"/>
    <w:next w:val="Normal"/>
    <w:link w:val="Heading4Char"/>
    <w:uiPriority w:val="1"/>
    <w:qFormat/>
    <w:rsid w:val="00960B2E"/>
    <w:pPr>
      <w:spacing w:before="60" w:after="60"/>
      <w:outlineLvl w:val="3"/>
    </w:pPr>
    <w:rPr>
      <w:rFonts w:ascii="Arial Narrow" w:hAnsi="Arial Narrow"/>
      <w:bCs/>
      <w:iCs/>
    </w:rPr>
  </w:style>
  <w:style w:type="paragraph" w:styleId="Heading5">
    <w:name w:val="heading 5"/>
    <w:basedOn w:val="Heading4"/>
    <w:next w:val="Normal"/>
    <w:link w:val="Heading5Char"/>
    <w:uiPriority w:val="1"/>
    <w:qFormat/>
    <w:rsid w:val="00960B2E"/>
    <w:pPr>
      <w:numPr>
        <w:ilvl w:val="4"/>
      </w:numPr>
      <w:outlineLvl w:val="4"/>
    </w:pPr>
    <w:rPr>
      <w:iCs w:val="0"/>
      <w:caps/>
      <w:color w:val="313535"/>
      <w:sz w:val="19"/>
    </w:rPr>
  </w:style>
  <w:style w:type="paragraph" w:styleId="Heading6">
    <w:name w:val="heading 6"/>
    <w:basedOn w:val="Heading5"/>
    <w:next w:val="Normal"/>
    <w:link w:val="Heading6Char"/>
    <w:uiPriority w:val="1"/>
    <w:unhideWhenUsed/>
    <w:qFormat/>
    <w:rsid w:val="00960B2E"/>
    <w:pPr>
      <w:numPr>
        <w:ilvl w:val="0"/>
      </w:numPr>
      <w:spacing w:before="40" w:after="0"/>
      <w:outlineLvl w:val="5"/>
    </w:pPr>
    <w:rPr>
      <w:rFonts w:asciiTheme="majorHAnsi" w:eastAsiaTheme="majorEastAsia" w:hAnsiTheme="majorHAnsi" w:cstheme="majorBidi"/>
      <w:color w:val="113C53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960B2E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13C53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960B2E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960B2E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DE62DB"/>
    <w:rPr>
      <w:rFonts w:asciiTheme="majorHAnsi" w:hAnsiTheme="majorHAnsi" w:cs="Arial"/>
      <w:sz w:val="4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B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0B2E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link w:val="Heading2"/>
    <w:uiPriority w:val="1"/>
    <w:rsid w:val="00960B2E"/>
    <w:rPr>
      <w:rFonts w:asciiTheme="majorHAnsi" w:hAnsiTheme="majorHAnsi" w:cs="Arial"/>
      <w:b/>
      <w:sz w:val="32"/>
      <w:szCs w:val="32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960B2E"/>
    <w:pPr>
      <w:shd w:val="clear" w:color="auto" w:fill="FFFFFF"/>
      <w:spacing w:before="120" w:line="240" w:lineRule="auto"/>
    </w:pPr>
    <w:rPr>
      <w:b/>
      <w:bCs/>
      <w:sz w:val="48"/>
      <w:szCs w:val="48"/>
    </w:rPr>
  </w:style>
  <w:style w:type="character" w:customStyle="1" w:styleId="TitleChar">
    <w:name w:val="Title Char"/>
    <w:link w:val="Title"/>
    <w:uiPriority w:val="99"/>
    <w:semiHidden/>
    <w:rsid w:val="00960B2E"/>
    <w:rPr>
      <w:rFonts w:asciiTheme="minorHAnsi" w:hAnsiTheme="minorHAnsi" w:cs="Arial"/>
      <w:b/>
      <w:bCs/>
      <w:sz w:val="48"/>
      <w:szCs w:val="48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uiPriority w:val="1"/>
    <w:rsid w:val="00960B2E"/>
    <w:rPr>
      <w:rFonts w:ascii="Arial Narrow" w:hAnsi="Arial Narrow" w:cs="Arial"/>
      <w:b/>
      <w:bCs/>
      <w:caps/>
      <w:color w:val="313535"/>
      <w:sz w:val="19"/>
      <w:szCs w:val="22"/>
    </w:rPr>
  </w:style>
  <w:style w:type="character" w:customStyle="1" w:styleId="Heading3Char">
    <w:name w:val="Heading 3 Char"/>
    <w:link w:val="Heading3"/>
    <w:uiPriority w:val="1"/>
    <w:rsid w:val="00960B2E"/>
    <w:rPr>
      <w:rFonts w:asciiTheme="majorHAnsi" w:hAnsiTheme="majorHAnsi" w:cs="Arial"/>
      <w:b/>
      <w:sz w:val="24"/>
      <w:szCs w:val="22"/>
    </w:rPr>
  </w:style>
  <w:style w:type="paragraph" w:styleId="ListBullet">
    <w:name w:val="List Bullet"/>
    <w:basedOn w:val="Normal"/>
    <w:uiPriority w:val="2"/>
    <w:qFormat/>
    <w:rsid w:val="00707FE4"/>
    <w:pPr>
      <w:numPr>
        <w:numId w:val="28"/>
      </w:numPr>
      <w:contextualSpacing/>
    </w:pPr>
    <w:rPr>
      <w:rFonts w:eastAsiaTheme="majorEastAsia" w:cstheme="majorBidi"/>
      <w:bCs/>
      <w:color w:val="auto"/>
      <w:szCs w:val="32"/>
    </w:rPr>
  </w:style>
  <w:style w:type="paragraph" w:styleId="Header">
    <w:name w:val="header"/>
    <w:basedOn w:val="Normal"/>
    <w:link w:val="HeaderChar"/>
    <w:uiPriority w:val="22"/>
    <w:qFormat/>
    <w:rsid w:val="00960B2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22"/>
    <w:rsid w:val="00D669E7"/>
    <w:rPr>
      <w:rFonts w:asciiTheme="minorHAnsi" w:hAnsiTheme="minorHAnsi" w:cs="Arial"/>
      <w:color w:val="191A1B" w:themeColor="text1"/>
      <w:sz w:val="22"/>
    </w:rPr>
  </w:style>
  <w:style w:type="paragraph" w:styleId="Footer">
    <w:name w:val="footer"/>
    <w:basedOn w:val="Normal"/>
    <w:link w:val="FooterChar"/>
    <w:uiPriority w:val="23"/>
    <w:qFormat/>
    <w:rsid w:val="00960B2E"/>
    <w:pPr>
      <w:tabs>
        <w:tab w:val="right" w:pos="10080"/>
      </w:tabs>
      <w:spacing w:after="0"/>
    </w:pPr>
    <w:rPr>
      <w:sz w:val="18"/>
      <w:szCs w:val="18"/>
    </w:rPr>
  </w:style>
  <w:style w:type="character" w:customStyle="1" w:styleId="FooterChar">
    <w:name w:val="Footer Char"/>
    <w:link w:val="Footer"/>
    <w:uiPriority w:val="23"/>
    <w:rsid w:val="00D669E7"/>
    <w:rPr>
      <w:rFonts w:asciiTheme="minorHAnsi" w:hAnsiTheme="minorHAnsi" w:cs="Arial"/>
      <w:color w:val="191A1B" w:themeColor="text1"/>
      <w:sz w:val="18"/>
      <w:szCs w:val="18"/>
    </w:rPr>
  </w:style>
  <w:style w:type="paragraph" w:styleId="FootnoteText">
    <w:name w:val="footnote text"/>
    <w:basedOn w:val="Normal"/>
    <w:link w:val="FootnoteTextChar"/>
    <w:uiPriority w:val="11"/>
    <w:qFormat/>
    <w:rsid w:val="00960B2E"/>
    <w:pPr>
      <w:keepLines/>
      <w:spacing w:after="80"/>
      <w:ind w:left="144" w:hanging="144"/>
    </w:pPr>
    <w:rPr>
      <w:sz w:val="18"/>
    </w:rPr>
  </w:style>
  <w:style w:type="character" w:customStyle="1" w:styleId="FootnoteTextChar">
    <w:name w:val="Footnote Text Char"/>
    <w:link w:val="FootnoteText"/>
    <w:uiPriority w:val="11"/>
    <w:rsid w:val="009E1344"/>
    <w:rPr>
      <w:rFonts w:asciiTheme="minorHAnsi" w:hAnsiTheme="minorHAnsi" w:cs="Arial"/>
      <w:color w:val="191A1B" w:themeColor="text1"/>
      <w:sz w:val="18"/>
    </w:rPr>
  </w:style>
  <w:style w:type="character" w:styleId="FootnoteReference">
    <w:name w:val="footnote reference"/>
    <w:uiPriority w:val="17"/>
    <w:qFormat/>
    <w:rsid w:val="00960B2E"/>
    <w:rPr>
      <w:vertAlign w:val="superscript"/>
    </w:rPr>
  </w:style>
  <w:style w:type="character" w:styleId="Hyperlink">
    <w:name w:val="Hyperlink"/>
    <w:uiPriority w:val="14"/>
    <w:qFormat/>
    <w:rsid w:val="00960B2E"/>
    <w:rPr>
      <w:b/>
      <w:color w:val="1A729F"/>
      <w:u w:val="single"/>
    </w:rPr>
  </w:style>
  <w:style w:type="paragraph" w:styleId="BodyText2">
    <w:name w:val="Body Text 2"/>
    <w:basedOn w:val="BodyText3"/>
    <w:link w:val="BodyText2Char"/>
    <w:uiPriority w:val="99"/>
    <w:semiHidden/>
    <w:qFormat/>
    <w:rsid w:val="00960B2E"/>
    <w:pPr>
      <w:spacing w:after="40"/>
    </w:pPr>
  </w:style>
  <w:style w:type="character" w:customStyle="1" w:styleId="BodyText2Char">
    <w:name w:val="Body Text 2 Char"/>
    <w:link w:val="BodyText2"/>
    <w:uiPriority w:val="99"/>
    <w:semiHidden/>
    <w:rsid w:val="00960B2E"/>
    <w:rPr>
      <w:rFonts w:asciiTheme="minorHAnsi" w:hAnsiTheme="minorHAnsi" w:cs="Arial"/>
      <w:sz w:val="18"/>
      <w:szCs w:val="16"/>
    </w:rPr>
  </w:style>
  <w:style w:type="character" w:styleId="PageNumber">
    <w:name w:val="page number"/>
    <w:uiPriority w:val="99"/>
    <w:semiHidden/>
    <w:rsid w:val="00960B2E"/>
    <w:rPr>
      <w:sz w:val="18"/>
      <w:szCs w:val="18"/>
    </w:rPr>
  </w:style>
  <w:style w:type="paragraph" w:styleId="ListNumber">
    <w:name w:val="List Number"/>
    <w:basedOn w:val="Normal"/>
    <w:uiPriority w:val="2"/>
    <w:qFormat/>
    <w:rsid w:val="00707FE4"/>
    <w:pPr>
      <w:numPr>
        <w:numId w:val="29"/>
      </w:numPr>
      <w:contextualSpacing/>
    </w:pPr>
    <w:rPr>
      <w:color w:val="auto"/>
    </w:rPr>
  </w:style>
  <w:style w:type="paragraph" w:styleId="ListBullet2">
    <w:name w:val="List Bullet 2"/>
    <w:basedOn w:val="ListBullet"/>
    <w:uiPriority w:val="2"/>
    <w:qFormat/>
    <w:rsid w:val="00E55EE5"/>
    <w:pPr>
      <w:numPr>
        <w:numId w:val="30"/>
      </w:numPr>
      <w:autoSpaceDE/>
      <w:autoSpaceDN/>
      <w:adjustRightInd/>
    </w:pPr>
    <w:rPr>
      <w:b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960B2E"/>
    <w:rPr>
      <w:color w:val="783CB9" w:themeColor="followedHyperlink"/>
      <w:u w:val="single"/>
    </w:rPr>
  </w:style>
  <w:style w:type="table" w:styleId="TableGrid">
    <w:name w:val="Table Grid"/>
    <w:basedOn w:val="TableNormal"/>
    <w:uiPriority w:val="59"/>
    <w:rsid w:val="00960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99"/>
    <w:semiHidden/>
    <w:qFormat/>
    <w:rsid w:val="00960B2E"/>
    <w:rPr>
      <w:sz w:val="18"/>
      <w:szCs w:val="18"/>
    </w:rPr>
  </w:style>
  <w:style w:type="paragraph" w:styleId="EndnoteText">
    <w:name w:val="endnote text"/>
    <w:basedOn w:val="Normal"/>
    <w:link w:val="EndnoteTextChar"/>
    <w:uiPriority w:val="30"/>
    <w:qFormat/>
    <w:rsid w:val="00960B2E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30"/>
    <w:rsid w:val="008B3BF1"/>
    <w:rPr>
      <w:rFonts w:asciiTheme="minorHAnsi" w:hAnsiTheme="minorHAnsi" w:cs="Arial"/>
      <w:color w:val="191A1B" w:themeColor="text1"/>
      <w:sz w:val="24"/>
      <w:szCs w:val="24"/>
    </w:rPr>
  </w:style>
  <w:style w:type="character" w:styleId="EndnoteReference">
    <w:name w:val="endnote reference"/>
    <w:uiPriority w:val="16"/>
    <w:qFormat/>
    <w:rsid w:val="00960B2E"/>
    <w:rPr>
      <w:vertAlign w:val="superscrip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60B2E"/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0B2E"/>
    <w:rPr>
      <w:rFonts w:asciiTheme="minorHAnsi" w:hAnsiTheme="minorHAnsi" w:cs="Arial"/>
      <w:sz w:val="18"/>
      <w:szCs w:val="16"/>
    </w:rPr>
  </w:style>
  <w:style w:type="paragraph" w:styleId="ListBullet3">
    <w:name w:val="List Bullet 3"/>
    <w:basedOn w:val="ListBullet"/>
    <w:uiPriority w:val="2"/>
    <w:qFormat/>
    <w:rsid w:val="00EB1427"/>
    <w:pPr>
      <w:numPr>
        <w:numId w:val="31"/>
      </w:numPr>
      <w:autoSpaceDE/>
      <w:autoSpaceDN/>
      <w:adjustRightInd/>
    </w:pPr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1"/>
    <w:rsid w:val="00960B2E"/>
    <w:rPr>
      <w:rFonts w:ascii="Arial Narrow" w:hAnsi="Arial Narrow" w:cs="Arial"/>
      <w:b/>
      <w:bCs/>
      <w:iCs/>
      <w:sz w:val="24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60B2E"/>
    <w:rPr>
      <w:sz w:val="16"/>
      <w:szCs w:val="16"/>
    </w:rPr>
  </w:style>
  <w:style w:type="paragraph" w:styleId="Revision">
    <w:name w:val="Revision"/>
    <w:hidden/>
    <w:uiPriority w:val="99"/>
    <w:semiHidden/>
    <w:rsid w:val="0011118D"/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B5F43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1"/>
    <w:rsid w:val="00183E99"/>
    <w:rPr>
      <w:rFonts w:asciiTheme="majorHAnsi" w:eastAsiaTheme="majorEastAsia" w:hAnsiTheme="majorHAnsi" w:cstheme="majorBidi"/>
      <w:b/>
      <w:bCs/>
      <w:caps/>
      <w:color w:val="113C53" w:themeColor="accent1" w:themeShade="7F"/>
      <w:sz w:val="19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83E99"/>
    <w:rPr>
      <w:rFonts w:asciiTheme="majorHAnsi" w:eastAsiaTheme="majorEastAsia" w:hAnsiTheme="majorHAnsi" w:cstheme="majorBidi"/>
      <w:i/>
      <w:iCs/>
      <w:color w:val="113C53" w:themeColor="accent1" w:themeShade="7F"/>
      <w:sz w:val="22"/>
    </w:rPr>
  </w:style>
  <w:style w:type="paragraph" w:styleId="BodyText">
    <w:name w:val="Body Text"/>
    <w:link w:val="BodyTextChar"/>
    <w:uiPriority w:val="99"/>
    <w:semiHidden/>
    <w:rsid w:val="00960B2E"/>
    <w:pPr>
      <w:spacing w:after="180" w:line="288" w:lineRule="auto"/>
    </w:pPr>
    <w:rPr>
      <w:rFonts w:asciiTheme="minorHAnsi" w:hAnsiTheme="minorHAnsi" w:cs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60B2E"/>
    <w:rPr>
      <w:rFonts w:asciiTheme="minorHAnsi" w:hAnsiTheme="minorHAnsi" w:cs="Arial"/>
      <w:sz w:val="22"/>
    </w:rPr>
  </w:style>
  <w:style w:type="character" w:styleId="PlaceholderText">
    <w:name w:val="Placeholder Text"/>
    <w:basedOn w:val="DefaultParagraphFont"/>
    <w:uiPriority w:val="99"/>
    <w:semiHidden/>
    <w:rsid w:val="00960B2E"/>
    <w:rPr>
      <w:color w:val="808080"/>
    </w:rPr>
  </w:style>
  <w:style w:type="paragraph" w:styleId="Date">
    <w:name w:val="Date"/>
    <w:basedOn w:val="Normal"/>
    <w:next w:val="Normal"/>
    <w:link w:val="DateChar"/>
    <w:uiPriority w:val="3"/>
    <w:qFormat/>
    <w:rsid w:val="0091418C"/>
    <w:pPr>
      <w:spacing w:before="120"/>
    </w:pPr>
  </w:style>
  <w:style w:type="character" w:customStyle="1" w:styleId="DateChar">
    <w:name w:val="Date Char"/>
    <w:basedOn w:val="DefaultParagraphFont"/>
    <w:link w:val="Date"/>
    <w:uiPriority w:val="3"/>
    <w:rsid w:val="0091418C"/>
    <w:rPr>
      <w:rFonts w:asciiTheme="minorHAnsi" w:hAnsiTheme="minorHAnsi" w:cs="Arial"/>
      <w:color w:val="191A1B" w:themeColor="text1"/>
      <w:sz w:val="22"/>
    </w:rPr>
  </w:style>
  <w:style w:type="paragraph" w:customStyle="1" w:styleId="RecipientInformation">
    <w:name w:val="Recipient Information"/>
    <w:basedOn w:val="Normal"/>
    <w:uiPriority w:val="18"/>
    <w:qFormat/>
    <w:rsid w:val="00960B2E"/>
    <w:pPr>
      <w:contextualSpacing/>
    </w:pPr>
  </w:style>
  <w:style w:type="paragraph" w:styleId="Salutation">
    <w:name w:val="Salutation"/>
    <w:basedOn w:val="Normal"/>
    <w:next w:val="Normal"/>
    <w:link w:val="SalutationChar"/>
    <w:uiPriority w:val="19"/>
    <w:qFormat/>
    <w:rsid w:val="00960B2E"/>
    <w:pPr>
      <w:spacing w:before="840"/>
    </w:pPr>
  </w:style>
  <w:style w:type="character" w:customStyle="1" w:styleId="SalutationChar">
    <w:name w:val="Salutation Char"/>
    <w:basedOn w:val="DefaultParagraphFont"/>
    <w:link w:val="Salutation"/>
    <w:uiPriority w:val="19"/>
    <w:rsid w:val="00D669E7"/>
    <w:rPr>
      <w:rFonts w:asciiTheme="minorHAnsi" w:hAnsiTheme="minorHAnsi" w:cs="Arial"/>
      <w:color w:val="191A1B" w:themeColor="text1"/>
      <w:sz w:val="22"/>
    </w:rPr>
  </w:style>
  <w:style w:type="paragraph" w:styleId="Signature">
    <w:name w:val="Signature"/>
    <w:basedOn w:val="Normal"/>
    <w:link w:val="SignatureChar"/>
    <w:uiPriority w:val="20"/>
    <w:qFormat/>
    <w:rsid w:val="00960B2E"/>
    <w:pPr>
      <w:spacing w:after="240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losing">
    <w:name w:val="Closing"/>
    <w:basedOn w:val="Normal"/>
    <w:link w:val="ClosingChar"/>
    <w:uiPriority w:val="20"/>
    <w:qFormat/>
    <w:rsid w:val="00960B2E"/>
    <w:pPr>
      <w:spacing w:before="600" w:after="0"/>
    </w:pPr>
  </w:style>
  <w:style w:type="character" w:customStyle="1" w:styleId="ClosingChar">
    <w:name w:val="Closing Char"/>
    <w:basedOn w:val="DefaultParagraphFont"/>
    <w:link w:val="Closing"/>
    <w:uiPriority w:val="20"/>
    <w:rsid w:val="00D669E7"/>
    <w:rPr>
      <w:rFonts w:asciiTheme="minorHAnsi" w:hAnsiTheme="minorHAnsi" w:cs="Arial"/>
      <w:color w:val="191A1B" w:themeColor="text1"/>
      <w:sz w:val="22"/>
    </w:rPr>
  </w:style>
  <w:style w:type="paragraph" w:styleId="CommentText">
    <w:name w:val="annotation text"/>
    <w:basedOn w:val="Normal"/>
    <w:link w:val="CommentTextChar"/>
    <w:uiPriority w:val="99"/>
    <w:semiHidden/>
    <w:rsid w:val="00960B2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B2E"/>
    <w:rPr>
      <w:rFonts w:asciiTheme="minorHAnsi" w:hAnsiTheme="minorHAnsi" w:cs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B2E"/>
    <w:rPr>
      <w:rFonts w:asciiTheme="minorHAnsi" w:hAnsiTheme="minorHAnsi" w:cs="Arial"/>
      <w:b/>
      <w:bCs/>
      <w:sz w:val="22"/>
    </w:rPr>
  </w:style>
  <w:style w:type="character" w:styleId="Strong">
    <w:name w:val="Strong"/>
    <w:uiPriority w:val="12"/>
    <w:qFormat/>
    <w:rsid w:val="00960B2E"/>
    <w:rPr>
      <w:b/>
      <w:bCs/>
    </w:rPr>
  </w:style>
  <w:style w:type="character" w:styleId="Emphasis">
    <w:name w:val="Emphasis"/>
    <w:uiPriority w:val="13"/>
    <w:qFormat/>
    <w:rsid w:val="00960B2E"/>
    <w:rPr>
      <w:i/>
      <w:iCs/>
    </w:rPr>
  </w:style>
  <w:style w:type="character" w:customStyle="1" w:styleId="FooterURL">
    <w:name w:val="Footer URL"/>
    <w:basedOn w:val="Hyperlink"/>
    <w:uiPriority w:val="23"/>
    <w:qFormat/>
    <w:rsid w:val="00960B2E"/>
    <w:rPr>
      <w:b/>
      <w:color w:val="1A729F"/>
      <w:u w:val="none"/>
    </w:rPr>
  </w:style>
  <w:style w:type="paragraph" w:customStyle="1" w:styleId="FSABannerGraphic">
    <w:name w:val="FSA Banner Graphic"/>
    <w:basedOn w:val="Normal"/>
    <w:next w:val="FSABannerGraphic0"/>
    <w:uiPriority w:val="23"/>
    <w:semiHidden/>
    <w:rsid w:val="00C368D8"/>
    <w:pPr>
      <w:spacing w:after="600"/>
      <w:ind w:left="-1440"/>
    </w:pPr>
  </w:style>
  <w:style w:type="paragraph" w:customStyle="1" w:styleId="RecipientName">
    <w:name w:val="Recipient Name"/>
    <w:basedOn w:val="RecipientInformation"/>
    <w:next w:val="RecipientInformation"/>
    <w:uiPriority w:val="18"/>
    <w:qFormat/>
    <w:rsid w:val="00960B2E"/>
    <w:pPr>
      <w:autoSpaceDE/>
      <w:autoSpaceDN/>
      <w:adjustRightInd/>
      <w:spacing w:after="0"/>
    </w:pPr>
  </w:style>
  <w:style w:type="table" w:customStyle="1" w:styleId="FSAHorizontalLines">
    <w:name w:val="FSA Horizontal Lines"/>
    <w:basedOn w:val="TableNormal"/>
    <w:uiPriority w:val="99"/>
    <w:rsid w:val="00960B2E"/>
    <w:rPr>
      <w:rFonts w:asciiTheme="minorHAnsi" w:hAnsiTheme="minorHAnsi"/>
      <w:sz w:val="18"/>
    </w:rPr>
    <w:tblPr>
      <w:tblBorders>
        <w:bottom w:val="single" w:sz="4" w:space="0" w:color="BDC1C2"/>
        <w:insideH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blStylePr w:type="firstRow">
      <w:pPr>
        <w:jc w:val="left"/>
      </w:pPr>
      <w:rPr>
        <w:rFonts w:asciiTheme="majorHAnsi" w:hAnsiTheme="majorHAnsi"/>
        <w:b/>
        <w:color w:val="113C52" w:themeColor="accent4"/>
        <w:sz w:val="20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shd w:val="clear" w:color="auto" w:fill="F6F9FB"/>
      </w:tcPr>
    </w:tblStylePr>
    <w:tblStylePr w:type="firstCol">
      <w:rPr>
        <w:b/>
        <w:i w:val="0"/>
      </w:rPr>
    </w:tblStylePr>
  </w:style>
  <w:style w:type="paragraph" w:customStyle="1" w:styleId="TableData">
    <w:name w:val="Table Data"/>
    <w:basedOn w:val="Normal"/>
    <w:uiPriority w:val="8"/>
    <w:qFormat/>
    <w:rsid w:val="00960B2E"/>
    <w:pPr>
      <w:spacing w:after="0"/>
    </w:pPr>
    <w:rPr>
      <w:sz w:val="20"/>
    </w:rPr>
  </w:style>
  <w:style w:type="paragraph" w:customStyle="1" w:styleId="TableHeader">
    <w:name w:val="Table Header"/>
    <w:basedOn w:val="Normal"/>
    <w:uiPriority w:val="7"/>
    <w:qFormat/>
    <w:rsid w:val="00960B2E"/>
    <w:pPr>
      <w:spacing w:after="0"/>
    </w:pPr>
    <w:rPr>
      <w:sz w:val="20"/>
    </w:rPr>
  </w:style>
  <w:style w:type="table" w:styleId="GridTable1LightAccent5">
    <w:name w:val="Grid Table 1 Light Accent 5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BABFC0" w:themeColor="accent5" w:themeTint="66"/>
        <w:left w:val="single" w:sz="4" w:space="0" w:color="BABFC0" w:themeColor="accent5" w:themeTint="66"/>
        <w:bottom w:val="single" w:sz="4" w:space="0" w:color="BABFC0" w:themeColor="accent5" w:themeTint="66"/>
        <w:right w:val="single" w:sz="4" w:space="0" w:color="BABFC0" w:themeColor="accent5" w:themeTint="66"/>
        <w:insideH w:val="single" w:sz="4" w:space="0" w:color="BABFC0" w:themeColor="accent5" w:themeTint="66"/>
        <w:insideV w:val="single" w:sz="4" w:space="0" w:color="BABF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uiPriority w:val="46"/>
    <w:rsid w:val="00960B2E"/>
    <w:tblPr>
      <w:tblStyleRowBandSize w:val="1"/>
      <w:tblStyleColBandSize w:val="1"/>
      <w:tblBorders>
        <w:top w:val="single" w:sz="4" w:space="0" w:color="73FFFC" w:themeColor="accent6" w:themeTint="66"/>
        <w:left w:val="single" w:sz="4" w:space="0" w:color="73FFFC" w:themeColor="accent6" w:themeTint="66"/>
        <w:bottom w:val="single" w:sz="4" w:space="0" w:color="73FFFC" w:themeColor="accent6" w:themeTint="66"/>
        <w:right w:val="single" w:sz="4" w:space="0" w:color="73FFFC" w:themeColor="accent6" w:themeTint="66"/>
        <w:insideH w:val="single" w:sz="4" w:space="0" w:color="73FFFC" w:themeColor="accent6" w:themeTint="66"/>
        <w:insideV w:val="single" w:sz="4" w:space="0" w:color="73FF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DFFF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FFF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Data-Centered">
    <w:name w:val="Table Data - Centered"/>
    <w:basedOn w:val="TableData"/>
    <w:uiPriority w:val="8"/>
    <w:qFormat/>
    <w:rsid w:val="00483E07"/>
    <w:pPr>
      <w:jc w:val="center"/>
    </w:pPr>
  </w:style>
  <w:style w:type="paragraph" w:customStyle="1" w:styleId="TableHeader-Centered">
    <w:name w:val="Table Header - Centered"/>
    <w:basedOn w:val="TableHeader"/>
    <w:uiPriority w:val="7"/>
    <w:qFormat/>
    <w:rsid w:val="00483E07"/>
    <w:pPr>
      <w:jc w:val="center"/>
    </w:pPr>
    <w:rPr>
      <w:bCs/>
    </w:rPr>
  </w:style>
  <w:style w:type="paragraph" w:styleId="Caption">
    <w:name w:val="caption"/>
    <w:basedOn w:val="Normal"/>
    <w:next w:val="Normal"/>
    <w:uiPriority w:val="5"/>
    <w:qFormat/>
    <w:rsid w:val="00D26EB7"/>
    <w:pPr>
      <w:keepLines/>
      <w:spacing w:after="300" w:line="252" w:lineRule="auto"/>
    </w:pPr>
    <w:rPr>
      <w:b/>
      <w:iCs/>
      <w:color w:val="313535"/>
      <w:sz w:val="18"/>
      <w:szCs w:val="18"/>
    </w:rPr>
  </w:style>
  <w:style w:type="paragraph" w:customStyle="1" w:styleId="Enclosure">
    <w:name w:val="Enclosure"/>
    <w:basedOn w:val="Normal"/>
    <w:uiPriority w:val="21"/>
    <w:qFormat/>
    <w:rsid w:val="00960B2E"/>
    <w:pPr>
      <w:spacing w:before="600"/>
    </w:pPr>
  </w:style>
  <w:style w:type="paragraph" w:customStyle="1" w:styleId="cc">
    <w:name w:val="cc"/>
    <w:basedOn w:val="Normal"/>
    <w:next w:val="Normal"/>
    <w:uiPriority w:val="21"/>
    <w:qFormat/>
    <w:rsid w:val="00960B2E"/>
    <w:pPr>
      <w:tabs>
        <w:tab w:val="left" w:pos="504"/>
      </w:tabs>
      <w:spacing w:before="240"/>
      <w:ind w:left="720" w:hanging="720"/>
      <w:contextualSpacing/>
    </w:pPr>
  </w:style>
  <w:style w:type="paragraph" w:styleId="ListNumber2">
    <w:name w:val="List Number 2"/>
    <w:basedOn w:val="ListNumber"/>
    <w:uiPriority w:val="2"/>
    <w:qFormat/>
    <w:rsid w:val="007C0A61"/>
    <w:pPr>
      <w:numPr>
        <w:numId w:val="33"/>
      </w:numPr>
      <w:autoSpaceDE/>
      <w:autoSpaceDN/>
      <w:adjustRightInd/>
    </w:pPr>
  </w:style>
  <w:style w:type="character" w:customStyle="1" w:styleId="Run-inHeading">
    <w:name w:val="Run-in Heading"/>
    <w:uiPriority w:val="14"/>
    <w:qFormat/>
    <w:rsid w:val="007509B6"/>
    <w:rPr>
      <w:b/>
      <w:bCs/>
      <w:color w:val="227AA7" w:themeColor="accent1"/>
    </w:rPr>
  </w:style>
  <w:style w:type="table" w:customStyle="1" w:styleId="FSAGrid-Gray">
    <w:name w:val="FSA Grid - Gray"/>
    <w:basedOn w:val="GridTable1LightAccent5"/>
    <w:uiPriority w:val="99"/>
    <w:rsid w:val="00960B2E"/>
    <w:rPr>
      <w:rFonts w:asciiTheme="minorHAnsi" w:hAnsiTheme="minorHAnsi"/>
    </w:rPr>
    <w:tblPr>
      <w:tblBorders>
        <w:top w:val="single" w:sz="4" w:space="0" w:color="BDC1C2"/>
        <w:left w:val="single" w:sz="4" w:space="0" w:color="BDC1C2"/>
        <w:bottom w:val="single" w:sz="4" w:space="0" w:color="BDC1C2"/>
        <w:right w:val="single" w:sz="4" w:space="0" w:color="BDC1C2"/>
        <w:insideH w:val="single" w:sz="4" w:space="0" w:color="BDC1C2"/>
        <w:insideV w:val="single" w:sz="4" w:space="0" w:color="BDC1C2"/>
      </w:tblBorders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12" w:space="0" w:color="BDC1C2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SAGrid-Blue">
    <w:name w:val="FSA Grid - Blue"/>
    <w:basedOn w:val="FSAGrid-Gray"/>
    <w:uiPriority w:val="99"/>
    <w:rsid w:val="00960B2E"/>
    <w:tblPr>
      <w:tblBorders>
        <w:top w:val="single" w:sz="4" w:space="0" w:color="7DC2E5"/>
        <w:left w:val="single" w:sz="4" w:space="0" w:color="7DC2E5"/>
        <w:bottom w:val="single" w:sz="4" w:space="0" w:color="7DC2E5"/>
        <w:right w:val="single" w:sz="4" w:space="0" w:color="7DC2E5"/>
        <w:insideH w:val="single" w:sz="4" w:space="0" w:color="7DC2E5"/>
        <w:insideV w:val="single" w:sz="4" w:space="0" w:color="7DC2E5"/>
      </w:tblBorders>
    </w:tbl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7DC2E5"/>
        </w:tcBorders>
      </w:tcPr>
    </w:tblStylePr>
    <w:tblStylePr w:type="lastRow">
      <w:rPr>
        <w:b/>
        <w:bCs/>
      </w:rPr>
      <w:tblPr/>
      <w:tcPr>
        <w:tcBorders>
          <w:top w:val="single" w:sz="12" w:space="0" w:color="7DC2E5"/>
        </w:tcBorders>
        <w:shd w:val="clear" w:color="auto" w:fill="F6F9FB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960B2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78B9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78B9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1LightAccent5">
    <w:name w:val="List Table 1 Light Accent 5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89FA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89FA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FDF" w:themeFill="accent5" w:themeFillTint="33"/>
      </w:tcPr>
    </w:tblStylePr>
    <w:tblStylePr w:type="band1Horz">
      <w:tblPr/>
      <w:tcPr>
        <w:shd w:val="clear" w:color="auto" w:fill="DCDFDF" w:themeFill="accent5" w:themeFillTint="33"/>
      </w:tcPr>
    </w:tblStylePr>
  </w:style>
  <w:style w:type="table" w:styleId="ListTable1Light">
    <w:name w:val="List Table 1 Light"/>
    <w:basedOn w:val="TableNormal"/>
    <w:uiPriority w:val="46"/>
    <w:rsid w:val="00960B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175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175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1Horz">
      <w:tblPr/>
      <w:tcPr>
        <w:shd w:val="clear" w:color="auto" w:fill="CFD1D3" w:themeFill="text1" w:themeFillTint="33"/>
      </w:tcPr>
    </w:tblStylePr>
  </w:style>
  <w:style w:type="table" w:customStyle="1" w:styleId="FSAZebraStripes">
    <w:name w:val="FSA Zebra Stripes"/>
    <w:basedOn w:val="TableNormal"/>
    <w:uiPriority w:val="99"/>
    <w:rsid w:val="00960B2E"/>
    <w:rPr>
      <w:rFonts w:asciiTheme="minorHAnsi" w:hAnsiTheme="minorHAnsi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rPr>
      <w:cantSplit/>
    </w:trPr>
    <w:tblStylePr w:type="firstRow">
      <w:rPr>
        <w:rFonts w:asciiTheme="majorHAnsi" w:hAnsiTheme="majorHAnsi"/>
        <w:b/>
        <w:bCs/>
        <w:color w:val="113C52" w:themeColor="accent4"/>
      </w:rPr>
      <w:tblPr/>
      <w:tcPr>
        <w:tcBorders>
          <w:bottom w:val="single" w:sz="18" w:space="0" w:color="BDC1C2"/>
        </w:tcBorders>
      </w:tcPr>
    </w:tblStylePr>
    <w:tblStylePr w:type="lastRow">
      <w:rPr>
        <w:b/>
        <w:bCs/>
      </w:rPr>
      <w:tblPr/>
      <w:tcPr>
        <w:tcBorders>
          <w:top w:val="single" w:sz="6" w:space="0" w:color="BDC1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1D3" w:themeFill="text1" w:themeFillTint="33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F6F9FB"/>
      </w:tcPr>
    </w:tblStylePr>
  </w:style>
  <w:style w:type="numbering" w:customStyle="1" w:styleId="FSAListBullet">
    <w:name w:val="FSA List Bullet"/>
    <w:uiPriority w:val="99"/>
    <w:rsid w:val="00E55EE5"/>
    <w:pPr>
      <w:numPr>
        <w:numId w:val="1"/>
      </w:numPr>
    </w:pPr>
  </w:style>
  <w:style w:type="numbering" w:customStyle="1" w:styleId="FSAListNumber">
    <w:name w:val="FSA List Number"/>
    <w:uiPriority w:val="99"/>
    <w:rsid w:val="00F011B0"/>
    <w:pPr>
      <w:numPr>
        <w:numId w:val="2"/>
      </w:numPr>
    </w:pPr>
  </w:style>
  <w:style w:type="paragraph" w:styleId="ListNumber3">
    <w:name w:val="List Number 3"/>
    <w:basedOn w:val="ListNumber"/>
    <w:uiPriority w:val="2"/>
    <w:qFormat/>
    <w:rsid w:val="00707FE4"/>
    <w:pPr>
      <w:numPr>
        <w:ilvl w:val="2"/>
      </w:numPr>
      <w:autoSpaceDE/>
      <w:autoSpaceDN/>
      <w:adjustRightInd/>
    </w:pPr>
  </w:style>
  <w:style w:type="numbering" w:customStyle="1" w:styleId="FSAListNumberBullet">
    <w:name w:val="FSA List Number/Bullet"/>
    <w:uiPriority w:val="99"/>
    <w:rsid w:val="00D441C7"/>
    <w:pPr>
      <w:numPr>
        <w:numId w:val="3"/>
      </w:numPr>
    </w:pPr>
  </w:style>
  <w:style w:type="character" w:customStyle="1" w:styleId="Heading8Char">
    <w:name w:val="Heading 8 Char"/>
    <w:basedOn w:val="DefaultParagraphFont"/>
    <w:link w:val="Heading8"/>
    <w:uiPriority w:val="1"/>
    <w:semiHidden/>
    <w:rsid w:val="00183E99"/>
    <w:rPr>
      <w:rFonts w:asciiTheme="majorHAnsi" w:eastAsiaTheme="majorEastAsia" w:hAnsiTheme="majorHAnsi" w:cstheme="majorBidi"/>
      <w:color w:val="3A3C3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83E99"/>
    <w:rPr>
      <w:rFonts w:asciiTheme="majorHAnsi" w:eastAsiaTheme="majorEastAsia" w:hAnsiTheme="majorHAnsi" w:cstheme="majorBidi"/>
      <w:i/>
      <w:iCs/>
      <w:color w:val="3A3C3F" w:themeColor="text1" w:themeTint="D8"/>
      <w:sz w:val="21"/>
      <w:szCs w:val="21"/>
    </w:rPr>
  </w:style>
  <w:style w:type="numbering" w:customStyle="1" w:styleId="FSAListBulletNumber">
    <w:name w:val="FSA List Bullet/Number"/>
    <w:uiPriority w:val="99"/>
    <w:rsid w:val="00F011B0"/>
    <w:pPr>
      <w:numPr>
        <w:numId w:val="5"/>
      </w:numPr>
    </w:pPr>
  </w:style>
  <w:style w:type="table" w:styleId="GridTableLight">
    <w:name w:val="Grid Table Light"/>
    <w:basedOn w:val="TableNormal"/>
    <w:uiPriority w:val="40"/>
    <w:rsid w:val="00960B2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link w:val="SubtitleChar"/>
    <w:uiPriority w:val="1"/>
    <w:qFormat/>
    <w:rsid w:val="002D5357"/>
    <w:pPr>
      <w:numPr>
        <w:ilvl w:val="1"/>
      </w:numPr>
      <w:spacing w:before="60" w:after="120" w:line="252" w:lineRule="auto"/>
    </w:pPr>
    <w:rPr>
      <w:rFonts w:ascii="Cambria" w:hAnsi="Cambria" w:eastAsiaTheme="minorEastAsia" w:cstheme="minorBidi"/>
      <w:i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2D5357"/>
    <w:rPr>
      <w:rFonts w:ascii="Cambria" w:hAnsi="Cambria" w:eastAsiaTheme="minorEastAsia" w:cstheme="minorBidi"/>
      <w:i/>
      <w:color w:val="191A1B" w:themeColor="text1"/>
      <w:sz w:val="32"/>
      <w:szCs w:val="22"/>
    </w:rPr>
  </w:style>
  <w:style w:type="paragraph" w:customStyle="1" w:styleId="FSABannerGraphic0">
    <w:name w:val="FSA Banner Graphic0"/>
    <w:basedOn w:val="Normal"/>
    <w:uiPriority w:val="23"/>
    <w:semiHidden/>
    <w:rsid w:val="00551043"/>
    <w:pPr>
      <w:spacing w:after="600"/>
      <w:ind w:left="-1440"/>
    </w:pPr>
  </w:style>
  <w:style w:type="paragraph" w:customStyle="1" w:styleId="Normal-Intro">
    <w:name w:val="Normal - Intro"/>
    <w:basedOn w:val="Normal"/>
    <w:qFormat/>
    <w:rsid w:val="002D5357"/>
    <w:pPr>
      <w:pBdr>
        <w:bottom w:val="single" w:sz="12" w:space="12" w:color="BDC1C2"/>
      </w:pBdr>
      <w:spacing w:before="840" w:after="240" w:line="300" w:lineRule="auto"/>
    </w:pPr>
    <w:rPr>
      <w:sz w:val="24"/>
      <w:szCs w:val="24"/>
    </w:rPr>
  </w:style>
  <w:style w:type="paragraph" w:styleId="TOC1">
    <w:name w:val="toc 1"/>
    <w:basedOn w:val="Normal"/>
    <w:uiPriority w:val="39"/>
    <w:qFormat/>
    <w:rsid w:val="009E788D"/>
    <w:pPr>
      <w:keepLines/>
      <w:tabs>
        <w:tab w:val="right" w:leader="dot" w:pos="9350"/>
      </w:tabs>
      <w:spacing w:before="240" w:after="80"/>
      <w:contextualSpacing/>
    </w:pPr>
    <w:rPr>
      <w:rFonts w:asciiTheme="majorHAnsi" w:hAnsiTheme="majorHAnsi"/>
      <w:b/>
      <w:sz w:val="24"/>
    </w:rPr>
  </w:style>
  <w:style w:type="paragraph" w:styleId="TOC2">
    <w:name w:val="toc 2"/>
    <w:basedOn w:val="TOC1"/>
    <w:uiPriority w:val="39"/>
    <w:qFormat/>
    <w:rsid w:val="009E788D"/>
    <w:pPr>
      <w:spacing w:before="40"/>
      <w:ind w:left="216"/>
    </w:pPr>
    <w:rPr>
      <w:b w:val="0"/>
      <w:sz w:val="22"/>
    </w:rPr>
  </w:style>
  <w:style w:type="paragraph" w:styleId="TOC3">
    <w:name w:val="toc 3"/>
    <w:basedOn w:val="TOC2"/>
    <w:uiPriority w:val="39"/>
    <w:qFormat/>
    <w:rsid w:val="009E788D"/>
    <w:pPr>
      <w:ind w:left="432"/>
    </w:pPr>
  </w:style>
  <w:style w:type="paragraph" w:styleId="TOC4">
    <w:name w:val="toc 4"/>
    <w:basedOn w:val="TOC3"/>
    <w:uiPriority w:val="39"/>
    <w:qFormat/>
    <w:rsid w:val="009E788D"/>
    <w:pPr>
      <w:ind w:left="648"/>
    </w:pPr>
  </w:style>
  <w:style w:type="paragraph" w:styleId="TOCHeading">
    <w:name w:val="TOC Heading"/>
    <w:basedOn w:val="Heading1"/>
    <w:next w:val="Normal"/>
    <w:uiPriority w:val="24"/>
    <w:qFormat/>
    <w:rsid w:val="00960B2E"/>
    <w:pPr>
      <w:autoSpaceDE w:val="0"/>
      <w:autoSpaceDN w:val="0"/>
      <w:adjustRightInd w:val="0"/>
      <w:spacing w:after="0" w:line="288" w:lineRule="auto"/>
      <w:outlineLvl w:val="9"/>
    </w:pPr>
    <w:rPr>
      <w:rFonts w:eastAsiaTheme="majorEastAsia" w:cstheme="majorBidi"/>
      <w:color w:val="195A7C" w:themeColor="accent1" w:themeShade="BF"/>
      <w:sz w:val="32"/>
      <w:szCs w:val="32"/>
    </w:rPr>
  </w:style>
  <w:style w:type="character" w:customStyle="1" w:styleId="TOCLeader">
    <w:name w:val="TOC Leader"/>
    <w:basedOn w:val="DefaultParagraphFont"/>
    <w:uiPriority w:val="24"/>
    <w:qFormat/>
    <w:rsid w:val="00960B2E"/>
    <w:rPr>
      <w:noProof/>
      <w:color w:val="585E60" w:themeColor="accent5"/>
      <w:spacing w:val="60"/>
      <w:sz w:val="14"/>
    </w:rPr>
  </w:style>
  <w:style w:type="paragraph" w:customStyle="1" w:styleId="SidebarHeading">
    <w:name w:val="Sidebar Heading"/>
    <w:basedOn w:val="Heading3"/>
    <w:uiPriority w:val="27"/>
    <w:qFormat/>
    <w:rsid w:val="00F1115D"/>
    <w:pPr>
      <w:spacing w:before="0"/>
      <w:outlineLvl w:val="9"/>
    </w:pPr>
    <w:rPr>
      <w:rFonts w:ascii="Arial Narrow" w:hAnsi="Arial Narrow"/>
      <w:caps/>
      <w:color w:val="195B7D"/>
    </w:rPr>
  </w:style>
  <w:style w:type="paragraph" w:styleId="TOC5">
    <w:name w:val="toc 5"/>
    <w:basedOn w:val="Normal"/>
    <w:next w:val="Normal"/>
    <w:uiPriority w:val="39"/>
    <w:unhideWhenUsed/>
    <w:rsid w:val="009E788D"/>
    <w:pPr>
      <w:spacing w:before="40" w:after="100"/>
      <w:ind w:left="864"/>
      <w:contextualSpacing/>
    </w:pPr>
  </w:style>
  <w:style w:type="paragraph" w:customStyle="1" w:styleId="FSABannerGraphic1">
    <w:name w:val="FSA Banner Graphic1"/>
    <w:basedOn w:val="Normal"/>
    <w:uiPriority w:val="23"/>
    <w:semiHidden/>
    <w:rsid w:val="00551043"/>
    <w:pPr>
      <w:spacing w:after="600"/>
      <w:ind w:left="-1440"/>
    </w:pPr>
  </w:style>
  <w:style w:type="paragraph" w:customStyle="1" w:styleId="Footer2">
    <w:name w:val="Footer 2"/>
    <w:basedOn w:val="Footer"/>
    <w:uiPriority w:val="23"/>
    <w:qFormat/>
    <w:rsid w:val="00B27FCF"/>
    <w:pPr>
      <w:jc w:val="right"/>
    </w:pPr>
  </w:style>
  <w:style w:type="paragraph" w:customStyle="1" w:styleId="Heading2-2-ColumnSection">
    <w:name w:val="Heading 2 - 2-Column Section"/>
    <w:basedOn w:val="Heading2"/>
    <w:uiPriority w:val="1"/>
    <w:qFormat/>
    <w:rsid w:val="00564668"/>
    <w:pPr>
      <w:pBdr>
        <w:top w:val="single" w:sz="18" w:space="18" w:color="00A09D" w:themeColor="accent6"/>
      </w:pBdr>
      <w:spacing w:before="240" w:after="180"/>
    </w:pPr>
  </w:style>
  <w:style w:type="paragraph" w:customStyle="1" w:styleId="Normal-BorderAbove-Accent6">
    <w:name w:val="Normal - Border Above - Accent 6"/>
    <w:basedOn w:val="Normal"/>
    <w:qFormat/>
    <w:rsid w:val="002D5357"/>
    <w:pPr>
      <w:pBdr>
        <w:top w:val="single" w:sz="18" w:space="18" w:color="00A09D" w:themeColor="accent6"/>
      </w:pBdr>
      <w:spacing w:before="180"/>
    </w:pPr>
  </w:style>
  <w:style w:type="character" w:customStyle="1" w:styleId="Superscript">
    <w:name w:val="Superscript"/>
    <w:basedOn w:val="DefaultParagraphFont"/>
    <w:uiPriority w:val="14"/>
    <w:qFormat/>
    <w:rsid w:val="0058334E"/>
    <w:rPr>
      <w:rFonts w:cstheme="minorHAnsi"/>
      <w:vertAlign w:val="superscript"/>
    </w:rPr>
  </w:style>
  <w:style w:type="paragraph" w:customStyle="1" w:styleId="Figure-Inline">
    <w:name w:val="Figure - Inline"/>
    <w:basedOn w:val="Normal"/>
    <w:uiPriority w:val="25"/>
    <w:qFormat/>
    <w:rsid w:val="007B6FBE"/>
    <w:pPr>
      <w:spacing w:before="120" w:after="0"/>
    </w:pPr>
  </w:style>
  <w:style w:type="paragraph" w:customStyle="1" w:styleId="Figure-InlineCentered">
    <w:name w:val="Figure - Inline Centered"/>
    <w:basedOn w:val="Figure-Inline"/>
    <w:uiPriority w:val="25"/>
    <w:qFormat/>
    <w:rsid w:val="00380517"/>
    <w:pPr>
      <w:jc w:val="center"/>
    </w:pPr>
  </w:style>
  <w:style w:type="paragraph" w:customStyle="1" w:styleId="FSATOC">
    <w:name w:val="FSA TOC"/>
    <w:uiPriority w:val="39"/>
    <w:rsid w:val="00911D69"/>
    <w:pPr>
      <w:pBdr>
        <w:bottom w:val="single" w:sz="12" w:space="12" w:color="BDC1C2"/>
      </w:pBdr>
      <w:autoSpaceDE w:val="0"/>
      <w:autoSpaceDN w:val="0"/>
      <w:adjustRightInd w:val="0"/>
      <w:spacing w:after="240" w:line="300" w:lineRule="auto"/>
    </w:pPr>
    <w:rPr>
      <w:rFonts w:asciiTheme="minorHAnsi" w:hAnsiTheme="minorHAnsi" w:cs="Arial"/>
      <w:sz w:val="24"/>
      <w:szCs w:val="24"/>
    </w:rPr>
  </w:style>
  <w:style w:type="paragraph" w:customStyle="1" w:styleId="Table-FigureTitle">
    <w:name w:val="Table-Figure Title"/>
    <w:basedOn w:val="Normal"/>
    <w:uiPriority w:val="6"/>
    <w:qFormat/>
    <w:rsid w:val="00911D69"/>
    <w:pPr>
      <w:keepNext/>
      <w:keepLines/>
      <w:spacing w:before="360" w:line="240" w:lineRule="auto"/>
    </w:pPr>
    <w:rPr>
      <w:b/>
      <w:bCs/>
      <w:color w:val="113C52" w:themeColor="text2"/>
      <w:sz w:val="24"/>
    </w:rPr>
  </w:style>
  <w:style w:type="paragraph" w:styleId="TOC6">
    <w:name w:val="toc 6"/>
    <w:basedOn w:val="Normal"/>
    <w:next w:val="Normal"/>
    <w:uiPriority w:val="39"/>
    <w:semiHidden/>
    <w:unhideWhenUsed/>
    <w:rsid w:val="00824D3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824D3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824D3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824D36"/>
    <w:pPr>
      <w:spacing w:after="100"/>
      <w:ind w:left="1760"/>
    </w:pPr>
  </w:style>
  <w:style w:type="paragraph" w:customStyle="1" w:styleId="TableHeadnote">
    <w:name w:val="Table Headnote"/>
    <w:basedOn w:val="Normal"/>
    <w:uiPriority w:val="9"/>
    <w:qFormat/>
    <w:rsid w:val="004248F4"/>
    <w:pPr>
      <w:keepNext/>
      <w:keepLines/>
      <w:spacing w:after="120"/>
    </w:pPr>
    <w:rPr>
      <w:sz w:val="18"/>
      <w:szCs w:val="18"/>
    </w:rPr>
  </w:style>
  <w:style w:type="paragraph" w:customStyle="1" w:styleId="Heading3-2-ColumnSection">
    <w:name w:val="Heading 3 - 2-Column Section"/>
    <w:basedOn w:val="Heading3"/>
    <w:uiPriority w:val="1"/>
    <w:qFormat/>
    <w:rsid w:val="00926ECF"/>
    <w:pPr>
      <w:pBdr>
        <w:top w:val="single" w:sz="18" w:space="18" w:color="00A09D" w:themeColor="accent6"/>
      </w:pBdr>
    </w:pPr>
  </w:style>
  <w:style w:type="paragraph" w:customStyle="1" w:styleId="Table-FigureFootnote-Source">
    <w:name w:val="Table-Figure Footnote-Source"/>
    <w:basedOn w:val="Normal"/>
    <w:uiPriority w:val="9"/>
    <w:qFormat/>
    <w:rsid w:val="004820C7"/>
    <w:pPr>
      <w:spacing w:after="60"/>
    </w:pPr>
    <w:rPr>
      <w:sz w:val="18"/>
      <w:szCs w:val="18"/>
    </w:rPr>
  </w:style>
  <w:style w:type="paragraph" w:customStyle="1" w:styleId="PhotoCredit">
    <w:name w:val="Photo Credit"/>
    <w:basedOn w:val="Normal"/>
    <w:uiPriority w:val="26"/>
    <w:qFormat/>
    <w:rsid w:val="00911D69"/>
    <w:pPr>
      <w:spacing w:after="40"/>
      <w:jc w:val="right"/>
    </w:pPr>
    <w:rPr>
      <w:sz w:val="14"/>
      <w:szCs w:val="14"/>
    </w:rPr>
  </w:style>
  <w:style w:type="character" w:customStyle="1" w:styleId="Table-FigureLabel">
    <w:name w:val="Table-Figure Label"/>
    <w:basedOn w:val="DefaultParagraphFont"/>
    <w:uiPriority w:val="15"/>
    <w:qFormat/>
    <w:rsid w:val="007050CB"/>
    <w:rPr>
      <w:caps/>
      <w:smallCaps w:val="0"/>
      <w:color w:val="227AA7" w:themeColor="accent1"/>
      <w:sz w:val="21"/>
      <w:szCs w:val="26"/>
    </w:rPr>
  </w:style>
  <w:style w:type="character" w:customStyle="1" w:styleId="Bold">
    <w:name w:val="Bold"/>
    <w:basedOn w:val="DefaultParagraphFont"/>
    <w:uiPriority w:val="12"/>
    <w:qFormat/>
    <w:rsid w:val="006F51F1"/>
    <w:rPr>
      <w:b/>
      <w:bCs/>
    </w:rPr>
  </w:style>
  <w:style w:type="character" w:customStyle="1" w:styleId="Italic">
    <w:name w:val="Italic"/>
    <w:basedOn w:val="DefaultParagraphFont"/>
    <w:uiPriority w:val="13"/>
    <w:qFormat/>
    <w:rsid w:val="006F51F1"/>
    <w:rPr>
      <w:i/>
      <w:iCs/>
    </w:rPr>
  </w:style>
  <w:style w:type="paragraph" w:customStyle="1" w:styleId="ContactInfo">
    <w:name w:val="Contact Info"/>
    <w:basedOn w:val="Normal"/>
    <w:uiPriority w:val="29"/>
    <w:qFormat/>
    <w:rsid w:val="007B7B76"/>
    <w:pPr>
      <w:spacing w:after="60"/>
    </w:pPr>
    <w:rPr>
      <w:sz w:val="20"/>
    </w:rPr>
  </w:style>
  <w:style w:type="character" w:customStyle="1" w:styleId="ContactInformationLabel">
    <w:name w:val="Contact Information Label"/>
    <w:basedOn w:val="DefaultParagraphFont"/>
    <w:uiPriority w:val="29"/>
    <w:qFormat/>
    <w:rsid w:val="004E6556"/>
    <w:rPr>
      <w:rFonts w:ascii="Arial Narrow" w:hAnsi="Arial Narrow"/>
      <w:b/>
      <w:bCs/>
      <w:sz w:val="22"/>
    </w:rPr>
  </w:style>
  <w:style w:type="paragraph" w:customStyle="1" w:styleId="ContactInfoName">
    <w:name w:val="Contact Info Name"/>
    <w:basedOn w:val="ContactInfo"/>
    <w:uiPriority w:val="29"/>
    <w:qFormat/>
    <w:rsid w:val="007B7B76"/>
    <w:pPr>
      <w:spacing w:after="180"/>
    </w:pPr>
  </w:style>
  <w:style w:type="paragraph" w:customStyle="1" w:styleId="ContactInfoSectionHead">
    <w:name w:val="Contact Info Section Head"/>
    <w:basedOn w:val="Normal"/>
    <w:next w:val="ContactInfoSubhead"/>
    <w:uiPriority w:val="28"/>
    <w:qFormat/>
    <w:rsid w:val="00471DD5"/>
    <w:pPr>
      <w:keepNext/>
      <w:keepLines/>
      <w:pBdr>
        <w:top w:val="single" w:sz="18" w:space="18" w:color="195B7D"/>
      </w:pBdr>
      <w:spacing w:before="180"/>
    </w:pPr>
    <w:rPr>
      <w:b/>
      <w:bCs/>
      <w:caps/>
      <w:color w:val="195B7D"/>
      <w:sz w:val="24"/>
    </w:rPr>
  </w:style>
  <w:style w:type="paragraph" w:customStyle="1" w:styleId="ContactInfoSubhead">
    <w:name w:val="Contact Info Subhead"/>
    <w:basedOn w:val="Normal"/>
    <w:uiPriority w:val="28"/>
    <w:qFormat/>
    <w:rsid w:val="00E46C03"/>
    <w:rPr>
      <w:b/>
      <w:bCs/>
    </w:rPr>
  </w:style>
  <w:style w:type="paragraph" w:customStyle="1" w:styleId="Normal-BorderAbove-blue-bright-60">
    <w:name w:val="Normal - Border Above - blue-bright-60"/>
    <w:basedOn w:val="Normal-BorderAbove-Accent6"/>
    <w:qFormat/>
    <w:rsid w:val="002D5357"/>
    <w:pPr>
      <w:pBdr>
        <w:top w:val="single" w:sz="18" w:space="18" w:color="195B7D"/>
      </w:pBdr>
    </w:pPr>
  </w:style>
  <w:style w:type="paragraph" w:customStyle="1" w:styleId="Heading2-AfterRule">
    <w:name w:val="Heading 2 - After Rule"/>
    <w:basedOn w:val="Heading2"/>
    <w:next w:val="Normal"/>
    <w:uiPriority w:val="1"/>
    <w:qFormat/>
    <w:rsid w:val="007B636D"/>
    <w:pPr>
      <w:spacing w:before="840"/>
    </w:pPr>
  </w:style>
  <w:style w:type="paragraph" w:customStyle="1" w:styleId="Normal-AfterRule">
    <w:name w:val="Normal - After Rule"/>
    <w:basedOn w:val="Normal"/>
    <w:next w:val="Normal"/>
    <w:qFormat/>
    <w:rsid w:val="002D5357"/>
    <w:pPr>
      <w:spacing w:before="840"/>
    </w:pPr>
  </w:style>
  <w:style w:type="paragraph" w:customStyle="1" w:styleId="Heading-RE">
    <w:name w:val="Heading - RE"/>
    <w:basedOn w:val="Heading1"/>
    <w:uiPriority w:val="2"/>
    <w:qFormat/>
    <w:rsid w:val="008860F8"/>
    <w:pPr>
      <w:spacing w:before="0"/>
    </w:pPr>
    <w:rPr>
      <w:sz w:val="22"/>
    </w:rPr>
  </w:style>
  <w:style w:type="paragraph" w:customStyle="1" w:styleId="Heading1-AfterRule">
    <w:name w:val="Heading 1 - After Rule"/>
    <w:basedOn w:val="Heading1"/>
    <w:uiPriority w:val="1"/>
    <w:qFormat/>
    <w:rsid w:val="009E032A"/>
    <w:pPr>
      <w:spacing w:before="840"/>
    </w:pPr>
  </w:style>
  <w:style w:type="paragraph" w:customStyle="1" w:styleId="MemoInfo">
    <w:name w:val="Memo Info"/>
    <w:basedOn w:val="Normal"/>
    <w:uiPriority w:val="21"/>
    <w:qFormat/>
    <w:rsid w:val="00683C73"/>
    <w:pPr>
      <w:keepLines/>
      <w:tabs>
        <w:tab w:val="left" w:pos="1224"/>
      </w:tabs>
      <w:ind w:left="1224" w:hanging="1224"/>
    </w:pPr>
  </w:style>
  <w:style w:type="character" w:customStyle="1" w:styleId="MemoInfoLabel">
    <w:name w:val="Memo Info Label"/>
    <w:basedOn w:val="DefaultParagraphFont"/>
    <w:uiPriority w:val="17"/>
    <w:qFormat/>
    <w:rsid w:val="00B64517"/>
    <w:rPr>
      <w:rFonts w:ascii="Arial Narrow" w:hAnsi="Arial Narrow"/>
      <w:b/>
      <w:i w:val="0"/>
      <w:caps/>
    </w:rPr>
  </w:style>
  <w:style w:type="paragraph" w:customStyle="1" w:styleId="MemoHeader">
    <w:name w:val="Memo Header"/>
    <w:basedOn w:val="Normal"/>
    <w:uiPriority w:val="21"/>
    <w:qFormat/>
    <w:rsid w:val="0011571F"/>
    <w:pPr>
      <w:spacing w:after="360"/>
    </w:pPr>
    <w:rPr>
      <w:rFonts w:cstheme="minorHAnsi"/>
      <w:b/>
      <w:bCs/>
      <w:caps/>
      <w:color w:val="585E60" w:themeColor="accent5"/>
      <w:spacing w:val="30"/>
      <w:sz w:val="28"/>
      <w:szCs w:val="28"/>
    </w:rPr>
  </w:style>
  <w:style w:type="paragraph" w:customStyle="1" w:styleId="Heading1-Subject">
    <w:name w:val="Heading 1 - Subject"/>
    <w:basedOn w:val="Heading1"/>
    <w:uiPriority w:val="1"/>
    <w:qFormat/>
    <w:rsid w:val="007E0467"/>
    <w:pPr>
      <w:tabs>
        <w:tab w:val="left" w:pos="1224"/>
      </w:tabs>
      <w:spacing w:before="0" w:after="180"/>
      <w:ind w:left="1224" w:hanging="1224"/>
    </w:pPr>
    <w:rPr>
      <w:sz w:val="22"/>
    </w:rPr>
  </w:style>
  <w:style w:type="paragraph" w:customStyle="1" w:styleId="BioInformation">
    <w:name w:val="Bio Information"/>
    <w:basedOn w:val="Normal"/>
    <w:uiPriority w:val="22"/>
    <w:qFormat/>
    <w:rsid w:val="00863E83"/>
    <w:rPr>
      <w:b/>
      <w:bCs/>
      <w:sz w:val="24"/>
      <w:szCs w:val="24"/>
    </w:rPr>
  </w:style>
  <w:style w:type="paragraph" w:customStyle="1" w:styleId="FSALogo">
    <w:name w:val="FSA Logo"/>
    <w:basedOn w:val="Normal"/>
    <w:uiPriority w:val="23"/>
    <w:semiHidden/>
    <w:rsid w:val="00C368D8"/>
    <w:pPr>
      <w:spacing w:after="120"/>
    </w:pPr>
  </w:style>
  <w:style w:type="paragraph" w:customStyle="1" w:styleId="Normal-BorderAbove">
    <w:name w:val="Normal - Border Above"/>
    <w:basedOn w:val="Normal"/>
    <w:qFormat/>
    <w:rsid w:val="004E7D89"/>
    <w:pPr>
      <w:pBdr>
        <w:top w:val="single" w:sz="18" w:space="18" w:color="00A09D" w:themeColor="accent6"/>
      </w:pBdr>
      <w:spacing w:before="180"/>
    </w:pPr>
    <w:rPr>
      <w:noProof/>
    </w:rPr>
  </w:style>
  <w:style w:type="paragraph" w:customStyle="1" w:styleId="OPEID">
    <w:name w:val="OPE ID"/>
    <w:basedOn w:val="RecipientInformation"/>
    <w:uiPriority w:val="19"/>
    <w:qFormat/>
    <w:rsid w:val="006E2E00"/>
    <w:pPr>
      <w:spacing w:before="120"/>
      <w:contextualSpacing w:val="0"/>
    </w:pPr>
  </w:style>
  <w:style w:type="paragraph" w:customStyle="1" w:styleId="FSABannerGraphic00">
    <w:name w:val="FSA Banner Graphic00"/>
    <w:basedOn w:val="Normal"/>
    <w:uiPriority w:val="23"/>
    <w:semiHidden/>
    <w:rsid w:val="008E38FE"/>
    <w:pPr>
      <w:spacing w:after="600"/>
      <w:ind w:left="-1440"/>
    </w:pPr>
  </w:style>
  <w:style w:type="paragraph" w:customStyle="1" w:styleId="FSABannerGraphic10">
    <w:name w:val="FSA Banner Graphic10"/>
    <w:basedOn w:val="Normal"/>
    <w:uiPriority w:val="23"/>
    <w:semiHidden/>
    <w:rsid w:val="008E38FE"/>
    <w:pPr>
      <w:spacing w:after="600"/>
      <w:ind w:left="-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1.pn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header" Target="header3.xml" /><Relationship Id="rId18" Type="http://schemas.openxmlformats.org/officeDocument/2006/relationships/footer" Target="footer5.xml" /><Relationship Id="rId19" Type="http://schemas.openxmlformats.org/officeDocument/2006/relationships/theme" Target="theme/theme1.xml" /><Relationship Id="rId2" Type="http://schemas.openxmlformats.org/officeDocument/2006/relationships/endnotes" Target="endnote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customXml" Target="../customXml/item3.xml" /><Relationship Id="rId9" Type="http://schemas.openxmlformats.org/officeDocument/2006/relationships/customXml" Target="../customXml/item4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Casey.Wade\Downloads\FSA%20Newsletter%20Template-2024%20(1).dotx" TargetMode="External" /></Relationships>
</file>

<file path=word/theme/theme1.xml><?xml version="1.0" encoding="utf-8"?>
<a:theme xmlns:a="http://schemas.openxmlformats.org/drawingml/2006/main" name="FSA-Word">
  <a:themeElements>
    <a:clrScheme name="FSA Theme">
      <a:dk1>
        <a:srgbClr val="191A1B"/>
      </a:dk1>
      <a:lt1>
        <a:srgbClr val="FFFFFF"/>
      </a:lt1>
      <a:dk2>
        <a:srgbClr val="113C52"/>
      </a:dk2>
      <a:lt2>
        <a:srgbClr val="E5E6E7"/>
      </a:lt2>
      <a:accent1>
        <a:srgbClr val="227AA7"/>
      </a:accent1>
      <a:accent2>
        <a:srgbClr val="3EA11B"/>
      </a:accent2>
      <a:accent3>
        <a:srgbClr val="216A50"/>
      </a:accent3>
      <a:accent4>
        <a:srgbClr val="113C52"/>
      </a:accent4>
      <a:accent5>
        <a:srgbClr val="585E60"/>
      </a:accent5>
      <a:accent6>
        <a:srgbClr val="00A09D"/>
      </a:accent6>
      <a:hlink>
        <a:srgbClr val="1A729F"/>
      </a:hlink>
      <a:folHlink>
        <a:srgbClr val="783CB9"/>
      </a:folHlink>
    </a:clrScheme>
    <a:fontScheme name="FSA2-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alert-green">
      <a:srgbClr val="00A91C"/>
    </a:custClr>
    <a:custClr name="alert-gold">
      <a:srgbClr val="FFBE2E"/>
    </a:custClr>
    <a:custClr name="alert-red (red-medium)">
      <a:srgbClr val="CD2026"/>
    </a:custClr>
    <a:custClr name="festival (primary)">
      <a:srgbClr val="F9F871"/>
    </a:custClr>
    <a:custClr name="blue-bright-60 (blue-medium)">
      <a:srgbClr val="195B7D"/>
    </a:custClr>
    <a:custClr name="sulu-60 (green-bright)">
      <a:srgbClr val="5BDC2C"/>
    </a:custClr>
    <a:custClr name="shamrock (primary)">
      <a:srgbClr val="41D4A0"/>
    </a:custClr>
    <a:custClr name="blue-bright-40">
      <a:srgbClr val="2B99D1"/>
    </a:custClr>
    <a:custClr name="gray (primary)">
      <a:srgbClr val="6E7678"/>
    </a:custClr>
    <a:custClr name="robin-blue (primary)">
      <a:srgbClr val="00B9B6"/>
    </a:custClr>
    <a:custClr name="alert-green-dark">
      <a:srgbClr val="007614"/>
    </a:custClr>
    <a:custClr name="alert-gold-dark-vivid">
      <a:srgbClr val="C2850C"/>
    </a:custClr>
    <a:custClr name="alert-red-dark">
      <a:srgbClr val="9C0D12"/>
    </a:custClr>
    <a:custClr name="festival-40">
      <a:srgbClr val="FBFAA2"/>
    </a:custClr>
    <a:custClr name="blue-bright-15">
      <a:srgbClr val="93CCE9"/>
    </a:custClr>
    <a:custClr name="sulu (primary)">
      <a:srgbClr val="7DE358"/>
    </a:custClr>
    <a:custClr name="shamrock-20">
      <a:srgbClr val="BEF0DE"/>
    </a:custClr>
    <a:custClr name="blue-bright-35">
      <a:srgbClr val="3EA4D8"/>
    </a:custClr>
    <a:custClr name="gray-20 (gray-light)">
      <a:srgbClr val="BDC1C2"/>
    </a:custClr>
    <a:custClr name="robin-blue-25">
      <a:srgbClr val="86FFFD"/>
    </a:custClr>
    <a:custClr name="alert-green-medium-cool">
      <a:srgbClr val="4D8055"/>
    </a:custClr>
    <a:custClr name="alert-gold-dark">
      <a:srgbClr val="EDAB1C"/>
    </a:custClr>
    <a:custClr name="alert-red-light">
      <a:srgbClr val="F8EEE9"/>
    </a:custClr>
    <a:custClr name="festival-35">
      <a:srgbClr val="FCFCBA"/>
    </a:custClr>
    <a:custClr name="blue-bright-10 (blue-light)">
      <a:srgbClr val="D2EAF6"/>
    </a:custClr>
    <a:custClr name="sulu-30">
      <a:srgbClr val="C1F2AF"/>
    </a:custClr>
    <a:custClr name="shamrock-15">
      <a:srgbClr val="D3F5E9"/>
    </a:custClr>
    <a:custClr name="blue-bright-30">
      <a:srgbClr val="53AEDC"/>
    </a:custClr>
    <a:custClr name="gray-10">
      <a:srgbClr val="D7DADB"/>
    </a:custClr>
    <a:custClr name="robin-blue-15">
      <a:srgbClr val="B9FFFE"/>
    </a:custClr>
    <a:custClr name="alert-green-light">
      <a:srgbClr val="ECF3EC"/>
    </a:custClr>
    <a:custClr name="alert-gold-light">
      <a:srgbClr val="FAF3D1"/>
    </a:custClr>
    <a:custClr name="null">
      <a:srgbClr val="FFFFFF"/>
    </a:custClr>
    <a:custClr name="festival-30">
      <a:srgbClr val="FDFDD3"/>
    </a:custClr>
    <a:custClr name="blue-bright-5 (blue-light-2)">
      <a:srgbClr val="E7F4FA"/>
    </a:custClr>
    <a:custClr name="sulu-20">
      <a:srgbClr val="D9F7CE"/>
    </a:custClr>
    <a:custClr name="shamrock-10 (green-light)">
      <a:srgbClr val="E7FAF3"/>
    </a:custClr>
    <a:custClr name="blue-bright-25">
      <a:srgbClr val="68B8E0"/>
    </a:custClr>
    <a:custClr name="gray-5 (gray-pale)">
      <a:srgbClr val="E5E6E7"/>
    </a:custClr>
    <a:custClr name="robin-blue-10">
      <a:srgbClr val="D3FFFE"/>
    </a:custClr>
    <a:custClr name="null">
      <a:srgbClr val="FFFFFF"/>
    </a:custClr>
    <a:custClr name="null">
      <a:srgbClr val="FFFFFF"/>
    </a:custClr>
    <a:custClr name="null">
      <a:srgbClr val="FFFFFF"/>
    </a:custClr>
    <a:custClr name="festival-25">
      <a:srgbClr val="FEFEEB"/>
    </a:custClr>
    <a:custClr name="blue-pale">
      <a:srgbClr val="F6F9FB"/>
    </a:custClr>
    <a:custClr name="sulu-15">
      <a:srgbClr val="F4FDF1"/>
    </a:custClr>
    <a:custClr name="shamrock-5">
      <a:srgbClr val="FCFEFE"/>
    </a:custClr>
    <a:custClr name="blue-bright-20">
      <a:srgbClr val="7DC2E5"/>
    </a:custClr>
    <a:custClr name="gray-very-light">
      <a:srgbClr val="FAFAFA"/>
    </a:custClr>
    <a:custClr name="robin-blue-5">
      <a:srgbClr val="ECFFFF"/>
    </a:custClr>
  </a:custClr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DCB7AC5ECDD740B487BE4C07570BE9" ma:contentTypeVersion="19" ma:contentTypeDescription="Create a new document." ma:contentTypeScope="" ma:versionID="6d08b30d57879de2916f05560a1b7685">
  <xsd:schema xmlns:xsd="http://www.w3.org/2001/XMLSchema" xmlns:xs="http://www.w3.org/2001/XMLSchema" xmlns:p="http://schemas.microsoft.com/office/2006/metadata/properties" xmlns:ns2="bd10e23a-f09c-45e3-849e-438a97faa086" xmlns:ns3="a9a93928-7ac7-4c2f-90e6-3a0e778b9dd0" xmlns:ns4="2a2db8c4-56ab-4882-a5d0-0fe8165c6658" targetNamespace="http://schemas.microsoft.com/office/2006/metadata/properties" ma:root="true" ma:fieldsID="85e1c9576816326e5b7684db655c8997" ns2:_="" ns3:_="" ns4:_="">
    <xsd:import namespace="bd10e23a-f09c-45e3-849e-438a97faa086"/>
    <xsd:import namespace="a9a93928-7ac7-4c2f-90e6-3a0e778b9dd0"/>
    <xsd:import namespace="2a2db8c4-56ab-4882-a5d0-0fe8165c6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e23a-f09c-45e3-849e-438a97faa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description="" ma:indexed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format="Dropdown" ma:internalName="Status">
      <xsd:simpleType>
        <xsd:union memberTypes="dms:Text">
          <xsd:simpleType>
            <xsd:restriction base="dms:Choice">
              <xsd:enumeration value="Open"/>
              <xsd:enumeration value="In Review"/>
              <xsd:enumeration value="Resolved"/>
            </xsd:restriction>
          </xsd:simpleType>
        </xsd:un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3928-7ac7-4c2f-90e6-3a0e778b9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b8c4-56ab-4882-a5d0-0fe8165c66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be5a1-b04b-4699-b925-cad621dcbb93}" ma:internalName="TaxCatchAll" ma:showField="CatchAllData" ma:web="a9a93928-7ac7-4c2f-90e6-3a0e778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2db8c4-56ab-4882-a5d0-0fe8165c6658" xsi:nil="true"/>
    <lcf76f155ced4ddcb4097134ff3c332f xmlns="bd10e23a-f09c-45e3-849e-438a97faa086">
      <Terms xmlns="http://schemas.microsoft.com/office/infopath/2007/PartnerControls"/>
    </lcf76f155ced4ddcb4097134ff3c332f>
    <Status xmlns="bd10e23a-f09c-45e3-849e-438a97faa086" xsi:nil="true"/>
  </documentManagement>
</p:properties>
</file>

<file path=customXml/itemProps1.xml><?xml version="1.0" encoding="utf-8"?>
<ds:datastoreItem xmlns:ds="http://schemas.openxmlformats.org/officeDocument/2006/customXml" ds:itemID="{9F1D4185-DF90-4ED2-8BFE-FDFC461B3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914142-54E4-4BDD-88E4-038A2E47D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0e23a-f09c-45e3-849e-438a97faa086"/>
    <ds:schemaRef ds:uri="a9a93928-7ac7-4c2f-90e6-3a0e778b9dd0"/>
    <ds:schemaRef ds:uri="2a2db8c4-56ab-4882-a5d0-0fe8165c6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633E78-982B-AF41-B7E6-D598955A9A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1167E4-0C3F-4600-8EF7-F99D5EA0D4AF}">
  <ds:schemaRefs>
    <ds:schemaRef ds:uri="http://schemas.microsoft.com/office/2006/metadata/properties"/>
    <ds:schemaRef ds:uri="http://schemas.microsoft.com/office/infopath/2007/PartnerControls"/>
    <ds:schemaRef ds:uri="7d71a28a-d359-44ba-be0d-642069294ad3"/>
    <ds:schemaRef ds:uri="2a2db8c4-56ab-4882-a5d0-0fe8165c6658"/>
    <ds:schemaRef ds:uri="bd10e23a-f09c-45e3-849e-438a97faa0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FSA Newsletter Template-2024 (1)</Template>
  <TotalTime>4</TotalTime>
  <Pages>5</Pages>
  <Words>849</Words>
  <Characters>5551</Characters>
  <Application>Microsoft Office Word</Application>
  <DocSecurity>0</DocSecurity>
  <Lines>241</Lines>
  <Paragraphs>206</Paragraphs>
  <ScaleCrop>false</ScaleCrop>
  <Company>U.S. Department of Education</Company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subject line here</dc:title>
  <dc:subject>Insert subject line here</dc:subject>
  <dc:creator>Wade, Casey</dc:creator>
  <cp:keywords>Federal Student Aid, student loans</cp:keywords>
  <cp:lastModifiedBy>Rose, Carolyn</cp:lastModifiedBy>
  <cp:revision>2</cp:revision>
  <cp:lastPrinted>2017-06-15T22:38:00Z</cp:lastPrinted>
  <dcterms:created xsi:type="dcterms:W3CDTF">2025-08-04T18:57:00Z</dcterms:created>
  <dcterms:modified xsi:type="dcterms:W3CDTF">2025-08-04T18:57:00Z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0x01010024DCB7AC5ECDD740B487BE4C07570BE9</vt:lpwstr>
  </property>
  <property fmtid="{D5CDD505-2E9C-101B-9397-08002B2CF9AE}" pid="3" name="MediaServiceImageTags">
    <vt:lpwstr/>
  </property>
  <property fmtid="{D5CDD505-2E9C-101B-9397-08002B2CF9AE}" pid="4" name="Template Version No.">
    <vt:lpwstr>2.1.1</vt:lpwstr>
  </property>
  <property fmtid="{D5CDD505-2E9C-101B-9397-08002B2CF9AE}" pid="5" name="Version">
    <vt:lpwstr>2.0.0</vt:lpwstr>
  </property>
  <property fmtid="{D5CDD505-2E9C-101B-9397-08002B2CF9AE}" pid="6" name="_dlc_DocIdItemGuid">
    <vt:lpwstr>94ca0005-0a2f-4975-8ee6-d91b87ecd34f</vt:lpwstr>
  </property>
</Properties>
</file>