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B7F49" w:rsidP="00637393" w14:paraId="14F9E257" w14:textId="77777777">
      <w:pPr>
        <w:pStyle w:val="FSABannerGraphic10"/>
        <w:sectPr w:rsidSect="005109F4">
          <w:footerReference w:type="default" r:id="rId10"/>
          <w:footerReference w:type="first" r:id="rId11"/>
          <w:type w:val="continuous"/>
          <w:pgSz w:w="12240" w:h="15840" w:orient="portrait" w:code="1"/>
          <w:pgMar w:top="0" w:right="1440" w:bottom="1440" w:left="1440" w:header="0" w:footer="576" w:gutter="0"/>
          <w:cols w:space="720"/>
          <w:noEndnote/>
          <w:titlePg/>
          <w:docGrid w:linePitch="299"/>
        </w:sectPr>
      </w:pPr>
      <w:bookmarkStart w:id="0" w:name="_Toc148999326"/>
      <w:bookmarkStart w:id="1" w:name="_Toc149302711"/>
      <w:r>
        <w:rPr>
          <w:noProof/>
        </w:rPr>
        <w:drawing>
          <wp:inline distT="0" distB="0" distL="0" distR="0">
            <wp:extent cx="7772400" cy="950976"/>
            <wp:effectExtent l="0" t="0" r="0" b="1905"/>
            <wp:docPr id="24" name="Picture 24" descr="Banner with Federal Student Aid, an Office of the U.S. Department of Education, logo"/>
            <wp:cNvGraphicFramePr>
              <a:graphicFrameLocks xmlns:a="http://schemas.openxmlformats.org/drawingml/2006/main" noChangeAspect="1" noSelect="1"/>
            </wp:cNvGraphicFramePr>
            <a:graphic xmlns:a="http://schemas.openxmlformats.org/drawingml/2006/main">
              <a:graphicData uri="http://schemas.openxmlformats.org/drawingml/2006/picture">
                <pic:pic xmlns:pic="http://schemas.openxmlformats.org/drawingml/2006/picture">
                  <pic:nvPicPr>
                    <pic:cNvPr id="24" name="Picture 4" descr="Banner with Federal Student Aid, an Office of the U.S. Department of Education, logo"/>
                    <pic:cNvPicPr/>
                  </pic:nvPicPr>
                  <pic:blipFill>
                    <a:blip xmlns:r="http://schemas.openxmlformats.org/officeDocument/2006/relationships" r:embed="rId12"/>
                    <a:stretch>
                      <a:fillRect/>
                    </a:stretch>
                  </pic:blipFill>
                  <pic:spPr>
                    <a:xfrm>
                      <a:off x="0" y="0"/>
                      <a:ext cx="7772400" cy="950976"/>
                    </a:xfrm>
                    <a:prstGeom prst="rect">
                      <a:avLst/>
                    </a:prstGeom>
                  </pic:spPr>
                </pic:pic>
              </a:graphicData>
            </a:graphic>
          </wp:inline>
        </w:drawing>
      </w:r>
    </w:p>
    <w:p w:rsidR="00FB7F49" w:rsidP="00DE62DB" w14:paraId="516CEAB6" w14:textId="5A96212E">
      <w:pPr>
        <w:pStyle w:val="Heading1"/>
      </w:pPr>
      <w:r>
        <w:t>FSA Training Center Surveys</w:t>
      </w:r>
      <w:r w:rsidR="005F3EA8">
        <w:t xml:space="preserve"> </w:t>
      </w:r>
      <w:r w:rsidR="00D36384">
        <w:t>Survey</w:t>
      </w:r>
    </w:p>
    <w:p w:rsidR="00FB7F49" w:rsidP="00DF1F38" w14:paraId="5A75306B" w14:textId="1389E1F4">
      <w:pPr>
        <w:pStyle w:val="Subtitle"/>
      </w:pPr>
      <w:r>
        <w:t>Update for FY 26</w:t>
      </w:r>
    </w:p>
    <w:p w:rsidR="00FB7F49" w:rsidP="001130B0" w14:paraId="5CCF4CB7" w14:textId="182C362F">
      <w:pPr>
        <w:pStyle w:val="Normal-AfterRule"/>
      </w:pPr>
      <w:r w:rsidRPr="00D36384">
        <w:t xml:space="preserve">The Training and Information Services Branch is </w:t>
      </w:r>
      <w:r w:rsidRPr="00D36384">
        <w:t>in the process of updating</w:t>
      </w:r>
      <w:r w:rsidR="005531AF">
        <w:t xml:space="preserve"> </w:t>
      </w:r>
      <w:r w:rsidR="00240FAE">
        <w:t>the FSA Training Center</w:t>
      </w:r>
      <w:r w:rsidR="005531AF">
        <w:t xml:space="preserve"> </w:t>
      </w:r>
      <w:r w:rsidRPr="00D36384">
        <w:t xml:space="preserve">surveys that are distributed to the public. This update is being </w:t>
      </w:r>
      <w:r w:rsidRPr="00D36384">
        <w:t>initiated</w:t>
      </w:r>
      <w:r w:rsidRPr="00D36384">
        <w:t xml:space="preserve"> for two primary reasons:</w:t>
      </w:r>
      <w:r w:rsidRPr="009E237C">
        <w:rPr>
          <w:noProof/>
        </w:rPr>
        <mc:AlternateContent>
          <mc:Choice Requires="wps">
            <w:drawing>
              <wp:anchor distT="0" distB="0" distL="114300" distR="114300" simplePos="0" relativeHeight="251658240" behindDoc="0" locked="1" layoutInCell="1" allowOverlap="1">
                <wp:simplePos x="0" y="0"/>
                <wp:positionH relativeFrom="column">
                  <wp:posOffset>0</wp:posOffset>
                </wp:positionH>
                <wp:positionV relativeFrom="paragraph">
                  <wp:posOffset>187960</wp:posOffset>
                </wp:positionV>
                <wp:extent cx="648970" cy="0"/>
                <wp:effectExtent l="0" t="19050" r="36830" b="19050"/>
                <wp:wrapNone/>
                <wp:docPr id="25" name="Straight Connector 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noSelect="1"/>
                </wp:cNvGraphicFramePr>
                <a:graphic xmlns:a="http://schemas.openxmlformats.org/drawingml/2006/main">
                  <a:graphicData uri="http://schemas.microsoft.com/office/word/2010/wordprocessingShape">
                    <wps:wsp xmlns:wps="http://schemas.microsoft.com/office/word/2010/wordprocessingShape">
                      <wps:cNvCnPr>
                        <a:cxnSpLocks noSelect="1" noChangeAspect="1"/>
                      </wps:cNvCnPr>
                      <wps:spPr>
                        <a:xfrm>
                          <a:off x="0" y="0"/>
                          <a:ext cx="648970" cy="0"/>
                        </a:xfrm>
                        <a:prstGeom prst="line">
                          <a:avLst/>
                        </a:prstGeom>
                        <a:ln w="44450">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5" alt="&quot;&quot;" style="mso-height-percent:0;mso-height-relative:margin;mso-width-percent:0;mso-width-relative:margin;mso-wrap-distance-bottom:0;mso-wrap-distance-left:9pt;mso-wrap-distance-right:9pt;mso-wrap-distance-top:0;mso-wrap-style:square;position:absolute;visibility:visible;z-index:251659264" from="0,14.8pt" to="51.1pt,14.8pt" strokecolor="#3ea11b" strokeweight="3.5pt">
                <o:lock v:ext="edit" aspectratio="t"/>
                <w10:anchorlock/>
              </v:line>
            </w:pict>
          </mc:Fallback>
        </mc:AlternateContent>
      </w:r>
      <w:r>
        <w:t xml:space="preserve"> 1) </w:t>
      </w:r>
      <w:r w:rsidRPr="00D36384">
        <w:t>The Office of Management and Budget (OMB) control number 1845-0045 is set to expire on December 31, 2025; and</w:t>
      </w:r>
      <w:r>
        <w:t xml:space="preserve"> 2) </w:t>
      </w:r>
      <w:r w:rsidRPr="00D36384">
        <w:t xml:space="preserve">To enhance the quality of data collection by incorporating revised language that is more user-friendly and </w:t>
      </w:r>
      <w:r w:rsidRPr="00D36384">
        <w:t>customer-focused</w:t>
      </w:r>
      <w:r w:rsidRPr="00D36384">
        <w:t>.</w:t>
      </w:r>
      <w:r>
        <w:t xml:space="preserve"> </w:t>
      </w:r>
      <w:r w:rsidRPr="00D36384">
        <w:t>Please note that the length of the surveys and the overall types of questions will remain unchanged.</w:t>
      </w:r>
      <w:r w:rsidR="0025224A">
        <w:t xml:space="preserve"> </w:t>
      </w:r>
    </w:p>
    <w:p w:rsidR="00FB7F49" w:rsidRPr="002D315E" w:rsidP="00FB7F49" w14:paraId="17BEEC23" w14:textId="16733626">
      <w:pPr>
        <w:pStyle w:val="Heading2"/>
      </w:pPr>
      <w:r>
        <w:t>Table of Changes</w:t>
      </w:r>
    </w:p>
    <w:p w:rsidR="003D257A" w:rsidP="003D257A" w14:paraId="1275C486" w14:textId="6AFF3D08">
      <w:r w:rsidRPr="008804D9">
        <w:t>Please note that asterisks indicate branching questions that will open a required text box</w:t>
      </w:r>
      <w:r w:rsidRPr="004F42C7" w:rsidR="004F42C7">
        <w:t>.</w:t>
      </w:r>
    </w:p>
    <w:tbl>
      <w:tblPr>
        <w:tblW w:w="9360" w:type="dxa"/>
        <w:tblInd w:w="180" w:type="dxa"/>
        <w:tblBorders>
          <w:top w:val="nil"/>
          <w:left w:val="nil"/>
          <w:bottom w:val="nil"/>
          <w:right w:val="nil"/>
          <w:insideH w:val="nil"/>
          <w:insideV w:val="nil"/>
        </w:tblBorders>
        <w:tblCellMar>
          <w:left w:w="10" w:type="dxa"/>
          <w:right w:w="10" w:type="dxa"/>
        </w:tblCellMar>
        <w:tblLook w:val="04A0"/>
      </w:tblPr>
      <w:tblGrid>
        <w:gridCol w:w="4569"/>
        <w:gridCol w:w="4791"/>
      </w:tblGrid>
      <w:tr w14:paraId="24B6E85D" w14:textId="77777777" w:rsidTr="008315AD">
        <w:tblPrEx>
          <w:tblW w:w="9360" w:type="dxa"/>
          <w:tblInd w:w="180" w:type="dxa"/>
          <w:tblBorders>
            <w:top w:val="nil"/>
            <w:left w:val="nil"/>
            <w:bottom w:val="nil"/>
            <w:right w:val="nil"/>
            <w:insideH w:val="nil"/>
            <w:insideV w:val="nil"/>
          </w:tblBorders>
          <w:tblCellMar>
            <w:left w:w="10" w:type="dxa"/>
            <w:right w:w="10" w:type="dxa"/>
          </w:tblCellMar>
          <w:tblLook w:val="04A0"/>
        </w:tblPrEx>
        <w:tc>
          <w:tcPr>
            <w:tcW w:w="9360" w:type="dxa"/>
            <w:gridSpan w:val="2"/>
            <w:tcBorders>
              <w:bottom w:val="single" w:sz="4" w:space="0" w:color="auto"/>
            </w:tcBorders>
            <w:shd w:val="clear" w:color="auto" w:fill="000D26"/>
            <w:tcMar>
              <w:top w:w="180" w:type="dxa"/>
              <w:left w:w="180" w:type="dxa"/>
              <w:bottom w:w="180" w:type="dxa"/>
              <w:right w:w="180" w:type="dxa"/>
            </w:tcMar>
          </w:tcPr>
          <w:p w:rsidR="008315AD" w:rsidRPr="008315AD" w:rsidP="000B4B69" w14:paraId="2AD767D4" w14:textId="1B3D93E1">
            <w:pPr>
              <w:spacing w:before="120" w:after="120" w:line="336" w:lineRule="auto"/>
              <w:rPr>
                <w:rFonts w:cstheme="minorHAnsi"/>
              </w:rPr>
            </w:pPr>
            <w:r w:rsidRPr="008315AD">
              <w:rPr>
                <w:rFonts w:eastAsia="DM Sans Bold" w:cstheme="minorHAnsi"/>
                <w:b/>
                <w:bCs/>
                <w:color w:val="E5E6E7" w:themeColor="background2"/>
                <w:sz w:val="36"/>
                <w:szCs w:val="36"/>
              </w:rPr>
              <w:t xml:space="preserve">FSA Training Center Surveys </w:t>
            </w:r>
          </w:p>
        </w:tc>
      </w:tr>
      <w:tr w14:paraId="2EB47A3E" w14:textId="77777777" w:rsidTr="000B4B69">
        <w:tblPrEx>
          <w:tblW w:w="9360" w:type="dxa"/>
          <w:tblInd w:w="180" w:type="dxa"/>
          <w:tblBorders>
            <w:top w:val="single" w:sz="6" w:space="0" w:color="323232"/>
            <w:left w:val="single" w:sz="6" w:space="0" w:color="323232"/>
            <w:bottom w:val="single" w:sz="6" w:space="0" w:color="323232"/>
            <w:right w:val="single" w:sz="6" w:space="0" w:color="323232"/>
            <w:insideH w:val="single" w:sz="6" w:space="0" w:color="323232"/>
            <w:insideV w:val="single" w:sz="6" w:space="0" w:color="323232"/>
          </w:tblBorders>
          <w:tblCellMar>
            <w:left w:w="10" w:type="dxa"/>
            <w:right w:w="10" w:type="dxa"/>
          </w:tblCellMar>
          <w:tblLook w:val="04A0"/>
        </w:tblPrEx>
        <w:tc>
          <w:tcPr>
            <w:tcW w:w="4569" w:type="dxa"/>
            <w:tcBorders>
              <w:top w:val="single" w:sz="4" w:space="0" w:color="auto"/>
              <w:left w:val="single" w:sz="4" w:space="0" w:color="auto"/>
              <w:bottom w:val="single" w:sz="4" w:space="0" w:color="auto"/>
              <w:right w:val="single" w:sz="4" w:space="0" w:color="auto"/>
            </w:tcBorders>
            <w:shd w:val="clear" w:color="auto" w:fill="F3F4F0"/>
            <w:tcMar>
              <w:top w:w="180" w:type="dxa"/>
              <w:left w:w="180" w:type="dxa"/>
              <w:bottom w:w="180" w:type="dxa"/>
              <w:right w:w="180" w:type="dxa"/>
            </w:tcMar>
          </w:tcPr>
          <w:p w:rsidR="008315AD" w:rsidRPr="008315AD" w:rsidP="000B4B69" w14:paraId="17FD020B" w14:textId="77777777">
            <w:pPr>
              <w:spacing w:before="120" w:after="120" w:line="336" w:lineRule="auto"/>
              <w:rPr>
                <w:rFonts w:cstheme="minorHAnsi"/>
              </w:rPr>
            </w:pPr>
            <w:r w:rsidRPr="008315AD">
              <w:rPr>
                <w:rFonts w:eastAsia="DM Sans Bold" w:cstheme="minorHAnsi"/>
                <w:b/>
                <w:bCs/>
                <w:color w:val="000000"/>
              </w:rPr>
              <w:t xml:space="preserve">Current Question 1  </w:t>
            </w:r>
          </w:p>
        </w:tc>
        <w:tc>
          <w:tcPr>
            <w:tcW w:w="4790" w:type="dxa"/>
            <w:tcBorders>
              <w:top w:val="single" w:sz="4" w:space="0" w:color="auto"/>
              <w:left w:val="single" w:sz="4" w:space="0" w:color="auto"/>
              <w:bottom w:val="single" w:sz="4" w:space="0" w:color="auto"/>
              <w:right w:val="single" w:sz="4" w:space="0" w:color="auto"/>
            </w:tcBorders>
            <w:shd w:val="clear" w:color="auto" w:fill="F3F4F0"/>
            <w:tcMar>
              <w:top w:w="180" w:type="dxa"/>
              <w:left w:w="180" w:type="dxa"/>
              <w:bottom w:w="180" w:type="dxa"/>
              <w:right w:w="180" w:type="dxa"/>
            </w:tcMar>
          </w:tcPr>
          <w:p w:rsidR="008315AD" w:rsidRPr="008315AD" w:rsidP="000B4B69" w14:paraId="604413B2" w14:textId="77777777">
            <w:pPr>
              <w:spacing w:before="120" w:after="120" w:line="336" w:lineRule="auto"/>
              <w:rPr>
                <w:rFonts w:cstheme="minorHAnsi"/>
              </w:rPr>
            </w:pPr>
            <w:r w:rsidRPr="008315AD">
              <w:rPr>
                <w:rFonts w:eastAsia="DM Sans Bold" w:cstheme="minorHAnsi"/>
                <w:b/>
                <w:bCs/>
                <w:color w:val="000000"/>
              </w:rPr>
              <w:t xml:space="preserve">Proposed New Question 1 </w:t>
            </w:r>
          </w:p>
        </w:tc>
      </w:tr>
      <w:tr w14:paraId="006ED35B" w14:textId="77777777" w:rsidTr="000B4B69">
        <w:tblPrEx>
          <w:tblW w:w="9360" w:type="dxa"/>
          <w:tblInd w:w="180" w:type="dxa"/>
          <w:tblBorders>
            <w:top w:val="single" w:sz="6" w:space="0" w:color="323232"/>
            <w:left w:val="single" w:sz="6" w:space="0" w:color="323232"/>
            <w:bottom w:val="single" w:sz="6" w:space="0" w:color="323232"/>
            <w:right w:val="single" w:sz="6" w:space="0" w:color="323232"/>
            <w:insideH w:val="single" w:sz="6" w:space="0" w:color="323232"/>
            <w:insideV w:val="single" w:sz="6" w:space="0" w:color="323232"/>
          </w:tblBorders>
          <w:tblCellMar>
            <w:left w:w="10" w:type="dxa"/>
            <w:right w:w="10" w:type="dxa"/>
          </w:tblCellMar>
          <w:tblLook w:val="04A0"/>
        </w:tblPrEx>
        <w:tc>
          <w:tcPr>
            <w:tcW w:w="4569" w:type="dxa"/>
            <w:tcBorders>
              <w:top w:val="single" w:sz="4" w:space="0" w:color="auto"/>
              <w:left w:val="single" w:sz="4" w:space="0" w:color="auto"/>
              <w:bottom w:val="single" w:sz="4" w:space="0" w:color="auto"/>
              <w:right w:val="single" w:sz="4" w:space="0" w:color="auto"/>
            </w:tcBorders>
            <w:tcMar>
              <w:top w:w="180" w:type="dxa"/>
              <w:left w:w="180" w:type="dxa"/>
              <w:bottom w:w="180" w:type="dxa"/>
              <w:right w:w="180" w:type="dxa"/>
            </w:tcMar>
          </w:tcPr>
          <w:p w:rsidR="00075E9C" w:rsidP="00075E9C" w14:paraId="7A100108" w14:textId="77777777">
            <w:pPr>
              <w:spacing w:before="120" w:after="0" w:line="336" w:lineRule="auto"/>
              <w:rPr>
                <w:rFonts w:eastAsia="DM Sans" w:cstheme="minorHAnsi"/>
                <w:b/>
                <w:bCs/>
                <w:color w:val="000000"/>
                <w:kern w:val="2"/>
                <w:szCs w:val="22"/>
                <w14:ligatures w14:val="standardContextual"/>
              </w:rPr>
            </w:pPr>
            <w:r w:rsidRPr="004920F5">
              <w:rPr>
                <w:rFonts w:eastAsia="DM Sans" w:cstheme="minorHAnsi"/>
                <w:b/>
                <w:bCs/>
                <w:color w:val="000000"/>
                <w:kern w:val="2"/>
                <w:szCs w:val="22"/>
                <w14:ligatures w14:val="standardContextual"/>
              </w:rPr>
              <w:t xml:space="preserve">Multiple-Choice </w:t>
            </w:r>
            <w:r>
              <w:rPr>
                <w:rFonts w:eastAsia="DM Sans" w:cstheme="minorHAnsi"/>
                <w:b/>
                <w:bCs/>
                <w:color w:val="000000"/>
                <w:kern w:val="2"/>
                <w:szCs w:val="22"/>
                <w14:ligatures w14:val="standardContextual"/>
              </w:rPr>
              <w:t>–</w:t>
            </w:r>
            <w:r w:rsidRPr="004920F5">
              <w:rPr>
                <w:rFonts w:eastAsia="DM Sans" w:cstheme="minorHAnsi"/>
                <w:b/>
                <w:bCs/>
                <w:color w:val="000000"/>
                <w:kern w:val="2"/>
                <w:szCs w:val="22"/>
                <w14:ligatures w14:val="standardContextual"/>
              </w:rPr>
              <w:t xml:space="preserve"> required</w:t>
            </w:r>
          </w:p>
          <w:p w:rsidR="008315AD" w:rsidRPr="00075E9C" w:rsidP="00075E9C" w14:paraId="5CC2698C" w14:textId="22C85274">
            <w:pPr>
              <w:spacing w:before="120" w:after="0" w:line="336" w:lineRule="auto"/>
              <w:rPr>
                <w:rFonts w:eastAsia="DM Sans" w:cstheme="minorHAnsi"/>
                <w:b/>
                <w:bCs/>
                <w:color w:val="000000"/>
                <w:kern w:val="2"/>
                <w:szCs w:val="22"/>
                <w14:ligatures w14:val="standardContextual"/>
              </w:rPr>
            </w:pPr>
            <w:r w:rsidRPr="008315AD">
              <w:rPr>
                <w:rFonts w:eastAsia="DM Sans" w:cstheme="minorHAnsi"/>
                <w:color w:val="000000"/>
              </w:rPr>
              <w:t xml:space="preserve">How satisfied were you with the content of the training and its ability to help you meet the training course’s objectives? </w:t>
            </w:r>
          </w:p>
          <w:p w:rsidR="008315AD" w:rsidRPr="008315AD" w:rsidP="008315AD" w14:paraId="29581593" w14:textId="77777777">
            <w:pPr>
              <w:numPr>
                <w:ilvl w:val="0"/>
                <w:numId w:val="22"/>
              </w:numPr>
              <w:autoSpaceDE/>
              <w:autoSpaceDN/>
              <w:adjustRightInd/>
              <w:spacing w:after="0" w:line="336" w:lineRule="auto"/>
              <w:rPr>
                <w:rFonts w:cstheme="minorHAnsi"/>
              </w:rPr>
            </w:pPr>
            <w:r w:rsidRPr="008315AD">
              <w:rPr>
                <w:rFonts w:eastAsia="DM Sans" w:cstheme="minorHAnsi"/>
                <w:color w:val="000000"/>
              </w:rPr>
              <w:t xml:space="preserve">Very Satisfied </w:t>
            </w:r>
          </w:p>
          <w:p w:rsidR="008315AD" w:rsidRPr="008315AD" w:rsidP="008315AD" w14:paraId="33406997" w14:textId="77777777">
            <w:pPr>
              <w:numPr>
                <w:ilvl w:val="0"/>
                <w:numId w:val="22"/>
              </w:numPr>
              <w:autoSpaceDE/>
              <w:autoSpaceDN/>
              <w:adjustRightInd/>
              <w:spacing w:after="0" w:line="336" w:lineRule="auto"/>
              <w:rPr>
                <w:rFonts w:cstheme="minorHAnsi"/>
              </w:rPr>
            </w:pPr>
            <w:r w:rsidRPr="008315AD">
              <w:rPr>
                <w:rFonts w:eastAsia="DM Sans" w:cstheme="minorHAnsi"/>
                <w:color w:val="000000"/>
              </w:rPr>
              <w:t xml:space="preserve">Satisfied </w:t>
            </w:r>
          </w:p>
          <w:p w:rsidR="008315AD" w:rsidRPr="008315AD" w:rsidP="008315AD" w14:paraId="491FA0BE" w14:textId="77777777">
            <w:pPr>
              <w:numPr>
                <w:ilvl w:val="0"/>
                <w:numId w:val="22"/>
              </w:numPr>
              <w:autoSpaceDE/>
              <w:autoSpaceDN/>
              <w:adjustRightInd/>
              <w:spacing w:after="0" w:line="336" w:lineRule="auto"/>
              <w:rPr>
                <w:rFonts w:cstheme="minorHAnsi"/>
              </w:rPr>
            </w:pPr>
            <w:r w:rsidRPr="008315AD">
              <w:rPr>
                <w:rFonts w:eastAsia="DM Sans" w:cstheme="minorHAnsi"/>
                <w:color w:val="000000"/>
              </w:rPr>
              <w:t xml:space="preserve">Neutral </w:t>
            </w:r>
          </w:p>
          <w:p w:rsidR="008315AD" w:rsidRPr="008315AD" w:rsidP="008315AD" w14:paraId="5D667F86" w14:textId="77777777">
            <w:pPr>
              <w:numPr>
                <w:ilvl w:val="0"/>
                <w:numId w:val="22"/>
              </w:numPr>
              <w:autoSpaceDE/>
              <w:autoSpaceDN/>
              <w:adjustRightInd/>
              <w:spacing w:after="0" w:line="336" w:lineRule="auto"/>
              <w:rPr>
                <w:rFonts w:cstheme="minorHAnsi"/>
              </w:rPr>
            </w:pPr>
            <w:r w:rsidRPr="008315AD">
              <w:rPr>
                <w:rFonts w:eastAsia="DM Sans" w:cstheme="minorHAnsi"/>
                <w:color w:val="000000"/>
              </w:rPr>
              <w:t xml:space="preserve">Dissatisfied* </w:t>
            </w:r>
          </w:p>
          <w:p w:rsidR="008315AD" w:rsidRPr="008315AD" w:rsidP="008315AD" w14:paraId="4037241A" w14:textId="77777777">
            <w:pPr>
              <w:numPr>
                <w:ilvl w:val="0"/>
                <w:numId w:val="22"/>
              </w:numPr>
              <w:autoSpaceDE/>
              <w:autoSpaceDN/>
              <w:adjustRightInd/>
              <w:spacing w:after="0" w:line="336" w:lineRule="auto"/>
              <w:rPr>
                <w:rFonts w:cstheme="minorHAnsi"/>
              </w:rPr>
            </w:pPr>
            <w:r w:rsidRPr="008315AD">
              <w:rPr>
                <w:rFonts w:eastAsia="DM Sans" w:cstheme="minorHAnsi"/>
                <w:color w:val="000000"/>
              </w:rPr>
              <w:t xml:space="preserve">Very Dissatisfied* </w:t>
            </w:r>
          </w:p>
          <w:p w:rsidR="008315AD" w:rsidRPr="008315AD" w:rsidP="000B4B69" w14:paraId="1E70CCEB" w14:textId="77777777">
            <w:pPr>
              <w:spacing w:before="120" w:after="120" w:line="336" w:lineRule="auto"/>
              <w:rPr>
                <w:rFonts w:cstheme="minorHAnsi"/>
              </w:rPr>
            </w:pPr>
            <w:r w:rsidRPr="008315AD">
              <w:rPr>
                <w:rFonts w:eastAsia="DM Sans" w:cstheme="minorHAnsi"/>
                <w:color w:val="000000"/>
              </w:rPr>
              <w:t xml:space="preserve">*Please provide any ideas on how we could improve the content provided in this training. Were there topics, activities, job aids, or examples that you felt should be added or expanded upon? </w:t>
            </w:r>
          </w:p>
        </w:tc>
        <w:tc>
          <w:tcPr>
            <w:tcW w:w="4790" w:type="dxa"/>
            <w:tcBorders>
              <w:top w:val="single" w:sz="4" w:space="0" w:color="auto"/>
              <w:left w:val="single" w:sz="4" w:space="0" w:color="auto"/>
              <w:bottom w:val="single" w:sz="4" w:space="0" w:color="auto"/>
              <w:right w:val="single" w:sz="4" w:space="0" w:color="auto"/>
            </w:tcBorders>
            <w:tcMar>
              <w:top w:w="180" w:type="dxa"/>
              <w:left w:w="180" w:type="dxa"/>
              <w:bottom w:w="180" w:type="dxa"/>
              <w:right w:w="180" w:type="dxa"/>
            </w:tcMar>
          </w:tcPr>
          <w:p w:rsidR="00075E9C" w:rsidP="000B4B69" w14:paraId="37F17355" w14:textId="71285EBD">
            <w:pPr>
              <w:spacing w:before="120" w:after="120" w:line="336" w:lineRule="auto"/>
              <w:rPr>
                <w:rFonts w:eastAsia="DM Sans" w:cstheme="minorHAnsi"/>
                <w:color w:val="000000"/>
              </w:rPr>
            </w:pPr>
            <w:r w:rsidRPr="004920F5">
              <w:rPr>
                <w:rFonts w:eastAsia="DM Sans" w:cstheme="minorHAnsi"/>
                <w:b/>
                <w:bCs/>
                <w:color w:val="000000"/>
                <w:kern w:val="2"/>
                <w:szCs w:val="22"/>
                <w14:ligatures w14:val="standardContextual"/>
              </w:rPr>
              <w:t>Multiple-Choice - required</w:t>
            </w:r>
          </w:p>
          <w:p w:rsidR="008315AD" w:rsidRPr="008315AD" w:rsidP="000B4B69" w14:paraId="6872142F" w14:textId="66FDF6C9">
            <w:pPr>
              <w:spacing w:before="120" w:after="120" w:line="336" w:lineRule="auto"/>
              <w:rPr>
                <w:rFonts w:cstheme="minorHAnsi"/>
              </w:rPr>
            </w:pPr>
            <w:r w:rsidRPr="008315AD">
              <w:rPr>
                <w:rFonts w:eastAsia="DM Sans" w:cstheme="minorHAnsi"/>
                <w:color w:val="000000"/>
              </w:rPr>
              <w:t xml:space="preserve">Overall, how satisfied are you with the training content and its effectiveness in helping you achieve the course objectives? </w:t>
            </w:r>
          </w:p>
          <w:p w:rsidR="008315AD" w:rsidRPr="008315AD" w:rsidP="008315AD" w14:paraId="7B7D2D7B" w14:textId="77777777">
            <w:pPr>
              <w:numPr>
                <w:ilvl w:val="0"/>
                <w:numId w:val="26"/>
              </w:numPr>
              <w:autoSpaceDE/>
              <w:autoSpaceDN/>
              <w:adjustRightInd/>
              <w:spacing w:after="0" w:line="336" w:lineRule="auto"/>
              <w:rPr>
                <w:rFonts w:cstheme="minorHAnsi"/>
              </w:rPr>
            </w:pPr>
            <w:r w:rsidRPr="008315AD">
              <w:rPr>
                <w:rFonts w:eastAsia="DM Sans" w:cstheme="minorHAnsi"/>
                <w:color w:val="000000"/>
              </w:rPr>
              <w:t xml:space="preserve">Very satisfied </w:t>
            </w:r>
          </w:p>
          <w:p w:rsidR="008315AD" w:rsidRPr="008315AD" w:rsidP="008315AD" w14:paraId="0C46C2CB" w14:textId="77777777">
            <w:pPr>
              <w:numPr>
                <w:ilvl w:val="0"/>
                <w:numId w:val="26"/>
              </w:numPr>
              <w:autoSpaceDE/>
              <w:autoSpaceDN/>
              <w:adjustRightInd/>
              <w:spacing w:after="0" w:line="336" w:lineRule="auto"/>
              <w:rPr>
                <w:rFonts w:cstheme="minorHAnsi"/>
              </w:rPr>
            </w:pPr>
            <w:r w:rsidRPr="008315AD">
              <w:rPr>
                <w:rFonts w:eastAsia="DM Sans" w:cstheme="minorHAnsi"/>
                <w:color w:val="000000"/>
              </w:rPr>
              <w:t xml:space="preserve">Somewhat satisfied </w:t>
            </w:r>
          </w:p>
          <w:p w:rsidR="008315AD" w:rsidRPr="008315AD" w:rsidP="008315AD" w14:paraId="11ABAA02" w14:textId="77777777">
            <w:pPr>
              <w:numPr>
                <w:ilvl w:val="0"/>
                <w:numId w:val="26"/>
              </w:numPr>
              <w:autoSpaceDE/>
              <w:autoSpaceDN/>
              <w:adjustRightInd/>
              <w:spacing w:after="0" w:line="336" w:lineRule="auto"/>
              <w:rPr>
                <w:rFonts w:cstheme="minorHAnsi"/>
              </w:rPr>
            </w:pPr>
            <w:r w:rsidRPr="008315AD">
              <w:rPr>
                <w:rFonts w:eastAsia="DM Sans" w:cstheme="minorHAnsi"/>
                <w:color w:val="000000"/>
              </w:rPr>
              <w:t xml:space="preserve">Neither satisfied nor dissatisfied </w:t>
            </w:r>
          </w:p>
          <w:p w:rsidR="008315AD" w:rsidRPr="008315AD" w:rsidP="008315AD" w14:paraId="01A5D46A" w14:textId="77777777">
            <w:pPr>
              <w:numPr>
                <w:ilvl w:val="0"/>
                <w:numId w:val="26"/>
              </w:numPr>
              <w:autoSpaceDE/>
              <w:autoSpaceDN/>
              <w:adjustRightInd/>
              <w:spacing w:after="0" w:line="336" w:lineRule="auto"/>
              <w:rPr>
                <w:rFonts w:cstheme="minorHAnsi"/>
              </w:rPr>
            </w:pPr>
            <w:r w:rsidRPr="008315AD">
              <w:rPr>
                <w:rFonts w:eastAsia="DM Sans" w:cstheme="minorHAnsi"/>
                <w:color w:val="000000"/>
              </w:rPr>
              <w:t xml:space="preserve">Somewhat dissatisfied* </w:t>
            </w:r>
          </w:p>
          <w:p w:rsidR="008315AD" w:rsidRPr="008315AD" w:rsidP="008315AD" w14:paraId="51D29723" w14:textId="77777777">
            <w:pPr>
              <w:numPr>
                <w:ilvl w:val="0"/>
                <w:numId w:val="26"/>
              </w:numPr>
              <w:autoSpaceDE/>
              <w:autoSpaceDN/>
              <w:adjustRightInd/>
              <w:spacing w:after="0" w:line="336" w:lineRule="auto"/>
              <w:rPr>
                <w:rFonts w:cstheme="minorHAnsi"/>
              </w:rPr>
            </w:pPr>
            <w:r w:rsidRPr="008315AD">
              <w:rPr>
                <w:rFonts w:eastAsia="DM Sans" w:cstheme="minorHAnsi"/>
                <w:color w:val="000000"/>
              </w:rPr>
              <w:t xml:space="preserve">Very dissatisfied* </w:t>
            </w:r>
          </w:p>
          <w:p w:rsidR="008315AD" w:rsidRPr="008315AD" w:rsidP="000B4B69" w14:paraId="16FCEF23" w14:textId="77777777">
            <w:pPr>
              <w:spacing w:before="120" w:after="120" w:line="336" w:lineRule="auto"/>
              <w:rPr>
                <w:rFonts w:cstheme="minorHAnsi"/>
              </w:rPr>
            </w:pPr>
            <w:r w:rsidRPr="008315AD">
              <w:rPr>
                <w:rFonts w:eastAsia="DM Sans" w:cstheme="minorHAnsi"/>
                <w:color w:val="000000"/>
              </w:rPr>
              <w:t>*Please share any suggestions for improving the training content. Are there specific topics, activities, job aids, or examples you believe should be added, updated, or expanded</w:t>
            </w:r>
            <w:r w:rsidRPr="00B32915">
              <w:rPr>
                <w:rFonts w:eastAsia="DM Sans" w:cstheme="minorHAnsi"/>
                <w:color w:val="000000"/>
              </w:rPr>
              <w:t xml:space="preserve">? </w:t>
            </w:r>
          </w:p>
        </w:tc>
      </w:tr>
      <w:tr w14:paraId="251F9F59" w14:textId="77777777" w:rsidTr="000B4B69">
        <w:tblPrEx>
          <w:tblW w:w="9360" w:type="dxa"/>
          <w:tblInd w:w="180" w:type="dxa"/>
          <w:tblBorders>
            <w:top w:val="single" w:sz="6" w:space="0" w:color="323232"/>
            <w:left w:val="single" w:sz="6" w:space="0" w:color="323232"/>
            <w:bottom w:val="single" w:sz="6" w:space="0" w:color="323232"/>
            <w:right w:val="single" w:sz="6" w:space="0" w:color="323232"/>
            <w:insideH w:val="single" w:sz="6" w:space="0" w:color="323232"/>
            <w:insideV w:val="single" w:sz="6" w:space="0" w:color="323232"/>
          </w:tblBorders>
          <w:tblCellMar>
            <w:left w:w="10" w:type="dxa"/>
            <w:right w:w="10" w:type="dxa"/>
          </w:tblCellMar>
          <w:tblLook w:val="04A0"/>
        </w:tblPrEx>
        <w:tc>
          <w:tcPr>
            <w:tcW w:w="4569" w:type="dxa"/>
            <w:tcBorders>
              <w:top w:val="single" w:sz="4" w:space="0" w:color="auto"/>
              <w:left w:val="single" w:sz="4" w:space="0" w:color="auto"/>
              <w:bottom w:val="single" w:sz="4" w:space="0" w:color="auto"/>
              <w:right w:val="single" w:sz="4" w:space="0" w:color="auto"/>
            </w:tcBorders>
            <w:shd w:val="clear" w:color="auto" w:fill="F3F4F0"/>
            <w:tcMar>
              <w:top w:w="180" w:type="dxa"/>
              <w:left w:w="180" w:type="dxa"/>
              <w:bottom w:w="180" w:type="dxa"/>
              <w:right w:w="180" w:type="dxa"/>
            </w:tcMar>
          </w:tcPr>
          <w:p w:rsidR="008315AD" w:rsidRPr="008315AD" w:rsidP="000B4B69" w14:paraId="36AF0208" w14:textId="77777777">
            <w:pPr>
              <w:spacing w:before="120" w:after="120" w:line="336" w:lineRule="auto"/>
              <w:rPr>
                <w:rFonts w:cstheme="minorHAnsi"/>
              </w:rPr>
            </w:pPr>
            <w:r w:rsidRPr="008315AD">
              <w:rPr>
                <w:rFonts w:eastAsia="DM Sans Bold" w:cstheme="minorHAnsi"/>
                <w:b/>
                <w:bCs/>
                <w:color w:val="000000"/>
              </w:rPr>
              <w:t xml:space="preserve">Current Question 2 </w:t>
            </w:r>
          </w:p>
        </w:tc>
        <w:tc>
          <w:tcPr>
            <w:tcW w:w="4790" w:type="dxa"/>
            <w:tcBorders>
              <w:top w:val="single" w:sz="4" w:space="0" w:color="auto"/>
              <w:left w:val="single" w:sz="4" w:space="0" w:color="auto"/>
              <w:bottom w:val="single" w:sz="4" w:space="0" w:color="auto"/>
              <w:right w:val="single" w:sz="4" w:space="0" w:color="auto"/>
            </w:tcBorders>
            <w:shd w:val="clear" w:color="auto" w:fill="F3F4F0"/>
            <w:tcMar>
              <w:top w:w="180" w:type="dxa"/>
              <w:left w:w="180" w:type="dxa"/>
              <w:bottom w:w="180" w:type="dxa"/>
              <w:right w:w="180" w:type="dxa"/>
            </w:tcMar>
          </w:tcPr>
          <w:p w:rsidR="008315AD" w:rsidRPr="008315AD" w:rsidP="000B4B69" w14:paraId="72EDBAAE" w14:textId="77777777">
            <w:pPr>
              <w:spacing w:before="120" w:after="120" w:line="336" w:lineRule="auto"/>
              <w:rPr>
                <w:rFonts w:cstheme="minorHAnsi"/>
              </w:rPr>
            </w:pPr>
            <w:r w:rsidRPr="008315AD">
              <w:rPr>
                <w:rFonts w:eastAsia="DM Sans Bold" w:cstheme="minorHAnsi"/>
                <w:b/>
                <w:bCs/>
                <w:color w:val="000000"/>
              </w:rPr>
              <w:t xml:space="preserve">Proposed New Question 2 </w:t>
            </w:r>
          </w:p>
        </w:tc>
      </w:tr>
      <w:tr w14:paraId="045B5501" w14:textId="77777777" w:rsidTr="000B4B69">
        <w:tblPrEx>
          <w:tblW w:w="9360" w:type="dxa"/>
          <w:tblInd w:w="180" w:type="dxa"/>
          <w:tblBorders>
            <w:top w:val="single" w:sz="6" w:space="0" w:color="323232"/>
            <w:left w:val="single" w:sz="6" w:space="0" w:color="323232"/>
            <w:bottom w:val="single" w:sz="6" w:space="0" w:color="323232"/>
            <w:right w:val="single" w:sz="6" w:space="0" w:color="323232"/>
            <w:insideH w:val="single" w:sz="6" w:space="0" w:color="323232"/>
            <w:insideV w:val="single" w:sz="6" w:space="0" w:color="323232"/>
          </w:tblBorders>
          <w:tblCellMar>
            <w:left w:w="10" w:type="dxa"/>
            <w:right w:w="10" w:type="dxa"/>
          </w:tblCellMar>
          <w:tblLook w:val="04A0"/>
        </w:tblPrEx>
        <w:tc>
          <w:tcPr>
            <w:tcW w:w="4569" w:type="dxa"/>
            <w:tcBorders>
              <w:top w:val="single" w:sz="4" w:space="0" w:color="auto"/>
              <w:left w:val="single" w:sz="4" w:space="0" w:color="auto"/>
              <w:bottom w:val="single" w:sz="4" w:space="0" w:color="auto"/>
              <w:right w:val="single" w:sz="4" w:space="0" w:color="auto"/>
            </w:tcBorders>
            <w:tcMar>
              <w:top w:w="180" w:type="dxa"/>
              <w:left w:w="180" w:type="dxa"/>
              <w:bottom w:w="180" w:type="dxa"/>
              <w:right w:w="180" w:type="dxa"/>
            </w:tcMar>
          </w:tcPr>
          <w:p w:rsidR="00075E9C" w:rsidP="000B4B69" w14:paraId="6FF14129" w14:textId="7AB2C9CD">
            <w:pPr>
              <w:spacing w:before="120" w:after="120" w:line="336" w:lineRule="auto"/>
              <w:rPr>
                <w:rFonts w:eastAsia="DM Sans" w:cstheme="minorHAnsi"/>
                <w:color w:val="000000"/>
              </w:rPr>
            </w:pPr>
            <w:r w:rsidRPr="004920F5">
              <w:rPr>
                <w:rFonts w:eastAsia="DM Sans" w:cstheme="minorHAnsi"/>
                <w:b/>
                <w:bCs/>
                <w:color w:val="000000"/>
                <w:kern w:val="2"/>
                <w:szCs w:val="22"/>
                <w14:ligatures w14:val="standardContextual"/>
              </w:rPr>
              <w:t>Multiple-Choice - required</w:t>
            </w:r>
          </w:p>
          <w:p w:rsidR="008315AD" w:rsidRPr="008315AD" w:rsidP="000B4B69" w14:paraId="4930CFCE" w14:textId="53048864">
            <w:pPr>
              <w:spacing w:before="120" w:after="120" w:line="336" w:lineRule="auto"/>
              <w:rPr>
                <w:rFonts w:cstheme="minorHAnsi"/>
              </w:rPr>
            </w:pPr>
            <w:r w:rsidRPr="008315AD">
              <w:rPr>
                <w:rFonts w:eastAsia="DM Sans" w:cstheme="minorHAnsi"/>
                <w:color w:val="000000"/>
              </w:rPr>
              <w:t xml:space="preserve">How effective was the organization and delivery of the training in helping you to understand the subject matter? </w:t>
            </w:r>
          </w:p>
          <w:p w:rsidR="008315AD" w:rsidRPr="008315AD" w:rsidP="008315AD" w14:paraId="70A0EDB2" w14:textId="77777777">
            <w:pPr>
              <w:numPr>
                <w:ilvl w:val="0"/>
                <w:numId w:val="23"/>
              </w:numPr>
              <w:autoSpaceDE/>
              <w:autoSpaceDN/>
              <w:adjustRightInd/>
              <w:spacing w:after="0" w:line="336" w:lineRule="auto"/>
              <w:rPr>
                <w:rFonts w:cstheme="minorHAnsi"/>
              </w:rPr>
            </w:pPr>
            <w:r w:rsidRPr="008315AD">
              <w:rPr>
                <w:rFonts w:eastAsia="DM Sans" w:cstheme="minorHAnsi"/>
                <w:color w:val="000000"/>
              </w:rPr>
              <w:t xml:space="preserve">Very Effective </w:t>
            </w:r>
          </w:p>
          <w:p w:rsidR="008315AD" w:rsidRPr="008315AD" w:rsidP="008315AD" w14:paraId="68CBBA07" w14:textId="77777777">
            <w:pPr>
              <w:numPr>
                <w:ilvl w:val="0"/>
                <w:numId w:val="23"/>
              </w:numPr>
              <w:autoSpaceDE/>
              <w:autoSpaceDN/>
              <w:adjustRightInd/>
              <w:spacing w:after="0" w:line="336" w:lineRule="auto"/>
              <w:rPr>
                <w:rFonts w:cstheme="minorHAnsi"/>
              </w:rPr>
            </w:pPr>
            <w:r w:rsidRPr="008315AD">
              <w:rPr>
                <w:rFonts w:eastAsia="DM Sans" w:cstheme="minorHAnsi"/>
                <w:color w:val="000000"/>
              </w:rPr>
              <w:t xml:space="preserve">Effective </w:t>
            </w:r>
          </w:p>
          <w:p w:rsidR="008315AD" w:rsidRPr="008315AD" w:rsidP="008315AD" w14:paraId="6AAC7BD4" w14:textId="77777777">
            <w:pPr>
              <w:numPr>
                <w:ilvl w:val="0"/>
                <w:numId w:val="23"/>
              </w:numPr>
              <w:autoSpaceDE/>
              <w:autoSpaceDN/>
              <w:adjustRightInd/>
              <w:spacing w:after="0" w:line="336" w:lineRule="auto"/>
              <w:rPr>
                <w:rFonts w:cstheme="minorHAnsi"/>
              </w:rPr>
            </w:pPr>
            <w:r w:rsidRPr="008315AD">
              <w:rPr>
                <w:rFonts w:eastAsia="DM Sans" w:cstheme="minorHAnsi"/>
                <w:color w:val="000000"/>
              </w:rPr>
              <w:t xml:space="preserve">Average </w:t>
            </w:r>
          </w:p>
          <w:p w:rsidR="008315AD" w:rsidRPr="008315AD" w:rsidP="008315AD" w14:paraId="76175352" w14:textId="77777777">
            <w:pPr>
              <w:numPr>
                <w:ilvl w:val="0"/>
                <w:numId w:val="23"/>
              </w:numPr>
              <w:autoSpaceDE/>
              <w:autoSpaceDN/>
              <w:adjustRightInd/>
              <w:spacing w:after="0" w:line="336" w:lineRule="auto"/>
              <w:rPr>
                <w:rFonts w:cstheme="minorHAnsi"/>
              </w:rPr>
            </w:pPr>
            <w:r w:rsidRPr="008315AD">
              <w:rPr>
                <w:rFonts w:eastAsia="DM Sans" w:cstheme="minorHAnsi"/>
                <w:color w:val="000000"/>
              </w:rPr>
              <w:t xml:space="preserve">Ineffective* </w:t>
            </w:r>
          </w:p>
          <w:p w:rsidR="008315AD" w:rsidRPr="008315AD" w:rsidP="008315AD" w14:paraId="77E472C9" w14:textId="77777777">
            <w:pPr>
              <w:numPr>
                <w:ilvl w:val="0"/>
                <w:numId w:val="23"/>
              </w:numPr>
              <w:autoSpaceDE/>
              <w:autoSpaceDN/>
              <w:adjustRightInd/>
              <w:spacing w:after="0" w:line="336" w:lineRule="auto"/>
              <w:rPr>
                <w:rFonts w:cstheme="minorHAnsi"/>
              </w:rPr>
            </w:pPr>
            <w:r w:rsidRPr="008315AD">
              <w:rPr>
                <w:rFonts w:eastAsia="DM Sans" w:cstheme="minorHAnsi"/>
                <w:color w:val="000000"/>
              </w:rPr>
              <w:t xml:space="preserve">Very Ineffective* </w:t>
            </w:r>
          </w:p>
          <w:p w:rsidR="008315AD" w:rsidRPr="008315AD" w:rsidP="000B4B69" w14:paraId="12148EEB" w14:textId="77777777">
            <w:pPr>
              <w:spacing w:before="120" w:after="120" w:line="336" w:lineRule="auto"/>
              <w:rPr>
                <w:rFonts w:cstheme="minorHAnsi"/>
              </w:rPr>
            </w:pPr>
            <w:r w:rsidRPr="008315AD">
              <w:rPr>
                <w:rFonts w:eastAsia="DM Sans" w:cstheme="minorHAnsi"/>
                <w:color w:val="000000"/>
              </w:rPr>
              <w:t xml:space="preserve">*Please provide any ideas on how we could enhance either the organization or delivery of this training to improve understanding of the subject matter. </w:t>
            </w:r>
          </w:p>
        </w:tc>
        <w:tc>
          <w:tcPr>
            <w:tcW w:w="4790" w:type="dxa"/>
            <w:tcBorders>
              <w:top w:val="single" w:sz="4" w:space="0" w:color="auto"/>
              <w:left w:val="single" w:sz="4" w:space="0" w:color="auto"/>
              <w:bottom w:val="single" w:sz="4" w:space="0" w:color="auto"/>
              <w:right w:val="single" w:sz="4" w:space="0" w:color="auto"/>
            </w:tcBorders>
            <w:tcMar>
              <w:top w:w="180" w:type="dxa"/>
              <w:left w:w="180" w:type="dxa"/>
              <w:bottom w:w="180" w:type="dxa"/>
              <w:right w:w="180" w:type="dxa"/>
            </w:tcMar>
          </w:tcPr>
          <w:p w:rsidR="00075E9C" w:rsidP="000B4B69" w14:paraId="57300F3D" w14:textId="219AD344">
            <w:pPr>
              <w:spacing w:before="120" w:after="120" w:line="336" w:lineRule="auto"/>
              <w:rPr>
                <w:rFonts w:eastAsia="DM Sans" w:cstheme="minorHAnsi"/>
                <w:color w:val="000000"/>
              </w:rPr>
            </w:pPr>
            <w:r w:rsidRPr="004920F5">
              <w:rPr>
                <w:rFonts w:eastAsia="DM Sans" w:cstheme="minorHAnsi"/>
                <w:b/>
                <w:bCs/>
                <w:color w:val="000000"/>
                <w:kern w:val="2"/>
                <w:szCs w:val="22"/>
                <w14:ligatures w14:val="standardContextual"/>
              </w:rPr>
              <w:t>Multiple-Choice - required</w:t>
            </w:r>
          </w:p>
          <w:p w:rsidR="008315AD" w:rsidRPr="008315AD" w:rsidP="000B4B69" w14:paraId="39BB97A0" w14:textId="44CBBD75">
            <w:pPr>
              <w:spacing w:before="120" w:after="120" w:line="336" w:lineRule="auto"/>
              <w:rPr>
                <w:rFonts w:cstheme="minorHAnsi"/>
              </w:rPr>
            </w:pPr>
            <w:r w:rsidRPr="008315AD">
              <w:rPr>
                <w:rFonts w:eastAsia="DM Sans" w:cstheme="minorHAnsi"/>
                <w:color w:val="000000"/>
              </w:rPr>
              <w:t xml:space="preserve">How effective were the organization and delivery of the training in helping you understand the content? </w:t>
            </w:r>
          </w:p>
          <w:p w:rsidR="008315AD" w:rsidRPr="008315AD" w:rsidP="008315AD" w14:paraId="6CB4AF30" w14:textId="77777777">
            <w:pPr>
              <w:numPr>
                <w:ilvl w:val="0"/>
                <w:numId w:val="27"/>
              </w:numPr>
              <w:autoSpaceDE/>
              <w:autoSpaceDN/>
              <w:adjustRightInd/>
              <w:spacing w:after="0" w:line="336" w:lineRule="auto"/>
              <w:rPr>
                <w:rFonts w:cstheme="minorHAnsi"/>
              </w:rPr>
            </w:pPr>
            <w:r w:rsidRPr="008315AD">
              <w:rPr>
                <w:rFonts w:eastAsia="DM Sans" w:cstheme="minorHAnsi"/>
                <w:color w:val="000000"/>
              </w:rPr>
              <w:t xml:space="preserve">Extremely effective </w:t>
            </w:r>
          </w:p>
          <w:p w:rsidR="008315AD" w:rsidRPr="008315AD" w:rsidP="008315AD" w14:paraId="6AB1AB03" w14:textId="77777777">
            <w:pPr>
              <w:numPr>
                <w:ilvl w:val="0"/>
                <w:numId w:val="27"/>
              </w:numPr>
              <w:autoSpaceDE/>
              <w:autoSpaceDN/>
              <w:adjustRightInd/>
              <w:spacing w:after="0" w:line="336" w:lineRule="auto"/>
              <w:rPr>
                <w:rFonts w:cstheme="minorHAnsi"/>
              </w:rPr>
            </w:pPr>
            <w:r w:rsidRPr="008315AD">
              <w:rPr>
                <w:rFonts w:eastAsia="DM Sans" w:cstheme="minorHAnsi"/>
                <w:color w:val="000000"/>
              </w:rPr>
              <w:t xml:space="preserve">Very effective </w:t>
            </w:r>
          </w:p>
          <w:p w:rsidR="008315AD" w:rsidRPr="008315AD" w:rsidP="008315AD" w14:paraId="3CFA858E" w14:textId="77777777">
            <w:pPr>
              <w:numPr>
                <w:ilvl w:val="0"/>
                <w:numId w:val="27"/>
              </w:numPr>
              <w:autoSpaceDE/>
              <w:autoSpaceDN/>
              <w:adjustRightInd/>
              <w:spacing w:after="0" w:line="336" w:lineRule="auto"/>
              <w:rPr>
                <w:rFonts w:cstheme="minorHAnsi"/>
              </w:rPr>
            </w:pPr>
            <w:r w:rsidRPr="008315AD">
              <w:rPr>
                <w:rFonts w:eastAsia="DM Sans" w:cstheme="minorHAnsi"/>
                <w:color w:val="000000"/>
              </w:rPr>
              <w:t xml:space="preserve">Somewhat effective </w:t>
            </w:r>
          </w:p>
          <w:p w:rsidR="008315AD" w:rsidRPr="008315AD" w:rsidP="008315AD" w14:paraId="71E26EE7" w14:textId="77777777">
            <w:pPr>
              <w:numPr>
                <w:ilvl w:val="0"/>
                <w:numId w:val="27"/>
              </w:numPr>
              <w:autoSpaceDE/>
              <w:autoSpaceDN/>
              <w:adjustRightInd/>
              <w:spacing w:after="0" w:line="336" w:lineRule="auto"/>
              <w:rPr>
                <w:rFonts w:cstheme="minorHAnsi"/>
              </w:rPr>
            </w:pPr>
            <w:r w:rsidRPr="008315AD">
              <w:rPr>
                <w:rFonts w:eastAsia="DM Sans" w:cstheme="minorHAnsi"/>
                <w:color w:val="000000"/>
              </w:rPr>
              <w:t xml:space="preserve">Not so effective* </w:t>
            </w:r>
          </w:p>
          <w:p w:rsidR="008315AD" w:rsidRPr="008315AD" w:rsidP="008315AD" w14:paraId="16C5775A" w14:textId="77777777">
            <w:pPr>
              <w:numPr>
                <w:ilvl w:val="0"/>
                <w:numId w:val="27"/>
              </w:numPr>
              <w:autoSpaceDE/>
              <w:autoSpaceDN/>
              <w:adjustRightInd/>
              <w:spacing w:after="0" w:line="336" w:lineRule="auto"/>
              <w:rPr>
                <w:rFonts w:cstheme="minorHAnsi"/>
              </w:rPr>
            </w:pPr>
            <w:r w:rsidRPr="008315AD">
              <w:rPr>
                <w:rFonts w:eastAsia="DM Sans" w:cstheme="minorHAnsi"/>
                <w:color w:val="000000"/>
              </w:rPr>
              <w:t xml:space="preserve">Not at all effective* </w:t>
            </w:r>
          </w:p>
          <w:p w:rsidR="008315AD" w:rsidRPr="008315AD" w:rsidP="000B4B69" w14:paraId="30806CAC" w14:textId="77777777">
            <w:pPr>
              <w:spacing w:before="120" w:after="120" w:line="336" w:lineRule="auto"/>
              <w:rPr>
                <w:rFonts w:eastAsia="DM Sans" w:cstheme="minorHAnsi"/>
                <w:color w:val="000000"/>
              </w:rPr>
            </w:pPr>
            <w:r w:rsidRPr="008315AD">
              <w:rPr>
                <w:rFonts w:eastAsia="DM Sans" w:cstheme="minorHAnsi"/>
                <w:color w:val="000000"/>
              </w:rPr>
              <w:t xml:space="preserve">*Do you have any suggestions for improving the organization or delivery of this training to better support your understanding of the content? </w:t>
            </w:r>
          </w:p>
          <w:p w:rsidR="008315AD" w:rsidRPr="008315AD" w:rsidP="000B4B69" w14:paraId="49D5C612" w14:textId="77777777">
            <w:pPr>
              <w:spacing w:before="120" w:after="120" w:line="336" w:lineRule="auto"/>
              <w:rPr>
                <w:rFonts w:eastAsia="DM Sans" w:cstheme="minorHAnsi"/>
                <w:color w:val="000000"/>
              </w:rPr>
            </w:pPr>
          </w:p>
          <w:p w:rsidR="008315AD" w:rsidRPr="008315AD" w:rsidP="000B4B69" w14:paraId="291C743C" w14:textId="77777777">
            <w:pPr>
              <w:spacing w:before="120" w:after="120" w:line="336" w:lineRule="auto"/>
              <w:rPr>
                <w:rFonts w:eastAsia="DM Sans" w:cstheme="minorHAnsi"/>
                <w:color w:val="000000"/>
              </w:rPr>
            </w:pPr>
          </w:p>
          <w:p w:rsidR="008315AD" w:rsidRPr="008315AD" w:rsidP="000B4B69" w14:paraId="43A3F784" w14:textId="77777777">
            <w:pPr>
              <w:spacing w:before="120" w:after="120" w:line="336" w:lineRule="auto"/>
              <w:rPr>
                <w:rFonts w:cstheme="minorHAnsi"/>
              </w:rPr>
            </w:pPr>
          </w:p>
        </w:tc>
      </w:tr>
      <w:tr w14:paraId="74C50E79" w14:textId="77777777" w:rsidTr="000B4B69">
        <w:tblPrEx>
          <w:tblW w:w="9360" w:type="dxa"/>
          <w:tblInd w:w="180" w:type="dxa"/>
          <w:tblBorders>
            <w:top w:val="single" w:sz="6" w:space="0" w:color="323232"/>
            <w:left w:val="single" w:sz="6" w:space="0" w:color="323232"/>
            <w:bottom w:val="single" w:sz="6" w:space="0" w:color="323232"/>
            <w:right w:val="single" w:sz="6" w:space="0" w:color="323232"/>
            <w:insideH w:val="single" w:sz="6" w:space="0" w:color="323232"/>
            <w:insideV w:val="single" w:sz="6" w:space="0" w:color="323232"/>
          </w:tblBorders>
          <w:tblCellMar>
            <w:left w:w="10" w:type="dxa"/>
            <w:right w:w="10" w:type="dxa"/>
          </w:tblCellMar>
          <w:tblLook w:val="04A0"/>
        </w:tblPrEx>
        <w:tc>
          <w:tcPr>
            <w:tcW w:w="4569" w:type="dxa"/>
            <w:tcBorders>
              <w:top w:val="single" w:sz="4" w:space="0" w:color="auto"/>
              <w:left w:val="single" w:sz="4" w:space="0" w:color="auto"/>
              <w:bottom w:val="single" w:sz="4" w:space="0" w:color="auto"/>
              <w:right w:val="single" w:sz="4" w:space="0" w:color="auto"/>
            </w:tcBorders>
            <w:shd w:val="clear" w:color="auto" w:fill="F3F4F0"/>
            <w:tcMar>
              <w:top w:w="180" w:type="dxa"/>
              <w:left w:w="180" w:type="dxa"/>
              <w:bottom w:w="180" w:type="dxa"/>
              <w:right w:w="180" w:type="dxa"/>
            </w:tcMar>
          </w:tcPr>
          <w:p w:rsidR="008315AD" w:rsidRPr="008315AD" w:rsidP="000B4B69" w14:paraId="3ED8B6DE" w14:textId="77777777">
            <w:pPr>
              <w:spacing w:before="120" w:after="120" w:line="336" w:lineRule="auto"/>
              <w:rPr>
                <w:rFonts w:cstheme="minorHAnsi"/>
              </w:rPr>
            </w:pPr>
            <w:r w:rsidRPr="008315AD">
              <w:rPr>
                <w:rFonts w:eastAsia="DM Sans Bold" w:cstheme="minorHAnsi"/>
                <w:b/>
                <w:bCs/>
                <w:color w:val="000000"/>
              </w:rPr>
              <w:t xml:space="preserve">Current Question 3 </w:t>
            </w:r>
          </w:p>
        </w:tc>
        <w:tc>
          <w:tcPr>
            <w:tcW w:w="4790" w:type="dxa"/>
            <w:tcBorders>
              <w:top w:val="single" w:sz="4" w:space="0" w:color="auto"/>
              <w:left w:val="single" w:sz="4" w:space="0" w:color="auto"/>
              <w:bottom w:val="single" w:sz="4" w:space="0" w:color="auto"/>
              <w:right w:val="single" w:sz="4" w:space="0" w:color="auto"/>
            </w:tcBorders>
            <w:shd w:val="clear" w:color="auto" w:fill="F3F4F0"/>
            <w:tcMar>
              <w:top w:w="180" w:type="dxa"/>
              <w:left w:w="180" w:type="dxa"/>
              <w:bottom w:w="180" w:type="dxa"/>
              <w:right w:w="180" w:type="dxa"/>
            </w:tcMar>
          </w:tcPr>
          <w:p w:rsidR="008315AD" w:rsidRPr="008315AD" w:rsidP="000B4B69" w14:paraId="1AEC42A2" w14:textId="77777777">
            <w:pPr>
              <w:spacing w:before="120" w:after="120" w:line="336" w:lineRule="auto"/>
              <w:rPr>
                <w:rFonts w:cstheme="minorHAnsi"/>
              </w:rPr>
            </w:pPr>
            <w:r w:rsidRPr="008315AD">
              <w:rPr>
                <w:rFonts w:eastAsia="DM Sans Bold" w:cstheme="minorHAnsi"/>
                <w:b/>
                <w:bCs/>
                <w:color w:val="000000"/>
              </w:rPr>
              <w:t xml:space="preserve">Proposed Question 3  </w:t>
            </w:r>
          </w:p>
        </w:tc>
      </w:tr>
      <w:tr w14:paraId="62F8843D" w14:textId="77777777" w:rsidTr="000B4B69">
        <w:tblPrEx>
          <w:tblW w:w="9360" w:type="dxa"/>
          <w:tblInd w:w="180" w:type="dxa"/>
          <w:tblBorders>
            <w:top w:val="single" w:sz="6" w:space="0" w:color="323232"/>
            <w:left w:val="single" w:sz="6" w:space="0" w:color="323232"/>
            <w:bottom w:val="single" w:sz="6" w:space="0" w:color="323232"/>
            <w:right w:val="single" w:sz="6" w:space="0" w:color="323232"/>
            <w:insideH w:val="single" w:sz="6" w:space="0" w:color="323232"/>
            <w:insideV w:val="single" w:sz="6" w:space="0" w:color="323232"/>
          </w:tblBorders>
          <w:tblCellMar>
            <w:left w:w="10" w:type="dxa"/>
            <w:right w:w="10" w:type="dxa"/>
          </w:tblCellMar>
          <w:tblLook w:val="04A0"/>
        </w:tblPrEx>
        <w:tc>
          <w:tcPr>
            <w:tcW w:w="4569" w:type="dxa"/>
            <w:tcBorders>
              <w:top w:val="single" w:sz="4" w:space="0" w:color="auto"/>
              <w:left w:val="single" w:sz="4" w:space="0" w:color="auto"/>
              <w:bottom w:val="single" w:sz="4" w:space="0" w:color="auto"/>
              <w:right w:val="single" w:sz="4" w:space="0" w:color="auto"/>
            </w:tcBorders>
            <w:tcMar>
              <w:top w:w="180" w:type="dxa"/>
              <w:left w:w="180" w:type="dxa"/>
              <w:bottom w:w="180" w:type="dxa"/>
              <w:right w:w="180" w:type="dxa"/>
            </w:tcMar>
          </w:tcPr>
          <w:p w:rsidR="00354217" w:rsidP="000B4B69" w14:paraId="5078FE96" w14:textId="3E224F30">
            <w:pPr>
              <w:spacing w:before="120" w:after="120" w:line="336" w:lineRule="auto"/>
              <w:rPr>
                <w:rFonts w:eastAsia="DM Sans" w:cstheme="minorHAnsi"/>
                <w:color w:val="000000"/>
              </w:rPr>
            </w:pPr>
            <w:r w:rsidRPr="004920F5">
              <w:rPr>
                <w:rFonts w:eastAsia="DM Sans" w:cstheme="minorHAnsi"/>
                <w:b/>
                <w:bCs/>
                <w:color w:val="000000"/>
                <w:kern w:val="2"/>
                <w:szCs w:val="22"/>
                <w14:ligatures w14:val="standardContextual"/>
              </w:rPr>
              <w:t>Multiple-Choice - required</w:t>
            </w:r>
          </w:p>
          <w:p w:rsidR="008315AD" w:rsidRPr="008315AD" w:rsidP="000B4B69" w14:paraId="46C93F0D" w14:textId="1E94E099">
            <w:pPr>
              <w:spacing w:before="120" w:after="120" w:line="336" w:lineRule="auto"/>
              <w:rPr>
                <w:rFonts w:cstheme="minorHAnsi"/>
              </w:rPr>
            </w:pPr>
            <w:r w:rsidRPr="008315AD">
              <w:rPr>
                <w:rFonts w:eastAsia="DM Sans" w:cstheme="minorHAnsi"/>
                <w:color w:val="000000"/>
              </w:rPr>
              <w:t xml:space="preserve">Compared to before you completed this training, how confident are you about your ability to perform your job duties as it relates to the topics covered? </w:t>
            </w:r>
          </w:p>
          <w:p w:rsidR="008315AD" w:rsidRPr="008315AD" w:rsidP="008315AD" w14:paraId="3184C2BF" w14:textId="77777777">
            <w:pPr>
              <w:numPr>
                <w:ilvl w:val="0"/>
                <w:numId w:val="24"/>
              </w:numPr>
              <w:autoSpaceDE/>
              <w:autoSpaceDN/>
              <w:adjustRightInd/>
              <w:spacing w:after="0" w:line="336" w:lineRule="auto"/>
              <w:rPr>
                <w:rFonts w:cstheme="minorHAnsi"/>
              </w:rPr>
            </w:pPr>
            <w:r w:rsidRPr="008315AD">
              <w:rPr>
                <w:rFonts w:eastAsia="DM Sans" w:cstheme="minorHAnsi"/>
                <w:color w:val="000000"/>
              </w:rPr>
              <w:t xml:space="preserve">Much more confident </w:t>
            </w:r>
          </w:p>
          <w:p w:rsidR="008315AD" w:rsidRPr="008315AD" w:rsidP="008315AD" w14:paraId="4D2FD7E0" w14:textId="77777777">
            <w:pPr>
              <w:numPr>
                <w:ilvl w:val="0"/>
                <w:numId w:val="24"/>
              </w:numPr>
              <w:autoSpaceDE/>
              <w:autoSpaceDN/>
              <w:adjustRightInd/>
              <w:spacing w:after="0" w:line="336" w:lineRule="auto"/>
              <w:rPr>
                <w:rFonts w:cstheme="minorHAnsi"/>
              </w:rPr>
            </w:pPr>
            <w:r w:rsidRPr="008315AD">
              <w:rPr>
                <w:rFonts w:eastAsia="DM Sans" w:cstheme="minorHAnsi"/>
                <w:color w:val="000000"/>
              </w:rPr>
              <w:t xml:space="preserve">More confident </w:t>
            </w:r>
          </w:p>
          <w:p w:rsidR="008315AD" w:rsidRPr="008315AD" w:rsidP="008315AD" w14:paraId="3F7998F2" w14:textId="77777777">
            <w:pPr>
              <w:numPr>
                <w:ilvl w:val="0"/>
                <w:numId w:val="24"/>
              </w:numPr>
              <w:autoSpaceDE/>
              <w:autoSpaceDN/>
              <w:adjustRightInd/>
              <w:spacing w:after="0" w:line="336" w:lineRule="auto"/>
              <w:rPr>
                <w:rFonts w:cstheme="minorHAnsi"/>
              </w:rPr>
            </w:pPr>
            <w:r w:rsidRPr="008315AD">
              <w:rPr>
                <w:rFonts w:eastAsia="DM Sans" w:cstheme="minorHAnsi"/>
                <w:color w:val="000000"/>
              </w:rPr>
              <w:t xml:space="preserve">About the same </w:t>
            </w:r>
          </w:p>
          <w:p w:rsidR="008315AD" w:rsidRPr="008315AD" w:rsidP="008315AD" w14:paraId="36ED5D52" w14:textId="77777777">
            <w:pPr>
              <w:numPr>
                <w:ilvl w:val="0"/>
                <w:numId w:val="24"/>
              </w:numPr>
              <w:autoSpaceDE/>
              <w:autoSpaceDN/>
              <w:adjustRightInd/>
              <w:spacing w:after="0" w:line="336" w:lineRule="auto"/>
              <w:rPr>
                <w:rFonts w:cstheme="minorHAnsi"/>
              </w:rPr>
            </w:pPr>
            <w:r w:rsidRPr="008315AD">
              <w:rPr>
                <w:rFonts w:eastAsia="DM Sans" w:cstheme="minorHAnsi"/>
                <w:color w:val="000000"/>
              </w:rPr>
              <w:t xml:space="preserve">Less confident* </w:t>
            </w:r>
          </w:p>
          <w:p w:rsidR="008315AD" w:rsidRPr="008315AD" w:rsidP="008315AD" w14:paraId="4B21F1B9" w14:textId="77777777">
            <w:pPr>
              <w:numPr>
                <w:ilvl w:val="0"/>
                <w:numId w:val="24"/>
              </w:numPr>
              <w:autoSpaceDE/>
              <w:autoSpaceDN/>
              <w:adjustRightInd/>
              <w:spacing w:after="0" w:line="336" w:lineRule="auto"/>
              <w:rPr>
                <w:rFonts w:cstheme="minorHAnsi"/>
              </w:rPr>
            </w:pPr>
            <w:r w:rsidRPr="008315AD">
              <w:rPr>
                <w:rFonts w:eastAsia="DM Sans" w:cstheme="minorHAnsi"/>
                <w:color w:val="000000"/>
              </w:rPr>
              <w:t xml:space="preserve">Much less confident* </w:t>
            </w:r>
          </w:p>
          <w:p w:rsidR="008315AD" w:rsidRPr="008315AD" w:rsidP="008315AD" w14:paraId="7043255D" w14:textId="77777777">
            <w:pPr>
              <w:numPr>
                <w:ilvl w:val="0"/>
                <w:numId w:val="24"/>
              </w:numPr>
              <w:autoSpaceDE/>
              <w:autoSpaceDN/>
              <w:adjustRightInd/>
              <w:spacing w:after="0" w:line="336" w:lineRule="auto"/>
              <w:rPr>
                <w:rFonts w:cstheme="minorHAnsi"/>
              </w:rPr>
            </w:pPr>
            <w:r w:rsidRPr="008315AD">
              <w:rPr>
                <w:rFonts w:eastAsia="DM Sans" w:cstheme="minorHAnsi"/>
                <w:color w:val="000000"/>
              </w:rPr>
              <w:t xml:space="preserve">Course not applicable to my job </w:t>
            </w:r>
          </w:p>
          <w:p w:rsidR="008315AD" w:rsidRPr="008315AD" w:rsidP="000B4B69" w14:paraId="5AFD54D9" w14:textId="77777777">
            <w:pPr>
              <w:spacing w:before="120" w:after="120" w:line="336" w:lineRule="auto"/>
              <w:rPr>
                <w:rFonts w:cstheme="minorHAnsi"/>
              </w:rPr>
            </w:pPr>
            <w:r w:rsidRPr="008315AD">
              <w:rPr>
                <w:rFonts w:eastAsia="DM Sans" w:cstheme="minorHAnsi"/>
                <w:color w:val="000000"/>
              </w:rPr>
              <w:t xml:space="preserve">*Please provide any ideas on how this training could have improved confidence in your job effectiveness. Was it confusing in any </w:t>
            </w:r>
            <w:r w:rsidRPr="008315AD">
              <w:rPr>
                <w:rFonts w:eastAsia="DM Sans" w:cstheme="minorHAnsi"/>
                <w:color w:val="000000"/>
              </w:rPr>
              <w:t>particular areas</w:t>
            </w:r>
            <w:r w:rsidRPr="008315AD">
              <w:rPr>
                <w:rFonts w:eastAsia="DM Sans" w:cstheme="minorHAnsi"/>
                <w:color w:val="000000"/>
              </w:rPr>
              <w:t xml:space="preserve"> or deficient in a topic you’d hoped to gain more knowledge about? </w:t>
            </w:r>
          </w:p>
        </w:tc>
        <w:tc>
          <w:tcPr>
            <w:tcW w:w="4790" w:type="dxa"/>
            <w:tcBorders>
              <w:top w:val="single" w:sz="4" w:space="0" w:color="auto"/>
              <w:left w:val="single" w:sz="4" w:space="0" w:color="auto"/>
              <w:bottom w:val="single" w:sz="4" w:space="0" w:color="auto"/>
              <w:right w:val="single" w:sz="4" w:space="0" w:color="auto"/>
            </w:tcBorders>
            <w:tcMar>
              <w:top w:w="180" w:type="dxa"/>
              <w:left w:w="180" w:type="dxa"/>
              <w:bottom w:w="180" w:type="dxa"/>
              <w:right w:w="180" w:type="dxa"/>
            </w:tcMar>
          </w:tcPr>
          <w:p w:rsidR="00354217" w:rsidP="000B4B69" w14:paraId="1A8B7350" w14:textId="24EB92C9">
            <w:pPr>
              <w:spacing w:before="120" w:after="120" w:line="336" w:lineRule="auto"/>
              <w:rPr>
                <w:rFonts w:eastAsia="DM Sans" w:cstheme="minorHAnsi"/>
                <w:color w:val="000000"/>
              </w:rPr>
            </w:pPr>
            <w:r w:rsidRPr="004920F5">
              <w:rPr>
                <w:rFonts w:eastAsia="DM Sans" w:cstheme="minorHAnsi"/>
                <w:b/>
                <w:bCs/>
                <w:color w:val="000000"/>
                <w:kern w:val="2"/>
                <w:szCs w:val="22"/>
                <w14:ligatures w14:val="standardContextual"/>
              </w:rPr>
              <w:t>Multiple-Choice - required</w:t>
            </w:r>
          </w:p>
          <w:p w:rsidR="008315AD" w:rsidRPr="008315AD" w:rsidP="000B4B69" w14:paraId="43ACF09C" w14:textId="581E395C">
            <w:pPr>
              <w:spacing w:before="120" w:after="120" w:line="336" w:lineRule="auto"/>
              <w:rPr>
                <w:rFonts w:cstheme="minorHAnsi"/>
              </w:rPr>
            </w:pPr>
            <w:r w:rsidRPr="008315AD">
              <w:rPr>
                <w:rFonts w:eastAsia="DM Sans" w:cstheme="minorHAnsi"/>
                <w:color w:val="000000"/>
              </w:rPr>
              <w:t xml:space="preserve">After completing this training, how confident are you in your ability to perform your job responsibilities related to the topics covered? </w:t>
            </w:r>
          </w:p>
          <w:p w:rsidR="008315AD" w:rsidRPr="008315AD" w:rsidP="008315AD" w14:paraId="5C975A1A" w14:textId="77777777">
            <w:pPr>
              <w:numPr>
                <w:ilvl w:val="0"/>
                <w:numId w:val="28"/>
              </w:numPr>
              <w:autoSpaceDE/>
              <w:autoSpaceDN/>
              <w:adjustRightInd/>
              <w:spacing w:after="0" w:line="336" w:lineRule="auto"/>
              <w:rPr>
                <w:rFonts w:cstheme="minorHAnsi"/>
              </w:rPr>
            </w:pPr>
            <w:r w:rsidRPr="008315AD">
              <w:rPr>
                <w:rFonts w:eastAsia="DM Sans" w:cstheme="minorHAnsi"/>
                <w:color w:val="000000"/>
              </w:rPr>
              <w:t xml:space="preserve">Extremely confident </w:t>
            </w:r>
          </w:p>
          <w:p w:rsidR="008315AD" w:rsidRPr="008315AD" w:rsidP="008315AD" w14:paraId="35687196" w14:textId="77777777">
            <w:pPr>
              <w:numPr>
                <w:ilvl w:val="0"/>
                <w:numId w:val="28"/>
              </w:numPr>
              <w:autoSpaceDE/>
              <w:autoSpaceDN/>
              <w:adjustRightInd/>
              <w:spacing w:after="0" w:line="336" w:lineRule="auto"/>
              <w:rPr>
                <w:rFonts w:cstheme="minorHAnsi"/>
              </w:rPr>
            </w:pPr>
            <w:r w:rsidRPr="008315AD">
              <w:rPr>
                <w:rFonts w:eastAsia="DM Sans" w:cstheme="minorHAnsi"/>
                <w:color w:val="000000"/>
              </w:rPr>
              <w:t xml:space="preserve">Very confident </w:t>
            </w:r>
          </w:p>
          <w:p w:rsidR="008315AD" w:rsidRPr="008315AD" w:rsidP="008315AD" w14:paraId="02DA4EAE" w14:textId="77777777">
            <w:pPr>
              <w:numPr>
                <w:ilvl w:val="0"/>
                <w:numId w:val="28"/>
              </w:numPr>
              <w:autoSpaceDE/>
              <w:autoSpaceDN/>
              <w:adjustRightInd/>
              <w:spacing w:after="0" w:line="336" w:lineRule="auto"/>
              <w:rPr>
                <w:rFonts w:cstheme="minorHAnsi"/>
              </w:rPr>
            </w:pPr>
            <w:r w:rsidRPr="008315AD">
              <w:rPr>
                <w:rFonts w:eastAsia="DM Sans" w:cstheme="minorHAnsi"/>
                <w:color w:val="000000"/>
              </w:rPr>
              <w:t xml:space="preserve">Somewhat confident </w:t>
            </w:r>
          </w:p>
          <w:p w:rsidR="008315AD" w:rsidRPr="008315AD" w:rsidP="008315AD" w14:paraId="0C090BC2" w14:textId="77777777">
            <w:pPr>
              <w:numPr>
                <w:ilvl w:val="0"/>
                <w:numId w:val="28"/>
              </w:numPr>
              <w:autoSpaceDE/>
              <w:autoSpaceDN/>
              <w:adjustRightInd/>
              <w:spacing w:after="0" w:line="336" w:lineRule="auto"/>
              <w:rPr>
                <w:rFonts w:cstheme="minorHAnsi"/>
              </w:rPr>
            </w:pPr>
            <w:r w:rsidRPr="008315AD">
              <w:rPr>
                <w:rFonts w:eastAsia="DM Sans" w:cstheme="minorHAnsi"/>
                <w:color w:val="000000"/>
              </w:rPr>
              <w:t xml:space="preserve">Slightly confident* </w:t>
            </w:r>
          </w:p>
          <w:p w:rsidR="008315AD" w:rsidRPr="008315AD" w:rsidP="008315AD" w14:paraId="5214BAD7" w14:textId="77777777">
            <w:pPr>
              <w:numPr>
                <w:ilvl w:val="0"/>
                <w:numId w:val="28"/>
              </w:numPr>
              <w:autoSpaceDE/>
              <w:autoSpaceDN/>
              <w:adjustRightInd/>
              <w:spacing w:after="0" w:line="336" w:lineRule="auto"/>
              <w:rPr>
                <w:rFonts w:cstheme="minorHAnsi"/>
              </w:rPr>
            </w:pPr>
            <w:r w:rsidRPr="008315AD">
              <w:rPr>
                <w:rFonts w:eastAsia="DM Sans" w:cstheme="minorHAnsi"/>
                <w:color w:val="000000"/>
              </w:rPr>
              <w:t xml:space="preserve">Not at all confident* </w:t>
            </w:r>
          </w:p>
          <w:p w:rsidR="008315AD" w:rsidRPr="008315AD" w:rsidP="008315AD" w14:paraId="00509EC5" w14:textId="77777777">
            <w:pPr>
              <w:numPr>
                <w:ilvl w:val="0"/>
                <w:numId w:val="28"/>
              </w:numPr>
              <w:autoSpaceDE/>
              <w:autoSpaceDN/>
              <w:adjustRightInd/>
              <w:spacing w:after="0" w:line="336" w:lineRule="auto"/>
              <w:rPr>
                <w:rFonts w:cstheme="minorHAnsi"/>
              </w:rPr>
            </w:pPr>
            <w:r w:rsidRPr="008315AD">
              <w:rPr>
                <w:rFonts w:eastAsia="DM Sans" w:cstheme="minorHAnsi"/>
                <w:color w:val="000000"/>
              </w:rPr>
              <w:t xml:space="preserve">Course not applicable to my job </w:t>
            </w:r>
          </w:p>
          <w:p w:rsidR="008315AD" w:rsidRPr="008315AD" w:rsidP="000B4B69" w14:paraId="2FE79980" w14:textId="77777777">
            <w:pPr>
              <w:spacing w:before="120" w:after="120" w:line="336" w:lineRule="auto"/>
              <w:rPr>
                <w:rFonts w:cstheme="minorHAnsi"/>
              </w:rPr>
            </w:pPr>
            <w:r w:rsidRPr="008315AD">
              <w:rPr>
                <w:rFonts w:eastAsia="DM Sans" w:cstheme="minorHAnsi"/>
                <w:color w:val="000000"/>
              </w:rPr>
              <w:t xml:space="preserve">*Please share any suggestions for how this training could better improve your confidence in performing your job responsibilities. </w:t>
            </w:r>
          </w:p>
        </w:tc>
      </w:tr>
      <w:tr w14:paraId="269BBD88" w14:textId="77777777" w:rsidTr="000B4B69">
        <w:tblPrEx>
          <w:tblW w:w="9360" w:type="dxa"/>
          <w:tblInd w:w="180" w:type="dxa"/>
          <w:tblBorders>
            <w:top w:val="single" w:sz="6" w:space="0" w:color="323232"/>
            <w:left w:val="single" w:sz="6" w:space="0" w:color="323232"/>
            <w:bottom w:val="single" w:sz="6" w:space="0" w:color="323232"/>
            <w:right w:val="single" w:sz="6" w:space="0" w:color="323232"/>
            <w:insideH w:val="single" w:sz="6" w:space="0" w:color="323232"/>
            <w:insideV w:val="single" w:sz="6" w:space="0" w:color="323232"/>
          </w:tblBorders>
          <w:tblCellMar>
            <w:left w:w="10" w:type="dxa"/>
            <w:right w:w="10" w:type="dxa"/>
          </w:tblCellMar>
          <w:tblLook w:val="04A0"/>
        </w:tblPrEx>
        <w:tc>
          <w:tcPr>
            <w:tcW w:w="4569" w:type="dxa"/>
            <w:tcBorders>
              <w:top w:val="single" w:sz="4" w:space="0" w:color="auto"/>
              <w:left w:val="single" w:sz="4" w:space="0" w:color="auto"/>
              <w:bottom w:val="single" w:sz="4" w:space="0" w:color="auto"/>
              <w:right w:val="single" w:sz="4" w:space="0" w:color="auto"/>
            </w:tcBorders>
            <w:shd w:val="clear" w:color="auto" w:fill="F3F4F0"/>
            <w:tcMar>
              <w:top w:w="180" w:type="dxa"/>
              <w:left w:w="180" w:type="dxa"/>
              <w:bottom w:w="180" w:type="dxa"/>
              <w:right w:w="180" w:type="dxa"/>
            </w:tcMar>
          </w:tcPr>
          <w:p w:rsidR="008315AD" w:rsidRPr="008315AD" w:rsidP="000B4B69" w14:paraId="72F5FDFC" w14:textId="77777777">
            <w:pPr>
              <w:spacing w:before="120" w:after="120" w:line="336" w:lineRule="auto"/>
              <w:rPr>
                <w:rFonts w:cstheme="minorHAnsi"/>
              </w:rPr>
            </w:pPr>
            <w:r w:rsidRPr="008315AD">
              <w:rPr>
                <w:rFonts w:eastAsia="DM Sans Bold" w:cstheme="minorHAnsi"/>
                <w:b/>
                <w:bCs/>
                <w:color w:val="000000"/>
              </w:rPr>
              <w:t xml:space="preserve">Current Question 4 </w:t>
            </w:r>
          </w:p>
        </w:tc>
        <w:tc>
          <w:tcPr>
            <w:tcW w:w="4790" w:type="dxa"/>
            <w:tcBorders>
              <w:top w:val="single" w:sz="4" w:space="0" w:color="auto"/>
              <w:left w:val="single" w:sz="4" w:space="0" w:color="auto"/>
              <w:bottom w:val="single" w:sz="4" w:space="0" w:color="auto"/>
              <w:right w:val="single" w:sz="4" w:space="0" w:color="auto"/>
            </w:tcBorders>
            <w:shd w:val="clear" w:color="auto" w:fill="F3F4F0"/>
            <w:tcMar>
              <w:top w:w="180" w:type="dxa"/>
              <w:left w:w="180" w:type="dxa"/>
              <w:bottom w:w="180" w:type="dxa"/>
              <w:right w:w="180" w:type="dxa"/>
            </w:tcMar>
          </w:tcPr>
          <w:p w:rsidR="008315AD" w:rsidRPr="008315AD" w:rsidP="000B4B69" w14:paraId="621DA6FA" w14:textId="77777777">
            <w:pPr>
              <w:spacing w:before="120" w:after="120" w:line="336" w:lineRule="auto"/>
              <w:rPr>
                <w:rFonts w:cstheme="minorHAnsi"/>
              </w:rPr>
            </w:pPr>
            <w:r w:rsidRPr="008315AD">
              <w:rPr>
                <w:rFonts w:eastAsia="DM Sans Bold" w:cstheme="minorHAnsi"/>
                <w:b/>
                <w:bCs/>
                <w:color w:val="000000"/>
              </w:rPr>
              <w:t xml:space="preserve">Proposed Question 4 </w:t>
            </w:r>
          </w:p>
        </w:tc>
      </w:tr>
      <w:tr w14:paraId="2B477071" w14:textId="77777777" w:rsidTr="000B4B69">
        <w:tblPrEx>
          <w:tblW w:w="9360" w:type="dxa"/>
          <w:tblInd w:w="180" w:type="dxa"/>
          <w:tblBorders>
            <w:top w:val="single" w:sz="6" w:space="0" w:color="323232"/>
            <w:left w:val="single" w:sz="6" w:space="0" w:color="323232"/>
            <w:bottom w:val="single" w:sz="6" w:space="0" w:color="323232"/>
            <w:right w:val="single" w:sz="6" w:space="0" w:color="323232"/>
            <w:insideH w:val="single" w:sz="6" w:space="0" w:color="323232"/>
            <w:insideV w:val="single" w:sz="6" w:space="0" w:color="323232"/>
          </w:tblBorders>
          <w:tblCellMar>
            <w:left w:w="10" w:type="dxa"/>
            <w:right w:w="10" w:type="dxa"/>
          </w:tblCellMar>
          <w:tblLook w:val="04A0"/>
        </w:tblPrEx>
        <w:tc>
          <w:tcPr>
            <w:tcW w:w="4569" w:type="dxa"/>
            <w:tcBorders>
              <w:top w:val="single" w:sz="4" w:space="0" w:color="auto"/>
              <w:left w:val="single" w:sz="4" w:space="0" w:color="auto"/>
              <w:bottom w:val="single" w:sz="4" w:space="0" w:color="auto"/>
              <w:right w:val="single" w:sz="4" w:space="0" w:color="auto"/>
            </w:tcBorders>
            <w:tcMar>
              <w:top w:w="180" w:type="dxa"/>
              <w:left w:w="180" w:type="dxa"/>
              <w:bottom w:w="180" w:type="dxa"/>
              <w:right w:w="180" w:type="dxa"/>
            </w:tcMar>
          </w:tcPr>
          <w:p w:rsidR="004244B0" w:rsidRPr="004244B0" w:rsidP="004244B0" w14:paraId="399669CE" w14:textId="63E6ABE1">
            <w:pPr>
              <w:autoSpaceDE/>
              <w:autoSpaceDN/>
              <w:adjustRightInd/>
              <w:spacing w:before="120" w:after="120" w:line="336" w:lineRule="auto"/>
              <w:rPr>
                <w:rFonts w:eastAsia="DM Sans" w:cstheme="minorHAnsi"/>
                <w:b/>
                <w:bCs/>
                <w:color w:val="000000"/>
                <w:kern w:val="2"/>
                <w:szCs w:val="22"/>
                <w14:ligatures w14:val="standardContextual"/>
              </w:rPr>
            </w:pPr>
            <w:r w:rsidRPr="004920F5">
              <w:rPr>
                <w:rFonts w:eastAsia="DM Sans" w:cstheme="minorHAnsi"/>
                <w:b/>
                <w:bCs/>
                <w:color w:val="000000"/>
                <w:kern w:val="2"/>
                <w:szCs w:val="22"/>
                <w14:ligatures w14:val="standardContextual"/>
              </w:rPr>
              <w:t xml:space="preserve">Text Box - </w:t>
            </w:r>
            <w:r w:rsidR="00904FB3">
              <w:rPr>
                <w:rFonts w:eastAsia="DM Sans" w:cstheme="minorHAnsi"/>
                <w:b/>
                <w:bCs/>
                <w:color w:val="000000"/>
                <w:kern w:val="2"/>
                <w:szCs w:val="22"/>
                <w14:ligatures w14:val="standardContextual"/>
              </w:rPr>
              <w:t>r</w:t>
            </w:r>
            <w:r w:rsidRPr="004920F5">
              <w:rPr>
                <w:rFonts w:eastAsia="DM Sans" w:cstheme="minorHAnsi"/>
                <w:b/>
                <w:bCs/>
                <w:color w:val="000000"/>
                <w:kern w:val="2"/>
                <w:szCs w:val="22"/>
                <w14:ligatures w14:val="standardContextual"/>
              </w:rPr>
              <w:t>equired</w:t>
            </w:r>
          </w:p>
          <w:p w:rsidR="008315AD" w:rsidRPr="004244B0" w:rsidP="000B4B69" w14:paraId="3FC2D5C9" w14:textId="12253CB3">
            <w:pPr>
              <w:spacing w:before="120" w:after="120" w:line="336" w:lineRule="auto"/>
              <w:rPr>
                <w:rFonts w:cstheme="minorHAnsi"/>
                <w:szCs w:val="22"/>
              </w:rPr>
            </w:pPr>
            <w:r w:rsidRPr="004244B0">
              <w:rPr>
                <w:rFonts w:eastAsia="DM Sans" w:cstheme="minorHAnsi"/>
                <w:color w:val="000000"/>
                <w:szCs w:val="22"/>
              </w:rPr>
              <w:t xml:space="preserve">Please use this space to tell us what worked well in this training. </w:t>
            </w:r>
          </w:p>
        </w:tc>
        <w:tc>
          <w:tcPr>
            <w:tcW w:w="4790" w:type="dxa"/>
            <w:tcBorders>
              <w:top w:val="single" w:sz="4" w:space="0" w:color="auto"/>
              <w:left w:val="single" w:sz="4" w:space="0" w:color="auto"/>
              <w:bottom w:val="single" w:sz="4" w:space="0" w:color="auto"/>
              <w:right w:val="single" w:sz="4" w:space="0" w:color="auto"/>
            </w:tcBorders>
            <w:tcMar>
              <w:top w:w="180" w:type="dxa"/>
              <w:left w:w="180" w:type="dxa"/>
              <w:bottom w:w="180" w:type="dxa"/>
              <w:right w:w="180" w:type="dxa"/>
            </w:tcMar>
          </w:tcPr>
          <w:p w:rsidR="00904FB3" w:rsidRPr="00904FB3" w:rsidP="00904FB3" w14:paraId="368468B7" w14:textId="5C346B46">
            <w:pPr>
              <w:autoSpaceDE/>
              <w:autoSpaceDN/>
              <w:adjustRightInd/>
              <w:spacing w:before="120" w:after="120" w:line="336" w:lineRule="auto"/>
              <w:rPr>
                <w:rFonts w:eastAsia="DM Sans" w:cstheme="minorHAnsi"/>
                <w:b/>
                <w:bCs/>
                <w:color w:val="000000"/>
                <w:kern w:val="2"/>
                <w:szCs w:val="22"/>
                <w14:ligatures w14:val="standardContextual"/>
              </w:rPr>
            </w:pPr>
            <w:r w:rsidRPr="004920F5">
              <w:rPr>
                <w:rFonts w:eastAsia="DM Sans" w:cstheme="minorHAnsi"/>
                <w:b/>
                <w:bCs/>
                <w:color w:val="000000"/>
                <w:kern w:val="2"/>
                <w:szCs w:val="22"/>
                <w14:ligatures w14:val="standardContextual"/>
              </w:rPr>
              <w:t xml:space="preserve">Text Box - </w:t>
            </w:r>
            <w:r>
              <w:rPr>
                <w:rFonts w:eastAsia="DM Sans" w:cstheme="minorHAnsi"/>
                <w:b/>
                <w:bCs/>
                <w:color w:val="000000"/>
                <w:kern w:val="2"/>
                <w:szCs w:val="22"/>
                <w14:ligatures w14:val="standardContextual"/>
              </w:rPr>
              <w:t>r</w:t>
            </w:r>
            <w:r w:rsidRPr="004920F5">
              <w:rPr>
                <w:rFonts w:eastAsia="DM Sans" w:cstheme="minorHAnsi"/>
                <w:b/>
                <w:bCs/>
                <w:color w:val="000000"/>
                <w:kern w:val="2"/>
                <w:szCs w:val="22"/>
                <w14:ligatures w14:val="standardContextual"/>
              </w:rPr>
              <w:t>equired</w:t>
            </w:r>
          </w:p>
          <w:p w:rsidR="008315AD" w:rsidRPr="008315AD" w:rsidP="000B4B69" w14:paraId="30904F85" w14:textId="235CB47A">
            <w:pPr>
              <w:spacing w:before="120" w:after="120" w:line="336" w:lineRule="auto"/>
              <w:rPr>
                <w:rFonts w:cstheme="minorHAnsi"/>
              </w:rPr>
            </w:pPr>
            <w:r w:rsidRPr="008315AD">
              <w:rPr>
                <w:rFonts w:eastAsia="DM Sans" w:cstheme="minorHAnsi"/>
                <w:color w:val="000000"/>
              </w:rPr>
              <w:t xml:space="preserve">What aspects of this training worked well for you? Please share any content, features, or approaches that you found particularly helpful. </w:t>
            </w:r>
          </w:p>
        </w:tc>
      </w:tr>
      <w:tr w14:paraId="1121168A" w14:textId="77777777" w:rsidTr="000B4B69">
        <w:tblPrEx>
          <w:tblW w:w="9360" w:type="dxa"/>
          <w:tblInd w:w="180" w:type="dxa"/>
          <w:tblBorders>
            <w:top w:val="single" w:sz="6" w:space="0" w:color="323232"/>
            <w:left w:val="single" w:sz="6" w:space="0" w:color="323232"/>
            <w:bottom w:val="single" w:sz="6" w:space="0" w:color="323232"/>
            <w:right w:val="single" w:sz="6" w:space="0" w:color="323232"/>
            <w:insideH w:val="single" w:sz="6" w:space="0" w:color="323232"/>
            <w:insideV w:val="single" w:sz="6" w:space="0" w:color="323232"/>
          </w:tblBorders>
          <w:tblCellMar>
            <w:left w:w="10" w:type="dxa"/>
            <w:right w:w="10" w:type="dxa"/>
          </w:tblCellMar>
          <w:tblLook w:val="04A0"/>
        </w:tblPrEx>
        <w:tc>
          <w:tcPr>
            <w:tcW w:w="4569" w:type="dxa"/>
            <w:tcBorders>
              <w:top w:val="single" w:sz="4" w:space="0" w:color="auto"/>
              <w:left w:val="single" w:sz="4" w:space="0" w:color="auto"/>
              <w:bottom w:val="single" w:sz="4" w:space="0" w:color="auto"/>
              <w:right w:val="single" w:sz="4" w:space="0" w:color="auto"/>
            </w:tcBorders>
            <w:shd w:val="clear" w:color="auto" w:fill="F3F4F0"/>
            <w:tcMar>
              <w:top w:w="180" w:type="dxa"/>
              <w:left w:w="180" w:type="dxa"/>
              <w:bottom w:w="180" w:type="dxa"/>
              <w:right w:w="180" w:type="dxa"/>
            </w:tcMar>
          </w:tcPr>
          <w:p w:rsidR="008315AD" w:rsidRPr="008315AD" w:rsidP="000B4B69" w14:paraId="6EB171B2" w14:textId="77777777">
            <w:pPr>
              <w:spacing w:before="120" w:after="120" w:line="336" w:lineRule="auto"/>
              <w:rPr>
                <w:rFonts w:cstheme="minorHAnsi"/>
              </w:rPr>
            </w:pPr>
            <w:r w:rsidRPr="008315AD">
              <w:rPr>
                <w:rFonts w:eastAsia="DM Sans Bold" w:cstheme="minorHAnsi"/>
                <w:b/>
                <w:bCs/>
                <w:color w:val="000000"/>
              </w:rPr>
              <w:t xml:space="preserve">Current Question 5 </w:t>
            </w:r>
          </w:p>
        </w:tc>
        <w:tc>
          <w:tcPr>
            <w:tcW w:w="4790" w:type="dxa"/>
            <w:tcBorders>
              <w:top w:val="single" w:sz="4" w:space="0" w:color="auto"/>
              <w:left w:val="single" w:sz="4" w:space="0" w:color="auto"/>
              <w:bottom w:val="single" w:sz="4" w:space="0" w:color="auto"/>
              <w:right w:val="single" w:sz="4" w:space="0" w:color="auto"/>
            </w:tcBorders>
            <w:shd w:val="clear" w:color="auto" w:fill="F3F4F0"/>
            <w:tcMar>
              <w:top w:w="180" w:type="dxa"/>
              <w:left w:w="180" w:type="dxa"/>
              <w:bottom w:w="180" w:type="dxa"/>
              <w:right w:w="180" w:type="dxa"/>
            </w:tcMar>
          </w:tcPr>
          <w:p w:rsidR="008315AD" w:rsidRPr="008315AD" w:rsidP="000B4B69" w14:paraId="2863A0EB" w14:textId="77777777">
            <w:pPr>
              <w:spacing w:before="120" w:after="120" w:line="336" w:lineRule="auto"/>
              <w:rPr>
                <w:rFonts w:cstheme="minorHAnsi"/>
              </w:rPr>
            </w:pPr>
            <w:r w:rsidRPr="008315AD">
              <w:rPr>
                <w:rFonts w:eastAsia="DM Sans Bold" w:cstheme="minorHAnsi"/>
                <w:b/>
                <w:bCs/>
                <w:color w:val="000000"/>
              </w:rPr>
              <w:t xml:space="preserve">Proposed Question 5 </w:t>
            </w:r>
          </w:p>
        </w:tc>
      </w:tr>
      <w:tr w14:paraId="1BA7D979" w14:textId="77777777" w:rsidTr="000B4B69">
        <w:tblPrEx>
          <w:tblW w:w="9360" w:type="dxa"/>
          <w:tblInd w:w="180" w:type="dxa"/>
          <w:tblBorders>
            <w:top w:val="single" w:sz="6" w:space="0" w:color="323232"/>
            <w:left w:val="single" w:sz="6" w:space="0" w:color="323232"/>
            <w:bottom w:val="single" w:sz="6" w:space="0" w:color="323232"/>
            <w:right w:val="single" w:sz="6" w:space="0" w:color="323232"/>
            <w:insideH w:val="single" w:sz="6" w:space="0" w:color="323232"/>
            <w:insideV w:val="single" w:sz="6" w:space="0" w:color="323232"/>
          </w:tblBorders>
          <w:tblCellMar>
            <w:left w:w="10" w:type="dxa"/>
            <w:right w:w="10" w:type="dxa"/>
          </w:tblCellMar>
          <w:tblLook w:val="04A0"/>
        </w:tblPrEx>
        <w:tc>
          <w:tcPr>
            <w:tcW w:w="4569" w:type="dxa"/>
            <w:tcBorders>
              <w:top w:val="single" w:sz="4" w:space="0" w:color="auto"/>
              <w:left w:val="single" w:sz="4" w:space="0" w:color="auto"/>
              <w:bottom w:val="single" w:sz="4" w:space="0" w:color="auto"/>
              <w:right w:val="single" w:sz="4" w:space="0" w:color="auto"/>
            </w:tcBorders>
            <w:tcMar>
              <w:top w:w="180" w:type="dxa"/>
              <w:left w:w="180" w:type="dxa"/>
              <w:bottom w:w="180" w:type="dxa"/>
              <w:right w:w="180" w:type="dxa"/>
            </w:tcMar>
          </w:tcPr>
          <w:p w:rsidR="00904FB3" w:rsidRPr="00904FB3" w:rsidP="00904FB3" w14:paraId="5A37BD7B" w14:textId="661895E2">
            <w:pPr>
              <w:autoSpaceDE/>
              <w:autoSpaceDN/>
              <w:adjustRightInd/>
              <w:spacing w:before="120" w:after="120" w:line="336" w:lineRule="auto"/>
              <w:rPr>
                <w:rFonts w:eastAsia="DM Sans" w:cstheme="minorHAnsi"/>
                <w:b/>
                <w:bCs/>
                <w:color w:val="000000"/>
                <w:kern w:val="2"/>
                <w:szCs w:val="22"/>
                <w14:ligatures w14:val="standardContextual"/>
              </w:rPr>
            </w:pPr>
            <w:r w:rsidRPr="004920F5">
              <w:rPr>
                <w:rFonts w:eastAsia="DM Sans" w:cstheme="minorHAnsi"/>
                <w:b/>
                <w:bCs/>
                <w:color w:val="000000"/>
                <w:kern w:val="2"/>
                <w:szCs w:val="22"/>
                <w14:ligatures w14:val="standardContextual"/>
              </w:rPr>
              <w:t xml:space="preserve">Text Box - </w:t>
            </w:r>
            <w:r>
              <w:rPr>
                <w:rFonts w:eastAsia="DM Sans" w:cstheme="minorHAnsi"/>
                <w:b/>
                <w:bCs/>
                <w:color w:val="000000"/>
                <w:kern w:val="2"/>
                <w:szCs w:val="22"/>
                <w14:ligatures w14:val="standardContextual"/>
              </w:rPr>
              <w:t>n</w:t>
            </w:r>
            <w:r w:rsidRPr="004920F5">
              <w:rPr>
                <w:rFonts w:eastAsia="DM Sans" w:cstheme="minorHAnsi"/>
                <w:b/>
                <w:bCs/>
                <w:color w:val="000000"/>
                <w:kern w:val="2"/>
                <w:szCs w:val="22"/>
                <w14:ligatures w14:val="standardContextual"/>
              </w:rPr>
              <w:t xml:space="preserve">ot </w:t>
            </w:r>
            <w:r>
              <w:rPr>
                <w:rFonts w:eastAsia="DM Sans" w:cstheme="minorHAnsi"/>
                <w:b/>
                <w:bCs/>
                <w:color w:val="000000"/>
                <w:kern w:val="2"/>
                <w:szCs w:val="22"/>
                <w14:ligatures w14:val="standardContextual"/>
              </w:rPr>
              <w:t>r</w:t>
            </w:r>
            <w:r w:rsidRPr="004920F5">
              <w:rPr>
                <w:rFonts w:eastAsia="DM Sans" w:cstheme="minorHAnsi"/>
                <w:b/>
                <w:bCs/>
                <w:color w:val="000000"/>
                <w:kern w:val="2"/>
                <w:szCs w:val="22"/>
                <w14:ligatures w14:val="standardContextual"/>
              </w:rPr>
              <w:t>equired</w:t>
            </w:r>
          </w:p>
          <w:p w:rsidR="008315AD" w:rsidRPr="008315AD" w:rsidP="000B4B69" w14:paraId="3D6A6454" w14:textId="62044E2B">
            <w:pPr>
              <w:spacing w:before="120" w:after="120" w:line="336" w:lineRule="auto"/>
              <w:rPr>
                <w:rFonts w:cstheme="minorHAnsi"/>
              </w:rPr>
            </w:pPr>
            <w:r w:rsidRPr="008315AD">
              <w:rPr>
                <w:rFonts w:eastAsia="DM Sans" w:cstheme="minorHAnsi"/>
                <w:color w:val="000000"/>
              </w:rPr>
              <w:t xml:space="preserve">Please use this space to give us any further feedback on how we could improve </w:t>
            </w:r>
            <w:r w:rsidRPr="008315AD">
              <w:rPr>
                <w:rFonts w:eastAsia="DM Sans" w:cstheme="minorHAnsi"/>
                <w:color w:val="000000"/>
              </w:rPr>
              <w:t xml:space="preserve">this training to make it more user friendly, engaging, and effective. </w:t>
            </w:r>
          </w:p>
        </w:tc>
        <w:tc>
          <w:tcPr>
            <w:tcW w:w="4790" w:type="dxa"/>
            <w:tcBorders>
              <w:top w:val="single" w:sz="4" w:space="0" w:color="auto"/>
              <w:left w:val="single" w:sz="4" w:space="0" w:color="auto"/>
              <w:bottom w:val="single" w:sz="4" w:space="0" w:color="auto"/>
              <w:right w:val="single" w:sz="4" w:space="0" w:color="auto"/>
            </w:tcBorders>
            <w:tcMar>
              <w:top w:w="180" w:type="dxa"/>
              <w:left w:w="180" w:type="dxa"/>
              <w:bottom w:w="180" w:type="dxa"/>
              <w:right w:w="180" w:type="dxa"/>
            </w:tcMar>
          </w:tcPr>
          <w:p w:rsidR="00900534" w:rsidRPr="004920F5" w:rsidP="00900534" w14:paraId="3B698FB5" w14:textId="727306F2">
            <w:pPr>
              <w:autoSpaceDE/>
              <w:autoSpaceDN/>
              <w:adjustRightInd/>
              <w:spacing w:before="120" w:after="120" w:line="336" w:lineRule="auto"/>
              <w:rPr>
                <w:rFonts w:eastAsia="DM Sans" w:cstheme="minorHAnsi"/>
                <w:b/>
                <w:bCs/>
                <w:color w:val="000000"/>
                <w:kern w:val="2"/>
                <w:szCs w:val="22"/>
                <w14:ligatures w14:val="standardContextual"/>
              </w:rPr>
            </w:pPr>
            <w:r w:rsidRPr="004920F5">
              <w:rPr>
                <w:rFonts w:eastAsia="DM Sans" w:cstheme="minorHAnsi"/>
                <w:b/>
                <w:bCs/>
                <w:color w:val="000000"/>
                <w:kern w:val="2"/>
                <w:szCs w:val="22"/>
                <w14:ligatures w14:val="standardContextual"/>
              </w:rPr>
              <w:t xml:space="preserve">Text Box - </w:t>
            </w:r>
            <w:r>
              <w:rPr>
                <w:rFonts w:eastAsia="DM Sans" w:cstheme="minorHAnsi"/>
                <w:b/>
                <w:bCs/>
                <w:color w:val="000000"/>
                <w:kern w:val="2"/>
                <w:szCs w:val="22"/>
                <w14:ligatures w14:val="standardContextual"/>
              </w:rPr>
              <w:t>n</w:t>
            </w:r>
            <w:r w:rsidRPr="004920F5">
              <w:rPr>
                <w:rFonts w:eastAsia="DM Sans" w:cstheme="minorHAnsi"/>
                <w:b/>
                <w:bCs/>
                <w:color w:val="000000"/>
                <w:kern w:val="2"/>
                <w:szCs w:val="22"/>
                <w14:ligatures w14:val="standardContextual"/>
              </w:rPr>
              <w:t xml:space="preserve">ot </w:t>
            </w:r>
            <w:r>
              <w:rPr>
                <w:rFonts w:eastAsia="DM Sans" w:cstheme="minorHAnsi"/>
                <w:b/>
                <w:bCs/>
                <w:color w:val="000000"/>
                <w:kern w:val="2"/>
                <w:szCs w:val="22"/>
                <w14:ligatures w14:val="standardContextual"/>
              </w:rPr>
              <w:t>r</w:t>
            </w:r>
            <w:r w:rsidRPr="004920F5">
              <w:rPr>
                <w:rFonts w:eastAsia="DM Sans" w:cstheme="minorHAnsi"/>
                <w:b/>
                <w:bCs/>
                <w:color w:val="000000"/>
                <w:kern w:val="2"/>
                <w:szCs w:val="22"/>
                <w14:ligatures w14:val="standardContextual"/>
              </w:rPr>
              <w:t>equired</w:t>
            </w:r>
          </w:p>
          <w:p w:rsidR="008315AD" w:rsidRPr="008315AD" w:rsidP="000B4B69" w14:paraId="3597CD32" w14:textId="77777777">
            <w:pPr>
              <w:spacing w:before="120" w:after="120" w:line="336" w:lineRule="auto"/>
              <w:rPr>
                <w:rFonts w:cstheme="minorHAnsi"/>
              </w:rPr>
            </w:pPr>
            <w:r w:rsidRPr="008315AD">
              <w:rPr>
                <w:rFonts w:eastAsia="DM Sans" w:cstheme="minorHAnsi"/>
              </w:rPr>
              <w:t xml:space="preserve">Do you have any additional feedback on how this training could be improved to make it more user-friendly, engaging, or effective? </w:t>
            </w:r>
            <w:r w:rsidRPr="008315AD">
              <w:rPr>
                <w:rFonts w:eastAsia="DM Sans" w:cstheme="minorHAnsi"/>
              </w:rPr>
              <w:t xml:space="preserve">Please include any areas where content may have been missing, unclear, or insufficiently covered. </w:t>
            </w:r>
          </w:p>
        </w:tc>
      </w:tr>
      <w:tr w14:paraId="403F7F88" w14:textId="77777777" w:rsidTr="000B4B69">
        <w:tblPrEx>
          <w:tblW w:w="9360" w:type="dxa"/>
          <w:tblInd w:w="180" w:type="dxa"/>
          <w:tblBorders>
            <w:top w:val="single" w:sz="6" w:space="0" w:color="323232"/>
            <w:left w:val="single" w:sz="6" w:space="0" w:color="323232"/>
            <w:bottom w:val="single" w:sz="6" w:space="0" w:color="323232"/>
            <w:right w:val="single" w:sz="6" w:space="0" w:color="323232"/>
            <w:insideH w:val="single" w:sz="6" w:space="0" w:color="323232"/>
            <w:insideV w:val="single" w:sz="6" w:space="0" w:color="323232"/>
          </w:tblBorders>
          <w:tblCellMar>
            <w:left w:w="10" w:type="dxa"/>
            <w:right w:w="10" w:type="dxa"/>
          </w:tblCellMar>
          <w:tblLook w:val="04A0"/>
        </w:tblPrEx>
        <w:tc>
          <w:tcPr>
            <w:tcW w:w="4569" w:type="dxa"/>
            <w:tcBorders>
              <w:top w:val="single" w:sz="4" w:space="0" w:color="auto"/>
              <w:left w:val="single" w:sz="4" w:space="0" w:color="auto"/>
              <w:bottom w:val="single" w:sz="4" w:space="0" w:color="auto"/>
              <w:right w:val="single" w:sz="4" w:space="0" w:color="auto"/>
            </w:tcBorders>
            <w:shd w:val="clear" w:color="auto" w:fill="F3F4F0"/>
            <w:tcMar>
              <w:top w:w="180" w:type="dxa"/>
              <w:left w:w="180" w:type="dxa"/>
              <w:bottom w:w="180" w:type="dxa"/>
              <w:right w:w="180" w:type="dxa"/>
            </w:tcMar>
          </w:tcPr>
          <w:p w:rsidR="008315AD" w:rsidRPr="008315AD" w:rsidP="000B4B69" w14:paraId="114EB66D" w14:textId="77777777">
            <w:pPr>
              <w:spacing w:before="120" w:after="120" w:line="336" w:lineRule="auto"/>
              <w:rPr>
                <w:rFonts w:cstheme="minorHAnsi"/>
              </w:rPr>
            </w:pPr>
            <w:r w:rsidRPr="008315AD">
              <w:rPr>
                <w:rFonts w:eastAsia="DM Sans Bold" w:cstheme="minorHAnsi"/>
                <w:b/>
                <w:bCs/>
                <w:color w:val="000000"/>
              </w:rPr>
              <w:t xml:space="preserve">Current Question 6 </w:t>
            </w:r>
          </w:p>
        </w:tc>
        <w:tc>
          <w:tcPr>
            <w:tcW w:w="4790" w:type="dxa"/>
            <w:tcBorders>
              <w:top w:val="single" w:sz="4" w:space="0" w:color="auto"/>
              <w:left w:val="single" w:sz="4" w:space="0" w:color="auto"/>
              <w:bottom w:val="single" w:sz="4" w:space="0" w:color="auto"/>
              <w:right w:val="single" w:sz="4" w:space="0" w:color="auto"/>
            </w:tcBorders>
            <w:shd w:val="clear" w:color="auto" w:fill="F3F4F0"/>
            <w:tcMar>
              <w:top w:w="180" w:type="dxa"/>
              <w:left w:w="180" w:type="dxa"/>
              <w:bottom w:w="180" w:type="dxa"/>
              <w:right w:w="180" w:type="dxa"/>
            </w:tcMar>
          </w:tcPr>
          <w:p w:rsidR="008315AD" w:rsidRPr="008315AD" w:rsidP="000B4B69" w14:paraId="13B9214F" w14:textId="77777777">
            <w:pPr>
              <w:spacing w:before="120" w:after="120" w:line="336" w:lineRule="auto"/>
              <w:rPr>
                <w:rFonts w:cstheme="minorHAnsi"/>
              </w:rPr>
            </w:pPr>
            <w:r w:rsidRPr="008315AD">
              <w:rPr>
                <w:rFonts w:eastAsia="DM Sans Bold" w:cstheme="minorHAnsi"/>
                <w:b/>
                <w:bCs/>
                <w:color w:val="000000"/>
              </w:rPr>
              <w:t xml:space="preserve">Proposed Question 6 </w:t>
            </w:r>
          </w:p>
        </w:tc>
      </w:tr>
      <w:tr w14:paraId="6EB512CB" w14:textId="77777777" w:rsidTr="000B4B69">
        <w:tblPrEx>
          <w:tblW w:w="9360" w:type="dxa"/>
          <w:tblInd w:w="180" w:type="dxa"/>
          <w:tblBorders>
            <w:top w:val="single" w:sz="6" w:space="0" w:color="323232"/>
            <w:left w:val="single" w:sz="6" w:space="0" w:color="323232"/>
            <w:bottom w:val="single" w:sz="6" w:space="0" w:color="323232"/>
            <w:right w:val="single" w:sz="6" w:space="0" w:color="323232"/>
            <w:insideH w:val="single" w:sz="6" w:space="0" w:color="323232"/>
            <w:insideV w:val="single" w:sz="6" w:space="0" w:color="323232"/>
          </w:tblBorders>
          <w:tblCellMar>
            <w:left w:w="10" w:type="dxa"/>
            <w:right w:w="10" w:type="dxa"/>
          </w:tblCellMar>
          <w:tblLook w:val="04A0"/>
        </w:tblPrEx>
        <w:tc>
          <w:tcPr>
            <w:tcW w:w="4569" w:type="dxa"/>
            <w:tcBorders>
              <w:top w:val="single" w:sz="4" w:space="0" w:color="auto"/>
              <w:left w:val="single" w:sz="4" w:space="0" w:color="auto"/>
              <w:bottom w:val="single" w:sz="4" w:space="0" w:color="auto"/>
              <w:right w:val="single" w:sz="4" w:space="0" w:color="auto"/>
            </w:tcBorders>
            <w:tcMar>
              <w:top w:w="180" w:type="dxa"/>
              <w:left w:w="180" w:type="dxa"/>
              <w:bottom w:w="180" w:type="dxa"/>
              <w:right w:w="180" w:type="dxa"/>
            </w:tcMar>
          </w:tcPr>
          <w:p w:rsidR="00187C49" w:rsidP="000B4B69" w14:paraId="5CA9FB72" w14:textId="5EE8B135">
            <w:pPr>
              <w:spacing w:before="120" w:after="120" w:line="336" w:lineRule="auto"/>
              <w:rPr>
                <w:rFonts w:eastAsia="DM Sans" w:cstheme="minorHAnsi"/>
                <w:color w:val="000000"/>
              </w:rPr>
            </w:pPr>
            <w:r w:rsidRPr="004920F5">
              <w:rPr>
                <w:rFonts w:eastAsia="DM Sans" w:cstheme="minorHAnsi"/>
                <w:b/>
                <w:bCs/>
                <w:color w:val="000000"/>
                <w:kern w:val="2"/>
                <w:szCs w:val="22"/>
                <w14:ligatures w14:val="standardContextual"/>
              </w:rPr>
              <w:t xml:space="preserve">Text Box - </w:t>
            </w:r>
            <w:r>
              <w:rPr>
                <w:rFonts w:eastAsia="DM Sans" w:cstheme="minorHAnsi"/>
                <w:b/>
                <w:bCs/>
                <w:color w:val="000000"/>
                <w:kern w:val="2"/>
                <w:szCs w:val="22"/>
                <w14:ligatures w14:val="standardContextual"/>
              </w:rPr>
              <w:t>r</w:t>
            </w:r>
            <w:r w:rsidRPr="004920F5">
              <w:rPr>
                <w:rFonts w:eastAsia="DM Sans" w:cstheme="minorHAnsi"/>
                <w:b/>
                <w:bCs/>
                <w:color w:val="000000"/>
                <w:kern w:val="2"/>
                <w:szCs w:val="22"/>
                <w14:ligatures w14:val="standardContextual"/>
              </w:rPr>
              <w:t>equired</w:t>
            </w:r>
          </w:p>
          <w:p w:rsidR="008315AD" w:rsidRPr="008315AD" w:rsidP="000B4B69" w14:paraId="5F0C6836" w14:textId="42267885">
            <w:pPr>
              <w:spacing w:before="120" w:after="120" w:line="336" w:lineRule="auto"/>
              <w:rPr>
                <w:rFonts w:cstheme="minorHAnsi"/>
              </w:rPr>
            </w:pPr>
            <w:r w:rsidRPr="008315AD">
              <w:rPr>
                <w:rFonts w:eastAsia="DM Sans" w:cstheme="minorHAnsi"/>
                <w:color w:val="000000"/>
              </w:rPr>
              <w:t>In what U.S. state (or what country, if outside of the U.S.) is your school located?</w:t>
            </w:r>
            <w:r w:rsidR="00787E58">
              <w:rPr>
                <w:rFonts w:eastAsia="DM Sans" w:cstheme="minorHAnsi"/>
                <w:color w:val="000000"/>
              </w:rPr>
              <w:br/>
            </w:r>
            <w:r w:rsidR="00787E58">
              <w:rPr>
                <w:rFonts w:eastAsia="DM Sans" w:cstheme="minorHAnsi"/>
                <w:color w:val="000000"/>
              </w:rPr>
              <w:br/>
            </w:r>
            <w:r w:rsidRPr="008315AD">
              <w:rPr>
                <w:rFonts w:eastAsia="DM Sans" w:cstheme="minorHAnsi"/>
                <w:color w:val="000000"/>
              </w:rPr>
              <w:t xml:space="preserve"> </w:t>
            </w:r>
          </w:p>
        </w:tc>
        <w:tc>
          <w:tcPr>
            <w:tcW w:w="4790" w:type="dxa"/>
            <w:tcBorders>
              <w:top w:val="single" w:sz="4" w:space="0" w:color="auto"/>
              <w:left w:val="single" w:sz="4" w:space="0" w:color="auto"/>
              <w:bottom w:val="single" w:sz="4" w:space="0" w:color="auto"/>
              <w:right w:val="single" w:sz="4" w:space="0" w:color="auto"/>
            </w:tcBorders>
            <w:tcMar>
              <w:top w:w="180" w:type="dxa"/>
              <w:left w:w="180" w:type="dxa"/>
              <w:bottom w:w="180" w:type="dxa"/>
              <w:right w:w="180" w:type="dxa"/>
            </w:tcMar>
          </w:tcPr>
          <w:p w:rsidR="00187C49" w:rsidP="000B4B69" w14:paraId="65B0076F" w14:textId="7F62BF25">
            <w:pPr>
              <w:spacing w:before="120" w:after="120" w:line="336" w:lineRule="auto"/>
              <w:rPr>
                <w:rFonts w:eastAsia="DM Sans" w:cstheme="minorHAnsi"/>
                <w:color w:val="000000"/>
              </w:rPr>
            </w:pPr>
            <w:r w:rsidRPr="004920F5">
              <w:rPr>
                <w:rFonts w:eastAsia="DM Sans" w:cstheme="minorHAnsi"/>
                <w:b/>
                <w:bCs/>
                <w:color w:val="000000"/>
                <w:kern w:val="2"/>
                <w:szCs w:val="22"/>
                <w14:ligatures w14:val="standardContextual"/>
              </w:rPr>
              <w:t xml:space="preserve">Text Box - </w:t>
            </w:r>
            <w:r>
              <w:rPr>
                <w:rFonts w:eastAsia="DM Sans" w:cstheme="minorHAnsi"/>
                <w:b/>
                <w:bCs/>
                <w:color w:val="000000"/>
                <w:kern w:val="2"/>
                <w:szCs w:val="22"/>
                <w14:ligatures w14:val="standardContextual"/>
              </w:rPr>
              <w:t>r</w:t>
            </w:r>
            <w:r w:rsidRPr="004920F5">
              <w:rPr>
                <w:rFonts w:eastAsia="DM Sans" w:cstheme="minorHAnsi"/>
                <w:b/>
                <w:bCs/>
                <w:color w:val="000000"/>
                <w:kern w:val="2"/>
                <w:szCs w:val="22"/>
                <w14:ligatures w14:val="standardContextual"/>
              </w:rPr>
              <w:t>equired</w:t>
            </w:r>
          </w:p>
          <w:p w:rsidR="008315AD" w:rsidRPr="008315AD" w:rsidP="000B4B69" w14:paraId="7A06B75B" w14:textId="642EF110">
            <w:pPr>
              <w:spacing w:before="120" w:after="120" w:line="336" w:lineRule="auto"/>
              <w:rPr>
                <w:rFonts w:cstheme="minorHAnsi"/>
              </w:rPr>
            </w:pPr>
            <w:r w:rsidRPr="008315AD">
              <w:rPr>
                <w:rFonts w:eastAsia="DM Sans" w:cstheme="minorHAnsi"/>
                <w:color w:val="000000"/>
              </w:rPr>
              <w:t xml:space="preserve">In which U.S. state or territory is your school located? If your school is outside the United States, please specify the country. </w:t>
            </w:r>
            <w:r w:rsidR="00787E58">
              <w:rPr>
                <w:rFonts w:eastAsia="DM Sans" w:cstheme="minorHAnsi"/>
                <w:color w:val="000000"/>
              </w:rPr>
              <w:br/>
            </w:r>
            <w:r w:rsidR="00787E58">
              <w:rPr>
                <w:rFonts w:cstheme="minorHAnsi"/>
              </w:rPr>
              <w:br/>
            </w:r>
            <w:r w:rsidR="00787E58">
              <w:rPr>
                <w:rFonts w:cstheme="minorHAnsi"/>
              </w:rPr>
              <w:t>Note: This question will</w:t>
            </w:r>
            <w:r w:rsidR="003A1E2A">
              <w:rPr>
                <w:rFonts w:cstheme="minorHAnsi"/>
              </w:rPr>
              <w:t xml:space="preserve"> </w:t>
            </w:r>
            <w:r w:rsidR="00787E58">
              <w:rPr>
                <w:rFonts w:cstheme="minorHAnsi"/>
              </w:rPr>
              <w:t xml:space="preserve">be moved </w:t>
            </w:r>
            <w:r w:rsidR="002B6CDB">
              <w:rPr>
                <w:rFonts w:cstheme="minorHAnsi"/>
              </w:rPr>
              <w:t>to the top of the survey</w:t>
            </w:r>
          </w:p>
        </w:tc>
      </w:tr>
      <w:tr w14:paraId="7887EF89" w14:textId="77777777" w:rsidTr="000B4B69">
        <w:tblPrEx>
          <w:tblW w:w="9360" w:type="dxa"/>
          <w:tblInd w:w="180" w:type="dxa"/>
          <w:tblBorders>
            <w:top w:val="single" w:sz="6" w:space="0" w:color="323232"/>
            <w:left w:val="single" w:sz="6" w:space="0" w:color="323232"/>
            <w:bottom w:val="single" w:sz="6" w:space="0" w:color="323232"/>
            <w:right w:val="single" w:sz="6" w:space="0" w:color="323232"/>
            <w:insideH w:val="single" w:sz="6" w:space="0" w:color="323232"/>
            <w:insideV w:val="single" w:sz="6" w:space="0" w:color="323232"/>
          </w:tblBorders>
          <w:tblCellMar>
            <w:left w:w="10" w:type="dxa"/>
            <w:right w:w="10" w:type="dxa"/>
          </w:tblCellMar>
          <w:tblLook w:val="04A0"/>
        </w:tblPrEx>
        <w:tc>
          <w:tcPr>
            <w:tcW w:w="4569" w:type="dxa"/>
            <w:tcBorders>
              <w:top w:val="single" w:sz="4" w:space="0" w:color="auto"/>
              <w:left w:val="single" w:sz="4" w:space="0" w:color="auto"/>
              <w:bottom w:val="single" w:sz="4" w:space="0" w:color="auto"/>
              <w:right w:val="single" w:sz="4" w:space="0" w:color="auto"/>
            </w:tcBorders>
            <w:shd w:val="clear" w:color="auto" w:fill="F3F4F0"/>
            <w:tcMar>
              <w:top w:w="180" w:type="dxa"/>
              <w:left w:w="180" w:type="dxa"/>
              <w:bottom w:w="180" w:type="dxa"/>
              <w:right w:w="180" w:type="dxa"/>
            </w:tcMar>
          </w:tcPr>
          <w:p w:rsidR="008315AD" w:rsidRPr="008315AD" w:rsidP="000B4B69" w14:paraId="339EF5F3" w14:textId="77777777">
            <w:pPr>
              <w:spacing w:before="120" w:after="120" w:line="336" w:lineRule="auto"/>
              <w:rPr>
                <w:rFonts w:cstheme="minorHAnsi"/>
              </w:rPr>
            </w:pPr>
            <w:r w:rsidRPr="008315AD">
              <w:rPr>
                <w:rFonts w:eastAsia="DM Sans Bold" w:cstheme="minorHAnsi"/>
                <w:b/>
                <w:bCs/>
                <w:color w:val="000000"/>
              </w:rPr>
              <w:t xml:space="preserve">Current Question 7 </w:t>
            </w:r>
          </w:p>
        </w:tc>
        <w:tc>
          <w:tcPr>
            <w:tcW w:w="4790" w:type="dxa"/>
            <w:tcBorders>
              <w:top w:val="single" w:sz="4" w:space="0" w:color="auto"/>
              <w:left w:val="single" w:sz="4" w:space="0" w:color="auto"/>
              <w:bottom w:val="single" w:sz="4" w:space="0" w:color="auto"/>
              <w:right w:val="single" w:sz="4" w:space="0" w:color="auto"/>
            </w:tcBorders>
            <w:shd w:val="clear" w:color="auto" w:fill="F3F4F0"/>
            <w:tcMar>
              <w:top w:w="180" w:type="dxa"/>
              <w:left w:w="180" w:type="dxa"/>
              <w:bottom w:w="180" w:type="dxa"/>
              <w:right w:w="180" w:type="dxa"/>
            </w:tcMar>
          </w:tcPr>
          <w:p w:rsidR="008315AD" w:rsidRPr="008315AD" w:rsidP="000B4B69" w14:paraId="744E3D05" w14:textId="77777777">
            <w:pPr>
              <w:spacing w:before="120" w:after="120" w:line="336" w:lineRule="auto"/>
              <w:rPr>
                <w:rFonts w:cstheme="minorHAnsi"/>
              </w:rPr>
            </w:pPr>
            <w:r w:rsidRPr="008315AD">
              <w:rPr>
                <w:rFonts w:eastAsia="DM Sans Bold" w:cstheme="minorHAnsi"/>
                <w:b/>
                <w:bCs/>
                <w:color w:val="000000"/>
              </w:rPr>
              <w:t xml:space="preserve">Proposed Question 7 </w:t>
            </w:r>
          </w:p>
        </w:tc>
      </w:tr>
      <w:tr w14:paraId="3B792B81" w14:textId="77777777" w:rsidTr="000B4B69">
        <w:tblPrEx>
          <w:tblW w:w="9360" w:type="dxa"/>
          <w:tblInd w:w="180" w:type="dxa"/>
          <w:tblBorders>
            <w:top w:val="single" w:sz="6" w:space="0" w:color="323232"/>
            <w:left w:val="single" w:sz="6" w:space="0" w:color="323232"/>
            <w:bottom w:val="single" w:sz="6" w:space="0" w:color="323232"/>
            <w:right w:val="single" w:sz="6" w:space="0" w:color="323232"/>
            <w:insideH w:val="single" w:sz="6" w:space="0" w:color="323232"/>
            <w:insideV w:val="single" w:sz="6" w:space="0" w:color="323232"/>
          </w:tblBorders>
          <w:tblCellMar>
            <w:left w:w="10" w:type="dxa"/>
            <w:right w:w="10" w:type="dxa"/>
          </w:tblCellMar>
          <w:tblLook w:val="04A0"/>
        </w:tblPrEx>
        <w:tc>
          <w:tcPr>
            <w:tcW w:w="4569" w:type="dxa"/>
            <w:tcBorders>
              <w:top w:val="single" w:sz="4" w:space="0" w:color="auto"/>
              <w:left w:val="single" w:sz="4" w:space="0" w:color="auto"/>
              <w:bottom w:val="single" w:sz="4" w:space="0" w:color="auto"/>
              <w:right w:val="single" w:sz="4" w:space="0" w:color="auto"/>
            </w:tcBorders>
            <w:tcMar>
              <w:top w:w="180" w:type="dxa"/>
              <w:left w:w="180" w:type="dxa"/>
              <w:bottom w:w="180" w:type="dxa"/>
              <w:right w:w="180" w:type="dxa"/>
            </w:tcMar>
          </w:tcPr>
          <w:p w:rsidR="00787E58" w:rsidP="000B4B69" w14:paraId="2F9B4750" w14:textId="61710067">
            <w:pPr>
              <w:spacing w:before="120" w:after="120" w:line="336" w:lineRule="auto"/>
              <w:rPr>
                <w:rFonts w:eastAsia="DM Sans" w:cstheme="minorHAnsi"/>
                <w:color w:val="242424"/>
              </w:rPr>
            </w:pPr>
            <w:r w:rsidRPr="00BD7018">
              <w:rPr>
                <w:rFonts w:eastAsia="DM Sans" w:cstheme="minorHAnsi"/>
                <w:b/>
                <w:bCs/>
                <w:color w:val="000000"/>
              </w:rPr>
              <w:t>Multiple-Choice - required</w:t>
            </w:r>
          </w:p>
          <w:p w:rsidR="008315AD" w:rsidRPr="008315AD" w:rsidP="000B4B69" w14:paraId="11FD4B64" w14:textId="37DCE072">
            <w:pPr>
              <w:spacing w:before="120" w:after="120" w:line="336" w:lineRule="auto"/>
              <w:rPr>
                <w:rFonts w:cstheme="minorHAnsi"/>
              </w:rPr>
            </w:pPr>
            <w:r w:rsidRPr="008315AD">
              <w:rPr>
                <w:rFonts w:eastAsia="DM Sans" w:cstheme="minorHAnsi"/>
                <w:color w:val="242424"/>
              </w:rPr>
              <w:t xml:space="preserve">How many years of </w:t>
            </w:r>
            <w:r w:rsidRPr="008315AD">
              <w:rPr>
                <w:rFonts w:eastAsia="DM Sans Italics" w:cstheme="minorHAnsi"/>
                <w:i/>
                <w:iCs/>
                <w:color w:val="242424"/>
              </w:rPr>
              <w:t>Title IV</w:t>
            </w:r>
            <w:r w:rsidRPr="008315AD">
              <w:rPr>
                <w:rFonts w:eastAsia="DM Sans" w:cstheme="minorHAnsi"/>
                <w:color w:val="242424"/>
              </w:rPr>
              <w:t xml:space="preserve"> experience do you have?  </w:t>
            </w:r>
          </w:p>
          <w:p w:rsidR="008315AD" w:rsidRPr="008315AD" w:rsidP="008315AD" w14:paraId="3D41EF1B" w14:textId="77777777">
            <w:pPr>
              <w:numPr>
                <w:ilvl w:val="0"/>
                <w:numId w:val="25"/>
              </w:numPr>
              <w:autoSpaceDE/>
              <w:autoSpaceDN/>
              <w:adjustRightInd/>
              <w:spacing w:after="0" w:line="336" w:lineRule="auto"/>
              <w:rPr>
                <w:rFonts w:cstheme="minorHAnsi"/>
              </w:rPr>
            </w:pPr>
            <w:r w:rsidRPr="008315AD">
              <w:rPr>
                <w:rFonts w:eastAsia="DM Sans" w:cstheme="minorHAnsi"/>
                <w:color w:val="242424"/>
              </w:rPr>
              <w:t xml:space="preserve">Less than 2 years </w:t>
            </w:r>
          </w:p>
          <w:p w:rsidR="008315AD" w:rsidRPr="008315AD" w:rsidP="008315AD" w14:paraId="257EA5FE" w14:textId="77777777">
            <w:pPr>
              <w:numPr>
                <w:ilvl w:val="0"/>
                <w:numId w:val="25"/>
              </w:numPr>
              <w:autoSpaceDE/>
              <w:autoSpaceDN/>
              <w:adjustRightInd/>
              <w:spacing w:after="0" w:line="336" w:lineRule="auto"/>
              <w:rPr>
                <w:rFonts w:cstheme="minorHAnsi"/>
              </w:rPr>
            </w:pPr>
            <w:r w:rsidRPr="008315AD">
              <w:rPr>
                <w:rFonts w:eastAsia="DM Sans" w:cstheme="minorHAnsi"/>
                <w:color w:val="242424"/>
              </w:rPr>
              <w:t xml:space="preserve">2 – 5 years </w:t>
            </w:r>
          </w:p>
          <w:p w:rsidR="008315AD" w:rsidRPr="008315AD" w:rsidP="008315AD" w14:paraId="06B2CA2F" w14:textId="77777777">
            <w:pPr>
              <w:numPr>
                <w:ilvl w:val="0"/>
                <w:numId w:val="25"/>
              </w:numPr>
              <w:autoSpaceDE/>
              <w:autoSpaceDN/>
              <w:adjustRightInd/>
              <w:spacing w:after="0" w:line="336" w:lineRule="auto"/>
              <w:rPr>
                <w:rFonts w:cstheme="minorHAnsi"/>
              </w:rPr>
            </w:pPr>
            <w:r w:rsidRPr="008315AD">
              <w:rPr>
                <w:rFonts w:eastAsia="DM Sans" w:cstheme="minorHAnsi"/>
                <w:color w:val="242424"/>
              </w:rPr>
              <w:t xml:space="preserve">6 – 10 years </w:t>
            </w:r>
          </w:p>
          <w:p w:rsidR="008315AD" w:rsidRPr="008315AD" w:rsidP="008315AD" w14:paraId="14031670" w14:textId="77777777">
            <w:pPr>
              <w:numPr>
                <w:ilvl w:val="0"/>
                <w:numId w:val="25"/>
              </w:numPr>
              <w:autoSpaceDE/>
              <w:autoSpaceDN/>
              <w:adjustRightInd/>
              <w:spacing w:after="0" w:line="336" w:lineRule="auto"/>
              <w:rPr>
                <w:rFonts w:cstheme="minorHAnsi"/>
              </w:rPr>
            </w:pPr>
            <w:r w:rsidRPr="008315AD">
              <w:rPr>
                <w:rFonts w:eastAsia="DM Sans" w:cstheme="minorHAnsi"/>
                <w:color w:val="242424"/>
              </w:rPr>
              <w:t xml:space="preserve">More than 10 years </w:t>
            </w:r>
          </w:p>
        </w:tc>
        <w:tc>
          <w:tcPr>
            <w:tcW w:w="4790" w:type="dxa"/>
            <w:tcBorders>
              <w:top w:val="single" w:sz="4" w:space="0" w:color="auto"/>
              <w:left w:val="single" w:sz="4" w:space="0" w:color="auto"/>
              <w:bottom w:val="single" w:sz="4" w:space="0" w:color="auto"/>
              <w:right w:val="single" w:sz="4" w:space="0" w:color="auto"/>
            </w:tcBorders>
            <w:tcMar>
              <w:top w:w="180" w:type="dxa"/>
              <w:left w:w="180" w:type="dxa"/>
              <w:bottom w:w="180" w:type="dxa"/>
              <w:right w:w="180" w:type="dxa"/>
            </w:tcMar>
          </w:tcPr>
          <w:p w:rsidR="00787E58" w:rsidP="000B4B69" w14:paraId="28186087" w14:textId="2E322D07">
            <w:pPr>
              <w:spacing w:before="120" w:after="120" w:line="336" w:lineRule="auto"/>
              <w:rPr>
                <w:rFonts w:eastAsia="DM Sans" w:cstheme="minorHAnsi"/>
                <w:color w:val="000000"/>
              </w:rPr>
            </w:pPr>
            <w:r w:rsidRPr="00BD7018">
              <w:rPr>
                <w:rFonts w:eastAsia="DM Sans" w:cstheme="minorHAnsi"/>
                <w:b/>
                <w:bCs/>
                <w:color w:val="000000"/>
              </w:rPr>
              <w:t>Multiple-Choice - required</w:t>
            </w:r>
          </w:p>
          <w:p w:rsidR="008315AD" w:rsidRPr="008315AD" w:rsidP="000B4B69" w14:paraId="5580845A" w14:textId="5D19211E">
            <w:pPr>
              <w:spacing w:before="120" w:after="120" w:line="336" w:lineRule="auto"/>
              <w:rPr>
                <w:rFonts w:cstheme="minorHAnsi"/>
              </w:rPr>
            </w:pPr>
            <w:r w:rsidRPr="008315AD">
              <w:rPr>
                <w:rFonts w:eastAsia="DM Sans" w:cstheme="minorHAnsi"/>
                <w:color w:val="000000"/>
              </w:rPr>
              <w:t xml:space="preserve">How many years of experience do you have working with </w:t>
            </w:r>
            <w:r w:rsidRPr="008315AD">
              <w:rPr>
                <w:rFonts w:eastAsia="DM Sans Italics" w:cstheme="minorHAnsi"/>
                <w:i/>
                <w:iCs/>
                <w:color w:val="000000"/>
              </w:rPr>
              <w:t xml:space="preserve">Title IV </w:t>
            </w:r>
            <w:r w:rsidRPr="008315AD">
              <w:rPr>
                <w:rFonts w:eastAsia="DM Sans" w:cstheme="minorHAnsi"/>
                <w:color w:val="000000"/>
              </w:rPr>
              <w:t xml:space="preserve">federal student aid programs? </w:t>
            </w:r>
          </w:p>
          <w:p w:rsidR="008315AD" w:rsidRPr="008315AD" w:rsidP="008315AD" w14:paraId="3E625D57" w14:textId="77777777">
            <w:pPr>
              <w:numPr>
                <w:ilvl w:val="0"/>
                <w:numId w:val="11"/>
              </w:numPr>
              <w:autoSpaceDE/>
              <w:autoSpaceDN/>
              <w:adjustRightInd/>
              <w:spacing w:after="0" w:line="336" w:lineRule="auto"/>
              <w:rPr>
                <w:rFonts w:cstheme="minorHAnsi"/>
              </w:rPr>
            </w:pPr>
            <w:r w:rsidRPr="008315AD">
              <w:rPr>
                <w:rFonts w:eastAsia="DM Sans" w:cstheme="minorHAnsi"/>
                <w:color w:val="000000"/>
              </w:rPr>
              <w:t xml:space="preserve">Fewer than 2 years </w:t>
            </w:r>
          </w:p>
          <w:p w:rsidR="008315AD" w:rsidRPr="008315AD" w:rsidP="008315AD" w14:paraId="5EA3BAFB" w14:textId="77777777">
            <w:pPr>
              <w:numPr>
                <w:ilvl w:val="0"/>
                <w:numId w:val="11"/>
              </w:numPr>
              <w:autoSpaceDE/>
              <w:autoSpaceDN/>
              <w:adjustRightInd/>
              <w:spacing w:after="0" w:line="336" w:lineRule="auto"/>
              <w:rPr>
                <w:rFonts w:cstheme="minorHAnsi"/>
              </w:rPr>
            </w:pPr>
            <w:r w:rsidRPr="008315AD">
              <w:rPr>
                <w:rFonts w:eastAsia="DM Sans" w:cstheme="minorHAnsi"/>
                <w:color w:val="000000"/>
              </w:rPr>
              <w:t xml:space="preserve">2-5 years </w:t>
            </w:r>
          </w:p>
          <w:p w:rsidR="008315AD" w:rsidRPr="008315AD" w:rsidP="008315AD" w14:paraId="4A4909FF" w14:textId="77777777">
            <w:pPr>
              <w:numPr>
                <w:ilvl w:val="0"/>
                <w:numId w:val="11"/>
              </w:numPr>
              <w:autoSpaceDE/>
              <w:autoSpaceDN/>
              <w:adjustRightInd/>
              <w:spacing w:after="0" w:line="336" w:lineRule="auto"/>
              <w:rPr>
                <w:rFonts w:cstheme="minorHAnsi"/>
              </w:rPr>
            </w:pPr>
            <w:r w:rsidRPr="008315AD">
              <w:rPr>
                <w:rFonts w:eastAsia="DM Sans" w:cstheme="minorHAnsi"/>
                <w:color w:val="000000"/>
              </w:rPr>
              <w:t xml:space="preserve">6-10 years  </w:t>
            </w:r>
          </w:p>
          <w:p w:rsidR="008315AD" w:rsidRPr="008315AD" w:rsidP="008315AD" w14:paraId="6F115B2B" w14:textId="77777777">
            <w:pPr>
              <w:numPr>
                <w:ilvl w:val="0"/>
                <w:numId w:val="11"/>
              </w:numPr>
              <w:autoSpaceDE/>
              <w:autoSpaceDN/>
              <w:adjustRightInd/>
              <w:spacing w:after="0" w:line="336" w:lineRule="auto"/>
              <w:rPr>
                <w:rFonts w:cstheme="minorHAnsi"/>
              </w:rPr>
            </w:pPr>
            <w:r w:rsidRPr="008315AD">
              <w:rPr>
                <w:rFonts w:eastAsia="DM Sans" w:cstheme="minorHAnsi"/>
                <w:color w:val="000000"/>
              </w:rPr>
              <w:t xml:space="preserve">More than 10 years </w:t>
            </w:r>
          </w:p>
          <w:p w:rsidR="008315AD" w:rsidP="008315AD" w14:paraId="254D41DB" w14:textId="77777777">
            <w:pPr>
              <w:numPr>
                <w:ilvl w:val="0"/>
                <w:numId w:val="11"/>
              </w:numPr>
              <w:autoSpaceDE/>
              <w:autoSpaceDN/>
              <w:adjustRightInd/>
              <w:spacing w:after="0" w:line="336" w:lineRule="auto"/>
              <w:rPr>
                <w:rFonts w:cstheme="minorHAnsi"/>
              </w:rPr>
            </w:pPr>
            <w:r w:rsidRPr="008315AD">
              <w:rPr>
                <w:rFonts w:eastAsia="DM Sans" w:cstheme="minorHAnsi"/>
                <w:color w:val="000000"/>
              </w:rPr>
              <w:t>I am not with a school or servicer</w:t>
            </w:r>
            <w:r w:rsidRPr="008315AD">
              <w:rPr>
                <w:rFonts w:cstheme="minorHAnsi"/>
              </w:rPr>
              <w:t xml:space="preserve"> </w:t>
            </w:r>
          </w:p>
          <w:p w:rsidR="002B6CDB" w:rsidP="002B6CDB" w14:paraId="0E1FE343" w14:textId="77777777">
            <w:pPr>
              <w:autoSpaceDE/>
              <w:autoSpaceDN/>
              <w:adjustRightInd/>
              <w:spacing w:after="0" w:line="336" w:lineRule="auto"/>
              <w:rPr>
                <w:rFonts w:cstheme="minorHAnsi"/>
              </w:rPr>
            </w:pPr>
          </w:p>
          <w:p w:rsidR="002B6CDB" w:rsidRPr="008315AD" w:rsidP="002B6CDB" w14:paraId="07E3712B" w14:textId="481BFBC6">
            <w:pPr>
              <w:autoSpaceDE/>
              <w:autoSpaceDN/>
              <w:adjustRightInd/>
              <w:spacing w:after="0" w:line="336" w:lineRule="auto"/>
              <w:rPr>
                <w:rFonts w:cstheme="minorHAnsi"/>
              </w:rPr>
            </w:pPr>
            <w:r>
              <w:rPr>
                <w:rFonts w:cstheme="minorHAnsi"/>
              </w:rPr>
              <w:t>Note: This question will be moved into the second position on the survey</w:t>
            </w:r>
          </w:p>
        </w:tc>
      </w:tr>
    </w:tbl>
    <w:p w:rsidR="008315AD" w:rsidP="008315AD" w14:paraId="3286C623" w14:textId="77777777">
      <w:pPr>
        <w:spacing w:before="120" w:after="120" w:line="360" w:lineRule="auto"/>
      </w:pPr>
      <w:r>
        <w:rPr>
          <w:rFonts w:ascii="JetBrains Mono Bold" w:eastAsia="JetBrains Mono Bold" w:hAnsi="JetBrains Mono Bold" w:cs="JetBrains Mono Bold"/>
          <w:b/>
          <w:bCs/>
          <w:color w:val="000000"/>
          <w:sz w:val="26"/>
          <w:szCs w:val="26"/>
        </w:rPr>
        <w:t xml:space="preserve"> </w:t>
      </w:r>
    </w:p>
    <w:bookmarkEnd w:id="0"/>
    <w:bookmarkEnd w:id="1"/>
    <w:p w:rsidR="008315AD" w:rsidRPr="002D315E" w:rsidP="003D257A" w14:paraId="119984A9" w14:textId="77777777"/>
    <w:sectPr w:rsidSect="00B5445D">
      <w:headerReference w:type="even" r:id="rId13"/>
      <w:headerReference w:type="default" r:id="rId14"/>
      <w:footerReference w:type="even" r:id="rId15"/>
      <w:footerReference w:type="default" r:id="rId16"/>
      <w:headerReference w:type="first" r:id="rId17"/>
      <w:footerReference w:type="first" r:id="rId18"/>
      <w:type w:val="continuous"/>
      <w:pgSz w:w="12240" w:h="15840" w:orient="portrait"/>
      <w:pgMar w:top="1080" w:right="1440" w:bottom="1440" w:left="1440" w:header="0" w:footer="576"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103878" w:rsidP="00742375" w14:paraId="7B537250" w14:textId="77777777">
      <w:r>
        <w:separator/>
      </w:r>
    </w:p>
    <w:p w:rsidR="00103878" w14:paraId="4B55543C" w14:textId="77777777"/>
  </w:endnote>
  <w:endnote w:type="continuationSeparator" w:id="1">
    <w:p w:rsidR="00103878" w:rsidP="00742375" w14:paraId="7F01A4E7" w14:textId="77777777">
      <w:r>
        <w:continuationSeparator/>
      </w:r>
    </w:p>
    <w:p w:rsidR="00103878" w14:paraId="7D203650" w14:textId="77777777"/>
  </w:endnote>
  <w:endnote w:type="continuationNotice" w:id="2">
    <w:p w:rsidR="00103878" w14:paraId="78A7D40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307CD0A3-3DB3-48DF-AC8E-0C06A00F8D39}"/>
  </w:font>
  <w:font w:name="Times New Roman">
    <w:panose1 w:val="02020603050405020304"/>
    <w:charset w:val="00"/>
    <w:family w:val="roman"/>
    <w:pitch w:val="variable"/>
    <w:sig w:usb0="E0002EFF" w:usb1="C000785B" w:usb2="00000009" w:usb3="00000000" w:csb0="000001FF" w:csb1="00000000"/>
    <w:embedRegular r:id="rId2" w:fontKey="{8F6ED9D8-6A46-4B95-B81C-F2F40C3247E8}"/>
    <w:embedBold r:id="rId3" w:fontKey="{0C31E363-F5CE-4A2F-86E2-F6A6BE6E33DB}"/>
    <w:embedItalic r:id="rId4" w:fontKey="{2088834A-9239-4A91-80EA-608BCC9AD517}"/>
  </w:font>
  <w:font w:name="Courier New">
    <w:panose1 w:val="02070309020205020404"/>
    <w:charset w:val="00"/>
    <w:family w:val="modern"/>
    <w:pitch w:val="fixed"/>
    <w:sig w:usb0="E0002EFF" w:usb1="C0007843" w:usb2="00000009" w:usb3="00000000" w:csb0="000001FF" w:csb1="00000000"/>
    <w:embedRegular r:id="rId5" w:fontKey="{97EE417F-3F4E-4D57-BDCA-0D027E9371E2}"/>
  </w:font>
  <w:font w:name="Wingdings">
    <w:panose1 w:val="05000000000000000000"/>
    <w:charset w:val="02"/>
    <w:family w:val="auto"/>
    <w:pitch w:val="variable"/>
    <w:sig w:usb0="00000000" w:usb1="10000000" w:usb2="00000000" w:usb3="00000000" w:csb0="80000000" w:csb1="00000000"/>
    <w:embedRegular r:id="rId6" w:fontKey="{98CA6BBA-D97E-4C6C-9BBB-51BC7DC42A8B}"/>
  </w:font>
  <w:font w:name="Arial">
    <w:panose1 w:val="020B0604020202020204"/>
    <w:charset w:val="00"/>
    <w:family w:val="swiss"/>
    <w:pitch w:val="variable"/>
    <w:sig w:usb0="E0002EFF" w:usb1="C000785B" w:usb2="00000009" w:usb3="00000000" w:csb0="000001FF" w:csb1="00000000"/>
    <w:embedRegular r:id="rId7" w:fontKey="{095AA8F9-6859-43B3-B32E-FD79E3E09410}"/>
    <w:embedBold r:id="rId8" w:fontKey="{ABF1514B-5EE6-4647-B1F1-19C5CA5E60BE}"/>
    <w:embedItalic r:id="rId9" w:fontKey="{B3CC9EEE-1EAA-48C4-98C1-3C2A49B8D0C7}"/>
  </w:font>
  <w:font w:name="Arial Narrow">
    <w:panose1 w:val="020B0606020202030204"/>
    <w:charset w:val="00"/>
    <w:family w:val="swiss"/>
    <w:pitch w:val="variable"/>
    <w:sig w:usb0="00000287" w:usb1="00000800" w:usb2="00000000" w:usb3="00000000" w:csb0="0000009F" w:csb1="00000000"/>
    <w:embedBold r:id="rId10" w:fontKey="{690A342E-D548-47E6-A84B-8FA4701C7A48}"/>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embedItalic r:id="rId11" w:fontKey="{01BA55DE-1B98-435C-A52D-9A3566356E08}"/>
  </w:font>
  <w:font w:name="DM Sans Bold">
    <w:altName w:val="Calibri"/>
    <w:charset w:val="00"/>
    <w:family w:val="auto"/>
    <w:pitch w:val="default"/>
  </w:font>
  <w:font w:name="DM Sans">
    <w:charset w:val="00"/>
    <w:family w:val="auto"/>
    <w:pitch w:val="variable"/>
    <w:sig w:usb0="8000002F" w:usb1="5000205B" w:usb2="00000000" w:usb3="00000000" w:csb0="00000093" w:csb1="00000000"/>
    <w:embedRegular r:id="rId12" w:fontKey="{A3D796DD-2A12-44A3-A7E6-F572CF8CB791}"/>
    <w:embedBold r:id="rId13" w:fontKey="{03D56EC7-56AF-43A9-9F07-EE1CC8BB700D}"/>
  </w:font>
  <w:font w:name="DM Sans Italics">
    <w:altName w:val="Calibri"/>
    <w:charset w:val="00"/>
    <w:family w:val="auto"/>
    <w:pitch w:val="default"/>
  </w:font>
  <w:font w:name="JetBrains Mono Bol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7F49" w14:paraId="333D2083" w14:textId="77777777">
    <w:pPr>
      <w:pStyle w:val="Footer"/>
    </w:pPr>
    <w:r>
      <w:t xml:space="preserve">Page </w:t>
    </w: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7F49" w14:paraId="7F52271B" w14:textId="7DBC5AB6">
    <w:pPr>
      <w:pStyle w:val="Footer"/>
    </w:pPr>
    <w:r>
      <w:t xml:space="preserve">Federal Student Aid | </w:t>
    </w:r>
    <w:r w:rsidRPr="00085119">
      <w:rPr>
        <w:rStyle w:val="FooterURL"/>
      </w:rPr>
      <w:t>StudentAid.gov</w:t>
    </w:r>
    <w:r>
      <w:tab/>
    </w:r>
    <w:r w:rsidR="00B23DBB">
      <w:t>400 Maryland Ave, SW</w:t>
    </w:r>
    <w:r w:rsidR="00AF00E4">
      <w:t>, Washington, D.C., 20202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6ECF" w14:paraId="34DA6B88" w14:textId="77777777">
    <w:pPr>
      <w:pStyle w:val="Footer"/>
    </w:pPr>
  </w:p>
  <w:p w:rsidR="00AC7E94" w14:paraId="3A5C07D0" w14:textId="777777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6ECF" w14:paraId="7FDCEA3B" w14:textId="77777777">
    <w:pPr>
      <w:pStyle w:val="Footer"/>
    </w:pPr>
    <w:r>
      <w:t xml:space="preserve">Page </w:t>
    </w:r>
    <w:r>
      <w:fldChar w:fldCharType="begin"/>
    </w:r>
    <w:r>
      <w:instrText xml:space="preserve"> PAGE  \* Arabic  \* MERGEFORMAT </w:instrText>
    </w:r>
    <w:r>
      <w:fldChar w:fldCharType="separate"/>
    </w:r>
    <w:r>
      <w:rPr>
        <w:noProof/>
      </w:rPr>
      <w:t>2</w:t>
    </w:r>
    <w:r>
      <w:fldChar w:fldCharType="end"/>
    </w:r>
  </w:p>
  <w:p w:rsidR="00AC7E94" w14:paraId="5912E506" w14:textId="7777777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6ECF" w14:paraId="2EF4C210" w14:textId="77777777">
    <w:pPr>
      <w:pStyle w:val="Footer"/>
    </w:pPr>
    <w:r>
      <w:t xml:space="preserve">Federal Student Aid | </w:t>
    </w:r>
    <w:r w:rsidRPr="00085119">
      <w:rPr>
        <w:rStyle w:val="FooterURL"/>
      </w:rPr>
      <w:t>StudentAid.gov</w:t>
    </w:r>
    <w:r>
      <w:tab/>
    </w:r>
    <w:r>
      <w:t>830 First St. NE, Washington, DC 20002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103878" w14:paraId="08CE23D5" w14:textId="77777777">
      <w:r>
        <w:separator/>
      </w:r>
    </w:p>
  </w:footnote>
  <w:footnote w:type="continuationSeparator" w:id="1">
    <w:p w:rsidR="00103878" w:rsidP="00742375" w14:paraId="5245102F" w14:textId="77777777">
      <w:r>
        <w:continuationSeparator/>
      </w:r>
    </w:p>
    <w:p w:rsidR="00103878" w14:paraId="3E8AC1E0" w14:textId="77777777"/>
  </w:footnote>
  <w:footnote w:type="continuationNotice" w:id="2">
    <w:p w:rsidR="00103878" w14:paraId="6A78E9A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6ECF" w14:paraId="2EB5523E" w14:textId="77777777">
    <w:pPr>
      <w:pStyle w:val="Header"/>
    </w:pPr>
  </w:p>
  <w:p w:rsidR="00AC7E94" w14:paraId="7D20E5D1"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6ECF" w14:paraId="71B2355B" w14:textId="77777777">
    <w:pPr>
      <w:pStyle w:val="Header"/>
    </w:pPr>
  </w:p>
  <w:p w:rsidR="00AC7E94" w14:paraId="5CB5D460"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6ECF" w14:paraId="39BD841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E21F20"/>
    <w:multiLevelType w:val="hybridMultilevel"/>
    <w:tmpl w:val="89029E8A"/>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start w:val="0"/>
      <w:numFmt w:val="decimal"/>
      <w:lvlJc w:val="left"/>
    </w:lvl>
  </w:abstractNum>
  <w:abstractNum w:abstractNumId="1">
    <w:nsid w:val="012F1839"/>
    <w:multiLevelType w:val="hybridMultilevel"/>
    <w:tmpl w:val="5E961994"/>
    <w:lvl w:ilvl="0">
      <w:start w:val="1"/>
      <w:numFmt w:val="lowerLetter"/>
      <w:pStyle w:val="ListNumber2"/>
      <w:lvlText w:val="%1."/>
      <w:lvlJc w:val="right"/>
      <w:pPr>
        <w:ind w:left="864" w:hanging="144"/>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
    <w:nsid w:val="02843433"/>
    <w:multiLevelType w:val="hybridMultilevel"/>
    <w:tmpl w:val="962C85A2"/>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start w:val="0"/>
      <w:numFmt w:val="decimal"/>
      <w:lvlJc w:val="left"/>
    </w:lvl>
  </w:abstractNum>
  <w:abstractNum w:abstractNumId="3">
    <w:nsid w:val="03F33C93"/>
    <w:multiLevelType w:val="hybridMultilevel"/>
    <w:tmpl w:val="457AD5EE"/>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start w:val="0"/>
      <w:numFmt w:val="decimal"/>
      <w:lvlJc w:val="left"/>
    </w:lvl>
  </w:abstractNum>
  <w:abstractNum w:abstractNumId="4">
    <w:nsid w:val="047778A5"/>
    <w:multiLevelType w:val="hybridMultilevel"/>
    <w:tmpl w:val="4E1AC8C6"/>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start w:val="0"/>
      <w:numFmt w:val="decimal"/>
      <w:lvlJc w:val="left"/>
    </w:lvl>
  </w:abstractNum>
  <w:abstractNum w:abstractNumId="5">
    <w:nsid w:val="0A562FD2"/>
    <w:multiLevelType w:val="multilevel"/>
    <w:tmpl w:val="5B9A817C"/>
    <w:styleLink w:val="FSAListNumberBullet"/>
    <w:lvl w:ilvl="0">
      <w:start w:val="1"/>
      <w:numFmt w:val="decimal"/>
      <w:lvlText w:val="%1."/>
      <w:lvlJc w:val="right"/>
      <w:pPr>
        <w:ind w:left="504" w:hanging="144"/>
      </w:pPr>
      <w:rPr>
        <w:rFonts w:hint="default"/>
      </w:rPr>
    </w:lvl>
    <w:lvl w:ilvl="1">
      <w:start w:val="1"/>
      <w:numFmt w:val="bullet"/>
      <w:lvlText w:val=""/>
      <w:lvlJc w:val="left"/>
      <w:pPr>
        <w:ind w:left="864" w:hanging="288"/>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B973695"/>
    <w:multiLevelType w:val="hybridMultilevel"/>
    <w:tmpl w:val="7CF669A4"/>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start w:val="0"/>
      <w:numFmt w:val="decimal"/>
      <w:lvlJc w:val="left"/>
    </w:lvl>
  </w:abstractNum>
  <w:abstractNum w:abstractNumId="7">
    <w:nsid w:val="22BC35F4"/>
    <w:multiLevelType w:val="hybridMultilevel"/>
    <w:tmpl w:val="78A265E0"/>
    <w:lvl w:ilvl="0">
      <w:start w:val="1"/>
      <w:numFmt w:val="bullet"/>
      <w:pStyle w:val="ListBullet3"/>
      <w:lvlText w:val="▪"/>
      <w:lvlJc w:val="left"/>
      <w:pPr>
        <w:ind w:left="1152" w:hanging="288"/>
      </w:pPr>
      <w:rPr>
        <w:rFonts w:ascii="Arial" w:hAnsi="Arial" w:hint="default"/>
        <w:color w:val="585E60" w:themeColor="accent5"/>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
    <w:nsid w:val="26E83C60"/>
    <w:multiLevelType w:val="hybridMultilevel"/>
    <w:tmpl w:val="CBB0A57E"/>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start w:val="0"/>
      <w:numFmt w:val="decimal"/>
      <w:lvlJc w:val="left"/>
    </w:lvl>
  </w:abstractNum>
  <w:abstractNum w:abstractNumId="9">
    <w:nsid w:val="29A905F4"/>
    <w:multiLevelType w:val="multilevel"/>
    <w:tmpl w:val="1A7EC14E"/>
    <w:numStyleLink w:val="FSAListNumber"/>
  </w:abstractNum>
  <w:abstractNum w:abstractNumId="10">
    <w:nsid w:val="2AC46DF4"/>
    <w:multiLevelType w:val="multilevel"/>
    <w:tmpl w:val="9326A6A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1">
    <w:nsid w:val="2DF36CBC"/>
    <w:multiLevelType w:val="hybridMultilevel"/>
    <w:tmpl w:val="5382F818"/>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start w:val="0"/>
      <w:numFmt w:val="decimal"/>
      <w:lvlJc w:val="left"/>
    </w:lvl>
  </w:abstractNum>
  <w:abstractNum w:abstractNumId="12">
    <w:nsid w:val="30F44179"/>
    <w:multiLevelType w:val="hybridMultilevel"/>
    <w:tmpl w:val="FC0C0E40"/>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start w:val="0"/>
      <w:numFmt w:val="decimal"/>
      <w:lvlJc w:val="left"/>
    </w:lvl>
  </w:abstractNum>
  <w:abstractNum w:abstractNumId="13">
    <w:nsid w:val="33B572FF"/>
    <w:multiLevelType w:val="hybridMultilevel"/>
    <w:tmpl w:val="01068744"/>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start w:val="0"/>
      <w:numFmt w:val="decimal"/>
      <w:lvlJc w:val="left"/>
    </w:lvl>
  </w:abstractNum>
  <w:abstractNum w:abstractNumId="14">
    <w:nsid w:val="38AD0B3C"/>
    <w:multiLevelType w:val="multilevel"/>
    <w:tmpl w:val="C72464B6"/>
    <w:styleLink w:val="FSAListBullet"/>
    <w:lvl w:ilvl="0">
      <w:start w:val="1"/>
      <w:numFmt w:val="bullet"/>
      <w:lvlText w:val=""/>
      <w:lvlJc w:val="left"/>
      <w:pPr>
        <w:ind w:left="504" w:hanging="288"/>
      </w:pPr>
      <w:rPr>
        <w:rFonts w:ascii="Symbol" w:hAnsi="Symbol" w:hint="default"/>
      </w:rPr>
    </w:lvl>
    <w:lvl w:ilvl="1">
      <w:start w:val="1"/>
      <w:numFmt w:val="bullet"/>
      <w:lvlText w:val="–"/>
      <w:lvlJc w:val="left"/>
      <w:pPr>
        <w:ind w:left="864" w:hanging="331"/>
      </w:pPr>
      <w:rPr>
        <w:rFonts w:ascii="Arial" w:hAnsi="Arial" w:hint="default"/>
      </w:rPr>
    </w:lvl>
    <w:lvl w:ilvl="2">
      <w:start w:val="1"/>
      <w:numFmt w:val="bullet"/>
      <w:lvlText w:val="▪"/>
      <w:lvlJc w:val="left"/>
      <w:pPr>
        <w:ind w:left="1152" w:hanging="288"/>
      </w:pPr>
      <w:rPr>
        <w:rFonts w:ascii="Arial" w:hAnsi="Arial" w:hint="default"/>
        <w:color w:val="585E60" w:themeColor="accent5"/>
      </w:rPr>
    </w:lvl>
    <w:lvl w:ilvl="3">
      <w:start w:val="1"/>
      <w:numFmt w:val="bullet"/>
      <w:lvlText w:val=""/>
      <w:lvlJc w:val="left"/>
      <w:pPr>
        <w:ind w:left="1281" w:hanging="259"/>
      </w:pPr>
      <w:rPr>
        <w:rFonts w:ascii="Symbol" w:hAnsi="Symbol" w:hint="default"/>
      </w:rPr>
    </w:lvl>
    <w:lvl w:ilvl="4">
      <w:start w:val="1"/>
      <w:numFmt w:val="bullet"/>
      <w:lvlText w:val="o"/>
      <w:lvlJc w:val="left"/>
      <w:pPr>
        <w:ind w:left="1540" w:hanging="259"/>
      </w:pPr>
      <w:rPr>
        <w:rFonts w:ascii="Courier New" w:hAnsi="Courier New" w:hint="default"/>
      </w:rPr>
    </w:lvl>
    <w:lvl w:ilvl="5">
      <w:start w:val="1"/>
      <w:numFmt w:val="bullet"/>
      <w:lvlText w:val=""/>
      <w:lvlJc w:val="left"/>
      <w:pPr>
        <w:ind w:left="1799" w:hanging="259"/>
      </w:pPr>
      <w:rPr>
        <w:rFonts w:ascii="Wingdings" w:hAnsi="Wingdings" w:hint="default"/>
      </w:rPr>
    </w:lvl>
    <w:lvl w:ilvl="6">
      <w:start w:val="1"/>
      <w:numFmt w:val="bullet"/>
      <w:lvlText w:val=""/>
      <w:lvlJc w:val="left"/>
      <w:pPr>
        <w:ind w:left="2058" w:hanging="259"/>
      </w:pPr>
      <w:rPr>
        <w:rFonts w:ascii="Symbol" w:hAnsi="Symbol" w:hint="default"/>
      </w:rPr>
    </w:lvl>
    <w:lvl w:ilvl="7">
      <w:start w:val="1"/>
      <w:numFmt w:val="bullet"/>
      <w:lvlText w:val="o"/>
      <w:lvlJc w:val="left"/>
      <w:pPr>
        <w:ind w:left="2317" w:hanging="259"/>
      </w:pPr>
      <w:rPr>
        <w:rFonts w:ascii="Courier New" w:hAnsi="Courier New" w:hint="default"/>
      </w:rPr>
    </w:lvl>
    <w:lvl w:ilvl="8">
      <w:start w:val="1"/>
      <w:numFmt w:val="bullet"/>
      <w:lvlText w:val=""/>
      <w:lvlJc w:val="left"/>
      <w:pPr>
        <w:ind w:left="2576" w:hanging="259"/>
      </w:pPr>
      <w:rPr>
        <w:rFonts w:ascii="Wingdings" w:hAnsi="Wingdings" w:hint="default"/>
      </w:rPr>
    </w:lvl>
  </w:abstractNum>
  <w:abstractNum w:abstractNumId="15">
    <w:nsid w:val="56D441D0"/>
    <w:multiLevelType w:val="hybridMultilevel"/>
    <w:tmpl w:val="21F2A61C"/>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start w:val="0"/>
      <w:numFmt w:val="decimal"/>
      <w:lvlJc w:val="left"/>
    </w:lvl>
  </w:abstractNum>
  <w:abstractNum w:abstractNumId="16">
    <w:nsid w:val="577275AA"/>
    <w:multiLevelType w:val="hybridMultilevel"/>
    <w:tmpl w:val="AAEC94DE"/>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start w:val="0"/>
      <w:numFmt w:val="decimal"/>
      <w:lvlJc w:val="left"/>
    </w:lvl>
  </w:abstractNum>
  <w:abstractNum w:abstractNumId="17">
    <w:nsid w:val="57802345"/>
    <w:multiLevelType w:val="multilevel"/>
    <w:tmpl w:val="1A7EC14E"/>
    <w:styleLink w:val="FSAListNumber"/>
    <w:lvl w:ilvl="0">
      <w:start w:val="1"/>
      <w:numFmt w:val="decimal"/>
      <w:pStyle w:val="ListNumber"/>
      <w:lvlText w:val="%1."/>
      <w:lvlJc w:val="right"/>
      <w:pPr>
        <w:ind w:left="504" w:hanging="144"/>
      </w:pPr>
      <w:rPr>
        <w:rFonts w:hint="default"/>
      </w:rPr>
    </w:lvl>
    <w:lvl w:ilvl="1">
      <w:start w:val="1"/>
      <w:numFmt w:val="lowerLetter"/>
      <w:lvlText w:val="%2."/>
      <w:lvlJc w:val="right"/>
      <w:pPr>
        <w:ind w:left="864" w:hanging="144"/>
      </w:pPr>
      <w:rPr>
        <w:rFonts w:hint="default"/>
      </w:rPr>
    </w:lvl>
    <w:lvl w:ilvl="2">
      <w:start w:val="1"/>
      <w:numFmt w:val="lowerRoman"/>
      <w:pStyle w:val="ListNumber3"/>
      <w:lvlText w:val="%3."/>
      <w:lvlJc w:val="right"/>
      <w:pPr>
        <w:ind w:left="1152" w:hanging="144"/>
      </w:pPr>
      <w:rPr>
        <w:rFonts w:hint="default"/>
      </w:rPr>
    </w:lvl>
    <w:lvl w:ilvl="3">
      <w:start w:val="1"/>
      <w:numFmt w:val="decimal"/>
      <w:lvlText w:val="%4."/>
      <w:lvlJc w:val="left"/>
      <w:pPr>
        <w:ind w:left="1368" w:hanging="144"/>
      </w:pPr>
      <w:rPr>
        <w:rFonts w:hint="default"/>
      </w:rPr>
    </w:lvl>
    <w:lvl w:ilvl="4">
      <w:start w:val="1"/>
      <w:numFmt w:val="lowerLetter"/>
      <w:lvlText w:val="%5."/>
      <w:lvlJc w:val="left"/>
      <w:pPr>
        <w:ind w:left="1656" w:hanging="144"/>
      </w:pPr>
      <w:rPr>
        <w:rFonts w:hint="default"/>
      </w:rPr>
    </w:lvl>
    <w:lvl w:ilvl="5">
      <w:start w:val="1"/>
      <w:numFmt w:val="lowerRoman"/>
      <w:lvlText w:val="%6."/>
      <w:lvlJc w:val="right"/>
      <w:pPr>
        <w:ind w:left="1944" w:hanging="144"/>
      </w:pPr>
      <w:rPr>
        <w:rFonts w:hint="default"/>
      </w:rPr>
    </w:lvl>
    <w:lvl w:ilvl="6">
      <w:start w:val="1"/>
      <w:numFmt w:val="decimal"/>
      <w:lvlText w:val="%7."/>
      <w:lvlJc w:val="left"/>
      <w:pPr>
        <w:ind w:left="2232" w:hanging="144"/>
      </w:pPr>
      <w:rPr>
        <w:rFonts w:hint="default"/>
      </w:rPr>
    </w:lvl>
    <w:lvl w:ilvl="7">
      <w:start w:val="1"/>
      <w:numFmt w:val="lowerLetter"/>
      <w:lvlText w:val="%8."/>
      <w:lvlJc w:val="left"/>
      <w:pPr>
        <w:ind w:left="2520" w:hanging="144"/>
      </w:pPr>
      <w:rPr>
        <w:rFonts w:hint="default"/>
      </w:rPr>
    </w:lvl>
    <w:lvl w:ilvl="8">
      <w:start w:val="1"/>
      <w:numFmt w:val="lowerRoman"/>
      <w:lvlText w:val="%9."/>
      <w:lvlJc w:val="right"/>
      <w:pPr>
        <w:ind w:left="2808" w:hanging="144"/>
      </w:pPr>
      <w:rPr>
        <w:rFonts w:hint="default"/>
      </w:rPr>
    </w:lvl>
  </w:abstractNum>
  <w:abstractNum w:abstractNumId="18">
    <w:nsid w:val="5DB77B23"/>
    <w:multiLevelType w:val="hybridMultilevel"/>
    <w:tmpl w:val="7E3A1F3A"/>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start w:val="0"/>
      <w:numFmt w:val="decimal"/>
      <w:lvlJc w:val="left"/>
    </w:lvl>
  </w:abstractNum>
  <w:abstractNum w:abstractNumId="19">
    <w:nsid w:val="5FA6273D"/>
    <w:multiLevelType w:val="hybridMultilevel"/>
    <w:tmpl w:val="2DC8CEC2"/>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start w:val="0"/>
      <w:numFmt w:val="decimal"/>
      <w:lvlJc w:val="left"/>
    </w:lvl>
  </w:abstractNum>
  <w:abstractNum w:abstractNumId="20">
    <w:nsid w:val="62495EE5"/>
    <w:multiLevelType w:val="hybridMultilevel"/>
    <w:tmpl w:val="647EB41C"/>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start w:val="0"/>
      <w:numFmt w:val="decimal"/>
      <w:lvlJc w:val="left"/>
    </w:lvl>
  </w:abstractNum>
  <w:abstractNum w:abstractNumId="21">
    <w:nsid w:val="62801270"/>
    <w:multiLevelType w:val="multilevel"/>
    <w:tmpl w:val="B64898A6"/>
    <w:styleLink w:val="FSAListBulletNumber"/>
    <w:lvl w:ilvl="0">
      <w:start w:val="1"/>
      <w:numFmt w:val="bullet"/>
      <w:pStyle w:val="ListBullet"/>
      <w:lvlText w:val=""/>
      <w:lvlJc w:val="left"/>
      <w:pPr>
        <w:ind w:left="504" w:hanging="288"/>
      </w:pPr>
      <w:rPr>
        <w:rFonts w:ascii="Symbol" w:hAnsi="Symbol" w:hint="default"/>
      </w:rPr>
    </w:lvl>
    <w:lvl w:ilvl="1">
      <w:start w:val="1"/>
      <w:numFmt w:val="decimal"/>
      <w:lvlText w:val="%2."/>
      <w:lvlJc w:val="right"/>
      <w:pPr>
        <w:ind w:left="864" w:hanging="14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6FC1072A"/>
    <w:multiLevelType w:val="hybridMultilevel"/>
    <w:tmpl w:val="FF0862F0"/>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start w:val="0"/>
      <w:numFmt w:val="decimal"/>
      <w:lvlJc w:val="left"/>
    </w:lvl>
  </w:abstractNum>
  <w:abstractNum w:abstractNumId="23">
    <w:nsid w:val="729E5622"/>
    <w:multiLevelType w:val="hybridMultilevel"/>
    <w:tmpl w:val="2E1C4A8C"/>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start w:val="0"/>
      <w:numFmt w:val="decimal"/>
      <w:lvlJc w:val="left"/>
    </w:lvl>
  </w:abstractNum>
  <w:abstractNum w:abstractNumId="24">
    <w:nsid w:val="75051A80"/>
    <w:multiLevelType w:val="hybridMultilevel"/>
    <w:tmpl w:val="D2F4923A"/>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start w:val="0"/>
      <w:numFmt w:val="decimal"/>
      <w:lvlJc w:val="left"/>
    </w:lvl>
  </w:abstractNum>
  <w:abstractNum w:abstractNumId="25">
    <w:nsid w:val="783C5B3C"/>
    <w:multiLevelType w:val="hybridMultilevel"/>
    <w:tmpl w:val="C792A684"/>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start w:val="0"/>
      <w:numFmt w:val="decimal"/>
      <w:lvlJc w:val="left"/>
    </w:lvl>
  </w:abstractNum>
  <w:abstractNum w:abstractNumId="26">
    <w:nsid w:val="7D2D7152"/>
    <w:multiLevelType w:val="hybridMultilevel"/>
    <w:tmpl w:val="50E018EE"/>
    <w:lvl w:ilvl="0">
      <w:start w:val="1"/>
      <w:numFmt w:val="bullet"/>
      <w:pStyle w:val="ListBullet2"/>
      <w:lvlText w:val="–"/>
      <w:lvlJc w:val="left"/>
      <w:pPr>
        <w:ind w:left="864" w:hanging="331"/>
      </w:pPr>
      <w:rPr>
        <w:rFonts w:ascii="Arial" w:hAnsi="Arial" w:hint="default"/>
      </w:rPr>
    </w:lvl>
    <w:lvl w:ilvl="1" w:tentative="1">
      <w:start w:val="1"/>
      <w:numFmt w:val="bullet"/>
      <w:lvlText w:val="o"/>
      <w:lvlJc w:val="left"/>
      <w:pPr>
        <w:ind w:left="1973" w:hanging="360"/>
      </w:pPr>
      <w:rPr>
        <w:rFonts w:ascii="Courier New" w:hAnsi="Courier New" w:cs="Courier New" w:hint="default"/>
      </w:rPr>
    </w:lvl>
    <w:lvl w:ilvl="2" w:tentative="1">
      <w:start w:val="1"/>
      <w:numFmt w:val="bullet"/>
      <w:lvlText w:val=""/>
      <w:lvlJc w:val="left"/>
      <w:pPr>
        <w:ind w:left="2693" w:hanging="360"/>
      </w:pPr>
      <w:rPr>
        <w:rFonts w:ascii="Wingdings" w:hAnsi="Wingdings" w:hint="default"/>
      </w:rPr>
    </w:lvl>
    <w:lvl w:ilvl="3" w:tentative="1">
      <w:start w:val="1"/>
      <w:numFmt w:val="bullet"/>
      <w:lvlText w:val=""/>
      <w:lvlJc w:val="left"/>
      <w:pPr>
        <w:ind w:left="3413" w:hanging="360"/>
      </w:pPr>
      <w:rPr>
        <w:rFonts w:ascii="Symbol" w:hAnsi="Symbol" w:hint="default"/>
      </w:rPr>
    </w:lvl>
    <w:lvl w:ilvl="4" w:tentative="1">
      <w:start w:val="1"/>
      <w:numFmt w:val="bullet"/>
      <w:lvlText w:val="o"/>
      <w:lvlJc w:val="left"/>
      <w:pPr>
        <w:ind w:left="4133" w:hanging="360"/>
      </w:pPr>
      <w:rPr>
        <w:rFonts w:ascii="Courier New" w:hAnsi="Courier New" w:cs="Courier New" w:hint="default"/>
      </w:rPr>
    </w:lvl>
    <w:lvl w:ilvl="5" w:tentative="1">
      <w:start w:val="1"/>
      <w:numFmt w:val="bullet"/>
      <w:lvlText w:val=""/>
      <w:lvlJc w:val="left"/>
      <w:pPr>
        <w:ind w:left="4853" w:hanging="360"/>
      </w:pPr>
      <w:rPr>
        <w:rFonts w:ascii="Wingdings" w:hAnsi="Wingdings" w:hint="default"/>
      </w:rPr>
    </w:lvl>
    <w:lvl w:ilvl="6" w:tentative="1">
      <w:start w:val="1"/>
      <w:numFmt w:val="bullet"/>
      <w:lvlText w:val=""/>
      <w:lvlJc w:val="left"/>
      <w:pPr>
        <w:ind w:left="5573" w:hanging="360"/>
      </w:pPr>
      <w:rPr>
        <w:rFonts w:ascii="Symbol" w:hAnsi="Symbol" w:hint="default"/>
      </w:rPr>
    </w:lvl>
    <w:lvl w:ilvl="7" w:tentative="1">
      <w:start w:val="1"/>
      <w:numFmt w:val="bullet"/>
      <w:lvlText w:val="o"/>
      <w:lvlJc w:val="left"/>
      <w:pPr>
        <w:ind w:left="6293" w:hanging="360"/>
      </w:pPr>
      <w:rPr>
        <w:rFonts w:ascii="Courier New" w:hAnsi="Courier New" w:cs="Courier New" w:hint="default"/>
      </w:rPr>
    </w:lvl>
    <w:lvl w:ilvl="8" w:tentative="1">
      <w:start w:val="1"/>
      <w:numFmt w:val="bullet"/>
      <w:lvlText w:val=""/>
      <w:lvlJc w:val="left"/>
      <w:pPr>
        <w:ind w:left="7013" w:hanging="360"/>
      </w:pPr>
      <w:rPr>
        <w:rFonts w:ascii="Wingdings" w:hAnsi="Wingdings" w:hint="default"/>
      </w:rPr>
    </w:lvl>
  </w:abstractNum>
  <w:num w:numId="1" w16cid:durableId="760293545">
    <w:abstractNumId w:val="14"/>
  </w:num>
  <w:num w:numId="2" w16cid:durableId="660503510">
    <w:abstractNumId w:val="17"/>
  </w:num>
  <w:num w:numId="3" w16cid:durableId="512963098">
    <w:abstractNumId w:val="5"/>
  </w:num>
  <w:num w:numId="4" w16cid:durableId="2141802926">
    <w:abstractNumId w:val="21"/>
  </w:num>
  <w:num w:numId="5" w16cid:durableId="1496066158">
    <w:abstractNumId w:val="10"/>
  </w:num>
  <w:num w:numId="6" w16cid:durableId="540291905">
    <w:abstractNumId w:val="21"/>
  </w:num>
  <w:num w:numId="7" w16cid:durableId="1620793269">
    <w:abstractNumId w:val="9"/>
  </w:num>
  <w:num w:numId="8" w16cid:durableId="2124573232">
    <w:abstractNumId w:val="26"/>
  </w:num>
  <w:num w:numId="9" w16cid:durableId="369261787">
    <w:abstractNumId w:val="7"/>
  </w:num>
  <w:num w:numId="10" w16cid:durableId="679351310">
    <w:abstractNumId w:val="1"/>
  </w:num>
  <w:num w:numId="11" w16cid:durableId="236942888">
    <w:abstractNumId w:val="18"/>
  </w:num>
  <w:num w:numId="12" w16cid:durableId="2047487877">
    <w:abstractNumId w:val="3"/>
  </w:num>
  <w:num w:numId="13" w16cid:durableId="1579708851">
    <w:abstractNumId w:val="4"/>
  </w:num>
  <w:num w:numId="14" w16cid:durableId="1092893373">
    <w:abstractNumId w:val="24"/>
  </w:num>
  <w:num w:numId="15" w16cid:durableId="1897012648">
    <w:abstractNumId w:val="2"/>
  </w:num>
  <w:num w:numId="16" w16cid:durableId="551774006">
    <w:abstractNumId w:val="15"/>
  </w:num>
  <w:num w:numId="17" w16cid:durableId="1668829051">
    <w:abstractNumId w:val="23"/>
  </w:num>
  <w:num w:numId="18" w16cid:durableId="715161332">
    <w:abstractNumId w:val="0"/>
  </w:num>
  <w:num w:numId="19" w16cid:durableId="2053337005">
    <w:abstractNumId w:val="19"/>
  </w:num>
  <w:num w:numId="20" w16cid:durableId="2059015005">
    <w:abstractNumId w:val="13"/>
  </w:num>
  <w:num w:numId="21" w16cid:durableId="2026246244">
    <w:abstractNumId w:val="25"/>
  </w:num>
  <w:num w:numId="22" w16cid:durableId="2066027283">
    <w:abstractNumId w:val="6"/>
  </w:num>
  <w:num w:numId="23" w16cid:durableId="1105033211">
    <w:abstractNumId w:val="22"/>
  </w:num>
  <w:num w:numId="24" w16cid:durableId="677661272">
    <w:abstractNumId w:val="20"/>
  </w:num>
  <w:num w:numId="25" w16cid:durableId="810513582">
    <w:abstractNumId w:val="16"/>
  </w:num>
  <w:num w:numId="26" w16cid:durableId="756249343">
    <w:abstractNumId w:val="11"/>
  </w:num>
  <w:num w:numId="27" w16cid:durableId="1891652925">
    <w:abstractNumId w:val="8"/>
  </w:num>
  <w:num w:numId="28" w16cid:durableId="1619995374">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attachedTemplate r:id="rId1"/>
  <w:stylePaneFormatFilter w:val="7804" w:allStyles="0" w:alternateStyleNames="0" w:clearFormatting="1" w:customStyles="0" w:directFormattingOnNumbering="0" w:directFormattingOnParagraphs="0" w:directFormattingOnRuns="0" w:directFormattingOnTables="1" w:headingStyles="0" w:latentStyles="1" w:numberingStyles="0" w:stylesInUse="0" w:tableStyles="0" w:top3HeadingStyles="1" w:visibleStyles="1"/>
  <w:styleLockQFSet/>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0"/>
    <w:footnote w:id="1"/>
    <w:footnote w:id="2"/>
  </w:footnotePr>
  <w:endnotePr>
    <w:endnote w:id="0"/>
    <w:endnote w:id="1"/>
    <w:endnote w:id="2"/>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384"/>
    <w:rsid w:val="00011E56"/>
    <w:rsid w:val="00012409"/>
    <w:rsid w:val="00013708"/>
    <w:rsid w:val="000166DD"/>
    <w:rsid w:val="000168DE"/>
    <w:rsid w:val="00016BC5"/>
    <w:rsid w:val="000203A9"/>
    <w:rsid w:val="0002209A"/>
    <w:rsid w:val="0002217B"/>
    <w:rsid w:val="00025330"/>
    <w:rsid w:val="0002585B"/>
    <w:rsid w:val="00027152"/>
    <w:rsid w:val="0002727B"/>
    <w:rsid w:val="000306BB"/>
    <w:rsid w:val="00031968"/>
    <w:rsid w:val="00031A6C"/>
    <w:rsid w:val="00034204"/>
    <w:rsid w:val="00034A7B"/>
    <w:rsid w:val="00035BF7"/>
    <w:rsid w:val="00036032"/>
    <w:rsid w:val="00036629"/>
    <w:rsid w:val="000378C3"/>
    <w:rsid w:val="00037AF2"/>
    <w:rsid w:val="00041273"/>
    <w:rsid w:val="00043B1F"/>
    <w:rsid w:val="00045A86"/>
    <w:rsid w:val="00047D22"/>
    <w:rsid w:val="00050CAD"/>
    <w:rsid w:val="00051503"/>
    <w:rsid w:val="0005336A"/>
    <w:rsid w:val="000534AB"/>
    <w:rsid w:val="000554A2"/>
    <w:rsid w:val="00056C2A"/>
    <w:rsid w:val="0005716E"/>
    <w:rsid w:val="000604AC"/>
    <w:rsid w:val="000606E0"/>
    <w:rsid w:val="00061206"/>
    <w:rsid w:val="00061795"/>
    <w:rsid w:val="00064264"/>
    <w:rsid w:val="00064758"/>
    <w:rsid w:val="000648A9"/>
    <w:rsid w:val="00065B15"/>
    <w:rsid w:val="000665CD"/>
    <w:rsid w:val="00070AF5"/>
    <w:rsid w:val="000721D4"/>
    <w:rsid w:val="000724C4"/>
    <w:rsid w:val="000725B8"/>
    <w:rsid w:val="000733AB"/>
    <w:rsid w:val="000736ED"/>
    <w:rsid w:val="00075857"/>
    <w:rsid w:val="00075E9C"/>
    <w:rsid w:val="00077A25"/>
    <w:rsid w:val="00083F1C"/>
    <w:rsid w:val="00084ABB"/>
    <w:rsid w:val="00084B03"/>
    <w:rsid w:val="00085119"/>
    <w:rsid w:val="0008693D"/>
    <w:rsid w:val="00086FD9"/>
    <w:rsid w:val="000904A7"/>
    <w:rsid w:val="00091692"/>
    <w:rsid w:val="00092536"/>
    <w:rsid w:val="0009509E"/>
    <w:rsid w:val="00096237"/>
    <w:rsid w:val="000969B2"/>
    <w:rsid w:val="0009786B"/>
    <w:rsid w:val="000A2422"/>
    <w:rsid w:val="000A381B"/>
    <w:rsid w:val="000A3CF3"/>
    <w:rsid w:val="000A67D3"/>
    <w:rsid w:val="000A6A5F"/>
    <w:rsid w:val="000A7F2A"/>
    <w:rsid w:val="000B3D83"/>
    <w:rsid w:val="000B4B53"/>
    <w:rsid w:val="000B4B69"/>
    <w:rsid w:val="000B5D44"/>
    <w:rsid w:val="000C0E31"/>
    <w:rsid w:val="000C35ED"/>
    <w:rsid w:val="000C38C7"/>
    <w:rsid w:val="000C4C93"/>
    <w:rsid w:val="000D1A9C"/>
    <w:rsid w:val="000D1ADF"/>
    <w:rsid w:val="000D265B"/>
    <w:rsid w:val="000D4E8E"/>
    <w:rsid w:val="000D5862"/>
    <w:rsid w:val="000D599C"/>
    <w:rsid w:val="000E126B"/>
    <w:rsid w:val="000E2FEA"/>
    <w:rsid w:val="000E3609"/>
    <w:rsid w:val="000E3D34"/>
    <w:rsid w:val="000E721E"/>
    <w:rsid w:val="000F0A88"/>
    <w:rsid w:val="000F0B0A"/>
    <w:rsid w:val="000F1CD4"/>
    <w:rsid w:val="000F1F86"/>
    <w:rsid w:val="000F2DB5"/>
    <w:rsid w:val="000F3D1F"/>
    <w:rsid w:val="000F4479"/>
    <w:rsid w:val="000F5349"/>
    <w:rsid w:val="000F5A78"/>
    <w:rsid w:val="000F666B"/>
    <w:rsid w:val="00100BC5"/>
    <w:rsid w:val="00101418"/>
    <w:rsid w:val="00102486"/>
    <w:rsid w:val="00102C0B"/>
    <w:rsid w:val="00103878"/>
    <w:rsid w:val="001039D8"/>
    <w:rsid w:val="00104C49"/>
    <w:rsid w:val="00105846"/>
    <w:rsid w:val="001074C9"/>
    <w:rsid w:val="00107980"/>
    <w:rsid w:val="0011118D"/>
    <w:rsid w:val="00111FAB"/>
    <w:rsid w:val="00112CF6"/>
    <w:rsid w:val="001130B0"/>
    <w:rsid w:val="0011571F"/>
    <w:rsid w:val="00122625"/>
    <w:rsid w:val="00122B2F"/>
    <w:rsid w:val="00123395"/>
    <w:rsid w:val="00125CF1"/>
    <w:rsid w:val="00127090"/>
    <w:rsid w:val="00130086"/>
    <w:rsid w:val="00133524"/>
    <w:rsid w:val="0013372E"/>
    <w:rsid w:val="00133D8F"/>
    <w:rsid w:val="00135242"/>
    <w:rsid w:val="00135DDE"/>
    <w:rsid w:val="00135E93"/>
    <w:rsid w:val="00136560"/>
    <w:rsid w:val="00136D1F"/>
    <w:rsid w:val="00137783"/>
    <w:rsid w:val="0014030E"/>
    <w:rsid w:val="00143524"/>
    <w:rsid w:val="00143C0E"/>
    <w:rsid w:val="001440CF"/>
    <w:rsid w:val="0014438B"/>
    <w:rsid w:val="00145128"/>
    <w:rsid w:val="00145A05"/>
    <w:rsid w:val="0014606B"/>
    <w:rsid w:val="00147549"/>
    <w:rsid w:val="00147C93"/>
    <w:rsid w:val="001521B5"/>
    <w:rsid w:val="001537E8"/>
    <w:rsid w:val="00157EB7"/>
    <w:rsid w:val="00160021"/>
    <w:rsid w:val="001644B8"/>
    <w:rsid w:val="00164AAE"/>
    <w:rsid w:val="00165BDF"/>
    <w:rsid w:val="00165D86"/>
    <w:rsid w:val="0016737E"/>
    <w:rsid w:val="0017085B"/>
    <w:rsid w:val="0017410C"/>
    <w:rsid w:val="0017453F"/>
    <w:rsid w:val="00174823"/>
    <w:rsid w:val="001756C0"/>
    <w:rsid w:val="00175726"/>
    <w:rsid w:val="001766BC"/>
    <w:rsid w:val="00176E0F"/>
    <w:rsid w:val="00176FC1"/>
    <w:rsid w:val="001773A4"/>
    <w:rsid w:val="0018076B"/>
    <w:rsid w:val="00180B3E"/>
    <w:rsid w:val="00182389"/>
    <w:rsid w:val="00183E99"/>
    <w:rsid w:val="001848C0"/>
    <w:rsid w:val="00184EEC"/>
    <w:rsid w:val="00185E9B"/>
    <w:rsid w:val="00187C49"/>
    <w:rsid w:val="001903A9"/>
    <w:rsid w:val="00190CB7"/>
    <w:rsid w:val="00192688"/>
    <w:rsid w:val="00193F05"/>
    <w:rsid w:val="001974BD"/>
    <w:rsid w:val="00197D71"/>
    <w:rsid w:val="001A0D57"/>
    <w:rsid w:val="001A1F45"/>
    <w:rsid w:val="001A2510"/>
    <w:rsid w:val="001A291B"/>
    <w:rsid w:val="001A342B"/>
    <w:rsid w:val="001A5D21"/>
    <w:rsid w:val="001A63E0"/>
    <w:rsid w:val="001A684A"/>
    <w:rsid w:val="001B0D1C"/>
    <w:rsid w:val="001B137D"/>
    <w:rsid w:val="001B238D"/>
    <w:rsid w:val="001B5DFC"/>
    <w:rsid w:val="001B7D81"/>
    <w:rsid w:val="001C00D8"/>
    <w:rsid w:val="001C0CC0"/>
    <w:rsid w:val="001C18E1"/>
    <w:rsid w:val="001C23C9"/>
    <w:rsid w:val="001C2C0D"/>
    <w:rsid w:val="001C2E6E"/>
    <w:rsid w:val="001C378A"/>
    <w:rsid w:val="001C38D2"/>
    <w:rsid w:val="001C3D34"/>
    <w:rsid w:val="001C3FB8"/>
    <w:rsid w:val="001C454C"/>
    <w:rsid w:val="001C4D1A"/>
    <w:rsid w:val="001C5762"/>
    <w:rsid w:val="001C5C5F"/>
    <w:rsid w:val="001C7E2B"/>
    <w:rsid w:val="001D0FCB"/>
    <w:rsid w:val="001D42B3"/>
    <w:rsid w:val="001D6496"/>
    <w:rsid w:val="001D6D5A"/>
    <w:rsid w:val="001D7E4F"/>
    <w:rsid w:val="001E0536"/>
    <w:rsid w:val="001E1210"/>
    <w:rsid w:val="001E3760"/>
    <w:rsid w:val="001E422C"/>
    <w:rsid w:val="001E6748"/>
    <w:rsid w:val="001E692C"/>
    <w:rsid w:val="001E6CBF"/>
    <w:rsid w:val="001E6D61"/>
    <w:rsid w:val="001F0EF2"/>
    <w:rsid w:val="001F2618"/>
    <w:rsid w:val="001F3468"/>
    <w:rsid w:val="001F34EA"/>
    <w:rsid w:val="001F4ADF"/>
    <w:rsid w:val="001F4BCD"/>
    <w:rsid w:val="001F4D1D"/>
    <w:rsid w:val="001F5CE7"/>
    <w:rsid w:val="001F7FD0"/>
    <w:rsid w:val="00201621"/>
    <w:rsid w:val="00204265"/>
    <w:rsid w:val="00205AB3"/>
    <w:rsid w:val="00206684"/>
    <w:rsid w:val="0020715C"/>
    <w:rsid w:val="00207788"/>
    <w:rsid w:val="00210D8F"/>
    <w:rsid w:val="00211592"/>
    <w:rsid w:val="0021186D"/>
    <w:rsid w:val="00211DB0"/>
    <w:rsid w:val="002120C3"/>
    <w:rsid w:val="00213A94"/>
    <w:rsid w:val="00215E1A"/>
    <w:rsid w:val="00215E58"/>
    <w:rsid w:val="00216B93"/>
    <w:rsid w:val="00220184"/>
    <w:rsid w:val="0022303F"/>
    <w:rsid w:val="002231C3"/>
    <w:rsid w:val="00223C40"/>
    <w:rsid w:val="00224B30"/>
    <w:rsid w:val="002255BC"/>
    <w:rsid w:val="00226639"/>
    <w:rsid w:val="0023028B"/>
    <w:rsid w:val="00230526"/>
    <w:rsid w:val="00231400"/>
    <w:rsid w:val="00233765"/>
    <w:rsid w:val="0023396E"/>
    <w:rsid w:val="00233F1F"/>
    <w:rsid w:val="002352DD"/>
    <w:rsid w:val="00235A1B"/>
    <w:rsid w:val="0023646F"/>
    <w:rsid w:val="0023726A"/>
    <w:rsid w:val="00240FAE"/>
    <w:rsid w:val="0024195E"/>
    <w:rsid w:val="0024227F"/>
    <w:rsid w:val="00243B4C"/>
    <w:rsid w:val="0024462F"/>
    <w:rsid w:val="002449FF"/>
    <w:rsid w:val="00244E25"/>
    <w:rsid w:val="00247031"/>
    <w:rsid w:val="002479FB"/>
    <w:rsid w:val="002507B9"/>
    <w:rsid w:val="00250979"/>
    <w:rsid w:val="00250AF8"/>
    <w:rsid w:val="00250BD0"/>
    <w:rsid w:val="00251E0D"/>
    <w:rsid w:val="0025224A"/>
    <w:rsid w:val="002531AD"/>
    <w:rsid w:val="002535C3"/>
    <w:rsid w:val="002538AD"/>
    <w:rsid w:val="00255748"/>
    <w:rsid w:val="00255A8D"/>
    <w:rsid w:val="00255E20"/>
    <w:rsid w:val="00256C31"/>
    <w:rsid w:val="00257401"/>
    <w:rsid w:val="002575B8"/>
    <w:rsid w:val="00260AF9"/>
    <w:rsid w:val="0026340B"/>
    <w:rsid w:val="00263A4B"/>
    <w:rsid w:val="00264DB6"/>
    <w:rsid w:val="002707CB"/>
    <w:rsid w:val="00270BBF"/>
    <w:rsid w:val="00271BE6"/>
    <w:rsid w:val="0027297D"/>
    <w:rsid w:val="00274E28"/>
    <w:rsid w:val="0027600E"/>
    <w:rsid w:val="002767CF"/>
    <w:rsid w:val="00277097"/>
    <w:rsid w:val="0028032D"/>
    <w:rsid w:val="002805FC"/>
    <w:rsid w:val="00281259"/>
    <w:rsid w:val="00281817"/>
    <w:rsid w:val="00283C90"/>
    <w:rsid w:val="002862A4"/>
    <w:rsid w:val="00286967"/>
    <w:rsid w:val="00286A77"/>
    <w:rsid w:val="00287AD6"/>
    <w:rsid w:val="00287C11"/>
    <w:rsid w:val="00291542"/>
    <w:rsid w:val="002927E6"/>
    <w:rsid w:val="00293C1F"/>
    <w:rsid w:val="00293C7B"/>
    <w:rsid w:val="002947F5"/>
    <w:rsid w:val="00294B78"/>
    <w:rsid w:val="00294FD1"/>
    <w:rsid w:val="0029763F"/>
    <w:rsid w:val="002A3880"/>
    <w:rsid w:val="002A52CA"/>
    <w:rsid w:val="002A5963"/>
    <w:rsid w:val="002A5FC3"/>
    <w:rsid w:val="002B125D"/>
    <w:rsid w:val="002B24B5"/>
    <w:rsid w:val="002B3ACF"/>
    <w:rsid w:val="002B47C1"/>
    <w:rsid w:val="002B4D44"/>
    <w:rsid w:val="002B5F43"/>
    <w:rsid w:val="002B61F4"/>
    <w:rsid w:val="002B6CDB"/>
    <w:rsid w:val="002B6DF4"/>
    <w:rsid w:val="002B70E1"/>
    <w:rsid w:val="002B7248"/>
    <w:rsid w:val="002C1504"/>
    <w:rsid w:val="002C19C1"/>
    <w:rsid w:val="002C1F49"/>
    <w:rsid w:val="002C252D"/>
    <w:rsid w:val="002C28CA"/>
    <w:rsid w:val="002C31FA"/>
    <w:rsid w:val="002C39D9"/>
    <w:rsid w:val="002C3CD5"/>
    <w:rsid w:val="002C47DA"/>
    <w:rsid w:val="002C5436"/>
    <w:rsid w:val="002D1214"/>
    <w:rsid w:val="002D1DC5"/>
    <w:rsid w:val="002D230C"/>
    <w:rsid w:val="002D315E"/>
    <w:rsid w:val="002D3574"/>
    <w:rsid w:val="002D38C8"/>
    <w:rsid w:val="002D4658"/>
    <w:rsid w:val="002D5357"/>
    <w:rsid w:val="002D5C21"/>
    <w:rsid w:val="002D7A84"/>
    <w:rsid w:val="002D7F58"/>
    <w:rsid w:val="002E06DF"/>
    <w:rsid w:val="002E086C"/>
    <w:rsid w:val="002E21A8"/>
    <w:rsid w:val="002E260A"/>
    <w:rsid w:val="002E7691"/>
    <w:rsid w:val="002E77F9"/>
    <w:rsid w:val="002F0451"/>
    <w:rsid w:val="002F0BCB"/>
    <w:rsid w:val="002F0C78"/>
    <w:rsid w:val="002F29A2"/>
    <w:rsid w:val="002F2A04"/>
    <w:rsid w:val="002F307A"/>
    <w:rsid w:val="002F3117"/>
    <w:rsid w:val="002F3135"/>
    <w:rsid w:val="002F3B33"/>
    <w:rsid w:val="002F5FFA"/>
    <w:rsid w:val="002F6A57"/>
    <w:rsid w:val="003005C6"/>
    <w:rsid w:val="00300642"/>
    <w:rsid w:val="00301545"/>
    <w:rsid w:val="0030178B"/>
    <w:rsid w:val="0030292A"/>
    <w:rsid w:val="00302CD1"/>
    <w:rsid w:val="003031EF"/>
    <w:rsid w:val="003038FB"/>
    <w:rsid w:val="00307B54"/>
    <w:rsid w:val="00312791"/>
    <w:rsid w:val="00313036"/>
    <w:rsid w:val="00314675"/>
    <w:rsid w:val="00315A88"/>
    <w:rsid w:val="00315D9A"/>
    <w:rsid w:val="00316AB5"/>
    <w:rsid w:val="003174AC"/>
    <w:rsid w:val="0032018E"/>
    <w:rsid w:val="00320468"/>
    <w:rsid w:val="0032377C"/>
    <w:rsid w:val="003267F6"/>
    <w:rsid w:val="00326E5A"/>
    <w:rsid w:val="00327217"/>
    <w:rsid w:val="0033116A"/>
    <w:rsid w:val="0033139B"/>
    <w:rsid w:val="003315C9"/>
    <w:rsid w:val="00333D93"/>
    <w:rsid w:val="00334FEA"/>
    <w:rsid w:val="0033522D"/>
    <w:rsid w:val="00336C23"/>
    <w:rsid w:val="00340114"/>
    <w:rsid w:val="0034084E"/>
    <w:rsid w:val="00340C84"/>
    <w:rsid w:val="0034235F"/>
    <w:rsid w:val="00342451"/>
    <w:rsid w:val="003428E0"/>
    <w:rsid w:val="00343A08"/>
    <w:rsid w:val="00344590"/>
    <w:rsid w:val="003451FD"/>
    <w:rsid w:val="003458E7"/>
    <w:rsid w:val="00346A41"/>
    <w:rsid w:val="00350C46"/>
    <w:rsid w:val="00350EC4"/>
    <w:rsid w:val="003533D2"/>
    <w:rsid w:val="00354217"/>
    <w:rsid w:val="0035476A"/>
    <w:rsid w:val="003603B7"/>
    <w:rsid w:val="00360691"/>
    <w:rsid w:val="00360867"/>
    <w:rsid w:val="00362954"/>
    <w:rsid w:val="00363283"/>
    <w:rsid w:val="00363544"/>
    <w:rsid w:val="0036370A"/>
    <w:rsid w:val="00365938"/>
    <w:rsid w:val="003670BB"/>
    <w:rsid w:val="00367808"/>
    <w:rsid w:val="00370910"/>
    <w:rsid w:val="00372921"/>
    <w:rsid w:val="0037296A"/>
    <w:rsid w:val="003732CA"/>
    <w:rsid w:val="00374CAA"/>
    <w:rsid w:val="00375095"/>
    <w:rsid w:val="00376CFC"/>
    <w:rsid w:val="0037732F"/>
    <w:rsid w:val="00377622"/>
    <w:rsid w:val="00380517"/>
    <w:rsid w:val="003806E0"/>
    <w:rsid w:val="003827A5"/>
    <w:rsid w:val="00386353"/>
    <w:rsid w:val="00387177"/>
    <w:rsid w:val="0039107C"/>
    <w:rsid w:val="0039113F"/>
    <w:rsid w:val="00392DE1"/>
    <w:rsid w:val="0039491A"/>
    <w:rsid w:val="00394FFA"/>
    <w:rsid w:val="00395DAF"/>
    <w:rsid w:val="00396F16"/>
    <w:rsid w:val="00397709"/>
    <w:rsid w:val="00397AEF"/>
    <w:rsid w:val="003A1E2A"/>
    <w:rsid w:val="003A21D0"/>
    <w:rsid w:val="003A2426"/>
    <w:rsid w:val="003A3D7C"/>
    <w:rsid w:val="003A41D6"/>
    <w:rsid w:val="003A48F5"/>
    <w:rsid w:val="003A7824"/>
    <w:rsid w:val="003A7A36"/>
    <w:rsid w:val="003A7E09"/>
    <w:rsid w:val="003A7E44"/>
    <w:rsid w:val="003B069C"/>
    <w:rsid w:val="003B0B38"/>
    <w:rsid w:val="003B0FDD"/>
    <w:rsid w:val="003B1075"/>
    <w:rsid w:val="003B1798"/>
    <w:rsid w:val="003B246C"/>
    <w:rsid w:val="003B25B7"/>
    <w:rsid w:val="003B3EA7"/>
    <w:rsid w:val="003B463E"/>
    <w:rsid w:val="003B4EA3"/>
    <w:rsid w:val="003B6A14"/>
    <w:rsid w:val="003B761A"/>
    <w:rsid w:val="003B764A"/>
    <w:rsid w:val="003C014D"/>
    <w:rsid w:val="003C1385"/>
    <w:rsid w:val="003C2926"/>
    <w:rsid w:val="003C29FE"/>
    <w:rsid w:val="003C372B"/>
    <w:rsid w:val="003C6579"/>
    <w:rsid w:val="003C74F0"/>
    <w:rsid w:val="003D0FB3"/>
    <w:rsid w:val="003D1471"/>
    <w:rsid w:val="003D14BA"/>
    <w:rsid w:val="003D257A"/>
    <w:rsid w:val="003D377C"/>
    <w:rsid w:val="003D4CF5"/>
    <w:rsid w:val="003D5AD3"/>
    <w:rsid w:val="003E0E10"/>
    <w:rsid w:val="003E1B76"/>
    <w:rsid w:val="003E2172"/>
    <w:rsid w:val="003E2DE3"/>
    <w:rsid w:val="003E390E"/>
    <w:rsid w:val="003E3F85"/>
    <w:rsid w:val="003E45EE"/>
    <w:rsid w:val="003E4BAD"/>
    <w:rsid w:val="003E6FB6"/>
    <w:rsid w:val="003F07B1"/>
    <w:rsid w:val="003F0817"/>
    <w:rsid w:val="003F214D"/>
    <w:rsid w:val="003F321E"/>
    <w:rsid w:val="003F3FC7"/>
    <w:rsid w:val="003F502E"/>
    <w:rsid w:val="003F5FC1"/>
    <w:rsid w:val="003F6DAB"/>
    <w:rsid w:val="003F700A"/>
    <w:rsid w:val="003F783C"/>
    <w:rsid w:val="003F7F56"/>
    <w:rsid w:val="00400814"/>
    <w:rsid w:val="004014A9"/>
    <w:rsid w:val="004026CB"/>
    <w:rsid w:val="00402BC6"/>
    <w:rsid w:val="00404BC3"/>
    <w:rsid w:val="004072B6"/>
    <w:rsid w:val="004074FF"/>
    <w:rsid w:val="00407881"/>
    <w:rsid w:val="00410907"/>
    <w:rsid w:val="00412DD6"/>
    <w:rsid w:val="00414CE5"/>
    <w:rsid w:val="00415069"/>
    <w:rsid w:val="00415682"/>
    <w:rsid w:val="00416D38"/>
    <w:rsid w:val="0042047A"/>
    <w:rsid w:val="00422014"/>
    <w:rsid w:val="00422699"/>
    <w:rsid w:val="004231C5"/>
    <w:rsid w:val="00423E22"/>
    <w:rsid w:val="004244B0"/>
    <w:rsid w:val="004248F4"/>
    <w:rsid w:val="004256DE"/>
    <w:rsid w:val="004259FA"/>
    <w:rsid w:val="00426865"/>
    <w:rsid w:val="00426A90"/>
    <w:rsid w:val="00427E7F"/>
    <w:rsid w:val="00427EAE"/>
    <w:rsid w:val="00430263"/>
    <w:rsid w:val="004322ED"/>
    <w:rsid w:val="00433225"/>
    <w:rsid w:val="00433B93"/>
    <w:rsid w:val="00435425"/>
    <w:rsid w:val="00435482"/>
    <w:rsid w:val="004354CA"/>
    <w:rsid w:val="0043684D"/>
    <w:rsid w:val="00440686"/>
    <w:rsid w:val="00440DC2"/>
    <w:rsid w:val="004420AB"/>
    <w:rsid w:val="004429D4"/>
    <w:rsid w:val="00444796"/>
    <w:rsid w:val="00444DA8"/>
    <w:rsid w:val="00446AF9"/>
    <w:rsid w:val="004504E7"/>
    <w:rsid w:val="00450EBA"/>
    <w:rsid w:val="00451942"/>
    <w:rsid w:val="00452322"/>
    <w:rsid w:val="004523F7"/>
    <w:rsid w:val="004548E9"/>
    <w:rsid w:val="004557C9"/>
    <w:rsid w:val="0046028E"/>
    <w:rsid w:val="004615BC"/>
    <w:rsid w:val="00461CBF"/>
    <w:rsid w:val="00464F03"/>
    <w:rsid w:val="00465192"/>
    <w:rsid w:val="004660E4"/>
    <w:rsid w:val="004667F1"/>
    <w:rsid w:val="00467F62"/>
    <w:rsid w:val="00470830"/>
    <w:rsid w:val="00470C67"/>
    <w:rsid w:val="00470CA4"/>
    <w:rsid w:val="00471DD5"/>
    <w:rsid w:val="004723B8"/>
    <w:rsid w:val="004727B9"/>
    <w:rsid w:val="00474D5C"/>
    <w:rsid w:val="00475F61"/>
    <w:rsid w:val="004762B2"/>
    <w:rsid w:val="00480874"/>
    <w:rsid w:val="00481236"/>
    <w:rsid w:val="004820C7"/>
    <w:rsid w:val="00483481"/>
    <w:rsid w:val="00483E07"/>
    <w:rsid w:val="0048458B"/>
    <w:rsid w:val="0048643C"/>
    <w:rsid w:val="00486F3E"/>
    <w:rsid w:val="00490F1D"/>
    <w:rsid w:val="00491120"/>
    <w:rsid w:val="0049132A"/>
    <w:rsid w:val="00491C38"/>
    <w:rsid w:val="004920F5"/>
    <w:rsid w:val="0049456A"/>
    <w:rsid w:val="00496777"/>
    <w:rsid w:val="00497839"/>
    <w:rsid w:val="004A0AD6"/>
    <w:rsid w:val="004A10CC"/>
    <w:rsid w:val="004A133B"/>
    <w:rsid w:val="004A3C34"/>
    <w:rsid w:val="004A3CCB"/>
    <w:rsid w:val="004A3FD6"/>
    <w:rsid w:val="004A5331"/>
    <w:rsid w:val="004A5E6C"/>
    <w:rsid w:val="004A6976"/>
    <w:rsid w:val="004A7844"/>
    <w:rsid w:val="004A792C"/>
    <w:rsid w:val="004B0A43"/>
    <w:rsid w:val="004B3035"/>
    <w:rsid w:val="004B51CD"/>
    <w:rsid w:val="004B637D"/>
    <w:rsid w:val="004B7BE1"/>
    <w:rsid w:val="004C042A"/>
    <w:rsid w:val="004C212A"/>
    <w:rsid w:val="004C2283"/>
    <w:rsid w:val="004C300E"/>
    <w:rsid w:val="004C3067"/>
    <w:rsid w:val="004C467D"/>
    <w:rsid w:val="004C5F9E"/>
    <w:rsid w:val="004C62A4"/>
    <w:rsid w:val="004C67A7"/>
    <w:rsid w:val="004C6BAF"/>
    <w:rsid w:val="004D08C7"/>
    <w:rsid w:val="004D3C13"/>
    <w:rsid w:val="004D5634"/>
    <w:rsid w:val="004D5C19"/>
    <w:rsid w:val="004D712A"/>
    <w:rsid w:val="004D7325"/>
    <w:rsid w:val="004E1CB6"/>
    <w:rsid w:val="004E3386"/>
    <w:rsid w:val="004E42CE"/>
    <w:rsid w:val="004E4C21"/>
    <w:rsid w:val="004E5CE0"/>
    <w:rsid w:val="004E6252"/>
    <w:rsid w:val="004E6556"/>
    <w:rsid w:val="004E6AA9"/>
    <w:rsid w:val="004E7D89"/>
    <w:rsid w:val="004E7EDF"/>
    <w:rsid w:val="004F0088"/>
    <w:rsid w:val="004F16B4"/>
    <w:rsid w:val="004F264C"/>
    <w:rsid w:val="004F369D"/>
    <w:rsid w:val="004F42C7"/>
    <w:rsid w:val="004F5610"/>
    <w:rsid w:val="004F568A"/>
    <w:rsid w:val="004F6C38"/>
    <w:rsid w:val="00502A41"/>
    <w:rsid w:val="0050345A"/>
    <w:rsid w:val="00503EC4"/>
    <w:rsid w:val="0050511C"/>
    <w:rsid w:val="00505F83"/>
    <w:rsid w:val="00506C38"/>
    <w:rsid w:val="0051163F"/>
    <w:rsid w:val="00512839"/>
    <w:rsid w:val="00514763"/>
    <w:rsid w:val="005152B6"/>
    <w:rsid w:val="00517075"/>
    <w:rsid w:val="0051737C"/>
    <w:rsid w:val="00520136"/>
    <w:rsid w:val="00521747"/>
    <w:rsid w:val="005217FF"/>
    <w:rsid w:val="005227A3"/>
    <w:rsid w:val="005227BD"/>
    <w:rsid w:val="00524C5F"/>
    <w:rsid w:val="00525846"/>
    <w:rsid w:val="005267A0"/>
    <w:rsid w:val="00530163"/>
    <w:rsid w:val="005303EA"/>
    <w:rsid w:val="00532554"/>
    <w:rsid w:val="005329F7"/>
    <w:rsid w:val="00533E9C"/>
    <w:rsid w:val="00533F82"/>
    <w:rsid w:val="005340E1"/>
    <w:rsid w:val="00535516"/>
    <w:rsid w:val="005357A4"/>
    <w:rsid w:val="005357E4"/>
    <w:rsid w:val="005362AD"/>
    <w:rsid w:val="00536AA8"/>
    <w:rsid w:val="00537FAD"/>
    <w:rsid w:val="0054104D"/>
    <w:rsid w:val="005418C3"/>
    <w:rsid w:val="0054202D"/>
    <w:rsid w:val="00542F3C"/>
    <w:rsid w:val="005439A8"/>
    <w:rsid w:val="00544E52"/>
    <w:rsid w:val="00545978"/>
    <w:rsid w:val="0054638E"/>
    <w:rsid w:val="0054653C"/>
    <w:rsid w:val="005474C0"/>
    <w:rsid w:val="00550102"/>
    <w:rsid w:val="00551043"/>
    <w:rsid w:val="0055253B"/>
    <w:rsid w:val="00552592"/>
    <w:rsid w:val="005531AF"/>
    <w:rsid w:val="00553503"/>
    <w:rsid w:val="005543A0"/>
    <w:rsid w:val="0055676A"/>
    <w:rsid w:val="00560202"/>
    <w:rsid w:val="00562B8C"/>
    <w:rsid w:val="00564668"/>
    <w:rsid w:val="005653C4"/>
    <w:rsid w:val="00567147"/>
    <w:rsid w:val="005676FC"/>
    <w:rsid w:val="0057084E"/>
    <w:rsid w:val="0057164D"/>
    <w:rsid w:val="00571A85"/>
    <w:rsid w:val="0057251D"/>
    <w:rsid w:val="00572D84"/>
    <w:rsid w:val="005745A8"/>
    <w:rsid w:val="00575A96"/>
    <w:rsid w:val="00577759"/>
    <w:rsid w:val="00577B5D"/>
    <w:rsid w:val="00577F46"/>
    <w:rsid w:val="00581124"/>
    <w:rsid w:val="00582D43"/>
    <w:rsid w:val="0058334E"/>
    <w:rsid w:val="005860FD"/>
    <w:rsid w:val="00587607"/>
    <w:rsid w:val="005879EE"/>
    <w:rsid w:val="00587B6B"/>
    <w:rsid w:val="00587F4F"/>
    <w:rsid w:val="005905CF"/>
    <w:rsid w:val="005934C2"/>
    <w:rsid w:val="0059382B"/>
    <w:rsid w:val="00594BAC"/>
    <w:rsid w:val="0059542C"/>
    <w:rsid w:val="00596C6E"/>
    <w:rsid w:val="00597AC8"/>
    <w:rsid w:val="005A05B5"/>
    <w:rsid w:val="005A0EF5"/>
    <w:rsid w:val="005A15B5"/>
    <w:rsid w:val="005A167C"/>
    <w:rsid w:val="005A30BD"/>
    <w:rsid w:val="005A3149"/>
    <w:rsid w:val="005A3825"/>
    <w:rsid w:val="005A4DC6"/>
    <w:rsid w:val="005A5D70"/>
    <w:rsid w:val="005A69FD"/>
    <w:rsid w:val="005A7869"/>
    <w:rsid w:val="005B026B"/>
    <w:rsid w:val="005B228B"/>
    <w:rsid w:val="005C3095"/>
    <w:rsid w:val="005C3CB0"/>
    <w:rsid w:val="005C3DEC"/>
    <w:rsid w:val="005C45BE"/>
    <w:rsid w:val="005C545F"/>
    <w:rsid w:val="005C57D7"/>
    <w:rsid w:val="005C7252"/>
    <w:rsid w:val="005D053C"/>
    <w:rsid w:val="005D2340"/>
    <w:rsid w:val="005D2800"/>
    <w:rsid w:val="005D2957"/>
    <w:rsid w:val="005D3B06"/>
    <w:rsid w:val="005D4CCE"/>
    <w:rsid w:val="005D4DEE"/>
    <w:rsid w:val="005D4F98"/>
    <w:rsid w:val="005D5690"/>
    <w:rsid w:val="005D5CC3"/>
    <w:rsid w:val="005D673F"/>
    <w:rsid w:val="005E143E"/>
    <w:rsid w:val="005E1620"/>
    <w:rsid w:val="005E1893"/>
    <w:rsid w:val="005E1DEC"/>
    <w:rsid w:val="005E2DC2"/>
    <w:rsid w:val="005E6CDE"/>
    <w:rsid w:val="005F01CC"/>
    <w:rsid w:val="005F3EA8"/>
    <w:rsid w:val="005F55FA"/>
    <w:rsid w:val="005F6727"/>
    <w:rsid w:val="006011CE"/>
    <w:rsid w:val="00601808"/>
    <w:rsid w:val="00601A86"/>
    <w:rsid w:val="00602801"/>
    <w:rsid w:val="00605226"/>
    <w:rsid w:val="0060558F"/>
    <w:rsid w:val="006063A9"/>
    <w:rsid w:val="00606B6C"/>
    <w:rsid w:val="00610292"/>
    <w:rsid w:val="006116DA"/>
    <w:rsid w:val="00612EDF"/>
    <w:rsid w:val="00613CEE"/>
    <w:rsid w:val="00615142"/>
    <w:rsid w:val="006174A4"/>
    <w:rsid w:val="006200AC"/>
    <w:rsid w:val="00620607"/>
    <w:rsid w:val="00620F16"/>
    <w:rsid w:val="0062272D"/>
    <w:rsid w:val="0062372F"/>
    <w:rsid w:val="00623A10"/>
    <w:rsid w:val="00624745"/>
    <w:rsid w:val="00625635"/>
    <w:rsid w:val="006259CB"/>
    <w:rsid w:val="00630347"/>
    <w:rsid w:val="006309BB"/>
    <w:rsid w:val="006332E0"/>
    <w:rsid w:val="00635729"/>
    <w:rsid w:val="00637393"/>
    <w:rsid w:val="00637E57"/>
    <w:rsid w:val="006407FA"/>
    <w:rsid w:val="00641D74"/>
    <w:rsid w:val="0064298B"/>
    <w:rsid w:val="006431DF"/>
    <w:rsid w:val="00644685"/>
    <w:rsid w:val="00653039"/>
    <w:rsid w:val="0065307F"/>
    <w:rsid w:val="006553B3"/>
    <w:rsid w:val="00662053"/>
    <w:rsid w:val="006620DD"/>
    <w:rsid w:val="00662B08"/>
    <w:rsid w:val="006635B2"/>
    <w:rsid w:val="00666777"/>
    <w:rsid w:val="00666A41"/>
    <w:rsid w:val="00667A5B"/>
    <w:rsid w:val="006720B3"/>
    <w:rsid w:val="00672C17"/>
    <w:rsid w:val="006735EA"/>
    <w:rsid w:val="00673D9B"/>
    <w:rsid w:val="00673EDF"/>
    <w:rsid w:val="00674599"/>
    <w:rsid w:val="00674838"/>
    <w:rsid w:val="00681275"/>
    <w:rsid w:val="00681ADC"/>
    <w:rsid w:val="00683C73"/>
    <w:rsid w:val="00683F97"/>
    <w:rsid w:val="00684DE2"/>
    <w:rsid w:val="0068560B"/>
    <w:rsid w:val="00686182"/>
    <w:rsid w:val="0068726A"/>
    <w:rsid w:val="00690AF6"/>
    <w:rsid w:val="00690FCA"/>
    <w:rsid w:val="0069133F"/>
    <w:rsid w:val="00691EA7"/>
    <w:rsid w:val="006925BE"/>
    <w:rsid w:val="00692D4C"/>
    <w:rsid w:val="00692F23"/>
    <w:rsid w:val="00692F37"/>
    <w:rsid w:val="00694534"/>
    <w:rsid w:val="00696286"/>
    <w:rsid w:val="006973CA"/>
    <w:rsid w:val="006A02EF"/>
    <w:rsid w:val="006A0A0B"/>
    <w:rsid w:val="006A0B08"/>
    <w:rsid w:val="006A0EB0"/>
    <w:rsid w:val="006A1821"/>
    <w:rsid w:val="006A1CBF"/>
    <w:rsid w:val="006A334E"/>
    <w:rsid w:val="006A33FD"/>
    <w:rsid w:val="006A4B2D"/>
    <w:rsid w:val="006A6E89"/>
    <w:rsid w:val="006B2C0C"/>
    <w:rsid w:val="006B55C6"/>
    <w:rsid w:val="006C0739"/>
    <w:rsid w:val="006C3067"/>
    <w:rsid w:val="006C4747"/>
    <w:rsid w:val="006C47D3"/>
    <w:rsid w:val="006C4ED2"/>
    <w:rsid w:val="006C4F41"/>
    <w:rsid w:val="006C5433"/>
    <w:rsid w:val="006C632B"/>
    <w:rsid w:val="006C63F2"/>
    <w:rsid w:val="006C6D92"/>
    <w:rsid w:val="006C7FF0"/>
    <w:rsid w:val="006D17E7"/>
    <w:rsid w:val="006D1864"/>
    <w:rsid w:val="006D203F"/>
    <w:rsid w:val="006D5CA0"/>
    <w:rsid w:val="006D7358"/>
    <w:rsid w:val="006D7C37"/>
    <w:rsid w:val="006E0AB2"/>
    <w:rsid w:val="006E18B0"/>
    <w:rsid w:val="006E1A6C"/>
    <w:rsid w:val="006E230D"/>
    <w:rsid w:val="006E2E00"/>
    <w:rsid w:val="006E3AF9"/>
    <w:rsid w:val="006E4845"/>
    <w:rsid w:val="006E55EB"/>
    <w:rsid w:val="006F0B5F"/>
    <w:rsid w:val="006F31A4"/>
    <w:rsid w:val="006F3A3A"/>
    <w:rsid w:val="006F3F06"/>
    <w:rsid w:val="006F51F1"/>
    <w:rsid w:val="006F5C7B"/>
    <w:rsid w:val="006F672F"/>
    <w:rsid w:val="006F68B0"/>
    <w:rsid w:val="007001E6"/>
    <w:rsid w:val="00700909"/>
    <w:rsid w:val="00700F53"/>
    <w:rsid w:val="007018F5"/>
    <w:rsid w:val="00702D10"/>
    <w:rsid w:val="00703588"/>
    <w:rsid w:val="007050CB"/>
    <w:rsid w:val="007056E0"/>
    <w:rsid w:val="00705F25"/>
    <w:rsid w:val="0070604F"/>
    <w:rsid w:val="00707DC8"/>
    <w:rsid w:val="00707FE4"/>
    <w:rsid w:val="00711252"/>
    <w:rsid w:val="00711CD3"/>
    <w:rsid w:val="00715AED"/>
    <w:rsid w:val="00715E1D"/>
    <w:rsid w:val="00716EF7"/>
    <w:rsid w:val="00721E35"/>
    <w:rsid w:val="0072302B"/>
    <w:rsid w:val="00723704"/>
    <w:rsid w:val="00724438"/>
    <w:rsid w:val="00724596"/>
    <w:rsid w:val="007253CA"/>
    <w:rsid w:val="00727D3C"/>
    <w:rsid w:val="00730EDA"/>
    <w:rsid w:val="0073419A"/>
    <w:rsid w:val="0073591A"/>
    <w:rsid w:val="00735D8A"/>
    <w:rsid w:val="00735F01"/>
    <w:rsid w:val="007421D3"/>
    <w:rsid w:val="00742375"/>
    <w:rsid w:val="00742784"/>
    <w:rsid w:val="00744E59"/>
    <w:rsid w:val="007465A4"/>
    <w:rsid w:val="00747310"/>
    <w:rsid w:val="007506F9"/>
    <w:rsid w:val="007509B6"/>
    <w:rsid w:val="007516A9"/>
    <w:rsid w:val="00751A1E"/>
    <w:rsid w:val="00753233"/>
    <w:rsid w:val="00760986"/>
    <w:rsid w:val="007612B5"/>
    <w:rsid w:val="0076266A"/>
    <w:rsid w:val="00762D99"/>
    <w:rsid w:val="0076303A"/>
    <w:rsid w:val="00764BBA"/>
    <w:rsid w:val="007663CB"/>
    <w:rsid w:val="007666EE"/>
    <w:rsid w:val="007701B1"/>
    <w:rsid w:val="00772C19"/>
    <w:rsid w:val="00772CCB"/>
    <w:rsid w:val="007750E4"/>
    <w:rsid w:val="0077520A"/>
    <w:rsid w:val="00776029"/>
    <w:rsid w:val="007769E3"/>
    <w:rsid w:val="00785F0C"/>
    <w:rsid w:val="00786209"/>
    <w:rsid w:val="00787E58"/>
    <w:rsid w:val="007906F2"/>
    <w:rsid w:val="007908A2"/>
    <w:rsid w:val="00791134"/>
    <w:rsid w:val="00791578"/>
    <w:rsid w:val="00792186"/>
    <w:rsid w:val="0079389A"/>
    <w:rsid w:val="007953B6"/>
    <w:rsid w:val="00795683"/>
    <w:rsid w:val="00796142"/>
    <w:rsid w:val="00796A21"/>
    <w:rsid w:val="00796B81"/>
    <w:rsid w:val="007A0533"/>
    <w:rsid w:val="007A0732"/>
    <w:rsid w:val="007A0C21"/>
    <w:rsid w:val="007A363D"/>
    <w:rsid w:val="007A4957"/>
    <w:rsid w:val="007A6494"/>
    <w:rsid w:val="007A7332"/>
    <w:rsid w:val="007A7F66"/>
    <w:rsid w:val="007B0466"/>
    <w:rsid w:val="007B3FC2"/>
    <w:rsid w:val="007B4C4F"/>
    <w:rsid w:val="007B5297"/>
    <w:rsid w:val="007B5CFC"/>
    <w:rsid w:val="007B5E42"/>
    <w:rsid w:val="007B61A3"/>
    <w:rsid w:val="007B636D"/>
    <w:rsid w:val="007B64E8"/>
    <w:rsid w:val="007B6FBE"/>
    <w:rsid w:val="007B7B76"/>
    <w:rsid w:val="007B7FA6"/>
    <w:rsid w:val="007C0A61"/>
    <w:rsid w:val="007C0CCA"/>
    <w:rsid w:val="007C0FED"/>
    <w:rsid w:val="007C1A0C"/>
    <w:rsid w:val="007C2A10"/>
    <w:rsid w:val="007C4A0C"/>
    <w:rsid w:val="007D04E1"/>
    <w:rsid w:val="007D06F6"/>
    <w:rsid w:val="007D1267"/>
    <w:rsid w:val="007D14A0"/>
    <w:rsid w:val="007D15C8"/>
    <w:rsid w:val="007D31DE"/>
    <w:rsid w:val="007D415F"/>
    <w:rsid w:val="007D460F"/>
    <w:rsid w:val="007D4C08"/>
    <w:rsid w:val="007D72F1"/>
    <w:rsid w:val="007E0467"/>
    <w:rsid w:val="007E0CDB"/>
    <w:rsid w:val="007E194C"/>
    <w:rsid w:val="007E2724"/>
    <w:rsid w:val="007E291B"/>
    <w:rsid w:val="007E3719"/>
    <w:rsid w:val="007E3F8B"/>
    <w:rsid w:val="007E543A"/>
    <w:rsid w:val="007E565B"/>
    <w:rsid w:val="007E71AB"/>
    <w:rsid w:val="007E71C4"/>
    <w:rsid w:val="007E7A96"/>
    <w:rsid w:val="007F0AA0"/>
    <w:rsid w:val="007F15A7"/>
    <w:rsid w:val="007F2F7A"/>
    <w:rsid w:val="007F3C10"/>
    <w:rsid w:val="007F4EF4"/>
    <w:rsid w:val="007F547E"/>
    <w:rsid w:val="007F68A2"/>
    <w:rsid w:val="007F7255"/>
    <w:rsid w:val="00800A5B"/>
    <w:rsid w:val="00800A8C"/>
    <w:rsid w:val="00802C7F"/>
    <w:rsid w:val="00805866"/>
    <w:rsid w:val="008067A1"/>
    <w:rsid w:val="008079A6"/>
    <w:rsid w:val="00810D16"/>
    <w:rsid w:val="00810FF0"/>
    <w:rsid w:val="00811102"/>
    <w:rsid w:val="008114E6"/>
    <w:rsid w:val="00811622"/>
    <w:rsid w:val="0081175E"/>
    <w:rsid w:val="00813CAB"/>
    <w:rsid w:val="00814CCA"/>
    <w:rsid w:val="00815AD0"/>
    <w:rsid w:val="00815DF5"/>
    <w:rsid w:val="008200C9"/>
    <w:rsid w:val="00820109"/>
    <w:rsid w:val="0082042C"/>
    <w:rsid w:val="00822B98"/>
    <w:rsid w:val="0082352A"/>
    <w:rsid w:val="00823DB1"/>
    <w:rsid w:val="008242CE"/>
    <w:rsid w:val="00824AC3"/>
    <w:rsid w:val="00824BAC"/>
    <w:rsid w:val="00824D36"/>
    <w:rsid w:val="00826376"/>
    <w:rsid w:val="008315AD"/>
    <w:rsid w:val="00831B2A"/>
    <w:rsid w:val="008323FB"/>
    <w:rsid w:val="0083294D"/>
    <w:rsid w:val="008337C7"/>
    <w:rsid w:val="00833D43"/>
    <w:rsid w:val="008340F9"/>
    <w:rsid w:val="008342BE"/>
    <w:rsid w:val="00835CB7"/>
    <w:rsid w:val="00837F2E"/>
    <w:rsid w:val="0084092B"/>
    <w:rsid w:val="008413A4"/>
    <w:rsid w:val="00845526"/>
    <w:rsid w:val="00845F56"/>
    <w:rsid w:val="008460C7"/>
    <w:rsid w:val="00846DE6"/>
    <w:rsid w:val="00847835"/>
    <w:rsid w:val="0085352C"/>
    <w:rsid w:val="00853EA8"/>
    <w:rsid w:val="0085456B"/>
    <w:rsid w:val="00854ADC"/>
    <w:rsid w:val="0085738D"/>
    <w:rsid w:val="00860389"/>
    <w:rsid w:val="00860EE3"/>
    <w:rsid w:val="008615EA"/>
    <w:rsid w:val="008619BF"/>
    <w:rsid w:val="00862E74"/>
    <w:rsid w:val="00863E83"/>
    <w:rsid w:val="00864DA1"/>
    <w:rsid w:val="008654FF"/>
    <w:rsid w:val="008657CF"/>
    <w:rsid w:val="00866531"/>
    <w:rsid w:val="008666F0"/>
    <w:rsid w:val="00866893"/>
    <w:rsid w:val="008672A9"/>
    <w:rsid w:val="00870D45"/>
    <w:rsid w:val="008715DC"/>
    <w:rsid w:val="00873919"/>
    <w:rsid w:val="00874554"/>
    <w:rsid w:val="00875639"/>
    <w:rsid w:val="008763BE"/>
    <w:rsid w:val="008800F2"/>
    <w:rsid w:val="008804D9"/>
    <w:rsid w:val="00880D8F"/>
    <w:rsid w:val="0088172B"/>
    <w:rsid w:val="00881978"/>
    <w:rsid w:val="00882245"/>
    <w:rsid w:val="00883771"/>
    <w:rsid w:val="00883B31"/>
    <w:rsid w:val="008860F8"/>
    <w:rsid w:val="0088629C"/>
    <w:rsid w:val="00886878"/>
    <w:rsid w:val="00890DE1"/>
    <w:rsid w:val="00890DF0"/>
    <w:rsid w:val="0089197B"/>
    <w:rsid w:val="00892E12"/>
    <w:rsid w:val="0089398E"/>
    <w:rsid w:val="00894ED7"/>
    <w:rsid w:val="00895616"/>
    <w:rsid w:val="0089574A"/>
    <w:rsid w:val="008959BB"/>
    <w:rsid w:val="00895EFC"/>
    <w:rsid w:val="00896F98"/>
    <w:rsid w:val="00897F39"/>
    <w:rsid w:val="008A1A6E"/>
    <w:rsid w:val="008A1BBA"/>
    <w:rsid w:val="008A2444"/>
    <w:rsid w:val="008A34CA"/>
    <w:rsid w:val="008A5298"/>
    <w:rsid w:val="008A558A"/>
    <w:rsid w:val="008A61A1"/>
    <w:rsid w:val="008A7F9B"/>
    <w:rsid w:val="008B1808"/>
    <w:rsid w:val="008B19D3"/>
    <w:rsid w:val="008B1ED1"/>
    <w:rsid w:val="008B204A"/>
    <w:rsid w:val="008B3BF1"/>
    <w:rsid w:val="008B40E0"/>
    <w:rsid w:val="008C024E"/>
    <w:rsid w:val="008C0889"/>
    <w:rsid w:val="008C24AE"/>
    <w:rsid w:val="008C59AB"/>
    <w:rsid w:val="008C5CF9"/>
    <w:rsid w:val="008C741E"/>
    <w:rsid w:val="008D256F"/>
    <w:rsid w:val="008D2DA2"/>
    <w:rsid w:val="008D3A01"/>
    <w:rsid w:val="008D46EF"/>
    <w:rsid w:val="008D4F56"/>
    <w:rsid w:val="008D5119"/>
    <w:rsid w:val="008D6333"/>
    <w:rsid w:val="008D6A41"/>
    <w:rsid w:val="008D77BB"/>
    <w:rsid w:val="008E0A20"/>
    <w:rsid w:val="008E0D35"/>
    <w:rsid w:val="008E1F65"/>
    <w:rsid w:val="008E2516"/>
    <w:rsid w:val="008E281F"/>
    <w:rsid w:val="008E3556"/>
    <w:rsid w:val="008E36FA"/>
    <w:rsid w:val="008E3822"/>
    <w:rsid w:val="008E38FE"/>
    <w:rsid w:val="008E56F7"/>
    <w:rsid w:val="008E7211"/>
    <w:rsid w:val="008F0364"/>
    <w:rsid w:val="008F0FB7"/>
    <w:rsid w:val="008F113B"/>
    <w:rsid w:val="008F17FE"/>
    <w:rsid w:val="008F423E"/>
    <w:rsid w:val="008F508B"/>
    <w:rsid w:val="008F5F51"/>
    <w:rsid w:val="008F617C"/>
    <w:rsid w:val="008F630F"/>
    <w:rsid w:val="008F6D2D"/>
    <w:rsid w:val="00900534"/>
    <w:rsid w:val="00900B21"/>
    <w:rsid w:val="0090276E"/>
    <w:rsid w:val="00904FB3"/>
    <w:rsid w:val="00906BED"/>
    <w:rsid w:val="00907BF0"/>
    <w:rsid w:val="009101AA"/>
    <w:rsid w:val="009109E3"/>
    <w:rsid w:val="00910C41"/>
    <w:rsid w:val="00910E2D"/>
    <w:rsid w:val="00911423"/>
    <w:rsid w:val="009118C5"/>
    <w:rsid w:val="00911D69"/>
    <w:rsid w:val="00911D85"/>
    <w:rsid w:val="0091418C"/>
    <w:rsid w:val="0091456F"/>
    <w:rsid w:val="00916BB9"/>
    <w:rsid w:val="00916D96"/>
    <w:rsid w:val="009176FC"/>
    <w:rsid w:val="00920C5C"/>
    <w:rsid w:val="009210FF"/>
    <w:rsid w:val="00921438"/>
    <w:rsid w:val="00923F89"/>
    <w:rsid w:val="0092437F"/>
    <w:rsid w:val="0092633B"/>
    <w:rsid w:val="00926ECF"/>
    <w:rsid w:val="00930C19"/>
    <w:rsid w:val="009325A8"/>
    <w:rsid w:val="009330F0"/>
    <w:rsid w:val="00935523"/>
    <w:rsid w:val="00935B4B"/>
    <w:rsid w:val="00936882"/>
    <w:rsid w:val="009370D0"/>
    <w:rsid w:val="009379CE"/>
    <w:rsid w:val="009407D4"/>
    <w:rsid w:val="00941829"/>
    <w:rsid w:val="00942401"/>
    <w:rsid w:val="009465FD"/>
    <w:rsid w:val="009475B1"/>
    <w:rsid w:val="00947646"/>
    <w:rsid w:val="00947CE9"/>
    <w:rsid w:val="00951729"/>
    <w:rsid w:val="00951B4A"/>
    <w:rsid w:val="00952AC1"/>
    <w:rsid w:val="00952E0D"/>
    <w:rsid w:val="00955B90"/>
    <w:rsid w:val="009600BD"/>
    <w:rsid w:val="0096096A"/>
    <w:rsid w:val="00960B2E"/>
    <w:rsid w:val="00960D2C"/>
    <w:rsid w:val="00962830"/>
    <w:rsid w:val="00964134"/>
    <w:rsid w:val="0096539A"/>
    <w:rsid w:val="00966DBE"/>
    <w:rsid w:val="00972789"/>
    <w:rsid w:val="00976748"/>
    <w:rsid w:val="00977284"/>
    <w:rsid w:val="00980271"/>
    <w:rsid w:val="00982E6C"/>
    <w:rsid w:val="009834F4"/>
    <w:rsid w:val="00984D2E"/>
    <w:rsid w:val="00984E8F"/>
    <w:rsid w:val="0098525F"/>
    <w:rsid w:val="0098565C"/>
    <w:rsid w:val="0098584A"/>
    <w:rsid w:val="00985B80"/>
    <w:rsid w:val="00985C2B"/>
    <w:rsid w:val="00986206"/>
    <w:rsid w:val="009862DB"/>
    <w:rsid w:val="00986B9A"/>
    <w:rsid w:val="009870FE"/>
    <w:rsid w:val="00992625"/>
    <w:rsid w:val="00992643"/>
    <w:rsid w:val="0099403C"/>
    <w:rsid w:val="00995DE7"/>
    <w:rsid w:val="009971DD"/>
    <w:rsid w:val="00997595"/>
    <w:rsid w:val="00997A1C"/>
    <w:rsid w:val="009A1D3C"/>
    <w:rsid w:val="009A2C34"/>
    <w:rsid w:val="009A648E"/>
    <w:rsid w:val="009B0C9D"/>
    <w:rsid w:val="009B0CB5"/>
    <w:rsid w:val="009B14BC"/>
    <w:rsid w:val="009B157A"/>
    <w:rsid w:val="009B34C4"/>
    <w:rsid w:val="009B3C67"/>
    <w:rsid w:val="009B4024"/>
    <w:rsid w:val="009B5590"/>
    <w:rsid w:val="009B6FB2"/>
    <w:rsid w:val="009B76D8"/>
    <w:rsid w:val="009B793E"/>
    <w:rsid w:val="009C2D30"/>
    <w:rsid w:val="009C2EA8"/>
    <w:rsid w:val="009C3DC4"/>
    <w:rsid w:val="009C5F10"/>
    <w:rsid w:val="009C6491"/>
    <w:rsid w:val="009C736F"/>
    <w:rsid w:val="009C7E40"/>
    <w:rsid w:val="009D19CC"/>
    <w:rsid w:val="009D42EC"/>
    <w:rsid w:val="009D448B"/>
    <w:rsid w:val="009D68F5"/>
    <w:rsid w:val="009D6AF2"/>
    <w:rsid w:val="009D6B77"/>
    <w:rsid w:val="009D785F"/>
    <w:rsid w:val="009E0019"/>
    <w:rsid w:val="009E02E7"/>
    <w:rsid w:val="009E032A"/>
    <w:rsid w:val="009E0622"/>
    <w:rsid w:val="009E0C95"/>
    <w:rsid w:val="009E1344"/>
    <w:rsid w:val="009E1F1F"/>
    <w:rsid w:val="009E237C"/>
    <w:rsid w:val="009E5190"/>
    <w:rsid w:val="009E5889"/>
    <w:rsid w:val="009E788D"/>
    <w:rsid w:val="009F0376"/>
    <w:rsid w:val="009F145F"/>
    <w:rsid w:val="009F3096"/>
    <w:rsid w:val="009F3540"/>
    <w:rsid w:val="009F5390"/>
    <w:rsid w:val="009F65AE"/>
    <w:rsid w:val="009F7BC4"/>
    <w:rsid w:val="00A01075"/>
    <w:rsid w:val="00A01879"/>
    <w:rsid w:val="00A05A64"/>
    <w:rsid w:val="00A06757"/>
    <w:rsid w:val="00A07801"/>
    <w:rsid w:val="00A1081A"/>
    <w:rsid w:val="00A11D49"/>
    <w:rsid w:val="00A12045"/>
    <w:rsid w:val="00A15760"/>
    <w:rsid w:val="00A20CAB"/>
    <w:rsid w:val="00A21D5F"/>
    <w:rsid w:val="00A22B07"/>
    <w:rsid w:val="00A23B03"/>
    <w:rsid w:val="00A2407A"/>
    <w:rsid w:val="00A2570C"/>
    <w:rsid w:val="00A266BB"/>
    <w:rsid w:val="00A277FE"/>
    <w:rsid w:val="00A27F85"/>
    <w:rsid w:val="00A305D7"/>
    <w:rsid w:val="00A30AD4"/>
    <w:rsid w:val="00A30B1B"/>
    <w:rsid w:val="00A30E64"/>
    <w:rsid w:val="00A32F9C"/>
    <w:rsid w:val="00A36440"/>
    <w:rsid w:val="00A37681"/>
    <w:rsid w:val="00A37789"/>
    <w:rsid w:val="00A37990"/>
    <w:rsid w:val="00A4009B"/>
    <w:rsid w:val="00A40217"/>
    <w:rsid w:val="00A428C9"/>
    <w:rsid w:val="00A42DCE"/>
    <w:rsid w:val="00A45128"/>
    <w:rsid w:val="00A46010"/>
    <w:rsid w:val="00A50B13"/>
    <w:rsid w:val="00A50BB5"/>
    <w:rsid w:val="00A51E33"/>
    <w:rsid w:val="00A55067"/>
    <w:rsid w:val="00A552DE"/>
    <w:rsid w:val="00A560A7"/>
    <w:rsid w:val="00A572EA"/>
    <w:rsid w:val="00A5763D"/>
    <w:rsid w:val="00A60239"/>
    <w:rsid w:val="00A605B6"/>
    <w:rsid w:val="00A60971"/>
    <w:rsid w:val="00A60B01"/>
    <w:rsid w:val="00A6188E"/>
    <w:rsid w:val="00A63376"/>
    <w:rsid w:val="00A63AE9"/>
    <w:rsid w:val="00A63B7A"/>
    <w:rsid w:val="00A63B9F"/>
    <w:rsid w:val="00A65E88"/>
    <w:rsid w:val="00A66B58"/>
    <w:rsid w:val="00A701C0"/>
    <w:rsid w:val="00A70411"/>
    <w:rsid w:val="00A704A3"/>
    <w:rsid w:val="00A7444F"/>
    <w:rsid w:val="00A75C0A"/>
    <w:rsid w:val="00A76AB6"/>
    <w:rsid w:val="00A80187"/>
    <w:rsid w:val="00A80FD8"/>
    <w:rsid w:val="00A8220D"/>
    <w:rsid w:val="00A82379"/>
    <w:rsid w:val="00A830BF"/>
    <w:rsid w:val="00A8331D"/>
    <w:rsid w:val="00A84BF0"/>
    <w:rsid w:val="00A84C2A"/>
    <w:rsid w:val="00A85C17"/>
    <w:rsid w:val="00A86B52"/>
    <w:rsid w:val="00A900B5"/>
    <w:rsid w:val="00A9064A"/>
    <w:rsid w:val="00A9133D"/>
    <w:rsid w:val="00A91BD0"/>
    <w:rsid w:val="00A9314A"/>
    <w:rsid w:val="00A93C08"/>
    <w:rsid w:val="00A942FB"/>
    <w:rsid w:val="00A952B7"/>
    <w:rsid w:val="00A96D7F"/>
    <w:rsid w:val="00A97BB4"/>
    <w:rsid w:val="00A97EAB"/>
    <w:rsid w:val="00AA2BD9"/>
    <w:rsid w:val="00AA36BF"/>
    <w:rsid w:val="00AA7201"/>
    <w:rsid w:val="00AA7711"/>
    <w:rsid w:val="00AA7BD6"/>
    <w:rsid w:val="00AB04C5"/>
    <w:rsid w:val="00AB0AA7"/>
    <w:rsid w:val="00AB1EF8"/>
    <w:rsid w:val="00AB2361"/>
    <w:rsid w:val="00AB344D"/>
    <w:rsid w:val="00AB3AE7"/>
    <w:rsid w:val="00AB5746"/>
    <w:rsid w:val="00AB5B1B"/>
    <w:rsid w:val="00AB6546"/>
    <w:rsid w:val="00AB6B77"/>
    <w:rsid w:val="00AB7648"/>
    <w:rsid w:val="00AB7926"/>
    <w:rsid w:val="00AB7EB6"/>
    <w:rsid w:val="00AC0E2C"/>
    <w:rsid w:val="00AC1841"/>
    <w:rsid w:val="00AC3BA9"/>
    <w:rsid w:val="00AC3BE1"/>
    <w:rsid w:val="00AC4043"/>
    <w:rsid w:val="00AC4285"/>
    <w:rsid w:val="00AC6098"/>
    <w:rsid w:val="00AC6BD0"/>
    <w:rsid w:val="00AC76B4"/>
    <w:rsid w:val="00AC7E94"/>
    <w:rsid w:val="00AD026A"/>
    <w:rsid w:val="00AD08D8"/>
    <w:rsid w:val="00AD22DE"/>
    <w:rsid w:val="00AD314B"/>
    <w:rsid w:val="00AD383F"/>
    <w:rsid w:val="00AD3D04"/>
    <w:rsid w:val="00AD462A"/>
    <w:rsid w:val="00AD570E"/>
    <w:rsid w:val="00AD677E"/>
    <w:rsid w:val="00AE096C"/>
    <w:rsid w:val="00AE2B31"/>
    <w:rsid w:val="00AE33DA"/>
    <w:rsid w:val="00AE4EB4"/>
    <w:rsid w:val="00AF00E4"/>
    <w:rsid w:val="00AF043F"/>
    <w:rsid w:val="00AF693D"/>
    <w:rsid w:val="00B006D6"/>
    <w:rsid w:val="00B03D14"/>
    <w:rsid w:val="00B058E9"/>
    <w:rsid w:val="00B05E8B"/>
    <w:rsid w:val="00B07E79"/>
    <w:rsid w:val="00B1019A"/>
    <w:rsid w:val="00B112E2"/>
    <w:rsid w:val="00B11DA6"/>
    <w:rsid w:val="00B122F2"/>
    <w:rsid w:val="00B12CA4"/>
    <w:rsid w:val="00B15A92"/>
    <w:rsid w:val="00B161A5"/>
    <w:rsid w:val="00B173B2"/>
    <w:rsid w:val="00B2031F"/>
    <w:rsid w:val="00B20A72"/>
    <w:rsid w:val="00B21DE0"/>
    <w:rsid w:val="00B23100"/>
    <w:rsid w:val="00B232B7"/>
    <w:rsid w:val="00B23DBB"/>
    <w:rsid w:val="00B24638"/>
    <w:rsid w:val="00B2624D"/>
    <w:rsid w:val="00B26CC0"/>
    <w:rsid w:val="00B27FCF"/>
    <w:rsid w:val="00B30F28"/>
    <w:rsid w:val="00B3105B"/>
    <w:rsid w:val="00B31450"/>
    <w:rsid w:val="00B32915"/>
    <w:rsid w:val="00B32CC9"/>
    <w:rsid w:val="00B34045"/>
    <w:rsid w:val="00B34543"/>
    <w:rsid w:val="00B41000"/>
    <w:rsid w:val="00B4165C"/>
    <w:rsid w:val="00B41E42"/>
    <w:rsid w:val="00B42467"/>
    <w:rsid w:val="00B42540"/>
    <w:rsid w:val="00B426A3"/>
    <w:rsid w:val="00B454CB"/>
    <w:rsid w:val="00B45A08"/>
    <w:rsid w:val="00B46FA8"/>
    <w:rsid w:val="00B5027B"/>
    <w:rsid w:val="00B5265F"/>
    <w:rsid w:val="00B52CDE"/>
    <w:rsid w:val="00B5322A"/>
    <w:rsid w:val="00B5445D"/>
    <w:rsid w:val="00B550CB"/>
    <w:rsid w:val="00B56B71"/>
    <w:rsid w:val="00B56D28"/>
    <w:rsid w:val="00B57344"/>
    <w:rsid w:val="00B57519"/>
    <w:rsid w:val="00B61246"/>
    <w:rsid w:val="00B61B5D"/>
    <w:rsid w:val="00B61E10"/>
    <w:rsid w:val="00B62F35"/>
    <w:rsid w:val="00B63A0D"/>
    <w:rsid w:val="00B64517"/>
    <w:rsid w:val="00B654B0"/>
    <w:rsid w:val="00B65684"/>
    <w:rsid w:val="00B65C80"/>
    <w:rsid w:val="00B71C95"/>
    <w:rsid w:val="00B728F3"/>
    <w:rsid w:val="00B740A8"/>
    <w:rsid w:val="00B752D6"/>
    <w:rsid w:val="00B81AB0"/>
    <w:rsid w:val="00B81B1B"/>
    <w:rsid w:val="00B826A4"/>
    <w:rsid w:val="00B8323B"/>
    <w:rsid w:val="00B838D9"/>
    <w:rsid w:val="00B84ED8"/>
    <w:rsid w:val="00B85AF2"/>
    <w:rsid w:val="00B869EA"/>
    <w:rsid w:val="00B90538"/>
    <w:rsid w:val="00B9062E"/>
    <w:rsid w:val="00B926E6"/>
    <w:rsid w:val="00B92B0B"/>
    <w:rsid w:val="00B95C35"/>
    <w:rsid w:val="00BA0217"/>
    <w:rsid w:val="00BA0BAB"/>
    <w:rsid w:val="00BA1002"/>
    <w:rsid w:val="00BA1EAC"/>
    <w:rsid w:val="00BA4689"/>
    <w:rsid w:val="00BA47B7"/>
    <w:rsid w:val="00BA4A51"/>
    <w:rsid w:val="00BA4D10"/>
    <w:rsid w:val="00BA5DC7"/>
    <w:rsid w:val="00BA6796"/>
    <w:rsid w:val="00BA6FDB"/>
    <w:rsid w:val="00BA71E0"/>
    <w:rsid w:val="00BB11FE"/>
    <w:rsid w:val="00BB1844"/>
    <w:rsid w:val="00BB27A8"/>
    <w:rsid w:val="00BB4273"/>
    <w:rsid w:val="00BB52DD"/>
    <w:rsid w:val="00BB5E2A"/>
    <w:rsid w:val="00BB6F2A"/>
    <w:rsid w:val="00BB715F"/>
    <w:rsid w:val="00BB7455"/>
    <w:rsid w:val="00BC0D4F"/>
    <w:rsid w:val="00BC12D5"/>
    <w:rsid w:val="00BC1760"/>
    <w:rsid w:val="00BC1CC7"/>
    <w:rsid w:val="00BC2E91"/>
    <w:rsid w:val="00BC3ECD"/>
    <w:rsid w:val="00BC4F01"/>
    <w:rsid w:val="00BC4FFD"/>
    <w:rsid w:val="00BC5ABB"/>
    <w:rsid w:val="00BC7D58"/>
    <w:rsid w:val="00BD501B"/>
    <w:rsid w:val="00BD6775"/>
    <w:rsid w:val="00BD6FD1"/>
    <w:rsid w:val="00BD7018"/>
    <w:rsid w:val="00BE1FC4"/>
    <w:rsid w:val="00BE2089"/>
    <w:rsid w:val="00BE405C"/>
    <w:rsid w:val="00BE4BD6"/>
    <w:rsid w:val="00BE4C39"/>
    <w:rsid w:val="00BE5109"/>
    <w:rsid w:val="00BE5C7A"/>
    <w:rsid w:val="00BE761E"/>
    <w:rsid w:val="00BE77CC"/>
    <w:rsid w:val="00BF19BB"/>
    <w:rsid w:val="00BF2ACB"/>
    <w:rsid w:val="00BF31D0"/>
    <w:rsid w:val="00BF3CF5"/>
    <w:rsid w:val="00BF64BC"/>
    <w:rsid w:val="00BF650E"/>
    <w:rsid w:val="00BF6D7A"/>
    <w:rsid w:val="00BF7473"/>
    <w:rsid w:val="00BF788D"/>
    <w:rsid w:val="00C00680"/>
    <w:rsid w:val="00C045FF"/>
    <w:rsid w:val="00C06425"/>
    <w:rsid w:val="00C11583"/>
    <w:rsid w:val="00C13493"/>
    <w:rsid w:val="00C15DF9"/>
    <w:rsid w:val="00C15F1D"/>
    <w:rsid w:val="00C16DFB"/>
    <w:rsid w:val="00C16EA7"/>
    <w:rsid w:val="00C17F50"/>
    <w:rsid w:val="00C20536"/>
    <w:rsid w:val="00C2137F"/>
    <w:rsid w:val="00C22064"/>
    <w:rsid w:val="00C228D1"/>
    <w:rsid w:val="00C239EF"/>
    <w:rsid w:val="00C248B1"/>
    <w:rsid w:val="00C25262"/>
    <w:rsid w:val="00C27A76"/>
    <w:rsid w:val="00C27DCD"/>
    <w:rsid w:val="00C3092A"/>
    <w:rsid w:val="00C311DA"/>
    <w:rsid w:val="00C314AC"/>
    <w:rsid w:val="00C33A7E"/>
    <w:rsid w:val="00C358E3"/>
    <w:rsid w:val="00C368D8"/>
    <w:rsid w:val="00C3715D"/>
    <w:rsid w:val="00C40DE6"/>
    <w:rsid w:val="00C4279B"/>
    <w:rsid w:val="00C43541"/>
    <w:rsid w:val="00C43938"/>
    <w:rsid w:val="00C43F26"/>
    <w:rsid w:val="00C43FA4"/>
    <w:rsid w:val="00C44309"/>
    <w:rsid w:val="00C466F1"/>
    <w:rsid w:val="00C47ECE"/>
    <w:rsid w:val="00C51022"/>
    <w:rsid w:val="00C514B2"/>
    <w:rsid w:val="00C534CF"/>
    <w:rsid w:val="00C53E23"/>
    <w:rsid w:val="00C55A47"/>
    <w:rsid w:val="00C604F3"/>
    <w:rsid w:val="00C6170D"/>
    <w:rsid w:val="00C619B4"/>
    <w:rsid w:val="00C61B43"/>
    <w:rsid w:val="00C61E88"/>
    <w:rsid w:val="00C62226"/>
    <w:rsid w:val="00C629B0"/>
    <w:rsid w:val="00C62C4D"/>
    <w:rsid w:val="00C62E99"/>
    <w:rsid w:val="00C63DFD"/>
    <w:rsid w:val="00C657E3"/>
    <w:rsid w:val="00C65928"/>
    <w:rsid w:val="00C6767A"/>
    <w:rsid w:val="00C70358"/>
    <w:rsid w:val="00C70CCD"/>
    <w:rsid w:val="00C7392E"/>
    <w:rsid w:val="00C740A8"/>
    <w:rsid w:val="00C74B95"/>
    <w:rsid w:val="00C75097"/>
    <w:rsid w:val="00C75724"/>
    <w:rsid w:val="00C766C7"/>
    <w:rsid w:val="00C767C3"/>
    <w:rsid w:val="00C8181A"/>
    <w:rsid w:val="00C8234F"/>
    <w:rsid w:val="00C8242E"/>
    <w:rsid w:val="00C842BB"/>
    <w:rsid w:val="00C846D8"/>
    <w:rsid w:val="00C85E58"/>
    <w:rsid w:val="00C87AD3"/>
    <w:rsid w:val="00C90411"/>
    <w:rsid w:val="00C92485"/>
    <w:rsid w:val="00C93BC7"/>
    <w:rsid w:val="00C95328"/>
    <w:rsid w:val="00C961A1"/>
    <w:rsid w:val="00C96DC1"/>
    <w:rsid w:val="00CA1FEA"/>
    <w:rsid w:val="00CA29CD"/>
    <w:rsid w:val="00CA2B83"/>
    <w:rsid w:val="00CA4FCE"/>
    <w:rsid w:val="00CA5386"/>
    <w:rsid w:val="00CB00E7"/>
    <w:rsid w:val="00CB08E6"/>
    <w:rsid w:val="00CB2885"/>
    <w:rsid w:val="00CB4272"/>
    <w:rsid w:val="00CB502E"/>
    <w:rsid w:val="00CB57F6"/>
    <w:rsid w:val="00CB5F4A"/>
    <w:rsid w:val="00CB6A67"/>
    <w:rsid w:val="00CB6AD0"/>
    <w:rsid w:val="00CB6B1D"/>
    <w:rsid w:val="00CB7550"/>
    <w:rsid w:val="00CC198A"/>
    <w:rsid w:val="00CC3780"/>
    <w:rsid w:val="00CC4B74"/>
    <w:rsid w:val="00CC4D2A"/>
    <w:rsid w:val="00CC549E"/>
    <w:rsid w:val="00CC5C67"/>
    <w:rsid w:val="00CC6082"/>
    <w:rsid w:val="00CC625E"/>
    <w:rsid w:val="00CC7758"/>
    <w:rsid w:val="00CC7F02"/>
    <w:rsid w:val="00CD2274"/>
    <w:rsid w:val="00CD3B53"/>
    <w:rsid w:val="00CD4554"/>
    <w:rsid w:val="00CD4C8A"/>
    <w:rsid w:val="00CD5BE8"/>
    <w:rsid w:val="00CD62F1"/>
    <w:rsid w:val="00CD7D6C"/>
    <w:rsid w:val="00CE0D9D"/>
    <w:rsid w:val="00CE175F"/>
    <w:rsid w:val="00CE2A58"/>
    <w:rsid w:val="00CE3308"/>
    <w:rsid w:val="00CE34DF"/>
    <w:rsid w:val="00CE5766"/>
    <w:rsid w:val="00CF092C"/>
    <w:rsid w:val="00CF14EF"/>
    <w:rsid w:val="00CF41F5"/>
    <w:rsid w:val="00CF46DF"/>
    <w:rsid w:val="00CF4B43"/>
    <w:rsid w:val="00CF791C"/>
    <w:rsid w:val="00D01DB5"/>
    <w:rsid w:val="00D022A1"/>
    <w:rsid w:val="00D02E45"/>
    <w:rsid w:val="00D031DB"/>
    <w:rsid w:val="00D03FFC"/>
    <w:rsid w:val="00D0570E"/>
    <w:rsid w:val="00D0598D"/>
    <w:rsid w:val="00D06138"/>
    <w:rsid w:val="00D0724D"/>
    <w:rsid w:val="00D10129"/>
    <w:rsid w:val="00D10D9B"/>
    <w:rsid w:val="00D110BA"/>
    <w:rsid w:val="00D13D49"/>
    <w:rsid w:val="00D14F4F"/>
    <w:rsid w:val="00D1620A"/>
    <w:rsid w:val="00D17C41"/>
    <w:rsid w:val="00D17D4F"/>
    <w:rsid w:val="00D2323E"/>
    <w:rsid w:val="00D236B2"/>
    <w:rsid w:val="00D24BF3"/>
    <w:rsid w:val="00D25B0A"/>
    <w:rsid w:val="00D262F0"/>
    <w:rsid w:val="00D26EB7"/>
    <w:rsid w:val="00D27604"/>
    <w:rsid w:val="00D304BF"/>
    <w:rsid w:val="00D30AF5"/>
    <w:rsid w:val="00D30D99"/>
    <w:rsid w:val="00D3313A"/>
    <w:rsid w:val="00D3323E"/>
    <w:rsid w:val="00D34D7D"/>
    <w:rsid w:val="00D353B6"/>
    <w:rsid w:val="00D35D15"/>
    <w:rsid w:val="00D36384"/>
    <w:rsid w:val="00D36ED6"/>
    <w:rsid w:val="00D43A66"/>
    <w:rsid w:val="00D441C7"/>
    <w:rsid w:val="00D466EB"/>
    <w:rsid w:val="00D50722"/>
    <w:rsid w:val="00D52ECF"/>
    <w:rsid w:val="00D53B32"/>
    <w:rsid w:val="00D54856"/>
    <w:rsid w:val="00D54FF6"/>
    <w:rsid w:val="00D573EF"/>
    <w:rsid w:val="00D600AF"/>
    <w:rsid w:val="00D620E7"/>
    <w:rsid w:val="00D62DF3"/>
    <w:rsid w:val="00D6531B"/>
    <w:rsid w:val="00D65357"/>
    <w:rsid w:val="00D669E7"/>
    <w:rsid w:val="00D731FF"/>
    <w:rsid w:val="00D7332C"/>
    <w:rsid w:val="00D76177"/>
    <w:rsid w:val="00D76349"/>
    <w:rsid w:val="00D76430"/>
    <w:rsid w:val="00D77A8C"/>
    <w:rsid w:val="00D80979"/>
    <w:rsid w:val="00D80FC7"/>
    <w:rsid w:val="00D81D7E"/>
    <w:rsid w:val="00D82037"/>
    <w:rsid w:val="00D8235F"/>
    <w:rsid w:val="00D82E00"/>
    <w:rsid w:val="00D84F11"/>
    <w:rsid w:val="00D85E5B"/>
    <w:rsid w:val="00D903D1"/>
    <w:rsid w:val="00D91DC5"/>
    <w:rsid w:val="00D92087"/>
    <w:rsid w:val="00D925AF"/>
    <w:rsid w:val="00D92A2A"/>
    <w:rsid w:val="00D9434E"/>
    <w:rsid w:val="00D94397"/>
    <w:rsid w:val="00D951D8"/>
    <w:rsid w:val="00D96124"/>
    <w:rsid w:val="00D96763"/>
    <w:rsid w:val="00D96F46"/>
    <w:rsid w:val="00D97F37"/>
    <w:rsid w:val="00DA0B54"/>
    <w:rsid w:val="00DA230E"/>
    <w:rsid w:val="00DA2366"/>
    <w:rsid w:val="00DA2BEC"/>
    <w:rsid w:val="00DA4373"/>
    <w:rsid w:val="00DA6691"/>
    <w:rsid w:val="00DB0B37"/>
    <w:rsid w:val="00DB1BC9"/>
    <w:rsid w:val="00DB2678"/>
    <w:rsid w:val="00DB2A91"/>
    <w:rsid w:val="00DB43FF"/>
    <w:rsid w:val="00DB65E0"/>
    <w:rsid w:val="00DB6694"/>
    <w:rsid w:val="00DB7E12"/>
    <w:rsid w:val="00DC0762"/>
    <w:rsid w:val="00DC3857"/>
    <w:rsid w:val="00DC3B46"/>
    <w:rsid w:val="00DC51ED"/>
    <w:rsid w:val="00DC5B0F"/>
    <w:rsid w:val="00DC654E"/>
    <w:rsid w:val="00DD33BA"/>
    <w:rsid w:val="00DD3C03"/>
    <w:rsid w:val="00DD4A15"/>
    <w:rsid w:val="00DD5AD3"/>
    <w:rsid w:val="00DD6DBA"/>
    <w:rsid w:val="00DD6EF7"/>
    <w:rsid w:val="00DE0023"/>
    <w:rsid w:val="00DE08A8"/>
    <w:rsid w:val="00DE2D0D"/>
    <w:rsid w:val="00DE3732"/>
    <w:rsid w:val="00DE4555"/>
    <w:rsid w:val="00DE54A8"/>
    <w:rsid w:val="00DE58E6"/>
    <w:rsid w:val="00DE60D5"/>
    <w:rsid w:val="00DE60FA"/>
    <w:rsid w:val="00DE62DB"/>
    <w:rsid w:val="00DE6650"/>
    <w:rsid w:val="00DE67A8"/>
    <w:rsid w:val="00DE7539"/>
    <w:rsid w:val="00DF1589"/>
    <w:rsid w:val="00DF1F38"/>
    <w:rsid w:val="00DF4964"/>
    <w:rsid w:val="00DF55F4"/>
    <w:rsid w:val="00DF67B3"/>
    <w:rsid w:val="00E000F8"/>
    <w:rsid w:val="00E00293"/>
    <w:rsid w:val="00E00DA2"/>
    <w:rsid w:val="00E0103C"/>
    <w:rsid w:val="00E02109"/>
    <w:rsid w:val="00E0234E"/>
    <w:rsid w:val="00E0249C"/>
    <w:rsid w:val="00E03B41"/>
    <w:rsid w:val="00E0457F"/>
    <w:rsid w:val="00E04715"/>
    <w:rsid w:val="00E04D13"/>
    <w:rsid w:val="00E056F2"/>
    <w:rsid w:val="00E057AB"/>
    <w:rsid w:val="00E07892"/>
    <w:rsid w:val="00E10D5D"/>
    <w:rsid w:val="00E110E5"/>
    <w:rsid w:val="00E1162E"/>
    <w:rsid w:val="00E11D95"/>
    <w:rsid w:val="00E12F1A"/>
    <w:rsid w:val="00E14AC0"/>
    <w:rsid w:val="00E14C33"/>
    <w:rsid w:val="00E1589F"/>
    <w:rsid w:val="00E15F3C"/>
    <w:rsid w:val="00E16AE8"/>
    <w:rsid w:val="00E21D1E"/>
    <w:rsid w:val="00E22384"/>
    <w:rsid w:val="00E229E0"/>
    <w:rsid w:val="00E22CA0"/>
    <w:rsid w:val="00E233C8"/>
    <w:rsid w:val="00E23C2A"/>
    <w:rsid w:val="00E25612"/>
    <w:rsid w:val="00E279B0"/>
    <w:rsid w:val="00E31D5B"/>
    <w:rsid w:val="00E32325"/>
    <w:rsid w:val="00E32337"/>
    <w:rsid w:val="00E3348B"/>
    <w:rsid w:val="00E45F77"/>
    <w:rsid w:val="00E46353"/>
    <w:rsid w:val="00E46C03"/>
    <w:rsid w:val="00E508C4"/>
    <w:rsid w:val="00E50C8D"/>
    <w:rsid w:val="00E519BC"/>
    <w:rsid w:val="00E51E07"/>
    <w:rsid w:val="00E521D0"/>
    <w:rsid w:val="00E523B2"/>
    <w:rsid w:val="00E5328F"/>
    <w:rsid w:val="00E53437"/>
    <w:rsid w:val="00E558E0"/>
    <w:rsid w:val="00E55EE5"/>
    <w:rsid w:val="00E565DD"/>
    <w:rsid w:val="00E61EC3"/>
    <w:rsid w:val="00E62644"/>
    <w:rsid w:val="00E627FA"/>
    <w:rsid w:val="00E62C37"/>
    <w:rsid w:val="00E63D65"/>
    <w:rsid w:val="00E6605B"/>
    <w:rsid w:val="00E660A1"/>
    <w:rsid w:val="00E673A5"/>
    <w:rsid w:val="00E67DEA"/>
    <w:rsid w:val="00E716C8"/>
    <w:rsid w:val="00E75685"/>
    <w:rsid w:val="00E75C72"/>
    <w:rsid w:val="00E7796F"/>
    <w:rsid w:val="00E8137B"/>
    <w:rsid w:val="00E81ADA"/>
    <w:rsid w:val="00E81BA9"/>
    <w:rsid w:val="00E87C10"/>
    <w:rsid w:val="00E90AF8"/>
    <w:rsid w:val="00E90DE6"/>
    <w:rsid w:val="00E928BA"/>
    <w:rsid w:val="00E93048"/>
    <w:rsid w:val="00E94055"/>
    <w:rsid w:val="00E944E7"/>
    <w:rsid w:val="00E95904"/>
    <w:rsid w:val="00E9673F"/>
    <w:rsid w:val="00E96844"/>
    <w:rsid w:val="00E9689B"/>
    <w:rsid w:val="00E96F1C"/>
    <w:rsid w:val="00E97763"/>
    <w:rsid w:val="00E97E5D"/>
    <w:rsid w:val="00E97ED0"/>
    <w:rsid w:val="00EA0A2D"/>
    <w:rsid w:val="00EA0D73"/>
    <w:rsid w:val="00EA276B"/>
    <w:rsid w:val="00EA289E"/>
    <w:rsid w:val="00EA3202"/>
    <w:rsid w:val="00EA3F7D"/>
    <w:rsid w:val="00EA46AE"/>
    <w:rsid w:val="00EA6889"/>
    <w:rsid w:val="00EA6C16"/>
    <w:rsid w:val="00EB1427"/>
    <w:rsid w:val="00EB1872"/>
    <w:rsid w:val="00EB2B15"/>
    <w:rsid w:val="00EB3145"/>
    <w:rsid w:val="00EB4290"/>
    <w:rsid w:val="00EB473F"/>
    <w:rsid w:val="00EB4EAD"/>
    <w:rsid w:val="00EB6180"/>
    <w:rsid w:val="00EB6CBA"/>
    <w:rsid w:val="00EB7BF3"/>
    <w:rsid w:val="00EC0E52"/>
    <w:rsid w:val="00EC102E"/>
    <w:rsid w:val="00EC14E6"/>
    <w:rsid w:val="00EC1E6D"/>
    <w:rsid w:val="00EC2DEE"/>
    <w:rsid w:val="00EC3D15"/>
    <w:rsid w:val="00EC614E"/>
    <w:rsid w:val="00ED0900"/>
    <w:rsid w:val="00ED3183"/>
    <w:rsid w:val="00ED434F"/>
    <w:rsid w:val="00ED4F24"/>
    <w:rsid w:val="00ED4FAF"/>
    <w:rsid w:val="00ED5120"/>
    <w:rsid w:val="00ED5450"/>
    <w:rsid w:val="00ED5709"/>
    <w:rsid w:val="00ED6F4A"/>
    <w:rsid w:val="00ED6FBA"/>
    <w:rsid w:val="00ED7592"/>
    <w:rsid w:val="00ED76D6"/>
    <w:rsid w:val="00ED7A6F"/>
    <w:rsid w:val="00ED7B9C"/>
    <w:rsid w:val="00EE03B2"/>
    <w:rsid w:val="00EE1394"/>
    <w:rsid w:val="00EE2B33"/>
    <w:rsid w:val="00EE5007"/>
    <w:rsid w:val="00EE6D59"/>
    <w:rsid w:val="00EF0650"/>
    <w:rsid w:val="00EF16FF"/>
    <w:rsid w:val="00EF188E"/>
    <w:rsid w:val="00EF2B63"/>
    <w:rsid w:val="00EF352B"/>
    <w:rsid w:val="00EF37C0"/>
    <w:rsid w:val="00EF3C4F"/>
    <w:rsid w:val="00EF3EAA"/>
    <w:rsid w:val="00EF48B6"/>
    <w:rsid w:val="00EF4D84"/>
    <w:rsid w:val="00EF4E87"/>
    <w:rsid w:val="00EF7953"/>
    <w:rsid w:val="00F00076"/>
    <w:rsid w:val="00F011B0"/>
    <w:rsid w:val="00F015B6"/>
    <w:rsid w:val="00F041CA"/>
    <w:rsid w:val="00F046D0"/>
    <w:rsid w:val="00F07E4A"/>
    <w:rsid w:val="00F101AF"/>
    <w:rsid w:val="00F1115D"/>
    <w:rsid w:val="00F1174F"/>
    <w:rsid w:val="00F11A1F"/>
    <w:rsid w:val="00F12B27"/>
    <w:rsid w:val="00F1354E"/>
    <w:rsid w:val="00F14EBE"/>
    <w:rsid w:val="00F15562"/>
    <w:rsid w:val="00F157BC"/>
    <w:rsid w:val="00F161F9"/>
    <w:rsid w:val="00F21DBB"/>
    <w:rsid w:val="00F27E67"/>
    <w:rsid w:val="00F3118D"/>
    <w:rsid w:val="00F3195F"/>
    <w:rsid w:val="00F31FEA"/>
    <w:rsid w:val="00F32126"/>
    <w:rsid w:val="00F334DC"/>
    <w:rsid w:val="00F34067"/>
    <w:rsid w:val="00F40F7B"/>
    <w:rsid w:val="00F42205"/>
    <w:rsid w:val="00F42D97"/>
    <w:rsid w:val="00F43A22"/>
    <w:rsid w:val="00F45356"/>
    <w:rsid w:val="00F457A6"/>
    <w:rsid w:val="00F46E6C"/>
    <w:rsid w:val="00F46EE2"/>
    <w:rsid w:val="00F50285"/>
    <w:rsid w:val="00F504D0"/>
    <w:rsid w:val="00F522FD"/>
    <w:rsid w:val="00F5236A"/>
    <w:rsid w:val="00F53B36"/>
    <w:rsid w:val="00F53D00"/>
    <w:rsid w:val="00F54FAD"/>
    <w:rsid w:val="00F55FAC"/>
    <w:rsid w:val="00F60FD7"/>
    <w:rsid w:val="00F65D58"/>
    <w:rsid w:val="00F6618A"/>
    <w:rsid w:val="00F6784A"/>
    <w:rsid w:val="00F70104"/>
    <w:rsid w:val="00F719FF"/>
    <w:rsid w:val="00F7404A"/>
    <w:rsid w:val="00F7410B"/>
    <w:rsid w:val="00F771D3"/>
    <w:rsid w:val="00F77A41"/>
    <w:rsid w:val="00F83A42"/>
    <w:rsid w:val="00F8410F"/>
    <w:rsid w:val="00F84B7A"/>
    <w:rsid w:val="00F84D32"/>
    <w:rsid w:val="00F85C36"/>
    <w:rsid w:val="00F85F01"/>
    <w:rsid w:val="00F8628C"/>
    <w:rsid w:val="00F86E54"/>
    <w:rsid w:val="00F90325"/>
    <w:rsid w:val="00F92B41"/>
    <w:rsid w:val="00F95226"/>
    <w:rsid w:val="00F95E73"/>
    <w:rsid w:val="00F969C3"/>
    <w:rsid w:val="00F97DFB"/>
    <w:rsid w:val="00FA16C1"/>
    <w:rsid w:val="00FA2B7C"/>
    <w:rsid w:val="00FA3592"/>
    <w:rsid w:val="00FA4BE0"/>
    <w:rsid w:val="00FA6B01"/>
    <w:rsid w:val="00FA793A"/>
    <w:rsid w:val="00FB0C16"/>
    <w:rsid w:val="00FB4013"/>
    <w:rsid w:val="00FB45A3"/>
    <w:rsid w:val="00FB5109"/>
    <w:rsid w:val="00FB524D"/>
    <w:rsid w:val="00FB5B7E"/>
    <w:rsid w:val="00FB5B92"/>
    <w:rsid w:val="00FB5E97"/>
    <w:rsid w:val="00FB6336"/>
    <w:rsid w:val="00FB658E"/>
    <w:rsid w:val="00FB7627"/>
    <w:rsid w:val="00FB78B5"/>
    <w:rsid w:val="00FB7F49"/>
    <w:rsid w:val="00FC1677"/>
    <w:rsid w:val="00FC3C08"/>
    <w:rsid w:val="00FC4B10"/>
    <w:rsid w:val="00FC516D"/>
    <w:rsid w:val="00FD0891"/>
    <w:rsid w:val="00FD220B"/>
    <w:rsid w:val="00FD2CB8"/>
    <w:rsid w:val="00FD2D0A"/>
    <w:rsid w:val="00FD319A"/>
    <w:rsid w:val="00FD4EA0"/>
    <w:rsid w:val="00FD60CD"/>
    <w:rsid w:val="00FD7024"/>
    <w:rsid w:val="00FE0704"/>
    <w:rsid w:val="00FE0F57"/>
    <w:rsid w:val="00FE3306"/>
    <w:rsid w:val="00FE3884"/>
    <w:rsid w:val="00FE3B1F"/>
    <w:rsid w:val="00FE5C7F"/>
    <w:rsid w:val="00FE780B"/>
    <w:rsid w:val="00FE7D11"/>
    <w:rsid w:val="00FF09C6"/>
    <w:rsid w:val="00FF1864"/>
    <w:rsid w:val="00FF32E8"/>
    <w:rsid w:val="00FF4A6C"/>
    <w:rsid w:val="00FF5E3F"/>
    <w:rsid w:val="00FF6F3C"/>
    <w:rsid w:val="00FF77A0"/>
    <w:rsid w:val="00FF7EA0"/>
    <w:rsid w:val="01F4F599"/>
    <w:rsid w:val="0BEAC2EE"/>
    <w:rsid w:val="17731C69"/>
    <w:rsid w:val="1A9CF184"/>
    <w:rsid w:val="1F06CA89"/>
    <w:rsid w:val="1FA595CC"/>
    <w:rsid w:val="2283C043"/>
    <w:rsid w:val="2C0F72A5"/>
    <w:rsid w:val="2C51ADC2"/>
    <w:rsid w:val="358DFA69"/>
    <w:rsid w:val="37868B3B"/>
    <w:rsid w:val="45816F0B"/>
    <w:rsid w:val="49DA4150"/>
    <w:rsid w:val="5076FF9D"/>
    <w:rsid w:val="549773E2"/>
    <w:rsid w:val="5628541D"/>
    <w:rsid w:val="6E31F520"/>
    <w:rsid w:val="7D1F1097"/>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14:defaultImageDpi w14:val="96"/>
  <w14:docId w14:val="7132BF84"/>
  <w15:docId w15:val="{7EB25FDF-D33D-4E66-AD37-41B6EFC32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iPriority="9" w:unhideWhenUsed="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iPriority="19" w:unhideWhenUsed="1" w:qFormat="1"/>
    <w:lsdException w:name="footer" w:semiHidden="1" w:uiPriority="2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18"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uiPriority="2"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iPriority="15" w:unhideWhenUsed="1" w:qFormat="1"/>
    <w:lsdException w:name="Signature" w:semiHidden="1" w:uiPriority="15"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iPriority="14"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0"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4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40"/>
    <w:lsdException w:name="Intense Quote" w:semiHidden="1" w:uiPriority="4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uiPriority="40"/>
    <w:lsdException w:name="Subtle Reference" w:semiHidden="1" w:uiPriority="40"/>
    <w:lsdException w:name="Intense Reference" w:semiHidden="1" w:uiPriority="40"/>
    <w:lsdException w:name="Book Title" w:semiHidden="1" w:uiPriority="40"/>
    <w:lsdException w:name="Bibliography" w:semiHidden="1" w:uiPriority="40"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0AA0"/>
    <w:pPr>
      <w:autoSpaceDE w:val="0"/>
      <w:autoSpaceDN w:val="0"/>
      <w:adjustRightInd w:val="0"/>
      <w:spacing w:after="180" w:line="288" w:lineRule="auto"/>
    </w:pPr>
    <w:rPr>
      <w:rFonts w:asciiTheme="minorHAnsi" w:hAnsiTheme="minorHAnsi" w:cs="Arial"/>
      <w:color w:val="191A1B" w:themeColor="text1"/>
      <w:sz w:val="22"/>
    </w:rPr>
  </w:style>
  <w:style w:type="paragraph" w:styleId="Heading1">
    <w:name w:val="heading 1"/>
    <w:next w:val="Normal"/>
    <w:link w:val="Heading1Char"/>
    <w:uiPriority w:val="1"/>
    <w:qFormat/>
    <w:rsid w:val="00C368D8"/>
    <w:pPr>
      <w:keepNext/>
      <w:keepLines/>
      <w:spacing w:before="240" w:after="120" w:line="252" w:lineRule="auto"/>
      <w:outlineLvl w:val="0"/>
    </w:pPr>
    <w:rPr>
      <w:rFonts w:asciiTheme="majorHAnsi" w:hAnsiTheme="majorHAnsi" w:cs="Arial"/>
      <w:sz w:val="44"/>
      <w:szCs w:val="22"/>
    </w:rPr>
  </w:style>
  <w:style w:type="paragraph" w:styleId="Heading2">
    <w:name w:val="heading 2"/>
    <w:basedOn w:val="Heading1"/>
    <w:next w:val="Normal"/>
    <w:link w:val="Heading2Char"/>
    <w:uiPriority w:val="1"/>
    <w:qFormat/>
    <w:rsid w:val="00960B2E"/>
    <w:pPr>
      <w:spacing w:before="120" w:line="264" w:lineRule="auto"/>
      <w:outlineLvl w:val="1"/>
    </w:pPr>
    <w:rPr>
      <w:b/>
      <w:sz w:val="32"/>
      <w:szCs w:val="32"/>
    </w:rPr>
  </w:style>
  <w:style w:type="paragraph" w:styleId="Heading3">
    <w:name w:val="heading 3"/>
    <w:basedOn w:val="Heading2"/>
    <w:next w:val="Normal"/>
    <w:link w:val="Heading3Char"/>
    <w:uiPriority w:val="1"/>
    <w:qFormat/>
    <w:rsid w:val="00960B2E"/>
    <w:pPr>
      <w:outlineLvl w:val="2"/>
    </w:pPr>
    <w:rPr>
      <w:sz w:val="24"/>
      <w:szCs w:val="22"/>
    </w:rPr>
  </w:style>
  <w:style w:type="paragraph" w:styleId="Heading4">
    <w:name w:val="heading 4"/>
    <w:basedOn w:val="Heading3"/>
    <w:next w:val="Normal"/>
    <w:link w:val="Heading4Char"/>
    <w:uiPriority w:val="1"/>
    <w:qFormat/>
    <w:rsid w:val="00960B2E"/>
    <w:pPr>
      <w:spacing w:before="60" w:after="60"/>
      <w:outlineLvl w:val="3"/>
    </w:pPr>
    <w:rPr>
      <w:rFonts w:ascii="Arial Narrow" w:hAnsi="Arial Narrow"/>
      <w:bCs/>
      <w:iCs/>
    </w:rPr>
  </w:style>
  <w:style w:type="paragraph" w:styleId="Heading5">
    <w:name w:val="heading 5"/>
    <w:basedOn w:val="Heading4"/>
    <w:next w:val="Normal"/>
    <w:link w:val="Heading5Char"/>
    <w:uiPriority w:val="1"/>
    <w:qFormat/>
    <w:rsid w:val="00960B2E"/>
    <w:pPr>
      <w:numPr>
        <w:ilvl w:val="4"/>
      </w:numPr>
      <w:outlineLvl w:val="4"/>
    </w:pPr>
    <w:rPr>
      <w:iCs w:val="0"/>
      <w:caps/>
      <w:color w:val="313535"/>
      <w:sz w:val="19"/>
    </w:rPr>
  </w:style>
  <w:style w:type="paragraph" w:styleId="Heading6">
    <w:name w:val="heading 6"/>
    <w:basedOn w:val="Heading5"/>
    <w:next w:val="Normal"/>
    <w:link w:val="Heading6Char"/>
    <w:uiPriority w:val="1"/>
    <w:unhideWhenUsed/>
    <w:qFormat/>
    <w:rsid w:val="00960B2E"/>
    <w:pPr>
      <w:numPr>
        <w:ilvl w:val="0"/>
      </w:numPr>
      <w:spacing w:before="40" w:after="0"/>
      <w:outlineLvl w:val="5"/>
    </w:pPr>
    <w:rPr>
      <w:rFonts w:asciiTheme="majorHAnsi" w:eastAsiaTheme="majorEastAsia" w:hAnsiTheme="majorHAnsi" w:cstheme="majorBidi"/>
      <w:color w:val="113C53" w:themeColor="accent1" w:themeShade="7F"/>
    </w:rPr>
  </w:style>
  <w:style w:type="paragraph" w:styleId="Heading7">
    <w:name w:val="heading 7"/>
    <w:basedOn w:val="Normal"/>
    <w:next w:val="Normal"/>
    <w:link w:val="Heading7Char"/>
    <w:uiPriority w:val="1"/>
    <w:semiHidden/>
    <w:qFormat/>
    <w:rsid w:val="00960B2E"/>
    <w:pPr>
      <w:keepNext/>
      <w:keepLines/>
      <w:numPr>
        <w:ilvl w:val="6"/>
        <w:numId w:val="5"/>
      </w:numPr>
      <w:spacing w:before="40" w:after="0"/>
      <w:outlineLvl w:val="6"/>
    </w:pPr>
    <w:rPr>
      <w:rFonts w:asciiTheme="majorHAnsi" w:eastAsiaTheme="majorEastAsia" w:hAnsiTheme="majorHAnsi" w:cstheme="majorBidi"/>
      <w:i/>
      <w:iCs/>
      <w:color w:val="113C53" w:themeColor="accent1" w:themeShade="7F"/>
    </w:rPr>
  </w:style>
  <w:style w:type="paragraph" w:styleId="Heading8">
    <w:name w:val="heading 8"/>
    <w:basedOn w:val="Normal"/>
    <w:next w:val="Normal"/>
    <w:link w:val="Heading8Char"/>
    <w:uiPriority w:val="1"/>
    <w:semiHidden/>
    <w:qFormat/>
    <w:rsid w:val="00960B2E"/>
    <w:pPr>
      <w:keepNext/>
      <w:keepLines/>
      <w:numPr>
        <w:ilvl w:val="7"/>
        <w:numId w:val="5"/>
      </w:numPr>
      <w:spacing w:before="40" w:after="0"/>
      <w:outlineLvl w:val="7"/>
    </w:pPr>
    <w:rPr>
      <w:rFonts w:asciiTheme="majorHAnsi" w:eastAsiaTheme="majorEastAsia" w:hAnsiTheme="majorHAnsi" w:cstheme="majorBidi"/>
      <w:color w:val="3A3C3F" w:themeColor="text1" w:themeTint="D8"/>
      <w:sz w:val="21"/>
      <w:szCs w:val="21"/>
    </w:rPr>
  </w:style>
  <w:style w:type="paragraph" w:styleId="Heading9">
    <w:name w:val="heading 9"/>
    <w:basedOn w:val="Normal"/>
    <w:next w:val="Normal"/>
    <w:link w:val="Heading9Char"/>
    <w:uiPriority w:val="1"/>
    <w:semiHidden/>
    <w:qFormat/>
    <w:rsid w:val="00960B2E"/>
    <w:pPr>
      <w:keepNext/>
      <w:keepLines/>
      <w:numPr>
        <w:ilvl w:val="8"/>
        <w:numId w:val="5"/>
      </w:numPr>
      <w:spacing w:before="40" w:after="0"/>
      <w:outlineLvl w:val="8"/>
    </w:pPr>
    <w:rPr>
      <w:rFonts w:asciiTheme="majorHAnsi" w:eastAsiaTheme="majorEastAsia" w:hAnsiTheme="majorHAnsi" w:cstheme="majorBidi"/>
      <w:i/>
      <w:iCs/>
      <w:color w:val="3A3C3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E62DB"/>
    <w:rPr>
      <w:rFonts w:asciiTheme="majorHAnsi" w:hAnsiTheme="majorHAnsi" w:cs="Arial"/>
      <w:sz w:val="44"/>
      <w:szCs w:val="22"/>
    </w:rPr>
  </w:style>
  <w:style w:type="paragraph" w:styleId="BalloonText">
    <w:name w:val="Balloon Text"/>
    <w:basedOn w:val="Normal"/>
    <w:link w:val="BalloonTextChar"/>
    <w:uiPriority w:val="99"/>
    <w:semiHidden/>
    <w:unhideWhenUsed/>
    <w:rsid w:val="00960B2E"/>
    <w:pPr>
      <w:spacing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960B2E"/>
    <w:rPr>
      <w:rFonts w:ascii="Lucida Grande" w:hAnsi="Lucida Grande" w:cs="Lucida Grande"/>
      <w:sz w:val="18"/>
      <w:szCs w:val="18"/>
    </w:rPr>
  </w:style>
  <w:style w:type="character" w:customStyle="1" w:styleId="Heading2Char">
    <w:name w:val="Heading 2 Char"/>
    <w:link w:val="Heading2"/>
    <w:uiPriority w:val="1"/>
    <w:rsid w:val="00960B2E"/>
    <w:rPr>
      <w:rFonts w:asciiTheme="majorHAnsi" w:hAnsiTheme="majorHAnsi" w:cs="Arial"/>
      <w:b/>
      <w:sz w:val="32"/>
      <w:szCs w:val="32"/>
    </w:rPr>
  </w:style>
  <w:style w:type="paragraph" w:styleId="Title">
    <w:name w:val="Title"/>
    <w:basedOn w:val="Normal"/>
    <w:next w:val="Normal"/>
    <w:link w:val="TitleChar"/>
    <w:uiPriority w:val="99"/>
    <w:semiHidden/>
    <w:qFormat/>
    <w:rsid w:val="00960B2E"/>
    <w:pPr>
      <w:shd w:val="clear" w:color="auto" w:fill="FFFFFF"/>
      <w:spacing w:before="120" w:line="240" w:lineRule="auto"/>
    </w:pPr>
    <w:rPr>
      <w:b/>
      <w:bCs/>
      <w:sz w:val="48"/>
      <w:szCs w:val="48"/>
    </w:rPr>
  </w:style>
  <w:style w:type="character" w:customStyle="1" w:styleId="TitleChar">
    <w:name w:val="Title Char"/>
    <w:link w:val="Title"/>
    <w:uiPriority w:val="99"/>
    <w:semiHidden/>
    <w:rsid w:val="00960B2E"/>
    <w:rPr>
      <w:rFonts w:asciiTheme="minorHAnsi" w:hAnsiTheme="minorHAnsi" w:cs="Arial"/>
      <w:b/>
      <w:bCs/>
      <w:sz w:val="48"/>
      <w:szCs w:val="48"/>
      <w:shd w:val="clear" w:color="auto" w:fill="FFFFFF"/>
    </w:rPr>
  </w:style>
  <w:style w:type="character" w:customStyle="1" w:styleId="Heading5Char">
    <w:name w:val="Heading 5 Char"/>
    <w:basedOn w:val="DefaultParagraphFont"/>
    <w:link w:val="Heading5"/>
    <w:uiPriority w:val="1"/>
    <w:rsid w:val="00960B2E"/>
    <w:rPr>
      <w:rFonts w:ascii="Arial Narrow" w:hAnsi="Arial Narrow" w:cs="Arial"/>
      <w:b/>
      <w:bCs/>
      <w:caps/>
      <w:color w:val="313535"/>
      <w:sz w:val="19"/>
      <w:szCs w:val="22"/>
    </w:rPr>
  </w:style>
  <w:style w:type="character" w:customStyle="1" w:styleId="Heading3Char">
    <w:name w:val="Heading 3 Char"/>
    <w:link w:val="Heading3"/>
    <w:uiPriority w:val="1"/>
    <w:rsid w:val="00960B2E"/>
    <w:rPr>
      <w:rFonts w:asciiTheme="majorHAnsi" w:hAnsiTheme="majorHAnsi" w:cs="Arial"/>
      <w:b/>
      <w:sz w:val="24"/>
      <w:szCs w:val="22"/>
    </w:rPr>
  </w:style>
  <w:style w:type="paragraph" w:styleId="ListBullet">
    <w:name w:val="List Bullet"/>
    <w:basedOn w:val="Normal"/>
    <w:uiPriority w:val="2"/>
    <w:qFormat/>
    <w:rsid w:val="00707FE4"/>
    <w:pPr>
      <w:numPr>
        <w:numId w:val="6"/>
      </w:numPr>
      <w:contextualSpacing/>
    </w:pPr>
    <w:rPr>
      <w:rFonts w:eastAsiaTheme="majorEastAsia" w:cstheme="majorBidi"/>
      <w:bCs/>
      <w:color w:val="auto"/>
      <w:szCs w:val="32"/>
    </w:rPr>
  </w:style>
  <w:style w:type="paragraph" w:styleId="Header">
    <w:name w:val="header"/>
    <w:basedOn w:val="Normal"/>
    <w:link w:val="HeaderChar"/>
    <w:uiPriority w:val="22"/>
    <w:qFormat/>
    <w:rsid w:val="00960B2E"/>
    <w:pPr>
      <w:tabs>
        <w:tab w:val="center" w:pos="4320"/>
        <w:tab w:val="right" w:pos="8640"/>
      </w:tabs>
      <w:spacing w:after="0"/>
    </w:pPr>
  </w:style>
  <w:style w:type="character" w:customStyle="1" w:styleId="HeaderChar">
    <w:name w:val="Header Char"/>
    <w:link w:val="Header"/>
    <w:uiPriority w:val="22"/>
    <w:rsid w:val="00D669E7"/>
    <w:rPr>
      <w:rFonts w:asciiTheme="minorHAnsi" w:hAnsiTheme="minorHAnsi" w:cs="Arial"/>
      <w:color w:val="191A1B" w:themeColor="text1"/>
      <w:sz w:val="22"/>
    </w:rPr>
  </w:style>
  <w:style w:type="paragraph" w:styleId="Footer">
    <w:name w:val="footer"/>
    <w:basedOn w:val="Normal"/>
    <w:link w:val="FooterChar"/>
    <w:uiPriority w:val="23"/>
    <w:qFormat/>
    <w:rsid w:val="00960B2E"/>
    <w:pPr>
      <w:tabs>
        <w:tab w:val="right" w:pos="10080"/>
      </w:tabs>
      <w:spacing w:after="0"/>
    </w:pPr>
    <w:rPr>
      <w:sz w:val="18"/>
      <w:szCs w:val="18"/>
    </w:rPr>
  </w:style>
  <w:style w:type="character" w:customStyle="1" w:styleId="FooterChar">
    <w:name w:val="Footer Char"/>
    <w:link w:val="Footer"/>
    <w:uiPriority w:val="23"/>
    <w:rsid w:val="00D669E7"/>
    <w:rPr>
      <w:rFonts w:asciiTheme="minorHAnsi" w:hAnsiTheme="minorHAnsi" w:cs="Arial"/>
      <w:color w:val="191A1B" w:themeColor="text1"/>
      <w:sz w:val="18"/>
      <w:szCs w:val="18"/>
    </w:rPr>
  </w:style>
  <w:style w:type="paragraph" w:styleId="FootnoteText">
    <w:name w:val="footnote text"/>
    <w:basedOn w:val="Normal"/>
    <w:link w:val="FootnoteTextChar"/>
    <w:uiPriority w:val="11"/>
    <w:qFormat/>
    <w:rsid w:val="00960B2E"/>
    <w:pPr>
      <w:keepLines/>
      <w:spacing w:after="80"/>
      <w:ind w:left="144" w:hanging="144"/>
    </w:pPr>
    <w:rPr>
      <w:sz w:val="18"/>
    </w:rPr>
  </w:style>
  <w:style w:type="character" w:customStyle="1" w:styleId="FootnoteTextChar">
    <w:name w:val="Footnote Text Char"/>
    <w:link w:val="FootnoteText"/>
    <w:uiPriority w:val="11"/>
    <w:rsid w:val="009E1344"/>
    <w:rPr>
      <w:rFonts w:asciiTheme="minorHAnsi" w:hAnsiTheme="minorHAnsi" w:cs="Arial"/>
      <w:color w:val="191A1B" w:themeColor="text1"/>
      <w:sz w:val="18"/>
    </w:rPr>
  </w:style>
  <w:style w:type="character" w:styleId="FootnoteReference">
    <w:name w:val="footnote reference"/>
    <w:uiPriority w:val="17"/>
    <w:qFormat/>
    <w:rsid w:val="00960B2E"/>
    <w:rPr>
      <w:vertAlign w:val="superscript"/>
    </w:rPr>
  </w:style>
  <w:style w:type="character" w:styleId="Hyperlink">
    <w:name w:val="Hyperlink"/>
    <w:uiPriority w:val="14"/>
    <w:qFormat/>
    <w:rsid w:val="00960B2E"/>
    <w:rPr>
      <w:b/>
      <w:color w:val="1A729F"/>
      <w:u w:val="single"/>
    </w:rPr>
  </w:style>
  <w:style w:type="paragraph" w:styleId="BodyText2">
    <w:name w:val="Body Text 2"/>
    <w:basedOn w:val="BodyText3"/>
    <w:link w:val="BodyText2Char"/>
    <w:uiPriority w:val="99"/>
    <w:semiHidden/>
    <w:qFormat/>
    <w:rsid w:val="00960B2E"/>
    <w:pPr>
      <w:spacing w:after="40"/>
    </w:pPr>
  </w:style>
  <w:style w:type="character" w:customStyle="1" w:styleId="BodyText2Char">
    <w:name w:val="Body Text 2 Char"/>
    <w:link w:val="BodyText2"/>
    <w:uiPriority w:val="99"/>
    <w:semiHidden/>
    <w:rsid w:val="00960B2E"/>
    <w:rPr>
      <w:rFonts w:asciiTheme="minorHAnsi" w:hAnsiTheme="minorHAnsi" w:cs="Arial"/>
      <w:sz w:val="18"/>
      <w:szCs w:val="16"/>
    </w:rPr>
  </w:style>
  <w:style w:type="character" w:styleId="PageNumber">
    <w:name w:val="page number"/>
    <w:uiPriority w:val="99"/>
    <w:semiHidden/>
    <w:rsid w:val="00960B2E"/>
    <w:rPr>
      <w:sz w:val="18"/>
      <w:szCs w:val="18"/>
    </w:rPr>
  </w:style>
  <w:style w:type="paragraph" w:styleId="ListNumber">
    <w:name w:val="List Number"/>
    <w:basedOn w:val="Normal"/>
    <w:uiPriority w:val="2"/>
    <w:qFormat/>
    <w:rsid w:val="00707FE4"/>
    <w:pPr>
      <w:numPr>
        <w:numId w:val="7"/>
      </w:numPr>
      <w:contextualSpacing/>
    </w:pPr>
    <w:rPr>
      <w:color w:val="auto"/>
    </w:rPr>
  </w:style>
  <w:style w:type="paragraph" w:styleId="ListBullet2">
    <w:name w:val="List Bullet 2"/>
    <w:basedOn w:val="ListBullet"/>
    <w:uiPriority w:val="2"/>
    <w:qFormat/>
    <w:rsid w:val="00E55EE5"/>
    <w:pPr>
      <w:numPr>
        <w:numId w:val="8"/>
      </w:numPr>
      <w:autoSpaceDE/>
      <w:autoSpaceDN/>
      <w:adjustRightInd/>
    </w:pPr>
    <w:rPr>
      <w:bCs w:val="0"/>
    </w:rPr>
  </w:style>
  <w:style w:type="character" w:styleId="FollowedHyperlink">
    <w:name w:val="FollowedHyperlink"/>
    <w:basedOn w:val="DefaultParagraphFont"/>
    <w:uiPriority w:val="99"/>
    <w:semiHidden/>
    <w:unhideWhenUsed/>
    <w:rsid w:val="00960B2E"/>
    <w:rPr>
      <w:color w:val="783CB9" w:themeColor="followedHyperlink"/>
      <w:u w:val="single"/>
    </w:rPr>
  </w:style>
  <w:style w:type="table" w:styleId="TableGrid">
    <w:name w:val="Table Grid"/>
    <w:basedOn w:val="TableNormal"/>
    <w:uiPriority w:val="59"/>
    <w:rsid w:val="00960B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semiHidden/>
    <w:qFormat/>
    <w:rsid w:val="00960B2E"/>
    <w:rPr>
      <w:sz w:val="18"/>
      <w:szCs w:val="18"/>
    </w:rPr>
  </w:style>
  <w:style w:type="paragraph" w:styleId="EndnoteText">
    <w:name w:val="endnote text"/>
    <w:basedOn w:val="Normal"/>
    <w:link w:val="EndnoteTextChar"/>
    <w:uiPriority w:val="30"/>
    <w:qFormat/>
    <w:rsid w:val="00960B2E"/>
    <w:pPr>
      <w:spacing w:after="0" w:line="240" w:lineRule="auto"/>
    </w:pPr>
    <w:rPr>
      <w:sz w:val="24"/>
      <w:szCs w:val="24"/>
    </w:rPr>
  </w:style>
  <w:style w:type="character" w:customStyle="1" w:styleId="EndnoteTextChar">
    <w:name w:val="Endnote Text Char"/>
    <w:basedOn w:val="DefaultParagraphFont"/>
    <w:link w:val="EndnoteText"/>
    <w:uiPriority w:val="30"/>
    <w:rsid w:val="008B3BF1"/>
    <w:rPr>
      <w:rFonts w:asciiTheme="minorHAnsi" w:hAnsiTheme="minorHAnsi" w:cs="Arial"/>
      <w:color w:val="191A1B" w:themeColor="text1"/>
      <w:sz w:val="24"/>
      <w:szCs w:val="24"/>
    </w:rPr>
  </w:style>
  <w:style w:type="character" w:styleId="EndnoteReference">
    <w:name w:val="endnote reference"/>
    <w:uiPriority w:val="16"/>
    <w:qFormat/>
    <w:rsid w:val="00960B2E"/>
    <w:rPr>
      <w:vertAlign w:val="superscript"/>
    </w:rPr>
  </w:style>
  <w:style w:type="paragraph" w:styleId="BodyText3">
    <w:name w:val="Body Text 3"/>
    <w:basedOn w:val="Normal"/>
    <w:link w:val="BodyText3Char"/>
    <w:uiPriority w:val="99"/>
    <w:semiHidden/>
    <w:unhideWhenUsed/>
    <w:rsid w:val="00960B2E"/>
    <w:rPr>
      <w:sz w:val="18"/>
      <w:szCs w:val="16"/>
    </w:rPr>
  </w:style>
  <w:style w:type="character" w:customStyle="1" w:styleId="BodyText3Char">
    <w:name w:val="Body Text 3 Char"/>
    <w:basedOn w:val="DefaultParagraphFont"/>
    <w:link w:val="BodyText3"/>
    <w:uiPriority w:val="99"/>
    <w:semiHidden/>
    <w:rsid w:val="00960B2E"/>
    <w:rPr>
      <w:rFonts w:asciiTheme="minorHAnsi" w:hAnsiTheme="minorHAnsi" w:cs="Arial"/>
      <w:sz w:val="18"/>
      <w:szCs w:val="16"/>
    </w:rPr>
  </w:style>
  <w:style w:type="paragraph" w:styleId="ListBullet3">
    <w:name w:val="List Bullet 3"/>
    <w:basedOn w:val="ListBullet"/>
    <w:uiPriority w:val="2"/>
    <w:qFormat/>
    <w:rsid w:val="00EB1427"/>
    <w:pPr>
      <w:numPr>
        <w:numId w:val="9"/>
      </w:numPr>
      <w:autoSpaceDE/>
      <w:autoSpaceDN/>
      <w:adjustRightInd/>
    </w:pPr>
    <w:rPr>
      <w:szCs w:val="18"/>
    </w:rPr>
  </w:style>
  <w:style w:type="character" w:customStyle="1" w:styleId="Heading4Char">
    <w:name w:val="Heading 4 Char"/>
    <w:basedOn w:val="DefaultParagraphFont"/>
    <w:link w:val="Heading4"/>
    <w:uiPriority w:val="1"/>
    <w:rsid w:val="00960B2E"/>
    <w:rPr>
      <w:rFonts w:ascii="Arial Narrow" w:hAnsi="Arial Narrow" w:cs="Arial"/>
      <w:b/>
      <w:bCs/>
      <w:iCs/>
      <w:sz w:val="24"/>
      <w:szCs w:val="22"/>
    </w:rPr>
  </w:style>
  <w:style w:type="character" w:styleId="CommentReference">
    <w:name w:val="annotation reference"/>
    <w:basedOn w:val="DefaultParagraphFont"/>
    <w:uiPriority w:val="99"/>
    <w:semiHidden/>
    <w:unhideWhenUsed/>
    <w:rsid w:val="00960B2E"/>
    <w:rPr>
      <w:sz w:val="16"/>
      <w:szCs w:val="16"/>
    </w:rPr>
  </w:style>
  <w:style w:type="paragraph" w:styleId="Revision">
    <w:name w:val="Revision"/>
    <w:hidden/>
    <w:uiPriority w:val="99"/>
    <w:semiHidden/>
    <w:rsid w:val="0011118D"/>
    <w:rPr>
      <w:rFonts w:ascii="Arial" w:hAnsi="Arial" w:cs="Arial"/>
    </w:rPr>
  </w:style>
  <w:style w:type="character" w:styleId="UnresolvedMention">
    <w:name w:val="Unresolved Mention"/>
    <w:basedOn w:val="DefaultParagraphFont"/>
    <w:uiPriority w:val="99"/>
    <w:semiHidden/>
    <w:unhideWhenUsed/>
    <w:rsid w:val="002B5F43"/>
    <w:rPr>
      <w:color w:val="605E5C"/>
      <w:shd w:val="clear" w:color="auto" w:fill="E1DFDD"/>
    </w:rPr>
  </w:style>
  <w:style w:type="character" w:customStyle="1" w:styleId="Heading6Char">
    <w:name w:val="Heading 6 Char"/>
    <w:basedOn w:val="DefaultParagraphFont"/>
    <w:link w:val="Heading6"/>
    <w:uiPriority w:val="1"/>
    <w:rsid w:val="00183E99"/>
    <w:rPr>
      <w:rFonts w:asciiTheme="majorHAnsi" w:eastAsiaTheme="majorEastAsia" w:hAnsiTheme="majorHAnsi" w:cstheme="majorBidi"/>
      <w:b/>
      <w:bCs/>
      <w:caps/>
      <w:color w:val="113C53" w:themeColor="accent1" w:themeShade="7F"/>
      <w:sz w:val="19"/>
      <w:szCs w:val="22"/>
    </w:rPr>
  </w:style>
  <w:style w:type="character" w:customStyle="1" w:styleId="Heading7Char">
    <w:name w:val="Heading 7 Char"/>
    <w:basedOn w:val="DefaultParagraphFont"/>
    <w:link w:val="Heading7"/>
    <w:uiPriority w:val="1"/>
    <w:semiHidden/>
    <w:rsid w:val="00183E99"/>
    <w:rPr>
      <w:rFonts w:asciiTheme="majorHAnsi" w:eastAsiaTheme="majorEastAsia" w:hAnsiTheme="majorHAnsi" w:cstheme="majorBidi"/>
      <w:i/>
      <w:iCs/>
      <w:color w:val="113C53" w:themeColor="accent1" w:themeShade="7F"/>
      <w:sz w:val="22"/>
    </w:rPr>
  </w:style>
  <w:style w:type="paragraph" w:styleId="BodyText">
    <w:name w:val="Body Text"/>
    <w:link w:val="BodyTextChar"/>
    <w:uiPriority w:val="99"/>
    <w:semiHidden/>
    <w:rsid w:val="00960B2E"/>
    <w:pPr>
      <w:spacing w:after="180" w:line="288" w:lineRule="auto"/>
    </w:pPr>
    <w:rPr>
      <w:rFonts w:asciiTheme="minorHAnsi" w:hAnsiTheme="minorHAnsi" w:cs="Arial"/>
      <w:sz w:val="22"/>
    </w:rPr>
  </w:style>
  <w:style w:type="character" w:customStyle="1" w:styleId="BodyTextChar">
    <w:name w:val="Body Text Char"/>
    <w:basedOn w:val="DefaultParagraphFont"/>
    <w:link w:val="BodyText"/>
    <w:uiPriority w:val="99"/>
    <w:semiHidden/>
    <w:rsid w:val="00960B2E"/>
    <w:rPr>
      <w:rFonts w:asciiTheme="minorHAnsi" w:hAnsiTheme="minorHAnsi" w:cs="Arial"/>
      <w:sz w:val="22"/>
    </w:rPr>
  </w:style>
  <w:style w:type="character" w:styleId="PlaceholderText">
    <w:name w:val="Placeholder Text"/>
    <w:basedOn w:val="DefaultParagraphFont"/>
    <w:uiPriority w:val="99"/>
    <w:semiHidden/>
    <w:rsid w:val="00960B2E"/>
    <w:rPr>
      <w:color w:val="808080"/>
    </w:rPr>
  </w:style>
  <w:style w:type="paragraph" w:styleId="Date">
    <w:name w:val="Date"/>
    <w:basedOn w:val="Normal"/>
    <w:next w:val="Normal"/>
    <w:link w:val="DateChar"/>
    <w:uiPriority w:val="3"/>
    <w:qFormat/>
    <w:rsid w:val="0091418C"/>
    <w:pPr>
      <w:spacing w:before="120"/>
    </w:pPr>
  </w:style>
  <w:style w:type="character" w:customStyle="1" w:styleId="DateChar">
    <w:name w:val="Date Char"/>
    <w:basedOn w:val="DefaultParagraphFont"/>
    <w:link w:val="Date"/>
    <w:uiPriority w:val="3"/>
    <w:rsid w:val="0091418C"/>
    <w:rPr>
      <w:rFonts w:asciiTheme="minorHAnsi" w:hAnsiTheme="minorHAnsi" w:cs="Arial"/>
      <w:color w:val="191A1B" w:themeColor="text1"/>
      <w:sz w:val="22"/>
    </w:rPr>
  </w:style>
  <w:style w:type="paragraph" w:customStyle="1" w:styleId="RecipientInformation">
    <w:name w:val="Recipient Information"/>
    <w:basedOn w:val="Normal"/>
    <w:uiPriority w:val="18"/>
    <w:qFormat/>
    <w:rsid w:val="00960B2E"/>
    <w:pPr>
      <w:contextualSpacing/>
    </w:pPr>
  </w:style>
  <w:style w:type="paragraph" w:styleId="Salutation">
    <w:name w:val="Salutation"/>
    <w:basedOn w:val="Normal"/>
    <w:next w:val="Normal"/>
    <w:link w:val="SalutationChar"/>
    <w:uiPriority w:val="19"/>
    <w:qFormat/>
    <w:rsid w:val="00960B2E"/>
    <w:pPr>
      <w:spacing w:before="840"/>
    </w:pPr>
  </w:style>
  <w:style w:type="character" w:customStyle="1" w:styleId="SalutationChar">
    <w:name w:val="Salutation Char"/>
    <w:basedOn w:val="DefaultParagraphFont"/>
    <w:link w:val="Salutation"/>
    <w:uiPriority w:val="19"/>
    <w:rsid w:val="00D669E7"/>
    <w:rPr>
      <w:rFonts w:asciiTheme="minorHAnsi" w:hAnsiTheme="minorHAnsi" w:cs="Arial"/>
      <w:color w:val="191A1B" w:themeColor="text1"/>
      <w:sz w:val="22"/>
    </w:rPr>
  </w:style>
  <w:style w:type="paragraph" w:styleId="Signature">
    <w:name w:val="Signature"/>
    <w:basedOn w:val="Normal"/>
    <w:link w:val="SignatureChar"/>
    <w:uiPriority w:val="20"/>
    <w:qFormat/>
    <w:rsid w:val="00960B2E"/>
    <w:pPr>
      <w:spacing w:after="240"/>
      <w:contextualSpacing/>
    </w:pPr>
  </w:style>
  <w:style w:type="character" w:customStyle="1" w:styleId="SignatureChar">
    <w:name w:val="Signature Char"/>
    <w:basedOn w:val="DefaultParagraphFont"/>
    <w:link w:val="Signature"/>
    <w:uiPriority w:val="20"/>
    <w:rsid w:val="00D669E7"/>
    <w:rPr>
      <w:rFonts w:asciiTheme="minorHAnsi" w:hAnsiTheme="minorHAnsi" w:cs="Arial"/>
      <w:color w:val="191A1B" w:themeColor="text1"/>
      <w:sz w:val="22"/>
    </w:rPr>
  </w:style>
  <w:style w:type="paragraph" w:styleId="Closing">
    <w:name w:val="Closing"/>
    <w:basedOn w:val="Normal"/>
    <w:link w:val="ClosingChar"/>
    <w:uiPriority w:val="20"/>
    <w:qFormat/>
    <w:rsid w:val="00960B2E"/>
    <w:pPr>
      <w:spacing w:before="600" w:after="0"/>
    </w:pPr>
  </w:style>
  <w:style w:type="character" w:customStyle="1" w:styleId="ClosingChar">
    <w:name w:val="Closing Char"/>
    <w:basedOn w:val="DefaultParagraphFont"/>
    <w:link w:val="Closing"/>
    <w:uiPriority w:val="20"/>
    <w:rsid w:val="00D669E7"/>
    <w:rPr>
      <w:rFonts w:asciiTheme="minorHAnsi" w:hAnsiTheme="minorHAnsi" w:cs="Arial"/>
      <w:color w:val="191A1B" w:themeColor="text1"/>
      <w:sz w:val="22"/>
    </w:rPr>
  </w:style>
  <w:style w:type="paragraph" w:styleId="CommentText">
    <w:name w:val="annotation text"/>
    <w:basedOn w:val="Normal"/>
    <w:link w:val="CommentTextChar"/>
    <w:uiPriority w:val="99"/>
    <w:semiHidden/>
    <w:rsid w:val="00960B2E"/>
    <w:pPr>
      <w:spacing w:line="240" w:lineRule="auto"/>
    </w:pPr>
  </w:style>
  <w:style w:type="character" w:customStyle="1" w:styleId="CommentTextChar">
    <w:name w:val="Comment Text Char"/>
    <w:basedOn w:val="DefaultParagraphFont"/>
    <w:link w:val="CommentText"/>
    <w:uiPriority w:val="99"/>
    <w:semiHidden/>
    <w:rsid w:val="00960B2E"/>
    <w:rPr>
      <w:rFonts w:asciiTheme="minorHAnsi" w:hAnsiTheme="minorHAnsi" w:cs="Arial"/>
      <w:sz w:val="22"/>
    </w:rPr>
  </w:style>
  <w:style w:type="paragraph" w:styleId="CommentSubject">
    <w:name w:val="annotation subject"/>
    <w:basedOn w:val="CommentText"/>
    <w:next w:val="CommentText"/>
    <w:link w:val="CommentSubjectChar"/>
    <w:uiPriority w:val="99"/>
    <w:semiHidden/>
    <w:unhideWhenUsed/>
    <w:rsid w:val="00960B2E"/>
    <w:rPr>
      <w:b/>
      <w:bCs/>
    </w:rPr>
  </w:style>
  <w:style w:type="character" w:customStyle="1" w:styleId="CommentSubjectChar">
    <w:name w:val="Comment Subject Char"/>
    <w:basedOn w:val="CommentTextChar"/>
    <w:link w:val="CommentSubject"/>
    <w:uiPriority w:val="99"/>
    <w:semiHidden/>
    <w:rsid w:val="00960B2E"/>
    <w:rPr>
      <w:rFonts w:asciiTheme="minorHAnsi" w:hAnsiTheme="minorHAnsi" w:cs="Arial"/>
      <w:b/>
      <w:bCs/>
      <w:sz w:val="22"/>
    </w:rPr>
  </w:style>
  <w:style w:type="character" w:styleId="Strong">
    <w:name w:val="Strong"/>
    <w:uiPriority w:val="12"/>
    <w:qFormat/>
    <w:rsid w:val="00960B2E"/>
    <w:rPr>
      <w:b/>
      <w:bCs/>
    </w:rPr>
  </w:style>
  <w:style w:type="character" w:styleId="Emphasis">
    <w:name w:val="Emphasis"/>
    <w:uiPriority w:val="13"/>
    <w:qFormat/>
    <w:rsid w:val="00960B2E"/>
    <w:rPr>
      <w:i/>
      <w:iCs/>
    </w:rPr>
  </w:style>
  <w:style w:type="character" w:customStyle="1" w:styleId="FooterURL">
    <w:name w:val="Footer URL"/>
    <w:basedOn w:val="Hyperlink"/>
    <w:uiPriority w:val="23"/>
    <w:qFormat/>
    <w:rsid w:val="00960B2E"/>
    <w:rPr>
      <w:b/>
      <w:color w:val="1A729F"/>
      <w:u w:val="none"/>
    </w:rPr>
  </w:style>
  <w:style w:type="paragraph" w:customStyle="1" w:styleId="FSABannerGraphic">
    <w:name w:val="FSA Banner Graphic"/>
    <w:basedOn w:val="Normal"/>
    <w:next w:val="FSABannerGraphic0"/>
    <w:uiPriority w:val="23"/>
    <w:semiHidden/>
    <w:rsid w:val="00C368D8"/>
    <w:pPr>
      <w:spacing w:after="600"/>
      <w:ind w:left="-1440"/>
    </w:pPr>
  </w:style>
  <w:style w:type="paragraph" w:customStyle="1" w:styleId="RecipientName">
    <w:name w:val="Recipient Name"/>
    <w:basedOn w:val="RecipientInformation"/>
    <w:next w:val="RecipientInformation"/>
    <w:uiPriority w:val="18"/>
    <w:qFormat/>
    <w:rsid w:val="00960B2E"/>
    <w:pPr>
      <w:autoSpaceDE/>
      <w:autoSpaceDN/>
      <w:adjustRightInd/>
      <w:spacing w:after="0"/>
    </w:pPr>
  </w:style>
  <w:style w:type="table" w:customStyle="1" w:styleId="FSAHorizontalLines">
    <w:name w:val="FSA Horizontal Lines"/>
    <w:basedOn w:val="TableNormal"/>
    <w:uiPriority w:val="99"/>
    <w:rsid w:val="00960B2E"/>
    <w:rPr>
      <w:rFonts w:asciiTheme="minorHAnsi" w:hAnsiTheme="minorHAnsi"/>
      <w:sz w:val="18"/>
    </w:rPr>
    <w:tblPr>
      <w:tblBorders>
        <w:bottom w:val="single" w:sz="4" w:space="0" w:color="BDC1C2"/>
        <w:insideH w:val="single" w:sz="4" w:space="0" w:color="BDC1C2"/>
      </w:tblBorders>
      <w:tblCellMar>
        <w:top w:w="72" w:type="dxa"/>
        <w:left w:w="72" w:type="dxa"/>
        <w:bottom w:w="72" w:type="dxa"/>
        <w:right w:w="72" w:type="dxa"/>
      </w:tblCellMar>
    </w:tblPr>
    <w:tblStylePr w:type="firstRow">
      <w:pPr>
        <w:jc w:val="left"/>
      </w:pPr>
      <w:rPr>
        <w:rFonts w:asciiTheme="majorHAnsi" w:hAnsiTheme="majorHAnsi"/>
        <w:b/>
        <w:color w:val="113C52" w:themeColor="accent4"/>
        <w:sz w:val="20"/>
      </w:rPr>
      <w:tblPr/>
      <w:tcPr>
        <w:tcBorders>
          <w:bottom w:val="single" w:sz="18" w:space="0" w:color="BDC1C2"/>
        </w:tcBorders>
      </w:tcPr>
    </w:tblStylePr>
    <w:tblStylePr w:type="lastRow">
      <w:rPr>
        <w:b/>
        <w:bCs/>
      </w:rPr>
      <w:tblPr/>
      <w:tcPr>
        <w:shd w:val="clear" w:color="auto" w:fill="F6F9FB"/>
      </w:tcPr>
    </w:tblStylePr>
    <w:tblStylePr w:type="firstCol">
      <w:rPr>
        <w:b/>
        <w:i w:val="0"/>
      </w:rPr>
    </w:tblStylePr>
  </w:style>
  <w:style w:type="paragraph" w:customStyle="1" w:styleId="TableData">
    <w:name w:val="Table Data"/>
    <w:basedOn w:val="Normal"/>
    <w:uiPriority w:val="8"/>
    <w:qFormat/>
    <w:rsid w:val="00960B2E"/>
    <w:pPr>
      <w:spacing w:after="0"/>
    </w:pPr>
    <w:rPr>
      <w:sz w:val="20"/>
    </w:rPr>
  </w:style>
  <w:style w:type="paragraph" w:customStyle="1" w:styleId="TableHeader">
    <w:name w:val="Table Header"/>
    <w:basedOn w:val="Normal"/>
    <w:uiPriority w:val="7"/>
    <w:qFormat/>
    <w:rsid w:val="00960B2E"/>
    <w:pPr>
      <w:spacing w:after="0"/>
    </w:pPr>
    <w:rPr>
      <w:sz w:val="20"/>
    </w:rPr>
  </w:style>
  <w:style w:type="table" w:styleId="GridTable1LightAccent5">
    <w:name w:val="Grid Table 1 Light Accent 5"/>
    <w:basedOn w:val="TableNormal"/>
    <w:uiPriority w:val="46"/>
    <w:rsid w:val="00960B2E"/>
    <w:tblPr>
      <w:tblStyleRowBandSize w:val="1"/>
      <w:tblStyleColBandSize w:val="1"/>
      <w:tblBorders>
        <w:top w:val="single" w:sz="4" w:space="0" w:color="BABFC0" w:themeColor="accent5" w:themeTint="66"/>
        <w:left w:val="single" w:sz="4" w:space="0" w:color="BABFC0" w:themeColor="accent5" w:themeTint="66"/>
        <w:bottom w:val="single" w:sz="4" w:space="0" w:color="BABFC0" w:themeColor="accent5" w:themeTint="66"/>
        <w:right w:val="single" w:sz="4" w:space="0" w:color="BABFC0" w:themeColor="accent5" w:themeTint="66"/>
        <w:insideH w:val="single" w:sz="4" w:space="0" w:color="BABFC0" w:themeColor="accent5" w:themeTint="66"/>
        <w:insideV w:val="single" w:sz="4" w:space="0" w:color="BABFC0" w:themeColor="accent5" w:themeTint="66"/>
      </w:tblBorders>
    </w:tblPr>
    <w:tblStylePr w:type="firstRow">
      <w:rPr>
        <w:b/>
        <w:bCs/>
      </w:rPr>
      <w:tblPr/>
      <w:tcPr>
        <w:tcBorders>
          <w:bottom w:val="single" w:sz="12" w:space="0" w:color="989FA1" w:themeColor="accent5" w:themeTint="99"/>
        </w:tcBorders>
      </w:tcPr>
    </w:tblStylePr>
    <w:tblStylePr w:type="lastRow">
      <w:rPr>
        <w:b/>
        <w:bCs/>
      </w:rPr>
      <w:tblPr/>
      <w:tcPr>
        <w:tcBorders>
          <w:top w:val="double" w:sz="2" w:space="0" w:color="989F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60B2E"/>
    <w:tblPr>
      <w:tblStyleRowBandSize w:val="1"/>
      <w:tblStyleColBandSize w:val="1"/>
      <w:tblBorders>
        <w:top w:val="single" w:sz="4" w:space="0" w:color="73FFFC" w:themeColor="accent6" w:themeTint="66"/>
        <w:left w:val="single" w:sz="4" w:space="0" w:color="73FFFC" w:themeColor="accent6" w:themeTint="66"/>
        <w:bottom w:val="single" w:sz="4" w:space="0" w:color="73FFFC" w:themeColor="accent6" w:themeTint="66"/>
        <w:right w:val="single" w:sz="4" w:space="0" w:color="73FFFC" w:themeColor="accent6" w:themeTint="66"/>
        <w:insideH w:val="single" w:sz="4" w:space="0" w:color="73FFFC" w:themeColor="accent6" w:themeTint="66"/>
        <w:insideV w:val="single" w:sz="4" w:space="0" w:color="73FFFC" w:themeColor="accent6" w:themeTint="66"/>
      </w:tblBorders>
    </w:tblPr>
    <w:tblStylePr w:type="firstRow">
      <w:rPr>
        <w:b/>
        <w:bCs/>
      </w:rPr>
      <w:tblPr/>
      <w:tcPr>
        <w:tcBorders>
          <w:bottom w:val="single" w:sz="12" w:space="0" w:color="2DFFFA" w:themeColor="accent6" w:themeTint="99"/>
        </w:tcBorders>
      </w:tcPr>
    </w:tblStylePr>
    <w:tblStylePr w:type="lastRow">
      <w:rPr>
        <w:b/>
        <w:bCs/>
      </w:rPr>
      <w:tblPr/>
      <w:tcPr>
        <w:tcBorders>
          <w:top w:val="double" w:sz="2" w:space="0" w:color="2DFFFA" w:themeColor="accent6" w:themeTint="99"/>
        </w:tcBorders>
      </w:tcPr>
    </w:tblStylePr>
    <w:tblStylePr w:type="firstCol">
      <w:rPr>
        <w:b/>
        <w:bCs/>
      </w:rPr>
    </w:tblStylePr>
    <w:tblStylePr w:type="lastCol">
      <w:rPr>
        <w:b/>
        <w:bCs/>
      </w:rPr>
    </w:tblStylePr>
  </w:style>
  <w:style w:type="paragraph" w:customStyle="1" w:styleId="TableData-Centered">
    <w:name w:val="Table Data - Centered"/>
    <w:basedOn w:val="TableData"/>
    <w:uiPriority w:val="8"/>
    <w:qFormat/>
    <w:rsid w:val="00483E07"/>
    <w:pPr>
      <w:jc w:val="center"/>
    </w:pPr>
  </w:style>
  <w:style w:type="paragraph" w:customStyle="1" w:styleId="TableHeader-Centered">
    <w:name w:val="Table Header - Centered"/>
    <w:basedOn w:val="TableHeader"/>
    <w:uiPriority w:val="7"/>
    <w:qFormat/>
    <w:rsid w:val="00483E07"/>
    <w:pPr>
      <w:jc w:val="center"/>
    </w:pPr>
    <w:rPr>
      <w:bCs/>
    </w:rPr>
  </w:style>
  <w:style w:type="paragraph" w:styleId="Caption">
    <w:name w:val="caption"/>
    <w:basedOn w:val="Normal"/>
    <w:next w:val="Normal"/>
    <w:uiPriority w:val="5"/>
    <w:qFormat/>
    <w:rsid w:val="00D26EB7"/>
    <w:pPr>
      <w:keepLines/>
      <w:spacing w:after="300" w:line="252" w:lineRule="auto"/>
    </w:pPr>
    <w:rPr>
      <w:b/>
      <w:iCs/>
      <w:color w:val="313535"/>
      <w:sz w:val="18"/>
      <w:szCs w:val="18"/>
    </w:rPr>
  </w:style>
  <w:style w:type="paragraph" w:customStyle="1" w:styleId="Enclosure">
    <w:name w:val="Enclosure"/>
    <w:basedOn w:val="Normal"/>
    <w:uiPriority w:val="21"/>
    <w:qFormat/>
    <w:rsid w:val="00960B2E"/>
    <w:pPr>
      <w:spacing w:before="600"/>
    </w:pPr>
  </w:style>
  <w:style w:type="paragraph" w:customStyle="1" w:styleId="cc">
    <w:name w:val="cc"/>
    <w:basedOn w:val="Normal"/>
    <w:next w:val="Normal"/>
    <w:uiPriority w:val="21"/>
    <w:qFormat/>
    <w:rsid w:val="00960B2E"/>
    <w:pPr>
      <w:tabs>
        <w:tab w:val="left" w:pos="504"/>
      </w:tabs>
      <w:spacing w:before="240"/>
      <w:ind w:left="720" w:hanging="720"/>
      <w:contextualSpacing/>
    </w:pPr>
  </w:style>
  <w:style w:type="paragraph" w:styleId="ListNumber2">
    <w:name w:val="List Number 2"/>
    <w:basedOn w:val="ListNumber"/>
    <w:uiPriority w:val="2"/>
    <w:qFormat/>
    <w:rsid w:val="007C0A61"/>
    <w:pPr>
      <w:numPr>
        <w:numId w:val="10"/>
      </w:numPr>
      <w:autoSpaceDE/>
      <w:autoSpaceDN/>
      <w:adjustRightInd/>
    </w:pPr>
  </w:style>
  <w:style w:type="character" w:customStyle="1" w:styleId="Run-inHeading">
    <w:name w:val="Run-in Heading"/>
    <w:uiPriority w:val="14"/>
    <w:qFormat/>
    <w:rsid w:val="007509B6"/>
    <w:rPr>
      <w:b/>
      <w:bCs/>
      <w:color w:val="227AA7" w:themeColor="accent1"/>
    </w:rPr>
  </w:style>
  <w:style w:type="table" w:customStyle="1" w:styleId="FSAGrid-Gray">
    <w:name w:val="FSA Grid - Gray"/>
    <w:basedOn w:val="GridTable1LightAccent5"/>
    <w:uiPriority w:val="99"/>
    <w:rsid w:val="00960B2E"/>
    <w:rPr>
      <w:rFonts w:asciiTheme="minorHAnsi" w:hAnsiTheme="minorHAnsi"/>
    </w:rPr>
    <w:tblPr>
      <w:tblBorders>
        <w:top w:val="single" w:sz="4" w:space="0" w:color="BDC1C2"/>
        <w:left w:val="single" w:sz="4" w:space="0" w:color="BDC1C2"/>
        <w:bottom w:val="single" w:sz="4" w:space="0" w:color="BDC1C2"/>
        <w:right w:val="single" w:sz="4" w:space="0" w:color="BDC1C2"/>
        <w:insideH w:val="single" w:sz="4" w:space="0" w:color="BDC1C2"/>
        <w:insideV w:val="single" w:sz="4" w:space="0" w:color="BDC1C2"/>
      </w:tblBorders>
      <w:tblCellMar>
        <w:top w:w="72" w:type="dxa"/>
        <w:left w:w="72" w:type="dxa"/>
        <w:bottom w:w="72" w:type="dxa"/>
        <w:right w:w="72" w:type="dxa"/>
      </w:tblCellMar>
    </w:tblPr>
    <w:trPr>
      <w:cantSplit/>
    </w:trPr>
    <w:tblStylePr w:type="firstRow">
      <w:rPr>
        <w:rFonts w:asciiTheme="majorHAnsi" w:hAnsiTheme="majorHAnsi"/>
        <w:b/>
        <w:bCs/>
        <w:color w:val="113C52" w:themeColor="accent4"/>
      </w:rPr>
      <w:tblPr/>
      <w:tcPr>
        <w:tcBorders>
          <w:bottom w:val="single" w:sz="18" w:space="0" w:color="BDC1C2"/>
        </w:tcBorders>
      </w:tcPr>
    </w:tblStylePr>
    <w:tblStylePr w:type="lastRow">
      <w:rPr>
        <w:b/>
        <w:bCs/>
      </w:rPr>
      <w:tblPr/>
      <w:tcPr>
        <w:tcBorders>
          <w:top w:val="single" w:sz="12" w:space="0" w:color="BDC1C2"/>
        </w:tcBorders>
        <w:shd w:val="clear" w:color="auto" w:fill="F6F9FB"/>
      </w:tcPr>
    </w:tblStylePr>
    <w:tblStylePr w:type="firstCol">
      <w:rPr>
        <w:b/>
        <w:bCs/>
      </w:rPr>
    </w:tblStylePr>
    <w:tblStylePr w:type="lastCol">
      <w:rPr>
        <w:b/>
        <w:bCs/>
      </w:rPr>
    </w:tblStylePr>
  </w:style>
  <w:style w:type="table" w:customStyle="1" w:styleId="FSAGrid-Blue">
    <w:name w:val="FSA Grid - Blue"/>
    <w:basedOn w:val="FSAGrid-Gray"/>
    <w:uiPriority w:val="99"/>
    <w:rsid w:val="00960B2E"/>
    <w:tblPr>
      <w:tblBorders>
        <w:top w:val="single" w:sz="4" w:space="0" w:color="7DC2E5"/>
        <w:left w:val="single" w:sz="4" w:space="0" w:color="7DC2E5"/>
        <w:bottom w:val="single" w:sz="4" w:space="0" w:color="7DC2E5"/>
        <w:right w:val="single" w:sz="4" w:space="0" w:color="7DC2E5"/>
        <w:insideH w:val="single" w:sz="4" w:space="0" w:color="7DC2E5"/>
        <w:insideV w:val="single" w:sz="4" w:space="0" w:color="7DC2E5"/>
      </w:tblBorders>
    </w:tblPr>
    <w:tblStylePr w:type="firstRow">
      <w:rPr>
        <w:rFonts w:asciiTheme="majorHAnsi" w:hAnsiTheme="majorHAnsi"/>
        <w:b/>
        <w:bCs/>
        <w:color w:val="113C52" w:themeColor="accent4"/>
      </w:rPr>
      <w:tblPr/>
      <w:tcPr>
        <w:tcBorders>
          <w:bottom w:val="single" w:sz="18" w:space="0" w:color="7DC2E5"/>
        </w:tcBorders>
      </w:tcPr>
    </w:tblStylePr>
    <w:tblStylePr w:type="lastRow">
      <w:rPr>
        <w:b/>
        <w:bCs/>
      </w:rPr>
      <w:tblPr/>
      <w:tcPr>
        <w:tcBorders>
          <w:top w:val="single" w:sz="12" w:space="0" w:color="7DC2E5"/>
        </w:tcBorders>
        <w:shd w:val="clear" w:color="auto" w:fill="F6F9FB"/>
      </w:tcPr>
    </w:tblStylePr>
    <w:tblStylePr w:type="firstCol">
      <w:rPr>
        <w:b/>
        <w:bCs/>
      </w:rPr>
    </w:tblStylePr>
    <w:tblStylePr w:type="lastCol">
      <w:rPr>
        <w:b/>
        <w:bCs/>
      </w:rPr>
    </w:tblStylePr>
  </w:style>
  <w:style w:type="table" w:styleId="PlainTable3">
    <w:name w:val="Plain Table 3"/>
    <w:basedOn w:val="TableNormal"/>
    <w:uiPriority w:val="43"/>
    <w:rsid w:val="00960B2E"/>
    <w:tblPr>
      <w:tblStyleRowBandSize w:val="1"/>
      <w:tblStyleColBandSize w:val="1"/>
    </w:tblPr>
    <w:tblStylePr w:type="firstRow">
      <w:rPr>
        <w:b/>
        <w:bCs/>
        <w:caps/>
      </w:rPr>
      <w:tblPr/>
      <w:tcPr>
        <w:tcBorders>
          <w:bottom w:val="single" w:sz="4" w:space="0" w:color="878B90"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78B90"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Accent5">
    <w:name w:val="List Table 1 Light Accent 5"/>
    <w:basedOn w:val="TableNormal"/>
    <w:uiPriority w:val="46"/>
    <w:rsid w:val="00960B2E"/>
    <w:tblPr>
      <w:tblStyleRowBandSize w:val="1"/>
      <w:tblStyleColBandSize w:val="1"/>
    </w:tblPr>
    <w:tblStylePr w:type="firstRow">
      <w:rPr>
        <w:b/>
        <w:bCs/>
      </w:rPr>
      <w:tblPr/>
      <w:tcPr>
        <w:tcBorders>
          <w:bottom w:val="single" w:sz="4" w:space="0" w:color="989FA1" w:themeColor="accent5" w:themeTint="99"/>
        </w:tcBorders>
      </w:tcPr>
    </w:tblStylePr>
    <w:tblStylePr w:type="lastRow">
      <w:rPr>
        <w:b/>
        <w:bCs/>
      </w:rPr>
      <w:tblPr/>
      <w:tcPr>
        <w:tcBorders>
          <w:top w:val="single" w:sz="4" w:space="0" w:color="989FA1" w:themeColor="accent5" w:themeTint="99"/>
        </w:tcBorders>
      </w:tcPr>
    </w:tblStylePr>
    <w:tblStylePr w:type="firstCol">
      <w:rPr>
        <w:b/>
        <w:bCs/>
      </w:rPr>
    </w:tblStylePr>
    <w:tblStylePr w:type="lastCol">
      <w:rPr>
        <w:b/>
        <w:bCs/>
      </w:rPr>
    </w:tblStylePr>
    <w:tblStylePr w:type="band1Vert">
      <w:tblPr/>
      <w:tcPr>
        <w:shd w:val="clear" w:color="auto" w:fill="DCDFDF" w:themeFill="accent5" w:themeFillTint="33"/>
      </w:tcPr>
    </w:tblStylePr>
    <w:tblStylePr w:type="band1Horz">
      <w:tblPr/>
      <w:tcPr>
        <w:shd w:val="clear" w:color="auto" w:fill="DCDFDF" w:themeFill="accent5" w:themeFillTint="33"/>
      </w:tcPr>
    </w:tblStylePr>
  </w:style>
  <w:style w:type="table" w:styleId="ListTable1Light">
    <w:name w:val="List Table 1 Light"/>
    <w:basedOn w:val="TableNormal"/>
    <w:uiPriority w:val="46"/>
    <w:rsid w:val="00960B2E"/>
    <w:tblPr>
      <w:tblStyleRowBandSize w:val="1"/>
      <w:tblStyleColBandSize w:val="1"/>
    </w:tblPr>
    <w:tblStylePr w:type="firstRow">
      <w:rPr>
        <w:b/>
        <w:bCs/>
      </w:rPr>
      <w:tblPr/>
      <w:tcPr>
        <w:tcBorders>
          <w:bottom w:val="single" w:sz="4" w:space="0" w:color="717579" w:themeColor="text1" w:themeTint="99"/>
        </w:tcBorders>
      </w:tcPr>
    </w:tblStylePr>
    <w:tblStylePr w:type="lastRow">
      <w:rPr>
        <w:b/>
        <w:bCs/>
      </w:rPr>
      <w:tblPr/>
      <w:tcPr>
        <w:tcBorders>
          <w:top w:val="single" w:sz="4" w:space="0" w:color="717579" w:themeColor="text1" w:themeTint="99"/>
        </w:tcBorders>
      </w:tcPr>
    </w:tblStylePr>
    <w:tblStylePr w:type="firstCol">
      <w:rPr>
        <w:b/>
        <w:bCs/>
      </w:rPr>
    </w:tblStylePr>
    <w:tblStylePr w:type="lastCol">
      <w:rPr>
        <w:b/>
        <w:bCs/>
      </w:rPr>
    </w:tblStylePr>
    <w:tblStylePr w:type="band1Vert">
      <w:tblPr/>
      <w:tcPr>
        <w:shd w:val="clear" w:color="auto" w:fill="CFD1D3" w:themeFill="text1" w:themeFillTint="33"/>
      </w:tcPr>
    </w:tblStylePr>
    <w:tblStylePr w:type="band1Horz">
      <w:tblPr/>
      <w:tcPr>
        <w:shd w:val="clear" w:color="auto" w:fill="CFD1D3" w:themeFill="text1" w:themeFillTint="33"/>
      </w:tcPr>
    </w:tblStylePr>
  </w:style>
  <w:style w:type="table" w:customStyle="1" w:styleId="FSAZebraStripes">
    <w:name w:val="FSA Zebra Stripes"/>
    <w:basedOn w:val="TableNormal"/>
    <w:uiPriority w:val="99"/>
    <w:rsid w:val="00960B2E"/>
    <w:rPr>
      <w:rFonts w:asciiTheme="minorHAnsi" w:hAnsiTheme="minorHAnsi"/>
    </w:rPr>
    <w:tblPr>
      <w:tblStyleRowBandSize w:val="1"/>
      <w:tblCellMar>
        <w:top w:w="72" w:type="dxa"/>
        <w:left w:w="72" w:type="dxa"/>
        <w:bottom w:w="72" w:type="dxa"/>
        <w:right w:w="72" w:type="dxa"/>
      </w:tblCellMar>
    </w:tblPr>
    <w:trPr>
      <w:cantSplit/>
    </w:trPr>
    <w:tblStylePr w:type="firstRow">
      <w:rPr>
        <w:rFonts w:asciiTheme="majorHAnsi" w:hAnsiTheme="majorHAnsi"/>
        <w:b/>
        <w:bCs/>
        <w:color w:val="113C52" w:themeColor="accent4"/>
      </w:rPr>
      <w:tblPr/>
      <w:tcPr>
        <w:tcBorders>
          <w:bottom w:val="single" w:sz="18" w:space="0" w:color="BDC1C2"/>
        </w:tcBorders>
      </w:tcPr>
    </w:tblStylePr>
    <w:tblStylePr w:type="lastRow">
      <w:rPr>
        <w:b/>
        <w:bCs/>
      </w:rPr>
      <w:tblPr/>
      <w:tcPr>
        <w:tcBorders>
          <w:top w:val="single" w:sz="6" w:space="0" w:color="BDC1C2"/>
        </w:tcBorders>
      </w:tcPr>
    </w:tblStylePr>
    <w:tblStylePr w:type="firstCol">
      <w:rPr>
        <w:b/>
        <w:bCs/>
      </w:rPr>
    </w:tblStylePr>
    <w:tblStylePr w:type="lastCol">
      <w:rPr>
        <w:b/>
        <w:bCs/>
      </w:rPr>
    </w:tblStylePr>
    <w:tblStylePr w:type="band1Vert">
      <w:tblPr/>
      <w:tcPr>
        <w:shd w:val="clear" w:color="auto" w:fill="CFD1D3" w:themeFill="text1" w:themeFillTint="33"/>
      </w:tcPr>
    </w:tblStylePr>
    <w:tblStylePr w:type="band2Vert">
      <w:tblPr/>
      <w:tcPr>
        <w:tcBorders>
          <w:top w:val="nil"/>
          <w:left w:val="nil"/>
          <w:bottom w:val="nil"/>
          <w:right w:val="nil"/>
          <w:insideH w:val="nil"/>
          <w:insideV w:val="nil"/>
          <w:tl2br w:val="nil"/>
          <w:tr2bl w:val="nil"/>
        </w:tcBorders>
      </w:tcPr>
    </w:tblStylePr>
    <w:tblStylePr w:type="band2Horz">
      <w:tblPr/>
      <w:tcPr>
        <w:shd w:val="clear" w:color="auto" w:fill="F6F9FB"/>
      </w:tcPr>
    </w:tblStylePr>
  </w:style>
  <w:style w:type="numbering" w:customStyle="1" w:styleId="FSAListBullet">
    <w:name w:val="FSA List Bullet"/>
    <w:uiPriority w:val="99"/>
    <w:rsid w:val="00E55EE5"/>
    <w:pPr>
      <w:numPr>
        <w:numId w:val="1"/>
      </w:numPr>
    </w:pPr>
  </w:style>
  <w:style w:type="numbering" w:customStyle="1" w:styleId="FSAListNumber">
    <w:name w:val="FSA List Number"/>
    <w:uiPriority w:val="99"/>
    <w:rsid w:val="00F011B0"/>
    <w:pPr>
      <w:numPr>
        <w:numId w:val="2"/>
      </w:numPr>
    </w:pPr>
  </w:style>
  <w:style w:type="paragraph" w:styleId="ListNumber3">
    <w:name w:val="List Number 3"/>
    <w:basedOn w:val="ListNumber"/>
    <w:uiPriority w:val="2"/>
    <w:qFormat/>
    <w:rsid w:val="00707FE4"/>
    <w:pPr>
      <w:numPr>
        <w:ilvl w:val="2"/>
      </w:numPr>
      <w:autoSpaceDE/>
      <w:autoSpaceDN/>
      <w:adjustRightInd/>
    </w:pPr>
  </w:style>
  <w:style w:type="numbering" w:customStyle="1" w:styleId="FSAListNumberBullet">
    <w:name w:val="FSA List Number/Bullet"/>
    <w:uiPriority w:val="99"/>
    <w:rsid w:val="00D441C7"/>
    <w:pPr>
      <w:numPr>
        <w:numId w:val="3"/>
      </w:numPr>
    </w:pPr>
  </w:style>
  <w:style w:type="character" w:customStyle="1" w:styleId="Heading8Char">
    <w:name w:val="Heading 8 Char"/>
    <w:basedOn w:val="DefaultParagraphFont"/>
    <w:link w:val="Heading8"/>
    <w:uiPriority w:val="1"/>
    <w:semiHidden/>
    <w:rsid w:val="00183E99"/>
    <w:rPr>
      <w:rFonts w:asciiTheme="majorHAnsi" w:eastAsiaTheme="majorEastAsia" w:hAnsiTheme="majorHAnsi" w:cstheme="majorBidi"/>
      <w:color w:val="3A3C3F" w:themeColor="text1" w:themeTint="D8"/>
      <w:sz w:val="21"/>
      <w:szCs w:val="21"/>
    </w:rPr>
  </w:style>
  <w:style w:type="character" w:customStyle="1" w:styleId="Heading9Char">
    <w:name w:val="Heading 9 Char"/>
    <w:basedOn w:val="DefaultParagraphFont"/>
    <w:link w:val="Heading9"/>
    <w:uiPriority w:val="1"/>
    <w:semiHidden/>
    <w:rsid w:val="00183E99"/>
    <w:rPr>
      <w:rFonts w:asciiTheme="majorHAnsi" w:eastAsiaTheme="majorEastAsia" w:hAnsiTheme="majorHAnsi" w:cstheme="majorBidi"/>
      <w:i/>
      <w:iCs/>
      <w:color w:val="3A3C3F" w:themeColor="text1" w:themeTint="D8"/>
      <w:sz w:val="21"/>
      <w:szCs w:val="21"/>
    </w:rPr>
  </w:style>
  <w:style w:type="numbering" w:customStyle="1" w:styleId="FSAListBulletNumber">
    <w:name w:val="FSA List Bullet/Number"/>
    <w:uiPriority w:val="99"/>
    <w:rsid w:val="00F011B0"/>
    <w:pPr>
      <w:numPr>
        <w:numId w:val="4"/>
      </w:numPr>
    </w:pPr>
  </w:style>
  <w:style w:type="table" w:styleId="GridTableLight">
    <w:name w:val="Grid Table Light"/>
    <w:basedOn w:val="TableNormal"/>
    <w:uiPriority w:val="40"/>
    <w:rsid w:val="00960B2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link w:val="SubtitleChar"/>
    <w:uiPriority w:val="1"/>
    <w:qFormat/>
    <w:rsid w:val="002D5357"/>
    <w:pPr>
      <w:numPr>
        <w:ilvl w:val="1"/>
      </w:numPr>
      <w:spacing w:before="60" w:after="120" w:line="252" w:lineRule="auto"/>
    </w:pPr>
    <w:rPr>
      <w:rFonts w:ascii="Cambria" w:hAnsi="Cambria" w:eastAsiaTheme="minorEastAsia" w:cstheme="minorBidi"/>
      <w:i/>
      <w:sz w:val="32"/>
      <w:szCs w:val="22"/>
    </w:rPr>
  </w:style>
  <w:style w:type="character" w:customStyle="1" w:styleId="SubtitleChar">
    <w:name w:val="Subtitle Char"/>
    <w:basedOn w:val="DefaultParagraphFont"/>
    <w:link w:val="Subtitle"/>
    <w:uiPriority w:val="1"/>
    <w:rsid w:val="002D5357"/>
    <w:rPr>
      <w:rFonts w:ascii="Cambria" w:hAnsi="Cambria" w:eastAsiaTheme="minorEastAsia" w:cstheme="minorBidi"/>
      <w:i/>
      <w:color w:val="191A1B" w:themeColor="text1"/>
      <w:sz w:val="32"/>
      <w:szCs w:val="22"/>
    </w:rPr>
  </w:style>
  <w:style w:type="paragraph" w:customStyle="1" w:styleId="FSABannerGraphic0">
    <w:name w:val="FSA Banner Graphic0"/>
    <w:basedOn w:val="Normal"/>
    <w:uiPriority w:val="23"/>
    <w:semiHidden/>
    <w:rsid w:val="00551043"/>
    <w:pPr>
      <w:spacing w:after="600"/>
      <w:ind w:left="-1440"/>
    </w:pPr>
  </w:style>
  <w:style w:type="paragraph" w:customStyle="1" w:styleId="Normal-Intro">
    <w:name w:val="Normal - Intro"/>
    <w:basedOn w:val="Normal"/>
    <w:qFormat/>
    <w:rsid w:val="002D5357"/>
    <w:pPr>
      <w:pBdr>
        <w:bottom w:val="single" w:sz="12" w:space="12" w:color="BDC1C2"/>
      </w:pBdr>
      <w:spacing w:before="840" w:after="240" w:line="300" w:lineRule="auto"/>
    </w:pPr>
    <w:rPr>
      <w:sz w:val="24"/>
      <w:szCs w:val="24"/>
    </w:rPr>
  </w:style>
  <w:style w:type="paragraph" w:styleId="TOC1">
    <w:name w:val="toc 1"/>
    <w:basedOn w:val="Normal"/>
    <w:uiPriority w:val="39"/>
    <w:qFormat/>
    <w:rsid w:val="009E788D"/>
    <w:pPr>
      <w:keepLines/>
      <w:tabs>
        <w:tab w:val="right" w:leader="dot" w:pos="9350"/>
      </w:tabs>
      <w:spacing w:before="240" w:after="80"/>
      <w:contextualSpacing/>
    </w:pPr>
    <w:rPr>
      <w:rFonts w:asciiTheme="majorHAnsi" w:hAnsiTheme="majorHAnsi"/>
      <w:b/>
      <w:sz w:val="24"/>
    </w:rPr>
  </w:style>
  <w:style w:type="paragraph" w:styleId="TOC2">
    <w:name w:val="toc 2"/>
    <w:basedOn w:val="TOC1"/>
    <w:uiPriority w:val="39"/>
    <w:qFormat/>
    <w:rsid w:val="009E788D"/>
    <w:pPr>
      <w:spacing w:before="40"/>
      <w:ind w:left="216"/>
    </w:pPr>
    <w:rPr>
      <w:b w:val="0"/>
      <w:sz w:val="22"/>
    </w:rPr>
  </w:style>
  <w:style w:type="paragraph" w:styleId="TOC3">
    <w:name w:val="toc 3"/>
    <w:basedOn w:val="TOC2"/>
    <w:uiPriority w:val="39"/>
    <w:qFormat/>
    <w:rsid w:val="009E788D"/>
    <w:pPr>
      <w:ind w:left="432"/>
    </w:pPr>
  </w:style>
  <w:style w:type="paragraph" w:styleId="TOC4">
    <w:name w:val="toc 4"/>
    <w:basedOn w:val="TOC3"/>
    <w:uiPriority w:val="39"/>
    <w:qFormat/>
    <w:rsid w:val="009E788D"/>
    <w:pPr>
      <w:ind w:left="648"/>
    </w:pPr>
  </w:style>
  <w:style w:type="paragraph" w:styleId="TOCHeading">
    <w:name w:val="TOC Heading"/>
    <w:basedOn w:val="Heading1"/>
    <w:next w:val="Normal"/>
    <w:uiPriority w:val="24"/>
    <w:qFormat/>
    <w:rsid w:val="00960B2E"/>
    <w:pPr>
      <w:autoSpaceDE w:val="0"/>
      <w:autoSpaceDN w:val="0"/>
      <w:adjustRightInd w:val="0"/>
      <w:spacing w:after="0" w:line="288" w:lineRule="auto"/>
      <w:outlineLvl w:val="9"/>
    </w:pPr>
    <w:rPr>
      <w:rFonts w:eastAsiaTheme="majorEastAsia" w:cstheme="majorBidi"/>
      <w:color w:val="195A7C" w:themeColor="accent1" w:themeShade="BF"/>
      <w:sz w:val="32"/>
      <w:szCs w:val="32"/>
    </w:rPr>
  </w:style>
  <w:style w:type="character" w:customStyle="1" w:styleId="TOCLeader">
    <w:name w:val="TOC Leader"/>
    <w:basedOn w:val="DefaultParagraphFont"/>
    <w:uiPriority w:val="24"/>
    <w:qFormat/>
    <w:rsid w:val="00960B2E"/>
    <w:rPr>
      <w:noProof/>
      <w:color w:val="585E60" w:themeColor="accent5"/>
      <w:spacing w:val="60"/>
      <w:sz w:val="14"/>
    </w:rPr>
  </w:style>
  <w:style w:type="paragraph" w:customStyle="1" w:styleId="SidebarHeading">
    <w:name w:val="Sidebar Heading"/>
    <w:basedOn w:val="Heading3"/>
    <w:uiPriority w:val="27"/>
    <w:qFormat/>
    <w:rsid w:val="00F1115D"/>
    <w:pPr>
      <w:spacing w:before="0"/>
      <w:outlineLvl w:val="9"/>
    </w:pPr>
    <w:rPr>
      <w:rFonts w:ascii="Arial Narrow" w:hAnsi="Arial Narrow"/>
      <w:caps/>
      <w:color w:val="195B7D"/>
    </w:rPr>
  </w:style>
  <w:style w:type="paragraph" w:styleId="TOC5">
    <w:name w:val="toc 5"/>
    <w:basedOn w:val="Normal"/>
    <w:next w:val="Normal"/>
    <w:uiPriority w:val="39"/>
    <w:unhideWhenUsed/>
    <w:rsid w:val="009E788D"/>
    <w:pPr>
      <w:spacing w:before="40" w:after="100"/>
      <w:ind w:left="864"/>
      <w:contextualSpacing/>
    </w:pPr>
  </w:style>
  <w:style w:type="paragraph" w:customStyle="1" w:styleId="FSABannerGraphic1">
    <w:name w:val="FSA Banner Graphic1"/>
    <w:basedOn w:val="Normal"/>
    <w:uiPriority w:val="23"/>
    <w:semiHidden/>
    <w:rsid w:val="00551043"/>
    <w:pPr>
      <w:spacing w:after="600"/>
      <w:ind w:left="-1440"/>
    </w:pPr>
  </w:style>
  <w:style w:type="paragraph" w:customStyle="1" w:styleId="Footer2">
    <w:name w:val="Footer 2"/>
    <w:basedOn w:val="Footer"/>
    <w:uiPriority w:val="23"/>
    <w:qFormat/>
    <w:rsid w:val="00B27FCF"/>
    <w:pPr>
      <w:jc w:val="right"/>
    </w:pPr>
  </w:style>
  <w:style w:type="paragraph" w:customStyle="1" w:styleId="Heading2-2-ColumnSection">
    <w:name w:val="Heading 2 - 2-Column Section"/>
    <w:basedOn w:val="Heading2"/>
    <w:uiPriority w:val="1"/>
    <w:qFormat/>
    <w:rsid w:val="00564668"/>
    <w:pPr>
      <w:pBdr>
        <w:top w:val="single" w:sz="18" w:space="18" w:color="00A09D" w:themeColor="accent6"/>
      </w:pBdr>
      <w:spacing w:before="240" w:after="180"/>
    </w:pPr>
  </w:style>
  <w:style w:type="paragraph" w:customStyle="1" w:styleId="Normal-BorderAbove-Accent6">
    <w:name w:val="Normal - Border Above - Accent 6"/>
    <w:basedOn w:val="Normal"/>
    <w:qFormat/>
    <w:rsid w:val="002D5357"/>
    <w:pPr>
      <w:pBdr>
        <w:top w:val="single" w:sz="18" w:space="18" w:color="00A09D" w:themeColor="accent6"/>
      </w:pBdr>
      <w:spacing w:before="180"/>
    </w:pPr>
  </w:style>
  <w:style w:type="character" w:customStyle="1" w:styleId="Superscript">
    <w:name w:val="Superscript"/>
    <w:basedOn w:val="DefaultParagraphFont"/>
    <w:uiPriority w:val="14"/>
    <w:qFormat/>
    <w:rsid w:val="0058334E"/>
    <w:rPr>
      <w:rFonts w:cstheme="minorHAnsi"/>
      <w:vertAlign w:val="superscript"/>
    </w:rPr>
  </w:style>
  <w:style w:type="paragraph" w:customStyle="1" w:styleId="Figure-Inline">
    <w:name w:val="Figure - Inline"/>
    <w:basedOn w:val="Normal"/>
    <w:uiPriority w:val="25"/>
    <w:qFormat/>
    <w:rsid w:val="007B6FBE"/>
    <w:pPr>
      <w:spacing w:before="120" w:after="0"/>
    </w:pPr>
  </w:style>
  <w:style w:type="paragraph" w:customStyle="1" w:styleId="Figure-InlineCentered">
    <w:name w:val="Figure - Inline Centered"/>
    <w:basedOn w:val="Figure-Inline"/>
    <w:uiPriority w:val="25"/>
    <w:qFormat/>
    <w:rsid w:val="00380517"/>
    <w:pPr>
      <w:jc w:val="center"/>
    </w:pPr>
  </w:style>
  <w:style w:type="paragraph" w:customStyle="1" w:styleId="FSATOC">
    <w:name w:val="FSA TOC"/>
    <w:uiPriority w:val="39"/>
    <w:rsid w:val="00911D69"/>
    <w:pPr>
      <w:pBdr>
        <w:bottom w:val="single" w:sz="12" w:space="12" w:color="BDC1C2"/>
      </w:pBdr>
      <w:autoSpaceDE w:val="0"/>
      <w:autoSpaceDN w:val="0"/>
      <w:adjustRightInd w:val="0"/>
      <w:spacing w:after="240" w:line="300" w:lineRule="auto"/>
    </w:pPr>
    <w:rPr>
      <w:rFonts w:asciiTheme="minorHAnsi" w:hAnsiTheme="minorHAnsi" w:cs="Arial"/>
      <w:sz w:val="24"/>
      <w:szCs w:val="24"/>
    </w:rPr>
  </w:style>
  <w:style w:type="paragraph" w:customStyle="1" w:styleId="Table-FigureTitle">
    <w:name w:val="Table-Figure Title"/>
    <w:basedOn w:val="Normal"/>
    <w:uiPriority w:val="6"/>
    <w:qFormat/>
    <w:rsid w:val="00911D69"/>
    <w:pPr>
      <w:keepNext/>
      <w:keepLines/>
      <w:spacing w:before="360" w:line="240" w:lineRule="auto"/>
    </w:pPr>
    <w:rPr>
      <w:b/>
      <w:bCs/>
      <w:color w:val="113C52" w:themeColor="text2"/>
      <w:sz w:val="24"/>
    </w:rPr>
  </w:style>
  <w:style w:type="paragraph" w:styleId="TOC6">
    <w:name w:val="toc 6"/>
    <w:basedOn w:val="Normal"/>
    <w:next w:val="Normal"/>
    <w:uiPriority w:val="39"/>
    <w:semiHidden/>
    <w:unhideWhenUsed/>
    <w:rsid w:val="00824D36"/>
    <w:pPr>
      <w:spacing w:after="100"/>
      <w:ind w:left="1100"/>
    </w:pPr>
  </w:style>
  <w:style w:type="paragraph" w:styleId="TOC7">
    <w:name w:val="toc 7"/>
    <w:basedOn w:val="Normal"/>
    <w:next w:val="Normal"/>
    <w:uiPriority w:val="39"/>
    <w:semiHidden/>
    <w:unhideWhenUsed/>
    <w:rsid w:val="00824D36"/>
    <w:pPr>
      <w:spacing w:after="100"/>
      <w:ind w:left="1320"/>
    </w:pPr>
  </w:style>
  <w:style w:type="paragraph" w:styleId="TOC8">
    <w:name w:val="toc 8"/>
    <w:basedOn w:val="Normal"/>
    <w:next w:val="Normal"/>
    <w:uiPriority w:val="39"/>
    <w:semiHidden/>
    <w:unhideWhenUsed/>
    <w:rsid w:val="00824D36"/>
    <w:pPr>
      <w:spacing w:after="100"/>
      <w:ind w:left="1540"/>
    </w:pPr>
  </w:style>
  <w:style w:type="paragraph" w:styleId="TOC9">
    <w:name w:val="toc 9"/>
    <w:basedOn w:val="Normal"/>
    <w:next w:val="Normal"/>
    <w:uiPriority w:val="39"/>
    <w:semiHidden/>
    <w:unhideWhenUsed/>
    <w:rsid w:val="00824D36"/>
    <w:pPr>
      <w:spacing w:after="100"/>
      <w:ind w:left="1760"/>
    </w:pPr>
  </w:style>
  <w:style w:type="paragraph" w:customStyle="1" w:styleId="TableHeadnote">
    <w:name w:val="Table Headnote"/>
    <w:basedOn w:val="Normal"/>
    <w:uiPriority w:val="9"/>
    <w:qFormat/>
    <w:rsid w:val="004248F4"/>
    <w:pPr>
      <w:keepNext/>
      <w:keepLines/>
      <w:spacing w:after="120"/>
    </w:pPr>
    <w:rPr>
      <w:sz w:val="18"/>
      <w:szCs w:val="18"/>
    </w:rPr>
  </w:style>
  <w:style w:type="paragraph" w:customStyle="1" w:styleId="Heading3-2-ColumnSection">
    <w:name w:val="Heading 3 - 2-Column Section"/>
    <w:basedOn w:val="Heading3"/>
    <w:uiPriority w:val="1"/>
    <w:qFormat/>
    <w:rsid w:val="00926ECF"/>
    <w:pPr>
      <w:pBdr>
        <w:top w:val="single" w:sz="18" w:space="18" w:color="00A09D" w:themeColor="accent6"/>
      </w:pBdr>
    </w:pPr>
  </w:style>
  <w:style w:type="paragraph" w:customStyle="1" w:styleId="Table-FigureFootnote-Source">
    <w:name w:val="Table-Figure Footnote-Source"/>
    <w:basedOn w:val="Normal"/>
    <w:uiPriority w:val="9"/>
    <w:qFormat/>
    <w:rsid w:val="004820C7"/>
    <w:pPr>
      <w:spacing w:after="60"/>
    </w:pPr>
    <w:rPr>
      <w:sz w:val="18"/>
      <w:szCs w:val="18"/>
    </w:rPr>
  </w:style>
  <w:style w:type="paragraph" w:customStyle="1" w:styleId="PhotoCredit">
    <w:name w:val="Photo Credit"/>
    <w:basedOn w:val="Normal"/>
    <w:uiPriority w:val="26"/>
    <w:qFormat/>
    <w:rsid w:val="00911D69"/>
    <w:pPr>
      <w:spacing w:after="40"/>
      <w:jc w:val="right"/>
    </w:pPr>
    <w:rPr>
      <w:sz w:val="14"/>
      <w:szCs w:val="14"/>
    </w:rPr>
  </w:style>
  <w:style w:type="character" w:customStyle="1" w:styleId="Table-FigureLabel">
    <w:name w:val="Table-Figure Label"/>
    <w:basedOn w:val="DefaultParagraphFont"/>
    <w:uiPriority w:val="15"/>
    <w:qFormat/>
    <w:rsid w:val="007050CB"/>
    <w:rPr>
      <w:caps/>
      <w:smallCaps w:val="0"/>
      <w:color w:val="227AA7" w:themeColor="accent1"/>
      <w:sz w:val="21"/>
      <w:szCs w:val="26"/>
    </w:rPr>
  </w:style>
  <w:style w:type="character" w:customStyle="1" w:styleId="Bold">
    <w:name w:val="Bold"/>
    <w:basedOn w:val="DefaultParagraphFont"/>
    <w:uiPriority w:val="12"/>
    <w:qFormat/>
    <w:rsid w:val="006F51F1"/>
    <w:rPr>
      <w:b/>
      <w:bCs/>
    </w:rPr>
  </w:style>
  <w:style w:type="character" w:customStyle="1" w:styleId="Italic">
    <w:name w:val="Italic"/>
    <w:basedOn w:val="DefaultParagraphFont"/>
    <w:uiPriority w:val="13"/>
    <w:qFormat/>
    <w:rsid w:val="006F51F1"/>
    <w:rPr>
      <w:i/>
      <w:iCs/>
    </w:rPr>
  </w:style>
  <w:style w:type="paragraph" w:customStyle="1" w:styleId="ContactInfo">
    <w:name w:val="Contact Info"/>
    <w:basedOn w:val="Normal"/>
    <w:uiPriority w:val="29"/>
    <w:qFormat/>
    <w:rsid w:val="007B7B76"/>
    <w:pPr>
      <w:spacing w:after="60"/>
    </w:pPr>
    <w:rPr>
      <w:sz w:val="20"/>
    </w:rPr>
  </w:style>
  <w:style w:type="character" w:customStyle="1" w:styleId="ContactInformationLabel">
    <w:name w:val="Contact Information Label"/>
    <w:basedOn w:val="DefaultParagraphFont"/>
    <w:uiPriority w:val="29"/>
    <w:qFormat/>
    <w:rsid w:val="004E6556"/>
    <w:rPr>
      <w:rFonts w:ascii="Arial Narrow" w:hAnsi="Arial Narrow"/>
      <w:b/>
      <w:bCs/>
      <w:sz w:val="22"/>
    </w:rPr>
  </w:style>
  <w:style w:type="paragraph" w:customStyle="1" w:styleId="ContactInfoName">
    <w:name w:val="Contact Info Name"/>
    <w:basedOn w:val="ContactInfo"/>
    <w:uiPriority w:val="29"/>
    <w:qFormat/>
    <w:rsid w:val="007B7B76"/>
    <w:pPr>
      <w:spacing w:after="180"/>
    </w:pPr>
  </w:style>
  <w:style w:type="paragraph" w:customStyle="1" w:styleId="ContactInfoSectionHead">
    <w:name w:val="Contact Info Section Head"/>
    <w:basedOn w:val="Normal"/>
    <w:next w:val="ContactInfoSubhead"/>
    <w:uiPriority w:val="28"/>
    <w:qFormat/>
    <w:rsid w:val="00471DD5"/>
    <w:pPr>
      <w:keepNext/>
      <w:keepLines/>
      <w:pBdr>
        <w:top w:val="single" w:sz="18" w:space="18" w:color="195B7D"/>
      </w:pBdr>
      <w:spacing w:before="180"/>
    </w:pPr>
    <w:rPr>
      <w:b/>
      <w:bCs/>
      <w:caps/>
      <w:color w:val="195B7D"/>
      <w:sz w:val="24"/>
    </w:rPr>
  </w:style>
  <w:style w:type="paragraph" w:customStyle="1" w:styleId="ContactInfoSubhead">
    <w:name w:val="Contact Info Subhead"/>
    <w:basedOn w:val="Normal"/>
    <w:uiPriority w:val="28"/>
    <w:qFormat/>
    <w:rsid w:val="00E46C03"/>
    <w:rPr>
      <w:b/>
      <w:bCs/>
    </w:rPr>
  </w:style>
  <w:style w:type="paragraph" w:customStyle="1" w:styleId="Normal-BorderAbove-blue-bright-60">
    <w:name w:val="Normal - Border Above - blue-bright-60"/>
    <w:basedOn w:val="Normal-BorderAbove-Accent6"/>
    <w:qFormat/>
    <w:rsid w:val="002D5357"/>
    <w:pPr>
      <w:pBdr>
        <w:top w:val="single" w:sz="18" w:space="18" w:color="195B7D"/>
      </w:pBdr>
    </w:pPr>
  </w:style>
  <w:style w:type="paragraph" w:customStyle="1" w:styleId="Heading2-AfterRule">
    <w:name w:val="Heading 2 - After Rule"/>
    <w:basedOn w:val="Heading2"/>
    <w:next w:val="Normal"/>
    <w:uiPriority w:val="1"/>
    <w:qFormat/>
    <w:rsid w:val="007B636D"/>
    <w:pPr>
      <w:spacing w:before="840"/>
    </w:pPr>
  </w:style>
  <w:style w:type="paragraph" w:customStyle="1" w:styleId="Normal-AfterRule">
    <w:name w:val="Normal - After Rule"/>
    <w:basedOn w:val="Normal"/>
    <w:next w:val="Normal"/>
    <w:qFormat/>
    <w:rsid w:val="002D5357"/>
    <w:pPr>
      <w:spacing w:before="840"/>
    </w:pPr>
  </w:style>
  <w:style w:type="paragraph" w:customStyle="1" w:styleId="Heading-RE">
    <w:name w:val="Heading - RE"/>
    <w:basedOn w:val="Heading1"/>
    <w:uiPriority w:val="2"/>
    <w:qFormat/>
    <w:rsid w:val="008860F8"/>
    <w:pPr>
      <w:spacing w:before="0"/>
    </w:pPr>
    <w:rPr>
      <w:sz w:val="22"/>
    </w:rPr>
  </w:style>
  <w:style w:type="paragraph" w:customStyle="1" w:styleId="Heading1-AfterRule">
    <w:name w:val="Heading 1 - After Rule"/>
    <w:basedOn w:val="Heading1"/>
    <w:uiPriority w:val="1"/>
    <w:qFormat/>
    <w:rsid w:val="009E032A"/>
    <w:pPr>
      <w:spacing w:before="840"/>
    </w:pPr>
  </w:style>
  <w:style w:type="paragraph" w:customStyle="1" w:styleId="MemoInfo">
    <w:name w:val="Memo Info"/>
    <w:basedOn w:val="Normal"/>
    <w:uiPriority w:val="21"/>
    <w:qFormat/>
    <w:rsid w:val="00683C73"/>
    <w:pPr>
      <w:keepLines/>
      <w:tabs>
        <w:tab w:val="left" w:pos="1224"/>
      </w:tabs>
      <w:ind w:left="1224" w:hanging="1224"/>
    </w:pPr>
  </w:style>
  <w:style w:type="character" w:customStyle="1" w:styleId="MemoInfoLabel">
    <w:name w:val="Memo Info Label"/>
    <w:basedOn w:val="DefaultParagraphFont"/>
    <w:uiPriority w:val="17"/>
    <w:qFormat/>
    <w:rsid w:val="00B64517"/>
    <w:rPr>
      <w:rFonts w:ascii="Arial Narrow" w:hAnsi="Arial Narrow"/>
      <w:b/>
      <w:i w:val="0"/>
      <w:caps/>
    </w:rPr>
  </w:style>
  <w:style w:type="paragraph" w:customStyle="1" w:styleId="MemoHeader">
    <w:name w:val="Memo Header"/>
    <w:basedOn w:val="Normal"/>
    <w:uiPriority w:val="21"/>
    <w:qFormat/>
    <w:rsid w:val="0011571F"/>
    <w:pPr>
      <w:spacing w:after="360"/>
    </w:pPr>
    <w:rPr>
      <w:rFonts w:cstheme="minorHAnsi"/>
      <w:b/>
      <w:bCs/>
      <w:caps/>
      <w:color w:val="585E60" w:themeColor="accent5"/>
      <w:spacing w:val="30"/>
      <w:sz w:val="28"/>
      <w:szCs w:val="28"/>
    </w:rPr>
  </w:style>
  <w:style w:type="paragraph" w:customStyle="1" w:styleId="Heading1-Subject">
    <w:name w:val="Heading 1 - Subject"/>
    <w:basedOn w:val="Heading1"/>
    <w:uiPriority w:val="1"/>
    <w:qFormat/>
    <w:rsid w:val="007E0467"/>
    <w:pPr>
      <w:tabs>
        <w:tab w:val="left" w:pos="1224"/>
      </w:tabs>
      <w:spacing w:before="0" w:after="180"/>
      <w:ind w:left="1224" w:hanging="1224"/>
    </w:pPr>
    <w:rPr>
      <w:sz w:val="22"/>
    </w:rPr>
  </w:style>
  <w:style w:type="paragraph" w:customStyle="1" w:styleId="BioInformation">
    <w:name w:val="Bio Information"/>
    <w:basedOn w:val="Normal"/>
    <w:uiPriority w:val="22"/>
    <w:qFormat/>
    <w:rsid w:val="00863E83"/>
    <w:rPr>
      <w:b/>
      <w:bCs/>
      <w:sz w:val="24"/>
      <w:szCs w:val="24"/>
    </w:rPr>
  </w:style>
  <w:style w:type="paragraph" w:customStyle="1" w:styleId="FSALogo">
    <w:name w:val="FSA Logo"/>
    <w:basedOn w:val="Normal"/>
    <w:uiPriority w:val="23"/>
    <w:semiHidden/>
    <w:rsid w:val="00C368D8"/>
    <w:pPr>
      <w:spacing w:after="120"/>
    </w:pPr>
  </w:style>
  <w:style w:type="paragraph" w:customStyle="1" w:styleId="Normal-BorderAbove">
    <w:name w:val="Normal - Border Above"/>
    <w:basedOn w:val="Normal"/>
    <w:qFormat/>
    <w:rsid w:val="004E7D89"/>
    <w:pPr>
      <w:pBdr>
        <w:top w:val="single" w:sz="18" w:space="18" w:color="00A09D" w:themeColor="accent6"/>
      </w:pBdr>
      <w:spacing w:before="180"/>
    </w:pPr>
    <w:rPr>
      <w:noProof/>
    </w:rPr>
  </w:style>
  <w:style w:type="paragraph" w:customStyle="1" w:styleId="OPEID">
    <w:name w:val="OPE ID"/>
    <w:basedOn w:val="RecipientInformation"/>
    <w:uiPriority w:val="19"/>
    <w:qFormat/>
    <w:rsid w:val="006E2E00"/>
    <w:pPr>
      <w:spacing w:before="120"/>
      <w:contextualSpacing w:val="0"/>
    </w:pPr>
  </w:style>
  <w:style w:type="paragraph" w:customStyle="1" w:styleId="FSABannerGraphic00">
    <w:name w:val="FSA Banner Graphic00"/>
    <w:basedOn w:val="Normal"/>
    <w:uiPriority w:val="23"/>
    <w:semiHidden/>
    <w:rsid w:val="008E38FE"/>
    <w:pPr>
      <w:spacing w:after="600"/>
      <w:ind w:left="-1440"/>
    </w:pPr>
  </w:style>
  <w:style w:type="paragraph" w:customStyle="1" w:styleId="FSABannerGraphic10">
    <w:name w:val="FSA Banner Graphic10"/>
    <w:basedOn w:val="Normal"/>
    <w:uiPriority w:val="23"/>
    <w:semiHidden/>
    <w:rsid w:val="008E38FE"/>
    <w:pPr>
      <w:spacing w:after="600"/>
      <w:ind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image" Target="media/image1.png"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3.xml" /><Relationship Id="rId16" Type="http://schemas.openxmlformats.org/officeDocument/2006/relationships/footer" Target="footer4.xml" /><Relationship Id="rId17" Type="http://schemas.openxmlformats.org/officeDocument/2006/relationships/header" Target="header3.xml" /><Relationship Id="rId18" Type="http://schemas.openxmlformats.org/officeDocument/2006/relationships/footer" Target="footer5.xml" /><Relationship Id="rId19" Type="http://schemas.openxmlformats.org/officeDocument/2006/relationships/theme" Target="theme/theme1.xml" /><Relationship Id="rId2" Type="http://schemas.openxmlformats.org/officeDocument/2006/relationships/endnotes" Target="endnote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Casey.Wade\Downloads\FSA%20Newsletter%20Template-2024%20(1).dotx" TargetMode="External" /></Relationships>
</file>

<file path=word/theme/theme1.xml><?xml version="1.0" encoding="utf-8"?>
<a:theme xmlns:a="http://schemas.openxmlformats.org/drawingml/2006/main" name="FSA-Word">
  <a:themeElements>
    <a:clrScheme name="FSA Theme">
      <a:dk1>
        <a:srgbClr val="191A1B"/>
      </a:dk1>
      <a:lt1>
        <a:srgbClr val="FFFFFF"/>
      </a:lt1>
      <a:dk2>
        <a:srgbClr val="113C52"/>
      </a:dk2>
      <a:lt2>
        <a:srgbClr val="E5E6E7"/>
      </a:lt2>
      <a:accent1>
        <a:srgbClr val="227AA7"/>
      </a:accent1>
      <a:accent2>
        <a:srgbClr val="3EA11B"/>
      </a:accent2>
      <a:accent3>
        <a:srgbClr val="216A50"/>
      </a:accent3>
      <a:accent4>
        <a:srgbClr val="113C52"/>
      </a:accent4>
      <a:accent5>
        <a:srgbClr val="585E60"/>
      </a:accent5>
      <a:accent6>
        <a:srgbClr val="00A09D"/>
      </a:accent6>
      <a:hlink>
        <a:srgbClr val="1A729F"/>
      </a:hlink>
      <a:folHlink>
        <a:srgbClr val="783CB9"/>
      </a:folHlink>
    </a:clrScheme>
    <a:fontScheme name="FSA2-Arial">
      <a:majorFont>
        <a:latin typeface="Arial"/>
        <a:ea typeface=""/>
        <a:cs typeface=""/>
      </a:majorFont>
      <a:minorFont>
        <a:latin typeface="Arial"/>
        <a:ea typeface=""/>
        <a:cs typeface=""/>
      </a:minorFont>
    </a:fontScheme>
    <a:fmtScheme name="Flat">
      <a:fillStyleLst>
        <a:solidFill>
          <a:schemeClr val="phClr"/>
        </a:solidFill>
        <a:solidFill>
          <a:schemeClr val="phClr">
            <a:tint val="50000"/>
          </a:schemeClr>
        </a:solidFill>
        <a:solidFill>
          <a:schemeClr val="phClr">
            <a:shade val="65000"/>
          </a:schemeClr>
        </a:solidFill>
      </a:fillStyleLst>
      <a:lnStyleLst>
        <a:ln w="3175" cap="flat" cmpd="sng" algn="ctr">
          <a:solidFill>
            <a:schemeClr val="phClr">
              <a:shade val="65000"/>
            </a:schemeClr>
          </a:solidFill>
          <a:prstDash val="solid"/>
        </a:ln>
        <a:ln w="3175" cap="flat" cmpd="sng" algn="ctr">
          <a:solidFill>
            <a:schemeClr val="phClr"/>
          </a:solidFill>
          <a:prstDash val="solid"/>
        </a:ln>
        <a:ln w="0" cap="flat" cmpd="sng" algn="ctr">
          <a:noFill/>
        </a:ln>
      </a:lnStyleLst>
      <a:effectStyleLst>
        <a:effectStyle>
          <a:effectLst>
            <a:blur/>
          </a:effectLst>
        </a:effectStyle>
        <a:effectStyle>
          <a:effectLst>
            <a:blur/>
          </a:effectLst>
        </a:effectStyle>
        <a:effectStyle>
          <a:effectLst>
            <a:fillOverlay blend="darken">
              <a:solidFill>
                <a:schemeClr val="phClr">
                  <a:shade val="30000"/>
                </a:schemeClr>
              </a:solidFill>
            </a:fillOverlay>
          </a:effectLst>
        </a:effectStyle>
      </a:effectStyleLst>
      <a:bgFillStyleLst>
        <a:solidFill>
          <a:schemeClr val="phClr"/>
        </a:solidFill>
        <a:solidFill>
          <a:schemeClr val="phClr"/>
        </a:solidFill>
        <a:solidFill>
          <a:schemeClr val="phClr"/>
        </a:soli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alert-green">
      <a:srgbClr val="00A91C"/>
    </a:custClr>
    <a:custClr name="alert-gold">
      <a:srgbClr val="FFBE2E"/>
    </a:custClr>
    <a:custClr name="alert-red (red-medium)">
      <a:srgbClr val="CD2026"/>
    </a:custClr>
    <a:custClr name="festival (primary)">
      <a:srgbClr val="F9F871"/>
    </a:custClr>
    <a:custClr name="blue-bright-60 (blue-medium)">
      <a:srgbClr val="195B7D"/>
    </a:custClr>
    <a:custClr name="sulu-60 (green-bright)">
      <a:srgbClr val="5BDC2C"/>
    </a:custClr>
    <a:custClr name="shamrock (primary)">
      <a:srgbClr val="41D4A0"/>
    </a:custClr>
    <a:custClr name="blue-bright-40">
      <a:srgbClr val="2B99D1"/>
    </a:custClr>
    <a:custClr name="gray (primary)">
      <a:srgbClr val="6E7678"/>
    </a:custClr>
    <a:custClr name="robin-blue (primary)">
      <a:srgbClr val="00B9B6"/>
    </a:custClr>
    <a:custClr name="alert-green-dark">
      <a:srgbClr val="007614"/>
    </a:custClr>
    <a:custClr name="alert-gold-dark-vivid">
      <a:srgbClr val="C2850C"/>
    </a:custClr>
    <a:custClr name="alert-red-dark">
      <a:srgbClr val="9C0D12"/>
    </a:custClr>
    <a:custClr name="festival-40">
      <a:srgbClr val="FBFAA2"/>
    </a:custClr>
    <a:custClr name="blue-bright-15">
      <a:srgbClr val="93CCE9"/>
    </a:custClr>
    <a:custClr name="sulu (primary)">
      <a:srgbClr val="7DE358"/>
    </a:custClr>
    <a:custClr name="shamrock-20">
      <a:srgbClr val="BEF0DE"/>
    </a:custClr>
    <a:custClr name="blue-bright-35">
      <a:srgbClr val="3EA4D8"/>
    </a:custClr>
    <a:custClr name="gray-20 (gray-light)">
      <a:srgbClr val="BDC1C2"/>
    </a:custClr>
    <a:custClr name="robin-blue-25">
      <a:srgbClr val="86FFFD"/>
    </a:custClr>
    <a:custClr name="alert-green-medium-cool">
      <a:srgbClr val="4D8055"/>
    </a:custClr>
    <a:custClr name="alert-gold-dark">
      <a:srgbClr val="EDAB1C"/>
    </a:custClr>
    <a:custClr name="alert-red-light">
      <a:srgbClr val="F8EEE9"/>
    </a:custClr>
    <a:custClr name="festival-35">
      <a:srgbClr val="FCFCBA"/>
    </a:custClr>
    <a:custClr name="blue-bright-10 (blue-light)">
      <a:srgbClr val="D2EAF6"/>
    </a:custClr>
    <a:custClr name="sulu-30">
      <a:srgbClr val="C1F2AF"/>
    </a:custClr>
    <a:custClr name="shamrock-15">
      <a:srgbClr val="D3F5E9"/>
    </a:custClr>
    <a:custClr name="blue-bright-30">
      <a:srgbClr val="53AEDC"/>
    </a:custClr>
    <a:custClr name="gray-10">
      <a:srgbClr val="D7DADB"/>
    </a:custClr>
    <a:custClr name="robin-blue-15">
      <a:srgbClr val="B9FFFE"/>
    </a:custClr>
    <a:custClr name="alert-green-light">
      <a:srgbClr val="ECF3EC"/>
    </a:custClr>
    <a:custClr name="alert-gold-light">
      <a:srgbClr val="FAF3D1"/>
    </a:custClr>
    <a:custClr name="null">
      <a:srgbClr val="FFFFFF"/>
    </a:custClr>
    <a:custClr name="festival-30">
      <a:srgbClr val="FDFDD3"/>
    </a:custClr>
    <a:custClr name="blue-bright-5 (blue-light-2)">
      <a:srgbClr val="E7F4FA"/>
    </a:custClr>
    <a:custClr name="sulu-20">
      <a:srgbClr val="D9F7CE"/>
    </a:custClr>
    <a:custClr name="shamrock-10 (green-light)">
      <a:srgbClr val="E7FAF3"/>
    </a:custClr>
    <a:custClr name="blue-bright-25">
      <a:srgbClr val="68B8E0"/>
    </a:custClr>
    <a:custClr name="gray-5 (gray-pale)">
      <a:srgbClr val="E5E6E7"/>
    </a:custClr>
    <a:custClr name="robin-blue-10">
      <a:srgbClr val="D3FFFE"/>
    </a:custClr>
    <a:custClr name="null">
      <a:srgbClr val="FFFFFF"/>
    </a:custClr>
    <a:custClr name="null">
      <a:srgbClr val="FFFFFF"/>
    </a:custClr>
    <a:custClr name="null">
      <a:srgbClr val="FFFFFF"/>
    </a:custClr>
    <a:custClr name="festival-25">
      <a:srgbClr val="FEFEEB"/>
    </a:custClr>
    <a:custClr name="blue-pale">
      <a:srgbClr val="F6F9FB"/>
    </a:custClr>
    <a:custClr name="sulu-15">
      <a:srgbClr val="F4FDF1"/>
    </a:custClr>
    <a:custClr name="shamrock-5">
      <a:srgbClr val="FCFEFE"/>
    </a:custClr>
    <a:custClr name="blue-bright-20">
      <a:srgbClr val="7DC2E5"/>
    </a:custClr>
    <a:custClr name="gray-very-light">
      <a:srgbClr val="FAFAFA"/>
    </a:custClr>
    <a:custClr name="robin-blue-5">
      <a:srgbClr val="ECFFFF"/>
    </a:custClr>
  </a:custClr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DCB7AC5ECDD740B487BE4C07570BE9" ma:contentTypeVersion="19" ma:contentTypeDescription="Create a new document." ma:contentTypeScope="" ma:versionID="6d08b30d57879de2916f05560a1b7685">
  <xsd:schema xmlns:xsd="http://www.w3.org/2001/XMLSchema" xmlns:xs="http://www.w3.org/2001/XMLSchema" xmlns:p="http://schemas.microsoft.com/office/2006/metadata/properties" xmlns:ns2="bd10e23a-f09c-45e3-849e-438a97faa086" xmlns:ns3="a9a93928-7ac7-4c2f-90e6-3a0e778b9dd0" xmlns:ns4="2a2db8c4-56ab-4882-a5d0-0fe8165c6658" targetNamespace="http://schemas.microsoft.com/office/2006/metadata/properties" ma:root="true" ma:fieldsID="85e1c9576816326e5b7684db655c8997" ns2:_="" ns3:_="" ns4:_="">
    <xsd:import namespace="bd10e23a-f09c-45e3-849e-438a97faa086"/>
    <xsd:import namespace="a9a93928-7ac7-4c2f-90e6-3a0e778b9dd0"/>
    <xsd:import namespace="2a2db8c4-56ab-4882-a5d0-0fe8165c66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10e23a-f09c-45e3-849e-438a97faa0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description="" ma:indexed="true"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Status" ma:index="24" nillable="true" ma:displayName="Status" ma:format="Dropdown" ma:internalName="Status">
      <xsd:simpleType>
        <xsd:union memberTypes="dms:Text">
          <xsd:simpleType>
            <xsd:restriction base="dms:Choice">
              <xsd:enumeration value="Open"/>
              <xsd:enumeration value="In Review"/>
              <xsd:enumeration value="Resolved"/>
            </xsd:restriction>
          </xsd:simpleType>
        </xsd:un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a93928-7ac7-4c2f-90e6-3a0e778b9d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db8c4-56ab-4882-a5d0-0fe8165c665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dfbe5a1-b04b-4699-b925-cad621dcbb93}" ma:internalName="TaxCatchAll" ma:showField="CatchAllData" ma:web="a9a93928-7ac7-4c2f-90e6-3a0e778b9d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a2db8c4-56ab-4882-a5d0-0fe8165c6658" xsi:nil="true"/>
    <lcf76f155ced4ddcb4097134ff3c332f xmlns="bd10e23a-f09c-45e3-849e-438a97faa086">
      <Terms xmlns="http://schemas.microsoft.com/office/infopath/2007/PartnerControls"/>
    </lcf76f155ced4ddcb4097134ff3c332f>
    <Status xmlns="bd10e23a-f09c-45e3-849e-438a97faa08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AC253-DE2C-4845-9020-FC11BFB637B6}">
  <ds:schemaRefs/>
</ds:datastoreItem>
</file>

<file path=customXml/itemProps2.xml><?xml version="1.0" encoding="utf-8"?>
<ds:datastoreItem xmlns:ds="http://schemas.openxmlformats.org/officeDocument/2006/customXml" ds:itemID="{9F1D4185-DF90-4ED2-8BFE-FDFC461B3C18}">
  <ds:schemaRefs>
    <ds:schemaRef ds:uri="http://schemas.microsoft.com/sharepoint/v3/contenttype/forms"/>
  </ds:schemaRefs>
</ds:datastoreItem>
</file>

<file path=customXml/itemProps3.xml><?xml version="1.0" encoding="utf-8"?>
<ds:datastoreItem xmlns:ds="http://schemas.openxmlformats.org/officeDocument/2006/customXml" ds:itemID="{721167E4-0C3F-4600-8EF7-F99D5EA0D4AF}">
  <ds:schemaRefs>
    <ds:schemaRef ds:uri="http://schemas.microsoft.com/office/2006/metadata/properties"/>
    <ds:schemaRef ds:uri="http://schemas.microsoft.com/office/infopath/2007/PartnerControls"/>
    <ds:schemaRef ds:uri="7d71a28a-d359-44ba-be0d-642069294ad3"/>
    <ds:schemaRef ds:uri="2a2db8c4-56ab-4882-a5d0-0fe8165c6658"/>
  </ds:schemaRefs>
</ds:datastoreItem>
</file>

<file path=customXml/itemProps4.xml><?xml version="1.0" encoding="utf-8"?>
<ds:datastoreItem xmlns:ds="http://schemas.openxmlformats.org/officeDocument/2006/customXml" ds:itemID="{39633E78-982B-AF41-B7E6-D598955A9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FSA Newsletter Template-2024 (1)</Template>
  <TotalTime>0</TotalTime>
  <Pages>0</Pages>
  <Words>0</Words>
  <Characters>0</Characters>
  <Application>Microsoft Office Word</Application>
  <DocSecurity>0</DocSecurity>
  <Lines>0</Lines>
  <Paragraphs>0</Paragraphs>
  <ScaleCrop>false</ScaleCrop>
  <Company>U.S. Department of Education</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subject line here</dc:title>
  <dc:subject>Insert subject line here</dc:subject>
  <dc:creator>Wade, Casey</dc:creator>
  <cp:keywords>Federal Student Aid, student loans</cp:keywords>
  <cp:lastModifiedBy>Rose, Carolyn</cp:lastModifiedBy>
  <cp:revision>3</cp:revision>
  <cp:lastPrinted>2017-06-15T22:38:00Z</cp:lastPrinted>
  <dcterms:created xsi:type="dcterms:W3CDTF">2025-08-01T19:16:00Z</dcterms:created>
  <dcterms:modified xsi:type="dcterms:W3CDTF">2025-08-04T18:58:41Z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0x01010024DCB7AC5ECDD740B487BE4C07570BE9</vt:lpwstr>
  </property>
  <property fmtid="{D5CDD505-2E9C-101B-9397-08002B2CF9AE}" pid="3" name="MediaServiceImageTags">
    <vt:lpwstr/>
  </property>
  <property fmtid="{D5CDD505-2E9C-101B-9397-08002B2CF9AE}" pid="4" name="Template Version No.">
    <vt:lpwstr>2.1.1</vt:lpwstr>
  </property>
  <property fmtid="{D5CDD505-2E9C-101B-9397-08002B2CF9AE}" pid="5" name="Version">
    <vt:lpwstr>2.0.0</vt:lpwstr>
  </property>
  <property fmtid="{D5CDD505-2E9C-101B-9397-08002B2CF9AE}" pid="6" name="_dlc_DocIdItemGuid">
    <vt:lpwstr>94ca0005-0a2f-4975-8ee6-d91b87ecd34f</vt:lpwstr>
  </property>
</Properties>
</file>