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tbl>
      <w:tblPr>
        <w:tblStyle w:val="TableGrid"/>
        <w:tblpPr w:leftFromText="180" w:rightFromText="180" w:vertAnchor="page" w:horzAnchor="margin" w:tblpXSpec="center" w:tblpY="1921"/>
        <w:tblW w:w="798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/>
      </w:tblPr>
      <w:tblGrid>
        <w:gridCol w:w="7980"/>
      </w:tblGrid>
      <w:tr w14:paraId="654CE6E8" w14:textId="77777777" w:rsidTr="00603212">
        <w:tblPrEx>
          <w:tblW w:w="7980" w:type="dxa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ayout w:type="fixed"/>
          <w:tblLook w:val="04A0"/>
        </w:tblPrEx>
        <w:trPr>
          <w:tblHeader/>
        </w:trPr>
        <w:tc>
          <w:tcPr>
            <w:tcW w:w="7980" w:type="dxa"/>
            <w:shd w:val="clear" w:color="auto" w:fill="F2F2F2" w:themeFill="background1" w:themeFillShade="F2"/>
          </w:tcPr>
          <w:p w:rsidR="00603212" w:rsidRPr="00CC1CF7" w:rsidP="00603212" w14:paraId="3386AED8" w14:textId="23BE8A45">
            <w:pPr>
              <w:rPr>
                <w:b/>
                <w:bCs/>
                <w:noProof/>
                <w:sz w:val="28"/>
                <w:szCs w:val="28"/>
              </w:rPr>
            </w:pPr>
            <w:r w:rsidRPr="00CC1CF7">
              <w:rPr>
                <w:b/>
                <w:bCs/>
                <w:noProof/>
                <w:sz w:val="28"/>
                <w:szCs w:val="28"/>
              </w:rPr>
              <w:t>Screen</w:t>
            </w:r>
          </w:p>
        </w:tc>
      </w:tr>
      <w:tr w14:paraId="74456FD9" w14:textId="77777777" w:rsidTr="00603212">
        <w:tblPrEx>
          <w:tblW w:w="7980" w:type="dxa"/>
          <w:tblLayout w:type="fixed"/>
          <w:tblLook w:val="04A0"/>
        </w:tblPrEx>
        <w:tc>
          <w:tcPr>
            <w:tcW w:w="7980" w:type="dxa"/>
          </w:tcPr>
          <w:p w:rsidR="00603212" w:rsidP="00603212" w14:paraId="52432F1E" w14:textId="5E55D24A">
            <w:pPr>
              <w:tabs>
                <w:tab w:val="left" w:pos="990"/>
              </w:tabs>
            </w:pPr>
            <w:r>
              <w:tab/>
            </w:r>
            <w:r w:rsidRPr="00DE07CF">
              <w:rPr>
                <w:noProof/>
              </w:rPr>
              <w:drawing>
                <wp:inline distT="0" distB="0" distL="0" distR="0">
                  <wp:extent cx="4838700" cy="3034665"/>
                  <wp:effectExtent l="38100" t="38100" r="114300" b="1085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303466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7150" dist="50800" dir="27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DD4286" w14:textId="77777777" w:rsidTr="00603212">
        <w:tblPrEx>
          <w:tblW w:w="7980" w:type="dxa"/>
          <w:tblLayout w:type="fixed"/>
          <w:tblLook w:val="04A0"/>
        </w:tblPrEx>
        <w:tc>
          <w:tcPr>
            <w:tcW w:w="7980" w:type="dxa"/>
            <w:vAlign w:val="center"/>
          </w:tcPr>
          <w:p w:rsidR="00603212" w:rsidRPr="00A83133" w:rsidP="00603212" w14:paraId="26E0DDA8" w14:textId="5FCB4EC8">
            <w:pPr>
              <w:spacing w:line="2400" w:lineRule="auto"/>
              <w:rPr>
                <w:noProof/>
              </w:rPr>
            </w:pPr>
            <w:r w:rsidRPr="00DE07CF">
              <w:rPr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-175895</wp:posOffset>
                  </wp:positionH>
                  <wp:positionV relativeFrom="page">
                    <wp:posOffset>-32385</wp:posOffset>
                  </wp:positionV>
                  <wp:extent cx="4846320" cy="1863090"/>
                  <wp:effectExtent l="38100" t="38100" r="106680" b="11811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20" cy="186309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7150" dist="50800" dir="27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3486B604" w14:textId="77777777" w:rsidTr="00603212">
        <w:tblPrEx>
          <w:tblW w:w="7980" w:type="dxa"/>
          <w:tblLayout w:type="fixed"/>
          <w:tblLook w:val="04A0"/>
        </w:tblPrEx>
        <w:tc>
          <w:tcPr>
            <w:tcW w:w="7980" w:type="dxa"/>
          </w:tcPr>
          <w:p w:rsidR="00603212" w:rsidRPr="00A83133" w:rsidP="00603212" w14:paraId="564DD6AF" w14:textId="77777777">
            <w:pPr>
              <w:rPr>
                <w:noProof/>
              </w:rPr>
            </w:pPr>
            <w:r w:rsidRPr="00DE07CF">
              <w:rPr>
                <w:noProof/>
              </w:rPr>
              <w:drawing>
                <wp:inline distT="0" distB="0" distL="0" distR="0">
                  <wp:extent cx="4857750" cy="2019300"/>
                  <wp:effectExtent l="38100" t="38100" r="114300" b="1143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0" cy="201930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7150" dist="50800" dir="27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BD74E7" w14:textId="77777777" w:rsidTr="00603212">
        <w:tblPrEx>
          <w:tblW w:w="7980" w:type="dxa"/>
          <w:tblLayout w:type="fixed"/>
          <w:tblLook w:val="04A0"/>
        </w:tblPrEx>
        <w:tc>
          <w:tcPr>
            <w:tcW w:w="7980" w:type="dxa"/>
          </w:tcPr>
          <w:p w:rsidR="00603212" w:rsidRPr="00A83133" w:rsidP="00603212" w14:paraId="2F019A36" w14:textId="77777777">
            <w:pPr>
              <w:rPr>
                <w:noProof/>
              </w:rPr>
            </w:pPr>
            <w:r w:rsidRPr="00DE07CF">
              <w:rPr>
                <w:b/>
                <w:bCs/>
                <w:noProof/>
                <w:color w:val="FF0000"/>
              </w:rPr>
              <w:drawing>
                <wp:inline distT="0" distB="0" distL="0" distR="0">
                  <wp:extent cx="4800600" cy="1375064"/>
                  <wp:effectExtent l="38100" t="38100" r="114300" b="1111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407" cy="1379019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7150" dist="50800" dir="27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F242CE" w14:textId="77777777" w:rsidTr="00603212">
        <w:tblPrEx>
          <w:tblW w:w="7980" w:type="dxa"/>
          <w:tblLayout w:type="fixed"/>
          <w:tblLook w:val="04A0"/>
        </w:tblPrEx>
        <w:tc>
          <w:tcPr>
            <w:tcW w:w="7980" w:type="dxa"/>
          </w:tcPr>
          <w:p w:rsidR="00603212" w:rsidRPr="00C67B4F" w:rsidP="00603212" w14:paraId="673A7072" w14:textId="77777777">
            <w:pPr>
              <w:rPr>
                <w:noProof/>
              </w:rPr>
            </w:pPr>
            <w:r w:rsidRPr="00DE07CF">
              <w:rPr>
                <w:noProof/>
              </w:rPr>
              <w:drawing>
                <wp:inline distT="0" distB="0" distL="0" distR="0">
                  <wp:extent cx="4838700" cy="2314575"/>
                  <wp:effectExtent l="38100" t="38100" r="114300" b="1238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231457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7150" dist="50800" dir="27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6B64C4" w14:textId="77777777" w:rsidTr="00603212">
        <w:tblPrEx>
          <w:tblW w:w="7980" w:type="dxa"/>
          <w:tblLayout w:type="fixed"/>
          <w:tblLook w:val="04A0"/>
        </w:tblPrEx>
        <w:tc>
          <w:tcPr>
            <w:tcW w:w="7980" w:type="dxa"/>
          </w:tcPr>
          <w:p w:rsidR="00603212" w:rsidRPr="00C67B4F" w:rsidP="00603212" w14:paraId="21F98FB0" w14:textId="77777777">
            <w:pPr>
              <w:rPr>
                <w:noProof/>
              </w:rPr>
            </w:pPr>
            <w:r w:rsidRPr="00DE07CF">
              <w:rPr>
                <w:noProof/>
                <w:color w:val="FF0000"/>
              </w:rPr>
              <w:drawing>
                <wp:inline distT="0" distB="0" distL="0" distR="0">
                  <wp:extent cx="4867275" cy="1365885"/>
                  <wp:effectExtent l="38100" t="38100" r="123825" b="1200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75" cy="136588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7150" dist="50800" dir="27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06E329" w14:textId="77777777" w:rsidTr="00603212">
        <w:tblPrEx>
          <w:tblW w:w="7980" w:type="dxa"/>
          <w:tblLayout w:type="fixed"/>
          <w:tblLook w:val="04A0"/>
        </w:tblPrEx>
        <w:tc>
          <w:tcPr>
            <w:tcW w:w="7980" w:type="dxa"/>
          </w:tcPr>
          <w:p w:rsidR="00603212" w:rsidRPr="00C67B4F" w:rsidP="00603212" w14:paraId="7005926F" w14:textId="77777777">
            <w:pPr>
              <w:rPr>
                <w:noProof/>
              </w:rPr>
            </w:pPr>
            <w:r w:rsidRPr="00DE07CF">
              <w:rPr>
                <w:noProof/>
              </w:rPr>
              <w:drawing>
                <wp:inline distT="0" distB="0" distL="0" distR="0">
                  <wp:extent cx="4781550" cy="2668905"/>
                  <wp:effectExtent l="38100" t="38100" r="114300" b="11239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0" cy="266890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7150" dist="50800" dir="27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C5782E" w14:textId="77777777" w:rsidTr="00603212">
        <w:tblPrEx>
          <w:tblW w:w="7980" w:type="dxa"/>
          <w:tblLayout w:type="fixed"/>
          <w:tblLook w:val="04A0"/>
        </w:tblPrEx>
        <w:tc>
          <w:tcPr>
            <w:tcW w:w="7980" w:type="dxa"/>
          </w:tcPr>
          <w:p w:rsidR="00603212" w:rsidRPr="00C67B4F" w:rsidP="00603212" w14:paraId="39454807" w14:textId="77777777">
            <w:pPr>
              <w:rPr>
                <w:noProof/>
              </w:rPr>
            </w:pPr>
            <w:r w:rsidRPr="00DE07CF">
              <w:rPr>
                <w:noProof/>
                <w:color w:val="FF0000"/>
              </w:rPr>
              <w:drawing>
                <wp:inline distT="0" distB="0" distL="0" distR="0">
                  <wp:extent cx="4819650" cy="1236980"/>
                  <wp:effectExtent l="38100" t="38100" r="114300" b="1155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0" cy="123698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7150" dist="50800" dir="27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7E6962" w14:textId="77777777" w:rsidTr="00603212">
        <w:tblPrEx>
          <w:tblW w:w="7980" w:type="dxa"/>
          <w:tblLayout w:type="fixed"/>
          <w:tblLook w:val="04A0"/>
        </w:tblPrEx>
        <w:tc>
          <w:tcPr>
            <w:tcW w:w="7980" w:type="dxa"/>
          </w:tcPr>
          <w:p w:rsidR="00603212" w:rsidRPr="00C67B4F" w:rsidP="00603212" w14:paraId="36A04C96" w14:textId="77777777">
            <w:pPr>
              <w:rPr>
                <w:noProof/>
              </w:rPr>
            </w:pPr>
            <w:r w:rsidRPr="008536E0">
              <w:rPr>
                <w:noProof/>
                <w:color w:val="FF0000"/>
              </w:rPr>
              <w:drawing>
                <wp:inline distT="0" distB="0" distL="0" distR="0">
                  <wp:extent cx="4781550" cy="2720340"/>
                  <wp:effectExtent l="38100" t="38100" r="114300" b="1181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0" cy="272034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7150" dist="50800" dir="27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473779" w14:textId="77777777" w:rsidTr="00603212">
        <w:tblPrEx>
          <w:tblW w:w="7980" w:type="dxa"/>
          <w:tblLayout w:type="fixed"/>
          <w:tblLook w:val="04A0"/>
        </w:tblPrEx>
        <w:tc>
          <w:tcPr>
            <w:tcW w:w="7980" w:type="dxa"/>
          </w:tcPr>
          <w:p w:rsidR="00603212" w:rsidRPr="00C67B4F" w:rsidP="00603212" w14:paraId="1A9DCEBD" w14:textId="77777777">
            <w:pPr>
              <w:rPr>
                <w:noProof/>
              </w:rPr>
            </w:pPr>
            <w:r w:rsidRPr="008536E0"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>
                  <wp:extent cx="4848225" cy="1420495"/>
                  <wp:effectExtent l="38100" t="38100" r="123825" b="1225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142049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7150" dist="50800" dir="27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9963DA" w14:textId="77777777" w:rsidTr="00603212">
        <w:tblPrEx>
          <w:tblW w:w="7980" w:type="dxa"/>
          <w:tblLayout w:type="fixed"/>
          <w:tblLook w:val="04A0"/>
        </w:tblPrEx>
        <w:tc>
          <w:tcPr>
            <w:tcW w:w="7980" w:type="dxa"/>
          </w:tcPr>
          <w:p w:rsidR="00603212" w:rsidRPr="00C67B4F" w:rsidP="00603212" w14:paraId="2C27F333" w14:textId="77777777">
            <w:pPr>
              <w:rPr>
                <w:noProof/>
              </w:rPr>
            </w:pPr>
            <w:r w:rsidRPr="008536E0"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>
                  <wp:extent cx="4848225" cy="2352675"/>
                  <wp:effectExtent l="38100" t="38100" r="123825" b="1238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235267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7150" dist="50800" dir="27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6FF3D5" w14:textId="77777777" w:rsidTr="00603212">
        <w:tblPrEx>
          <w:tblW w:w="7980" w:type="dxa"/>
          <w:tblLayout w:type="fixed"/>
          <w:tblLook w:val="04A0"/>
        </w:tblPrEx>
        <w:tc>
          <w:tcPr>
            <w:tcW w:w="7980" w:type="dxa"/>
          </w:tcPr>
          <w:p w:rsidR="00603212" w:rsidRPr="00C67B4F" w:rsidP="00603212" w14:paraId="62987D88" w14:textId="77777777">
            <w:pPr>
              <w:rPr>
                <w:noProof/>
              </w:rPr>
            </w:pPr>
            <w:r w:rsidRPr="008536E0"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>
                  <wp:extent cx="4791075" cy="3522980"/>
                  <wp:effectExtent l="38100" t="38100" r="123825" b="1155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075" cy="352298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7150" dist="50800" dir="27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873695" w14:textId="77777777" w:rsidTr="00603212">
        <w:tblPrEx>
          <w:tblW w:w="7980" w:type="dxa"/>
          <w:tblLayout w:type="fixed"/>
          <w:tblLook w:val="04A0"/>
        </w:tblPrEx>
        <w:tc>
          <w:tcPr>
            <w:tcW w:w="7980" w:type="dxa"/>
          </w:tcPr>
          <w:p w:rsidR="00603212" w:rsidRPr="008536E0" w:rsidP="00603212" w14:paraId="5AEA046D" w14:textId="77777777">
            <w:pPr>
              <w:rPr>
                <w:rFonts w:ascii="Calibri" w:eastAsia="Times New Roman" w:hAnsi="Calibri" w:cs="Calibri"/>
                <w:noProof/>
                <w:color w:val="000000"/>
              </w:rPr>
            </w:pPr>
            <w:r w:rsidRPr="008536E0">
              <w:rPr>
                <w:rFonts w:ascii="Calibri" w:eastAsia="Times New Roman" w:hAnsi="Calibri" w:cs="Calibri"/>
                <w:noProof/>
              </w:rPr>
              <w:drawing>
                <wp:inline distT="0" distB="0" distL="0" distR="0">
                  <wp:extent cx="4892040" cy="4102100"/>
                  <wp:effectExtent l="38100" t="38100" r="118110" b="1079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040" cy="410210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7150" dist="50800" dir="27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603672" w14:textId="77777777" w:rsidTr="00603212">
        <w:tblPrEx>
          <w:tblW w:w="7980" w:type="dxa"/>
          <w:tblLayout w:type="fixed"/>
          <w:tblLook w:val="04A0"/>
        </w:tblPrEx>
        <w:tc>
          <w:tcPr>
            <w:tcW w:w="7980" w:type="dxa"/>
          </w:tcPr>
          <w:p w:rsidR="00603212" w:rsidRPr="00C67B4F" w:rsidP="00603212" w14:paraId="2F45A9A7" w14:textId="77777777">
            <w:pPr>
              <w:rPr>
                <w:noProof/>
              </w:rPr>
            </w:pPr>
            <w:r w:rsidRPr="008536E0">
              <w:rPr>
                <w:rFonts w:ascii="Calibri" w:eastAsia="Times New Roman" w:hAnsi="Calibri" w:cs="Calibri"/>
                <w:noProof/>
              </w:rPr>
              <w:drawing>
                <wp:inline distT="0" distB="0" distL="0" distR="0">
                  <wp:extent cx="4810125" cy="2597785"/>
                  <wp:effectExtent l="38100" t="38100" r="123825" b="1073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25" cy="259778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7150" dist="50800" dir="27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8F6EF2" w14:textId="77777777" w:rsidTr="00603212">
        <w:tblPrEx>
          <w:tblW w:w="7980" w:type="dxa"/>
          <w:tblLayout w:type="fixed"/>
          <w:tblLook w:val="04A0"/>
        </w:tblPrEx>
        <w:tc>
          <w:tcPr>
            <w:tcW w:w="7980" w:type="dxa"/>
          </w:tcPr>
          <w:p w:rsidR="00603212" w:rsidRPr="00C67B4F" w:rsidP="00603212" w14:paraId="6415ACB9" w14:textId="77777777">
            <w:pPr>
              <w:rPr>
                <w:noProof/>
              </w:rPr>
            </w:pPr>
            <w:r w:rsidRPr="008536E0">
              <w:rPr>
                <w:rFonts w:ascii="Calibri" w:eastAsia="Times New Roman" w:hAnsi="Calibri" w:cs="Calibri"/>
                <w:noProof/>
              </w:rPr>
              <w:drawing>
                <wp:inline distT="0" distB="0" distL="0" distR="0">
                  <wp:extent cx="4791075" cy="3592830"/>
                  <wp:effectExtent l="38100" t="38100" r="123825" b="1219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075" cy="359283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7150" dist="50800" dir="27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984698" w14:textId="77777777" w:rsidTr="00603212">
        <w:tblPrEx>
          <w:tblW w:w="7980" w:type="dxa"/>
          <w:tblLayout w:type="fixed"/>
          <w:tblLook w:val="04A0"/>
        </w:tblPrEx>
        <w:tc>
          <w:tcPr>
            <w:tcW w:w="7980" w:type="dxa"/>
          </w:tcPr>
          <w:p w:rsidR="00603212" w:rsidRPr="00C67B4F" w:rsidP="00603212" w14:paraId="2AA01242" w14:textId="77777777">
            <w:pPr>
              <w:rPr>
                <w:noProof/>
              </w:rPr>
            </w:pPr>
            <w:r w:rsidRPr="000F66B3">
              <w:rPr>
                <w:noProof/>
              </w:rPr>
              <w:drawing>
                <wp:inline distT="0" distB="0" distL="0" distR="0">
                  <wp:extent cx="4810125" cy="4000500"/>
                  <wp:effectExtent l="38100" t="38100" r="123825" b="1143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25" cy="400050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7150" dist="50800" dir="27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40C08E" w14:textId="77777777" w:rsidTr="00603212">
        <w:tblPrEx>
          <w:tblW w:w="7980" w:type="dxa"/>
          <w:tblLayout w:type="fixed"/>
          <w:tblLook w:val="04A0"/>
        </w:tblPrEx>
        <w:tc>
          <w:tcPr>
            <w:tcW w:w="7980" w:type="dxa"/>
          </w:tcPr>
          <w:p w:rsidR="00603212" w:rsidRPr="00C67B4F" w:rsidP="00603212" w14:paraId="4CD92250" w14:textId="77777777">
            <w:pPr>
              <w:rPr>
                <w:noProof/>
              </w:rPr>
            </w:pPr>
            <w:r w:rsidRPr="000F66B3">
              <w:rPr>
                <w:noProof/>
              </w:rPr>
              <w:drawing>
                <wp:inline distT="0" distB="0" distL="0" distR="0">
                  <wp:extent cx="4810125" cy="4105275"/>
                  <wp:effectExtent l="38100" t="38100" r="123825" b="1238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25" cy="410527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7150" dist="50800" dir="27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3A85" w14:paraId="5727C301" w14:textId="77777777"/>
    <w:sectPr w:rsidSect="00C07DC0">
      <w:headerReference w:type="default" r:id="rId21"/>
      <w:footerReference w:type="default" r:id="rId22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026380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5161" w14:paraId="0E51C760" w14:textId="777777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D639E" w14:paraId="725A6941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D639E" w:rsidRPr="00AD639E" w:rsidP="006D5161" w14:paraId="745BCBA1" w14:textId="48D75EE0">
    <w:pPr>
      <w:pStyle w:val="Header"/>
      <w:pBdr>
        <w:bottom w:val="single" w:sz="4" w:space="1" w:color="auto"/>
      </w:pBdr>
      <w:rPr>
        <w:b/>
        <w:bCs/>
      </w:rPr>
    </w:pPr>
    <w:r>
      <w:rPr>
        <w:b/>
        <w:bCs/>
      </w:rPr>
      <w:t>e-I</w:t>
    </w:r>
    <w:r w:rsidR="006D6E99">
      <w:rPr>
        <w:b/>
        <w:bCs/>
      </w:rPr>
      <w:t>WO</w:t>
    </w:r>
    <w:r>
      <w:rPr>
        <w:b/>
        <w:bCs/>
      </w:rPr>
      <w:t xml:space="preserve"> Employer</w:t>
    </w:r>
    <w:r w:rsidRPr="00AD639E">
      <w:rPr>
        <w:b/>
        <w:bCs/>
      </w:rPr>
      <w:t xml:space="preserve"> Online Profile</w:t>
    </w:r>
  </w:p>
  <w:p w:rsidR="00AD639E" w14:paraId="009FDA73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7CE28F9"/>
    <w:multiLevelType w:val="hybridMultilevel"/>
    <w:tmpl w:val="E070D71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4523796"/>
    <w:multiLevelType w:val="hybridMultilevel"/>
    <w:tmpl w:val="6D606306"/>
    <w:lvl w:ilvl="0">
      <w:start w:val="0"/>
      <w:numFmt w:val="bullet"/>
      <w:lvlText w:val=""/>
      <w:lvlJc w:val="left"/>
      <w:pPr>
        <w:ind w:left="1684" w:hanging="211"/>
      </w:pPr>
      <w:rPr>
        <w:rFonts w:ascii="Symbol" w:eastAsia="Symbol" w:hAnsi="Symbol" w:cs="Symbol" w:hint="default"/>
        <w:b w:val="0"/>
        <w:bCs w:val="0"/>
        <w:i w:val="0"/>
        <w:iCs w:val="0"/>
        <w:w w:val="8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80" w:hanging="2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80" w:hanging="2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0" w:hanging="2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0" w:hanging="2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80" w:hanging="2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0" w:hanging="2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0" w:hanging="2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0" w:hanging="211"/>
      </w:pPr>
      <w:rPr>
        <w:rFonts w:hint="default"/>
        <w:lang w:val="en-US" w:eastAsia="en-US" w:bidi="ar-SA"/>
      </w:rPr>
    </w:lvl>
  </w:abstractNum>
  <w:abstractNum w:abstractNumId="2">
    <w:nsid w:val="21D35EDF"/>
    <w:multiLevelType w:val="hybridMultilevel"/>
    <w:tmpl w:val="CCFEBF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5EE5A70"/>
    <w:multiLevelType w:val="hybridMultilevel"/>
    <w:tmpl w:val="726408E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C32409E"/>
    <w:multiLevelType w:val="hybridMultilevel"/>
    <w:tmpl w:val="381629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6C3100F"/>
    <w:multiLevelType w:val="hybridMultilevel"/>
    <w:tmpl w:val="61161B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EC36F14"/>
    <w:multiLevelType w:val="hybridMultilevel"/>
    <w:tmpl w:val="14F667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DC47897"/>
    <w:multiLevelType w:val="hybridMultilevel"/>
    <w:tmpl w:val="11425A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7DC383D"/>
    <w:multiLevelType w:val="hybridMultilevel"/>
    <w:tmpl w:val="731C68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C6914A3"/>
    <w:multiLevelType w:val="hybridMultilevel"/>
    <w:tmpl w:val="D31C955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D840F11"/>
    <w:multiLevelType w:val="hybridMultilevel"/>
    <w:tmpl w:val="709C6C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1270188">
    <w:abstractNumId w:val="4"/>
  </w:num>
  <w:num w:numId="2" w16cid:durableId="591936078">
    <w:abstractNumId w:val="10"/>
  </w:num>
  <w:num w:numId="3" w16cid:durableId="775636808">
    <w:abstractNumId w:val="1"/>
  </w:num>
  <w:num w:numId="4" w16cid:durableId="1704987025">
    <w:abstractNumId w:val="2"/>
  </w:num>
  <w:num w:numId="5" w16cid:durableId="1905290008">
    <w:abstractNumId w:val="5"/>
  </w:num>
  <w:num w:numId="6" w16cid:durableId="1781870925">
    <w:abstractNumId w:val="0"/>
  </w:num>
  <w:num w:numId="7" w16cid:durableId="1527521378">
    <w:abstractNumId w:val="9"/>
  </w:num>
  <w:num w:numId="8" w16cid:durableId="2048287893">
    <w:abstractNumId w:val="8"/>
  </w:num>
  <w:num w:numId="9" w16cid:durableId="1074468339">
    <w:abstractNumId w:val="6"/>
  </w:num>
  <w:num w:numId="10" w16cid:durableId="1162307476">
    <w:abstractNumId w:val="7"/>
  </w:num>
  <w:num w:numId="11" w16cid:durableId="13442823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E99"/>
    <w:rsid w:val="000072D9"/>
    <w:rsid w:val="000F66B3"/>
    <w:rsid w:val="00102243"/>
    <w:rsid w:val="00114F49"/>
    <w:rsid w:val="00160BD6"/>
    <w:rsid w:val="00167788"/>
    <w:rsid w:val="001819D2"/>
    <w:rsid w:val="001C71D7"/>
    <w:rsid w:val="0020616C"/>
    <w:rsid w:val="00213049"/>
    <w:rsid w:val="002247B0"/>
    <w:rsid w:val="0025316B"/>
    <w:rsid w:val="00265CDF"/>
    <w:rsid w:val="00304251"/>
    <w:rsid w:val="003810BC"/>
    <w:rsid w:val="00394372"/>
    <w:rsid w:val="003E12E9"/>
    <w:rsid w:val="003E68DA"/>
    <w:rsid w:val="00401BCF"/>
    <w:rsid w:val="00424D3C"/>
    <w:rsid w:val="004425BB"/>
    <w:rsid w:val="00446ACF"/>
    <w:rsid w:val="00483785"/>
    <w:rsid w:val="004B3A85"/>
    <w:rsid w:val="004E7D77"/>
    <w:rsid w:val="004F07E8"/>
    <w:rsid w:val="004F1FA1"/>
    <w:rsid w:val="005116B4"/>
    <w:rsid w:val="0052470C"/>
    <w:rsid w:val="005D730F"/>
    <w:rsid w:val="00603212"/>
    <w:rsid w:val="006B4F89"/>
    <w:rsid w:val="006D5161"/>
    <w:rsid w:val="006D5440"/>
    <w:rsid w:val="006D6E99"/>
    <w:rsid w:val="0076637C"/>
    <w:rsid w:val="007861FD"/>
    <w:rsid w:val="007F423A"/>
    <w:rsid w:val="007F4CCC"/>
    <w:rsid w:val="00814010"/>
    <w:rsid w:val="00830AAE"/>
    <w:rsid w:val="008536E0"/>
    <w:rsid w:val="0088364D"/>
    <w:rsid w:val="00957241"/>
    <w:rsid w:val="00992FF5"/>
    <w:rsid w:val="00994ECB"/>
    <w:rsid w:val="009B73C8"/>
    <w:rsid w:val="00A725CC"/>
    <w:rsid w:val="00A83133"/>
    <w:rsid w:val="00AD639E"/>
    <w:rsid w:val="00AE5165"/>
    <w:rsid w:val="00B32BC1"/>
    <w:rsid w:val="00B8300A"/>
    <w:rsid w:val="00C07DC0"/>
    <w:rsid w:val="00C10182"/>
    <w:rsid w:val="00C477D3"/>
    <w:rsid w:val="00C67B4F"/>
    <w:rsid w:val="00CA061D"/>
    <w:rsid w:val="00CA7DF5"/>
    <w:rsid w:val="00CB001F"/>
    <w:rsid w:val="00CC1CF7"/>
    <w:rsid w:val="00D3043B"/>
    <w:rsid w:val="00D30B3C"/>
    <w:rsid w:val="00D82BBF"/>
    <w:rsid w:val="00DA34BA"/>
    <w:rsid w:val="00DB40C7"/>
    <w:rsid w:val="00DC46C8"/>
    <w:rsid w:val="00E17BBA"/>
    <w:rsid w:val="00E65494"/>
    <w:rsid w:val="00E8506A"/>
    <w:rsid w:val="00ED1FB8"/>
    <w:rsid w:val="00EE0B29"/>
    <w:rsid w:val="00FC2299"/>
    <w:rsid w:val="00FC52E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3F4F58D"/>
  <w15:chartTrackingRefBased/>
  <w15:docId w15:val="{D31782DC-7539-46E3-BD38-82D2E445D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B32BC1"/>
    <w:pPr>
      <w:widowControl w:val="0"/>
      <w:autoSpaceDE w:val="0"/>
      <w:autoSpaceDN w:val="0"/>
      <w:spacing w:after="0" w:line="240" w:lineRule="auto"/>
      <w:ind w:left="966"/>
      <w:outlineLvl w:val="1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831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31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31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31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313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83133"/>
    <w:pPr>
      <w:ind w:left="720"/>
      <w:contextualSpacing/>
    </w:pPr>
  </w:style>
  <w:style w:type="table" w:styleId="TableGrid">
    <w:name w:val="Table Grid"/>
    <w:basedOn w:val="TableNormal"/>
    <w:uiPriority w:val="39"/>
    <w:rsid w:val="00A83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32BC1"/>
    <w:rPr>
      <w:rFonts w:ascii="Calibri" w:eastAsia="Calibri" w:hAnsi="Calibri" w:cs="Calibri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B32BC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B32BC1"/>
    <w:rPr>
      <w:rFonts w:ascii="Calibri" w:eastAsia="Calibri" w:hAnsi="Calibri" w:cs="Calibr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140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401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63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39E"/>
  </w:style>
  <w:style w:type="paragraph" w:styleId="Footer">
    <w:name w:val="footer"/>
    <w:basedOn w:val="Normal"/>
    <w:link w:val="FooterChar"/>
    <w:uiPriority w:val="99"/>
    <w:unhideWhenUsed/>
    <w:rsid w:val="00AD63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39E"/>
  </w:style>
  <w:style w:type="paragraph" w:styleId="Revision">
    <w:name w:val="Revision"/>
    <w:hidden/>
    <w:uiPriority w:val="99"/>
    <w:semiHidden/>
    <w:rsid w:val="003810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header" Target="header1.xml" /><Relationship Id="rId22" Type="http://schemas.openxmlformats.org/officeDocument/2006/relationships/footer" Target="footer1.xml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samuel.keck\OneDrive%20-%20HHS%20Office%20of%20the%20Secretary\Documents\IWO%20PRA\2023_10_25_e-IWO%20Employer%20Online%20Profile%20Non%20Sub%20Changes.dot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2023_10_25_e-IWO Employer Online Profile Non Sub Changes</Template>
  <TotalTime>3</TotalTime>
  <Pages>7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Keck, Samuel (ACF) (CTR)</dc:creator>
  <cp:lastModifiedBy>Hocker, Annette (ACF) (CTR)</cp:lastModifiedBy>
  <cp:revision>2</cp:revision>
  <dcterms:created xsi:type="dcterms:W3CDTF">2023-11-02T14:41:00Z</dcterms:created>
  <dcterms:modified xsi:type="dcterms:W3CDTF">2023-11-02T14:41:00Z</dcterms:modified>
</cp:coreProperties>
</file>