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60339" w:rsidP="00AB3CF3" w14:paraId="1E692EDF" w14:textId="40BC0FBD">
      <w:pPr>
        <w:pStyle w:val="Heading1"/>
        <w:keepNext w:val="0"/>
        <w:pageBreakBefore w:val="0"/>
        <w:spacing w:after="160"/>
      </w:pPr>
      <w:bookmarkStart w:id="0" w:name="_Toc124429961"/>
      <w:bookmarkStart w:id="1" w:name="_Toc124429971"/>
      <w:r>
        <w:rPr>
          <w:noProof/>
        </w:rPr>
        <mc:AlternateContent>
          <mc:Choice Requires="wps">
            <w:drawing>
              <wp:anchor distT="45720" distB="45720" distL="114300" distR="114300" simplePos="0" relativeHeight="251658240" behindDoc="0" locked="0" layoutInCell="1" allowOverlap="1">
                <wp:simplePos x="0" y="0"/>
                <wp:positionH relativeFrom="column">
                  <wp:posOffset>-260350</wp:posOffset>
                </wp:positionH>
                <wp:positionV relativeFrom="paragraph">
                  <wp:posOffset>-114935</wp:posOffset>
                </wp:positionV>
                <wp:extent cx="6543675" cy="923925"/>
                <wp:effectExtent l="0" t="0" r="0" b="0"/>
                <wp:wrapNone/>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43675" cy="923925"/>
                        </a:xfrm>
                        <a:prstGeom prst="rect">
                          <a:avLst/>
                        </a:prstGeom>
                        <a:noFill/>
                        <a:ln w="9525">
                          <a:noFill/>
                          <a:miter lim="800000"/>
                          <a:headEnd/>
                          <a:tailEnd/>
                        </a:ln>
                      </wps:spPr>
                      <wps:txbx>
                        <w:txbxContent>
                          <w:p w:rsidR="00D47A67" w:rsidRPr="006306EC" w:rsidP="00D47A67" w14:textId="24E2B162">
                            <w:pPr>
                              <w:rPr>
                                <w:sz w:val="16"/>
                                <w:szCs w:val="16"/>
                              </w:rPr>
                            </w:pPr>
                            <w:r w:rsidRPr="006306EC">
                              <w:rPr>
                                <w:sz w:val="16"/>
                                <w:szCs w:val="16"/>
                              </w:rPr>
                              <w:t xml:space="preserve">Public Burden Statement: An agency may not conduct or sponsor, and a person is not required to respond to, a collection of information unless it displays a currently valid OMB control number. The OMB control number for this project is 0930-0286. Public reporting burden for this collection of information is estimated to average </w:t>
                            </w:r>
                            <w:r w:rsidR="0030661C">
                              <w:rPr>
                                <w:sz w:val="16"/>
                                <w:szCs w:val="16"/>
                              </w:rPr>
                              <w:t>.5</w:t>
                            </w:r>
                            <w:r w:rsidRPr="006306EC">
                              <w:rPr>
                                <w:sz w:val="16"/>
                                <w:szCs w:val="16"/>
                              </w:rPr>
                              <w:t xml:space="preserve"> hours per respondent, per year,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1 Choke Cherry Road, Room 2-1057, Rockville, Maryland, 20857.</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5" type="#_x0000_t202" style="width:515.25pt;height:72.75pt;margin-top:-9.05pt;margin-left:-20.5pt;mso-height-percent:0;mso-height-relative:margin;mso-width-percent:0;mso-width-relative:margin;mso-wrap-distance-bottom:3.6pt;mso-wrap-distance-left:9pt;mso-wrap-distance-right:9pt;mso-wrap-distance-top:3.6pt;mso-wrap-style:square;position:absolute;visibility:visible;v-text-anchor:top;z-index:251659264" filled="f" stroked="f">
                <v:textbox>
                  <w:txbxContent>
                    <w:p w:rsidR="00D47A67" w:rsidRPr="006306EC" w:rsidP="00D47A67" w14:paraId="56B1D18D" w14:textId="24E2B162">
                      <w:pPr>
                        <w:rPr>
                          <w:sz w:val="16"/>
                          <w:szCs w:val="16"/>
                        </w:rPr>
                      </w:pPr>
                      <w:r w:rsidRPr="006306EC">
                        <w:rPr>
                          <w:sz w:val="16"/>
                          <w:szCs w:val="16"/>
                        </w:rPr>
                        <w:t xml:space="preserve">Public Burden Statement: An agency may not conduct or sponsor, and a person is not required to respond to, a collection of information unless it displays a currently valid OMB control number. The OMB control number for this project is 0930-0286. Public reporting burden for this collection of information is estimated to average </w:t>
                      </w:r>
                      <w:r w:rsidR="0030661C">
                        <w:rPr>
                          <w:sz w:val="16"/>
                          <w:szCs w:val="16"/>
                        </w:rPr>
                        <w:t>.5</w:t>
                      </w:r>
                      <w:r w:rsidRPr="006306EC">
                        <w:rPr>
                          <w:sz w:val="16"/>
                          <w:szCs w:val="16"/>
                        </w:rPr>
                        <w:t xml:space="preserve"> hours per respondent, per year,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1 Choke Cherry Road, Room 2-1057, Rockville, Maryland, 20857.</w:t>
                      </w:r>
                    </w:p>
                  </w:txbxContent>
                </v:textbox>
              </v:shape>
            </w:pict>
          </mc:Fallback>
        </mc:AlternateContent>
      </w:r>
    </w:p>
    <w:p w:rsidR="00160339" w:rsidP="00AB3CF3" w14:paraId="2C69B663" w14:textId="1D3621D1">
      <w:pPr>
        <w:pStyle w:val="Heading1"/>
        <w:keepNext w:val="0"/>
        <w:pageBreakBefore w:val="0"/>
        <w:spacing w:after="160"/>
      </w:pPr>
    </w:p>
    <w:p w:rsidR="00160339" w:rsidRPr="00D47A67" w:rsidP="00D47A67" w14:paraId="411431BA" w14:textId="77777777"/>
    <w:p w:rsidR="003C39AC" w:rsidRPr="000B72E3" w:rsidP="00AB3CF3" w14:paraId="133455C8" w14:textId="36896E8B">
      <w:pPr>
        <w:pStyle w:val="Heading1"/>
        <w:keepNext w:val="0"/>
        <w:pageBreakBefore w:val="0"/>
        <w:spacing w:after="160"/>
      </w:pPr>
      <w:r>
        <w:t>Student</w:t>
      </w:r>
      <w:r w:rsidRPr="000B72E3">
        <w:t xml:space="preserve"> </w:t>
      </w:r>
      <w:r w:rsidRPr="00AB3CF3">
        <w:rPr>
          <w:rFonts w:ascii="DM Sans" w:hAnsi="DM Sans"/>
          <w:noProof/>
          <w:color w:val="0D064F" w:themeColor="text2"/>
          <w:szCs w:val="36"/>
        </w:rPr>
        <w:t>Identification</w:t>
      </w:r>
      <w:r>
        <w:t xml:space="preserve"> and Referral</w:t>
      </w:r>
      <w:r w:rsidRPr="000B72E3">
        <w:t xml:space="preserve"> Form</w:t>
      </w:r>
      <w:bookmarkEnd w:id="0"/>
      <w:bookmarkEnd w:id="1"/>
    </w:p>
    <w:tbl>
      <w:tblPr>
        <w:tblStyle w:val="TableGrid"/>
        <w:tblW w:w="5005" w:type="pct"/>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Look w:val="04A0"/>
      </w:tblPr>
      <w:tblGrid>
        <w:gridCol w:w="1114"/>
        <w:gridCol w:w="3122"/>
        <w:gridCol w:w="5123"/>
      </w:tblGrid>
      <w:tr w14:paraId="21793C7C" w14:textId="77777777" w:rsidTr="009E23EB">
        <w:tblPrEx>
          <w:tblW w:w="5005" w:type="pct"/>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Look w:val="04A0"/>
        </w:tblPrEx>
        <w:trPr>
          <w:cantSplit/>
          <w:tblHeader/>
        </w:trPr>
        <w:tc>
          <w:tcPr>
            <w:tcW w:w="595" w:type="pct"/>
            <w:shd w:val="clear" w:color="auto" w:fill="312C62"/>
            <w:vAlign w:val="center"/>
          </w:tcPr>
          <w:p w:rsidR="003C39AC" w:rsidRPr="00712093" w:rsidP="00263018" w14:paraId="74CF4CB0" w14:textId="32EC1F18">
            <w:pPr>
              <w:pStyle w:val="ICFTableHeadings"/>
              <w:spacing w:before="0" w:after="0"/>
            </w:pPr>
            <w:r w:rsidRPr="00712093">
              <w:t xml:space="preserve">Question </w:t>
            </w:r>
            <w:r w:rsidRPr="00712093" w:rsidR="007155F7">
              <w:t>Number</w:t>
            </w:r>
            <w:r w:rsidR="004701A3">
              <w:t>s</w:t>
            </w:r>
          </w:p>
        </w:tc>
        <w:tc>
          <w:tcPr>
            <w:tcW w:w="1668" w:type="pct"/>
            <w:shd w:val="clear" w:color="auto" w:fill="312C62"/>
            <w:vAlign w:val="center"/>
          </w:tcPr>
          <w:p w:rsidR="003C39AC" w:rsidRPr="00712093" w:rsidP="00263018" w14:paraId="4FBE01FC" w14:textId="5E0D7F82">
            <w:pPr>
              <w:pStyle w:val="ICFTableHeadings"/>
              <w:spacing w:before="0" w:after="0"/>
            </w:pPr>
            <w:r w:rsidRPr="00712093">
              <w:t>Question</w:t>
            </w:r>
            <w:r w:rsidR="00D3366C">
              <w:t>s</w:t>
            </w:r>
          </w:p>
        </w:tc>
        <w:tc>
          <w:tcPr>
            <w:tcW w:w="2737" w:type="pct"/>
            <w:shd w:val="clear" w:color="auto" w:fill="312C62"/>
            <w:vAlign w:val="center"/>
          </w:tcPr>
          <w:p w:rsidR="003C39AC" w:rsidRPr="00712093" w:rsidP="00263018" w14:paraId="475EF8BD" w14:textId="05BCD44F">
            <w:pPr>
              <w:pStyle w:val="ICFTableHeadings"/>
              <w:spacing w:before="0" w:after="0"/>
            </w:pPr>
            <w:r>
              <w:t>Response</w:t>
            </w:r>
            <w:r w:rsidR="0071711C">
              <w:t xml:space="preserve"> Option</w:t>
            </w:r>
            <w:r>
              <w:t>s</w:t>
            </w:r>
          </w:p>
        </w:tc>
      </w:tr>
      <w:tr w14:paraId="29AF9313" w14:textId="77777777" w:rsidTr="00C548C7">
        <w:tblPrEx>
          <w:tblW w:w="5005" w:type="pct"/>
          <w:tblLayout w:type="fixed"/>
          <w:tblLook w:val="04A0"/>
        </w:tblPrEx>
        <w:trPr>
          <w:cantSplit/>
        </w:trPr>
        <w:tc>
          <w:tcPr>
            <w:tcW w:w="5000" w:type="pct"/>
            <w:gridSpan w:val="3"/>
            <w:shd w:val="clear" w:color="auto" w:fill="D0CECE"/>
          </w:tcPr>
          <w:p w:rsidR="003C39AC" w:rsidRPr="00C86BFF" w:rsidP="00263018" w14:paraId="43122203" w14:textId="77777777">
            <w:pPr>
              <w:spacing w:line="240" w:lineRule="auto"/>
              <w:rPr>
                <w:rFonts w:ascii="DM Sans" w:hAnsi="DM Sans" w:cstheme="minorHAnsi"/>
                <w:b/>
                <w:color w:val="000000" w:themeColor="text1"/>
                <w:sz w:val="18"/>
                <w:szCs w:val="18"/>
              </w:rPr>
            </w:pPr>
            <w:r w:rsidRPr="00C86BFF">
              <w:rPr>
                <w:rFonts w:ascii="DM Sans" w:hAnsi="DM Sans"/>
                <w:b/>
                <w:color w:val="000000" w:themeColor="text1"/>
                <w:sz w:val="18"/>
                <w:szCs w:val="18"/>
              </w:rPr>
              <w:t xml:space="preserve">SECTION 1 – Demographics </w:t>
            </w:r>
          </w:p>
        </w:tc>
      </w:tr>
      <w:tr w14:paraId="1D266839" w14:textId="77777777" w:rsidTr="009E23EB">
        <w:tblPrEx>
          <w:tblW w:w="5005" w:type="pct"/>
          <w:tblLayout w:type="fixed"/>
          <w:tblLook w:val="04A0"/>
        </w:tblPrEx>
        <w:trPr>
          <w:cantSplit/>
        </w:trPr>
        <w:tc>
          <w:tcPr>
            <w:tcW w:w="595" w:type="pct"/>
          </w:tcPr>
          <w:p w:rsidR="003C39AC" w:rsidRPr="00712093" w:rsidP="00263018" w14:paraId="4FAA0C67" w14:textId="77777777">
            <w:pPr>
              <w:spacing w:line="240" w:lineRule="auto"/>
              <w:rPr>
                <w:rFonts w:ascii="DM Sans" w:hAnsi="DM Sans" w:cstheme="minorHAnsi"/>
                <w:sz w:val="18"/>
                <w:szCs w:val="18"/>
              </w:rPr>
            </w:pPr>
            <w:r w:rsidRPr="00712093">
              <w:rPr>
                <w:rFonts w:ascii="DM Sans" w:hAnsi="DM Sans" w:cstheme="minorHAnsi"/>
                <w:sz w:val="18"/>
                <w:szCs w:val="18"/>
              </w:rPr>
              <w:t>1.1</w:t>
            </w:r>
          </w:p>
        </w:tc>
        <w:tc>
          <w:tcPr>
            <w:tcW w:w="1668" w:type="pct"/>
          </w:tcPr>
          <w:p w:rsidR="003C39AC" w:rsidRPr="00712093" w:rsidP="00263018" w14:paraId="49AAB6B7" w14:textId="2DE2B382">
            <w:pPr>
              <w:spacing w:line="240" w:lineRule="auto"/>
              <w:rPr>
                <w:rFonts w:ascii="DM Sans" w:hAnsi="DM Sans" w:cstheme="minorHAnsi"/>
                <w:i/>
                <w:sz w:val="18"/>
                <w:szCs w:val="18"/>
              </w:rPr>
            </w:pPr>
            <w:r>
              <w:rPr>
                <w:rFonts w:ascii="DM Sans" w:hAnsi="DM Sans" w:cstheme="minorHAnsi"/>
                <w:sz w:val="18"/>
                <w:szCs w:val="18"/>
              </w:rPr>
              <w:t xml:space="preserve">Student/Youth </w:t>
            </w:r>
            <w:r w:rsidRPr="00712093">
              <w:rPr>
                <w:rFonts w:ascii="DM Sans" w:hAnsi="DM Sans" w:cstheme="minorHAnsi"/>
                <w:sz w:val="18"/>
                <w:szCs w:val="18"/>
              </w:rPr>
              <w:t xml:space="preserve">ID </w:t>
            </w:r>
            <w:r w:rsidRPr="00712093">
              <w:rPr>
                <w:rFonts w:ascii="DM Sans" w:hAnsi="DM Sans" w:cstheme="minorHAnsi"/>
                <w:i/>
                <w:sz w:val="18"/>
                <w:szCs w:val="18"/>
              </w:rPr>
              <w:t>(Assigned by site</w:t>
            </w:r>
            <w:r w:rsidR="005B7F22">
              <w:rPr>
                <w:rFonts w:ascii="DM Sans" w:hAnsi="DM Sans" w:cstheme="minorHAnsi"/>
                <w:i/>
                <w:sz w:val="18"/>
                <w:szCs w:val="18"/>
              </w:rPr>
              <w:t>, matches NOMS ID where applicable</w:t>
            </w:r>
            <w:r w:rsidRPr="00712093">
              <w:rPr>
                <w:rFonts w:ascii="DM Sans" w:hAnsi="DM Sans" w:cstheme="minorHAnsi"/>
                <w:i/>
                <w:sz w:val="18"/>
                <w:szCs w:val="18"/>
              </w:rPr>
              <w:t>)</w:t>
            </w:r>
          </w:p>
        </w:tc>
        <w:tc>
          <w:tcPr>
            <w:tcW w:w="2737" w:type="pct"/>
          </w:tcPr>
          <w:p w:rsidR="003C39AC" w:rsidRPr="00712093" w:rsidP="00263018" w14:paraId="35306884" w14:textId="093BF19B">
            <w:pPr>
              <w:pStyle w:val="ListParagraph"/>
              <w:spacing w:after="0" w:line="240" w:lineRule="auto"/>
              <w:ind w:left="0"/>
              <w:rPr>
                <w:rFonts w:ascii="DM Sans" w:hAnsi="DM Sans" w:cstheme="minorHAnsi"/>
                <w:sz w:val="18"/>
                <w:szCs w:val="18"/>
              </w:rPr>
            </w:pPr>
            <w:r w:rsidRPr="00086180">
              <w:rPr>
                <w:rFonts w:ascii="DM Sans" w:hAnsi="DM Sans" w:cstheme="minorHAnsi"/>
                <w:sz w:val="18"/>
                <w:szCs w:val="18"/>
              </w:rPr>
              <w:t>[Numeric Response]</w:t>
            </w:r>
          </w:p>
        </w:tc>
      </w:tr>
      <w:tr w14:paraId="7CEFAFC0" w14:textId="77777777" w:rsidTr="009E23EB">
        <w:tblPrEx>
          <w:tblW w:w="5005" w:type="pct"/>
          <w:tblLayout w:type="fixed"/>
          <w:tblLook w:val="04A0"/>
        </w:tblPrEx>
        <w:trPr>
          <w:cantSplit/>
        </w:trPr>
        <w:tc>
          <w:tcPr>
            <w:tcW w:w="595" w:type="pct"/>
            <w:shd w:val="clear" w:color="auto" w:fill="ECEEF1"/>
          </w:tcPr>
          <w:p w:rsidR="003C39AC" w:rsidRPr="00712093" w:rsidP="00263018" w14:paraId="65790522" w14:textId="77777777">
            <w:pPr>
              <w:spacing w:line="240" w:lineRule="auto"/>
              <w:rPr>
                <w:rFonts w:ascii="DM Sans" w:hAnsi="DM Sans" w:cstheme="minorHAnsi"/>
                <w:sz w:val="18"/>
                <w:szCs w:val="18"/>
              </w:rPr>
            </w:pPr>
            <w:r w:rsidRPr="00712093">
              <w:rPr>
                <w:rFonts w:ascii="DM Sans" w:hAnsi="DM Sans" w:cstheme="minorHAnsi"/>
                <w:sz w:val="18"/>
                <w:szCs w:val="18"/>
              </w:rPr>
              <w:t>1.2</w:t>
            </w:r>
          </w:p>
        </w:tc>
        <w:tc>
          <w:tcPr>
            <w:tcW w:w="1668" w:type="pct"/>
            <w:shd w:val="clear" w:color="auto" w:fill="ECEEF1"/>
          </w:tcPr>
          <w:p w:rsidR="003C39AC" w:rsidRPr="00712093" w:rsidP="00263018" w14:paraId="6EC6CC8E" w14:textId="2D61A374">
            <w:pPr>
              <w:spacing w:line="240" w:lineRule="auto"/>
              <w:rPr>
                <w:rFonts w:ascii="DM Sans" w:hAnsi="DM Sans" w:cstheme="minorHAnsi"/>
                <w:i/>
                <w:sz w:val="18"/>
                <w:szCs w:val="18"/>
              </w:rPr>
            </w:pPr>
            <w:r>
              <w:rPr>
                <w:rFonts w:ascii="DM Sans" w:hAnsi="DM Sans" w:cstheme="minorHAnsi"/>
                <w:sz w:val="18"/>
                <w:szCs w:val="18"/>
              </w:rPr>
              <w:t xml:space="preserve">Student/Youth </w:t>
            </w:r>
            <w:r w:rsidRPr="00712093">
              <w:rPr>
                <w:rFonts w:ascii="DM Sans" w:hAnsi="DM Sans" w:cstheme="minorHAnsi"/>
                <w:sz w:val="18"/>
                <w:szCs w:val="18"/>
              </w:rPr>
              <w:t>Age (</w:t>
            </w:r>
            <w:r w:rsidRPr="00712093">
              <w:rPr>
                <w:rFonts w:ascii="DM Sans" w:hAnsi="DM Sans" w:cstheme="minorHAnsi"/>
                <w:i/>
                <w:sz w:val="18"/>
                <w:szCs w:val="18"/>
              </w:rPr>
              <w:t>in years)</w:t>
            </w:r>
          </w:p>
        </w:tc>
        <w:tc>
          <w:tcPr>
            <w:tcW w:w="2737" w:type="pct"/>
            <w:shd w:val="clear" w:color="auto" w:fill="ECEEF1"/>
          </w:tcPr>
          <w:p w:rsidR="003C39AC" w:rsidRPr="00712093" w:rsidP="00263018" w14:paraId="5BA2504E" w14:textId="659B132F">
            <w:pPr>
              <w:pStyle w:val="ListParagraph"/>
              <w:spacing w:after="0" w:line="240" w:lineRule="auto"/>
              <w:ind w:left="0"/>
              <w:rPr>
                <w:rFonts w:ascii="DM Sans" w:hAnsi="DM Sans" w:cstheme="minorHAnsi"/>
                <w:sz w:val="18"/>
                <w:szCs w:val="18"/>
              </w:rPr>
            </w:pPr>
            <w:r w:rsidRPr="00086180">
              <w:rPr>
                <w:rFonts w:ascii="DM Sans" w:hAnsi="DM Sans" w:cstheme="minorHAnsi"/>
                <w:sz w:val="18"/>
                <w:szCs w:val="18"/>
              </w:rPr>
              <w:t>[Numeric Response]</w:t>
            </w:r>
          </w:p>
        </w:tc>
      </w:tr>
      <w:tr w14:paraId="088E422F" w14:textId="77777777" w:rsidTr="009E23EB">
        <w:tblPrEx>
          <w:tblW w:w="5005" w:type="pct"/>
          <w:tblLayout w:type="fixed"/>
          <w:tblLook w:val="04A0"/>
        </w:tblPrEx>
        <w:trPr>
          <w:cantSplit/>
        </w:trPr>
        <w:tc>
          <w:tcPr>
            <w:tcW w:w="595" w:type="pct"/>
            <w:shd w:val="clear" w:color="auto" w:fill="auto"/>
          </w:tcPr>
          <w:p w:rsidR="004E21DD" w:rsidRPr="00712093" w:rsidP="00263018" w14:paraId="344BC4BE" w14:textId="7F761385">
            <w:pPr>
              <w:spacing w:line="240" w:lineRule="auto"/>
              <w:rPr>
                <w:rFonts w:ascii="DM Sans" w:hAnsi="DM Sans" w:cstheme="minorHAnsi"/>
                <w:sz w:val="18"/>
                <w:szCs w:val="18"/>
              </w:rPr>
            </w:pPr>
            <w:r>
              <w:rPr>
                <w:rFonts w:ascii="DM Sans" w:hAnsi="DM Sans" w:cstheme="minorHAnsi"/>
                <w:sz w:val="18"/>
                <w:szCs w:val="18"/>
              </w:rPr>
              <w:t>1.3</w:t>
            </w:r>
          </w:p>
        </w:tc>
        <w:tc>
          <w:tcPr>
            <w:tcW w:w="1668" w:type="pct"/>
            <w:shd w:val="clear" w:color="auto" w:fill="auto"/>
          </w:tcPr>
          <w:p w:rsidR="004E21DD" w:rsidRPr="00712093" w:rsidP="00263018" w14:paraId="59C77481" w14:textId="046753E8">
            <w:pPr>
              <w:spacing w:line="240" w:lineRule="auto"/>
              <w:rPr>
                <w:rFonts w:ascii="DM Sans" w:hAnsi="DM Sans" w:cstheme="minorHAnsi"/>
                <w:sz w:val="18"/>
                <w:szCs w:val="18"/>
              </w:rPr>
            </w:pPr>
            <w:r>
              <w:rPr>
                <w:rFonts w:ascii="DM Sans" w:hAnsi="DM Sans" w:cstheme="minorHAnsi"/>
                <w:sz w:val="18"/>
                <w:szCs w:val="18"/>
              </w:rPr>
              <w:t xml:space="preserve">Student/Youth </w:t>
            </w:r>
            <w:r>
              <w:rPr>
                <w:rFonts w:ascii="DM Sans" w:hAnsi="DM Sans" w:cstheme="minorHAnsi"/>
                <w:sz w:val="18"/>
                <w:szCs w:val="18"/>
              </w:rPr>
              <w:t>Grade level</w:t>
            </w:r>
          </w:p>
        </w:tc>
        <w:tc>
          <w:tcPr>
            <w:tcW w:w="2737" w:type="pct"/>
            <w:shd w:val="clear" w:color="auto" w:fill="auto"/>
          </w:tcPr>
          <w:p w:rsidR="004E21DD" w:rsidRPr="00712093" w:rsidP="00263018" w14:paraId="53CD5DA4" w14:textId="2039D487">
            <w:pPr>
              <w:pStyle w:val="ListParagraph"/>
              <w:spacing w:after="0" w:line="240" w:lineRule="auto"/>
              <w:ind w:left="0"/>
              <w:rPr>
                <w:rFonts w:ascii="DM Sans" w:hAnsi="DM Sans" w:cstheme="minorHAnsi"/>
                <w:sz w:val="18"/>
                <w:szCs w:val="18"/>
              </w:rPr>
            </w:pPr>
            <w:r w:rsidRPr="00086180">
              <w:rPr>
                <w:rFonts w:ascii="DM Sans" w:hAnsi="DM Sans" w:cstheme="minorHAnsi"/>
                <w:sz w:val="18"/>
                <w:szCs w:val="18"/>
              </w:rPr>
              <w:t>[Numeric Response]</w:t>
            </w:r>
          </w:p>
        </w:tc>
      </w:tr>
      <w:tr w14:paraId="3F2FB72E" w14:textId="77777777" w:rsidTr="009E23EB">
        <w:tblPrEx>
          <w:tblW w:w="5005" w:type="pct"/>
          <w:tblLayout w:type="fixed"/>
          <w:tblLook w:val="04A0"/>
        </w:tblPrEx>
        <w:trPr>
          <w:cantSplit/>
        </w:trPr>
        <w:tc>
          <w:tcPr>
            <w:tcW w:w="595" w:type="pct"/>
            <w:shd w:val="clear" w:color="auto" w:fill="ECEEF1"/>
          </w:tcPr>
          <w:p w:rsidR="003C39AC" w:rsidRPr="00712093" w:rsidP="00263018" w14:paraId="12365CC7" w14:textId="19BA959B">
            <w:pPr>
              <w:spacing w:line="240" w:lineRule="auto"/>
              <w:rPr>
                <w:rFonts w:ascii="DM Sans" w:hAnsi="DM Sans" w:cstheme="minorHAnsi"/>
                <w:sz w:val="18"/>
                <w:szCs w:val="18"/>
              </w:rPr>
            </w:pPr>
            <w:r w:rsidRPr="00712093">
              <w:rPr>
                <w:rFonts w:ascii="DM Sans" w:hAnsi="DM Sans" w:cstheme="minorHAnsi"/>
                <w:sz w:val="18"/>
                <w:szCs w:val="18"/>
              </w:rPr>
              <w:t>1.</w:t>
            </w:r>
            <w:r w:rsidR="0009404C">
              <w:rPr>
                <w:rFonts w:ascii="DM Sans" w:hAnsi="DM Sans" w:cstheme="minorHAnsi"/>
                <w:sz w:val="18"/>
                <w:szCs w:val="18"/>
              </w:rPr>
              <w:t>4</w:t>
            </w:r>
          </w:p>
        </w:tc>
        <w:tc>
          <w:tcPr>
            <w:tcW w:w="1668" w:type="pct"/>
            <w:shd w:val="clear" w:color="auto" w:fill="ECEEF1"/>
          </w:tcPr>
          <w:p w:rsidR="003C39AC" w:rsidRPr="00712093" w:rsidP="00263018" w14:paraId="4A91F3DE" w14:textId="06A90FD0">
            <w:pPr>
              <w:spacing w:line="240" w:lineRule="auto"/>
              <w:rPr>
                <w:rFonts w:ascii="DM Sans" w:hAnsi="DM Sans" w:cstheme="minorHAnsi"/>
                <w:i/>
                <w:sz w:val="18"/>
                <w:szCs w:val="18"/>
              </w:rPr>
            </w:pPr>
            <w:r>
              <w:rPr>
                <w:rFonts w:ascii="DM Sans" w:hAnsi="DM Sans" w:cstheme="minorHAnsi"/>
                <w:sz w:val="18"/>
                <w:szCs w:val="18"/>
              </w:rPr>
              <w:t xml:space="preserve">Which of the following best represents how </w:t>
            </w:r>
            <w:r w:rsidR="00F51303">
              <w:rPr>
                <w:rFonts w:ascii="DM Sans" w:hAnsi="DM Sans" w:cstheme="minorHAnsi"/>
                <w:sz w:val="18"/>
                <w:szCs w:val="18"/>
              </w:rPr>
              <w:t xml:space="preserve">the </w:t>
            </w:r>
            <w:r>
              <w:rPr>
                <w:rFonts w:ascii="DM Sans" w:hAnsi="DM Sans" w:cstheme="minorHAnsi"/>
                <w:sz w:val="18"/>
                <w:szCs w:val="18"/>
              </w:rPr>
              <w:t xml:space="preserve">youth </w:t>
            </w:r>
            <w:r w:rsidR="00E03FD9">
              <w:rPr>
                <w:rFonts w:ascii="DM Sans" w:hAnsi="DM Sans" w:cstheme="minorHAnsi"/>
                <w:sz w:val="18"/>
                <w:szCs w:val="18"/>
              </w:rPr>
              <w:t xml:space="preserve">currently describes </w:t>
            </w:r>
            <w:r w:rsidR="0062615B">
              <w:rPr>
                <w:rFonts w:ascii="DM Sans" w:hAnsi="DM Sans" w:cstheme="minorHAnsi"/>
                <w:sz w:val="18"/>
                <w:szCs w:val="18"/>
              </w:rPr>
              <w:t>their gender identity</w:t>
            </w:r>
            <w:r w:rsidR="00E03FD9">
              <w:rPr>
                <w:rFonts w:ascii="DM Sans" w:hAnsi="DM Sans" w:cstheme="minorHAnsi"/>
                <w:sz w:val="18"/>
                <w:szCs w:val="18"/>
              </w:rPr>
              <w:t>?</w:t>
            </w:r>
            <w:r w:rsidR="00625FBF">
              <w:rPr>
                <w:rFonts w:ascii="DM Sans" w:hAnsi="DM Sans" w:cstheme="minorHAnsi"/>
                <w:sz w:val="18"/>
                <w:szCs w:val="18"/>
              </w:rPr>
              <w:t xml:space="preserve"> </w:t>
            </w:r>
          </w:p>
        </w:tc>
        <w:tc>
          <w:tcPr>
            <w:tcW w:w="2737" w:type="pct"/>
            <w:shd w:val="clear" w:color="auto" w:fill="ECEEF1"/>
          </w:tcPr>
          <w:p w:rsidR="003C39AC" w:rsidRPr="00712093" w:rsidP="00263018" w14:paraId="5C45609E" w14:textId="67240B29">
            <w:pPr>
              <w:pStyle w:val="ListParagraph"/>
              <w:numPr>
                <w:ilvl w:val="0"/>
                <w:numId w:val="57"/>
              </w:numPr>
              <w:spacing w:after="0" w:line="240" w:lineRule="auto"/>
              <w:rPr>
                <w:rFonts w:ascii="DM Sans" w:hAnsi="DM Sans"/>
                <w:sz w:val="18"/>
                <w:szCs w:val="18"/>
              </w:rPr>
            </w:pPr>
            <w:r>
              <w:rPr>
                <w:rFonts w:ascii="DM Sans" w:hAnsi="DM Sans"/>
                <w:sz w:val="18"/>
                <w:szCs w:val="18"/>
              </w:rPr>
              <w:t>Woman</w:t>
            </w:r>
          </w:p>
          <w:p w:rsidR="003C39AC" w:rsidRPr="00712093" w:rsidP="00263018" w14:paraId="6C98667C" w14:textId="3E8769E5">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Ma</w:t>
            </w:r>
            <w:r w:rsidR="00AD4BEF">
              <w:rPr>
                <w:rFonts w:ascii="DM Sans" w:hAnsi="DM Sans" w:cstheme="minorHAnsi"/>
                <w:sz w:val="18"/>
                <w:szCs w:val="18"/>
              </w:rPr>
              <w:t>n</w:t>
            </w:r>
            <w:r w:rsidRPr="00712093">
              <w:rPr>
                <w:rFonts w:ascii="DM Sans" w:hAnsi="DM Sans" w:cstheme="minorHAnsi"/>
                <w:sz w:val="18"/>
                <w:szCs w:val="18"/>
              </w:rPr>
              <w:t xml:space="preserve"> </w:t>
            </w:r>
          </w:p>
          <w:p w:rsidR="003C39AC" w:rsidP="00263018" w14:paraId="067881DE" w14:textId="4D5D7624">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Transgender</w:t>
            </w:r>
          </w:p>
          <w:p w:rsidR="00801ED8" w:rsidRPr="00712093" w:rsidP="00263018" w14:paraId="715B7452" w14:textId="14307953">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Youth </w:t>
            </w:r>
            <w:r>
              <w:rPr>
                <w:rFonts w:ascii="DM Sans" w:hAnsi="DM Sans" w:cstheme="minorHAnsi"/>
                <w:sz w:val="18"/>
                <w:szCs w:val="18"/>
              </w:rPr>
              <w:t>use</w:t>
            </w:r>
            <w:r>
              <w:rPr>
                <w:rFonts w:ascii="DM Sans" w:hAnsi="DM Sans" w:cstheme="minorHAnsi"/>
                <w:sz w:val="18"/>
                <w:szCs w:val="18"/>
              </w:rPr>
              <w:t>s</w:t>
            </w:r>
            <w:r>
              <w:rPr>
                <w:rFonts w:ascii="DM Sans" w:hAnsi="DM Sans" w:cstheme="minorHAnsi"/>
                <w:sz w:val="18"/>
                <w:szCs w:val="18"/>
              </w:rPr>
              <w:t xml:space="preserve"> a different term (</w:t>
            </w:r>
            <w:r w:rsidR="0031669F">
              <w:rPr>
                <w:rFonts w:ascii="DM Sans" w:hAnsi="DM Sans" w:cstheme="minorHAnsi"/>
                <w:sz w:val="18"/>
                <w:szCs w:val="18"/>
              </w:rPr>
              <w:t>please specify</w:t>
            </w:r>
            <w:r>
              <w:rPr>
                <w:rFonts w:ascii="DM Sans" w:hAnsi="DM Sans" w:cstheme="minorHAnsi"/>
                <w:sz w:val="18"/>
                <w:szCs w:val="18"/>
              </w:rPr>
              <w:t>):</w:t>
            </w:r>
          </w:p>
          <w:p w:rsidR="003C39AC" w:rsidP="00263018" w14:paraId="6688C261" w14:textId="77777777">
            <w:pPr>
              <w:pStyle w:val="ListParagraph"/>
              <w:numPr>
                <w:ilvl w:val="0"/>
                <w:numId w:val="57"/>
              </w:numPr>
              <w:spacing w:after="0" w:line="240" w:lineRule="auto"/>
              <w:rPr>
                <w:rFonts w:ascii="DM Sans" w:hAnsi="DM Sans"/>
                <w:sz w:val="18"/>
                <w:szCs w:val="18"/>
              </w:rPr>
            </w:pPr>
            <w:r w:rsidRPr="3007BE36">
              <w:rPr>
                <w:rFonts w:ascii="DM Sans" w:hAnsi="DM Sans"/>
                <w:sz w:val="18"/>
                <w:szCs w:val="18"/>
              </w:rPr>
              <w:t>Information missing</w:t>
            </w:r>
          </w:p>
          <w:p w:rsidR="00E7171D" w:rsidRPr="00801ED8" w:rsidP="00263018" w14:paraId="0A782BA9" w14:textId="73C5E5C3">
            <w:pPr>
              <w:pStyle w:val="ListParagraph"/>
              <w:numPr>
                <w:ilvl w:val="0"/>
                <w:numId w:val="57"/>
              </w:numPr>
              <w:spacing w:after="0" w:line="240" w:lineRule="auto"/>
              <w:rPr>
                <w:rFonts w:ascii="DM Sans" w:hAnsi="DM Sans"/>
                <w:sz w:val="18"/>
                <w:szCs w:val="18"/>
              </w:rPr>
            </w:pPr>
            <w:r>
              <w:rPr>
                <w:rFonts w:ascii="DM Sans" w:hAnsi="DM Sans" w:cstheme="minorHAnsi"/>
                <w:sz w:val="18"/>
                <w:szCs w:val="18"/>
              </w:rPr>
              <w:t>Prefer not to respond</w:t>
            </w:r>
          </w:p>
        </w:tc>
      </w:tr>
      <w:tr w14:paraId="1B788307" w14:textId="77777777" w:rsidTr="009E23EB">
        <w:tblPrEx>
          <w:tblW w:w="5005" w:type="pct"/>
          <w:tblLayout w:type="fixed"/>
          <w:tblLook w:val="04A0"/>
        </w:tblPrEx>
        <w:trPr>
          <w:cantSplit/>
        </w:trPr>
        <w:tc>
          <w:tcPr>
            <w:tcW w:w="595" w:type="pct"/>
            <w:shd w:val="clear" w:color="auto" w:fill="auto"/>
          </w:tcPr>
          <w:p w:rsidR="00A830DC" w:rsidRPr="00712093" w:rsidP="00263018" w14:paraId="12D092C2" w14:textId="67D948E5">
            <w:pPr>
              <w:spacing w:line="240" w:lineRule="auto"/>
              <w:rPr>
                <w:rFonts w:ascii="DM Sans" w:hAnsi="DM Sans" w:cstheme="minorHAnsi"/>
                <w:sz w:val="18"/>
                <w:szCs w:val="18"/>
              </w:rPr>
            </w:pPr>
            <w:r>
              <w:rPr>
                <w:rFonts w:ascii="DM Sans" w:hAnsi="DM Sans" w:cstheme="minorHAnsi"/>
                <w:sz w:val="18"/>
                <w:szCs w:val="18"/>
              </w:rPr>
              <w:t>1.5</w:t>
            </w:r>
          </w:p>
        </w:tc>
        <w:tc>
          <w:tcPr>
            <w:tcW w:w="1668" w:type="pct"/>
            <w:shd w:val="clear" w:color="auto" w:fill="auto"/>
          </w:tcPr>
          <w:p w:rsidR="00A830DC" w:rsidP="00263018" w14:paraId="669AE36E" w14:textId="00A8C2DD">
            <w:pPr>
              <w:spacing w:line="240" w:lineRule="auto"/>
              <w:rPr>
                <w:rFonts w:ascii="DM Sans" w:hAnsi="DM Sans" w:cstheme="minorHAnsi"/>
                <w:sz w:val="18"/>
                <w:szCs w:val="18"/>
              </w:rPr>
            </w:pPr>
            <w:r>
              <w:rPr>
                <w:rFonts w:ascii="DM Sans" w:hAnsi="DM Sans" w:cstheme="minorHAnsi"/>
                <w:sz w:val="18"/>
                <w:szCs w:val="18"/>
              </w:rPr>
              <w:t>What sex was the youth assigned at birth, on their original birth certificate?</w:t>
            </w:r>
          </w:p>
        </w:tc>
        <w:tc>
          <w:tcPr>
            <w:tcW w:w="2737" w:type="pct"/>
            <w:shd w:val="clear" w:color="auto" w:fill="auto"/>
          </w:tcPr>
          <w:p w:rsidR="00A830DC" w:rsidRPr="00712093" w:rsidP="00263018" w14:paraId="3CAE5974" w14:textId="77777777">
            <w:pPr>
              <w:pStyle w:val="ListParagraph"/>
              <w:numPr>
                <w:ilvl w:val="0"/>
                <w:numId w:val="57"/>
              </w:numPr>
              <w:spacing w:after="0" w:line="240" w:lineRule="auto"/>
              <w:rPr>
                <w:rFonts w:ascii="DM Sans" w:hAnsi="DM Sans"/>
                <w:sz w:val="18"/>
                <w:szCs w:val="18"/>
              </w:rPr>
            </w:pPr>
            <w:r w:rsidRPr="3007BE36">
              <w:rPr>
                <w:rFonts w:ascii="DM Sans" w:hAnsi="DM Sans"/>
                <w:sz w:val="18"/>
                <w:szCs w:val="18"/>
              </w:rPr>
              <w:t xml:space="preserve">Female </w:t>
            </w:r>
          </w:p>
          <w:p w:rsidR="00A830DC" w:rsidRPr="00A830DC" w:rsidP="00263018" w14:paraId="5F13F3B0" w14:textId="35A9A631">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 xml:space="preserve">Male </w:t>
            </w:r>
          </w:p>
        </w:tc>
      </w:tr>
      <w:tr w14:paraId="7B2FA369" w14:textId="77777777" w:rsidTr="009E23EB">
        <w:tblPrEx>
          <w:tblW w:w="5005" w:type="pct"/>
          <w:tblLayout w:type="fixed"/>
          <w:tblLook w:val="04A0"/>
        </w:tblPrEx>
        <w:trPr>
          <w:cantSplit/>
        </w:trPr>
        <w:tc>
          <w:tcPr>
            <w:tcW w:w="595" w:type="pct"/>
            <w:shd w:val="clear" w:color="auto" w:fill="ECEEF1"/>
          </w:tcPr>
          <w:p w:rsidR="003C39AC" w:rsidRPr="00712093" w:rsidP="00263018" w14:paraId="24932FD0" w14:textId="2CC64CDB">
            <w:pPr>
              <w:spacing w:line="240" w:lineRule="auto"/>
              <w:rPr>
                <w:rFonts w:ascii="DM Sans" w:hAnsi="DM Sans" w:cstheme="minorHAnsi"/>
                <w:sz w:val="18"/>
                <w:szCs w:val="18"/>
              </w:rPr>
            </w:pPr>
            <w:r w:rsidRPr="00712093">
              <w:rPr>
                <w:rFonts w:ascii="DM Sans" w:hAnsi="DM Sans" w:cstheme="minorHAnsi"/>
                <w:sz w:val="18"/>
                <w:szCs w:val="18"/>
              </w:rPr>
              <w:t>1.</w:t>
            </w:r>
            <w:r w:rsidR="00864402">
              <w:rPr>
                <w:rFonts w:ascii="DM Sans" w:hAnsi="DM Sans" w:cstheme="minorHAnsi"/>
                <w:sz w:val="18"/>
                <w:szCs w:val="18"/>
              </w:rPr>
              <w:t>6</w:t>
            </w:r>
          </w:p>
        </w:tc>
        <w:tc>
          <w:tcPr>
            <w:tcW w:w="1668" w:type="pct"/>
            <w:shd w:val="clear" w:color="auto" w:fill="ECEEF1"/>
          </w:tcPr>
          <w:p w:rsidR="003C39AC" w:rsidRPr="00712093" w:rsidP="00263018" w14:paraId="3D9DF8B5" w14:textId="17EB305C">
            <w:pPr>
              <w:tabs>
                <w:tab w:val="left" w:pos="2913"/>
              </w:tabs>
              <w:spacing w:line="240" w:lineRule="auto"/>
              <w:rPr>
                <w:rFonts w:ascii="DM Sans" w:hAnsi="DM Sans" w:cstheme="minorHAnsi"/>
                <w:sz w:val="18"/>
                <w:szCs w:val="18"/>
              </w:rPr>
            </w:pPr>
            <w:r>
              <w:rPr>
                <w:rFonts w:ascii="DM Sans" w:hAnsi="DM Sans" w:cstheme="minorHAnsi"/>
                <w:sz w:val="18"/>
                <w:szCs w:val="18"/>
              </w:rPr>
              <w:t>Which of the following</w:t>
            </w:r>
            <w:r w:rsidR="00F51303">
              <w:rPr>
                <w:rFonts w:ascii="DM Sans" w:hAnsi="DM Sans" w:cstheme="minorHAnsi"/>
                <w:sz w:val="18"/>
                <w:szCs w:val="18"/>
              </w:rPr>
              <w:t xml:space="preserve"> </w:t>
            </w:r>
            <w:r w:rsidR="00783129">
              <w:rPr>
                <w:rFonts w:ascii="DM Sans" w:hAnsi="DM Sans" w:cstheme="minorHAnsi"/>
                <w:sz w:val="18"/>
                <w:szCs w:val="18"/>
              </w:rPr>
              <w:t>does the youth consider themselves to be</w:t>
            </w:r>
            <w:r w:rsidR="00F51303">
              <w:rPr>
                <w:rFonts w:ascii="DM Sans" w:hAnsi="DM Sans" w:cstheme="minorHAnsi"/>
                <w:sz w:val="18"/>
                <w:szCs w:val="18"/>
              </w:rPr>
              <w:t>?</w:t>
            </w:r>
            <w:r w:rsidR="00625FBF">
              <w:rPr>
                <w:rFonts w:ascii="DM Sans" w:hAnsi="DM Sans" w:cstheme="minorHAnsi"/>
                <w:sz w:val="18"/>
                <w:szCs w:val="18"/>
              </w:rPr>
              <w:t xml:space="preserve"> </w:t>
            </w:r>
          </w:p>
        </w:tc>
        <w:tc>
          <w:tcPr>
            <w:tcW w:w="2737" w:type="pct"/>
            <w:shd w:val="clear" w:color="auto" w:fill="ECEEF1"/>
          </w:tcPr>
          <w:p w:rsidR="003C39AC" w:rsidRPr="00712093" w:rsidP="00263018" w14:paraId="705B0FCB" w14:textId="6F92C4C6">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Straight, that is not gay or lesbian</w:t>
            </w:r>
          </w:p>
          <w:p w:rsidR="003C39AC" w:rsidRPr="00712093" w:rsidP="00263018" w14:paraId="7079C8FE" w14:textId="22AB2E36">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 xml:space="preserve">Gay or </w:t>
            </w:r>
            <w:r w:rsidR="007815FA">
              <w:rPr>
                <w:rFonts w:ascii="DM Sans" w:hAnsi="DM Sans" w:cstheme="minorHAnsi"/>
                <w:sz w:val="18"/>
                <w:szCs w:val="18"/>
              </w:rPr>
              <w:t>l</w:t>
            </w:r>
            <w:r w:rsidRPr="00712093">
              <w:rPr>
                <w:rFonts w:ascii="DM Sans" w:hAnsi="DM Sans" w:cstheme="minorHAnsi"/>
                <w:sz w:val="18"/>
                <w:szCs w:val="18"/>
              </w:rPr>
              <w:t>esbian</w:t>
            </w:r>
          </w:p>
          <w:p w:rsidR="003C39AC" w:rsidRPr="00712093" w:rsidP="00263018" w14:paraId="0B20A7FF"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 xml:space="preserve">Bisexual </w:t>
            </w:r>
          </w:p>
          <w:p w:rsidR="00144984" w:rsidRPr="00712093" w:rsidP="00263018" w14:paraId="73061AA1" w14:textId="1C1884EB">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Youth </w:t>
            </w:r>
            <w:r>
              <w:rPr>
                <w:rFonts w:ascii="DM Sans" w:hAnsi="DM Sans" w:cstheme="minorHAnsi"/>
                <w:sz w:val="18"/>
                <w:szCs w:val="18"/>
              </w:rPr>
              <w:t>use</w:t>
            </w:r>
            <w:r>
              <w:rPr>
                <w:rFonts w:ascii="DM Sans" w:hAnsi="DM Sans" w:cstheme="minorHAnsi"/>
                <w:sz w:val="18"/>
                <w:szCs w:val="18"/>
              </w:rPr>
              <w:t>s</w:t>
            </w:r>
            <w:r>
              <w:rPr>
                <w:rFonts w:ascii="DM Sans" w:hAnsi="DM Sans" w:cstheme="minorHAnsi"/>
                <w:sz w:val="18"/>
                <w:szCs w:val="18"/>
              </w:rPr>
              <w:t xml:space="preserve"> a different term (</w:t>
            </w:r>
            <w:r w:rsidR="0031669F">
              <w:rPr>
                <w:rFonts w:ascii="DM Sans" w:hAnsi="DM Sans" w:cstheme="minorHAnsi"/>
                <w:sz w:val="18"/>
                <w:szCs w:val="18"/>
              </w:rPr>
              <w:t>please specify</w:t>
            </w:r>
            <w:r>
              <w:rPr>
                <w:rFonts w:ascii="DM Sans" w:hAnsi="DM Sans" w:cstheme="minorHAnsi"/>
                <w:sz w:val="18"/>
                <w:szCs w:val="18"/>
              </w:rPr>
              <w:t>):</w:t>
            </w:r>
          </w:p>
          <w:p w:rsidR="00E7171D" w:rsidP="00263018" w14:paraId="1E8722AE"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Information missing</w:t>
            </w:r>
          </w:p>
          <w:p w:rsidR="003C39AC" w:rsidRPr="00712093" w:rsidP="00263018" w14:paraId="7B3D5696" w14:textId="5613B7BE">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P</w:t>
            </w:r>
            <w:r w:rsidR="00144984">
              <w:rPr>
                <w:rFonts w:ascii="DM Sans" w:hAnsi="DM Sans" w:cstheme="minorHAnsi"/>
                <w:sz w:val="18"/>
                <w:szCs w:val="18"/>
              </w:rPr>
              <w:t>refer not to respond</w:t>
            </w:r>
          </w:p>
        </w:tc>
      </w:tr>
      <w:tr w14:paraId="0E914647" w14:textId="77777777" w:rsidTr="009E23EB">
        <w:tblPrEx>
          <w:tblW w:w="5005" w:type="pct"/>
          <w:tblLayout w:type="fixed"/>
          <w:tblLook w:val="04A0"/>
        </w:tblPrEx>
        <w:trPr>
          <w:cantSplit/>
        </w:trPr>
        <w:tc>
          <w:tcPr>
            <w:tcW w:w="595" w:type="pct"/>
            <w:shd w:val="clear" w:color="auto" w:fill="auto"/>
          </w:tcPr>
          <w:p w:rsidR="003C39AC" w:rsidRPr="00712093" w:rsidP="00263018" w14:paraId="6D9CFB23" w14:textId="033F0D1A">
            <w:pPr>
              <w:spacing w:line="240" w:lineRule="auto"/>
              <w:rPr>
                <w:rFonts w:ascii="DM Sans" w:hAnsi="DM Sans" w:cstheme="minorHAnsi"/>
                <w:sz w:val="18"/>
                <w:szCs w:val="18"/>
              </w:rPr>
            </w:pPr>
            <w:r w:rsidRPr="00712093">
              <w:rPr>
                <w:rFonts w:ascii="DM Sans" w:hAnsi="DM Sans" w:cstheme="minorHAnsi"/>
                <w:sz w:val="18"/>
                <w:szCs w:val="18"/>
              </w:rPr>
              <w:t>1.</w:t>
            </w:r>
            <w:r w:rsidR="00864402">
              <w:rPr>
                <w:rFonts w:ascii="DM Sans" w:hAnsi="DM Sans" w:cstheme="minorHAnsi"/>
                <w:sz w:val="18"/>
                <w:szCs w:val="18"/>
              </w:rPr>
              <w:t>7</w:t>
            </w:r>
          </w:p>
        </w:tc>
        <w:tc>
          <w:tcPr>
            <w:tcW w:w="1668" w:type="pct"/>
            <w:shd w:val="clear" w:color="auto" w:fill="auto"/>
          </w:tcPr>
          <w:p w:rsidR="00155977" w:rsidRPr="00C548C7" w:rsidP="00155977" w14:paraId="43415CA4" w14:textId="77777777">
            <w:pPr>
              <w:pStyle w:val="BODY"/>
              <w:rPr>
                <w:sz w:val="18"/>
                <w:szCs w:val="18"/>
              </w:rPr>
            </w:pPr>
            <w:r w:rsidRPr="00C548C7">
              <w:rPr>
                <w:rFonts w:cstheme="minorHAnsi"/>
                <w:i w:val="0"/>
                <w:iCs w:val="0"/>
                <w:sz w:val="18"/>
                <w:szCs w:val="18"/>
              </w:rPr>
              <w:t xml:space="preserve">Which of the following best represents </w:t>
            </w:r>
            <w:r w:rsidRPr="00C548C7" w:rsidR="00625FBF">
              <w:rPr>
                <w:rFonts w:cstheme="minorHAnsi"/>
                <w:i w:val="0"/>
                <w:iCs w:val="0"/>
                <w:sz w:val="18"/>
                <w:szCs w:val="18"/>
              </w:rPr>
              <w:t xml:space="preserve">how the youth identifies their </w:t>
            </w:r>
            <w:r w:rsidRPr="00C548C7" w:rsidR="00647D11">
              <w:rPr>
                <w:rFonts w:cstheme="minorHAnsi"/>
                <w:i w:val="0"/>
                <w:iCs w:val="0"/>
                <w:sz w:val="18"/>
                <w:szCs w:val="18"/>
              </w:rPr>
              <w:t xml:space="preserve">race and/or </w:t>
            </w:r>
            <w:r w:rsidRPr="00C548C7" w:rsidR="00625FBF">
              <w:rPr>
                <w:rFonts w:cstheme="minorHAnsi"/>
                <w:i w:val="0"/>
                <w:iCs w:val="0"/>
                <w:sz w:val="18"/>
                <w:szCs w:val="18"/>
              </w:rPr>
              <w:t>ethnicity?</w:t>
            </w:r>
            <w:r w:rsidRPr="00D0381D" w:rsidR="00E07620">
              <w:rPr>
                <w:rFonts w:cstheme="minorHAnsi"/>
                <w:sz w:val="18"/>
                <w:szCs w:val="18"/>
              </w:rPr>
              <w:t xml:space="preserve"> </w:t>
            </w:r>
            <w:r w:rsidRPr="00C548C7">
              <w:rPr>
                <w:sz w:val="18"/>
                <w:szCs w:val="18"/>
                <w:u w:val="single"/>
              </w:rPr>
              <w:t>Select all that apply</w:t>
            </w:r>
            <w:r w:rsidRPr="00C548C7">
              <w:rPr>
                <w:sz w:val="18"/>
                <w:szCs w:val="18"/>
              </w:rPr>
              <w:t xml:space="preserve"> and enter additional details in the spaces below.</w:t>
            </w:r>
          </w:p>
          <w:p w:rsidR="003C39AC" w:rsidRPr="00712093" w:rsidP="00263018" w14:paraId="3A5B61A1" w14:textId="1AFD6D53">
            <w:pPr>
              <w:spacing w:line="240" w:lineRule="auto"/>
              <w:rPr>
                <w:rFonts w:ascii="DM Sans" w:hAnsi="DM Sans" w:cstheme="minorHAnsi"/>
                <w:sz w:val="18"/>
                <w:szCs w:val="18"/>
              </w:rPr>
            </w:pPr>
          </w:p>
        </w:tc>
        <w:tc>
          <w:tcPr>
            <w:tcW w:w="2737" w:type="pct"/>
            <w:shd w:val="clear" w:color="auto" w:fill="auto"/>
          </w:tcPr>
          <w:p w:rsidR="00626C27" w:rsidRPr="00C548C7" w:rsidP="00626C27" w14:paraId="474C1C12" w14:textId="77777777">
            <w:pPr>
              <w:pStyle w:val="BulletL1"/>
              <w:rPr>
                <w:i w:val="0"/>
                <w:iCs w:val="0"/>
                <w:sz w:val="18"/>
                <w:szCs w:val="18"/>
                <w:lang w:val="en-US"/>
              </w:rPr>
            </w:pPr>
            <w:r w:rsidRPr="00C548C7">
              <w:rPr>
                <w:i w:val="0"/>
                <w:iCs w:val="0"/>
                <w:sz w:val="18"/>
                <w:szCs w:val="18"/>
                <w:lang w:val="en-US"/>
              </w:rPr>
              <w:t>American Indian or Alaska Native</w:t>
            </w:r>
          </w:p>
          <w:p w:rsidR="00626C27" w:rsidRPr="00C548C7" w:rsidP="00C548C7" w14:paraId="4E47AF4A" w14:textId="1FC8DA63">
            <w:pPr>
              <w:pStyle w:val="BulletL1"/>
              <w:numPr>
                <w:ilvl w:val="0"/>
                <w:numId w:val="179"/>
              </w:numPr>
              <w:rPr>
                <w:sz w:val="18"/>
                <w:szCs w:val="18"/>
                <w:lang w:val="en-US"/>
              </w:rPr>
            </w:pPr>
            <w:r w:rsidRPr="00C548C7">
              <w:rPr>
                <w:sz w:val="18"/>
                <w:szCs w:val="18"/>
                <w:lang w:val="en-US"/>
              </w:rPr>
              <w:t xml:space="preserve">Enter, for example, Navajo Nation, Blackfeet Tribe of the Blackfeet Indian Reservation of Montana, Native Village of Barrow Inupiat Traditional Government, Nome Eskimo Community, Aztec, Maya, etc. </w:t>
            </w:r>
          </w:p>
          <w:p w:rsidR="00626C27" w:rsidRPr="00C548C7" w:rsidP="00626C27" w14:paraId="2F1C82F9" w14:textId="77777777">
            <w:pPr>
              <w:pStyle w:val="BulletL1"/>
              <w:rPr>
                <w:sz w:val="18"/>
                <w:szCs w:val="18"/>
                <w:lang w:val="en-US"/>
              </w:rPr>
            </w:pPr>
            <w:r w:rsidRPr="00C548C7">
              <w:rPr>
                <w:i w:val="0"/>
                <w:iCs w:val="0"/>
                <w:sz w:val="18"/>
                <w:szCs w:val="18"/>
                <w:lang w:val="en-US"/>
              </w:rPr>
              <w:t xml:space="preserve">Asian </w:t>
            </w:r>
            <w:r w:rsidRPr="00C548C7">
              <w:rPr>
                <w:sz w:val="18"/>
                <w:szCs w:val="18"/>
                <w:lang w:val="en-US"/>
              </w:rPr>
              <w:t>- Provide details below.</w:t>
            </w:r>
          </w:p>
          <w:p w:rsidR="00626C27" w:rsidRPr="00C548C7" w:rsidP="00626C27" w14:paraId="73D9632B" w14:textId="77777777">
            <w:pPr>
              <w:pStyle w:val="BulletL1"/>
              <w:numPr>
                <w:ilvl w:val="0"/>
                <w:numId w:val="180"/>
              </w:numPr>
              <w:rPr>
                <w:i w:val="0"/>
                <w:iCs w:val="0"/>
                <w:sz w:val="18"/>
                <w:szCs w:val="18"/>
                <w:lang w:val="en-US"/>
              </w:rPr>
            </w:pPr>
            <w:r w:rsidRPr="00C548C7">
              <w:rPr>
                <w:i w:val="0"/>
                <w:iCs w:val="0"/>
                <w:sz w:val="18"/>
                <w:szCs w:val="18"/>
                <w:lang w:val="en-US"/>
              </w:rPr>
              <w:t>Chinese</w:t>
            </w:r>
          </w:p>
          <w:p w:rsidR="00626C27" w:rsidRPr="00C548C7" w:rsidP="00626C27" w14:paraId="75BE6B38" w14:textId="77777777">
            <w:pPr>
              <w:pStyle w:val="BulletL1"/>
              <w:numPr>
                <w:ilvl w:val="0"/>
                <w:numId w:val="180"/>
              </w:numPr>
              <w:rPr>
                <w:i w:val="0"/>
                <w:iCs w:val="0"/>
                <w:sz w:val="18"/>
                <w:szCs w:val="18"/>
                <w:lang w:val="en-US"/>
              </w:rPr>
            </w:pPr>
            <w:r w:rsidRPr="00C548C7">
              <w:rPr>
                <w:i w:val="0"/>
                <w:iCs w:val="0"/>
                <w:sz w:val="18"/>
                <w:szCs w:val="18"/>
                <w:lang w:val="en-US"/>
              </w:rPr>
              <w:t>Asian Indian</w:t>
            </w:r>
          </w:p>
          <w:p w:rsidR="00626C27" w:rsidRPr="00C548C7" w:rsidP="00626C27" w14:paraId="25243443" w14:textId="77777777">
            <w:pPr>
              <w:pStyle w:val="BulletL1"/>
              <w:numPr>
                <w:ilvl w:val="0"/>
                <w:numId w:val="180"/>
              </w:numPr>
              <w:rPr>
                <w:i w:val="0"/>
                <w:iCs w:val="0"/>
                <w:sz w:val="18"/>
                <w:szCs w:val="18"/>
                <w:lang w:val="en-US"/>
              </w:rPr>
            </w:pPr>
            <w:r w:rsidRPr="00C548C7">
              <w:rPr>
                <w:i w:val="0"/>
                <w:iCs w:val="0"/>
                <w:sz w:val="18"/>
                <w:szCs w:val="18"/>
                <w:lang w:val="en-US"/>
              </w:rPr>
              <w:t>Filipino</w:t>
            </w:r>
          </w:p>
          <w:p w:rsidR="00626C27" w:rsidRPr="00C548C7" w:rsidP="00626C27" w14:paraId="78F5BDFC" w14:textId="77777777">
            <w:pPr>
              <w:pStyle w:val="BulletL1"/>
              <w:numPr>
                <w:ilvl w:val="0"/>
                <w:numId w:val="180"/>
              </w:numPr>
              <w:rPr>
                <w:i w:val="0"/>
                <w:iCs w:val="0"/>
                <w:sz w:val="18"/>
                <w:szCs w:val="18"/>
                <w:lang w:val="en-US"/>
              </w:rPr>
            </w:pPr>
            <w:r w:rsidRPr="00C548C7">
              <w:rPr>
                <w:i w:val="0"/>
                <w:iCs w:val="0"/>
                <w:sz w:val="18"/>
                <w:szCs w:val="18"/>
                <w:lang w:val="en-US"/>
              </w:rPr>
              <w:t>Vietnamese</w:t>
            </w:r>
          </w:p>
          <w:p w:rsidR="00626C27" w:rsidRPr="00C548C7" w:rsidP="00626C27" w14:paraId="06866FFA" w14:textId="77777777">
            <w:pPr>
              <w:pStyle w:val="BulletL1"/>
              <w:numPr>
                <w:ilvl w:val="0"/>
                <w:numId w:val="180"/>
              </w:numPr>
              <w:rPr>
                <w:i w:val="0"/>
                <w:iCs w:val="0"/>
                <w:sz w:val="18"/>
                <w:szCs w:val="18"/>
                <w:lang w:val="en-US"/>
              </w:rPr>
            </w:pPr>
            <w:r w:rsidRPr="00C548C7">
              <w:rPr>
                <w:i w:val="0"/>
                <w:iCs w:val="0"/>
                <w:sz w:val="18"/>
                <w:szCs w:val="18"/>
                <w:lang w:val="en-US"/>
              </w:rPr>
              <w:t>Korean</w:t>
            </w:r>
          </w:p>
          <w:p w:rsidR="00626C27" w:rsidRPr="00C548C7" w:rsidP="00626C27" w14:paraId="6E826E02" w14:textId="77777777">
            <w:pPr>
              <w:pStyle w:val="BulletL1"/>
              <w:numPr>
                <w:ilvl w:val="0"/>
                <w:numId w:val="180"/>
              </w:numPr>
              <w:rPr>
                <w:i w:val="0"/>
                <w:iCs w:val="0"/>
                <w:sz w:val="18"/>
                <w:szCs w:val="18"/>
                <w:lang w:val="en-US"/>
              </w:rPr>
            </w:pPr>
            <w:r w:rsidRPr="00C548C7">
              <w:rPr>
                <w:i w:val="0"/>
                <w:iCs w:val="0"/>
                <w:sz w:val="18"/>
                <w:szCs w:val="18"/>
                <w:lang w:val="en-US"/>
              </w:rPr>
              <w:t>Japanese</w:t>
            </w:r>
          </w:p>
          <w:p w:rsidR="00626C27" w:rsidRPr="00C548C7" w:rsidP="00C548C7" w14:paraId="0861A801" w14:textId="0DF71CFA">
            <w:pPr>
              <w:pStyle w:val="BulletL1"/>
              <w:numPr>
                <w:ilvl w:val="0"/>
                <w:numId w:val="180"/>
              </w:numPr>
              <w:rPr>
                <w:sz w:val="18"/>
                <w:szCs w:val="18"/>
                <w:lang w:val="en-US"/>
              </w:rPr>
            </w:pPr>
            <w:r w:rsidRPr="00C548C7">
              <w:rPr>
                <w:sz w:val="18"/>
                <w:szCs w:val="18"/>
                <w:lang w:val="en-US"/>
              </w:rPr>
              <w:t xml:space="preserve">Enter, for example, Pakistani, Hmong, Afghan, etc. </w:t>
            </w:r>
          </w:p>
          <w:p w:rsidR="00626C27" w:rsidRPr="00C548C7" w:rsidP="00626C27" w14:paraId="2576E477" w14:textId="77777777">
            <w:pPr>
              <w:pStyle w:val="BulletL1"/>
              <w:rPr>
                <w:sz w:val="18"/>
                <w:szCs w:val="18"/>
                <w:lang w:val="en-US"/>
              </w:rPr>
            </w:pPr>
            <w:r w:rsidRPr="00C548C7">
              <w:rPr>
                <w:i w:val="0"/>
                <w:iCs w:val="0"/>
                <w:sz w:val="18"/>
                <w:szCs w:val="18"/>
                <w:lang w:val="en-US"/>
              </w:rPr>
              <w:t xml:space="preserve">Black or African American </w:t>
            </w:r>
            <w:r w:rsidRPr="00C548C7">
              <w:rPr>
                <w:sz w:val="18"/>
                <w:szCs w:val="18"/>
                <w:lang w:val="en-US"/>
              </w:rPr>
              <w:t>- Provide details below.</w:t>
            </w:r>
          </w:p>
          <w:p w:rsidR="00626C27" w:rsidRPr="00C548C7" w:rsidP="00626C27" w14:paraId="5D276240" w14:textId="77777777">
            <w:pPr>
              <w:pStyle w:val="BulletL1"/>
              <w:numPr>
                <w:ilvl w:val="0"/>
                <w:numId w:val="181"/>
              </w:numPr>
              <w:rPr>
                <w:i w:val="0"/>
                <w:iCs w:val="0"/>
                <w:sz w:val="18"/>
                <w:szCs w:val="18"/>
                <w:lang w:val="en-US"/>
              </w:rPr>
            </w:pPr>
            <w:r w:rsidRPr="00C548C7">
              <w:rPr>
                <w:i w:val="0"/>
                <w:iCs w:val="0"/>
                <w:sz w:val="18"/>
                <w:szCs w:val="18"/>
                <w:lang w:val="en-US"/>
              </w:rPr>
              <w:t>African American</w:t>
            </w:r>
          </w:p>
          <w:p w:rsidR="00626C27" w:rsidRPr="00C548C7" w:rsidP="00626C27" w14:paraId="4AF113DB" w14:textId="77777777">
            <w:pPr>
              <w:pStyle w:val="BulletL1"/>
              <w:numPr>
                <w:ilvl w:val="0"/>
                <w:numId w:val="181"/>
              </w:numPr>
              <w:rPr>
                <w:i w:val="0"/>
                <w:iCs w:val="0"/>
                <w:sz w:val="18"/>
                <w:szCs w:val="18"/>
                <w:lang w:val="en-US"/>
              </w:rPr>
            </w:pPr>
            <w:r w:rsidRPr="00C548C7">
              <w:rPr>
                <w:i w:val="0"/>
                <w:iCs w:val="0"/>
                <w:sz w:val="18"/>
                <w:szCs w:val="18"/>
                <w:lang w:val="en-US"/>
              </w:rPr>
              <w:t>Jamaican</w:t>
            </w:r>
          </w:p>
          <w:p w:rsidR="00626C27" w:rsidRPr="00C548C7" w:rsidP="00626C27" w14:paraId="1D9393E6" w14:textId="77777777">
            <w:pPr>
              <w:pStyle w:val="BulletL1"/>
              <w:numPr>
                <w:ilvl w:val="0"/>
                <w:numId w:val="181"/>
              </w:numPr>
              <w:rPr>
                <w:i w:val="0"/>
                <w:iCs w:val="0"/>
                <w:sz w:val="18"/>
                <w:szCs w:val="18"/>
                <w:lang w:val="en-US"/>
              </w:rPr>
            </w:pPr>
            <w:r w:rsidRPr="00C548C7">
              <w:rPr>
                <w:i w:val="0"/>
                <w:iCs w:val="0"/>
                <w:sz w:val="18"/>
                <w:szCs w:val="18"/>
                <w:lang w:val="en-US"/>
              </w:rPr>
              <w:t>Haitian</w:t>
            </w:r>
          </w:p>
          <w:p w:rsidR="00626C27" w:rsidRPr="00C548C7" w:rsidP="00626C27" w14:paraId="419DA224" w14:textId="77777777">
            <w:pPr>
              <w:pStyle w:val="BulletL1"/>
              <w:numPr>
                <w:ilvl w:val="0"/>
                <w:numId w:val="181"/>
              </w:numPr>
              <w:rPr>
                <w:i w:val="0"/>
                <w:iCs w:val="0"/>
                <w:sz w:val="18"/>
                <w:szCs w:val="18"/>
                <w:lang w:val="en-US"/>
              </w:rPr>
            </w:pPr>
            <w:r w:rsidRPr="00C548C7">
              <w:rPr>
                <w:i w:val="0"/>
                <w:iCs w:val="0"/>
                <w:sz w:val="18"/>
                <w:szCs w:val="18"/>
                <w:lang w:val="en-US"/>
              </w:rPr>
              <w:t>Nigerian</w:t>
            </w:r>
          </w:p>
          <w:p w:rsidR="00626C27" w:rsidRPr="00C548C7" w:rsidP="00626C27" w14:paraId="576212C6" w14:textId="77777777">
            <w:pPr>
              <w:pStyle w:val="BulletL1"/>
              <w:numPr>
                <w:ilvl w:val="0"/>
                <w:numId w:val="181"/>
              </w:numPr>
              <w:rPr>
                <w:i w:val="0"/>
                <w:iCs w:val="0"/>
                <w:sz w:val="18"/>
                <w:szCs w:val="18"/>
                <w:lang w:val="en-US"/>
              </w:rPr>
            </w:pPr>
            <w:r w:rsidRPr="00C548C7">
              <w:rPr>
                <w:i w:val="0"/>
                <w:iCs w:val="0"/>
                <w:sz w:val="18"/>
                <w:szCs w:val="18"/>
                <w:lang w:val="en-US"/>
              </w:rPr>
              <w:t>Ethiopian</w:t>
            </w:r>
          </w:p>
          <w:p w:rsidR="00626C27" w:rsidRPr="00C548C7" w:rsidP="00626C27" w14:paraId="68770BA5" w14:textId="77777777">
            <w:pPr>
              <w:pStyle w:val="BulletL1"/>
              <w:numPr>
                <w:ilvl w:val="0"/>
                <w:numId w:val="181"/>
              </w:numPr>
              <w:rPr>
                <w:i w:val="0"/>
                <w:iCs w:val="0"/>
                <w:sz w:val="18"/>
                <w:szCs w:val="18"/>
                <w:lang w:val="en-US"/>
              </w:rPr>
            </w:pPr>
            <w:r w:rsidRPr="00C548C7">
              <w:rPr>
                <w:i w:val="0"/>
                <w:iCs w:val="0"/>
                <w:sz w:val="18"/>
                <w:szCs w:val="18"/>
                <w:lang w:val="en-US"/>
              </w:rPr>
              <w:t>Somali</w:t>
            </w:r>
          </w:p>
          <w:p w:rsidR="00626C27" w:rsidRPr="00C548C7" w:rsidP="00C548C7" w14:paraId="2DCE9F91" w14:textId="5C1F5938">
            <w:pPr>
              <w:pStyle w:val="BulletL1"/>
              <w:numPr>
                <w:ilvl w:val="0"/>
                <w:numId w:val="181"/>
              </w:numPr>
              <w:rPr>
                <w:sz w:val="18"/>
                <w:szCs w:val="18"/>
                <w:lang w:val="en-US"/>
              </w:rPr>
            </w:pPr>
            <w:r w:rsidRPr="00C548C7">
              <w:rPr>
                <w:sz w:val="18"/>
                <w:szCs w:val="18"/>
                <w:lang w:val="en-US"/>
              </w:rPr>
              <w:t xml:space="preserve">Enter, for example, Trinidadian and Tobagonian, Ghanaian, Congolese, etc. </w:t>
            </w:r>
          </w:p>
          <w:p w:rsidR="00626C27" w:rsidRPr="00C548C7" w:rsidP="00626C27" w14:paraId="6ACC374B" w14:textId="77777777">
            <w:pPr>
              <w:pStyle w:val="BulletL1"/>
              <w:rPr>
                <w:sz w:val="18"/>
                <w:szCs w:val="18"/>
                <w:lang w:val="en-US"/>
              </w:rPr>
            </w:pPr>
            <w:r w:rsidRPr="00C548C7">
              <w:rPr>
                <w:i w:val="0"/>
                <w:iCs w:val="0"/>
                <w:sz w:val="18"/>
                <w:szCs w:val="18"/>
                <w:lang w:val="en-US"/>
              </w:rPr>
              <w:t xml:space="preserve">Hispanic or Latino </w:t>
            </w:r>
            <w:r w:rsidRPr="00C548C7">
              <w:rPr>
                <w:sz w:val="18"/>
                <w:szCs w:val="18"/>
                <w:lang w:val="en-US"/>
              </w:rPr>
              <w:t>- Provide details below.</w:t>
            </w:r>
          </w:p>
          <w:p w:rsidR="00626C27" w:rsidRPr="00C548C7" w:rsidP="00626C27" w14:paraId="37722C3C" w14:textId="77777777">
            <w:pPr>
              <w:pStyle w:val="BulletL1"/>
              <w:numPr>
                <w:ilvl w:val="0"/>
                <w:numId w:val="182"/>
              </w:numPr>
              <w:rPr>
                <w:i w:val="0"/>
                <w:iCs w:val="0"/>
                <w:sz w:val="18"/>
                <w:szCs w:val="18"/>
                <w:lang w:val="en-US"/>
              </w:rPr>
            </w:pPr>
            <w:r w:rsidRPr="00C548C7">
              <w:rPr>
                <w:i w:val="0"/>
                <w:iCs w:val="0"/>
                <w:sz w:val="18"/>
                <w:szCs w:val="18"/>
                <w:lang w:val="en-US"/>
              </w:rPr>
              <w:t>Mexican</w:t>
            </w:r>
          </w:p>
          <w:p w:rsidR="00626C27" w:rsidRPr="00C548C7" w:rsidP="00626C27" w14:paraId="3217DA88" w14:textId="77777777">
            <w:pPr>
              <w:pStyle w:val="BulletL1"/>
              <w:numPr>
                <w:ilvl w:val="0"/>
                <w:numId w:val="182"/>
              </w:numPr>
              <w:rPr>
                <w:i w:val="0"/>
                <w:iCs w:val="0"/>
                <w:sz w:val="18"/>
                <w:szCs w:val="18"/>
                <w:lang w:val="en-US"/>
              </w:rPr>
            </w:pPr>
            <w:r w:rsidRPr="00C548C7">
              <w:rPr>
                <w:i w:val="0"/>
                <w:iCs w:val="0"/>
                <w:sz w:val="18"/>
                <w:szCs w:val="18"/>
                <w:lang w:val="en-US"/>
              </w:rPr>
              <w:t>Puerto Rican</w:t>
            </w:r>
          </w:p>
          <w:p w:rsidR="00626C27" w:rsidRPr="00C548C7" w:rsidP="00626C27" w14:paraId="582759FD" w14:textId="77777777">
            <w:pPr>
              <w:pStyle w:val="BulletL1"/>
              <w:numPr>
                <w:ilvl w:val="0"/>
                <w:numId w:val="182"/>
              </w:numPr>
              <w:rPr>
                <w:i w:val="0"/>
                <w:iCs w:val="0"/>
                <w:sz w:val="18"/>
                <w:szCs w:val="18"/>
                <w:lang w:val="en-US"/>
              </w:rPr>
            </w:pPr>
            <w:r w:rsidRPr="00C548C7">
              <w:rPr>
                <w:i w:val="0"/>
                <w:iCs w:val="0"/>
                <w:sz w:val="18"/>
                <w:szCs w:val="18"/>
                <w:lang w:val="en-US"/>
              </w:rPr>
              <w:t>Salvadoran</w:t>
            </w:r>
          </w:p>
          <w:p w:rsidR="00626C27" w:rsidRPr="00C548C7" w:rsidP="00626C27" w14:paraId="78B41CCB" w14:textId="77777777">
            <w:pPr>
              <w:pStyle w:val="BulletL1"/>
              <w:numPr>
                <w:ilvl w:val="0"/>
                <w:numId w:val="182"/>
              </w:numPr>
              <w:rPr>
                <w:i w:val="0"/>
                <w:iCs w:val="0"/>
                <w:sz w:val="18"/>
                <w:szCs w:val="18"/>
                <w:lang w:val="en-US"/>
              </w:rPr>
            </w:pPr>
            <w:r w:rsidRPr="00C548C7">
              <w:rPr>
                <w:i w:val="0"/>
                <w:iCs w:val="0"/>
                <w:sz w:val="18"/>
                <w:szCs w:val="18"/>
                <w:lang w:val="en-US"/>
              </w:rPr>
              <w:t>Cuban</w:t>
            </w:r>
          </w:p>
          <w:p w:rsidR="00626C27" w:rsidRPr="00C548C7" w:rsidP="00626C27" w14:paraId="30C18871" w14:textId="77777777">
            <w:pPr>
              <w:pStyle w:val="BulletL1"/>
              <w:numPr>
                <w:ilvl w:val="0"/>
                <w:numId w:val="182"/>
              </w:numPr>
              <w:rPr>
                <w:i w:val="0"/>
                <w:iCs w:val="0"/>
                <w:sz w:val="18"/>
                <w:szCs w:val="18"/>
                <w:lang w:val="en-US"/>
              </w:rPr>
            </w:pPr>
            <w:r w:rsidRPr="00C548C7">
              <w:rPr>
                <w:i w:val="0"/>
                <w:iCs w:val="0"/>
                <w:sz w:val="18"/>
                <w:szCs w:val="18"/>
                <w:lang w:val="en-US"/>
              </w:rPr>
              <w:t>Dominican</w:t>
            </w:r>
          </w:p>
          <w:p w:rsidR="00626C27" w:rsidRPr="00C548C7" w:rsidP="00626C27" w14:paraId="0B9C11B9" w14:textId="77777777">
            <w:pPr>
              <w:pStyle w:val="BulletL1"/>
              <w:numPr>
                <w:ilvl w:val="0"/>
                <w:numId w:val="182"/>
              </w:numPr>
              <w:rPr>
                <w:i w:val="0"/>
                <w:iCs w:val="0"/>
                <w:sz w:val="18"/>
                <w:szCs w:val="18"/>
                <w:lang w:val="en-US"/>
              </w:rPr>
            </w:pPr>
            <w:r w:rsidRPr="00C548C7">
              <w:rPr>
                <w:i w:val="0"/>
                <w:iCs w:val="0"/>
                <w:sz w:val="18"/>
                <w:szCs w:val="18"/>
                <w:lang w:val="en-US"/>
              </w:rPr>
              <w:t>Guatemalan</w:t>
            </w:r>
          </w:p>
          <w:p w:rsidR="00626C27" w:rsidRPr="00C548C7" w:rsidP="00C548C7" w14:paraId="7F3F315F" w14:textId="39AE8E3D">
            <w:pPr>
              <w:pStyle w:val="BulletL1"/>
              <w:numPr>
                <w:ilvl w:val="0"/>
                <w:numId w:val="182"/>
              </w:numPr>
              <w:rPr>
                <w:sz w:val="18"/>
                <w:szCs w:val="18"/>
                <w:lang w:val="en-US"/>
              </w:rPr>
            </w:pPr>
            <w:r w:rsidRPr="00C548C7">
              <w:rPr>
                <w:sz w:val="18"/>
                <w:szCs w:val="18"/>
                <w:lang w:val="en-US"/>
              </w:rPr>
              <w:t xml:space="preserve">Enter, for example, Colombian, Honduran, Spaniard, etc. </w:t>
            </w:r>
          </w:p>
          <w:p w:rsidR="00626C27" w:rsidRPr="00C548C7" w:rsidP="00626C27" w14:paraId="3655FBC7" w14:textId="77777777">
            <w:pPr>
              <w:pStyle w:val="BulletL1"/>
              <w:rPr>
                <w:i w:val="0"/>
                <w:iCs w:val="0"/>
                <w:sz w:val="18"/>
                <w:szCs w:val="18"/>
                <w:lang w:val="en-US"/>
              </w:rPr>
            </w:pPr>
            <w:r w:rsidRPr="00C548C7">
              <w:rPr>
                <w:i w:val="0"/>
                <w:iCs w:val="0"/>
                <w:sz w:val="18"/>
                <w:szCs w:val="18"/>
                <w:lang w:val="en-US"/>
              </w:rPr>
              <w:t xml:space="preserve">Middle Eastern or North African </w:t>
            </w:r>
            <w:r w:rsidRPr="00C548C7">
              <w:rPr>
                <w:sz w:val="18"/>
                <w:szCs w:val="18"/>
                <w:lang w:val="en-US"/>
              </w:rPr>
              <w:t>- Provide details below.</w:t>
            </w:r>
          </w:p>
          <w:p w:rsidR="00626C27" w:rsidRPr="00C548C7" w:rsidP="00626C27" w14:paraId="1BA8DB49" w14:textId="77777777">
            <w:pPr>
              <w:pStyle w:val="BulletL1"/>
              <w:numPr>
                <w:ilvl w:val="0"/>
                <w:numId w:val="183"/>
              </w:numPr>
              <w:rPr>
                <w:i w:val="0"/>
                <w:iCs w:val="0"/>
                <w:sz w:val="18"/>
                <w:szCs w:val="18"/>
                <w:lang w:val="en-US"/>
              </w:rPr>
            </w:pPr>
            <w:r w:rsidRPr="00C548C7">
              <w:rPr>
                <w:i w:val="0"/>
                <w:iCs w:val="0"/>
                <w:sz w:val="18"/>
                <w:szCs w:val="18"/>
                <w:lang w:val="en-US"/>
              </w:rPr>
              <w:t>Lebanese</w:t>
            </w:r>
          </w:p>
          <w:p w:rsidR="00626C27" w:rsidRPr="00C548C7" w:rsidP="00626C27" w14:paraId="37F138C4" w14:textId="77777777">
            <w:pPr>
              <w:pStyle w:val="BulletL1"/>
              <w:numPr>
                <w:ilvl w:val="0"/>
                <w:numId w:val="183"/>
              </w:numPr>
              <w:rPr>
                <w:i w:val="0"/>
                <w:iCs w:val="0"/>
                <w:sz w:val="18"/>
                <w:szCs w:val="18"/>
                <w:lang w:val="en-US"/>
              </w:rPr>
            </w:pPr>
            <w:r w:rsidRPr="00C548C7">
              <w:rPr>
                <w:i w:val="0"/>
                <w:iCs w:val="0"/>
                <w:sz w:val="18"/>
                <w:szCs w:val="18"/>
                <w:lang w:val="en-US"/>
              </w:rPr>
              <w:t>Iranian</w:t>
            </w:r>
          </w:p>
          <w:p w:rsidR="00626C27" w:rsidRPr="00C548C7" w:rsidP="00626C27" w14:paraId="3C1B885A" w14:textId="77777777">
            <w:pPr>
              <w:pStyle w:val="BulletL1"/>
              <w:numPr>
                <w:ilvl w:val="0"/>
                <w:numId w:val="183"/>
              </w:numPr>
              <w:rPr>
                <w:i w:val="0"/>
                <w:iCs w:val="0"/>
                <w:sz w:val="18"/>
                <w:szCs w:val="18"/>
                <w:lang w:val="en-US"/>
              </w:rPr>
            </w:pPr>
            <w:r w:rsidRPr="00C548C7">
              <w:rPr>
                <w:i w:val="0"/>
                <w:iCs w:val="0"/>
                <w:sz w:val="18"/>
                <w:szCs w:val="18"/>
                <w:lang w:val="en-US"/>
              </w:rPr>
              <w:t>Egyptian</w:t>
            </w:r>
          </w:p>
          <w:p w:rsidR="00626C27" w:rsidRPr="00C548C7" w:rsidP="00626C27" w14:paraId="074AB3AC" w14:textId="77777777">
            <w:pPr>
              <w:pStyle w:val="BulletL1"/>
              <w:numPr>
                <w:ilvl w:val="0"/>
                <w:numId w:val="183"/>
              </w:numPr>
              <w:rPr>
                <w:i w:val="0"/>
                <w:iCs w:val="0"/>
                <w:sz w:val="18"/>
                <w:szCs w:val="18"/>
                <w:lang w:val="en-US"/>
              </w:rPr>
            </w:pPr>
            <w:r w:rsidRPr="00C548C7">
              <w:rPr>
                <w:i w:val="0"/>
                <w:iCs w:val="0"/>
                <w:sz w:val="18"/>
                <w:szCs w:val="18"/>
                <w:lang w:val="en-US"/>
              </w:rPr>
              <w:t>Syrian</w:t>
            </w:r>
          </w:p>
          <w:p w:rsidR="00626C27" w:rsidRPr="00C548C7" w:rsidP="00626C27" w14:paraId="57DB9231" w14:textId="77777777">
            <w:pPr>
              <w:pStyle w:val="BulletL1"/>
              <w:numPr>
                <w:ilvl w:val="0"/>
                <w:numId w:val="183"/>
              </w:numPr>
              <w:rPr>
                <w:i w:val="0"/>
                <w:iCs w:val="0"/>
                <w:sz w:val="18"/>
                <w:szCs w:val="18"/>
                <w:lang w:val="en-US"/>
              </w:rPr>
            </w:pPr>
            <w:r w:rsidRPr="00C548C7">
              <w:rPr>
                <w:i w:val="0"/>
                <w:iCs w:val="0"/>
                <w:sz w:val="18"/>
                <w:szCs w:val="18"/>
                <w:lang w:val="en-US"/>
              </w:rPr>
              <w:t>Iraqi</w:t>
            </w:r>
          </w:p>
          <w:p w:rsidR="00626C27" w:rsidRPr="00C548C7" w:rsidP="00626C27" w14:paraId="1D84514C" w14:textId="77777777">
            <w:pPr>
              <w:pStyle w:val="BulletL1"/>
              <w:numPr>
                <w:ilvl w:val="0"/>
                <w:numId w:val="183"/>
              </w:numPr>
              <w:rPr>
                <w:i w:val="0"/>
                <w:iCs w:val="0"/>
                <w:sz w:val="18"/>
                <w:szCs w:val="18"/>
                <w:lang w:val="en-US"/>
              </w:rPr>
            </w:pPr>
            <w:r w:rsidRPr="00C548C7">
              <w:rPr>
                <w:i w:val="0"/>
                <w:iCs w:val="0"/>
                <w:sz w:val="18"/>
                <w:szCs w:val="18"/>
                <w:lang w:val="en-US"/>
              </w:rPr>
              <w:t>Israeli</w:t>
            </w:r>
          </w:p>
          <w:p w:rsidR="00626C27" w:rsidRPr="00C548C7" w:rsidP="00C548C7" w14:paraId="5388FF0A" w14:textId="78938C47">
            <w:pPr>
              <w:pStyle w:val="BulletL1"/>
              <w:numPr>
                <w:ilvl w:val="0"/>
                <w:numId w:val="183"/>
              </w:numPr>
              <w:rPr>
                <w:sz w:val="18"/>
                <w:szCs w:val="18"/>
                <w:lang w:val="en-US"/>
              </w:rPr>
            </w:pPr>
            <w:r w:rsidRPr="00C548C7">
              <w:rPr>
                <w:sz w:val="18"/>
                <w:szCs w:val="18"/>
                <w:lang w:val="en-US"/>
              </w:rPr>
              <w:t>Enter, for example, Moroccan, Yemeni, Kurdish, etc.</w:t>
            </w:r>
          </w:p>
          <w:p w:rsidR="00626C27" w:rsidRPr="00C548C7" w:rsidP="00626C27" w14:paraId="49AD108D" w14:textId="77777777">
            <w:pPr>
              <w:pStyle w:val="BulletL1"/>
              <w:rPr>
                <w:i w:val="0"/>
                <w:iCs w:val="0"/>
                <w:sz w:val="18"/>
                <w:szCs w:val="18"/>
                <w:lang w:val="en-US"/>
              </w:rPr>
            </w:pPr>
            <w:r w:rsidRPr="00C548C7">
              <w:rPr>
                <w:i w:val="0"/>
                <w:iCs w:val="0"/>
                <w:sz w:val="18"/>
                <w:szCs w:val="18"/>
                <w:lang w:val="en-US"/>
              </w:rPr>
              <w:t xml:space="preserve">Native Hawaiian or Pacific Islander </w:t>
            </w:r>
            <w:r w:rsidRPr="00C548C7">
              <w:rPr>
                <w:sz w:val="18"/>
                <w:szCs w:val="18"/>
                <w:lang w:val="en-US"/>
              </w:rPr>
              <w:t>- Provide details below.</w:t>
            </w:r>
          </w:p>
          <w:p w:rsidR="00626C27" w:rsidRPr="00C548C7" w:rsidP="00626C27" w14:paraId="0F60DCF9" w14:textId="77777777">
            <w:pPr>
              <w:pStyle w:val="BulletL1"/>
              <w:numPr>
                <w:ilvl w:val="0"/>
                <w:numId w:val="184"/>
              </w:numPr>
              <w:rPr>
                <w:i w:val="0"/>
                <w:iCs w:val="0"/>
                <w:sz w:val="18"/>
                <w:szCs w:val="18"/>
                <w:lang w:val="en-US"/>
              </w:rPr>
            </w:pPr>
            <w:r w:rsidRPr="00C548C7">
              <w:rPr>
                <w:i w:val="0"/>
                <w:iCs w:val="0"/>
                <w:sz w:val="18"/>
                <w:szCs w:val="18"/>
                <w:lang w:val="en-US"/>
              </w:rPr>
              <w:t>Native Hawaiian</w:t>
            </w:r>
          </w:p>
          <w:p w:rsidR="00626C27" w:rsidRPr="00C548C7" w:rsidP="00626C27" w14:paraId="1209F794" w14:textId="77777777">
            <w:pPr>
              <w:pStyle w:val="BulletL1"/>
              <w:numPr>
                <w:ilvl w:val="0"/>
                <w:numId w:val="184"/>
              </w:numPr>
              <w:rPr>
                <w:i w:val="0"/>
                <w:iCs w:val="0"/>
                <w:sz w:val="18"/>
                <w:szCs w:val="18"/>
                <w:lang w:val="en-US"/>
              </w:rPr>
            </w:pPr>
            <w:r w:rsidRPr="00C548C7">
              <w:rPr>
                <w:i w:val="0"/>
                <w:iCs w:val="0"/>
                <w:sz w:val="18"/>
                <w:szCs w:val="18"/>
                <w:lang w:val="en-US"/>
              </w:rPr>
              <w:t>Samoan</w:t>
            </w:r>
          </w:p>
          <w:p w:rsidR="00626C27" w:rsidRPr="00C548C7" w:rsidP="00626C27" w14:paraId="236BA84F" w14:textId="77777777">
            <w:pPr>
              <w:pStyle w:val="BulletL1"/>
              <w:numPr>
                <w:ilvl w:val="0"/>
                <w:numId w:val="184"/>
              </w:numPr>
              <w:rPr>
                <w:i w:val="0"/>
                <w:iCs w:val="0"/>
                <w:sz w:val="18"/>
                <w:szCs w:val="18"/>
                <w:lang w:val="en-US"/>
              </w:rPr>
            </w:pPr>
            <w:r w:rsidRPr="00C548C7">
              <w:rPr>
                <w:i w:val="0"/>
                <w:iCs w:val="0"/>
                <w:sz w:val="18"/>
                <w:szCs w:val="18"/>
                <w:lang w:val="en-US"/>
              </w:rPr>
              <w:t>Chamorro</w:t>
            </w:r>
          </w:p>
          <w:p w:rsidR="00626C27" w:rsidRPr="00C548C7" w:rsidP="00626C27" w14:paraId="7424935F" w14:textId="77777777">
            <w:pPr>
              <w:pStyle w:val="BulletL1"/>
              <w:numPr>
                <w:ilvl w:val="0"/>
                <w:numId w:val="184"/>
              </w:numPr>
              <w:rPr>
                <w:i w:val="0"/>
                <w:iCs w:val="0"/>
                <w:sz w:val="18"/>
                <w:szCs w:val="18"/>
                <w:lang w:val="en-US"/>
              </w:rPr>
            </w:pPr>
            <w:r w:rsidRPr="00C548C7">
              <w:rPr>
                <w:i w:val="0"/>
                <w:iCs w:val="0"/>
                <w:sz w:val="18"/>
                <w:szCs w:val="18"/>
                <w:lang w:val="en-US"/>
              </w:rPr>
              <w:t>Tongan</w:t>
            </w:r>
          </w:p>
          <w:p w:rsidR="00626C27" w:rsidRPr="00C548C7" w:rsidP="00626C27" w14:paraId="3A3697F3" w14:textId="77777777">
            <w:pPr>
              <w:pStyle w:val="BulletL1"/>
              <w:numPr>
                <w:ilvl w:val="0"/>
                <w:numId w:val="184"/>
              </w:numPr>
              <w:rPr>
                <w:i w:val="0"/>
                <w:iCs w:val="0"/>
                <w:sz w:val="18"/>
                <w:szCs w:val="18"/>
                <w:lang w:val="en-US"/>
              </w:rPr>
            </w:pPr>
            <w:r w:rsidRPr="00C548C7">
              <w:rPr>
                <w:i w:val="0"/>
                <w:iCs w:val="0"/>
                <w:sz w:val="18"/>
                <w:szCs w:val="18"/>
                <w:lang w:val="en-US"/>
              </w:rPr>
              <w:t>Fijian</w:t>
            </w:r>
          </w:p>
          <w:p w:rsidR="00626C27" w:rsidRPr="00C548C7" w:rsidP="00626C27" w14:paraId="5B70299B" w14:textId="77777777">
            <w:pPr>
              <w:pStyle w:val="BulletL1"/>
              <w:numPr>
                <w:ilvl w:val="0"/>
                <w:numId w:val="184"/>
              </w:numPr>
              <w:rPr>
                <w:i w:val="0"/>
                <w:iCs w:val="0"/>
                <w:sz w:val="18"/>
                <w:szCs w:val="18"/>
                <w:lang w:val="en-US"/>
              </w:rPr>
            </w:pPr>
            <w:r w:rsidRPr="00C548C7">
              <w:rPr>
                <w:i w:val="0"/>
                <w:iCs w:val="0"/>
                <w:sz w:val="18"/>
                <w:szCs w:val="18"/>
                <w:lang w:val="en-US"/>
              </w:rPr>
              <w:t>Marshallese</w:t>
            </w:r>
          </w:p>
          <w:p w:rsidR="00626C27" w:rsidRPr="00C548C7" w:rsidP="00C548C7" w14:paraId="03BA0A20" w14:textId="4F7982FE">
            <w:pPr>
              <w:pStyle w:val="BulletL1"/>
              <w:numPr>
                <w:ilvl w:val="0"/>
                <w:numId w:val="184"/>
              </w:numPr>
              <w:rPr>
                <w:sz w:val="18"/>
                <w:szCs w:val="18"/>
                <w:lang w:val="en-US"/>
              </w:rPr>
            </w:pPr>
            <w:r w:rsidRPr="00C548C7">
              <w:rPr>
                <w:sz w:val="18"/>
                <w:szCs w:val="18"/>
                <w:lang w:val="en-US"/>
              </w:rPr>
              <w:t xml:space="preserve">Enter, for example, Chuukese, Palauan, Tahitian, etc. </w:t>
            </w:r>
          </w:p>
          <w:p w:rsidR="00626C27" w:rsidRPr="00C548C7" w:rsidP="00626C27" w14:paraId="132323A7" w14:textId="77777777">
            <w:pPr>
              <w:pStyle w:val="BulletL1"/>
              <w:rPr>
                <w:i w:val="0"/>
                <w:iCs w:val="0"/>
                <w:sz w:val="18"/>
                <w:szCs w:val="18"/>
                <w:lang w:val="en-US"/>
              </w:rPr>
            </w:pPr>
            <w:r w:rsidRPr="00C548C7">
              <w:rPr>
                <w:i w:val="0"/>
                <w:iCs w:val="0"/>
                <w:sz w:val="18"/>
                <w:szCs w:val="18"/>
                <w:lang w:val="en-US"/>
              </w:rPr>
              <w:t xml:space="preserve">White </w:t>
            </w:r>
            <w:r w:rsidRPr="00C548C7">
              <w:rPr>
                <w:sz w:val="18"/>
                <w:szCs w:val="18"/>
                <w:lang w:val="en-US"/>
              </w:rPr>
              <w:t>- Provide details below.</w:t>
            </w:r>
          </w:p>
          <w:p w:rsidR="00626C27" w:rsidRPr="00C548C7" w:rsidP="00626C27" w14:paraId="461B6FB8" w14:textId="77777777">
            <w:pPr>
              <w:pStyle w:val="BulletL1"/>
              <w:numPr>
                <w:ilvl w:val="0"/>
                <w:numId w:val="185"/>
              </w:numPr>
              <w:rPr>
                <w:i w:val="0"/>
                <w:iCs w:val="0"/>
                <w:sz w:val="18"/>
                <w:szCs w:val="18"/>
                <w:lang w:val="en-US"/>
              </w:rPr>
            </w:pPr>
            <w:r w:rsidRPr="00C548C7">
              <w:rPr>
                <w:i w:val="0"/>
                <w:iCs w:val="0"/>
                <w:sz w:val="18"/>
                <w:szCs w:val="18"/>
                <w:lang w:val="en-US"/>
              </w:rPr>
              <w:t>English</w:t>
            </w:r>
          </w:p>
          <w:p w:rsidR="00626C27" w:rsidRPr="00C548C7" w:rsidP="00626C27" w14:paraId="2599CC93" w14:textId="77777777">
            <w:pPr>
              <w:pStyle w:val="BulletL1"/>
              <w:numPr>
                <w:ilvl w:val="0"/>
                <w:numId w:val="185"/>
              </w:numPr>
              <w:rPr>
                <w:i w:val="0"/>
                <w:iCs w:val="0"/>
                <w:sz w:val="18"/>
                <w:szCs w:val="18"/>
                <w:lang w:val="en-US"/>
              </w:rPr>
            </w:pPr>
            <w:r w:rsidRPr="00C548C7">
              <w:rPr>
                <w:i w:val="0"/>
                <w:iCs w:val="0"/>
                <w:sz w:val="18"/>
                <w:szCs w:val="18"/>
                <w:lang w:val="en-US"/>
              </w:rPr>
              <w:t>German</w:t>
            </w:r>
          </w:p>
          <w:p w:rsidR="00626C27" w:rsidRPr="00C548C7" w:rsidP="00626C27" w14:paraId="1849D801" w14:textId="77777777">
            <w:pPr>
              <w:pStyle w:val="BulletL1"/>
              <w:numPr>
                <w:ilvl w:val="0"/>
                <w:numId w:val="185"/>
              </w:numPr>
              <w:rPr>
                <w:i w:val="0"/>
                <w:iCs w:val="0"/>
                <w:sz w:val="18"/>
                <w:szCs w:val="18"/>
                <w:lang w:val="en-US"/>
              </w:rPr>
            </w:pPr>
            <w:r w:rsidRPr="00C548C7">
              <w:rPr>
                <w:i w:val="0"/>
                <w:iCs w:val="0"/>
                <w:sz w:val="18"/>
                <w:szCs w:val="18"/>
                <w:lang w:val="en-US"/>
              </w:rPr>
              <w:t>Irish</w:t>
            </w:r>
          </w:p>
          <w:p w:rsidR="00626C27" w:rsidRPr="00C548C7" w:rsidP="00626C27" w14:paraId="63F06578" w14:textId="77777777">
            <w:pPr>
              <w:pStyle w:val="BulletL1"/>
              <w:numPr>
                <w:ilvl w:val="0"/>
                <w:numId w:val="185"/>
              </w:numPr>
              <w:rPr>
                <w:i w:val="0"/>
                <w:iCs w:val="0"/>
                <w:sz w:val="18"/>
                <w:szCs w:val="18"/>
                <w:lang w:val="en-US"/>
              </w:rPr>
            </w:pPr>
            <w:r w:rsidRPr="00C548C7">
              <w:rPr>
                <w:i w:val="0"/>
                <w:iCs w:val="0"/>
                <w:sz w:val="18"/>
                <w:szCs w:val="18"/>
                <w:lang w:val="en-US"/>
              </w:rPr>
              <w:t>Italian</w:t>
            </w:r>
          </w:p>
          <w:p w:rsidR="00626C27" w:rsidRPr="00C548C7" w:rsidP="00626C27" w14:paraId="187194E6" w14:textId="77777777">
            <w:pPr>
              <w:pStyle w:val="BulletL1"/>
              <w:numPr>
                <w:ilvl w:val="0"/>
                <w:numId w:val="185"/>
              </w:numPr>
              <w:rPr>
                <w:i w:val="0"/>
                <w:iCs w:val="0"/>
                <w:sz w:val="18"/>
                <w:szCs w:val="18"/>
                <w:lang w:val="en-US"/>
              </w:rPr>
            </w:pPr>
            <w:r w:rsidRPr="00C548C7">
              <w:rPr>
                <w:i w:val="0"/>
                <w:iCs w:val="0"/>
                <w:sz w:val="18"/>
                <w:szCs w:val="18"/>
                <w:lang w:val="en-US"/>
              </w:rPr>
              <w:t>Polish</w:t>
            </w:r>
          </w:p>
          <w:p w:rsidR="00626C27" w:rsidRPr="00C548C7" w:rsidP="00626C27" w14:paraId="5869E909" w14:textId="77777777">
            <w:pPr>
              <w:pStyle w:val="BulletL1"/>
              <w:numPr>
                <w:ilvl w:val="0"/>
                <w:numId w:val="185"/>
              </w:numPr>
              <w:rPr>
                <w:i w:val="0"/>
                <w:iCs w:val="0"/>
                <w:sz w:val="18"/>
                <w:szCs w:val="18"/>
                <w:lang w:val="en-US"/>
              </w:rPr>
            </w:pPr>
            <w:r w:rsidRPr="00C548C7">
              <w:rPr>
                <w:i w:val="0"/>
                <w:iCs w:val="0"/>
                <w:sz w:val="18"/>
                <w:szCs w:val="18"/>
                <w:lang w:val="en-US"/>
              </w:rPr>
              <w:t>Scottish</w:t>
            </w:r>
          </w:p>
          <w:p w:rsidR="00626C27" w:rsidP="008C2BB5" w14:paraId="7F710AE6" w14:textId="03A32637">
            <w:pPr>
              <w:pStyle w:val="BulletL1"/>
              <w:numPr>
                <w:ilvl w:val="0"/>
                <w:numId w:val="185"/>
              </w:numPr>
              <w:rPr>
                <w:sz w:val="18"/>
                <w:szCs w:val="18"/>
                <w:lang w:val="en-US"/>
              </w:rPr>
            </w:pPr>
            <w:r w:rsidRPr="00C548C7">
              <w:rPr>
                <w:sz w:val="18"/>
                <w:szCs w:val="18"/>
                <w:lang w:val="en-US"/>
              </w:rPr>
              <w:t>Enter, for example, French, Swedish, Norwegian, etc</w:t>
            </w:r>
            <w:r w:rsidR="002F26BC">
              <w:rPr>
                <w:sz w:val="18"/>
                <w:szCs w:val="18"/>
                <w:lang w:val="en-US"/>
              </w:rPr>
              <w:t>.</w:t>
            </w:r>
          </w:p>
          <w:p w:rsidR="00647D11" w:rsidRPr="00D0381D" w:rsidP="00C548C7" w14:paraId="0D54F03F" w14:textId="4DCF715D">
            <w:pPr>
              <w:pStyle w:val="BulletL1"/>
            </w:pPr>
            <w:r w:rsidRPr="00C548C7">
              <w:rPr>
                <w:sz w:val="18"/>
                <w:szCs w:val="18"/>
              </w:rPr>
              <w:t>Prefer not to respon</w:t>
            </w:r>
            <w:r>
              <w:rPr>
                <w:i w:val="0"/>
                <w:iCs w:val="0"/>
                <w:sz w:val="18"/>
                <w:szCs w:val="18"/>
                <w:lang w:val="en-US"/>
              </w:rPr>
              <w:t>d</w:t>
            </w:r>
          </w:p>
        </w:tc>
      </w:tr>
      <w:tr w14:paraId="458D151E" w14:textId="77777777" w:rsidTr="009E23EB">
        <w:tblPrEx>
          <w:tblW w:w="5005" w:type="pct"/>
          <w:tblLayout w:type="fixed"/>
          <w:tblLook w:val="04A0"/>
        </w:tblPrEx>
        <w:trPr>
          <w:cantSplit/>
        </w:trPr>
        <w:tc>
          <w:tcPr>
            <w:tcW w:w="595" w:type="pct"/>
            <w:shd w:val="clear" w:color="auto" w:fill="ECEEF1"/>
          </w:tcPr>
          <w:p w:rsidR="003E2F31" w:rsidRPr="00443AC1" w:rsidP="00263018" w14:paraId="011DE719" w14:textId="2A0C3EC1">
            <w:pPr>
              <w:spacing w:line="240" w:lineRule="auto"/>
              <w:rPr>
                <w:rFonts w:ascii="DM Sans" w:hAnsi="DM Sans" w:cstheme="minorHAnsi"/>
                <w:sz w:val="18"/>
                <w:szCs w:val="18"/>
              </w:rPr>
            </w:pPr>
            <w:r w:rsidRPr="00443AC1">
              <w:rPr>
                <w:rFonts w:ascii="DM Sans" w:hAnsi="DM Sans" w:cstheme="minorHAnsi"/>
                <w:sz w:val="18"/>
                <w:szCs w:val="18"/>
              </w:rPr>
              <w:t>1.</w:t>
            </w:r>
            <w:r w:rsidR="00626C27">
              <w:rPr>
                <w:rFonts w:ascii="DM Sans" w:hAnsi="DM Sans" w:cstheme="minorHAnsi"/>
                <w:sz w:val="18"/>
                <w:szCs w:val="18"/>
              </w:rPr>
              <w:t>8</w:t>
            </w:r>
          </w:p>
        </w:tc>
        <w:tc>
          <w:tcPr>
            <w:tcW w:w="1668" w:type="pct"/>
            <w:shd w:val="clear" w:color="auto" w:fill="ECEEF1"/>
          </w:tcPr>
          <w:p w:rsidR="003E2F31" w:rsidRPr="00443AC1" w:rsidP="00263018" w14:paraId="73374A13" w14:textId="5FA98E4A">
            <w:pPr>
              <w:spacing w:line="240" w:lineRule="auto"/>
              <w:rPr>
                <w:rFonts w:ascii="DM Sans" w:hAnsi="DM Sans" w:cstheme="minorHAnsi"/>
                <w:sz w:val="18"/>
                <w:szCs w:val="18"/>
              </w:rPr>
            </w:pPr>
            <w:r w:rsidRPr="00443AC1">
              <w:rPr>
                <w:rFonts w:ascii="DM Sans" w:hAnsi="DM Sans" w:cstheme="minorHAnsi"/>
                <w:sz w:val="18"/>
                <w:szCs w:val="18"/>
              </w:rPr>
              <w:t>W</w:t>
            </w:r>
            <w:r w:rsidRPr="00443AC1" w:rsidR="00EB5864">
              <w:rPr>
                <w:rFonts w:ascii="DM Sans" w:hAnsi="DM Sans" w:cstheme="minorHAnsi"/>
                <w:sz w:val="18"/>
                <w:szCs w:val="18"/>
              </w:rPr>
              <w:t>hich of the following has the youth</w:t>
            </w:r>
            <w:r w:rsidRPr="00443AC1" w:rsidR="00254F07">
              <w:rPr>
                <w:rFonts w:ascii="DM Sans" w:hAnsi="DM Sans" w:cstheme="minorHAnsi"/>
                <w:sz w:val="18"/>
                <w:szCs w:val="18"/>
              </w:rPr>
              <w:t xml:space="preserve"> had in place or </w:t>
            </w:r>
            <w:r w:rsidRPr="00443AC1" w:rsidR="00EB5864">
              <w:rPr>
                <w:rFonts w:ascii="DM Sans" w:hAnsi="DM Sans" w:cstheme="minorHAnsi"/>
                <w:sz w:val="18"/>
                <w:szCs w:val="18"/>
              </w:rPr>
              <w:t>experienced in the past 3 months?</w:t>
            </w:r>
            <w:r w:rsidRPr="00443AC1" w:rsidR="00254F07">
              <w:rPr>
                <w:rFonts w:ascii="DM Sans" w:hAnsi="DM Sans" w:cstheme="minorHAnsi"/>
                <w:sz w:val="18"/>
                <w:szCs w:val="18"/>
              </w:rPr>
              <w:t xml:space="preserve"> </w:t>
            </w:r>
            <w:r w:rsidRPr="00443AC1" w:rsidR="00254F07">
              <w:rPr>
                <w:rFonts w:ascii="DM Sans" w:hAnsi="DM Sans" w:cstheme="minorHAnsi"/>
                <w:i/>
                <w:iCs/>
                <w:sz w:val="18"/>
                <w:szCs w:val="18"/>
              </w:rPr>
              <w:t>Select all that apply</w:t>
            </w:r>
            <w:r w:rsidR="004060BF">
              <w:rPr>
                <w:rFonts w:ascii="DM Sans" w:hAnsi="DM Sans" w:cstheme="minorHAnsi"/>
                <w:i/>
                <w:iCs/>
                <w:sz w:val="18"/>
                <w:szCs w:val="18"/>
              </w:rPr>
              <w:t>.</w:t>
            </w:r>
            <w:r w:rsidRPr="00443AC1" w:rsidR="00EB5864">
              <w:rPr>
                <w:rFonts w:ascii="DM Sans" w:hAnsi="DM Sans" w:cstheme="minorHAnsi"/>
                <w:sz w:val="18"/>
                <w:szCs w:val="18"/>
              </w:rPr>
              <w:t xml:space="preserve"> </w:t>
            </w:r>
          </w:p>
        </w:tc>
        <w:tc>
          <w:tcPr>
            <w:tcW w:w="2737" w:type="pct"/>
            <w:shd w:val="clear" w:color="auto" w:fill="ECEEF1"/>
          </w:tcPr>
          <w:p w:rsidR="003E2F31" w:rsidRPr="00443AC1" w:rsidP="00263018" w14:paraId="1735232F" w14:textId="77777777">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Individualized Education Plan (IEP)</w:t>
            </w:r>
          </w:p>
          <w:p w:rsidR="009157AC" w:rsidRPr="00443AC1" w:rsidP="00263018" w14:paraId="690733E4" w14:textId="77777777">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504 Plan</w:t>
            </w:r>
          </w:p>
          <w:p w:rsidR="009157AC" w:rsidRPr="00443AC1" w:rsidP="00263018" w14:paraId="5465A811" w14:textId="09B56B78">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Economic disadvantage/low</w:t>
            </w:r>
            <w:r>
              <w:rPr>
                <w:rFonts w:ascii="DM Sans" w:hAnsi="DM Sans" w:cstheme="minorHAnsi"/>
                <w:sz w:val="18"/>
                <w:szCs w:val="18"/>
              </w:rPr>
              <w:t>-</w:t>
            </w:r>
            <w:r w:rsidRPr="00443AC1">
              <w:rPr>
                <w:rFonts w:ascii="DM Sans" w:hAnsi="DM Sans" w:cstheme="minorHAnsi"/>
                <w:sz w:val="18"/>
                <w:szCs w:val="18"/>
              </w:rPr>
              <w:t>income meal status (i.e.</w:t>
            </w:r>
            <w:r>
              <w:rPr>
                <w:rFonts w:ascii="DM Sans" w:hAnsi="DM Sans" w:cstheme="minorHAnsi"/>
                <w:sz w:val="18"/>
                <w:szCs w:val="18"/>
              </w:rPr>
              <w:t>,</w:t>
            </w:r>
            <w:r w:rsidRPr="00443AC1">
              <w:rPr>
                <w:rFonts w:ascii="DM Sans" w:hAnsi="DM Sans" w:cstheme="minorHAnsi"/>
                <w:sz w:val="18"/>
                <w:szCs w:val="18"/>
              </w:rPr>
              <w:t xml:space="preserve"> free or reduced-price lunch eligible)</w:t>
            </w:r>
          </w:p>
          <w:p w:rsidR="001009DD" w:rsidRPr="00443AC1" w:rsidP="00263018" w14:paraId="03B8C386" w14:textId="08E562B6">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Justice involvement (self)</w:t>
            </w:r>
          </w:p>
          <w:p w:rsidR="00451827" w:rsidRPr="00443AC1" w:rsidP="00263018" w14:paraId="3DD0EEE9" w14:textId="369535D9">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Justice involvement (caregiver or parent</w:t>
            </w:r>
            <w:r w:rsidRPr="00443AC1">
              <w:rPr>
                <w:rFonts w:ascii="DM Sans" w:hAnsi="DM Sans" w:cstheme="minorHAnsi"/>
                <w:sz w:val="18"/>
                <w:szCs w:val="18"/>
              </w:rPr>
              <w:t>)</w:t>
            </w:r>
          </w:p>
          <w:p w:rsidR="00451827" w:rsidRPr="00443AC1" w:rsidP="00263018" w14:paraId="7134108F" w14:textId="77777777">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Homelessness</w:t>
            </w:r>
          </w:p>
          <w:p w:rsidR="00451827" w:rsidRPr="00443AC1" w:rsidP="00263018" w14:paraId="4C19ED72" w14:textId="0FE89F75">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 xml:space="preserve">Foster </w:t>
            </w:r>
            <w:r w:rsidR="0056762B">
              <w:rPr>
                <w:rFonts w:ascii="DM Sans" w:hAnsi="DM Sans" w:cstheme="minorHAnsi"/>
                <w:sz w:val="18"/>
                <w:szCs w:val="18"/>
              </w:rPr>
              <w:t>c</w:t>
            </w:r>
            <w:r w:rsidRPr="00443AC1">
              <w:rPr>
                <w:rFonts w:ascii="DM Sans" w:hAnsi="DM Sans" w:cstheme="minorHAnsi"/>
                <w:sz w:val="18"/>
                <w:szCs w:val="18"/>
              </w:rPr>
              <w:t>are</w:t>
            </w:r>
          </w:p>
          <w:p w:rsidR="006773CF" w:rsidRPr="00443AC1" w:rsidP="00263018" w14:paraId="285C4B88" w14:textId="6A39FC34">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 xml:space="preserve">Chronic </w:t>
            </w:r>
            <w:r w:rsidR="0056762B">
              <w:rPr>
                <w:rFonts w:ascii="DM Sans" w:hAnsi="DM Sans" w:cstheme="minorHAnsi"/>
                <w:sz w:val="18"/>
                <w:szCs w:val="18"/>
              </w:rPr>
              <w:t>a</w:t>
            </w:r>
            <w:r w:rsidRPr="00443AC1">
              <w:rPr>
                <w:rFonts w:ascii="DM Sans" w:hAnsi="DM Sans" w:cstheme="minorHAnsi"/>
                <w:sz w:val="18"/>
                <w:szCs w:val="18"/>
              </w:rPr>
              <w:t>bsenteeism (i.e.</w:t>
            </w:r>
            <w:r w:rsidR="00A45F9B">
              <w:rPr>
                <w:rFonts w:ascii="DM Sans" w:hAnsi="DM Sans" w:cstheme="minorHAnsi"/>
                <w:sz w:val="18"/>
                <w:szCs w:val="18"/>
              </w:rPr>
              <w:t>,</w:t>
            </w:r>
            <w:r w:rsidRPr="00443AC1">
              <w:rPr>
                <w:rFonts w:ascii="DM Sans" w:hAnsi="DM Sans" w:cstheme="minorHAnsi"/>
                <w:sz w:val="18"/>
                <w:szCs w:val="18"/>
              </w:rPr>
              <w:t xml:space="preserve"> missed 10 or more days)</w:t>
            </w:r>
          </w:p>
          <w:p w:rsidR="006773CF" w:rsidRPr="00443AC1" w:rsidP="00263018" w14:paraId="00688FED" w14:textId="1F8E21CF">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In-</w:t>
            </w:r>
            <w:r w:rsidR="00847C82">
              <w:rPr>
                <w:rFonts w:ascii="DM Sans" w:hAnsi="DM Sans" w:cstheme="minorHAnsi"/>
                <w:sz w:val="18"/>
                <w:szCs w:val="18"/>
              </w:rPr>
              <w:t>s</w:t>
            </w:r>
            <w:r w:rsidRPr="00443AC1">
              <w:rPr>
                <w:rFonts w:ascii="DM Sans" w:hAnsi="DM Sans" w:cstheme="minorHAnsi"/>
                <w:sz w:val="18"/>
                <w:szCs w:val="18"/>
              </w:rPr>
              <w:t xml:space="preserve">chool </w:t>
            </w:r>
            <w:r w:rsidR="00847C82">
              <w:rPr>
                <w:rFonts w:ascii="DM Sans" w:hAnsi="DM Sans" w:cstheme="minorHAnsi"/>
                <w:sz w:val="18"/>
                <w:szCs w:val="18"/>
              </w:rPr>
              <w:t>s</w:t>
            </w:r>
            <w:r w:rsidRPr="00443AC1">
              <w:rPr>
                <w:rFonts w:ascii="DM Sans" w:hAnsi="DM Sans" w:cstheme="minorHAnsi"/>
                <w:sz w:val="18"/>
                <w:szCs w:val="18"/>
              </w:rPr>
              <w:t>uspension</w:t>
            </w:r>
          </w:p>
          <w:p w:rsidR="006773CF" w:rsidRPr="00443AC1" w:rsidP="00263018" w14:paraId="39BEE48A" w14:textId="0295E7FC">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Out-of-</w:t>
            </w:r>
            <w:r w:rsidR="00847C82">
              <w:rPr>
                <w:rFonts w:ascii="DM Sans" w:hAnsi="DM Sans" w:cstheme="minorHAnsi"/>
                <w:sz w:val="18"/>
                <w:szCs w:val="18"/>
              </w:rPr>
              <w:t>s</w:t>
            </w:r>
            <w:r w:rsidRPr="00443AC1">
              <w:rPr>
                <w:rFonts w:ascii="DM Sans" w:hAnsi="DM Sans" w:cstheme="minorHAnsi"/>
                <w:sz w:val="18"/>
                <w:szCs w:val="18"/>
              </w:rPr>
              <w:t xml:space="preserve">chool </w:t>
            </w:r>
            <w:r w:rsidR="00847C82">
              <w:rPr>
                <w:rFonts w:ascii="DM Sans" w:hAnsi="DM Sans" w:cstheme="minorHAnsi"/>
                <w:sz w:val="18"/>
                <w:szCs w:val="18"/>
              </w:rPr>
              <w:t>s</w:t>
            </w:r>
            <w:r w:rsidRPr="00443AC1">
              <w:rPr>
                <w:rFonts w:ascii="DM Sans" w:hAnsi="DM Sans" w:cstheme="minorHAnsi"/>
                <w:sz w:val="18"/>
                <w:szCs w:val="18"/>
              </w:rPr>
              <w:t>uspension</w:t>
            </w:r>
          </w:p>
          <w:p w:rsidR="005A32BD" w:rsidRPr="00443AC1" w:rsidP="00263018" w14:paraId="2B21AA40" w14:textId="0C7FD084">
            <w:pPr>
              <w:pStyle w:val="ListParagraph"/>
              <w:numPr>
                <w:ilvl w:val="0"/>
                <w:numId w:val="57"/>
              </w:numPr>
              <w:spacing w:after="0" w:line="240" w:lineRule="auto"/>
              <w:rPr>
                <w:rFonts w:ascii="DM Sans" w:hAnsi="DM Sans" w:cstheme="minorHAnsi"/>
                <w:sz w:val="18"/>
                <w:szCs w:val="18"/>
              </w:rPr>
            </w:pPr>
            <w:r w:rsidRPr="00443AC1">
              <w:rPr>
                <w:rFonts w:ascii="DM Sans" w:hAnsi="DM Sans" w:cstheme="minorHAnsi"/>
                <w:sz w:val="18"/>
                <w:szCs w:val="18"/>
              </w:rPr>
              <w:t xml:space="preserve">Failed (or failing) a </w:t>
            </w:r>
            <w:r w:rsidR="003A61E4">
              <w:rPr>
                <w:rFonts w:ascii="DM Sans" w:hAnsi="DM Sans" w:cstheme="minorHAnsi"/>
                <w:sz w:val="18"/>
                <w:szCs w:val="18"/>
              </w:rPr>
              <w:t>c</w:t>
            </w:r>
            <w:r w:rsidRPr="00443AC1">
              <w:rPr>
                <w:rFonts w:ascii="DM Sans" w:hAnsi="DM Sans" w:cstheme="minorHAnsi"/>
                <w:sz w:val="18"/>
                <w:szCs w:val="18"/>
              </w:rPr>
              <w:t xml:space="preserve">ore </w:t>
            </w:r>
            <w:r w:rsidR="003A61E4">
              <w:rPr>
                <w:rFonts w:ascii="DM Sans" w:hAnsi="DM Sans" w:cstheme="minorHAnsi"/>
                <w:sz w:val="18"/>
                <w:szCs w:val="18"/>
              </w:rPr>
              <w:t>s</w:t>
            </w:r>
            <w:r w:rsidRPr="00443AC1">
              <w:rPr>
                <w:rFonts w:ascii="DM Sans" w:hAnsi="DM Sans" w:cstheme="minorHAnsi"/>
                <w:sz w:val="18"/>
                <w:szCs w:val="18"/>
              </w:rPr>
              <w:t xml:space="preserve">ubject </w:t>
            </w:r>
            <w:r w:rsidR="003A61E4">
              <w:rPr>
                <w:rFonts w:ascii="DM Sans" w:hAnsi="DM Sans" w:cstheme="minorHAnsi"/>
                <w:sz w:val="18"/>
                <w:szCs w:val="18"/>
              </w:rPr>
              <w:t>c</w:t>
            </w:r>
            <w:r w:rsidRPr="00443AC1">
              <w:rPr>
                <w:rFonts w:ascii="DM Sans" w:hAnsi="DM Sans" w:cstheme="minorHAnsi"/>
                <w:sz w:val="18"/>
                <w:szCs w:val="18"/>
              </w:rPr>
              <w:t>ourse (i.e.</w:t>
            </w:r>
            <w:r w:rsidR="00A45F9B">
              <w:rPr>
                <w:rFonts w:ascii="DM Sans" w:hAnsi="DM Sans" w:cstheme="minorHAnsi"/>
                <w:sz w:val="18"/>
                <w:szCs w:val="18"/>
              </w:rPr>
              <w:t>,</w:t>
            </w:r>
            <w:r w:rsidRPr="00443AC1">
              <w:rPr>
                <w:rFonts w:ascii="DM Sans" w:hAnsi="DM Sans" w:cstheme="minorHAnsi"/>
                <w:sz w:val="18"/>
                <w:szCs w:val="18"/>
              </w:rPr>
              <w:t xml:space="preserve"> Math, English/Language Arts, Social Sciences, Science)</w:t>
            </w:r>
          </w:p>
        </w:tc>
      </w:tr>
      <w:tr w14:paraId="4C7C4DAF" w14:textId="77777777" w:rsidTr="009E23EB">
        <w:tblPrEx>
          <w:tblW w:w="5005" w:type="pct"/>
          <w:tblLayout w:type="fixed"/>
          <w:tblLook w:val="04A0"/>
        </w:tblPrEx>
        <w:trPr>
          <w:cantSplit/>
        </w:trPr>
        <w:tc>
          <w:tcPr>
            <w:tcW w:w="5000" w:type="pct"/>
            <w:gridSpan w:val="3"/>
            <w:shd w:val="clear" w:color="auto" w:fill="D0CECE"/>
            <w:vAlign w:val="center"/>
          </w:tcPr>
          <w:p w:rsidR="003C39AC" w:rsidRPr="00C86BFF" w:rsidP="00263018" w14:paraId="5E7869B6" w14:textId="77777777">
            <w:pPr>
              <w:spacing w:line="240" w:lineRule="auto"/>
              <w:rPr>
                <w:rFonts w:ascii="DM Sans" w:hAnsi="DM Sans" w:cstheme="minorHAnsi"/>
                <w:b/>
                <w:color w:val="000000" w:themeColor="text1"/>
                <w:sz w:val="18"/>
                <w:szCs w:val="18"/>
              </w:rPr>
            </w:pPr>
            <w:r w:rsidRPr="00C86BFF">
              <w:rPr>
                <w:rFonts w:ascii="DM Sans" w:hAnsi="DM Sans" w:cstheme="minorHAnsi"/>
                <w:b/>
                <w:color w:val="000000" w:themeColor="text1"/>
                <w:sz w:val="18"/>
                <w:szCs w:val="18"/>
              </w:rPr>
              <w:t>SECTION 2: Identification Information</w:t>
            </w:r>
          </w:p>
        </w:tc>
      </w:tr>
      <w:tr w14:paraId="6533081A" w14:textId="77777777" w:rsidTr="009E23EB">
        <w:tblPrEx>
          <w:tblW w:w="5005" w:type="pct"/>
          <w:tblLayout w:type="fixed"/>
          <w:tblLook w:val="04A0"/>
        </w:tblPrEx>
        <w:trPr>
          <w:cantSplit/>
        </w:trPr>
        <w:tc>
          <w:tcPr>
            <w:tcW w:w="595" w:type="pct"/>
            <w:shd w:val="clear" w:color="auto" w:fill="auto"/>
          </w:tcPr>
          <w:p w:rsidR="003C39AC" w:rsidRPr="00712093" w:rsidP="00263018" w14:paraId="57BD1D92" w14:textId="77777777">
            <w:pPr>
              <w:spacing w:line="240" w:lineRule="auto"/>
              <w:rPr>
                <w:rFonts w:ascii="DM Sans" w:hAnsi="DM Sans" w:cstheme="minorHAnsi"/>
                <w:sz w:val="18"/>
                <w:szCs w:val="18"/>
              </w:rPr>
            </w:pPr>
            <w:r w:rsidRPr="00712093">
              <w:rPr>
                <w:rFonts w:ascii="DM Sans" w:hAnsi="DM Sans" w:cstheme="minorHAnsi"/>
                <w:sz w:val="18"/>
                <w:szCs w:val="18"/>
              </w:rPr>
              <w:t>2.1</w:t>
            </w:r>
          </w:p>
        </w:tc>
        <w:tc>
          <w:tcPr>
            <w:tcW w:w="1668" w:type="pct"/>
            <w:shd w:val="clear" w:color="auto" w:fill="auto"/>
          </w:tcPr>
          <w:p w:rsidR="003C39AC" w:rsidRPr="00712093" w:rsidP="00263018" w14:paraId="0D245291" w14:textId="77777777">
            <w:pPr>
              <w:spacing w:line="240" w:lineRule="auto"/>
              <w:rPr>
                <w:rFonts w:ascii="DM Sans" w:hAnsi="DM Sans" w:cstheme="minorHAnsi"/>
                <w:sz w:val="18"/>
                <w:szCs w:val="18"/>
              </w:rPr>
            </w:pPr>
            <w:r w:rsidRPr="00712093">
              <w:rPr>
                <w:rFonts w:ascii="DM Sans" w:hAnsi="DM Sans" w:cstheme="minorHAnsi"/>
                <w:sz w:val="18"/>
                <w:szCs w:val="18"/>
              </w:rPr>
              <w:t>Date of identification</w:t>
            </w:r>
          </w:p>
        </w:tc>
        <w:tc>
          <w:tcPr>
            <w:tcW w:w="2737" w:type="pct"/>
            <w:shd w:val="clear" w:color="auto" w:fill="auto"/>
          </w:tcPr>
          <w:p w:rsidR="003C39AC" w:rsidRPr="009D1C5D" w:rsidP="00263018" w14:paraId="45804710" w14:textId="77777777">
            <w:pPr>
              <w:pStyle w:val="ListParagraph"/>
              <w:numPr>
                <w:ilvl w:val="0"/>
                <w:numId w:val="176"/>
              </w:numPr>
              <w:spacing w:after="0" w:line="240" w:lineRule="auto"/>
              <w:ind w:left="360"/>
              <w:rPr>
                <w:rFonts w:ascii="DM Sans" w:hAnsi="DM Sans" w:cstheme="minorHAnsi"/>
                <w:sz w:val="18"/>
                <w:szCs w:val="18"/>
              </w:rPr>
            </w:pPr>
            <w:r w:rsidRPr="009D1C5D">
              <w:rPr>
                <w:rFonts w:ascii="DM Sans" w:hAnsi="DM Sans" w:cstheme="minorHAnsi"/>
                <w:sz w:val="18"/>
                <w:szCs w:val="18"/>
              </w:rPr>
              <w:t>MM/DD/YYYY</w:t>
            </w:r>
          </w:p>
        </w:tc>
      </w:tr>
      <w:tr w14:paraId="7EA2FCAE" w14:textId="77777777" w:rsidTr="009E23EB">
        <w:tblPrEx>
          <w:tblW w:w="5005" w:type="pct"/>
          <w:tblLayout w:type="fixed"/>
          <w:tblLook w:val="04A0"/>
        </w:tblPrEx>
        <w:trPr>
          <w:cantSplit/>
        </w:trPr>
        <w:tc>
          <w:tcPr>
            <w:tcW w:w="595" w:type="pct"/>
            <w:shd w:val="clear" w:color="auto" w:fill="ECEEF1"/>
          </w:tcPr>
          <w:p w:rsidR="003C39AC" w:rsidRPr="00712093" w:rsidP="00263018" w14:paraId="71CABEBC" w14:textId="77777777">
            <w:pPr>
              <w:spacing w:line="240" w:lineRule="auto"/>
              <w:rPr>
                <w:rFonts w:ascii="DM Sans" w:hAnsi="DM Sans" w:cstheme="minorHAnsi"/>
                <w:sz w:val="18"/>
                <w:szCs w:val="18"/>
              </w:rPr>
            </w:pPr>
            <w:r w:rsidRPr="00712093">
              <w:rPr>
                <w:rFonts w:ascii="DM Sans" w:hAnsi="DM Sans" w:cstheme="minorHAnsi"/>
                <w:sz w:val="18"/>
                <w:szCs w:val="18"/>
              </w:rPr>
              <w:t>2.2</w:t>
            </w:r>
          </w:p>
        </w:tc>
        <w:tc>
          <w:tcPr>
            <w:tcW w:w="1668" w:type="pct"/>
            <w:shd w:val="clear" w:color="auto" w:fill="ECEEF1"/>
          </w:tcPr>
          <w:p w:rsidR="003C39AC" w:rsidRPr="00712093" w:rsidP="00263018" w14:paraId="0A0424B7" w14:textId="77777777">
            <w:pPr>
              <w:spacing w:line="240" w:lineRule="auto"/>
              <w:rPr>
                <w:rFonts w:ascii="DM Sans" w:hAnsi="DM Sans" w:cstheme="minorHAnsi"/>
                <w:sz w:val="18"/>
                <w:szCs w:val="18"/>
              </w:rPr>
            </w:pPr>
            <w:r w:rsidRPr="00712093">
              <w:rPr>
                <w:rFonts w:ascii="DM Sans" w:hAnsi="DM Sans" w:cstheme="minorHAnsi"/>
                <w:sz w:val="18"/>
                <w:szCs w:val="18"/>
              </w:rPr>
              <w:t>Did this identification occur virtually or in person?</w:t>
            </w:r>
          </w:p>
        </w:tc>
        <w:tc>
          <w:tcPr>
            <w:tcW w:w="2737" w:type="pct"/>
            <w:shd w:val="clear" w:color="auto" w:fill="ECEEF1"/>
          </w:tcPr>
          <w:p w:rsidR="003C39AC" w:rsidRPr="00712093" w:rsidP="00263018" w14:paraId="5C01420B" w14:textId="781ACD03">
            <w:pPr>
              <w:pStyle w:val="ListParagraph"/>
              <w:numPr>
                <w:ilvl w:val="0"/>
                <w:numId w:val="63"/>
              </w:numPr>
              <w:spacing w:after="0" w:line="240" w:lineRule="auto"/>
              <w:ind w:left="346"/>
              <w:rPr>
                <w:rFonts w:ascii="DM Sans" w:hAnsi="DM Sans" w:cstheme="minorHAnsi"/>
                <w:sz w:val="18"/>
                <w:szCs w:val="18"/>
              </w:rPr>
            </w:pPr>
            <w:r w:rsidRPr="00712093">
              <w:rPr>
                <w:rFonts w:ascii="DM Sans" w:hAnsi="DM Sans" w:cstheme="minorHAnsi"/>
                <w:sz w:val="18"/>
                <w:szCs w:val="18"/>
              </w:rPr>
              <w:t>Virtual</w:t>
            </w:r>
            <w:r w:rsidR="000809A7">
              <w:rPr>
                <w:rFonts w:ascii="DM Sans" w:hAnsi="DM Sans" w:cstheme="minorHAnsi"/>
                <w:sz w:val="18"/>
                <w:szCs w:val="18"/>
              </w:rPr>
              <w:t>ly</w:t>
            </w:r>
          </w:p>
          <w:p w:rsidR="003C39AC" w:rsidRPr="00712093" w:rsidP="00263018" w14:paraId="374F775D" w14:textId="77777777">
            <w:pPr>
              <w:pStyle w:val="ListParagraph"/>
              <w:numPr>
                <w:ilvl w:val="0"/>
                <w:numId w:val="63"/>
              </w:numPr>
              <w:spacing w:after="0" w:line="240" w:lineRule="auto"/>
              <w:ind w:left="346"/>
              <w:rPr>
                <w:rFonts w:ascii="DM Sans" w:hAnsi="DM Sans" w:cstheme="minorHAnsi"/>
                <w:sz w:val="18"/>
                <w:szCs w:val="18"/>
              </w:rPr>
            </w:pPr>
            <w:r w:rsidRPr="00712093">
              <w:rPr>
                <w:rFonts w:ascii="DM Sans" w:hAnsi="DM Sans" w:cstheme="minorHAnsi"/>
                <w:sz w:val="18"/>
                <w:szCs w:val="18"/>
              </w:rPr>
              <w:t>In person</w:t>
            </w:r>
          </w:p>
        </w:tc>
      </w:tr>
      <w:tr w14:paraId="3FAE4836" w14:textId="77777777" w:rsidTr="009E23EB">
        <w:tblPrEx>
          <w:tblW w:w="5005" w:type="pct"/>
          <w:tblLayout w:type="fixed"/>
          <w:tblLook w:val="04A0"/>
        </w:tblPrEx>
        <w:trPr>
          <w:cantSplit/>
        </w:trPr>
        <w:tc>
          <w:tcPr>
            <w:tcW w:w="595" w:type="pct"/>
            <w:shd w:val="clear" w:color="auto" w:fill="auto"/>
          </w:tcPr>
          <w:p w:rsidR="003C39AC" w:rsidRPr="00712093" w:rsidP="00263018" w14:paraId="4DC48D81" w14:textId="77777777">
            <w:pPr>
              <w:spacing w:line="240" w:lineRule="auto"/>
              <w:rPr>
                <w:rFonts w:ascii="DM Sans" w:hAnsi="DM Sans" w:cstheme="minorHAnsi"/>
                <w:sz w:val="18"/>
                <w:szCs w:val="18"/>
              </w:rPr>
            </w:pPr>
            <w:r w:rsidRPr="00712093">
              <w:rPr>
                <w:rFonts w:ascii="DM Sans" w:hAnsi="DM Sans" w:cstheme="minorHAnsi"/>
                <w:sz w:val="18"/>
                <w:szCs w:val="18"/>
              </w:rPr>
              <w:t>2.3</w:t>
            </w:r>
          </w:p>
        </w:tc>
        <w:tc>
          <w:tcPr>
            <w:tcW w:w="1668" w:type="pct"/>
            <w:shd w:val="clear" w:color="auto" w:fill="auto"/>
          </w:tcPr>
          <w:p w:rsidR="003C39AC" w:rsidRPr="00712093" w:rsidP="00263018" w14:paraId="08757618" w14:textId="77777777">
            <w:pPr>
              <w:spacing w:line="240" w:lineRule="auto"/>
              <w:rPr>
                <w:rFonts w:ascii="DM Sans" w:hAnsi="DM Sans" w:cstheme="minorHAnsi"/>
                <w:sz w:val="18"/>
                <w:szCs w:val="18"/>
              </w:rPr>
            </w:pPr>
            <w:r w:rsidRPr="00712093">
              <w:rPr>
                <w:rFonts w:ascii="DM Sans" w:hAnsi="DM Sans" w:cstheme="minorHAnsi"/>
                <w:sz w:val="18"/>
                <w:szCs w:val="18"/>
              </w:rPr>
              <w:t>ZIP code where the youth was identified</w:t>
            </w:r>
          </w:p>
        </w:tc>
        <w:tc>
          <w:tcPr>
            <w:tcW w:w="2737" w:type="pct"/>
            <w:shd w:val="clear" w:color="auto" w:fill="auto"/>
          </w:tcPr>
          <w:p w:rsidR="003C39AC" w:rsidRPr="00086180" w:rsidP="00263018" w14:paraId="1D401D3C" w14:textId="35DEA457">
            <w:pPr>
              <w:spacing w:line="240" w:lineRule="auto"/>
              <w:rPr>
                <w:rFonts w:ascii="DM Sans" w:hAnsi="DM Sans" w:cstheme="minorHAnsi"/>
                <w:sz w:val="18"/>
                <w:szCs w:val="18"/>
              </w:rPr>
            </w:pPr>
            <w:r w:rsidRPr="00086180">
              <w:rPr>
                <w:rFonts w:ascii="DM Sans" w:hAnsi="DM Sans" w:cstheme="minorHAnsi"/>
                <w:sz w:val="18"/>
                <w:szCs w:val="18"/>
              </w:rPr>
              <w:t>[Numeric Response]</w:t>
            </w:r>
          </w:p>
        </w:tc>
      </w:tr>
      <w:tr w14:paraId="78DF1F94" w14:textId="77777777" w:rsidTr="009E23EB">
        <w:tblPrEx>
          <w:tblW w:w="5005" w:type="pct"/>
          <w:tblLayout w:type="fixed"/>
          <w:tblLook w:val="04A0"/>
        </w:tblPrEx>
        <w:trPr>
          <w:cantSplit/>
        </w:trPr>
        <w:tc>
          <w:tcPr>
            <w:tcW w:w="595" w:type="pct"/>
            <w:shd w:val="clear" w:color="auto" w:fill="ECEEF1"/>
          </w:tcPr>
          <w:p w:rsidR="003C39AC" w:rsidRPr="00712093" w:rsidP="00263018" w14:paraId="1C15090D" w14:textId="77777777">
            <w:pPr>
              <w:spacing w:line="240" w:lineRule="auto"/>
              <w:rPr>
                <w:rFonts w:ascii="DM Sans" w:hAnsi="DM Sans" w:cstheme="minorHAnsi"/>
                <w:sz w:val="18"/>
                <w:szCs w:val="18"/>
              </w:rPr>
            </w:pPr>
            <w:r w:rsidRPr="00712093">
              <w:rPr>
                <w:rFonts w:ascii="DM Sans" w:hAnsi="DM Sans" w:cstheme="minorHAnsi"/>
                <w:sz w:val="18"/>
                <w:szCs w:val="18"/>
              </w:rPr>
              <w:t>2.4</w:t>
            </w:r>
          </w:p>
        </w:tc>
        <w:tc>
          <w:tcPr>
            <w:tcW w:w="1668" w:type="pct"/>
            <w:shd w:val="clear" w:color="auto" w:fill="ECEEF1"/>
          </w:tcPr>
          <w:p w:rsidR="003C39AC" w:rsidRPr="00712093" w:rsidP="00263018" w14:paraId="673F54AE" w14:textId="473D0FA6">
            <w:pPr>
              <w:spacing w:line="240" w:lineRule="auto"/>
              <w:rPr>
                <w:rFonts w:ascii="DM Sans" w:hAnsi="DM Sans" w:cstheme="minorHAnsi"/>
                <w:sz w:val="18"/>
                <w:szCs w:val="18"/>
              </w:rPr>
            </w:pPr>
            <w:r w:rsidRPr="00712093">
              <w:rPr>
                <w:rFonts w:ascii="DM Sans" w:hAnsi="DM Sans" w:cstheme="minorHAnsi"/>
                <w:sz w:val="18"/>
                <w:szCs w:val="18"/>
              </w:rPr>
              <w:t xml:space="preserve">How was this youth </w:t>
            </w:r>
            <w:r w:rsidR="00A47CEA">
              <w:rPr>
                <w:rFonts w:ascii="DM Sans" w:hAnsi="DM Sans" w:cstheme="minorHAnsi"/>
                <w:sz w:val="18"/>
                <w:szCs w:val="18"/>
              </w:rPr>
              <w:t xml:space="preserve">first </w:t>
            </w:r>
            <w:r w:rsidRPr="00712093">
              <w:rPr>
                <w:rFonts w:ascii="DM Sans" w:hAnsi="DM Sans" w:cstheme="minorHAnsi"/>
                <w:sz w:val="18"/>
                <w:szCs w:val="18"/>
              </w:rPr>
              <w:t xml:space="preserve">identified as being </w:t>
            </w:r>
            <w:r w:rsidR="00AB13ED">
              <w:rPr>
                <w:rFonts w:ascii="DM Sans" w:hAnsi="DM Sans" w:cstheme="minorHAnsi"/>
                <w:sz w:val="18"/>
                <w:szCs w:val="18"/>
              </w:rPr>
              <w:t>at risk for</w:t>
            </w:r>
            <w:r w:rsidR="00B57D5B">
              <w:rPr>
                <w:rFonts w:ascii="DM Sans" w:hAnsi="DM Sans" w:cstheme="minorHAnsi"/>
                <w:sz w:val="18"/>
                <w:szCs w:val="18"/>
              </w:rPr>
              <w:t xml:space="preserve"> </w:t>
            </w:r>
            <w:r w:rsidR="004F1902">
              <w:rPr>
                <w:rFonts w:ascii="DM Sans" w:hAnsi="DM Sans" w:cstheme="minorHAnsi"/>
                <w:sz w:val="18"/>
                <w:szCs w:val="18"/>
              </w:rPr>
              <w:t xml:space="preserve">trauma, mental health, or </w:t>
            </w:r>
            <w:r w:rsidR="00AB13ED">
              <w:rPr>
                <w:rFonts w:ascii="DM Sans" w:hAnsi="DM Sans" w:cstheme="minorHAnsi"/>
                <w:sz w:val="18"/>
                <w:szCs w:val="18"/>
              </w:rPr>
              <w:t>substance use</w:t>
            </w:r>
            <w:r w:rsidR="004F1902">
              <w:rPr>
                <w:rFonts w:ascii="DM Sans" w:hAnsi="DM Sans" w:cstheme="minorHAnsi"/>
                <w:sz w:val="18"/>
                <w:szCs w:val="18"/>
              </w:rPr>
              <w:t xml:space="preserve"> </w:t>
            </w:r>
            <w:r w:rsidR="00AD52E1">
              <w:rPr>
                <w:rFonts w:ascii="DM Sans" w:hAnsi="DM Sans" w:cstheme="minorHAnsi"/>
                <w:sz w:val="18"/>
                <w:szCs w:val="18"/>
              </w:rPr>
              <w:t>concerns</w:t>
            </w:r>
            <w:r w:rsidRPr="00712093">
              <w:rPr>
                <w:rFonts w:ascii="DM Sans" w:hAnsi="DM Sans" w:cstheme="minorHAnsi"/>
                <w:sz w:val="18"/>
                <w:szCs w:val="18"/>
              </w:rPr>
              <w:t>?</w:t>
            </w:r>
          </w:p>
        </w:tc>
        <w:tc>
          <w:tcPr>
            <w:tcW w:w="2737" w:type="pct"/>
            <w:shd w:val="clear" w:color="auto" w:fill="ECEEF1"/>
          </w:tcPr>
          <w:p w:rsidR="003C39AC" w:rsidRPr="00712093" w:rsidP="00263018" w14:paraId="03A086A2" w14:textId="5B539D49">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Individual or </w:t>
            </w:r>
            <w:r w:rsidR="0056762B">
              <w:rPr>
                <w:rFonts w:ascii="DM Sans" w:hAnsi="DM Sans" w:cstheme="minorHAnsi"/>
                <w:sz w:val="18"/>
                <w:szCs w:val="18"/>
              </w:rPr>
              <w:t xml:space="preserve">gatekeeper </w:t>
            </w:r>
          </w:p>
          <w:p w:rsidR="003C39AC" w:rsidRPr="00712093" w:rsidP="00263018" w14:paraId="4059AC26" w14:textId="79F6550A">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Screening</w:t>
            </w:r>
            <w:r w:rsidR="00501458">
              <w:rPr>
                <w:rFonts w:ascii="DM Sans" w:hAnsi="DM Sans" w:cstheme="minorHAnsi"/>
                <w:sz w:val="18"/>
                <w:szCs w:val="18"/>
              </w:rPr>
              <w:t xml:space="preserve"> </w:t>
            </w:r>
            <w:r w:rsidR="004E50CF">
              <w:rPr>
                <w:rFonts w:ascii="DM Sans" w:hAnsi="DM Sans" w:cstheme="minorHAnsi"/>
                <w:sz w:val="18"/>
                <w:szCs w:val="18"/>
              </w:rPr>
              <w:t>[</w:t>
            </w:r>
            <w:r w:rsidR="00501458">
              <w:rPr>
                <w:rFonts w:ascii="DM Sans" w:hAnsi="DM Sans" w:cstheme="minorHAnsi"/>
                <w:sz w:val="18"/>
                <w:szCs w:val="18"/>
              </w:rPr>
              <w:t>SKIP to 2.</w:t>
            </w:r>
            <w:r w:rsidR="001B2FBC">
              <w:rPr>
                <w:rFonts w:ascii="DM Sans" w:hAnsi="DM Sans" w:cstheme="minorHAnsi"/>
                <w:sz w:val="18"/>
                <w:szCs w:val="18"/>
              </w:rPr>
              <w:t>5</w:t>
            </w:r>
            <w:r w:rsidR="004E50CF">
              <w:rPr>
                <w:rFonts w:ascii="DM Sans" w:hAnsi="DM Sans" w:cstheme="minorHAnsi"/>
                <w:sz w:val="18"/>
                <w:szCs w:val="18"/>
              </w:rPr>
              <w:t>]</w:t>
            </w:r>
          </w:p>
          <w:p w:rsidR="003C39AC" w:rsidP="00263018" w14:paraId="17203DD0"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Other, please specify</w:t>
            </w:r>
            <w:r w:rsidRPr="00712093" w:rsidR="009E2CD5">
              <w:rPr>
                <w:rFonts w:ascii="DM Sans" w:hAnsi="DM Sans" w:cstheme="minorHAnsi"/>
                <w:sz w:val="18"/>
                <w:szCs w:val="18"/>
              </w:rPr>
              <w:t>:</w:t>
            </w:r>
          </w:p>
          <w:p w:rsidR="0089579E" w:rsidRPr="00712093" w:rsidP="00263018" w14:paraId="4032D340" w14:textId="4AF014A0">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I don’t know</w:t>
            </w:r>
          </w:p>
        </w:tc>
      </w:tr>
      <w:tr w14:paraId="6C0A1ABE" w14:textId="77777777" w:rsidTr="009E23EB">
        <w:tblPrEx>
          <w:tblW w:w="5005" w:type="pct"/>
          <w:tblLayout w:type="fixed"/>
          <w:tblLook w:val="04A0"/>
        </w:tblPrEx>
        <w:trPr>
          <w:cantSplit/>
        </w:trPr>
        <w:tc>
          <w:tcPr>
            <w:tcW w:w="595" w:type="pct"/>
            <w:shd w:val="clear" w:color="auto" w:fill="auto"/>
          </w:tcPr>
          <w:p w:rsidR="00094895" w:rsidRPr="00712093" w:rsidP="00263018" w14:paraId="0CF84666" w14:textId="7730C4DC">
            <w:pPr>
              <w:spacing w:line="240" w:lineRule="auto"/>
              <w:rPr>
                <w:rFonts w:ascii="DM Sans" w:hAnsi="DM Sans" w:cstheme="minorHAnsi"/>
                <w:sz w:val="18"/>
                <w:szCs w:val="18"/>
              </w:rPr>
            </w:pPr>
            <w:r w:rsidRPr="00712093">
              <w:rPr>
                <w:rFonts w:ascii="DM Sans" w:hAnsi="DM Sans" w:cstheme="minorHAnsi"/>
                <w:sz w:val="18"/>
                <w:szCs w:val="18"/>
              </w:rPr>
              <w:t>2.</w:t>
            </w:r>
            <w:r w:rsidR="00501458">
              <w:rPr>
                <w:rFonts w:ascii="DM Sans" w:hAnsi="DM Sans" w:cstheme="minorHAnsi"/>
                <w:sz w:val="18"/>
                <w:szCs w:val="18"/>
              </w:rPr>
              <w:t>4a</w:t>
            </w:r>
          </w:p>
        </w:tc>
        <w:tc>
          <w:tcPr>
            <w:tcW w:w="1668" w:type="pct"/>
            <w:shd w:val="clear" w:color="auto" w:fill="auto"/>
          </w:tcPr>
          <w:p w:rsidR="00094895" w:rsidRPr="00712093" w:rsidP="00263018" w14:paraId="2BB18116" w14:textId="5A9E61E3">
            <w:pPr>
              <w:spacing w:line="240" w:lineRule="auto"/>
              <w:rPr>
                <w:rFonts w:ascii="DM Sans" w:hAnsi="DM Sans" w:cstheme="minorHAnsi"/>
                <w:sz w:val="18"/>
                <w:szCs w:val="18"/>
              </w:rPr>
            </w:pPr>
            <w:r w:rsidRPr="00712093">
              <w:rPr>
                <w:rFonts w:ascii="DM Sans" w:hAnsi="DM Sans" w:cstheme="minorHAnsi"/>
                <w:sz w:val="18"/>
                <w:szCs w:val="18"/>
              </w:rPr>
              <w:t xml:space="preserve">At the time of identification, was the youth screened for </w:t>
            </w:r>
            <w:r w:rsidR="004008DA">
              <w:rPr>
                <w:rFonts w:ascii="DM Sans" w:hAnsi="DM Sans" w:cstheme="minorHAnsi"/>
                <w:sz w:val="18"/>
                <w:szCs w:val="18"/>
              </w:rPr>
              <w:t>trauma, mental</w:t>
            </w:r>
            <w:r>
              <w:rPr>
                <w:rFonts w:ascii="DM Sans" w:hAnsi="DM Sans" w:cstheme="minorHAnsi"/>
                <w:sz w:val="18"/>
                <w:szCs w:val="18"/>
              </w:rPr>
              <w:t xml:space="preserve"> health</w:t>
            </w:r>
            <w:r w:rsidR="002B658C">
              <w:rPr>
                <w:rFonts w:ascii="DM Sans" w:hAnsi="DM Sans" w:cstheme="minorHAnsi"/>
                <w:sz w:val="18"/>
                <w:szCs w:val="18"/>
              </w:rPr>
              <w:t xml:space="preserve">, </w:t>
            </w:r>
            <w:r w:rsidR="004008DA">
              <w:rPr>
                <w:rFonts w:ascii="DM Sans" w:hAnsi="DM Sans" w:cstheme="minorHAnsi"/>
                <w:sz w:val="18"/>
                <w:szCs w:val="18"/>
              </w:rPr>
              <w:t xml:space="preserve">or </w:t>
            </w:r>
            <w:r>
              <w:rPr>
                <w:rFonts w:ascii="DM Sans" w:hAnsi="DM Sans" w:cstheme="minorHAnsi"/>
                <w:sz w:val="18"/>
                <w:szCs w:val="18"/>
              </w:rPr>
              <w:t>substance use risk</w:t>
            </w:r>
            <w:r w:rsidRPr="00712093">
              <w:rPr>
                <w:rFonts w:ascii="DM Sans" w:hAnsi="DM Sans" w:cstheme="minorHAnsi"/>
                <w:sz w:val="18"/>
                <w:szCs w:val="18"/>
              </w:rPr>
              <w:t xml:space="preserve"> </w:t>
            </w:r>
            <w:r>
              <w:rPr>
                <w:rFonts w:ascii="DM Sans" w:hAnsi="DM Sans" w:cstheme="minorHAnsi"/>
                <w:sz w:val="18"/>
                <w:szCs w:val="18"/>
              </w:rPr>
              <w:t xml:space="preserve">using a </w:t>
            </w:r>
            <w:r w:rsidRPr="00712093">
              <w:rPr>
                <w:rFonts w:ascii="DM Sans" w:hAnsi="DM Sans" w:cstheme="minorHAnsi"/>
                <w:sz w:val="18"/>
                <w:szCs w:val="18"/>
              </w:rPr>
              <w:t>screening tool?</w:t>
            </w:r>
          </w:p>
        </w:tc>
        <w:tc>
          <w:tcPr>
            <w:tcW w:w="2737" w:type="pct"/>
            <w:shd w:val="clear" w:color="auto" w:fill="auto"/>
          </w:tcPr>
          <w:p w:rsidR="00094895" w:rsidRPr="00712093" w:rsidP="00263018" w14:paraId="1014C07F"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Yes</w:t>
            </w:r>
          </w:p>
          <w:p w:rsidR="00094895" w:rsidRPr="00712093" w:rsidP="00263018" w14:paraId="07297253" w14:textId="51F02082">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No [SKIP to 2.</w:t>
            </w:r>
            <w:r w:rsidR="00094587">
              <w:rPr>
                <w:rFonts w:ascii="DM Sans" w:hAnsi="DM Sans" w:cstheme="minorHAnsi"/>
                <w:sz w:val="18"/>
                <w:szCs w:val="18"/>
              </w:rPr>
              <w:t>9</w:t>
            </w:r>
            <w:r w:rsidRPr="00712093">
              <w:rPr>
                <w:rFonts w:ascii="DM Sans" w:hAnsi="DM Sans" w:cstheme="minorHAnsi"/>
                <w:sz w:val="18"/>
                <w:szCs w:val="18"/>
              </w:rPr>
              <w:t>]</w:t>
            </w:r>
          </w:p>
          <w:p w:rsidR="00094895" w:rsidP="00263018" w14:paraId="53B1EE26" w14:textId="3F226405">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 xml:space="preserve">I don’t know [SKIP to </w:t>
            </w:r>
            <w:r w:rsidR="007B0F8C">
              <w:rPr>
                <w:rFonts w:ascii="DM Sans" w:hAnsi="DM Sans" w:cstheme="minorHAnsi"/>
                <w:sz w:val="18"/>
                <w:szCs w:val="18"/>
              </w:rPr>
              <w:t>2.</w:t>
            </w:r>
            <w:r w:rsidR="00094587">
              <w:rPr>
                <w:rFonts w:ascii="DM Sans" w:hAnsi="DM Sans" w:cstheme="minorHAnsi"/>
                <w:sz w:val="18"/>
                <w:szCs w:val="18"/>
              </w:rPr>
              <w:t>9</w:t>
            </w:r>
            <w:r w:rsidRPr="00712093">
              <w:rPr>
                <w:rFonts w:ascii="DM Sans" w:hAnsi="DM Sans" w:cstheme="minorHAnsi"/>
                <w:sz w:val="18"/>
                <w:szCs w:val="18"/>
              </w:rPr>
              <w:t>]</w:t>
            </w:r>
          </w:p>
        </w:tc>
      </w:tr>
      <w:tr w14:paraId="4CB76753" w14:textId="77777777" w:rsidTr="009E23EB">
        <w:tblPrEx>
          <w:tblW w:w="5005" w:type="pct"/>
          <w:tblLayout w:type="fixed"/>
          <w:tblLook w:val="04A0"/>
        </w:tblPrEx>
        <w:trPr>
          <w:cantSplit/>
        </w:trPr>
        <w:tc>
          <w:tcPr>
            <w:tcW w:w="595" w:type="pct"/>
            <w:shd w:val="clear" w:color="auto" w:fill="ECEEF1"/>
          </w:tcPr>
          <w:p w:rsidR="00EE05BF" w:rsidRPr="0095640B" w:rsidP="00263018" w14:paraId="1858DD42" w14:textId="2568745C">
            <w:pPr>
              <w:spacing w:line="240" w:lineRule="auto"/>
              <w:rPr>
                <w:rFonts w:ascii="DM Sans" w:hAnsi="DM Sans" w:cstheme="minorHAnsi"/>
                <w:sz w:val="18"/>
                <w:szCs w:val="18"/>
              </w:rPr>
            </w:pPr>
            <w:r w:rsidRPr="0095640B">
              <w:rPr>
                <w:rFonts w:ascii="DM Sans" w:hAnsi="DM Sans" w:cstheme="minorHAnsi"/>
                <w:sz w:val="18"/>
                <w:szCs w:val="18"/>
              </w:rPr>
              <w:t>2.5</w:t>
            </w:r>
          </w:p>
        </w:tc>
        <w:tc>
          <w:tcPr>
            <w:tcW w:w="1668" w:type="pct"/>
            <w:shd w:val="clear" w:color="auto" w:fill="ECEEF1"/>
          </w:tcPr>
          <w:p w:rsidR="00EE05BF" w:rsidRPr="0095640B" w:rsidP="00263018" w14:paraId="242CD8A9" w14:textId="7A877439">
            <w:pPr>
              <w:spacing w:line="240" w:lineRule="auto"/>
              <w:rPr>
                <w:rFonts w:ascii="DM Sans" w:hAnsi="DM Sans" w:cstheme="minorHAnsi"/>
                <w:sz w:val="18"/>
                <w:szCs w:val="18"/>
              </w:rPr>
            </w:pPr>
            <w:r w:rsidRPr="0095640B">
              <w:rPr>
                <w:rFonts w:ascii="DM Sans" w:hAnsi="DM Sans" w:cstheme="minorHAnsi"/>
                <w:sz w:val="18"/>
                <w:szCs w:val="18"/>
              </w:rPr>
              <w:t xml:space="preserve">Why was the youth screened for trauma, mental health, or substance use concerns? </w:t>
            </w:r>
          </w:p>
        </w:tc>
        <w:tc>
          <w:tcPr>
            <w:tcW w:w="2737" w:type="pct"/>
            <w:shd w:val="clear" w:color="auto" w:fill="ECEEF1"/>
          </w:tcPr>
          <w:p w:rsidR="00EE05BF" w:rsidRPr="0095640B" w:rsidP="00263018" w14:paraId="6BDC2D07" w14:textId="1E288F05">
            <w:pPr>
              <w:pStyle w:val="ListParagraph"/>
              <w:numPr>
                <w:ilvl w:val="0"/>
                <w:numId w:val="57"/>
              </w:numPr>
              <w:spacing w:after="0" w:line="240" w:lineRule="auto"/>
              <w:rPr>
                <w:rFonts w:ascii="DM Sans" w:hAnsi="DM Sans" w:cstheme="minorHAnsi"/>
                <w:sz w:val="18"/>
                <w:szCs w:val="18"/>
              </w:rPr>
            </w:pPr>
            <w:r w:rsidRPr="0095640B">
              <w:rPr>
                <w:rFonts w:ascii="DM Sans" w:hAnsi="DM Sans" w:cstheme="minorHAnsi"/>
                <w:sz w:val="18"/>
                <w:szCs w:val="18"/>
              </w:rPr>
              <w:t xml:space="preserve">Individual or </w:t>
            </w:r>
            <w:r w:rsidR="003A61E4">
              <w:rPr>
                <w:rFonts w:ascii="DM Sans" w:hAnsi="DM Sans" w:cstheme="minorHAnsi"/>
                <w:sz w:val="18"/>
                <w:szCs w:val="18"/>
              </w:rPr>
              <w:t>g</w:t>
            </w:r>
            <w:r w:rsidRPr="0095640B">
              <w:rPr>
                <w:rFonts w:ascii="DM Sans" w:hAnsi="DM Sans" w:cstheme="minorHAnsi"/>
                <w:sz w:val="18"/>
                <w:szCs w:val="18"/>
              </w:rPr>
              <w:t xml:space="preserve">atekeeper </w:t>
            </w:r>
            <w:r w:rsidR="003A61E4">
              <w:rPr>
                <w:rFonts w:ascii="DM Sans" w:hAnsi="DM Sans" w:cstheme="minorHAnsi"/>
                <w:sz w:val="18"/>
                <w:szCs w:val="18"/>
              </w:rPr>
              <w:t>r</w:t>
            </w:r>
            <w:r w:rsidRPr="0095640B">
              <w:rPr>
                <w:rFonts w:ascii="DM Sans" w:hAnsi="DM Sans" w:cstheme="minorHAnsi"/>
                <w:sz w:val="18"/>
                <w:szCs w:val="18"/>
              </w:rPr>
              <w:t xml:space="preserve">eferred </w:t>
            </w:r>
            <w:r w:rsidR="003A61E4">
              <w:rPr>
                <w:rFonts w:ascii="DM Sans" w:hAnsi="DM Sans" w:cstheme="minorHAnsi"/>
                <w:sz w:val="18"/>
                <w:szCs w:val="18"/>
              </w:rPr>
              <w:t>y</w:t>
            </w:r>
            <w:r w:rsidRPr="0095640B">
              <w:rPr>
                <w:rFonts w:ascii="DM Sans" w:hAnsi="DM Sans" w:cstheme="minorHAnsi"/>
                <w:sz w:val="18"/>
                <w:szCs w:val="18"/>
              </w:rPr>
              <w:t xml:space="preserve">outh for </w:t>
            </w:r>
            <w:r w:rsidR="003A61E4">
              <w:rPr>
                <w:rFonts w:ascii="DM Sans" w:hAnsi="DM Sans" w:cstheme="minorHAnsi"/>
                <w:sz w:val="18"/>
                <w:szCs w:val="18"/>
              </w:rPr>
              <w:t>s</w:t>
            </w:r>
            <w:r w:rsidRPr="0095640B">
              <w:rPr>
                <w:rFonts w:ascii="DM Sans" w:hAnsi="DM Sans" w:cstheme="minorHAnsi"/>
                <w:sz w:val="18"/>
                <w:szCs w:val="18"/>
              </w:rPr>
              <w:t>creening</w:t>
            </w:r>
          </w:p>
          <w:p w:rsidR="00CB6990" w:rsidRPr="0095640B" w:rsidP="00263018" w14:paraId="38E3C068" w14:textId="7D11622D">
            <w:pPr>
              <w:pStyle w:val="ListParagraph"/>
              <w:numPr>
                <w:ilvl w:val="0"/>
                <w:numId w:val="57"/>
              </w:numPr>
              <w:spacing w:after="0" w:line="240" w:lineRule="auto"/>
              <w:rPr>
                <w:rFonts w:ascii="DM Sans" w:hAnsi="DM Sans" w:cstheme="minorHAnsi"/>
                <w:sz w:val="18"/>
                <w:szCs w:val="18"/>
              </w:rPr>
            </w:pPr>
            <w:r w:rsidRPr="0095640B">
              <w:rPr>
                <w:rFonts w:ascii="DM Sans" w:hAnsi="DM Sans" w:cstheme="minorHAnsi"/>
                <w:sz w:val="18"/>
                <w:szCs w:val="18"/>
              </w:rPr>
              <w:t xml:space="preserve">Youth </w:t>
            </w:r>
            <w:r w:rsidR="003A61E4">
              <w:rPr>
                <w:rFonts w:ascii="DM Sans" w:hAnsi="DM Sans" w:cstheme="minorHAnsi"/>
                <w:sz w:val="18"/>
                <w:szCs w:val="18"/>
              </w:rPr>
              <w:t>s</w:t>
            </w:r>
            <w:r w:rsidRPr="0095640B">
              <w:rPr>
                <w:rFonts w:ascii="DM Sans" w:hAnsi="DM Sans" w:cstheme="minorHAnsi"/>
                <w:sz w:val="18"/>
                <w:szCs w:val="18"/>
              </w:rPr>
              <w:t>elf-</w:t>
            </w:r>
            <w:r w:rsidR="003A61E4">
              <w:rPr>
                <w:rFonts w:ascii="DM Sans" w:hAnsi="DM Sans" w:cstheme="minorHAnsi"/>
                <w:sz w:val="18"/>
                <w:szCs w:val="18"/>
              </w:rPr>
              <w:t>r</w:t>
            </w:r>
            <w:r w:rsidRPr="0095640B">
              <w:rPr>
                <w:rFonts w:ascii="DM Sans" w:hAnsi="DM Sans" w:cstheme="minorHAnsi"/>
                <w:sz w:val="18"/>
                <w:szCs w:val="18"/>
              </w:rPr>
              <w:t xml:space="preserve">eferred for </w:t>
            </w:r>
            <w:r w:rsidR="003A61E4">
              <w:rPr>
                <w:rFonts w:ascii="DM Sans" w:hAnsi="DM Sans" w:cstheme="minorHAnsi"/>
                <w:sz w:val="18"/>
                <w:szCs w:val="18"/>
              </w:rPr>
              <w:t>s</w:t>
            </w:r>
            <w:r w:rsidRPr="0095640B">
              <w:rPr>
                <w:rFonts w:ascii="DM Sans" w:hAnsi="DM Sans" w:cstheme="minorHAnsi"/>
                <w:sz w:val="18"/>
                <w:szCs w:val="18"/>
              </w:rPr>
              <w:t>creen</w:t>
            </w:r>
            <w:r w:rsidRPr="0095640B" w:rsidR="00CE7B29">
              <w:rPr>
                <w:rFonts w:ascii="DM Sans" w:hAnsi="DM Sans" w:cstheme="minorHAnsi"/>
                <w:sz w:val="18"/>
                <w:szCs w:val="18"/>
              </w:rPr>
              <w:t>ing</w:t>
            </w:r>
          </w:p>
          <w:p w:rsidR="00EF22B2" w:rsidRPr="0095640B" w:rsidP="00263018" w14:paraId="3B2ED65D" w14:textId="450AF64E">
            <w:pPr>
              <w:pStyle w:val="ListParagraph"/>
              <w:numPr>
                <w:ilvl w:val="0"/>
                <w:numId w:val="57"/>
              </w:numPr>
              <w:spacing w:after="0" w:line="240" w:lineRule="auto"/>
              <w:rPr>
                <w:rFonts w:ascii="DM Sans" w:hAnsi="DM Sans" w:cstheme="minorHAnsi"/>
                <w:sz w:val="18"/>
                <w:szCs w:val="18"/>
              </w:rPr>
            </w:pPr>
            <w:r w:rsidRPr="0095640B">
              <w:rPr>
                <w:rFonts w:ascii="DM Sans" w:hAnsi="DM Sans" w:cstheme="minorHAnsi"/>
                <w:sz w:val="18"/>
                <w:szCs w:val="18"/>
              </w:rPr>
              <w:t xml:space="preserve">Youth </w:t>
            </w:r>
            <w:r w:rsidR="003A61E4">
              <w:rPr>
                <w:rFonts w:ascii="DM Sans" w:hAnsi="DM Sans" w:cstheme="minorHAnsi"/>
                <w:sz w:val="18"/>
                <w:szCs w:val="18"/>
              </w:rPr>
              <w:t>p</w:t>
            </w:r>
            <w:r w:rsidRPr="0095640B">
              <w:rPr>
                <w:rFonts w:ascii="DM Sans" w:hAnsi="DM Sans" w:cstheme="minorHAnsi"/>
                <w:sz w:val="18"/>
                <w:szCs w:val="18"/>
              </w:rPr>
              <w:t xml:space="preserve">articipated in </w:t>
            </w:r>
            <w:r w:rsidR="003A61E4">
              <w:rPr>
                <w:rFonts w:ascii="DM Sans" w:hAnsi="DM Sans" w:cstheme="minorHAnsi"/>
                <w:sz w:val="18"/>
                <w:szCs w:val="18"/>
              </w:rPr>
              <w:t>r</w:t>
            </w:r>
            <w:r w:rsidRPr="0095640B">
              <w:rPr>
                <w:rFonts w:ascii="DM Sans" w:hAnsi="DM Sans" w:cstheme="minorHAnsi"/>
                <w:sz w:val="18"/>
                <w:szCs w:val="18"/>
              </w:rPr>
              <w:t xml:space="preserve">outine or </w:t>
            </w:r>
            <w:r w:rsidR="003A61E4">
              <w:rPr>
                <w:rFonts w:ascii="DM Sans" w:hAnsi="DM Sans" w:cstheme="minorHAnsi"/>
                <w:sz w:val="18"/>
                <w:szCs w:val="18"/>
              </w:rPr>
              <w:t>s</w:t>
            </w:r>
            <w:r w:rsidRPr="0095640B">
              <w:rPr>
                <w:rFonts w:ascii="DM Sans" w:hAnsi="DM Sans" w:cstheme="minorHAnsi"/>
                <w:sz w:val="18"/>
                <w:szCs w:val="18"/>
              </w:rPr>
              <w:t xml:space="preserve">cheduled </w:t>
            </w:r>
            <w:r w:rsidR="003A61E4">
              <w:rPr>
                <w:rFonts w:ascii="DM Sans" w:hAnsi="DM Sans" w:cstheme="minorHAnsi"/>
                <w:sz w:val="18"/>
                <w:szCs w:val="18"/>
              </w:rPr>
              <w:t>s</w:t>
            </w:r>
            <w:r w:rsidRPr="0095640B">
              <w:rPr>
                <w:rFonts w:ascii="DM Sans" w:hAnsi="DM Sans" w:cstheme="minorHAnsi"/>
                <w:sz w:val="18"/>
                <w:szCs w:val="18"/>
              </w:rPr>
              <w:t>creening</w:t>
            </w:r>
          </w:p>
          <w:p w:rsidR="00CE7B29" w:rsidP="00263018" w14:paraId="71E5BC5B" w14:textId="77777777">
            <w:pPr>
              <w:pStyle w:val="ListParagraph"/>
              <w:numPr>
                <w:ilvl w:val="0"/>
                <w:numId w:val="57"/>
              </w:numPr>
              <w:spacing w:after="0" w:line="240" w:lineRule="auto"/>
              <w:rPr>
                <w:rFonts w:ascii="DM Sans" w:hAnsi="DM Sans" w:cstheme="minorHAnsi"/>
                <w:sz w:val="18"/>
                <w:szCs w:val="18"/>
              </w:rPr>
            </w:pPr>
            <w:r w:rsidRPr="0095640B">
              <w:rPr>
                <w:rFonts w:ascii="DM Sans" w:hAnsi="DM Sans" w:cstheme="minorHAnsi"/>
                <w:sz w:val="18"/>
                <w:szCs w:val="18"/>
              </w:rPr>
              <w:t xml:space="preserve">Other, please specify: </w:t>
            </w:r>
          </w:p>
          <w:p w:rsidR="0089579E" w:rsidRPr="0095640B" w:rsidP="00263018" w14:paraId="6780A143" w14:textId="1577D5F0">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I don’t know</w:t>
            </w:r>
          </w:p>
        </w:tc>
      </w:tr>
      <w:tr w14:paraId="682E1C2D" w14:textId="77777777" w:rsidTr="009E23EB">
        <w:tblPrEx>
          <w:tblW w:w="5005" w:type="pct"/>
          <w:tblLayout w:type="fixed"/>
          <w:tblLook w:val="04A0"/>
        </w:tblPrEx>
        <w:trPr>
          <w:cantSplit/>
        </w:trPr>
        <w:tc>
          <w:tcPr>
            <w:tcW w:w="595" w:type="pct"/>
            <w:shd w:val="clear" w:color="auto" w:fill="auto"/>
          </w:tcPr>
          <w:p w:rsidR="00094895" w:rsidRPr="00712093" w:rsidP="00263018" w14:paraId="3CBFF133" w14:textId="11F0E801">
            <w:pPr>
              <w:spacing w:line="240" w:lineRule="auto"/>
              <w:rPr>
                <w:rFonts w:ascii="DM Sans" w:hAnsi="DM Sans" w:cstheme="minorHAnsi"/>
                <w:sz w:val="18"/>
                <w:szCs w:val="18"/>
              </w:rPr>
            </w:pPr>
            <w:r>
              <w:rPr>
                <w:rFonts w:ascii="DM Sans" w:hAnsi="DM Sans" w:cstheme="minorHAnsi"/>
                <w:sz w:val="18"/>
                <w:szCs w:val="18"/>
              </w:rPr>
              <w:t>2.</w:t>
            </w:r>
            <w:r w:rsidR="0084349B">
              <w:rPr>
                <w:rFonts w:ascii="DM Sans" w:hAnsi="DM Sans" w:cstheme="minorHAnsi"/>
                <w:sz w:val="18"/>
                <w:szCs w:val="18"/>
              </w:rPr>
              <w:t>6</w:t>
            </w:r>
          </w:p>
        </w:tc>
        <w:tc>
          <w:tcPr>
            <w:tcW w:w="1668" w:type="pct"/>
            <w:shd w:val="clear" w:color="auto" w:fill="auto"/>
          </w:tcPr>
          <w:p w:rsidR="00094895" w:rsidRPr="00712093" w:rsidP="00263018" w14:paraId="2A950DC4" w14:textId="6466341F">
            <w:pPr>
              <w:spacing w:line="240" w:lineRule="auto"/>
              <w:rPr>
                <w:rFonts w:ascii="DM Sans" w:hAnsi="DM Sans" w:cstheme="minorHAnsi"/>
                <w:sz w:val="18"/>
                <w:szCs w:val="18"/>
              </w:rPr>
            </w:pPr>
            <w:r w:rsidRPr="00826757">
              <w:rPr>
                <w:rFonts w:ascii="DM Sans" w:hAnsi="DM Sans"/>
                <w:sz w:val="18"/>
                <w:szCs w:val="18"/>
              </w:rPr>
              <w:t xml:space="preserve">Was this </w:t>
            </w:r>
            <w:r w:rsidR="001B2FBC">
              <w:rPr>
                <w:rFonts w:ascii="DM Sans" w:hAnsi="DM Sans"/>
                <w:sz w:val="18"/>
                <w:szCs w:val="18"/>
              </w:rPr>
              <w:t xml:space="preserve">youth identified through </w:t>
            </w:r>
            <w:r w:rsidRPr="00826757">
              <w:rPr>
                <w:rFonts w:ascii="DM Sans" w:hAnsi="DM Sans"/>
                <w:sz w:val="18"/>
                <w:szCs w:val="18"/>
              </w:rPr>
              <w:t xml:space="preserve">a group screening event or individual screenings (i.e., were multiple youths screened at one time as part of a screening event, or was the screening administered to one individual at a time)? </w:t>
            </w:r>
            <w:r w:rsidRPr="00826757">
              <w:rPr>
                <w:rFonts w:ascii="DM Sans" w:hAnsi="DM Sans"/>
                <w:i/>
                <w:iCs/>
                <w:sz w:val="18"/>
                <w:szCs w:val="18"/>
              </w:rPr>
              <w:t>Select one</w:t>
            </w:r>
            <w:r w:rsidR="00F93BE1">
              <w:rPr>
                <w:rFonts w:ascii="DM Sans" w:hAnsi="DM Sans"/>
                <w:i/>
                <w:iCs/>
                <w:sz w:val="18"/>
                <w:szCs w:val="18"/>
              </w:rPr>
              <w:t>.</w:t>
            </w:r>
          </w:p>
        </w:tc>
        <w:tc>
          <w:tcPr>
            <w:tcW w:w="2737" w:type="pct"/>
            <w:shd w:val="clear" w:color="auto" w:fill="auto"/>
          </w:tcPr>
          <w:p w:rsidR="00094895" w:rsidP="00263018" w14:paraId="24C55363" w14:textId="356686A0">
            <w:pPr>
              <w:pStyle w:val="ListParagraph"/>
              <w:numPr>
                <w:ilvl w:val="0"/>
                <w:numId w:val="57"/>
              </w:numPr>
              <w:spacing w:after="0" w:line="240" w:lineRule="auto"/>
              <w:rPr>
                <w:rFonts w:ascii="DM Sans" w:hAnsi="DM Sans"/>
                <w:sz w:val="18"/>
                <w:szCs w:val="18"/>
              </w:rPr>
            </w:pPr>
            <w:r w:rsidRPr="00826757">
              <w:rPr>
                <w:rFonts w:ascii="DM Sans" w:hAnsi="DM Sans"/>
                <w:sz w:val="18"/>
                <w:szCs w:val="18"/>
              </w:rPr>
              <w:t>Individual</w:t>
            </w:r>
            <w:r w:rsidR="00764FC8">
              <w:rPr>
                <w:rFonts w:ascii="DM Sans" w:hAnsi="DM Sans"/>
                <w:sz w:val="18"/>
                <w:szCs w:val="18"/>
              </w:rPr>
              <w:t xml:space="preserve"> [SKIP to </w:t>
            </w:r>
            <w:r w:rsidR="004E50CF">
              <w:rPr>
                <w:rFonts w:ascii="DM Sans" w:hAnsi="DM Sans"/>
                <w:sz w:val="18"/>
                <w:szCs w:val="18"/>
              </w:rPr>
              <w:t>2.</w:t>
            </w:r>
            <w:r w:rsidR="00591311">
              <w:rPr>
                <w:rFonts w:ascii="DM Sans" w:hAnsi="DM Sans"/>
                <w:sz w:val="18"/>
                <w:szCs w:val="18"/>
              </w:rPr>
              <w:t>7</w:t>
            </w:r>
            <w:r w:rsidR="004E50CF">
              <w:rPr>
                <w:rFonts w:ascii="DM Sans" w:hAnsi="DM Sans"/>
                <w:sz w:val="18"/>
                <w:szCs w:val="18"/>
              </w:rPr>
              <w:t>]</w:t>
            </w:r>
          </w:p>
          <w:p w:rsidR="00764FC8" w:rsidRPr="00764FC8" w:rsidP="00263018" w14:paraId="333DE2AF" w14:textId="4491566F">
            <w:pPr>
              <w:pStyle w:val="ListParagraph"/>
              <w:numPr>
                <w:ilvl w:val="0"/>
                <w:numId w:val="57"/>
              </w:numPr>
              <w:spacing w:after="0" w:line="240" w:lineRule="auto"/>
              <w:rPr>
                <w:rFonts w:ascii="DM Sans" w:hAnsi="DM Sans"/>
                <w:sz w:val="18"/>
                <w:szCs w:val="18"/>
              </w:rPr>
            </w:pPr>
            <w:r w:rsidRPr="00826757">
              <w:rPr>
                <w:rFonts w:ascii="DM Sans" w:hAnsi="DM Sans"/>
                <w:sz w:val="18"/>
                <w:szCs w:val="18"/>
              </w:rPr>
              <w:t>Group</w:t>
            </w:r>
            <w:r>
              <w:rPr>
                <w:rFonts w:ascii="DM Sans" w:hAnsi="DM Sans"/>
                <w:sz w:val="18"/>
                <w:szCs w:val="18"/>
              </w:rPr>
              <w:t xml:space="preserve"> </w:t>
            </w:r>
          </w:p>
        </w:tc>
      </w:tr>
      <w:tr w14:paraId="371E4AD3" w14:textId="77777777" w:rsidTr="009E23EB">
        <w:tblPrEx>
          <w:tblW w:w="5005" w:type="pct"/>
          <w:tblLayout w:type="fixed"/>
          <w:tblLook w:val="04A0"/>
        </w:tblPrEx>
        <w:trPr>
          <w:cantSplit/>
        </w:trPr>
        <w:tc>
          <w:tcPr>
            <w:tcW w:w="595" w:type="pct"/>
            <w:shd w:val="clear" w:color="auto" w:fill="ECEEF1"/>
          </w:tcPr>
          <w:p w:rsidR="00DF65F2" w:rsidP="00263018" w14:paraId="622E331C" w14:textId="5EC9FA4E">
            <w:pPr>
              <w:spacing w:line="240" w:lineRule="auto"/>
              <w:rPr>
                <w:rFonts w:ascii="DM Sans" w:hAnsi="DM Sans" w:cstheme="minorHAnsi"/>
                <w:sz w:val="18"/>
                <w:szCs w:val="18"/>
              </w:rPr>
            </w:pPr>
            <w:r>
              <w:rPr>
                <w:rFonts w:ascii="DM Sans" w:hAnsi="DM Sans" w:cstheme="minorHAnsi"/>
                <w:sz w:val="18"/>
                <w:szCs w:val="18"/>
              </w:rPr>
              <w:t>2.</w:t>
            </w:r>
            <w:r w:rsidR="0084349B">
              <w:rPr>
                <w:rFonts w:ascii="DM Sans" w:hAnsi="DM Sans" w:cstheme="minorHAnsi"/>
                <w:sz w:val="18"/>
                <w:szCs w:val="18"/>
              </w:rPr>
              <w:t>6</w:t>
            </w:r>
            <w:r w:rsidR="005A430E">
              <w:rPr>
                <w:rFonts w:ascii="DM Sans" w:hAnsi="DM Sans" w:cstheme="minorHAnsi"/>
                <w:sz w:val="18"/>
                <w:szCs w:val="18"/>
              </w:rPr>
              <w:t>a</w:t>
            </w:r>
          </w:p>
        </w:tc>
        <w:tc>
          <w:tcPr>
            <w:tcW w:w="1668" w:type="pct"/>
            <w:shd w:val="clear" w:color="auto" w:fill="ECEEF1"/>
          </w:tcPr>
          <w:p w:rsidR="00DF65F2" w:rsidRPr="00826757" w:rsidP="00263018" w14:paraId="216B94A9" w14:textId="319A01D5">
            <w:pPr>
              <w:spacing w:line="240" w:lineRule="auto"/>
              <w:rPr>
                <w:rFonts w:ascii="DM Sans" w:hAnsi="DM Sans"/>
                <w:sz w:val="18"/>
                <w:szCs w:val="18"/>
              </w:rPr>
            </w:pPr>
            <w:r w:rsidRPr="00826757">
              <w:rPr>
                <w:rFonts w:ascii="DM Sans" w:hAnsi="DM Sans"/>
                <w:sz w:val="18"/>
                <w:szCs w:val="18"/>
              </w:rPr>
              <w:t xml:space="preserve">Who was screened? </w:t>
            </w:r>
            <w:r w:rsidRPr="00826757">
              <w:rPr>
                <w:rFonts w:ascii="DM Sans" w:hAnsi="DM Sans"/>
                <w:i/>
                <w:iCs/>
                <w:sz w:val="18"/>
                <w:szCs w:val="18"/>
              </w:rPr>
              <w:t>Select one</w:t>
            </w:r>
            <w:r w:rsidR="00831552">
              <w:rPr>
                <w:rFonts w:ascii="DM Sans" w:hAnsi="DM Sans"/>
                <w:i/>
                <w:iCs/>
                <w:sz w:val="18"/>
                <w:szCs w:val="18"/>
              </w:rPr>
              <w:t>.</w:t>
            </w:r>
          </w:p>
        </w:tc>
        <w:tc>
          <w:tcPr>
            <w:tcW w:w="2737" w:type="pct"/>
            <w:shd w:val="clear" w:color="auto" w:fill="ECEEF1"/>
          </w:tcPr>
          <w:p w:rsidR="00DF65F2" w:rsidRPr="00826757" w:rsidP="00263018" w14:paraId="52DD868A" w14:textId="5F580EE8">
            <w:pPr>
              <w:pStyle w:val="ListParagraph"/>
              <w:numPr>
                <w:ilvl w:val="0"/>
                <w:numId w:val="57"/>
              </w:numPr>
              <w:spacing w:after="0" w:line="240" w:lineRule="auto"/>
              <w:rPr>
                <w:rFonts w:ascii="DM Sans" w:hAnsi="DM Sans"/>
                <w:sz w:val="18"/>
                <w:szCs w:val="18"/>
              </w:rPr>
            </w:pPr>
            <w:r w:rsidRPr="00826757">
              <w:rPr>
                <w:rFonts w:ascii="DM Sans" w:hAnsi="DM Sans"/>
                <w:sz w:val="18"/>
                <w:szCs w:val="18"/>
              </w:rPr>
              <w:t xml:space="preserve">All youth in attendance (e.g., all youth coming to a primary care provider’s office) [SKIP TO </w:t>
            </w:r>
            <w:r w:rsidR="00EB1EE9">
              <w:rPr>
                <w:rFonts w:ascii="DM Sans" w:hAnsi="DM Sans"/>
                <w:sz w:val="18"/>
                <w:szCs w:val="18"/>
              </w:rPr>
              <w:t>2.</w:t>
            </w:r>
            <w:r w:rsidR="00FD2DE2">
              <w:rPr>
                <w:rFonts w:ascii="DM Sans" w:hAnsi="DM Sans"/>
                <w:sz w:val="18"/>
                <w:szCs w:val="18"/>
              </w:rPr>
              <w:t>7</w:t>
            </w:r>
            <w:r w:rsidRPr="00826757">
              <w:rPr>
                <w:rFonts w:ascii="DM Sans" w:hAnsi="DM Sans"/>
                <w:sz w:val="18"/>
                <w:szCs w:val="18"/>
              </w:rPr>
              <w:t>]</w:t>
            </w:r>
          </w:p>
          <w:p w:rsidR="00DF65F2" w:rsidP="00263018" w14:paraId="75ABF04E" w14:textId="77777777">
            <w:pPr>
              <w:pStyle w:val="ListParagraph"/>
              <w:numPr>
                <w:ilvl w:val="0"/>
                <w:numId w:val="57"/>
              </w:numPr>
              <w:spacing w:after="0" w:line="240" w:lineRule="auto"/>
              <w:rPr>
                <w:rFonts w:ascii="DM Sans" w:hAnsi="DM Sans"/>
                <w:sz w:val="18"/>
                <w:szCs w:val="18"/>
              </w:rPr>
            </w:pPr>
            <w:r w:rsidRPr="00826757">
              <w:rPr>
                <w:rFonts w:ascii="DM Sans" w:hAnsi="DM Sans"/>
                <w:sz w:val="18"/>
                <w:szCs w:val="18"/>
              </w:rPr>
              <w:t xml:space="preserve">Youth meeting particular criteria [COMPLETE </w:t>
            </w:r>
            <w:r w:rsidR="00A9709A">
              <w:rPr>
                <w:rFonts w:ascii="DM Sans" w:hAnsi="DM Sans"/>
                <w:sz w:val="18"/>
                <w:szCs w:val="18"/>
              </w:rPr>
              <w:t>2.</w:t>
            </w:r>
            <w:r w:rsidR="00D1689C">
              <w:rPr>
                <w:rFonts w:ascii="DM Sans" w:hAnsi="DM Sans"/>
                <w:sz w:val="18"/>
                <w:szCs w:val="18"/>
              </w:rPr>
              <w:t>6</w:t>
            </w:r>
            <w:r w:rsidR="00A9709A">
              <w:rPr>
                <w:rFonts w:ascii="DM Sans" w:hAnsi="DM Sans"/>
                <w:sz w:val="18"/>
                <w:szCs w:val="18"/>
              </w:rPr>
              <w:t>b</w:t>
            </w:r>
            <w:r w:rsidRPr="00826757">
              <w:rPr>
                <w:rFonts w:ascii="DM Sans" w:hAnsi="DM Sans"/>
                <w:sz w:val="18"/>
                <w:szCs w:val="18"/>
              </w:rPr>
              <w:t>]</w:t>
            </w:r>
          </w:p>
          <w:p w:rsidR="0089579E" w:rsidRPr="00826757" w:rsidP="00263018" w14:paraId="3732E8EB" w14:textId="2811A7CD">
            <w:pPr>
              <w:pStyle w:val="ListParagraph"/>
              <w:numPr>
                <w:ilvl w:val="0"/>
                <w:numId w:val="57"/>
              </w:numPr>
              <w:spacing w:after="0" w:line="240" w:lineRule="auto"/>
              <w:rPr>
                <w:rFonts w:ascii="DM Sans" w:hAnsi="DM Sans"/>
                <w:sz w:val="18"/>
                <w:szCs w:val="18"/>
              </w:rPr>
            </w:pPr>
            <w:r w:rsidRPr="00712093">
              <w:rPr>
                <w:rFonts w:ascii="DM Sans" w:hAnsi="DM Sans" w:cstheme="minorHAnsi"/>
                <w:sz w:val="18"/>
                <w:szCs w:val="18"/>
              </w:rPr>
              <w:t>I don’t know</w:t>
            </w:r>
            <w:r w:rsidR="0005299E">
              <w:rPr>
                <w:rFonts w:ascii="DM Sans" w:hAnsi="DM Sans" w:cstheme="minorHAnsi"/>
                <w:sz w:val="18"/>
                <w:szCs w:val="18"/>
              </w:rPr>
              <w:t xml:space="preserve"> [SKIP to 2.7]</w:t>
            </w:r>
          </w:p>
        </w:tc>
      </w:tr>
      <w:tr w14:paraId="725162F4" w14:textId="77777777" w:rsidTr="009E23EB">
        <w:tblPrEx>
          <w:tblW w:w="5005" w:type="pct"/>
          <w:tblLayout w:type="fixed"/>
          <w:tblLook w:val="04A0"/>
        </w:tblPrEx>
        <w:trPr>
          <w:cantSplit/>
        </w:trPr>
        <w:tc>
          <w:tcPr>
            <w:tcW w:w="595" w:type="pct"/>
            <w:shd w:val="clear" w:color="auto" w:fill="auto"/>
          </w:tcPr>
          <w:p w:rsidR="00DF65F2" w:rsidP="00263018" w14:paraId="3233779A" w14:textId="28D48E2F">
            <w:pPr>
              <w:spacing w:line="240" w:lineRule="auto"/>
              <w:rPr>
                <w:rFonts w:ascii="DM Sans" w:hAnsi="DM Sans" w:cstheme="minorHAnsi"/>
                <w:sz w:val="18"/>
                <w:szCs w:val="18"/>
              </w:rPr>
            </w:pPr>
            <w:r>
              <w:rPr>
                <w:rFonts w:ascii="DM Sans" w:hAnsi="DM Sans" w:cstheme="minorHAnsi"/>
                <w:sz w:val="18"/>
                <w:szCs w:val="18"/>
              </w:rPr>
              <w:t>2.</w:t>
            </w:r>
            <w:r w:rsidR="0084349B">
              <w:rPr>
                <w:rFonts w:ascii="DM Sans" w:hAnsi="DM Sans" w:cstheme="minorHAnsi"/>
                <w:sz w:val="18"/>
                <w:szCs w:val="18"/>
              </w:rPr>
              <w:t>6</w:t>
            </w:r>
            <w:r w:rsidR="008E33AB">
              <w:rPr>
                <w:rFonts w:ascii="DM Sans" w:hAnsi="DM Sans" w:cstheme="minorHAnsi"/>
                <w:sz w:val="18"/>
                <w:szCs w:val="18"/>
              </w:rPr>
              <w:t>b</w:t>
            </w:r>
          </w:p>
        </w:tc>
        <w:tc>
          <w:tcPr>
            <w:tcW w:w="1668" w:type="pct"/>
            <w:shd w:val="clear" w:color="auto" w:fill="auto"/>
          </w:tcPr>
          <w:p w:rsidR="00DF65F2" w:rsidRPr="00826757" w:rsidP="00263018" w14:paraId="7B801633" w14:textId="36B63E0E">
            <w:pPr>
              <w:spacing w:line="240" w:lineRule="auto"/>
              <w:rPr>
                <w:rFonts w:ascii="DM Sans" w:hAnsi="DM Sans"/>
                <w:sz w:val="18"/>
                <w:szCs w:val="18"/>
              </w:rPr>
            </w:pPr>
            <w:r w:rsidRPr="00826757">
              <w:rPr>
                <w:rFonts w:ascii="DM Sans" w:hAnsi="DM Sans"/>
                <w:sz w:val="18"/>
                <w:szCs w:val="18"/>
              </w:rPr>
              <w:t xml:space="preserve">Please describe the criteria used (e.g., </w:t>
            </w:r>
            <w:r w:rsidR="00922A80">
              <w:rPr>
                <w:rFonts w:ascii="DM Sans" w:hAnsi="DM Sans"/>
                <w:sz w:val="18"/>
                <w:szCs w:val="18"/>
              </w:rPr>
              <w:t xml:space="preserve">youth </w:t>
            </w:r>
            <w:r w:rsidR="002F5E10">
              <w:rPr>
                <w:rFonts w:ascii="DM Sans" w:hAnsi="DM Sans"/>
                <w:sz w:val="18"/>
                <w:szCs w:val="18"/>
              </w:rPr>
              <w:t>with behavioral health history, youth seeking school support services</w:t>
            </w:r>
            <w:r w:rsidRPr="00826757">
              <w:rPr>
                <w:rFonts w:ascii="DM Sans" w:hAnsi="DM Sans"/>
                <w:sz w:val="18"/>
                <w:szCs w:val="18"/>
              </w:rPr>
              <w:t>)</w:t>
            </w:r>
            <w:r w:rsidR="00F501AB">
              <w:rPr>
                <w:rFonts w:ascii="DM Sans" w:hAnsi="DM Sans"/>
                <w:sz w:val="18"/>
                <w:szCs w:val="18"/>
              </w:rPr>
              <w:t>.</w:t>
            </w:r>
          </w:p>
        </w:tc>
        <w:tc>
          <w:tcPr>
            <w:tcW w:w="2737" w:type="pct"/>
            <w:shd w:val="clear" w:color="auto" w:fill="auto"/>
          </w:tcPr>
          <w:p w:rsidR="00DF65F2" w:rsidRPr="00826757" w:rsidP="00263018" w14:paraId="7BE098C3" w14:textId="4ED5F926">
            <w:pPr>
              <w:pStyle w:val="ListParagraph"/>
              <w:numPr>
                <w:ilvl w:val="0"/>
                <w:numId w:val="57"/>
              </w:numPr>
              <w:spacing w:after="0" w:line="240" w:lineRule="auto"/>
              <w:rPr>
                <w:rFonts w:ascii="DM Sans" w:hAnsi="DM Sans"/>
                <w:sz w:val="18"/>
                <w:szCs w:val="18"/>
              </w:rPr>
            </w:pPr>
            <w:r>
              <w:rPr>
                <w:rFonts w:ascii="DM Sans" w:hAnsi="DM Sans" w:cstheme="minorHAnsi"/>
                <w:sz w:val="18"/>
                <w:szCs w:val="18"/>
              </w:rPr>
              <w:t>[Text Response]</w:t>
            </w:r>
          </w:p>
        </w:tc>
      </w:tr>
      <w:tr w14:paraId="5F728269" w14:textId="77777777" w:rsidTr="009E23EB">
        <w:tblPrEx>
          <w:tblW w:w="5005" w:type="pct"/>
          <w:tblLayout w:type="fixed"/>
          <w:tblLook w:val="04A0"/>
        </w:tblPrEx>
        <w:trPr>
          <w:cantSplit/>
        </w:trPr>
        <w:tc>
          <w:tcPr>
            <w:tcW w:w="595" w:type="pct"/>
            <w:shd w:val="clear" w:color="auto" w:fill="ECEEF1"/>
          </w:tcPr>
          <w:p w:rsidR="00094895" w:rsidRPr="00712093" w:rsidP="00263018" w14:paraId="162AEECA" w14:textId="5012B62D">
            <w:pPr>
              <w:spacing w:line="240" w:lineRule="auto"/>
              <w:rPr>
                <w:rFonts w:ascii="DM Sans" w:hAnsi="DM Sans" w:cstheme="minorHAnsi"/>
                <w:sz w:val="18"/>
                <w:szCs w:val="18"/>
              </w:rPr>
            </w:pPr>
            <w:r>
              <w:rPr>
                <w:rFonts w:ascii="DM Sans" w:hAnsi="DM Sans" w:cstheme="minorHAnsi"/>
                <w:sz w:val="18"/>
                <w:szCs w:val="18"/>
              </w:rPr>
              <w:t>2.</w:t>
            </w:r>
            <w:r w:rsidR="0084349B">
              <w:rPr>
                <w:rFonts w:ascii="DM Sans" w:hAnsi="DM Sans" w:cstheme="minorHAnsi"/>
                <w:sz w:val="18"/>
                <w:szCs w:val="18"/>
              </w:rPr>
              <w:t>7</w:t>
            </w:r>
          </w:p>
        </w:tc>
        <w:tc>
          <w:tcPr>
            <w:tcW w:w="1668" w:type="pct"/>
            <w:shd w:val="clear" w:color="auto" w:fill="ECEEF1"/>
          </w:tcPr>
          <w:p w:rsidR="00094895" w:rsidRPr="00712093" w:rsidP="00263018" w14:paraId="08177947" w14:textId="755B97FF">
            <w:pPr>
              <w:spacing w:line="240" w:lineRule="auto"/>
              <w:rPr>
                <w:rFonts w:ascii="DM Sans" w:hAnsi="DM Sans" w:cstheme="minorHAnsi"/>
                <w:sz w:val="18"/>
                <w:szCs w:val="18"/>
              </w:rPr>
            </w:pPr>
            <w:r w:rsidRPr="00826757">
              <w:rPr>
                <w:rFonts w:ascii="DM Sans" w:hAnsi="DM Sans"/>
                <w:sz w:val="18"/>
                <w:szCs w:val="18"/>
              </w:rPr>
              <w:t>What screening tool</w:t>
            </w:r>
            <w:r w:rsidR="0027130E">
              <w:rPr>
                <w:rFonts w:ascii="DM Sans" w:hAnsi="DM Sans"/>
                <w:sz w:val="18"/>
                <w:szCs w:val="18"/>
              </w:rPr>
              <w:t xml:space="preserve"> was</w:t>
            </w:r>
            <w:r w:rsidRPr="00826757">
              <w:rPr>
                <w:rFonts w:ascii="DM Sans" w:hAnsi="DM Sans"/>
                <w:sz w:val="18"/>
                <w:szCs w:val="18"/>
              </w:rPr>
              <w:t xml:space="preserve"> used? </w:t>
            </w:r>
            <w:r w:rsidRPr="006A329C" w:rsidR="0027130E">
              <w:rPr>
                <w:rFonts w:ascii="DM Sans" w:hAnsi="DM Sans"/>
                <w:i/>
                <w:iCs/>
                <w:sz w:val="18"/>
                <w:szCs w:val="18"/>
              </w:rPr>
              <w:t>If multiple screening tools were used, please</w:t>
            </w:r>
            <w:r w:rsidRPr="006A329C" w:rsidR="00E96CA7">
              <w:rPr>
                <w:rFonts w:ascii="DM Sans" w:hAnsi="DM Sans"/>
                <w:i/>
                <w:iCs/>
                <w:sz w:val="18"/>
                <w:szCs w:val="18"/>
              </w:rPr>
              <w:t xml:space="preserve"> s</w:t>
            </w:r>
            <w:r w:rsidRPr="006A329C">
              <w:rPr>
                <w:rFonts w:ascii="DM Sans" w:hAnsi="DM Sans"/>
                <w:i/>
                <w:iCs/>
                <w:sz w:val="18"/>
                <w:szCs w:val="18"/>
              </w:rPr>
              <w:t xml:space="preserve">elect </w:t>
            </w:r>
            <w:r w:rsidRPr="006A329C" w:rsidR="0027130E">
              <w:rPr>
                <w:rFonts w:ascii="DM Sans" w:hAnsi="DM Sans"/>
                <w:i/>
                <w:iCs/>
                <w:sz w:val="18"/>
                <w:szCs w:val="18"/>
              </w:rPr>
              <w:t>all that apply</w:t>
            </w:r>
            <w:r w:rsidRPr="006A329C" w:rsidR="00E96CA7">
              <w:rPr>
                <w:rFonts w:ascii="DM Sans" w:hAnsi="DM Sans"/>
                <w:i/>
                <w:iCs/>
                <w:sz w:val="18"/>
                <w:szCs w:val="18"/>
              </w:rPr>
              <w:t>.</w:t>
            </w:r>
          </w:p>
        </w:tc>
        <w:tc>
          <w:tcPr>
            <w:tcW w:w="2737" w:type="pct"/>
            <w:shd w:val="clear" w:color="auto" w:fill="ECEEF1"/>
          </w:tcPr>
          <w:p w:rsidR="00094895" w:rsidP="00263018" w14:paraId="27E31FE4" w14:textId="77777777">
            <w:pPr>
              <w:pStyle w:val="ListParagraph"/>
              <w:numPr>
                <w:ilvl w:val="0"/>
                <w:numId w:val="57"/>
              </w:numPr>
              <w:spacing w:after="0" w:line="240" w:lineRule="auto"/>
              <w:rPr>
                <w:rFonts w:ascii="DM Sans" w:hAnsi="DM Sans"/>
                <w:sz w:val="18"/>
                <w:szCs w:val="18"/>
              </w:rPr>
            </w:pPr>
            <w:r w:rsidRPr="00826757">
              <w:rPr>
                <w:rFonts w:ascii="DM Sans" w:hAnsi="DM Sans"/>
                <w:sz w:val="18"/>
                <w:szCs w:val="18"/>
              </w:rPr>
              <w:t>Patient Health Questionnaire (PHQ-9)</w:t>
            </w:r>
          </w:p>
          <w:p w:rsidR="00176EB3" w:rsidRPr="00176EB3" w:rsidP="00263018" w14:paraId="03B45826" w14:textId="3B74D45D">
            <w:pPr>
              <w:pStyle w:val="ListParagraph"/>
              <w:numPr>
                <w:ilvl w:val="0"/>
                <w:numId w:val="57"/>
              </w:numPr>
              <w:spacing w:after="0" w:line="240" w:lineRule="auto"/>
              <w:rPr>
                <w:rFonts w:ascii="DM Sans" w:hAnsi="DM Sans"/>
                <w:sz w:val="18"/>
                <w:szCs w:val="18"/>
              </w:rPr>
            </w:pPr>
            <w:r>
              <w:rPr>
                <w:rFonts w:ascii="DM Sans" w:hAnsi="DM Sans"/>
                <w:sz w:val="18"/>
                <w:szCs w:val="18"/>
              </w:rPr>
              <w:t>Generalized Anxiety Disorder (GAD-7)</w:t>
            </w:r>
          </w:p>
          <w:p w:rsidR="00094895" w:rsidRPr="00826757" w:rsidP="00263018" w14:paraId="4F4B3575" w14:textId="77777777">
            <w:pPr>
              <w:pStyle w:val="ListParagraph"/>
              <w:numPr>
                <w:ilvl w:val="0"/>
                <w:numId w:val="57"/>
              </w:numPr>
              <w:spacing w:after="0" w:line="240" w:lineRule="auto"/>
              <w:rPr>
                <w:rFonts w:ascii="DM Sans" w:hAnsi="DM Sans"/>
                <w:sz w:val="18"/>
                <w:szCs w:val="18"/>
              </w:rPr>
            </w:pPr>
            <w:r w:rsidRPr="00826757">
              <w:rPr>
                <w:rFonts w:ascii="DM Sans" w:hAnsi="DM Sans"/>
                <w:sz w:val="18"/>
                <w:szCs w:val="18"/>
              </w:rPr>
              <w:t xml:space="preserve">Columbia Suicide Severity Rating </w:t>
            </w:r>
            <w:r w:rsidRPr="00FA12A7">
              <w:rPr>
                <w:rFonts w:ascii="DM Sans" w:hAnsi="DM Sans"/>
                <w:spacing w:val="-4"/>
                <w:sz w:val="18"/>
                <w:szCs w:val="18"/>
              </w:rPr>
              <w:t>Scale (CSSR-S)</w:t>
            </w:r>
          </w:p>
          <w:p w:rsidR="00094895" w:rsidRPr="00826757" w:rsidP="00263018" w14:paraId="134EBC39" w14:textId="77777777">
            <w:pPr>
              <w:pStyle w:val="ListParagraph"/>
              <w:numPr>
                <w:ilvl w:val="0"/>
                <w:numId w:val="57"/>
              </w:numPr>
              <w:spacing w:after="0" w:line="240" w:lineRule="auto"/>
              <w:rPr>
                <w:rFonts w:ascii="DM Sans" w:hAnsi="DM Sans"/>
                <w:sz w:val="18"/>
                <w:szCs w:val="18"/>
              </w:rPr>
            </w:pPr>
            <w:r w:rsidRPr="00826757">
              <w:rPr>
                <w:rFonts w:ascii="DM Sans" w:hAnsi="DM Sans"/>
                <w:sz w:val="18"/>
                <w:szCs w:val="18"/>
              </w:rPr>
              <w:t>Behavioral Health Screen (BHS)</w:t>
            </w:r>
          </w:p>
          <w:p w:rsidR="00094895" w:rsidRPr="00826757" w:rsidP="00263018" w14:paraId="4E978DB4" w14:textId="77777777">
            <w:pPr>
              <w:pStyle w:val="ListParagraph"/>
              <w:numPr>
                <w:ilvl w:val="0"/>
                <w:numId w:val="57"/>
              </w:numPr>
              <w:spacing w:after="0" w:line="240" w:lineRule="auto"/>
              <w:rPr>
                <w:rFonts w:ascii="DM Sans" w:hAnsi="DM Sans"/>
                <w:sz w:val="18"/>
                <w:szCs w:val="18"/>
              </w:rPr>
            </w:pPr>
            <w:r w:rsidRPr="00826757">
              <w:rPr>
                <w:rFonts w:ascii="DM Sans" w:hAnsi="DM Sans"/>
                <w:sz w:val="18"/>
                <w:szCs w:val="18"/>
              </w:rPr>
              <w:t>Ask Suicide Screening Questions (asQ)</w:t>
            </w:r>
          </w:p>
          <w:p w:rsidR="00094895" w:rsidP="00263018" w14:paraId="272418AB" w14:textId="77777777">
            <w:pPr>
              <w:pStyle w:val="ListParagraph"/>
              <w:numPr>
                <w:ilvl w:val="0"/>
                <w:numId w:val="57"/>
              </w:numPr>
              <w:spacing w:after="0" w:line="240" w:lineRule="auto"/>
              <w:rPr>
                <w:rFonts w:ascii="DM Sans" w:hAnsi="DM Sans"/>
                <w:sz w:val="18"/>
                <w:szCs w:val="18"/>
              </w:rPr>
            </w:pPr>
            <w:r w:rsidRPr="00826757">
              <w:rPr>
                <w:rFonts w:ascii="DM Sans" w:hAnsi="DM Sans"/>
                <w:sz w:val="18"/>
                <w:szCs w:val="18"/>
              </w:rPr>
              <w:t>Beck Depression Inventory (BDI)</w:t>
            </w:r>
          </w:p>
          <w:p w:rsidR="005D163E" w:rsidP="00263018" w14:paraId="6517C4A5" w14:textId="05EF976B">
            <w:pPr>
              <w:pStyle w:val="ListParagraph"/>
              <w:numPr>
                <w:ilvl w:val="0"/>
                <w:numId w:val="57"/>
              </w:numPr>
              <w:spacing w:after="0" w:line="240" w:lineRule="auto"/>
              <w:rPr>
                <w:rFonts w:ascii="DM Sans" w:hAnsi="DM Sans"/>
                <w:sz w:val="18"/>
                <w:szCs w:val="18"/>
              </w:rPr>
            </w:pPr>
            <w:r>
              <w:rPr>
                <w:rFonts w:ascii="DM Sans" w:hAnsi="DM Sans"/>
                <w:sz w:val="18"/>
                <w:szCs w:val="18"/>
              </w:rPr>
              <w:t>A</w:t>
            </w:r>
            <w:r w:rsidR="00F41C2E">
              <w:rPr>
                <w:rFonts w:ascii="DM Sans" w:hAnsi="DM Sans"/>
                <w:sz w:val="18"/>
                <w:szCs w:val="18"/>
              </w:rPr>
              <w:t>lcohol Use Disorders Identification Test (AUDIT)</w:t>
            </w:r>
          </w:p>
          <w:p w:rsidR="005D163E" w:rsidP="00263018" w14:paraId="18D22733" w14:textId="7F2462F9">
            <w:pPr>
              <w:pStyle w:val="ListParagraph"/>
              <w:numPr>
                <w:ilvl w:val="0"/>
                <w:numId w:val="57"/>
              </w:numPr>
              <w:spacing w:after="0" w:line="240" w:lineRule="auto"/>
              <w:rPr>
                <w:rFonts w:ascii="DM Sans" w:hAnsi="DM Sans"/>
                <w:sz w:val="18"/>
                <w:szCs w:val="18"/>
              </w:rPr>
            </w:pPr>
            <w:r>
              <w:rPr>
                <w:rFonts w:ascii="DM Sans" w:hAnsi="DM Sans"/>
                <w:sz w:val="18"/>
                <w:szCs w:val="18"/>
              </w:rPr>
              <w:t>Drug Abuse Screening Tool (DAST)</w:t>
            </w:r>
          </w:p>
          <w:p w:rsidR="005D163E" w:rsidP="00263018" w14:paraId="7C329860" w14:textId="31C2DE09">
            <w:pPr>
              <w:pStyle w:val="ListParagraph"/>
              <w:numPr>
                <w:ilvl w:val="0"/>
                <w:numId w:val="57"/>
              </w:numPr>
              <w:spacing w:after="0" w:line="240" w:lineRule="auto"/>
              <w:rPr>
                <w:rFonts w:ascii="DM Sans" w:hAnsi="DM Sans"/>
                <w:sz w:val="18"/>
                <w:szCs w:val="18"/>
              </w:rPr>
            </w:pPr>
            <w:r>
              <w:rPr>
                <w:rFonts w:ascii="DM Sans" w:hAnsi="DM Sans"/>
                <w:sz w:val="18"/>
                <w:szCs w:val="18"/>
              </w:rPr>
              <w:t xml:space="preserve">Brief Screening Instrument for Tobacco, Alcohol, and </w:t>
            </w:r>
            <w:r w:rsidR="00D145A7">
              <w:rPr>
                <w:rFonts w:ascii="DM Sans" w:hAnsi="DM Sans"/>
                <w:sz w:val="18"/>
                <w:szCs w:val="18"/>
              </w:rPr>
              <w:t>Drug Use</w:t>
            </w:r>
            <w:r>
              <w:rPr>
                <w:rFonts w:ascii="DM Sans" w:hAnsi="DM Sans"/>
                <w:sz w:val="18"/>
                <w:szCs w:val="18"/>
              </w:rPr>
              <w:t xml:space="preserve"> (BSTAD)</w:t>
            </w:r>
          </w:p>
          <w:p w:rsidR="005D163E" w:rsidP="00263018" w14:paraId="3ECF0A3A" w14:textId="245DCF68">
            <w:pPr>
              <w:pStyle w:val="ListParagraph"/>
              <w:numPr>
                <w:ilvl w:val="0"/>
                <w:numId w:val="57"/>
              </w:numPr>
              <w:spacing w:after="0" w:line="240" w:lineRule="auto"/>
              <w:rPr>
                <w:rFonts w:ascii="DM Sans" w:hAnsi="DM Sans"/>
                <w:sz w:val="18"/>
                <w:szCs w:val="18"/>
              </w:rPr>
            </w:pPr>
            <w:r>
              <w:rPr>
                <w:rFonts w:ascii="DM Sans" w:hAnsi="DM Sans"/>
                <w:sz w:val="18"/>
                <w:szCs w:val="18"/>
              </w:rPr>
              <w:t>CAGE</w:t>
            </w:r>
            <w:r w:rsidR="003F6EE2">
              <w:rPr>
                <w:rFonts w:ascii="DM Sans" w:hAnsi="DM Sans"/>
                <w:sz w:val="18"/>
                <w:szCs w:val="18"/>
              </w:rPr>
              <w:t xml:space="preserve"> Questionnaire</w:t>
            </w:r>
          </w:p>
          <w:p w:rsidR="005D163E" w:rsidP="00263018" w14:paraId="0EC3EA3D" w14:textId="6C5C6FDC">
            <w:pPr>
              <w:pStyle w:val="ListParagraph"/>
              <w:numPr>
                <w:ilvl w:val="0"/>
                <w:numId w:val="57"/>
              </w:numPr>
              <w:spacing w:after="0" w:line="240" w:lineRule="auto"/>
              <w:rPr>
                <w:rFonts w:ascii="DM Sans" w:hAnsi="DM Sans"/>
                <w:sz w:val="18"/>
                <w:szCs w:val="18"/>
              </w:rPr>
            </w:pPr>
            <w:r>
              <w:rPr>
                <w:rFonts w:ascii="DM Sans" w:hAnsi="DM Sans"/>
                <w:sz w:val="18"/>
                <w:szCs w:val="18"/>
              </w:rPr>
              <w:t>CRAFTT</w:t>
            </w:r>
            <w:r w:rsidR="002A49DA">
              <w:rPr>
                <w:rFonts w:ascii="DM Sans" w:hAnsi="DM Sans"/>
                <w:sz w:val="18"/>
                <w:szCs w:val="18"/>
              </w:rPr>
              <w:t xml:space="preserve"> S</w:t>
            </w:r>
            <w:r w:rsidR="00176EB3">
              <w:rPr>
                <w:rFonts w:ascii="DM Sans" w:hAnsi="DM Sans"/>
                <w:sz w:val="18"/>
                <w:szCs w:val="18"/>
              </w:rPr>
              <w:t>creening Tool</w:t>
            </w:r>
          </w:p>
          <w:p w:rsidR="005D163E" w:rsidP="00263018" w14:paraId="72838DBF" w14:textId="197D57EA">
            <w:pPr>
              <w:pStyle w:val="ListParagraph"/>
              <w:numPr>
                <w:ilvl w:val="0"/>
                <w:numId w:val="57"/>
              </w:numPr>
              <w:spacing w:after="0" w:line="240" w:lineRule="auto"/>
              <w:rPr>
                <w:rFonts w:ascii="DM Sans" w:hAnsi="DM Sans"/>
                <w:sz w:val="18"/>
                <w:szCs w:val="18"/>
              </w:rPr>
            </w:pPr>
            <w:r>
              <w:rPr>
                <w:rFonts w:ascii="DM Sans" w:hAnsi="DM Sans"/>
                <w:sz w:val="18"/>
                <w:szCs w:val="18"/>
              </w:rPr>
              <w:t>Trauma History Questionnaire (THQ)</w:t>
            </w:r>
          </w:p>
          <w:p w:rsidR="005D163E" w:rsidP="00263018" w14:paraId="0AD3AB97" w14:textId="578BF7A9">
            <w:pPr>
              <w:pStyle w:val="ListParagraph"/>
              <w:numPr>
                <w:ilvl w:val="0"/>
                <w:numId w:val="57"/>
              </w:numPr>
              <w:spacing w:after="0" w:line="240" w:lineRule="auto"/>
              <w:rPr>
                <w:rFonts w:ascii="DM Sans" w:hAnsi="DM Sans"/>
                <w:sz w:val="18"/>
                <w:szCs w:val="18"/>
              </w:rPr>
            </w:pPr>
            <w:r>
              <w:rPr>
                <w:rFonts w:ascii="DM Sans" w:hAnsi="DM Sans"/>
                <w:sz w:val="18"/>
                <w:szCs w:val="18"/>
              </w:rPr>
              <w:t>Childhood Trauma Questionnaire (CTQ)</w:t>
            </w:r>
          </w:p>
          <w:p w:rsidR="005D163E" w:rsidP="00263018" w14:paraId="7CB724EA" w14:textId="232B8E4C">
            <w:pPr>
              <w:pStyle w:val="ListParagraph"/>
              <w:numPr>
                <w:ilvl w:val="0"/>
                <w:numId w:val="57"/>
              </w:numPr>
              <w:spacing w:after="0" w:line="240" w:lineRule="auto"/>
              <w:rPr>
                <w:rFonts w:ascii="DM Sans" w:hAnsi="DM Sans"/>
                <w:sz w:val="18"/>
                <w:szCs w:val="18"/>
              </w:rPr>
            </w:pPr>
            <w:r>
              <w:rPr>
                <w:rFonts w:ascii="DM Sans" w:hAnsi="DM Sans"/>
                <w:sz w:val="18"/>
                <w:szCs w:val="18"/>
              </w:rPr>
              <w:t>Traumatic Events Screening Inventory (TESI-C)</w:t>
            </w:r>
          </w:p>
          <w:p w:rsidR="005D163E" w:rsidRPr="00826757" w:rsidP="00263018" w14:paraId="40BE0E93" w14:textId="4426D572">
            <w:pPr>
              <w:pStyle w:val="ListParagraph"/>
              <w:numPr>
                <w:ilvl w:val="0"/>
                <w:numId w:val="57"/>
              </w:numPr>
              <w:spacing w:after="0" w:line="240" w:lineRule="auto"/>
              <w:rPr>
                <w:rFonts w:ascii="DM Sans" w:hAnsi="DM Sans"/>
                <w:sz w:val="18"/>
                <w:szCs w:val="18"/>
              </w:rPr>
            </w:pPr>
            <w:r>
              <w:rPr>
                <w:rFonts w:ascii="DM Sans" w:hAnsi="DM Sans"/>
                <w:sz w:val="18"/>
                <w:szCs w:val="18"/>
              </w:rPr>
              <w:t>Trauma Symptom Checklist</w:t>
            </w:r>
            <w:r w:rsidR="00F31AC5">
              <w:rPr>
                <w:rFonts w:ascii="DM Sans" w:hAnsi="DM Sans"/>
                <w:sz w:val="18"/>
                <w:szCs w:val="18"/>
              </w:rPr>
              <w:t xml:space="preserve"> (TS</w:t>
            </w:r>
            <w:r w:rsidR="00387626">
              <w:rPr>
                <w:rFonts w:ascii="DM Sans" w:hAnsi="DM Sans"/>
                <w:sz w:val="18"/>
                <w:szCs w:val="18"/>
              </w:rPr>
              <w:t>C-C or TSC-YC)</w:t>
            </w:r>
          </w:p>
          <w:p w:rsidR="00094895" w:rsidP="00263018" w14:paraId="5025BDD6" w14:textId="77777777">
            <w:pPr>
              <w:pStyle w:val="ListParagraph"/>
              <w:numPr>
                <w:ilvl w:val="0"/>
                <w:numId w:val="57"/>
              </w:numPr>
              <w:spacing w:after="0" w:line="240" w:lineRule="auto"/>
              <w:rPr>
                <w:rFonts w:ascii="DM Sans" w:hAnsi="DM Sans"/>
                <w:sz w:val="18"/>
                <w:szCs w:val="18"/>
              </w:rPr>
            </w:pPr>
            <w:r w:rsidRPr="00826757">
              <w:rPr>
                <w:rFonts w:ascii="DM Sans" w:hAnsi="DM Sans"/>
                <w:sz w:val="18"/>
                <w:szCs w:val="18"/>
              </w:rPr>
              <w:t>Locally developed screening tool</w:t>
            </w:r>
          </w:p>
          <w:p w:rsidR="00C54F02" w:rsidRPr="00C54F02" w:rsidP="00263018" w14:paraId="3844C328"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E96CA7" w:rsidRPr="00E96CA7" w:rsidP="00263018" w14:paraId="07944D9F" w14:textId="2D143462">
            <w:pPr>
              <w:pStyle w:val="ListParagraph"/>
              <w:numPr>
                <w:ilvl w:val="0"/>
                <w:numId w:val="57"/>
              </w:numPr>
              <w:spacing w:after="0" w:line="240" w:lineRule="auto"/>
              <w:rPr>
                <w:rFonts w:ascii="DM Sans" w:hAnsi="DM Sans"/>
                <w:sz w:val="18"/>
                <w:szCs w:val="18"/>
              </w:rPr>
            </w:pPr>
            <w:r>
              <w:rPr>
                <w:rFonts w:ascii="DM Sans" w:hAnsi="DM Sans"/>
                <w:sz w:val="18"/>
                <w:szCs w:val="18"/>
              </w:rPr>
              <w:t>I don’t know</w:t>
            </w:r>
          </w:p>
        </w:tc>
      </w:tr>
      <w:tr w14:paraId="6F2240B3" w14:textId="77777777" w:rsidTr="009E23EB">
        <w:tblPrEx>
          <w:tblW w:w="5005" w:type="pct"/>
          <w:tblLayout w:type="fixed"/>
          <w:tblLook w:val="04A0"/>
        </w:tblPrEx>
        <w:trPr>
          <w:cantSplit/>
        </w:trPr>
        <w:tc>
          <w:tcPr>
            <w:tcW w:w="595" w:type="pct"/>
            <w:shd w:val="clear" w:color="auto" w:fill="auto"/>
          </w:tcPr>
          <w:p w:rsidR="00E06479" w:rsidP="00263018" w14:paraId="6E8F8265" w14:textId="51BD2D86">
            <w:pPr>
              <w:spacing w:line="240" w:lineRule="auto"/>
              <w:rPr>
                <w:rFonts w:ascii="DM Sans" w:hAnsi="DM Sans" w:cstheme="minorHAnsi"/>
                <w:sz w:val="18"/>
                <w:szCs w:val="18"/>
              </w:rPr>
            </w:pPr>
            <w:r>
              <w:rPr>
                <w:rFonts w:ascii="DM Sans" w:hAnsi="DM Sans" w:cstheme="minorHAnsi"/>
                <w:sz w:val="18"/>
                <w:szCs w:val="18"/>
              </w:rPr>
              <w:t>2.</w:t>
            </w:r>
            <w:r w:rsidR="0084349B">
              <w:rPr>
                <w:rFonts w:ascii="DM Sans" w:hAnsi="DM Sans" w:cstheme="minorHAnsi"/>
                <w:sz w:val="18"/>
                <w:szCs w:val="18"/>
              </w:rPr>
              <w:t>8</w:t>
            </w:r>
          </w:p>
        </w:tc>
        <w:tc>
          <w:tcPr>
            <w:tcW w:w="1668" w:type="pct"/>
            <w:shd w:val="clear" w:color="auto" w:fill="auto"/>
          </w:tcPr>
          <w:p w:rsidR="00E06479" w:rsidRPr="00826757" w:rsidP="00263018" w14:paraId="128A4359" w14:textId="175AC748">
            <w:pPr>
              <w:spacing w:line="240" w:lineRule="auto"/>
              <w:rPr>
                <w:rFonts w:ascii="DM Sans" w:hAnsi="DM Sans"/>
                <w:sz w:val="18"/>
                <w:szCs w:val="18"/>
              </w:rPr>
            </w:pPr>
            <w:r>
              <w:rPr>
                <w:rFonts w:ascii="DM Sans" w:hAnsi="DM Sans"/>
                <w:sz w:val="18"/>
                <w:szCs w:val="18"/>
              </w:rPr>
              <w:t xml:space="preserve">What were the results of the </w:t>
            </w:r>
            <w:r w:rsidR="00B66AC5">
              <w:rPr>
                <w:rFonts w:ascii="DM Sans" w:hAnsi="DM Sans"/>
                <w:sz w:val="18"/>
                <w:szCs w:val="18"/>
              </w:rPr>
              <w:t>screening?</w:t>
            </w:r>
            <w:r w:rsidR="00C97F55">
              <w:rPr>
                <w:rFonts w:ascii="DM Sans" w:hAnsi="DM Sans"/>
                <w:sz w:val="18"/>
                <w:szCs w:val="18"/>
              </w:rPr>
              <w:t xml:space="preserve"> </w:t>
            </w:r>
          </w:p>
        </w:tc>
        <w:tc>
          <w:tcPr>
            <w:tcW w:w="2737" w:type="pct"/>
            <w:shd w:val="clear" w:color="auto" w:fill="auto"/>
          </w:tcPr>
          <w:p w:rsidR="00E06479" w:rsidP="00263018" w14:paraId="2EDC8B2D" w14:textId="77777777">
            <w:pPr>
              <w:pStyle w:val="ListParagraph"/>
              <w:numPr>
                <w:ilvl w:val="0"/>
                <w:numId w:val="57"/>
              </w:numPr>
              <w:spacing w:after="0" w:line="240" w:lineRule="auto"/>
              <w:rPr>
                <w:rFonts w:ascii="DM Sans" w:hAnsi="DM Sans"/>
                <w:sz w:val="18"/>
                <w:szCs w:val="18"/>
              </w:rPr>
            </w:pPr>
            <w:r>
              <w:rPr>
                <w:rFonts w:ascii="DM Sans" w:hAnsi="DM Sans"/>
                <w:sz w:val="18"/>
                <w:szCs w:val="18"/>
              </w:rPr>
              <w:t xml:space="preserve">The youth screened positive for </w:t>
            </w:r>
            <w:r w:rsidR="0032315B">
              <w:rPr>
                <w:rFonts w:ascii="DM Sans" w:hAnsi="DM Sans"/>
                <w:sz w:val="18"/>
                <w:szCs w:val="18"/>
              </w:rPr>
              <w:t>trauma, mental health, or substance use risk</w:t>
            </w:r>
          </w:p>
          <w:p w:rsidR="0032315B" w:rsidP="00263018" w14:paraId="7DC8F363" w14:textId="77777777">
            <w:pPr>
              <w:pStyle w:val="ListParagraph"/>
              <w:numPr>
                <w:ilvl w:val="0"/>
                <w:numId w:val="57"/>
              </w:numPr>
              <w:spacing w:after="0" w:line="240" w:lineRule="auto"/>
              <w:rPr>
                <w:rFonts w:ascii="DM Sans" w:hAnsi="DM Sans"/>
                <w:sz w:val="18"/>
                <w:szCs w:val="18"/>
              </w:rPr>
            </w:pPr>
            <w:r>
              <w:rPr>
                <w:rFonts w:ascii="DM Sans" w:hAnsi="DM Sans"/>
                <w:sz w:val="18"/>
                <w:szCs w:val="18"/>
              </w:rPr>
              <w:t>The youth self-identified as at risk for trauma, mental health, or substance use concerns during the screening process</w:t>
            </w:r>
          </w:p>
          <w:p w:rsidR="005A3BF2" w:rsidP="00263018" w14:paraId="151043C1" w14:textId="0E0CB663">
            <w:pPr>
              <w:pStyle w:val="ListParagraph"/>
              <w:numPr>
                <w:ilvl w:val="0"/>
                <w:numId w:val="57"/>
              </w:numPr>
              <w:spacing w:after="0" w:line="240" w:lineRule="auto"/>
              <w:rPr>
                <w:rFonts w:ascii="DM Sans" w:hAnsi="DM Sans"/>
                <w:sz w:val="18"/>
                <w:szCs w:val="18"/>
              </w:rPr>
            </w:pPr>
            <w:r>
              <w:rPr>
                <w:rFonts w:ascii="DM Sans" w:hAnsi="DM Sans"/>
                <w:sz w:val="18"/>
                <w:szCs w:val="18"/>
              </w:rPr>
              <w:t>The youth both self-identified as at risk and screened positive for trauma, mental health, or substance use risk</w:t>
            </w:r>
          </w:p>
          <w:p w:rsidR="0032315B" w:rsidP="00263018" w14:paraId="7577A51B" w14:textId="77777777">
            <w:pPr>
              <w:pStyle w:val="ListParagraph"/>
              <w:numPr>
                <w:ilvl w:val="0"/>
                <w:numId w:val="57"/>
              </w:numPr>
              <w:spacing w:after="0" w:line="240" w:lineRule="auto"/>
              <w:rPr>
                <w:rFonts w:ascii="DM Sans" w:hAnsi="DM Sans"/>
                <w:sz w:val="18"/>
                <w:szCs w:val="18"/>
              </w:rPr>
            </w:pPr>
            <w:r>
              <w:rPr>
                <w:rFonts w:ascii="DM Sans" w:hAnsi="DM Sans"/>
                <w:sz w:val="18"/>
                <w:szCs w:val="18"/>
              </w:rPr>
              <w:t>The youth screened negative</w:t>
            </w:r>
          </w:p>
          <w:p w:rsidR="00C54F02" w:rsidRPr="00C54F02" w:rsidP="00263018" w14:paraId="5F3D9497"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E96CA7" w:rsidRPr="00826757" w:rsidP="00263018" w14:paraId="5D465B1D" w14:textId="65B2999A">
            <w:pPr>
              <w:pStyle w:val="ListParagraph"/>
              <w:numPr>
                <w:ilvl w:val="0"/>
                <w:numId w:val="57"/>
              </w:numPr>
              <w:spacing w:after="0" w:line="240" w:lineRule="auto"/>
              <w:rPr>
                <w:rFonts w:ascii="DM Sans" w:hAnsi="DM Sans"/>
                <w:sz w:val="18"/>
                <w:szCs w:val="18"/>
              </w:rPr>
            </w:pPr>
            <w:r>
              <w:rPr>
                <w:rFonts w:ascii="DM Sans" w:hAnsi="DM Sans"/>
                <w:sz w:val="18"/>
                <w:szCs w:val="18"/>
              </w:rPr>
              <w:t>I don’t know</w:t>
            </w:r>
          </w:p>
        </w:tc>
      </w:tr>
      <w:tr w14:paraId="555950E4" w14:textId="77777777" w:rsidTr="009E23EB">
        <w:tblPrEx>
          <w:tblW w:w="5005" w:type="pct"/>
          <w:tblLayout w:type="fixed"/>
          <w:tblLook w:val="04A0"/>
        </w:tblPrEx>
        <w:trPr>
          <w:cantSplit/>
        </w:trPr>
        <w:tc>
          <w:tcPr>
            <w:tcW w:w="595" w:type="pct"/>
            <w:shd w:val="clear" w:color="auto" w:fill="ECEEF1"/>
          </w:tcPr>
          <w:p w:rsidR="00094895" w:rsidRPr="00712093" w:rsidP="00263018" w14:paraId="6BF83328" w14:textId="45ECF6D0">
            <w:pPr>
              <w:spacing w:line="240" w:lineRule="auto"/>
              <w:rPr>
                <w:rFonts w:ascii="DM Sans" w:hAnsi="DM Sans" w:cstheme="minorHAnsi"/>
                <w:sz w:val="18"/>
                <w:szCs w:val="18"/>
              </w:rPr>
            </w:pPr>
            <w:r w:rsidRPr="00712093">
              <w:rPr>
                <w:rFonts w:ascii="DM Sans" w:hAnsi="DM Sans" w:cstheme="minorHAnsi"/>
                <w:sz w:val="18"/>
                <w:szCs w:val="18"/>
              </w:rPr>
              <w:t>2.</w:t>
            </w:r>
            <w:r w:rsidR="0084349B">
              <w:rPr>
                <w:rFonts w:ascii="DM Sans" w:hAnsi="DM Sans" w:cstheme="minorHAnsi"/>
                <w:sz w:val="18"/>
                <w:szCs w:val="18"/>
              </w:rPr>
              <w:t>9</w:t>
            </w:r>
          </w:p>
        </w:tc>
        <w:tc>
          <w:tcPr>
            <w:tcW w:w="1668" w:type="pct"/>
            <w:shd w:val="clear" w:color="auto" w:fill="ECEEF1"/>
          </w:tcPr>
          <w:p w:rsidR="00094895" w:rsidRPr="006A329C" w:rsidP="00263018" w14:paraId="53B1CA63" w14:textId="26A20A9F">
            <w:pPr>
              <w:spacing w:line="240" w:lineRule="auto"/>
              <w:rPr>
                <w:rFonts w:ascii="DM Sans" w:hAnsi="DM Sans" w:cstheme="minorHAnsi"/>
                <w:i/>
                <w:iCs/>
                <w:sz w:val="18"/>
                <w:szCs w:val="18"/>
              </w:rPr>
            </w:pPr>
            <w:r w:rsidRPr="00712093">
              <w:rPr>
                <w:rFonts w:ascii="DM Sans" w:hAnsi="DM Sans"/>
                <w:sz w:val="18"/>
                <w:szCs w:val="18"/>
              </w:rPr>
              <w:t xml:space="preserve">Who first identified the youth as being </w:t>
            </w:r>
            <w:r w:rsidR="00A2169E">
              <w:rPr>
                <w:rFonts w:ascii="DM Sans" w:hAnsi="DM Sans" w:cstheme="minorHAnsi"/>
                <w:sz w:val="18"/>
                <w:szCs w:val="18"/>
              </w:rPr>
              <w:t xml:space="preserve">at risk for </w:t>
            </w:r>
            <w:r w:rsidR="00301FA7">
              <w:rPr>
                <w:rFonts w:ascii="DM Sans" w:hAnsi="DM Sans" w:cstheme="minorHAnsi"/>
                <w:sz w:val="18"/>
                <w:szCs w:val="18"/>
              </w:rPr>
              <w:t>trauma, mental health, or substance use concerns</w:t>
            </w:r>
            <w:r w:rsidRPr="00712093">
              <w:rPr>
                <w:rFonts w:ascii="DM Sans" w:hAnsi="DM Sans"/>
                <w:sz w:val="18"/>
                <w:szCs w:val="18"/>
              </w:rPr>
              <w:t xml:space="preserve">? (e.g., Who first noticed that the youth was in need of assessment, or </w:t>
            </w:r>
            <w:r w:rsidR="00B14861">
              <w:rPr>
                <w:rFonts w:ascii="DM Sans" w:hAnsi="DM Sans"/>
                <w:sz w:val="18"/>
                <w:szCs w:val="18"/>
              </w:rPr>
              <w:t>experiencing symptoms</w:t>
            </w:r>
            <w:r w:rsidRPr="00712093">
              <w:rPr>
                <w:rFonts w:ascii="DM Sans" w:hAnsi="DM Sans"/>
                <w:sz w:val="18"/>
                <w:szCs w:val="18"/>
              </w:rPr>
              <w:t xml:space="preserve">?) </w:t>
            </w:r>
            <w:r w:rsidRPr="007D53CB">
              <w:rPr>
                <w:rFonts w:ascii="DM Sans" w:hAnsi="DM Sans" w:cstheme="minorHAnsi"/>
                <w:sz w:val="18"/>
                <w:szCs w:val="18"/>
              </w:rPr>
              <w:t>Select</w:t>
            </w:r>
            <w:r w:rsidRPr="006A329C">
              <w:rPr>
                <w:rFonts w:ascii="DM Sans" w:hAnsi="DM Sans" w:cstheme="minorHAnsi"/>
                <w:i/>
                <w:iCs/>
                <w:sz w:val="18"/>
                <w:szCs w:val="18"/>
              </w:rPr>
              <w:t xml:space="preserve"> one.</w:t>
            </w:r>
          </w:p>
        </w:tc>
        <w:tc>
          <w:tcPr>
            <w:tcW w:w="2737" w:type="pct"/>
            <w:shd w:val="clear" w:color="auto" w:fill="ECEEF1"/>
          </w:tcPr>
          <w:p w:rsidR="00094895" w:rsidP="00263018" w14:paraId="66AE1D6A" w14:textId="4B80D80F">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School-based mental health service provider (including college or university providers) (e.g., school counselor, social worker, guidance counselor)</w:t>
            </w:r>
          </w:p>
          <w:p w:rsidR="00806112" w:rsidRPr="00712093" w:rsidP="00263018" w14:paraId="684C98C4" w14:textId="3FF2FA63">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P</w:t>
            </w:r>
            <w:r w:rsidR="002C2EA2">
              <w:rPr>
                <w:rFonts w:ascii="DM Sans" w:hAnsi="DM Sans" w:cstheme="minorHAnsi"/>
                <w:sz w:val="18"/>
                <w:szCs w:val="18"/>
              </w:rPr>
              <w:t>upil</w:t>
            </w:r>
            <w:r>
              <w:rPr>
                <w:rFonts w:ascii="DM Sans" w:hAnsi="DM Sans" w:cstheme="minorHAnsi"/>
                <w:sz w:val="18"/>
                <w:szCs w:val="18"/>
              </w:rPr>
              <w:t xml:space="preserve"> personnel worker</w:t>
            </w:r>
          </w:p>
          <w:p w:rsidR="00094895" w:rsidRPr="00712093" w:rsidP="00263018" w14:paraId="40AB6976"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Family member/foster family member/caregiver</w:t>
            </w:r>
          </w:p>
          <w:p w:rsidR="00094895" w:rsidRPr="00712093" w:rsidP="00263018" w14:paraId="0AF9BAAC"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Mental health service provider except school-based providers (e.g., clinician, private counselor)</w:t>
            </w:r>
          </w:p>
          <w:p w:rsidR="009317E5" w:rsidP="00263018" w14:paraId="5BAED51B" w14:textId="290E2F27">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Classroom </w:t>
            </w:r>
            <w:r w:rsidRPr="00712093">
              <w:rPr>
                <w:rFonts w:ascii="DM Sans" w:hAnsi="DM Sans" w:cstheme="minorHAnsi"/>
                <w:sz w:val="18"/>
                <w:szCs w:val="18"/>
              </w:rPr>
              <w:t xml:space="preserve">teacher </w:t>
            </w:r>
          </w:p>
          <w:p w:rsidR="009317E5" w:rsidP="00263018" w14:paraId="6EC70936" w14:textId="7B05E752">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Substitute teacher</w:t>
            </w:r>
          </w:p>
          <w:p w:rsidR="009317E5" w:rsidP="00263018" w14:paraId="36A3709B" w14:textId="7F99AF20">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Student teacher</w:t>
            </w:r>
          </w:p>
          <w:p w:rsidR="0026659A" w:rsidP="00263018" w14:paraId="1FDCFB43" w14:textId="496C7650">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Teacher’s aide</w:t>
            </w:r>
          </w:p>
          <w:p w:rsidR="0026659A" w:rsidP="00263018" w14:paraId="330E7E9B" w14:textId="6933D193">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School administrative staff</w:t>
            </w:r>
          </w:p>
          <w:p w:rsidR="0026659A" w:rsidP="00263018" w14:paraId="3EC5E25F" w14:textId="725FA170">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School nurse</w:t>
            </w:r>
          </w:p>
          <w:p w:rsidR="003D1206" w:rsidP="00263018" w14:paraId="248DE61B" w14:textId="63B4CF67">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School support staff</w:t>
            </w:r>
          </w:p>
          <w:p w:rsidR="00B72270" w:rsidP="00263018" w14:paraId="1A89652A" w14:textId="6038C7E9">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Librarian</w:t>
            </w:r>
          </w:p>
          <w:p w:rsidR="00B72270" w:rsidP="00263018" w14:paraId="38B7B954" w14:textId="64CFC5D0">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Extracurricular leader </w:t>
            </w:r>
            <w:r w:rsidR="00FA5F93">
              <w:rPr>
                <w:rFonts w:ascii="DM Sans" w:hAnsi="DM Sans" w:cstheme="minorHAnsi"/>
                <w:sz w:val="18"/>
                <w:szCs w:val="18"/>
              </w:rPr>
              <w:t>(e.g.</w:t>
            </w:r>
            <w:r w:rsidR="00A45F9B">
              <w:rPr>
                <w:rFonts w:ascii="DM Sans" w:hAnsi="DM Sans" w:cstheme="minorHAnsi"/>
                <w:sz w:val="18"/>
                <w:szCs w:val="18"/>
              </w:rPr>
              <w:t xml:space="preserve">, </w:t>
            </w:r>
            <w:r w:rsidR="00FA5F93">
              <w:rPr>
                <w:rFonts w:ascii="DM Sans" w:hAnsi="DM Sans" w:cstheme="minorHAnsi"/>
                <w:sz w:val="18"/>
                <w:szCs w:val="18"/>
              </w:rPr>
              <w:t xml:space="preserve">coach, </w:t>
            </w:r>
            <w:r w:rsidR="006E691C">
              <w:rPr>
                <w:rFonts w:ascii="DM Sans" w:hAnsi="DM Sans" w:cstheme="minorHAnsi"/>
                <w:sz w:val="18"/>
                <w:szCs w:val="18"/>
              </w:rPr>
              <w:t xml:space="preserve">club sponsor, </w:t>
            </w:r>
            <w:r w:rsidR="00DC358E">
              <w:rPr>
                <w:rFonts w:ascii="DM Sans" w:hAnsi="DM Sans" w:cstheme="minorHAnsi"/>
                <w:sz w:val="18"/>
                <w:szCs w:val="18"/>
              </w:rPr>
              <w:t xml:space="preserve">band </w:t>
            </w:r>
            <w:r w:rsidR="001B293A">
              <w:rPr>
                <w:rFonts w:ascii="DM Sans" w:hAnsi="DM Sans" w:cstheme="minorHAnsi"/>
                <w:sz w:val="18"/>
                <w:szCs w:val="18"/>
              </w:rPr>
              <w:t>director</w:t>
            </w:r>
            <w:r w:rsidR="000446EC">
              <w:rPr>
                <w:rFonts w:ascii="DM Sans" w:hAnsi="DM Sans" w:cstheme="minorHAnsi"/>
                <w:sz w:val="18"/>
                <w:szCs w:val="18"/>
              </w:rPr>
              <w:t>)</w:t>
            </w:r>
          </w:p>
          <w:p w:rsidR="00094895" w:rsidRPr="00712093" w:rsidP="00263018" w14:paraId="71BD2012" w14:textId="11E49654">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Community</w:t>
            </w:r>
            <w:r w:rsidR="00354C3E">
              <w:rPr>
                <w:rFonts w:ascii="DM Sans" w:hAnsi="DM Sans" w:cstheme="minorHAnsi"/>
                <w:sz w:val="18"/>
                <w:szCs w:val="18"/>
              </w:rPr>
              <w:t>-</w:t>
            </w:r>
            <w:r w:rsidRPr="00712093">
              <w:rPr>
                <w:rFonts w:ascii="DM Sans" w:hAnsi="DM Sans" w:cstheme="minorHAnsi"/>
                <w:sz w:val="18"/>
                <w:szCs w:val="18"/>
              </w:rPr>
              <w:t>based organization, recreation, religious or after school program staff</w:t>
            </w:r>
          </w:p>
          <w:p w:rsidR="00094895" w:rsidRPr="00712093" w:rsidP="00263018" w14:paraId="7F843B36"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Child welfare or social service staff</w:t>
            </w:r>
          </w:p>
          <w:p w:rsidR="00094895" w:rsidRPr="00712093" w:rsidP="00263018" w14:paraId="0EE07D62"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Probation officer or other juvenile justice staff</w:t>
            </w:r>
          </w:p>
          <w:p w:rsidR="00094895" w:rsidRPr="00712093" w:rsidP="00263018" w14:paraId="5536C854"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Pediatrician or primary care provider</w:t>
            </w:r>
          </w:p>
          <w:p w:rsidR="00094895" w:rsidRPr="00712093" w:rsidP="00263018" w14:paraId="4FB0DE0B"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Police officer, security guard, or other law enforcement staff</w:t>
            </w:r>
          </w:p>
          <w:p w:rsidR="00094895" w:rsidRPr="00712093" w:rsidP="00263018" w14:paraId="4F432DDA"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Peer</w:t>
            </w:r>
          </w:p>
          <w:p w:rsidR="00094895" w:rsidRPr="00712093" w:rsidP="00263018" w14:paraId="5F42E693"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Self (i.e., the youth themselves)</w:t>
            </w:r>
          </w:p>
          <w:p w:rsidR="00C54F02" w:rsidRPr="00C54F02" w:rsidP="00263018" w14:paraId="6D71D75C"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5A3BF2" w:rsidRPr="00712093" w:rsidP="00263018" w14:paraId="7053AE79" w14:textId="4D4088FF">
            <w:pPr>
              <w:pStyle w:val="ListParagraph"/>
              <w:numPr>
                <w:ilvl w:val="0"/>
                <w:numId w:val="57"/>
              </w:numPr>
              <w:spacing w:after="0" w:line="240" w:lineRule="auto"/>
              <w:rPr>
                <w:rFonts w:ascii="DM Sans" w:hAnsi="DM Sans" w:cstheme="minorHAnsi"/>
                <w:sz w:val="18"/>
                <w:szCs w:val="18"/>
              </w:rPr>
            </w:pPr>
            <w:r>
              <w:rPr>
                <w:rFonts w:ascii="DM Sans" w:hAnsi="DM Sans"/>
                <w:sz w:val="18"/>
                <w:szCs w:val="18"/>
              </w:rPr>
              <w:t>I don’t know</w:t>
            </w:r>
          </w:p>
        </w:tc>
      </w:tr>
      <w:tr w14:paraId="3840E993" w14:textId="77777777" w:rsidTr="009E23EB">
        <w:tblPrEx>
          <w:tblW w:w="5005" w:type="pct"/>
          <w:tblLayout w:type="fixed"/>
          <w:tblLook w:val="04A0"/>
        </w:tblPrEx>
        <w:trPr>
          <w:cantSplit/>
        </w:trPr>
        <w:tc>
          <w:tcPr>
            <w:tcW w:w="595" w:type="pct"/>
            <w:shd w:val="clear" w:color="auto" w:fill="auto"/>
          </w:tcPr>
          <w:p w:rsidR="00FC1149" w:rsidRPr="00712093" w:rsidP="00263018" w14:paraId="31F6E922" w14:textId="66D668D4">
            <w:pPr>
              <w:spacing w:line="240" w:lineRule="auto"/>
              <w:rPr>
                <w:rFonts w:ascii="DM Sans" w:hAnsi="DM Sans" w:cstheme="minorHAnsi"/>
                <w:sz w:val="18"/>
                <w:szCs w:val="18"/>
              </w:rPr>
            </w:pPr>
            <w:r>
              <w:rPr>
                <w:rFonts w:ascii="DM Sans" w:hAnsi="DM Sans" w:cstheme="minorHAnsi"/>
                <w:sz w:val="18"/>
                <w:szCs w:val="18"/>
              </w:rPr>
              <w:t>2.</w:t>
            </w:r>
            <w:r w:rsidR="0084349B">
              <w:rPr>
                <w:rFonts w:ascii="DM Sans" w:hAnsi="DM Sans" w:cstheme="minorHAnsi"/>
                <w:sz w:val="18"/>
                <w:szCs w:val="18"/>
              </w:rPr>
              <w:t>9</w:t>
            </w:r>
            <w:r>
              <w:rPr>
                <w:rFonts w:ascii="DM Sans" w:hAnsi="DM Sans" w:cstheme="minorHAnsi"/>
                <w:sz w:val="18"/>
                <w:szCs w:val="18"/>
              </w:rPr>
              <w:t>a</w:t>
            </w:r>
          </w:p>
        </w:tc>
        <w:tc>
          <w:tcPr>
            <w:tcW w:w="1668" w:type="pct"/>
            <w:shd w:val="clear" w:color="auto" w:fill="auto"/>
          </w:tcPr>
          <w:p w:rsidR="00FC1149" w:rsidRPr="00712093" w:rsidP="00263018" w14:paraId="685A8954" w14:textId="038ACAA4">
            <w:pPr>
              <w:spacing w:line="240" w:lineRule="auto"/>
              <w:rPr>
                <w:rFonts w:ascii="DM Sans" w:hAnsi="DM Sans"/>
                <w:sz w:val="18"/>
                <w:szCs w:val="18"/>
              </w:rPr>
            </w:pPr>
            <w:r>
              <w:rPr>
                <w:rFonts w:ascii="DM Sans" w:hAnsi="DM Sans"/>
                <w:sz w:val="18"/>
                <w:szCs w:val="18"/>
              </w:rPr>
              <w:t xml:space="preserve">Was this the same individual </w:t>
            </w:r>
            <w:r w:rsidR="00791ADB">
              <w:rPr>
                <w:rFonts w:ascii="DM Sans" w:hAnsi="DM Sans"/>
                <w:sz w:val="18"/>
                <w:szCs w:val="18"/>
              </w:rPr>
              <w:t xml:space="preserve">that screened or </w:t>
            </w:r>
            <w:r w:rsidR="007B4710">
              <w:rPr>
                <w:rFonts w:ascii="DM Sans" w:hAnsi="DM Sans"/>
                <w:sz w:val="18"/>
                <w:szCs w:val="18"/>
              </w:rPr>
              <w:t xml:space="preserve">connected the youth </w:t>
            </w:r>
            <w:r w:rsidR="001B3700">
              <w:rPr>
                <w:rFonts w:ascii="DM Sans" w:hAnsi="DM Sans"/>
                <w:sz w:val="18"/>
                <w:szCs w:val="18"/>
              </w:rPr>
              <w:t xml:space="preserve">for </w:t>
            </w:r>
            <w:r w:rsidR="005067B1">
              <w:rPr>
                <w:rFonts w:ascii="DM Sans" w:hAnsi="DM Sans"/>
                <w:sz w:val="18"/>
                <w:szCs w:val="18"/>
              </w:rPr>
              <w:t xml:space="preserve">AWARE- </w:t>
            </w:r>
            <w:r w:rsidR="00B232BC">
              <w:rPr>
                <w:rFonts w:ascii="DM Sans" w:hAnsi="DM Sans"/>
                <w:sz w:val="18"/>
                <w:szCs w:val="18"/>
              </w:rPr>
              <w:t>and/</w:t>
            </w:r>
            <w:r w:rsidR="005067B1">
              <w:rPr>
                <w:rFonts w:ascii="DM Sans" w:hAnsi="DM Sans"/>
                <w:sz w:val="18"/>
                <w:szCs w:val="18"/>
              </w:rPr>
              <w:t xml:space="preserve">or TISS-funded services? </w:t>
            </w:r>
            <w:r w:rsidR="00DA5DF1">
              <w:rPr>
                <w:rFonts w:ascii="DM Sans" w:hAnsi="DM Sans"/>
                <w:sz w:val="18"/>
                <w:szCs w:val="18"/>
              </w:rPr>
              <w:t xml:space="preserve"> (e.g.</w:t>
            </w:r>
            <w:r w:rsidR="00A45F9B">
              <w:rPr>
                <w:rFonts w:ascii="DM Sans" w:hAnsi="DM Sans"/>
                <w:sz w:val="18"/>
                <w:szCs w:val="18"/>
              </w:rPr>
              <w:t>,</w:t>
            </w:r>
            <w:r w:rsidR="00DA5DF1">
              <w:rPr>
                <w:rFonts w:ascii="DM Sans" w:hAnsi="DM Sans"/>
                <w:sz w:val="18"/>
                <w:szCs w:val="18"/>
              </w:rPr>
              <w:t xml:space="preserve"> Who first conducted the screening that identified the youth, or</w:t>
            </w:r>
            <w:r w:rsidR="00C52E02">
              <w:rPr>
                <w:rFonts w:ascii="DM Sans" w:hAnsi="DM Sans"/>
                <w:sz w:val="18"/>
                <w:szCs w:val="18"/>
              </w:rPr>
              <w:t xml:space="preserve"> who enrolled the youth in grant-funded services?)</w:t>
            </w:r>
          </w:p>
        </w:tc>
        <w:tc>
          <w:tcPr>
            <w:tcW w:w="2737" w:type="pct"/>
            <w:shd w:val="clear" w:color="auto" w:fill="auto"/>
          </w:tcPr>
          <w:p w:rsidR="00881D14" w:rsidRPr="00712093" w:rsidP="00263018" w14:paraId="6D293955" w14:textId="5491AEB9">
            <w:pPr>
              <w:pStyle w:val="ListParagraph"/>
              <w:numPr>
                <w:ilvl w:val="0"/>
                <w:numId w:val="57"/>
              </w:numPr>
              <w:spacing w:after="0" w:line="240" w:lineRule="auto"/>
              <w:rPr>
                <w:rFonts w:ascii="DM Sans" w:hAnsi="DM Sans"/>
                <w:sz w:val="18"/>
                <w:szCs w:val="18"/>
              </w:rPr>
            </w:pPr>
            <w:r w:rsidRPr="3007BE36">
              <w:rPr>
                <w:rFonts w:ascii="DM Sans" w:hAnsi="DM Sans"/>
                <w:sz w:val="18"/>
                <w:szCs w:val="18"/>
              </w:rPr>
              <w:t xml:space="preserve">Yes [SKIP TO </w:t>
            </w:r>
            <w:r w:rsidRPr="3007BE36" w:rsidR="00124EAD">
              <w:rPr>
                <w:rFonts w:ascii="DM Sans" w:hAnsi="DM Sans"/>
                <w:sz w:val="18"/>
                <w:szCs w:val="18"/>
              </w:rPr>
              <w:t>2.</w:t>
            </w:r>
            <w:r w:rsidR="00451566">
              <w:rPr>
                <w:rFonts w:ascii="DM Sans" w:hAnsi="DM Sans"/>
                <w:sz w:val="18"/>
                <w:szCs w:val="18"/>
              </w:rPr>
              <w:t>10</w:t>
            </w:r>
            <w:r w:rsidRPr="3007BE36">
              <w:rPr>
                <w:rFonts w:ascii="DM Sans" w:hAnsi="DM Sans"/>
                <w:sz w:val="18"/>
                <w:szCs w:val="18"/>
              </w:rPr>
              <w:t>]</w:t>
            </w:r>
          </w:p>
          <w:p w:rsidR="00881D14" w:rsidRPr="00712093" w:rsidP="00263018" w14:paraId="6189523C" w14:textId="26BC9B3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 xml:space="preserve">No </w:t>
            </w:r>
          </w:p>
          <w:p w:rsidR="00FC1149" w:rsidRPr="00712093" w:rsidP="00263018" w14:paraId="74533C65" w14:textId="382DEE57">
            <w:pPr>
              <w:pStyle w:val="ListParagraph"/>
              <w:numPr>
                <w:ilvl w:val="0"/>
                <w:numId w:val="57"/>
              </w:numPr>
              <w:spacing w:after="0" w:line="240" w:lineRule="auto"/>
              <w:rPr>
                <w:rFonts w:ascii="DM Sans" w:hAnsi="DM Sans"/>
                <w:sz w:val="18"/>
                <w:szCs w:val="18"/>
              </w:rPr>
            </w:pPr>
            <w:r w:rsidRPr="3007BE36">
              <w:rPr>
                <w:rFonts w:ascii="DM Sans" w:hAnsi="DM Sans"/>
                <w:sz w:val="18"/>
                <w:szCs w:val="18"/>
              </w:rPr>
              <w:t xml:space="preserve">I don’t know [SKIP TO </w:t>
            </w:r>
            <w:r w:rsidRPr="3007BE36" w:rsidR="00124EAD">
              <w:rPr>
                <w:rFonts w:ascii="DM Sans" w:hAnsi="DM Sans"/>
                <w:sz w:val="18"/>
                <w:szCs w:val="18"/>
              </w:rPr>
              <w:t>2.</w:t>
            </w:r>
            <w:r w:rsidR="00451566">
              <w:rPr>
                <w:rFonts w:ascii="DM Sans" w:hAnsi="DM Sans"/>
                <w:sz w:val="18"/>
                <w:szCs w:val="18"/>
              </w:rPr>
              <w:t>10</w:t>
            </w:r>
            <w:r w:rsidRPr="3007BE36">
              <w:rPr>
                <w:rFonts w:ascii="DM Sans" w:hAnsi="DM Sans"/>
                <w:sz w:val="18"/>
                <w:szCs w:val="18"/>
              </w:rPr>
              <w:t>]</w:t>
            </w:r>
          </w:p>
        </w:tc>
      </w:tr>
      <w:tr w14:paraId="4A3A73F8" w14:textId="77777777" w:rsidTr="009E23EB">
        <w:tblPrEx>
          <w:tblW w:w="5005" w:type="pct"/>
          <w:tblLayout w:type="fixed"/>
          <w:tblLook w:val="04A0"/>
        </w:tblPrEx>
        <w:trPr>
          <w:cantSplit/>
        </w:trPr>
        <w:tc>
          <w:tcPr>
            <w:tcW w:w="595" w:type="pct"/>
            <w:shd w:val="clear" w:color="auto" w:fill="ECEEF1"/>
          </w:tcPr>
          <w:p w:rsidR="00881D14" w:rsidP="00263018" w14:paraId="60523CF3" w14:textId="3CC29C8A">
            <w:pPr>
              <w:spacing w:line="240" w:lineRule="auto"/>
              <w:rPr>
                <w:rFonts w:ascii="DM Sans" w:hAnsi="DM Sans" w:cstheme="minorHAnsi"/>
                <w:sz w:val="18"/>
                <w:szCs w:val="18"/>
              </w:rPr>
            </w:pPr>
            <w:r>
              <w:rPr>
                <w:rFonts w:ascii="DM Sans" w:hAnsi="DM Sans" w:cstheme="minorHAnsi"/>
                <w:sz w:val="18"/>
                <w:szCs w:val="18"/>
              </w:rPr>
              <w:t>2.</w:t>
            </w:r>
            <w:r w:rsidR="0084349B">
              <w:rPr>
                <w:rFonts w:ascii="DM Sans" w:hAnsi="DM Sans" w:cstheme="minorHAnsi"/>
                <w:sz w:val="18"/>
                <w:szCs w:val="18"/>
              </w:rPr>
              <w:t>9</w:t>
            </w:r>
            <w:r>
              <w:rPr>
                <w:rFonts w:ascii="DM Sans" w:hAnsi="DM Sans" w:cstheme="minorHAnsi"/>
                <w:sz w:val="18"/>
                <w:szCs w:val="18"/>
              </w:rPr>
              <w:t>b</w:t>
            </w:r>
          </w:p>
        </w:tc>
        <w:tc>
          <w:tcPr>
            <w:tcW w:w="1668" w:type="pct"/>
            <w:shd w:val="clear" w:color="auto" w:fill="ECEEF1"/>
          </w:tcPr>
          <w:p w:rsidR="00881D14" w:rsidP="00263018" w14:paraId="4DF92240" w14:textId="21FDF70B">
            <w:pPr>
              <w:spacing w:line="240" w:lineRule="auto"/>
              <w:rPr>
                <w:rFonts w:ascii="DM Sans" w:hAnsi="DM Sans"/>
                <w:sz w:val="18"/>
                <w:szCs w:val="18"/>
              </w:rPr>
            </w:pPr>
            <w:r>
              <w:rPr>
                <w:rFonts w:ascii="DM Sans" w:hAnsi="DM Sans"/>
                <w:sz w:val="18"/>
                <w:szCs w:val="18"/>
              </w:rPr>
              <w:t>Who first</w:t>
            </w:r>
            <w:r w:rsidR="00791ADB">
              <w:rPr>
                <w:rFonts w:ascii="DM Sans" w:hAnsi="DM Sans"/>
                <w:sz w:val="18"/>
                <w:szCs w:val="18"/>
              </w:rPr>
              <w:t xml:space="preserve"> screened or connected</w:t>
            </w:r>
            <w:r>
              <w:rPr>
                <w:rFonts w:ascii="DM Sans" w:hAnsi="DM Sans"/>
                <w:sz w:val="18"/>
                <w:szCs w:val="18"/>
              </w:rPr>
              <w:t xml:space="preserve"> </w:t>
            </w:r>
            <w:r w:rsidR="00671A28">
              <w:rPr>
                <w:rFonts w:ascii="DM Sans" w:hAnsi="DM Sans"/>
                <w:sz w:val="18"/>
                <w:szCs w:val="18"/>
              </w:rPr>
              <w:t xml:space="preserve">the youth </w:t>
            </w:r>
            <w:r w:rsidR="001B3700">
              <w:rPr>
                <w:rFonts w:ascii="DM Sans" w:hAnsi="DM Sans"/>
                <w:sz w:val="18"/>
                <w:szCs w:val="18"/>
              </w:rPr>
              <w:t>for</w:t>
            </w:r>
            <w:r w:rsidR="00FE5932">
              <w:rPr>
                <w:rFonts w:ascii="DM Sans" w:hAnsi="DM Sans"/>
                <w:sz w:val="18"/>
                <w:szCs w:val="18"/>
              </w:rPr>
              <w:t xml:space="preserve"> </w:t>
            </w:r>
            <w:r>
              <w:rPr>
                <w:rFonts w:ascii="DM Sans" w:hAnsi="DM Sans"/>
                <w:sz w:val="18"/>
                <w:szCs w:val="18"/>
              </w:rPr>
              <w:t>AWARE- or TISS-funded services?</w:t>
            </w:r>
            <w:r w:rsidR="00B14861">
              <w:rPr>
                <w:rFonts w:ascii="DM Sans" w:hAnsi="DM Sans"/>
                <w:sz w:val="18"/>
                <w:szCs w:val="18"/>
              </w:rPr>
              <w:t xml:space="preserve">  (e.g.</w:t>
            </w:r>
            <w:r w:rsidR="00A45F9B">
              <w:rPr>
                <w:rFonts w:ascii="DM Sans" w:hAnsi="DM Sans"/>
                <w:sz w:val="18"/>
                <w:szCs w:val="18"/>
              </w:rPr>
              <w:t>,</w:t>
            </w:r>
            <w:r w:rsidR="00B14861">
              <w:rPr>
                <w:rFonts w:ascii="DM Sans" w:hAnsi="DM Sans"/>
                <w:sz w:val="18"/>
                <w:szCs w:val="18"/>
              </w:rPr>
              <w:t xml:space="preserve"> Who first conducted the screening that identified the youth, or who enrolled the youth in grant-funded services?)</w:t>
            </w:r>
          </w:p>
        </w:tc>
        <w:tc>
          <w:tcPr>
            <w:tcW w:w="2737" w:type="pct"/>
            <w:shd w:val="clear" w:color="auto" w:fill="ECEEF1"/>
          </w:tcPr>
          <w:p w:rsidR="00124EAD" w:rsidP="00263018" w14:paraId="699C321B" w14:textId="569BB443">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School-based mental health service provider (including college or university providers) (e.g., school counselor, social worker, guidance counselor)</w:t>
            </w:r>
          </w:p>
          <w:p w:rsidR="00806112" w:rsidRPr="00806112" w:rsidP="00263018" w14:paraId="4F9160D3" w14:textId="1B82DA4E">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People personnel worker</w:t>
            </w:r>
          </w:p>
          <w:p w:rsidR="00124EAD" w:rsidRPr="00712093" w:rsidP="00263018" w14:paraId="283B3796" w14:textId="6C82FD11">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Family member/foster family member/caregiver</w:t>
            </w:r>
          </w:p>
          <w:p w:rsidR="00124EAD" w:rsidRPr="00712093" w:rsidP="00263018" w14:paraId="02D0400D" w14:textId="694A7AA3">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Mental health service provider except school-based providers (e.g., clinician, private counselor)</w:t>
            </w:r>
          </w:p>
          <w:p w:rsidR="00124EAD" w:rsidP="00263018" w14:paraId="0A35DBF0" w14:textId="2EAC7461">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Classroom </w:t>
            </w:r>
            <w:r w:rsidRPr="00712093">
              <w:rPr>
                <w:rFonts w:ascii="DM Sans" w:hAnsi="DM Sans" w:cstheme="minorHAnsi"/>
                <w:sz w:val="18"/>
                <w:szCs w:val="18"/>
              </w:rPr>
              <w:t xml:space="preserve">teacher </w:t>
            </w:r>
          </w:p>
          <w:p w:rsidR="00124EAD" w:rsidP="00263018" w14:paraId="4F4335EB" w14:textId="0513BAB9">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Substitute teacher</w:t>
            </w:r>
          </w:p>
          <w:p w:rsidR="00124EAD" w:rsidP="00263018" w14:paraId="60785DE3" w14:textId="491DEEBB">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Student teacher</w:t>
            </w:r>
          </w:p>
          <w:p w:rsidR="00124EAD" w:rsidP="00263018" w14:paraId="04B6C31B" w14:textId="20167ECA">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Teacher’s aide</w:t>
            </w:r>
          </w:p>
          <w:p w:rsidR="00124EAD" w:rsidP="00263018" w14:paraId="72679D06" w14:textId="2C84AA59">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School administrative staff</w:t>
            </w:r>
          </w:p>
          <w:p w:rsidR="00124EAD" w:rsidP="00263018" w14:paraId="0BFFF48E" w14:textId="12AD104C">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School nurse</w:t>
            </w:r>
          </w:p>
          <w:p w:rsidR="00124EAD" w:rsidP="00263018" w14:paraId="7555AB59" w14:textId="660B7BBB">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School support staff</w:t>
            </w:r>
          </w:p>
          <w:p w:rsidR="00124EAD" w:rsidP="00263018" w14:paraId="729B6546" w14:textId="695A434E">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Librarian</w:t>
            </w:r>
          </w:p>
          <w:p w:rsidR="00124EAD" w:rsidP="00263018" w14:paraId="4E8916A8" w14:textId="39807899">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Extracurricular leader </w:t>
            </w:r>
            <w:r>
              <w:rPr>
                <w:rFonts w:ascii="DM Sans" w:hAnsi="DM Sans" w:cstheme="minorHAnsi"/>
                <w:sz w:val="18"/>
                <w:szCs w:val="18"/>
              </w:rPr>
              <w:t>(e.g.</w:t>
            </w:r>
            <w:r w:rsidR="00A45F9B">
              <w:rPr>
                <w:rFonts w:ascii="DM Sans" w:hAnsi="DM Sans" w:cstheme="minorHAnsi"/>
                <w:sz w:val="18"/>
                <w:szCs w:val="18"/>
              </w:rPr>
              <w:t>,</w:t>
            </w:r>
            <w:r>
              <w:rPr>
                <w:rFonts w:ascii="DM Sans" w:hAnsi="DM Sans" w:cstheme="minorHAnsi"/>
                <w:sz w:val="18"/>
                <w:szCs w:val="18"/>
              </w:rPr>
              <w:t xml:space="preserve"> coach, club sponsor, band director)</w:t>
            </w:r>
          </w:p>
          <w:p w:rsidR="00124EAD" w:rsidRPr="00712093" w:rsidP="00263018" w14:paraId="7C36F7FB"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Community based organization, recreation, religious or after school program staff</w:t>
            </w:r>
          </w:p>
          <w:p w:rsidR="00124EAD" w:rsidRPr="00712093" w:rsidP="00263018" w14:paraId="63D446ED"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Child welfare or social service staff</w:t>
            </w:r>
          </w:p>
          <w:p w:rsidR="00124EAD" w:rsidRPr="00712093" w:rsidP="00263018" w14:paraId="61B1DDEB"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Probation officer or other juvenile justice staff</w:t>
            </w:r>
          </w:p>
          <w:p w:rsidR="00124EAD" w:rsidRPr="00712093" w:rsidP="00263018" w14:paraId="7F9B68D1"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Pediatrician or primary care provider</w:t>
            </w:r>
          </w:p>
          <w:p w:rsidR="00124EAD" w:rsidRPr="00712093" w:rsidP="00263018" w14:paraId="08112213"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Police officer, security guard, or other law enforcement staff</w:t>
            </w:r>
          </w:p>
          <w:p w:rsidR="00124EAD" w:rsidRPr="00712093" w:rsidP="00263018" w14:paraId="1454E808"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Peer</w:t>
            </w:r>
          </w:p>
          <w:p w:rsidR="00124EAD" w:rsidRPr="00712093" w:rsidP="00263018" w14:paraId="18562611"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Self (i.e., the youth themselves)</w:t>
            </w:r>
          </w:p>
          <w:p w:rsidR="00C54F02" w:rsidRPr="00C54F02" w:rsidP="00263018" w14:paraId="2F371A10"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881D14" w:rsidRPr="00712093" w:rsidP="00263018" w14:paraId="69A3C145" w14:textId="58EF6BCE">
            <w:pPr>
              <w:pStyle w:val="ListParagraph"/>
              <w:numPr>
                <w:ilvl w:val="0"/>
                <w:numId w:val="57"/>
              </w:numPr>
              <w:spacing w:after="0" w:line="240" w:lineRule="auto"/>
              <w:rPr>
                <w:rFonts w:ascii="DM Sans" w:hAnsi="DM Sans" w:cstheme="minorHAnsi"/>
                <w:sz w:val="18"/>
                <w:szCs w:val="18"/>
              </w:rPr>
            </w:pPr>
            <w:r>
              <w:rPr>
                <w:rFonts w:ascii="DM Sans" w:hAnsi="DM Sans"/>
                <w:sz w:val="18"/>
                <w:szCs w:val="18"/>
              </w:rPr>
              <w:t>I don’t know</w:t>
            </w:r>
          </w:p>
        </w:tc>
      </w:tr>
      <w:tr w14:paraId="006AB978" w14:textId="77777777" w:rsidTr="009E23EB">
        <w:tblPrEx>
          <w:tblW w:w="5005" w:type="pct"/>
          <w:tblLayout w:type="fixed"/>
          <w:tblLook w:val="04A0"/>
        </w:tblPrEx>
        <w:trPr>
          <w:cantSplit/>
        </w:trPr>
        <w:tc>
          <w:tcPr>
            <w:tcW w:w="595" w:type="pct"/>
            <w:shd w:val="clear" w:color="auto" w:fill="auto"/>
          </w:tcPr>
          <w:p w:rsidR="00094895" w:rsidRPr="00712093" w:rsidP="00263018" w14:paraId="5E811B42" w14:textId="11F0FF89">
            <w:pPr>
              <w:spacing w:line="240" w:lineRule="auto"/>
              <w:rPr>
                <w:rFonts w:ascii="DM Sans" w:hAnsi="DM Sans" w:cstheme="minorHAnsi"/>
                <w:sz w:val="18"/>
                <w:szCs w:val="18"/>
              </w:rPr>
            </w:pPr>
            <w:r w:rsidRPr="00712093">
              <w:rPr>
                <w:rFonts w:ascii="DM Sans" w:hAnsi="DM Sans" w:cstheme="minorHAnsi"/>
                <w:sz w:val="18"/>
                <w:szCs w:val="18"/>
              </w:rPr>
              <w:t>2.</w:t>
            </w:r>
            <w:r w:rsidR="0084349B">
              <w:rPr>
                <w:rFonts w:ascii="DM Sans" w:hAnsi="DM Sans" w:cstheme="minorHAnsi"/>
                <w:sz w:val="18"/>
                <w:szCs w:val="18"/>
              </w:rPr>
              <w:t>10</w:t>
            </w:r>
          </w:p>
        </w:tc>
        <w:tc>
          <w:tcPr>
            <w:tcW w:w="1668" w:type="pct"/>
            <w:shd w:val="clear" w:color="auto" w:fill="auto"/>
          </w:tcPr>
          <w:p w:rsidR="00094895" w:rsidRPr="00712093" w:rsidP="00263018" w14:paraId="19FFAA6A" w14:textId="213BE0B8">
            <w:pPr>
              <w:spacing w:line="240" w:lineRule="auto"/>
              <w:rPr>
                <w:rFonts w:ascii="DM Sans" w:hAnsi="DM Sans" w:cstheme="minorHAnsi"/>
                <w:sz w:val="18"/>
                <w:szCs w:val="18"/>
              </w:rPr>
            </w:pPr>
            <w:r>
              <w:rPr>
                <w:rFonts w:ascii="DM Sans" w:hAnsi="DM Sans" w:cstheme="minorHAnsi"/>
                <w:sz w:val="18"/>
                <w:szCs w:val="18"/>
              </w:rPr>
              <w:t xml:space="preserve">Has </w:t>
            </w:r>
            <w:r w:rsidR="004869DF">
              <w:rPr>
                <w:rFonts w:ascii="DM Sans" w:hAnsi="DM Sans" w:cstheme="minorHAnsi"/>
                <w:sz w:val="18"/>
                <w:szCs w:val="18"/>
              </w:rPr>
              <w:t xml:space="preserve">the </w:t>
            </w:r>
            <w:r w:rsidR="004869DF">
              <w:rPr>
                <w:rFonts w:ascii="DM Sans" w:hAnsi="DM Sans"/>
                <w:sz w:val="18"/>
                <w:szCs w:val="18"/>
              </w:rPr>
              <w:t>identifying</w:t>
            </w:r>
            <w:r>
              <w:rPr>
                <w:rFonts w:ascii="DM Sans" w:hAnsi="DM Sans" w:cstheme="minorHAnsi"/>
                <w:sz w:val="18"/>
                <w:szCs w:val="18"/>
              </w:rPr>
              <w:t xml:space="preserve"> individual received </w:t>
            </w:r>
            <w:r w:rsidR="00CE16D5">
              <w:rPr>
                <w:rFonts w:ascii="DM Sans" w:hAnsi="DM Sans" w:cstheme="minorHAnsi"/>
                <w:sz w:val="18"/>
                <w:szCs w:val="18"/>
              </w:rPr>
              <w:t xml:space="preserve">training to help </w:t>
            </w:r>
            <w:r w:rsidR="00883135">
              <w:rPr>
                <w:rFonts w:ascii="DM Sans" w:hAnsi="DM Sans" w:cstheme="minorHAnsi"/>
                <w:sz w:val="18"/>
                <w:szCs w:val="18"/>
              </w:rPr>
              <w:t xml:space="preserve">recognize </w:t>
            </w:r>
            <w:r w:rsidR="00301FA7">
              <w:rPr>
                <w:rFonts w:ascii="DM Sans" w:hAnsi="DM Sans" w:cstheme="minorHAnsi"/>
                <w:sz w:val="18"/>
                <w:szCs w:val="18"/>
              </w:rPr>
              <w:t xml:space="preserve">trauma, mental health, or substance use </w:t>
            </w:r>
            <w:r w:rsidR="000711EA">
              <w:rPr>
                <w:rFonts w:ascii="DM Sans" w:hAnsi="DM Sans" w:cstheme="minorHAnsi"/>
                <w:sz w:val="18"/>
                <w:szCs w:val="18"/>
              </w:rPr>
              <w:t>risk</w:t>
            </w:r>
            <w:r w:rsidR="00883135">
              <w:rPr>
                <w:rFonts w:ascii="DM Sans" w:hAnsi="DM Sans" w:cstheme="minorHAnsi"/>
                <w:sz w:val="18"/>
                <w:szCs w:val="18"/>
              </w:rPr>
              <w:t xml:space="preserve"> in students</w:t>
            </w:r>
            <w:r w:rsidR="00CE16D5">
              <w:rPr>
                <w:rFonts w:ascii="DM Sans" w:hAnsi="DM Sans" w:cstheme="minorHAnsi"/>
                <w:sz w:val="18"/>
                <w:szCs w:val="18"/>
              </w:rPr>
              <w:t xml:space="preserve">? </w:t>
            </w:r>
          </w:p>
        </w:tc>
        <w:tc>
          <w:tcPr>
            <w:tcW w:w="2737" w:type="pct"/>
            <w:shd w:val="clear" w:color="auto" w:fill="auto"/>
          </w:tcPr>
          <w:p w:rsidR="00094895" w:rsidRPr="00712093" w:rsidP="00263018" w14:paraId="00396C85"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Yes</w:t>
            </w:r>
          </w:p>
          <w:p w:rsidR="00094895" w:rsidRPr="00712093" w:rsidP="00263018" w14:paraId="3604CCC9" w14:textId="2F6A5E25">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 xml:space="preserve">No [SKIP TO </w:t>
            </w:r>
            <w:r w:rsidR="00DE51B0">
              <w:rPr>
                <w:rFonts w:ascii="DM Sans" w:hAnsi="DM Sans" w:cstheme="minorHAnsi"/>
                <w:sz w:val="18"/>
                <w:szCs w:val="18"/>
              </w:rPr>
              <w:t>SECTION 3</w:t>
            </w:r>
            <w:r w:rsidRPr="00712093">
              <w:rPr>
                <w:rFonts w:ascii="DM Sans" w:hAnsi="DM Sans" w:cstheme="minorHAnsi"/>
                <w:sz w:val="18"/>
                <w:szCs w:val="18"/>
              </w:rPr>
              <w:t>]</w:t>
            </w:r>
          </w:p>
          <w:p w:rsidR="00094895" w:rsidRPr="00DD38BD" w:rsidP="00263018" w14:paraId="713103C6" w14:textId="5D1F062D">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 xml:space="preserve">I don’t know </w:t>
            </w:r>
            <w:r w:rsidRPr="00DD38BD">
              <w:rPr>
                <w:rFonts w:ascii="DM Sans" w:hAnsi="DM Sans" w:cstheme="minorHAnsi"/>
                <w:sz w:val="18"/>
                <w:szCs w:val="18"/>
              </w:rPr>
              <w:t xml:space="preserve">[SKIP TO </w:t>
            </w:r>
            <w:r w:rsidRPr="00DD38BD" w:rsidR="00DE51B0">
              <w:rPr>
                <w:rFonts w:ascii="DM Sans" w:hAnsi="DM Sans" w:cstheme="minorHAnsi"/>
                <w:sz w:val="18"/>
                <w:szCs w:val="18"/>
              </w:rPr>
              <w:t>SECTION 3</w:t>
            </w:r>
            <w:r w:rsidRPr="00DD38BD">
              <w:rPr>
                <w:rFonts w:ascii="DM Sans" w:hAnsi="DM Sans" w:cstheme="minorHAnsi"/>
                <w:sz w:val="18"/>
                <w:szCs w:val="18"/>
              </w:rPr>
              <w:t>]</w:t>
            </w:r>
          </w:p>
        </w:tc>
      </w:tr>
      <w:tr w14:paraId="759E6B00" w14:textId="77777777" w:rsidTr="009E23EB">
        <w:tblPrEx>
          <w:tblW w:w="5005" w:type="pct"/>
          <w:tblLayout w:type="fixed"/>
          <w:tblLook w:val="04A0"/>
        </w:tblPrEx>
        <w:trPr>
          <w:cantSplit/>
        </w:trPr>
        <w:tc>
          <w:tcPr>
            <w:tcW w:w="595" w:type="pct"/>
            <w:shd w:val="clear" w:color="auto" w:fill="ECEEF1"/>
          </w:tcPr>
          <w:p w:rsidR="00094895" w:rsidRPr="00712093" w:rsidP="00263018" w14:paraId="1959F1DC" w14:textId="26AE1C59">
            <w:pPr>
              <w:spacing w:line="240" w:lineRule="auto"/>
              <w:rPr>
                <w:rFonts w:ascii="DM Sans" w:hAnsi="DM Sans" w:cstheme="minorHAnsi"/>
                <w:sz w:val="18"/>
                <w:szCs w:val="18"/>
              </w:rPr>
            </w:pPr>
            <w:r w:rsidRPr="00712093">
              <w:rPr>
                <w:rFonts w:ascii="DM Sans" w:hAnsi="DM Sans" w:cstheme="minorHAnsi"/>
                <w:sz w:val="18"/>
                <w:szCs w:val="18"/>
              </w:rPr>
              <w:t>2.</w:t>
            </w:r>
            <w:r w:rsidR="002E6870">
              <w:rPr>
                <w:rFonts w:ascii="DM Sans" w:hAnsi="DM Sans" w:cstheme="minorHAnsi"/>
                <w:sz w:val="18"/>
                <w:szCs w:val="18"/>
              </w:rPr>
              <w:t>1</w:t>
            </w:r>
            <w:r w:rsidR="0084349B">
              <w:rPr>
                <w:rFonts w:ascii="DM Sans" w:hAnsi="DM Sans" w:cstheme="minorHAnsi"/>
                <w:sz w:val="18"/>
                <w:szCs w:val="18"/>
              </w:rPr>
              <w:t>1</w:t>
            </w:r>
          </w:p>
        </w:tc>
        <w:tc>
          <w:tcPr>
            <w:tcW w:w="1668" w:type="pct"/>
            <w:shd w:val="clear" w:color="auto" w:fill="ECEEF1"/>
          </w:tcPr>
          <w:p w:rsidR="00094895" w:rsidRPr="00712093" w:rsidP="00263018" w14:paraId="2AA0406B" w14:textId="30F84F80">
            <w:pPr>
              <w:spacing w:line="240" w:lineRule="auto"/>
              <w:rPr>
                <w:rFonts w:ascii="DM Sans" w:hAnsi="DM Sans"/>
                <w:i/>
                <w:sz w:val="18"/>
                <w:szCs w:val="18"/>
              </w:rPr>
            </w:pPr>
            <w:r w:rsidRPr="00712093">
              <w:rPr>
                <w:rFonts w:ascii="DM Sans" w:hAnsi="DM Sans"/>
                <w:sz w:val="18"/>
                <w:szCs w:val="18"/>
              </w:rPr>
              <w:t xml:space="preserve">Please select the type of training the </w:t>
            </w:r>
            <w:r w:rsidR="00F501AB">
              <w:rPr>
                <w:rFonts w:ascii="DM Sans" w:hAnsi="DM Sans"/>
                <w:sz w:val="18"/>
                <w:szCs w:val="18"/>
              </w:rPr>
              <w:t xml:space="preserve">identifying individual </w:t>
            </w:r>
            <w:r w:rsidR="00FC1BE4">
              <w:rPr>
                <w:rFonts w:ascii="DM Sans" w:hAnsi="DM Sans"/>
                <w:sz w:val="18"/>
                <w:szCs w:val="18"/>
              </w:rPr>
              <w:t>has</w:t>
            </w:r>
            <w:r w:rsidRPr="00712093">
              <w:rPr>
                <w:rFonts w:ascii="DM Sans" w:hAnsi="DM Sans"/>
                <w:sz w:val="18"/>
                <w:szCs w:val="18"/>
              </w:rPr>
              <w:t xml:space="preserve"> received. </w:t>
            </w:r>
            <w:r w:rsidRPr="00712093">
              <w:rPr>
                <w:rFonts w:ascii="DM Sans" w:hAnsi="DM Sans"/>
                <w:i/>
                <w:sz w:val="18"/>
                <w:szCs w:val="18"/>
              </w:rPr>
              <w:t>Select all that apply</w:t>
            </w:r>
            <w:r w:rsidR="00CA06F9">
              <w:rPr>
                <w:rFonts w:ascii="DM Sans" w:hAnsi="DM Sans"/>
                <w:i/>
                <w:sz w:val="18"/>
                <w:szCs w:val="18"/>
              </w:rPr>
              <w:t>.</w:t>
            </w:r>
          </w:p>
        </w:tc>
        <w:tc>
          <w:tcPr>
            <w:tcW w:w="2737" w:type="pct"/>
            <w:shd w:val="clear" w:color="auto" w:fill="ECEEF1"/>
          </w:tcPr>
          <w:p w:rsidR="00FB46A3" w:rsidP="00263018" w14:paraId="2BA4486B" w14:textId="1AA3047D">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Adverse Childhood Experiences</w:t>
            </w:r>
          </w:p>
          <w:p w:rsidR="0012230B" w:rsidP="00263018" w14:paraId="1BEF4FEA" w14:textId="1AA0F358">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Youth Mental Health First Aid</w:t>
            </w:r>
          </w:p>
          <w:p w:rsidR="00094895" w:rsidRPr="00712093" w:rsidP="00263018" w14:paraId="4285A169" w14:textId="4307C3CC">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Applied Suicide Prevention Intervention Skills Training (ASIST)</w:t>
            </w:r>
          </w:p>
          <w:p w:rsidR="00094895" w:rsidP="00263018" w14:paraId="69C04F50"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QPR (Question, Persuade, Refer)</w:t>
            </w:r>
          </w:p>
          <w:p w:rsidR="006A6D77" w:rsidRPr="00712093" w:rsidP="00263018" w14:paraId="5753719F" w14:textId="7BB098F4">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Lifelines</w:t>
            </w:r>
          </w:p>
          <w:p w:rsidR="00094895" w:rsidP="00263018" w14:paraId="60D9198C"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SafeTALK</w:t>
            </w:r>
          </w:p>
          <w:p w:rsidR="00AF29B2" w:rsidRPr="00712093" w:rsidP="00263018" w14:paraId="43265EA1" w14:textId="4F40B8E7">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SafeZONE</w:t>
            </w:r>
          </w:p>
          <w:p w:rsidR="00094895" w:rsidRPr="00712093" w:rsidP="00263018" w14:paraId="03B5F7CA"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Signs of Suicide (SOS)</w:t>
            </w:r>
          </w:p>
          <w:p w:rsidR="00094895" w:rsidRPr="00712093" w:rsidP="00263018" w14:paraId="0EE02814" w14:textId="77777777">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 xml:space="preserve">Locally Developed, please specify: </w:t>
            </w:r>
          </w:p>
          <w:p w:rsidR="00C54F02" w:rsidRPr="00C54F02" w:rsidP="00263018" w14:paraId="1948F1A3"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C54F02" w:rsidRPr="00C54F02" w:rsidP="00263018" w14:paraId="4B00B7F7" w14:textId="292DF30A">
            <w:pPr>
              <w:pStyle w:val="ListParagraph"/>
              <w:numPr>
                <w:ilvl w:val="0"/>
                <w:numId w:val="57"/>
              </w:numPr>
              <w:spacing w:after="0" w:line="240" w:lineRule="auto"/>
              <w:rPr>
                <w:rFonts w:ascii="DM Sans" w:hAnsi="DM Sans"/>
                <w:sz w:val="18"/>
                <w:szCs w:val="18"/>
              </w:rPr>
            </w:pPr>
            <w:r>
              <w:rPr>
                <w:rFonts w:ascii="DM Sans" w:hAnsi="DM Sans"/>
                <w:sz w:val="18"/>
                <w:szCs w:val="18"/>
              </w:rPr>
              <w:t>I don’t know</w:t>
            </w:r>
          </w:p>
        </w:tc>
      </w:tr>
      <w:tr w14:paraId="618536E5" w14:textId="77777777" w:rsidTr="009E23EB">
        <w:tblPrEx>
          <w:tblW w:w="5005" w:type="pct"/>
          <w:tblLayout w:type="fixed"/>
          <w:tblLook w:val="04A0"/>
        </w:tblPrEx>
        <w:trPr>
          <w:cantSplit/>
        </w:trPr>
        <w:tc>
          <w:tcPr>
            <w:tcW w:w="595" w:type="pct"/>
            <w:shd w:val="clear" w:color="auto" w:fill="auto"/>
          </w:tcPr>
          <w:p w:rsidR="00094895" w:rsidP="00263018" w14:paraId="5D7AE2A0" w14:textId="20C6DBCF">
            <w:pPr>
              <w:spacing w:line="240" w:lineRule="auto"/>
              <w:rPr>
                <w:rFonts w:ascii="DM Sans" w:hAnsi="DM Sans" w:cstheme="minorHAnsi"/>
                <w:sz w:val="18"/>
                <w:szCs w:val="18"/>
              </w:rPr>
            </w:pPr>
            <w:r w:rsidRPr="00712093">
              <w:rPr>
                <w:rFonts w:ascii="DM Sans" w:hAnsi="DM Sans" w:cstheme="minorHAnsi"/>
                <w:sz w:val="18"/>
                <w:szCs w:val="18"/>
              </w:rPr>
              <w:t>2.</w:t>
            </w:r>
            <w:r>
              <w:rPr>
                <w:rFonts w:ascii="DM Sans" w:hAnsi="DM Sans" w:cstheme="minorHAnsi"/>
                <w:sz w:val="18"/>
                <w:szCs w:val="18"/>
              </w:rPr>
              <w:t>1</w:t>
            </w:r>
            <w:r w:rsidR="0084349B">
              <w:rPr>
                <w:rFonts w:ascii="DM Sans" w:hAnsi="DM Sans" w:cstheme="minorHAnsi"/>
                <w:sz w:val="18"/>
                <w:szCs w:val="18"/>
              </w:rPr>
              <w:t>2</w:t>
            </w:r>
          </w:p>
          <w:p w:rsidR="004E50CF" w:rsidRPr="00712093" w:rsidP="00263018" w14:paraId="597BCAE5" w14:textId="5688E9B7">
            <w:pPr>
              <w:spacing w:line="240" w:lineRule="auto"/>
              <w:rPr>
                <w:rFonts w:ascii="DM Sans" w:hAnsi="DM Sans" w:cstheme="minorHAnsi"/>
                <w:sz w:val="18"/>
                <w:szCs w:val="18"/>
              </w:rPr>
            </w:pPr>
          </w:p>
        </w:tc>
        <w:tc>
          <w:tcPr>
            <w:tcW w:w="1668" w:type="pct"/>
            <w:shd w:val="clear" w:color="auto" w:fill="auto"/>
          </w:tcPr>
          <w:p w:rsidR="00094895" w:rsidRPr="00712093" w:rsidP="00263018" w14:paraId="7D23A29B" w14:textId="5C9038BD">
            <w:pPr>
              <w:spacing w:line="240" w:lineRule="auto"/>
              <w:rPr>
                <w:rFonts w:ascii="DM Sans" w:hAnsi="DM Sans" w:cstheme="minorHAnsi"/>
                <w:sz w:val="18"/>
                <w:szCs w:val="18"/>
              </w:rPr>
            </w:pPr>
            <w:r w:rsidRPr="00712093">
              <w:rPr>
                <w:rFonts w:ascii="DM Sans" w:hAnsi="DM Sans" w:cstheme="minorHAnsi"/>
                <w:sz w:val="18"/>
                <w:szCs w:val="18"/>
              </w:rPr>
              <w:t>Please enter the approximate month and year th</w:t>
            </w:r>
            <w:r w:rsidR="00FC1BE4">
              <w:rPr>
                <w:rFonts w:ascii="DM Sans" w:hAnsi="DM Sans" w:cstheme="minorHAnsi"/>
                <w:sz w:val="18"/>
                <w:szCs w:val="18"/>
              </w:rPr>
              <w:t xml:space="preserve">is individual </w:t>
            </w:r>
            <w:r w:rsidRPr="00712093">
              <w:rPr>
                <w:rFonts w:ascii="DM Sans" w:hAnsi="DM Sans" w:cstheme="minorHAnsi"/>
                <w:sz w:val="18"/>
                <w:szCs w:val="18"/>
              </w:rPr>
              <w:t xml:space="preserve">was most recently trained. </w:t>
            </w:r>
          </w:p>
          <w:p w:rsidR="00094895" w:rsidRPr="00712093" w:rsidP="00263018" w14:paraId="5B221855" w14:textId="6712ED84">
            <w:pPr>
              <w:spacing w:line="240" w:lineRule="auto"/>
              <w:rPr>
                <w:rFonts w:ascii="DM Sans" w:hAnsi="DM Sans" w:cstheme="minorHAnsi"/>
                <w:i/>
                <w:sz w:val="18"/>
                <w:szCs w:val="18"/>
              </w:rPr>
            </w:pPr>
            <w:r w:rsidRPr="00712093">
              <w:rPr>
                <w:rFonts w:ascii="DM Sans" w:hAnsi="DM Sans" w:cstheme="minorHAnsi"/>
                <w:i/>
                <w:sz w:val="18"/>
                <w:szCs w:val="18"/>
              </w:rPr>
              <w:t xml:space="preserve">If </w:t>
            </w:r>
            <w:r w:rsidR="00FC1BE4">
              <w:rPr>
                <w:rFonts w:ascii="DM Sans" w:hAnsi="DM Sans" w:cstheme="minorHAnsi"/>
                <w:i/>
                <w:sz w:val="18"/>
                <w:szCs w:val="18"/>
              </w:rPr>
              <w:t xml:space="preserve">the individual has </w:t>
            </w:r>
            <w:r w:rsidRPr="00712093">
              <w:rPr>
                <w:rFonts w:ascii="DM Sans" w:hAnsi="DM Sans" w:cstheme="minorHAnsi"/>
                <w:i/>
                <w:sz w:val="18"/>
                <w:szCs w:val="18"/>
              </w:rPr>
              <w:t>received more than one training, please indicate the date of their most recent training.</w:t>
            </w:r>
          </w:p>
        </w:tc>
        <w:tc>
          <w:tcPr>
            <w:tcW w:w="2737" w:type="pct"/>
            <w:shd w:val="clear" w:color="auto" w:fill="auto"/>
          </w:tcPr>
          <w:p w:rsidR="00094895" w:rsidRPr="00712093" w:rsidP="00263018" w14:paraId="460C50D1" w14:textId="77777777">
            <w:pPr>
              <w:pStyle w:val="Default"/>
              <w:numPr>
                <w:ilvl w:val="0"/>
                <w:numId w:val="57"/>
              </w:numPr>
              <w:rPr>
                <w:rFonts w:ascii="DM Sans" w:hAnsi="DM Sans" w:cstheme="minorHAnsi"/>
                <w:sz w:val="18"/>
                <w:szCs w:val="18"/>
              </w:rPr>
            </w:pPr>
            <w:r w:rsidRPr="00712093">
              <w:rPr>
                <w:rFonts w:ascii="DM Sans" w:hAnsi="DM Sans" w:cstheme="minorHAnsi"/>
                <w:sz w:val="18"/>
                <w:szCs w:val="18"/>
              </w:rPr>
              <w:t>MM/YYYY</w:t>
            </w:r>
          </w:p>
        </w:tc>
      </w:tr>
      <w:tr w14:paraId="33B06FB5" w14:textId="77777777" w:rsidTr="009E23EB">
        <w:tblPrEx>
          <w:tblW w:w="5005" w:type="pct"/>
          <w:tblLayout w:type="fixed"/>
          <w:tblLook w:val="04A0"/>
        </w:tblPrEx>
        <w:trPr>
          <w:cantSplit/>
          <w:trHeight w:val="440"/>
        </w:trPr>
        <w:tc>
          <w:tcPr>
            <w:tcW w:w="5000" w:type="pct"/>
            <w:gridSpan w:val="3"/>
            <w:shd w:val="clear" w:color="auto" w:fill="D0CECE"/>
            <w:vAlign w:val="center"/>
          </w:tcPr>
          <w:p w:rsidR="00094895" w:rsidRPr="00C86BFF" w:rsidP="00263018" w14:paraId="5D6CD83C" w14:textId="4DCCB66D">
            <w:pPr>
              <w:spacing w:line="240" w:lineRule="auto"/>
              <w:rPr>
                <w:rFonts w:ascii="DM Sans" w:hAnsi="DM Sans" w:cstheme="minorHAnsi"/>
                <w:sz w:val="18"/>
                <w:szCs w:val="18"/>
              </w:rPr>
            </w:pPr>
            <w:r w:rsidRPr="00712093">
              <w:rPr>
                <w:rFonts w:ascii="DM Sans" w:hAnsi="DM Sans" w:cstheme="minorHAnsi"/>
                <w:b/>
                <w:color w:val="000000" w:themeColor="text1"/>
                <w:sz w:val="18"/>
                <w:szCs w:val="18"/>
              </w:rPr>
              <w:t xml:space="preserve">SECTION </w:t>
            </w:r>
            <w:r>
              <w:rPr>
                <w:rFonts w:ascii="DM Sans" w:hAnsi="DM Sans" w:cstheme="minorHAnsi"/>
                <w:b/>
                <w:color w:val="000000" w:themeColor="text1"/>
                <w:sz w:val="18"/>
                <w:szCs w:val="18"/>
              </w:rPr>
              <w:t>3</w:t>
            </w:r>
            <w:r w:rsidRPr="00712093">
              <w:rPr>
                <w:rFonts w:ascii="DM Sans" w:hAnsi="DM Sans" w:cstheme="minorHAnsi"/>
                <w:b/>
                <w:color w:val="000000" w:themeColor="text1"/>
                <w:sz w:val="18"/>
                <w:szCs w:val="18"/>
              </w:rPr>
              <w:t xml:space="preserve">: </w:t>
            </w:r>
            <w:r>
              <w:rPr>
                <w:rFonts w:ascii="DM Sans" w:hAnsi="DM Sans" w:cstheme="minorHAnsi"/>
                <w:b/>
                <w:color w:val="000000" w:themeColor="text1"/>
                <w:sz w:val="18"/>
                <w:szCs w:val="18"/>
              </w:rPr>
              <w:t>Referral</w:t>
            </w:r>
            <w:r w:rsidRPr="00712093">
              <w:rPr>
                <w:rFonts w:ascii="DM Sans" w:hAnsi="DM Sans" w:cstheme="minorHAnsi"/>
                <w:b/>
                <w:color w:val="000000" w:themeColor="text1"/>
                <w:sz w:val="18"/>
                <w:szCs w:val="18"/>
              </w:rPr>
              <w:t xml:space="preserve"> Information</w:t>
            </w:r>
          </w:p>
        </w:tc>
      </w:tr>
      <w:tr w14:paraId="3F499665" w14:textId="77777777" w:rsidTr="009E23EB">
        <w:tblPrEx>
          <w:tblW w:w="5005" w:type="pct"/>
          <w:tblLayout w:type="fixed"/>
          <w:tblLook w:val="04A0"/>
        </w:tblPrEx>
        <w:trPr>
          <w:cantSplit/>
        </w:trPr>
        <w:tc>
          <w:tcPr>
            <w:tcW w:w="595" w:type="pct"/>
            <w:shd w:val="clear" w:color="auto" w:fill="FFFFFF" w:themeFill="background1"/>
          </w:tcPr>
          <w:p w:rsidR="00094895" w:rsidRPr="00CA4526" w:rsidP="00263018" w14:paraId="0C775A65" w14:textId="23063735">
            <w:pPr>
              <w:spacing w:line="240" w:lineRule="auto"/>
              <w:rPr>
                <w:rFonts w:ascii="DM Sans" w:hAnsi="DM Sans" w:cstheme="minorHAnsi"/>
                <w:sz w:val="18"/>
                <w:szCs w:val="18"/>
              </w:rPr>
            </w:pPr>
            <w:r w:rsidRPr="00CA4526">
              <w:rPr>
                <w:rFonts w:ascii="DM Sans" w:hAnsi="DM Sans" w:cstheme="minorHAnsi"/>
                <w:sz w:val="18"/>
                <w:szCs w:val="18"/>
              </w:rPr>
              <w:t>3.1</w:t>
            </w:r>
          </w:p>
        </w:tc>
        <w:tc>
          <w:tcPr>
            <w:tcW w:w="1668" w:type="pct"/>
            <w:shd w:val="clear" w:color="auto" w:fill="FFFFFF" w:themeFill="background1"/>
          </w:tcPr>
          <w:p w:rsidR="00094895" w:rsidRPr="00CA4526" w:rsidP="00263018" w14:paraId="59D391C2" w14:textId="633B94A0">
            <w:pPr>
              <w:spacing w:line="240" w:lineRule="auto"/>
              <w:rPr>
                <w:rFonts w:ascii="DM Sans" w:hAnsi="DM Sans" w:cstheme="minorHAnsi"/>
                <w:sz w:val="18"/>
                <w:szCs w:val="18"/>
              </w:rPr>
            </w:pPr>
            <w:r w:rsidRPr="00CA4526">
              <w:rPr>
                <w:rFonts w:ascii="DM Sans" w:hAnsi="DM Sans" w:cstheme="minorHAnsi"/>
                <w:sz w:val="18"/>
                <w:szCs w:val="18"/>
              </w:rPr>
              <w:t>Was the youth determined to be in need of a referral</w:t>
            </w:r>
            <w:r w:rsidR="006A329C">
              <w:rPr>
                <w:rFonts w:ascii="DM Sans" w:hAnsi="DM Sans" w:cstheme="minorHAnsi"/>
                <w:sz w:val="18"/>
                <w:szCs w:val="18"/>
              </w:rPr>
              <w:t xml:space="preserve"> as a result of the </w:t>
            </w:r>
            <w:r w:rsidR="00FE6254">
              <w:rPr>
                <w:rFonts w:ascii="DM Sans" w:hAnsi="DM Sans" w:cstheme="minorHAnsi"/>
                <w:sz w:val="18"/>
                <w:szCs w:val="18"/>
              </w:rPr>
              <w:t>identification process</w:t>
            </w:r>
            <w:r w:rsidR="006A329C">
              <w:rPr>
                <w:rFonts w:ascii="DM Sans" w:hAnsi="DM Sans" w:cstheme="minorHAnsi"/>
                <w:sz w:val="18"/>
                <w:szCs w:val="18"/>
              </w:rPr>
              <w:t xml:space="preserve"> </w:t>
            </w:r>
            <w:r w:rsidR="00FE6254">
              <w:rPr>
                <w:rFonts w:ascii="DM Sans" w:hAnsi="DM Sans" w:cstheme="minorHAnsi"/>
                <w:sz w:val="18"/>
                <w:szCs w:val="18"/>
              </w:rPr>
              <w:t>described in the previous section</w:t>
            </w:r>
            <w:r w:rsidRPr="00CA4526">
              <w:rPr>
                <w:rFonts w:ascii="DM Sans" w:hAnsi="DM Sans" w:cstheme="minorHAnsi"/>
                <w:sz w:val="18"/>
                <w:szCs w:val="18"/>
              </w:rPr>
              <w:t>?</w:t>
            </w:r>
          </w:p>
        </w:tc>
        <w:tc>
          <w:tcPr>
            <w:tcW w:w="2737" w:type="pct"/>
            <w:shd w:val="clear" w:color="auto" w:fill="FFFFFF" w:themeFill="background1"/>
          </w:tcPr>
          <w:p w:rsidR="00094895" w:rsidRPr="00CA4526" w:rsidP="00263018" w14:paraId="1C8C6B24" w14:textId="631C9EFB">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Yes </w:t>
            </w:r>
            <w:r>
              <w:rPr>
                <w:rFonts w:ascii="DM Sans" w:hAnsi="DM Sans" w:cstheme="minorHAnsi"/>
                <w:sz w:val="18"/>
                <w:szCs w:val="18"/>
              </w:rPr>
              <w:t>[SKIP to 3.2]</w:t>
            </w:r>
          </w:p>
          <w:p w:rsidR="00094895" w:rsidP="00263018" w14:paraId="63430AE5" w14:textId="3F22F96B">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No [ANSWER 3.</w:t>
            </w:r>
            <w:r>
              <w:rPr>
                <w:rFonts w:ascii="DM Sans" w:hAnsi="DM Sans" w:cstheme="minorHAnsi"/>
                <w:sz w:val="18"/>
                <w:szCs w:val="18"/>
              </w:rPr>
              <w:t>1a</w:t>
            </w:r>
            <w:r w:rsidRPr="00CA4526">
              <w:rPr>
                <w:rFonts w:ascii="DM Sans" w:hAnsi="DM Sans" w:cstheme="minorHAnsi"/>
                <w:sz w:val="18"/>
                <w:szCs w:val="18"/>
              </w:rPr>
              <w:t xml:space="preserve"> and then </w:t>
            </w:r>
            <w:r>
              <w:rPr>
                <w:rFonts w:ascii="DM Sans" w:hAnsi="DM Sans" w:cstheme="minorHAnsi"/>
                <w:sz w:val="18"/>
                <w:szCs w:val="18"/>
              </w:rPr>
              <w:t>END FORM</w:t>
            </w:r>
            <w:r w:rsidRPr="00CA4526">
              <w:rPr>
                <w:rFonts w:ascii="DM Sans" w:hAnsi="DM Sans" w:cstheme="minorHAnsi"/>
                <w:sz w:val="18"/>
                <w:szCs w:val="18"/>
              </w:rPr>
              <w:t xml:space="preserve">] </w:t>
            </w:r>
          </w:p>
          <w:p w:rsidR="0089579E" w:rsidRPr="00CA4526" w:rsidP="00263018" w14:paraId="1ABC27A5" w14:textId="5C0B0499">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I don’t know</w:t>
            </w:r>
            <w:r w:rsidR="00856524">
              <w:rPr>
                <w:rFonts w:ascii="DM Sans" w:hAnsi="DM Sans" w:cstheme="minorHAnsi"/>
                <w:sz w:val="18"/>
                <w:szCs w:val="18"/>
              </w:rPr>
              <w:t xml:space="preserve"> [SKIP to 3.2]</w:t>
            </w:r>
          </w:p>
        </w:tc>
      </w:tr>
      <w:tr w14:paraId="7FA61416" w14:textId="77777777" w:rsidTr="009E23EB">
        <w:tblPrEx>
          <w:tblW w:w="5005" w:type="pct"/>
          <w:tblLayout w:type="fixed"/>
          <w:tblLook w:val="04A0"/>
        </w:tblPrEx>
        <w:trPr>
          <w:cantSplit/>
        </w:trPr>
        <w:tc>
          <w:tcPr>
            <w:tcW w:w="595" w:type="pct"/>
            <w:shd w:val="clear" w:color="auto" w:fill="ECEEF1"/>
          </w:tcPr>
          <w:p w:rsidR="00094895" w:rsidRPr="00CA4526" w:rsidP="00263018" w14:paraId="051B760A" w14:textId="630ED162">
            <w:pPr>
              <w:spacing w:line="240" w:lineRule="auto"/>
              <w:rPr>
                <w:rFonts w:ascii="DM Sans" w:hAnsi="DM Sans" w:cstheme="minorHAnsi"/>
                <w:sz w:val="18"/>
                <w:szCs w:val="18"/>
              </w:rPr>
            </w:pPr>
            <w:r w:rsidRPr="00CA4526">
              <w:rPr>
                <w:rFonts w:ascii="DM Sans" w:hAnsi="DM Sans" w:cstheme="minorHAnsi"/>
                <w:sz w:val="18"/>
                <w:szCs w:val="18"/>
              </w:rPr>
              <w:t>3.</w:t>
            </w:r>
            <w:r>
              <w:rPr>
                <w:rFonts w:ascii="DM Sans" w:hAnsi="DM Sans" w:cstheme="minorHAnsi"/>
                <w:sz w:val="18"/>
                <w:szCs w:val="18"/>
              </w:rPr>
              <w:t>1</w:t>
            </w:r>
            <w:r w:rsidR="00BB5FF2">
              <w:rPr>
                <w:rFonts w:ascii="DM Sans" w:hAnsi="DM Sans" w:cstheme="minorHAnsi"/>
                <w:sz w:val="18"/>
                <w:szCs w:val="18"/>
              </w:rPr>
              <w:t>a</w:t>
            </w:r>
          </w:p>
        </w:tc>
        <w:tc>
          <w:tcPr>
            <w:tcW w:w="1668" w:type="pct"/>
            <w:shd w:val="clear" w:color="auto" w:fill="ECEEF1"/>
          </w:tcPr>
          <w:p w:rsidR="00094895" w:rsidRPr="00CA4526" w:rsidP="00263018" w14:paraId="098C0CD7" w14:textId="51A05905">
            <w:pPr>
              <w:spacing w:line="240" w:lineRule="auto"/>
              <w:rPr>
                <w:rFonts w:ascii="DM Sans" w:hAnsi="DM Sans" w:cstheme="minorHAnsi"/>
                <w:sz w:val="18"/>
                <w:szCs w:val="18"/>
              </w:rPr>
            </w:pPr>
            <w:r w:rsidRPr="00CA4526">
              <w:rPr>
                <w:rFonts w:ascii="DM Sans" w:hAnsi="DM Sans" w:cstheme="minorHAnsi"/>
                <w:sz w:val="18"/>
                <w:szCs w:val="18"/>
              </w:rPr>
              <w:t>Why not?</w:t>
            </w:r>
          </w:p>
        </w:tc>
        <w:tc>
          <w:tcPr>
            <w:tcW w:w="2737" w:type="pct"/>
            <w:shd w:val="clear" w:color="auto" w:fill="ECEEF1"/>
          </w:tcPr>
          <w:p w:rsidR="00094895" w:rsidRPr="00CA4526" w:rsidP="00263018" w14:paraId="52D765F6"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Youth was already receiving services or supports</w:t>
            </w:r>
          </w:p>
          <w:p w:rsidR="00094895" w:rsidRPr="00CA4526" w:rsidP="00263018" w14:paraId="2C6F8115"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Youth or parent refused additional services</w:t>
            </w:r>
          </w:p>
          <w:p w:rsidR="00B734C6" w:rsidRPr="00C54F02" w:rsidP="00263018" w14:paraId="40B3B782"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094895" w:rsidRPr="005F130A" w:rsidP="00263018" w14:paraId="5CD55837" w14:textId="474E6617">
            <w:pPr>
              <w:pStyle w:val="ListParagraph"/>
              <w:numPr>
                <w:ilvl w:val="0"/>
                <w:numId w:val="57"/>
              </w:numPr>
              <w:spacing w:after="0" w:line="240" w:lineRule="auto"/>
              <w:rPr>
                <w:rFonts w:ascii="DM Sans" w:hAnsi="DM Sans" w:cstheme="minorHAnsi"/>
                <w:sz w:val="18"/>
                <w:szCs w:val="18"/>
              </w:rPr>
            </w:pPr>
            <w:r>
              <w:rPr>
                <w:rFonts w:ascii="DM Sans" w:hAnsi="DM Sans"/>
                <w:sz w:val="18"/>
                <w:szCs w:val="18"/>
              </w:rPr>
              <w:t>I don’t know</w:t>
            </w:r>
          </w:p>
        </w:tc>
      </w:tr>
      <w:tr w14:paraId="73FE88FB" w14:textId="77777777" w:rsidTr="009E23EB">
        <w:tblPrEx>
          <w:tblW w:w="5005" w:type="pct"/>
          <w:tblLayout w:type="fixed"/>
          <w:tblLook w:val="04A0"/>
        </w:tblPrEx>
        <w:trPr>
          <w:cantSplit/>
        </w:trPr>
        <w:tc>
          <w:tcPr>
            <w:tcW w:w="595" w:type="pct"/>
            <w:shd w:val="clear" w:color="auto" w:fill="FFFFFF" w:themeFill="background1"/>
          </w:tcPr>
          <w:p w:rsidR="001D2832" w:rsidRPr="00CA4526" w:rsidP="00263018" w14:paraId="7000A01B" w14:textId="4F216014">
            <w:pPr>
              <w:spacing w:line="240" w:lineRule="auto"/>
              <w:rPr>
                <w:rFonts w:ascii="DM Sans" w:hAnsi="DM Sans" w:cstheme="minorHAnsi"/>
                <w:sz w:val="18"/>
                <w:szCs w:val="18"/>
              </w:rPr>
            </w:pPr>
            <w:r>
              <w:rPr>
                <w:rFonts w:ascii="DM Sans" w:hAnsi="DM Sans" w:cstheme="minorHAnsi"/>
                <w:sz w:val="18"/>
                <w:szCs w:val="18"/>
              </w:rPr>
              <w:t>3.2</w:t>
            </w:r>
          </w:p>
        </w:tc>
        <w:tc>
          <w:tcPr>
            <w:tcW w:w="1668" w:type="pct"/>
            <w:shd w:val="clear" w:color="auto" w:fill="FFFFFF" w:themeFill="background1"/>
          </w:tcPr>
          <w:p w:rsidR="001D2832" w:rsidRPr="00CA4526" w:rsidP="00263018" w14:paraId="630B184E" w14:textId="7B6301C8">
            <w:pPr>
              <w:spacing w:line="240" w:lineRule="auto"/>
              <w:rPr>
                <w:rFonts w:ascii="DM Sans" w:hAnsi="DM Sans" w:cstheme="minorHAnsi"/>
                <w:sz w:val="18"/>
                <w:szCs w:val="18"/>
              </w:rPr>
            </w:pPr>
            <w:r>
              <w:rPr>
                <w:rFonts w:ascii="DM Sans" w:hAnsi="DM Sans" w:cstheme="minorHAnsi"/>
                <w:sz w:val="18"/>
                <w:szCs w:val="18"/>
              </w:rPr>
              <w:t>Was the youth referred to a service or support</w:t>
            </w:r>
            <w:r w:rsidR="00FE6254">
              <w:rPr>
                <w:rFonts w:ascii="DM Sans" w:hAnsi="DM Sans" w:cstheme="minorHAnsi"/>
                <w:sz w:val="18"/>
                <w:szCs w:val="18"/>
              </w:rPr>
              <w:t xml:space="preserve"> as a result of the identification process described in the previous section</w:t>
            </w:r>
            <w:r>
              <w:rPr>
                <w:rFonts w:ascii="DM Sans" w:hAnsi="DM Sans" w:cstheme="minorHAnsi"/>
                <w:sz w:val="18"/>
                <w:szCs w:val="18"/>
              </w:rPr>
              <w:t>?</w:t>
            </w:r>
          </w:p>
        </w:tc>
        <w:tc>
          <w:tcPr>
            <w:tcW w:w="2737" w:type="pct"/>
            <w:shd w:val="clear" w:color="auto" w:fill="FFFFFF" w:themeFill="background1"/>
          </w:tcPr>
          <w:p w:rsidR="001D2832" w:rsidRPr="00CA4526" w:rsidP="00263018" w14:paraId="0A4C3295" w14:textId="65C6FC5F">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Yes </w:t>
            </w:r>
            <w:r>
              <w:rPr>
                <w:rFonts w:ascii="DM Sans" w:hAnsi="DM Sans" w:cstheme="minorHAnsi"/>
                <w:sz w:val="18"/>
                <w:szCs w:val="18"/>
              </w:rPr>
              <w:t>[SKIP to 3.2</w:t>
            </w:r>
            <w:r w:rsidR="00632B01">
              <w:rPr>
                <w:rFonts w:ascii="DM Sans" w:hAnsi="DM Sans" w:cstheme="minorHAnsi"/>
                <w:sz w:val="18"/>
                <w:szCs w:val="18"/>
              </w:rPr>
              <w:t>b</w:t>
            </w:r>
            <w:r>
              <w:rPr>
                <w:rFonts w:ascii="DM Sans" w:hAnsi="DM Sans" w:cstheme="minorHAnsi"/>
                <w:sz w:val="18"/>
                <w:szCs w:val="18"/>
              </w:rPr>
              <w:t>]</w:t>
            </w:r>
          </w:p>
          <w:p w:rsidR="001D2832" w:rsidP="00263018" w14:paraId="363C2ACB"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No [ANSWER 3.</w:t>
            </w:r>
            <w:r w:rsidR="00632B01">
              <w:rPr>
                <w:rFonts w:ascii="DM Sans" w:hAnsi="DM Sans" w:cstheme="minorHAnsi"/>
                <w:sz w:val="18"/>
                <w:szCs w:val="18"/>
              </w:rPr>
              <w:t>2</w:t>
            </w:r>
            <w:r>
              <w:rPr>
                <w:rFonts w:ascii="DM Sans" w:hAnsi="DM Sans" w:cstheme="minorHAnsi"/>
                <w:sz w:val="18"/>
                <w:szCs w:val="18"/>
              </w:rPr>
              <w:t>a</w:t>
            </w:r>
            <w:r w:rsidRPr="00CA4526">
              <w:rPr>
                <w:rFonts w:ascii="DM Sans" w:hAnsi="DM Sans" w:cstheme="minorHAnsi"/>
                <w:sz w:val="18"/>
                <w:szCs w:val="18"/>
              </w:rPr>
              <w:t xml:space="preserve"> and then </w:t>
            </w:r>
            <w:r>
              <w:rPr>
                <w:rFonts w:ascii="DM Sans" w:hAnsi="DM Sans" w:cstheme="minorHAnsi"/>
                <w:sz w:val="18"/>
                <w:szCs w:val="18"/>
              </w:rPr>
              <w:t>END FORM</w:t>
            </w:r>
            <w:r w:rsidRPr="00CA4526">
              <w:rPr>
                <w:rFonts w:ascii="DM Sans" w:hAnsi="DM Sans" w:cstheme="minorHAnsi"/>
                <w:sz w:val="18"/>
                <w:szCs w:val="18"/>
              </w:rPr>
              <w:t>]</w:t>
            </w:r>
          </w:p>
          <w:p w:rsidR="00856524" w:rsidRPr="00CA4526" w:rsidP="00263018" w14:paraId="3BB042C6" w14:textId="1AFE316F">
            <w:pPr>
              <w:pStyle w:val="ListParagraph"/>
              <w:numPr>
                <w:ilvl w:val="0"/>
                <w:numId w:val="57"/>
              </w:numPr>
              <w:spacing w:after="0" w:line="240" w:lineRule="auto"/>
              <w:rPr>
                <w:rFonts w:ascii="DM Sans" w:hAnsi="DM Sans" w:cstheme="minorHAnsi"/>
                <w:sz w:val="18"/>
                <w:szCs w:val="18"/>
              </w:rPr>
            </w:pPr>
            <w:r w:rsidRPr="00712093">
              <w:rPr>
                <w:rFonts w:ascii="DM Sans" w:hAnsi="DM Sans" w:cstheme="minorHAnsi"/>
                <w:sz w:val="18"/>
                <w:szCs w:val="18"/>
              </w:rPr>
              <w:t>I don’t know</w:t>
            </w:r>
            <w:r>
              <w:rPr>
                <w:rFonts w:ascii="DM Sans" w:hAnsi="DM Sans" w:cstheme="minorHAnsi"/>
                <w:sz w:val="18"/>
                <w:szCs w:val="18"/>
              </w:rPr>
              <w:t xml:space="preserve"> [</w:t>
            </w:r>
            <w:r w:rsidRPr="00CA4526">
              <w:rPr>
                <w:rFonts w:ascii="DM Sans" w:hAnsi="DM Sans" w:cstheme="minorHAnsi"/>
                <w:sz w:val="18"/>
                <w:szCs w:val="18"/>
              </w:rPr>
              <w:t>ANSWER 3.</w:t>
            </w:r>
            <w:r>
              <w:rPr>
                <w:rFonts w:ascii="DM Sans" w:hAnsi="DM Sans" w:cstheme="minorHAnsi"/>
                <w:sz w:val="18"/>
                <w:szCs w:val="18"/>
              </w:rPr>
              <w:t>2a</w:t>
            </w:r>
            <w:r w:rsidRPr="00CA4526">
              <w:rPr>
                <w:rFonts w:ascii="DM Sans" w:hAnsi="DM Sans" w:cstheme="minorHAnsi"/>
                <w:sz w:val="18"/>
                <w:szCs w:val="18"/>
              </w:rPr>
              <w:t xml:space="preserve"> and then </w:t>
            </w:r>
            <w:r>
              <w:rPr>
                <w:rFonts w:ascii="DM Sans" w:hAnsi="DM Sans" w:cstheme="minorHAnsi"/>
                <w:sz w:val="18"/>
                <w:szCs w:val="18"/>
              </w:rPr>
              <w:t>END FORM]</w:t>
            </w:r>
          </w:p>
        </w:tc>
      </w:tr>
      <w:tr w14:paraId="69447DCE" w14:textId="77777777" w:rsidTr="009E23EB">
        <w:tblPrEx>
          <w:tblW w:w="5005" w:type="pct"/>
          <w:tblLayout w:type="fixed"/>
          <w:tblLook w:val="04A0"/>
        </w:tblPrEx>
        <w:trPr>
          <w:cantSplit/>
        </w:trPr>
        <w:tc>
          <w:tcPr>
            <w:tcW w:w="595" w:type="pct"/>
            <w:shd w:val="clear" w:color="auto" w:fill="ECEEF1"/>
          </w:tcPr>
          <w:p w:rsidR="00632B01" w:rsidP="00263018" w14:paraId="1AC51E79" w14:textId="1DD2EB21">
            <w:pPr>
              <w:spacing w:line="240" w:lineRule="auto"/>
              <w:rPr>
                <w:rFonts w:ascii="DM Sans" w:hAnsi="DM Sans" w:cstheme="minorHAnsi"/>
                <w:sz w:val="18"/>
                <w:szCs w:val="18"/>
              </w:rPr>
            </w:pPr>
            <w:r>
              <w:rPr>
                <w:rFonts w:ascii="DM Sans" w:hAnsi="DM Sans" w:cstheme="minorHAnsi"/>
                <w:sz w:val="18"/>
                <w:szCs w:val="18"/>
              </w:rPr>
              <w:t>3.2a</w:t>
            </w:r>
          </w:p>
        </w:tc>
        <w:tc>
          <w:tcPr>
            <w:tcW w:w="1668" w:type="pct"/>
            <w:shd w:val="clear" w:color="auto" w:fill="ECEEF1"/>
          </w:tcPr>
          <w:p w:rsidR="00632B01" w:rsidP="00263018" w14:paraId="172EBB96" w14:textId="74FA571D">
            <w:pPr>
              <w:spacing w:line="240" w:lineRule="auto"/>
              <w:rPr>
                <w:rFonts w:ascii="DM Sans" w:hAnsi="DM Sans" w:cstheme="minorHAnsi"/>
                <w:sz w:val="18"/>
                <w:szCs w:val="18"/>
              </w:rPr>
            </w:pPr>
            <w:r>
              <w:rPr>
                <w:rFonts w:ascii="DM Sans" w:hAnsi="DM Sans" w:cstheme="minorHAnsi"/>
                <w:sz w:val="18"/>
                <w:szCs w:val="18"/>
              </w:rPr>
              <w:t xml:space="preserve">Why not? </w:t>
            </w:r>
          </w:p>
        </w:tc>
        <w:tc>
          <w:tcPr>
            <w:tcW w:w="2737" w:type="pct"/>
            <w:shd w:val="clear" w:color="auto" w:fill="ECEEF1"/>
          </w:tcPr>
          <w:p w:rsidR="00632B01" w:rsidRPr="00CA4526" w:rsidP="00263018" w14:paraId="42ECDD69"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Youth was already receiving services or supports</w:t>
            </w:r>
          </w:p>
          <w:p w:rsidR="00632B01" w:rsidP="00263018" w14:paraId="13F6D1F3" w14:textId="4846798D">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Youth or parent refused </w:t>
            </w:r>
            <w:r w:rsidR="00EF2289">
              <w:rPr>
                <w:rFonts w:ascii="DM Sans" w:hAnsi="DM Sans" w:cstheme="minorHAnsi"/>
                <w:sz w:val="18"/>
                <w:szCs w:val="18"/>
              </w:rPr>
              <w:t>referral/services</w:t>
            </w:r>
          </w:p>
          <w:p w:rsidR="00D46888" w:rsidP="00263018" w14:paraId="357DC456" w14:textId="69C5A01D">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Unable to obtain information needed about youth to make a referral</w:t>
            </w:r>
          </w:p>
          <w:p w:rsidR="00D46888" w:rsidP="00263018" w14:paraId="69E22910" w14:textId="17D0A930">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Unable to obtain information needed about providers or resources to make a referral</w:t>
            </w:r>
          </w:p>
          <w:p w:rsidR="00D46888" w:rsidRPr="00D46888" w:rsidP="00263018" w14:paraId="5638632F" w14:textId="0D44D375">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Appropriate referral resources not available in area</w:t>
            </w:r>
          </w:p>
          <w:p w:rsidR="00EF2289" w:rsidRPr="00CA4526" w:rsidP="00263018" w14:paraId="7DCE8850" w14:textId="5079008F">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Attempted to make a referral, but provider did not have capacity or youth wait-listed for at least 3 months</w:t>
            </w:r>
          </w:p>
          <w:p w:rsidR="00B734C6" w:rsidRPr="00C54F02" w:rsidP="00263018" w14:paraId="0CD3F181"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632B01" w:rsidRPr="00CA4526" w:rsidP="00263018" w14:paraId="76DF22BC" w14:textId="130827D9">
            <w:pPr>
              <w:pStyle w:val="ListParagraph"/>
              <w:numPr>
                <w:ilvl w:val="0"/>
                <w:numId w:val="57"/>
              </w:numPr>
              <w:spacing w:after="0" w:line="240" w:lineRule="auto"/>
              <w:rPr>
                <w:rFonts w:ascii="DM Sans" w:hAnsi="DM Sans" w:cstheme="minorHAnsi"/>
                <w:sz w:val="18"/>
                <w:szCs w:val="18"/>
              </w:rPr>
            </w:pPr>
            <w:r>
              <w:rPr>
                <w:rFonts w:ascii="DM Sans" w:hAnsi="DM Sans"/>
                <w:sz w:val="18"/>
                <w:szCs w:val="18"/>
              </w:rPr>
              <w:t>I don’t know</w:t>
            </w:r>
          </w:p>
        </w:tc>
      </w:tr>
      <w:tr w14:paraId="157323D0" w14:textId="77777777" w:rsidTr="009E23EB">
        <w:tblPrEx>
          <w:tblW w:w="5005" w:type="pct"/>
          <w:tblLayout w:type="fixed"/>
          <w:tblLook w:val="04A0"/>
        </w:tblPrEx>
        <w:trPr>
          <w:cantSplit/>
        </w:trPr>
        <w:tc>
          <w:tcPr>
            <w:tcW w:w="595" w:type="pct"/>
            <w:shd w:val="clear" w:color="auto" w:fill="FFFFFF" w:themeFill="background1"/>
          </w:tcPr>
          <w:p w:rsidR="00873084" w:rsidP="00263018" w14:paraId="16C1C7B5" w14:textId="36B84B1A">
            <w:pPr>
              <w:spacing w:line="240" w:lineRule="auto"/>
              <w:rPr>
                <w:rFonts w:ascii="DM Sans" w:hAnsi="DM Sans" w:cstheme="minorHAnsi"/>
                <w:sz w:val="18"/>
                <w:szCs w:val="18"/>
              </w:rPr>
            </w:pPr>
            <w:r>
              <w:rPr>
                <w:rFonts w:ascii="DM Sans" w:hAnsi="DM Sans" w:cstheme="minorHAnsi"/>
                <w:sz w:val="18"/>
                <w:szCs w:val="18"/>
              </w:rPr>
              <w:t>3.2b</w:t>
            </w:r>
          </w:p>
        </w:tc>
        <w:tc>
          <w:tcPr>
            <w:tcW w:w="1668" w:type="pct"/>
            <w:shd w:val="clear" w:color="auto" w:fill="FFFFFF" w:themeFill="background1"/>
          </w:tcPr>
          <w:p w:rsidR="00873084" w:rsidP="00263018" w14:paraId="2317255A" w14:textId="27F1E09F">
            <w:pPr>
              <w:spacing w:line="240" w:lineRule="auto"/>
              <w:rPr>
                <w:rFonts w:ascii="DM Sans" w:hAnsi="DM Sans" w:cstheme="minorHAnsi"/>
                <w:sz w:val="18"/>
                <w:szCs w:val="18"/>
              </w:rPr>
            </w:pPr>
            <w:r>
              <w:rPr>
                <w:rFonts w:ascii="DM Sans" w:hAnsi="DM Sans" w:cstheme="minorHAnsi"/>
                <w:sz w:val="18"/>
                <w:szCs w:val="18"/>
              </w:rPr>
              <w:t>What was the date of the first referral received as a result of the identification process described in the previous section?</w:t>
            </w:r>
          </w:p>
        </w:tc>
        <w:tc>
          <w:tcPr>
            <w:tcW w:w="2737" w:type="pct"/>
            <w:shd w:val="clear" w:color="auto" w:fill="FFFFFF" w:themeFill="background1"/>
          </w:tcPr>
          <w:p w:rsidR="00873084" w:rsidRPr="00CA4526" w:rsidP="00263018" w14:paraId="4A00A2D2" w14:textId="2EE6DEF8">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MM/DD/YYYY</w:t>
            </w:r>
          </w:p>
        </w:tc>
      </w:tr>
      <w:tr w14:paraId="66E41760" w14:textId="77777777" w:rsidTr="009E23EB">
        <w:tblPrEx>
          <w:tblW w:w="5005" w:type="pct"/>
          <w:tblLayout w:type="fixed"/>
          <w:tblLook w:val="04A0"/>
        </w:tblPrEx>
        <w:trPr>
          <w:cantSplit/>
        </w:trPr>
        <w:tc>
          <w:tcPr>
            <w:tcW w:w="595" w:type="pct"/>
            <w:shd w:val="clear" w:color="auto" w:fill="ECEEF1"/>
          </w:tcPr>
          <w:p w:rsidR="00873084" w:rsidRPr="00CA4526" w:rsidP="00263018" w14:paraId="0EA3A11C" w14:textId="0D224448">
            <w:pPr>
              <w:spacing w:line="240" w:lineRule="auto"/>
              <w:rPr>
                <w:rFonts w:ascii="DM Sans" w:hAnsi="DM Sans" w:cstheme="minorHAnsi"/>
                <w:sz w:val="18"/>
                <w:szCs w:val="18"/>
              </w:rPr>
            </w:pPr>
            <w:r>
              <w:rPr>
                <w:rFonts w:ascii="DM Sans" w:hAnsi="DM Sans" w:cstheme="minorHAnsi"/>
                <w:sz w:val="18"/>
                <w:szCs w:val="18"/>
              </w:rPr>
              <w:t>3.2c</w:t>
            </w:r>
          </w:p>
        </w:tc>
        <w:tc>
          <w:tcPr>
            <w:tcW w:w="1668" w:type="pct"/>
            <w:shd w:val="clear" w:color="auto" w:fill="ECEEF1"/>
          </w:tcPr>
          <w:p w:rsidR="00873084" w:rsidRPr="00CA4526" w:rsidP="00263018" w14:paraId="36685BAE" w14:textId="0305707C">
            <w:pPr>
              <w:spacing w:line="240" w:lineRule="auto"/>
              <w:rPr>
                <w:rFonts w:ascii="DM Sans" w:hAnsi="DM Sans" w:cstheme="minorHAnsi"/>
                <w:sz w:val="18"/>
                <w:szCs w:val="18"/>
              </w:rPr>
            </w:pPr>
            <w:r>
              <w:rPr>
                <w:rFonts w:ascii="DM Sans" w:hAnsi="DM Sans" w:cstheme="minorHAnsi"/>
                <w:sz w:val="18"/>
                <w:szCs w:val="18"/>
              </w:rPr>
              <w:t>How many total referrals were made for this youth following identification?</w:t>
            </w:r>
          </w:p>
        </w:tc>
        <w:tc>
          <w:tcPr>
            <w:tcW w:w="2737" w:type="pct"/>
            <w:shd w:val="clear" w:color="auto" w:fill="ECEEF1"/>
          </w:tcPr>
          <w:p w:rsidR="00873084" w:rsidRPr="00CA4526" w:rsidP="00263018" w14:paraId="5C91F801" w14:textId="4A37EEBD">
            <w:pPr>
              <w:spacing w:line="240" w:lineRule="auto"/>
              <w:rPr>
                <w:rFonts w:ascii="DM Sans" w:hAnsi="DM Sans" w:cstheme="minorHAnsi"/>
                <w:sz w:val="18"/>
                <w:szCs w:val="18"/>
              </w:rPr>
            </w:pPr>
            <w:r w:rsidRPr="00086180">
              <w:rPr>
                <w:rFonts w:ascii="DM Sans" w:hAnsi="DM Sans" w:cstheme="minorHAnsi"/>
                <w:sz w:val="18"/>
                <w:szCs w:val="18"/>
              </w:rPr>
              <w:t>[Numeric Response]</w:t>
            </w:r>
          </w:p>
        </w:tc>
      </w:tr>
      <w:tr w14:paraId="45244FDE" w14:textId="77777777" w:rsidTr="009E23EB">
        <w:tblPrEx>
          <w:tblW w:w="5005" w:type="pct"/>
          <w:tblLayout w:type="fixed"/>
          <w:tblLook w:val="04A0"/>
        </w:tblPrEx>
        <w:trPr>
          <w:cantSplit/>
        </w:trPr>
        <w:tc>
          <w:tcPr>
            <w:tcW w:w="595" w:type="pct"/>
            <w:shd w:val="clear" w:color="auto" w:fill="FFFFFF" w:themeFill="background1"/>
          </w:tcPr>
          <w:p w:rsidR="00873084" w:rsidRPr="00CA4526" w:rsidP="00263018" w14:paraId="211B11DB" w14:textId="7C0475A1">
            <w:pPr>
              <w:spacing w:line="240" w:lineRule="auto"/>
              <w:rPr>
                <w:rFonts w:ascii="DM Sans" w:hAnsi="DM Sans" w:cstheme="minorHAnsi"/>
                <w:sz w:val="18"/>
                <w:szCs w:val="18"/>
              </w:rPr>
            </w:pPr>
            <w:r w:rsidRPr="00CA4526">
              <w:rPr>
                <w:rFonts w:ascii="DM Sans" w:hAnsi="DM Sans" w:cstheme="minorHAnsi"/>
                <w:sz w:val="18"/>
                <w:szCs w:val="18"/>
              </w:rPr>
              <w:t>3.</w:t>
            </w:r>
            <w:r>
              <w:rPr>
                <w:rFonts w:ascii="DM Sans" w:hAnsi="DM Sans" w:cstheme="minorHAnsi"/>
                <w:sz w:val="18"/>
                <w:szCs w:val="18"/>
              </w:rPr>
              <w:t>3</w:t>
            </w:r>
          </w:p>
        </w:tc>
        <w:tc>
          <w:tcPr>
            <w:tcW w:w="1668" w:type="pct"/>
            <w:shd w:val="clear" w:color="auto" w:fill="FFFFFF" w:themeFill="background1"/>
          </w:tcPr>
          <w:p w:rsidR="00873084" w:rsidRPr="00CA4526" w:rsidP="00263018" w14:paraId="2688B841" w14:textId="0450BFFB">
            <w:pPr>
              <w:spacing w:line="240" w:lineRule="auto"/>
              <w:rPr>
                <w:rFonts w:ascii="DM Sans" w:hAnsi="DM Sans" w:cstheme="minorHAnsi"/>
                <w:sz w:val="18"/>
                <w:szCs w:val="18"/>
              </w:rPr>
            </w:pPr>
            <w:r w:rsidRPr="00CA4526">
              <w:rPr>
                <w:rFonts w:ascii="DM Sans" w:hAnsi="DM Sans" w:cstheme="minorHAnsi"/>
                <w:sz w:val="18"/>
                <w:szCs w:val="18"/>
              </w:rPr>
              <w:t>How were referrals made?</w:t>
            </w:r>
          </w:p>
        </w:tc>
        <w:tc>
          <w:tcPr>
            <w:tcW w:w="2737" w:type="pct"/>
            <w:shd w:val="clear" w:color="auto" w:fill="FFFFFF" w:themeFill="background1"/>
          </w:tcPr>
          <w:p w:rsidR="00873084" w:rsidRPr="00CA4526" w:rsidP="00263018" w14:paraId="28E1B7DB" w14:textId="6BDFABB9">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Appointment(s) set up for youth </w:t>
            </w:r>
          </w:p>
          <w:p w:rsidR="00873084" w:rsidRPr="00CA4526" w:rsidP="00263018" w14:paraId="097221CB" w14:textId="155CDA4B">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Youth/parent given referral information, but must schedule their own appointment</w:t>
            </w:r>
          </w:p>
          <w:p w:rsidR="00873084" w:rsidRPr="00CA4526" w:rsidP="00263018" w14:paraId="082C8B72"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Both</w:t>
            </w:r>
          </w:p>
          <w:p w:rsidR="00873084" w:rsidRPr="00C54F02" w:rsidP="00263018" w14:paraId="1811DB04"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873084" w:rsidRPr="00CA4526" w:rsidP="00263018" w14:paraId="66116A35" w14:textId="631ABE75">
            <w:pPr>
              <w:pStyle w:val="ListParagraph"/>
              <w:numPr>
                <w:ilvl w:val="0"/>
                <w:numId w:val="57"/>
              </w:numPr>
              <w:spacing w:after="0" w:line="240" w:lineRule="auto"/>
              <w:rPr>
                <w:rFonts w:ascii="DM Sans" w:hAnsi="DM Sans" w:cstheme="minorHAnsi"/>
                <w:sz w:val="18"/>
                <w:szCs w:val="18"/>
              </w:rPr>
            </w:pPr>
            <w:r>
              <w:rPr>
                <w:rFonts w:ascii="DM Sans" w:hAnsi="DM Sans"/>
                <w:sz w:val="18"/>
                <w:szCs w:val="18"/>
              </w:rPr>
              <w:t>I don’t know</w:t>
            </w:r>
          </w:p>
        </w:tc>
      </w:tr>
      <w:tr w14:paraId="2B408E95" w14:textId="77777777" w:rsidTr="009E23EB">
        <w:tblPrEx>
          <w:tblW w:w="5005" w:type="pct"/>
          <w:tblLayout w:type="fixed"/>
          <w:tblLook w:val="04A0"/>
        </w:tblPrEx>
        <w:trPr>
          <w:cantSplit/>
        </w:trPr>
        <w:tc>
          <w:tcPr>
            <w:tcW w:w="595" w:type="pct"/>
            <w:shd w:val="clear" w:color="auto" w:fill="ECEEF1"/>
          </w:tcPr>
          <w:p w:rsidR="00873084" w:rsidRPr="00CA4526" w:rsidP="00263018" w14:paraId="34228748" w14:textId="6DF7640C">
            <w:pPr>
              <w:spacing w:line="240" w:lineRule="auto"/>
              <w:rPr>
                <w:rFonts w:ascii="DM Sans" w:hAnsi="DM Sans" w:cstheme="minorHAnsi"/>
                <w:sz w:val="18"/>
                <w:szCs w:val="18"/>
              </w:rPr>
            </w:pPr>
            <w:r w:rsidRPr="00CA4526">
              <w:rPr>
                <w:rFonts w:ascii="DM Sans" w:hAnsi="DM Sans" w:cstheme="minorHAnsi"/>
                <w:sz w:val="18"/>
                <w:szCs w:val="18"/>
              </w:rPr>
              <w:t>3.</w:t>
            </w:r>
            <w:r>
              <w:rPr>
                <w:rFonts w:ascii="DM Sans" w:hAnsi="DM Sans" w:cstheme="minorHAnsi"/>
                <w:sz w:val="18"/>
                <w:szCs w:val="18"/>
              </w:rPr>
              <w:t>4</w:t>
            </w:r>
          </w:p>
        </w:tc>
        <w:tc>
          <w:tcPr>
            <w:tcW w:w="1668" w:type="pct"/>
            <w:shd w:val="clear" w:color="auto" w:fill="ECEEF1"/>
          </w:tcPr>
          <w:p w:rsidR="00873084" w:rsidRPr="00CA4526" w:rsidP="00263018" w14:paraId="2BAC9E37" w14:textId="1CDCF602">
            <w:pPr>
              <w:spacing w:line="240" w:lineRule="auto"/>
              <w:rPr>
                <w:rFonts w:ascii="DM Sans" w:hAnsi="DM Sans" w:cstheme="minorHAnsi"/>
                <w:sz w:val="18"/>
                <w:szCs w:val="18"/>
              </w:rPr>
            </w:pPr>
            <w:r w:rsidRPr="00CA4526">
              <w:rPr>
                <w:rFonts w:ascii="DM Sans" w:hAnsi="DM Sans" w:cstheme="minorHAnsi"/>
                <w:sz w:val="18"/>
                <w:szCs w:val="18"/>
              </w:rPr>
              <w:t xml:space="preserve">To which of the following mental health </w:t>
            </w:r>
            <w:r>
              <w:rPr>
                <w:rFonts w:ascii="DM Sans" w:hAnsi="DM Sans" w:cstheme="minorHAnsi"/>
                <w:sz w:val="18"/>
                <w:szCs w:val="18"/>
              </w:rPr>
              <w:t xml:space="preserve">or substance use </w:t>
            </w:r>
            <w:r w:rsidRPr="00CA4526">
              <w:rPr>
                <w:rFonts w:ascii="DM Sans" w:hAnsi="DM Sans" w:cstheme="minorHAnsi"/>
                <w:sz w:val="18"/>
                <w:szCs w:val="18"/>
              </w:rPr>
              <w:t>services was the youth referred</w:t>
            </w:r>
            <w:r>
              <w:rPr>
                <w:rFonts w:ascii="DM Sans" w:hAnsi="DM Sans" w:cstheme="minorHAnsi"/>
                <w:sz w:val="18"/>
                <w:szCs w:val="18"/>
              </w:rPr>
              <w:t xml:space="preserve"> as a result of the identification process described in the previous section</w:t>
            </w:r>
            <w:r w:rsidRPr="00CA4526">
              <w:rPr>
                <w:rFonts w:ascii="DM Sans" w:hAnsi="DM Sans" w:cstheme="minorHAnsi"/>
                <w:sz w:val="18"/>
                <w:szCs w:val="18"/>
              </w:rPr>
              <w:t xml:space="preserve">? </w:t>
            </w:r>
            <w:r w:rsidRPr="00CA4526">
              <w:rPr>
                <w:rFonts w:ascii="DM Sans" w:hAnsi="DM Sans" w:cstheme="minorHAnsi"/>
                <w:i/>
                <w:sz w:val="18"/>
                <w:szCs w:val="18"/>
              </w:rPr>
              <w:t>Select all that apply.</w:t>
            </w:r>
          </w:p>
        </w:tc>
        <w:tc>
          <w:tcPr>
            <w:tcW w:w="2737" w:type="pct"/>
            <w:shd w:val="clear" w:color="auto" w:fill="ECEEF1"/>
          </w:tcPr>
          <w:p w:rsidR="00873084" w:rsidRPr="00CA4526" w:rsidP="00263018" w14:paraId="41C6A5C5" w14:textId="40E16305">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Public mental health agency or provider (e.g., tribal or state sponsored mental health agency) </w:t>
            </w:r>
          </w:p>
          <w:p w:rsidR="00873084" w:rsidRPr="00CA4526" w:rsidP="00263018" w14:paraId="7CD2599E" w14:textId="266A5F42">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Private mental health agency or provider </w:t>
            </w:r>
          </w:p>
          <w:p w:rsidR="00873084" w:rsidRPr="00CA4526" w:rsidP="00263018" w14:paraId="2CC5078C" w14:textId="0967DF39">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Psychiatric hospital/unit </w:t>
            </w:r>
          </w:p>
          <w:p w:rsidR="00873084" w:rsidRPr="00CA4526" w:rsidP="00263018" w14:paraId="1DBF5729"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Emergency department </w:t>
            </w:r>
          </w:p>
          <w:p w:rsidR="00873084" w:rsidRPr="00CA4526" w:rsidP="00263018" w14:paraId="507F7671" w14:textId="57B83F04">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Substance use treatment center </w:t>
            </w:r>
          </w:p>
          <w:p w:rsidR="00873084" w:rsidRPr="00CA4526" w:rsidP="00263018" w14:paraId="44EFAFE2" w14:textId="564F2E70">
            <w:pPr>
              <w:pStyle w:val="ListParagraph"/>
              <w:numPr>
                <w:ilvl w:val="0"/>
                <w:numId w:val="57"/>
              </w:numPr>
              <w:spacing w:after="0" w:line="240" w:lineRule="auto"/>
              <w:rPr>
                <w:rFonts w:ascii="DM Sans" w:hAnsi="DM Sans" w:cstheme="minorHAnsi"/>
                <w:sz w:val="18"/>
                <w:szCs w:val="18"/>
              </w:rPr>
            </w:pPr>
            <w:r w:rsidRPr="00126654">
              <w:rPr>
                <w:rFonts w:ascii="DM Sans" w:hAnsi="DM Sans" w:cstheme="minorHAnsi"/>
                <w:sz w:val="18"/>
                <w:szCs w:val="18"/>
              </w:rPr>
              <w:t>School counselor (e.g., any school-based mental health service provider, including school counselor, school social worker, school psychologist, or other school-based mental health clinician)</w:t>
            </w:r>
          </w:p>
          <w:p w:rsidR="00873084" w:rsidRPr="00CA4526" w:rsidP="00263018" w14:paraId="3A3B3AFB"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Mobile crisis unit </w:t>
            </w:r>
          </w:p>
          <w:p w:rsidR="00873084" w:rsidRPr="00CA4526" w:rsidP="00263018" w14:paraId="0D528CC6" w14:textId="5635B27E">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School</w:t>
            </w:r>
            <w:r w:rsidR="00C11D98">
              <w:rPr>
                <w:rFonts w:ascii="DM Sans" w:hAnsi="DM Sans" w:cstheme="minorHAnsi"/>
                <w:sz w:val="18"/>
                <w:szCs w:val="18"/>
              </w:rPr>
              <w:t>-b</w:t>
            </w:r>
            <w:r w:rsidRPr="00CA4526">
              <w:rPr>
                <w:rFonts w:ascii="DM Sans" w:hAnsi="DM Sans" w:cstheme="minorHAnsi"/>
                <w:sz w:val="18"/>
                <w:szCs w:val="18"/>
              </w:rPr>
              <w:t xml:space="preserve">ased </w:t>
            </w:r>
            <w:r w:rsidR="00C11D98">
              <w:rPr>
                <w:rFonts w:ascii="DM Sans" w:hAnsi="DM Sans" w:cstheme="minorHAnsi"/>
                <w:sz w:val="18"/>
                <w:szCs w:val="18"/>
              </w:rPr>
              <w:t>h</w:t>
            </w:r>
            <w:r w:rsidRPr="00CA4526">
              <w:rPr>
                <w:rFonts w:ascii="DM Sans" w:hAnsi="DM Sans" w:cstheme="minorHAnsi"/>
                <w:sz w:val="18"/>
                <w:szCs w:val="18"/>
              </w:rPr>
              <w:t xml:space="preserve">ealth </w:t>
            </w:r>
            <w:r w:rsidR="00C11D98">
              <w:rPr>
                <w:rFonts w:ascii="DM Sans" w:hAnsi="DM Sans" w:cstheme="minorHAnsi"/>
                <w:sz w:val="18"/>
                <w:szCs w:val="18"/>
              </w:rPr>
              <w:t>c</w:t>
            </w:r>
            <w:r w:rsidRPr="00CA4526">
              <w:rPr>
                <w:rFonts w:ascii="DM Sans" w:hAnsi="DM Sans" w:cstheme="minorHAnsi"/>
                <w:sz w:val="18"/>
                <w:szCs w:val="18"/>
              </w:rPr>
              <w:t xml:space="preserve">linic </w:t>
            </w:r>
          </w:p>
          <w:p w:rsidR="00873084" w:rsidRPr="00CA4526" w:rsidP="00263018" w14:paraId="32EF3663"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Tribal or cultural services (e.g., traditional healing practices, talking circles, sweat lodge) </w:t>
            </w:r>
          </w:p>
          <w:p w:rsidR="00873084" w:rsidP="00263018" w14:paraId="331C8D73"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Non-hospital </w:t>
            </w:r>
            <w:r>
              <w:rPr>
                <w:rFonts w:ascii="DM Sans" w:hAnsi="DM Sans" w:cstheme="minorHAnsi"/>
                <w:sz w:val="18"/>
                <w:szCs w:val="18"/>
              </w:rPr>
              <w:t>c</w:t>
            </w:r>
            <w:r w:rsidRPr="00CA4526">
              <w:rPr>
                <w:rFonts w:ascii="DM Sans" w:hAnsi="DM Sans" w:cstheme="minorHAnsi"/>
                <w:sz w:val="18"/>
                <w:szCs w:val="18"/>
              </w:rPr>
              <w:t>risis stabilization unit</w:t>
            </w:r>
          </w:p>
          <w:p w:rsidR="00873084" w:rsidRPr="00CA4526" w:rsidP="00263018" w14:paraId="70B042DA" w14:textId="7DBEEBAD">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Youth was not referred to mental health</w:t>
            </w:r>
            <w:r>
              <w:rPr>
                <w:rFonts w:ascii="DM Sans" w:hAnsi="DM Sans" w:cstheme="minorHAnsi"/>
                <w:sz w:val="18"/>
                <w:szCs w:val="18"/>
              </w:rPr>
              <w:t xml:space="preserve"> or substance use</w:t>
            </w:r>
            <w:r w:rsidRPr="00CA4526">
              <w:rPr>
                <w:rFonts w:ascii="DM Sans" w:hAnsi="DM Sans" w:cstheme="minorHAnsi"/>
                <w:sz w:val="18"/>
                <w:szCs w:val="18"/>
              </w:rPr>
              <w:t xml:space="preserve"> services</w:t>
            </w:r>
            <w:r>
              <w:rPr>
                <w:rFonts w:ascii="DM Sans" w:hAnsi="DM Sans" w:cstheme="minorHAnsi"/>
                <w:sz w:val="18"/>
                <w:szCs w:val="18"/>
              </w:rPr>
              <w:t>, but was referred to other supports</w:t>
            </w:r>
          </w:p>
          <w:p w:rsidR="00873084" w:rsidRPr="00C54F02" w:rsidP="00263018" w14:paraId="5D1CEA96" w14:textId="77777777">
            <w:pPr>
              <w:pStyle w:val="ListParagraph"/>
              <w:numPr>
                <w:ilvl w:val="0"/>
                <w:numId w:val="57"/>
              </w:numPr>
              <w:spacing w:after="0" w:line="240" w:lineRule="auto"/>
              <w:rPr>
                <w:rFonts w:ascii="DM Sans" w:hAnsi="DM Sans" w:cstheme="minorHAnsi"/>
                <w:sz w:val="18"/>
                <w:szCs w:val="18"/>
              </w:rPr>
            </w:pPr>
            <w:r w:rsidRPr="00826757">
              <w:rPr>
                <w:rFonts w:ascii="DM Sans" w:hAnsi="DM Sans"/>
                <w:sz w:val="18"/>
                <w:szCs w:val="18"/>
              </w:rPr>
              <w:t>Other, please specify:</w:t>
            </w:r>
          </w:p>
          <w:p w:rsidR="00873084" w:rsidRPr="0026275D" w:rsidP="00263018" w14:paraId="183E5B48" w14:textId="431E670C">
            <w:pPr>
              <w:pStyle w:val="ListParagraph"/>
              <w:numPr>
                <w:ilvl w:val="0"/>
                <w:numId w:val="57"/>
              </w:numPr>
              <w:spacing w:after="0" w:line="240" w:lineRule="auto"/>
              <w:rPr>
                <w:rFonts w:ascii="DM Sans" w:hAnsi="DM Sans" w:cstheme="minorHAnsi"/>
                <w:sz w:val="18"/>
                <w:szCs w:val="18"/>
              </w:rPr>
            </w:pPr>
            <w:r>
              <w:rPr>
                <w:rFonts w:ascii="DM Sans" w:hAnsi="DM Sans"/>
                <w:sz w:val="18"/>
                <w:szCs w:val="18"/>
              </w:rPr>
              <w:t>I don’t know</w:t>
            </w:r>
          </w:p>
        </w:tc>
      </w:tr>
      <w:tr w14:paraId="286400D5" w14:textId="77777777" w:rsidTr="009E23EB">
        <w:tblPrEx>
          <w:tblW w:w="5005" w:type="pct"/>
          <w:tblLayout w:type="fixed"/>
          <w:tblLook w:val="04A0"/>
        </w:tblPrEx>
        <w:trPr>
          <w:cantSplit/>
        </w:trPr>
        <w:tc>
          <w:tcPr>
            <w:tcW w:w="595" w:type="pct"/>
            <w:shd w:val="clear" w:color="auto" w:fill="FFFFFF" w:themeFill="background1"/>
          </w:tcPr>
          <w:p w:rsidR="00873084" w:rsidRPr="00CA4526" w:rsidP="00263018" w14:paraId="212F1C7D" w14:textId="37BCBE94">
            <w:pPr>
              <w:spacing w:line="240" w:lineRule="auto"/>
              <w:rPr>
                <w:rFonts w:ascii="DM Sans" w:hAnsi="DM Sans" w:cstheme="minorHAnsi"/>
                <w:sz w:val="18"/>
                <w:szCs w:val="18"/>
              </w:rPr>
            </w:pPr>
            <w:r w:rsidRPr="00CA4526">
              <w:rPr>
                <w:rFonts w:ascii="DM Sans" w:hAnsi="DM Sans" w:cstheme="minorHAnsi"/>
                <w:sz w:val="18"/>
                <w:szCs w:val="18"/>
              </w:rPr>
              <w:t>3.</w:t>
            </w:r>
            <w:r>
              <w:rPr>
                <w:rFonts w:ascii="DM Sans" w:hAnsi="DM Sans" w:cstheme="minorHAnsi"/>
                <w:sz w:val="18"/>
                <w:szCs w:val="18"/>
              </w:rPr>
              <w:t>5</w:t>
            </w:r>
          </w:p>
        </w:tc>
        <w:tc>
          <w:tcPr>
            <w:tcW w:w="1668" w:type="pct"/>
            <w:shd w:val="clear" w:color="auto" w:fill="FFFFFF" w:themeFill="background1"/>
          </w:tcPr>
          <w:p w:rsidR="00873084" w:rsidRPr="00CA4526" w:rsidP="00263018" w14:paraId="2764AE5E" w14:textId="33F3EB07">
            <w:pPr>
              <w:spacing w:line="240" w:lineRule="auto"/>
              <w:rPr>
                <w:rFonts w:ascii="DM Sans" w:hAnsi="DM Sans" w:cstheme="minorHAnsi"/>
                <w:sz w:val="18"/>
                <w:szCs w:val="18"/>
              </w:rPr>
            </w:pPr>
            <w:r w:rsidRPr="00CA4526">
              <w:rPr>
                <w:rFonts w:ascii="DM Sans" w:hAnsi="DM Sans" w:cstheme="minorHAnsi"/>
                <w:sz w:val="18"/>
                <w:szCs w:val="18"/>
              </w:rPr>
              <w:t>To which of the following other supports was the youth referred</w:t>
            </w:r>
            <w:r>
              <w:rPr>
                <w:rFonts w:ascii="DM Sans" w:hAnsi="DM Sans" w:cstheme="minorHAnsi"/>
                <w:sz w:val="18"/>
                <w:szCs w:val="18"/>
              </w:rPr>
              <w:t xml:space="preserve"> as a result of the identification process described in the previous section</w:t>
            </w:r>
            <w:r w:rsidRPr="00CA4526">
              <w:rPr>
                <w:rFonts w:ascii="DM Sans" w:hAnsi="DM Sans" w:cstheme="minorHAnsi"/>
                <w:sz w:val="18"/>
                <w:szCs w:val="18"/>
              </w:rPr>
              <w:t xml:space="preserve">? </w:t>
            </w:r>
            <w:r w:rsidRPr="00CA4526">
              <w:rPr>
                <w:rFonts w:ascii="DM Sans" w:hAnsi="DM Sans" w:cstheme="minorHAnsi"/>
                <w:i/>
                <w:sz w:val="18"/>
                <w:szCs w:val="18"/>
              </w:rPr>
              <w:t>Select all that apply.</w:t>
            </w:r>
          </w:p>
        </w:tc>
        <w:tc>
          <w:tcPr>
            <w:tcW w:w="2737" w:type="pct"/>
            <w:shd w:val="clear" w:color="auto" w:fill="FFFFFF" w:themeFill="background1"/>
          </w:tcPr>
          <w:p w:rsidR="00873084" w:rsidRPr="00CA4526" w:rsidP="00263018" w14:paraId="35BDF87B"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School or academic organization (e.g., school club, academic counseling, tutoring) </w:t>
            </w:r>
          </w:p>
          <w:p w:rsidR="00873084" w:rsidRPr="00CA4526" w:rsidP="00263018" w14:paraId="53F26984"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Family or extended family (e.g., parent, foster parent, grandparent, aunt, uncle) </w:t>
            </w:r>
          </w:p>
          <w:p w:rsidR="00873084" w:rsidRPr="00CA4526" w:rsidP="00263018" w14:paraId="15C6C24D" w14:textId="275F7889">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Community based organization, recreation religious, afterschool program (e.g., Boys &amp; Girls club, faith-based organization, </w:t>
            </w:r>
            <w:r w:rsidR="00BF5B3C">
              <w:rPr>
                <w:rFonts w:ascii="DM Sans" w:hAnsi="DM Sans" w:cstheme="minorHAnsi"/>
                <w:sz w:val="18"/>
                <w:szCs w:val="18"/>
              </w:rPr>
              <w:t>Alcohol/Narcotics Anonymous</w:t>
            </w:r>
            <w:r w:rsidRPr="00CA4526">
              <w:rPr>
                <w:rFonts w:ascii="DM Sans" w:hAnsi="DM Sans" w:cstheme="minorHAnsi"/>
                <w:sz w:val="18"/>
                <w:szCs w:val="18"/>
              </w:rPr>
              <w:t xml:space="preserve">, job training programs) </w:t>
            </w:r>
          </w:p>
          <w:p w:rsidR="00873084" w:rsidRPr="00CA4526" w:rsidP="00263018" w14:paraId="0518B32E"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Physical health provider (e.g., pediatrician, primary care provider) </w:t>
            </w:r>
          </w:p>
          <w:p w:rsidR="00873084" w:rsidRPr="00CA4526" w:rsidP="00263018" w14:paraId="1F9EAFD3" w14:textId="379922AB">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Law enforcement/Juvenile justice agency (e.g., pre-trial services, mental health court, police) </w:t>
            </w:r>
          </w:p>
          <w:p w:rsidR="00873084" w:rsidRPr="00CA4526" w:rsidP="00263018" w14:paraId="25CBE967" w14:textId="77777777">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Social service agency (e.g., child welfare, supportive housing) </w:t>
            </w:r>
          </w:p>
          <w:p w:rsidR="00873084" w:rsidP="00263018" w14:paraId="1AC5CD4B" w14:textId="63824062">
            <w:pPr>
              <w:pStyle w:val="ListParagraph"/>
              <w:numPr>
                <w:ilvl w:val="0"/>
                <w:numId w:val="57"/>
              </w:numPr>
              <w:spacing w:after="0" w:line="240" w:lineRule="auto"/>
              <w:rPr>
                <w:rFonts w:ascii="DM Sans" w:hAnsi="DM Sans" w:cstheme="minorHAnsi"/>
                <w:sz w:val="18"/>
                <w:szCs w:val="18"/>
              </w:rPr>
            </w:pPr>
            <w:r w:rsidRPr="00CA4526">
              <w:rPr>
                <w:rFonts w:ascii="DM Sans" w:hAnsi="DM Sans" w:cstheme="minorHAnsi"/>
                <w:sz w:val="18"/>
                <w:szCs w:val="18"/>
              </w:rPr>
              <w:t xml:space="preserve">Crisis hotline (i.e., 988, local crisis hotline, text </w:t>
            </w:r>
            <w:r>
              <w:rPr>
                <w:rFonts w:ascii="DM Sans" w:hAnsi="DM Sans" w:cstheme="minorHAnsi"/>
                <w:sz w:val="18"/>
                <w:szCs w:val="18"/>
              </w:rPr>
              <w:t>message</w:t>
            </w:r>
            <w:r w:rsidRPr="00CA4526">
              <w:rPr>
                <w:rFonts w:ascii="DM Sans" w:hAnsi="DM Sans" w:cstheme="minorHAnsi"/>
                <w:sz w:val="18"/>
                <w:szCs w:val="18"/>
              </w:rPr>
              <w:t xml:space="preserve"> hotline) </w:t>
            </w:r>
          </w:p>
          <w:p w:rsidR="00873084" w:rsidRPr="00145830" w:rsidP="00263018" w14:paraId="7C55360D" w14:textId="34A85A66">
            <w:pPr>
              <w:pStyle w:val="ListParagraph"/>
              <w:numPr>
                <w:ilvl w:val="0"/>
                <w:numId w:val="57"/>
              </w:numPr>
              <w:spacing w:after="0" w:line="240" w:lineRule="auto"/>
              <w:rPr>
                <w:rFonts w:ascii="DM Sans" w:hAnsi="DM Sans" w:cstheme="minorHAnsi"/>
                <w:sz w:val="18"/>
                <w:szCs w:val="18"/>
              </w:rPr>
            </w:pPr>
            <w:r w:rsidRPr="00145830">
              <w:rPr>
                <w:rFonts w:ascii="DM Sans" w:hAnsi="DM Sans" w:cstheme="minorHAnsi"/>
                <w:sz w:val="18"/>
                <w:szCs w:val="18"/>
              </w:rPr>
              <w:t>Other, please specify:</w:t>
            </w:r>
          </w:p>
          <w:p w:rsidR="00873084" w:rsidRPr="00214656" w:rsidP="00263018" w14:paraId="1502D2F7" w14:textId="6E029A9A">
            <w:pPr>
              <w:pStyle w:val="ListParagraph"/>
              <w:numPr>
                <w:ilvl w:val="0"/>
                <w:numId w:val="57"/>
              </w:numPr>
              <w:spacing w:after="0" w:line="240" w:lineRule="auto"/>
              <w:rPr>
                <w:rFonts w:ascii="DM Sans" w:hAnsi="DM Sans" w:cstheme="minorHAnsi"/>
                <w:sz w:val="18"/>
                <w:szCs w:val="18"/>
              </w:rPr>
            </w:pPr>
            <w:r>
              <w:rPr>
                <w:rFonts w:ascii="DM Sans" w:hAnsi="DM Sans" w:cstheme="minorHAnsi"/>
                <w:sz w:val="18"/>
                <w:szCs w:val="18"/>
              </w:rPr>
              <w:t>I d</w:t>
            </w:r>
            <w:r w:rsidRPr="00CA4526">
              <w:rPr>
                <w:rFonts w:ascii="DM Sans" w:hAnsi="DM Sans" w:cstheme="minorHAnsi"/>
                <w:sz w:val="18"/>
                <w:szCs w:val="18"/>
              </w:rPr>
              <w:t xml:space="preserve">on’t </w:t>
            </w:r>
            <w:r>
              <w:rPr>
                <w:rFonts w:ascii="DM Sans" w:hAnsi="DM Sans" w:cstheme="minorHAnsi"/>
                <w:sz w:val="18"/>
                <w:szCs w:val="18"/>
              </w:rPr>
              <w:t>k</w:t>
            </w:r>
            <w:r w:rsidRPr="00CA4526">
              <w:rPr>
                <w:rFonts w:ascii="DM Sans" w:hAnsi="DM Sans" w:cstheme="minorHAnsi"/>
                <w:sz w:val="18"/>
                <w:szCs w:val="18"/>
              </w:rPr>
              <w:t xml:space="preserve">now </w:t>
            </w:r>
          </w:p>
        </w:tc>
      </w:tr>
      <w:tr w14:paraId="074814C9" w14:textId="77777777" w:rsidTr="00B217D6">
        <w:tblPrEx>
          <w:tblW w:w="5005" w:type="pct"/>
          <w:tblLayout w:type="fixed"/>
          <w:tblLook w:val="04A0"/>
        </w:tblPrEx>
        <w:trPr>
          <w:cantSplit/>
          <w:trHeight w:val="377"/>
        </w:trPr>
        <w:tc>
          <w:tcPr>
            <w:tcW w:w="5000" w:type="pct"/>
            <w:gridSpan w:val="3"/>
            <w:shd w:val="clear" w:color="auto" w:fill="D0CECE"/>
          </w:tcPr>
          <w:p w:rsidR="00873084" w:rsidRPr="00F617CF" w:rsidP="00263018" w14:paraId="0AE827B6" w14:textId="65A807C6">
            <w:pPr>
              <w:spacing w:line="240" w:lineRule="auto"/>
              <w:rPr>
                <w:rFonts w:ascii="DM Sans" w:hAnsi="DM Sans" w:cstheme="minorHAnsi"/>
                <w:sz w:val="18"/>
                <w:szCs w:val="18"/>
              </w:rPr>
            </w:pPr>
            <w:r w:rsidRPr="00712093">
              <w:rPr>
                <w:rFonts w:ascii="DM Sans" w:hAnsi="DM Sans" w:cstheme="minorHAnsi"/>
                <w:b/>
                <w:color w:val="000000" w:themeColor="text1"/>
                <w:sz w:val="18"/>
                <w:szCs w:val="18"/>
              </w:rPr>
              <w:t xml:space="preserve">SECTION </w:t>
            </w:r>
            <w:r>
              <w:rPr>
                <w:rFonts w:ascii="DM Sans" w:hAnsi="DM Sans" w:cstheme="minorHAnsi"/>
                <w:b/>
                <w:color w:val="000000" w:themeColor="text1"/>
                <w:sz w:val="18"/>
                <w:szCs w:val="18"/>
              </w:rPr>
              <w:t>4</w:t>
            </w:r>
            <w:r w:rsidRPr="00712093">
              <w:rPr>
                <w:rFonts w:ascii="DM Sans" w:hAnsi="DM Sans" w:cstheme="minorHAnsi"/>
                <w:b/>
                <w:color w:val="000000" w:themeColor="text1"/>
                <w:sz w:val="18"/>
                <w:szCs w:val="18"/>
              </w:rPr>
              <w:t xml:space="preserve">: </w:t>
            </w:r>
            <w:r>
              <w:rPr>
                <w:rFonts w:ascii="DM Sans" w:hAnsi="DM Sans" w:cstheme="minorHAnsi"/>
                <w:b/>
                <w:color w:val="000000" w:themeColor="text1"/>
                <w:sz w:val="18"/>
                <w:szCs w:val="18"/>
              </w:rPr>
              <w:t>Mental Health and Support Service</w:t>
            </w:r>
            <w:r w:rsidRPr="00712093">
              <w:rPr>
                <w:rFonts w:ascii="DM Sans" w:hAnsi="DM Sans" w:cstheme="minorHAnsi"/>
                <w:b/>
                <w:color w:val="000000" w:themeColor="text1"/>
                <w:sz w:val="18"/>
                <w:szCs w:val="18"/>
              </w:rPr>
              <w:t xml:space="preserve"> Information</w:t>
            </w:r>
          </w:p>
        </w:tc>
      </w:tr>
      <w:tr w14:paraId="0A20B615" w14:textId="77777777" w:rsidTr="009E23EB">
        <w:tblPrEx>
          <w:tblW w:w="5005" w:type="pct"/>
          <w:tblLayout w:type="fixed"/>
          <w:tblLook w:val="04A0"/>
        </w:tblPrEx>
        <w:trPr>
          <w:cantSplit/>
        </w:trPr>
        <w:tc>
          <w:tcPr>
            <w:tcW w:w="595" w:type="pct"/>
            <w:shd w:val="clear" w:color="auto" w:fill="FFFFFF" w:themeFill="background1"/>
          </w:tcPr>
          <w:p w:rsidR="00873084" w:rsidP="00263018" w14:paraId="1B0FEF63" w14:textId="56768CA1">
            <w:pPr>
              <w:spacing w:line="240" w:lineRule="auto"/>
              <w:rPr>
                <w:rFonts w:ascii="DM Sans" w:hAnsi="DM Sans" w:cstheme="minorHAnsi"/>
                <w:sz w:val="18"/>
                <w:szCs w:val="18"/>
              </w:rPr>
            </w:pPr>
            <w:r>
              <w:rPr>
                <w:rFonts w:ascii="DM Sans" w:hAnsi="DM Sans" w:cstheme="minorHAnsi"/>
                <w:sz w:val="18"/>
                <w:szCs w:val="18"/>
              </w:rPr>
              <w:t>4.1</w:t>
            </w:r>
          </w:p>
        </w:tc>
        <w:tc>
          <w:tcPr>
            <w:tcW w:w="1668" w:type="pct"/>
            <w:shd w:val="clear" w:color="auto" w:fill="FFFFFF" w:themeFill="background1"/>
          </w:tcPr>
          <w:p w:rsidR="00873084" w:rsidRPr="00712093" w:rsidP="00263018" w14:paraId="4D5F7577" w14:textId="4E4D97A6">
            <w:pPr>
              <w:spacing w:line="240" w:lineRule="auto"/>
              <w:rPr>
                <w:rFonts w:ascii="DM Sans" w:hAnsi="DM Sans" w:cstheme="minorHAnsi"/>
                <w:sz w:val="18"/>
                <w:szCs w:val="18"/>
              </w:rPr>
            </w:pPr>
            <w:r>
              <w:rPr>
                <w:rFonts w:ascii="DM Sans" w:hAnsi="DM Sans" w:cstheme="minorHAnsi"/>
                <w:sz w:val="18"/>
                <w:szCs w:val="18"/>
              </w:rPr>
              <w:t xml:space="preserve">In the 3 months following the date of referral, did the youth receive mental health or other support services as a result of the referral? </w:t>
            </w:r>
          </w:p>
        </w:tc>
        <w:tc>
          <w:tcPr>
            <w:tcW w:w="2737" w:type="pct"/>
            <w:shd w:val="clear" w:color="auto" w:fill="FFFFFF" w:themeFill="background1"/>
          </w:tcPr>
          <w:p w:rsidR="00873084" w:rsidP="00263018" w14:paraId="30198B13" w14:textId="1A851C3D">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Yes [SKIP to 4.2]</w:t>
            </w:r>
          </w:p>
          <w:p w:rsidR="00873084" w:rsidP="00263018" w14:paraId="23245A38" w14:textId="11F8D774">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No [ANSWER 4.1a then END FORM]</w:t>
            </w:r>
          </w:p>
          <w:p w:rsidR="00873084" w:rsidRPr="00712093" w:rsidP="00263018" w14:paraId="622A4187" w14:textId="3D3B331B">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I don’t know [ANSWER 4.1b then END FORM]</w:t>
            </w:r>
          </w:p>
        </w:tc>
      </w:tr>
      <w:tr w14:paraId="36B120C2" w14:textId="77777777" w:rsidTr="009E23EB">
        <w:tblPrEx>
          <w:tblW w:w="5005" w:type="pct"/>
          <w:tblLayout w:type="fixed"/>
          <w:tblLook w:val="04A0"/>
        </w:tblPrEx>
        <w:trPr>
          <w:cantSplit/>
        </w:trPr>
        <w:tc>
          <w:tcPr>
            <w:tcW w:w="595" w:type="pct"/>
            <w:shd w:val="clear" w:color="auto" w:fill="FFFFFF" w:themeFill="background1"/>
          </w:tcPr>
          <w:p w:rsidR="00873084" w:rsidP="00263018" w14:paraId="498BBC49" w14:textId="0CCA58A7">
            <w:pPr>
              <w:spacing w:line="240" w:lineRule="auto"/>
              <w:rPr>
                <w:rFonts w:ascii="DM Sans" w:hAnsi="DM Sans" w:cstheme="minorHAnsi"/>
                <w:sz w:val="18"/>
                <w:szCs w:val="18"/>
              </w:rPr>
            </w:pPr>
            <w:r>
              <w:rPr>
                <w:rFonts w:ascii="DM Sans" w:hAnsi="DM Sans" w:cstheme="minorHAnsi"/>
                <w:sz w:val="18"/>
                <w:szCs w:val="18"/>
              </w:rPr>
              <w:t>4.1a</w:t>
            </w:r>
          </w:p>
        </w:tc>
        <w:tc>
          <w:tcPr>
            <w:tcW w:w="1668" w:type="pct"/>
            <w:shd w:val="clear" w:color="auto" w:fill="FFFFFF" w:themeFill="background1"/>
          </w:tcPr>
          <w:p w:rsidR="00873084" w:rsidP="00263018" w14:paraId="5CC844D3" w14:textId="77777777">
            <w:pPr>
              <w:spacing w:line="240" w:lineRule="auto"/>
              <w:rPr>
                <w:rFonts w:ascii="DM Sans" w:hAnsi="DM Sans" w:cstheme="minorHAnsi"/>
                <w:sz w:val="18"/>
                <w:szCs w:val="18"/>
              </w:rPr>
            </w:pPr>
            <w:r>
              <w:rPr>
                <w:rFonts w:ascii="DM Sans" w:hAnsi="DM Sans" w:cstheme="minorHAnsi"/>
                <w:sz w:val="18"/>
                <w:szCs w:val="18"/>
              </w:rPr>
              <w:t xml:space="preserve">Why did the youth not receive a mental health or other support service? </w:t>
            </w:r>
          </w:p>
          <w:p w:rsidR="00873084" w:rsidP="00263018" w14:paraId="054D6B1E" w14:textId="77777777">
            <w:pPr>
              <w:spacing w:line="240" w:lineRule="auto"/>
              <w:rPr>
                <w:rFonts w:ascii="DM Sans" w:hAnsi="DM Sans" w:cstheme="minorHAnsi"/>
                <w:sz w:val="18"/>
                <w:szCs w:val="18"/>
              </w:rPr>
            </w:pPr>
          </w:p>
          <w:p w:rsidR="00873084" w:rsidP="00263018" w14:paraId="10C30787" w14:textId="0A05384C">
            <w:pPr>
              <w:spacing w:line="240" w:lineRule="auto"/>
              <w:rPr>
                <w:rFonts w:ascii="DM Sans" w:hAnsi="DM Sans" w:cstheme="minorHAnsi"/>
                <w:sz w:val="18"/>
                <w:szCs w:val="18"/>
              </w:rPr>
            </w:pPr>
            <w:r>
              <w:rPr>
                <w:rFonts w:ascii="DM Sans" w:hAnsi="DM Sans" w:cstheme="minorHAnsi"/>
                <w:sz w:val="18"/>
                <w:szCs w:val="18"/>
              </w:rPr>
              <w:t>[END FORM after responding]</w:t>
            </w:r>
          </w:p>
        </w:tc>
        <w:tc>
          <w:tcPr>
            <w:tcW w:w="2737" w:type="pct"/>
            <w:shd w:val="clear" w:color="auto" w:fill="FFFFFF" w:themeFill="background1"/>
          </w:tcPr>
          <w:p w:rsidR="00873084" w:rsidP="00263018" w14:paraId="1693BFCA" w14:textId="08D3D17E">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No action was taken following the referral (e.g.</w:t>
            </w:r>
            <w:r w:rsidR="00A45F9B">
              <w:rPr>
                <w:rFonts w:ascii="DM Sans" w:hAnsi="DM Sans" w:cstheme="minorHAnsi"/>
                <w:sz w:val="18"/>
                <w:szCs w:val="18"/>
              </w:rPr>
              <w:t>,</w:t>
            </w:r>
            <w:r>
              <w:rPr>
                <w:rFonts w:ascii="DM Sans" w:hAnsi="DM Sans" w:cstheme="minorHAnsi"/>
                <w:sz w:val="18"/>
                <w:szCs w:val="18"/>
              </w:rPr>
              <w:t xml:space="preserve"> information sent to referral resource or parent/guardian but an appointment was not made directly) </w:t>
            </w:r>
          </w:p>
          <w:p w:rsidR="00873084" w:rsidP="00263018" w14:paraId="31A07674" w14:textId="77777777">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Made an appointment but the youth did not attend the appointment</w:t>
            </w:r>
          </w:p>
          <w:p w:rsidR="00873084" w:rsidP="00263018" w14:paraId="6B6453B2" w14:textId="67A034AB">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Attempted to make an appointment, but provider did not have capacity or youth was wait-listed for at least 3 months</w:t>
            </w:r>
          </w:p>
          <w:p w:rsidR="00873084" w:rsidRPr="00D20B1F" w:rsidP="00263018" w14:paraId="46AC4741" w14:textId="796C7D4A">
            <w:pPr>
              <w:pStyle w:val="ListParagraph"/>
              <w:numPr>
                <w:ilvl w:val="0"/>
                <w:numId w:val="65"/>
              </w:numPr>
              <w:spacing w:after="0" w:line="240" w:lineRule="auto"/>
              <w:ind w:left="337"/>
              <w:rPr>
                <w:rFonts w:ascii="DM Sans" w:hAnsi="DM Sans" w:cstheme="minorHAnsi"/>
                <w:sz w:val="18"/>
                <w:szCs w:val="18"/>
              </w:rPr>
            </w:pPr>
            <w:r w:rsidRPr="00E41B71">
              <w:rPr>
                <w:rFonts w:ascii="DM Sans" w:hAnsi="DM Sans" w:cstheme="minorHAnsi"/>
                <w:sz w:val="18"/>
                <w:szCs w:val="18"/>
              </w:rPr>
              <w:t>Appropriate referral resources not available in area</w:t>
            </w:r>
          </w:p>
          <w:p w:rsidR="00873084" w:rsidP="00263018" w14:paraId="30F74C3F" w14:textId="6B658C7C">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Parent/caregiver refused service or could not be contacted</w:t>
            </w:r>
          </w:p>
          <w:p w:rsidR="00873084" w:rsidP="00263018" w14:paraId="7D2D684A" w14:textId="77777777">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Other, please specify:</w:t>
            </w:r>
          </w:p>
          <w:p w:rsidR="00873084" w:rsidP="00263018" w14:paraId="250472B4" w14:textId="02C42A16">
            <w:pPr>
              <w:pStyle w:val="ListParagraph"/>
              <w:numPr>
                <w:ilvl w:val="0"/>
                <w:numId w:val="65"/>
              </w:numPr>
              <w:spacing w:after="0" w:line="240" w:lineRule="auto"/>
              <w:ind w:left="337"/>
              <w:rPr>
                <w:rFonts w:ascii="DM Sans" w:hAnsi="DM Sans"/>
                <w:sz w:val="18"/>
                <w:szCs w:val="18"/>
              </w:rPr>
            </w:pPr>
            <w:r w:rsidRPr="3007BE36">
              <w:rPr>
                <w:rFonts w:ascii="DM Sans" w:hAnsi="DM Sans"/>
                <w:sz w:val="18"/>
                <w:szCs w:val="18"/>
              </w:rPr>
              <w:t>I don’t know</w:t>
            </w:r>
            <w:r>
              <w:rPr>
                <w:rFonts w:ascii="DM Sans" w:hAnsi="DM Sans"/>
                <w:sz w:val="18"/>
                <w:szCs w:val="18"/>
              </w:rPr>
              <w:t xml:space="preserve"> </w:t>
            </w:r>
          </w:p>
        </w:tc>
      </w:tr>
      <w:tr w14:paraId="4983DA26" w14:textId="77777777" w:rsidTr="009E23EB">
        <w:tblPrEx>
          <w:tblW w:w="5005" w:type="pct"/>
          <w:tblLayout w:type="fixed"/>
          <w:tblLook w:val="04A0"/>
        </w:tblPrEx>
        <w:trPr>
          <w:cantSplit/>
        </w:trPr>
        <w:tc>
          <w:tcPr>
            <w:tcW w:w="595" w:type="pct"/>
            <w:shd w:val="clear" w:color="auto" w:fill="ECEEF1"/>
          </w:tcPr>
          <w:p w:rsidR="00873084" w:rsidP="00263018" w14:paraId="0EB4FEF2" w14:textId="333015F4">
            <w:pPr>
              <w:spacing w:line="240" w:lineRule="auto"/>
              <w:rPr>
                <w:rFonts w:ascii="DM Sans" w:hAnsi="DM Sans" w:cstheme="minorHAnsi"/>
                <w:sz w:val="18"/>
                <w:szCs w:val="18"/>
              </w:rPr>
            </w:pPr>
            <w:r>
              <w:rPr>
                <w:rFonts w:ascii="DM Sans" w:hAnsi="DM Sans" w:cstheme="minorHAnsi"/>
                <w:sz w:val="18"/>
                <w:szCs w:val="18"/>
              </w:rPr>
              <w:t>4.1b</w:t>
            </w:r>
          </w:p>
        </w:tc>
        <w:tc>
          <w:tcPr>
            <w:tcW w:w="1668" w:type="pct"/>
            <w:shd w:val="clear" w:color="auto" w:fill="ECEEF1"/>
          </w:tcPr>
          <w:p w:rsidR="00873084" w:rsidP="00263018" w14:paraId="61CF93C5" w14:textId="77777777">
            <w:pPr>
              <w:spacing w:line="240" w:lineRule="auto"/>
              <w:rPr>
                <w:rFonts w:ascii="DM Sans" w:hAnsi="DM Sans" w:cstheme="minorHAnsi"/>
                <w:sz w:val="18"/>
                <w:szCs w:val="18"/>
              </w:rPr>
            </w:pPr>
            <w:r>
              <w:rPr>
                <w:rFonts w:ascii="DM Sans" w:hAnsi="DM Sans" w:cstheme="minorHAnsi"/>
                <w:sz w:val="18"/>
                <w:szCs w:val="18"/>
              </w:rPr>
              <w:t xml:space="preserve">Why do you not know if the youth received services? </w:t>
            </w:r>
          </w:p>
          <w:p w:rsidR="00873084" w:rsidP="00263018" w14:paraId="7CFF6B3C" w14:textId="77777777">
            <w:pPr>
              <w:spacing w:line="240" w:lineRule="auto"/>
              <w:rPr>
                <w:rFonts w:ascii="DM Sans" w:hAnsi="DM Sans" w:cstheme="minorHAnsi"/>
                <w:sz w:val="18"/>
                <w:szCs w:val="18"/>
              </w:rPr>
            </w:pPr>
          </w:p>
          <w:p w:rsidR="00873084" w:rsidP="00263018" w14:paraId="50A54F5F" w14:textId="7364CC52">
            <w:pPr>
              <w:spacing w:line="240" w:lineRule="auto"/>
              <w:rPr>
                <w:rFonts w:ascii="DM Sans" w:hAnsi="DM Sans" w:cstheme="minorHAnsi"/>
                <w:sz w:val="18"/>
                <w:szCs w:val="18"/>
              </w:rPr>
            </w:pPr>
            <w:r>
              <w:rPr>
                <w:rFonts w:ascii="DM Sans" w:hAnsi="DM Sans" w:cstheme="minorHAnsi"/>
                <w:sz w:val="18"/>
                <w:szCs w:val="18"/>
              </w:rPr>
              <w:t>[END FORM after responding]</w:t>
            </w:r>
          </w:p>
        </w:tc>
        <w:tc>
          <w:tcPr>
            <w:tcW w:w="2737" w:type="pct"/>
            <w:shd w:val="clear" w:color="auto" w:fill="ECEEF1"/>
          </w:tcPr>
          <w:p w:rsidR="00873084" w:rsidP="00263018" w14:paraId="74BB5D49" w14:textId="56A7E086">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Parent/guardian permission for tracking required but not granted</w:t>
            </w:r>
          </w:p>
          <w:p w:rsidR="00873084" w:rsidP="00263018" w14:paraId="50FEE934" w14:textId="77777777">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No tracking system in place</w:t>
            </w:r>
          </w:p>
          <w:p w:rsidR="00873084" w:rsidP="00263018" w14:paraId="4F1D94B4" w14:textId="77777777">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Tracking system requires an agreement to share data but the agreement is not in place</w:t>
            </w:r>
          </w:p>
          <w:p w:rsidR="00873084" w:rsidP="00263018" w14:paraId="1A77C909" w14:textId="77777777">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Tracking system prohibits data sharing</w:t>
            </w:r>
          </w:p>
          <w:p w:rsidR="00873084" w:rsidP="00263018" w14:paraId="344D2363" w14:textId="77777777">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Other, please specify:</w:t>
            </w:r>
          </w:p>
          <w:p w:rsidR="00873084" w:rsidRPr="004F5D49" w:rsidP="00263018" w14:paraId="70E2D7F6" w14:textId="0926D558">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I don’t know</w:t>
            </w:r>
            <w:r w:rsidRPr="004F5D49">
              <w:rPr>
                <w:rFonts w:ascii="DM Sans" w:hAnsi="DM Sans" w:cstheme="minorHAnsi"/>
                <w:sz w:val="18"/>
                <w:szCs w:val="18"/>
              </w:rPr>
              <w:t xml:space="preserve"> </w:t>
            </w:r>
          </w:p>
        </w:tc>
      </w:tr>
      <w:tr w14:paraId="21A3C0B2" w14:textId="77777777" w:rsidTr="009E23EB">
        <w:tblPrEx>
          <w:tblW w:w="5005" w:type="pct"/>
          <w:tblLayout w:type="fixed"/>
          <w:tblLook w:val="04A0"/>
        </w:tblPrEx>
        <w:trPr>
          <w:cantSplit/>
        </w:trPr>
        <w:tc>
          <w:tcPr>
            <w:tcW w:w="595" w:type="pct"/>
            <w:shd w:val="clear" w:color="auto" w:fill="FFFFFF" w:themeFill="background1"/>
          </w:tcPr>
          <w:p w:rsidR="00873084" w:rsidP="00263018" w14:paraId="7CAC9215" w14:textId="151ED8EE">
            <w:pPr>
              <w:spacing w:line="240" w:lineRule="auto"/>
              <w:rPr>
                <w:rFonts w:ascii="DM Sans" w:hAnsi="DM Sans" w:cstheme="minorHAnsi"/>
                <w:sz w:val="18"/>
                <w:szCs w:val="18"/>
              </w:rPr>
            </w:pPr>
            <w:r>
              <w:rPr>
                <w:rFonts w:ascii="DM Sans" w:hAnsi="DM Sans" w:cstheme="minorHAnsi"/>
                <w:sz w:val="18"/>
                <w:szCs w:val="18"/>
              </w:rPr>
              <w:t>4.2</w:t>
            </w:r>
          </w:p>
        </w:tc>
        <w:tc>
          <w:tcPr>
            <w:tcW w:w="1668" w:type="pct"/>
            <w:shd w:val="clear" w:color="auto" w:fill="FFFFFF" w:themeFill="background1"/>
          </w:tcPr>
          <w:p w:rsidR="00873084" w:rsidP="00263018" w14:paraId="036D1EE7" w14:textId="54AC5F0E">
            <w:pPr>
              <w:spacing w:line="240" w:lineRule="auto"/>
              <w:rPr>
                <w:rFonts w:ascii="DM Sans" w:hAnsi="DM Sans" w:cstheme="minorHAnsi"/>
                <w:sz w:val="18"/>
                <w:szCs w:val="18"/>
              </w:rPr>
            </w:pPr>
            <w:r>
              <w:rPr>
                <w:rFonts w:ascii="DM Sans" w:hAnsi="DM Sans" w:cstheme="minorHAnsi"/>
                <w:sz w:val="18"/>
                <w:szCs w:val="18"/>
              </w:rPr>
              <w:t xml:space="preserve">From which of the following mental health or substance use services/support agencies did the youth receive services in the 3 months following the date of the referral? </w:t>
            </w:r>
            <w:r w:rsidRPr="00CA4526">
              <w:rPr>
                <w:rFonts w:ascii="DM Sans" w:hAnsi="DM Sans" w:cstheme="minorHAnsi"/>
                <w:i/>
                <w:sz w:val="18"/>
                <w:szCs w:val="18"/>
              </w:rPr>
              <w:t>Select all that apply.</w:t>
            </w:r>
          </w:p>
        </w:tc>
        <w:tc>
          <w:tcPr>
            <w:tcW w:w="2737" w:type="pct"/>
            <w:shd w:val="clear" w:color="auto" w:fill="FFFFFF" w:themeFill="background1"/>
          </w:tcPr>
          <w:p w:rsidR="00873084" w:rsidRPr="0019427D" w:rsidP="00600B85" w14:paraId="740EE403" w14:textId="56985470">
            <w:pPr>
              <w:pStyle w:val="ListParagraph"/>
              <w:numPr>
                <w:ilvl w:val="0"/>
                <w:numId w:val="57"/>
              </w:numPr>
              <w:spacing w:after="0" w:line="240" w:lineRule="auto"/>
              <w:rPr>
                <w:rFonts w:ascii="DM Sans" w:hAnsi="DM Sans" w:cstheme="minorHAnsi"/>
                <w:sz w:val="18"/>
                <w:szCs w:val="18"/>
              </w:rPr>
            </w:pPr>
            <w:r w:rsidRPr="006B41FD">
              <w:rPr>
                <w:rFonts w:ascii="DM Sans" w:hAnsi="DM Sans" w:cstheme="minorHAnsi"/>
                <w:sz w:val="18"/>
                <w:szCs w:val="18"/>
              </w:rPr>
              <w:t>[Selected response options carried forward from 3.4 and 3.5</w:t>
            </w:r>
            <w:r w:rsidRPr="006B41FD" w:rsidR="007E2D3C">
              <w:rPr>
                <w:rFonts w:ascii="DM Sans" w:hAnsi="DM Sans" w:cstheme="minorHAnsi"/>
                <w:sz w:val="18"/>
                <w:szCs w:val="18"/>
              </w:rPr>
              <w:t xml:space="preserve">, excluding </w:t>
            </w:r>
            <w:r w:rsidRPr="006B41FD" w:rsidR="0019427D">
              <w:rPr>
                <w:rFonts w:ascii="DM Sans" w:hAnsi="DM Sans" w:cstheme="minorHAnsi"/>
                <w:sz w:val="18"/>
                <w:szCs w:val="18"/>
              </w:rPr>
              <w:t>“</w:t>
            </w:r>
            <w:r w:rsidRPr="006B41FD" w:rsidR="007E2D3C">
              <w:rPr>
                <w:rFonts w:ascii="DM Sans" w:hAnsi="DM Sans" w:cstheme="minorHAnsi"/>
                <w:sz w:val="18"/>
                <w:szCs w:val="18"/>
              </w:rPr>
              <w:t>Other, please specify</w:t>
            </w:r>
            <w:r w:rsidRPr="006B41FD" w:rsidR="0019427D">
              <w:rPr>
                <w:rFonts w:ascii="DM Sans" w:hAnsi="DM Sans" w:cstheme="minorHAnsi"/>
                <w:sz w:val="18"/>
                <w:szCs w:val="18"/>
              </w:rPr>
              <w:t>”</w:t>
            </w:r>
            <w:r w:rsidRPr="006B41FD" w:rsidR="007E2D3C">
              <w:rPr>
                <w:rFonts w:ascii="DM Sans" w:hAnsi="DM Sans" w:cstheme="minorHAnsi"/>
                <w:sz w:val="18"/>
                <w:szCs w:val="18"/>
              </w:rPr>
              <w:t xml:space="preserve"> and </w:t>
            </w:r>
            <w:r w:rsidRPr="006B41FD" w:rsidR="0019427D">
              <w:rPr>
                <w:rFonts w:ascii="DM Sans" w:hAnsi="DM Sans" w:cstheme="minorHAnsi"/>
                <w:sz w:val="18"/>
                <w:szCs w:val="18"/>
              </w:rPr>
              <w:t>“</w:t>
            </w:r>
            <w:r w:rsidRPr="006B41FD" w:rsidR="007E2D3C">
              <w:rPr>
                <w:rFonts w:ascii="DM Sans" w:hAnsi="DM Sans" w:cstheme="minorHAnsi"/>
                <w:sz w:val="18"/>
                <w:szCs w:val="18"/>
              </w:rPr>
              <w:t>I don’t know</w:t>
            </w:r>
            <w:r w:rsidRPr="006B41FD" w:rsidR="0019427D">
              <w:rPr>
                <w:rFonts w:ascii="DM Sans" w:hAnsi="DM Sans" w:cstheme="minorHAnsi"/>
                <w:sz w:val="18"/>
                <w:szCs w:val="18"/>
              </w:rPr>
              <w:t>”</w:t>
            </w:r>
            <w:r w:rsidRPr="006B41FD" w:rsidR="007E2D3C">
              <w:rPr>
                <w:rFonts w:ascii="DM Sans" w:hAnsi="DM Sans" w:cstheme="minorHAnsi"/>
                <w:sz w:val="18"/>
                <w:szCs w:val="18"/>
              </w:rPr>
              <w:t xml:space="preserve"> options. In addition, exclude “</w:t>
            </w:r>
            <w:r w:rsidRPr="0019427D" w:rsidR="007E2D3C">
              <w:rPr>
                <w:rFonts w:ascii="DM Sans" w:hAnsi="DM Sans" w:cstheme="minorHAnsi"/>
                <w:sz w:val="18"/>
                <w:szCs w:val="18"/>
              </w:rPr>
              <w:t>Youth was not referred to mental health or substance use services, but was referred to other supports</w:t>
            </w:r>
            <w:r w:rsidRPr="006B41FD" w:rsidR="007E2D3C">
              <w:rPr>
                <w:rFonts w:ascii="DM Sans" w:hAnsi="DM Sans" w:cstheme="minorHAnsi"/>
                <w:sz w:val="18"/>
                <w:szCs w:val="18"/>
              </w:rPr>
              <w:t>” from 3.4 items</w:t>
            </w:r>
            <w:r w:rsidRPr="006B41FD">
              <w:rPr>
                <w:rFonts w:ascii="DM Sans" w:hAnsi="DM Sans" w:cstheme="minorHAnsi"/>
                <w:sz w:val="18"/>
                <w:szCs w:val="18"/>
              </w:rPr>
              <w:t>]</w:t>
            </w:r>
          </w:p>
          <w:p w:rsidR="00873084" w:rsidP="00263018" w14:paraId="351B7CA1" w14:textId="6D8A7748">
            <w:pPr>
              <w:pStyle w:val="ListParagraph"/>
              <w:numPr>
                <w:ilvl w:val="0"/>
                <w:numId w:val="65"/>
              </w:numPr>
              <w:spacing w:after="0" w:line="240" w:lineRule="auto"/>
              <w:ind w:left="337"/>
              <w:rPr>
                <w:rFonts w:ascii="DM Sans" w:hAnsi="DM Sans" w:cstheme="minorHAnsi"/>
                <w:sz w:val="18"/>
                <w:szCs w:val="18"/>
              </w:rPr>
            </w:pPr>
            <w:r>
              <w:rPr>
                <w:rFonts w:ascii="DM Sans" w:hAnsi="DM Sans" w:cstheme="minorHAnsi"/>
                <w:sz w:val="18"/>
                <w:szCs w:val="18"/>
              </w:rPr>
              <w:t>Other, please specify:</w:t>
            </w:r>
          </w:p>
          <w:p w:rsidR="00873084" w:rsidRPr="004A7F0A" w:rsidP="00263018" w14:paraId="2F99D5CA" w14:textId="3D34FEB0">
            <w:pPr>
              <w:pStyle w:val="ListParagraph"/>
              <w:numPr>
                <w:ilvl w:val="0"/>
                <w:numId w:val="65"/>
              </w:numPr>
              <w:spacing w:after="0" w:line="240" w:lineRule="auto"/>
              <w:ind w:left="337"/>
              <w:rPr>
                <w:rFonts w:ascii="DM Sans" w:hAnsi="DM Sans" w:cstheme="minorHAnsi"/>
                <w:sz w:val="18"/>
                <w:szCs w:val="18"/>
              </w:rPr>
            </w:pPr>
            <w:r w:rsidRPr="004A7F0A">
              <w:rPr>
                <w:rFonts w:ascii="DM Sans" w:hAnsi="DM Sans" w:cstheme="minorHAnsi"/>
                <w:sz w:val="18"/>
                <w:szCs w:val="18"/>
              </w:rPr>
              <w:t>I don’t know</w:t>
            </w:r>
          </w:p>
          <w:p w:rsidR="00873084" w:rsidRPr="00CF68C6" w:rsidP="00263018" w14:paraId="0C472D5B" w14:textId="0B53886F">
            <w:pPr>
              <w:spacing w:line="240" w:lineRule="auto"/>
              <w:rPr>
                <w:rFonts w:ascii="DM Sans" w:hAnsi="DM Sans" w:cstheme="minorHAnsi"/>
                <w:sz w:val="18"/>
                <w:szCs w:val="18"/>
              </w:rPr>
            </w:pPr>
          </w:p>
        </w:tc>
      </w:tr>
      <w:tr w14:paraId="6861B14F" w14:textId="77777777" w:rsidTr="009E23EB">
        <w:tblPrEx>
          <w:tblW w:w="5005" w:type="pct"/>
          <w:tblLayout w:type="fixed"/>
          <w:tblLook w:val="04A0"/>
        </w:tblPrEx>
        <w:trPr>
          <w:cantSplit/>
        </w:trPr>
        <w:tc>
          <w:tcPr>
            <w:tcW w:w="595" w:type="pct"/>
            <w:shd w:val="clear" w:color="auto" w:fill="ECEEF1"/>
          </w:tcPr>
          <w:p w:rsidR="00873084" w:rsidP="00263018" w14:paraId="2397DCE9" w14:textId="2DBB98CA">
            <w:pPr>
              <w:spacing w:line="240" w:lineRule="auto"/>
              <w:rPr>
                <w:rFonts w:ascii="DM Sans" w:hAnsi="DM Sans" w:cstheme="minorHAnsi"/>
                <w:sz w:val="18"/>
                <w:szCs w:val="18"/>
              </w:rPr>
            </w:pPr>
            <w:r>
              <w:rPr>
                <w:rFonts w:ascii="DM Sans" w:hAnsi="DM Sans" w:cstheme="minorHAnsi"/>
                <w:sz w:val="18"/>
                <w:szCs w:val="18"/>
              </w:rPr>
              <w:t>4.3</w:t>
            </w:r>
          </w:p>
        </w:tc>
        <w:tc>
          <w:tcPr>
            <w:tcW w:w="1668" w:type="pct"/>
            <w:shd w:val="clear" w:color="auto" w:fill="ECEEF1"/>
          </w:tcPr>
          <w:p w:rsidR="00873084" w:rsidP="00263018" w14:paraId="140292F7" w14:textId="4F3BAED7">
            <w:pPr>
              <w:spacing w:line="240" w:lineRule="auto"/>
              <w:rPr>
                <w:rFonts w:ascii="DM Sans" w:hAnsi="DM Sans" w:cstheme="minorHAnsi"/>
                <w:sz w:val="18"/>
                <w:szCs w:val="18"/>
              </w:rPr>
            </w:pPr>
            <w:r>
              <w:rPr>
                <w:rFonts w:ascii="DM Sans" w:hAnsi="DM Sans" w:cstheme="minorHAnsi"/>
                <w:sz w:val="18"/>
                <w:szCs w:val="18"/>
              </w:rPr>
              <w:t>In the 3 months following the date of the referral, which</w:t>
            </w:r>
            <w:r w:rsidRPr="00712093">
              <w:rPr>
                <w:rFonts w:ascii="DM Sans" w:hAnsi="DM Sans" w:cstheme="minorHAnsi"/>
                <w:sz w:val="18"/>
                <w:szCs w:val="18"/>
              </w:rPr>
              <w:t xml:space="preserve"> of the following services did the youth receive </w:t>
            </w:r>
            <w:r>
              <w:rPr>
                <w:rFonts w:ascii="DM Sans" w:hAnsi="DM Sans" w:cstheme="minorHAnsi"/>
                <w:sz w:val="18"/>
                <w:szCs w:val="18"/>
              </w:rPr>
              <w:t>as a result of the referral</w:t>
            </w:r>
            <w:r w:rsidRPr="00712093">
              <w:rPr>
                <w:rFonts w:ascii="DM Sans" w:hAnsi="DM Sans" w:cstheme="minorHAnsi"/>
                <w:sz w:val="18"/>
                <w:szCs w:val="18"/>
              </w:rPr>
              <w:t xml:space="preserve">? </w:t>
            </w:r>
            <w:r w:rsidRPr="00712093">
              <w:rPr>
                <w:rFonts w:ascii="DM Sans" w:hAnsi="DM Sans" w:cstheme="minorHAnsi"/>
                <w:i/>
                <w:sz w:val="18"/>
                <w:szCs w:val="18"/>
              </w:rPr>
              <w:t>Select all that apply.</w:t>
            </w:r>
          </w:p>
        </w:tc>
        <w:tc>
          <w:tcPr>
            <w:tcW w:w="2737" w:type="pct"/>
            <w:shd w:val="clear" w:color="auto" w:fill="ECEEF1"/>
          </w:tcPr>
          <w:p w:rsidR="00873084" w:rsidRPr="00712093" w:rsidP="00263018" w14:paraId="4A0BD346" w14:textId="77777777">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Mental health assessment (e.g., assessment of psychosocial needs and conditions) </w:t>
            </w:r>
          </w:p>
          <w:p w:rsidR="00873084" w:rsidRPr="00712093" w:rsidP="00263018" w14:paraId="42B4F8B9" w14:textId="77777777">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Substance use assessment </w:t>
            </w:r>
          </w:p>
          <w:p w:rsidR="00873084" w:rsidRPr="00712093" w:rsidP="00263018" w14:paraId="33B6B84F" w14:textId="650D7353">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Mental health </w:t>
            </w:r>
            <w:r w:rsidR="00B34E52">
              <w:rPr>
                <w:rFonts w:ascii="DM Sans" w:hAnsi="DM Sans" w:cstheme="minorHAnsi"/>
                <w:sz w:val="18"/>
                <w:szCs w:val="18"/>
              </w:rPr>
              <w:t>c</w:t>
            </w:r>
            <w:r w:rsidRPr="00712093">
              <w:rPr>
                <w:rFonts w:ascii="DM Sans" w:hAnsi="DM Sans" w:cstheme="minorHAnsi"/>
                <w:sz w:val="18"/>
                <w:szCs w:val="18"/>
              </w:rPr>
              <w:t xml:space="preserve">ounseling (e.g., outpatient group or individual counseling) </w:t>
            </w:r>
          </w:p>
          <w:p w:rsidR="00873084" w:rsidRPr="00712093" w:rsidP="00263018" w14:paraId="03C98625" w14:textId="0B78824D">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Substance use counseling (e.g., inpatient or outpatient, group or individual) </w:t>
            </w:r>
          </w:p>
          <w:p w:rsidR="00873084" w:rsidRPr="00712093" w:rsidP="00263018" w14:paraId="652BEBF1" w14:textId="77777777">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Inpatient or residential psychological services </w:t>
            </w:r>
          </w:p>
          <w:p w:rsidR="00873084" w:rsidRPr="00712093" w:rsidP="00263018" w14:paraId="610766B9" w14:textId="77777777">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Medication </w:t>
            </w:r>
          </w:p>
          <w:p w:rsidR="00873084" w:rsidRPr="00712093" w:rsidP="00263018" w14:paraId="73FCAFCE" w14:textId="2ECD542A">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Suicide risk assessment (e.g., initial risk assessment or re-assessment) </w:t>
            </w:r>
            <w:r>
              <w:rPr>
                <w:rFonts w:ascii="DM Sans" w:hAnsi="DM Sans" w:cstheme="minorHAnsi"/>
                <w:sz w:val="18"/>
                <w:szCs w:val="18"/>
              </w:rPr>
              <w:t>or safety planning</w:t>
            </w:r>
          </w:p>
          <w:p w:rsidR="00873084" w:rsidRPr="00712093" w:rsidP="00263018" w14:paraId="3FF1618E" w14:textId="77777777">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Tribal or cultural services (e.g., traditional healing practices, talking circles, sweat lodge) </w:t>
            </w:r>
          </w:p>
          <w:p w:rsidR="00873084" w:rsidRPr="00712093" w:rsidP="00263018" w14:paraId="2A3857D5" w14:textId="461F3C00">
            <w:pPr>
              <w:pStyle w:val="Default"/>
              <w:numPr>
                <w:ilvl w:val="0"/>
                <w:numId w:val="65"/>
              </w:numPr>
              <w:ind w:left="360"/>
              <w:rPr>
                <w:rFonts w:ascii="DM Sans" w:hAnsi="DM Sans" w:cstheme="minorHAnsi"/>
                <w:sz w:val="18"/>
                <w:szCs w:val="18"/>
              </w:rPr>
            </w:pPr>
            <w:r w:rsidRPr="00712093">
              <w:rPr>
                <w:rFonts w:ascii="DM Sans" w:hAnsi="DM Sans" w:cstheme="minorHAnsi"/>
                <w:sz w:val="18"/>
                <w:szCs w:val="18"/>
              </w:rPr>
              <w:t xml:space="preserve">Case management </w:t>
            </w:r>
          </w:p>
          <w:p w:rsidR="00873084" w:rsidP="00263018" w14:paraId="4E8E58A6" w14:textId="393916C5">
            <w:pPr>
              <w:pStyle w:val="Default"/>
              <w:numPr>
                <w:ilvl w:val="0"/>
                <w:numId w:val="65"/>
              </w:numPr>
              <w:ind w:left="360"/>
              <w:rPr>
                <w:rFonts w:ascii="DM Sans" w:hAnsi="DM Sans" w:cstheme="minorHAnsi"/>
                <w:sz w:val="18"/>
                <w:szCs w:val="18"/>
              </w:rPr>
            </w:pPr>
            <w:r>
              <w:rPr>
                <w:rFonts w:ascii="DM Sans" w:hAnsi="DM Sans" w:cstheme="minorHAnsi"/>
                <w:sz w:val="18"/>
                <w:szCs w:val="18"/>
              </w:rPr>
              <w:t xml:space="preserve">Crisis </w:t>
            </w:r>
            <w:r w:rsidRPr="00712093" w:rsidR="00B34E52">
              <w:rPr>
                <w:rFonts w:ascii="DM Sans" w:hAnsi="DM Sans" w:cstheme="minorHAnsi"/>
                <w:sz w:val="18"/>
                <w:szCs w:val="18"/>
              </w:rPr>
              <w:t>stabilization</w:t>
            </w:r>
          </w:p>
          <w:p w:rsidR="00873084" w:rsidP="00263018" w14:paraId="6356A234" w14:textId="3EB42716">
            <w:pPr>
              <w:pStyle w:val="Default"/>
              <w:numPr>
                <w:ilvl w:val="0"/>
                <w:numId w:val="65"/>
              </w:numPr>
              <w:ind w:left="360"/>
              <w:rPr>
                <w:rFonts w:ascii="DM Sans" w:hAnsi="DM Sans" w:cstheme="minorHAnsi"/>
                <w:sz w:val="18"/>
                <w:szCs w:val="18"/>
              </w:rPr>
            </w:pPr>
            <w:r>
              <w:rPr>
                <w:rFonts w:ascii="DM Sans" w:hAnsi="DM Sans" w:cstheme="minorHAnsi"/>
                <w:sz w:val="18"/>
                <w:szCs w:val="18"/>
              </w:rPr>
              <w:t>Trauma-specific services</w:t>
            </w:r>
          </w:p>
          <w:p w:rsidR="00873084" w:rsidP="00263018" w14:paraId="2DFBBC64" w14:textId="298C7B26">
            <w:pPr>
              <w:pStyle w:val="Default"/>
              <w:numPr>
                <w:ilvl w:val="0"/>
                <w:numId w:val="65"/>
              </w:numPr>
              <w:ind w:left="360"/>
              <w:rPr>
                <w:rFonts w:ascii="DM Sans" w:hAnsi="DM Sans" w:cstheme="minorHAnsi"/>
                <w:sz w:val="18"/>
                <w:szCs w:val="18"/>
              </w:rPr>
            </w:pPr>
            <w:r>
              <w:rPr>
                <w:rFonts w:ascii="DM Sans" w:hAnsi="DM Sans" w:cstheme="minorHAnsi"/>
                <w:sz w:val="18"/>
                <w:szCs w:val="18"/>
              </w:rPr>
              <w:t>Medical care</w:t>
            </w:r>
          </w:p>
          <w:p w:rsidR="00873084" w:rsidP="00263018" w14:paraId="418E63D8" w14:textId="4AE211A9">
            <w:pPr>
              <w:pStyle w:val="Default"/>
              <w:numPr>
                <w:ilvl w:val="0"/>
                <w:numId w:val="65"/>
              </w:numPr>
              <w:ind w:left="360"/>
              <w:rPr>
                <w:rFonts w:ascii="DM Sans" w:hAnsi="DM Sans" w:cstheme="minorHAnsi"/>
                <w:sz w:val="18"/>
                <w:szCs w:val="18"/>
              </w:rPr>
            </w:pPr>
            <w:r>
              <w:rPr>
                <w:rFonts w:ascii="DM Sans" w:hAnsi="DM Sans" w:cstheme="minorHAnsi"/>
                <w:sz w:val="18"/>
                <w:szCs w:val="18"/>
              </w:rPr>
              <w:t>Employment services</w:t>
            </w:r>
          </w:p>
          <w:p w:rsidR="00873084" w:rsidP="00263018" w14:paraId="47E8FFE1" w14:textId="019AB966">
            <w:pPr>
              <w:pStyle w:val="Default"/>
              <w:numPr>
                <w:ilvl w:val="0"/>
                <w:numId w:val="65"/>
              </w:numPr>
              <w:ind w:left="360"/>
              <w:rPr>
                <w:rFonts w:ascii="DM Sans" w:hAnsi="DM Sans" w:cstheme="minorHAnsi"/>
                <w:sz w:val="18"/>
                <w:szCs w:val="18"/>
              </w:rPr>
            </w:pPr>
            <w:r>
              <w:rPr>
                <w:rFonts w:ascii="DM Sans" w:hAnsi="DM Sans" w:cstheme="minorHAnsi"/>
                <w:sz w:val="18"/>
                <w:szCs w:val="18"/>
              </w:rPr>
              <w:t>Family services</w:t>
            </w:r>
          </w:p>
          <w:p w:rsidR="00873084" w:rsidP="00263018" w14:paraId="29A40A4A" w14:textId="1EF7E944">
            <w:pPr>
              <w:pStyle w:val="Default"/>
              <w:numPr>
                <w:ilvl w:val="0"/>
                <w:numId w:val="65"/>
              </w:numPr>
              <w:ind w:left="360"/>
              <w:rPr>
                <w:rFonts w:ascii="DM Sans" w:hAnsi="DM Sans" w:cstheme="minorHAnsi"/>
                <w:sz w:val="18"/>
                <w:szCs w:val="18"/>
              </w:rPr>
            </w:pPr>
            <w:r>
              <w:rPr>
                <w:rFonts w:ascii="DM Sans" w:hAnsi="DM Sans" w:cstheme="minorHAnsi"/>
                <w:sz w:val="18"/>
                <w:szCs w:val="18"/>
              </w:rPr>
              <w:t>Legal services</w:t>
            </w:r>
          </w:p>
          <w:p w:rsidR="00873084" w:rsidP="00263018" w14:paraId="17C2F688" w14:textId="500E120A">
            <w:pPr>
              <w:pStyle w:val="Default"/>
              <w:numPr>
                <w:ilvl w:val="0"/>
                <w:numId w:val="65"/>
              </w:numPr>
              <w:ind w:left="360"/>
              <w:rPr>
                <w:rFonts w:ascii="DM Sans" w:hAnsi="DM Sans" w:cstheme="minorHAnsi"/>
                <w:sz w:val="18"/>
                <w:szCs w:val="18"/>
              </w:rPr>
            </w:pPr>
            <w:r>
              <w:rPr>
                <w:rFonts w:ascii="DM Sans" w:hAnsi="DM Sans" w:cstheme="minorHAnsi"/>
                <w:sz w:val="18"/>
                <w:szCs w:val="18"/>
              </w:rPr>
              <w:t>Childcare</w:t>
            </w:r>
          </w:p>
          <w:p w:rsidR="00873084" w:rsidP="00263018" w14:paraId="5CAE0C5E" w14:textId="4568B569">
            <w:pPr>
              <w:pStyle w:val="Default"/>
              <w:numPr>
                <w:ilvl w:val="0"/>
                <w:numId w:val="65"/>
              </w:numPr>
              <w:ind w:left="360"/>
              <w:rPr>
                <w:rFonts w:ascii="DM Sans" w:hAnsi="DM Sans" w:cstheme="minorHAnsi"/>
                <w:sz w:val="18"/>
                <w:szCs w:val="18"/>
              </w:rPr>
            </w:pPr>
            <w:r>
              <w:rPr>
                <w:rFonts w:ascii="DM Sans" w:hAnsi="DM Sans" w:cstheme="minorHAnsi"/>
                <w:sz w:val="18"/>
                <w:szCs w:val="18"/>
              </w:rPr>
              <w:t>Transportation</w:t>
            </w:r>
          </w:p>
          <w:p w:rsidR="00873084" w:rsidP="00263018" w14:paraId="08F48575" w14:textId="517A38AD">
            <w:pPr>
              <w:pStyle w:val="Default"/>
              <w:numPr>
                <w:ilvl w:val="0"/>
                <w:numId w:val="65"/>
              </w:numPr>
              <w:ind w:left="360"/>
              <w:rPr>
                <w:rFonts w:ascii="DM Sans" w:hAnsi="DM Sans" w:cstheme="minorHAnsi"/>
                <w:sz w:val="18"/>
                <w:szCs w:val="18"/>
              </w:rPr>
            </w:pPr>
            <w:r>
              <w:rPr>
                <w:rFonts w:ascii="DM Sans" w:hAnsi="DM Sans" w:cstheme="minorHAnsi"/>
                <w:sz w:val="18"/>
                <w:szCs w:val="18"/>
              </w:rPr>
              <w:t>Education services</w:t>
            </w:r>
          </w:p>
          <w:p w:rsidR="00873084" w:rsidP="00263018" w14:paraId="7C745717" w14:textId="3989CE19">
            <w:pPr>
              <w:pStyle w:val="Default"/>
              <w:numPr>
                <w:ilvl w:val="0"/>
                <w:numId w:val="65"/>
              </w:numPr>
              <w:ind w:left="360"/>
              <w:rPr>
                <w:rFonts w:ascii="DM Sans" w:hAnsi="DM Sans" w:cstheme="minorHAnsi"/>
                <w:sz w:val="18"/>
                <w:szCs w:val="18"/>
              </w:rPr>
            </w:pPr>
            <w:r>
              <w:rPr>
                <w:rFonts w:ascii="DM Sans" w:hAnsi="DM Sans" w:cstheme="minorHAnsi"/>
                <w:sz w:val="18"/>
                <w:szCs w:val="18"/>
              </w:rPr>
              <w:t>Housing sup</w:t>
            </w:r>
            <w:r>
              <w:rPr>
                <w:rFonts w:ascii="DM Sans" w:hAnsi="DM Sans" w:cstheme="minorHAnsi"/>
                <w:sz w:val="18"/>
                <w:szCs w:val="18"/>
              </w:rPr>
              <w:t>port</w:t>
            </w:r>
          </w:p>
          <w:p w:rsidR="00873084" w:rsidP="00263018" w14:paraId="7C2652FE" w14:textId="0038E621">
            <w:pPr>
              <w:pStyle w:val="Default"/>
              <w:numPr>
                <w:ilvl w:val="0"/>
                <w:numId w:val="65"/>
              </w:numPr>
              <w:ind w:left="360"/>
              <w:rPr>
                <w:rFonts w:ascii="DM Sans" w:hAnsi="DM Sans" w:cstheme="minorHAnsi"/>
                <w:sz w:val="18"/>
                <w:szCs w:val="18"/>
              </w:rPr>
            </w:pPr>
            <w:r>
              <w:rPr>
                <w:rFonts w:ascii="DM Sans" w:hAnsi="DM Sans" w:cstheme="minorHAnsi"/>
                <w:sz w:val="18"/>
                <w:szCs w:val="18"/>
              </w:rPr>
              <w:t>Social or recreational activities/supports</w:t>
            </w:r>
          </w:p>
          <w:p w:rsidR="00873084" w:rsidP="00263018" w14:paraId="070495B5" w14:textId="587762C8">
            <w:pPr>
              <w:pStyle w:val="Default"/>
              <w:numPr>
                <w:ilvl w:val="0"/>
                <w:numId w:val="65"/>
              </w:numPr>
              <w:ind w:left="360"/>
              <w:rPr>
                <w:rFonts w:ascii="DM Sans" w:hAnsi="DM Sans" w:cstheme="minorHAnsi"/>
                <w:sz w:val="18"/>
                <w:szCs w:val="18"/>
              </w:rPr>
            </w:pPr>
            <w:r>
              <w:rPr>
                <w:rFonts w:ascii="DM Sans" w:hAnsi="DM Sans" w:cstheme="minorHAnsi"/>
                <w:sz w:val="18"/>
                <w:szCs w:val="18"/>
              </w:rPr>
              <w:t>Peer services</w:t>
            </w:r>
          </w:p>
          <w:p w:rsidR="00873084" w:rsidP="00263018" w14:paraId="4F397728" w14:textId="77777777">
            <w:pPr>
              <w:pStyle w:val="ListParagraph"/>
              <w:numPr>
                <w:ilvl w:val="0"/>
                <w:numId w:val="65"/>
              </w:numPr>
              <w:spacing w:after="0" w:line="240" w:lineRule="auto"/>
              <w:ind w:left="360"/>
              <w:rPr>
                <w:rFonts w:ascii="DM Sans" w:hAnsi="DM Sans" w:cstheme="minorHAnsi"/>
                <w:sz w:val="18"/>
                <w:szCs w:val="18"/>
              </w:rPr>
            </w:pPr>
            <w:r w:rsidRPr="00712093">
              <w:rPr>
                <w:rFonts w:ascii="DM Sans" w:hAnsi="DM Sans" w:cstheme="minorHAnsi"/>
                <w:sz w:val="18"/>
                <w:szCs w:val="18"/>
              </w:rPr>
              <w:t>Other, please specify:</w:t>
            </w:r>
          </w:p>
          <w:p w:rsidR="00873084" w:rsidRPr="00BE48FF" w:rsidP="00263018" w14:paraId="41CCC9AC" w14:textId="5FCDE8FB">
            <w:pPr>
              <w:pStyle w:val="Default"/>
              <w:numPr>
                <w:ilvl w:val="0"/>
                <w:numId w:val="65"/>
              </w:numPr>
              <w:ind w:left="360"/>
              <w:rPr>
                <w:rFonts w:ascii="DM Sans" w:hAnsi="DM Sans" w:cstheme="minorHAnsi"/>
                <w:sz w:val="18"/>
                <w:szCs w:val="18"/>
              </w:rPr>
            </w:pPr>
            <w:r>
              <w:rPr>
                <w:rFonts w:ascii="DM Sans" w:hAnsi="DM Sans" w:cstheme="minorHAnsi"/>
                <w:sz w:val="18"/>
                <w:szCs w:val="18"/>
              </w:rPr>
              <w:t>I d</w:t>
            </w:r>
            <w:r w:rsidRPr="00712093">
              <w:rPr>
                <w:rFonts w:ascii="DM Sans" w:hAnsi="DM Sans" w:cstheme="minorHAnsi"/>
                <w:sz w:val="18"/>
                <w:szCs w:val="18"/>
              </w:rPr>
              <w:t xml:space="preserve">on’t </w:t>
            </w:r>
            <w:r>
              <w:rPr>
                <w:rFonts w:ascii="DM Sans" w:hAnsi="DM Sans" w:cstheme="minorHAnsi"/>
                <w:sz w:val="18"/>
                <w:szCs w:val="18"/>
              </w:rPr>
              <w:t>k</w:t>
            </w:r>
            <w:r w:rsidRPr="00712093">
              <w:rPr>
                <w:rFonts w:ascii="DM Sans" w:hAnsi="DM Sans" w:cstheme="minorHAnsi"/>
                <w:sz w:val="18"/>
                <w:szCs w:val="18"/>
              </w:rPr>
              <w:t xml:space="preserve">now </w:t>
            </w:r>
            <w:r w:rsidR="00B20783">
              <w:rPr>
                <w:rFonts w:ascii="DM Sans" w:hAnsi="DM Sans" w:cstheme="minorHAnsi"/>
                <w:sz w:val="18"/>
                <w:szCs w:val="18"/>
              </w:rPr>
              <w:t>[END FORM]</w:t>
            </w:r>
          </w:p>
        </w:tc>
      </w:tr>
      <w:tr w14:paraId="3F153253" w14:textId="77777777" w:rsidTr="009E23EB">
        <w:tblPrEx>
          <w:tblW w:w="5005" w:type="pct"/>
          <w:tblLayout w:type="fixed"/>
          <w:tblLook w:val="04A0"/>
        </w:tblPrEx>
        <w:trPr>
          <w:cantSplit/>
        </w:trPr>
        <w:tc>
          <w:tcPr>
            <w:tcW w:w="595" w:type="pct"/>
            <w:shd w:val="clear" w:color="auto" w:fill="FFFFFF" w:themeFill="background1"/>
          </w:tcPr>
          <w:p w:rsidR="00873084" w:rsidP="00263018" w14:paraId="4B09693C" w14:textId="4AD17C24">
            <w:pPr>
              <w:spacing w:line="240" w:lineRule="auto"/>
              <w:rPr>
                <w:rFonts w:ascii="DM Sans" w:hAnsi="DM Sans" w:cstheme="minorHAnsi"/>
                <w:sz w:val="18"/>
                <w:szCs w:val="18"/>
              </w:rPr>
            </w:pPr>
            <w:r>
              <w:rPr>
                <w:rFonts w:ascii="DM Sans" w:hAnsi="DM Sans" w:cstheme="minorHAnsi"/>
                <w:sz w:val="18"/>
                <w:szCs w:val="18"/>
              </w:rPr>
              <w:t>4.4</w:t>
            </w:r>
          </w:p>
        </w:tc>
        <w:tc>
          <w:tcPr>
            <w:tcW w:w="1668" w:type="pct"/>
            <w:shd w:val="clear" w:color="auto" w:fill="FFFFFF" w:themeFill="background1"/>
          </w:tcPr>
          <w:p w:rsidR="00873084" w:rsidRPr="00712093" w:rsidP="00263018" w14:paraId="4316FF43" w14:textId="11EF014E">
            <w:pPr>
              <w:spacing w:line="240" w:lineRule="auto"/>
              <w:rPr>
                <w:rFonts w:ascii="DM Sans" w:hAnsi="DM Sans" w:cstheme="minorHAnsi"/>
                <w:sz w:val="18"/>
                <w:szCs w:val="18"/>
              </w:rPr>
            </w:pPr>
            <w:r w:rsidRPr="00712093">
              <w:rPr>
                <w:rFonts w:ascii="DM Sans" w:hAnsi="DM Sans" w:cstheme="minorHAnsi"/>
                <w:sz w:val="18"/>
                <w:szCs w:val="18"/>
              </w:rPr>
              <w:t xml:space="preserve">Were any of </w:t>
            </w:r>
            <w:r>
              <w:rPr>
                <w:rFonts w:ascii="DM Sans" w:hAnsi="DM Sans" w:cstheme="minorHAnsi"/>
                <w:sz w:val="18"/>
                <w:szCs w:val="18"/>
              </w:rPr>
              <w:t xml:space="preserve">these </w:t>
            </w:r>
            <w:r w:rsidRPr="00712093">
              <w:rPr>
                <w:rFonts w:ascii="DM Sans" w:hAnsi="DM Sans" w:cstheme="minorHAnsi"/>
                <w:sz w:val="18"/>
                <w:szCs w:val="18"/>
              </w:rPr>
              <w:t>services provided via telehealth or virtual appointments?</w:t>
            </w:r>
          </w:p>
        </w:tc>
        <w:tc>
          <w:tcPr>
            <w:tcW w:w="2737" w:type="pct"/>
            <w:shd w:val="clear" w:color="auto" w:fill="FFFFFF" w:themeFill="background1"/>
          </w:tcPr>
          <w:p w:rsidR="00873084" w:rsidRPr="0019427D" w:rsidP="00263018" w14:paraId="10060C37" w14:textId="77777777">
            <w:pPr>
              <w:pStyle w:val="ListParagraph"/>
              <w:numPr>
                <w:ilvl w:val="0"/>
                <w:numId w:val="57"/>
              </w:numPr>
              <w:spacing w:after="0" w:line="240" w:lineRule="auto"/>
              <w:rPr>
                <w:rFonts w:ascii="DM Sans" w:hAnsi="DM Sans" w:cstheme="minorHAnsi"/>
                <w:sz w:val="18"/>
                <w:szCs w:val="18"/>
              </w:rPr>
            </w:pPr>
            <w:r w:rsidRPr="0019427D">
              <w:rPr>
                <w:rFonts w:ascii="DM Sans" w:hAnsi="DM Sans" w:cstheme="minorHAnsi"/>
                <w:sz w:val="18"/>
                <w:szCs w:val="18"/>
              </w:rPr>
              <w:t>Yes</w:t>
            </w:r>
          </w:p>
          <w:p w:rsidR="00873084" w:rsidRPr="0019427D" w:rsidP="00263018" w14:paraId="530F4D28" w14:textId="2CFF978F">
            <w:pPr>
              <w:pStyle w:val="ListParagraph"/>
              <w:numPr>
                <w:ilvl w:val="0"/>
                <w:numId w:val="57"/>
              </w:numPr>
              <w:spacing w:after="0" w:line="240" w:lineRule="auto"/>
              <w:rPr>
                <w:rFonts w:ascii="DM Sans" w:hAnsi="DM Sans"/>
                <w:sz w:val="18"/>
                <w:szCs w:val="18"/>
              </w:rPr>
            </w:pPr>
            <w:r w:rsidRPr="0019427D">
              <w:rPr>
                <w:rFonts w:ascii="DM Sans" w:hAnsi="DM Sans"/>
                <w:sz w:val="18"/>
                <w:szCs w:val="18"/>
              </w:rPr>
              <w:t>No [SKIP to 4.5]</w:t>
            </w:r>
          </w:p>
          <w:p w:rsidR="00873084" w:rsidRPr="006B41FD" w:rsidP="00263018" w14:paraId="644B7D5D" w14:textId="79C3FFB2">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I don’t know</w:t>
            </w:r>
            <w:r w:rsidRPr="006B41FD" w:rsidR="00E8188C">
              <w:rPr>
                <w:rFonts w:ascii="DM Sans" w:hAnsi="DM Sans" w:cstheme="minorHAnsi"/>
                <w:color w:val="auto"/>
                <w:sz w:val="18"/>
                <w:szCs w:val="18"/>
              </w:rPr>
              <w:t xml:space="preserve"> [SKIP to 4.5]</w:t>
            </w:r>
          </w:p>
        </w:tc>
      </w:tr>
      <w:tr w14:paraId="132BB93A" w14:textId="77777777" w:rsidTr="009E23EB">
        <w:tblPrEx>
          <w:tblW w:w="5005" w:type="pct"/>
          <w:tblLayout w:type="fixed"/>
          <w:tblLook w:val="04A0"/>
        </w:tblPrEx>
        <w:trPr>
          <w:cantSplit/>
        </w:trPr>
        <w:tc>
          <w:tcPr>
            <w:tcW w:w="595" w:type="pct"/>
            <w:shd w:val="clear" w:color="auto" w:fill="ECEEF1"/>
          </w:tcPr>
          <w:p w:rsidR="00873084" w:rsidP="00263018" w14:paraId="60708274" w14:textId="109DAFF6">
            <w:pPr>
              <w:spacing w:line="240" w:lineRule="auto"/>
              <w:rPr>
                <w:rFonts w:ascii="DM Sans" w:hAnsi="DM Sans" w:cstheme="minorHAnsi"/>
                <w:sz w:val="18"/>
                <w:szCs w:val="18"/>
              </w:rPr>
            </w:pPr>
            <w:r>
              <w:rPr>
                <w:rFonts w:ascii="DM Sans" w:hAnsi="DM Sans" w:cstheme="minorHAnsi"/>
                <w:sz w:val="18"/>
                <w:szCs w:val="18"/>
              </w:rPr>
              <w:t>4.4a</w:t>
            </w:r>
          </w:p>
        </w:tc>
        <w:tc>
          <w:tcPr>
            <w:tcW w:w="1668" w:type="pct"/>
            <w:shd w:val="clear" w:color="auto" w:fill="ECEEF1"/>
          </w:tcPr>
          <w:p w:rsidR="00873084" w:rsidRPr="00712093" w:rsidP="00263018" w14:paraId="57498B09" w14:textId="702524FE">
            <w:pPr>
              <w:spacing w:line="240" w:lineRule="auto"/>
              <w:rPr>
                <w:rFonts w:ascii="DM Sans" w:hAnsi="DM Sans" w:cstheme="minorHAnsi"/>
                <w:sz w:val="18"/>
                <w:szCs w:val="18"/>
              </w:rPr>
            </w:pPr>
            <w:r>
              <w:rPr>
                <w:rFonts w:ascii="DM Sans" w:hAnsi="DM Sans" w:cstheme="minorHAnsi"/>
                <w:sz w:val="18"/>
                <w:szCs w:val="18"/>
              </w:rPr>
              <w:t>Which</w:t>
            </w:r>
            <w:r w:rsidRPr="00712093">
              <w:rPr>
                <w:rFonts w:ascii="DM Sans" w:hAnsi="DM Sans" w:cstheme="minorHAnsi"/>
                <w:sz w:val="18"/>
                <w:szCs w:val="18"/>
              </w:rPr>
              <w:t xml:space="preserve"> of the services were provided via telehealth?</w:t>
            </w:r>
            <w:r>
              <w:rPr>
                <w:rFonts w:ascii="DM Sans" w:hAnsi="DM Sans" w:cstheme="minorHAnsi"/>
                <w:sz w:val="18"/>
                <w:szCs w:val="18"/>
              </w:rPr>
              <w:t xml:space="preserve"> </w:t>
            </w:r>
            <w:r w:rsidRPr="00CA4526">
              <w:rPr>
                <w:rFonts w:ascii="DM Sans" w:hAnsi="DM Sans" w:cstheme="minorHAnsi"/>
                <w:i/>
                <w:sz w:val="18"/>
                <w:szCs w:val="18"/>
              </w:rPr>
              <w:t>Select all that apply.</w:t>
            </w:r>
          </w:p>
        </w:tc>
        <w:tc>
          <w:tcPr>
            <w:tcW w:w="2737" w:type="pct"/>
            <w:shd w:val="clear" w:color="auto" w:fill="ECEEF1"/>
          </w:tcPr>
          <w:p w:rsidR="00873084" w:rsidRPr="006B41FD" w:rsidP="00263018" w14:paraId="617E902B" w14:textId="77777777">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[Selected response options carried forward from 4.3]</w:t>
            </w:r>
          </w:p>
          <w:p w:rsidR="00873084" w:rsidRPr="0019427D" w:rsidP="00263018" w14:paraId="4F6DA221" w14:textId="77777777">
            <w:pPr>
              <w:pStyle w:val="ListParagraph"/>
              <w:numPr>
                <w:ilvl w:val="0"/>
                <w:numId w:val="57"/>
              </w:numPr>
              <w:spacing w:after="0" w:line="240" w:lineRule="auto"/>
              <w:rPr>
                <w:rFonts w:ascii="DM Sans" w:hAnsi="DM Sans" w:cstheme="minorHAnsi"/>
                <w:sz w:val="18"/>
                <w:szCs w:val="18"/>
              </w:rPr>
            </w:pPr>
            <w:r w:rsidRPr="0019427D">
              <w:rPr>
                <w:rFonts w:ascii="DM Sans" w:hAnsi="DM Sans" w:cstheme="minorHAnsi"/>
                <w:sz w:val="18"/>
                <w:szCs w:val="18"/>
              </w:rPr>
              <w:t>Other, please specify:</w:t>
            </w:r>
          </w:p>
          <w:p w:rsidR="00873084" w:rsidRPr="0019427D" w:rsidP="00263018" w14:paraId="3B67AB84" w14:textId="0EFBA761">
            <w:pPr>
              <w:pStyle w:val="ListParagraph"/>
              <w:numPr>
                <w:ilvl w:val="0"/>
                <w:numId w:val="57"/>
              </w:numPr>
              <w:spacing w:after="0" w:line="240" w:lineRule="auto"/>
              <w:rPr>
                <w:rFonts w:ascii="DM Sans" w:hAnsi="DM Sans" w:cstheme="minorHAnsi"/>
                <w:sz w:val="18"/>
                <w:szCs w:val="18"/>
              </w:rPr>
            </w:pPr>
            <w:r w:rsidRPr="0019427D">
              <w:rPr>
                <w:rFonts w:ascii="DM Sans" w:hAnsi="DM Sans" w:cstheme="minorHAnsi"/>
                <w:sz w:val="18"/>
                <w:szCs w:val="18"/>
              </w:rPr>
              <w:t>I don’t know</w:t>
            </w:r>
          </w:p>
        </w:tc>
      </w:tr>
      <w:tr w14:paraId="6CCB0CE7" w14:textId="77777777" w:rsidTr="009E23EB">
        <w:tblPrEx>
          <w:tblW w:w="5005" w:type="pct"/>
          <w:tblLayout w:type="fixed"/>
          <w:tblLook w:val="04A0"/>
        </w:tblPrEx>
        <w:trPr>
          <w:cantSplit/>
        </w:trPr>
        <w:tc>
          <w:tcPr>
            <w:tcW w:w="595" w:type="pct"/>
            <w:shd w:val="clear" w:color="auto" w:fill="FFFFFF" w:themeFill="background1"/>
          </w:tcPr>
          <w:p w:rsidR="00873084" w:rsidP="00263018" w14:paraId="0D876CE0" w14:textId="5EF7627C">
            <w:pPr>
              <w:spacing w:line="240" w:lineRule="auto"/>
              <w:rPr>
                <w:rFonts w:ascii="DM Sans" w:hAnsi="DM Sans" w:cstheme="minorHAnsi"/>
                <w:sz w:val="18"/>
                <w:szCs w:val="18"/>
              </w:rPr>
            </w:pPr>
            <w:r>
              <w:rPr>
                <w:rFonts w:ascii="DM Sans" w:hAnsi="DM Sans" w:cstheme="minorHAnsi"/>
                <w:sz w:val="18"/>
                <w:szCs w:val="18"/>
              </w:rPr>
              <w:t>4.5</w:t>
            </w:r>
          </w:p>
        </w:tc>
        <w:tc>
          <w:tcPr>
            <w:tcW w:w="1668" w:type="pct"/>
            <w:shd w:val="clear" w:color="auto" w:fill="FFFFFF" w:themeFill="background1"/>
          </w:tcPr>
          <w:p w:rsidR="00873084" w:rsidRPr="00712093" w:rsidP="00263018" w14:paraId="1F688DF7" w14:textId="63FBBCA8">
            <w:pPr>
              <w:spacing w:line="240" w:lineRule="auto"/>
              <w:rPr>
                <w:rFonts w:ascii="DM Sans" w:hAnsi="DM Sans" w:cstheme="minorHAnsi"/>
                <w:sz w:val="18"/>
                <w:szCs w:val="18"/>
              </w:rPr>
            </w:pPr>
            <w:r>
              <w:rPr>
                <w:rFonts w:ascii="DM Sans" w:hAnsi="DM Sans" w:cstheme="minorHAnsi"/>
                <w:sz w:val="18"/>
                <w:szCs w:val="18"/>
              </w:rPr>
              <w:t xml:space="preserve">Were any of these services provided via in-person or hybrid appointments?                                                                                       </w:t>
            </w:r>
          </w:p>
        </w:tc>
        <w:tc>
          <w:tcPr>
            <w:tcW w:w="2737" w:type="pct"/>
            <w:shd w:val="clear" w:color="auto" w:fill="FFFFFF" w:themeFill="background1"/>
          </w:tcPr>
          <w:p w:rsidR="00873084" w:rsidRPr="006B41FD" w:rsidP="00263018" w14:paraId="43B4B8DF" w14:textId="77777777">
            <w:pPr>
              <w:pStyle w:val="Default"/>
              <w:numPr>
                <w:ilvl w:val="0"/>
                <w:numId w:val="65"/>
              </w:numPr>
              <w:ind w:left="360"/>
              <w:rPr>
                <w:rFonts w:ascii="DM Sans" w:hAnsi="DM Sans" w:cstheme="minorHAnsi"/>
                <w:color w:val="auto"/>
                <w:sz w:val="18"/>
                <w:szCs w:val="18"/>
              </w:rPr>
            </w:pPr>
            <w:r w:rsidRPr="006B41FD">
              <w:rPr>
                <w:rFonts w:ascii="DM Sans" w:hAnsi="DM Sans" w:cstheme="minorHAnsi"/>
                <w:color w:val="auto"/>
                <w:sz w:val="18"/>
                <w:szCs w:val="18"/>
              </w:rPr>
              <w:t>Yes</w:t>
            </w:r>
          </w:p>
          <w:p w:rsidR="00873084" w:rsidRPr="006B41FD" w:rsidP="00263018" w14:paraId="07252133" w14:textId="24C88746">
            <w:pPr>
              <w:pStyle w:val="Default"/>
              <w:numPr>
                <w:ilvl w:val="0"/>
                <w:numId w:val="65"/>
              </w:numPr>
              <w:ind w:left="360"/>
              <w:rPr>
                <w:rFonts w:ascii="DM Sans" w:hAnsi="DM Sans" w:cstheme="minorHAnsi"/>
                <w:color w:val="auto"/>
                <w:sz w:val="18"/>
                <w:szCs w:val="18"/>
              </w:rPr>
            </w:pPr>
            <w:r w:rsidRPr="006B41FD">
              <w:rPr>
                <w:rFonts w:ascii="DM Sans" w:hAnsi="DM Sans" w:cstheme="minorHAnsi"/>
                <w:color w:val="auto"/>
                <w:sz w:val="18"/>
                <w:szCs w:val="18"/>
              </w:rPr>
              <w:t>No [SKIP to 4.6]</w:t>
            </w:r>
          </w:p>
          <w:p w:rsidR="00873084" w:rsidRPr="006B41FD" w:rsidP="00263018" w14:paraId="091B063D" w14:textId="2B9646B0">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I don’t know</w:t>
            </w:r>
            <w:r w:rsidRPr="006B41FD" w:rsidR="00E8188C">
              <w:rPr>
                <w:rFonts w:ascii="DM Sans" w:hAnsi="DM Sans" w:cstheme="minorHAnsi"/>
                <w:color w:val="auto"/>
                <w:sz w:val="18"/>
                <w:szCs w:val="18"/>
              </w:rPr>
              <w:t xml:space="preserve"> [SKIP to 4.6</w:t>
            </w:r>
            <w:r w:rsidRPr="006B41FD" w:rsidR="001827C7">
              <w:rPr>
                <w:rFonts w:ascii="DM Sans" w:hAnsi="DM Sans" w:cstheme="minorHAnsi"/>
                <w:color w:val="auto"/>
                <w:sz w:val="18"/>
                <w:szCs w:val="18"/>
              </w:rPr>
              <w:t>]</w:t>
            </w:r>
          </w:p>
        </w:tc>
      </w:tr>
      <w:tr w14:paraId="165B9020" w14:textId="77777777" w:rsidTr="009E23EB">
        <w:tblPrEx>
          <w:tblW w:w="5005" w:type="pct"/>
          <w:tblLayout w:type="fixed"/>
          <w:tblLook w:val="04A0"/>
        </w:tblPrEx>
        <w:trPr>
          <w:cantSplit/>
        </w:trPr>
        <w:tc>
          <w:tcPr>
            <w:tcW w:w="595" w:type="pct"/>
            <w:shd w:val="clear" w:color="auto" w:fill="ECEEF1"/>
          </w:tcPr>
          <w:p w:rsidR="00873084" w:rsidP="00263018" w14:paraId="1281357A" w14:textId="7235F61E">
            <w:pPr>
              <w:spacing w:line="240" w:lineRule="auto"/>
              <w:rPr>
                <w:rFonts w:ascii="DM Sans" w:hAnsi="DM Sans" w:cstheme="minorHAnsi"/>
                <w:sz w:val="18"/>
                <w:szCs w:val="18"/>
              </w:rPr>
            </w:pPr>
            <w:r>
              <w:rPr>
                <w:rFonts w:ascii="DM Sans" w:hAnsi="DM Sans" w:cstheme="minorHAnsi"/>
                <w:sz w:val="18"/>
                <w:szCs w:val="18"/>
              </w:rPr>
              <w:t>4.5a</w:t>
            </w:r>
          </w:p>
        </w:tc>
        <w:tc>
          <w:tcPr>
            <w:tcW w:w="1668" w:type="pct"/>
            <w:shd w:val="clear" w:color="auto" w:fill="ECEEF1"/>
          </w:tcPr>
          <w:p w:rsidR="00873084" w:rsidRPr="00712093" w:rsidP="00263018" w14:paraId="01ED3695" w14:textId="15A40202">
            <w:pPr>
              <w:spacing w:line="240" w:lineRule="auto"/>
              <w:rPr>
                <w:rFonts w:ascii="DM Sans" w:hAnsi="DM Sans" w:cstheme="minorHAnsi"/>
                <w:sz w:val="18"/>
                <w:szCs w:val="18"/>
              </w:rPr>
            </w:pPr>
            <w:r>
              <w:rPr>
                <w:rFonts w:ascii="DM Sans" w:hAnsi="DM Sans" w:cstheme="minorHAnsi"/>
                <w:sz w:val="18"/>
                <w:szCs w:val="18"/>
              </w:rPr>
              <w:t>Which</w:t>
            </w:r>
            <w:r w:rsidRPr="00712093">
              <w:rPr>
                <w:rFonts w:ascii="DM Sans" w:hAnsi="DM Sans" w:cstheme="minorHAnsi"/>
                <w:sz w:val="18"/>
                <w:szCs w:val="18"/>
              </w:rPr>
              <w:t xml:space="preserve"> of the services were provided via </w:t>
            </w:r>
            <w:r>
              <w:rPr>
                <w:rFonts w:ascii="DM Sans" w:hAnsi="DM Sans" w:cstheme="minorHAnsi"/>
                <w:sz w:val="18"/>
                <w:szCs w:val="18"/>
              </w:rPr>
              <w:t>in-person or hybrid appointments</w:t>
            </w:r>
            <w:r w:rsidRPr="00712093">
              <w:rPr>
                <w:rFonts w:ascii="DM Sans" w:hAnsi="DM Sans" w:cstheme="minorHAnsi"/>
                <w:sz w:val="18"/>
                <w:szCs w:val="18"/>
              </w:rPr>
              <w:t>?</w:t>
            </w:r>
            <w:r>
              <w:rPr>
                <w:rFonts w:ascii="DM Sans" w:hAnsi="DM Sans" w:cstheme="minorHAnsi"/>
                <w:sz w:val="18"/>
                <w:szCs w:val="18"/>
              </w:rPr>
              <w:t xml:space="preserve"> </w:t>
            </w:r>
            <w:r w:rsidRPr="00CA4526">
              <w:rPr>
                <w:rFonts w:ascii="DM Sans" w:hAnsi="DM Sans" w:cstheme="minorHAnsi"/>
                <w:i/>
                <w:sz w:val="18"/>
                <w:szCs w:val="18"/>
              </w:rPr>
              <w:t>Select all that apply.</w:t>
            </w:r>
          </w:p>
        </w:tc>
        <w:tc>
          <w:tcPr>
            <w:tcW w:w="2737" w:type="pct"/>
            <w:shd w:val="clear" w:color="auto" w:fill="ECEEF1"/>
          </w:tcPr>
          <w:p w:rsidR="00873084" w:rsidRPr="006B41FD" w:rsidP="00263018" w14:paraId="28938999" w14:textId="77777777">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[Selected response options carried forward from 4.3]</w:t>
            </w:r>
          </w:p>
          <w:p w:rsidR="00873084" w:rsidRPr="0019427D" w:rsidP="00263018" w14:paraId="3F1283E1" w14:textId="77777777">
            <w:pPr>
              <w:pStyle w:val="ListParagraph"/>
              <w:numPr>
                <w:ilvl w:val="0"/>
                <w:numId w:val="57"/>
              </w:numPr>
              <w:spacing w:after="0" w:line="240" w:lineRule="auto"/>
              <w:rPr>
                <w:rFonts w:ascii="DM Sans" w:hAnsi="DM Sans" w:cstheme="minorHAnsi"/>
                <w:sz w:val="18"/>
                <w:szCs w:val="18"/>
              </w:rPr>
            </w:pPr>
            <w:r w:rsidRPr="0019427D">
              <w:rPr>
                <w:rFonts w:ascii="DM Sans" w:hAnsi="DM Sans" w:cstheme="minorHAnsi"/>
                <w:sz w:val="18"/>
                <w:szCs w:val="18"/>
              </w:rPr>
              <w:t>Other, please specify:</w:t>
            </w:r>
          </w:p>
          <w:p w:rsidR="00873084" w:rsidRPr="0019427D" w:rsidP="00263018" w14:paraId="04539A85" w14:textId="024B3841">
            <w:pPr>
              <w:pStyle w:val="ListParagraph"/>
              <w:numPr>
                <w:ilvl w:val="0"/>
                <w:numId w:val="57"/>
              </w:numPr>
              <w:spacing w:after="0" w:line="240" w:lineRule="auto"/>
              <w:rPr>
                <w:rFonts w:ascii="DM Sans" w:hAnsi="DM Sans" w:cstheme="minorHAnsi"/>
                <w:sz w:val="18"/>
                <w:szCs w:val="18"/>
              </w:rPr>
            </w:pPr>
            <w:r w:rsidRPr="0019427D">
              <w:rPr>
                <w:rFonts w:ascii="DM Sans" w:hAnsi="DM Sans" w:cstheme="minorHAnsi"/>
                <w:sz w:val="18"/>
                <w:szCs w:val="18"/>
              </w:rPr>
              <w:t>I don’t know</w:t>
            </w:r>
            <w:r w:rsidRPr="0019427D" w:rsidR="00304629">
              <w:rPr>
                <w:rFonts w:ascii="DM Sans" w:hAnsi="DM Sans" w:cstheme="minorHAnsi"/>
                <w:sz w:val="18"/>
                <w:szCs w:val="18"/>
              </w:rPr>
              <w:t xml:space="preserve"> [SKIP to 4.6]</w:t>
            </w:r>
          </w:p>
        </w:tc>
      </w:tr>
      <w:tr w14:paraId="259CA5B7" w14:textId="77777777" w:rsidTr="009E23EB">
        <w:tblPrEx>
          <w:tblW w:w="5005" w:type="pct"/>
          <w:tblLayout w:type="fixed"/>
          <w:tblLook w:val="04A0"/>
        </w:tblPrEx>
        <w:trPr>
          <w:cantSplit/>
        </w:trPr>
        <w:tc>
          <w:tcPr>
            <w:tcW w:w="595" w:type="pct"/>
            <w:shd w:val="clear" w:color="auto" w:fill="FFFFFF" w:themeFill="background1"/>
          </w:tcPr>
          <w:p w:rsidR="00873084" w:rsidP="00263018" w14:paraId="0F98B771" w14:textId="12652CAF">
            <w:pPr>
              <w:spacing w:line="240" w:lineRule="auto"/>
              <w:rPr>
                <w:rFonts w:ascii="DM Sans" w:hAnsi="DM Sans" w:cstheme="minorHAnsi"/>
                <w:sz w:val="18"/>
                <w:szCs w:val="18"/>
              </w:rPr>
            </w:pPr>
            <w:r>
              <w:rPr>
                <w:rFonts w:ascii="DM Sans" w:hAnsi="DM Sans" w:cstheme="minorHAnsi"/>
                <w:sz w:val="18"/>
                <w:szCs w:val="18"/>
              </w:rPr>
              <w:t>4.5b</w:t>
            </w:r>
          </w:p>
        </w:tc>
        <w:tc>
          <w:tcPr>
            <w:tcW w:w="1668" w:type="pct"/>
            <w:shd w:val="clear" w:color="auto" w:fill="FFFFFF" w:themeFill="background1"/>
          </w:tcPr>
          <w:p w:rsidR="00873084" w:rsidRPr="00712093" w:rsidP="00263018" w14:paraId="70C21B93" w14:textId="3B680A8F">
            <w:pPr>
              <w:spacing w:line="240" w:lineRule="auto"/>
              <w:rPr>
                <w:rFonts w:ascii="DM Sans" w:hAnsi="DM Sans" w:cstheme="minorHAnsi"/>
                <w:sz w:val="18"/>
                <w:szCs w:val="18"/>
              </w:rPr>
            </w:pPr>
            <w:r>
              <w:rPr>
                <w:rFonts w:ascii="DM Sans" w:hAnsi="DM Sans" w:cstheme="minorHAnsi"/>
                <w:sz w:val="18"/>
                <w:szCs w:val="18"/>
              </w:rPr>
              <w:t>What</w:t>
            </w:r>
            <w:r w:rsidRPr="00712093">
              <w:rPr>
                <w:rFonts w:ascii="DM Sans" w:hAnsi="DM Sans" w:cstheme="minorHAnsi"/>
                <w:sz w:val="18"/>
                <w:szCs w:val="18"/>
              </w:rPr>
              <w:t xml:space="preserve"> is the </w:t>
            </w:r>
            <w:r>
              <w:rPr>
                <w:rFonts w:ascii="DM Sans" w:hAnsi="DM Sans" w:cstheme="minorHAnsi"/>
                <w:sz w:val="18"/>
                <w:szCs w:val="18"/>
              </w:rPr>
              <w:t>ZIP</w:t>
            </w:r>
            <w:r w:rsidRPr="00712093">
              <w:rPr>
                <w:rFonts w:ascii="DM Sans" w:hAnsi="DM Sans" w:cstheme="minorHAnsi"/>
                <w:sz w:val="18"/>
                <w:szCs w:val="18"/>
              </w:rPr>
              <w:t xml:space="preserve"> code where </w:t>
            </w:r>
            <w:r>
              <w:rPr>
                <w:rFonts w:ascii="DM Sans" w:hAnsi="DM Sans" w:cstheme="minorHAnsi"/>
                <w:sz w:val="18"/>
                <w:szCs w:val="18"/>
              </w:rPr>
              <w:t>the</w:t>
            </w:r>
            <w:r w:rsidRPr="00712093">
              <w:rPr>
                <w:rFonts w:ascii="DM Sans" w:hAnsi="DM Sans" w:cstheme="minorHAnsi"/>
                <w:sz w:val="18"/>
                <w:szCs w:val="18"/>
              </w:rPr>
              <w:t xml:space="preserve"> first</w:t>
            </w:r>
            <w:r>
              <w:rPr>
                <w:rFonts w:ascii="DM Sans" w:hAnsi="DM Sans" w:cstheme="minorHAnsi"/>
                <w:sz w:val="18"/>
                <w:szCs w:val="18"/>
              </w:rPr>
              <w:t xml:space="preserve"> in-person</w:t>
            </w:r>
            <w:r w:rsidRPr="00712093">
              <w:rPr>
                <w:rFonts w:ascii="DM Sans" w:hAnsi="DM Sans" w:cstheme="minorHAnsi"/>
                <w:sz w:val="18"/>
                <w:szCs w:val="18"/>
              </w:rPr>
              <w:t xml:space="preserve"> service occurred</w:t>
            </w:r>
            <w:r>
              <w:rPr>
                <w:rFonts w:ascii="DM Sans" w:hAnsi="DM Sans" w:cstheme="minorHAnsi"/>
                <w:sz w:val="18"/>
                <w:szCs w:val="18"/>
              </w:rPr>
              <w:t xml:space="preserve"> after referral in each of the following categories?</w:t>
            </w:r>
            <w:r w:rsidR="00917640">
              <w:rPr>
                <w:rFonts w:ascii="DM Sans" w:hAnsi="DM Sans" w:cstheme="minorHAnsi"/>
                <w:sz w:val="18"/>
                <w:szCs w:val="18"/>
              </w:rPr>
              <w:t xml:space="preserve"> (Leave blank if ZIP code is not known)</w:t>
            </w:r>
          </w:p>
        </w:tc>
        <w:tc>
          <w:tcPr>
            <w:tcW w:w="2737" w:type="pct"/>
            <w:shd w:val="clear" w:color="auto" w:fill="FFFFFF" w:themeFill="background1"/>
          </w:tcPr>
          <w:p w:rsidR="00873084" w:rsidRPr="006B41FD" w:rsidP="00263018" w14:paraId="5A8429C3" w14:textId="0E608BA9">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[Selected response options carried forward from 4.5a, with numeric responses]</w:t>
            </w:r>
          </w:p>
          <w:p w:rsidR="00873084" w:rsidRPr="006B41FD" w:rsidP="00263018" w14:paraId="4635565A" w14:textId="77777777">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 xml:space="preserve">EXAMPLE: ___ Mental Health Assessment </w:t>
            </w:r>
          </w:p>
          <w:p w:rsidR="00873084" w:rsidRPr="006B41FD" w:rsidP="00263018" w14:paraId="61A8D913" w14:textId="073E869A">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EXAMPLE: ___ Substance Use Assessment</w:t>
            </w:r>
          </w:p>
        </w:tc>
      </w:tr>
      <w:tr w14:paraId="53C8C631" w14:textId="77777777" w:rsidTr="009E23EB">
        <w:tblPrEx>
          <w:tblW w:w="5005" w:type="pct"/>
          <w:tblLayout w:type="fixed"/>
          <w:tblLook w:val="04A0"/>
        </w:tblPrEx>
        <w:trPr>
          <w:cantSplit/>
        </w:trPr>
        <w:tc>
          <w:tcPr>
            <w:tcW w:w="595" w:type="pct"/>
            <w:shd w:val="clear" w:color="auto" w:fill="ECEEF1"/>
          </w:tcPr>
          <w:p w:rsidR="00873084" w:rsidP="00263018" w14:paraId="5330F693" w14:textId="3701813F">
            <w:pPr>
              <w:spacing w:line="240" w:lineRule="auto"/>
              <w:rPr>
                <w:rFonts w:ascii="DM Sans" w:hAnsi="DM Sans" w:cstheme="minorHAnsi"/>
                <w:sz w:val="18"/>
                <w:szCs w:val="18"/>
              </w:rPr>
            </w:pPr>
            <w:r>
              <w:rPr>
                <w:rFonts w:ascii="DM Sans" w:hAnsi="DM Sans" w:cstheme="minorHAnsi"/>
                <w:sz w:val="18"/>
                <w:szCs w:val="18"/>
              </w:rPr>
              <w:t>4.6</w:t>
            </w:r>
          </w:p>
        </w:tc>
        <w:tc>
          <w:tcPr>
            <w:tcW w:w="1668" w:type="pct"/>
            <w:shd w:val="clear" w:color="auto" w:fill="ECEEF1"/>
          </w:tcPr>
          <w:p w:rsidR="00873084" w:rsidRPr="0019427D" w:rsidP="00263018" w14:paraId="18703E1F" w14:textId="406BAA30">
            <w:pPr>
              <w:spacing w:line="240" w:lineRule="auto"/>
              <w:rPr>
                <w:rFonts w:ascii="DM Sans" w:hAnsi="DM Sans" w:cstheme="minorHAnsi"/>
                <w:sz w:val="18"/>
                <w:szCs w:val="18"/>
              </w:rPr>
            </w:pPr>
            <w:r w:rsidRPr="0019427D">
              <w:rPr>
                <w:rFonts w:ascii="DM Sans" w:hAnsi="DM Sans" w:cstheme="minorHAnsi"/>
                <w:sz w:val="18"/>
                <w:szCs w:val="18"/>
              </w:rPr>
              <w:t xml:space="preserve">In the 3 months following the date of the referral, approximately how many total appointments did the youth attend in each of the following categories as a result of referral? </w:t>
            </w:r>
            <w:r w:rsidRPr="0019427D" w:rsidR="007C3000">
              <w:rPr>
                <w:rFonts w:ascii="DM Sans" w:hAnsi="DM Sans" w:cstheme="minorHAnsi"/>
                <w:sz w:val="18"/>
                <w:szCs w:val="18"/>
              </w:rPr>
              <w:t xml:space="preserve">(Leave blank if the number of </w:t>
            </w:r>
            <w:r w:rsidRPr="0019427D" w:rsidR="00997BD8">
              <w:rPr>
                <w:rFonts w:ascii="DM Sans" w:hAnsi="DM Sans" w:cstheme="minorHAnsi"/>
                <w:sz w:val="18"/>
                <w:szCs w:val="18"/>
              </w:rPr>
              <w:t>appointments</w:t>
            </w:r>
            <w:r w:rsidRPr="0019427D" w:rsidR="007C3000">
              <w:rPr>
                <w:rFonts w:ascii="DM Sans" w:hAnsi="DM Sans" w:cstheme="minorHAnsi"/>
                <w:sz w:val="18"/>
                <w:szCs w:val="18"/>
              </w:rPr>
              <w:t xml:space="preserve"> is not known)</w:t>
            </w:r>
          </w:p>
        </w:tc>
        <w:tc>
          <w:tcPr>
            <w:tcW w:w="2737" w:type="pct"/>
            <w:shd w:val="clear" w:color="auto" w:fill="ECEEF1"/>
          </w:tcPr>
          <w:p w:rsidR="00873084" w:rsidRPr="006B41FD" w:rsidP="00263018" w14:paraId="4AEAC49B" w14:textId="042418E6">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[Selected response options carried forward from 4.3, with numeric responses]</w:t>
            </w:r>
          </w:p>
          <w:p w:rsidR="00873084" w:rsidRPr="006B41FD" w:rsidP="00263018" w14:paraId="01B29564" w14:textId="77777777">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 xml:space="preserve">EXAMPLE: ___ Mental Health Assessment </w:t>
            </w:r>
          </w:p>
          <w:p w:rsidR="00873084" w:rsidRPr="006B41FD" w:rsidP="00263018" w14:paraId="4E8E9CAD" w14:textId="77777777">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EXAMPLE: ___ Substance Use Assessment</w:t>
            </w:r>
          </w:p>
          <w:p w:rsidR="00873084" w:rsidRPr="006B41FD" w:rsidP="00263018" w14:paraId="501D729C" w14:textId="16DF0BB2">
            <w:pPr>
              <w:pStyle w:val="ListParagraph"/>
              <w:numPr>
                <w:ilvl w:val="0"/>
                <w:numId w:val="57"/>
              </w:numPr>
              <w:spacing w:after="0" w:line="240" w:lineRule="auto"/>
              <w:rPr>
                <w:rFonts w:ascii="DM Sans" w:hAnsi="DM Sans" w:cstheme="minorHAnsi"/>
                <w:sz w:val="18"/>
                <w:szCs w:val="18"/>
              </w:rPr>
            </w:pPr>
            <w:r w:rsidRPr="0019427D">
              <w:rPr>
                <w:rFonts w:ascii="DM Sans" w:hAnsi="DM Sans" w:cstheme="minorHAnsi"/>
                <w:sz w:val="18"/>
                <w:szCs w:val="18"/>
              </w:rPr>
              <w:t xml:space="preserve">EXAMPLE: </w:t>
            </w:r>
            <w:r w:rsidRPr="0019427D">
              <w:rPr>
                <w:rFonts w:ascii="DM Sans" w:hAnsi="DM Sans" w:cstheme="minorHAnsi"/>
                <w:sz w:val="18"/>
                <w:szCs w:val="18"/>
              </w:rPr>
              <w:t>___ Other, please specify:</w:t>
            </w:r>
          </w:p>
          <w:p w:rsidR="00873084" w:rsidRPr="006B41FD" w:rsidP="00263018" w14:paraId="7E4F7576" w14:textId="77777777">
            <w:pPr>
              <w:pStyle w:val="Default"/>
              <w:rPr>
                <w:rFonts w:ascii="DM Sans" w:hAnsi="DM Sans" w:cstheme="minorHAnsi"/>
                <w:color w:val="auto"/>
                <w:sz w:val="18"/>
                <w:szCs w:val="18"/>
              </w:rPr>
            </w:pPr>
          </w:p>
          <w:p w:rsidR="00873084" w:rsidRPr="006B41FD" w:rsidP="00263018" w14:paraId="0A824598" w14:textId="1891B94E">
            <w:pPr>
              <w:pStyle w:val="Default"/>
              <w:rPr>
                <w:rFonts w:ascii="DM Sans" w:hAnsi="DM Sans" w:cstheme="minorHAnsi"/>
                <w:color w:val="auto"/>
                <w:sz w:val="18"/>
                <w:szCs w:val="18"/>
              </w:rPr>
            </w:pPr>
            <w:r w:rsidRPr="006B41FD">
              <w:rPr>
                <w:rFonts w:ascii="DM Sans" w:hAnsi="DM Sans" w:cstheme="minorHAnsi"/>
                <w:color w:val="auto"/>
                <w:sz w:val="18"/>
                <w:szCs w:val="18"/>
              </w:rPr>
              <w:t xml:space="preserve">[If total number of appointments </w:t>
            </w:r>
            <w:r w:rsidRPr="006B41FD" w:rsidR="004F709E">
              <w:rPr>
                <w:rFonts w:ascii="DM Sans" w:hAnsi="DM Sans" w:cstheme="minorHAnsi"/>
                <w:color w:val="auto"/>
                <w:sz w:val="18"/>
                <w:szCs w:val="18"/>
              </w:rPr>
              <w:t xml:space="preserve">across all categories </w:t>
            </w:r>
            <w:r w:rsidRPr="006B41FD">
              <w:rPr>
                <w:rFonts w:ascii="DM Sans" w:hAnsi="DM Sans" w:cstheme="minorHAnsi"/>
                <w:color w:val="auto"/>
                <w:sz w:val="18"/>
                <w:szCs w:val="18"/>
              </w:rPr>
              <w:t xml:space="preserve">is </w:t>
            </w:r>
            <w:r w:rsidRPr="006B41FD" w:rsidR="00F05B06">
              <w:rPr>
                <w:rFonts w:ascii="DM Sans" w:hAnsi="DM Sans" w:cstheme="minorHAnsi"/>
                <w:color w:val="auto"/>
                <w:sz w:val="18"/>
                <w:szCs w:val="18"/>
              </w:rPr>
              <w:t>0</w:t>
            </w:r>
            <w:r w:rsidRPr="006B41FD" w:rsidR="003F0AD7">
              <w:rPr>
                <w:rFonts w:ascii="DM Sans" w:hAnsi="DM Sans" w:cstheme="minorHAnsi"/>
                <w:color w:val="auto"/>
                <w:sz w:val="18"/>
                <w:szCs w:val="18"/>
              </w:rPr>
              <w:t xml:space="preserve">, </w:t>
            </w:r>
            <w:r w:rsidRPr="006B41FD">
              <w:rPr>
                <w:rFonts w:ascii="DM Sans" w:hAnsi="DM Sans" w:cstheme="minorHAnsi"/>
                <w:color w:val="auto"/>
                <w:sz w:val="18"/>
                <w:szCs w:val="18"/>
              </w:rPr>
              <w:t>END FORM]</w:t>
            </w:r>
          </w:p>
          <w:p w:rsidR="003F0AD7" w:rsidRPr="006B41FD" w:rsidP="00263018" w14:paraId="655E2F21" w14:textId="77777777">
            <w:pPr>
              <w:pStyle w:val="Default"/>
              <w:rPr>
                <w:rFonts w:ascii="DM Sans" w:hAnsi="DM Sans" w:cstheme="minorHAnsi"/>
                <w:color w:val="auto"/>
                <w:sz w:val="18"/>
                <w:szCs w:val="18"/>
              </w:rPr>
            </w:pPr>
          </w:p>
          <w:p w:rsidR="00873084" w:rsidRPr="006B41FD" w:rsidP="00263018" w14:paraId="0EB3AAC3" w14:textId="2D96F366">
            <w:pPr>
              <w:pStyle w:val="Default"/>
              <w:rPr>
                <w:rFonts w:ascii="DM Sans" w:hAnsi="DM Sans" w:cstheme="minorHAnsi"/>
                <w:color w:val="auto"/>
                <w:sz w:val="18"/>
                <w:szCs w:val="18"/>
              </w:rPr>
            </w:pPr>
            <w:r w:rsidRPr="006B41FD">
              <w:rPr>
                <w:rFonts w:ascii="DM Sans" w:hAnsi="DM Sans" w:cstheme="minorHAnsi"/>
                <w:color w:val="auto"/>
                <w:sz w:val="18"/>
                <w:szCs w:val="18"/>
              </w:rPr>
              <w:t xml:space="preserve">[ANSWER 4.6a </w:t>
            </w:r>
            <w:r w:rsidRPr="006B41FD" w:rsidR="004F709E">
              <w:rPr>
                <w:rFonts w:ascii="DM Sans" w:hAnsi="DM Sans" w:cstheme="minorHAnsi"/>
                <w:color w:val="auto"/>
                <w:sz w:val="18"/>
                <w:szCs w:val="18"/>
              </w:rPr>
              <w:t xml:space="preserve">for all categories where the total number of appointments is 1, </w:t>
            </w:r>
            <w:r w:rsidRPr="006B41FD">
              <w:rPr>
                <w:rFonts w:ascii="DM Sans" w:hAnsi="DM Sans" w:cstheme="minorHAnsi"/>
                <w:color w:val="auto"/>
                <w:sz w:val="18"/>
                <w:szCs w:val="18"/>
              </w:rPr>
              <w:t>then END FORM]</w:t>
            </w:r>
          </w:p>
          <w:p w:rsidR="003F0AD7" w:rsidRPr="006B41FD" w:rsidP="00263018" w14:paraId="1F2F40A7" w14:textId="77777777">
            <w:pPr>
              <w:pStyle w:val="Default"/>
              <w:rPr>
                <w:rFonts w:ascii="DM Sans" w:hAnsi="DM Sans" w:cstheme="minorHAnsi"/>
                <w:color w:val="auto"/>
                <w:sz w:val="18"/>
                <w:szCs w:val="18"/>
              </w:rPr>
            </w:pPr>
          </w:p>
          <w:p w:rsidR="00873084" w:rsidRPr="006B41FD" w:rsidP="00263018" w14:paraId="250BE123" w14:textId="46D6F022">
            <w:pPr>
              <w:pStyle w:val="Default"/>
              <w:rPr>
                <w:rFonts w:ascii="DM Sans" w:hAnsi="DM Sans" w:cstheme="minorHAnsi"/>
                <w:color w:val="auto"/>
                <w:sz w:val="18"/>
                <w:szCs w:val="18"/>
              </w:rPr>
            </w:pPr>
            <w:r w:rsidRPr="006B41FD">
              <w:rPr>
                <w:rFonts w:ascii="DM Sans" w:hAnsi="DM Sans" w:cstheme="minorHAnsi"/>
                <w:color w:val="auto"/>
                <w:sz w:val="18"/>
                <w:szCs w:val="18"/>
              </w:rPr>
              <w:t>[</w:t>
            </w:r>
            <w:r w:rsidRPr="006B41FD" w:rsidR="004F709E">
              <w:rPr>
                <w:rFonts w:ascii="DM Sans" w:hAnsi="DM Sans" w:cstheme="minorHAnsi"/>
                <w:color w:val="auto"/>
                <w:sz w:val="18"/>
                <w:szCs w:val="18"/>
              </w:rPr>
              <w:t xml:space="preserve">ANSWER 4.6a and 4.6b for all categories where the total number of appointments </w:t>
            </w:r>
            <w:r w:rsidRPr="006B41FD" w:rsidR="00A45F9B">
              <w:rPr>
                <w:rFonts w:ascii="DM Sans" w:hAnsi="DM Sans" w:cstheme="minorHAnsi"/>
                <w:color w:val="auto"/>
                <w:sz w:val="18"/>
                <w:szCs w:val="18"/>
              </w:rPr>
              <w:t>two</w:t>
            </w:r>
            <w:r w:rsidRPr="006B41FD">
              <w:rPr>
                <w:rFonts w:ascii="DM Sans" w:hAnsi="DM Sans" w:cstheme="minorHAnsi"/>
                <w:color w:val="auto"/>
                <w:sz w:val="18"/>
                <w:szCs w:val="18"/>
              </w:rPr>
              <w:t xml:space="preserve"> or greater, then END FORM]</w:t>
            </w:r>
          </w:p>
        </w:tc>
      </w:tr>
      <w:tr w14:paraId="2E8E6E6E" w14:textId="77777777" w:rsidTr="009E23EB">
        <w:tblPrEx>
          <w:tblW w:w="5005" w:type="pct"/>
          <w:tblLayout w:type="fixed"/>
          <w:tblLook w:val="04A0"/>
        </w:tblPrEx>
        <w:trPr>
          <w:cantSplit/>
        </w:trPr>
        <w:tc>
          <w:tcPr>
            <w:tcW w:w="595" w:type="pct"/>
            <w:shd w:val="clear" w:color="auto" w:fill="FFFFFF" w:themeFill="background1"/>
          </w:tcPr>
          <w:p w:rsidR="00873084" w:rsidP="00263018" w14:paraId="479D1EE9" w14:textId="528D620F">
            <w:pPr>
              <w:spacing w:line="240" w:lineRule="auto"/>
              <w:rPr>
                <w:rFonts w:ascii="DM Sans" w:hAnsi="DM Sans" w:cstheme="minorHAnsi"/>
                <w:sz w:val="18"/>
                <w:szCs w:val="18"/>
              </w:rPr>
            </w:pPr>
            <w:r>
              <w:rPr>
                <w:rFonts w:ascii="DM Sans" w:hAnsi="DM Sans" w:cstheme="minorHAnsi"/>
                <w:sz w:val="18"/>
                <w:szCs w:val="18"/>
              </w:rPr>
              <w:t>4.6a</w:t>
            </w:r>
          </w:p>
        </w:tc>
        <w:tc>
          <w:tcPr>
            <w:tcW w:w="1668" w:type="pct"/>
            <w:shd w:val="clear" w:color="auto" w:fill="FFFFFF" w:themeFill="background1"/>
          </w:tcPr>
          <w:p w:rsidR="00873084" w:rsidRPr="0019427D" w:rsidP="00263018" w14:paraId="71B7BD96" w14:textId="79237107">
            <w:pPr>
              <w:spacing w:line="240" w:lineRule="auto"/>
              <w:rPr>
                <w:rFonts w:ascii="DM Sans" w:hAnsi="DM Sans" w:cstheme="minorHAnsi"/>
                <w:sz w:val="18"/>
                <w:szCs w:val="18"/>
              </w:rPr>
            </w:pPr>
            <w:r w:rsidRPr="0019427D">
              <w:rPr>
                <w:rFonts w:ascii="DM Sans" w:hAnsi="DM Sans" w:cstheme="minorHAnsi"/>
                <w:sz w:val="18"/>
                <w:szCs w:val="18"/>
              </w:rPr>
              <w:t xml:space="preserve">What was the date of the first service </w:t>
            </w:r>
            <w:r w:rsidRPr="0019427D" w:rsidR="004F709E">
              <w:rPr>
                <w:rFonts w:ascii="DM Sans" w:hAnsi="DM Sans" w:cstheme="minorHAnsi"/>
                <w:sz w:val="18"/>
                <w:szCs w:val="18"/>
              </w:rPr>
              <w:t xml:space="preserve">related to </w:t>
            </w:r>
            <w:r w:rsidRPr="006B41FD" w:rsidR="004F709E">
              <w:rPr>
                <w:rFonts w:ascii="DM Sans" w:hAnsi="DM Sans" w:cstheme="minorHAnsi"/>
                <w:sz w:val="18"/>
                <w:szCs w:val="18"/>
              </w:rPr>
              <w:t>[CATEGORY</w:t>
            </w:r>
            <w:r w:rsidRPr="006B41FD" w:rsidR="003F0AD7">
              <w:rPr>
                <w:rFonts w:ascii="DM Sans" w:hAnsi="DM Sans" w:cstheme="minorHAnsi"/>
                <w:sz w:val="18"/>
                <w:szCs w:val="18"/>
              </w:rPr>
              <w:t xml:space="preserve"> carried forward from 4.6</w:t>
            </w:r>
            <w:r w:rsidRPr="006B41FD" w:rsidR="004F709E">
              <w:rPr>
                <w:rFonts w:ascii="DM Sans" w:hAnsi="DM Sans" w:cstheme="minorHAnsi"/>
                <w:sz w:val="18"/>
                <w:szCs w:val="18"/>
              </w:rPr>
              <w:t xml:space="preserve">] </w:t>
            </w:r>
            <w:r w:rsidRPr="0019427D">
              <w:rPr>
                <w:rFonts w:ascii="DM Sans" w:hAnsi="DM Sans" w:cstheme="minorHAnsi"/>
                <w:sz w:val="18"/>
                <w:szCs w:val="18"/>
              </w:rPr>
              <w:t xml:space="preserve">received as a result of the referral? </w:t>
            </w:r>
            <w:r w:rsidRPr="0019427D" w:rsidR="00C652B2">
              <w:rPr>
                <w:rFonts w:ascii="DM Sans" w:hAnsi="DM Sans" w:cstheme="minorHAnsi"/>
                <w:sz w:val="18"/>
                <w:szCs w:val="18"/>
              </w:rPr>
              <w:t>(Leave blank if the date is not known)</w:t>
            </w:r>
          </w:p>
        </w:tc>
        <w:tc>
          <w:tcPr>
            <w:tcW w:w="2737" w:type="pct"/>
            <w:shd w:val="clear" w:color="auto" w:fill="FFFFFF" w:themeFill="background1"/>
          </w:tcPr>
          <w:p w:rsidR="00873084" w:rsidRPr="006B41FD" w:rsidP="00263018" w14:paraId="4E3078D7" w14:textId="77777777">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MM/DD/YYYY</w:t>
            </w:r>
          </w:p>
          <w:p w:rsidR="00873084" w:rsidRPr="006B41FD" w:rsidP="006B41FD" w14:paraId="30F127BE" w14:textId="47BD37A7">
            <w:pPr>
              <w:pStyle w:val="Default"/>
              <w:ind w:left="360"/>
              <w:rPr>
                <w:rFonts w:ascii="DM Sans" w:hAnsi="DM Sans" w:cstheme="minorHAnsi"/>
                <w:color w:val="auto"/>
                <w:sz w:val="18"/>
                <w:szCs w:val="18"/>
              </w:rPr>
            </w:pPr>
          </w:p>
        </w:tc>
      </w:tr>
      <w:tr w14:paraId="2F6E2F43" w14:textId="77777777" w:rsidTr="009E23EB">
        <w:tblPrEx>
          <w:tblW w:w="5005" w:type="pct"/>
          <w:tblLayout w:type="fixed"/>
          <w:tblLook w:val="04A0"/>
        </w:tblPrEx>
        <w:trPr>
          <w:cantSplit/>
        </w:trPr>
        <w:tc>
          <w:tcPr>
            <w:tcW w:w="595" w:type="pct"/>
            <w:shd w:val="clear" w:color="auto" w:fill="ECEEF1"/>
          </w:tcPr>
          <w:p w:rsidR="00873084" w:rsidP="00263018" w14:paraId="1B248539" w14:textId="735F4FDE">
            <w:pPr>
              <w:spacing w:line="240" w:lineRule="auto"/>
              <w:rPr>
                <w:rFonts w:ascii="DM Sans" w:hAnsi="DM Sans" w:cstheme="minorHAnsi"/>
                <w:sz w:val="18"/>
                <w:szCs w:val="18"/>
              </w:rPr>
            </w:pPr>
            <w:r>
              <w:rPr>
                <w:rFonts w:ascii="DM Sans" w:hAnsi="DM Sans" w:cstheme="minorHAnsi"/>
                <w:sz w:val="18"/>
                <w:szCs w:val="18"/>
              </w:rPr>
              <w:t>4.6b</w:t>
            </w:r>
          </w:p>
        </w:tc>
        <w:tc>
          <w:tcPr>
            <w:tcW w:w="1668" w:type="pct"/>
            <w:shd w:val="clear" w:color="auto" w:fill="ECEEF1"/>
          </w:tcPr>
          <w:p w:rsidR="00873084" w:rsidRPr="0019427D" w:rsidP="00263018" w14:paraId="631790E8" w14:textId="45008090">
            <w:pPr>
              <w:spacing w:line="240" w:lineRule="auto"/>
              <w:rPr>
                <w:rFonts w:ascii="DM Sans" w:hAnsi="DM Sans" w:cstheme="minorHAnsi"/>
                <w:sz w:val="18"/>
                <w:szCs w:val="18"/>
              </w:rPr>
            </w:pPr>
            <w:r w:rsidRPr="0019427D">
              <w:rPr>
                <w:rFonts w:ascii="DM Sans" w:hAnsi="DM Sans" w:cstheme="minorHAnsi"/>
                <w:sz w:val="18"/>
                <w:szCs w:val="18"/>
              </w:rPr>
              <w:t xml:space="preserve">What was the date of the second service </w:t>
            </w:r>
            <w:r w:rsidRPr="0019427D" w:rsidR="004F709E">
              <w:rPr>
                <w:rFonts w:ascii="DM Sans" w:hAnsi="DM Sans" w:cstheme="minorHAnsi"/>
                <w:sz w:val="18"/>
                <w:szCs w:val="18"/>
              </w:rPr>
              <w:t xml:space="preserve">related to </w:t>
            </w:r>
            <w:r w:rsidRPr="006B41FD" w:rsidR="004F709E">
              <w:rPr>
                <w:rFonts w:ascii="DM Sans" w:hAnsi="DM Sans" w:cstheme="minorHAnsi"/>
                <w:sz w:val="18"/>
                <w:szCs w:val="18"/>
              </w:rPr>
              <w:t>[</w:t>
            </w:r>
            <w:r w:rsidRPr="006B41FD" w:rsidR="003F0AD7">
              <w:rPr>
                <w:rFonts w:ascii="DM Sans" w:hAnsi="DM Sans" w:cstheme="minorHAnsi"/>
                <w:sz w:val="18"/>
                <w:szCs w:val="18"/>
              </w:rPr>
              <w:t>CATEGORY carried forward from 4.6</w:t>
            </w:r>
            <w:r w:rsidRPr="006B41FD" w:rsidR="004F709E">
              <w:rPr>
                <w:rFonts w:ascii="DM Sans" w:hAnsi="DM Sans" w:cstheme="minorHAnsi"/>
                <w:sz w:val="18"/>
                <w:szCs w:val="18"/>
              </w:rPr>
              <w:t xml:space="preserve">] </w:t>
            </w:r>
            <w:r w:rsidRPr="0019427D">
              <w:rPr>
                <w:rFonts w:ascii="DM Sans" w:hAnsi="DM Sans" w:cstheme="minorHAnsi"/>
                <w:sz w:val="18"/>
                <w:szCs w:val="18"/>
              </w:rPr>
              <w:t xml:space="preserve">received as a result of the referral? </w:t>
            </w:r>
            <w:r w:rsidRPr="0019427D" w:rsidR="00C652B2">
              <w:rPr>
                <w:rFonts w:ascii="DM Sans" w:hAnsi="DM Sans" w:cstheme="minorHAnsi"/>
                <w:sz w:val="18"/>
                <w:szCs w:val="18"/>
              </w:rPr>
              <w:t>(Leave blank if the date is not known)</w:t>
            </w:r>
          </w:p>
        </w:tc>
        <w:tc>
          <w:tcPr>
            <w:tcW w:w="2737" w:type="pct"/>
            <w:shd w:val="clear" w:color="auto" w:fill="ECEEF1"/>
          </w:tcPr>
          <w:p w:rsidR="00873084" w:rsidRPr="006B41FD" w:rsidP="00263018" w14:paraId="07C6625C" w14:textId="77777777">
            <w:pPr>
              <w:pStyle w:val="Default"/>
              <w:numPr>
                <w:ilvl w:val="0"/>
                <w:numId w:val="57"/>
              </w:numPr>
              <w:rPr>
                <w:rFonts w:ascii="DM Sans" w:hAnsi="DM Sans" w:cstheme="minorHAnsi"/>
                <w:color w:val="auto"/>
                <w:sz w:val="18"/>
                <w:szCs w:val="18"/>
              </w:rPr>
            </w:pPr>
            <w:r w:rsidRPr="006B41FD">
              <w:rPr>
                <w:rFonts w:ascii="DM Sans" w:hAnsi="DM Sans" w:cstheme="minorHAnsi"/>
                <w:color w:val="auto"/>
                <w:sz w:val="18"/>
                <w:szCs w:val="18"/>
              </w:rPr>
              <w:t>MM/DD/YYYY</w:t>
            </w:r>
          </w:p>
          <w:p w:rsidR="00873084" w:rsidRPr="006B41FD" w:rsidP="006B41FD" w14:paraId="1A1EECC6" w14:textId="410CEE8A">
            <w:pPr>
              <w:pStyle w:val="Default"/>
              <w:ind w:left="360"/>
              <w:rPr>
                <w:rFonts w:ascii="DM Sans" w:hAnsi="DM Sans" w:cstheme="minorHAnsi"/>
                <w:color w:val="auto"/>
                <w:sz w:val="18"/>
                <w:szCs w:val="18"/>
              </w:rPr>
            </w:pPr>
          </w:p>
        </w:tc>
      </w:tr>
    </w:tbl>
    <w:p w:rsidR="00703928" w:rsidP="00197D7F" w14:paraId="376E0794" w14:textId="77777777">
      <w:pPr>
        <w:pStyle w:val="ICFInstrumentStyle"/>
      </w:pPr>
    </w:p>
    <w:sectPr w:rsidSect="003B36CD">
      <w:headerReference w:type="default" r:id="rId8"/>
      <w:footerReference w:type="default" r:id="rI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M Sans Regular">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B940FFA4-2812-4F3F-949F-E30A7A7B497B}"/>
  </w:font>
  <w:font w:name="Calibri">
    <w:panose1 w:val="020F0502020204030204"/>
    <w:charset w:val="00"/>
    <w:family w:val="swiss"/>
    <w:pitch w:val="variable"/>
    <w:sig w:usb0="E4002EFF" w:usb1="C000247B" w:usb2="00000009" w:usb3="00000000" w:csb0="000001FF" w:csb1="00000000"/>
    <w:embedRegular r:id="rId2" w:fontKey="{7225557A-5496-4DB0-9878-B4961D0AC718}"/>
  </w:font>
  <w:font w:name="DM Sans">
    <w:altName w:val="Cambria"/>
    <w:panose1 w:val="00000000000000000000"/>
    <w:charset w:val="00"/>
    <w:family w:val="auto"/>
    <w:pitch w:val="variable"/>
    <w:sig w:usb0="8000002F" w:usb1="4000204B" w:usb2="00000000" w:usb3="00000000" w:csb0="00000093" w:csb1="00000000"/>
    <w:embedRegular r:id="rId3" w:fontKey="{686AF99A-2165-4466-B4A6-891C1DC538AD}"/>
    <w:embedBold r:id="rId4" w:fontKey="{DD43BB60-B3B4-44AC-B05A-A6C0EF3C1EEB}"/>
    <w:embedItalic r:id="rId5" w:fontKey="{D10EF0B4-58D6-405D-9530-FB4DD591A6A6}"/>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6" w:fontKey="{C5AA6948-B1D1-450B-8F2A-FEC9A39C79E8}"/>
    <w:embedBold r:id="rId7" w:fontKey="{ED3E513B-F71A-4F3F-8073-E97AD1CFB32C}"/>
  </w:font>
  <w:font w:name="Lucida Grande">
    <w:altName w:val="Segoe U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B2B7738F-A7B6-4FC6-98E8-B7F89C10D971}"/>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B07CB5EC-CFCC-42C2-97E9-925CBF309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26018932"/>
      <w:docPartObj>
        <w:docPartGallery w:val="Page Numbers (Bottom of Page)"/>
        <w:docPartUnique/>
      </w:docPartObj>
    </w:sdtPr>
    <w:sdtEndPr>
      <w:rPr>
        <w:noProof/>
        <w:color w:val="auto"/>
        <w:sz w:val="22"/>
        <w:szCs w:val="22"/>
      </w:rPr>
    </w:sdtEndPr>
    <w:sdtContent>
      <w:p w:rsidR="00137E0A" w14:paraId="17384D31" w14:textId="55827B0B">
        <w:pPr>
          <w:pStyle w:val="Footer"/>
          <w:jc w:val="right"/>
        </w:pPr>
        <w:r w:rsidRPr="00BD2B17">
          <w:rPr>
            <w:color w:val="auto"/>
            <w:sz w:val="22"/>
            <w:szCs w:val="22"/>
          </w:rPr>
          <w:fldChar w:fldCharType="begin"/>
        </w:r>
        <w:r w:rsidRPr="00BD2B17">
          <w:rPr>
            <w:color w:val="auto"/>
            <w:sz w:val="22"/>
            <w:szCs w:val="22"/>
          </w:rPr>
          <w:instrText xml:space="preserve"> PAGE   \* MERGEFORMAT </w:instrText>
        </w:r>
        <w:r w:rsidRPr="00BD2B17">
          <w:rPr>
            <w:color w:val="auto"/>
            <w:sz w:val="22"/>
            <w:szCs w:val="22"/>
          </w:rPr>
          <w:fldChar w:fldCharType="separate"/>
        </w:r>
        <w:r w:rsidRPr="00BD2B17">
          <w:rPr>
            <w:noProof/>
            <w:color w:val="auto"/>
            <w:sz w:val="22"/>
            <w:szCs w:val="22"/>
          </w:rPr>
          <w:t>2</w:t>
        </w:r>
        <w:r w:rsidRPr="00BD2B17">
          <w:rPr>
            <w:noProof/>
            <w:color w:val="auto"/>
            <w:sz w:val="22"/>
            <w:szCs w:val="22"/>
          </w:rPr>
          <w:fldChar w:fldCharType="end"/>
        </w:r>
      </w:p>
    </w:sdtContent>
  </w:sdt>
  <w:p w:rsidR="007A588E" w:rsidRPr="00824C3A" w:rsidP="009B2B37" w14:paraId="20165408" w14:textId="60F275DB">
    <w:pPr>
      <w:rPr>
        <w:szCs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0339" w:rsidP="00160339" w14:paraId="455BCCBB" w14:textId="3AADE9C5">
    <w:pPr>
      <w:pStyle w:val="Header"/>
      <w:tabs>
        <w:tab w:val="left" w:pos="6750"/>
        <w:tab w:val="right" w:pos="7560"/>
        <w:tab w:val="clear" w:pos="9360"/>
      </w:tabs>
      <w:ind w:right="1080"/>
      <w:jc w:val="center"/>
      <w:rPr>
        <w:sz w:val="18"/>
        <w:szCs w:val="18"/>
      </w:rPr>
    </w:pPr>
    <w:r w:rsidRPr="006F11A0">
      <w:rPr>
        <w:b/>
        <w:bCs/>
        <w:szCs w:val="20"/>
      </w:rPr>
      <w:t>DRAFT – Not Authorized to Distribute or Use</w:t>
    </w:r>
    <w:r>
      <w:rPr>
        <w:sz w:val="18"/>
        <w:szCs w:val="18"/>
      </w:rPr>
      <w:tab/>
    </w:r>
    <w:r>
      <w:rPr>
        <w:sz w:val="18"/>
        <w:szCs w:val="18"/>
      </w:rPr>
      <w:tab/>
      <w:t xml:space="preserve">  OMB Number:</w:t>
    </w:r>
  </w:p>
  <w:p w:rsidR="00160339" w:rsidRPr="004B0174" w:rsidP="00160339" w14:paraId="6DC9F122" w14:textId="77777777">
    <w:pPr>
      <w:pStyle w:val="Header"/>
      <w:tabs>
        <w:tab w:val="right" w:pos="7560"/>
        <w:tab w:val="clear" w:pos="9360"/>
      </w:tabs>
      <w:ind w:right="1080"/>
      <w:jc w:val="right"/>
      <w:rPr>
        <w:sz w:val="18"/>
        <w:szCs w:val="18"/>
      </w:rPr>
    </w:pPr>
    <w:r>
      <w:rPr>
        <w:sz w:val="18"/>
        <w:szCs w:val="18"/>
      </w:rPr>
      <w:t>Expiration Date:</w:t>
    </w:r>
  </w:p>
  <w:p w:rsidR="00BD2B17" w14:paraId="04807CE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7423A"/>
    <w:multiLevelType w:val="multilevel"/>
    <w:tmpl w:val="DD00D2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18C0E3B"/>
    <w:multiLevelType w:val="hybridMultilevel"/>
    <w:tmpl w:val="1BCE27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B36CCF"/>
    <w:multiLevelType w:val="hybridMultilevel"/>
    <w:tmpl w:val="F9F825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35A42B1"/>
    <w:multiLevelType w:val="hybridMultilevel"/>
    <w:tmpl w:val="015461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CC47B0"/>
    <w:multiLevelType w:val="hybridMultilevel"/>
    <w:tmpl w:val="42BEEC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4711943"/>
    <w:multiLevelType w:val="hybridMultilevel"/>
    <w:tmpl w:val="AB788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498649F"/>
    <w:multiLevelType w:val="multilevel"/>
    <w:tmpl w:val="EFD6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5426614"/>
    <w:multiLevelType w:val="hybridMultilevel"/>
    <w:tmpl w:val="42BEEC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343A83"/>
    <w:multiLevelType w:val="hybridMultilevel"/>
    <w:tmpl w:val="F7C4D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6372017"/>
    <w:multiLevelType w:val="hybridMultilevel"/>
    <w:tmpl w:val="897AB0F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06F92F3A"/>
    <w:multiLevelType w:val="hybridMultilevel"/>
    <w:tmpl w:val="457E649A"/>
    <w:lvl w:ilvl="0">
      <w:start w:val="0"/>
      <w:numFmt w:val="bullet"/>
      <w:lvlText w:val="-"/>
      <w:lvlJc w:val="left"/>
      <w:pPr>
        <w:ind w:left="720" w:hanging="360"/>
      </w:pPr>
      <w:rPr>
        <w:rFonts w:ascii="DM Sans Regular" w:hAnsi="DM Sans Regular"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73A65B0"/>
    <w:multiLevelType w:val="hybridMultilevel"/>
    <w:tmpl w:val="BCC0C34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76A20A3"/>
    <w:multiLevelType w:val="hybridMultilevel"/>
    <w:tmpl w:val="89A64FD8"/>
    <w:lvl w:ilvl="0">
      <w:start w:val="1"/>
      <w:numFmt w:val="bullet"/>
      <w:lvlText w:val=""/>
      <w:lvlJc w:val="left"/>
      <w:pPr>
        <w:ind w:left="720" w:hanging="360"/>
      </w:pPr>
      <w:rPr>
        <w:rFonts w:ascii="Symbol" w:hAnsi="Symbol" w:hint="default"/>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78A60C3"/>
    <w:multiLevelType w:val="hybridMultilevel"/>
    <w:tmpl w:val="27A2F1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7EF01FC"/>
    <w:multiLevelType w:val="hybridMultilevel"/>
    <w:tmpl w:val="22B6F3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888752F"/>
    <w:multiLevelType w:val="multilevel"/>
    <w:tmpl w:val="D8B06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8E55CA5"/>
    <w:multiLevelType w:val="multilevel"/>
    <w:tmpl w:val="F4EA60F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9AC34C3"/>
    <w:multiLevelType w:val="hybridMultilevel"/>
    <w:tmpl w:val="978C6D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A5F00D2"/>
    <w:multiLevelType w:val="multilevel"/>
    <w:tmpl w:val="59E667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0AC00B63"/>
    <w:multiLevelType w:val="hybridMultilevel"/>
    <w:tmpl w:val="2E62F100"/>
    <w:lvl w:ilvl="0">
      <w:start w:val="1"/>
      <w:numFmt w:val="upperRoman"/>
      <w:lvlText w:val="%1."/>
      <w:lvlJc w:val="righ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B5E58E5"/>
    <w:multiLevelType w:val="hybridMultilevel"/>
    <w:tmpl w:val="3618C1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BEA3A2C"/>
    <w:multiLevelType w:val="hybridMultilevel"/>
    <w:tmpl w:val="F05E1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C154627"/>
    <w:multiLevelType w:val="multilevel"/>
    <w:tmpl w:val="CE9E055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0D7F7A2A"/>
    <w:multiLevelType w:val="multilevel"/>
    <w:tmpl w:val="D21CF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EC839C4"/>
    <w:multiLevelType w:val="hybridMultilevel"/>
    <w:tmpl w:val="3C12F118"/>
    <w:lvl w:ilvl="0">
      <w:start w:val="0"/>
      <w:numFmt w:val="bullet"/>
      <w:pStyle w:val="BulletL1"/>
      <w:lvlText w:val=""/>
      <w:lvlJc w:val="left"/>
      <w:pPr>
        <w:ind w:left="840" w:hanging="360"/>
      </w:pPr>
      <w:rPr>
        <w:rFonts w:ascii="Wingdings" w:eastAsia="Wingdings" w:hAnsi="Wingdings" w:cs="Wingdings" w:hint="default"/>
        <w:w w:val="100"/>
        <w:sz w:val="18"/>
        <w:szCs w:val="18"/>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25">
    <w:nsid w:val="0EF03579"/>
    <w:multiLevelType w:val="hybridMultilevel"/>
    <w:tmpl w:val="84C8750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0F1000E0"/>
    <w:multiLevelType w:val="multilevel"/>
    <w:tmpl w:val="669C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2C432F"/>
    <w:multiLevelType w:val="hybridMultilevel"/>
    <w:tmpl w:val="6F0A4A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FCE06CB"/>
    <w:multiLevelType w:val="hybridMultilevel"/>
    <w:tmpl w:val="8EAAA4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0234981"/>
    <w:multiLevelType w:val="hybridMultilevel"/>
    <w:tmpl w:val="6DF836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0A65223"/>
    <w:multiLevelType w:val="hybridMultilevel"/>
    <w:tmpl w:val="AA4CC07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1154016F"/>
    <w:multiLevelType w:val="hybridMultilevel"/>
    <w:tmpl w:val="587885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12DA7592"/>
    <w:multiLevelType w:val="hybridMultilevel"/>
    <w:tmpl w:val="42BEEC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32A748A"/>
    <w:multiLevelType w:val="hybridMultilevel"/>
    <w:tmpl w:val="F29265C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nsid w:val="13986FA1"/>
    <w:multiLevelType w:val="hybridMultilevel"/>
    <w:tmpl w:val="2E6A07E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13F12AB0"/>
    <w:multiLevelType w:val="hybridMultilevel"/>
    <w:tmpl w:val="9AAAD4D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14942740"/>
    <w:multiLevelType w:val="multilevel"/>
    <w:tmpl w:val="F68E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56C7DC4"/>
    <w:multiLevelType w:val="hybridMultilevel"/>
    <w:tmpl w:val="42BEEC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15EC4140"/>
    <w:multiLevelType w:val="hybridMultilevel"/>
    <w:tmpl w:val="EDB246C8"/>
    <w:lvl w:ilvl="0">
      <w:start w:val="1"/>
      <w:numFmt w:val="bullet"/>
      <w:lvlText w:val="o"/>
      <w:lvlJc w:val="left"/>
      <w:pPr>
        <w:ind w:left="1515" w:hanging="360"/>
      </w:pPr>
      <w:rPr>
        <w:rFonts w:ascii="Courier New" w:hAnsi="Courier New" w:cs="Courier New"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39">
    <w:nsid w:val="17D56945"/>
    <w:multiLevelType w:val="hybridMultilevel"/>
    <w:tmpl w:val="F1D4EE90"/>
    <w:lvl w:ilvl="0">
      <w:start w:val="0"/>
      <w:numFmt w:val="bullet"/>
      <w:lvlText w:val=""/>
      <w:lvlJc w:val="left"/>
      <w:pPr>
        <w:ind w:left="1560" w:hanging="360"/>
      </w:pPr>
      <w:rPr>
        <w:rFonts w:ascii="Wingdings" w:eastAsia="Wingdings" w:hAnsi="Wingdings" w:cs="Wingdings" w:hint="default"/>
        <w:w w:val="100"/>
        <w:sz w:val="18"/>
        <w:szCs w:val="18"/>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40">
    <w:nsid w:val="187B66F7"/>
    <w:multiLevelType w:val="hybridMultilevel"/>
    <w:tmpl w:val="99B6479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88321AB"/>
    <w:multiLevelType w:val="hybridMultilevel"/>
    <w:tmpl w:val="62C6B26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2">
    <w:nsid w:val="18B1002E"/>
    <w:multiLevelType w:val="hybridMultilevel"/>
    <w:tmpl w:val="42BEEC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1912750E"/>
    <w:multiLevelType w:val="hybridMultilevel"/>
    <w:tmpl w:val="EC88BF1E"/>
    <w:lvl w:ilvl="0">
      <w:start w:val="1"/>
      <w:numFmt w:val="bullet"/>
      <w:lvlText w:val="o"/>
      <w:lvlJc w:val="left"/>
      <w:pPr>
        <w:ind w:left="1800" w:hanging="360"/>
      </w:pPr>
      <w:rPr>
        <w:rFonts w:ascii="Courier New" w:hAnsi="Courier New" w:cs="Courier New"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4">
    <w:nsid w:val="192146BD"/>
    <w:multiLevelType w:val="hybridMultilevel"/>
    <w:tmpl w:val="2C5C2B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5">
    <w:nsid w:val="19367023"/>
    <w:multiLevelType w:val="hybridMultilevel"/>
    <w:tmpl w:val="925EA42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19E068A6"/>
    <w:multiLevelType w:val="hybridMultilevel"/>
    <w:tmpl w:val="10BE95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1AB65F2D"/>
    <w:multiLevelType w:val="hybridMultilevel"/>
    <w:tmpl w:val="DE9CB72C"/>
    <w:lvl w:ilvl="0">
      <w:start w:val="0"/>
      <w:numFmt w:val="bullet"/>
      <w:lvlText w:val=""/>
      <w:lvlJc w:val="left"/>
      <w:pPr>
        <w:ind w:left="1560" w:hanging="360"/>
      </w:pPr>
      <w:rPr>
        <w:rFonts w:ascii="Wingdings" w:eastAsia="Wingdings" w:hAnsi="Wingdings" w:cs="Wingdings" w:hint="default"/>
        <w:w w:val="100"/>
        <w:sz w:val="18"/>
        <w:szCs w:val="18"/>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48">
    <w:nsid w:val="1BEB2BA5"/>
    <w:multiLevelType w:val="hybridMultilevel"/>
    <w:tmpl w:val="2592A8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1DAC0F9A"/>
    <w:multiLevelType w:val="hybridMultilevel"/>
    <w:tmpl w:val="A0A2E47C"/>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50">
    <w:nsid w:val="1E5F481B"/>
    <w:multiLevelType w:val="hybridMultilevel"/>
    <w:tmpl w:val="E68A0318"/>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nsid w:val="1EAB4C93"/>
    <w:multiLevelType w:val="hybridMultilevel"/>
    <w:tmpl w:val="C6AC4DE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1F3D1251"/>
    <w:multiLevelType w:val="hybridMultilevel"/>
    <w:tmpl w:val="E108A52C"/>
    <w:lvl w:ilvl="0">
      <w:start w:val="1"/>
      <w:numFmt w:val="bullet"/>
      <w:lvlText w:val=""/>
      <w:lvlJc w:val="left"/>
      <w:pPr>
        <w:ind w:left="720" w:hanging="360"/>
      </w:pPr>
      <w:rPr>
        <w:rFonts w:ascii="Wingdings 2" w:hAnsi="Wingdings 2"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1F570950"/>
    <w:multiLevelType w:val="multilevel"/>
    <w:tmpl w:val="07DCD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FC509AC"/>
    <w:multiLevelType w:val="multilevel"/>
    <w:tmpl w:val="6E48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1684B5C"/>
    <w:multiLevelType w:val="hybridMultilevel"/>
    <w:tmpl w:val="244486A8"/>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nsid w:val="217B18DA"/>
    <w:multiLevelType w:val="hybridMultilevel"/>
    <w:tmpl w:val="4CDE3E2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21A97E99"/>
    <w:multiLevelType w:val="multilevel"/>
    <w:tmpl w:val="0F022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1B95CBD"/>
    <w:multiLevelType w:val="hybridMultilevel"/>
    <w:tmpl w:val="28B27F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224F7227"/>
    <w:multiLevelType w:val="hybridMultilevel"/>
    <w:tmpl w:val="27B46F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238967F5"/>
    <w:multiLevelType w:val="hybridMultilevel"/>
    <w:tmpl w:val="C7AA6D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262A63B2"/>
    <w:multiLevelType w:val="multilevel"/>
    <w:tmpl w:val="E468EF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67C2297"/>
    <w:multiLevelType w:val="hybridMultilevel"/>
    <w:tmpl w:val="7E66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26B06CB2"/>
    <w:multiLevelType w:val="hybridMultilevel"/>
    <w:tmpl w:val="68C00264"/>
    <w:lvl w:ilvl="0">
      <w:start w:val="1"/>
      <w:numFmt w:val="bullet"/>
      <w:lvlText w:val=""/>
      <w:lvlJc w:val="left"/>
      <w:pPr>
        <w:ind w:left="1040" w:hanging="360"/>
      </w:pPr>
      <w:rPr>
        <w:rFonts w:ascii="Symbol" w:hAnsi="Symbol"/>
      </w:rPr>
    </w:lvl>
    <w:lvl w:ilvl="1">
      <w:start w:val="1"/>
      <w:numFmt w:val="bullet"/>
      <w:lvlText w:val=""/>
      <w:lvlJc w:val="left"/>
      <w:pPr>
        <w:ind w:left="1040" w:hanging="360"/>
      </w:pPr>
      <w:rPr>
        <w:rFonts w:ascii="Symbol" w:hAnsi="Symbol"/>
      </w:rPr>
    </w:lvl>
    <w:lvl w:ilvl="2">
      <w:start w:val="1"/>
      <w:numFmt w:val="bullet"/>
      <w:lvlText w:val=""/>
      <w:lvlJc w:val="left"/>
      <w:pPr>
        <w:ind w:left="1040" w:hanging="360"/>
      </w:pPr>
      <w:rPr>
        <w:rFonts w:ascii="Symbol" w:hAnsi="Symbol"/>
      </w:rPr>
    </w:lvl>
    <w:lvl w:ilvl="3">
      <w:start w:val="1"/>
      <w:numFmt w:val="bullet"/>
      <w:lvlText w:val=""/>
      <w:lvlJc w:val="left"/>
      <w:pPr>
        <w:ind w:left="1040" w:hanging="360"/>
      </w:pPr>
      <w:rPr>
        <w:rFonts w:ascii="Symbol" w:hAnsi="Symbol"/>
      </w:rPr>
    </w:lvl>
    <w:lvl w:ilvl="4">
      <w:start w:val="1"/>
      <w:numFmt w:val="bullet"/>
      <w:lvlText w:val=""/>
      <w:lvlJc w:val="left"/>
      <w:pPr>
        <w:ind w:left="1040" w:hanging="360"/>
      </w:pPr>
      <w:rPr>
        <w:rFonts w:ascii="Symbol" w:hAnsi="Symbol"/>
      </w:rPr>
    </w:lvl>
    <w:lvl w:ilvl="5">
      <w:start w:val="1"/>
      <w:numFmt w:val="bullet"/>
      <w:lvlText w:val=""/>
      <w:lvlJc w:val="left"/>
      <w:pPr>
        <w:ind w:left="1040" w:hanging="360"/>
      </w:pPr>
      <w:rPr>
        <w:rFonts w:ascii="Symbol" w:hAnsi="Symbol"/>
      </w:rPr>
    </w:lvl>
    <w:lvl w:ilvl="6">
      <w:start w:val="1"/>
      <w:numFmt w:val="bullet"/>
      <w:lvlText w:val=""/>
      <w:lvlJc w:val="left"/>
      <w:pPr>
        <w:ind w:left="1040" w:hanging="360"/>
      </w:pPr>
      <w:rPr>
        <w:rFonts w:ascii="Symbol" w:hAnsi="Symbol"/>
      </w:rPr>
    </w:lvl>
    <w:lvl w:ilvl="7">
      <w:start w:val="1"/>
      <w:numFmt w:val="bullet"/>
      <w:lvlText w:val=""/>
      <w:lvlJc w:val="left"/>
      <w:pPr>
        <w:ind w:left="1040" w:hanging="360"/>
      </w:pPr>
      <w:rPr>
        <w:rFonts w:ascii="Symbol" w:hAnsi="Symbol"/>
      </w:rPr>
    </w:lvl>
    <w:lvl w:ilvl="8">
      <w:start w:val="1"/>
      <w:numFmt w:val="bullet"/>
      <w:lvlText w:val=""/>
      <w:lvlJc w:val="left"/>
      <w:pPr>
        <w:ind w:left="1040" w:hanging="360"/>
      </w:pPr>
      <w:rPr>
        <w:rFonts w:ascii="Symbol" w:hAnsi="Symbol"/>
      </w:rPr>
    </w:lvl>
  </w:abstractNum>
  <w:abstractNum w:abstractNumId="64">
    <w:nsid w:val="27466CF2"/>
    <w:multiLevelType w:val="hybridMultilevel"/>
    <w:tmpl w:val="B6709B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285F7C9B"/>
    <w:multiLevelType w:val="hybridMultilevel"/>
    <w:tmpl w:val="1E40EB2E"/>
    <w:lvl w:ilvl="0">
      <w:start w:val="1"/>
      <w:numFmt w:val="bullet"/>
      <w:lvlText w:val=""/>
      <w:lvlJc w:val="left"/>
      <w:pPr>
        <w:ind w:left="720" w:hanging="360"/>
      </w:pPr>
      <w:rPr>
        <w:rFonts w:ascii="Symbol" w:hAnsi="Symbol" w:hint="default"/>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2ABC2D5A"/>
    <w:multiLevelType w:val="hybridMultilevel"/>
    <w:tmpl w:val="453438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2BF2280E"/>
    <w:multiLevelType w:val="hybridMultilevel"/>
    <w:tmpl w:val="E0E06D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2CEF03FE"/>
    <w:multiLevelType w:val="hybridMultilevel"/>
    <w:tmpl w:val="3A622B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2D084CA8"/>
    <w:multiLevelType w:val="hybridMultilevel"/>
    <w:tmpl w:val="06ECDE3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2D3B5D29"/>
    <w:multiLevelType w:val="hybridMultilevel"/>
    <w:tmpl w:val="6F6845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2DD91109"/>
    <w:multiLevelType w:val="hybridMultilevel"/>
    <w:tmpl w:val="4E464AE2"/>
    <w:lvl w:ilvl="0">
      <w:start w:val="1"/>
      <w:numFmt w:val="bullet"/>
      <w:pStyle w:val="main"/>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30515C14"/>
    <w:multiLevelType w:val="hybridMultilevel"/>
    <w:tmpl w:val="5A9A3C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311B0F44"/>
    <w:multiLevelType w:val="multilevel"/>
    <w:tmpl w:val="BF66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nsid w:val="32F63B50"/>
    <w:multiLevelType w:val="hybridMultilevel"/>
    <w:tmpl w:val="510C93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338353B9"/>
    <w:multiLevelType w:val="hybridMultilevel"/>
    <w:tmpl w:val="4B823F3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6">
    <w:nsid w:val="338F2EA2"/>
    <w:multiLevelType w:val="multilevel"/>
    <w:tmpl w:val="8C06345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5D203F4"/>
    <w:multiLevelType w:val="hybridMultilevel"/>
    <w:tmpl w:val="C16CF3E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8">
    <w:nsid w:val="360B7F88"/>
    <w:multiLevelType w:val="hybridMultilevel"/>
    <w:tmpl w:val="84A2AE4A"/>
    <w:lvl w:ilvl="0">
      <w:start w:val="1"/>
      <w:numFmt w:val="bullet"/>
      <w:lvlText w:val=""/>
      <w:lvlJc w:val="left"/>
      <w:pPr>
        <w:ind w:left="360" w:hanging="360"/>
      </w:pPr>
      <w:rPr>
        <w:rFonts w:ascii="Symbol" w:hAnsi="Symbol" w:hint="default"/>
        <w:color w:val="296D7F"/>
        <w:sz w:val="20"/>
        <w:szCs w:val="18"/>
        <w14:shadow w14:blurRad="0" w14:dist="0" w14:dir="0" w14:sx="0" w14:sy="0" w14:kx="0" w14:ky="0" w14:algn="none">
          <w14:srgbClr w14:val="000000"/>
        </w14:shadow>
        <w14:textOutline w14:w="0" w14:cap="rnd">
          <w14:noFill/>
          <w14:prstDash w14:val="solid"/>
          <w14:bevel/>
        </w14:textOutline>
      </w:rPr>
    </w:lvl>
    <w:lvl w:ilvl="1">
      <w:start w:val="2"/>
      <w:numFmt w:val="bullet"/>
      <w:lvlText w:val="-"/>
      <w:lvlJc w:val="left"/>
      <w:pPr>
        <w:ind w:left="720" w:hanging="360"/>
      </w:pPr>
      <w:rPr>
        <w:rFonts w:ascii="Calibri" w:hAnsi="Calibri" w:eastAsiaTheme="minorHAnsi" w:cstheme="minorBidi"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9">
    <w:nsid w:val="372C4CB1"/>
    <w:multiLevelType w:val="multilevel"/>
    <w:tmpl w:val="E33C0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8B83D25"/>
    <w:multiLevelType w:val="multilevel"/>
    <w:tmpl w:val="E4F05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8C22C3F"/>
    <w:multiLevelType w:val="hybridMultilevel"/>
    <w:tmpl w:val="AB00BA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38FD0D6E"/>
    <w:multiLevelType w:val="hybridMultilevel"/>
    <w:tmpl w:val="83E20E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399C4D4B"/>
    <w:multiLevelType w:val="hybridMultilevel"/>
    <w:tmpl w:val="5B16D8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39BC2230"/>
    <w:multiLevelType w:val="hybridMultilevel"/>
    <w:tmpl w:val="A072A6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5">
    <w:nsid w:val="3B1B4739"/>
    <w:multiLevelType w:val="hybridMultilevel"/>
    <w:tmpl w:val="D56E59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3BA84C2A"/>
    <w:multiLevelType w:val="hybridMultilevel"/>
    <w:tmpl w:val="37CCF920"/>
    <w:lvl w:ilvl="0">
      <w:start w:val="1"/>
      <w:numFmt w:val="bullet"/>
      <w:pStyle w:val="ICFBullet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3BF42F72"/>
    <w:multiLevelType w:val="hybridMultilevel"/>
    <w:tmpl w:val="B5B21E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Aria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Arial" w:hint="default"/>
      </w:rPr>
    </w:lvl>
    <w:lvl w:ilvl="8" w:tentative="1">
      <w:start w:val="1"/>
      <w:numFmt w:val="bullet"/>
      <w:lvlText w:val=""/>
      <w:lvlJc w:val="left"/>
      <w:pPr>
        <w:ind w:left="6480" w:hanging="360"/>
      </w:pPr>
      <w:rPr>
        <w:rFonts w:ascii="Wingdings" w:hAnsi="Wingdings" w:hint="default"/>
      </w:rPr>
    </w:lvl>
  </w:abstractNum>
  <w:abstractNum w:abstractNumId="88">
    <w:nsid w:val="3D18760C"/>
    <w:multiLevelType w:val="hybridMultilevel"/>
    <w:tmpl w:val="8FEA957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nsid w:val="3D2A3B25"/>
    <w:multiLevelType w:val="multilevel"/>
    <w:tmpl w:val="61AC87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nsid w:val="3F585BB6"/>
    <w:multiLevelType w:val="hybridMultilevel"/>
    <w:tmpl w:val="2E2222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3F7F3837"/>
    <w:multiLevelType w:val="hybridMultilevel"/>
    <w:tmpl w:val="C756B20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40A40DF2"/>
    <w:multiLevelType w:val="hybridMultilevel"/>
    <w:tmpl w:val="81F4D0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40A66EA5"/>
    <w:multiLevelType w:val="hybridMultilevel"/>
    <w:tmpl w:val="036A65E4"/>
    <w:lvl w:ilvl="0">
      <w:start w:val="1"/>
      <w:numFmt w:val="bullet"/>
      <w:lvlText w:val="o"/>
      <w:lvlJc w:val="left"/>
      <w:pPr>
        <w:ind w:left="1515" w:hanging="360"/>
      </w:pPr>
      <w:rPr>
        <w:rFonts w:ascii="Courier New" w:hAnsi="Courier New" w:cs="Courier New"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94">
    <w:nsid w:val="40CA3C6D"/>
    <w:multiLevelType w:val="multilevel"/>
    <w:tmpl w:val="A3964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1575E6A"/>
    <w:multiLevelType w:val="multilevel"/>
    <w:tmpl w:val="B0CABE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6">
    <w:nsid w:val="41D712C7"/>
    <w:multiLevelType w:val="hybridMultilevel"/>
    <w:tmpl w:val="786AFDFC"/>
    <w:lvl w:ilvl="0">
      <w:start w:val="1"/>
      <w:numFmt w:val="bullet"/>
      <w:lvlText w:val=""/>
      <w:lvlJc w:val="left"/>
      <w:pPr>
        <w:ind w:left="720" w:hanging="360"/>
      </w:pPr>
      <w:rPr>
        <w:rFonts w:ascii="Symbol" w:hAnsi="Symbol" w:hint="default"/>
      </w:rPr>
    </w:lvl>
    <w:lvl w:ilvl="1">
      <w:start w:val="0"/>
      <w:numFmt w:val="bullet"/>
      <w:lvlText w:val="•"/>
      <w:lvlJc w:val="left"/>
      <w:pPr>
        <w:ind w:left="1440" w:hanging="360"/>
      </w:pPr>
      <w:rPr>
        <w:rFonts w:ascii="Calibri" w:hAnsi="Calibri" w:eastAsiaTheme="minorHAns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424D36BA"/>
    <w:multiLevelType w:val="hybridMultilevel"/>
    <w:tmpl w:val="3D4054F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42A86D1C"/>
    <w:multiLevelType w:val="hybridMultilevel"/>
    <w:tmpl w:val="44DAC0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43863FA6"/>
    <w:multiLevelType w:val="hybridMultilevel"/>
    <w:tmpl w:val="0A221F5C"/>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453709C3"/>
    <w:multiLevelType w:val="hybridMultilevel"/>
    <w:tmpl w:val="83409F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466379FA"/>
    <w:multiLevelType w:val="hybridMultilevel"/>
    <w:tmpl w:val="7A1272B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2">
    <w:nsid w:val="47A07820"/>
    <w:multiLevelType w:val="hybridMultilevel"/>
    <w:tmpl w:val="57CCC32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492E3ADB"/>
    <w:multiLevelType w:val="multilevel"/>
    <w:tmpl w:val="5220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9477DA5"/>
    <w:multiLevelType w:val="hybridMultilevel"/>
    <w:tmpl w:val="E6746C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49D1200C"/>
    <w:multiLevelType w:val="multilevel"/>
    <w:tmpl w:val="B24A54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49FF0C15"/>
    <w:multiLevelType w:val="multilevel"/>
    <w:tmpl w:val="46D610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nsid w:val="4A252357"/>
    <w:multiLevelType w:val="hybridMultilevel"/>
    <w:tmpl w:val="FBFC9F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4BC5179D"/>
    <w:multiLevelType w:val="multilevel"/>
    <w:tmpl w:val="22DA6F7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9">
    <w:nsid w:val="4C60420A"/>
    <w:multiLevelType w:val="hybridMultilevel"/>
    <w:tmpl w:val="7F52D75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4E03166D"/>
    <w:multiLevelType w:val="multilevel"/>
    <w:tmpl w:val="EE0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F82679E"/>
    <w:multiLevelType w:val="multilevel"/>
    <w:tmpl w:val="AF60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07E3580"/>
    <w:multiLevelType w:val="multilevel"/>
    <w:tmpl w:val="79EE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1A3220D"/>
    <w:multiLevelType w:val="hybridMultilevel"/>
    <w:tmpl w:val="FF0863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14">
    <w:nsid w:val="51C371A3"/>
    <w:multiLevelType w:val="multilevel"/>
    <w:tmpl w:val="7E26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24F7803"/>
    <w:multiLevelType w:val="hybridMultilevel"/>
    <w:tmpl w:val="F4BC5658"/>
    <w:lvl w:ilvl="0">
      <w:start w:val="1"/>
      <w:numFmt w:val="lowerLetter"/>
      <w:lvlText w:val="%1."/>
      <w:lvlJc w:val="left"/>
      <w:pPr>
        <w:ind w:left="1080" w:hanging="360"/>
      </w:pPr>
    </w:lvl>
    <w:lvl w:ilvl="1">
      <w:start w:val="1"/>
      <w:numFmt w:val="bullet"/>
      <w:lvlText w:val=""/>
      <w:lvlJc w:val="left"/>
      <w:pPr>
        <w:ind w:left="720" w:hanging="360"/>
      </w:pPr>
      <w:rPr>
        <w:rFonts w:ascii="Symbol" w:hAnsi="Symbol" w:hint="default"/>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6">
    <w:nsid w:val="52F25C76"/>
    <w:multiLevelType w:val="hybridMultilevel"/>
    <w:tmpl w:val="4E80E868"/>
    <w:lvl w:ilvl="0">
      <w:start w:val="0"/>
      <w:numFmt w:val="bullet"/>
      <w:lvlText w:val=""/>
      <w:lvlJc w:val="left"/>
      <w:pPr>
        <w:ind w:left="1560" w:hanging="360"/>
      </w:pPr>
      <w:rPr>
        <w:rFonts w:ascii="Wingdings" w:eastAsia="Wingdings" w:hAnsi="Wingdings" w:cs="Wingdings" w:hint="default"/>
        <w:w w:val="100"/>
        <w:sz w:val="18"/>
        <w:szCs w:val="18"/>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17">
    <w:nsid w:val="53330A37"/>
    <w:multiLevelType w:val="hybridMultilevel"/>
    <w:tmpl w:val="0A1053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54190047"/>
    <w:multiLevelType w:val="multilevel"/>
    <w:tmpl w:val="83D03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4615BD5"/>
    <w:multiLevelType w:val="hybridMultilevel"/>
    <w:tmpl w:val="AB5448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552D64CA"/>
    <w:multiLevelType w:val="hybridMultilevel"/>
    <w:tmpl w:val="BDE0B94E"/>
    <w:lvl w:ilvl="0">
      <w:start w:val="1"/>
      <w:numFmt w:val="bullet"/>
      <w:lvlText w:val=""/>
      <w:lvlJc w:val="left"/>
      <w:pPr>
        <w:ind w:left="1850" w:hanging="360"/>
      </w:pPr>
      <w:rPr>
        <w:rFonts w:ascii="Symbol" w:hAnsi="Symbol" w:hint="default"/>
      </w:rPr>
    </w:lvl>
    <w:lvl w:ilvl="1" w:tentative="1">
      <w:start w:val="1"/>
      <w:numFmt w:val="bullet"/>
      <w:lvlText w:val="o"/>
      <w:lvlJc w:val="left"/>
      <w:pPr>
        <w:ind w:left="2570" w:hanging="360"/>
      </w:pPr>
      <w:rPr>
        <w:rFonts w:ascii="Courier New" w:hAnsi="Courier New" w:cs="Courier New" w:hint="default"/>
      </w:rPr>
    </w:lvl>
    <w:lvl w:ilvl="2" w:tentative="1">
      <w:start w:val="1"/>
      <w:numFmt w:val="bullet"/>
      <w:lvlText w:val=""/>
      <w:lvlJc w:val="left"/>
      <w:pPr>
        <w:ind w:left="3290" w:hanging="360"/>
      </w:pPr>
      <w:rPr>
        <w:rFonts w:ascii="Wingdings" w:hAnsi="Wingdings" w:hint="default"/>
      </w:rPr>
    </w:lvl>
    <w:lvl w:ilvl="3" w:tentative="1">
      <w:start w:val="1"/>
      <w:numFmt w:val="bullet"/>
      <w:lvlText w:val=""/>
      <w:lvlJc w:val="left"/>
      <w:pPr>
        <w:ind w:left="4010" w:hanging="360"/>
      </w:pPr>
      <w:rPr>
        <w:rFonts w:ascii="Symbol" w:hAnsi="Symbol" w:hint="default"/>
      </w:rPr>
    </w:lvl>
    <w:lvl w:ilvl="4" w:tentative="1">
      <w:start w:val="1"/>
      <w:numFmt w:val="bullet"/>
      <w:lvlText w:val="o"/>
      <w:lvlJc w:val="left"/>
      <w:pPr>
        <w:ind w:left="4730" w:hanging="360"/>
      </w:pPr>
      <w:rPr>
        <w:rFonts w:ascii="Courier New" w:hAnsi="Courier New" w:cs="Courier New" w:hint="default"/>
      </w:rPr>
    </w:lvl>
    <w:lvl w:ilvl="5" w:tentative="1">
      <w:start w:val="1"/>
      <w:numFmt w:val="bullet"/>
      <w:lvlText w:val=""/>
      <w:lvlJc w:val="left"/>
      <w:pPr>
        <w:ind w:left="5450" w:hanging="360"/>
      </w:pPr>
      <w:rPr>
        <w:rFonts w:ascii="Wingdings" w:hAnsi="Wingdings" w:hint="default"/>
      </w:rPr>
    </w:lvl>
    <w:lvl w:ilvl="6" w:tentative="1">
      <w:start w:val="1"/>
      <w:numFmt w:val="bullet"/>
      <w:lvlText w:val=""/>
      <w:lvlJc w:val="left"/>
      <w:pPr>
        <w:ind w:left="6170" w:hanging="360"/>
      </w:pPr>
      <w:rPr>
        <w:rFonts w:ascii="Symbol" w:hAnsi="Symbol" w:hint="default"/>
      </w:rPr>
    </w:lvl>
    <w:lvl w:ilvl="7" w:tentative="1">
      <w:start w:val="1"/>
      <w:numFmt w:val="bullet"/>
      <w:lvlText w:val="o"/>
      <w:lvlJc w:val="left"/>
      <w:pPr>
        <w:ind w:left="6890" w:hanging="360"/>
      </w:pPr>
      <w:rPr>
        <w:rFonts w:ascii="Courier New" w:hAnsi="Courier New" w:cs="Courier New" w:hint="default"/>
      </w:rPr>
    </w:lvl>
    <w:lvl w:ilvl="8" w:tentative="1">
      <w:start w:val="1"/>
      <w:numFmt w:val="bullet"/>
      <w:lvlText w:val=""/>
      <w:lvlJc w:val="left"/>
      <w:pPr>
        <w:ind w:left="7610" w:hanging="360"/>
      </w:pPr>
      <w:rPr>
        <w:rFonts w:ascii="Wingdings" w:hAnsi="Wingdings" w:hint="default"/>
      </w:rPr>
    </w:lvl>
  </w:abstractNum>
  <w:abstractNum w:abstractNumId="121">
    <w:nsid w:val="555F64BF"/>
    <w:multiLevelType w:val="hybridMultilevel"/>
    <w:tmpl w:val="37C279D0"/>
    <w:lvl w:ilvl="0">
      <w:start w:val="0"/>
      <w:numFmt w:val="bullet"/>
      <w:lvlText w:val=""/>
      <w:lvlJc w:val="left"/>
      <w:pPr>
        <w:ind w:left="1560" w:hanging="360"/>
      </w:pPr>
      <w:rPr>
        <w:rFonts w:ascii="Wingdings" w:eastAsia="Wingdings" w:hAnsi="Wingdings" w:cs="Wingdings" w:hint="default"/>
        <w:w w:val="100"/>
        <w:sz w:val="18"/>
        <w:szCs w:val="18"/>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22">
    <w:nsid w:val="55724ED5"/>
    <w:multiLevelType w:val="hybridMultilevel"/>
    <w:tmpl w:val="795AE31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5573557D"/>
    <w:multiLevelType w:val="hybridMultilevel"/>
    <w:tmpl w:val="B4A6C246"/>
    <w:lvl w:ilvl="0">
      <w:start w:val="1"/>
      <w:numFmt w:val="bullet"/>
      <w:lvlText w:val="o"/>
      <w:lvlJc w:val="left"/>
      <w:pPr>
        <w:ind w:left="774" w:hanging="360"/>
      </w:pPr>
      <w:rPr>
        <w:rFonts w:ascii="Courier New" w:hAnsi="Courier New" w:cs="Courier New"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124">
    <w:nsid w:val="558F0F4F"/>
    <w:multiLevelType w:val="hybridMultilevel"/>
    <w:tmpl w:val="18446A58"/>
    <w:lvl w:ilvl="0">
      <w:start w:val="1"/>
      <w:numFmt w:val="bullet"/>
      <w:lvlText w:val=""/>
      <w:lvlJc w:val="left"/>
      <w:pPr>
        <w:ind w:left="1080" w:hanging="360"/>
      </w:pPr>
      <w:rPr>
        <w:rFonts w:ascii="Symbol" w:hAnsi="Symbol"/>
      </w:rPr>
    </w:lvl>
    <w:lvl w:ilvl="1">
      <w:start w:val="1"/>
      <w:numFmt w:val="bullet"/>
      <w:lvlText w:val=""/>
      <w:lvlJc w:val="left"/>
      <w:pPr>
        <w:ind w:left="108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080" w:hanging="360"/>
      </w:pPr>
      <w:rPr>
        <w:rFonts w:ascii="Symbol" w:hAnsi="Symbol"/>
      </w:rPr>
    </w:lvl>
    <w:lvl w:ilvl="4">
      <w:start w:val="1"/>
      <w:numFmt w:val="bullet"/>
      <w:lvlText w:val=""/>
      <w:lvlJc w:val="left"/>
      <w:pPr>
        <w:ind w:left="1080" w:hanging="360"/>
      </w:pPr>
      <w:rPr>
        <w:rFonts w:ascii="Symbol" w:hAnsi="Symbol"/>
      </w:rPr>
    </w:lvl>
    <w:lvl w:ilvl="5">
      <w:start w:val="1"/>
      <w:numFmt w:val="bullet"/>
      <w:lvlText w:val=""/>
      <w:lvlJc w:val="left"/>
      <w:pPr>
        <w:ind w:left="1080" w:hanging="360"/>
      </w:pPr>
      <w:rPr>
        <w:rFonts w:ascii="Symbol" w:hAnsi="Symbol"/>
      </w:rPr>
    </w:lvl>
    <w:lvl w:ilvl="6">
      <w:start w:val="1"/>
      <w:numFmt w:val="bullet"/>
      <w:lvlText w:val=""/>
      <w:lvlJc w:val="left"/>
      <w:pPr>
        <w:ind w:left="1080" w:hanging="360"/>
      </w:pPr>
      <w:rPr>
        <w:rFonts w:ascii="Symbol" w:hAnsi="Symbol"/>
      </w:rPr>
    </w:lvl>
    <w:lvl w:ilvl="7">
      <w:start w:val="1"/>
      <w:numFmt w:val="bullet"/>
      <w:lvlText w:val=""/>
      <w:lvlJc w:val="left"/>
      <w:pPr>
        <w:ind w:left="1080" w:hanging="360"/>
      </w:pPr>
      <w:rPr>
        <w:rFonts w:ascii="Symbol" w:hAnsi="Symbol"/>
      </w:rPr>
    </w:lvl>
    <w:lvl w:ilvl="8">
      <w:start w:val="1"/>
      <w:numFmt w:val="bullet"/>
      <w:lvlText w:val=""/>
      <w:lvlJc w:val="left"/>
      <w:pPr>
        <w:ind w:left="1080" w:hanging="360"/>
      </w:pPr>
      <w:rPr>
        <w:rFonts w:ascii="Symbol" w:hAnsi="Symbol"/>
      </w:rPr>
    </w:lvl>
  </w:abstractNum>
  <w:abstractNum w:abstractNumId="125">
    <w:nsid w:val="55FC7137"/>
    <w:multiLevelType w:val="multilevel"/>
    <w:tmpl w:val="4872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61108B7"/>
    <w:multiLevelType w:val="multilevel"/>
    <w:tmpl w:val="CF4E8FE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upperLetter"/>
      <w:lvlText w:val="%2."/>
      <w:lvlJc w:val="left"/>
      <w:pPr>
        <w:ind w:left="1440" w:hanging="360"/>
      </w:pPr>
      <w:rPr>
        <w:rFonts w:hint="default"/>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nsid w:val="56850565"/>
    <w:multiLevelType w:val="multilevel"/>
    <w:tmpl w:val="5D7A74F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8423546"/>
    <w:multiLevelType w:val="multilevel"/>
    <w:tmpl w:val="16FC14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8B315C9"/>
    <w:multiLevelType w:val="hybridMultilevel"/>
    <w:tmpl w:val="D65E8B4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nsid w:val="58C13DAB"/>
    <w:multiLevelType w:val="hybridMultilevel"/>
    <w:tmpl w:val="FA66D46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1">
    <w:nsid w:val="58E16B07"/>
    <w:multiLevelType w:val="hybridMultilevel"/>
    <w:tmpl w:val="57BC60DC"/>
    <w:lvl w:ilvl="0">
      <w:start w:val="1"/>
      <w:numFmt w:val="bullet"/>
      <w:lvlText w:val=""/>
      <w:lvlJc w:val="left"/>
      <w:pPr>
        <w:ind w:left="720" w:hanging="360"/>
      </w:pPr>
      <w:rPr>
        <w:rFonts w:ascii="Wingdings 2" w:hAnsi="Wingdings 2"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599E5760"/>
    <w:multiLevelType w:val="hybridMultilevel"/>
    <w:tmpl w:val="E64454E6"/>
    <w:lvl w:ilvl="0">
      <w:start w:val="0"/>
      <w:numFmt w:val="bullet"/>
      <w:lvlText w:val=""/>
      <w:lvlJc w:val="left"/>
      <w:pPr>
        <w:ind w:left="1560" w:hanging="360"/>
      </w:pPr>
      <w:rPr>
        <w:rFonts w:ascii="Wingdings" w:eastAsia="Wingdings" w:hAnsi="Wingdings" w:cs="Wingdings" w:hint="default"/>
        <w:w w:val="100"/>
        <w:sz w:val="18"/>
        <w:szCs w:val="18"/>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33">
    <w:nsid w:val="5A7919F1"/>
    <w:multiLevelType w:val="hybridMultilevel"/>
    <w:tmpl w:val="B282C89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5AD14B84"/>
    <w:multiLevelType w:val="hybridMultilevel"/>
    <w:tmpl w:val="6D66605E"/>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5">
    <w:nsid w:val="5BFA629A"/>
    <w:multiLevelType w:val="hybridMultilevel"/>
    <w:tmpl w:val="184689C0"/>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6">
    <w:nsid w:val="5C7A055C"/>
    <w:multiLevelType w:val="hybridMultilevel"/>
    <w:tmpl w:val="94EA66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5D490C40"/>
    <w:multiLevelType w:val="multilevel"/>
    <w:tmpl w:val="4594A5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8">
    <w:nsid w:val="5E1B0433"/>
    <w:multiLevelType w:val="hybridMultilevel"/>
    <w:tmpl w:val="F6B4F3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5F4B1ABF"/>
    <w:multiLevelType w:val="multilevel"/>
    <w:tmpl w:val="698E0D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0">
    <w:nsid w:val="62467532"/>
    <w:multiLevelType w:val="multilevel"/>
    <w:tmpl w:val="A83EC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3A44964"/>
    <w:multiLevelType w:val="multilevel"/>
    <w:tmpl w:val="38406BB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645B46B1"/>
    <w:multiLevelType w:val="hybridMultilevel"/>
    <w:tmpl w:val="62C6B26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3">
    <w:nsid w:val="64E61B54"/>
    <w:multiLevelType w:val="hybridMultilevel"/>
    <w:tmpl w:val="786433B4"/>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Wingdings" w:hAnsi="Wingdings" w:hint="default"/>
      </w:rPr>
    </w:lvl>
    <w:lvl w:ilvl="4" w:tentative="1">
      <w:start w:val="1"/>
      <w:numFmt w:val="bullet"/>
      <w:lvlText w:val="o"/>
      <w:lvlJc w:val="left"/>
      <w:pPr>
        <w:ind w:left="3240" w:hanging="360"/>
      </w:pPr>
      <w:rPr>
        <w:rFonts w:ascii="Courier New" w:hAnsi="Courier New" w:cs="Arial"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Arial" w:hint="default"/>
      </w:rPr>
    </w:lvl>
    <w:lvl w:ilvl="8" w:tentative="1">
      <w:start w:val="1"/>
      <w:numFmt w:val="bullet"/>
      <w:lvlText w:val=""/>
      <w:lvlJc w:val="left"/>
      <w:pPr>
        <w:ind w:left="6120" w:hanging="360"/>
      </w:pPr>
      <w:rPr>
        <w:rFonts w:ascii="Wingdings" w:hAnsi="Wingdings" w:hint="default"/>
      </w:rPr>
    </w:lvl>
  </w:abstractNum>
  <w:abstractNum w:abstractNumId="144">
    <w:nsid w:val="665DDB87"/>
    <w:multiLevelType w:val="hybridMultilevel"/>
    <w:tmpl w:val="444EAFE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5">
    <w:nsid w:val="66AC1257"/>
    <w:multiLevelType w:val="multilevel"/>
    <w:tmpl w:val="877E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6E51ED8"/>
    <w:multiLevelType w:val="hybridMultilevel"/>
    <w:tmpl w:val="9976DA76"/>
    <w:lvl w:ilvl="0">
      <w:start w:val="0"/>
      <w:numFmt w:val="bullet"/>
      <w:lvlText w:val=""/>
      <w:lvlJc w:val="left"/>
      <w:pPr>
        <w:ind w:left="1560" w:hanging="360"/>
      </w:pPr>
      <w:rPr>
        <w:rFonts w:ascii="Wingdings" w:eastAsia="Wingdings" w:hAnsi="Wingdings" w:cs="Wingdings" w:hint="default"/>
        <w:w w:val="100"/>
        <w:sz w:val="18"/>
        <w:szCs w:val="18"/>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47">
    <w:nsid w:val="66E76991"/>
    <w:multiLevelType w:val="hybridMultilevel"/>
    <w:tmpl w:val="564AD1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68055053"/>
    <w:multiLevelType w:val="multilevel"/>
    <w:tmpl w:val="93A0F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8294AA8"/>
    <w:multiLevelType w:val="hybridMultilevel"/>
    <w:tmpl w:val="829898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682A5B15"/>
    <w:multiLevelType w:val="hybridMultilevel"/>
    <w:tmpl w:val="D6284A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Symbol"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Symbol" w:hint="default"/>
      </w:rPr>
    </w:lvl>
    <w:lvl w:ilvl="8" w:tentative="1">
      <w:start w:val="1"/>
      <w:numFmt w:val="bullet"/>
      <w:lvlText w:val=""/>
      <w:lvlJc w:val="left"/>
      <w:pPr>
        <w:ind w:left="6480" w:hanging="360"/>
      </w:pPr>
      <w:rPr>
        <w:rFonts w:ascii="Wingdings" w:hAnsi="Wingdings" w:hint="default"/>
      </w:rPr>
    </w:lvl>
  </w:abstractNum>
  <w:abstractNum w:abstractNumId="151">
    <w:nsid w:val="68E90F76"/>
    <w:multiLevelType w:val="multilevel"/>
    <w:tmpl w:val="CE9E055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2">
    <w:nsid w:val="699836AC"/>
    <w:multiLevelType w:val="hybridMultilevel"/>
    <w:tmpl w:val="67D6F0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69A372FB"/>
    <w:multiLevelType w:val="hybridMultilevel"/>
    <w:tmpl w:val="AE6E260C"/>
    <w:lvl w:ilvl="0">
      <w:start w:val="2"/>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6A6E417B"/>
    <w:multiLevelType w:val="hybridMultilevel"/>
    <w:tmpl w:val="9250A6D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6B1432F9"/>
    <w:multiLevelType w:val="hybridMultilevel"/>
    <w:tmpl w:val="42BEEC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nsid w:val="6B625102"/>
    <w:multiLevelType w:val="hybridMultilevel"/>
    <w:tmpl w:val="62C6B262"/>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7">
    <w:nsid w:val="6BB36DE7"/>
    <w:multiLevelType w:val="hybridMultilevel"/>
    <w:tmpl w:val="1E921E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6BF60F89"/>
    <w:multiLevelType w:val="hybridMultilevel"/>
    <w:tmpl w:val="5F7EBB5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9">
    <w:nsid w:val="6C042C09"/>
    <w:multiLevelType w:val="multilevel"/>
    <w:tmpl w:val="39C6DF1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CDB5499"/>
    <w:multiLevelType w:val="hybridMultilevel"/>
    <w:tmpl w:val="E9C4A0C4"/>
    <w:lvl w:ilvl="0">
      <w:start w:val="0"/>
      <w:numFmt w:val="bullet"/>
      <w:lvlText w:val=""/>
      <w:lvlJc w:val="left"/>
      <w:pPr>
        <w:ind w:left="1560" w:hanging="360"/>
      </w:pPr>
      <w:rPr>
        <w:rFonts w:ascii="Wingdings" w:eastAsia="Wingdings" w:hAnsi="Wingdings" w:cs="Wingdings" w:hint="default"/>
        <w:w w:val="100"/>
        <w:sz w:val="18"/>
        <w:szCs w:val="18"/>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61">
    <w:nsid w:val="6CFD0226"/>
    <w:multiLevelType w:val="hybridMultilevel"/>
    <w:tmpl w:val="32ECD050"/>
    <w:lvl w:ilvl="0">
      <w:start w:val="1"/>
      <w:numFmt w:val="bullet"/>
      <w:lvlText w:val="o"/>
      <w:lvlJc w:val="left"/>
      <w:pPr>
        <w:ind w:left="1515" w:hanging="360"/>
      </w:pPr>
      <w:rPr>
        <w:rFonts w:ascii="Courier New" w:hAnsi="Courier New" w:cs="Courier New"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162">
    <w:nsid w:val="6D5360A6"/>
    <w:multiLevelType w:val="hybridMultilevel"/>
    <w:tmpl w:val="266E96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3">
    <w:nsid w:val="6DB64154"/>
    <w:multiLevelType w:val="hybridMultilevel"/>
    <w:tmpl w:val="077CA3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6E493548"/>
    <w:multiLevelType w:val="hybridMultilevel"/>
    <w:tmpl w:val="73E47E2E"/>
    <w:lvl w:ilvl="0">
      <w:start w:val="1"/>
      <w:numFmt w:val="bullet"/>
      <w:lvlText w:val="o"/>
      <w:lvlJc w:val="left"/>
      <w:pPr>
        <w:ind w:left="1515" w:hanging="360"/>
      </w:pPr>
      <w:rPr>
        <w:rFonts w:ascii="Courier New" w:hAnsi="Courier New" w:cs="Courier New"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165">
    <w:nsid w:val="6F8755D0"/>
    <w:multiLevelType w:val="hybridMultilevel"/>
    <w:tmpl w:val="BA1C5B44"/>
    <w:lvl w:ilvl="0">
      <w:start w:val="1"/>
      <w:numFmt w:val="bullet"/>
      <w:lvlText w:val="o"/>
      <w:lvlJc w:val="left"/>
      <w:pPr>
        <w:ind w:left="1515" w:hanging="360"/>
      </w:pPr>
      <w:rPr>
        <w:rFonts w:ascii="Courier New" w:hAnsi="Courier New" w:cs="Courier New"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166">
    <w:nsid w:val="6FD74C9B"/>
    <w:multiLevelType w:val="multilevel"/>
    <w:tmpl w:val="5AC6F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04316E0"/>
    <w:multiLevelType w:val="hybridMultilevel"/>
    <w:tmpl w:val="7B24AD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8">
    <w:nsid w:val="71866190"/>
    <w:multiLevelType w:val="hybridMultilevel"/>
    <w:tmpl w:val="8804A270"/>
    <w:lvl w:ilvl="0">
      <w:start w:val="1"/>
      <w:numFmt w:val="lowerLetter"/>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nsid w:val="71C01E19"/>
    <w:multiLevelType w:val="multilevel"/>
    <w:tmpl w:val="9456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1EA676D"/>
    <w:multiLevelType w:val="hybridMultilevel"/>
    <w:tmpl w:val="CDF27740"/>
    <w:lvl w:ilvl="0">
      <w:start w:val="1"/>
      <w:numFmt w:val="lowerLetter"/>
      <w:lvlText w:val="%1."/>
      <w:lvlJc w:val="left"/>
      <w:pPr>
        <w:ind w:left="1080" w:hanging="360"/>
      </w:pPr>
      <w:rPr>
        <w:rFonts w:ascii="DM Sans" w:hAnsi="DM Sans" w:eastAsiaTheme="minorHAnsi" w:cstheme="minorBidi"/>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1">
    <w:nsid w:val="71F6493A"/>
    <w:multiLevelType w:val="hybridMultilevel"/>
    <w:tmpl w:val="42BEECF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2">
    <w:nsid w:val="73597DBA"/>
    <w:multiLevelType w:val="multilevel"/>
    <w:tmpl w:val="C6F668B6"/>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405260E"/>
    <w:multiLevelType w:val="multilevel"/>
    <w:tmpl w:val="CE9E055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4">
    <w:nsid w:val="750230F8"/>
    <w:multiLevelType w:val="hybridMultilevel"/>
    <w:tmpl w:val="BDC4A714"/>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5">
    <w:nsid w:val="75784217"/>
    <w:multiLevelType w:val="multilevel"/>
    <w:tmpl w:val="41FE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5CE437B"/>
    <w:multiLevelType w:val="multilevel"/>
    <w:tmpl w:val="361A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772C2837"/>
    <w:multiLevelType w:val="hybridMultilevel"/>
    <w:tmpl w:val="24C86C7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775015DA"/>
    <w:multiLevelType w:val="hybridMultilevel"/>
    <w:tmpl w:val="5A98DB14"/>
    <w:lvl w:ilvl="0">
      <w:start w:val="1"/>
      <w:numFmt w:val="bullet"/>
      <w:lvlText w:val=""/>
      <w:lvlJc w:val="left"/>
      <w:pPr>
        <w:ind w:left="108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9">
    <w:nsid w:val="780C2F14"/>
    <w:multiLevelType w:val="multilevel"/>
    <w:tmpl w:val="B3462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9DA0161"/>
    <w:multiLevelType w:val="hybridMultilevel"/>
    <w:tmpl w:val="0D04C0CA"/>
    <w:lvl w:ilvl="0">
      <w:start w:val="1"/>
      <w:numFmt w:val="bullet"/>
      <w:lvlText w:val="o"/>
      <w:lvlJc w:val="left"/>
      <w:pPr>
        <w:ind w:left="1515" w:hanging="360"/>
      </w:pPr>
      <w:rPr>
        <w:rFonts w:ascii="Courier New" w:hAnsi="Courier New" w:cs="Courier New"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181">
    <w:nsid w:val="7A7E7CC8"/>
    <w:multiLevelType w:val="hybridMultilevel"/>
    <w:tmpl w:val="8FD6985C"/>
    <w:lvl w:ilvl="0">
      <w:start w:val="1"/>
      <w:numFmt w:val="bullet"/>
      <w:lvlText w:val="o"/>
      <w:lvlJc w:val="left"/>
      <w:pPr>
        <w:ind w:left="1515" w:hanging="360"/>
      </w:pPr>
      <w:rPr>
        <w:rFonts w:ascii="Courier New" w:hAnsi="Courier New" w:cs="Courier New" w:hint="default"/>
      </w:rPr>
    </w:lvl>
    <w:lvl w:ilvl="1" w:tentative="1">
      <w:start w:val="1"/>
      <w:numFmt w:val="bullet"/>
      <w:lvlText w:val="o"/>
      <w:lvlJc w:val="left"/>
      <w:pPr>
        <w:ind w:left="2235" w:hanging="360"/>
      </w:pPr>
      <w:rPr>
        <w:rFonts w:ascii="Courier New" w:hAnsi="Courier New" w:cs="Courier New" w:hint="default"/>
      </w:rPr>
    </w:lvl>
    <w:lvl w:ilvl="2" w:tentative="1">
      <w:start w:val="1"/>
      <w:numFmt w:val="bullet"/>
      <w:lvlText w:val=""/>
      <w:lvlJc w:val="left"/>
      <w:pPr>
        <w:ind w:left="2955" w:hanging="360"/>
      </w:pPr>
      <w:rPr>
        <w:rFonts w:ascii="Wingdings" w:hAnsi="Wingdings" w:hint="default"/>
      </w:rPr>
    </w:lvl>
    <w:lvl w:ilvl="3" w:tentative="1">
      <w:start w:val="1"/>
      <w:numFmt w:val="bullet"/>
      <w:lvlText w:val=""/>
      <w:lvlJc w:val="left"/>
      <w:pPr>
        <w:ind w:left="3675" w:hanging="360"/>
      </w:pPr>
      <w:rPr>
        <w:rFonts w:ascii="Symbol" w:hAnsi="Symbol" w:hint="default"/>
      </w:rPr>
    </w:lvl>
    <w:lvl w:ilvl="4" w:tentative="1">
      <w:start w:val="1"/>
      <w:numFmt w:val="bullet"/>
      <w:lvlText w:val="o"/>
      <w:lvlJc w:val="left"/>
      <w:pPr>
        <w:ind w:left="4395" w:hanging="360"/>
      </w:pPr>
      <w:rPr>
        <w:rFonts w:ascii="Courier New" w:hAnsi="Courier New" w:cs="Courier New" w:hint="default"/>
      </w:rPr>
    </w:lvl>
    <w:lvl w:ilvl="5" w:tentative="1">
      <w:start w:val="1"/>
      <w:numFmt w:val="bullet"/>
      <w:lvlText w:val=""/>
      <w:lvlJc w:val="left"/>
      <w:pPr>
        <w:ind w:left="5115" w:hanging="360"/>
      </w:pPr>
      <w:rPr>
        <w:rFonts w:ascii="Wingdings" w:hAnsi="Wingdings" w:hint="default"/>
      </w:rPr>
    </w:lvl>
    <w:lvl w:ilvl="6" w:tentative="1">
      <w:start w:val="1"/>
      <w:numFmt w:val="bullet"/>
      <w:lvlText w:val=""/>
      <w:lvlJc w:val="left"/>
      <w:pPr>
        <w:ind w:left="5835" w:hanging="360"/>
      </w:pPr>
      <w:rPr>
        <w:rFonts w:ascii="Symbol" w:hAnsi="Symbol" w:hint="default"/>
      </w:rPr>
    </w:lvl>
    <w:lvl w:ilvl="7" w:tentative="1">
      <w:start w:val="1"/>
      <w:numFmt w:val="bullet"/>
      <w:lvlText w:val="o"/>
      <w:lvlJc w:val="left"/>
      <w:pPr>
        <w:ind w:left="6555" w:hanging="360"/>
      </w:pPr>
      <w:rPr>
        <w:rFonts w:ascii="Courier New" w:hAnsi="Courier New" w:cs="Courier New" w:hint="default"/>
      </w:rPr>
    </w:lvl>
    <w:lvl w:ilvl="8" w:tentative="1">
      <w:start w:val="1"/>
      <w:numFmt w:val="bullet"/>
      <w:lvlText w:val=""/>
      <w:lvlJc w:val="left"/>
      <w:pPr>
        <w:ind w:left="7275" w:hanging="360"/>
      </w:pPr>
      <w:rPr>
        <w:rFonts w:ascii="Wingdings" w:hAnsi="Wingdings" w:hint="default"/>
      </w:rPr>
    </w:lvl>
  </w:abstractNum>
  <w:abstractNum w:abstractNumId="182">
    <w:nsid w:val="7B85748D"/>
    <w:multiLevelType w:val="multilevel"/>
    <w:tmpl w:val="2024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7E665A80"/>
    <w:multiLevelType w:val="hybridMultilevel"/>
    <w:tmpl w:val="3DD69A5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nsid w:val="7F1636D0"/>
    <w:multiLevelType w:val="hybridMultilevel"/>
    <w:tmpl w:val="1FC64DF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1293829296">
    <w:abstractNumId w:val="137"/>
  </w:num>
  <w:num w:numId="2" w16cid:durableId="1296179396">
    <w:abstractNumId w:val="86"/>
  </w:num>
  <w:num w:numId="3" w16cid:durableId="1549610374">
    <w:abstractNumId w:val="85"/>
  </w:num>
  <w:num w:numId="4" w16cid:durableId="405880798">
    <w:abstractNumId w:val="45"/>
  </w:num>
  <w:num w:numId="5" w16cid:durableId="1163472798">
    <w:abstractNumId w:val="27"/>
  </w:num>
  <w:num w:numId="6" w16cid:durableId="1516919467">
    <w:abstractNumId w:val="150"/>
  </w:num>
  <w:num w:numId="7" w16cid:durableId="1512335122">
    <w:abstractNumId w:val="42"/>
  </w:num>
  <w:num w:numId="8" w16cid:durableId="1933856391">
    <w:abstractNumId w:val="115"/>
  </w:num>
  <w:num w:numId="9" w16cid:durableId="1623262815">
    <w:abstractNumId w:val="130"/>
  </w:num>
  <w:num w:numId="10" w16cid:durableId="1846165748">
    <w:abstractNumId w:val="12"/>
  </w:num>
  <w:num w:numId="11" w16cid:durableId="530920906">
    <w:abstractNumId w:val="65"/>
  </w:num>
  <w:num w:numId="12" w16cid:durableId="1402286720">
    <w:abstractNumId w:val="96"/>
  </w:num>
  <w:num w:numId="13" w16cid:durableId="1212423521">
    <w:abstractNumId w:val="70"/>
  </w:num>
  <w:num w:numId="14" w16cid:durableId="1057827236">
    <w:abstractNumId w:val="163"/>
  </w:num>
  <w:num w:numId="15" w16cid:durableId="1146511791">
    <w:abstractNumId w:val="37"/>
  </w:num>
  <w:num w:numId="16" w16cid:durableId="1052458086">
    <w:abstractNumId w:val="4"/>
  </w:num>
  <w:num w:numId="17" w16cid:durableId="1422532638">
    <w:abstractNumId w:val="155"/>
  </w:num>
  <w:num w:numId="18" w16cid:durableId="1764106768">
    <w:abstractNumId w:val="171"/>
  </w:num>
  <w:num w:numId="19" w16cid:durableId="96172219">
    <w:abstractNumId w:val="87"/>
  </w:num>
  <w:num w:numId="20" w16cid:durableId="619919346">
    <w:abstractNumId w:val="31"/>
  </w:num>
  <w:num w:numId="21" w16cid:durableId="333188260">
    <w:abstractNumId w:val="78"/>
  </w:num>
  <w:num w:numId="22" w16cid:durableId="706031464">
    <w:abstractNumId w:val="153"/>
  </w:num>
  <w:num w:numId="23" w16cid:durableId="1206602176">
    <w:abstractNumId w:val="68"/>
  </w:num>
  <w:num w:numId="24" w16cid:durableId="486897749">
    <w:abstractNumId w:val="72"/>
  </w:num>
  <w:num w:numId="25" w16cid:durableId="790441502">
    <w:abstractNumId w:val="6"/>
  </w:num>
  <w:num w:numId="26" w16cid:durableId="2136025780">
    <w:abstractNumId w:val="1"/>
  </w:num>
  <w:num w:numId="27" w16cid:durableId="2109232076">
    <w:abstractNumId w:val="88"/>
  </w:num>
  <w:num w:numId="28" w16cid:durableId="1888031930">
    <w:abstractNumId w:val="7"/>
  </w:num>
  <w:num w:numId="29" w16cid:durableId="1383747086">
    <w:abstractNumId w:val="32"/>
  </w:num>
  <w:num w:numId="30" w16cid:durableId="210503202">
    <w:abstractNumId w:val="104"/>
  </w:num>
  <w:num w:numId="31" w16cid:durableId="167064707">
    <w:abstractNumId w:val="30"/>
  </w:num>
  <w:num w:numId="32" w16cid:durableId="1383099573">
    <w:abstractNumId w:val="75"/>
  </w:num>
  <w:num w:numId="33" w16cid:durableId="1640106796">
    <w:abstractNumId w:val="33"/>
  </w:num>
  <w:num w:numId="34" w16cid:durableId="1988391230">
    <w:abstractNumId w:val="25"/>
  </w:num>
  <w:num w:numId="35" w16cid:durableId="1052273664">
    <w:abstractNumId w:val="11"/>
  </w:num>
  <w:num w:numId="36" w16cid:durableId="485820295">
    <w:abstractNumId w:val="134"/>
  </w:num>
  <w:num w:numId="37" w16cid:durableId="2046900220">
    <w:abstractNumId w:val="51"/>
  </w:num>
  <w:num w:numId="38" w16cid:durableId="2095465784">
    <w:abstractNumId w:val="158"/>
  </w:num>
  <w:num w:numId="39" w16cid:durableId="1115441063">
    <w:abstractNumId w:val="168"/>
  </w:num>
  <w:num w:numId="40" w16cid:durableId="220411197">
    <w:abstractNumId w:val="142"/>
  </w:num>
  <w:num w:numId="41" w16cid:durableId="503399360">
    <w:abstractNumId w:val="156"/>
  </w:num>
  <w:num w:numId="42" w16cid:durableId="1368410810">
    <w:abstractNumId w:val="41"/>
  </w:num>
  <w:num w:numId="43" w16cid:durableId="2093039957">
    <w:abstractNumId w:val="91"/>
  </w:num>
  <w:num w:numId="44" w16cid:durableId="778378876">
    <w:abstractNumId w:val="162"/>
  </w:num>
  <w:num w:numId="45" w16cid:durableId="1061056689">
    <w:abstractNumId w:val="40"/>
  </w:num>
  <w:num w:numId="46" w16cid:durableId="2104376014">
    <w:abstractNumId w:val="183"/>
  </w:num>
  <w:num w:numId="47" w16cid:durableId="737941751">
    <w:abstractNumId w:val="129"/>
  </w:num>
  <w:num w:numId="48" w16cid:durableId="1368723965">
    <w:abstractNumId w:val="13"/>
  </w:num>
  <w:num w:numId="49" w16cid:durableId="2113353139">
    <w:abstractNumId w:val="144"/>
  </w:num>
  <w:num w:numId="50" w16cid:durableId="1442452968">
    <w:abstractNumId w:val="55"/>
  </w:num>
  <w:num w:numId="51" w16cid:durableId="1792894828">
    <w:abstractNumId w:val="9"/>
  </w:num>
  <w:num w:numId="52" w16cid:durableId="1628656844">
    <w:abstractNumId w:val="83"/>
  </w:num>
  <w:num w:numId="53" w16cid:durableId="1849640271">
    <w:abstractNumId w:val="105"/>
  </w:num>
  <w:num w:numId="54" w16cid:durableId="829324494">
    <w:abstractNumId w:val="141"/>
  </w:num>
  <w:num w:numId="55" w16cid:durableId="1466775945">
    <w:abstractNumId w:val="120"/>
  </w:num>
  <w:num w:numId="56" w16cid:durableId="1793599006">
    <w:abstractNumId w:val="108"/>
  </w:num>
  <w:num w:numId="57" w16cid:durableId="1539929917">
    <w:abstractNumId w:val="50"/>
  </w:num>
  <w:num w:numId="58" w16cid:durableId="817459015">
    <w:abstractNumId w:val="178"/>
  </w:num>
  <w:num w:numId="59" w16cid:durableId="1289245136">
    <w:abstractNumId w:val="49"/>
  </w:num>
  <w:num w:numId="60" w16cid:durableId="1568957734">
    <w:abstractNumId w:val="131"/>
  </w:num>
  <w:num w:numId="61" w16cid:durableId="874657649">
    <w:abstractNumId w:val="52"/>
  </w:num>
  <w:num w:numId="62" w16cid:durableId="948851938">
    <w:abstractNumId w:val="157"/>
  </w:num>
  <w:num w:numId="63" w16cid:durableId="754479373">
    <w:abstractNumId w:val="184"/>
  </w:num>
  <w:num w:numId="64" w16cid:durableId="1043674442">
    <w:abstractNumId w:val="138"/>
  </w:num>
  <w:num w:numId="65" w16cid:durableId="206141732">
    <w:abstractNumId w:val="101"/>
  </w:num>
  <w:num w:numId="66" w16cid:durableId="935866065">
    <w:abstractNumId w:val="114"/>
  </w:num>
  <w:num w:numId="67" w16cid:durableId="1156412881">
    <w:abstractNumId w:val="26"/>
  </w:num>
  <w:num w:numId="68" w16cid:durableId="696855862">
    <w:abstractNumId w:val="166"/>
  </w:num>
  <w:num w:numId="69" w16cid:durableId="552927863">
    <w:abstractNumId w:val="128"/>
  </w:num>
  <w:num w:numId="70" w16cid:durableId="1240288195">
    <w:abstractNumId w:val="57"/>
  </w:num>
  <w:num w:numId="71" w16cid:durableId="907350164">
    <w:abstractNumId w:val="61"/>
  </w:num>
  <w:num w:numId="72" w16cid:durableId="819230741">
    <w:abstractNumId w:val="15"/>
  </w:num>
  <w:num w:numId="73" w16cid:durableId="382369520">
    <w:abstractNumId w:val="36"/>
  </w:num>
  <w:num w:numId="74" w16cid:durableId="24869356">
    <w:abstractNumId w:val="58"/>
  </w:num>
  <w:num w:numId="75" w16cid:durableId="380439798">
    <w:abstractNumId w:val="111"/>
  </w:num>
  <w:num w:numId="76" w16cid:durableId="1896432516">
    <w:abstractNumId w:val="94"/>
  </w:num>
  <w:num w:numId="77" w16cid:durableId="1370766862">
    <w:abstractNumId w:val="23"/>
  </w:num>
  <w:num w:numId="78" w16cid:durableId="1311403735">
    <w:abstractNumId w:val="103"/>
  </w:num>
  <w:num w:numId="79" w16cid:durableId="1974678150">
    <w:abstractNumId w:val="112"/>
  </w:num>
  <w:num w:numId="80" w16cid:durableId="2022853463">
    <w:abstractNumId w:val="127"/>
  </w:num>
  <w:num w:numId="81" w16cid:durableId="260722875">
    <w:abstractNumId w:val="80"/>
  </w:num>
  <w:num w:numId="82" w16cid:durableId="1695039145">
    <w:abstractNumId w:val="16"/>
  </w:num>
  <w:num w:numId="83" w16cid:durableId="343630204">
    <w:abstractNumId w:val="175"/>
  </w:num>
  <w:num w:numId="84" w16cid:durableId="221327884">
    <w:abstractNumId w:val="118"/>
  </w:num>
  <w:num w:numId="85" w16cid:durableId="1132869829">
    <w:abstractNumId w:val="53"/>
  </w:num>
  <w:num w:numId="86" w16cid:durableId="563180818">
    <w:abstractNumId w:val="179"/>
  </w:num>
  <w:num w:numId="87" w16cid:durableId="270670326">
    <w:abstractNumId w:val="79"/>
  </w:num>
  <w:num w:numId="88" w16cid:durableId="947658056">
    <w:abstractNumId w:val="125"/>
  </w:num>
  <w:num w:numId="89" w16cid:durableId="143204877">
    <w:abstractNumId w:val="110"/>
  </w:num>
  <w:num w:numId="90" w16cid:durableId="387806339">
    <w:abstractNumId w:val="159"/>
  </w:num>
  <w:num w:numId="91" w16cid:durableId="242418779">
    <w:abstractNumId w:val="76"/>
  </w:num>
  <w:num w:numId="92" w16cid:durableId="957954668">
    <w:abstractNumId w:val="145"/>
  </w:num>
  <w:num w:numId="93" w16cid:durableId="34431486">
    <w:abstractNumId w:val="140"/>
  </w:num>
  <w:num w:numId="94" w16cid:durableId="494415036">
    <w:abstractNumId w:val="176"/>
  </w:num>
  <w:num w:numId="95" w16cid:durableId="1498304004">
    <w:abstractNumId w:val="54"/>
  </w:num>
  <w:num w:numId="96" w16cid:durableId="974337474">
    <w:abstractNumId w:val="148"/>
  </w:num>
  <w:num w:numId="97" w16cid:durableId="55057354">
    <w:abstractNumId w:val="182"/>
  </w:num>
  <w:num w:numId="98" w16cid:durableId="1425684350">
    <w:abstractNumId w:val="177"/>
  </w:num>
  <w:num w:numId="99" w16cid:durableId="763184337">
    <w:abstractNumId w:val="102"/>
  </w:num>
  <w:num w:numId="100" w16cid:durableId="909316853">
    <w:abstractNumId w:val="19"/>
  </w:num>
  <w:num w:numId="101" w16cid:durableId="1707675513">
    <w:abstractNumId w:val="143"/>
  </w:num>
  <w:num w:numId="102" w16cid:durableId="1220943089">
    <w:abstractNumId w:val="135"/>
  </w:num>
  <w:num w:numId="103" w16cid:durableId="2080130849">
    <w:abstractNumId w:val="14"/>
  </w:num>
  <w:num w:numId="104" w16cid:durableId="2018535375">
    <w:abstractNumId w:val="122"/>
  </w:num>
  <w:num w:numId="105" w16cid:durableId="950478821">
    <w:abstractNumId w:val="34"/>
  </w:num>
  <w:num w:numId="106" w16cid:durableId="1221209979">
    <w:abstractNumId w:val="126"/>
  </w:num>
  <w:num w:numId="107" w16cid:durableId="1178038314">
    <w:abstractNumId w:val="174"/>
  </w:num>
  <w:num w:numId="108" w16cid:durableId="964972183">
    <w:abstractNumId w:val="20"/>
  </w:num>
  <w:num w:numId="109" w16cid:durableId="951321056">
    <w:abstractNumId w:val="172"/>
  </w:num>
  <w:num w:numId="110" w16cid:durableId="440032665">
    <w:abstractNumId w:val="17"/>
  </w:num>
  <w:num w:numId="111" w16cid:durableId="1894539609">
    <w:abstractNumId w:val="84"/>
  </w:num>
  <w:num w:numId="112" w16cid:durableId="1644039896">
    <w:abstractNumId w:val="43"/>
  </w:num>
  <w:num w:numId="113" w16cid:durableId="922959783">
    <w:abstractNumId w:val="173"/>
  </w:num>
  <w:num w:numId="114" w16cid:durableId="785541411">
    <w:abstractNumId w:val="170"/>
  </w:num>
  <w:num w:numId="115" w16cid:durableId="561523119">
    <w:abstractNumId w:val="151"/>
  </w:num>
  <w:num w:numId="116" w16cid:durableId="1693189462">
    <w:abstractNumId w:val="22"/>
  </w:num>
  <w:num w:numId="117" w16cid:durableId="1418164110">
    <w:abstractNumId w:val="147"/>
  </w:num>
  <w:num w:numId="118" w16cid:durableId="1271745101">
    <w:abstractNumId w:val="35"/>
  </w:num>
  <w:num w:numId="119" w16cid:durableId="626858243">
    <w:abstractNumId w:val="56"/>
  </w:num>
  <w:num w:numId="120" w16cid:durableId="1310014452">
    <w:abstractNumId w:val="69"/>
  </w:num>
  <w:num w:numId="121" w16cid:durableId="1377240167">
    <w:abstractNumId w:val="99"/>
  </w:num>
  <w:num w:numId="122" w16cid:durableId="391200773">
    <w:abstractNumId w:val="152"/>
  </w:num>
  <w:num w:numId="123" w16cid:durableId="899634862">
    <w:abstractNumId w:val="92"/>
  </w:num>
  <w:num w:numId="124" w16cid:durableId="407117758">
    <w:abstractNumId w:val="164"/>
  </w:num>
  <w:num w:numId="125" w16cid:durableId="1712656170">
    <w:abstractNumId w:val="154"/>
  </w:num>
  <w:num w:numId="126" w16cid:durableId="1860387343">
    <w:abstractNumId w:val="180"/>
  </w:num>
  <w:num w:numId="127" w16cid:durableId="2116318395">
    <w:abstractNumId w:val="93"/>
  </w:num>
  <w:num w:numId="128" w16cid:durableId="236551319">
    <w:abstractNumId w:val="165"/>
  </w:num>
  <w:num w:numId="129" w16cid:durableId="87502846">
    <w:abstractNumId w:val="161"/>
  </w:num>
  <w:num w:numId="130" w16cid:durableId="1672216918">
    <w:abstractNumId w:val="38"/>
  </w:num>
  <w:num w:numId="131" w16cid:durableId="1635210776">
    <w:abstractNumId w:val="133"/>
  </w:num>
  <w:num w:numId="132" w16cid:durableId="455611044">
    <w:abstractNumId w:val="181"/>
  </w:num>
  <w:num w:numId="133" w16cid:durableId="1465002165">
    <w:abstractNumId w:val="100"/>
  </w:num>
  <w:num w:numId="134" w16cid:durableId="1364670181">
    <w:abstractNumId w:val="97"/>
  </w:num>
  <w:num w:numId="135" w16cid:durableId="821046220">
    <w:abstractNumId w:val="0"/>
  </w:num>
  <w:num w:numId="136" w16cid:durableId="2103644175">
    <w:abstractNumId w:val="89"/>
  </w:num>
  <w:num w:numId="137" w16cid:durableId="834299156">
    <w:abstractNumId w:val="106"/>
  </w:num>
  <w:num w:numId="138" w16cid:durableId="207618907">
    <w:abstractNumId w:val="18"/>
  </w:num>
  <w:num w:numId="139" w16cid:durableId="1779761537">
    <w:abstractNumId w:val="139"/>
  </w:num>
  <w:num w:numId="140" w16cid:durableId="1880778997">
    <w:abstractNumId w:val="73"/>
  </w:num>
  <w:num w:numId="141" w16cid:durableId="1117212599">
    <w:abstractNumId w:val="95"/>
  </w:num>
  <w:num w:numId="142" w16cid:durableId="1656565538">
    <w:abstractNumId w:val="66"/>
  </w:num>
  <w:num w:numId="143" w16cid:durableId="1933662271">
    <w:abstractNumId w:val="5"/>
  </w:num>
  <w:num w:numId="144" w16cid:durableId="670327595">
    <w:abstractNumId w:val="90"/>
  </w:num>
  <w:num w:numId="145" w16cid:durableId="624502291">
    <w:abstractNumId w:val="71"/>
  </w:num>
  <w:num w:numId="146" w16cid:durableId="1492596331">
    <w:abstractNumId w:val="46"/>
  </w:num>
  <w:num w:numId="147" w16cid:durableId="1975402016">
    <w:abstractNumId w:val="62"/>
  </w:num>
  <w:num w:numId="148" w16cid:durableId="616644801">
    <w:abstractNumId w:val="48"/>
  </w:num>
  <w:num w:numId="149" w16cid:durableId="1858544807">
    <w:abstractNumId w:val="123"/>
  </w:num>
  <w:num w:numId="150" w16cid:durableId="1291210487">
    <w:abstractNumId w:val="109"/>
  </w:num>
  <w:num w:numId="151" w16cid:durableId="652639732">
    <w:abstractNumId w:val="21"/>
  </w:num>
  <w:num w:numId="152" w16cid:durableId="1326933283">
    <w:abstractNumId w:val="119"/>
  </w:num>
  <w:num w:numId="153" w16cid:durableId="715157487">
    <w:abstractNumId w:val="117"/>
  </w:num>
  <w:num w:numId="154" w16cid:durableId="1637953486">
    <w:abstractNumId w:val="60"/>
  </w:num>
  <w:num w:numId="155" w16cid:durableId="1066302799">
    <w:abstractNumId w:val="149"/>
  </w:num>
  <w:num w:numId="156" w16cid:durableId="242419154">
    <w:abstractNumId w:val="98"/>
  </w:num>
  <w:num w:numId="157" w16cid:durableId="60713594">
    <w:abstractNumId w:val="74"/>
  </w:num>
  <w:num w:numId="158" w16cid:durableId="645400846">
    <w:abstractNumId w:val="107"/>
  </w:num>
  <w:num w:numId="159" w16cid:durableId="295263327">
    <w:abstractNumId w:val="8"/>
  </w:num>
  <w:num w:numId="160" w16cid:durableId="1656186177">
    <w:abstractNumId w:val="136"/>
  </w:num>
  <w:num w:numId="161" w16cid:durableId="1209954516">
    <w:abstractNumId w:val="29"/>
  </w:num>
  <w:num w:numId="162" w16cid:durableId="858740689">
    <w:abstractNumId w:val="64"/>
  </w:num>
  <w:num w:numId="163" w16cid:durableId="1014922368">
    <w:abstractNumId w:val="113"/>
  </w:num>
  <w:num w:numId="164" w16cid:durableId="16202318">
    <w:abstractNumId w:val="167"/>
  </w:num>
  <w:num w:numId="165" w16cid:durableId="1912692257">
    <w:abstractNumId w:val="2"/>
  </w:num>
  <w:num w:numId="166" w16cid:durableId="1626933224">
    <w:abstractNumId w:val="169"/>
  </w:num>
  <w:num w:numId="167" w16cid:durableId="2051956175">
    <w:abstractNumId w:val="82"/>
  </w:num>
  <w:num w:numId="168" w16cid:durableId="499663727">
    <w:abstractNumId w:val="3"/>
  </w:num>
  <w:num w:numId="169" w16cid:durableId="782960072">
    <w:abstractNumId w:val="44"/>
  </w:num>
  <w:num w:numId="170" w16cid:durableId="31924828">
    <w:abstractNumId w:val="77"/>
  </w:num>
  <w:num w:numId="171" w16cid:durableId="1348214206">
    <w:abstractNumId w:val="28"/>
  </w:num>
  <w:num w:numId="172" w16cid:durableId="979069242">
    <w:abstractNumId w:val="81"/>
  </w:num>
  <w:num w:numId="173" w16cid:durableId="745808184">
    <w:abstractNumId w:val="59"/>
  </w:num>
  <w:num w:numId="174" w16cid:durableId="1186217101">
    <w:abstractNumId w:val="63"/>
  </w:num>
  <w:num w:numId="175" w16cid:durableId="626936459">
    <w:abstractNumId w:val="124"/>
  </w:num>
  <w:num w:numId="176" w16cid:durableId="706879427">
    <w:abstractNumId w:val="67"/>
  </w:num>
  <w:num w:numId="177" w16cid:durableId="1721662242">
    <w:abstractNumId w:val="10"/>
  </w:num>
  <w:num w:numId="178" w16cid:durableId="1344479909">
    <w:abstractNumId w:val="24"/>
  </w:num>
  <w:num w:numId="179" w16cid:durableId="511066557">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376083036">
    <w:abstractNumId w:val="146"/>
  </w:num>
  <w:num w:numId="181" w16cid:durableId="103635224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720739485">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604844244">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3778251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28261829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TrueTypeFonts/>
  <w:attachedTemplate r:id="rId1"/>
  <w:stylePaneFormatFilter w:val="3821" w:allStyles="1" w:alternateStyleNames="0" w:clearFormatting="1" w:customStyles="0" w:directFormattingOnNumbering="0" w:directFormattingOnParagraphs="0" w:directFormattingOnRuns="0" w:directFormattingOnTables="1" w:headingStyles="1" w:latentStyles="0" w:numberingStyles="0" w:stylesInUse="0" w:tableStyles="0" w:top3HeadingStyles="1" w:visibleStyles="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CEA"/>
    <w:rsid w:val="00000649"/>
    <w:rsid w:val="00000730"/>
    <w:rsid w:val="0000184E"/>
    <w:rsid w:val="00001A64"/>
    <w:rsid w:val="00001EFA"/>
    <w:rsid w:val="0000245F"/>
    <w:rsid w:val="00002BE7"/>
    <w:rsid w:val="00002DC1"/>
    <w:rsid w:val="00003339"/>
    <w:rsid w:val="000033D9"/>
    <w:rsid w:val="00003402"/>
    <w:rsid w:val="000039E4"/>
    <w:rsid w:val="00003E97"/>
    <w:rsid w:val="0000431F"/>
    <w:rsid w:val="00004332"/>
    <w:rsid w:val="00004526"/>
    <w:rsid w:val="00004986"/>
    <w:rsid w:val="00004AD9"/>
    <w:rsid w:val="00004CA5"/>
    <w:rsid w:val="00005255"/>
    <w:rsid w:val="000053E9"/>
    <w:rsid w:val="000055F3"/>
    <w:rsid w:val="00006050"/>
    <w:rsid w:val="00006178"/>
    <w:rsid w:val="000062F2"/>
    <w:rsid w:val="000068E8"/>
    <w:rsid w:val="00006A36"/>
    <w:rsid w:val="00006B00"/>
    <w:rsid w:val="00007477"/>
    <w:rsid w:val="00007832"/>
    <w:rsid w:val="000079EF"/>
    <w:rsid w:val="00007A8E"/>
    <w:rsid w:val="00007E3D"/>
    <w:rsid w:val="00007E46"/>
    <w:rsid w:val="00007E6E"/>
    <w:rsid w:val="00007EDA"/>
    <w:rsid w:val="0001052C"/>
    <w:rsid w:val="0001066C"/>
    <w:rsid w:val="000108DF"/>
    <w:rsid w:val="00010F5C"/>
    <w:rsid w:val="00011288"/>
    <w:rsid w:val="0001141C"/>
    <w:rsid w:val="00011578"/>
    <w:rsid w:val="00011975"/>
    <w:rsid w:val="00011C48"/>
    <w:rsid w:val="00011EED"/>
    <w:rsid w:val="00012275"/>
    <w:rsid w:val="000129A0"/>
    <w:rsid w:val="00012A68"/>
    <w:rsid w:val="00012C1D"/>
    <w:rsid w:val="000133FB"/>
    <w:rsid w:val="0001358F"/>
    <w:rsid w:val="00013679"/>
    <w:rsid w:val="00013900"/>
    <w:rsid w:val="00013B5B"/>
    <w:rsid w:val="00013C77"/>
    <w:rsid w:val="0001423D"/>
    <w:rsid w:val="00014FCE"/>
    <w:rsid w:val="00015123"/>
    <w:rsid w:val="000154CF"/>
    <w:rsid w:val="000158EE"/>
    <w:rsid w:val="00015D86"/>
    <w:rsid w:val="00015E4A"/>
    <w:rsid w:val="00015F37"/>
    <w:rsid w:val="0001652F"/>
    <w:rsid w:val="00016820"/>
    <w:rsid w:val="00016891"/>
    <w:rsid w:val="000170C2"/>
    <w:rsid w:val="000174A8"/>
    <w:rsid w:val="00020287"/>
    <w:rsid w:val="0002038B"/>
    <w:rsid w:val="000205E0"/>
    <w:rsid w:val="00020B2F"/>
    <w:rsid w:val="0002158D"/>
    <w:rsid w:val="000217B0"/>
    <w:rsid w:val="00021A51"/>
    <w:rsid w:val="00022105"/>
    <w:rsid w:val="000222C0"/>
    <w:rsid w:val="000226D7"/>
    <w:rsid w:val="00022DE7"/>
    <w:rsid w:val="00022E8E"/>
    <w:rsid w:val="00022FA2"/>
    <w:rsid w:val="000230AA"/>
    <w:rsid w:val="0002318C"/>
    <w:rsid w:val="0002323A"/>
    <w:rsid w:val="000233BF"/>
    <w:rsid w:val="00023D0F"/>
    <w:rsid w:val="00023F96"/>
    <w:rsid w:val="000246FC"/>
    <w:rsid w:val="0002498B"/>
    <w:rsid w:val="00024BAE"/>
    <w:rsid w:val="00024CAB"/>
    <w:rsid w:val="000250BA"/>
    <w:rsid w:val="000253EE"/>
    <w:rsid w:val="000258C0"/>
    <w:rsid w:val="00025971"/>
    <w:rsid w:val="00025C1F"/>
    <w:rsid w:val="00025CDA"/>
    <w:rsid w:val="00025E52"/>
    <w:rsid w:val="000260E6"/>
    <w:rsid w:val="000261DD"/>
    <w:rsid w:val="000261E5"/>
    <w:rsid w:val="0002664C"/>
    <w:rsid w:val="000269F0"/>
    <w:rsid w:val="00027230"/>
    <w:rsid w:val="000276F7"/>
    <w:rsid w:val="0002794B"/>
    <w:rsid w:val="00027AD9"/>
    <w:rsid w:val="00027B1B"/>
    <w:rsid w:val="00027C62"/>
    <w:rsid w:val="00027FC2"/>
    <w:rsid w:val="000302FB"/>
    <w:rsid w:val="0003043B"/>
    <w:rsid w:val="00030510"/>
    <w:rsid w:val="000309D0"/>
    <w:rsid w:val="00030B0B"/>
    <w:rsid w:val="00030B98"/>
    <w:rsid w:val="00030FD4"/>
    <w:rsid w:val="00031008"/>
    <w:rsid w:val="00031C41"/>
    <w:rsid w:val="00031F88"/>
    <w:rsid w:val="0003218A"/>
    <w:rsid w:val="0003238F"/>
    <w:rsid w:val="000328FB"/>
    <w:rsid w:val="00033364"/>
    <w:rsid w:val="00033613"/>
    <w:rsid w:val="000338BC"/>
    <w:rsid w:val="00033A2A"/>
    <w:rsid w:val="00033A8C"/>
    <w:rsid w:val="00033C09"/>
    <w:rsid w:val="00033C88"/>
    <w:rsid w:val="00033FFA"/>
    <w:rsid w:val="0003402A"/>
    <w:rsid w:val="0003419C"/>
    <w:rsid w:val="00034B31"/>
    <w:rsid w:val="00035887"/>
    <w:rsid w:val="00035AF4"/>
    <w:rsid w:val="00035DAA"/>
    <w:rsid w:val="000363F7"/>
    <w:rsid w:val="0003666D"/>
    <w:rsid w:val="000366D5"/>
    <w:rsid w:val="00036901"/>
    <w:rsid w:val="00036A26"/>
    <w:rsid w:val="00036AD5"/>
    <w:rsid w:val="00036CA2"/>
    <w:rsid w:val="00036D2D"/>
    <w:rsid w:val="00036E17"/>
    <w:rsid w:val="00037284"/>
    <w:rsid w:val="00037F8A"/>
    <w:rsid w:val="000400A7"/>
    <w:rsid w:val="00040173"/>
    <w:rsid w:val="0004030B"/>
    <w:rsid w:val="000403E8"/>
    <w:rsid w:val="00040556"/>
    <w:rsid w:val="00040656"/>
    <w:rsid w:val="000407AC"/>
    <w:rsid w:val="000409CC"/>
    <w:rsid w:val="00040E1D"/>
    <w:rsid w:val="0004103D"/>
    <w:rsid w:val="0004106F"/>
    <w:rsid w:val="00041683"/>
    <w:rsid w:val="000419FB"/>
    <w:rsid w:val="00042568"/>
    <w:rsid w:val="00042837"/>
    <w:rsid w:val="0004284C"/>
    <w:rsid w:val="00042B05"/>
    <w:rsid w:val="00042D7C"/>
    <w:rsid w:val="00042D8D"/>
    <w:rsid w:val="000435CE"/>
    <w:rsid w:val="00043662"/>
    <w:rsid w:val="00043766"/>
    <w:rsid w:val="0004384F"/>
    <w:rsid w:val="00043F63"/>
    <w:rsid w:val="00043FEC"/>
    <w:rsid w:val="000446EC"/>
    <w:rsid w:val="00044804"/>
    <w:rsid w:val="000452C3"/>
    <w:rsid w:val="00045742"/>
    <w:rsid w:val="000458D7"/>
    <w:rsid w:val="00045A7C"/>
    <w:rsid w:val="00045B4E"/>
    <w:rsid w:val="00046BB8"/>
    <w:rsid w:val="00046C92"/>
    <w:rsid w:val="00047062"/>
    <w:rsid w:val="000470AD"/>
    <w:rsid w:val="000471CD"/>
    <w:rsid w:val="000472ED"/>
    <w:rsid w:val="000473C6"/>
    <w:rsid w:val="000473E3"/>
    <w:rsid w:val="000476CE"/>
    <w:rsid w:val="00047AAD"/>
    <w:rsid w:val="00047C13"/>
    <w:rsid w:val="00050288"/>
    <w:rsid w:val="00050315"/>
    <w:rsid w:val="000503B2"/>
    <w:rsid w:val="000506EA"/>
    <w:rsid w:val="00050CA0"/>
    <w:rsid w:val="00050F42"/>
    <w:rsid w:val="00050FB0"/>
    <w:rsid w:val="00052566"/>
    <w:rsid w:val="0005299E"/>
    <w:rsid w:val="000529B6"/>
    <w:rsid w:val="00053429"/>
    <w:rsid w:val="00053570"/>
    <w:rsid w:val="00053B64"/>
    <w:rsid w:val="00053ED5"/>
    <w:rsid w:val="00053F58"/>
    <w:rsid w:val="0005447C"/>
    <w:rsid w:val="00054C30"/>
    <w:rsid w:val="00055268"/>
    <w:rsid w:val="00055658"/>
    <w:rsid w:val="0005568B"/>
    <w:rsid w:val="00055C1C"/>
    <w:rsid w:val="00055C7F"/>
    <w:rsid w:val="00055D81"/>
    <w:rsid w:val="00056144"/>
    <w:rsid w:val="000561BC"/>
    <w:rsid w:val="00056B0F"/>
    <w:rsid w:val="00056BE1"/>
    <w:rsid w:val="00056FF7"/>
    <w:rsid w:val="0005770F"/>
    <w:rsid w:val="000578E4"/>
    <w:rsid w:val="00057CD1"/>
    <w:rsid w:val="00057CE7"/>
    <w:rsid w:val="00057FFE"/>
    <w:rsid w:val="00059723"/>
    <w:rsid w:val="000602D6"/>
    <w:rsid w:val="00060830"/>
    <w:rsid w:val="00060ED5"/>
    <w:rsid w:val="00061AD6"/>
    <w:rsid w:val="00061B75"/>
    <w:rsid w:val="000624CC"/>
    <w:rsid w:val="00062F76"/>
    <w:rsid w:val="00063611"/>
    <w:rsid w:val="00063820"/>
    <w:rsid w:val="000638EC"/>
    <w:rsid w:val="00063FD7"/>
    <w:rsid w:val="00064005"/>
    <w:rsid w:val="00064114"/>
    <w:rsid w:val="000642A9"/>
    <w:rsid w:val="000642E2"/>
    <w:rsid w:val="000647BA"/>
    <w:rsid w:val="000648CB"/>
    <w:rsid w:val="00064B84"/>
    <w:rsid w:val="00064BE3"/>
    <w:rsid w:val="00064EA2"/>
    <w:rsid w:val="00065163"/>
    <w:rsid w:val="000656DE"/>
    <w:rsid w:val="000657FA"/>
    <w:rsid w:val="000658F3"/>
    <w:rsid w:val="000659F1"/>
    <w:rsid w:val="000659F8"/>
    <w:rsid w:val="00065A8D"/>
    <w:rsid w:val="00066147"/>
    <w:rsid w:val="000663AD"/>
    <w:rsid w:val="0006691D"/>
    <w:rsid w:val="00066BAF"/>
    <w:rsid w:val="00066BF2"/>
    <w:rsid w:val="00066C1A"/>
    <w:rsid w:val="00066CD6"/>
    <w:rsid w:val="00066DF8"/>
    <w:rsid w:val="00066DF9"/>
    <w:rsid w:val="00067018"/>
    <w:rsid w:val="0006737F"/>
    <w:rsid w:val="00067520"/>
    <w:rsid w:val="0006769B"/>
    <w:rsid w:val="00067806"/>
    <w:rsid w:val="00067846"/>
    <w:rsid w:val="000679EB"/>
    <w:rsid w:val="00070738"/>
    <w:rsid w:val="000708A7"/>
    <w:rsid w:val="00070C61"/>
    <w:rsid w:val="00070CCD"/>
    <w:rsid w:val="000710A2"/>
    <w:rsid w:val="000711EA"/>
    <w:rsid w:val="000714E9"/>
    <w:rsid w:val="00071A76"/>
    <w:rsid w:val="00071ACB"/>
    <w:rsid w:val="00071F0A"/>
    <w:rsid w:val="00071F14"/>
    <w:rsid w:val="000721FA"/>
    <w:rsid w:val="0007229D"/>
    <w:rsid w:val="0007268E"/>
    <w:rsid w:val="000726D8"/>
    <w:rsid w:val="0007278A"/>
    <w:rsid w:val="00072946"/>
    <w:rsid w:val="00072AD7"/>
    <w:rsid w:val="00072BAA"/>
    <w:rsid w:val="00072E2F"/>
    <w:rsid w:val="00072F88"/>
    <w:rsid w:val="0007390D"/>
    <w:rsid w:val="00073A68"/>
    <w:rsid w:val="00074097"/>
    <w:rsid w:val="000742AF"/>
    <w:rsid w:val="0007493D"/>
    <w:rsid w:val="00074D45"/>
    <w:rsid w:val="00075336"/>
    <w:rsid w:val="0007569A"/>
    <w:rsid w:val="000758FF"/>
    <w:rsid w:val="00075E17"/>
    <w:rsid w:val="00076D56"/>
    <w:rsid w:val="00076EE3"/>
    <w:rsid w:val="00076F8E"/>
    <w:rsid w:val="00076FEC"/>
    <w:rsid w:val="00077195"/>
    <w:rsid w:val="0007720E"/>
    <w:rsid w:val="0007721E"/>
    <w:rsid w:val="0007723B"/>
    <w:rsid w:val="000773A6"/>
    <w:rsid w:val="00077411"/>
    <w:rsid w:val="0007742C"/>
    <w:rsid w:val="00077438"/>
    <w:rsid w:val="000779BA"/>
    <w:rsid w:val="000803C4"/>
    <w:rsid w:val="000806EF"/>
    <w:rsid w:val="000809A7"/>
    <w:rsid w:val="00080BF0"/>
    <w:rsid w:val="0008173B"/>
    <w:rsid w:val="00081B74"/>
    <w:rsid w:val="00081BD9"/>
    <w:rsid w:val="00081C03"/>
    <w:rsid w:val="00081DD6"/>
    <w:rsid w:val="00081E5B"/>
    <w:rsid w:val="000820D9"/>
    <w:rsid w:val="00082396"/>
    <w:rsid w:val="00082564"/>
    <w:rsid w:val="000826FD"/>
    <w:rsid w:val="00082768"/>
    <w:rsid w:val="00082772"/>
    <w:rsid w:val="00082860"/>
    <w:rsid w:val="000828ED"/>
    <w:rsid w:val="00082AF3"/>
    <w:rsid w:val="00082DB2"/>
    <w:rsid w:val="00082EE6"/>
    <w:rsid w:val="0008337F"/>
    <w:rsid w:val="00083AC2"/>
    <w:rsid w:val="000842A9"/>
    <w:rsid w:val="0008446A"/>
    <w:rsid w:val="00084636"/>
    <w:rsid w:val="00084857"/>
    <w:rsid w:val="00084A47"/>
    <w:rsid w:val="00084EBF"/>
    <w:rsid w:val="00085124"/>
    <w:rsid w:val="0008572C"/>
    <w:rsid w:val="000858F9"/>
    <w:rsid w:val="00085C46"/>
    <w:rsid w:val="00085C78"/>
    <w:rsid w:val="00085D21"/>
    <w:rsid w:val="00085D5F"/>
    <w:rsid w:val="00085D7E"/>
    <w:rsid w:val="00085E44"/>
    <w:rsid w:val="00085F59"/>
    <w:rsid w:val="00086180"/>
    <w:rsid w:val="000864AC"/>
    <w:rsid w:val="00086A2E"/>
    <w:rsid w:val="00086CC3"/>
    <w:rsid w:val="0008713F"/>
    <w:rsid w:val="00087388"/>
    <w:rsid w:val="000878CA"/>
    <w:rsid w:val="000902FD"/>
    <w:rsid w:val="00090340"/>
    <w:rsid w:val="00090AC5"/>
    <w:rsid w:val="00090F35"/>
    <w:rsid w:val="00090F39"/>
    <w:rsid w:val="00090FE4"/>
    <w:rsid w:val="0009116F"/>
    <w:rsid w:val="00091232"/>
    <w:rsid w:val="00091530"/>
    <w:rsid w:val="00091A57"/>
    <w:rsid w:val="00091B00"/>
    <w:rsid w:val="00091DAB"/>
    <w:rsid w:val="0009222A"/>
    <w:rsid w:val="00092424"/>
    <w:rsid w:val="00092697"/>
    <w:rsid w:val="00092C3E"/>
    <w:rsid w:val="00092F18"/>
    <w:rsid w:val="00093221"/>
    <w:rsid w:val="0009323C"/>
    <w:rsid w:val="000935CA"/>
    <w:rsid w:val="000935F8"/>
    <w:rsid w:val="000939BB"/>
    <w:rsid w:val="00093A5F"/>
    <w:rsid w:val="00093CB4"/>
    <w:rsid w:val="00093EF5"/>
    <w:rsid w:val="00093F1E"/>
    <w:rsid w:val="0009404C"/>
    <w:rsid w:val="00094587"/>
    <w:rsid w:val="00094895"/>
    <w:rsid w:val="00094D5B"/>
    <w:rsid w:val="00094F3A"/>
    <w:rsid w:val="0009500E"/>
    <w:rsid w:val="00095581"/>
    <w:rsid w:val="00095608"/>
    <w:rsid w:val="00095B9C"/>
    <w:rsid w:val="00095D93"/>
    <w:rsid w:val="00095EA8"/>
    <w:rsid w:val="00096194"/>
    <w:rsid w:val="000961E8"/>
    <w:rsid w:val="000962F0"/>
    <w:rsid w:val="00096713"/>
    <w:rsid w:val="00096B13"/>
    <w:rsid w:val="00096B4F"/>
    <w:rsid w:val="0009719D"/>
    <w:rsid w:val="000971C0"/>
    <w:rsid w:val="000971D9"/>
    <w:rsid w:val="00097558"/>
    <w:rsid w:val="000978A2"/>
    <w:rsid w:val="000A0259"/>
    <w:rsid w:val="000A036B"/>
    <w:rsid w:val="000A051C"/>
    <w:rsid w:val="000A0840"/>
    <w:rsid w:val="000A087D"/>
    <w:rsid w:val="000A0F2E"/>
    <w:rsid w:val="000A16E1"/>
    <w:rsid w:val="000A178F"/>
    <w:rsid w:val="000A192E"/>
    <w:rsid w:val="000A1B60"/>
    <w:rsid w:val="000A1D77"/>
    <w:rsid w:val="000A1DA8"/>
    <w:rsid w:val="000A2337"/>
    <w:rsid w:val="000A2BBB"/>
    <w:rsid w:val="000A2E89"/>
    <w:rsid w:val="000A3229"/>
    <w:rsid w:val="000A34C8"/>
    <w:rsid w:val="000A3696"/>
    <w:rsid w:val="000A37AD"/>
    <w:rsid w:val="000A3D91"/>
    <w:rsid w:val="000A41AC"/>
    <w:rsid w:val="000A41AE"/>
    <w:rsid w:val="000A41F8"/>
    <w:rsid w:val="000A42AF"/>
    <w:rsid w:val="000A4565"/>
    <w:rsid w:val="000A49E2"/>
    <w:rsid w:val="000A4FB2"/>
    <w:rsid w:val="000A55CB"/>
    <w:rsid w:val="000A66AD"/>
    <w:rsid w:val="000A67CC"/>
    <w:rsid w:val="000A6A27"/>
    <w:rsid w:val="000A6B6B"/>
    <w:rsid w:val="000A6FB1"/>
    <w:rsid w:val="000A7490"/>
    <w:rsid w:val="000A7B65"/>
    <w:rsid w:val="000A7C08"/>
    <w:rsid w:val="000A7DE4"/>
    <w:rsid w:val="000B0090"/>
    <w:rsid w:val="000B040D"/>
    <w:rsid w:val="000B0479"/>
    <w:rsid w:val="000B0FCA"/>
    <w:rsid w:val="000B12CB"/>
    <w:rsid w:val="000B12E4"/>
    <w:rsid w:val="000B1357"/>
    <w:rsid w:val="000B1361"/>
    <w:rsid w:val="000B15D1"/>
    <w:rsid w:val="000B197B"/>
    <w:rsid w:val="000B1C46"/>
    <w:rsid w:val="000B1D41"/>
    <w:rsid w:val="000B1ECA"/>
    <w:rsid w:val="000B1F4F"/>
    <w:rsid w:val="000B205B"/>
    <w:rsid w:val="000B21C8"/>
    <w:rsid w:val="000B21D3"/>
    <w:rsid w:val="000B2554"/>
    <w:rsid w:val="000B268D"/>
    <w:rsid w:val="000B27D8"/>
    <w:rsid w:val="000B2B42"/>
    <w:rsid w:val="000B2BCC"/>
    <w:rsid w:val="000B2CFB"/>
    <w:rsid w:val="000B2F74"/>
    <w:rsid w:val="000B3879"/>
    <w:rsid w:val="000B3A63"/>
    <w:rsid w:val="000B3B2F"/>
    <w:rsid w:val="000B3D30"/>
    <w:rsid w:val="000B40C0"/>
    <w:rsid w:val="000B4317"/>
    <w:rsid w:val="000B4332"/>
    <w:rsid w:val="000B43D2"/>
    <w:rsid w:val="000B45FC"/>
    <w:rsid w:val="000B4A02"/>
    <w:rsid w:val="000B4ED2"/>
    <w:rsid w:val="000B4EE5"/>
    <w:rsid w:val="000B553E"/>
    <w:rsid w:val="000B634B"/>
    <w:rsid w:val="000B6C52"/>
    <w:rsid w:val="000B7033"/>
    <w:rsid w:val="000B712F"/>
    <w:rsid w:val="000B7154"/>
    <w:rsid w:val="000B72E3"/>
    <w:rsid w:val="000B77FC"/>
    <w:rsid w:val="000B7BA2"/>
    <w:rsid w:val="000C04BD"/>
    <w:rsid w:val="000C07E6"/>
    <w:rsid w:val="000C099E"/>
    <w:rsid w:val="000C0AA9"/>
    <w:rsid w:val="000C0ED2"/>
    <w:rsid w:val="000C128D"/>
    <w:rsid w:val="000C128E"/>
    <w:rsid w:val="000C12A9"/>
    <w:rsid w:val="000C14AC"/>
    <w:rsid w:val="000C1749"/>
    <w:rsid w:val="000C17D3"/>
    <w:rsid w:val="000C194D"/>
    <w:rsid w:val="000C1C1D"/>
    <w:rsid w:val="000C1E49"/>
    <w:rsid w:val="000C267F"/>
    <w:rsid w:val="000C28EE"/>
    <w:rsid w:val="000C2CD1"/>
    <w:rsid w:val="000C2D5C"/>
    <w:rsid w:val="000C2FDC"/>
    <w:rsid w:val="000C2FF3"/>
    <w:rsid w:val="000C3208"/>
    <w:rsid w:val="000C356A"/>
    <w:rsid w:val="000C39A9"/>
    <w:rsid w:val="000C3BFB"/>
    <w:rsid w:val="000C3CC3"/>
    <w:rsid w:val="000C3F0F"/>
    <w:rsid w:val="000C42F1"/>
    <w:rsid w:val="000C4710"/>
    <w:rsid w:val="000C4A37"/>
    <w:rsid w:val="000C4CDD"/>
    <w:rsid w:val="000C513A"/>
    <w:rsid w:val="000C5325"/>
    <w:rsid w:val="000C543F"/>
    <w:rsid w:val="000C55B2"/>
    <w:rsid w:val="000C562F"/>
    <w:rsid w:val="000C592E"/>
    <w:rsid w:val="000C5EE4"/>
    <w:rsid w:val="000C5F8B"/>
    <w:rsid w:val="000C606B"/>
    <w:rsid w:val="000C609B"/>
    <w:rsid w:val="000C68AF"/>
    <w:rsid w:val="000C6913"/>
    <w:rsid w:val="000C6AFD"/>
    <w:rsid w:val="000C6DDB"/>
    <w:rsid w:val="000C7041"/>
    <w:rsid w:val="000C7732"/>
    <w:rsid w:val="000C793E"/>
    <w:rsid w:val="000C7970"/>
    <w:rsid w:val="000D00A5"/>
    <w:rsid w:val="000D0163"/>
    <w:rsid w:val="000D0708"/>
    <w:rsid w:val="000D0DAF"/>
    <w:rsid w:val="000D11AA"/>
    <w:rsid w:val="000D12CF"/>
    <w:rsid w:val="000D13B5"/>
    <w:rsid w:val="000D1519"/>
    <w:rsid w:val="000D1584"/>
    <w:rsid w:val="000D160C"/>
    <w:rsid w:val="000D1CCF"/>
    <w:rsid w:val="000D2193"/>
    <w:rsid w:val="000D25F1"/>
    <w:rsid w:val="000D29DB"/>
    <w:rsid w:val="000D3272"/>
    <w:rsid w:val="000D346A"/>
    <w:rsid w:val="000D356E"/>
    <w:rsid w:val="000D35CE"/>
    <w:rsid w:val="000D3621"/>
    <w:rsid w:val="000D3653"/>
    <w:rsid w:val="000D39AF"/>
    <w:rsid w:val="000D3A2F"/>
    <w:rsid w:val="000D3CFB"/>
    <w:rsid w:val="000D3D26"/>
    <w:rsid w:val="000D3D93"/>
    <w:rsid w:val="000D3E10"/>
    <w:rsid w:val="000D4149"/>
    <w:rsid w:val="000D527A"/>
    <w:rsid w:val="000D5404"/>
    <w:rsid w:val="000D5866"/>
    <w:rsid w:val="000D587D"/>
    <w:rsid w:val="000D5BA2"/>
    <w:rsid w:val="000D5E44"/>
    <w:rsid w:val="000D5FF3"/>
    <w:rsid w:val="000D6269"/>
    <w:rsid w:val="000D63E9"/>
    <w:rsid w:val="000D6594"/>
    <w:rsid w:val="000D6D2F"/>
    <w:rsid w:val="000D6F4F"/>
    <w:rsid w:val="000D7037"/>
    <w:rsid w:val="000D72A4"/>
    <w:rsid w:val="000D7511"/>
    <w:rsid w:val="000D7678"/>
    <w:rsid w:val="000D76FD"/>
    <w:rsid w:val="000D7961"/>
    <w:rsid w:val="000D7A9F"/>
    <w:rsid w:val="000D7AE4"/>
    <w:rsid w:val="000D7F43"/>
    <w:rsid w:val="000E054C"/>
    <w:rsid w:val="000E0819"/>
    <w:rsid w:val="000E08CC"/>
    <w:rsid w:val="000E0A57"/>
    <w:rsid w:val="000E0B02"/>
    <w:rsid w:val="000E0BD3"/>
    <w:rsid w:val="000E0FDD"/>
    <w:rsid w:val="000E1075"/>
    <w:rsid w:val="000E16C5"/>
    <w:rsid w:val="000E1710"/>
    <w:rsid w:val="000E19A0"/>
    <w:rsid w:val="000E1E30"/>
    <w:rsid w:val="000E1E4D"/>
    <w:rsid w:val="000E2223"/>
    <w:rsid w:val="000E2966"/>
    <w:rsid w:val="000E2E6C"/>
    <w:rsid w:val="000E316A"/>
    <w:rsid w:val="000E322F"/>
    <w:rsid w:val="000E35EA"/>
    <w:rsid w:val="000E3748"/>
    <w:rsid w:val="000E3834"/>
    <w:rsid w:val="000E391C"/>
    <w:rsid w:val="000E4BD4"/>
    <w:rsid w:val="000E4D17"/>
    <w:rsid w:val="000E4D41"/>
    <w:rsid w:val="000E4F5F"/>
    <w:rsid w:val="000E584E"/>
    <w:rsid w:val="000E5991"/>
    <w:rsid w:val="000E5CD6"/>
    <w:rsid w:val="000E5F43"/>
    <w:rsid w:val="000E6485"/>
    <w:rsid w:val="000E6BD1"/>
    <w:rsid w:val="000E7C25"/>
    <w:rsid w:val="000E7F10"/>
    <w:rsid w:val="000F00E5"/>
    <w:rsid w:val="000F02F2"/>
    <w:rsid w:val="000F0684"/>
    <w:rsid w:val="000F0CFA"/>
    <w:rsid w:val="000F0E68"/>
    <w:rsid w:val="000F0F1C"/>
    <w:rsid w:val="000F17B4"/>
    <w:rsid w:val="000F1892"/>
    <w:rsid w:val="000F18D0"/>
    <w:rsid w:val="000F24A8"/>
    <w:rsid w:val="000F2AB8"/>
    <w:rsid w:val="000F2B93"/>
    <w:rsid w:val="000F2E33"/>
    <w:rsid w:val="000F2E58"/>
    <w:rsid w:val="000F36F1"/>
    <w:rsid w:val="000F3B3B"/>
    <w:rsid w:val="000F3ECE"/>
    <w:rsid w:val="000F421D"/>
    <w:rsid w:val="000F465D"/>
    <w:rsid w:val="000F4BE3"/>
    <w:rsid w:val="000F4C7D"/>
    <w:rsid w:val="000F534D"/>
    <w:rsid w:val="000F535B"/>
    <w:rsid w:val="000F5633"/>
    <w:rsid w:val="000F60F8"/>
    <w:rsid w:val="000F61A5"/>
    <w:rsid w:val="000F61D9"/>
    <w:rsid w:val="000F6217"/>
    <w:rsid w:val="000F65CD"/>
    <w:rsid w:val="000F6678"/>
    <w:rsid w:val="000F75CE"/>
    <w:rsid w:val="001002CA"/>
    <w:rsid w:val="001003E1"/>
    <w:rsid w:val="0010081A"/>
    <w:rsid w:val="001008E5"/>
    <w:rsid w:val="00100962"/>
    <w:rsid w:val="001009DD"/>
    <w:rsid w:val="00100FE4"/>
    <w:rsid w:val="00101338"/>
    <w:rsid w:val="0010150A"/>
    <w:rsid w:val="001017F7"/>
    <w:rsid w:val="00101DE2"/>
    <w:rsid w:val="00102488"/>
    <w:rsid w:val="00102774"/>
    <w:rsid w:val="001028FB"/>
    <w:rsid w:val="00102CA6"/>
    <w:rsid w:val="00102E71"/>
    <w:rsid w:val="00102E9D"/>
    <w:rsid w:val="00102F9D"/>
    <w:rsid w:val="001030C8"/>
    <w:rsid w:val="00103524"/>
    <w:rsid w:val="00103699"/>
    <w:rsid w:val="0010387B"/>
    <w:rsid w:val="00103B6F"/>
    <w:rsid w:val="00103DE6"/>
    <w:rsid w:val="00103E5B"/>
    <w:rsid w:val="001044CB"/>
    <w:rsid w:val="001045D6"/>
    <w:rsid w:val="001046BA"/>
    <w:rsid w:val="0010474A"/>
    <w:rsid w:val="00104767"/>
    <w:rsid w:val="0010485E"/>
    <w:rsid w:val="00105582"/>
    <w:rsid w:val="0010576E"/>
    <w:rsid w:val="0010620E"/>
    <w:rsid w:val="00106A96"/>
    <w:rsid w:val="00106AF3"/>
    <w:rsid w:val="00107381"/>
    <w:rsid w:val="00110107"/>
    <w:rsid w:val="001103D2"/>
    <w:rsid w:val="00110A9A"/>
    <w:rsid w:val="00110ABA"/>
    <w:rsid w:val="001110C7"/>
    <w:rsid w:val="001111BA"/>
    <w:rsid w:val="001112B1"/>
    <w:rsid w:val="00111559"/>
    <w:rsid w:val="00111662"/>
    <w:rsid w:val="0011184E"/>
    <w:rsid w:val="00111FB1"/>
    <w:rsid w:val="001124C6"/>
    <w:rsid w:val="0011291E"/>
    <w:rsid w:val="00113071"/>
    <w:rsid w:val="00113349"/>
    <w:rsid w:val="00113502"/>
    <w:rsid w:val="00113768"/>
    <w:rsid w:val="00113D7A"/>
    <w:rsid w:val="00113E9B"/>
    <w:rsid w:val="00113FB9"/>
    <w:rsid w:val="00114133"/>
    <w:rsid w:val="00114717"/>
    <w:rsid w:val="00114746"/>
    <w:rsid w:val="001149FD"/>
    <w:rsid w:val="00114A05"/>
    <w:rsid w:val="001162EB"/>
    <w:rsid w:val="001162FF"/>
    <w:rsid w:val="001163FE"/>
    <w:rsid w:val="00116663"/>
    <w:rsid w:val="001168EE"/>
    <w:rsid w:val="00116A85"/>
    <w:rsid w:val="00116E24"/>
    <w:rsid w:val="00116E8A"/>
    <w:rsid w:val="00116EF3"/>
    <w:rsid w:val="00117079"/>
    <w:rsid w:val="00117194"/>
    <w:rsid w:val="00117A48"/>
    <w:rsid w:val="00117A70"/>
    <w:rsid w:val="00117E34"/>
    <w:rsid w:val="00120017"/>
    <w:rsid w:val="00120061"/>
    <w:rsid w:val="001206F3"/>
    <w:rsid w:val="0012092B"/>
    <w:rsid w:val="00120EC2"/>
    <w:rsid w:val="00120F7E"/>
    <w:rsid w:val="00121410"/>
    <w:rsid w:val="001218E6"/>
    <w:rsid w:val="00121A7C"/>
    <w:rsid w:val="00121AB0"/>
    <w:rsid w:val="00121BC1"/>
    <w:rsid w:val="00121E36"/>
    <w:rsid w:val="00121F3F"/>
    <w:rsid w:val="0012230B"/>
    <w:rsid w:val="00123250"/>
    <w:rsid w:val="001234F1"/>
    <w:rsid w:val="00123A52"/>
    <w:rsid w:val="00123A9D"/>
    <w:rsid w:val="00123BF8"/>
    <w:rsid w:val="00123CFD"/>
    <w:rsid w:val="00123E15"/>
    <w:rsid w:val="001242EF"/>
    <w:rsid w:val="001246E3"/>
    <w:rsid w:val="00124787"/>
    <w:rsid w:val="00124AC2"/>
    <w:rsid w:val="00124EAD"/>
    <w:rsid w:val="00125875"/>
    <w:rsid w:val="00125ADD"/>
    <w:rsid w:val="00125D28"/>
    <w:rsid w:val="001264D9"/>
    <w:rsid w:val="00126654"/>
    <w:rsid w:val="00127316"/>
    <w:rsid w:val="00127608"/>
    <w:rsid w:val="001277B1"/>
    <w:rsid w:val="001279A2"/>
    <w:rsid w:val="00127AA7"/>
    <w:rsid w:val="00127D3C"/>
    <w:rsid w:val="00127E4D"/>
    <w:rsid w:val="00130203"/>
    <w:rsid w:val="0013049E"/>
    <w:rsid w:val="00130555"/>
    <w:rsid w:val="0013069F"/>
    <w:rsid w:val="00130B1D"/>
    <w:rsid w:val="00131493"/>
    <w:rsid w:val="00131530"/>
    <w:rsid w:val="00131587"/>
    <w:rsid w:val="00131AD5"/>
    <w:rsid w:val="00131ADB"/>
    <w:rsid w:val="00132EC2"/>
    <w:rsid w:val="00132EE9"/>
    <w:rsid w:val="0013315A"/>
    <w:rsid w:val="001332C9"/>
    <w:rsid w:val="001335A5"/>
    <w:rsid w:val="0013367C"/>
    <w:rsid w:val="00133815"/>
    <w:rsid w:val="0013399D"/>
    <w:rsid w:val="0013414D"/>
    <w:rsid w:val="00134709"/>
    <w:rsid w:val="00134E12"/>
    <w:rsid w:val="00135229"/>
    <w:rsid w:val="00135938"/>
    <w:rsid w:val="0013593B"/>
    <w:rsid w:val="00135C9E"/>
    <w:rsid w:val="001362E6"/>
    <w:rsid w:val="0013650C"/>
    <w:rsid w:val="00136944"/>
    <w:rsid w:val="00136A3D"/>
    <w:rsid w:val="00137145"/>
    <w:rsid w:val="001374C7"/>
    <w:rsid w:val="00137533"/>
    <w:rsid w:val="00137CB6"/>
    <w:rsid w:val="00137E0A"/>
    <w:rsid w:val="001402FB"/>
    <w:rsid w:val="001403A0"/>
    <w:rsid w:val="00140D10"/>
    <w:rsid w:val="00140D7E"/>
    <w:rsid w:val="00140E23"/>
    <w:rsid w:val="00141621"/>
    <w:rsid w:val="001418F1"/>
    <w:rsid w:val="00141C7C"/>
    <w:rsid w:val="00141F4F"/>
    <w:rsid w:val="001421E7"/>
    <w:rsid w:val="00142317"/>
    <w:rsid w:val="001424B7"/>
    <w:rsid w:val="001426AF"/>
    <w:rsid w:val="00142FDD"/>
    <w:rsid w:val="0014301E"/>
    <w:rsid w:val="0014333F"/>
    <w:rsid w:val="00143445"/>
    <w:rsid w:val="00143CD5"/>
    <w:rsid w:val="00143E2E"/>
    <w:rsid w:val="001440E9"/>
    <w:rsid w:val="0014423F"/>
    <w:rsid w:val="0014437C"/>
    <w:rsid w:val="0014473E"/>
    <w:rsid w:val="001448F3"/>
    <w:rsid w:val="00144984"/>
    <w:rsid w:val="00144D0F"/>
    <w:rsid w:val="00145754"/>
    <w:rsid w:val="00145766"/>
    <w:rsid w:val="00145830"/>
    <w:rsid w:val="00145DB4"/>
    <w:rsid w:val="00146199"/>
    <w:rsid w:val="00146469"/>
    <w:rsid w:val="00146775"/>
    <w:rsid w:val="00146963"/>
    <w:rsid w:val="001470FA"/>
    <w:rsid w:val="0014714E"/>
    <w:rsid w:val="001475EB"/>
    <w:rsid w:val="00147915"/>
    <w:rsid w:val="00147BF4"/>
    <w:rsid w:val="00147C57"/>
    <w:rsid w:val="00147EA8"/>
    <w:rsid w:val="00150484"/>
    <w:rsid w:val="00150577"/>
    <w:rsid w:val="00150853"/>
    <w:rsid w:val="0015167F"/>
    <w:rsid w:val="00151E24"/>
    <w:rsid w:val="00151EFC"/>
    <w:rsid w:val="00152904"/>
    <w:rsid w:val="00152961"/>
    <w:rsid w:val="00152B60"/>
    <w:rsid w:val="00152B70"/>
    <w:rsid w:val="00152BEC"/>
    <w:rsid w:val="00153059"/>
    <w:rsid w:val="001530C3"/>
    <w:rsid w:val="0015346E"/>
    <w:rsid w:val="00153748"/>
    <w:rsid w:val="0015425E"/>
    <w:rsid w:val="0015429A"/>
    <w:rsid w:val="0015433A"/>
    <w:rsid w:val="0015439E"/>
    <w:rsid w:val="00154F96"/>
    <w:rsid w:val="001550BD"/>
    <w:rsid w:val="0015583D"/>
    <w:rsid w:val="00155977"/>
    <w:rsid w:val="001559F5"/>
    <w:rsid w:val="00155A54"/>
    <w:rsid w:val="0015611B"/>
    <w:rsid w:val="001565EB"/>
    <w:rsid w:val="00156D09"/>
    <w:rsid w:val="00156FED"/>
    <w:rsid w:val="00157014"/>
    <w:rsid w:val="001570A0"/>
    <w:rsid w:val="001572C0"/>
    <w:rsid w:val="001572EC"/>
    <w:rsid w:val="00157363"/>
    <w:rsid w:val="0015760E"/>
    <w:rsid w:val="00157C34"/>
    <w:rsid w:val="00157C48"/>
    <w:rsid w:val="00160339"/>
    <w:rsid w:val="00160387"/>
    <w:rsid w:val="00160448"/>
    <w:rsid w:val="001604A8"/>
    <w:rsid w:val="00160FC5"/>
    <w:rsid w:val="001612B3"/>
    <w:rsid w:val="00161495"/>
    <w:rsid w:val="0016163A"/>
    <w:rsid w:val="00161A4B"/>
    <w:rsid w:val="00161A86"/>
    <w:rsid w:val="00161A91"/>
    <w:rsid w:val="0016202E"/>
    <w:rsid w:val="00162238"/>
    <w:rsid w:val="001625C3"/>
    <w:rsid w:val="00162608"/>
    <w:rsid w:val="001628C6"/>
    <w:rsid w:val="00162A8A"/>
    <w:rsid w:val="00162CAF"/>
    <w:rsid w:val="00163441"/>
    <w:rsid w:val="001635EE"/>
    <w:rsid w:val="00163995"/>
    <w:rsid w:val="00163C2E"/>
    <w:rsid w:val="001640A6"/>
    <w:rsid w:val="00164232"/>
    <w:rsid w:val="00164434"/>
    <w:rsid w:val="001644B2"/>
    <w:rsid w:val="00164A25"/>
    <w:rsid w:val="00164BA9"/>
    <w:rsid w:val="00165428"/>
    <w:rsid w:val="00165623"/>
    <w:rsid w:val="0016596A"/>
    <w:rsid w:val="00165A27"/>
    <w:rsid w:val="00165AAC"/>
    <w:rsid w:val="0016635B"/>
    <w:rsid w:val="00166917"/>
    <w:rsid w:val="0016709B"/>
    <w:rsid w:val="001670DE"/>
    <w:rsid w:val="001672D1"/>
    <w:rsid w:val="00167770"/>
    <w:rsid w:val="00167809"/>
    <w:rsid w:val="00167C1F"/>
    <w:rsid w:val="00170132"/>
    <w:rsid w:val="00170223"/>
    <w:rsid w:val="001702D3"/>
    <w:rsid w:val="00170500"/>
    <w:rsid w:val="00170647"/>
    <w:rsid w:val="0017072B"/>
    <w:rsid w:val="00170B46"/>
    <w:rsid w:val="00171356"/>
    <w:rsid w:val="001718E9"/>
    <w:rsid w:val="00171A17"/>
    <w:rsid w:val="00171A63"/>
    <w:rsid w:val="00171A72"/>
    <w:rsid w:val="00171A8F"/>
    <w:rsid w:val="00171C14"/>
    <w:rsid w:val="00171C39"/>
    <w:rsid w:val="00171D04"/>
    <w:rsid w:val="00172267"/>
    <w:rsid w:val="00172446"/>
    <w:rsid w:val="00172520"/>
    <w:rsid w:val="0017283D"/>
    <w:rsid w:val="00172D1D"/>
    <w:rsid w:val="0017325E"/>
    <w:rsid w:val="0017358E"/>
    <w:rsid w:val="00173615"/>
    <w:rsid w:val="00173642"/>
    <w:rsid w:val="00173778"/>
    <w:rsid w:val="00173917"/>
    <w:rsid w:val="00174030"/>
    <w:rsid w:val="00174292"/>
    <w:rsid w:val="0017448F"/>
    <w:rsid w:val="001746F0"/>
    <w:rsid w:val="001748D2"/>
    <w:rsid w:val="00174D64"/>
    <w:rsid w:val="001756F0"/>
    <w:rsid w:val="0017589E"/>
    <w:rsid w:val="00175D17"/>
    <w:rsid w:val="00175DA4"/>
    <w:rsid w:val="00175FC7"/>
    <w:rsid w:val="001766A3"/>
    <w:rsid w:val="00176BF8"/>
    <w:rsid w:val="00176EB3"/>
    <w:rsid w:val="00177253"/>
    <w:rsid w:val="0017766D"/>
    <w:rsid w:val="001778EF"/>
    <w:rsid w:val="00177A88"/>
    <w:rsid w:val="00177E58"/>
    <w:rsid w:val="00180406"/>
    <w:rsid w:val="001806E4"/>
    <w:rsid w:val="00180749"/>
    <w:rsid w:val="001808EB"/>
    <w:rsid w:val="00181190"/>
    <w:rsid w:val="00181202"/>
    <w:rsid w:val="001813F1"/>
    <w:rsid w:val="0018143F"/>
    <w:rsid w:val="001818CF"/>
    <w:rsid w:val="00181931"/>
    <w:rsid w:val="00181ABF"/>
    <w:rsid w:val="00181DAE"/>
    <w:rsid w:val="00181E3D"/>
    <w:rsid w:val="001827C7"/>
    <w:rsid w:val="0018285C"/>
    <w:rsid w:val="00182B98"/>
    <w:rsid w:val="00182D4E"/>
    <w:rsid w:val="00183BFA"/>
    <w:rsid w:val="00183D69"/>
    <w:rsid w:val="00183EA0"/>
    <w:rsid w:val="00183EC0"/>
    <w:rsid w:val="001846D9"/>
    <w:rsid w:val="0018594C"/>
    <w:rsid w:val="001859DA"/>
    <w:rsid w:val="00185BE5"/>
    <w:rsid w:val="00185E07"/>
    <w:rsid w:val="00185E59"/>
    <w:rsid w:val="00185F07"/>
    <w:rsid w:val="00186200"/>
    <w:rsid w:val="0018678A"/>
    <w:rsid w:val="001869B5"/>
    <w:rsid w:val="0018713E"/>
    <w:rsid w:val="0018715D"/>
    <w:rsid w:val="00187187"/>
    <w:rsid w:val="00187DD6"/>
    <w:rsid w:val="00187DFD"/>
    <w:rsid w:val="0019087A"/>
    <w:rsid w:val="00191811"/>
    <w:rsid w:val="001919DD"/>
    <w:rsid w:val="0019206B"/>
    <w:rsid w:val="00192224"/>
    <w:rsid w:val="00192395"/>
    <w:rsid w:val="001924A1"/>
    <w:rsid w:val="00192684"/>
    <w:rsid w:val="00192954"/>
    <w:rsid w:val="00192F01"/>
    <w:rsid w:val="00193309"/>
    <w:rsid w:val="0019386C"/>
    <w:rsid w:val="0019389F"/>
    <w:rsid w:val="00193BCF"/>
    <w:rsid w:val="00193E4B"/>
    <w:rsid w:val="00193F59"/>
    <w:rsid w:val="001940C3"/>
    <w:rsid w:val="0019427D"/>
    <w:rsid w:val="0019441A"/>
    <w:rsid w:val="001947CD"/>
    <w:rsid w:val="00194A21"/>
    <w:rsid w:val="00194A83"/>
    <w:rsid w:val="00194E09"/>
    <w:rsid w:val="00195534"/>
    <w:rsid w:val="001957CE"/>
    <w:rsid w:val="00195AB1"/>
    <w:rsid w:val="00195E85"/>
    <w:rsid w:val="00196778"/>
    <w:rsid w:val="001967A7"/>
    <w:rsid w:val="001968B9"/>
    <w:rsid w:val="00196910"/>
    <w:rsid w:val="001969CF"/>
    <w:rsid w:val="00196BD1"/>
    <w:rsid w:val="00196E31"/>
    <w:rsid w:val="00196F16"/>
    <w:rsid w:val="0019742F"/>
    <w:rsid w:val="00197B8F"/>
    <w:rsid w:val="00197D7F"/>
    <w:rsid w:val="00197E22"/>
    <w:rsid w:val="00197E89"/>
    <w:rsid w:val="001A0231"/>
    <w:rsid w:val="001A0495"/>
    <w:rsid w:val="001A0497"/>
    <w:rsid w:val="001A0738"/>
    <w:rsid w:val="001A0FFE"/>
    <w:rsid w:val="001A14D0"/>
    <w:rsid w:val="001A1C07"/>
    <w:rsid w:val="001A1D1C"/>
    <w:rsid w:val="001A1E19"/>
    <w:rsid w:val="001A206B"/>
    <w:rsid w:val="001A22B5"/>
    <w:rsid w:val="001A27E2"/>
    <w:rsid w:val="001A2814"/>
    <w:rsid w:val="001A32F1"/>
    <w:rsid w:val="001A3573"/>
    <w:rsid w:val="001A36EB"/>
    <w:rsid w:val="001A37D0"/>
    <w:rsid w:val="001A3AB3"/>
    <w:rsid w:val="001A438F"/>
    <w:rsid w:val="001A4660"/>
    <w:rsid w:val="001A4C98"/>
    <w:rsid w:val="001A4DB8"/>
    <w:rsid w:val="001A522D"/>
    <w:rsid w:val="001A525D"/>
    <w:rsid w:val="001A52C7"/>
    <w:rsid w:val="001A5459"/>
    <w:rsid w:val="001A5808"/>
    <w:rsid w:val="001A61A8"/>
    <w:rsid w:val="001A6204"/>
    <w:rsid w:val="001A633F"/>
    <w:rsid w:val="001A6775"/>
    <w:rsid w:val="001A67A9"/>
    <w:rsid w:val="001A67CB"/>
    <w:rsid w:val="001A6D91"/>
    <w:rsid w:val="001A6E2C"/>
    <w:rsid w:val="001A7426"/>
    <w:rsid w:val="001A745C"/>
    <w:rsid w:val="001A74E6"/>
    <w:rsid w:val="001A7B73"/>
    <w:rsid w:val="001B066E"/>
    <w:rsid w:val="001B0CB9"/>
    <w:rsid w:val="001B0D7A"/>
    <w:rsid w:val="001B139F"/>
    <w:rsid w:val="001B13EC"/>
    <w:rsid w:val="001B1475"/>
    <w:rsid w:val="001B15D4"/>
    <w:rsid w:val="001B17FD"/>
    <w:rsid w:val="001B1954"/>
    <w:rsid w:val="001B1BDA"/>
    <w:rsid w:val="001B1FC9"/>
    <w:rsid w:val="001B2087"/>
    <w:rsid w:val="001B20E2"/>
    <w:rsid w:val="001B24F8"/>
    <w:rsid w:val="001B2758"/>
    <w:rsid w:val="001B293A"/>
    <w:rsid w:val="001B29A6"/>
    <w:rsid w:val="001B2C90"/>
    <w:rsid w:val="001B2E3D"/>
    <w:rsid w:val="001B2EC8"/>
    <w:rsid w:val="001B2FBC"/>
    <w:rsid w:val="001B3085"/>
    <w:rsid w:val="001B3119"/>
    <w:rsid w:val="001B3583"/>
    <w:rsid w:val="001B3700"/>
    <w:rsid w:val="001B3786"/>
    <w:rsid w:val="001B3913"/>
    <w:rsid w:val="001B3C4D"/>
    <w:rsid w:val="001B3F1D"/>
    <w:rsid w:val="001B4A3C"/>
    <w:rsid w:val="001B52F1"/>
    <w:rsid w:val="001B5490"/>
    <w:rsid w:val="001B5B30"/>
    <w:rsid w:val="001B5E22"/>
    <w:rsid w:val="001B6054"/>
    <w:rsid w:val="001B616A"/>
    <w:rsid w:val="001B61F2"/>
    <w:rsid w:val="001B656B"/>
    <w:rsid w:val="001B658E"/>
    <w:rsid w:val="001B66CA"/>
    <w:rsid w:val="001B6AD0"/>
    <w:rsid w:val="001B6ECE"/>
    <w:rsid w:val="001B757D"/>
    <w:rsid w:val="001B76C8"/>
    <w:rsid w:val="001B7A1A"/>
    <w:rsid w:val="001B7B08"/>
    <w:rsid w:val="001C020F"/>
    <w:rsid w:val="001C03C0"/>
    <w:rsid w:val="001C0E59"/>
    <w:rsid w:val="001C0F54"/>
    <w:rsid w:val="001C0FF7"/>
    <w:rsid w:val="001C1027"/>
    <w:rsid w:val="001C111F"/>
    <w:rsid w:val="001C1281"/>
    <w:rsid w:val="001C138E"/>
    <w:rsid w:val="001C13D2"/>
    <w:rsid w:val="001C1C7D"/>
    <w:rsid w:val="001C29EA"/>
    <w:rsid w:val="001C3321"/>
    <w:rsid w:val="001C3336"/>
    <w:rsid w:val="001C3345"/>
    <w:rsid w:val="001C3384"/>
    <w:rsid w:val="001C3743"/>
    <w:rsid w:val="001C38E6"/>
    <w:rsid w:val="001C3B29"/>
    <w:rsid w:val="001C4062"/>
    <w:rsid w:val="001C4A72"/>
    <w:rsid w:val="001C4B11"/>
    <w:rsid w:val="001C52C9"/>
    <w:rsid w:val="001C5918"/>
    <w:rsid w:val="001C5929"/>
    <w:rsid w:val="001C59A2"/>
    <w:rsid w:val="001C59D5"/>
    <w:rsid w:val="001C5B24"/>
    <w:rsid w:val="001C5C86"/>
    <w:rsid w:val="001C6074"/>
    <w:rsid w:val="001C617A"/>
    <w:rsid w:val="001C642E"/>
    <w:rsid w:val="001C65DA"/>
    <w:rsid w:val="001C6961"/>
    <w:rsid w:val="001C6EC7"/>
    <w:rsid w:val="001C6EE8"/>
    <w:rsid w:val="001C6F4E"/>
    <w:rsid w:val="001C70F4"/>
    <w:rsid w:val="001C7670"/>
    <w:rsid w:val="001C776D"/>
    <w:rsid w:val="001C7963"/>
    <w:rsid w:val="001C79CB"/>
    <w:rsid w:val="001C7D24"/>
    <w:rsid w:val="001D0175"/>
    <w:rsid w:val="001D0CE7"/>
    <w:rsid w:val="001D0F49"/>
    <w:rsid w:val="001D12EF"/>
    <w:rsid w:val="001D1398"/>
    <w:rsid w:val="001D13B7"/>
    <w:rsid w:val="001D15FF"/>
    <w:rsid w:val="001D167D"/>
    <w:rsid w:val="001D1763"/>
    <w:rsid w:val="001D2128"/>
    <w:rsid w:val="001D25E7"/>
    <w:rsid w:val="001D26C8"/>
    <w:rsid w:val="001D2832"/>
    <w:rsid w:val="001D28E4"/>
    <w:rsid w:val="001D2C59"/>
    <w:rsid w:val="001D3055"/>
    <w:rsid w:val="001D342D"/>
    <w:rsid w:val="001D3801"/>
    <w:rsid w:val="001D3B57"/>
    <w:rsid w:val="001D401B"/>
    <w:rsid w:val="001D43D4"/>
    <w:rsid w:val="001D43DF"/>
    <w:rsid w:val="001D4654"/>
    <w:rsid w:val="001D50CD"/>
    <w:rsid w:val="001D541E"/>
    <w:rsid w:val="001D5596"/>
    <w:rsid w:val="001D567D"/>
    <w:rsid w:val="001D568E"/>
    <w:rsid w:val="001D6346"/>
    <w:rsid w:val="001D68DC"/>
    <w:rsid w:val="001D699E"/>
    <w:rsid w:val="001D6E07"/>
    <w:rsid w:val="001D7295"/>
    <w:rsid w:val="001D73BA"/>
    <w:rsid w:val="001D74DA"/>
    <w:rsid w:val="001D7783"/>
    <w:rsid w:val="001D7B98"/>
    <w:rsid w:val="001D7CD5"/>
    <w:rsid w:val="001E0238"/>
    <w:rsid w:val="001E025C"/>
    <w:rsid w:val="001E0882"/>
    <w:rsid w:val="001E0911"/>
    <w:rsid w:val="001E091F"/>
    <w:rsid w:val="001E0EA2"/>
    <w:rsid w:val="001E1272"/>
    <w:rsid w:val="001E1E25"/>
    <w:rsid w:val="001E2275"/>
    <w:rsid w:val="001E24D5"/>
    <w:rsid w:val="001E2873"/>
    <w:rsid w:val="001E2B09"/>
    <w:rsid w:val="001E2E59"/>
    <w:rsid w:val="001E35CD"/>
    <w:rsid w:val="001E3771"/>
    <w:rsid w:val="001E37B7"/>
    <w:rsid w:val="001E3995"/>
    <w:rsid w:val="001E3FBE"/>
    <w:rsid w:val="001E416D"/>
    <w:rsid w:val="001E4357"/>
    <w:rsid w:val="001E47C4"/>
    <w:rsid w:val="001E5661"/>
    <w:rsid w:val="001E5734"/>
    <w:rsid w:val="001E5A9B"/>
    <w:rsid w:val="001E6139"/>
    <w:rsid w:val="001E6472"/>
    <w:rsid w:val="001E6941"/>
    <w:rsid w:val="001E6BB8"/>
    <w:rsid w:val="001E6E78"/>
    <w:rsid w:val="001E7D23"/>
    <w:rsid w:val="001E7F62"/>
    <w:rsid w:val="001F03C3"/>
    <w:rsid w:val="001F03EE"/>
    <w:rsid w:val="001F04FD"/>
    <w:rsid w:val="001F1479"/>
    <w:rsid w:val="001F2380"/>
    <w:rsid w:val="001F24CE"/>
    <w:rsid w:val="001F257E"/>
    <w:rsid w:val="001F25BF"/>
    <w:rsid w:val="001F2705"/>
    <w:rsid w:val="001F298E"/>
    <w:rsid w:val="001F298F"/>
    <w:rsid w:val="001F315B"/>
    <w:rsid w:val="001F31AB"/>
    <w:rsid w:val="001F3317"/>
    <w:rsid w:val="001F3667"/>
    <w:rsid w:val="001F3A4E"/>
    <w:rsid w:val="001F3DAE"/>
    <w:rsid w:val="001F404E"/>
    <w:rsid w:val="001F4333"/>
    <w:rsid w:val="001F4365"/>
    <w:rsid w:val="001F43EF"/>
    <w:rsid w:val="001F43F3"/>
    <w:rsid w:val="001F441F"/>
    <w:rsid w:val="001F4AC6"/>
    <w:rsid w:val="001F500C"/>
    <w:rsid w:val="001F5380"/>
    <w:rsid w:val="001F562F"/>
    <w:rsid w:val="001F56E8"/>
    <w:rsid w:val="001F58E1"/>
    <w:rsid w:val="001F5A0E"/>
    <w:rsid w:val="001F5FAF"/>
    <w:rsid w:val="001F5FF1"/>
    <w:rsid w:val="001F6049"/>
    <w:rsid w:val="001F63CC"/>
    <w:rsid w:val="001F6486"/>
    <w:rsid w:val="001F6629"/>
    <w:rsid w:val="001F69F8"/>
    <w:rsid w:val="001F70C6"/>
    <w:rsid w:val="001F71AD"/>
    <w:rsid w:val="001F72D6"/>
    <w:rsid w:val="001F77ED"/>
    <w:rsid w:val="001F7DA1"/>
    <w:rsid w:val="001F7F65"/>
    <w:rsid w:val="002002CD"/>
    <w:rsid w:val="00200781"/>
    <w:rsid w:val="00200904"/>
    <w:rsid w:val="00201110"/>
    <w:rsid w:val="0020152D"/>
    <w:rsid w:val="002016DC"/>
    <w:rsid w:val="00201A83"/>
    <w:rsid w:val="00201BB9"/>
    <w:rsid w:val="00201CA0"/>
    <w:rsid w:val="00201D6A"/>
    <w:rsid w:val="00201E8A"/>
    <w:rsid w:val="00201E93"/>
    <w:rsid w:val="002023FE"/>
    <w:rsid w:val="002028E6"/>
    <w:rsid w:val="00202B2F"/>
    <w:rsid w:val="00202B4E"/>
    <w:rsid w:val="00202E45"/>
    <w:rsid w:val="0020302B"/>
    <w:rsid w:val="0020305F"/>
    <w:rsid w:val="002030FA"/>
    <w:rsid w:val="00203101"/>
    <w:rsid w:val="00203142"/>
    <w:rsid w:val="002033E8"/>
    <w:rsid w:val="00203A06"/>
    <w:rsid w:val="00203D9D"/>
    <w:rsid w:val="00204C15"/>
    <w:rsid w:val="00205893"/>
    <w:rsid w:val="00205ABF"/>
    <w:rsid w:val="00205DD7"/>
    <w:rsid w:val="00205F2C"/>
    <w:rsid w:val="002061BD"/>
    <w:rsid w:val="00206465"/>
    <w:rsid w:val="00206B37"/>
    <w:rsid w:val="00206DD1"/>
    <w:rsid w:val="00207260"/>
    <w:rsid w:val="002072C3"/>
    <w:rsid w:val="0020734F"/>
    <w:rsid w:val="00207405"/>
    <w:rsid w:val="0020758D"/>
    <w:rsid w:val="00207877"/>
    <w:rsid w:val="002079C3"/>
    <w:rsid w:val="00207BB1"/>
    <w:rsid w:val="00207BBD"/>
    <w:rsid w:val="00207D96"/>
    <w:rsid w:val="00207F30"/>
    <w:rsid w:val="002103A6"/>
    <w:rsid w:val="002103CB"/>
    <w:rsid w:val="002109C1"/>
    <w:rsid w:val="00210BA5"/>
    <w:rsid w:val="00210E8B"/>
    <w:rsid w:val="0021109D"/>
    <w:rsid w:val="002117D7"/>
    <w:rsid w:val="00211888"/>
    <w:rsid w:val="00211B8F"/>
    <w:rsid w:val="00211BF6"/>
    <w:rsid w:val="00211DE3"/>
    <w:rsid w:val="00211E3C"/>
    <w:rsid w:val="00212639"/>
    <w:rsid w:val="00212903"/>
    <w:rsid w:val="00212C7F"/>
    <w:rsid w:val="00212ED4"/>
    <w:rsid w:val="00212EFA"/>
    <w:rsid w:val="002132EF"/>
    <w:rsid w:val="0021335D"/>
    <w:rsid w:val="002136CC"/>
    <w:rsid w:val="00213A92"/>
    <w:rsid w:val="00213C1D"/>
    <w:rsid w:val="00213F12"/>
    <w:rsid w:val="002142AC"/>
    <w:rsid w:val="00214482"/>
    <w:rsid w:val="00214590"/>
    <w:rsid w:val="00214637"/>
    <w:rsid w:val="00214656"/>
    <w:rsid w:val="0021499D"/>
    <w:rsid w:val="00214B1B"/>
    <w:rsid w:val="00215614"/>
    <w:rsid w:val="00215AC6"/>
    <w:rsid w:val="00215F14"/>
    <w:rsid w:val="002161DC"/>
    <w:rsid w:val="002162A6"/>
    <w:rsid w:val="0021643F"/>
    <w:rsid w:val="0021652E"/>
    <w:rsid w:val="00216C30"/>
    <w:rsid w:val="00216C6E"/>
    <w:rsid w:val="00216C76"/>
    <w:rsid w:val="00216D1D"/>
    <w:rsid w:val="00217268"/>
    <w:rsid w:val="002172A3"/>
    <w:rsid w:val="002176CF"/>
    <w:rsid w:val="0021776A"/>
    <w:rsid w:val="00217A08"/>
    <w:rsid w:val="00217CA1"/>
    <w:rsid w:val="002205B0"/>
    <w:rsid w:val="002205B9"/>
    <w:rsid w:val="002206D9"/>
    <w:rsid w:val="002207A3"/>
    <w:rsid w:val="00220D39"/>
    <w:rsid w:val="00221F7D"/>
    <w:rsid w:val="00222635"/>
    <w:rsid w:val="00222981"/>
    <w:rsid w:val="00222DC0"/>
    <w:rsid w:val="0022341E"/>
    <w:rsid w:val="0022399B"/>
    <w:rsid w:val="00223DA6"/>
    <w:rsid w:val="00224016"/>
    <w:rsid w:val="0022430C"/>
    <w:rsid w:val="002246B3"/>
    <w:rsid w:val="00224861"/>
    <w:rsid w:val="00224B41"/>
    <w:rsid w:val="00224F2B"/>
    <w:rsid w:val="00225233"/>
    <w:rsid w:val="0022565E"/>
    <w:rsid w:val="002257BE"/>
    <w:rsid w:val="00225CBD"/>
    <w:rsid w:val="00225DFE"/>
    <w:rsid w:val="00225E84"/>
    <w:rsid w:val="00225FD7"/>
    <w:rsid w:val="00226B1F"/>
    <w:rsid w:val="00226D89"/>
    <w:rsid w:val="00226F22"/>
    <w:rsid w:val="002271B0"/>
    <w:rsid w:val="002275FB"/>
    <w:rsid w:val="00227702"/>
    <w:rsid w:val="00227A36"/>
    <w:rsid w:val="00227B17"/>
    <w:rsid w:val="00227C41"/>
    <w:rsid w:val="00227DCC"/>
    <w:rsid w:val="002308D0"/>
    <w:rsid w:val="002313F6"/>
    <w:rsid w:val="00231659"/>
    <w:rsid w:val="0023165B"/>
    <w:rsid w:val="0023185E"/>
    <w:rsid w:val="00232010"/>
    <w:rsid w:val="002325D2"/>
    <w:rsid w:val="00232A42"/>
    <w:rsid w:val="00232DEC"/>
    <w:rsid w:val="00233439"/>
    <w:rsid w:val="002338F4"/>
    <w:rsid w:val="002339FE"/>
    <w:rsid w:val="00233C70"/>
    <w:rsid w:val="00234012"/>
    <w:rsid w:val="0023409B"/>
    <w:rsid w:val="00234328"/>
    <w:rsid w:val="0023459F"/>
    <w:rsid w:val="0023476D"/>
    <w:rsid w:val="00234AC1"/>
    <w:rsid w:val="00235130"/>
    <w:rsid w:val="002353CB"/>
    <w:rsid w:val="0023545E"/>
    <w:rsid w:val="002359A2"/>
    <w:rsid w:val="00235B6A"/>
    <w:rsid w:val="00235B95"/>
    <w:rsid w:val="00235E72"/>
    <w:rsid w:val="00236190"/>
    <w:rsid w:val="002362F5"/>
    <w:rsid w:val="00236A21"/>
    <w:rsid w:val="00237131"/>
    <w:rsid w:val="002371A2"/>
    <w:rsid w:val="0023725E"/>
    <w:rsid w:val="002373A0"/>
    <w:rsid w:val="00237583"/>
    <w:rsid w:val="00237711"/>
    <w:rsid w:val="002401BF"/>
    <w:rsid w:val="002401F6"/>
    <w:rsid w:val="00240B79"/>
    <w:rsid w:val="00240C63"/>
    <w:rsid w:val="00240CE1"/>
    <w:rsid w:val="002415E9"/>
    <w:rsid w:val="00241682"/>
    <w:rsid w:val="00241A30"/>
    <w:rsid w:val="00241E1F"/>
    <w:rsid w:val="00241FE3"/>
    <w:rsid w:val="00242127"/>
    <w:rsid w:val="002429F5"/>
    <w:rsid w:val="00242C61"/>
    <w:rsid w:val="00242FF7"/>
    <w:rsid w:val="00243043"/>
    <w:rsid w:val="00243381"/>
    <w:rsid w:val="00243D37"/>
    <w:rsid w:val="00243E15"/>
    <w:rsid w:val="00244161"/>
    <w:rsid w:val="002441E4"/>
    <w:rsid w:val="00244474"/>
    <w:rsid w:val="002445C4"/>
    <w:rsid w:val="002447C7"/>
    <w:rsid w:val="0024480F"/>
    <w:rsid w:val="00244872"/>
    <w:rsid w:val="00244F49"/>
    <w:rsid w:val="00245544"/>
    <w:rsid w:val="00245739"/>
    <w:rsid w:val="00245C51"/>
    <w:rsid w:val="00245D13"/>
    <w:rsid w:val="00245DEC"/>
    <w:rsid w:val="00246723"/>
    <w:rsid w:val="00246776"/>
    <w:rsid w:val="00246AB5"/>
    <w:rsid w:val="0024700F"/>
    <w:rsid w:val="002470CC"/>
    <w:rsid w:val="002470DF"/>
    <w:rsid w:val="00247245"/>
    <w:rsid w:val="00247318"/>
    <w:rsid w:val="00247743"/>
    <w:rsid w:val="00247D82"/>
    <w:rsid w:val="00247EE2"/>
    <w:rsid w:val="0025043D"/>
    <w:rsid w:val="002504CC"/>
    <w:rsid w:val="00250A75"/>
    <w:rsid w:val="00250B49"/>
    <w:rsid w:val="00250CE2"/>
    <w:rsid w:val="00251111"/>
    <w:rsid w:val="00251240"/>
    <w:rsid w:val="00251358"/>
    <w:rsid w:val="00251451"/>
    <w:rsid w:val="00251875"/>
    <w:rsid w:val="002523F4"/>
    <w:rsid w:val="00252575"/>
    <w:rsid w:val="002527D3"/>
    <w:rsid w:val="00252DC9"/>
    <w:rsid w:val="002530BC"/>
    <w:rsid w:val="00253394"/>
    <w:rsid w:val="002533F9"/>
    <w:rsid w:val="00253859"/>
    <w:rsid w:val="00253980"/>
    <w:rsid w:val="00253AAC"/>
    <w:rsid w:val="00253BE4"/>
    <w:rsid w:val="00253CD2"/>
    <w:rsid w:val="00254818"/>
    <w:rsid w:val="00254D9E"/>
    <w:rsid w:val="00254F07"/>
    <w:rsid w:val="00255157"/>
    <w:rsid w:val="00255342"/>
    <w:rsid w:val="00255360"/>
    <w:rsid w:val="0025581F"/>
    <w:rsid w:val="00255E40"/>
    <w:rsid w:val="00256302"/>
    <w:rsid w:val="00256361"/>
    <w:rsid w:val="0025671E"/>
    <w:rsid w:val="00256CAC"/>
    <w:rsid w:val="00256F25"/>
    <w:rsid w:val="00256F86"/>
    <w:rsid w:val="00256F93"/>
    <w:rsid w:val="00257157"/>
    <w:rsid w:val="0025750F"/>
    <w:rsid w:val="002576D5"/>
    <w:rsid w:val="00257C43"/>
    <w:rsid w:val="00257C4D"/>
    <w:rsid w:val="00260042"/>
    <w:rsid w:val="00260551"/>
    <w:rsid w:val="00260DAD"/>
    <w:rsid w:val="002610D0"/>
    <w:rsid w:val="0026130A"/>
    <w:rsid w:val="00261930"/>
    <w:rsid w:val="00261B85"/>
    <w:rsid w:val="00261D4F"/>
    <w:rsid w:val="00261F01"/>
    <w:rsid w:val="00262308"/>
    <w:rsid w:val="0026275D"/>
    <w:rsid w:val="00262E5B"/>
    <w:rsid w:val="00262F27"/>
    <w:rsid w:val="00263018"/>
    <w:rsid w:val="00263062"/>
    <w:rsid w:val="0026359F"/>
    <w:rsid w:val="002635E1"/>
    <w:rsid w:val="00263682"/>
    <w:rsid w:val="00263D27"/>
    <w:rsid w:val="00263DB0"/>
    <w:rsid w:val="00263FF3"/>
    <w:rsid w:val="00264443"/>
    <w:rsid w:val="002644DD"/>
    <w:rsid w:val="00264ABE"/>
    <w:rsid w:val="0026500F"/>
    <w:rsid w:val="002654DE"/>
    <w:rsid w:val="002655EF"/>
    <w:rsid w:val="00265A2C"/>
    <w:rsid w:val="00266529"/>
    <w:rsid w:val="0026659A"/>
    <w:rsid w:val="002665AF"/>
    <w:rsid w:val="002669C2"/>
    <w:rsid w:val="00266ABC"/>
    <w:rsid w:val="00267422"/>
    <w:rsid w:val="002678DE"/>
    <w:rsid w:val="00267B04"/>
    <w:rsid w:val="00267D17"/>
    <w:rsid w:val="00267EF3"/>
    <w:rsid w:val="00270066"/>
    <w:rsid w:val="002705FA"/>
    <w:rsid w:val="002708D0"/>
    <w:rsid w:val="0027130E"/>
    <w:rsid w:val="00271426"/>
    <w:rsid w:val="00271472"/>
    <w:rsid w:val="002715F5"/>
    <w:rsid w:val="00271EB9"/>
    <w:rsid w:val="00272245"/>
    <w:rsid w:val="00272CCA"/>
    <w:rsid w:val="00272E75"/>
    <w:rsid w:val="00272F2E"/>
    <w:rsid w:val="002732B7"/>
    <w:rsid w:val="0027337A"/>
    <w:rsid w:val="0027339B"/>
    <w:rsid w:val="002739AA"/>
    <w:rsid w:val="00273C9C"/>
    <w:rsid w:val="00274461"/>
    <w:rsid w:val="00274475"/>
    <w:rsid w:val="00274548"/>
    <w:rsid w:val="0027458F"/>
    <w:rsid w:val="00274C89"/>
    <w:rsid w:val="00274D2E"/>
    <w:rsid w:val="00274EBF"/>
    <w:rsid w:val="00275008"/>
    <w:rsid w:val="00275188"/>
    <w:rsid w:val="00275267"/>
    <w:rsid w:val="002754BF"/>
    <w:rsid w:val="002757EB"/>
    <w:rsid w:val="00275957"/>
    <w:rsid w:val="00275A87"/>
    <w:rsid w:val="00275CC6"/>
    <w:rsid w:val="00275D2C"/>
    <w:rsid w:val="002762BE"/>
    <w:rsid w:val="00276541"/>
    <w:rsid w:val="00276D13"/>
    <w:rsid w:val="002770E5"/>
    <w:rsid w:val="00277746"/>
    <w:rsid w:val="0027795F"/>
    <w:rsid w:val="002779DF"/>
    <w:rsid w:val="00277EAA"/>
    <w:rsid w:val="002803AA"/>
    <w:rsid w:val="00280429"/>
    <w:rsid w:val="002808A9"/>
    <w:rsid w:val="002809BE"/>
    <w:rsid w:val="00280D29"/>
    <w:rsid w:val="00280EB9"/>
    <w:rsid w:val="002810BF"/>
    <w:rsid w:val="002812D8"/>
    <w:rsid w:val="0028162D"/>
    <w:rsid w:val="002816A7"/>
    <w:rsid w:val="00281A40"/>
    <w:rsid w:val="00281CB7"/>
    <w:rsid w:val="00281D60"/>
    <w:rsid w:val="00281D99"/>
    <w:rsid w:val="00281F98"/>
    <w:rsid w:val="0028214F"/>
    <w:rsid w:val="002822DD"/>
    <w:rsid w:val="002822EA"/>
    <w:rsid w:val="00282B59"/>
    <w:rsid w:val="00282DB7"/>
    <w:rsid w:val="00283606"/>
    <w:rsid w:val="00283636"/>
    <w:rsid w:val="00284133"/>
    <w:rsid w:val="0028489B"/>
    <w:rsid w:val="002848FB"/>
    <w:rsid w:val="00284A25"/>
    <w:rsid w:val="00285871"/>
    <w:rsid w:val="00285ABD"/>
    <w:rsid w:val="00285AE2"/>
    <w:rsid w:val="00285B62"/>
    <w:rsid w:val="00285CF4"/>
    <w:rsid w:val="00285FAF"/>
    <w:rsid w:val="00286640"/>
    <w:rsid w:val="00286B63"/>
    <w:rsid w:val="00286C38"/>
    <w:rsid w:val="00287752"/>
    <w:rsid w:val="00287DD3"/>
    <w:rsid w:val="00287DE3"/>
    <w:rsid w:val="00287F0C"/>
    <w:rsid w:val="00287FF7"/>
    <w:rsid w:val="002901A4"/>
    <w:rsid w:val="0029023E"/>
    <w:rsid w:val="00290356"/>
    <w:rsid w:val="00290670"/>
    <w:rsid w:val="002906F4"/>
    <w:rsid w:val="00290AB5"/>
    <w:rsid w:val="00290B33"/>
    <w:rsid w:val="00291018"/>
    <w:rsid w:val="002911ED"/>
    <w:rsid w:val="002914F8"/>
    <w:rsid w:val="002918D1"/>
    <w:rsid w:val="00291EC1"/>
    <w:rsid w:val="002923BE"/>
    <w:rsid w:val="0029249A"/>
    <w:rsid w:val="00292602"/>
    <w:rsid w:val="00292B83"/>
    <w:rsid w:val="00292F7E"/>
    <w:rsid w:val="002930C8"/>
    <w:rsid w:val="00293113"/>
    <w:rsid w:val="002934C2"/>
    <w:rsid w:val="002937A3"/>
    <w:rsid w:val="00293BBA"/>
    <w:rsid w:val="00293BC9"/>
    <w:rsid w:val="00293C9C"/>
    <w:rsid w:val="00293E34"/>
    <w:rsid w:val="00294393"/>
    <w:rsid w:val="00294912"/>
    <w:rsid w:val="00294948"/>
    <w:rsid w:val="00294EFA"/>
    <w:rsid w:val="00295387"/>
    <w:rsid w:val="0029554B"/>
    <w:rsid w:val="002956A4"/>
    <w:rsid w:val="00295718"/>
    <w:rsid w:val="0029588A"/>
    <w:rsid w:val="00295AD7"/>
    <w:rsid w:val="002962ED"/>
    <w:rsid w:val="002967C7"/>
    <w:rsid w:val="00296879"/>
    <w:rsid w:val="002969D2"/>
    <w:rsid w:val="00297190"/>
    <w:rsid w:val="002A00C6"/>
    <w:rsid w:val="002A0A45"/>
    <w:rsid w:val="002A0EFA"/>
    <w:rsid w:val="002A105A"/>
    <w:rsid w:val="002A1315"/>
    <w:rsid w:val="002A13E2"/>
    <w:rsid w:val="002A1576"/>
    <w:rsid w:val="002A1701"/>
    <w:rsid w:val="002A1CAF"/>
    <w:rsid w:val="002A1DA2"/>
    <w:rsid w:val="002A22CC"/>
    <w:rsid w:val="002A27E1"/>
    <w:rsid w:val="002A29EC"/>
    <w:rsid w:val="002A2ACA"/>
    <w:rsid w:val="002A2B9F"/>
    <w:rsid w:val="002A337E"/>
    <w:rsid w:val="002A341D"/>
    <w:rsid w:val="002A37AB"/>
    <w:rsid w:val="002A3AB1"/>
    <w:rsid w:val="002A3BB8"/>
    <w:rsid w:val="002A3E32"/>
    <w:rsid w:val="002A412B"/>
    <w:rsid w:val="002A451B"/>
    <w:rsid w:val="002A46F3"/>
    <w:rsid w:val="002A4768"/>
    <w:rsid w:val="002A49DA"/>
    <w:rsid w:val="002A4AEA"/>
    <w:rsid w:val="002A4BDA"/>
    <w:rsid w:val="002A500F"/>
    <w:rsid w:val="002A5430"/>
    <w:rsid w:val="002A5614"/>
    <w:rsid w:val="002A5923"/>
    <w:rsid w:val="002A6013"/>
    <w:rsid w:val="002A6459"/>
    <w:rsid w:val="002A7542"/>
    <w:rsid w:val="002A7B38"/>
    <w:rsid w:val="002B0510"/>
    <w:rsid w:val="002B0857"/>
    <w:rsid w:val="002B0930"/>
    <w:rsid w:val="002B0CB0"/>
    <w:rsid w:val="002B1709"/>
    <w:rsid w:val="002B1734"/>
    <w:rsid w:val="002B2038"/>
    <w:rsid w:val="002B2130"/>
    <w:rsid w:val="002B218D"/>
    <w:rsid w:val="002B21D5"/>
    <w:rsid w:val="002B2264"/>
    <w:rsid w:val="002B2348"/>
    <w:rsid w:val="002B24C3"/>
    <w:rsid w:val="002B2C65"/>
    <w:rsid w:val="002B2C8E"/>
    <w:rsid w:val="002B3143"/>
    <w:rsid w:val="002B31C0"/>
    <w:rsid w:val="002B3E4D"/>
    <w:rsid w:val="002B40B9"/>
    <w:rsid w:val="002B419F"/>
    <w:rsid w:val="002B4214"/>
    <w:rsid w:val="002B43D7"/>
    <w:rsid w:val="002B46D0"/>
    <w:rsid w:val="002B4C2B"/>
    <w:rsid w:val="002B4FE8"/>
    <w:rsid w:val="002B59A0"/>
    <w:rsid w:val="002B5C16"/>
    <w:rsid w:val="002B5EE8"/>
    <w:rsid w:val="002B5FDA"/>
    <w:rsid w:val="002B6249"/>
    <w:rsid w:val="002B658C"/>
    <w:rsid w:val="002B6629"/>
    <w:rsid w:val="002B670D"/>
    <w:rsid w:val="002B67B6"/>
    <w:rsid w:val="002B68DB"/>
    <w:rsid w:val="002B698D"/>
    <w:rsid w:val="002B6CA6"/>
    <w:rsid w:val="002B6FD4"/>
    <w:rsid w:val="002B7272"/>
    <w:rsid w:val="002B73DA"/>
    <w:rsid w:val="002B757D"/>
    <w:rsid w:val="002B7922"/>
    <w:rsid w:val="002B7A78"/>
    <w:rsid w:val="002B7B0F"/>
    <w:rsid w:val="002B7C8D"/>
    <w:rsid w:val="002C039A"/>
    <w:rsid w:val="002C047B"/>
    <w:rsid w:val="002C0702"/>
    <w:rsid w:val="002C098A"/>
    <w:rsid w:val="002C098D"/>
    <w:rsid w:val="002C1134"/>
    <w:rsid w:val="002C160C"/>
    <w:rsid w:val="002C18B9"/>
    <w:rsid w:val="002C1B60"/>
    <w:rsid w:val="002C24B4"/>
    <w:rsid w:val="002C2807"/>
    <w:rsid w:val="002C2EA2"/>
    <w:rsid w:val="002C3428"/>
    <w:rsid w:val="002C404A"/>
    <w:rsid w:val="002C432D"/>
    <w:rsid w:val="002C48C2"/>
    <w:rsid w:val="002C4D88"/>
    <w:rsid w:val="002C57ED"/>
    <w:rsid w:val="002C5C1A"/>
    <w:rsid w:val="002C5FEB"/>
    <w:rsid w:val="002C61E3"/>
    <w:rsid w:val="002C6670"/>
    <w:rsid w:val="002C6AF6"/>
    <w:rsid w:val="002C6F0E"/>
    <w:rsid w:val="002C6F61"/>
    <w:rsid w:val="002C6FF0"/>
    <w:rsid w:val="002C6FF4"/>
    <w:rsid w:val="002C702E"/>
    <w:rsid w:val="002C72AF"/>
    <w:rsid w:val="002C72FA"/>
    <w:rsid w:val="002C7565"/>
    <w:rsid w:val="002C775A"/>
    <w:rsid w:val="002C7B62"/>
    <w:rsid w:val="002C7BCC"/>
    <w:rsid w:val="002C7E32"/>
    <w:rsid w:val="002C7FD6"/>
    <w:rsid w:val="002D0B49"/>
    <w:rsid w:val="002D1BFF"/>
    <w:rsid w:val="002D1C39"/>
    <w:rsid w:val="002D1FB6"/>
    <w:rsid w:val="002D2531"/>
    <w:rsid w:val="002D267F"/>
    <w:rsid w:val="002D274A"/>
    <w:rsid w:val="002D28EB"/>
    <w:rsid w:val="002D2B0B"/>
    <w:rsid w:val="002D2D88"/>
    <w:rsid w:val="002D2FCA"/>
    <w:rsid w:val="002D307C"/>
    <w:rsid w:val="002D348B"/>
    <w:rsid w:val="002D377C"/>
    <w:rsid w:val="002D38BB"/>
    <w:rsid w:val="002D3AE9"/>
    <w:rsid w:val="002D3B26"/>
    <w:rsid w:val="002D4A89"/>
    <w:rsid w:val="002D4CBB"/>
    <w:rsid w:val="002D526D"/>
    <w:rsid w:val="002D540A"/>
    <w:rsid w:val="002D5528"/>
    <w:rsid w:val="002D55D5"/>
    <w:rsid w:val="002D587F"/>
    <w:rsid w:val="002D593F"/>
    <w:rsid w:val="002D5BB9"/>
    <w:rsid w:val="002D6506"/>
    <w:rsid w:val="002D695F"/>
    <w:rsid w:val="002D69E0"/>
    <w:rsid w:val="002D6C95"/>
    <w:rsid w:val="002D768A"/>
    <w:rsid w:val="002D7BAE"/>
    <w:rsid w:val="002D7C00"/>
    <w:rsid w:val="002E04F3"/>
    <w:rsid w:val="002E0B20"/>
    <w:rsid w:val="002E0F79"/>
    <w:rsid w:val="002E10CE"/>
    <w:rsid w:val="002E1132"/>
    <w:rsid w:val="002E1467"/>
    <w:rsid w:val="002E1D31"/>
    <w:rsid w:val="002E2025"/>
    <w:rsid w:val="002E222B"/>
    <w:rsid w:val="002E2361"/>
    <w:rsid w:val="002E2C2C"/>
    <w:rsid w:val="002E2C90"/>
    <w:rsid w:val="002E39F1"/>
    <w:rsid w:val="002E3CF7"/>
    <w:rsid w:val="002E3FE4"/>
    <w:rsid w:val="002E40ED"/>
    <w:rsid w:val="002E45B3"/>
    <w:rsid w:val="002E5454"/>
    <w:rsid w:val="002E6464"/>
    <w:rsid w:val="002E6842"/>
    <w:rsid w:val="002E6870"/>
    <w:rsid w:val="002E689F"/>
    <w:rsid w:val="002E6C9F"/>
    <w:rsid w:val="002E711A"/>
    <w:rsid w:val="002E73AF"/>
    <w:rsid w:val="002E7421"/>
    <w:rsid w:val="002E76D0"/>
    <w:rsid w:val="002E78EC"/>
    <w:rsid w:val="002E7C39"/>
    <w:rsid w:val="002E7F33"/>
    <w:rsid w:val="002E7F9A"/>
    <w:rsid w:val="002F02DA"/>
    <w:rsid w:val="002F034A"/>
    <w:rsid w:val="002F042C"/>
    <w:rsid w:val="002F07A3"/>
    <w:rsid w:val="002F0819"/>
    <w:rsid w:val="002F0B2E"/>
    <w:rsid w:val="002F0CA5"/>
    <w:rsid w:val="002F1346"/>
    <w:rsid w:val="002F13B4"/>
    <w:rsid w:val="002F13E1"/>
    <w:rsid w:val="002F13EF"/>
    <w:rsid w:val="002F15D6"/>
    <w:rsid w:val="002F1878"/>
    <w:rsid w:val="002F1BCA"/>
    <w:rsid w:val="002F1D8F"/>
    <w:rsid w:val="002F26BC"/>
    <w:rsid w:val="002F26F6"/>
    <w:rsid w:val="002F29A5"/>
    <w:rsid w:val="002F2FEA"/>
    <w:rsid w:val="002F317E"/>
    <w:rsid w:val="002F3A17"/>
    <w:rsid w:val="002F3FAB"/>
    <w:rsid w:val="002F4089"/>
    <w:rsid w:val="002F41D4"/>
    <w:rsid w:val="002F427B"/>
    <w:rsid w:val="002F42B7"/>
    <w:rsid w:val="002F521D"/>
    <w:rsid w:val="002F5412"/>
    <w:rsid w:val="002F595B"/>
    <w:rsid w:val="002F5AA2"/>
    <w:rsid w:val="002F5CE7"/>
    <w:rsid w:val="002F5D88"/>
    <w:rsid w:val="002F5E10"/>
    <w:rsid w:val="002F5F9E"/>
    <w:rsid w:val="002F60CA"/>
    <w:rsid w:val="002F6420"/>
    <w:rsid w:val="002F6A0D"/>
    <w:rsid w:val="002F6FB7"/>
    <w:rsid w:val="002F7031"/>
    <w:rsid w:val="002F724F"/>
    <w:rsid w:val="002F7637"/>
    <w:rsid w:val="002F79EB"/>
    <w:rsid w:val="002F7A93"/>
    <w:rsid w:val="0030039D"/>
    <w:rsid w:val="003003A1"/>
    <w:rsid w:val="003004E2"/>
    <w:rsid w:val="0030078A"/>
    <w:rsid w:val="003009A9"/>
    <w:rsid w:val="003009CC"/>
    <w:rsid w:val="00300A1C"/>
    <w:rsid w:val="00300A28"/>
    <w:rsid w:val="00300C32"/>
    <w:rsid w:val="00300E07"/>
    <w:rsid w:val="003011D4"/>
    <w:rsid w:val="00301425"/>
    <w:rsid w:val="0030173E"/>
    <w:rsid w:val="0030182B"/>
    <w:rsid w:val="00301975"/>
    <w:rsid w:val="0030197C"/>
    <w:rsid w:val="00301FA7"/>
    <w:rsid w:val="0030210A"/>
    <w:rsid w:val="0030236B"/>
    <w:rsid w:val="00302490"/>
    <w:rsid w:val="00302A55"/>
    <w:rsid w:val="00302C58"/>
    <w:rsid w:val="00303734"/>
    <w:rsid w:val="00303AA2"/>
    <w:rsid w:val="00304581"/>
    <w:rsid w:val="003045CF"/>
    <w:rsid w:val="00304629"/>
    <w:rsid w:val="00304A02"/>
    <w:rsid w:val="00304B7E"/>
    <w:rsid w:val="00304D9C"/>
    <w:rsid w:val="00305102"/>
    <w:rsid w:val="003051F0"/>
    <w:rsid w:val="00305FD6"/>
    <w:rsid w:val="0030661C"/>
    <w:rsid w:val="00306B5A"/>
    <w:rsid w:val="00306B7A"/>
    <w:rsid w:val="00306BF7"/>
    <w:rsid w:val="00307266"/>
    <w:rsid w:val="00307548"/>
    <w:rsid w:val="0030765F"/>
    <w:rsid w:val="00310443"/>
    <w:rsid w:val="003105AE"/>
    <w:rsid w:val="0031070F"/>
    <w:rsid w:val="00310941"/>
    <w:rsid w:val="0031096B"/>
    <w:rsid w:val="00310F90"/>
    <w:rsid w:val="0031111E"/>
    <w:rsid w:val="003114EC"/>
    <w:rsid w:val="00311CA8"/>
    <w:rsid w:val="00311E94"/>
    <w:rsid w:val="0031226A"/>
    <w:rsid w:val="0031233C"/>
    <w:rsid w:val="00312BA7"/>
    <w:rsid w:val="00312C0B"/>
    <w:rsid w:val="00312F12"/>
    <w:rsid w:val="00312F3C"/>
    <w:rsid w:val="00313198"/>
    <w:rsid w:val="0031378B"/>
    <w:rsid w:val="0031400E"/>
    <w:rsid w:val="00314549"/>
    <w:rsid w:val="003145C4"/>
    <w:rsid w:val="00314918"/>
    <w:rsid w:val="00314B56"/>
    <w:rsid w:val="00314D14"/>
    <w:rsid w:val="00314FD3"/>
    <w:rsid w:val="0031518C"/>
    <w:rsid w:val="003159C2"/>
    <w:rsid w:val="00315BE0"/>
    <w:rsid w:val="00315E5A"/>
    <w:rsid w:val="00315F8F"/>
    <w:rsid w:val="0031652D"/>
    <w:rsid w:val="0031669F"/>
    <w:rsid w:val="0031675F"/>
    <w:rsid w:val="00316A8A"/>
    <w:rsid w:val="00316C11"/>
    <w:rsid w:val="00316D3D"/>
    <w:rsid w:val="00317132"/>
    <w:rsid w:val="0031716D"/>
    <w:rsid w:val="00317500"/>
    <w:rsid w:val="0031781E"/>
    <w:rsid w:val="003179E7"/>
    <w:rsid w:val="00320015"/>
    <w:rsid w:val="00320074"/>
    <w:rsid w:val="00320115"/>
    <w:rsid w:val="003203F3"/>
    <w:rsid w:val="003205B2"/>
    <w:rsid w:val="0032062E"/>
    <w:rsid w:val="00321CED"/>
    <w:rsid w:val="00322984"/>
    <w:rsid w:val="00322C23"/>
    <w:rsid w:val="0032315B"/>
    <w:rsid w:val="0032336D"/>
    <w:rsid w:val="00323591"/>
    <w:rsid w:val="00323B27"/>
    <w:rsid w:val="00323BD9"/>
    <w:rsid w:val="00323FFA"/>
    <w:rsid w:val="003249C7"/>
    <w:rsid w:val="00324F0E"/>
    <w:rsid w:val="00325606"/>
    <w:rsid w:val="00325696"/>
    <w:rsid w:val="0032587A"/>
    <w:rsid w:val="00325C2A"/>
    <w:rsid w:val="00325F55"/>
    <w:rsid w:val="003260A8"/>
    <w:rsid w:val="003260DD"/>
    <w:rsid w:val="00326341"/>
    <w:rsid w:val="003266E2"/>
    <w:rsid w:val="003267C5"/>
    <w:rsid w:val="003268D9"/>
    <w:rsid w:val="00326C19"/>
    <w:rsid w:val="00326EC8"/>
    <w:rsid w:val="00326FD1"/>
    <w:rsid w:val="00327739"/>
    <w:rsid w:val="00327979"/>
    <w:rsid w:val="00327C06"/>
    <w:rsid w:val="00327C53"/>
    <w:rsid w:val="00327D4A"/>
    <w:rsid w:val="00327FEB"/>
    <w:rsid w:val="00330D42"/>
    <w:rsid w:val="00330F4C"/>
    <w:rsid w:val="003310C2"/>
    <w:rsid w:val="003314B1"/>
    <w:rsid w:val="00332A84"/>
    <w:rsid w:val="00332B92"/>
    <w:rsid w:val="00332F39"/>
    <w:rsid w:val="003330F4"/>
    <w:rsid w:val="00333277"/>
    <w:rsid w:val="003338A6"/>
    <w:rsid w:val="00333A07"/>
    <w:rsid w:val="00333B74"/>
    <w:rsid w:val="00333D74"/>
    <w:rsid w:val="0033450F"/>
    <w:rsid w:val="00334A15"/>
    <w:rsid w:val="00334D9B"/>
    <w:rsid w:val="00334FBD"/>
    <w:rsid w:val="00335331"/>
    <w:rsid w:val="00335704"/>
    <w:rsid w:val="00335A5F"/>
    <w:rsid w:val="00335B2B"/>
    <w:rsid w:val="00335CB8"/>
    <w:rsid w:val="00335D5F"/>
    <w:rsid w:val="00336167"/>
    <w:rsid w:val="003361C8"/>
    <w:rsid w:val="003365A3"/>
    <w:rsid w:val="00336693"/>
    <w:rsid w:val="00336A22"/>
    <w:rsid w:val="00336B4E"/>
    <w:rsid w:val="00336E84"/>
    <w:rsid w:val="00337049"/>
    <w:rsid w:val="00337060"/>
    <w:rsid w:val="0033723E"/>
    <w:rsid w:val="0033754A"/>
    <w:rsid w:val="00337995"/>
    <w:rsid w:val="00337CCC"/>
    <w:rsid w:val="00337DF3"/>
    <w:rsid w:val="00337DF5"/>
    <w:rsid w:val="00337E7D"/>
    <w:rsid w:val="0034002E"/>
    <w:rsid w:val="0034006C"/>
    <w:rsid w:val="00340182"/>
    <w:rsid w:val="00340275"/>
    <w:rsid w:val="00340357"/>
    <w:rsid w:val="00340B94"/>
    <w:rsid w:val="00340E98"/>
    <w:rsid w:val="00340F6F"/>
    <w:rsid w:val="0034115A"/>
    <w:rsid w:val="00341356"/>
    <w:rsid w:val="003413C3"/>
    <w:rsid w:val="0034195F"/>
    <w:rsid w:val="00342080"/>
    <w:rsid w:val="0034221E"/>
    <w:rsid w:val="00342A13"/>
    <w:rsid w:val="0034307A"/>
    <w:rsid w:val="003437AB"/>
    <w:rsid w:val="00343A87"/>
    <w:rsid w:val="00343C1E"/>
    <w:rsid w:val="00343CC5"/>
    <w:rsid w:val="003444EC"/>
    <w:rsid w:val="003445FA"/>
    <w:rsid w:val="00344642"/>
    <w:rsid w:val="003446A7"/>
    <w:rsid w:val="003446BC"/>
    <w:rsid w:val="0034478A"/>
    <w:rsid w:val="00344C6F"/>
    <w:rsid w:val="00344C76"/>
    <w:rsid w:val="00344FD6"/>
    <w:rsid w:val="003452E0"/>
    <w:rsid w:val="0034560F"/>
    <w:rsid w:val="003456C9"/>
    <w:rsid w:val="00345975"/>
    <w:rsid w:val="003459D6"/>
    <w:rsid w:val="00345A25"/>
    <w:rsid w:val="00345D8C"/>
    <w:rsid w:val="00345DCC"/>
    <w:rsid w:val="00346492"/>
    <w:rsid w:val="00346D71"/>
    <w:rsid w:val="003471CE"/>
    <w:rsid w:val="0034721C"/>
    <w:rsid w:val="0034752D"/>
    <w:rsid w:val="0034759D"/>
    <w:rsid w:val="003476B2"/>
    <w:rsid w:val="00347962"/>
    <w:rsid w:val="00347B15"/>
    <w:rsid w:val="00347B89"/>
    <w:rsid w:val="00347BB3"/>
    <w:rsid w:val="00347EC5"/>
    <w:rsid w:val="00350168"/>
    <w:rsid w:val="003506E4"/>
    <w:rsid w:val="003507CA"/>
    <w:rsid w:val="00350C4A"/>
    <w:rsid w:val="00350EEA"/>
    <w:rsid w:val="00351237"/>
    <w:rsid w:val="003514E4"/>
    <w:rsid w:val="00351677"/>
    <w:rsid w:val="003519C4"/>
    <w:rsid w:val="00351A33"/>
    <w:rsid w:val="00351B06"/>
    <w:rsid w:val="00351B41"/>
    <w:rsid w:val="00351EDA"/>
    <w:rsid w:val="00352078"/>
    <w:rsid w:val="00352419"/>
    <w:rsid w:val="003524AA"/>
    <w:rsid w:val="00352B55"/>
    <w:rsid w:val="003536C0"/>
    <w:rsid w:val="0035377C"/>
    <w:rsid w:val="00353B45"/>
    <w:rsid w:val="00353BDC"/>
    <w:rsid w:val="00353F28"/>
    <w:rsid w:val="003544FF"/>
    <w:rsid w:val="0035458C"/>
    <w:rsid w:val="00354602"/>
    <w:rsid w:val="0035498F"/>
    <w:rsid w:val="00354C3E"/>
    <w:rsid w:val="00354E13"/>
    <w:rsid w:val="003552B2"/>
    <w:rsid w:val="00355797"/>
    <w:rsid w:val="00355933"/>
    <w:rsid w:val="00355A67"/>
    <w:rsid w:val="0035602C"/>
    <w:rsid w:val="00356668"/>
    <w:rsid w:val="00356AAB"/>
    <w:rsid w:val="00356BC5"/>
    <w:rsid w:val="003573A0"/>
    <w:rsid w:val="0035742A"/>
    <w:rsid w:val="003575BA"/>
    <w:rsid w:val="003578D9"/>
    <w:rsid w:val="00357AC7"/>
    <w:rsid w:val="00357E32"/>
    <w:rsid w:val="003602A7"/>
    <w:rsid w:val="003606C5"/>
    <w:rsid w:val="0036092F"/>
    <w:rsid w:val="00360A33"/>
    <w:rsid w:val="00360AE9"/>
    <w:rsid w:val="003617EA"/>
    <w:rsid w:val="00361EA5"/>
    <w:rsid w:val="003622CD"/>
    <w:rsid w:val="003625E6"/>
    <w:rsid w:val="00363022"/>
    <w:rsid w:val="0036318E"/>
    <w:rsid w:val="0036344A"/>
    <w:rsid w:val="003635E0"/>
    <w:rsid w:val="00364050"/>
    <w:rsid w:val="003640EC"/>
    <w:rsid w:val="003647F2"/>
    <w:rsid w:val="00364922"/>
    <w:rsid w:val="00364948"/>
    <w:rsid w:val="00364AE0"/>
    <w:rsid w:val="00364BBD"/>
    <w:rsid w:val="00364C2D"/>
    <w:rsid w:val="00364F01"/>
    <w:rsid w:val="00365233"/>
    <w:rsid w:val="003654B1"/>
    <w:rsid w:val="0036580F"/>
    <w:rsid w:val="00365DA6"/>
    <w:rsid w:val="00365F54"/>
    <w:rsid w:val="003667E8"/>
    <w:rsid w:val="00366BDB"/>
    <w:rsid w:val="00366F8C"/>
    <w:rsid w:val="003670F6"/>
    <w:rsid w:val="00367549"/>
    <w:rsid w:val="00367637"/>
    <w:rsid w:val="0036790D"/>
    <w:rsid w:val="00367B4B"/>
    <w:rsid w:val="00370040"/>
    <w:rsid w:val="00370211"/>
    <w:rsid w:val="00370D19"/>
    <w:rsid w:val="00370DED"/>
    <w:rsid w:val="0037136A"/>
    <w:rsid w:val="003716E3"/>
    <w:rsid w:val="00372655"/>
    <w:rsid w:val="0037269E"/>
    <w:rsid w:val="0037289A"/>
    <w:rsid w:val="00372AF1"/>
    <w:rsid w:val="00372B1A"/>
    <w:rsid w:val="00372BF4"/>
    <w:rsid w:val="003730E5"/>
    <w:rsid w:val="00373351"/>
    <w:rsid w:val="003737A3"/>
    <w:rsid w:val="00373B19"/>
    <w:rsid w:val="0037436F"/>
    <w:rsid w:val="00374410"/>
    <w:rsid w:val="00374592"/>
    <w:rsid w:val="00374C1D"/>
    <w:rsid w:val="00374D51"/>
    <w:rsid w:val="00375638"/>
    <w:rsid w:val="003756F3"/>
    <w:rsid w:val="003757E6"/>
    <w:rsid w:val="0037598F"/>
    <w:rsid w:val="00375C13"/>
    <w:rsid w:val="00375C2E"/>
    <w:rsid w:val="003765C7"/>
    <w:rsid w:val="003765ED"/>
    <w:rsid w:val="003768B0"/>
    <w:rsid w:val="00376E24"/>
    <w:rsid w:val="00376F1E"/>
    <w:rsid w:val="003777F4"/>
    <w:rsid w:val="00377805"/>
    <w:rsid w:val="00377CC1"/>
    <w:rsid w:val="00380257"/>
    <w:rsid w:val="00380784"/>
    <w:rsid w:val="003808DB"/>
    <w:rsid w:val="00380D3F"/>
    <w:rsid w:val="0038126C"/>
    <w:rsid w:val="0038247E"/>
    <w:rsid w:val="003824EF"/>
    <w:rsid w:val="00382633"/>
    <w:rsid w:val="00382916"/>
    <w:rsid w:val="003829CD"/>
    <w:rsid w:val="00382B10"/>
    <w:rsid w:val="00382B5E"/>
    <w:rsid w:val="00382C74"/>
    <w:rsid w:val="003831C3"/>
    <w:rsid w:val="003833F4"/>
    <w:rsid w:val="00383F51"/>
    <w:rsid w:val="0038416A"/>
    <w:rsid w:val="0038480A"/>
    <w:rsid w:val="00384B0B"/>
    <w:rsid w:val="00384B2A"/>
    <w:rsid w:val="00384BB8"/>
    <w:rsid w:val="00384CF1"/>
    <w:rsid w:val="00384D47"/>
    <w:rsid w:val="00384DE6"/>
    <w:rsid w:val="00384E46"/>
    <w:rsid w:val="003851CF"/>
    <w:rsid w:val="003853DE"/>
    <w:rsid w:val="00385614"/>
    <w:rsid w:val="00385D0D"/>
    <w:rsid w:val="003864F7"/>
    <w:rsid w:val="00386986"/>
    <w:rsid w:val="00387626"/>
    <w:rsid w:val="00387631"/>
    <w:rsid w:val="003879CD"/>
    <w:rsid w:val="00387CEF"/>
    <w:rsid w:val="00387F62"/>
    <w:rsid w:val="0038B59B"/>
    <w:rsid w:val="0039014B"/>
    <w:rsid w:val="00390A68"/>
    <w:rsid w:val="00390C4B"/>
    <w:rsid w:val="00391797"/>
    <w:rsid w:val="003919D7"/>
    <w:rsid w:val="00391D99"/>
    <w:rsid w:val="00391E89"/>
    <w:rsid w:val="00391EE3"/>
    <w:rsid w:val="0039229D"/>
    <w:rsid w:val="00392DF0"/>
    <w:rsid w:val="00392F0C"/>
    <w:rsid w:val="00392FA4"/>
    <w:rsid w:val="00392FE0"/>
    <w:rsid w:val="003930DB"/>
    <w:rsid w:val="003935D2"/>
    <w:rsid w:val="00393E04"/>
    <w:rsid w:val="00394351"/>
    <w:rsid w:val="00394435"/>
    <w:rsid w:val="00394522"/>
    <w:rsid w:val="00394532"/>
    <w:rsid w:val="00394762"/>
    <w:rsid w:val="00395083"/>
    <w:rsid w:val="00395CBB"/>
    <w:rsid w:val="00396251"/>
    <w:rsid w:val="003966A1"/>
    <w:rsid w:val="00397240"/>
    <w:rsid w:val="003973A2"/>
    <w:rsid w:val="003977C5"/>
    <w:rsid w:val="003A03D9"/>
    <w:rsid w:val="003A06E5"/>
    <w:rsid w:val="003A0BFD"/>
    <w:rsid w:val="003A0F36"/>
    <w:rsid w:val="003A1266"/>
    <w:rsid w:val="003A1B62"/>
    <w:rsid w:val="003A1D57"/>
    <w:rsid w:val="003A1E65"/>
    <w:rsid w:val="003A201A"/>
    <w:rsid w:val="003A237C"/>
    <w:rsid w:val="003A2761"/>
    <w:rsid w:val="003A3027"/>
    <w:rsid w:val="003A3447"/>
    <w:rsid w:val="003A3A04"/>
    <w:rsid w:val="003A41D9"/>
    <w:rsid w:val="003A4222"/>
    <w:rsid w:val="003A4972"/>
    <w:rsid w:val="003A4A7F"/>
    <w:rsid w:val="003A4D33"/>
    <w:rsid w:val="003A507E"/>
    <w:rsid w:val="003A50D0"/>
    <w:rsid w:val="003A5135"/>
    <w:rsid w:val="003A577D"/>
    <w:rsid w:val="003A5810"/>
    <w:rsid w:val="003A5AD5"/>
    <w:rsid w:val="003A5B20"/>
    <w:rsid w:val="003A6108"/>
    <w:rsid w:val="003A61E4"/>
    <w:rsid w:val="003A6397"/>
    <w:rsid w:val="003A663D"/>
    <w:rsid w:val="003A664F"/>
    <w:rsid w:val="003A721A"/>
    <w:rsid w:val="003A7332"/>
    <w:rsid w:val="003A77AC"/>
    <w:rsid w:val="003A7817"/>
    <w:rsid w:val="003A78B0"/>
    <w:rsid w:val="003A7AB6"/>
    <w:rsid w:val="003A7AE1"/>
    <w:rsid w:val="003A7DD1"/>
    <w:rsid w:val="003B00D3"/>
    <w:rsid w:val="003B03AD"/>
    <w:rsid w:val="003B055F"/>
    <w:rsid w:val="003B0644"/>
    <w:rsid w:val="003B065B"/>
    <w:rsid w:val="003B0804"/>
    <w:rsid w:val="003B1029"/>
    <w:rsid w:val="003B121C"/>
    <w:rsid w:val="003B24BC"/>
    <w:rsid w:val="003B284D"/>
    <w:rsid w:val="003B2922"/>
    <w:rsid w:val="003B2BDF"/>
    <w:rsid w:val="003B2F41"/>
    <w:rsid w:val="003B3086"/>
    <w:rsid w:val="003B3179"/>
    <w:rsid w:val="003B32E6"/>
    <w:rsid w:val="003B333C"/>
    <w:rsid w:val="003B36CD"/>
    <w:rsid w:val="003B3875"/>
    <w:rsid w:val="003B396E"/>
    <w:rsid w:val="003B3A22"/>
    <w:rsid w:val="003B3A88"/>
    <w:rsid w:val="003B3C39"/>
    <w:rsid w:val="003B3C41"/>
    <w:rsid w:val="003B3C4A"/>
    <w:rsid w:val="003B3FA9"/>
    <w:rsid w:val="003B411A"/>
    <w:rsid w:val="003B467B"/>
    <w:rsid w:val="003B48B5"/>
    <w:rsid w:val="003B4C4B"/>
    <w:rsid w:val="003B4C78"/>
    <w:rsid w:val="003B5423"/>
    <w:rsid w:val="003B54AA"/>
    <w:rsid w:val="003B6239"/>
    <w:rsid w:val="003B6AFF"/>
    <w:rsid w:val="003B6CBD"/>
    <w:rsid w:val="003B73C7"/>
    <w:rsid w:val="003B7582"/>
    <w:rsid w:val="003B7810"/>
    <w:rsid w:val="003B7B8D"/>
    <w:rsid w:val="003B7D0B"/>
    <w:rsid w:val="003C03C9"/>
    <w:rsid w:val="003C0693"/>
    <w:rsid w:val="003C0F6F"/>
    <w:rsid w:val="003C104C"/>
    <w:rsid w:val="003C1166"/>
    <w:rsid w:val="003C134A"/>
    <w:rsid w:val="003C13B7"/>
    <w:rsid w:val="003C142F"/>
    <w:rsid w:val="003C1873"/>
    <w:rsid w:val="003C19F1"/>
    <w:rsid w:val="003C1E5E"/>
    <w:rsid w:val="003C1F8F"/>
    <w:rsid w:val="003C27E5"/>
    <w:rsid w:val="003C2C39"/>
    <w:rsid w:val="003C2EA6"/>
    <w:rsid w:val="003C2EF2"/>
    <w:rsid w:val="003C328B"/>
    <w:rsid w:val="003C3410"/>
    <w:rsid w:val="003C344B"/>
    <w:rsid w:val="003C358F"/>
    <w:rsid w:val="003C3794"/>
    <w:rsid w:val="003C38E0"/>
    <w:rsid w:val="003C39AC"/>
    <w:rsid w:val="003C3C0F"/>
    <w:rsid w:val="003C4808"/>
    <w:rsid w:val="003C4973"/>
    <w:rsid w:val="003C4B45"/>
    <w:rsid w:val="003C4FB0"/>
    <w:rsid w:val="003C571B"/>
    <w:rsid w:val="003C5908"/>
    <w:rsid w:val="003C5C3E"/>
    <w:rsid w:val="003C5D42"/>
    <w:rsid w:val="003C60AC"/>
    <w:rsid w:val="003C62FD"/>
    <w:rsid w:val="003C67C5"/>
    <w:rsid w:val="003C6829"/>
    <w:rsid w:val="003C684B"/>
    <w:rsid w:val="003C69D6"/>
    <w:rsid w:val="003C6D4F"/>
    <w:rsid w:val="003C7316"/>
    <w:rsid w:val="003C75A3"/>
    <w:rsid w:val="003C780C"/>
    <w:rsid w:val="003C7E68"/>
    <w:rsid w:val="003C7EF7"/>
    <w:rsid w:val="003C7FF9"/>
    <w:rsid w:val="003D0086"/>
    <w:rsid w:val="003D01C0"/>
    <w:rsid w:val="003D057D"/>
    <w:rsid w:val="003D0952"/>
    <w:rsid w:val="003D0DF5"/>
    <w:rsid w:val="003D1206"/>
    <w:rsid w:val="003D17A5"/>
    <w:rsid w:val="003D1A07"/>
    <w:rsid w:val="003D2039"/>
    <w:rsid w:val="003D2077"/>
    <w:rsid w:val="003D269F"/>
    <w:rsid w:val="003D2848"/>
    <w:rsid w:val="003D28C1"/>
    <w:rsid w:val="003D28C9"/>
    <w:rsid w:val="003D2A25"/>
    <w:rsid w:val="003D2E8F"/>
    <w:rsid w:val="003D2F44"/>
    <w:rsid w:val="003D30F7"/>
    <w:rsid w:val="003D3170"/>
    <w:rsid w:val="003D347B"/>
    <w:rsid w:val="003D35DB"/>
    <w:rsid w:val="003D38F1"/>
    <w:rsid w:val="003D3908"/>
    <w:rsid w:val="003D3B16"/>
    <w:rsid w:val="003D4A68"/>
    <w:rsid w:val="003D608F"/>
    <w:rsid w:val="003D6178"/>
    <w:rsid w:val="003D6431"/>
    <w:rsid w:val="003D6610"/>
    <w:rsid w:val="003D6CD0"/>
    <w:rsid w:val="003D6FB7"/>
    <w:rsid w:val="003D73B6"/>
    <w:rsid w:val="003D75BF"/>
    <w:rsid w:val="003D7787"/>
    <w:rsid w:val="003E07EE"/>
    <w:rsid w:val="003E1016"/>
    <w:rsid w:val="003E1250"/>
    <w:rsid w:val="003E1807"/>
    <w:rsid w:val="003E1835"/>
    <w:rsid w:val="003E19BC"/>
    <w:rsid w:val="003E1D79"/>
    <w:rsid w:val="003E2AF6"/>
    <w:rsid w:val="003E2F31"/>
    <w:rsid w:val="003E2F7B"/>
    <w:rsid w:val="003E31E2"/>
    <w:rsid w:val="003E320C"/>
    <w:rsid w:val="003E328A"/>
    <w:rsid w:val="003E3316"/>
    <w:rsid w:val="003E337C"/>
    <w:rsid w:val="003E44D0"/>
    <w:rsid w:val="003E4C8D"/>
    <w:rsid w:val="003E4F7C"/>
    <w:rsid w:val="003E512A"/>
    <w:rsid w:val="003E5959"/>
    <w:rsid w:val="003E5D6A"/>
    <w:rsid w:val="003E6047"/>
    <w:rsid w:val="003E6064"/>
    <w:rsid w:val="003E613A"/>
    <w:rsid w:val="003E66F6"/>
    <w:rsid w:val="003E68F2"/>
    <w:rsid w:val="003E6F84"/>
    <w:rsid w:val="003E71C4"/>
    <w:rsid w:val="003E7418"/>
    <w:rsid w:val="003E75C3"/>
    <w:rsid w:val="003E77C0"/>
    <w:rsid w:val="003E7888"/>
    <w:rsid w:val="003E7A7E"/>
    <w:rsid w:val="003F01D6"/>
    <w:rsid w:val="003F023F"/>
    <w:rsid w:val="003F0522"/>
    <w:rsid w:val="003F0642"/>
    <w:rsid w:val="003F0944"/>
    <w:rsid w:val="003F09D0"/>
    <w:rsid w:val="003F0AD7"/>
    <w:rsid w:val="003F0BA9"/>
    <w:rsid w:val="003F0D6A"/>
    <w:rsid w:val="003F0D86"/>
    <w:rsid w:val="003F0F98"/>
    <w:rsid w:val="003F1143"/>
    <w:rsid w:val="003F1917"/>
    <w:rsid w:val="003F1CCC"/>
    <w:rsid w:val="003F1D73"/>
    <w:rsid w:val="003F1DA0"/>
    <w:rsid w:val="003F1E4D"/>
    <w:rsid w:val="003F1EFE"/>
    <w:rsid w:val="003F207B"/>
    <w:rsid w:val="003F27B5"/>
    <w:rsid w:val="003F27E3"/>
    <w:rsid w:val="003F287B"/>
    <w:rsid w:val="003F2BEB"/>
    <w:rsid w:val="003F2C4C"/>
    <w:rsid w:val="003F2F5B"/>
    <w:rsid w:val="003F2F8A"/>
    <w:rsid w:val="003F361B"/>
    <w:rsid w:val="003F3A9A"/>
    <w:rsid w:val="003F3C5A"/>
    <w:rsid w:val="003F3F00"/>
    <w:rsid w:val="003F3F97"/>
    <w:rsid w:val="003F4425"/>
    <w:rsid w:val="003F4526"/>
    <w:rsid w:val="003F47CB"/>
    <w:rsid w:val="003F47CE"/>
    <w:rsid w:val="003F48C7"/>
    <w:rsid w:val="003F48E2"/>
    <w:rsid w:val="003F48E4"/>
    <w:rsid w:val="003F5264"/>
    <w:rsid w:val="003F5479"/>
    <w:rsid w:val="003F5626"/>
    <w:rsid w:val="003F5933"/>
    <w:rsid w:val="003F59CF"/>
    <w:rsid w:val="003F5A7B"/>
    <w:rsid w:val="003F5B2A"/>
    <w:rsid w:val="003F5DAE"/>
    <w:rsid w:val="003F5FBA"/>
    <w:rsid w:val="003F6251"/>
    <w:rsid w:val="003F651F"/>
    <w:rsid w:val="003F6701"/>
    <w:rsid w:val="003F6849"/>
    <w:rsid w:val="003F6C91"/>
    <w:rsid w:val="003F6DA3"/>
    <w:rsid w:val="003F6EE2"/>
    <w:rsid w:val="003F77B8"/>
    <w:rsid w:val="003F77F3"/>
    <w:rsid w:val="003F7A2E"/>
    <w:rsid w:val="003F7B30"/>
    <w:rsid w:val="003F7FA5"/>
    <w:rsid w:val="003F7FD5"/>
    <w:rsid w:val="003F7FF6"/>
    <w:rsid w:val="004000F6"/>
    <w:rsid w:val="004007BD"/>
    <w:rsid w:val="004008C5"/>
    <w:rsid w:val="004008DA"/>
    <w:rsid w:val="00401380"/>
    <w:rsid w:val="00401483"/>
    <w:rsid w:val="004014F4"/>
    <w:rsid w:val="00401A0C"/>
    <w:rsid w:val="00401BE1"/>
    <w:rsid w:val="00401DCA"/>
    <w:rsid w:val="00401E8F"/>
    <w:rsid w:val="00401FBE"/>
    <w:rsid w:val="0040213B"/>
    <w:rsid w:val="00402141"/>
    <w:rsid w:val="00402E04"/>
    <w:rsid w:val="0040303D"/>
    <w:rsid w:val="0040305C"/>
    <w:rsid w:val="004036A7"/>
    <w:rsid w:val="0040396A"/>
    <w:rsid w:val="00403B5D"/>
    <w:rsid w:val="00403B94"/>
    <w:rsid w:val="00403DFC"/>
    <w:rsid w:val="0040400E"/>
    <w:rsid w:val="004040B8"/>
    <w:rsid w:val="00404178"/>
    <w:rsid w:val="00404BCC"/>
    <w:rsid w:val="00404E6B"/>
    <w:rsid w:val="00404FD5"/>
    <w:rsid w:val="00405307"/>
    <w:rsid w:val="0040593A"/>
    <w:rsid w:val="00405FDB"/>
    <w:rsid w:val="00406027"/>
    <w:rsid w:val="0040602E"/>
    <w:rsid w:val="004060BF"/>
    <w:rsid w:val="0040676D"/>
    <w:rsid w:val="00406876"/>
    <w:rsid w:val="004068B2"/>
    <w:rsid w:val="004069D3"/>
    <w:rsid w:val="00407225"/>
    <w:rsid w:val="004072B7"/>
    <w:rsid w:val="004075CA"/>
    <w:rsid w:val="00407838"/>
    <w:rsid w:val="004078EA"/>
    <w:rsid w:val="00407A1D"/>
    <w:rsid w:val="00407D34"/>
    <w:rsid w:val="00407F29"/>
    <w:rsid w:val="0041092A"/>
    <w:rsid w:val="004119EE"/>
    <w:rsid w:val="00411D34"/>
    <w:rsid w:val="00411E53"/>
    <w:rsid w:val="0041204C"/>
    <w:rsid w:val="00412519"/>
    <w:rsid w:val="004126F7"/>
    <w:rsid w:val="00412992"/>
    <w:rsid w:val="00412AF0"/>
    <w:rsid w:val="00412D16"/>
    <w:rsid w:val="00412D69"/>
    <w:rsid w:val="004131DA"/>
    <w:rsid w:val="00413355"/>
    <w:rsid w:val="00413650"/>
    <w:rsid w:val="00413A4C"/>
    <w:rsid w:val="00413B4E"/>
    <w:rsid w:val="00413E3E"/>
    <w:rsid w:val="004148AA"/>
    <w:rsid w:val="0041494A"/>
    <w:rsid w:val="0041498A"/>
    <w:rsid w:val="00414E1C"/>
    <w:rsid w:val="00414ED7"/>
    <w:rsid w:val="0041514C"/>
    <w:rsid w:val="00415602"/>
    <w:rsid w:val="0041580E"/>
    <w:rsid w:val="00415DF2"/>
    <w:rsid w:val="0041615E"/>
    <w:rsid w:val="0041639D"/>
    <w:rsid w:val="004165B1"/>
    <w:rsid w:val="00416820"/>
    <w:rsid w:val="00416BAF"/>
    <w:rsid w:val="00416ECC"/>
    <w:rsid w:val="00416F63"/>
    <w:rsid w:val="00416FB7"/>
    <w:rsid w:val="00417444"/>
    <w:rsid w:val="004175F1"/>
    <w:rsid w:val="00417E47"/>
    <w:rsid w:val="004201AB"/>
    <w:rsid w:val="00420361"/>
    <w:rsid w:val="0042043D"/>
    <w:rsid w:val="004204C7"/>
    <w:rsid w:val="0042053D"/>
    <w:rsid w:val="004206A2"/>
    <w:rsid w:val="0042077F"/>
    <w:rsid w:val="00420868"/>
    <w:rsid w:val="00420AA2"/>
    <w:rsid w:val="00420AC1"/>
    <w:rsid w:val="00420D65"/>
    <w:rsid w:val="00420E90"/>
    <w:rsid w:val="00420F8C"/>
    <w:rsid w:val="004212DC"/>
    <w:rsid w:val="00421457"/>
    <w:rsid w:val="004216E7"/>
    <w:rsid w:val="004217C3"/>
    <w:rsid w:val="00421B5B"/>
    <w:rsid w:val="00421BD7"/>
    <w:rsid w:val="004220DA"/>
    <w:rsid w:val="0042252E"/>
    <w:rsid w:val="0042261C"/>
    <w:rsid w:val="00422687"/>
    <w:rsid w:val="00422F5F"/>
    <w:rsid w:val="00423256"/>
    <w:rsid w:val="004234FD"/>
    <w:rsid w:val="00423C4C"/>
    <w:rsid w:val="00423E7D"/>
    <w:rsid w:val="00424A1A"/>
    <w:rsid w:val="00425068"/>
    <w:rsid w:val="00425097"/>
    <w:rsid w:val="00425662"/>
    <w:rsid w:val="0042578C"/>
    <w:rsid w:val="00425827"/>
    <w:rsid w:val="0042585A"/>
    <w:rsid w:val="0042612C"/>
    <w:rsid w:val="00426454"/>
    <w:rsid w:val="00426BF8"/>
    <w:rsid w:val="00426DDB"/>
    <w:rsid w:val="00426ED7"/>
    <w:rsid w:val="00427330"/>
    <w:rsid w:val="004276B2"/>
    <w:rsid w:val="004276E1"/>
    <w:rsid w:val="0042773A"/>
    <w:rsid w:val="004279CC"/>
    <w:rsid w:val="00427AC4"/>
    <w:rsid w:val="00427D88"/>
    <w:rsid w:val="00430037"/>
    <w:rsid w:val="00430226"/>
    <w:rsid w:val="0043065D"/>
    <w:rsid w:val="00430879"/>
    <w:rsid w:val="00430CAF"/>
    <w:rsid w:val="00430F16"/>
    <w:rsid w:val="00431044"/>
    <w:rsid w:val="004316D0"/>
    <w:rsid w:val="00431840"/>
    <w:rsid w:val="004319E4"/>
    <w:rsid w:val="004325B0"/>
    <w:rsid w:val="00432938"/>
    <w:rsid w:val="0043294F"/>
    <w:rsid w:val="00432AA5"/>
    <w:rsid w:val="00432BF3"/>
    <w:rsid w:val="00432F4D"/>
    <w:rsid w:val="0043313F"/>
    <w:rsid w:val="004332BB"/>
    <w:rsid w:val="00433D0E"/>
    <w:rsid w:val="00433F9E"/>
    <w:rsid w:val="00435146"/>
    <w:rsid w:val="004352FF"/>
    <w:rsid w:val="004359D1"/>
    <w:rsid w:val="00435A4A"/>
    <w:rsid w:val="00436162"/>
    <w:rsid w:val="00436383"/>
    <w:rsid w:val="004369FF"/>
    <w:rsid w:val="00436F0A"/>
    <w:rsid w:val="004376B0"/>
    <w:rsid w:val="00437A59"/>
    <w:rsid w:val="00437B96"/>
    <w:rsid w:val="004402AF"/>
    <w:rsid w:val="00440353"/>
    <w:rsid w:val="00440B79"/>
    <w:rsid w:val="00441058"/>
    <w:rsid w:val="0044113D"/>
    <w:rsid w:val="0044169B"/>
    <w:rsid w:val="00441AE8"/>
    <w:rsid w:val="00441F7E"/>
    <w:rsid w:val="004421F8"/>
    <w:rsid w:val="004422BD"/>
    <w:rsid w:val="0044253B"/>
    <w:rsid w:val="00442722"/>
    <w:rsid w:val="00442BF1"/>
    <w:rsid w:val="00442C07"/>
    <w:rsid w:val="00442C08"/>
    <w:rsid w:val="00442C13"/>
    <w:rsid w:val="00442DB1"/>
    <w:rsid w:val="00442F00"/>
    <w:rsid w:val="00442FF8"/>
    <w:rsid w:val="0044335A"/>
    <w:rsid w:val="004437B0"/>
    <w:rsid w:val="00443897"/>
    <w:rsid w:val="00443AC1"/>
    <w:rsid w:val="00443C59"/>
    <w:rsid w:val="00443CA0"/>
    <w:rsid w:val="00443D5D"/>
    <w:rsid w:val="0044470E"/>
    <w:rsid w:val="004448D2"/>
    <w:rsid w:val="00444EC2"/>
    <w:rsid w:val="0044544E"/>
    <w:rsid w:val="00445637"/>
    <w:rsid w:val="0044569D"/>
    <w:rsid w:val="00445942"/>
    <w:rsid w:val="00446480"/>
    <w:rsid w:val="00446A1A"/>
    <w:rsid w:val="00447187"/>
    <w:rsid w:val="00447247"/>
    <w:rsid w:val="004475CA"/>
    <w:rsid w:val="004478B3"/>
    <w:rsid w:val="004478BA"/>
    <w:rsid w:val="00447925"/>
    <w:rsid w:val="00447AD4"/>
    <w:rsid w:val="00447B61"/>
    <w:rsid w:val="00447E0C"/>
    <w:rsid w:val="00447FE0"/>
    <w:rsid w:val="004500FB"/>
    <w:rsid w:val="0045050F"/>
    <w:rsid w:val="004506DB"/>
    <w:rsid w:val="004506FF"/>
    <w:rsid w:val="00450810"/>
    <w:rsid w:val="00450A87"/>
    <w:rsid w:val="00450C6B"/>
    <w:rsid w:val="00450CD5"/>
    <w:rsid w:val="00450F51"/>
    <w:rsid w:val="00451566"/>
    <w:rsid w:val="00451604"/>
    <w:rsid w:val="0045166E"/>
    <w:rsid w:val="0045177A"/>
    <w:rsid w:val="00451827"/>
    <w:rsid w:val="00451BE4"/>
    <w:rsid w:val="00452244"/>
    <w:rsid w:val="0045282B"/>
    <w:rsid w:val="004528F9"/>
    <w:rsid w:val="00452B13"/>
    <w:rsid w:val="00453434"/>
    <w:rsid w:val="004537D8"/>
    <w:rsid w:val="004538E6"/>
    <w:rsid w:val="00453BB6"/>
    <w:rsid w:val="00453F39"/>
    <w:rsid w:val="0045421F"/>
    <w:rsid w:val="0045433A"/>
    <w:rsid w:val="00454A28"/>
    <w:rsid w:val="00454BFC"/>
    <w:rsid w:val="00454C4B"/>
    <w:rsid w:val="00455053"/>
    <w:rsid w:val="004552A7"/>
    <w:rsid w:val="0045569A"/>
    <w:rsid w:val="00455A0D"/>
    <w:rsid w:val="00455C38"/>
    <w:rsid w:val="00455E04"/>
    <w:rsid w:val="00455FE8"/>
    <w:rsid w:val="00456176"/>
    <w:rsid w:val="0045654B"/>
    <w:rsid w:val="004569BC"/>
    <w:rsid w:val="00456DD5"/>
    <w:rsid w:val="00457032"/>
    <w:rsid w:val="004574F0"/>
    <w:rsid w:val="004577DC"/>
    <w:rsid w:val="0045798D"/>
    <w:rsid w:val="00457B63"/>
    <w:rsid w:val="004600D1"/>
    <w:rsid w:val="004606E5"/>
    <w:rsid w:val="00460751"/>
    <w:rsid w:val="00460D1C"/>
    <w:rsid w:val="00460E03"/>
    <w:rsid w:val="00461044"/>
    <w:rsid w:val="00461226"/>
    <w:rsid w:val="00461285"/>
    <w:rsid w:val="004617E2"/>
    <w:rsid w:val="00461EF4"/>
    <w:rsid w:val="00461FBA"/>
    <w:rsid w:val="0046201B"/>
    <w:rsid w:val="00462198"/>
    <w:rsid w:val="004623F3"/>
    <w:rsid w:val="0046260D"/>
    <w:rsid w:val="00462CE8"/>
    <w:rsid w:val="00462D15"/>
    <w:rsid w:val="00462F23"/>
    <w:rsid w:val="00462FB3"/>
    <w:rsid w:val="004637D6"/>
    <w:rsid w:val="00463B86"/>
    <w:rsid w:val="00463F14"/>
    <w:rsid w:val="004640F2"/>
    <w:rsid w:val="00464271"/>
    <w:rsid w:val="004653F7"/>
    <w:rsid w:val="004654EA"/>
    <w:rsid w:val="0046590E"/>
    <w:rsid w:val="00465F32"/>
    <w:rsid w:val="00466179"/>
    <w:rsid w:val="0046627A"/>
    <w:rsid w:val="00466A89"/>
    <w:rsid w:val="00466E11"/>
    <w:rsid w:val="00467823"/>
    <w:rsid w:val="004678C2"/>
    <w:rsid w:val="004678E2"/>
    <w:rsid w:val="0046792E"/>
    <w:rsid w:val="00467C5C"/>
    <w:rsid w:val="004701A3"/>
    <w:rsid w:val="004702E0"/>
    <w:rsid w:val="004703B3"/>
    <w:rsid w:val="004706B7"/>
    <w:rsid w:val="00470826"/>
    <w:rsid w:val="0047180C"/>
    <w:rsid w:val="0047180E"/>
    <w:rsid w:val="00472201"/>
    <w:rsid w:val="0047239F"/>
    <w:rsid w:val="00472D71"/>
    <w:rsid w:val="00472DB0"/>
    <w:rsid w:val="00472E4E"/>
    <w:rsid w:val="004735E5"/>
    <w:rsid w:val="0047375E"/>
    <w:rsid w:val="00473821"/>
    <w:rsid w:val="00473D75"/>
    <w:rsid w:val="0047428F"/>
    <w:rsid w:val="00474690"/>
    <w:rsid w:val="0047490D"/>
    <w:rsid w:val="00474E0B"/>
    <w:rsid w:val="004750D0"/>
    <w:rsid w:val="0047524D"/>
    <w:rsid w:val="00475924"/>
    <w:rsid w:val="00475CB9"/>
    <w:rsid w:val="004763DB"/>
    <w:rsid w:val="00476C25"/>
    <w:rsid w:val="00476C78"/>
    <w:rsid w:val="00476DE7"/>
    <w:rsid w:val="004770F4"/>
    <w:rsid w:val="0047734E"/>
    <w:rsid w:val="004778EE"/>
    <w:rsid w:val="00477A50"/>
    <w:rsid w:val="00477F0B"/>
    <w:rsid w:val="004805DF"/>
    <w:rsid w:val="00481024"/>
    <w:rsid w:val="0048147C"/>
    <w:rsid w:val="0048147E"/>
    <w:rsid w:val="0048173E"/>
    <w:rsid w:val="00481757"/>
    <w:rsid w:val="00481994"/>
    <w:rsid w:val="00481C4B"/>
    <w:rsid w:val="00481CA9"/>
    <w:rsid w:val="00481FB5"/>
    <w:rsid w:val="0048257F"/>
    <w:rsid w:val="004828B0"/>
    <w:rsid w:val="00482B78"/>
    <w:rsid w:val="004831D3"/>
    <w:rsid w:val="004837DC"/>
    <w:rsid w:val="004837E3"/>
    <w:rsid w:val="004838E6"/>
    <w:rsid w:val="00483A40"/>
    <w:rsid w:val="00483CED"/>
    <w:rsid w:val="00483F96"/>
    <w:rsid w:val="0048427C"/>
    <w:rsid w:val="004842F7"/>
    <w:rsid w:val="00484DBA"/>
    <w:rsid w:val="00484DD9"/>
    <w:rsid w:val="004859EA"/>
    <w:rsid w:val="00485E80"/>
    <w:rsid w:val="00485FA7"/>
    <w:rsid w:val="00486774"/>
    <w:rsid w:val="004869DF"/>
    <w:rsid w:val="00486B49"/>
    <w:rsid w:val="00486DC0"/>
    <w:rsid w:val="00487037"/>
    <w:rsid w:val="00487054"/>
    <w:rsid w:val="00487153"/>
    <w:rsid w:val="00487C31"/>
    <w:rsid w:val="00487DE1"/>
    <w:rsid w:val="00487F5B"/>
    <w:rsid w:val="00490247"/>
    <w:rsid w:val="0049095A"/>
    <w:rsid w:val="00490960"/>
    <w:rsid w:val="00490C79"/>
    <w:rsid w:val="00490D5B"/>
    <w:rsid w:val="00491045"/>
    <w:rsid w:val="0049143B"/>
    <w:rsid w:val="0049247A"/>
    <w:rsid w:val="00492481"/>
    <w:rsid w:val="004928AE"/>
    <w:rsid w:val="00492B95"/>
    <w:rsid w:val="00492BB3"/>
    <w:rsid w:val="00492D72"/>
    <w:rsid w:val="00492E64"/>
    <w:rsid w:val="00493023"/>
    <w:rsid w:val="0049333B"/>
    <w:rsid w:val="00493432"/>
    <w:rsid w:val="0049379D"/>
    <w:rsid w:val="004937CC"/>
    <w:rsid w:val="0049415A"/>
    <w:rsid w:val="00494509"/>
    <w:rsid w:val="004945ED"/>
    <w:rsid w:val="004948E5"/>
    <w:rsid w:val="00494C33"/>
    <w:rsid w:val="00494C4E"/>
    <w:rsid w:val="004950F5"/>
    <w:rsid w:val="00495207"/>
    <w:rsid w:val="0049592D"/>
    <w:rsid w:val="00495B9E"/>
    <w:rsid w:val="0049643E"/>
    <w:rsid w:val="00496472"/>
    <w:rsid w:val="004968D5"/>
    <w:rsid w:val="0049699C"/>
    <w:rsid w:val="004969EE"/>
    <w:rsid w:val="004971A7"/>
    <w:rsid w:val="004971DE"/>
    <w:rsid w:val="00497328"/>
    <w:rsid w:val="00497827"/>
    <w:rsid w:val="004978FE"/>
    <w:rsid w:val="004A0318"/>
    <w:rsid w:val="004A0387"/>
    <w:rsid w:val="004A04C7"/>
    <w:rsid w:val="004A0645"/>
    <w:rsid w:val="004A0889"/>
    <w:rsid w:val="004A0D32"/>
    <w:rsid w:val="004A0DA6"/>
    <w:rsid w:val="004A1B43"/>
    <w:rsid w:val="004A1DFE"/>
    <w:rsid w:val="004A2013"/>
    <w:rsid w:val="004A2230"/>
    <w:rsid w:val="004A2915"/>
    <w:rsid w:val="004A2986"/>
    <w:rsid w:val="004A29EB"/>
    <w:rsid w:val="004A31C6"/>
    <w:rsid w:val="004A3657"/>
    <w:rsid w:val="004A3839"/>
    <w:rsid w:val="004A3BC3"/>
    <w:rsid w:val="004A4279"/>
    <w:rsid w:val="004A4C00"/>
    <w:rsid w:val="004A4C04"/>
    <w:rsid w:val="004A528F"/>
    <w:rsid w:val="004A5CAF"/>
    <w:rsid w:val="004A620E"/>
    <w:rsid w:val="004A62FE"/>
    <w:rsid w:val="004A677F"/>
    <w:rsid w:val="004A69BD"/>
    <w:rsid w:val="004A7778"/>
    <w:rsid w:val="004A78A1"/>
    <w:rsid w:val="004A78C2"/>
    <w:rsid w:val="004A795C"/>
    <w:rsid w:val="004A7C6E"/>
    <w:rsid w:val="004A7D3F"/>
    <w:rsid w:val="004A7DC9"/>
    <w:rsid w:val="004A7E79"/>
    <w:rsid w:val="004A7F0A"/>
    <w:rsid w:val="004A7F90"/>
    <w:rsid w:val="004B0174"/>
    <w:rsid w:val="004B0ABB"/>
    <w:rsid w:val="004B0BF0"/>
    <w:rsid w:val="004B0D9C"/>
    <w:rsid w:val="004B11BF"/>
    <w:rsid w:val="004B13C0"/>
    <w:rsid w:val="004B1490"/>
    <w:rsid w:val="004B18F6"/>
    <w:rsid w:val="004B1DD8"/>
    <w:rsid w:val="004B24E8"/>
    <w:rsid w:val="004B281A"/>
    <w:rsid w:val="004B290D"/>
    <w:rsid w:val="004B2ABE"/>
    <w:rsid w:val="004B2B2F"/>
    <w:rsid w:val="004B2B41"/>
    <w:rsid w:val="004B2D63"/>
    <w:rsid w:val="004B2FB5"/>
    <w:rsid w:val="004B3876"/>
    <w:rsid w:val="004B3999"/>
    <w:rsid w:val="004B3B46"/>
    <w:rsid w:val="004B3E90"/>
    <w:rsid w:val="004B43ED"/>
    <w:rsid w:val="004B5833"/>
    <w:rsid w:val="004B58BA"/>
    <w:rsid w:val="004B5E69"/>
    <w:rsid w:val="004B5FC6"/>
    <w:rsid w:val="004B631F"/>
    <w:rsid w:val="004B68C9"/>
    <w:rsid w:val="004B6AC9"/>
    <w:rsid w:val="004B6B79"/>
    <w:rsid w:val="004B6F98"/>
    <w:rsid w:val="004B73CA"/>
    <w:rsid w:val="004B7976"/>
    <w:rsid w:val="004B7AC7"/>
    <w:rsid w:val="004B7D6C"/>
    <w:rsid w:val="004BA6DC"/>
    <w:rsid w:val="004C04BE"/>
    <w:rsid w:val="004C077E"/>
    <w:rsid w:val="004C0C28"/>
    <w:rsid w:val="004C0E4F"/>
    <w:rsid w:val="004C10B1"/>
    <w:rsid w:val="004C168B"/>
    <w:rsid w:val="004C196C"/>
    <w:rsid w:val="004C1D0C"/>
    <w:rsid w:val="004C2531"/>
    <w:rsid w:val="004C2C46"/>
    <w:rsid w:val="004C30A3"/>
    <w:rsid w:val="004C3122"/>
    <w:rsid w:val="004C347B"/>
    <w:rsid w:val="004C367A"/>
    <w:rsid w:val="004C375F"/>
    <w:rsid w:val="004C3948"/>
    <w:rsid w:val="004C439E"/>
    <w:rsid w:val="004C5013"/>
    <w:rsid w:val="004C50EC"/>
    <w:rsid w:val="004C521E"/>
    <w:rsid w:val="004C528D"/>
    <w:rsid w:val="004C5C09"/>
    <w:rsid w:val="004C6208"/>
    <w:rsid w:val="004C6816"/>
    <w:rsid w:val="004C68F6"/>
    <w:rsid w:val="004C75B1"/>
    <w:rsid w:val="004C7B2F"/>
    <w:rsid w:val="004C7BA1"/>
    <w:rsid w:val="004D03D8"/>
    <w:rsid w:val="004D04C7"/>
    <w:rsid w:val="004D04E9"/>
    <w:rsid w:val="004D059A"/>
    <w:rsid w:val="004D0B75"/>
    <w:rsid w:val="004D0FA1"/>
    <w:rsid w:val="004D17E3"/>
    <w:rsid w:val="004D1998"/>
    <w:rsid w:val="004D1AF6"/>
    <w:rsid w:val="004D1B53"/>
    <w:rsid w:val="004D1B6C"/>
    <w:rsid w:val="004D1B7B"/>
    <w:rsid w:val="004D279F"/>
    <w:rsid w:val="004D2DAB"/>
    <w:rsid w:val="004D2E80"/>
    <w:rsid w:val="004D2F7A"/>
    <w:rsid w:val="004D3111"/>
    <w:rsid w:val="004D31FB"/>
    <w:rsid w:val="004D3215"/>
    <w:rsid w:val="004D3872"/>
    <w:rsid w:val="004D38E6"/>
    <w:rsid w:val="004D3975"/>
    <w:rsid w:val="004D3FBE"/>
    <w:rsid w:val="004D41F5"/>
    <w:rsid w:val="004D421B"/>
    <w:rsid w:val="004D438E"/>
    <w:rsid w:val="004D490B"/>
    <w:rsid w:val="004D4A6F"/>
    <w:rsid w:val="004D4D1B"/>
    <w:rsid w:val="004D4D67"/>
    <w:rsid w:val="004D4EC3"/>
    <w:rsid w:val="004D5262"/>
    <w:rsid w:val="004D583A"/>
    <w:rsid w:val="004D5966"/>
    <w:rsid w:val="004D5AF9"/>
    <w:rsid w:val="004D5D25"/>
    <w:rsid w:val="004D5DE6"/>
    <w:rsid w:val="004D64EB"/>
    <w:rsid w:val="004D65B2"/>
    <w:rsid w:val="004D6A24"/>
    <w:rsid w:val="004D6C2D"/>
    <w:rsid w:val="004D6C79"/>
    <w:rsid w:val="004D6EB5"/>
    <w:rsid w:val="004D6F8E"/>
    <w:rsid w:val="004D7544"/>
    <w:rsid w:val="004D7589"/>
    <w:rsid w:val="004D75A8"/>
    <w:rsid w:val="004D7D49"/>
    <w:rsid w:val="004D7F22"/>
    <w:rsid w:val="004D7F53"/>
    <w:rsid w:val="004E00F5"/>
    <w:rsid w:val="004E0122"/>
    <w:rsid w:val="004E01E0"/>
    <w:rsid w:val="004E0232"/>
    <w:rsid w:val="004E0295"/>
    <w:rsid w:val="004E048B"/>
    <w:rsid w:val="004E065A"/>
    <w:rsid w:val="004E09A5"/>
    <w:rsid w:val="004E0AD7"/>
    <w:rsid w:val="004E0DCD"/>
    <w:rsid w:val="004E0EFB"/>
    <w:rsid w:val="004E128A"/>
    <w:rsid w:val="004E1627"/>
    <w:rsid w:val="004E1B2B"/>
    <w:rsid w:val="004E1D1C"/>
    <w:rsid w:val="004E1E10"/>
    <w:rsid w:val="004E1EF3"/>
    <w:rsid w:val="004E2025"/>
    <w:rsid w:val="004E21DD"/>
    <w:rsid w:val="004E237B"/>
    <w:rsid w:val="004E281B"/>
    <w:rsid w:val="004E2890"/>
    <w:rsid w:val="004E2976"/>
    <w:rsid w:val="004E2A78"/>
    <w:rsid w:val="004E2C98"/>
    <w:rsid w:val="004E2E84"/>
    <w:rsid w:val="004E319C"/>
    <w:rsid w:val="004E34CE"/>
    <w:rsid w:val="004E3601"/>
    <w:rsid w:val="004E3785"/>
    <w:rsid w:val="004E3F2C"/>
    <w:rsid w:val="004E4580"/>
    <w:rsid w:val="004E495F"/>
    <w:rsid w:val="004E4C92"/>
    <w:rsid w:val="004E4DE7"/>
    <w:rsid w:val="004E4F6D"/>
    <w:rsid w:val="004E509A"/>
    <w:rsid w:val="004E50CF"/>
    <w:rsid w:val="004E56D5"/>
    <w:rsid w:val="004E58F3"/>
    <w:rsid w:val="004E59D1"/>
    <w:rsid w:val="004E5AAF"/>
    <w:rsid w:val="004E6DC3"/>
    <w:rsid w:val="004E7961"/>
    <w:rsid w:val="004E7A9E"/>
    <w:rsid w:val="004E7E32"/>
    <w:rsid w:val="004E7EBE"/>
    <w:rsid w:val="004F008D"/>
    <w:rsid w:val="004F01D4"/>
    <w:rsid w:val="004F0226"/>
    <w:rsid w:val="004F0558"/>
    <w:rsid w:val="004F0BA2"/>
    <w:rsid w:val="004F10D3"/>
    <w:rsid w:val="004F11E5"/>
    <w:rsid w:val="004F152A"/>
    <w:rsid w:val="004F16BF"/>
    <w:rsid w:val="004F187F"/>
    <w:rsid w:val="004F1902"/>
    <w:rsid w:val="004F192C"/>
    <w:rsid w:val="004F1D31"/>
    <w:rsid w:val="004F1FBC"/>
    <w:rsid w:val="004F222C"/>
    <w:rsid w:val="004F22F9"/>
    <w:rsid w:val="004F2663"/>
    <w:rsid w:val="004F2A83"/>
    <w:rsid w:val="004F2FC3"/>
    <w:rsid w:val="004F301F"/>
    <w:rsid w:val="004F305B"/>
    <w:rsid w:val="004F3139"/>
    <w:rsid w:val="004F31E1"/>
    <w:rsid w:val="004F3275"/>
    <w:rsid w:val="004F358C"/>
    <w:rsid w:val="004F3A7E"/>
    <w:rsid w:val="004F3CF6"/>
    <w:rsid w:val="004F4381"/>
    <w:rsid w:val="004F469D"/>
    <w:rsid w:val="004F49CD"/>
    <w:rsid w:val="004F5B70"/>
    <w:rsid w:val="004F5D49"/>
    <w:rsid w:val="004F63C7"/>
    <w:rsid w:val="004F64B7"/>
    <w:rsid w:val="004F68DD"/>
    <w:rsid w:val="004F69DB"/>
    <w:rsid w:val="004F6C42"/>
    <w:rsid w:val="004F6CAD"/>
    <w:rsid w:val="004F6D99"/>
    <w:rsid w:val="004F709E"/>
    <w:rsid w:val="004F725E"/>
    <w:rsid w:val="004F7617"/>
    <w:rsid w:val="004F78D2"/>
    <w:rsid w:val="004F7AAC"/>
    <w:rsid w:val="004F7CD9"/>
    <w:rsid w:val="0050028D"/>
    <w:rsid w:val="00500572"/>
    <w:rsid w:val="00500904"/>
    <w:rsid w:val="00501186"/>
    <w:rsid w:val="00501391"/>
    <w:rsid w:val="005013C3"/>
    <w:rsid w:val="00501458"/>
    <w:rsid w:val="0050155C"/>
    <w:rsid w:val="0050162E"/>
    <w:rsid w:val="00501A58"/>
    <w:rsid w:val="00501B90"/>
    <w:rsid w:val="00501EF2"/>
    <w:rsid w:val="00502203"/>
    <w:rsid w:val="00502435"/>
    <w:rsid w:val="00502655"/>
    <w:rsid w:val="00502880"/>
    <w:rsid w:val="00502A7A"/>
    <w:rsid w:val="00502A84"/>
    <w:rsid w:val="00502BE4"/>
    <w:rsid w:val="00502DF4"/>
    <w:rsid w:val="00502E68"/>
    <w:rsid w:val="00502E7D"/>
    <w:rsid w:val="00503024"/>
    <w:rsid w:val="005034FE"/>
    <w:rsid w:val="00503807"/>
    <w:rsid w:val="00503C12"/>
    <w:rsid w:val="00503C77"/>
    <w:rsid w:val="00503EFF"/>
    <w:rsid w:val="005044DE"/>
    <w:rsid w:val="005044F9"/>
    <w:rsid w:val="00504649"/>
    <w:rsid w:val="005047EF"/>
    <w:rsid w:val="00504A7D"/>
    <w:rsid w:val="00504CA9"/>
    <w:rsid w:val="00504FE4"/>
    <w:rsid w:val="005052EA"/>
    <w:rsid w:val="00505454"/>
    <w:rsid w:val="00505CC5"/>
    <w:rsid w:val="00505FC8"/>
    <w:rsid w:val="00506043"/>
    <w:rsid w:val="005061C4"/>
    <w:rsid w:val="00506262"/>
    <w:rsid w:val="005067B1"/>
    <w:rsid w:val="00506819"/>
    <w:rsid w:val="00507075"/>
    <w:rsid w:val="0050718B"/>
    <w:rsid w:val="005079CD"/>
    <w:rsid w:val="00507AFE"/>
    <w:rsid w:val="00507EDF"/>
    <w:rsid w:val="00507F5E"/>
    <w:rsid w:val="005102E7"/>
    <w:rsid w:val="005105CE"/>
    <w:rsid w:val="0051081B"/>
    <w:rsid w:val="005108E7"/>
    <w:rsid w:val="005110EE"/>
    <w:rsid w:val="00511588"/>
    <w:rsid w:val="00511638"/>
    <w:rsid w:val="005116BF"/>
    <w:rsid w:val="00511BAF"/>
    <w:rsid w:val="00511DD4"/>
    <w:rsid w:val="00511E04"/>
    <w:rsid w:val="005123CD"/>
    <w:rsid w:val="005127FE"/>
    <w:rsid w:val="00512893"/>
    <w:rsid w:val="00513027"/>
    <w:rsid w:val="005134DF"/>
    <w:rsid w:val="0051356A"/>
    <w:rsid w:val="0051365A"/>
    <w:rsid w:val="0051365F"/>
    <w:rsid w:val="00513BA3"/>
    <w:rsid w:val="00513C98"/>
    <w:rsid w:val="00513CB6"/>
    <w:rsid w:val="00513EDE"/>
    <w:rsid w:val="005142F2"/>
    <w:rsid w:val="00514AC4"/>
    <w:rsid w:val="00514F7B"/>
    <w:rsid w:val="00514FFC"/>
    <w:rsid w:val="00515150"/>
    <w:rsid w:val="005154DC"/>
    <w:rsid w:val="00515693"/>
    <w:rsid w:val="005156A1"/>
    <w:rsid w:val="005156E1"/>
    <w:rsid w:val="0051598C"/>
    <w:rsid w:val="005168A3"/>
    <w:rsid w:val="00516A6C"/>
    <w:rsid w:val="00516E77"/>
    <w:rsid w:val="00516FAA"/>
    <w:rsid w:val="0051701D"/>
    <w:rsid w:val="00517038"/>
    <w:rsid w:val="00517204"/>
    <w:rsid w:val="0051739C"/>
    <w:rsid w:val="00517FA4"/>
    <w:rsid w:val="00520359"/>
    <w:rsid w:val="0052045E"/>
    <w:rsid w:val="00520478"/>
    <w:rsid w:val="00520F4E"/>
    <w:rsid w:val="00521631"/>
    <w:rsid w:val="00522BB7"/>
    <w:rsid w:val="0052315B"/>
    <w:rsid w:val="0052331C"/>
    <w:rsid w:val="00523A1B"/>
    <w:rsid w:val="00523CD6"/>
    <w:rsid w:val="00523DAE"/>
    <w:rsid w:val="00524280"/>
    <w:rsid w:val="0052467A"/>
    <w:rsid w:val="00524CDA"/>
    <w:rsid w:val="005250F2"/>
    <w:rsid w:val="005255C3"/>
    <w:rsid w:val="00525630"/>
    <w:rsid w:val="005258BB"/>
    <w:rsid w:val="00525C3B"/>
    <w:rsid w:val="00525D34"/>
    <w:rsid w:val="005263E7"/>
    <w:rsid w:val="005264D5"/>
    <w:rsid w:val="00526532"/>
    <w:rsid w:val="0052761F"/>
    <w:rsid w:val="00527A20"/>
    <w:rsid w:val="00527DB0"/>
    <w:rsid w:val="005301BE"/>
    <w:rsid w:val="005301E1"/>
    <w:rsid w:val="00530243"/>
    <w:rsid w:val="00530992"/>
    <w:rsid w:val="00530B45"/>
    <w:rsid w:val="0053111A"/>
    <w:rsid w:val="00531169"/>
    <w:rsid w:val="00531398"/>
    <w:rsid w:val="005319C4"/>
    <w:rsid w:val="005320EB"/>
    <w:rsid w:val="00532144"/>
    <w:rsid w:val="005324F2"/>
    <w:rsid w:val="005326CE"/>
    <w:rsid w:val="0053309B"/>
    <w:rsid w:val="005331A2"/>
    <w:rsid w:val="00533F60"/>
    <w:rsid w:val="00533FF5"/>
    <w:rsid w:val="005346A6"/>
    <w:rsid w:val="005349E8"/>
    <w:rsid w:val="005354D9"/>
    <w:rsid w:val="005355B1"/>
    <w:rsid w:val="00535C53"/>
    <w:rsid w:val="00535D7A"/>
    <w:rsid w:val="00535E92"/>
    <w:rsid w:val="00535F0D"/>
    <w:rsid w:val="00536065"/>
    <w:rsid w:val="0053620F"/>
    <w:rsid w:val="005362FB"/>
    <w:rsid w:val="005369A3"/>
    <w:rsid w:val="00536A53"/>
    <w:rsid w:val="00536A8E"/>
    <w:rsid w:val="00536CD5"/>
    <w:rsid w:val="00536D9F"/>
    <w:rsid w:val="0053727D"/>
    <w:rsid w:val="005374B2"/>
    <w:rsid w:val="00537BB6"/>
    <w:rsid w:val="0054046E"/>
    <w:rsid w:val="005405BE"/>
    <w:rsid w:val="00540EF6"/>
    <w:rsid w:val="0054143C"/>
    <w:rsid w:val="00541455"/>
    <w:rsid w:val="00541666"/>
    <w:rsid w:val="005416BA"/>
    <w:rsid w:val="00541780"/>
    <w:rsid w:val="00541937"/>
    <w:rsid w:val="00541A93"/>
    <w:rsid w:val="00541BCD"/>
    <w:rsid w:val="00542278"/>
    <w:rsid w:val="00542969"/>
    <w:rsid w:val="00542C08"/>
    <w:rsid w:val="00542EBD"/>
    <w:rsid w:val="00543D5C"/>
    <w:rsid w:val="0054438F"/>
    <w:rsid w:val="005445E0"/>
    <w:rsid w:val="00544856"/>
    <w:rsid w:val="00544B87"/>
    <w:rsid w:val="00544C1F"/>
    <w:rsid w:val="00544C9A"/>
    <w:rsid w:val="00544E83"/>
    <w:rsid w:val="0054557F"/>
    <w:rsid w:val="005456BC"/>
    <w:rsid w:val="005459C2"/>
    <w:rsid w:val="00545A73"/>
    <w:rsid w:val="00545D1B"/>
    <w:rsid w:val="00545F88"/>
    <w:rsid w:val="00546270"/>
    <w:rsid w:val="00546332"/>
    <w:rsid w:val="005470FB"/>
    <w:rsid w:val="00547A28"/>
    <w:rsid w:val="00547A66"/>
    <w:rsid w:val="00547B72"/>
    <w:rsid w:val="00547C7A"/>
    <w:rsid w:val="00547EEF"/>
    <w:rsid w:val="00550116"/>
    <w:rsid w:val="005506A0"/>
    <w:rsid w:val="00550D28"/>
    <w:rsid w:val="005511C8"/>
    <w:rsid w:val="005511EC"/>
    <w:rsid w:val="00551242"/>
    <w:rsid w:val="005514B1"/>
    <w:rsid w:val="00551890"/>
    <w:rsid w:val="005523E2"/>
    <w:rsid w:val="005524B0"/>
    <w:rsid w:val="005526AC"/>
    <w:rsid w:val="0055291D"/>
    <w:rsid w:val="00552B6A"/>
    <w:rsid w:val="00552C80"/>
    <w:rsid w:val="00552DF4"/>
    <w:rsid w:val="005530CF"/>
    <w:rsid w:val="00553393"/>
    <w:rsid w:val="00553453"/>
    <w:rsid w:val="005539E2"/>
    <w:rsid w:val="00553B53"/>
    <w:rsid w:val="00553D65"/>
    <w:rsid w:val="005544FD"/>
    <w:rsid w:val="00554DED"/>
    <w:rsid w:val="00554FEC"/>
    <w:rsid w:val="00555104"/>
    <w:rsid w:val="0055566B"/>
    <w:rsid w:val="00555951"/>
    <w:rsid w:val="00555A56"/>
    <w:rsid w:val="005563FC"/>
    <w:rsid w:val="00556573"/>
    <w:rsid w:val="005567A3"/>
    <w:rsid w:val="00556A00"/>
    <w:rsid w:val="00557120"/>
    <w:rsid w:val="005577C9"/>
    <w:rsid w:val="0055795E"/>
    <w:rsid w:val="00557B79"/>
    <w:rsid w:val="005605BD"/>
    <w:rsid w:val="0056090B"/>
    <w:rsid w:val="00560E75"/>
    <w:rsid w:val="00560F28"/>
    <w:rsid w:val="00560FE0"/>
    <w:rsid w:val="00561607"/>
    <w:rsid w:val="00561610"/>
    <w:rsid w:val="00561AC2"/>
    <w:rsid w:val="00561E8C"/>
    <w:rsid w:val="005626F1"/>
    <w:rsid w:val="0056292E"/>
    <w:rsid w:val="00562DE0"/>
    <w:rsid w:val="005631F1"/>
    <w:rsid w:val="00563318"/>
    <w:rsid w:val="00563614"/>
    <w:rsid w:val="005638F6"/>
    <w:rsid w:val="00563E35"/>
    <w:rsid w:val="00564043"/>
    <w:rsid w:val="00564D86"/>
    <w:rsid w:val="00564E48"/>
    <w:rsid w:val="00565080"/>
    <w:rsid w:val="0056554E"/>
    <w:rsid w:val="00565656"/>
    <w:rsid w:val="00565BE4"/>
    <w:rsid w:val="00565CA3"/>
    <w:rsid w:val="00566178"/>
    <w:rsid w:val="0056672F"/>
    <w:rsid w:val="005667AC"/>
    <w:rsid w:val="00566BB5"/>
    <w:rsid w:val="00566CF1"/>
    <w:rsid w:val="00566DA9"/>
    <w:rsid w:val="0056715B"/>
    <w:rsid w:val="0056762B"/>
    <w:rsid w:val="00567768"/>
    <w:rsid w:val="00567891"/>
    <w:rsid w:val="00567A24"/>
    <w:rsid w:val="00567B46"/>
    <w:rsid w:val="00567F1D"/>
    <w:rsid w:val="00570149"/>
    <w:rsid w:val="00570CA2"/>
    <w:rsid w:val="00570FFA"/>
    <w:rsid w:val="0057140C"/>
    <w:rsid w:val="005715E4"/>
    <w:rsid w:val="00571D99"/>
    <w:rsid w:val="00571FB7"/>
    <w:rsid w:val="0057246D"/>
    <w:rsid w:val="00572663"/>
    <w:rsid w:val="005728D8"/>
    <w:rsid w:val="00572AB8"/>
    <w:rsid w:val="00572FF1"/>
    <w:rsid w:val="005732C3"/>
    <w:rsid w:val="0057374A"/>
    <w:rsid w:val="00573906"/>
    <w:rsid w:val="00573E3F"/>
    <w:rsid w:val="00573F6B"/>
    <w:rsid w:val="00574D47"/>
    <w:rsid w:val="00574F69"/>
    <w:rsid w:val="005750A2"/>
    <w:rsid w:val="00575CDD"/>
    <w:rsid w:val="005762FA"/>
    <w:rsid w:val="00576403"/>
    <w:rsid w:val="005767AE"/>
    <w:rsid w:val="00576AAF"/>
    <w:rsid w:val="005777DA"/>
    <w:rsid w:val="00577E9A"/>
    <w:rsid w:val="0058030D"/>
    <w:rsid w:val="00580ADA"/>
    <w:rsid w:val="00580B3A"/>
    <w:rsid w:val="00580BB9"/>
    <w:rsid w:val="0058160B"/>
    <w:rsid w:val="0058173E"/>
    <w:rsid w:val="00581756"/>
    <w:rsid w:val="00581893"/>
    <w:rsid w:val="00581B12"/>
    <w:rsid w:val="00581FA2"/>
    <w:rsid w:val="00582D39"/>
    <w:rsid w:val="00582D41"/>
    <w:rsid w:val="00582E91"/>
    <w:rsid w:val="00582ED7"/>
    <w:rsid w:val="005834DB"/>
    <w:rsid w:val="00583528"/>
    <w:rsid w:val="005838C9"/>
    <w:rsid w:val="00584053"/>
    <w:rsid w:val="00584187"/>
    <w:rsid w:val="00584370"/>
    <w:rsid w:val="00584A6E"/>
    <w:rsid w:val="00585049"/>
    <w:rsid w:val="00585171"/>
    <w:rsid w:val="00585269"/>
    <w:rsid w:val="0058530E"/>
    <w:rsid w:val="00586460"/>
    <w:rsid w:val="0058655E"/>
    <w:rsid w:val="005867CE"/>
    <w:rsid w:val="00586860"/>
    <w:rsid w:val="0058687B"/>
    <w:rsid w:val="00586A16"/>
    <w:rsid w:val="00587637"/>
    <w:rsid w:val="00587962"/>
    <w:rsid w:val="00587D9C"/>
    <w:rsid w:val="00587E1F"/>
    <w:rsid w:val="00590008"/>
    <w:rsid w:val="005900D7"/>
    <w:rsid w:val="0059016D"/>
    <w:rsid w:val="00590C30"/>
    <w:rsid w:val="00590E78"/>
    <w:rsid w:val="00591311"/>
    <w:rsid w:val="0059161D"/>
    <w:rsid w:val="00591D30"/>
    <w:rsid w:val="00591E0B"/>
    <w:rsid w:val="005922A6"/>
    <w:rsid w:val="005922BD"/>
    <w:rsid w:val="0059234E"/>
    <w:rsid w:val="00592487"/>
    <w:rsid w:val="00592527"/>
    <w:rsid w:val="005927F8"/>
    <w:rsid w:val="005928A5"/>
    <w:rsid w:val="005928D7"/>
    <w:rsid w:val="00592B93"/>
    <w:rsid w:val="00592CC9"/>
    <w:rsid w:val="00592F8E"/>
    <w:rsid w:val="00592FD4"/>
    <w:rsid w:val="00593069"/>
    <w:rsid w:val="00593161"/>
    <w:rsid w:val="00593167"/>
    <w:rsid w:val="00593852"/>
    <w:rsid w:val="00593FEC"/>
    <w:rsid w:val="00594538"/>
    <w:rsid w:val="00594A61"/>
    <w:rsid w:val="00594CB5"/>
    <w:rsid w:val="00595A77"/>
    <w:rsid w:val="005967F0"/>
    <w:rsid w:val="00597281"/>
    <w:rsid w:val="00597512"/>
    <w:rsid w:val="00597969"/>
    <w:rsid w:val="005A003F"/>
    <w:rsid w:val="005A0214"/>
    <w:rsid w:val="005A058B"/>
    <w:rsid w:val="005A06FC"/>
    <w:rsid w:val="005A1170"/>
    <w:rsid w:val="005A146B"/>
    <w:rsid w:val="005A14F9"/>
    <w:rsid w:val="005A1552"/>
    <w:rsid w:val="005A16ED"/>
    <w:rsid w:val="005A1997"/>
    <w:rsid w:val="005A1A61"/>
    <w:rsid w:val="005A1A8D"/>
    <w:rsid w:val="005A1E3B"/>
    <w:rsid w:val="005A2305"/>
    <w:rsid w:val="005A2432"/>
    <w:rsid w:val="005A2576"/>
    <w:rsid w:val="005A275E"/>
    <w:rsid w:val="005A2928"/>
    <w:rsid w:val="005A325F"/>
    <w:rsid w:val="005A32BD"/>
    <w:rsid w:val="005A34B3"/>
    <w:rsid w:val="005A3BB3"/>
    <w:rsid w:val="005A3BF2"/>
    <w:rsid w:val="005A430E"/>
    <w:rsid w:val="005A48EE"/>
    <w:rsid w:val="005A4AB7"/>
    <w:rsid w:val="005A4BB7"/>
    <w:rsid w:val="005A4C12"/>
    <w:rsid w:val="005A515C"/>
    <w:rsid w:val="005A5195"/>
    <w:rsid w:val="005A5498"/>
    <w:rsid w:val="005A560C"/>
    <w:rsid w:val="005A5C8E"/>
    <w:rsid w:val="005A61AD"/>
    <w:rsid w:val="005A6DB5"/>
    <w:rsid w:val="005A6E40"/>
    <w:rsid w:val="005A7013"/>
    <w:rsid w:val="005A764D"/>
    <w:rsid w:val="005A7671"/>
    <w:rsid w:val="005A7877"/>
    <w:rsid w:val="005A7990"/>
    <w:rsid w:val="005A79DF"/>
    <w:rsid w:val="005A7A3F"/>
    <w:rsid w:val="005A7F5B"/>
    <w:rsid w:val="005B0189"/>
    <w:rsid w:val="005B03CE"/>
    <w:rsid w:val="005B0548"/>
    <w:rsid w:val="005B0B33"/>
    <w:rsid w:val="005B0E27"/>
    <w:rsid w:val="005B1202"/>
    <w:rsid w:val="005B1949"/>
    <w:rsid w:val="005B2152"/>
    <w:rsid w:val="005B272A"/>
    <w:rsid w:val="005B2B3F"/>
    <w:rsid w:val="005B327D"/>
    <w:rsid w:val="005B34D8"/>
    <w:rsid w:val="005B3818"/>
    <w:rsid w:val="005B3D6F"/>
    <w:rsid w:val="005B40BB"/>
    <w:rsid w:val="005B4216"/>
    <w:rsid w:val="005B4377"/>
    <w:rsid w:val="005B456C"/>
    <w:rsid w:val="005B468D"/>
    <w:rsid w:val="005B4769"/>
    <w:rsid w:val="005B4BC1"/>
    <w:rsid w:val="005B4C29"/>
    <w:rsid w:val="005B4C95"/>
    <w:rsid w:val="005B5C34"/>
    <w:rsid w:val="005B6072"/>
    <w:rsid w:val="005B6603"/>
    <w:rsid w:val="005B664A"/>
    <w:rsid w:val="005B699C"/>
    <w:rsid w:val="005B6AD4"/>
    <w:rsid w:val="005B6EE2"/>
    <w:rsid w:val="005B706A"/>
    <w:rsid w:val="005B70D2"/>
    <w:rsid w:val="005B72E9"/>
    <w:rsid w:val="005B7AAA"/>
    <w:rsid w:val="005B7F22"/>
    <w:rsid w:val="005C014B"/>
    <w:rsid w:val="005C01B7"/>
    <w:rsid w:val="005C0220"/>
    <w:rsid w:val="005C04D4"/>
    <w:rsid w:val="005C061E"/>
    <w:rsid w:val="005C06F7"/>
    <w:rsid w:val="005C1059"/>
    <w:rsid w:val="005C154E"/>
    <w:rsid w:val="005C1D6D"/>
    <w:rsid w:val="005C218E"/>
    <w:rsid w:val="005C24BE"/>
    <w:rsid w:val="005C267A"/>
    <w:rsid w:val="005C27CF"/>
    <w:rsid w:val="005C29C9"/>
    <w:rsid w:val="005C29DB"/>
    <w:rsid w:val="005C2CD3"/>
    <w:rsid w:val="005C2F59"/>
    <w:rsid w:val="005C30E7"/>
    <w:rsid w:val="005C35E3"/>
    <w:rsid w:val="005C3622"/>
    <w:rsid w:val="005C37D5"/>
    <w:rsid w:val="005C3D0D"/>
    <w:rsid w:val="005C4A65"/>
    <w:rsid w:val="005C4CD5"/>
    <w:rsid w:val="005C4E3D"/>
    <w:rsid w:val="005C536E"/>
    <w:rsid w:val="005C5455"/>
    <w:rsid w:val="005C59D7"/>
    <w:rsid w:val="005C615E"/>
    <w:rsid w:val="005C65F2"/>
    <w:rsid w:val="005C67E1"/>
    <w:rsid w:val="005C687C"/>
    <w:rsid w:val="005C71EF"/>
    <w:rsid w:val="005C78BB"/>
    <w:rsid w:val="005C798D"/>
    <w:rsid w:val="005C7E58"/>
    <w:rsid w:val="005D01A3"/>
    <w:rsid w:val="005D035B"/>
    <w:rsid w:val="005D049A"/>
    <w:rsid w:val="005D04A2"/>
    <w:rsid w:val="005D04D6"/>
    <w:rsid w:val="005D0535"/>
    <w:rsid w:val="005D0B14"/>
    <w:rsid w:val="005D0B86"/>
    <w:rsid w:val="005D0D8F"/>
    <w:rsid w:val="005D0F22"/>
    <w:rsid w:val="005D120D"/>
    <w:rsid w:val="005D1394"/>
    <w:rsid w:val="005D163E"/>
    <w:rsid w:val="005D17AA"/>
    <w:rsid w:val="005D1B19"/>
    <w:rsid w:val="005D1B7B"/>
    <w:rsid w:val="005D1BC1"/>
    <w:rsid w:val="005D1C15"/>
    <w:rsid w:val="005D22A7"/>
    <w:rsid w:val="005D27C0"/>
    <w:rsid w:val="005D2BBA"/>
    <w:rsid w:val="005D32FF"/>
    <w:rsid w:val="005D34F3"/>
    <w:rsid w:val="005D3AC0"/>
    <w:rsid w:val="005D3D03"/>
    <w:rsid w:val="005D3DDC"/>
    <w:rsid w:val="005D3FC3"/>
    <w:rsid w:val="005D428E"/>
    <w:rsid w:val="005D4296"/>
    <w:rsid w:val="005D42BE"/>
    <w:rsid w:val="005D44D8"/>
    <w:rsid w:val="005D489D"/>
    <w:rsid w:val="005D4AD2"/>
    <w:rsid w:val="005D4BD4"/>
    <w:rsid w:val="005D4F69"/>
    <w:rsid w:val="005D4FAE"/>
    <w:rsid w:val="005D54ED"/>
    <w:rsid w:val="005D606D"/>
    <w:rsid w:val="005D6084"/>
    <w:rsid w:val="005D60F0"/>
    <w:rsid w:val="005D6EE4"/>
    <w:rsid w:val="005D71EF"/>
    <w:rsid w:val="005D750C"/>
    <w:rsid w:val="005D7530"/>
    <w:rsid w:val="005D77A9"/>
    <w:rsid w:val="005D7EA9"/>
    <w:rsid w:val="005E14A7"/>
    <w:rsid w:val="005E16DA"/>
    <w:rsid w:val="005E19AB"/>
    <w:rsid w:val="005E1ADC"/>
    <w:rsid w:val="005E22DD"/>
    <w:rsid w:val="005E23FC"/>
    <w:rsid w:val="005E2604"/>
    <w:rsid w:val="005E2876"/>
    <w:rsid w:val="005E29D6"/>
    <w:rsid w:val="005E2A52"/>
    <w:rsid w:val="005E350A"/>
    <w:rsid w:val="005E354A"/>
    <w:rsid w:val="005E35B6"/>
    <w:rsid w:val="005E3B69"/>
    <w:rsid w:val="005E3BA0"/>
    <w:rsid w:val="005E428A"/>
    <w:rsid w:val="005E4A0B"/>
    <w:rsid w:val="005E4CF4"/>
    <w:rsid w:val="005E4FE0"/>
    <w:rsid w:val="005E5504"/>
    <w:rsid w:val="005E56BE"/>
    <w:rsid w:val="005E5E3A"/>
    <w:rsid w:val="005E63EA"/>
    <w:rsid w:val="005E6652"/>
    <w:rsid w:val="005E69D7"/>
    <w:rsid w:val="005E6C39"/>
    <w:rsid w:val="005E6CCF"/>
    <w:rsid w:val="005E6D68"/>
    <w:rsid w:val="005E7257"/>
    <w:rsid w:val="005E781B"/>
    <w:rsid w:val="005E79BE"/>
    <w:rsid w:val="005E7C77"/>
    <w:rsid w:val="005E7D6E"/>
    <w:rsid w:val="005EB931"/>
    <w:rsid w:val="005F01CA"/>
    <w:rsid w:val="005F04CF"/>
    <w:rsid w:val="005F04E1"/>
    <w:rsid w:val="005F055E"/>
    <w:rsid w:val="005F0898"/>
    <w:rsid w:val="005F0947"/>
    <w:rsid w:val="005F0CA9"/>
    <w:rsid w:val="005F130A"/>
    <w:rsid w:val="005F1A3E"/>
    <w:rsid w:val="005F1B56"/>
    <w:rsid w:val="005F1C4A"/>
    <w:rsid w:val="005F1FDC"/>
    <w:rsid w:val="005F1FF7"/>
    <w:rsid w:val="005F235C"/>
    <w:rsid w:val="005F24F8"/>
    <w:rsid w:val="005F25C2"/>
    <w:rsid w:val="005F2A97"/>
    <w:rsid w:val="005F2AE7"/>
    <w:rsid w:val="005F3114"/>
    <w:rsid w:val="005F329B"/>
    <w:rsid w:val="005F33B9"/>
    <w:rsid w:val="005F392C"/>
    <w:rsid w:val="005F3D3E"/>
    <w:rsid w:val="005F410A"/>
    <w:rsid w:val="005F44D6"/>
    <w:rsid w:val="005F471D"/>
    <w:rsid w:val="005F499F"/>
    <w:rsid w:val="005F4A71"/>
    <w:rsid w:val="005F5079"/>
    <w:rsid w:val="005F516F"/>
    <w:rsid w:val="005F5703"/>
    <w:rsid w:val="005F5BD9"/>
    <w:rsid w:val="005F603A"/>
    <w:rsid w:val="005F62B0"/>
    <w:rsid w:val="005F677F"/>
    <w:rsid w:val="005F686C"/>
    <w:rsid w:val="005F71EF"/>
    <w:rsid w:val="005F766A"/>
    <w:rsid w:val="005F78D3"/>
    <w:rsid w:val="006002DA"/>
    <w:rsid w:val="00600B85"/>
    <w:rsid w:val="00600C2A"/>
    <w:rsid w:val="0060138B"/>
    <w:rsid w:val="0060158E"/>
    <w:rsid w:val="006017B9"/>
    <w:rsid w:val="006018AC"/>
    <w:rsid w:val="00601D39"/>
    <w:rsid w:val="00601E86"/>
    <w:rsid w:val="00601F07"/>
    <w:rsid w:val="00602189"/>
    <w:rsid w:val="006026EE"/>
    <w:rsid w:val="006029FF"/>
    <w:rsid w:val="00602D08"/>
    <w:rsid w:val="00602F0C"/>
    <w:rsid w:val="00603270"/>
    <w:rsid w:val="006037AD"/>
    <w:rsid w:val="00604059"/>
    <w:rsid w:val="00604344"/>
    <w:rsid w:val="00604383"/>
    <w:rsid w:val="006046C5"/>
    <w:rsid w:val="00604F07"/>
    <w:rsid w:val="0060502B"/>
    <w:rsid w:val="00605241"/>
    <w:rsid w:val="00605498"/>
    <w:rsid w:val="0060567E"/>
    <w:rsid w:val="00606257"/>
    <w:rsid w:val="0060646B"/>
    <w:rsid w:val="00606488"/>
    <w:rsid w:val="006066CA"/>
    <w:rsid w:val="00606B6A"/>
    <w:rsid w:val="00607040"/>
    <w:rsid w:val="006072A0"/>
    <w:rsid w:val="0060737B"/>
    <w:rsid w:val="006074E0"/>
    <w:rsid w:val="00607997"/>
    <w:rsid w:val="00607B3C"/>
    <w:rsid w:val="00607B74"/>
    <w:rsid w:val="00607C04"/>
    <w:rsid w:val="00610147"/>
    <w:rsid w:val="0061073A"/>
    <w:rsid w:val="00610CA9"/>
    <w:rsid w:val="006110EE"/>
    <w:rsid w:val="00611510"/>
    <w:rsid w:val="00611620"/>
    <w:rsid w:val="00611F59"/>
    <w:rsid w:val="00611FE9"/>
    <w:rsid w:val="00612102"/>
    <w:rsid w:val="006127EA"/>
    <w:rsid w:val="00612B7E"/>
    <w:rsid w:val="00612E0D"/>
    <w:rsid w:val="00612F50"/>
    <w:rsid w:val="00613102"/>
    <w:rsid w:val="0061361C"/>
    <w:rsid w:val="0061379B"/>
    <w:rsid w:val="00613F05"/>
    <w:rsid w:val="0061482E"/>
    <w:rsid w:val="00614B3E"/>
    <w:rsid w:val="00614C67"/>
    <w:rsid w:val="00614DE0"/>
    <w:rsid w:val="00615172"/>
    <w:rsid w:val="0061522D"/>
    <w:rsid w:val="0061589C"/>
    <w:rsid w:val="00615A5E"/>
    <w:rsid w:val="00616196"/>
    <w:rsid w:val="00616A20"/>
    <w:rsid w:val="00616B30"/>
    <w:rsid w:val="00616BB8"/>
    <w:rsid w:val="00616D7C"/>
    <w:rsid w:val="00617086"/>
    <w:rsid w:val="0061733E"/>
    <w:rsid w:val="00617490"/>
    <w:rsid w:val="00617521"/>
    <w:rsid w:val="0061771C"/>
    <w:rsid w:val="00617A8C"/>
    <w:rsid w:val="00617B8D"/>
    <w:rsid w:val="00617D33"/>
    <w:rsid w:val="006200A1"/>
    <w:rsid w:val="00620354"/>
    <w:rsid w:val="00620DAB"/>
    <w:rsid w:val="00620E15"/>
    <w:rsid w:val="006212B1"/>
    <w:rsid w:val="00621683"/>
    <w:rsid w:val="006217B2"/>
    <w:rsid w:val="00621D66"/>
    <w:rsid w:val="006222A4"/>
    <w:rsid w:val="0062278E"/>
    <w:rsid w:val="00622D8A"/>
    <w:rsid w:val="00622E35"/>
    <w:rsid w:val="00622F1D"/>
    <w:rsid w:val="00623762"/>
    <w:rsid w:val="0062382E"/>
    <w:rsid w:val="00623BE6"/>
    <w:rsid w:val="00623CAF"/>
    <w:rsid w:val="0062440D"/>
    <w:rsid w:val="0062449D"/>
    <w:rsid w:val="006244A7"/>
    <w:rsid w:val="00624A7F"/>
    <w:rsid w:val="0062502E"/>
    <w:rsid w:val="0062510E"/>
    <w:rsid w:val="00625124"/>
    <w:rsid w:val="00625198"/>
    <w:rsid w:val="00625324"/>
    <w:rsid w:val="00625660"/>
    <w:rsid w:val="00625B74"/>
    <w:rsid w:val="00625C14"/>
    <w:rsid w:val="00625DBF"/>
    <w:rsid w:val="00625FBF"/>
    <w:rsid w:val="0062602B"/>
    <w:rsid w:val="0062615B"/>
    <w:rsid w:val="006261EB"/>
    <w:rsid w:val="006265E4"/>
    <w:rsid w:val="0062677D"/>
    <w:rsid w:val="00626C27"/>
    <w:rsid w:val="00626C83"/>
    <w:rsid w:val="00626E43"/>
    <w:rsid w:val="00626EA7"/>
    <w:rsid w:val="00627377"/>
    <w:rsid w:val="00627387"/>
    <w:rsid w:val="00630094"/>
    <w:rsid w:val="0063017F"/>
    <w:rsid w:val="00630483"/>
    <w:rsid w:val="006306EC"/>
    <w:rsid w:val="00630745"/>
    <w:rsid w:val="00630862"/>
    <w:rsid w:val="00630C4B"/>
    <w:rsid w:val="00631037"/>
    <w:rsid w:val="00631361"/>
    <w:rsid w:val="0063166B"/>
    <w:rsid w:val="00631B29"/>
    <w:rsid w:val="006322B0"/>
    <w:rsid w:val="00632426"/>
    <w:rsid w:val="0063291E"/>
    <w:rsid w:val="00632AF4"/>
    <w:rsid w:val="00632B01"/>
    <w:rsid w:val="00633732"/>
    <w:rsid w:val="0063373E"/>
    <w:rsid w:val="0063402F"/>
    <w:rsid w:val="006340C2"/>
    <w:rsid w:val="006341E1"/>
    <w:rsid w:val="006341F5"/>
    <w:rsid w:val="006347FE"/>
    <w:rsid w:val="006349EF"/>
    <w:rsid w:val="00634ACB"/>
    <w:rsid w:val="00634C41"/>
    <w:rsid w:val="00634D49"/>
    <w:rsid w:val="00634E3B"/>
    <w:rsid w:val="0063647C"/>
    <w:rsid w:val="00636498"/>
    <w:rsid w:val="0063655E"/>
    <w:rsid w:val="0063678D"/>
    <w:rsid w:val="00636865"/>
    <w:rsid w:val="00636891"/>
    <w:rsid w:val="00636950"/>
    <w:rsid w:val="0063699E"/>
    <w:rsid w:val="00636A8A"/>
    <w:rsid w:val="00636D24"/>
    <w:rsid w:val="00636E17"/>
    <w:rsid w:val="00637FF0"/>
    <w:rsid w:val="006402FF"/>
    <w:rsid w:val="00640791"/>
    <w:rsid w:val="0064090F"/>
    <w:rsid w:val="0064092E"/>
    <w:rsid w:val="00640974"/>
    <w:rsid w:val="00640FDF"/>
    <w:rsid w:val="00641148"/>
    <w:rsid w:val="0064313D"/>
    <w:rsid w:val="006433C7"/>
    <w:rsid w:val="006433F4"/>
    <w:rsid w:val="0064394B"/>
    <w:rsid w:val="00644053"/>
    <w:rsid w:val="0064459F"/>
    <w:rsid w:val="00644788"/>
    <w:rsid w:val="00644E0A"/>
    <w:rsid w:val="00644F98"/>
    <w:rsid w:val="00645587"/>
    <w:rsid w:val="00645788"/>
    <w:rsid w:val="00645C18"/>
    <w:rsid w:val="00645C59"/>
    <w:rsid w:val="00645CDE"/>
    <w:rsid w:val="00645D41"/>
    <w:rsid w:val="0064608E"/>
    <w:rsid w:val="0064617F"/>
    <w:rsid w:val="00646988"/>
    <w:rsid w:val="006469EF"/>
    <w:rsid w:val="006469FA"/>
    <w:rsid w:val="00646AF1"/>
    <w:rsid w:val="00646C11"/>
    <w:rsid w:val="00646DD7"/>
    <w:rsid w:val="00646F4A"/>
    <w:rsid w:val="0064715E"/>
    <w:rsid w:val="006472EC"/>
    <w:rsid w:val="00647857"/>
    <w:rsid w:val="006479A4"/>
    <w:rsid w:val="00647C8B"/>
    <w:rsid w:val="00647CAD"/>
    <w:rsid w:val="00647D11"/>
    <w:rsid w:val="006500E1"/>
    <w:rsid w:val="00650A4D"/>
    <w:rsid w:val="00650D44"/>
    <w:rsid w:val="00650EBB"/>
    <w:rsid w:val="006512A9"/>
    <w:rsid w:val="0065160D"/>
    <w:rsid w:val="00651651"/>
    <w:rsid w:val="00651722"/>
    <w:rsid w:val="00651C82"/>
    <w:rsid w:val="0065222C"/>
    <w:rsid w:val="00652684"/>
    <w:rsid w:val="00652857"/>
    <w:rsid w:val="0065296A"/>
    <w:rsid w:val="00652DA9"/>
    <w:rsid w:val="006530D1"/>
    <w:rsid w:val="0065339D"/>
    <w:rsid w:val="00654919"/>
    <w:rsid w:val="00654A1A"/>
    <w:rsid w:val="00654A7E"/>
    <w:rsid w:val="0065522D"/>
    <w:rsid w:val="00655385"/>
    <w:rsid w:val="006553EA"/>
    <w:rsid w:val="00655789"/>
    <w:rsid w:val="00655B45"/>
    <w:rsid w:val="00655BD3"/>
    <w:rsid w:val="00655D68"/>
    <w:rsid w:val="00655E21"/>
    <w:rsid w:val="0065630C"/>
    <w:rsid w:val="006563B2"/>
    <w:rsid w:val="00656CF4"/>
    <w:rsid w:val="00656E90"/>
    <w:rsid w:val="00657183"/>
    <w:rsid w:val="006572EE"/>
    <w:rsid w:val="0065743D"/>
    <w:rsid w:val="00657952"/>
    <w:rsid w:val="0066030C"/>
    <w:rsid w:val="006603DD"/>
    <w:rsid w:val="00660645"/>
    <w:rsid w:val="006606F1"/>
    <w:rsid w:val="00661403"/>
    <w:rsid w:val="00661441"/>
    <w:rsid w:val="006618BD"/>
    <w:rsid w:val="00661CF8"/>
    <w:rsid w:val="00661DE6"/>
    <w:rsid w:val="00661E54"/>
    <w:rsid w:val="0066212C"/>
    <w:rsid w:val="006622C0"/>
    <w:rsid w:val="00662380"/>
    <w:rsid w:val="00662631"/>
    <w:rsid w:val="006627B2"/>
    <w:rsid w:val="006629D1"/>
    <w:rsid w:val="00662CCB"/>
    <w:rsid w:val="00662DC0"/>
    <w:rsid w:val="00662E8C"/>
    <w:rsid w:val="00663686"/>
    <w:rsid w:val="00663763"/>
    <w:rsid w:val="00664040"/>
    <w:rsid w:val="0066421A"/>
    <w:rsid w:val="0066447E"/>
    <w:rsid w:val="00664608"/>
    <w:rsid w:val="00664741"/>
    <w:rsid w:val="00664D42"/>
    <w:rsid w:val="00664FE5"/>
    <w:rsid w:val="00665109"/>
    <w:rsid w:val="00665421"/>
    <w:rsid w:val="00665BAA"/>
    <w:rsid w:val="00665DC6"/>
    <w:rsid w:val="00666161"/>
    <w:rsid w:val="00666393"/>
    <w:rsid w:val="006663E7"/>
    <w:rsid w:val="0066661A"/>
    <w:rsid w:val="006667C7"/>
    <w:rsid w:val="00666A16"/>
    <w:rsid w:val="00666A28"/>
    <w:rsid w:val="00666C23"/>
    <w:rsid w:val="00667056"/>
    <w:rsid w:val="00667080"/>
    <w:rsid w:val="006670A5"/>
    <w:rsid w:val="0066776F"/>
    <w:rsid w:val="00667770"/>
    <w:rsid w:val="00667D2A"/>
    <w:rsid w:val="0067095E"/>
    <w:rsid w:val="00670B31"/>
    <w:rsid w:val="00670D32"/>
    <w:rsid w:val="00670DA4"/>
    <w:rsid w:val="00671145"/>
    <w:rsid w:val="006712BB"/>
    <w:rsid w:val="00671452"/>
    <w:rsid w:val="00671A28"/>
    <w:rsid w:val="00671CF3"/>
    <w:rsid w:val="00671DFC"/>
    <w:rsid w:val="00671FC5"/>
    <w:rsid w:val="006721E1"/>
    <w:rsid w:val="006729A4"/>
    <w:rsid w:val="00672AD2"/>
    <w:rsid w:val="00672C94"/>
    <w:rsid w:val="00672CD9"/>
    <w:rsid w:val="00673008"/>
    <w:rsid w:val="0067381B"/>
    <w:rsid w:val="00673884"/>
    <w:rsid w:val="00673A9B"/>
    <w:rsid w:val="00673ADD"/>
    <w:rsid w:val="00673B09"/>
    <w:rsid w:val="006740A3"/>
    <w:rsid w:val="00674120"/>
    <w:rsid w:val="00674285"/>
    <w:rsid w:val="00674302"/>
    <w:rsid w:val="006747C1"/>
    <w:rsid w:val="0067485E"/>
    <w:rsid w:val="00674D8A"/>
    <w:rsid w:val="00674F90"/>
    <w:rsid w:val="006758E1"/>
    <w:rsid w:val="00676213"/>
    <w:rsid w:val="006762EA"/>
    <w:rsid w:val="00676363"/>
    <w:rsid w:val="00676651"/>
    <w:rsid w:val="00676AE5"/>
    <w:rsid w:val="00676B92"/>
    <w:rsid w:val="00676BFC"/>
    <w:rsid w:val="00676C63"/>
    <w:rsid w:val="006772A2"/>
    <w:rsid w:val="006773CF"/>
    <w:rsid w:val="00677417"/>
    <w:rsid w:val="0067771F"/>
    <w:rsid w:val="00677EEF"/>
    <w:rsid w:val="00680316"/>
    <w:rsid w:val="006805FD"/>
    <w:rsid w:val="006806BA"/>
    <w:rsid w:val="00680766"/>
    <w:rsid w:val="006809B8"/>
    <w:rsid w:val="00680B71"/>
    <w:rsid w:val="00681131"/>
    <w:rsid w:val="00681433"/>
    <w:rsid w:val="006816F7"/>
    <w:rsid w:val="00681709"/>
    <w:rsid w:val="006819FD"/>
    <w:rsid w:val="00682042"/>
    <w:rsid w:val="0068245B"/>
    <w:rsid w:val="006824F2"/>
    <w:rsid w:val="006836CA"/>
    <w:rsid w:val="00683CF4"/>
    <w:rsid w:val="00683E89"/>
    <w:rsid w:val="006840E6"/>
    <w:rsid w:val="00684239"/>
    <w:rsid w:val="00684470"/>
    <w:rsid w:val="00684CF5"/>
    <w:rsid w:val="006850DD"/>
    <w:rsid w:val="00685103"/>
    <w:rsid w:val="006854EE"/>
    <w:rsid w:val="006857AC"/>
    <w:rsid w:val="00685A85"/>
    <w:rsid w:val="00685AA7"/>
    <w:rsid w:val="0068669F"/>
    <w:rsid w:val="006866F9"/>
    <w:rsid w:val="006867E3"/>
    <w:rsid w:val="00686A7B"/>
    <w:rsid w:val="00686DDB"/>
    <w:rsid w:val="00686DE6"/>
    <w:rsid w:val="00686E5E"/>
    <w:rsid w:val="00686EA4"/>
    <w:rsid w:val="00687394"/>
    <w:rsid w:val="00687749"/>
    <w:rsid w:val="00687756"/>
    <w:rsid w:val="006879F3"/>
    <w:rsid w:val="00687D7B"/>
    <w:rsid w:val="00687DC7"/>
    <w:rsid w:val="00687E4A"/>
    <w:rsid w:val="00687F0A"/>
    <w:rsid w:val="00690678"/>
    <w:rsid w:val="00690FA5"/>
    <w:rsid w:val="0069125B"/>
    <w:rsid w:val="006914AF"/>
    <w:rsid w:val="00691932"/>
    <w:rsid w:val="00691B8A"/>
    <w:rsid w:val="00691D6A"/>
    <w:rsid w:val="006928FE"/>
    <w:rsid w:val="00692B04"/>
    <w:rsid w:val="00693157"/>
    <w:rsid w:val="00693213"/>
    <w:rsid w:val="0069322E"/>
    <w:rsid w:val="00693496"/>
    <w:rsid w:val="006937DF"/>
    <w:rsid w:val="00693BD1"/>
    <w:rsid w:val="00693C73"/>
    <w:rsid w:val="0069407F"/>
    <w:rsid w:val="006941A5"/>
    <w:rsid w:val="006945D9"/>
    <w:rsid w:val="00694611"/>
    <w:rsid w:val="006946FC"/>
    <w:rsid w:val="00694964"/>
    <w:rsid w:val="00694C9C"/>
    <w:rsid w:val="00694F8E"/>
    <w:rsid w:val="00695126"/>
    <w:rsid w:val="00695318"/>
    <w:rsid w:val="006953D5"/>
    <w:rsid w:val="006956F2"/>
    <w:rsid w:val="006959DB"/>
    <w:rsid w:val="00695A0A"/>
    <w:rsid w:val="00695BC0"/>
    <w:rsid w:val="00695FAE"/>
    <w:rsid w:val="00695FC0"/>
    <w:rsid w:val="006963D5"/>
    <w:rsid w:val="00696540"/>
    <w:rsid w:val="006967BA"/>
    <w:rsid w:val="006967F5"/>
    <w:rsid w:val="006969C3"/>
    <w:rsid w:val="00697090"/>
    <w:rsid w:val="0069721E"/>
    <w:rsid w:val="00697424"/>
    <w:rsid w:val="006976A2"/>
    <w:rsid w:val="00697847"/>
    <w:rsid w:val="00697D3B"/>
    <w:rsid w:val="006A018E"/>
    <w:rsid w:val="006A0243"/>
    <w:rsid w:val="006A02F1"/>
    <w:rsid w:val="006A08EA"/>
    <w:rsid w:val="006A0933"/>
    <w:rsid w:val="006A0F40"/>
    <w:rsid w:val="006A2137"/>
    <w:rsid w:val="006A2232"/>
    <w:rsid w:val="006A2464"/>
    <w:rsid w:val="006A2CA0"/>
    <w:rsid w:val="006A2E2D"/>
    <w:rsid w:val="006A2F83"/>
    <w:rsid w:val="006A3247"/>
    <w:rsid w:val="006A329C"/>
    <w:rsid w:val="006A33DC"/>
    <w:rsid w:val="006A34E8"/>
    <w:rsid w:val="006A35F7"/>
    <w:rsid w:val="006A3820"/>
    <w:rsid w:val="006A3B3E"/>
    <w:rsid w:val="006A43E0"/>
    <w:rsid w:val="006A4BBA"/>
    <w:rsid w:val="006A5400"/>
    <w:rsid w:val="006A55D8"/>
    <w:rsid w:val="006A5838"/>
    <w:rsid w:val="006A5B8C"/>
    <w:rsid w:val="006A5C66"/>
    <w:rsid w:val="006A5EF5"/>
    <w:rsid w:val="006A6D77"/>
    <w:rsid w:val="006A6F50"/>
    <w:rsid w:val="006A6F79"/>
    <w:rsid w:val="006A700D"/>
    <w:rsid w:val="006A7586"/>
    <w:rsid w:val="006A787C"/>
    <w:rsid w:val="006B029D"/>
    <w:rsid w:val="006B1496"/>
    <w:rsid w:val="006B1B04"/>
    <w:rsid w:val="006B24AB"/>
    <w:rsid w:val="006B2550"/>
    <w:rsid w:val="006B286F"/>
    <w:rsid w:val="006B2B1C"/>
    <w:rsid w:val="006B2F43"/>
    <w:rsid w:val="006B2F9E"/>
    <w:rsid w:val="006B3358"/>
    <w:rsid w:val="006B34F8"/>
    <w:rsid w:val="006B39C6"/>
    <w:rsid w:val="006B41FD"/>
    <w:rsid w:val="006B4704"/>
    <w:rsid w:val="006B4A80"/>
    <w:rsid w:val="006B4D72"/>
    <w:rsid w:val="006B4EA9"/>
    <w:rsid w:val="006B4F07"/>
    <w:rsid w:val="006B50F7"/>
    <w:rsid w:val="006B547F"/>
    <w:rsid w:val="006B5531"/>
    <w:rsid w:val="006B6111"/>
    <w:rsid w:val="006B617C"/>
    <w:rsid w:val="006B6361"/>
    <w:rsid w:val="006B6AF1"/>
    <w:rsid w:val="006B6B5C"/>
    <w:rsid w:val="006B6DF8"/>
    <w:rsid w:val="006B703C"/>
    <w:rsid w:val="006B7497"/>
    <w:rsid w:val="006B79EF"/>
    <w:rsid w:val="006B7B50"/>
    <w:rsid w:val="006B7E07"/>
    <w:rsid w:val="006B7E28"/>
    <w:rsid w:val="006B7EE9"/>
    <w:rsid w:val="006C0177"/>
    <w:rsid w:val="006C01A8"/>
    <w:rsid w:val="006C03ED"/>
    <w:rsid w:val="006C13AD"/>
    <w:rsid w:val="006C15DB"/>
    <w:rsid w:val="006C18FE"/>
    <w:rsid w:val="006C196C"/>
    <w:rsid w:val="006C1B9B"/>
    <w:rsid w:val="006C2225"/>
    <w:rsid w:val="006C2452"/>
    <w:rsid w:val="006C2777"/>
    <w:rsid w:val="006C2ACD"/>
    <w:rsid w:val="006C2D3B"/>
    <w:rsid w:val="006C2DEF"/>
    <w:rsid w:val="006C2F7C"/>
    <w:rsid w:val="006C3309"/>
    <w:rsid w:val="006C3553"/>
    <w:rsid w:val="006C3D8F"/>
    <w:rsid w:val="006C3F68"/>
    <w:rsid w:val="006C419E"/>
    <w:rsid w:val="006C42C6"/>
    <w:rsid w:val="006C4756"/>
    <w:rsid w:val="006C480E"/>
    <w:rsid w:val="006C494D"/>
    <w:rsid w:val="006C4B9E"/>
    <w:rsid w:val="006C4D4E"/>
    <w:rsid w:val="006C5586"/>
    <w:rsid w:val="006C5764"/>
    <w:rsid w:val="006C5CF2"/>
    <w:rsid w:val="006C5DCF"/>
    <w:rsid w:val="006C6050"/>
    <w:rsid w:val="006C61CD"/>
    <w:rsid w:val="006C66A4"/>
    <w:rsid w:val="006C6B25"/>
    <w:rsid w:val="006C6D7F"/>
    <w:rsid w:val="006C6EE6"/>
    <w:rsid w:val="006C70AE"/>
    <w:rsid w:val="006C776A"/>
    <w:rsid w:val="006C7D3E"/>
    <w:rsid w:val="006C7E77"/>
    <w:rsid w:val="006C7F51"/>
    <w:rsid w:val="006D0040"/>
    <w:rsid w:val="006D02CE"/>
    <w:rsid w:val="006D0873"/>
    <w:rsid w:val="006D0B92"/>
    <w:rsid w:val="006D0F5F"/>
    <w:rsid w:val="006D102B"/>
    <w:rsid w:val="006D115C"/>
    <w:rsid w:val="006D142C"/>
    <w:rsid w:val="006D15F6"/>
    <w:rsid w:val="006D1725"/>
    <w:rsid w:val="006D22F8"/>
    <w:rsid w:val="006D24ED"/>
    <w:rsid w:val="006D28C4"/>
    <w:rsid w:val="006D2ACE"/>
    <w:rsid w:val="006D2C3E"/>
    <w:rsid w:val="006D2F92"/>
    <w:rsid w:val="006D2FB9"/>
    <w:rsid w:val="006D33AB"/>
    <w:rsid w:val="006D391B"/>
    <w:rsid w:val="006D45D8"/>
    <w:rsid w:val="006D4678"/>
    <w:rsid w:val="006D4CBF"/>
    <w:rsid w:val="006D4D5F"/>
    <w:rsid w:val="006D4F8D"/>
    <w:rsid w:val="006D53B5"/>
    <w:rsid w:val="006D5661"/>
    <w:rsid w:val="006D58A1"/>
    <w:rsid w:val="006D5AC4"/>
    <w:rsid w:val="006D5AE5"/>
    <w:rsid w:val="006D5C6D"/>
    <w:rsid w:val="006D642C"/>
    <w:rsid w:val="006D6B91"/>
    <w:rsid w:val="006D6C6F"/>
    <w:rsid w:val="006D70A2"/>
    <w:rsid w:val="006D7232"/>
    <w:rsid w:val="006D7326"/>
    <w:rsid w:val="006D784F"/>
    <w:rsid w:val="006D7D7E"/>
    <w:rsid w:val="006D7E03"/>
    <w:rsid w:val="006D7F71"/>
    <w:rsid w:val="006E011B"/>
    <w:rsid w:val="006E03F9"/>
    <w:rsid w:val="006E0683"/>
    <w:rsid w:val="006E081D"/>
    <w:rsid w:val="006E09FA"/>
    <w:rsid w:val="006E1060"/>
    <w:rsid w:val="006E1436"/>
    <w:rsid w:val="006E1753"/>
    <w:rsid w:val="006E188B"/>
    <w:rsid w:val="006E1AC7"/>
    <w:rsid w:val="006E1DA2"/>
    <w:rsid w:val="006E20FD"/>
    <w:rsid w:val="006E2234"/>
    <w:rsid w:val="006E233E"/>
    <w:rsid w:val="006E236F"/>
    <w:rsid w:val="006E2413"/>
    <w:rsid w:val="006E25C5"/>
    <w:rsid w:val="006E26C9"/>
    <w:rsid w:val="006E2A29"/>
    <w:rsid w:val="006E2A63"/>
    <w:rsid w:val="006E2C2E"/>
    <w:rsid w:val="006E2CAE"/>
    <w:rsid w:val="006E2D60"/>
    <w:rsid w:val="006E2E23"/>
    <w:rsid w:val="006E2F20"/>
    <w:rsid w:val="006E3667"/>
    <w:rsid w:val="006E3730"/>
    <w:rsid w:val="006E39BF"/>
    <w:rsid w:val="006E39C8"/>
    <w:rsid w:val="006E3E8B"/>
    <w:rsid w:val="006E45EE"/>
    <w:rsid w:val="006E5506"/>
    <w:rsid w:val="006E5872"/>
    <w:rsid w:val="006E58C8"/>
    <w:rsid w:val="006E6107"/>
    <w:rsid w:val="006E645D"/>
    <w:rsid w:val="006E6465"/>
    <w:rsid w:val="006E65D0"/>
    <w:rsid w:val="006E691C"/>
    <w:rsid w:val="006E6E01"/>
    <w:rsid w:val="006E708A"/>
    <w:rsid w:val="006E7414"/>
    <w:rsid w:val="006E7471"/>
    <w:rsid w:val="006E747B"/>
    <w:rsid w:val="006E74AD"/>
    <w:rsid w:val="006E7755"/>
    <w:rsid w:val="006E784F"/>
    <w:rsid w:val="006E7F22"/>
    <w:rsid w:val="006F007A"/>
    <w:rsid w:val="006F081A"/>
    <w:rsid w:val="006F0E8C"/>
    <w:rsid w:val="006F11A0"/>
    <w:rsid w:val="006F1847"/>
    <w:rsid w:val="006F2004"/>
    <w:rsid w:val="006F25A7"/>
    <w:rsid w:val="006F277E"/>
    <w:rsid w:val="006F2C59"/>
    <w:rsid w:val="006F2CED"/>
    <w:rsid w:val="006F3074"/>
    <w:rsid w:val="006F33AF"/>
    <w:rsid w:val="006F3739"/>
    <w:rsid w:val="006F3C47"/>
    <w:rsid w:val="006F3D6B"/>
    <w:rsid w:val="006F40CC"/>
    <w:rsid w:val="006F461F"/>
    <w:rsid w:val="006F4A50"/>
    <w:rsid w:val="006F4EF1"/>
    <w:rsid w:val="006F50C2"/>
    <w:rsid w:val="006F5680"/>
    <w:rsid w:val="006F57CA"/>
    <w:rsid w:val="006F57D6"/>
    <w:rsid w:val="006F5D77"/>
    <w:rsid w:val="006F6157"/>
    <w:rsid w:val="006F6202"/>
    <w:rsid w:val="006F63C1"/>
    <w:rsid w:val="006F66A8"/>
    <w:rsid w:val="006F6781"/>
    <w:rsid w:val="006F6BDC"/>
    <w:rsid w:val="006F6DC6"/>
    <w:rsid w:val="006F6E28"/>
    <w:rsid w:val="006F6F15"/>
    <w:rsid w:val="006F704C"/>
    <w:rsid w:val="006F7328"/>
    <w:rsid w:val="006F7650"/>
    <w:rsid w:val="006F7B58"/>
    <w:rsid w:val="006F7F4C"/>
    <w:rsid w:val="00700852"/>
    <w:rsid w:val="0070086A"/>
    <w:rsid w:val="00700994"/>
    <w:rsid w:val="007009B6"/>
    <w:rsid w:val="00700D38"/>
    <w:rsid w:val="00701185"/>
    <w:rsid w:val="00701A76"/>
    <w:rsid w:val="00701CA9"/>
    <w:rsid w:val="00701F1F"/>
    <w:rsid w:val="00703216"/>
    <w:rsid w:val="007032EF"/>
    <w:rsid w:val="00703465"/>
    <w:rsid w:val="0070382F"/>
    <w:rsid w:val="00703928"/>
    <w:rsid w:val="00703DB7"/>
    <w:rsid w:val="00703F81"/>
    <w:rsid w:val="00703FF2"/>
    <w:rsid w:val="007041C0"/>
    <w:rsid w:val="00704558"/>
    <w:rsid w:val="007045A9"/>
    <w:rsid w:val="007049E5"/>
    <w:rsid w:val="00704A8F"/>
    <w:rsid w:val="007050A0"/>
    <w:rsid w:val="0070569E"/>
    <w:rsid w:val="00705712"/>
    <w:rsid w:val="00705E80"/>
    <w:rsid w:val="0070619C"/>
    <w:rsid w:val="00706853"/>
    <w:rsid w:val="007069C8"/>
    <w:rsid w:val="00706A99"/>
    <w:rsid w:val="00706FBC"/>
    <w:rsid w:val="00707257"/>
    <w:rsid w:val="007073B9"/>
    <w:rsid w:val="00707B53"/>
    <w:rsid w:val="00707CB2"/>
    <w:rsid w:val="00710005"/>
    <w:rsid w:val="00710723"/>
    <w:rsid w:val="007108AD"/>
    <w:rsid w:val="00710C90"/>
    <w:rsid w:val="00710F5C"/>
    <w:rsid w:val="0071117F"/>
    <w:rsid w:val="00711556"/>
    <w:rsid w:val="0071158A"/>
    <w:rsid w:val="00711CAD"/>
    <w:rsid w:val="00712093"/>
    <w:rsid w:val="00712332"/>
    <w:rsid w:val="00712943"/>
    <w:rsid w:val="00712B41"/>
    <w:rsid w:val="00712FB0"/>
    <w:rsid w:val="0071362A"/>
    <w:rsid w:val="00713D11"/>
    <w:rsid w:val="00713EA8"/>
    <w:rsid w:val="0071451E"/>
    <w:rsid w:val="0071481A"/>
    <w:rsid w:val="00714B7D"/>
    <w:rsid w:val="00714C1F"/>
    <w:rsid w:val="00714D74"/>
    <w:rsid w:val="00715206"/>
    <w:rsid w:val="007153B6"/>
    <w:rsid w:val="007155F7"/>
    <w:rsid w:val="00715A8C"/>
    <w:rsid w:val="00715C2F"/>
    <w:rsid w:val="00715D02"/>
    <w:rsid w:val="007165E1"/>
    <w:rsid w:val="007166E7"/>
    <w:rsid w:val="007168C8"/>
    <w:rsid w:val="00716A08"/>
    <w:rsid w:val="00716C7D"/>
    <w:rsid w:val="0071711C"/>
    <w:rsid w:val="00717300"/>
    <w:rsid w:val="0071746E"/>
    <w:rsid w:val="007174B5"/>
    <w:rsid w:val="00717F65"/>
    <w:rsid w:val="00720789"/>
    <w:rsid w:val="0072087C"/>
    <w:rsid w:val="007208AA"/>
    <w:rsid w:val="00720B76"/>
    <w:rsid w:val="00720B9B"/>
    <w:rsid w:val="00720C9D"/>
    <w:rsid w:val="00721393"/>
    <w:rsid w:val="0072152F"/>
    <w:rsid w:val="00721858"/>
    <w:rsid w:val="00721AB3"/>
    <w:rsid w:val="00721BBE"/>
    <w:rsid w:val="00721E03"/>
    <w:rsid w:val="007220B6"/>
    <w:rsid w:val="007228A2"/>
    <w:rsid w:val="00722A02"/>
    <w:rsid w:val="00722C2F"/>
    <w:rsid w:val="00723302"/>
    <w:rsid w:val="00723504"/>
    <w:rsid w:val="007235A7"/>
    <w:rsid w:val="0072362B"/>
    <w:rsid w:val="00724236"/>
    <w:rsid w:val="007243E4"/>
    <w:rsid w:val="00724536"/>
    <w:rsid w:val="007246C3"/>
    <w:rsid w:val="00724A5C"/>
    <w:rsid w:val="00724B9F"/>
    <w:rsid w:val="00724C95"/>
    <w:rsid w:val="0072561A"/>
    <w:rsid w:val="00725783"/>
    <w:rsid w:val="0072579F"/>
    <w:rsid w:val="0072583E"/>
    <w:rsid w:val="00725918"/>
    <w:rsid w:val="00725ABF"/>
    <w:rsid w:val="007262D2"/>
    <w:rsid w:val="007262F9"/>
    <w:rsid w:val="0072653B"/>
    <w:rsid w:val="0072674D"/>
    <w:rsid w:val="007267E1"/>
    <w:rsid w:val="00726A58"/>
    <w:rsid w:val="00726EB8"/>
    <w:rsid w:val="0072706B"/>
    <w:rsid w:val="00727115"/>
    <w:rsid w:val="00727525"/>
    <w:rsid w:val="007277FA"/>
    <w:rsid w:val="00727921"/>
    <w:rsid w:val="007279BD"/>
    <w:rsid w:val="00727C10"/>
    <w:rsid w:val="00727CF3"/>
    <w:rsid w:val="00727F49"/>
    <w:rsid w:val="00727FD9"/>
    <w:rsid w:val="00727FDB"/>
    <w:rsid w:val="00730628"/>
    <w:rsid w:val="00730A95"/>
    <w:rsid w:val="00730CCD"/>
    <w:rsid w:val="00730DAA"/>
    <w:rsid w:val="00730DE2"/>
    <w:rsid w:val="0073124F"/>
    <w:rsid w:val="00731417"/>
    <w:rsid w:val="00731608"/>
    <w:rsid w:val="00731B31"/>
    <w:rsid w:val="007326B1"/>
    <w:rsid w:val="007329F7"/>
    <w:rsid w:val="00732DC3"/>
    <w:rsid w:val="0073337E"/>
    <w:rsid w:val="007335B1"/>
    <w:rsid w:val="00733641"/>
    <w:rsid w:val="007338B5"/>
    <w:rsid w:val="00733935"/>
    <w:rsid w:val="00733BE3"/>
    <w:rsid w:val="00733C0F"/>
    <w:rsid w:val="00734E57"/>
    <w:rsid w:val="007354B2"/>
    <w:rsid w:val="0073561C"/>
    <w:rsid w:val="00735625"/>
    <w:rsid w:val="007357DC"/>
    <w:rsid w:val="00735C7B"/>
    <w:rsid w:val="00735CD5"/>
    <w:rsid w:val="0073609C"/>
    <w:rsid w:val="00736107"/>
    <w:rsid w:val="00736769"/>
    <w:rsid w:val="0073684A"/>
    <w:rsid w:val="00736C2E"/>
    <w:rsid w:val="00736F82"/>
    <w:rsid w:val="00737229"/>
    <w:rsid w:val="007374EA"/>
    <w:rsid w:val="0073762E"/>
    <w:rsid w:val="007377FE"/>
    <w:rsid w:val="0073786B"/>
    <w:rsid w:val="00737942"/>
    <w:rsid w:val="00737A26"/>
    <w:rsid w:val="00737B50"/>
    <w:rsid w:val="00737E31"/>
    <w:rsid w:val="00737F0B"/>
    <w:rsid w:val="0074066B"/>
    <w:rsid w:val="00740730"/>
    <w:rsid w:val="00740C51"/>
    <w:rsid w:val="0074155A"/>
    <w:rsid w:val="00741800"/>
    <w:rsid w:val="007418A6"/>
    <w:rsid w:val="00741AE6"/>
    <w:rsid w:val="00741FE4"/>
    <w:rsid w:val="007421B8"/>
    <w:rsid w:val="00742392"/>
    <w:rsid w:val="007423BC"/>
    <w:rsid w:val="007427D6"/>
    <w:rsid w:val="00742CF7"/>
    <w:rsid w:val="00742E31"/>
    <w:rsid w:val="00742FE7"/>
    <w:rsid w:val="007438B6"/>
    <w:rsid w:val="007438E3"/>
    <w:rsid w:val="00743D22"/>
    <w:rsid w:val="007440FB"/>
    <w:rsid w:val="0074432E"/>
    <w:rsid w:val="00744437"/>
    <w:rsid w:val="00744D54"/>
    <w:rsid w:val="007456D8"/>
    <w:rsid w:val="007456F8"/>
    <w:rsid w:val="00745919"/>
    <w:rsid w:val="00745B07"/>
    <w:rsid w:val="00745F34"/>
    <w:rsid w:val="007461A0"/>
    <w:rsid w:val="0074622F"/>
    <w:rsid w:val="0074653B"/>
    <w:rsid w:val="007469F8"/>
    <w:rsid w:val="00746EE6"/>
    <w:rsid w:val="00747412"/>
    <w:rsid w:val="0074747A"/>
    <w:rsid w:val="00747628"/>
    <w:rsid w:val="00747C75"/>
    <w:rsid w:val="00747D81"/>
    <w:rsid w:val="00747D9D"/>
    <w:rsid w:val="00747EAC"/>
    <w:rsid w:val="007500EE"/>
    <w:rsid w:val="0075017C"/>
    <w:rsid w:val="00750607"/>
    <w:rsid w:val="007512B5"/>
    <w:rsid w:val="00751614"/>
    <w:rsid w:val="007517A1"/>
    <w:rsid w:val="007518B9"/>
    <w:rsid w:val="00751996"/>
    <w:rsid w:val="00751AF6"/>
    <w:rsid w:val="00751DE4"/>
    <w:rsid w:val="00752199"/>
    <w:rsid w:val="007524C6"/>
    <w:rsid w:val="007525A8"/>
    <w:rsid w:val="007526B0"/>
    <w:rsid w:val="007529AB"/>
    <w:rsid w:val="00752B38"/>
    <w:rsid w:val="00752DDD"/>
    <w:rsid w:val="007532C1"/>
    <w:rsid w:val="0075371A"/>
    <w:rsid w:val="00754198"/>
    <w:rsid w:val="00754438"/>
    <w:rsid w:val="00754B79"/>
    <w:rsid w:val="00754C2C"/>
    <w:rsid w:val="007552DD"/>
    <w:rsid w:val="00755849"/>
    <w:rsid w:val="007558E3"/>
    <w:rsid w:val="00755A1F"/>
    <w:rsid w:val="0075600E"/>
    <w:rsid w:val="007563E1"/>
    <w:rsid w:val="00756800"/>
    <w:rsid w:val="00756C46"/>
    <w:rsid w:val="00756FE8"/>
    <w:rsid w:val="0075703B"/>
    <w:rsid w:val="00757338"/>
    <w:rsid w:val="00757A42"/>
    <w:rsid w:val="00757BD6"/>
    <w:rsid w:val="00757DC0"/>
    <w:rsid w:val="0076012A"/>
    <w:rsid w:val="0076063B"/>
    <w:rsid w:val="00760AE3"/>
    <w:rsid w:val="00760E9A"/>
    <w:rsid w:val="00760EF3"/>
    <w:rsid w:val="0076115F"/>
    <w:rsid w:val="00761511"/>
    <w:rsid w:val="007618D8"/>
    <w:rsid w:val="007619FF"/>
    <w:rsid w:val="00761B37"/>
    <w:rsid w:val="00761B61"/>
    <w:rsid w:val="00761BF2"/>
    <w:rsid w:val="00761F9A"/>
    <w:rsid w:val="007622E3"/>
    <w:rsid w:val="007622ED"/>
    <w:rsid w:val="007624C0"/>
    <w:rsid w:val="00762566"/>
    <w:rsid w:val="00762895"/>
    <w:rsid w:val="00762C4D"/>
    <w:rsid w:val="00762CE4"/>
    <w:rsid w:val="00762CFF"/>
    <w:rsid w:val="00762EDF"/>
    <w:rsid w:val="007630EB"/>
    <w:rsid w:val="007631D2"/>
    <w:rsid w:val="00763B5D"/>
    <w:rsid w:val="00763CAB"/>
    <w:rsid w:val="00764004"/>
    <w:rsid w:val="0076411E"/>
    <w:rsid w:val="00764A53"/>
    <w:rsid w:val="00764A91"/>
    <w:rsid w:val="00764B76"/>
    <w:rsid w:val="00764B78"/>
    <w:rsid w:val="00764FC8"/>
    <w:rsid w:val="00765F86"/>
    <w:rsid w:val="00766634"/>
    <w:rsid w:val="00766AC1"/>
    <w:rsid w:val="00766ADB"/>
    <w:rsid w:val="00766B54"/>
    <w:rsid w:val="00766DC4"/>
    <w:rsid w:val="00766FA2"/>
    <w:rsid w:val="00767173"/>
    <w:rsid w:val="007673A1"/>
    <w:rsid w:val="007677E4"/>
    <w:rsid w:val="00767A03"/>
    <w:rsid w:val="007706E4"/>
    <w:rsid w:val="007708B8"/>
    <w:rsid w:val="007709FE"/>
    <w:rsid w:val="00770BCB"/>
    <w:rsid w:val="00770BDB"/>
    <w:rsid w:val="00771532"/>
    <w:rsid w:val="007715A2"/>
    <w:rsid w:val="007716CC"/>
    <w:rsid w:val="00771C33"/>
    <w:rsid w:val="00771EC2"/>
    <w:rsid w:val="0077271E"/>
    <w:rsid w:val="007728A8"/>
    <w:rsid w:val="00772A41"/>
    <w:rsid w:val="00772AFA"/>
    <w:rsid w:val="00772B0C"/>
    <w:rsid w:val="00772B9D"/>
    <w:rsid w:val="0077301F"/>
    <w:rsid w:val="0077316A"/>
    <w:rsid w:val="0077323F"/>
    <w:rsid w:val="00773787"/>
    <w:rsid w:val="00773C64"/>
    <w:rsid w:val="00773D9F"/>
    <w:rsid w:val="00773F9F"/>
    <w:rsid w:val="0077423D"/>
    <w:rsid w:val="0077437B"/>
    <w:rsid w:val="007746AA"/>
    <w:rsid w:val="0077496B"/>
    <w:rsid w:val="00774BB2"/>
    <w:rsid w:val="00774D20"/>
    <w:rsid w:val="00774FDE"/>
    <w:rsid w:val="00775023"/>
    <w:rsid w:val="007751FB"/>
    <w:rsid w:val="00775211"/>
    <w:rsid w:val="00775217"/>
    <w:rsid w:val="007753CB"/>
    <w:rsid w:val="0077561B"/>
    <w:rsid w:val="00775721"/>
    <w:rsid w:val="00775738"/>
    <w:rsid w:val="00775EAA"/>
    <w:rsid w:val="00776172"/>
    <w:rsid w:val="007766C1"/>
    <w:rsid w:val="00776A20"/>
    <w:rsid w:val="00776A31"/>
    <w:rsid w:val="00776B14"/>
    <w:rsid w:val="00776B24"/>
    <w:rsid w:val="00776FBB"/>
    <w:rsid w:val="00777028"/>
    <w:rsid w:val="00777395"/>
    <w:rsid w:val="007779CA"/>
    <w:rsid w:val="00777B41"/>
    <w:rsid w:val="00780589"/>
    <w:rsid w:val="00780654"/>
    <w:rsid w:val="00780658"/>
    <w:rsid w:val="00780742"/>
    <w:rsid w:val="00780E8F"/>
    <w:rsid w:val="0078115F"/>
    <w:rsid w:val="007811BE"/>
    <w:rsid w:val="007815FA"/>
    <w:rsid w:val="00781ABA"/>
    <w:rsid w:val="00781B3B"/>
    <w:rsid w:val="007821AC"/>
    <w:rsid w:val="00782758"/>
    <w:rsid w:val="007828F8"/>
    <w:rsid w:val="00782A86"/>
    <w:rsid w:val="00783129"/>
    <w:rsid w:val="007836CC"/>
    <w:rsid w:val="00783B4C"/>
    <w:rsid w:val="00783BA3"/>
    <w:rsid w:val="00784602"/>
    <w:rsid w:val="007848D3"/>
    <w:rsid w:val="00784A2A"/>
    <w:rsid w:val="00784CD4"/>
    <w:rsid w:val="00784E6C"/>
    <w:rsid w:val="00784E99"/>
    <w:rsid w:val="00785D82"/>
    <w:rsid w:val="007862DD"/>
    <w:rsid w:val="00786B6C"/>
    <w:rsid w:val="00786C11"/>
    <w:rsid w:val="00787172"/>
    <w:rsid w:val="0078756E"/>
    <w:rsid w:val="007876D2"/>
    <w:rsid w:val="007877D1"/>
    <w:rsid w:val="0078795B"/>
    <w:rsid w:val="00787B32"/>
    <w:rsid w:val="00787DB0"/>
    <w:rsid w:val="00790274"/>
    <w:rsid w:val="00790297"/>
    <w:rsid w:val="007906D5"/>
    <w:rsid w:val="00790D14"/>
    <w:rsid w:val="00790FC7"/>
    <w:rsid w:val="00791180"/>
    <w:rsid w:val="00791238"/>
    <w:rsid w:val="00791411"/>
    <w:rsid w:val="007914DF"/>
    <w:rsid w:val="00791ADB"/>
    <w:rsid w:val="00791D50"/>
    <w:rsid w:val="0079284E"/>
    <w:rsid w:val="00793344"/>
    <w:rsid w:val="007938CC"/>
    <w:rsid w:val="007940B8"/>
    <w:rsid w:val="007940FD"/>
    <w:rsid w:val="00794CA2"/>
    <w:rsid w:val="0079525B"/>
    <w:rsid w:val="00795AB6"/>
    <w:rsid w:val="00795ADE"/>
    <w:rsid w:val="00795AE4"/>
    <w:rsid w:val="007960EA"/>
    <w:rsid w:val="0079628A"/>
    <w:rsid w:val="007968E3"/>
    <w:rsid w:val="00796F71"/>
    <w:rsid w:val="007974B1"/>
    <w:rsid w:val="007974EA"/>
    <w:rsid w:val="007976F4"/>
    <w:rsid w:val="00797A68"/>
    <w:rsid w:val="00797A91"/>
    <w:rsid w:val="00797CE1"/>
    <w:rsid w:val="007A05FC"/>
    <w:rsid w:val="007A0607"/>
    <w:rsid w:val="007A0851"/>
    <w:rsid w:val="007A088B"/>
    <w:rsid w:val="007A0BEA"/>
    <w:rsid w:val="007A0D07"/>
    <w:rsid w:val="007A0F6B"/>
    <w:rsid w:val="007A1604"/>
    <w:rsid w:val="007A163C"/>
    <w:rsid w:val="007A16EB"/>
    <w:rsid w:val="007A1891"/>
    <w:rsid w:val="007A1979"/>
    <w:rsid w:val="007A1B28"/>
    <w:rsid w:val="007A1BCE"/>
    <w:rsid w:val="007A1D65"/>
    <w:rsid w:val="007A1EE9"/>
    <w:rsid w:val="007A2126"/>
    <w:rsid w:val="007A25D3"/>
    <w:rsid w:val="007A2775"/>
    <w:rsid w:val="007A2951"/>
    <w:rsid w:val="007A2B01"/>
    <w:rsid w:val="007A2DFD"/>
    <w:rsid w:val="007A34A8"/>
    <w:rsid w:val="007A34D2"/>
    <w:rsid w:val="007A3BED"/>
    <w:rsid w:val="007A4319"/>
    <w:rsid w:val="007A4385"/>
    <w:rsid w:val="007A4774"/>
    <w:rsid w:val="007A4995"/>
    <w:rsid w:val="007A53B5"/>
    <w:rsid w:val="007A588E"/>
    <w:rsid w:val="007A598E"/>
    <w:rsid w:val="007A5BFC"/>
    <w:rsid w:val="007A5E2D"/>
    <w:rsid w:val="007A61CB"/>
    <w:rsid w:val="007A6422"/>
    <w:rsid w:val="007A67D1"/>
    <w:rsid w:val="007A6883"/>
    <w:rsid w:val="007A6A64"/>
    <w:rsid w:val="007A6B52"/>
    <w:rsid w:val="007A6D32"/>
    <w:rsid w:val="007A7290"/>
    <w:rsid w:val="007A73F7"/>
    <w:rsid w:val="007A7995"/>
    <w:rsid w:val="007A7A35"/>
    <w:rsid w:val="007A7FEE"/>
    <w:rsid w:val="007B0728"/>
    <w:rsid w:val="007B072A"/>
    <w:rsid w:val="007B092F"/>
    <w:rsid w:val="007B0D01"/>
    <w:rsid w:val="007B0DF9"/>
    <w:rsid w:val="007B0F8C"/>
    <w:rsid w:val="007B10F1"/>
    <w:rsid w:val="007B12F3"/>
    <w:rsid w:val="007B1B91"/>
    <w:rsid w:val="007B1F89"/>
    <w:rsid w:val="007B2E71"/>
    <w:rsid w:val="007B2E88"/>
    <w:rsid w:val="007B3C05"/>
    <w:rsid w:val="007B3C88"/>
    <w:rsid w:val="007B3E5E"/>
    <w:rsid w:val="007B3F43"/>
    <w:rsid w:val="007B441B"/>
    <w:rsid w:val="007B4710"/>
    <w:rsid w:val="007B4824"/>
    <w:rsid w:val="007B4F55"/>
    <w:rsid w:val="007B50BF"/>
    <w:rsid w:val="007B5394"/>
    <w:rsid w:val="007B5674"/>
    <w:rsid w:val="007B5862"/>
    <w:rsid w:val="007B5986"/>
    <w:rsid w:val="007B6073"/>
    <w:rsid w:val="007B63FE"/>
    <w:rsid w:val="007B6615"/>
    <w:rsid w:val="007B6A1E"/>
    <w:rsid w:val="007B6F08"/>
    <w:rsid w:val="007B6F7B"/>
    <w:rsid w:val="007B706D"/>
    <w:rsid w:val="007B714B"/>
    <w:rsid w:val="007B732F"/>
    <w:rsid w:val="007B784B"/>
    <w:rsid w:val="007B7959"/>
    <w:rsid w:val="007B7BB9"/>
    <w:rsid w:val="007B7C07"/>
    <w:rsid w:val="007B7D04"/>
    <w:rsid w:val="007B7EA6"/>
    <w:rsid w:val="007B7FF1"/>
    <w:rsid w:val="007C02F7"/>
    <w:rsid w:val="007C0880"/>
    <w:rsid w:val="007C0AD4"/>
    <w:rsid w:val="007C0AF4"/>
    <w:rsid w:val="007C0B03"/>
    <w:rsid w:val="007C133A"/>
    <w:rsid w:val="007C1452"/>
    <w:rsid w:val="007C158F"/>
    <w:rsid w:val="007C27D5"/>
    <w:rsid w:val="007C293C"/>
    <w:rsid w:val="007C29D5"/>
    <w:rsid w:val="007C2DB6"/>
    <w:rsid w:val="007C3000"/>
    <w:rsid w:val="007C3361"/>
    <w:rsid w:val="007C3504"/>
    <w:rsid w:val="007C3620"/>
    <w:rsid w:val="007C377F"/>
    <w:rsid w:val="007C37D5"/>
    <w:rsid w:val="007C380D"/>
    <w:rsid w:val="007C39FA"/>
    <w:rsid w:val="007C3A6D"/>
    <w:rsid w:val="007C4059"/>
    <w:rsid w:val="007C40FD"/>
    <w:rsid w:val="007C44AB"/>
    <w:rsid w:val="007C4522"/>
    <w:rsid w:val="007C4724"/>
    <w:rsid w:val="007C4808"/>
    <w:rsid w:val="007C489B"/>
    <w:rsid w:val="007C4922"/>
    <w:rsid w:val="007C4D88"/>
    <w:rsid w:val="007C5145"/>
    <w:rsid w:val="007C5218"/>
    <w:rsid w:val="007C559A"/>
    <w:rsid w:val="007C573E"/>
    <w:rsid w:val="007C5992"/>
    <w:rsid w:val="007C5C99"/>
    <w:rsid w:val="007C5E46"/>
    <w:rsid w:val="007C5EF1"/>
    <w:rsid w:val="007C602F"/>
    <w:rsid w:val="007C6FE3"/>
    <w:rsid w:val="007C7328"/>
    <w:rsid w:val="007C76AC"/>
    <w:rsid w:val="007C78EF"/>
    <w:rsid w:val="007C7902"/>
    <w:rsid w:val="007C7AB8"/>
    <w:rsid w:val="007C7DF8"/>
    <w:rsid w:val="007C7EB7"/>
    <w:rsid w:val="007D048F"/>
    <w:rsid w:val="007D0644"/>
    <w:rsid w:val="007D0888"/>
    <w:rsid w:val="007D0B2D"/>
    <w:rsid w:val="007D103C"/>
    <w:rsid w:val="007D1171"/>
    <w:rsid w:val="007D1485"/>
    <w:rsid w:val="007D1FC7"/>
    <w:rsid w:val="007D211D"/>
    <w:rsid w:val="007D267E"/>
    <w:rsid w:val="007D27E8"/>
    <w:rsid w:val="007D2A6A"/>
    <w:rsid w:val="007D2E87"/>
    <w:rsid w:val="007D2FC2"/>
    <w:rsid w:val="007D3169"/>
    <w:rsid w:val="007D31D7"/>
    <w:rsid w:val="007D3260"/>
    <w:rsid w:val="007D3D21"/>
    <w:rsid w:val="007D3E95"/>
    <w:rsid w:val="007D4081"/>
    <w:rsid w:val="007D430E"/>
    <w:rsid w:val="007D463F"/>
    <w:rsid w:val="007D47AA"/>
    <w:rsid w:val="007D4950"/>
    <w:rsid w:val="007D4C9F"/>
    <w:rsid w:val="007D4EB7"/>
    <w:rsid w:val="007D5173"/>
    <w:rsid w:val="007D53CB"/>
    <w:rsid w:val="007D54D9"/>
    <w:rsid w:val="007D56AE"/>
    <w:rsid w:val="007D56C3"/>
    <w:rsid w:val="007D5A83"/>
    <w:rsid w:val="007D5CE8"/>
    <w:rsid w:val="007D6027"/>
    <w:rsid w:val="007D68FF"/>
    <w:rsid w:val="007D69CB"/>
    <w:rsid w:val="007D6A59"/>
    <w:rsid w:val="007D6F26"/>
    <w:rsid w:val="007D6FBB"/>
    <w:rsid w:val="007D709D"/>
    <w:rsid w:val="007D7103"/>
    <w:rsid w:val="007D7762"/>
    <w:rsid w:val="007E02A6"/>
    <w:rsid w:val="007E03DD"/>
    <w:rsid w:val="007E048C"/>
    <w:rsid w:val="007E04D8"/>
    <w:rsid w:val="007E0691"/>
    <w:rsid w:val="007E0AD5"/>
    <w:rsid w:val="007E0C72"/>
    <w:rsid w:val="007E114C"/>
    <w:rsid w:val="007E1247"/>
    <w:rsid w:val="007E1368"/>
    <w:rsid w:val="007E1437"/>
    <w:rsid w:val="007E169D"/>
    <w:rsid w:val="007E1A43"/>
    <w:rsid w:val="007E1FB0"/>
    <w:rsid w:val="007E206B"/>
    <w:rsid w:val="007E2221"/>
    <w:rsid w:val="007E2592"/>
    <w:rsid w:val="007E28B3"/>
    <w:rsid w:val="007E28EE"/>
    <w:rsid w:val="007E2CCA"/>
    <w:rsid w:val="007E2D3C"/>
    <w:rsid w:val="007E2D6C"/>
    <w:rsid w:val="007E2E4B"/>
    <w:rsid w:val="007E32C4"/>
    <w:rsid w:val="007E3970"/>
    <w:rsid w:val="007E3A1F"/>
    <w:rsid w:val="007E3BEB"/>
    <w:rsid w:val="007E40BF"/>
    <w:rsid w:val="007E40E6"/>
    <w:rsid w:val="007E456B"/>
    <w:rsid w:val="007E482B"/>
    <w:rsid w:val="007E4EC8"/>
    <w:rsid w:val="007E5080"/>
    <w:rsid w:val="007E54B7"/>
    <w:rsid w:val="007E5F17"/>
    <w:rsid w:val="007E6381"/>
    <w:rsid w:val="007E6651"/>
    <w:rsid w:val="007E66E0"/>
    <w:rsid w:val="007E674A"/>
    <w:rsid w:val="007E6802"/>
    <w:rsid w:val="007E6AD1"/>
    <w:rsid w:val="007E6C17"/>
    <w:rsid w:val="007E6ED3"/>
    <w:rsid w:val="007E7765"/>
    <w:rsid w:val="007E77B5"/>
    <w:rsid w:val="007E78EB"/>
    <w:rsid w:val="007E79A0"/>
    <w:rsid w:val="007E7D50"/>
    <w:rsid w:val="007F0711"/>
    <w:rsid w:val="007F085F"/>
    <w:rsid w:val="007F0A7A"/>
    <w:rsid w:val="007F0CE2"/>
    <w:rsid w:val="007F10A1"/>
    <w:rsid w:val="007F10F1"/>
    <w:rsid w:val="007F14B3"/>
    <w:rsid w:val="007F1C43"/>
    <w:rsid w:val="007F20A2"/>
    <w:rsid w:val="007F2274"/>
    <w:rsid w:val="007F237B"/>
    <w:rsid w:val="007F2394"/>
    <w:rsid w:val="007F2713"/>
    <w:rsid w:val="007F34E4"/>
    <w:rsid w:val="007F35C6"/>
    <w:rsid w:val="007F3F63"/>
    <w:rsid w:val="007F40B2"/>
    <w:rsid w:val="007F4134"/>
    <w:rsid w:val="007F449F"/>
    <w:rsid w:val="007F4759"/>
    <w:rsid w:val="007F495A"/>
    <w:rsid w:val="007F4DBB"/>
    <w:rsid w:val="007F5496"/>
    <w:rsid w:val="007F55A0"/>
    <w:rsid w:val="007F55BF"/>
    <w:rsid w:val="007F5976"/>
    <w:rsid w:val="007F5D72"/>
    <w:rsid w:val="007F5E92"/>
    <w:rsid w:val="007F60AF"/>
    <w:rsid w:val="007F6444"/>
    <w:rsid w:val="007F6E1C"/>
    <w:rsid w:val="007F7675"/>
    <w:rsid w:val="007F7952"/>
    <w:rsid w:val="008000C2"/>
    <w:rsid w:val="0080040D"/>
    <w:rsid w:val="008005BC"/>
    <w:rsid w:val="00800AC5"/>
    <w:rsid w:val="00800B49"/>
    <w:rsid w:val="00800C31"/>
    <w:rsid w:val="0080148A"/>
    <w:rsid w:val="008019B6"/>
    <w:rsid w:val="00801CB5"/>
    <w:rsid w:val="00801ED8"/>
    <w:rsid w:val="008023FE"/>
    <w:rsid w:val="00802721"/>
    <w:rsid w:val="0080313B"/>
    <w:rsid w:val="00803210"/>
    <w:rsid w:val="0080336D"/>
    <w:rsid w:val="0080381E"/>
    <w:rsid w:val="00803C7A"/>
    <w:rsid w:val="0080434F"/>
    <w:rsid w:val="008047A6"/>
    <w:rsid w:val="00804875"/>
    <w:rsid w:val="008048B7"/>
    <w:rsid w:val="00804BB4"/>
    <w:rsid w:val="00804E01"/>
    <w:rsid w:val="00804EF9"/>
    <w:rsid w:val="00805322"/>
    <w:rsid w:val="0080549C"/>
    <w:rsid w:val="00805BE5"/>
    <w:rsid w:val="00805E5A"/>
    <w:rsid w:val="00806112"/>
    <w:rsid w:val="008061C3"/>
    <w:rsid w:val="00806256"/>
    <w:rsid w:val="0080688E"/>
    <w:rsid w:val="00806897"/>
    <w:rsid w:val="0080736D"/>
    <w:rsid w:val="00807AE6"/>
    <w:rsid w:val="00807B14"/>
    <w:rsid w:val="00807E74"/>
    <w:rsid w:val="00810098"/>
    <w:rsid w:val="008101A2"/>
    <w:rsid w:val="008101E3"/>
    <w:rsid w:val="00810D6F"/>
    <w:rsid w:val="00810D99"/>
    <w:rsid w:val="008113E2"/>
    <w:rsid w:val="00811577"/>
    <w:rsid w:val="00811708"/>
    <w:rsid w:val="00811907"/>
    <w:rsid w:val="008119D1"/>
    <w:rsid w:val="00811A25"/>
    <w:rsid w:val="00811C1B"/>
    <w:rsid w:val="00811E44"/>
    <w:rsid w:val="00811FDD"/>
    <w:rsid w:val="00811FDE"/>
    <w:rsid w:val="00812165"/>
    <w:rsid w:val="008121A7"/>
    <w:rsid w:val="0081246F"/>
    <w:rsid w:val="008125E0"/>
    <w:rsid w:val="008127F0"/>
    <w:rsid w:val="00812C1F"/>
    <w:rsid w:val="00812D2B"/>
    <w:rsid w:val="008131E4"/>
    <w:rsid w:val="008136E5"/>
    <w:rsid w:val="008139D5"/>
    <w:rsid w:val="00813A25"/>
    <w:rsid w:val="00813ED3"/>
    <w:rsid w:val="00814686"/>
    <w:rsid w:val="008149DA"/>
    <w:rsid w:val="00814DDD"/>
    <w:rsid w:val="0081529C"/>
    <w:rsid w:val="00815831"/>
    <w:rsid w:val="008158CA"/>
    <w:rsid w:val="00815B09"/>
    <w:rsid w:val="00815FB8"/>
    <w:rsid w:val="00816089"/>
    <w:rsid w:val="008160C1"/>
    <w:rsid w:val="0081662B"/>
    <w:rsid w:val="008167D6"/>
    <w:rsid w:val="008168B0"/>
    <w:rsid w:val="00817471"/>
    <w:rsid w:val="008175AF"/>
    <w:rsid w:val="00817A41"/>
    <w:rsid w:val="00817E65"/>
    <w:rsid w:val="00817EB4"/>
    <w:rsid w:val="0082084C"/>
    <w:rsid w:val="00820D9F"/>
    <w:rsid w:val="0082105E"/>
    <w:rsid w:val="008211BF"/>
    <w:rsid w:val="00821722"/>
    <w:rsid w:val="008219DD"/>
    <w:rsid w:val="00821A4F"/>
    <w:rsid w:val="00821E4B"/>
    <w:rsid w:val="00821F72"/>
    <w:rsid w:val="00821F97"/>
    <w:rsid w:val="0082221E"/>
    <w:rsid w:val="00822546"/>
    <w:rsid w:val="008225AC"/>
    <w:rsid w:val="00822675"/>
    <w:rsid w:val="00822826"/>
    <w:rsid w:val="00822EA2"/>
    <w:rsid w:val="0082320E"/>
    <w:rsid w:val="00823286"/>
    <w:rsid w:val="00823714"/>
    <w:rsid w:val="00824000"/>
    <w:rsid w:val="0082432F"/>
    <w:rsid w:val="00824A6E"/>
    <w:rsid w:val="00824C14"/>
    <w:rsid w:val="00824C3A"/>
    <w:rsid w:val="00824F0A"/>
    <w:rsid w:val="00824F12"/>
    <w:rsid w:val="00825129"/>
    <w:rsid w:val="0082537C"/>
    <w:rsid w:val="008255E8"/>
    <w:rsid w:val="00825603"/>
    <w:rsid w:val="008256A3"/>
    <w:rsid w:val="008257F5"/>
    <w:rsid w:val="00825CBA"/>
    <w:rsid w:val="00825CF9"/>
    <w:rsid w:val="00826757"/>
    <w:rsid w:val="00826CA2"/>
    <w:rsid w:val="00826CEF"/>
    <w:rsid w:val="00826D65"/>
    <w:rsid w:val="00826F8D"/>
    <w:rsid w:val="00827128"/>
    <w:rsid w:val="0082785B"/>
    <w:rsid w:val="00827927"/>
    <w:rsid w:val="00827EE3"/>
    <w:rsid w:val="00827F4C"/>
    <w:rsid w:val="008307E3"/>
    <w:rsid w:val="008308ED"/>
    <w:rsid w:val="00830A8E"/>
    <w:rsid w:val="00830ABC"/>
    <w:rsid w:val="00830AE0"/>
    <w:rsid w:val="00830BF6"/>
    <w:rsid w:val="00830F88"/>
    <w:rsid w:val="008310CD"/>
    <w:rsid w:val="008314A7"/>
    <w:rsid w:val="0083154D"/>
    <w:rsid w:val="00831552"/>
    <w:rsid w:val="00831BFB"/>
    <w:rsid w:val="00831C46"/>
    <w:rsid w:val="008321A4"/>
    <w:rsid w:val="008321D7"/>
    <w:rsid w:val="008323F2"/>
    <w:rsid w:val="008325C2"/>
    <w:rsid w:val="0083327A"/>
    <w:rsid w:val="008333A3"/>
    <w:rsid w:val="00833501"/>
    <w:rsid w:val="008338BC"/>
    <w:rsid w:val="008339A5"/>
    <w:rsid w:val="00833DDE"/>
    <w:rsid w:val="00834048"/>
    <w:rsid w:val="0083430F"/>
    <w:rsid w:val="008348D2"/>
    <w:rsid w:val="008348F7"/>
    <w:rsid w:val="0083499F"/>
    <w:rsid w:val="00835081"/>
    <w:rsid w:val="00835209"/>
    <w:rsid w:val="0083537D"/>
    <w:rsid w:val="008354AC"/>
    <w:rsid w:val="00835758"/>
    <w:rsid w:val="008358E6"/>
    <w:rsid w:val="00835C62"/>
    <w:rsid w:val="00835DD6"/>
    <w:rsid w:val="00835E96"/>
    <w:rsid w:val="00835F3B"/>
    <w:rsid w:val="00836374"/>
    <w:rsid w:val="0083640A"/>
    <w:rsid w:val="00836B86"/>
    <w:rsid w:val="00837175"/>
    <w:rsid w:val="00837835"/>
    <w:rsid w:val="00837AAE"/>
    <w:rsid w:val="00837AE1"/>
    <w:rsid w:val="00837E65"/>
    <w:rsid w:val="00837F96"/>
    <w:rsid w:val="0084033E"/>
    <w:rsid w:val="00840A14"/>
    <w:rsid w:val="00840B38"/>
    <w:rsid w:val="00840EB2"/>
    <w:rsid w:val="0084131C"/>
    <w:rsid w:val="0084192C"/>
    <w:rsid w:val="00841D0B"/>
    <w:rsid w:val="00841D8B"/>
    <w:rsid w:val="00842391"/>
    <w:rsid w:val="008430F2"/>
    <w:rsid w:val="008431C9"/>
    <w:rsid w:val="00843312"/>
    <w:rsid w:val="0084349B"/>
    <w:rsid w:val="0084376B"/>
    <w:rsid w:val="00843B69"/>
    <w:rsid w:val="00844061"/>
    <w:rsid w:val="008444D3"/>
    <w:rsid w:val="0084481F"/>
    <w:rsid w:val="00844C80"/>
    <w:rsid w:val="00844CA5"/>
    <w:rsid w:val="00844CFE"/>
    <w:rsid w:val="00845056"/>
    <w:rsid w:val="00845225"/>
    <w:rsid w:val="0084577D"/>
    <w:rsid w:val="00845AE8"/>
    <w:rsid w:val="00845C2F"/>
    <w:rsid w:val="00845DA8"/>
    <w:rsid w:val="00845FDE"/>
    <w:rsid w:val="00846073"/>
    <w:rsid w:val="008463DC"/>
    <w:rsid w:val="00846694"/>
    <w:rsid w:val="008466A8"/>
    <w:rsid w:val="008469D1"/>
    <w:rsid w:val="00846C5D"/>
    <w:rsid w:val="00846E29"/>
    <w:rsid w:val="00847094"/>
    <w:rsid w:val="008475B7"/>
    <w:rsid w:val="008476CE"/>
    <w:rsid w:val="00847A57"/>
    <w:rsid w:val="00847A6C"/>
    <w:rsid w:val="00847B67"/>
    <w:rsid w:val="00847C82"/>
    <w:rsid w:val="00847ED2"/>
    <w:rsid w:val="00850279"/>
    <w:rsid w:val="00850518"/>
    <w:rsid w:val="00850638"/>
    <w:rsid w:val="008507C8"/>
    <w:rsid w:val="0085105B"/>
    <w:rsid w:val="0085110B"/>
    <w:rsid w:val="00851209"/>
    <w:rsid w:val="0085157F"/>
    <w:rsid w:val="00851AC2"/>
    <w:rsid w:val="00851B62"/>
    <w:rsid w:val="008520E6"/>
    <w:rsid w:val="00852507"/>
    <w:rsid w:val="0085258F"/>
    <w:rsid w:val="008529B2"/>
    <w:rsid w:val="00853A1D"/>
    <w:rsid w:val="00854138"/>
    <w:rsid w:val="00854146"/>
    <w:rsid w:val="0085462F"/>
    <w:rsid w:val="00854C28"/>
    <w:rsid w:val="00854E00"/>
    <w:rsid w:val="00855953"/>
    <w:rsid w:val="00855B41"/>
    <w:rsid w:val="00855ECF"/>
    <w:rsid w:val="00855EF7"/>
    <w:rsid w:val="0085618B"/>
    <w:rsid w:val="00856524"/>
    <w:rsid w:val="0085677A"/>
    <w:rsid w:val="008569C6"/>
    <w:rsid w:val="00857254"/>
    <w:rsid w:val="0085770F"/>
    <w:rsid w:val="008579EF"/>
    <w:rsid w:val="00857A0D"/>
    <w:rsid w:val="00860006"/>
    <w:rsid w:val="008601B0"/>
    <w:rsid w:val="00860228"/>
    <w:rsid w:val="00860B12"/>
    <w:rsid w:val="00860DA8"/>
    <w:rsid w:val="00860E19"/>
    <w:rsid w:val="00861145"/>
    <w:rsid w:val="008612DF"/>
    <w:rsid w:val="0086150F"/>
    <w:rsid w:val="00861638"/>
    <w:rsid w:val="00861B1E"/>
    <w:rsid w:val="00862200"/>
    <w:rsid w:val="00862904"/>
    <w:rsid w:val="00862EA4"/>
    <w:rsid w:val="0086300D"/>
    <w:rsid w:val="008631E9"/>
    <w:rsid w:val="0086327C"/>
    <w:rsid w:val="008639DB"/>
    <w:rsid w:val="008639FC"/>
    <w:rsid w:val="00864021"/>
    <w:rsid w:val="00864166"/>
    <w:rsid w:val="00864212"/>
    <w:rsid w:val="008642A9"/>
    <w:rsid w:val="00864402"/>
    <w:rsid w:val="008646BB"/>
    <w:rsid w:val="00864812"/>
    <w:rsid w:val="008652AD"/>
    <w:rsid w:val="00865662"/>
    <w:rsid w:val="0086590C"/>
    <w:rsid w:val="00865971"/>
    <w:rsid w:val="008663E6"/>
    <w:rsid w:val="00867660"/>
    <w:rsid w:val="008676FC"/>
    <w:rsid w:val="00867787"/>
    <w:rsid w:val="00867B3C"/>
    <w:rsid w:val="00867CC8"/>
    <w:rsid w:val="00867F42"/>
    <w:rsid w:val="00870A5F"/>
    <w:rsid w:val="00870A68"/>
    <w:rsid w:val="00870FBA"/>
    <w:rsid w:val="008713EC"/>
    <w:rsid w:val="00871630"/>
    <w:rsid w:val="008717FF"/>
    <w:rsid w:val="008718FB"/>
    <w:rsid w:val="00871B22"/>
    <w:rsid w:val="00871DB9"/>
    <w:rsid w:val="00871FB2"/>
    <w:rsid w:val="0087259E"/>
    <w:rsid w:val="008727D0"/>
    <w:rsid w:val="00872C9B"/>
    <w:rsid w:val="00872ED5"/>
    <w:rsid w:val="00873084"/>
    <w:rsid w:val="0087385F"/>
    <w:rsid w:val="00873C99"/>
    <w:rsid w:val="0087537E"/>
    <w:rsid w:val="00875574"/>
    <w:rsid w:val="008757FC"/>
    <w:rsid w:val="00875A09"/>
    <w:rsid w:val="00875F07"/>
    <w:rsid w:val="00876104"/>
    <w:rsid w:val="0087620A"/>
    <w:rsid w:val="00876581"/>
    <w:rsid w:val="00876761"/>
    <w:rsid w:val="008767AD"/>
    <w:rsid w:val="00876AB5"/>
    <w:rsid w:val="00876B78"/>
    <w:rsid w:val="008775D1"/>
    <w:rsid w:val="008778F7"/>
    <w:rsid w:val="00877FC7"/>
    <w:rsid w:val="008803F4"/>
    <w:rsid w:val="00880E76"/>
    <w:rsid w:val="00881533"/>
    <w:rsid w:val="00881C18"/>
    <w:rsid w:val="00881D14"/>
    <w:rsid w:val="00882658"/>
    <w:rsid w:val="00882AC1"/>
    <w:rsid w:val="00882F8C"/>
    <w:rsid w:val="00883135"/>
    <w:rsid w:val="00883311"/>
    <w:rsid w:val="00883C37"/>
    <w:rsid w:val="00883D2E"/>
    <w:rsid w:val="00883DA2"/>
    <w:rsid w:val="00884291"/>
    <w:rsid w:val="008842A7"/>
    <w:rsid w:val="00884A5C"/>
    <w:rsid w:val="00884FCF"/>
    <w:rsid w:val="00885526"/>
    <w:rsid w:val="00885780"/>
    <w:rsid w:val="00885A91"/>
    <w:rsid w:val="00886206"/>
    <w:rsid w:val="00886797"/>
    <w:rsid w:val="00886F2F"/>
    <w:rsid w:val="008870DF"/>
    <w:rsid w:val="00887228"/>
    <w:rsid w:val="00887508"/>
    <w:rsid w:val="0088766C"/>
    <w:rsid w:val="00887789"/>
    <w:rsid w:val="00887C73"/>
    <w:rsid w:val="00887CBB"/>
    <w:rsid w:val="00887EC3"/>
    <w:rsid w:val="00890497"/>
    <w:rsid w:val="00890987"/>
    <w:rsid w:val="008909AA"/>
    <w:rsid w:val="00890DEC"/>
    <w:rsid w:val="00891027"/>
    <w:rsid w:val="00891172"/>
    <w:rsid w:val="00891284"/>
    <w:rsid w:val="008912E2"/>
    <w:rsid w:val="008913A5"/>
    <w:rsid w:val="008915E6"/>
    <w:rsid w:val="00891684"/>
    <w:rsid w:val="00891920"/>
    <w:rsid w:val="0089209C"/>
    <w:rsid w:val="008921F2"/>
    <w:rsid w:val="00892BF0"/>
    <w:rsid w:val="008930CF"/>
    <w:rsid w:val="0089331E"/>
    <w:rsid w:val="00893881"/>
    <w:rsid w:val="00893A44"/>
    <w:rsid w:val="00893EA8"/>
    <w:rsid w:val="00894A4D"/>
    <w:rsid w:val="00894EF1"/>
    <w:rsid w:val="00894FE6"/>
    <w:rsid w:val="0089507B"/>
    <w:rsid w:val="0089568F"/>
    <w:rsid w:val="0089579E"/>
    <w:rsid w:val="00895842"/>
    <w:rsid w:val="00895877"/>
    <w:rsid w:val="0089597F"/>
    <w:rsid w:val="008965C3"/>
    <w:rsid w:val="008967D5"/>
    <w:rsid w:val="00897131"/>
    <w:rsid w:val="00897800"/>
    <w:rsid w:val="008A04BC"/>
    <w:rsid w:val="008A08F2"/>
    <w:rsid w:val="008A0A1D"/>
    <w:rsid w:val="008A0B73"/>
    <w:rsid w:val="008A1171"/>
    <w:rsid w:val="008A1367"/>
    <w:rsid w:val="008A1CEA"/>
    <w:rsid w:val="008A1EBA"/>
    <w:rsid w:val="008A2533"/>
    <w:rsid w:val="008A276D"/>
    <w:rsid w:val="008A2AE5"/>
    <w:rsid w:val="008A2BB9"/>
    <w:rsid w:val="008A31F3"/>
    <w:rsid w:val="008A341D"/>
    <w:rsid w:val="008A36BD"/>
    <w:rsid w:val="008A3BEE"/>
    <w:rsid w:val="008A3BF0"/>
    <w:rsid w:val="008A41BA"/>
    <w:rsid w:val="008A423F"/>
    <w:rsid w:val="008A42B0"/>
    <w:rsid w:val="008A43EC"/>
    <w:rsid w:val="008A4576"/>
    <w:rsid w:val="008A46BE"/>
    <w:rsid w:val="008A46E1"/>
    <w:rsid w:val="008A4BEC"/>
    <w:rsid w:val="008A4D47"/>
    <w:rsid w:val="008A4F1C"/>
    <w:rsid w:val="008A5A6F"/>
    <w:rsid w:val="008A5D98"/>
    <w:rsid w:val="008A6760"/>
    <w:rsid w:val="008A69A6"/>
    <w:rsid w:val="008A6ACC"/>
    <w:rsid w:val="008A6E6C"/>
    <w:rsid w:val="008A7201"/>
    <w:rsid w:val="008A728A"/>
    <w:rsid w:val="008A7321"/>
    <w:rsid w:val="008A7393"/>
    <w:rsid w:val="008A7A9E"/>
    <w:rsid w:val="008A7B96"/>
    <w:rsid w:val="008A7C0E"/>
    <w:rsid w:val="008B0857"/>
    <w:rsid w:val="008B0AA3"/>
    <w:rsid w:val="008B0E6F"/>
    <w:rsid w:val="008B0EFE"/>
    <w:rsid w:val="008B145E"/>
    <w:rsid w:val="008B163E"/>
    <w:rsid w:val="008B176B"/>
    <w:rsid w:val="008B1A8B"/>
    <w:rsid w:val="008B2215"/>
    <w:rsid w:val="008B2314"/>
    <w:rsid w:val="008B255B"/>
    <w:rsid w:val="008B288B"/>
    <w:rsid w:val="008B2B29"/>
    <w:rsid w:val="008B3031"/>
    <w:rsid w:val="008B3840"/>
    <w:rsid w:val="008B3DA4"/>
    <w:rsid w:val="008B43A6"/>
    <w:rsid w:val="008B472E"/>
    <w:rsid w:val="008B4768"/>
    <w:rsid w:val="008B492F"/>
    <w:rsid w:val="008B4FB2"/>
    <w:rsid w:val="008B57CD"/>
    <w:rsid w:val="008B5A58"/>
    <w:rsid w:val="008B5C78"/>
    <w:rsid w:val="008B5DB5"/>
    <w:rsid w:val="008B5E94"/>
    <w:rsid w:val="008B6300"/>
    <w:rsid w:val="008B647F"/>
    <w:rsid w:val="008B64D7"/>
    <w:rsid w:val="008B68F0"/>
    <w:rsid w:val="008B6A2D"/>
    <w:rsid w:val="008B6DEE"/>
    <w:rsid w:val="008B735F"/>
    <w:rsid w:val="008B7446"/>
    <w:rsid w:val="008B7D19"/>
    <w:rsid w:val="008C02B1"/>
    <w:rsid w:val="008C070C"/>
    <w:rsid w:val="008C0EDC"/>
    <w:rsid w:val="008C0F6B"/>
    <w:rsid w:val="008C134C"/>
    <w:rsid w:val="008C174C"/>
    <w:rsid w:val="008C1859"/>
    <w:rsid w:val="008C1C55"/>
    <w:rsid w:val="008C1CE5"/>
    <w:rsid w:val="008C2304"/>
    <w:rsid w:val="008C28AB"/>
    <w:rsid w:val="008C2BB5"/>
    <w:rsid w:val="008C30D6"/>
    <w:rsid w:val="008C329C"/>
    <w:rsid w:val="008C3443"/>
    <w:rsid w:val="008C3662"/>
    <w:rsid w:val="008C41D1"/>
    <w:rsid w:val="008C4506"/>
    <w:rsid w:val="008C4702"/>
    <w:rsid w:val="008C4C2A"/>
    <w:rsid w:val="008C5338"/>
    <w:rsid w:val="008C5628"/>
    <w:rsid w:val="008C56F1"/>
    <w:rsid w:val="008C61CB"/>
    <w:rsid w:val="008C6566"/>
    <w:rsid w:val="008C6633"/>
    <w:rsid w:val="008C6EF9"/>
    <w:rsid w:val="008C6FEE"/>
    <w:rsid w:val="008C7842"/>
    <w:rsid w:val="008C7D72"/>
    <w:rsid w:val="008C7E89"/>
    <w:rsid w:val="008C7F07"/>
    <w:rsid w:val="008D0177"/>
    <w:rsid w:val="008D039A"/>
    <w:rsid w:val="008D03BF"/>
    <w:rsid w:val="008D08E0"/>
    <w:rsid w:val="008D0B6C"/>
    <w:rsid w:val="008D0C8A"/>
    <w:rsid w:val="008D1216"/>
    <w:rsid w:val="008D161C"/>
    <w:rsid w:val="008D1E1D"/>
    <w:rsid w:val="008D210C"/>
    <w:rsid w:val="008D226E"/>
    <w:rsid w:val="008D3260"/>
    <w:rsid w:val="008D3663"/>
    <w:rsid w:val="008D394E"/>
    <w:rsid w:val="008D3E4C"/>
    <w:rsid w:val="008D3EE3"/>
    <w:rsid w:val="008D4117"/>
    <w:rsid w:val="008D47BF"/>
    <w:rsid w:val="008D53D1"/>
    <w:rsid w:val="008D5653"/>
    <w:rsid w:val="008D58C3"/>
    <w:rsid w:val="008D66EE"/>
    <w:rsid w:val="008D69F7"/>
    <w:rsid w:val="008D6BA9"/>
    <w:rsid w:val="008D7227"/>
    <w:rsid w:val="008D75EC"/>
    <w:rsid w:val="008D7A73"/>
    <w:rsid w:val="008D7DEB"/>
    <w:rsid w:val="008D7E63"/>
    <w:rsid w:val="008DD522"/>
    <w:rsid w:val="008E0043"/>
    <w:rsid w:val="008E03CE"/>
    <w:rsid w:val="008E1212"/>
    <w:rsid w:val="008E132D"/>
    <w:rsid w:val="008E1520"/>
    <w:rsid w:val="008E1A1A"/>
    <w:rsid w:val="008E1C23"/>
    <w:rsid w:val="008E1C37"/>
    <w:rsid w:val="008E1C98"/>
    <w:rsid w:val="008E2207"/>
    <w:rsid w:val="008E23C1"/>
    <w:rsid w:val="008E23CB"/>
    <w:rsid w:val="008E29D5"/>
    <w:rsid w:val="008E2A97"/>
    <w:rsid w:val="008E2BC7"/>
    <w:rsid w:val="008E2CC6"/>
    <w:rsid w:val="008E33AB"/>
    <w:rsid w:val="008E36F0"/>
    <w:rsid w:val="008E3710"/>
    <w:rsid w:val="008E3926"/>
    <w:rsid w:val="008E39E4"/>
    <w:rsid w:val="008E3FC4"/>
    <w:rsid w:val="008E43FE"/>
    <w:rsid w:val="008E4A8F"/>
    <w:rsid w:val="008E4E64"/>
    <w:rsid w:val="008E4ECC"/>
    <w:rsid w:val="008E5008"/>
    <w:rsid w:val="008E5111"/>
    <w:rsid w:val="008E5229"/>
    <w:rsid w:val="008E52D5"/>
    <w:rsid w:val="008E52F8"/>
    <w:rsid w:val="008E5FB2"/>
    <w:rsid w:val="008E62B0"/>
    <w:rsid w:val="008E78AC"/>
    <w:rsid w:val="008E78B2"/>
    <w:rsid w:val="008E79D8"/>
    <w:rsid w:val="008F01A5"/>
    <w:rsid w:val="008F05F8"/>
    <w:rsid w:val="008F08FA"/>
    <w:rsid w:val="008F09C0"/>
    <w:rsid w:val="008F0AA7"/>
    <w:rsid w:val="008F0B68"/>
    <w:rsid w:val="008F0C49"/>
    <w:rsid w:val="008F0D27"/>
    <w:rsid w:val="008F0D92"/>
    <w:rsid w:val="008F0EEE"/>
    <w:rsid w:val="008F10DA"/>
    <w:rsid w:val="008F129A"/>
    <w:rsid w:val="008F1308"/>
    <w:rsid w:val="008F18DE"/>
    <w:rsid w:val="008F1923"/>
    <w:rsid w:val="008F1ED9"/>
    <w:rsid w:val="008F208E"/>
    <w:rsid w:val="008F214E"/>
    <w:rsid w:val="008F2707"/>
    <w:rsid w:val="008F2B87"/>
    <w:rsid w:val="008F2BBC"/>
    <w:rsid w:val="008F2BC5"/>
    <w:rsid w:val="008F2D97"/>
    <w:rsid w:val="008F2DBD"/>
    <w:rsid w:val="008F2E0C"/>
    <w:rsid w:val="008F2F09"/>
    <w:rsid w:val="008F358E"/>
    <w:rsid w:val="008F39F8"/>
    <w:rsid w:val="008F3A96"/>
    <w:rsid w:val="008F3F6D"/>
    <w:rsid w:val="008F42AF"/>
    <w:rsid w:val="008F4506"/>
    <w:rsid w:val="008F46BD"/>
    <w:rsid w:val="008F4949"/>
    <w:rsid w:val="008F499A"/>
    <w:rsid w:val="008F4C2A"/>
    <w:rsid w:val="008F4C45"/>
    <w:rsid w:val="008F4DC3"/>
    <w:rsid w:val="008F50D1"/>
    <w:rsid w:val="008F5AE7"/>
    <w:rsid w:val="008F5B27"/>
    <w:rsid w:val="008F5B62"/>
    <w:rsid w:val="008F5D18"/>
    <w:rsid w:val="008F5DCF"/>
    <w:rsid w:val="008F5DF0"/>
    <w:rsid w:val="008F6441"/>
    <w:rsid w:val="008F64B9"/>
    <w:rsid w:val="008F65A8"/>
    <w:rsid w:val="008F6B25"/>
    <w:rsid w:val="008F7135"/>
    <w:rsid w:val="008F71B9"/>
    <w:rsid w:val="008F752B"/>
    <w:rsid w:val="008F793F"/>
    <w:rsid w:val="008F7BAD"/>
    <w:rsid w:val="008F7E1E"/>
    <w:rsid w:val="008F7F68"/>
    <w:rsid w:val="009004B8"/>
    <w:rsid w:val="00900526"/>
    <w:rsid w:val="00900886"/>
    <w:rsid w:val="00900892"/>
    <w:rsid w:val="00900DF2"/>
    <w:rsid w:val="009010D8"/>
    <w:rsid w:val="0090156F"/>
    <w:rsid w:val="00901768"/>
    <w:rsid w:val="00901BC5"/>
    <w:rsid w:val="00901C67"/>
    <w:rsid w:val="00901F9E"/>
    <w:rsid w:val="00902217"/>
    <w:rsid w:val="00902488"/>
    <w:rsid w:val="00902540"/>
    <w:rsid w:val="009029DF"/>
    <w:rsid w:val="00902AC3"/>
    <w:rsid w:val="009032F4"/>
    <w:rsid w:val="009034A0"/>
    <w:rsid w:val="009035C0"/>
    <w:rsid w:val="00903A43"/>
    <w:rsid w:val="00903A85"/>
    <w:rsid w:val="00903FE6"/>
    <w:rsid w:val="0090404A"/>
    <w:rsid w:val="009042A2"/>
    <w:rsid w:val="00904540"/>
    <w:rsid w:val="009050BB"/>
    <w:rsid w:val="009051AE"/>
    <w:rsid w:val="00905202"/>
    <w:rsid w:val="00905255"/>
    <w:rsid w:val="00905277"/>
    <w:rsid w:val="0090528F"/>
    <w:rsid w:val="00905720"/>
    <w:rsid w:val="009057FD"/>
    <w:rsid w:val="00905CDB"/>
    <w:rsid w:val="00906335"/>
    <w:rsid w:val="009075AA"/>
    <w:rsid w:val="00907914"/>
    <w:rsid w:val="00907E30"/>
    <w:rsid w:val="009100EE"/>
    <w:rsid w:val="009102A2"/>
    <w:rsid w:val="009104F6"/>
    <w:rsid w:val="009108D1"/>
    <w:rsid w:val="00910D46"/>
    <w:rsid w:val="00910D76"/>
    <w:rsid w:val="00910FE9"/>
    <w:rsid w:val="0091157D"/>
    <w:rsid w:val="00911649"/>
    <w:rsid w:val="0091170C"/>
    <w:rsid w:val="0091172E"/>
    <w:rsid w:val="009117FF"/>
    <w:rsid w:val="00911D86"/>
    <w:rsid w:val="00912189"/>
    <w:rsid w:val="00912BE8"/>
    <w:rsid w:val="00912EDB"/>
    <w:rsid w:val="0091316F"/>
    <w:rsid w:val="0091327A"/>
    <w:rsid w:val="009137FF"/>
    <w:rsid w:val="009142AA"/>
    <w:rsid w:val="00914B5A"/>
    <w:rsid w:val="00914BAA"/>
    <w:rsid w:val="00914DCD"/>
    <w:rsid w:val="00914F5B"/>
    <w:rsid w:val="00915142"/>
    <w:rsid w:val="0091542D"/>
    <w:rsid w:val="00915571"/>
    <w:rsid w:val="009157AC"/>
    <w:rsid w:val="00915A0E"/>
    <w:rsid w:val="00915ECF"/>
    <w:rsid w:val="0091625E"/>
    <w:rsid w:val="00916A70"/>
    <w:rsid w:val="0091729B"/>
    <w:rsid w:val="009172AC"/>
    <w:rsid w:val="009174CE"/>
    <w:rsid w:val="00917640"/>
    <w:rsid w:val="00917873"/>
    <w:rsid w:val="00917E2C"/>
    <w:rsid w:val="00917FF7"/>
    <w:rsid w:val="009200CD"/>
    <w:rsid w:val="0092064C"/>
    <w:rsid w:val="0092093F"/>
    <w:rsid w:val="00920A54"/>
    <w:rsid w:val="00920D39"/>
    <w:rsid w:val="00920EB0"/>
    <w:rsid w:val="00921128"/>
    <w:rsid w:val="00921177"/>
    <w:rsid w:val="0092151F"/>
    <w:rsid w:val="009215FD"/>
    <w:rsid w:val="00921C02"/>
    <w:rsid w:val="00921D28"/>
    <w:rsid w:val="0092216A"/>
    <w:rsid w:val="009224D2"/>
    <w:rsid w:val="0092255F"/>
    <w:rsid w:val="00922696"/>
    <w:rsid w:val="009229EC"/>
    <w:rsid w:val="00922A6B"/>
    <w:rsid w:val="00922A80"/>
    <w:rsid w:val="009234A9"/>
    <w:rsid w:val="00923BBF"/>
    <w:rsid w:val="0092416A"/>
    <w:rsid w:val="00924AA8"/>
    <w:rsid w:val="00925077"/>
    <w:rsid w:val="0092536C"/>
    <w:rsid w:val="00925411"/>
    <w:rsid w:val="00925875"/>
    <w:rsid w:val="00925974"/>
    <w:rsid w:val="00925D31"/>
    <w:rsid w:val="00925E13"/>
    <w:rsid w:val="00925EA4"/>
    <w:rsid w:val="00926216"/>
    <w:rsid w:val="00926845"/>
    <w:rsid w:val="00926A0E"/>
    <w:rsid w:val="00926BA3"/>
    <w:rsid w:val="00926E13"/>
    <w:rsid w:val="00926ED4"/>
    <w:rsid w:val="009273D1"/>
    <w:rsid w:val="0092745F"/>
    <w:rsid w:val="009279AF"/>
    <w:rsid w:val="00927B81"/>
    <w:rsid w:val="00927F32"/>
    <w:rsid w:val="00930007"/>
    <w:rsid w:val="009304A2"/>
    <w:rsid w:val="00930650"/>
    <w:rsid w:val="00930CBD"/>
    <w:rsid w:val="00930EB7"/>
    <w:rsid w:val="009312B8"/>
    <w:rsid w:val="0093164F"/>
    <w:rsid w:val="00931779"/>
    <w:rsid w:val="009317E5"/>
    <w:rsid w:val="00931A98"/>
    <w:rsid w:val="009321E0"/>
    <w:rsid w:val="009328C3"/>
    <w:rsid w:val="0093292E"/>
    <w:rsid w:val="0093297D"/>
    <w:rsid w:val="00932BFB"/>
    <w:rsid w:val="0093347F"/>
    <w:rsid w:val="00933898"/>
    <w:rsid w:val="00933B8B"/>
    <w:rsid w:val="00933E7B"/>
    <w:rsid w:val="00933FC4"/>
    <w:rsid w:val="0093416E"/>
    <w:rsid w:val="00934492"/>
    <w:rsid w:val="009345E2"/>
    <w:rsid w:val="0093471A"/>
    <w:rsid w:val="00934947"/>
    <w:rsid w:val="00934B4C"/>
    <w:rsid w:val="00934EF1"/>
    <w:rsid w:val="0093526C"/>
    <w:rsid w:val="00935757"/>
    <w:rsid w:val="009357ED"/>
    <w:rsid w:val="00935954"/>
    <w:rsid w:val="00935E2C"/>
    <w:rsid w:val="00936375"/>
    <w:rsid w:val="009365CB"/>
    <w:rsid w:val="00936795"/>
    <w:rsid w:val="009367D7"/>
    <w:rsid w:val="00936A15"/>
    <w:rsid w:val="00936AC6"/>
    <w:rsid w:val="00936BE8"/>
    <w:rsid w:val="00936EFF"/>
    <w:rsid w:val="00937307"/>
    <w:rsid w:val="009373E0"/>
    <w:rsid w:val="00937574"/>
    <w:rsid w:val="00937F03"/>
    <w:rsid w:val="00940244"/>
    <w:rsid w:val="00940370"/>
    <w:rsid w:val="00940714"/>
    <w:rsid w:val="0094098E"/>
    <w:rsid w:val="00940AAB"/>
    <w:rsid w:val="00940B0C"/>
    <w:rsid w:val="00941ACE"/>
    <w:rsid w:val="00941B8B"/>
    <w:rsid w:val="00941C3A"/>
    <w:rsid w:val="00941C74"/>
    <w:rsid w:val="00941E04"/>
    <w:rsid w:val="009421F4"/>
    <w:rsid w:val="00942537"/>
    <w:rsid w:val="0094295C"/>
    <w:rsid w:val="00943081"/>
    <w:rsid w:val="00943904"/>
    <w:rsid w:val="00943DCA"/>
    <w:rsid w:val="00943DCF"/>
    <w:rsid w:val="00944189"/>
    <w:rsid w:val="00944207"/>
    <w:rsid w:val="009444E8"/>
    <w:rsid w:val="00944E90"/>
    <w:rsid w:val="009451B8"/>
    <w:rsid w:val="0094533C"/>
    <w:rsid w:val="009456A5"/>
    <w:rsid w:val="00945791"/>
    <w:rsid w:val="00945A23"/>
    <w:rsid w:val="009472A5"/>
    <w:rsid w:val="009476E8"/>
    <w:rsid w:val="0094777B"/>
    <w:rsid w:val="00947BA7"/>
    <w:rsid w:val="00950243"/>
    <w:rsid w:val="00950698"/>
    <w:rsid w:val="00950C7F"/>
    <w:rsid w:val="00951067"/>
    <w:rsid w:val="00951192"/>
    <w:rsid w:val="00951A10"/>
    <w:rsid w:val="00951EB6"/>
    <w:rsid w:val="00951F11"/>
    <w:rsid w:val="0095227E"/>
    <w:rsid w:val="009523AC"/>
    <w:rsid w:val="00952543"/>
    <w:rsid w:val="0095263D"/>
    <w:rsid w:val="00952904"/>
    <w:rsid w:val="0095318B"/>
    <w:rsid w:val="009535F0"/>
    <w:rsid w:val="00953C6F"/>
    <w:rsid w:val="009541E8"/>
    <w:rsid w:val="009543BD"/>
    <w:rsid w:val="00954690"/>
    <w:rsid w:val="009546EF"/>
    <w:rsid w:val="00954F27"/>
    <w:rsid w:val="009550FF"/>
    <w:rsid w:val="009551D1"/>
    <w:rsid w:val="0095539A"/>
    <w:rsid w:val="0095547B"/>
    <w:rsid w:val="0095589B"/>
    <w:rsid w:val="00955EC8"/>
    <w:rsid w:val="00955F85"/>
    <w:rsid w:val="0095640B"/>
    <w:rsid w:val="0095690C"/>
    <w:rsid w:val="00956B1D"/>
    <w:rsid w:val="00956E0A"/>
    <w:rsid w:val="00956EBC"/>
    <w:rsid w:val="00956FE6"/>
    <w:rsid w:val="00957107"/>
    <w:rsid w:val="00957403"/>
    <w:rsid w:val="00957504"/>
    <w:rsid w:val="00960151"/>
    <w:rsid w:val="0096017D"/>
    <w:rsid w:val="00960696"/>
    <w:rsid w:val="00961089"/>
    <w:rsid w:val="009610EE"/>
    <w:rsid w:val="009612C3"/>
    <w:rsid w:val="00961393"/>
    <w:rsid w:val="00961530"/>
    <w:rsid w:val="0096195A"/>
    <w:rsid w:val="00961AEB"/>
    <w:rsid w:val="00961D58"/>
    <w:rsid w:val="00961D72"/>
    <w:rsid w:val="00962181"/>
    <w:rsid w:val="0096226A"/>
    <w:rsid w:val="00962546"/>
    <w:rsid w:val="00962F60"/>
    <w:rsid w:val="00963158"/>
    <w:rsid w:val="009636BD"/>
    <w:rsid w:val="00963767"/>
    <w:rsid w:val="00963ADB"/>
    <w:rsid w:val="00963C0F"/>
    <w:rsid w:val="00964185"/>
    <w:rsid w:val="0096420E"/>
    <w:rsid w:val="009642CF"/>
    <w:rsid w:val="009649B6"/>
    <w:rsid w:val="00964A16"/>
    <w:rsid w:val="00964AF4"/>
    <w:rsid w:val="00964B8D"/>
    <w:rsid w:val="00965020"/>
    <w:rsid w:val="009656ED"/>
    <w:rsid w:val="00965993"/>
    <w:rsid w:val="00966179"/>
    <w:rsid w:val="009663BC"/>
    <w:rsid w:val="009665CD"/>
    <w:rsid w:val="00966723"/>
    <w:rsid w:val="00966C86"/>
    <w:rsid w:val="00967406"/>
    <w:rsid w:val="00967964"/>
    <w:rsid w:val="00967B14"/>
    <w:rsid w:val="00967B40"/>
    <w:rsid w:val="00967D44"/>
    <w:rsid w:val="00967DD3"/>
    <w:rsid w:val="00970270"/>
    <w:rsid w:val="009702A1"/>
    <w:rsid w:val="0097034A"/>
    <w:rsid w:val="0097064C"/>
    <w:rsid w:val="009707C2"/>
    <w:rsid w:val="00970DE9"/>
    <w:rsid w:val="00970F5E"/>
    <w:rsid w:val="00970FDB"/>
    <w:rsid w:val="009715EB"/>
    <w:rsid w:val="0097167D"/>
    <w:rsid w:val="00971B1A"/>
    <w:rsid w:val="0097257D"/>
    <w:rsid w:val="00972850"/>
    <w:rsid w:val="00972858"/>
    <w:rsid w:val="00972BBF"/>
    <w:rsid w:val="009731B5"/>
    <w:rsid w:val="00973272"/>
    <w:rsid w:val="0097372B"/>
    <w:rsid w:val="00973C5F"/>
    <w:rsid w:val="00974276"/>
    <w:rsid w:val="00974386"/>
    <w:rsid w:val="00974589"/>
    <w:rsid w:val="0097461D"/>
    <w:rsid w:val="00974B10"/>
    <w:rsid w:val="00974E9C"/>
    <w:rsid w:val="00974F10"/>
    <w:rsid w:val="009750E0"/>
    <w:rsid w:val="009753B6"/>
    <w:rsid w:val="00976134"/>
    <w:rsid w:val="00976378"/>
    <w:rsid w:val="00976664"/>
    <w:rsid w:val="00976A0C"/>
    <w:rsid w:val="00976A12"/>
    <w:rsid w:val="00976CD3"/>
    <w:rsid w:val="00976F23"/>
    <w:rsid w:val="00977189"/>
    <w:rsid w:val="009773AD"/>
    <w:rsid w:val="009778A8"/>
    <w:rsid w:val="00977E2C"/>
    <w:rsid w:val="00980500"/>
    <w:rsid w:val="00980709"/>
    <w:rsid w:val="00980F8C"/>
    <w:rsid w:val="00981241"/>
    <w:rsid w:val="0098138F"/>
    <w:rsid w:val="009815D8"/>
    <w:rsid w:val="009818DC"/>
    <w:rsid w:val="00981A26"/>
    <w:rsid w:val="00981B73"/>
    <w:rsid w:val="00981C35"/>
    <w:rsid w:val="00982574"/>
    <w:rsid w:val="009827F6"/>
    <w:rsid w:val="0098321D"/>
    <w:rsid w:val="009834AE"/>
    <w:rsid w:val="00983629"/>
    <w:rsid w:val="009839F9"/>
    <w:rsid w:val="00983C84"/>
    <w:rsid w:val="0098422D"/>
    <w:rsid w:val="00984614"/>
    <w:rsid w:val="009849B9"/>
    <w:rsid w:val="00985049"/>
    <w:rsid w:val="0098515C"/>
    <w:rsid w:val="0098551F"/>
    <w:rsid w:val="00985677"/>
    <w:rsid w:val="009856EA"/>
    <w:rsid w:val="00985AD1"/>
    <w:rsid w:val="0098629E"/>
    <w:rsid w:val="00986840"/>
    <w:rsid w:val="0098741F"/>
    <w:rsid w:val="00987A03"/>
    <w:rsid w:val="00987F3B"/>
    <w:rsid w:val="0099041D"/>
    <w:rsid w:val="00990BE6"/>
    <w:rsid w:val="00990E64"/>
    <w:rsid w:val="00991319"/>
    <w:rsid w:val="0099133C"/>
    <w:rsid w:val="0099192E"/>
    <w:rsid w:val="009919F9"/>
    <w:rsid w:val="00991A07"/>
    <w:rsid w:val="00991D73"/>
    <w:rsid w:val="00991FE5"/>
    <w:rsid w:val="009924AC"/>
    <w:rsid w:val="009929E4"/>
    <w:rsid w:val="00992A25"/>
    <w:rsid w:val="00992DC2"/>
    <w:rsid w:val="00992E47"/>
    <w:rsid w:val="00993300"/>
    <w:rsid w:val="009935C1"/>
    <w:rsid w:val="0099383E"/>
    <w:rsid w:val="0099397E"/>
    <w:rsid w:val="00993B14"/>
    <w:rsid w:val="00993B77"/>
    <w:rsid w:val="009945D5"/>
    <w:rsid w:val="00994642"/>
    <w:rsid w:val="00994FB0"/>
    <w:rsid w:val="0099503B"/>
    <w:rsid w:val="009950B5"/>
    <w:rsid w:val="0099533D"/>
    <w:rsid w:val="009953F5"/>
    <w:rsid w:val="00995703"/>
    <w:rsid w:val="0099593C"/>
    <w:rsid w:val="00995A71"/>
    <w:rsid w:val="00995D97"/>
    <w:rsid w:val="009960E9"/>
    <w:rsid w:val="00996223"/>
    <w:rsid w:val="00996A2F"/>
    <w:rsid w:val="00997384"/>
    <w:rsid w:val="00997528"/>
    <w:rsid w:val="0099768F"/>
    <w:rsid w:val="00997BD8"/>
    <w:rsid w:val="00997F83"/>
    <w:rsid w:val="009A015F"/>
    <w:rsid w:val="009A03FC"/>
    <w:rsid w:val="009A098A"/>
    <w:rsid w:val="009A0DDD"/>
    <w:rsid w:val="009A113B"/>
    <w:rsid w:val="009A1225"/>
    <w:rsid w:val="009A13E5"/>
    <w:rsid w:val="009A165D"/>
    <w:rsid w:val="009A1877"/>
    <w:rsid w:val="009A18AB"/>
    <w:rsid w:val="009A1EE0"/>
    <w:rsid w:val="009A26AA"/>
    <w:rsid w:val="009A28E5"/>
    <w:rsid w:val="009A2ADD"/>
    <w:rsid w:val="009A31DA"/>
    <w:rsid w:val="009A3313"/>
    <w:rsid w:val="009A339A"/>
    <w:rsid w:val="009A3D45"/>
    <w:rsid w:val="009A3E12"/>
    <w:rsid w:val="009A3E1B"/>
    <w:rsid w:val="009A416E"/>
    <w:rsid w:val="009A4721"/>
    <w:rsid w:val="009A4936"/>
    <w:rsid w:val="009A4A52"/>
    <w:rsid w:val="009A4B2F"/>
    <w:rsid w:val="009A4B72"/>
    <w:rsid w:val="009A511A"/>
    <w:rsid w:val="009A541D"/>
    <w:rsid w:val="009A54A3"/>
    <w:rsid w:val="009A5A5D"/>
    <w:rsid w:val="009A616F"/>
    <w:rsid w:val="009A61D7"/>
    <w:rsid w:val="009A62FE"/>
    <w:rsid w:val="009A6904"/>
    <w:rsid w:val="009A6922"/>
    <w:rsid w:val="009A6E3F"/>
    <w:rsid w:val="009A7056"/>
    <w:rsid w:val="009A7176"/>
    <w:rsid w:val="009A72AB"/>
    <w:rsid w:val="009A7860"/>
    <w:rsid w:val="009B0261"/>
    <w:rsid w:val="009B03D3"/>
    <w:rsid w:val="009B09E5"/>
    <w:rsid w:val="009B0CE3"/>
    <w:rsid w:val="009B0D5A"/>
    <w:rsid w:val="009B0FC8"/>
    <w:rsid w:val="009B1090"/>
    <w:rsid w:val="009B17B4"/>
    <w:rsid w:val="009B1E29"/>
    <w:rsid w:val="009B1ED2"/>
    <w:rsid w:val="009B2017"/>
    <w:rsid w:val="009B2661"/>
    <w:rsid w:val="009B2A7F"/>
    <w:rsid w:val="009B2B37"/>
    <w:rsid w:val="009B2D52"/>
    <w:rsid w:val="009B2FB1"/>
    <w:rsid w:val="009B3AA8"/>
    <w:rsid w:val="009B3BB3"/>
    <w:rsid w:val="009B4129"/>
    <w:rsid w:val="009B46FB"/>
    <w:rsid w:val="009B4806"/>
    <w:rsid w:val="009B48B0"/>
    <w:rsid w:val="009B4BF2"/>
    <w:rsid w:val="009B4C5A"/>
    <w:rsid w:val="009B4D27"/>
    <w:rsid w:val="009B4D43"/>
    <w:rsid w:val="009B4DC4"/>
    <w:rsid w:val="009B4DE9"/>
    <w:rsid w:val="009B50EE"/>
    <w:rsid w:val="009B5368"/>
    <w:rsid w:val="009B5439"/>
    <w:rsid w:val="009B55F3"/>
    <w:rsid w:val="009B5AA6"/>
    <w:rsid w:val="009B5C50"/>
    <w:rsid w:val="009B5FC2"/>
    <w:rsid w:val="009B6217"/>
    <w:rsid w:val="009B6309"/>
    <w:rsid w:val="009B6CF4"/>
    <w:rsid w:val="009B76F3"/>
    <w:rsid w:val="009B7882"/>
    <w:rsid w:val="009B7A07"/>
    <w:rsid w:val="009B7A60"/>
    <w:rsid w:val="009B7AAA"/>
    <w:rsid w:val="009B7B76"/>
    <w:rsid w:val="009B7F23"/>
    <w:rsid w:val="009C0260"/>
    <w:rsid w:val="009C02F4"/>
    <w:rsid w:val="009C0A55"/>
    <w:rsid w:val="009C0B66"/>
    <w:rsid w:val="009C0DDD"/>
    <w:rsid w:val="009C0ECD"/>
    <w:rsid w:val="009C1123"/>
    <w:rsid w:val="009C1323"/>
    <w:rsid w:val="009C1410"/>
    <w:rsid w:val="009C153C"/>
    <w:rsid w:val="009C17AF"/>
    <w:rsid w:val="009C1846"/>
    <w:rsid w:val="009C1DA3"/>
    <w:rsid w:val="009C2596"/>
    <w:rsid w:val="009C270E"/>
    <w:rsid w:val="009C2798"/>
    <w:rsid w:val="009C2B24"/>
    <w:rsid w:val="009C2B76"/>
    <w:rsid w:val="009C2C9F"/>
    <w:rsid w:val="009C2ED6"/>
    <w:rsid w:val="009C3768"/>
    <w:rsid w:val="009C39E8"/>
    <w:rsid w:val="009C3EAB"/>
    <w:rsid w:val="009C3EEB"/>
    <w:rsid w:val="009C3F7D"/>
    <w:rsid w:val="009C3FF1"/>
    <w:rsid w:val="009C40D5"/>
    <w:rsid w:val="009C4234"/>
    <w:rsid w:val="009C431E"/>
    <w:rsid w:val="009C446C"/>
    <w:rsid w:val="009C47BD"/>
    <w:rsid w:val="009C4EE6"/>
    <w:rsid w:val="009C52C3"/>
    <w:rsid w:val="009C5342"/>
    <w:rsid w:val="009C555B"/>
    <w:rsid w:val="009C5691"/>
    <w:rsid w:val="009C6058"/>
    <w:rsid w:val="009C622D"/>
    <w:rsid w:val="009C63E0"/>
    <w:rsid w:val="009C663B"/>
    <w:rsid w:val="009C68E1"/>
    <w:rsid w:val="009C6A24"/>
    <w:rsid w:val="009C6A77"/>
    <w:rsid w:val="009C706C"/>
    <w:rsid w:val="009C76FB"/>
    <w:rsid w:val="009C7A0F"/>
    <w:rsid w:val="009C7D24"/>
    <w:rsid w:val="009C7FCD"/>
    <w:rsid w:val="009D03B4"/>
    <w:rsid w:val="009D097C"/>
    <w:rsid w:val="009D0A39"/>
    <w:rsid w:val="009D0B67"/>
    <w:rsid w:val="009D0CEA"/>
    <w:rsid w:val="009D0D10"/>
    <w:rsid w:val="009D127B"/>
    <w:rsid w:val="009D13A8"/>
    <w:rsid w:val="009D13CE"/>
    <w:rsid w:val="009D15F5"/>
    <w:rsid w:val="009D1629"/>
    <w:rsid w:val="009D16BB"/>
    <w:rsid w:val="009D1783"/>
    <w:rsid w:val="009D1C14"/>
    <w:rsid w:val="009D1C5D"/>
    <w:rsid w:val="009D1FB2"/>
    <w:rsid w:val="009D32F8"/>
    <w:rsid w:val="009D3326"/>
    <w:rsid w:val="009D35F8"/>
    <w:rsid w:val="009D378D"/>
    <w:rsid w:val="009D37B3"/>
    <w:rsid w:val="009D397D"/>
    <w:rsid w:val="009D3C5A"/>
    <w:rsid w:val="009D4302"/>
    <w:rsid w:val="009D439E"/>
    <w:rsid w:val="009D4597"/>
    <w:rsid w:val="009D45CA"/>
    <w:rsid w:val="009D4A0F"/>
    <w:rsid w:val="009D5328"/>
    <w:rsid w:val="009D53BB"/>
    <w:rsid w:val="009D5DC1"/>
    <w:rsid w:val="009D6015"/>
    <w:rsid w:val="009D627B"/>
    <w:rsid w:val="009D65E0"/>
    <w:rsid w:val="009D6CD6"/>
    <w:rsid w:val="009D6E85"/>
    <w:rsid w:val="009D7031"/>
    <w:rsid w:val="009D715C"/>
    <w:rsid w:val="009D723B"/>
    <w:rsid w:val="009D797E"/>
    <w:rsid w:val="009D79A0"/>
    <w:rsid w:val="009D7E2B"/>
    <w:rsid w:val="009D7E46"/>
    <w:rsid w:val="009E0ACB"/>
    <w:rsid w:val="009E0B56"/>
    <w:rsid w:val="009E0EFF"/>
    <w:rsid w:val="009E1684"/>
    <w:rsid w:val="009E1B37"/>
    <w:rsid w:val="009E21C2"/>
    <w:rsid w:val="009E23EB"/>
    <w:rsid w:val="009E2469"/>
    <w:rsid w:val="009E2710"/>
    <w:rsid w:val="009E2C42"/>
    <w:rsid w:val="009E2CD5"/>
    <w:rsid w:val="009E2D30"/>
    <w:rsid w:val="009E3393"/>
    <w:rsid w:val="009E33CC"/>
    <w:rsid w:val="009E36F0"/>
    <w:rsid w:val="009E3A2D"/>
    <w:rsid w:val="009E3D61"/>
    <w:rsid w:val="009E3E89"/>
    <w:rsid w:val="009E3F51"/>
    <w:rsid w:val="009E4361"/>
    <w:rsid w:val="009E4BE6"/>
    <w:rsid w:val="009E4DAC"/>
    <w:rsid w:val="009E514C"/>
    <w:rsid w:val="009E51D8"/>
    <w:rsid w:val="009E5A0E"/>
    <w:rsid w:val="009E5EF8"/>
    <w:rsid w:val="009E617B"/>
    <w:rsid w:val="009E655F"/>
    <w:rsid w:val="009E68A1"/>
    <w:rsid w:val="009E698C"/>
    <w:rsid w:val="009E6D12"/>
    <w:rsid w:val="009E6DC1"/>
    <w:rsid w:val="009E737E"/>
    <w:rsid w:val="009E7889"/>
    <w:rsid w:val="009E7902"/>
    <w:rsid w:val="009E7DE6"/>
    <w:rsid w:val="009F000F"/>
    <w:rsid w:val="009F02BB"/>
    <w:rsid w:val="009F079E"/>
    <w:rsid w:val="009F08A5"/>
    <w:rsid w:val="009F0EAD"/>
    <w:rsid w:val="009F134C"/>
    <w:rsid w:val="009F1420"/>
    <w:rsid w:val="009F1BCD"/>
    <w:rsid w:val="009F1E3A"/>
    <w:rsid w:val="009F25D2"/>
    <w:rsid w:val="009F293C"/>
    <w:rsid w:val="009F2DD5"/>
    <w:rsid w:val="009F2FCA"/>
    <w:rsid w:val="009F2FE0"/>
    <w:rsid w:val="009F3051"/>
    <w:rsid w:val="009F3095"/>
    <w:rsid w:val="009F3153"/>
    <w:rsid w:val="009F33AB"/>
    <w:rsid w:val="009F3A8D"/>
    <w:rsid w:val="009F3DF0"/>
    <w:rsid w:val="009F410E"/>
    <w:rsid w:val="009F5428"/>
    <w:rsid w:val="009F56A0"/>
    <w:rsid w:val="009F65DC"/>
    <w:rsid w:val="009F6C49"/>
    <w:rsid w:val="009F6DF9"/>
    <w:rsid w:val="009F6E0D"/>
    <w:rsid w:val="009F6FB4"/>
    <w:rsid w:val="009F7354"/>
    <w:rsid w:val="009F73A8"/>
    <w:rsid w:val="009F7474"/>
    <w:rsid w:val="009F74C3"/>
    <w:rsid w:val="009F7619"/>
    <w:rsid w:val="009F7EA5"/>
    <w:rsid w:val="00A00275"/>
    <w:rsid w:val="00A00B7D"/>
    <w:rsid w:val="00A00D0A"/>
    <w:rsid w:val="00A00D57"/>
    <w:rsid w:val="00A00E05"/>
    <w:rsid w:val="00A00F17"/>
    <w:rsid w:val="00A01389"/>
    <w:rsid w:val="00A013C1"/>
    <w:rsid w:val="00A0173D"/>
    <w:rsid w:val="00A01B4E"/>
    <w:rsid w:val="00A01CD0"/>
    <w:rsid w:val="00A01EB1"/>
    <w:rsid w:val="00A021FA"/>
    <w:rsid w:val="00A02578"/>
    <w:rsid w:val="00A02C6E"/>
    <w:rsid w:val="00A02E3A"/>
    <w:rsid w:val="00A0358D"/>
    <w:rsid w:val="00A0366C"/>
    <w:rsid w:val="00A03827"/>
    <w:rsid w:val="00A03A80"/>
    <w:rsid w:val="00A03C48"/>
    <w:rsid w:val="00A0443F"/>
    <w:rsid w:val="00A04562"/>
    <w:rsid w:val="00A0458C"/>
    <w:rsid w:val="00A0499E"/>
    <w:rsid w:val="00A04FA4"/>
    <w:rsid w:val="00A051C8"/>
    <w:rsid w:val="00A05941"/>
    <w:rsid w:val="00A059CC"/>
    <w:rsid w:val="00A059DF"/>
    <w:rsid w:val="00A066BF"/>
    <w:rsid w:val="00A06B73"/>
    <w:rsid w:val="00A06C85"/>
    <w:rsid w:val="00A06D93"/>
    <w:rsid w:val="00A07122"/>
    <w:rsid w:val="00A0763C"/>
    <w:rsid w:val="00A07A8D"/>
    <w:rsid w:val="00A07DD6"/>
    <w:rsid w:val="00A07FEF"/>
    <w:rsid w:val="00A102A6"/>
    <w:rsid w:val="00A107C8"/>
    <w:rsid w:val="00A10F8B"/>
    <w:rsid w:val="00A11487"/>
    <w:rsid w:val="00A11843"/>
    <w:rsid w:val="00A119E7"/>
    <w:rsid w:val="00A11A25"/>
    <w:rsid w:val="00A11AD0"/>
    <w:rsid w:val="00A12CC6"/>
    <w:rsid w:val="00A13665"/>
    <w:rsid w:val="00A13992"/>
    <w:rsid w:val="00A139B7"/>
    <w:rsid w:val="00A13DE6"/>
    <w:rsid w:val="00A13F7E"/>
    <w:rsid w:val="00A1426A"/>
    <w:rsid w:val="00A142DF"/>
    <w:rsid w:val="00A14937"/>
    <w:rsid w:val="00A15011"/>
    <w:rsid w:val="00A15916"/>
    <w:rsid w:val="00A1606C"/>
    <w:rsid w:val="00A1621B"/>
    <w:rsid w:val="00A16988"/>
    <w:rsid w:val="00A16F0A"/>
    <w:rsid w:val="00A176A5"/>
    <w:rsid w:val="00A207D2"/>
    <w:rsid w:val="00A21612"/>
    <w:rsid w:val="00A2169E"/>
    <w:rsid w:val="00A21AAF"/>
    <w:rsid w:val="00A21F28"/>
    <w:rsid w:val="00A223C3"/>
    <w:rsid w:val="00A22AF9"/>
    <w:rsid w:val="00A230DF"/>
    <w:rsid w:val="00A2337E"/>
    <w:rsid w:val="00A234AE"/>
    <w:rsid w:val="00A2356F"/>
    <w:rsid w:val="00A236B9"/>
    <w:rsid w:val="00A2378A"/>
    <w:rsid w:val="00A238EB"/>
    <w:rsid w:val="00A23F92"/>
    <w:rsid w:val="00A24255"/>
    <w:rsid w:val="00A24514"/>
    <w:rsid w:val="00A24771"/>
    <w:rsid w:val="00A24BF0"/>
    <w:rsid w:val="00A24CF9"/>
    <w:rsid w:val="00A24DCE"/>
    <w:rsid w:val="00A24F13"/>
    <w:rsid w:val="00A254ED"/>
    <w:rsid w:val="00A255CF"/>
    <w:rsid w:val="00A2561B"/>
    <w:rsid w:val="00A25683"/>
    <w:rsid w:val="00A25910"/>
    <w:rsid w:val="00A25A98"/>
    <w:rsid w:val="00A26208"/>
    <w:rsid w:val="00A2621B"/>
    <w:rsid w:val="00A2646E"/>
    <w:rsid w:val="00A26766"/>
    <w:rsid w:val="00A267AE"/>
    <w:rsid w:val="00A26ED9"/>
    <w:rsid w:val="00A2741C"/>
    <w:rsid w:val="00A2753F"/>
    <w:rsid w:val="00A278AE"/>
    <w:rsid w:val="00A27A5A"/>
    <w:rsid w:val="00A27C1E"/>
    <w:rsid w:val="00A27CD1"/>
    <w:rsid w:val="00A27F7F"/>
    <w:rsid w:val="00A27F9A"/>
    <w:rsid w:val="00A301E2"/>
    <w:rsid w:val="00A3057A"/>
    <w:rsid w:val="00A3061D"/>
    <w:rsid w:val="00A30864"/>
    <w:rsid w:val="00A30BD0"/>
    <w:rsid w:val="00A30D51"/>
    <w:rsid w:val="00A30F73"/>
    <w:rsid w:val="00A30FE4"/>
    <w:rsid w:val="00A310DB"/>
    <w:rsid w:val="00A314BF"/>
    <w:rsid w:val="00A31707"/>
    <w:rsid w:val="00A32851"/>
    <w:rsid w:val="00A32A02"/>
    <w:rsid w:val="00A32B3E"/>
    <w:rsid w:val="00A33079"/>
    <w:rsid w:val="00A335F3"/>
    <w:rsid w:val="00A336C7"/>
    <w:rsid w:val="00A3373C"/>
    <w:rsid w:val="00A338A1"/>
    <w:rsid w:val="00A33C6E"/>
    <w:rsid w:val="00A33CE6"/>
    <w:rsid w:val="00A33F67"/>
    <w:rsid w:val="00A34065"/>
    <w:rsid w:val="00A345A9"/>
    <w:rsid w:val="00A34668"/>
    <w:rsid w:val="00A346A4"/>
    <w:rsid w:val="00A34D94"/>
    <w:rsid w:val="00A35092"/>
    <w:rsid w:val="00A35203"/>
    <w:rsid w:val="00A352DB"/>
    <w:rsid w:val="00A3561E"/>
    <w:rsid w:val="00A3574D"/>
    <w:rsid w:val="00A35B1E"/>
    <w:rsid w:val="00A35E2E"/>
    <w:rsid w:val="00A35E2F"/>
    <w:rsid w:val="00A35ECA"/>
    <w:rsid w:val="00A360B7"/>
    <w:rsid w:val="00A362EF"/>
    <w:rsid w:val="00A36465"/>
    <w:rsid w:val="00A36553"/>
    <w:rsid w:val="00A36897"/>
    <w:rsid w:val="00A36A72"/>
    <w:rsid w:val="00A36EF9"/>
    <w:rsid w:val="00A37622"/>
    <w:rsid w:val="00A37A43"/>
    <w:rsid w:val="00A37D74"/>
    <w:rsid w:val="00A37F51"/>
    <w:rsid w:val="00A403B3"/>
    <w:rsid w:val="00A40B35"/>
    <w:rsid w:val="00A40C10"/>
    <w:rsid w:val="00A40D0F"/>
    <w:rsid w:val="00A40DBC"/>
    <w:rsid w:val="00A40EEF"/>
    <w:rsid w:val="00A41007"/>
    <w:rsid w:val="00A4135A"/>
    <w:rsid w:val="00A4153D"/>
    <w:rsid w:val="00A41622"/>
    <w:rsid w:val="00A41BE3"/>
    <w:rsid w:val="00A41CAA"/>
    <w:rsid w:val="00A42378"/>
    <w:rsid w:val="00A42A36"/>
    <w:rsid w:val="00A42D74"/>
    <w:rsid w:val="00A42E1F"/>
    <w:rsid w:val="00A4354A"/>
    <w:rsid w:val="00A437EA"/>
    <w:rsid w:val="00A43B94"/>
    <w:rsid w:val="00A4400D"/>
    <w:rsid w:val="00A44409"/>
    <w:rsid w:val="00A44A2F"/>
    <w:rsid w:val="00A44B00"/>
    <w:rsid w:val="00A44F95"/>
    <w:rsid w:val="00A45F9B"/>
    <w:rsid w:val="00A46153"/>
    <w:rsid w:val="00A4618D"/>
    <w:rsid w:val="00A46810"/>
    <w:rsid w:val="00A46A76"/>
    <w:rsid w:val="00A46AAE"/>
    <w:rsid w:val="00A47060"/>
    <w:rsid w:val="00A471A0"/>
    <w:rsid w:val="00A47301"/>
    <w:rsid w:val="00A47335"/>
    <w:rsid w:val="00A474CB"/>
    <w:rsid w:val="00A47582"/>
    <w:rsid w:val="00A477A8"/>
    <w:rsid w:val="00A47C14"/>
    <w:rsid w:val="00A47CEA"/>
    <w:rsid w:val="00A50133"/>
    <w:rsid w:val="00A502B3"/>
    <w:rsid w:val="00A50460"/>
    <w:rsid w:val="00A50803"/>
    <w:rsid w:val="00A50965"/>
    <w:rsid w:val="00A50CC9"/>
    <w:rsid w:val="00A50FBA"/>
    <w:rsid w:val="00A512E0"/>
    <w:rsid w:val="00A51399"/>
    <w:rsid w:val="00A51421"/>
    <w:rsid w:val="00A516B9"/>
    <w:rsid w:val="00A51975"/>
    <w:rsid w:val="00A51B04"/>
    <w:rsid w:val="00A51F78"/>
    <w:rsid w:val="00A520D3"/>
    <w:rsid w:val="00A529DE"/>
    <w:rsid w:val="00A52A49"/>
    <w:rsid w:val="00A52C0E"/>
    <w:rsid w:val="00A5315A"/>
    <w:rsid w:val="00A5342C"/>
    <w:rsid w:val="00A53A5C"/>
    <w:rsid w:val="00A53A61"/>
    <w:rsid w:val="00A53B4F"/>
    <w:rsid w:val="00A53CD1"/>
    <w:rsid w:val="00A54491"/>
    <w:rsid w:val="00A54B95"/>
    <w:rsid w:val="00A54CCA"/>
    <w:rsid w:val="00A554D9"/>
    <w:rsid w:val="00A5585D"/>
    <w:rsid w:val="00A558AC"/>
    <w:rsid w:val="00A559F2"/>
    <w:rsid w:val="00A55CDA"/>
    <w:rsid w:val="00A56000"/>
    <w:rsid w:val="00A5603E"/>
    <w:rsid w:val="00A5647A"/>
    <w:rsid w:val="00A564BB"/>
    <w:rsid w:val="00A565C1"/>
    <w:rsid w:val="00A56693"/>
    <w:rsid w:val="00A56D7E"/>
    <w:rsid w:val="00A57059"/>
    <w:rsid w:val="00A575C0"/>
    <w:rsid w:val="00A575FA"/>
    <w:rsid w:val="00A5762A"/>
    <w:rsid w:val="00A57BD7"/>
    <w:rsid w:val="00A57EBA"/>
    <w:rsid w:val="00A6003B"/>
    <w:rsid w:val="00A602A7"/>
    <w:rsid w:val="00A604A3"/>
    <w:rsid w:val="00A60A49"/>
    <w:rsid w:val="00A60DA0"/>
    <w:rsid w:val="00A60E03"/>
    <w:rsid w:val="00A612E0"/>
    <w:rsid w:val="00A617AE"/>
    <w:rsid w:val="00A61CF7"/>
    <w:rsid w:val="00A61E63"/>
    <w:rsid w:val="00A61F8C"/>
    <w:rsid w:val="00A620CB"/>
    <w:rsid w:val="00A6296B"/>
    <w:rsid w:val="00A63BC6"/>
    <w:rsid w:val="00A64218"/>
    <w:rsid w:val="00A6433D"/>
    <w:rsid w:val="00A6445E"/>
    <w:rsid w:val="00A64B3B"/>
    <w:rsid w:val="00A64FFC"/>
    <w:rsid w:val="00A651A4"/>
    <w:rsid w:val="00A652D4"/>
    <w:rsid w:val="00A65388"/>
    <w:rsid w:val="00A653B4"/>
    <w:rsid w:val="00A6577E"/>
    <w:rsid w:val="00A65844"/>
    <w:rsid w:val="00A658F2"/>
    <w:rsid w:val="00A659D7"/>
    <w:rsid w:val="00A65A3B"/>
    <w:rsid w:val="00A65F6B"/>
    <w:rsid w:val="00A66445"/>
    <w:rsid w:val="00A665F7"/>
    <w:rsid w:val="00A66770"/>
    <w:rsid w:val="00A66CA8"/>
    <w:rsid w:val="00A66EC5"/>
    <w:rsid w:val="00A66EEA"/>
    <w:rsid w:val="00A6724D"/>
    <w:rsid w:val="00A673BE"/>
    <w:rsid w:val="00A674E4"/>
    <w:rsid w:val="00A67875"/>
    <w:rsid w:val="00A67A86"/>
    <w:rsid w:val="00A67B52"/>
    <w:rsid w:val="00A70261"/>
    <w:rsid w:val="00A70991"/>
    <w:rsid w:val="00A70AC8"/>
    <w:rsid w:val="00A70F6B"/>
    <w:rsid w:val="00A718C3"/>
    <w:rsid w:val="00A72074"/>
    <w:rsid w:val="00A726C3"/>
    <w:rsid w:val="00A728D7"/>
    <w:rsid w:val="00A72AA7"/>
    <w:rsid w:val="00A72EAF"/>
    <w:rsid w:val="00A72F0F"/>
    <w:rsid w:val="00A73A80"/>
    <w:rsid w:val="00A73B8D"/>
    <w:rsid w:val="00A74376"/>
    <w:rsid w:val="00A7452A"/>
    <w:rsid w:val="00A74644"/>
    <w:rsid w:val="00A749AA"/>
    <w:rsid w:val="00A74A34"/>
    <w:rsid w:val="00A751BE"/>
    <w:rsid w:val="00A7536E"/>
    <w:rsid w:val="00A75987"/>
    <w:rsid w:val="00A761D0"/>
    <w:rsid w:val="00A7646E"/>
    <w:rsid w:val="00A76571"/>
    <w:rsid w:val="00A76791"/>
    <w:rsid w:val="00A76ABA"/>
    <w:rsid w:val="00A76BAE"/>
    <w:rsid w:val="00A76BCB"/>
    <w:rsid w:val="00A76CAE"/>
    <w:rsid w:val="00A76DC0"/>
    <w:rsid w:val="00A77393"/>
    <w:rsid w:val="00A773DA"/>
    <w:rsid w:val="00A77CCB"/>
    <w:rsid w:val="00A77D76"/>
    <w:rsid w:val="00A80606"/>
    <w:rsid w:val="00A806DF"/>
    <w:rsid w:val="00A80A12"/>
    <w:rsid w:val="00A80A25"/>
    <w:rsid w:val="00A80D79"/>
    <w:rsid w:val="00A811AD"/>
    <w:rsid w:val="00A814CF"/>
    <w:rsid w:val="00A8191C"/>
    <w:rsid w:val="00A81AB1"/>
    <w:rsid w:val="00A81DC9"/>
    <w:rsid w:val="00A81FBB"/>
    <w:rsid w:val="00A82189"/>
    <w:rsid w:val="00A82577"/>
    <w:rsid w:val="00A8264F"/>
    <w:rsid w:val="00A82715"/>
    <w:rsid w:val="00A8294C"/>
    <w:rsid w:val="00A82A64"/>
    <w:rsid w:val="00A82CC5"/>
    <w:rsid w:val="00A82FA3"/>
    <w:rsid w:val="00A830DC"/>
    <w:rsid w:val="00A835AF"/>
    <w:rsid w:val="00A83815"/>
    <w:rsid w:val="00A839CB"/>
    <w:rsid w:val="00A83B8F"/>
    <w:rsid w:val="00A8446B"/>
    <w:rsid w:val="00A8484D"/>
    <w:rsid w:val="00A84999"/>
    <w:rsid w:val="00A84ABB"/>
    <w:rsid w:val="00A84B3E"/>
    <w:rsid w:val="00A84CCB"/>
    <w:rsid w:val="00A84E34"/>
    <w:rsid w:val="00A850E3"/>
    <w:rsid w:val="00A85184"/>
    <w:rsid w:val="00A85434"/>
    <w:rsid w:val="00A854F2"/>
    <w:rsid w:val="00A855EB"/>
    <w:rsid w:val="00A85929"/>
    <w:rsid w:val="00A85ACB"/>
    <w:rsid w:val="00A85D31"/>
    <w:rsid w:val="00A85F13"/>
    <w:rsid w:val="00A85F4B"/>
    <w:rsid w:val="00A861A7"/>
    <w:rsid w:val="00A8665A"/>
    <w:rsid w:val="00A86DFB"/>
    <w:rsid w:val="00A87AD3"/>
    <w:rsid w:val="00A87D8D"/>
    <w:rsid w:val="00A87E23"/>
    <w:rsid w:val="00A87F43"/>
    <w:rsid w:val="00A87F8E"/>
    <w:rsid w:val="00A905AD"/>
    <w:rsid w:val="00A907E3"/>
    <w:rsid w:val="00A90866"/>
    <w:rsid w:val="00A90A2B"/>
    <w:rsid w:val="00A90EAB"/>
    <w:rsid w:val="00A90F1C"/>
    <w:rsid w:val="00A90F5E"/>
    <w:rsid w:val="00A912B6"/>
    <w:rsid w:val="00A91559"/>
    <w:rsid w:val="00A918CA"/>
    <w:rsid w:val="00A921B4"/>
    <w:rsid w:val="00A921CC"/>
    <w:rsid w:val="00A92823"/>
    <w:rsid w:val="00A9289D"/>
    <w:rsid w:val="00A9291C"/>
    <w:rsid w:val="00A9293C"/>
    <w:rsid w:val="00A9314F"/>
    <w:rsid w:val="00A93D6D"/>
    <w:rsid w:val="00A93FD5"/>
    <w:rsid w:val="00A9427A"/>
    <w:rsid w:val="00A95133"/>
    <w:rsid w:val="00A951AD"/>
    <w:rsid w:val="00A953D3"/>
    <w:rsid w:val="00A9553F"/>
    <w:rsid w:val="00A959E8"/>
    <w:rsid w:val="00A95D9B"/>
    <w:rsid w:val="00A96445"/>
    <w:rsid w:val="00A96515"/>
    <w:rsid w:val="00A96DC1"/>
    <w:rsid w:val="00A97084"/>
    <w:rsid w:val="00A9709A"/>
    <w:rsid w:val="00A976A1"/>
    <w:rsid w:val="00A97736"/>
    <w:rsid w:val="00A9795E"/>
    <w:rsid w:val="00A979E5"/>
    <w:rsid w:val="00A97A35"/>
    <w:rsid w:val="00A97A86"/>
    <w:rsid w:val="00A97D22"/>
    <w:rsid w:val="00AA00A3"/>
    <w:rsid w:val="00AA0AF1"/>
    <w:rsid w:val="00AA0EA2"/>
    <w:rsid w:val="00AA100A"/>
    <w:rsid w:val="00AA16C7"/>
    <w:rsid w:val="00AA17BD"/>
    <w:rsid w:val="00AA1E51"/>
    <w:rsid w:val="00AA28F7"/>
    <w:rsid w:val="00AA2956"/>
    <w:rsid w:val="00AA2A01"/>
    <w:rsid w:val="00AA2A7E"/>
    <w:rsid w:val="00AA3092"/>
    <w:rsid w:val="00AA323C"/>
    <w:rsid w:val="00AA3240"/>
    <w:rsid w:val="00AA3356"/>
    <w:rsid w:val="00AA33EB"/>
    <w:rsid w:val="00AA44B7"/>
    <w:rsid w:val="00AA484A"/>
    <w:rsid w:val="00AA4A24"/>
    <w:rsid w:val="00AA4A56"/>
    <w:rsid w:val="00AA5423"/>
    <w:rsid w:val="00AA5B0F"/>
    <w:rsid w:val="00AA5B43"/>
    <w:rsid w:val="00AA5BCE"/>
    <w:rsid w:val="00AA5C33"/>
    <w:rsid w:val="00AA5F54"/>
    <w:rsid w:val="00AA629D"/>
    <w:rsid w:val="00AA701A"/>
    <w:rsid w:val="00AA7A09"/>
    <w:rsid w:val="00AA7C5E"/>
    <w:rsid w:val="00AB03B4"/>
    <w:rsid w:val="00AB0ABC"/>
    <w:rsid w:val="00AB0B21"/>
    <w:rsid w:val="00AB13ED"/>
    <w:rsid w:val="00AB13F0"/>
    <w:rsid w:val="00AB14A9"/>
    <w:rsid w:val="00AB1978"/>
    <w:rsid w:val="00AB1B83"/>
    <w:rsid w:val="00AB1F7A"/>
    <w:rsid w:val="00AB2358"/>
    <w:rsid w:val="00AB27E5"/>
    <w:rsid w:val="00AB2935"/>
    <w:rsid w:val="00AB2953"/>
    <w:rsid w:val="00AB2ED6"/>
    <w:rsid w:val="00AB30A6"/>
    <w:rsid w:val="00AB332C"/>
    <w:rsid w:val="00AB3373"/>
    <w:rsid w:val="00AB3513"/>
    <w:rsid w:val="00AB37CC"/>
    <w:rsid w:val="00AB39AF"/>
    <w:rsid w:val="00AB3CF3"/>
    <w:rsid w:val="00AB4797"/>
    <w:rsid w:val="00AB4C26"/>
    <w:rsid w:val="00AB4F4E"/>
    <w:rsid w:val="00AB51C1"/>
    <w:rsid w:val="00AB52C9"/>
    <w:rsid w:val="00AB52DF"/>
    <w:rsid w:val="00AB5705"/>
    <w:rsid w:val="00AB584F"/>
    <w:rsid w:val="00AB5B5E"/>
    <w:rsid w:val="00AB5DB1"/>
    <w:rsid w:val="00AB601E"/>
    <w:rsid w:val="00AB602D"/>
    <w:rsid w:val="00AB68A4"/>
    <w:rsid w:val="00AB68F3"/>
    <w:rsid w:val="00AB6A2D"/>
    <w:rsid w:val="00AB6B16"/>
    <w:rsid w:val="00AB6D92"/>
    <w:rsid w:val="00AB6EB0"/>
    <w:rsid w:val="00AB764D"/>
    <w:rsid w:val="00AB7777"/>
    <w:rsid w:val="00AB7BAF"/>
    <w:rsid w:val="00AC0129"/>
    <w:rsid w:val="00AC0323"/>
    <w:rsid w:val="00AC0591"/>
    <w:rsid w:val="00AC0606"/>
    <w:rsid w:val="00AC0620"/>
    <w:rsid w:val="00AC0A9E"/>
    <w:rsid w:val="00AC0B00"/>
    <w:rsid w:val="00AC0E54"/>
    <w:rsid w:val="00AC1309"/>
    <w:rsid w:val="00AC16BB"/>
    <w:rsid w:val="00AC19F8"/>
    <w:rsid w:val="00AC1B00"/>
    <w:rsid w:val="00AC1CE9"/>
    <w:rsid w:val="00AC1DEA"/>
    <w:rsid w:val="00AC2088"/>
    <w:rsid w:val="00AC23E9"/>
    <w:rsid w:val="00AC296C"/>
    <w:rsid w:val="00AC2F08"/>
    <w:rsid w:val="00AC33B4"/>
    <w:rsid w:val="00AC39A5"/>
    <w:rsid w:val="00AC39D4"/>
    <w:rsid w:val="00AC3A2B"/>
    <w:rsid w:val="00AC3ACD"/>
    <w:rsid w:val="00AC40AC"/>
    <w:rsid w:val="00AC436F"/>
    <w:rsid w:val="00AC447A"/>
    <w:rsid w:val="00AC485C"/>
    <w:rsid w:val="00AC4C81"/>
    <w:rsid w:val="00AC4DB1"/>
    <w:rsid w:val="00AC4F96"/>
    <w:rsid w:val="00AC51F8"/>
    <w:rsid w:val="00AC52C4"/>
    <w:rsid w:val="00AC56E3"/>
    <w:rsid w:val="00AC59FF"/>
    <w:rsid w:val="00AC5CD4"/>
    <w:rsid w:val="00AC6618"/>
    <w:rsid w:val="00AC6F88"/>
    <w:rsid w:val="00AC7171"/>
    <w:rsid w:val="00AC72E0"/>
    <w:rsid w:val="00AC7671"/>
    <w:rsid w:val="00AC7823"/>
    <w:rsid w:val="00AC7916"/>
    <w:rsid w:val="00AC7B88"/>
    <w:rsid w:val="00AC7BF9"/>
    <w:rsid w:val="00AD0162"/>
    <w:rsid w:val="00AD02E5"/>
    <w:rsid w:val="00AD04F1"/>
    <w:rsid w:val="00AD0656"/>
    <w:rsid w:val="00AD0867"/>
    <w:rsid w:val="00AD0989"/>
    <w:rsid w:val="00AD0B16"/>
    <w:rsid w:val="00AD0EF6"/>
    <w:rsid w:val="00AD0FE7"/>
    <w:rsid w:val="00AD110A"/>
    <w:rsid w:val="00AD14E4"/>
    <w:rsid w:val="00AD14EC"/>
    <w:rsid w:val="00AD16E4"/>
    <w:rsid w:val="00AD1A4E"/>
    <w:rsid w:val="00AD1AC9"/>
    <w:rsid w:val="00AD1FB7"/>
    <w:rsid w:val="00AD21B9"/>
    <w:rsid w:val="00AD21E7"/>
    <w:rsid w:val="00AD226A"/>
    <w:rsid w:val="00AD25F5"/>
    <w:rsid w:val="00AD2C34"/>
    <w:rsid w:val="00AD300A"/>
    <w:rsid w:val="00AD370E"/>
    <w:rsid w:val="00AD37EE"/>
    <w:rsid w:val="00AD3B74"/>
    <w:rsid w:val="00AD3B9E"/>
    <w:rsid w:val="00AD3BA1"/>
    <w:rsid w:val="00AD42E3"/>
    <w:rsid w:val="00AD48DD"/>
    <w:rsid w:val="00AD4BEF"/>
    <w:rsid w:val="00AD5177"/>
    <w:rsid w:val="00AD51B7"/>
    <w:rsid w:val="00AD52E1"/>
    <w:rsid w:val="00AD64EE"/>
    <w:rsid w:val="00AD64F5"/>
    <w:rsid w:val="00AD6579"/>
    <w:rsid w:val="00AD6D54"/>
    <w:rsid w:val="00AD6D6A"/>
    <w:rsid w:val="00AD6DED"/>
    <w:rsid w:val="00AD75E2"/>
    <w:rsid w:val="00AD7684"/>
    <w:rsid w:val="00AD76FA"/>
    <w:rsid w:val="00AD7BB9"/>
    <w:rsid w:val="00AD7D02"/>
    <w:rsid w:val="00AD7D66"/>
    <w:rsid w:val="00AE0560"/>
    <w:rsid w:val="00AE060D"/>
    <w:rsid w:val="00AE0868"/>
    <w:rsid w:val="00AE0AA0"/>
    <w:rsid w:val="00AE0D11"/>
    <w:rsid w:val="00AE0D5A"/>
    <w:rsid w:val="00AE0DF6"/>
    <w:rsid w:val="00AE0E8F"/>
    <w:rsid w:val="00AE1039"/>
    <w:rsid w:val="00AE11F8"/>
    <w:rsid w:val="00AE175A"/>
    <w:rsid w:val="00AE2287"/>
    <w:rsid w:val="00AE22AE"/>
    <w:rsid w:val="00AE24EB"/>
    <w:rsid w:val="00AE2648"/>
    <w:rsid w:val="00AE279A"/>
    <w:rsid w:val="00AE27A3"/>
    <w:rsid w:val="00AE2858"/>
    <w:rsid w:val="00AE2E32"/>
    <w:rsid w:val="00AE2F07"/>
    <w:rsid w:val="00AE37F6"/>
    <w:rsid w:val="00AE38D8"/>
    <w:rsid w:val="00AE3A72"/>
    <w:rsid w:val="00AE45C7"/>
    <w:rsid w:val="00AE4A32"/>
    <w:rsid w:val="00AE508E"/>
    <w:rsid w:val="00AE509F"/>
    <w:rsid w:val="00AE5321"/>
    <w:rsid w:val="00AE5867"/>
    <w:rsid w:val="00AE5B9B"/>
    <w:rsid w:val="00AE5C25"/>
    <w:rsid w:val="00AE5E87"/>
    <w:rsid w:val="00AE6027"/>
    <w:rsid w:val="00AE6096"/>
    <w:rsid w:val="00AE623F"/>
    <w:rsid w:val="00AE6D69"/>
    <w:rsid w:val="00AE714E"/>
    <w:rsid w:val="00AE737F"/>
    <w:rsid w:val="00AE79C4"/>
    <w:rsid w:val="00AE7ABE"/>
    <w:rsid w:val="00AE7AC2"/>
    <w:rsid w:val="00AE7BA1"/>
    <w:rsid w:val="00AF0462"/>
    <w:rsid w:val="00AF0578"/>
    <w:rsid w:val="00AF0624"/>
    <w:rsid w:val="00AF0B57"/>
    <w:rsid w:val="00AF0F22"/>
    <w:rsid w:val="00AF112C"/>
    <w:rsid w:val="00AF135A"/>
    <w:rsid w:val="00AF1781"/>
    <w:rsid w:val="00AF1883"/>
    <w:rsid w:val="00AF18CC"/>
    <w:rsid w:val="00AF1EA1"/>
    <w:rsid w:val="00AF236D"/>
    <w:rsid w:val="00AF2928"/>
    <w:rsid w:val="00AF29B2"/>
    <w:rsid w:val="00AF2A1F"/>
    <w:rsid w:val="00AF37A3"/>
    <w:rsid w:val="00AF37AC"/>
    <w:rsid w:val="00AF39B8"/>
    <w:rsid w:val="00AF39D1"/>
    <w:rsid w:val="00AF4025"/>
    <w:rsid w:val="00AF40DD"/>
    <w:rsid w:val="00AF4391"/>
    <w:rsid w:val="00AF441D"/>
    <w:rsid w:val="00AF450C"/>
    <w:rsid w:val="00AF45A4"/>
    <w:rsid w:val="00AF49F8"/>
    <w:rsid w:val="00AF4C15"/>
    <w:rsid w:val="00AF4CF3"/>
    <w:rsid w:val="00AF4E17"/>
    <w:rsid w:val="00AF4F12"/>
    <w:rsid w:val="00AF518C"/>
    <w:rsid w:val="00AF557A"/>
    <w:rsid w:val="00AF5594"/>
    <w:rsid w:val="00AF5777"/>
    <w:rsid w:val="00AF5CF4"/>
    <w:rsid w:val="00AF5D4B"/>
    <w:rsid w:val="00AF5EF8"/>
    <w:rsid w:val="00AF61A2"/>
    <w:rsid w:val="00AF7385"/>
    <w:rsid w:val="00AF748D"/>
    <w:rsid w:val="00AF7865"/>
    <w:rsid w:val="00AF78BE"/>
    <w:rsid w:val="00AF797E"/>
    <w:rsid w:val="00AF7B8F"/>
    <w:rsid w:val="00AF7CA2"/>
    <w:rsid w:val="00AF7E4B"/>
    <w:rsid w:val="00B00258"/>
    <w:rsid w:val="00B00433"/>
    <w:rsid w:val="00B00517"/>
    <w:rsid w:val="00B00F01"/>
    <w:rsid w:val="00B00F28"/>
    <w:rsid w:val="00B00F60"/>
    <w:rsid w:val="00B0177A"/>
    <w:rsid w:val="00B0187B"/>
    <w:rsid w:val="00B01909"/>
    <w:rsid w:val="00B01C75"/>
    <w:rsid w:val="00B01DAA"/>
    <w:rsid w:val="00B026C1"/>
    <w:rsid w:val="00B02B4C"/>
    <w:rsid w:val="00B02BD0"/>
    <w:rsid w:val="00B02C75"/>
    <w:rsid w:val="00B030A7"/>
    <w:rsid w:val="00B030DF"/>
    <w:rsid w:val="00B031C2"/>
    <w:rsid w:val="00B03265"/>
    <w:rsid w:val="00B03C2D"/>
    <w:rsid w:val="00B040BC"/>
    <w:rsid w:val="00B04207"/>
    <w:rsid w:val="00B047B4"/>
    <w:rsid w:val="00B0482E"/>
    <w:rsid w:val="00B04A1F"/>
    <w:rsid w:val="00B04D0A"/>
    <w:rsid w:val="00B04D59"/>
    <w:rsid w:val="00B04EF2"/>
    <w:rsid w:val="00B0554A"/>
    <w:rsid w:val="00B0570C"/>
    <w:rsid w:val="00B058DD"/>
    <w:rsid w:val="00B0590C"/>
    <w:rsid w:val="00B059EB"/>
    <w:rsid w:val="00B05A0E"/>
    <w:rsid w:val="00B05C62"/>
    <w:rsid w:val="00B06038"/>
    <w:rsid w:val="00B0642A"/>
    <w:rsid w:val="00B065C1"/>
    <w:rsid w:val="00B06D6F"/>
    <w:rsid w:val="00B06D8C"/>
    <w:rsid w:val="00B070F0"/>
    <w:rsid w:val="00B0712E"/>
    <w:rsid w:val="00B0727E"/>
    <w:rsid w:val="00B076E2"/>
    <w:rsid w:val="00B077FA"/>
    <w:rsid w:val="00B07828"/>
    <w:rsid w:val="00B07A96"/>
    <w:rsid w:val="00B07ABC"/>
    <w:rsid w:val="00B07B6A"/>
    <w:rsid w:val="00B07C84"/>
    <w:rsid w:val="00B07CE9"/>
    <w:rsid w:val="00B10200"/>
    <w:rsid w:val="00B1028D"/>
    <w:rsid w:val="00B10D64"/>
    <w:rsid w:val="00B10E74"/>
    <w:rsid w:val="00B11092"/>
    <w:rsid w:val="00B11712"/>
    <w:rsid w:val="00B11AFE"/>
    <w:rsid w:val="00B12733"/>
    <w:rsid w:val="00B12AA4"/>
    <w:rsid w:val="00B12D3B"/>
    <w:rsid w:val="00B13071"/>
    <w:rsid w:val="00B130CA"/>
    <w:rsid w:val="00B13810"/>
    <w:rsid w:val="00B13B4A"/>
    <w:rsid w:val="00B13E6E"/>
    <w:rsid w:val="00B1403E"/>
    <w:rsid w:val="00B140D4"/>
    <w:rsid w:val="00B1441F"/>
    <w:rsid w:val="00B14426"/>
    <w:rsid w:val="00B145E1"/>
    <w:rsid w:val="00B147F3"/>
    <w:rsid w:val="00B14861"/>
    <w:rsid w:val="00B149D0"/>
    <w:rsid w:val="00B15158"/>
    <w:rsid w:val="00B1517E"/>
    <w:rsid w:val="00B151EC"/>
    <w:rsid w:val="00B15A2D"/>
    <w:rsid w:val="00B15B50"/>
    <w:rsid w:val="00B15C7F"/>
    <w:rsid w:val="00B15FB8"/>
    <w:rsid w:val="00B163AA"/>
    <w:rsid w:val="00B1688A"/>
    <w:rsid w:val="00B170C6"/>
    <w:rsid w:val="00B172AE"/>
    <w:rsid w:val="00B17420"/>
    <w:rsid w:val="00B174B1"/>
    <w:rsid w:val="00B17960"/>
    <w:rsid w:val="00B17B8E"/>
    <w:rsid w:val="00B17C77"/>
    <w:rsid w:val="00B17F30"/>
    <w:rsid w:val="00B20783"/>
    <w:rsid w:val="00B20F11"/>
    <w:rsid w:val="00B21604"/>
    <w:rsid w:val="00B217D6"/>
    <w:rsid w:val="00B21ACC"/>
    <w:rsid w:val="00B21CAB"/>
    <w:rsid w:val="00B21EF3"/>
    <w:rsid w:val="00B22042"/>
    <w:rsid w:val="00B22621"/>
    <w:rsid w:val="00B22674"/>
    <w:rsid w:val="00B226D8"/>
    <w:rsid w:val="00B22A8A"/>
    <w:rsid w:val="00B2307C"/>
    <w:rsid w:val="00B232BC"/>
    <w:rsid w:val="00B233A5"/>
    <w:rsid w:val="00B2364D"/>
    <w:rsid w:val="00B23B13"/>
    <w:rsid w:val="00B241F6"/>
    <w:rsid w:val="00B24410"/>
    <w:rsid w:val="00B24DCD"/>
    <w:rsid w:val="00B2511D"/>
    <w:rsid w:val="00B2544F"/>
    <w:rsid w:val="00B25588"/>
    <w:rsid w:val="00B259AB"/>
    <w:rsid w:val="00B25B5F"/>
    <w:rsid w:val="00B260AE"/>
    <w:rsid w:val="00B2652F"/>
    <w:rsid w:val="00B268E1"/>
    <w:rsid w:val="00B26E41"/>
    <w:rsid w:val="00B26FF4"/>
    <w:rsid w:val="00B274C2"/>
    <w:rsid w:val="00B276FC"/>
    <w:rsid w:val="00B277A1"/>
    <w:rsid w:val="00B279F3"/>
    <w:rsid w:val="00B27E71"/>
    <w:rsid w:val="00B27FFD"/>
    <w:rsid w:val="00B30A38"/>
    <w:rsid w:val="00B30B8D"/>
    <w:rsid w:val="00B30CCD"/>
    <w:rsid w:val="00B30F6F"/>
    <w:rsid w:val="00B31122"/>
    <w:rsid w:val="00B313B8"/>
    <w:rsid w:val="00B31621"/>
    <w:rsid w:val="00B31BEC"/>
    <w:rsid w:val="00B322B2"/>
    <w:rsid w:val="00B32475"/>
    <w:rsid w:val="00B3287D"/>
    <w:rsid w:val="00B32AF2"/>
    <w:rsid w:val="00B32BFB"/>
    <w:rsid w:val="00B32FA0"/>
    <w:rsid w:val="00B334C3"/>
    <w:rsid w:val="00B33551"/>
    <w:rsid w:val="00B3375C"/>
    <w:rsid w:val="00B337D1"/>
    <w:rsid w:val="00B33D33"/>
    <w:rsid w:val="00B33FAF"/>
    <w:rsid w:val="00B3459E"/>
    <w:rsid w:val="00B34DD8"/>
    <w:rsid w:val="00B34E52"/>
    <w:rsid w:val="00B34E81"/>
    <w:rsid w:val="00B34E91"/>
    <w:rsid w:val="00B3558C"/>
    <w:rsid w:val="00B3580B"/>
    <w:rsid w:val="00B35B70"/>
    <w:rsid w:val="00B35C52"/>
    <w:rsid w:val="00B35D31"/>
    <w:rsid w:val="00B35DA8"/>
    <w:rsid w:val="00B36380"/>
    <w:rsid w:val="00B36926"/>
    <w:rsid w:val="00B36C0E"/>
    <w:rsid w:val="00B37356"/>
    <w:rsid w:val="00B37565"/>
    <w:rsid w:val="00B3784A"/>
    <w:rsid w:val="00B379A2"/>
    <w:rsid w:val="00B379BB"/>
    <w:rsid w:val="00B37A56"/>
    <w:rsid w:val="00B402C4"/>
    <w:rsid w:val="00B405B0"/>
    <w:rsid w:val="00B405C8"/>
    <w:rsid w:val="00B40695"/>
    <w:rsid w:val="00B40970"/>
    <w:rsid w:val="00B4098E"/>
    <w:rsid w:val="00B41423"/>
    <w:rsid w:val="00B4163A"/>
    <w:rsid w:val="00B418C1"/>
    <w:rsid w:val="00B419FA"/>
    <w:rsid w:val="00B41B9A"/>
    <w:rsid w:val="00B41EF8"/>
    <w:rsid w:val="00B41FDC"/>
    <w:rsid w:val="00B42121"/>
    <w:rsid w:val="00B423E8"/>
    <w:rsid w:val="00B424B4"/>
    <w:rsid w:val="00B4265C"/>
    <w:rsid w:val="00B42AC8"/>
    <w:rsid w:val="00B42BF3"/>
    <w:rsid w:val="00B43892"/>
    <w:rsid w:val="00B439AA"/>
    <w:rsid w:val="00B43CED"/>
    <w:rsid w:val="00B441B7"/>
    <w:rsid w:val="00B4474B"/>
    <w:rsid w:val="00B4479E"/>
    <w:rsid w:val="00B450AC"/>
    <w:rsid w:val="00B45218"/>
    <w:rsid w:val="00B4524F"/>
    <w:rsid w:val="00B45393"/>
    <w:rsid w:val="00B45578"/>
    <w:rsid w:val="00B4599D"/>
    <w:rsid w:val="00B45D1B"/>
    <w:rsid w:val="00B45F78"/>
    <w:rsid w:val="00B45FD1"/>
    <w:rsid w:val="00B46397"/>
    <w:rsid w:val="00B46451"/>
    <w:rsid w:val="00B467F9"/>
    <w:rsid w:val="00B46834"/>
    <w:rsid w:val="00B46894"/>
    <w:rsid w:val="00B47E4B"/>
    <w:rsid w:val="00B50291"/>
    <w:rsid w:val="00B506A5"/>
    <w:rsid w:val="00B50AD2"/>
    <w:rsid w:val="00B50D2D"/>
    <w:rsid w:val="00B50D8F"/>
    <w:rsid w:val="00B51473"/>
    <w:rsid w:val="00B51627"/>
    <w:rsid w:val="00B5194D"/>
    <w:rsid w:val="00B51C67"/>
    <w:rsid w:val="00B51FEB"/>
    <w:rsid w:val="00B523F5"/>
    <w:rsid w:val="00B52466"/>
    <w:rsid w:val="00B5256D"/>
    <w:rsid w:val="00B5275C"/>
    <w:rsid w:val="00B52773"/>
    <w:rsid w:val="00B52A6E"/>
    <w:rsid w:val="00B53416"/>
    <w:rsid w:val="00B53D3E"/>
    <w:rsid w:val="00B53E1A"/>
    <w:rsid w:val="00B53E60"/>
    <w:rsid w:val="00B54FDF"/>
    <w:rsid w:val="00B55126"/>
    <w:rsid w:val="00B55497"/>
    <w:rsid w:val="00B55602"/>
    <w:rsid w:val="00B55AAD"/>
    <w:rsid w:val="00B55BCF"/>
    <w:rsid w:val="00B55D49"/>
    <w:rsid w:val="00B56113"/>
    <w:rsid w:val="00B56299"/>
    <w:rsid w:val="00B56A30"/>
    <w:rsid w:val="00B5708C"/>
    <w:rsid w:val="00B57126"/>
    <w:rsid w:val="00B571E9"/>
    <w:rsid w:val="00B577DE"/>
    <w:rsid w:val="00B57D32"/>
    <w:rsid w:val="00B57D5B"/>
    <w:rsid w:val="00B6040D"/>
    <w:rsid w:val="00B60820"/>
    <w:rsid w:val="00B6088F"/>
    <w:rsid w:val="00B6104F"/>
    <w:rsid w:val="00B6111D"/>
    <w:rsid w:val="00B6177E"/>
    <w:rsid w:val="00B62A67"/>
    <w:rsid w:val="00B62ED5"/>
    <w:rsid w:val="00B62FDB"/>
    <w:rsid w:val="00B63134"/>
    <w:rsid w:val="00B636DA"/>
    <w:rsid w:val="00B63AE4"/>
    <w:rsid w:val="00B64A47"/>
    <w:rsid w:val="00B64E57"/>
    <w:rsid w:val="00B65005"/>
    <w:rsid w:val="00B65032"/>
    <w:rsid w:val="00B65161"/>
    <w:rsid w:val="00B654E3"/>
    <w:rsid w:val="00B657B5"/>
    <w:rsid w:val="00B65897"/>
    <w:rsid w:val="00B65B4D"/>
    <w:rsid w:val="00B65B61"/>
    <w:rsid w:val="00B65D00"/>
    <w:rsid w:val="00B65DBC"/>
    <w:rsid w:val="00B65EDA"/>
    <w:rsid w:val="00B66126"/>
    <w:rsid w:val="00B66317"/>
    <w:rsid w:val="00B6663C"/>
    <w:rsid w:val="00B667EB"/>
    <w:rsid w:val="00B66820"/>
    <w:rsid w:val="00B669E9"/>
    <w:rsid w:val="00B66A3D"/>
    <w:rsid w:val="00B66AC5"/>
    <w:rsid w:val="00B6720D"/>
    <w:rsid w:val="00B674EE"/>
    <w:rsid w:val="00B676D6"/>
    <w:rsid w:val="00B67837"/>
    <w:rsid w:val="00B70468"/>
    <w:rsid w:val="00B70D61"/>
    <w:rsid w:val="00B70EC6"/>
    <w:rsid w:val="00B7154C"/>
    <w:rsid w:val="00B72270"/>
    <w:rsid w:val="00B727B5"/>
    <w:rsid w:val="00B72955"/>
    <w:rsid w:val="00B72CDD"/>
    <w:rsid w:val="00B72E75"/>
    <w:rsid w:val="00B73130"/>
    <w:rsid w:val="00B7317A"/>
    <w:rsid w:val="00B734C6"/>
    <w:rsid w:val="00B73943"/>
    <w:rsid w:val="00B73D3A"/>
    <w:rsid w:val="00B74684"/>
    <w:rsid w:val="00B74AF0"/>
    <w:rsid w:val="00B74D2F"/>
    <w:rsid w:val="00B752D9"/>
    <w:rsid w:val="00B75359"/>
    <w:rsid w:val="00B75571"/>
    <w:rsid w:val="00B755AE"/>
    <w:rsid w:val="00B75DB2"/>
    <w:rsid w:val="00B75F6C"/>
    <w:rsid w:val="00B7617C"/>
    <w:rsid w:val="00B77034"/>
    <w:rsid w:val="00B77172"/>
    <w:rsid w:val="00B7722C"/>
    <w:rsid w:val="00B77423"/>
    <w:rsid w:val="00B77479"/>
    <w:rsid w:val="00B778B7"/>
    <w:rsid w:val="00B80761"/>
    <w:rsid w:val="00B80AB1"/>
    <w:rsid w:val="00B80CE0"/>
    <w:rsid w:val="00B81453"/>
    <w:rsid w:val="00B81483"/>
    <w:rsid w:val="00B81E0F"/>
    <w:rsid w:val="00B8238E"/>
    <w:rsid w:val="00B82B18"/>
    <w:rsid w:val="00B82C0D"/>
    <w:rsid w:val="00B83104"/>
    <w:rsid w:val="00B8317F"/>
    <w:rsid w:val="00B834CC"/>
    <w:rsid w:val="00B83632"/>
    <w:rsid w:val="00B83D9B"/>
    <w:rsid w:val="00B83E64"/>
    <w:rsid w:val="00B847DA"/>
    <w:rsid w:val="00B84B0D"/>
    <w:rsid w:val="00B84C4F"/>
    <w:rsid w:val="00B8569C"/>
    <w:rsid w:val="00B85A1D"/>
    <w:rsid w:val="00B85A43"/>
    <w:rsid w:val="00B85FBA"/>
    <w:rsid w:val="00B8616A"/>
    <w:rsid w:val="00B8623B"/>
    <w:rsid w:val="00B8655B"/>
    <w:rsid w:val="00B86885"/>
    <w:rsid w:val="00B86BD9"/>
    <w:rsid w:val="00B86CB6"/>
    <w:rsid w:val="00B86F30"/>
    <w:rsid w:val="00B86FF3"/>
    <w:rsid w:val="00B87155"/>
    <w:rsid w:val="00B87594"/>
    <w:rsid w:val="00B875D3"/>
    <w:rsid w:val="00B87634"/>
    <w:rsid w:val="00B87AA2"/>
    <w:rsid w:val="00B87E92"/>
    <w:rsid w:val="00B901B8"/>
    <w:rsid w:val="00B9092B"/>
    <w:rsid w:val="00B90CCD"/>
    <w:rsid w:val="00B90CFB"/>
    <w:rsid w:val="00B90D8E"/>
    <w:rsid w:val="00B9137E"/>
    <w:rsid w:val="00B91403"/>
    <w:rsid w:val="00B9154A"/>
    <w:rsid w:val="00B91CC1"/>
    <w:rsid w:val="00B91E33"/>
    <w:rsid w:val="00B91E95"/>
    <w:rsid w:val="00B92075"/>
    <w:rsid w:val="00B9273C"/>
    <w:rsid w:val="00B927DD"/>
    <w:rsid w:val="00B92AA4"/>
    <w:rsid w:val="00B92E0C"/>
    <w:rsid w:val="00B930C9"/>
    <w:rsid w:val="00B93191"/>
    <w:rsid w:val="00B931CB"/>
    <w:rsid w:val="00B937AE"/>
    <w:rsid w:val="00B93972"/>
    <w:rsid w:val="00B94509"/>
    <w:rsid w:val="00B9471C"/>
    <w:rsid w:val="00B94839"/>
    <w:rsid w:val="00B94D0D"/>
    <w:rsid w:val="00B950E2"/>
    <w:rsid w:val="00B95812"/>
    <w:rsid w:val="00B95876"/>
    <w:rsid w:val="00B95C9E"/>
    <w:rsid w:val="00B9615C"/>
    <w:rsid w:val="00B9621E"/>
    <w:rsid w:val="00B96757"/>
    <w:rsid w:val="00B967B7"/>
    <w:rsid w:val="00B969AF"/>
    <w:rsid w:val="00B96EEE"/>
    <w:rsid w:val="00B974D5"/>
    <w:rsid w:val="00B975B8"/>
    <w:rsid w:val="00B97739"/>
    <w:rsid w:val="00B977E8"/>
    <w:rsid w:val="00B978D1"/>
    <w:rsid w:val="00B97A60"/>
    <w:rsid w:val="00B97F8D"/>
    <w:rsid w:val="00B97FED"/>
    <w:rsid w:val="00BA013E"/>
    <w:rsid w:val="00BA016D"/>
    <w:rsid w:val="00BA02D8"/>
    <w:rsid w:val="00BA030F"/>
    <w:rsid w:val="00BA0416"/>
    <w:rsid w:val="00BA04A1"/>
    <w:rsid w:val="00BA079F"/>
    <w:rsid w:val="00BA0B76"/>
    <w:rsid w:val="00BA0FDB"/>
    <w:rsid w:val="00BA1201"/>
    <w:rsid w:val="00BA15D3"/>
    <w:rsid w:val="00BA18B2"/>
    <w:rsid w:val="00BA1AF8"/>
    <w:rsid w:val="00BA2100"/>
    <w:rsid w:val="00BA22D7"/>
    <w:rsid w:val="00BA3325"/>
    <w:rsid w:val="00BA339D"/>
    <w:rsid w:val="00BA37A4"/>
    <w:rsid w:val="00BA39CE"/>
    <w:rsid w:val="00BA3A67"/>
    <w:rsid w:val="00BA3F60"/>
    <w:rsid w:val="00BA3FBC"/>
    <w:rsid w:val="00BA44CC"/>
    <w:rsid w:val="00BA4661"/>
    <w:rsid w:val="00BA4B6A"/>
    <w:rsid w:val="00BA4C9F"/>
    <w:rsid w:val="00BA4CFE"/>
    <w:rsid w:val="00BA4E3B"/>
    <w:rsid w:val="00BA510A"/>
    <w:rsid w:val="00BA5139"/>
    <w:rsid w:val="00BA5393"/>
    <w:rsid w:val="00BA59A1"/>
    <w:rsid w:val="00BA5E77"/>
    <w:rsid w:val="00BA60D1"/>
    <w:rsid w:val="00BA6554"/>
    <w:rsid w:val="00BA655C"/>
    <w:rsid w:val="00BA6987"/>
    <w:rsid w:val="00BA6C6B"/>
    <w:rsid w:val="00BA6C8E"/>
    <w:rsid w:val="00BA7032"/>
    <w:rsid w:val="00BA71D6"/>
    <w:rsid w:val="00BA766E"/>
    <w:rsid w:val="00BA7C7B"/>
    <w:rsid w:val="00BB01E5"/>
    <w:rsid w:val="00BB0841"/>
    <w:rsid w:val="00BB0A8D"/>
    <w:rsid w:val="00BB0C78"/>
    <w:rsid w:val="00BB0DA7"/>
    <w:rsid w:val="00BB0EF6"/>
    <w:rsid w:val="00BB1044"/>
    <w:rsid w:val="00BB11D6"/>
    <w:rsid w:val="00BB1202"/>
    <w:rsid w:val="00BB128A"/>
    <w:rsid w:val="00BB1361"/>
    <w:rsid w:val="00BB1846"/>
    <w:rsid w:val="00BB1CD1"/>
    <w:rsid w:val="00BB1FB1"/>
    <w:rsid w:val="00BB22B3"/>
    <w:rsid w:val="00BB266E"/>
    <w:rsid w:val="00BB2853"/>
    <w:rsid w:val="00BB2AA4"/>
    <w:rsid w:val="00BB2E38"/>
    <w:rsid w:val="00BB2EFC"/>
    <w:rsid w:val="00BB330F"/>
    <w:rsid w:val="00BB34F1"/>
    <w:rsid w:val="00BB3580"/>
    <w:rsid w:val="00BB3682"/>
    <w:rsid w:val="00BB36AC"/>
    <w:rsid w:val="00BB4021"/>
    <w:rsid w:val="00BB42FE"/>
    <w:rsid w:val="00BB4B75"/>
    <w:rsid w:val="00BB4D74"/>
    <w:rsid w:val="00BB5262"/>
    <w:rsid w:val="00BB582B"/>
    <w:rsid w:val="00BB5862"/>
    <w:rsid w:val="00BB58DB"/>
    <w:rsid w:val="00BB5947"/>
    <w:rsid w:val="00BB5A13"/>
    <w:rsid w:val="00BB5E87"/>
    <w:rsid w:val="00BB5EEE"/>
    <w:rsid w:val="00BB5FF2"/>
    <w:rsid w:val="00BB6461"/>
    <w:rsid w:val="00BB64D8"/>
    <w:rsid w:val="00BB65A7"/>
    <w:rsid w:val="00BB6A42"/>
    <w:rsid w:val="00BB6AEC"/>
    <w:rsid w:val="00BB6C45"/>
    <w:rsid w:val="00BB6CCC"/>
    <w:rsid w:val="00BB6D39"/>
    <w:rsid w:val="00BB6E42"/>
    <w:rsid w:val="00BB6F65"/>
    <w:rsid w:val="00BB6FDF"/>
    <w:rsid w:val="00BB722E"/>
    <w:rsid w:val="00BB74C3"/>
    <w:rsid w:val="00BB7658"/>
    <w:rsid w:val="00BB796F"/>
    <w:rsid w:val="00BB7CA5"/>
    <w:rsid w:val="00BB7D9F"/>
    <w:rsid w:val="00BC0104"/>
    <w:rsid w:val="00BC012F"/>
    <w:rsid w:val="00BC0A33"/>
    <w:rsid w:val="00BC0B1A"/>
    <w:rsid w:val="00BC0B40"/>
    <w:rsid w:val="00BC106F"/>
    <w:rsid w:val="00BC153C"/>
    <w:rsid w:val="00BC1581"/>
    <w:rsid w:val="00BC17BD"/>
    <w:rsid w:val="00BC19F4"/>
    <w:rsid w:val="00BC1E86"/>
    <w:rsid w:val="00BC24EA"/>
    <w:rsid w:val="00BC2884"/>
    <w:rsid w:val="00BC2A46"/>
    <w:rsid w:val="00BC380A"/>
    <w:rsid w:val="00BC3B16"/>
    <w:rsid w:val="00BC3D0C"/>
    <w:rsid w:val="00BC3D60"/>
    <w:rsid w:val="00BC3D75"/>
    <w:rsid w:val="00BC3E9F"/>
    <w:rsid w:val="00BC3EDF"/>
    <w:rsid w:val="00BC552F"/>
    <w:rsid w:val="00BC58C9"/>
    <w:rsid w:val="00BC5C3D"/>
    <w:rsid w:val="00BC5E08"/>
    <w:rsid w:val="00BC5E2B"/>
    <w:rsid w:val="00BC5E61"/>
    <w:rsid w:val="00BC608E"/>
    <w:rsid w:val="00BC65F4"/>
    <w:rsid w:val="00BC6A56"/>
    <w:rsid w:val="00BC6BB3"/>
    <w:rsid w:val="00BC74E3"/>
    <w:rsid w:val="00BC7706"/>
    <w:rsid w:val="00BC7993"/>
    <w:rsid w:val="00BD011C"/>
    <w:rsid w:val="00BD036E"/>
    <w:rsid w:val="00BD03C7"/>
    <w:rsid w:val="00BD06F8"/>
    <w:rsid w:val="00BD08DF"/>
    <w:rsid w:val="00BD0C25"/>
    <w:rsid w:val="00BD1487"/>
    <w:rsid w:val="00BD15F2"/>
    <w:rsid w:val="00BD192C"/>
    <w:rsid w:val="00BD1973"/>
    <w:rsid w:val="00BD20B8"/>
    <w:rsid w:val="00BD2322"/>
    <w:rsid w:val="00BD2A1B"/>
    <w:rsid w:val="00BD2B17"/>
    <w:rsid w:val="00BD2F43"/>
    <w:rsid w:val="00BD35EB"/>
    <w:rsid w:val="00BD3814"/>
    <w:rsid w:val="00BD3DC3"/>
    <w:rsid w:val="00BD3DF4"/>
    <w:rsid w:val="00BD3F90"/>
    <w:rsid w:val="00BD44F0"/>
    <w:rsid w:val="00BD4CE9"/>
    <w:rsid w:val="00BD537D"/>
    <w:rsid w:val="00BD5710"/>
    <w:rsid w:val="00BD624E"/>
    <w:rsid w:val="00BD69E2"/>
    <w:rsid w:val="00BD7A52"/>
    <w:rsid w:val="00BE006F"/>
    <w:rsid w:val="00BE02DC"/>
    <w:rsid w:val="00BE062B"/>
    <w:rsid w:val="00BE0633"/>
    <w:rsid w:val="00BE084E"/>
    <w:rsid w:val="00BE08AB"/>
    <w:rsid w:val="00BE0972"/>
    <w:rsid w:val="00BE0A0A"/>
    <w:rsid w:val="00BE103B"/>
    <w:rsid w:val="00BE10C3"/>
    <w:rsid w:val="00BE13FF"/>
    <w:rsid w:val="00BE148A"/>
    <w:rsid w:val="00BE174D"/>
    <w:rsid w:val="00BE1C25"/>
    <w:rsid w:val="00BE1FA3"/>
    <w:rsid w:val="00BE298E"/>
    <w:rsid w:val="00BE2A99"/>
    <w:rsid w:val="00BE2E56"/>
    <w:rsid w:val="00BE2E93"/>
    <w:rsid w:val="00BE32E2"/>
    <w:rsid w:val="00BE3618"/>
    <w:rsid w:val="00BE3825"/>
    <w:rsid w:val="00BE39EC"/>
    <w:rsid w:val="00BE3D27"/>
    <w:rsid w:val="00BE4017"/>
    <w:rsid w:val="00BE44DC"/>
    <w:rsid w:val="00BE48FF"/>
    <w:rsid w:val="00BE49B4"/>
    <w:rsid w:val="00BE4A6B"/>
    <w:rsid w:val="00BE4AE9"/>
    <w:rsid w:val="00BE4E65"/>
    <w:rsid w:val="00BE524D"/>
    <w:rsid w:val="00BE54F7"/>
    <w:rsid w:val="00BE5C45"/>
    <w:rsid w:val="00BE5E0A"/>
    <w:rsid w:val="00BE5F4D"/>
    <w:rsid w:val="00BE65BF"/>
    <w:rsid w:val="00BE6A6E"/>
    <w:rsid w:val="00BE6D59"/>
    <w:rsid w:val="00BE71A0"/>
    <w:rsid w:val="00BE7270"/>
    <w:rsid w:val="00BE755B"/>
    <w:rsid w:val="00BE7629"/>
    <w:rsid w:val="00BE76ED"/>
    <w:rsid w:val="00BE79B5"/>
    <w:rsid w:val="00BE7C54"/>
    <w:rsid w:val="00BF0138"/>
    <w:rsid w:val="00BF08BF"/>
    <w:rsid w:val="00BF08CB"/>
    <w:rsid w:val="00BF0B41"/>
    <w:rsid w:val="00BF0D80"/>
    <w:rsid w:val="00BF1137"/>
    <w:rsid w:val="00BF1195"/>
    <w:rsid w:val="00BF12BF"/>
    <w:rsid w:val="00BF14C9"/>
    <w:rsid w:val="00BF19CC"/>
    <w:rsid w:val="00BF1BB1"/>
    <w:rsid w:val="00BF1FFC"/>
    <w:rsid w:val="00BF253A"/>
    <w:rsid w:val="00BF2585"/>
    <w:rsid w:val="00BF2904"/>
    <w:rsid w:val="00BF30A4"/>
    <w:rsid w:val="00BF30E8"/>
    <w:rsid w:val="00BF3594"/>
    <w:rsid w:val="00BF3633"/>
    <w:rsid w:val="00BF38E9"/>
    <w:rsid w:val="00BF3E23"/>
    <w:rsid w:val="00BF4014"/>
    <w:rsid w:val="00BF4164"/>
    <w:rsid w:val="00BF429A"/>
    <w:rsid w:val="00BF43E9"/>
    <w:rsid w:val="00BF48C6"/>
    <w:rsid w:val="00BF49D6"/>
    <w:rsid w:val="00BF4C1F"/>
    <w:rsid w:val="00BF4D91"/>
    <w:rsid w:val="00BF4E6D"/>
    <w:rsid w:val="00BF4F61"/>
    <w:rsid w:val="00BF542B"/>
    <w:rsid w:val="00BF56F9"/>
    <w:rsid w:val="00BF5ADE"/>
    <w:rsid w:val="00BF5B3C"/>
    <w:rsid w:val="00BF5C52"/>
    <w:rsid w:val="00BF5F5A"/>
    <w:rsid w:val="00BF600A"/>
    <w:rsid w:val="00BF63A5"/>
    <w:rsid w:val="00BF7178"/>
    <w:rsid w:val="00BF7213"/>
    <w:rsid w:val="00BF792C"/>
    <w:rsid w:val="00BF79EF"/>
    <w:rsid w:val="00BF7D1B"/>
    <w:rsid w:val="00C000CA"/>
    <w:rsid w:val="00C00452"/>
    <w:rsid w:val="00C0058A"/>
    <w:rsid w:val="00C00830"/>
    <w:rsid w:val="00C00F09"/>
    <w:rsid w:val="00C01338"/>
    <w:rsid w:val="00C017E3"/>
    <w:rsid w:val="00C01A5E"/>
    <w:rsid w:val="00C01D04"/>
    <w:rsid w:val="00C02173"/>
    <w:rsid w:val="00C032CC"/>
    <w:rsid w:val="00C03797"/>
    <w:rsid w:val="00C03B34"/>
    <w:rsid w:val="00C03C23"/>
    <w:rsid w:val="00C04576"/>
    <w:rsid w:val="00C047E7"/>
    <w:rsid w:val="00C04814"/>
    <w:rsid w:val="00C04869"/>
    <w:rsid w:val="00C050A5"/>
    <w:rsid w:val="00C055D7"/>
    <w:rsid w:val="00C056F1"/>
    <w:rsid w:val="00C06045"/>
    <w:rsid w:val="00C0625F"/>
    <w:rsid w:val="00C0631C"/>
    <w:rsid w:val="00C070CD"/>
    <w:rsid w:val="00C070EA"/>
    <w:rsid w:val="00C07808"/>
    <w:rsid w:val="00C08725"/>
    <w:rsid w:val="00C1063E"/>
    <w:rsid w:val="00C106CB"/>
    <w:rsid w:val="00C106EF"/>
    <w:rsid w:val="00C10A89"/>
    <w:rsid w:val="00C10DAE"/>
    <w:rsid w:val="00C10F92"/>
    <w:rsid w:val="00C118E8"/>
    <w:rsid w:val="00C118F1"/>
    <w:rsid w:val="00C11D98"/>
    <w:rsid w:val="00C11DE5"/>
    <w:rsid w:val="00C11F07"/>
    <w:rsid w:val="00C11F56"/>
    <w:rsid w:val="00C1210B"/>
    <w:rsid w:val="00C1253C"/>
    <w:rsid w:val="00C12829"/>
    <w:rsid w:val="00C1282B"/>
    <w:rsid w:val="00C129F8"/>
    <w:rsid w:val="00C13063"/>
    <w:rsid w:val="00C130D0"/>
    <w:rsid w:val="00C13204"/>
    <w:rsid w:val="00C132A2"/>
    <w:rsid w:val="00C132CD"/>
    <w:rsid w:val="00C13364"/>
    <w:rsid w:val="00C13604"/>
    <w:rsid w:val="00C1361E"/>
    <w:rsid w:val="00C13700"/>
    <w:rsid w:val="00C137FB"/>
    <w:rsid w:val="00C13813"/>
    <w:rsid w:val="00C138DB"/>
    <w:rsid w:val="00C13913"/>
    <w:rsid w:val="00C13ABA"/>
    <w:rsid w:val="00C13EE0"/>
    <w:rsid w:val="00C13FA3"/>
    <w:rsid w:val="00C14338"/>
    <w:rsid w:val="00C14907"/>
    <w:rsid w:val="00C14B4B"/>
    <w:rsid w:val="00C14DF9"/>
    <w:rsid w:val="00C1516A"/>
    <w:rsid w:val="00C15DC7"/>
    <w:rsid w:val="00C16425"/>
    <w:rsid w:val="00C1661D"/>
    <w:rsid w:val="00C1662A"/>
    <w:rsid w:val="00C1681E"/>
    <w:rsid w:val="00C16C24"/>
    <w:rsid w:val="00C16C68"/>
    <w:rsid w:val="00C16E06"/>
    <w:rsid w:val="00C17594"/>
    <w:rsid w:val="00C1798D"/>
    <w:rsid w:val="00C17ACC"/>
    <w:rsid w:val="00C17DE8"/>
    <w:rsid w:val="00C17ED0"/>
    <w:rsid w:val="00C2013F"/>
    <w:rsid w:val="00C20277"/>
    <w:rsid w:val="00C20519"/>
    <w:rsid w:val="00C205AC"/>
    <w:rsid w:val="00C2080F"/>
    <w:rsid w:val="00C2084C"/>
    <w:rsid w:val="00C208EC"/>
    <w:rsid w:val="00C2092E"/>
    <w:rsid w:val="00C2109D"/>
    <w:rsid w:val="00C2151A"/>
    <w:rsid w:val="00C21826"/>
    <w:rsid w:val="00C22182"/>
    <w:rsid w:val="00C221AA"/>
    <w:rsid w:val="00C2240B"/>
    <w:rsid w:val="00C2266B"/>
    <w:rsid w:val="00C22B1C"/>
    <w:rsid w:val="00C2309D"/>
    <w:rsid w:val="00C230FB"/>
    <w:rsid w:val="00C2316D"/>
    <w:rsid w:val="00C232E7"/>
    <w:rsid w:val="00C23A33"/>
    <w:rsid w:val="00C245C3"/>
    <w:rsid w:val="00C24676"/>
    <w:rsid w:val="00C247ED"/>
    <w:rsid w:val="00C249B7"/>
    <w:rsid w:val="00C24AC9"/>
    <w:rsid w:val="00C24B39"/>
    <w:rsid w:val="00C24E02"/>
    <w:rsid w:val="00C25536"/>
    <w:rsid w:val="00C25712"/>
    <w:rsid w:val="00C267EB"/>
    <w:rsid w:val="00C26886"/>
    <w:rsid w:val="00C26A2D"/>
    <w:rsid w:val="00C26FDA"/>
    <w:rsid w:val="00C272C9"/>
    <w:rsid w:val="00C27541"/>
    <w:rsid w:val="00C276C6"/>
    <w:rsid w:val="00C27957"/>
    <w:rsid w:val="00C27EB0"/>
    <w:rsid w:val="00C30133"/>
    <w:rsid w:val="00C30316"/>
    <w:rsid w:val="00C314D6"/>
    <w:rsid w:val="00C315AE"/>
    <w:rsid w:val="00C31862"/>
    <w:rsid w:val="00C318F3"/>
    <w:rsid w:val="00C31988"/>
    <w:rsid w:val="00C31A05"/>
    <w:rsid w:val="00C31C6C"/>
    <w:rsid w:val="00C31E7F"/>
    <w:rsid w:val="00C31FD9"/>
    <w:rsid w:val="00C32425"/>
    <w:rsid w:val="00C32CB6"/>
    <w:rsid w:val="00C3366F"/>
    <w:rsid w:val="00C33731"/>
    <w:rsid w:val="00C337C3"/>
    <w:rsid w:val="00C33D06"/>
    <w:rsid w:val="00C33F67"/>
    <w:rsid w:val="00C34553"/>
    <w:rsid w:val="00C34594"/>
    <w:rsid w:val="00C3482F"/>
    <w:rsid w:val="00C34A0C"/>
    <w:rsid w:val="00C34BB1"/>
    <w:rsid w:val="00C34D7B"/>
    <w:rsid w:val="00C3511C"/>
    <w:rsid w:val="00C35304"/>
    <w:rsid w:val="00C35A71"/>
    <w:rsid w:val="00C35DF6"/>
    <w:rsid w:val="00C36466"/>
    <w:rsid w:val="00C3656B"/>
    <w:rsid w:val="00C36C16"/>
    <w:rsid w:val="00C36C60"/>
    <w:rsid w:val="00C371BF"/>
    <w:rsid w:val="00C37213"/>
    <w:rsid w:val="00C3722D"/>
    <w:rsid w:val="00C3742B"/>
    <w:rsid w:val="00C377B4"/>
    <w:rsid w:val="00C40740"/>
    <w:rsid w:val="00C409F8"/>
    <w:rsid w:val="00C40ADB"/>
    <w:rsid w:val="00C40F7D"/>
    <w:rsid w:val="00C416D4"/>
    <w:rsid w:val="00C41BA5"/>
    <w:rsid w:val="00C41D13"/>
    <w:rsid w:val="00C4209D"/>
    <w:rsid w:val="00C421B8"/>
    <w:rsid w:val="00C422A9"/>
    <w:rsid w:val="00C42506"/>
    <w:rsid w:val="00C4274D"/>
    <w:rsid w:val="00C42EAE"/>
    <w:rsid w:val="00C42ED0"/>
    <w:rsid w:val="00C4379F"/>
    <w:rsid w:val="00C440C4"/>
    <w:rsid w:val="00C44403"/>
    <w:rsid w:val="00C4487C"/>
    <w:rsid w:val="00C451D1"/>
    <w:rsid w:val="00C4563A"/>
    <w:rsid w:val="00C45863"/>
    <w:rsid w:val="00C45E04"/>
    <w:rsid w:val="00C45E50"/>
    <w:rsid w:val="00C471DF"/>
    <w:rsid w:val="00C472C0"/>
    <w:rsid w:val="00C474AE"/>
    <w:rsid w:val="00C474E6"/>
    <w:rsid w:val="00C47782"/>
    <w:rsid w:val="00C47787"/>
    <w:rsid w:val="00C47A13"/>
    <w:rsid w:val="00C47AB7"/>
    <w:rsid w:val="00C47F59"/>
    <w:rsid w:val="00C50366"/>
    <w:rsid w:val="00C505F9"/>
    <w:rsid w:val="00C506DB"/>
    <w:rsid w:val="00C50787"/>
    <w:rsid w:val="00C50829"/>
    <w:rsid w:val="00C508FC"/>
    <w:rsid w:val="00C51293"/>
    <w:rsid w:val="00C51322"/>
    <w:rsid w:val="00C51684"/>
    <w:rsid w:val="00C51B7D"/>
    <w:rsid w:val="00C51C44"/>
    <w:rsid w:val="00C51DEF"/>
    <w:rsid w:val="00C51EAA"/>
    <w:rsid w:val="00C51FDA"/>
    <w:rsid w:val="00C520A3"/>
    <w:rsid w:val="00C521F5"/>
    <w:rsid w:val="00C52AC3"/>
    <w:rsid w:val="00C52D0B"/>
    <w:rsid w:val="00C52D28"/>
    <w:rsid w:val="00C52E02"/>
    <w:rsid w:val="00C5361A"/>
    <w:rsid w:val="00C5387E"/>
    <w:rsid w:val="00C53B9B"/>
    <w:rsid w:val="00C54195"/>
    <w:rsid w:val="00C5420F"/>
    <w:rsid w:val="00C54299"/>
    <w:rsid w:val="00C543D7"/>
    <w:rsid w:val="00C546B6"/>
    <w:rsid w:val="00C548C7"/>
    <w:rsid w:val="00C54E6E"/>
    <w:rsid w:val="00C54F02"/>
    <w:rsid w:val="00C550D9"/>
    <w:rsid w:val="00C551CB"/>
    <w:rsid w:val="00C553BE"/>
    <w:rsid w:val="00C557DA"/>
    <w:rsid w:val="00C55C07"/>
    <w:rsid w:val="00C55CD9"/>
    <w:rsid w:val="00C55E27"/>
    <w:rsid w:val="00C56014"/>
    <w:rsid w:val="00C560DF"/>
    <w:rsid w:val="00C5631D"/>
    <w:rsid w:val="00C56572"/>
    <w:rsid w:val="00C566A1"/>
    <w:rsid w:val="00C574D5"/>
    <w:rsid w:val="00C60384"/>
    <w:rsid w:val="00C6040B"/>
    <w:rsid w:val="00C608A1"/>
    <w:rsid w:val="00C60A03"/>
    <w:rsid w:val="00C60C0A"/>
    <w:rsid w:val="00C60C6B"/>
    <w:rsid w:val="00C60CCF"/>
    <w:rsid w:val="00C60E4D"/>
    <w:rsid w:val="00C60F60"/>
    <w:rsid w:val="00C61362"/>
    <w:rsid w:val="00C61428"/>
    <w:rsid w:val="00C614FF"/>
    <w:rsid w:val="00C617C3"/>
    <w:rsid w:val="00C61E99"/>
    <w:rsid w:val="00C628C7"/>
    <w:rsid w:val="00C62AE2"/>
    <w:rsid w:val="00C62D73"/>
    <w:rsid w:val="00C62F36"/>
    <w:rsid w:val="00C6335B"/>
    <w:rsid w:val="00C637B6"/>
    <w:rsid w:val="00C63828"/>
    <w:rsid w:val="00C63C67"/>
    <w:rsid w:val="00C63F3A"/>
    <w:rsid w:val="00C640D4"/>
    <w:rsid w:val="00C64A21"/>
    <w:rsid w:val="00C64E63"/>
    <w:rsid w:val="00C651AD"/>
    <w:rsid w:val="00C652B2"/>
    <w:rsid w:val="00C65AC4"/>
    <w:rsid w:val="00C661AA"/>
    <w:rsid w:val="00C663EC"/>
    <w:rsid w:val="00C664EA"/>
    <w:rsid w:val="00C6650E"/>
    <w:rsid w:val="00C66BE2"/>
    <w:rsid w:val="00C66CE2"/>
    <w:rsid w:val="00C66D8C"/>
    <w:rsid w:val="00C6706C"/>
    <w:rsid w:val="00C67489"/>
    <w:rsid w:val="00C67879"/>
    <w:rsid w:val="00C67C59"/>
    <w:rsid w:val="00C67DD0"/>
    <w:rsid w:val="00C70399"/>
    <w:rsid w:val="00C7065A"/>
    <w:rsid w:val="00C7073F"/>
    <w:rsid w:val="00C708AA"/>
    <w:rsid w:val="00C70B38"/>
    <w:rsid w:val="00C7142E"/>
    <w:rsid w:val="00C71502"/>
    <w:rsid w:val="00C721BD"/>
    <w:rsid w:val="00C72455"/>
    <w:rsid w:val="00C72493"/>
    <w:rsid w:val="00C727CF"/>
    <w:rsid w:val="00C72EBF"/>
    <w:rsid w:val="00C73427"/>
    <w:rsid w:val="00C73A01"/>
    <w:rsid w:val="00C73B3D"/>
    <w:rsid w:val="00C73CFE"/>
    <w:rsid w:val="00C73E5E"/>
    <w:rsid w:val="00C74201"/>
    <w:rsid w:val="00C74D37"/>
    <w:rsid w:val="00C755FC"/>
    <w:rsid w:val="00C7568F"/>
    <w:rsid w:val="00C75E9B"/>
    <w:rsid w:val="00C76110"/>
    <w:rsid w:val="00C7646A"/>
    <w:rsid w:val="00C764A3"/>
    <w:rsid w:val="00C767CA"/>
    <w:rsid w:val="00C768D3"/>
    <w:rsid w:val="00C772C2"/>
    <w:rsid w:val="00C7744E"/>
    <w:rsid w:val="00C77879"/>
    <w:rsid w:val="00C818EA"/>
    <w:rsid w:val="00C81A26"/>
    <w:rsid w:val="00C81C72"/>
    <w:rsid w:val="00C81DB1"/>
    <w:rsid w:val="00C821F0"/>
    <w:rsid w:val="00C82581"/>
    <w:rsid w:val="00C825E6"/>
    <w:rsid w:val="00C8264C"/>
    <w:rsid w:val="00C826C6"/>
    <w:rsid w:val="00C8271E"/>
    <w:rsid w:val="00C82738"/>
    <w:rsid w:val="00C83CBD"/>
    <w:rsid w:val="00C83DA3"/>
    <w:rsid w:val="00C83EA7"/>
    <w:rsid w:val="00C83EBC"/>
    <w:rsid w:val="00C83F72"/>
    <w:rsid w:val="00C8456F"/>
    <w:rsid w:val="00C84630"/>
    <w:rsid w:val="00C84C9A"/>
    <w:rsid w:val="00C84E4D"/>
    <w:rsid w:val="00C85297"/>
    <w:rsid w:val="00C85426"/>
    <w:rsid w:val="00C85731"/>
    <w:rsid w:val="00C860B9"/>
    <w:rsid w:val="00C8616E"/>
    <w:rsid w:val="00C866BE"/>
    <w:rsid w:val="00C86715"/>
    <w:rsid w:val="00C8685F"/>
    <w:rsid w:val="00C8699B"/>
    <w:rsid w:val="00C86AE3"/>
    <w:rsid w:val="00C86BEB"/>
    <w:rsid w:val="00C86BFF"/>
    <w:rsid w:val="00C86DDD"/>
    <w:rsid w:val="00C86F28"/>
    <w:rsid w:val="00C87472"/>
    <w:rsid w:val="00C874C7"/>
    <w:rsid w:val="00C87C80"/>
    <w:rsid w:val="00C87CB0"/>
    <w:rsid w:val="00C90172"/>
    <w:rsid w:val="00C913FB"/>
    <w:rsid w:val="00C91D97"/>
    <w:rsid w:val="00C91EF9"/>
    <w:rsid w:val="00C91F19"/>
    <w:rsid w:val="00C92E20"/>
    <w:rsid w:val="00C93035"/>
    <w:rsid w:val="00C933E8"/>
    <w:rsid w:val="00C9343A"/>
    <w:rsid w:val="00C93A8A"/>
    <w:rsid w:val="00C93F56"/>
    <w:rsid w:val="00C94096"/>
    <w:rsid w:val="00C942AE"/>
    <w:rsid w:val="00C9448B"/>
    <w:rsid w:val="00C950BF"/>
    <w:rsid w:val="00C950C7"/>
    <w:rsid w:val="00C9567E"/>
    <w:rsid w:val="00C95B35"/>
    <w:rsid w:val="00C95C18"/>
    <w:rsid w:val="00C95F53"/>
    <w:rsid w:val="00C961AB"/>
    <w:rsid w:val="00C9647C"/>
    <w:rsid w:val="00C964A4"/>
    <w:rsid w:val="00C96BD2"/>
    <w:rsid w:val="00C96DE2"/>
    <w:rsid w:val="00C96E33"/>
    <w:rsid w:val="00C975E0"/>
    <w:rsid w:val="00C97855"/>
    <w:rsid w:val="00C979C9"/>
    <w:rsid w:val="00C979E1"/>
    <w:rsid w:val="00C97D7A"/>
    <w:rsid w:val="00C97F55"/>
    <w:rsid w:val="00CA0134"/>
    <w:rsid w:val="00CA023E"/>
    <w:rsid w:val="00CA0276"/>
    <w:rsid w:val="00CA065A"/>
    <w:rsid w:val="00CA06F9"/>
    <w:rsid w:val="00CA088D"/>
    <w:rsid w:val="00CA138F"/>
    <w:rsid w:val="00CA1580"/>
    <w:rsid w:val="00CA1F35"/>
    <w:rsid w:val="00CA1F66"/>
    <w:rsid w:val="00CA2936"/>
    <w:rsid w:val="00CA3142"/>
    <w:rsid w:val="00CA3889"/>
    <w:rsid w:val="00CA3D5D"/>
    <w:rsid w:val="00CA3DE9"/>
    <w:rsid w:val="00CA3F96"/>
    <w:rsid w:val="00CA4526"/>
    <w:rsid w:val="00CA4661"/>
    <w:rsid w:val="00CA4E3E"/>
    <w:rsid w:val="00CA4E5D"/>
    <w:rsid w:val="00CA4F6D"/>
    <w:rsid w:val="00CA50EC"/>
    <w:rsid w:val="00CA5117"/>
    <w:rsid w:val="00CA5159"/>
    <w:rsid w:val="00CA587C"/>
    <w:rsid w:val="00CA5B73"/>
    <w:rsid w:val="00CA5B78"/>
    <w:rsid w:val="00CA5CB4"/>
    <w:rsid w:val="00CA5EEB"/>
    <w:rsid w:val="00CA6DB6"/>
    <w:rsid w:val="00CA79F1"/>
    <w:rsid w:val="00CA7E86"/>
    <w:rsid w:val="00CA7EE4"/>
    <w:rsid w:val="00CB0518"/>
    <w:rsid w:val="00CB0556"/>
    <w:rsid w:val="00CB0910"/>
    <w:rsid w:val="00CB0A6A"/>
    <w:rsid w:val="00CB0C2F"/>
    <w:rsid w:val="00CB0DDA"/>
    <w:rsid w:val="00CB1C24"/>
    <w:rsid w:val="00CB1F1F"/>
    <w:rsid w:val="00CB2380"/>
    <w:rsid w:val="00CB272E"/>
    <w:rsid w:val="00CB27AF"/>
    <w:rsid w:val="00CB28D6"/>
    <w:rsid w:val="00CB2A0C"/>
    <w:rsid w:val="00CB2A3C"/>
    <w:rsid w:val="00CB2A74"/>
    <w:rsid w:val="00CB2B3B"/>
    <w:rsid w:val="00CB2BDE"/>
    <w:rsid w:val="00CB2D6A"/>
    <w:rsid w:val="00CB329A"/>
    <w:rsid w:val="00CB3629"/>
    <w:rsid w:val="00CB3B22"/>
    <w:rsid w:val="00CB3B52"/>
    <w:rsid w:val="00CB3C96"/>
    <w:rsid w:val="00CB414E"/>
    <w:rsid w:val="00CB421D"/>
    <w:rsid w:val="00CB441A"/>
    <w:rsid w:val="00CB461E"/>
    <w:rsid w:val="00CB4841"/>
    <w:rsid w:val="00CB49A1"/>
    <w:rsid w:val="00CB4C88"/>
    <w:rsid w:val="00CB4E2E"/>
    <w:rsid w:val="00CB4E6A"/>
    <w:rsid w:val="00CB4F8C"/>
    <w:rsid w:val="00CB51AD"/>
    <w:rsid w:val="00CB5735"/>
    <w:rsid w:val="00CB5AEC"/>
    <w:rsid w:val="00CB6341"/>
    <w:rsid w:val="00CB637B"/>
    <w:rsid w:val="00CB6439"/>
    <w:rsid w:val="00CB6990"/>
    <w:rsid w:val="00CB6BBB"/>
    <w:rsid w:val="00CB72B7"/>
    <w:rsid w:val="00CB73A1"/>
    <w:rsid w:val="00CB740E"/>
    <w:rsid w:val="00CB7420"/>
    <w:rsid w:val="00CB782F"/>
    <w:rsid w:val="00CB7858"/>
    <w:rsid w:val="00CB7875"/>
    <w:rsid w:val="00CB7C0F"/>
    <w:rsid w:val="00CB7D4C"/>
    <w:rsid w:val="00CB7D61"/>
    <w:rsid w:val="00CC061A"/>
    <w:rsid w:val="00CC07B2"/>
    <w:rsid w:val="00CC1DB0"/>
    <w:rsid w:val="00CC1F35"/>
    <w:rsid w:val="00CC2642"/>
    <w:rsid w:val="00CC2888"/>
    <w:rsid w:val="00CC2965"/>
    <w:rsid w:val="00CC2A2B"/>
    <w:rsid w:val="00CC3463"/>
    <w:rsid w:val="00CC38C2"/>
    <w:rsid w:val="00CC3931"/>
    <w:rsid w:val="00CC3BB3"/>
    <w:rsid w:val="00CC40FC"/>
    <w:rsid w:val="00CC41D6"/>
    <w:rsid w:val="00CC42C0"/>
    <w:rsid w:val="00CC4300"/>
    <w:rsid w:val="00CC45FD"/>
    <w:rsid w:val="00CC4F5D"/>
    <w:rsid w:val="00CC4FE7"/>
    <w:rsid w:val="00CC5285"/>
    <w:rsid w:val="00CC5627"/>
    <w:rsid w:val="00CC57F3"/>
    <w:rsid w:val="00CC587B"/>
    <w:rsid w:val="00CC58D9"/>
    <w:rsid w:val="00CC5B27"/>
    <w:rsid w:val="00CC5E84"/>
    <w:rsid w:val="00CC62F2"/>
    <w:rsid w:val="00CC69FF"/>
    <w:rsid w:val="00CC6B1B"/>
    <w:rsid w:val="00CC6EEC"/>
    <w:rsid w:val="00CC7340"/>
    <w:rsid w:val="00CC7410"/>
    <w:rsid w:val="00CC74E4"/>
    <w:rsid w:val="00CC7516"/>
    <w:rsid w:val="00CC7704"/>
    <w:rsid w:val="00CD0469"/>
    <w:rsid w:val="00CD04F8"/>
    <w:rsid w:val="00CD11D5"/>
    <w:rsid w:val="00CD120B"/>
    <w:rsid w:val="00CD1565"/>
    <w:rsid w:val="00CD1665"/>
    <w:rsid w:val="00CD16F6"/>
    <w:rsid w:val="00CD17F2"/>
    <w:rsid w:val="00CD1AC1"/>
    <w:rsid w:val="00CD1E4F"/>
    <w:rsid w:val="00CD241A"/>
    <w:rsid w:val="00CD2683"/>
    <w:rsid w:val="00CD2A07"/>
    <w:rsid w:val="00CD2FBF"/>
    <w:rsid w:val="00CD3127"/>
    <w:rsid w:val="00CD3573"/>
    <w:rsid w:val="00CD35A7"/>
    <w:rsid w:val="00CD398C"/>
    <w:rsid w:val="00CD3AE3"/>
    <w:rsid w:val="00CD3C45"/>
    <w:rsid w:val="00CD43EF"/>
    <w:rsid w:val="00CD463C"/>
    <w:rsid w:val="00CD5110"/>
    <w:rsid w:val="00CD553C"/>
    <w:rsid w:val="00CD642A"/>
    <w:rsid w:val="00CD6432"/>
    <w:rsid w:val="00CD67A7"/>
    <w:rsid w:val="00CD7864"/>
    <w:rsid w:val="00CD79CC"/>
    <w:rsid w:val="00CE0649"/>
    <w:rsid w:val="00CE07CD"/>
    <w:rsid w:val="00CE08D4"/>
    <w:rsid w:val="00CE0A09"/>
    <w:rsid w:val="00CE0AB7"/>
    <w:rsid w:val="00CE16D5"/>
    <w:rsid w:val="00CE1729"/>
    <w:rsid w:val="00CE1AE0"/>
    <w:rsid w:val="00CE1C8F"/>
    <w:rsid w:val="00CE1DCC"/>
    <w:rsid w:val="00CE1E20"/>
    <w:rsid w:val="00CE218D"/>
    <w:rsid w:val="00CE253B"/>
    <w:rsid w:val="00CE278D"/>
    <w:rsid w:val="00CE2BE0"/>
    <w:rsid w:val="00CE32B5"/>
    <w:rsid w:val="00CE3473"/>
    <w:rsid w:val="00CE4119"/>
    <w:rsid w:val="00CE476B"/>
    <w:rsid w:val="00CE47A6"/>
    <w:rsid w:val="00CE4A4D"/>
    <w:rsid w:val="00CE50C3"/>
    <w:rsid w:val="00CE5281"/>
    <w:rsid w:val="00CE54F6"/>
    <w:rsid w:val="00CE5653"/>
    <w:rsid w:val="00CE5E94"/>
    <w:rsid w:val="00CE6210"/>
    <w:rsid w:val="00CE62EB"/>
    <w:rsid w:val="00CE655D"/>
    <w:rsid w:val="00CE65CD"/>
    <w:rsid w:val="00CE69F9"/>
    <w:rsid w:val="00CE6F72"/>
    <w:rsid w:val="00CE728C"/>
    <w:rsid w:val="00CE786D"/>
    <w:rsid w:val="00CE792E"/>
    <w:rsid w:val="00CE795B"/>
    <w:rsid w:val="00CE7999"/>
    <w:rsid w:val="00CE7B29"/>
    <w:rsid w:val="00CE7BED"/>
    <w:rsid w:val="00CF004D"/>
    <w:rsid w:val="00CF04C4"/>
    <w:rsid w:val="00CF0A19"/>
    <w:rsid w:val="00CF0BC4"/>
    <w:rsid w:val="00CF0DE8"/>
    <w:rsid w:val="00CF0ECD"/>
    <w:rsid w:val="00CF0FA8"/>
    <w:rsid w:val="00CF10AE"/>
    <w:rsid w:val="00CF11A5"/>
    <w:rsid w:val="00CF1421"/>
    <w:rsid w:val="00CF15AC"/>
    <w:rsid w:val="00CF1B6E"/>
    <w:rsid w:val="00CF1BD5"/>
    <w:rsid w:val="00CF1C38"/>
    <w:rsid w:val="00CF1EBE"/>
    <w:rsid w:val="00CF1FCA"/>
    <w:rsid w:val="00CF2074"/>
    <w:rsid w:val="00CF2251"/>
    <w:rsid w:val="00CF228A"/>
    <w:rsid w:val="00CF2492"/>
    <w:rsid w:val="00CF25C2"/>
    <w:rsid w:val="00CF2B12"/>
    <w:rsid w:val="00CF303A"/>
    <w:rsid w:val="00CF3192"/>
    <w:rsid w:val="00CF3201"/>
    <w:rsid w:val="00CF332A"/>
    <w:rsid w:val="00CF3E26"/>
    <w:rsid w:val="00CF4056"/>
    <w:rsid w:val="00CF40FD"/>
    <w:rsid w:val="00CF437A"/>
    <w:rsid w:val="00CF4E85"/>
    <w:rsid w:val="00CF50B7"/>
    <w:rsid w:val="00CF52DF"/>
    <w:rsid w:val="00CF53E9"/>
    <w:rsid w:val="00CF5485"/>
    <w:rsid w:val="00CF5D33"/>
    <w:rsid w:val="00CF60DD"/>
    <w:rsid w:val="00CF63BC"/>
    <w:rsid w:val="00CF645B"/>
    <w:rsid w:val="00CF68C6"/>
    <w:rsid w:val="00CF692D"/>
    <w:rsid w:val="00CF6A0F"/>
    <w:rsid w:val="00CF6A92"/>
    <w:rsid w:val="00CF6D73"/>
    <w:rsid w:val="00CF7462"/>
    <w:rsid w:val="00CF7A08"/>
    <w:rsid w:val="00CF7A50"/>
    <w:rsid w:val="00CF7D4E"/>
    <w:rsid w:val="00D0001D"/>
    <w:rsid w:val="00D00071"/>
    <w:rsid w:val="00D000D2"/>
    <w:rsid w:val="00D007A1"/>
    <w:rsid w:val="00D00BF9"/>
    <w:rsid w:val="00D00FDB"/>
    <w:rsid w:val="00D01337"/>
    <w:rsid w:val="00D0154A"/>
    <w:rsid w:val="00D01735"/>
    <w:rsid w:val="00D01D8D"/>
    <w:rsid w:val="00D01F7C"/>
    <w:rsid w:val="00D020D2"/>
    <w:rsid w:val="00D02532"/>
    <w:rsid w:val="00D0273B"/>
    <w:rsid w:val="00D02ECE"/>
    <w:rsid w:val="00D02EF4"/>
    <w:rsid w:val="00D0320E"/>
    <w:rsid w:val="00D0325D"/>
    <w:rsid w:val="00D0381D"/>
    <w:rsid w:val="00D03906"/>
    <w:rsid w:val="00D03C59"/>
    <w:rsid w:val="00D03CE9"/>
    <w:rsid w:val="00D040CE"/>
    <w:rsid w:val="00D041EB"/>
    <w:rsid w:val="00D0461A"/>
    <w:rsid w:val="00D04DFF"/>
    <w:rsid w:val="00D05369"/>
    <w:rsid w:val="00D0539F"/>
    <w:rsid w:val="00D05557"/>
    <w:rsid w:val="00D059C1"/>
    <w:rsid w:val="00D05B6C"/>
    <w:rsid w:val="00D06C43"/>
    <w:rsid w:val="00D077BF"/>
    <w:rsid w:val="00D07DB6"/>
    <w:rsid w:val="00D100D2"/>
    <w:rsid w:val="00D10212"/>
    <w:rsid w:val="00D1022F"/>
    <w:rsid w:val="00D103A3"/>
    <w:rsid w:val="00D11860"/>
    <w:rsid w:val="00D11A9A"/>
    <w:rsid w:val="00D11CD3"/>
    <w:rsid w:val="00D11D5B"/>
    <w:rsid w:val="00D12407"/>
    <w:rsid w:val="00D12C88"/>
    <w:rsid w:val="00D12E92"/>
    <w:rsid w:val="00D12F4D"/>
    <w:rsid w:val="00D13D31"/>
    <w:rsid w:val="00D13E35"/>
    <w:rsid w:val="00D13F0B"/>
    <w:rsid w:val="00D1425F"/>
    <w:rsid w:val="00D143F7"/>
    <w:rsid w:val="00D14456"/>
    <w:rsid w:val="00D144E1"/>
    <w:rsid w:val="00D145A7"/>
    <w:rsid w:val="00D14681"/>
    <w:rsid w:val="00D146E3"/>
    <w:rsid w:val="00D147F7"/>
    <w:rsid w:val="00D14C04"/>
    <w:rsid w:val="00D15412"/>
    <w:rsid w:val="00D1557B"/>
    <w:rsid w:val="00D15777"/>
    <w:rsid w:val="00D15A02"/>
    <w:rsid w:val="00D15DD9"/>
    <w:rsid w:val="00D15E83"/>
    <w:rsid w:val="00D15F8C"/>
    <w:rsid w:val="00D16063"/>
    <w:rsid w:val="00D160AA"/>
    <w:rsid w:val="00D1619E"/>
    <w:rsid w:val="00D1678E"/>
    <w:rsid w:val="00D1689C"/>
    <w:rsid w:val="00D16BBB"/>
    <w:rsid w:val="00D1725E"/>
    <w:rsid w:val="00D172B0"/>
    <w:rsid w:val="00D17A40"/>
    <w:rsid w:val="00D17D86"/>
    <w:rsid w:val="00D17FA4"/>
    <w:rsid w:val="00D20437"/>
    <w:rsid w:val="00D205F8"/>
    <w:rsid w:val="00D20801"/>
    <w:rsid w:val="00D208FD"/>
    <w:rsid w:val="00D20915"/>
    <w:rsid w:val="00D20AD2"/>
    <w:rsid w:val="00D20B1F"/>
    <w:rsid w:val="00D20DF6"/>
    <w:rsid w:val="00D21145"/>
    <w:rsid w:val="00D2186E"/>
    <w:rsid w:val="00D21B77"/>
    <w:rsid w:val="00D21CF8"/>
    <w:rsid w:val="00D222E3"/>
    <w:rsid w:val="00D22449"/>
    <w:rsid w:val="00D22628"/>
    <w:rsid w:val="00D22656"/>
    <w:rsid w:val="00D22ABC"/>
    <w:rsid w:val="00D22EC0"/>
    <w:rsid w:val="00D231EF"/>
    <w:rsid w:val="00D232C9"/>
    <w:rsid w:val="00D23423"/>
    <w:rsid w:val="00D238AA"/>
    <w:rsid w:val="00D23A47"/>
    <w:rsid w:val="00D23E58"/>
    <w:rsid w:val="00D23E7D"/>
    <w:rsid w:val="00D23FBF"/>
    <w:rsid w:val="00D24027"/>
    <w:rsid w:val="00D240D5"/>
    <w:rsid w:val="00D243FD"/>
    <w:rsid w:val="00D2546D"/>
    <w:rsid w:val="00D256E2"/>
    <w:rsid w:val="00D2589A"/>
    <w:rsid w:val="00D25E48"/>
    <w:rsid w:val="00D260FB"/>
    <w:rsid w:val="00D26363"/>
    <w:rsid w:val="00D264D7"/>
    <w:rsid w:val="00D26732"/>
    <w:rsid w:val="00D2687C"/>
    <w:rsid w:val="00D26B2E"/>
    <w:rsid w:val="00D26F03"/>
    <w:rsid w:val="00D273A1"/>
    <w:rsid w:val="00D273FA"/>
    <w:rsid w:val="00D27B89"/>
    <w:rsid w:val="00D30146"/>
    <w:rsid w:val="00D30333"/>
    <w:rsid w:val="00D30EAD"/>
    <w:rsid w:val="00D310C1"/>
    <w:rsid w:val="00D3118E"/>
    <w:rsid w:val="00D313D5"/>
    <w:rsid w:val="00D31841"/>
    <w:rsid w:val="00D319E6"/>
    <w:rsid w:val="00D31AED"/>
    <w:rsid w:val="00D31E47"/>
    <w:rsid w:val="00D32116"/>
    <w:rsid w:val="00D32192"/>
    <w:rsid w:val="00D32400"/>
    <w:rsid w:val="00D32922"/>
    <w:rsid w:val="00D32A59"/>
    <w:rsid w:val="00D32D60"/>
    <w:rsid w:val="00D32E07"/>
    <w:rsid w:val="00D32E0A"/>
    <w:rsid w:val="00D32EE8"/>
    <w:rsid w:val="00D3306E"/>
    <w:rsid w:val="00D333EC"/>
    <w:rsid w:val="00D334C7"/>
    <w:rsid w:val="00D3366C"/>
    <w:rsid w:val="00D34082"/>
    <w:rsid w:val="00D34C2A"/>
    <w:rsid w:val="00D350B6"/>
    <w:rsid w:val="00D35116"/>
    <w:rsid w:val="00D351B9"/>
    <w:rsid w:val="00D35300"/>
    <w:rsid w:val="00D354C2"/>
    <w:rsid w:val="00D354CF"/>
    <w:rsid w:val="00D356F2"/>
    <w:rsid w:val="00D35776"/>
    <w:rsid w:val="00D35B91"/>
    <w:rsid w:val="00D35E0F"/>
    <w:rsid w:val="00D35F17"/>
    <w:rsid w:val="00D35F9A"/>
    <w:rsid w:val="00D3625E"/>
    <w:rsid w:val="00D3644D"/>
    <w:rsid w:val="00D367DD"/>
    <w:rsid w:val="00D36DE5"/>
    <w:rsid w:val="00D377E8"/>
    <w:rsid w:val="00D37BAD"/>
    <w:rsid w:val="00D37F23"/>
    <w:rsid w:val="00D37F86"/>
    <w:rsid w:val="00D4095E"/>
    <w:rsid w:val="00D4147F"/>
    <w:rsid w:val="00D41577"/>
    <w:rsid w:val="00D4161E"/>
    <w:rsid w:val="00D41691"/>
    <w:rsid w:val="00D41A7E"/>
    <w:rsid w:val="00D41B27"/>
    <w:rsid w:val="00D41DDB"/>
    <w:rsid w:val="00D41EB0"/>
    <w:rsid w:val="00D421D5"/>
    <w:rsid w:val="00D4232D"/>
    <w:rsid w:val="00D4246C"/>
    <w:rsid w:val="00D430CB"/>
    <w:rsid w:val="00D432B9"/>
    <w:rsid w:val="00D4355A"/>
    <w:rsid w:val="00D43671"/>
    <w:rsid w:val="00D43B2D"/>
    <w:rsid w:val="00D43C79"/>
    <w:rsid w:val="00D43CCB"/>
    <w:rsid w:val="00D43D0D"/>
    <w:rsid w:val="00D440E6"/>
    <w:rsid w:val="00D4417D"/>
    <w:rsid w:val="00D443E3"/>
    <w:rsid w:val="00D44D67"/>
    <w:rsid w:val="00D4536C"/>
    <w:rsid w:val="00D45395"/>
    <w:rsid w:val="00D459E0"/>
    <w:rsid w:val="00D45DD4"/>
    <w:rsid w:val="00D45EE5"/>
    <w:rsid w:val="00D45FF4"/>
    <w:rsid w:val="00D462EC"/>
    <w:rsid w:val="00D463BF"/>
    <w:rsid w:val="00D4665C"/>
    <w:rsid w:val="00D46888"/>
    <w:rsid w:val="00D468E5"/>
    <w:rsid w:val="00D46A4A"/>
    <w:rsid w:val="00D47239"/>
    <w:rsid w:val="00D47392"/>
    <w:rsid w:val="00D47468"/>
    <w:rsid w:val="00D47845"/>
    <w:rsid w:val="00D47A67"/>
    <w:rsid w:val="00D47CFF"/>
    <w:rsid w:val="00D47E6A"/>
    <w:rsid w:val="00D502CD"/>
    <w:rsid w:val="00D504FA"/>
    <w:rsid w:val="00D5070A"/>
    <w:rsid w:val="00D50FED"/>
    <w:rsid w:val="00D51278"/>
    <w:rsid w:val="00D5154E"/>
    <w:rsid w:val="00D51555"/>
    <w:rsid w:val="00D51556"/>
    <w:rsid w:val="00D516E4"/>
    <w:rsid w:val="00D5198B"/>
    <w:rsid w:val="00D5207D"/>
    <w:rsid w:val="00D522F8"/>
    <w:rsid w:val="00D52624"/>
    <w:rsid w:val="00D52627"/>
    <w:rsid w:val="00D52747"/>
    <w:rsid w:val="00D52823"/>
    <w:rsid w:val="00D52A2F"/>
    <w:rsid w:val="00D52A85"/>
    <w:rsid w:val="00D52B89"/>
    <w:rsid w:val="00D52C0C"/>
    <w:rsid w:val="00D52F1C"/>
    <w:rsid w:val="00D530BF"/>
    <w:rsid w:val="00D530C8"/>
    <w:rsid w:val="00D53235"/>
    <w:rsid w:val="00D5334E"/>
    <w:rsid w:val="00D53AEB"/>
    <w:rsid w:val="00D53BC1"/>
    <w:rsid w:val="00D5447D"/>
    <w:rsid w:val="00D54961"/>
    <w:rsid w:val="00D54CC7"/>
    <w:rsid w:val="00D55148"/>
    <w:rsid w:val="00D551B7"/>
    <w:rsid w:val="00D551CD"/>
    <w:rsid w:val="00D55233"/>
    <w:rsid w:val="00D5525B"/>
    <w:rsid w:val="00D559CB"/>
    <w:rsid w:val="00D56115"/>
    <w:rsid w:val="00D565AE"/>
    <w:rsid w:val="00D5687D"/>
    <w:rsid w:val="00D569FE"/>
    <w:rsid w:val="00D56AA3"/>
    <w:rsid w:val="00D56B12"/>
    <w:rsid w:val="00D56B82"/>
    <w:rsid w:val="00D56E06"/>
    <w:rsid w:val="00D571B0"/>
    <w:rsid w:val="00D57223"/>
    <w:rsid w:val="00D572F9"/>
    <w:rsid w:val="00D5751C"/>
    <w:rsid w:val="00D57943"/>
    <w:rsid w:val="00D57A5C"/>
    <w:rsid w:val="00D57DE7"/>
    <w:rsid w:val="00D60073"/>
    <w:rsid w:val="00D60578"/>
    <w:rsid w:val="00D60906"/>
    <w:rsid w:val="00D61569"/>
    <w:rsid w:val="00D61BC8"/>
    <w:rsid w:val="00D61D56"/>
    <w:rsid w:val="00D622BF"/>
    <w:rsid w:val="00D624E9"/>
    <w:rsid w:val="00D6264F"/>
    <w:rsid w:val="00D62A06"/>
    <w:rsid w:val="00D62A6E"/>
    <w:rsid w:val="00D6324D"/>
    <w:rsid w:val="00D6342A"/>
    <w:rsid w:val="00D63B49"/>
    <w:rsid w:val="00D63C4C"/>
    <w:rsid w:val="00D63C89"/>
    <w:rsid w:val="00D63D0B"/>
    <w:rsid w:val="00D63FBE"/>
    <w:rsid w:val="00D63FC5"/>
    <w:rsid w:val="00D643EA"/>
    <w:rsid w:val="00D6478B"/>
    <w:rsid w:val="00D6481D"/>
    <w:rsid w:val="00D6488D"/>
    <w:rsid w:val="00D64F6C"/>
    <w:rsid w:val="00D65090"/>
    <w:rsid w:val="00D655EA"/>
    <w:rsid w:val="00D657F2"/>
    <w:rsid w:val="00D65E9D"/>
    <w:rsid w:val="00D6665B"/>
    <w:rsid w:val="00D669AD"/>
    <w:rsid w:val="00D66A00"/>
    <w:rsid w:val="00D66B0C"/>
    <w:rsid w:val="00D66B60"/>
    <w:rsid w:val="00D6734C"/>
    <w:rsid w:val="00D67D7C"/>
    <w:rsid w:val="00D67F1E"/>
    <w:rsid w:val="00D67F7E"/>
    <w:rsid w:val="00D701F5"/>
    <w:rsid w:val="00D7032B"/>
    <w:rsid w:val="00D70A82"/>
    <w:rsid w:val="00D70DA4"/>
    <w:rsid w:val="00D70F61"/>
    <w:rsid w:val="00D710E5"/>
    <w:rsid w:val="00D713B1"/>
    <w:rsid w:val="00D71664"/>
    <w:rsid w:val="00D717A5"/>
    <w:rsid w:val="00D719C0"/>
    <w:rsid w:val="00D71D07"/>
    <w:rsid w:val="00D72490"/>
    <w:rsid w:val="00D72653"/>
    <w:rsid w:val="00D72DD4"/>
    <w:rsid w:val="00D7322E"/>
    <w:rsid w:val="00D734F9"/>
    <w:rsid w:val="00D738A1"/>
    <w:rsid w:val="00D739BA"/>
    <w:rsid w:val="00D739D0"/>
    <w:rsid w:val="00D74054"/>
    <w:rsid w:val="00D740A9"/>
    <w:rsid w:val="00D74336"/>
    <w:rsid w:val="00D745F9"/>
    <w:rsid w:val="00D74902"/>
    <w:rsid w:val="00D74D0C"/>
    <w:rsid w:val="00D74E89"/>
    <w:rsid w:val="00D74E9F"/>
    <w:rsid w:val="00D752F1"/>
    <w:rsid w:val="00D753F6"/>
    <w:rsid w:val="00D75513"/>
    <w:rsid w:val="00D75561"/>
    <w:rsid w:val="00D7590C"/>
    <w:rsid w:val="00D75978"/>
    <w:rsid w:val="00D75A7A"/>
    <w:rsid w:val="00D75C32"/>
    <w:rsid w:val="00D75FEA"/>
    <w:rsid w:val="00D764A4"/>
    <w:rsid w:val="00D76531"/>
    <w:rsid w:val="00D769BF"/>
    <w:rsid w:val="00D76D26"/>
    <w:rsid w:val="00D76F52"/>
    <w:rsid w:val="00D77399"/>
    <w:rsid w:val="00D8000F"/>
    <w:rsid w:val="00D8008B"/>
    <w:rsid w:val="00D80ADD"/>
    <w:rsid w:val="00D811FE"/>
    <w:rsid w:val="00D81D66"/>
    <w:rsid w:val="00D82013"/>
    <w:rsid w:val="00D82075"/>
    <w:rsid w:val="00D820A0"/>
    <w:rsid w:val="00D820FE"/>
    <w:rsid w:val="00D8229A"/>
    <w:rsid w:val="00D825B5"/>
    <w:rsid w:val="00D82D80"/>
    <w:rsid w:val="00D83150"/>
    <w:rsid w:val="00D833E7"/>
    <w:rsid w:val="00D8361A"/>
    <w:rsid w:val="00D836EB"/>
    <w:rsid w:val="00D843F7"/>
    <w:rsid w:val="00D84F4C"/>
    <w:rsid w:val="00D858CE"/>
    <w:rsid w:val="00D85B96"/>
    <w:rsid w:val="00D85C80"/>
    <w:rsid w:val="00D8620C"/>
    <w:rsid w:val="00D863E1"/>
    <w:rsid w:val="00D86C3F"/>
    <w:rsid w:val="00D86EFE"/>
    <w:rsid w:val="00D86FC4"/>
    <w:rsid w:val="00D8736C"/>
    <w:rsid w:val="00D8760E"/>
    <w:rsid w:val="00D879AB"/>
    <w:rsid w:val="00D90021"/>
    <w:rsid w:val="00D9018F"/>
    <w:rsid w:val="00D905B2"/>
    <w:rsid w:val="00D906D1"/>
    <w:rsid w:val="00D907AC"/>
    <w:rsid w:val="00D90A66"/>
    <w:rsid w:val="00D90D20"/>
    <w:rsid w:val="00D914AA"/>
    <w:rsid w:val="00D91628"/>
    <w:rsid w:val="00D9165E"/>
    <w:rsid w:val="00D91E2E"/>
    <w:rsid w:val="00D9233C"/>
    <w:rsid w:val="00D923B1"/>
    <w:rsid w:val="00D9265C"/>
    <w:rsid w:val="00D927F0"/>
    <w:rsid w:val="00D92868"/>
    <w:rsid w:val="00D93063"/>
    <w:rsid w:val="00D93388"/>
    <w:rsid w:val="00D935FD"/>
    <w:rsid w:val="00D93653"/>
    <w:rsid w:val="00D93FE9"/>
    <w:rsid w:val="00D940DB"/>
    <w:rsid w:val="00D94211"/>
    <w:rsid w:val="00D94B52"/>
    <w:rsid w:val="00D94C8F"/>
    <w:rsid w:val="00D94E21"/>
    <w:rsid w:val="00D94EEF"/>
    <w:rsid w:val="00D95A0B"/>
    <w:rsid w:val="00D95C64"/>
    <w:rsid w:val="00D96129"/>
    <w:rsid w:val="00D96275"/>
    <w:rsid w:val="00D96CBC"/>
    <w:rsid w:val="00D96F32"/>
    <w:rsid w:val="00D96FDB"/>
    <w:rsid w:val="00D972AB"/>
    <w:rsid w:val="00D9780C"/>
    <w:rsid w:val="00D97BDD"/>
    <w:rsid w:val="00D97D05"/>
    <w:rsid w:val="00DA1308"/>
    <w:rsid w:val="00DA1B48"/>
    <w:rsid w:val="00DA23BB"/>
    <w:rsid w:val="00DA2585"/>
    <w:rsid w:val="00DA28DE"/>
    <w:rsid w:val="00DA312C"/>
    <w:rsid w:val="00DA31CF"/>
    <w:rsid w:val="00DA3414"/>
    <w:rsid w:val="00DA346D"/>
    <w:rsid w:val="00DA36EF"/>
    <w:rsid w:val="00DA3BC8"/>
    <w:rsid w:val="00DA3F50"/>
    <w:rsid w:val="00DA45E2"/>
    <w:rsid w:val="00DA4AD9"/>
    <w:rsid w:val="00DA4D5C"/>
    <w:rsid w:val="00DA4DAE"/>
    <w:rsid w:val="00DA5253"/>
    <w:rsid w:val="00DA55E4"/>
    <w:rsid w:val="00DA5C94"/>
    <w:rsid w:val="00DA5DF1"/>
    <w:rsid w:val="00DA60A6"/>
    <w:rsid w:val="00DA6185"/>
    <w:rsid w:val="00DA6A07"/>
    <w:rsid w:val="00DA6AE6"/>
    <w:rsid w:val="00DA6DEE"/>
    <w:rsid w:val="00DA7624"/>
    <w:rsid w:val="00DA76F6"/>
    <w:rsid w:val="00DA7950"/>
    <w:rsid w:val="00DA7DFB"/>
    <w:rsid w:val="00DB00F9"/>
    <w:rsid w:val="00DB0217"/>
    <w:rsid w:val="00DB0991"/>
    <w:rsid w:val="00DB0B05"/>
    <w:rsid w:val="00DB0BE7"/>
    <w:rsid w:val="00DB0FB0"/>
    <w:rsid w:val="00DB160C"/>
    <w:rsid w:val="00DB19FD"/>
    <w:rsid w:val="00DB1A3F"/>
    <w:rsid w:val="00DB1BAC"/>
    <w:rsid w:val="00DB1E0F"/>
    <w:rsid w:val="00DB1E14"/>
    <w:rsid w:val="00DB1EE1"/>
    <w:rsid w:val="00DB22EB"/>
    <w:rsid w:val="00DB264D"/>
    <w:rsid w:val="00DB26B0"/>
    <w:rsid w:val="00DB29DB"/>
    <w:rsid w:val="00DB2AB5"/>
    <w:rsid w:val="00DB2C58"/>
    <w:rsid w:val="00DB306E"/>
    <w:rsid w:val="00DB372E"/>
    <w:rsid w:val="00DB39CE"/>
    <w:rsid w:val="00DB3BC8"/>
    <w:rsid w:val="00DB3F61"/>
    <w:rsid w:val="00DB4767"/>
    <w:rsid w:val="00DB4C15"/>
    <w:rsid w:val="00DB4C3D"/>
    <w:rsid w:val="00DB4F05"/>
    <w:rsid w:val="00DB517B"/>
    <w:rsid w:val="00DB54AF"/>
    <w:rsid w:val="00DB575F"/>
    <w:rsid w:val="00DB57F8"/>
    <w:rsid w:val="00DB58CF"/>
    <w:rsid w:val="00DB5BF7"/>
    <w:rsid w:val="00DB5EE2"/>
    <w:rsid w:val="00DB5F2B"/>
    <w:rsid w:val="00DB6231"/>
    <w:rsid w:val="00DB628B"/>
    <w:rsid w:val="00DB6513"/>
    <w:rsid w:val="00DB663C"/>
    <w:rsid w:val="00DB67F5"/>
    <w:rsid w:val="00DB6B01"/>
    <w:rsid w:val="00DB7450"/>
    <w:rsid w:val="00DB75AE"/>
    <w:rsid w:val="00DB7ED2"/>
    <w:rsid w:val="00DC0274"/>
    <w:rsid w:val="00DC0652"/>
    <w:rsid w:val="00DC06DA"/>
    <w:rsid w:val="00DC0B22"/>
    <w:rsid w:val="00DC0E87"/>
    <w:rsid w:val="00DC11D8"/>
    <w:rsid w:val="00DC12B8"/>
    <w:rsid w:val="00DC1521"/>
    <w:rsid w:val="00DC156A"/>
    <w:rsid w:val="00DC19C0"/>
    <w:rsid w:val="00DC1C07"/>
    <w:rsid w:val="00DC2094"/>
    <w:rsid w:val="00DC2783"/>
    <w:rsid w:val="00DC280C"/>
    <w:rsid w:val="00DC2893"/>
    <w:rsid w:val="00DC2C8E"/>
    <w:rsid w:val="00DC2D47"/>
    <w:rsid w:val="00DC2E8D"/>
    <w:rsid w:val="00DC3228"/>
    <w:rsid w:val="00DC358E"/>
    <w:rsid w:val="00DC37AA"/>
    <w:rsid w:val="00DC3A49"/>
    <w:rsid w:val="00DC3C83"/>
    <w:rsid w:val="00DC3E36"/>
    <w:rsid w:val="00DC41AA"/>
    <w:rsid w:val="00DC4216"/>
    <w:rsid w:val="00DC4561"/>
    <w:rsid w:val="00DC4EE8"/>
    <w:rsid w:val="00DC4FB1"/>
    <w:rsid w:val="00DC61A2"/>
    <w:rsid w:val="00DC6493"/>
    <w:rsid w:val="00DC64C5"/>
    <w:rsid w:val="00DC6767"/>
    <w:rsid w:val="00DC6A88"/>
    <w:rsid w:val="00DC6ADD"/>
    <w:rsid w:val="00DC6BB6"/>
    <w:rsid w:val="00DC6DD2"/>
    <w:rsid w:val="00DC6F95"/>
    <w:rsid w:val="00DC7044"/>
    <w:rsid w:val="00DC7100"/>
    <w:rsid w:val="00DC72C3"/>
    <w:rsid w:val="00DC7A42"/>
    <w:rsid w:val="00DC7CBA"/>
    <w:rsid w:val="00DD042E"/>
    <w:rsid w:val="00DD0DBC"/>
    <w:rsid w:val="00DD0FB8"/>
    <w:rsid w:val="00DD116C"/>
    <w:rsid w:val="00DD1D4F"/>
    <w:rsid w:val="00DD1E39"/>
    <w:rsid w:val="00DD1F8B"/>
    <w:rsid w:val="00DD2A0C"/>
    <w:rsid w:val="00DD3381"/>
    <w:rsid w:val="00DD3545"/>
    <w:rsid w:val="00DD38BD"/>
    <w:rsid w:val="00DD390F"/>
    <w:rsid w:val="00DD4094"/>
    <w:rsid w:val="00DD44FB"/>
    <w:rsid w:val="00DD47C7"/>
    <w:rsid w:val="00DD4A56"/>
    <w:rsid w:val="00DD4B92"/>
    <w:rsid w:val="00DD4DF3"/>
    <w:rsid w:val="00DD500A"/>
    <w:rsid w:val="00DD52E0"/>
    <w:rsid w:val="00DD5977"/>
    <w:rsid w:val="00DD5DAF"/>
    <w:rsid w:val="00DD657B"/>
    <w:rsid w:val="00DD68A5"/>
    <w:rsid w:val="00DD711B"/>
    <w:rsid w:val="00DD74DD"/>
    <w:rsid w:val="00DD751E"/>
    <w:rsid w:val="00DD7690"/>
    <w:rsid w:val="00DD7928"/>
    <w:rsid w:val="00DD7979"/>
    <w:rsid w:val="00DD7C72"/>
    <w:rsid w:val="00DD7FD3"/>
    <w:rsid w:val="00DD7FEB"/>
    <w:rsid w:val="00DE008E"/>
    <w:rsid w:val="00DE012E"/>
    <w:rsid w:val="00DE0599"/>
    <w:rsid w:val="00DE093A"/>
    <w:rsid w:val="00DE12A4"/>
    <w:rsid w:val="00DE1336"/>
    <w:rsid w:val="00DE19D3"/>
    <w:rsid w:val="00DE1B03"/>
    <w:rsid w:val="00DE1BBC"/>
    <w:rsid w:val="00DE207A"/>
    <w:rsid w:val="00DE2247"/>
    <w:rsid w:val="00DE242F"/>
    <w:rsid w:val="00DE2644"/>
    <w:rsid w:val="00DE2900"/>
    <w:rsid w:val="00DE2D8F"/>
    <w:rsid w:val="00DE343D"/>
    <w:rsid w:val="00DE3540"/>
    <w:rsid w:val="00DE375A"/>
    <w:rsid w:val="00DE3774"/>
    <w:rsid w:val="00DE3A87"/>
    <w:rsid w:val="00DE4478"/>
    <w:rsid w:val="00DE4633"/>
    <w:rsid w:val="00DE4906"/>
    <w:rsid w:val="00DE4A4C"/>
    <w:rsid w:val="00DE514C"/>
    <w:rsid w:val="00DE51B0"/>
    <w:rsid w:val="00DE56B3"/>
    <w:rsid w:val="00DE58AE"/>
    <w:rsid w:val="00DE5AFA"/>
    <w:rsid w:val="00DE5CA4"/>
    <w:rsid w:val="00DE62F1"/>
    <w:rsid w:val="00DE63EA"/>
    <w:rsid w:val="00DE646A"/>
    <w:rsid w:val="00DE6766"/>
    <w:rsid w:val="00DE6926"/>
    <w:rsid w:val="00DE6A55"/>
    <w:rsid w:val="00DE6CAB"/>
    <w:rsid w:val="00DE7132"/>
    <w:rsid w:val="00DE73A1"/>
    <w:rsid w:val="00DE741A"/>
    <w:rsid w:val="00DE7430"/>
    <w:rsid w:val="00DE755E"/>
    <w:rsid w:val="00DE7745"/>
    <w:rsid w:val="00DE78EB"/>
    <w:rsid w:val="00DE7B89"/>
    <w:rsid w:val="00DE7BA9"/>
    <w:rsid w:val="00DE7DE1"/>
    <w:rsid w:val="00DE7FCE"/>
    <w:rsid w:val="00DF0808"/>
    <w:rsid w:val="00DF0B41"/>
    <w:rsid w:val="00DF0CBC"/>
    <w:rsid w:val="00DF1C12"/>
    <w:rsid w:val="00DF1CD2"/>
    <w:rsid w:val="00DF1D06"/>
    <w:rsid w:val="00DF1E50"/>
    <w:rsid w:val="00DF1F15"/>
    <w:rsid w:val="00DF2189"/>
    <w:rsid w:val="00DF2384"/>
    <w:rsid w:val="00DF25F1"/>
    <w:rsid w:val="00DF26EB"/>
    <w:rsid w:val="00DF28DF"/>
    <w:rsid w:val="00DF2B45"/>
    <w:rsid w:val="00DF2BCF"/>
    <w:rsid w:val="00DF2EC8"/>
    <w:rsid w:val="00DF2F9D"/>
    <w:rsid w:val="00DF3480"/>
    <w:rsid w:val="00DF3521"/>
    <w:rsid w:val="00DF35EB"/>
    <w:rsid w:val="00DF38CD"/>
    <w:rsid w:val="00DF3976"/>
    <w:rsid w:val="00DF39BF"/>
    <w:rsid w:val="00DF4005"/>
    <w:rsid w:val="00DF4133"/>
    <w:rsid w:val="00DF41AC"/>
    <w:rsid w:val="00DF4C52"/>
    <w:rsid w:val="00DF505F"/>
    <w:rsid w:val="00DF55A5"/>
    <w:rsid w:val="00DF55D9"/>
    <w:rsid w:val="00DF58A2"/>
    <w:rsid w:val="00DF5ECF"/>
    <w:rsid w:val="00DF61EB"/>
    <w:rsid w:val="00DF6233"/>
    <w:rsid w:val="00DF64BB"/>
    <w:rsid w:val="00DF65F2"/>
    <w:rsid w:val="00DF6BD6"/>
    <w:rsid w:val="00DF6C69"/>
    <w:rsid w:val="00DF7797"/>
    <w:rsid w:val="00DF7ABA"/>
    <w:rsid w:val="00DF7B88"/>
    <w:rsid w:val="00DF7BA7"/>
    <w:rsid w:val="00DF7E02"/>
    <w:rsid w:val="00DF7E38"/>
    <w:rsid w:val="00E00001"/>
    <w:rsid w:val="00E00109"/>
    <w:rsid w:val="00E0016C"/>
    <w:rsid w:val="00E00212"/>
    <w:rsid w:val="00E003C8"/>
    <w:rsid w:val="00E00493"/>
    <w:rsid w:val="00E00D3C"/>
    <w:rsid w:val="00E00F03"/>
    <w:rsid w:val="00E010E6"/>
    <w:rsid w:val="00E0130D"/>
    <w:rsid w:val="00E01576"/>
    <w:rsid w:val="00E01EE7"/>
    <w:rsid w:val="00E01F94"/>
    <w:rsid w:val="00E022D8"/>
    <w:rsid w:val="00E0248C"/>
    <w:rsid w:val="00E024CD"/>
    <w:rsid w:val="00E025B2"/>
    <w:rsid w:val="00E03338"/>
    <w:rsid w:val="00E03388"/>
    <w:rsid w:val="00E03709"/>
    <w:rsid w:val="00E03AF3"/>
    <w:rsid w:val="00E03CC8"/>
    <w:rsid w:val="00E03E56"/>
    <w:rsid w:val="00E03FD9"/>
    <w:rsid w:val="00E04503"/>
    <w:rsid w:val="00E04AA9"/>
    <w:rsid w:val="00E04B2F"/>
    <w:rsid w:val="00E04C15"/>
    <w:rsid w:val="00E04E8F"/>
    <w:rsid w:val="00E04FCE"/>
    <w:rsid w:val="00E05513"/>
    <w:rsid w:val="00E058B0"/>
    <w:rsid w:val="00E0599A"/>
    <w:rsid w:val="00E05A97"/>
    <w:rsid w:val="00E05F07"/>
    <w:rsid w:val="00E06113"/>
    <w:rsid w:val="00E06479"/>
    <w:rsid w:val="00E069BC"/>
    <w:rsid w:val="00E06B34"/>
    <w:rsid w:val="00E06BEB"/>
    <w:rsid w:val="00E06CEF"/>
    <w:rsid w:val="00E06D6A"/>
    <w:rsid w:val="00E06DA7"/>
    <w:rsid w:val="00E06FBD"/>
    <w:rsid w:val="00E075D9"/>
    <w:rsid w:val="00E07610"/>
    <w:rsid w:val="00E07620"/>
    <w:rsid w:val="00E0776E"/>
    <w:rsid w:val="00E07916"/>
    <w:rsid w:val="00E079C9"/>
    <w:rsid w:val="00E07C6C"/>
    <w:rsid w:val="00E07CDE"/>
    <w:rsid w:val="00E1020F"/>
    <w:rsid w:val="00E1037C"/>
    <w:rsid w:val="00E10720"/>
    <w:rsid w:val="00E10C48"/>
    <w:rsid w:val="00E10D6F"/>
    <w:rsid w:val="00E10F88"/>
    <w:rsid w:val="00E112D4"/>
    <w:rsid w:val="00E113AB"/>
    <w:rsid w:val="00E11490"/>
    <w:rsid w:val="00E11571"/>
    <w:rsid w:val="00E117AB"/>
    <w:rsid w:val="00E11D33"/>
    <w:rsid w:val="00E11D99"/>
    <w:rsid w:val="00E11F55"/>
    <w:rsid w:val="00E126B2"/>
    <w:rsid w:val="00E12B1F"/>
    <w:rsid w:val="00E12B2F"/>
    <w:rsid w:val="00E12F60"/>
    <w:rsid w:val="00E13115"/>
    <w:rsid w:val="00E13294"/>
    <w:rsid w:val="00E132AC"/>
    <w:rsid w:val="00E1389D"/>
    <w:rsid w:val="00E138A5"/>
    <w:rsid w:val="00E138B1"/>
    <w:rsid w:val="00E13AA2"/>
    <w:rsid w:val="00E13D5D"/>
    <w:rsid w:val="00E13EA2"/>
    <w:rsid w:val="00E14165"/>
    <w:rsid w:val="00E1476A"/>
    <w:rsid w:val="00E158A2"/>
    <w:rsid w:val="00E15CF1"/>
    <w:rsid w:val="00E15E68"/>
    <w:rsid w:val="00E163FB"/>
    <w:rsid w:val="00E16655"/>
    <w:rsid w:val="00E169FF"/>
    <w:rsid w:val="00E16B89"/>
    <w:rsid w:val="00E16C7D"/>
    <w:rsid w:val="00E16F84"/>
    <w:rsid w:val="00E170FD"/>
    <w:rsid w:val="00E17677"/>
    <w:rsid w:val="00E17D9C"/>
    <w:rsid w:val="00E20427"/>
    <w:rsid w:val="00E20561"/>
    <w:rsid w:val="00E20743"/>
    <w:rsid w:val="00E20D3F"/>
    <w:rsid w:val="00E21155"/>
    <w:rsid w:val="00E21B5D"/>
    <w:rsid w:val="00E21D9B"/>
    <w:rsid w:val="00E222F0"/>
    <w:rsid w:val="00E228D8"/>
    <w:rsid w:val="00E229C0"/>
    <w:rsid w:val="00E22A4D"/>
    <w:rsid w:val="00E2344C"/>
    <w:rsid w:val="00E2384A"/>
    <w:rsid w:val="00E23945"/>
    <w:rsid w:val="00E239E6"/>
    <w:rsid w:val="00E23C21"/>
    <w:rsid w:val="00E23CB1"/>
    <w:rsid w:val="00E23EEC"/>
    <w:rsid w:val="00E2401A"/>
    <w:rsid w:val="00E243CD"/>
    <w:rsid w:val="00E24DDD"/>
    <w:rsid w:val="00E25319"/>
    <w:rsid w:val="00E25446"/>
    <w:rsid w:val="00E25732"/>
    <w:rsid w:val="00E2577D"/>
    <w:rsid w:val="00E25920"/>
    <w:rsid w:val="00E259A2"/>
    <w:rsid w:val="00E25AC0"/>
    <w:rsid w:val="00E25E27"/>
    <w:rsid w:val="00E25F08"/>
    <w:rsid w:val="00E25F2A"/>
    <w:rsid w:val="00E26159"/>
    <w:rsid w:val="00E26230"/>
    <w:rsid w:val="00E264DA"/>
    <w:rsid w:val="00E267D8"/>
    <w:rsid w:val="00E267E6"/>
    <w:rsid w:val="00E26814"/>
    <w:rsid w:val="00E26BCC"/>
    <w:rsid w:val="00E2749D"/>
    <w:rsid w:val="00E27BBA"/>
    <w:rsid w:val="00E27C98"/>
    <w:rsid w:val="00E27D4B"/>
    <w:rsid w:val="00E27DD5"/>
    <w:rsid w:val="00E30164"/>
    <w:rsid w:val="00E303FB"/>
    <w:rsid w:val="00E3088A"/>
    <w:rsid w:val="00E30937"/>
    <w:rsid w:val="00E30DD4"/>
    <w:rsid w:val="00E315D3"/>
    <w:rsid w:val="00E31C59"/>
    <w:rsid w:val="00E31E9C"/>
    <w:rsid w:val="00E32026"/>
    <w:rsid w:val="00E320CD"/>
    <w:rsid w:val="00E32402"/>
    <w:rsid w:val="00E324E3"/>
    <w:rsid w:val="00E326D6"/>
    <w:rsid w:val="00E32BB1"/>
    <w:rsid w:val="00E3325B"/>
    <w:rsid w:val="00E339DD"/>
    <w:rsid w:val="00E33A50"/>
    <w:rsid w:val="00E33B53"/>
    <w:rsid w:val="00E33EB1"/>
    <w:rsid w:val="00E33FCD"/>
    <w:rsid w:val="00E34152"/>
    <w:rsid w:val="00E3421D"/>
    <w:rsid w:val="00E34341"/>
    <w:rsid w:val="00E34BC3"/>
    <w:rsid w:val="00E34DE8"/>
    <w:rsid w:val="00E350D8"/>
    <w:rsid w:val="00E3527E"/>
    <w:rsid w:val="00E3540F"/>
    <w:rsid w:val="00E355D9"/>
    <w:rsid w:val="00E35814"/>
    <w:rsid w:val="00E358A6"/>
    <w:rsid w:val="00E35D3B"/>
    <w:rsid w:val="00E35DD5"/>
    <w:rsid w:val="00E35E30"/>
    <w:rsid w:val="00E35F64"/>
    <w:rsid w:val="00E3634E"/>
    <w:rsid w:val="00E363E0"/>
    <w:rsid w:val="00E36D35"/>
    <w:rsid w:val="00E37092"/>
    <w:rsid w:val="00E37454"/>
    <w:rsid w:val="00E37487"/>
    <w:rsid w:val="00E376BE"/>
    <w:rsid w:val="00E378D2"/>
    <w:rsid w:val="00E37B88"/>
    <w:rsid w:val="00E37D5A"/>
    <w:rsid w:val="00E3E0F3"/>
    <w:rsid w:val="00E4004F"/>
    <w:rsid w:val="00E400B8"/>
    <w:rsid w:val="00E400C9"/>
    <w:rsid w:val="00E407E5"/>
    <w:rsid w:val="00E40D33"/>
    <w:rsid w:val="00E40E7A"/>
    <w:rsid w:val="00E4147E"/>
    <w:rsid w:val="00E415F4"/>
    <w:rsid w:val="00E4183C"/>
    <w:rsid w:val="00E41B71"/>
    <w:rsid w:val="00E41F1D"/>
    <w:rsid w:val="00E422AD"/>
    <w:rsid w:val="00E4238F"/>
    <w:rsid w:val="00E425D9"/>
    <w:rsid w:val="00E426D3"/>
    <w:rsid w:val="00E428A9"/>
    <w:rsid w:val="00E42AF3"/>
    <w:rsid w:val="00E42BA1"/>
    <w:rsid w:val="00E42EB5"/>
    <w:rsid w:val="00E42F52"/>
    <w:rsid w:val="00E43082"/>
    <w:rsid w:val="00E431E7"/>
    <w:rsid w:val="00E4327E"/>
    <w:rsid w:val="00E43449"/>
    <w:rsid w:val="00E436F6"/>
    <w:rsid w:val="00E439DD"/>
    <w:rsid w:val="00E43EA7"/>
    <w:rsid w:val="00E43FE4"/>
    <w:rsid w:val="00E44005"/>
    <w:rsid w:val="00E4464C"/>
    <w:rsid w:val="00E446D3"/>
    <w:rsid w:val="00E44929"/>
    <w:rsid w:val="00E457EC"/>
    <w:rsid w:val="00E45B9C"/>
    <w:rsid w:val="00E45FEC"/>
    <w:rsid w:val="00E461CF"/>
    <w:rsid w:val="00E461D4"/>
    <w:rsid w:val="00E462A8"/>
    <w:rsid w:val="00E464EC"/>
    <w:rsid w:val="00E466B7"/>
    <w:rsid w:val="00E46D42"/>
    <w:rsid w:val="00E46DDC"/>
    <w:rsid w:val="00E46FB6"/>
    <w:rsid w:val="00E47750"/>
    <w:rsid w:val="00E47F92"/>
    <w:rsid w:val="00E504B6"/>
    <w:rsid w:val="00E50953"/>
    <w:rsid w:val="00E51444"/>
    <w:rsid w:val="00E515CC"/>
    <w:rsid w:val="00E516E4"/>
    <w:rsid w:val="00E5170C"/>
    <w:rsid w:val="00E51857"/>
    <w:rsid w:val="00E51976"/>
    <w:rsid w:val="00E519C8"/>
    <w:rsid w:val="00E51A71"/>
    <w:rsid w:val="00E51E2B"/>
    <w:rsid w:val="00E51FF6"/>
    <w:rsid w:val="00E523E0"/>
    <w:rsid w:val="00E52A3F"/>
    <w:rsid w:val="00E5342A"/>
    <w:rsid w:val="00E53A47"/>
    <w:rsid w:val="00E53C80"/>
    <w:rsid w:val="00E54003"/>
    <w:rsid w:val="00E54050"/>
    <w:rsid w:val="00E54411"/>
    <w:rsid w:val="00E547A7"/>
    <w:rsid w:val="00E5480E"/>
    <w:rsid w:val="00E549DA"/>
    <w:rsid w:val="00E54D40"/>
    <w:rsid w:val="00E54DA9"/>
    <w:rsid w:val="00E554B8"/>
    <w:rsid w:val="00E55A31"/>
    <w:rsid w:val="00E55CFB"/>
    <w:rsid w:val="00E562AE"/>
    <w:rsid w:val="00E563F4"/>
    <w:rsid w:val="00E56600"/>
    <w:rsid w:val="00E56E2C"/>
    <w:rsid w:val="00E5769A"/>
    <w:rsid w:val="00E578F7"/>
    <w:rsid w:val="00E57DCA"/>
    <w:rsid w:val="00E6017C"/>
    <w:rsid w:val="00E6039A"/>
    <w:rsid w:val="00E605F5"/>
    <w:rsid w:val="00E60678"/>
    <w:rsid w:val="00E6076F"/>
    <w:rsid w:val="00E60987"/>
    <w:rsid w:val="00E6139F"/>
    <w:rsid w:val="00E614C0"/>
    <w:rsid w:val="00E61564"/>
    <w:rsid w:val="00E61703"/>
    <w:rsid w:val="00E618E4"/>
    <w:rsid w:val="00E618F6"/>
    <w:rsid w:val="00E619C6"/>
    <w:rsid w:val="00E61BBA"/>
    <w:rsid w:val="00E61C23"/>
    <w:rsid w:val="00E61CE6"/>
    <w:rsid w:val="00E62084"/>
    <w:rsid w:val="00E627F7"/>
    <w:rsid w:val="00E62DD4"/>
    <w:rsid w:val="00E6333F"/>
    <w:rsid w:val="00E6348F"/>
    <w:rsid w:val="00E63F50"/>
    <w:rsid w:val="00E6452F"/>
    <w:rsid w:val="00E645BC"/>
    <w:rsid w:val="00E64691"/>
    <w:rsid w:val="00E648AC"/>
    <w:rsid w:val="00E648F7"/>
    <w:rsid w:val="00E64AF9"/>
    <w:rsid w:val="00E64DF1"/>
    <w:rsid w:val="00E64EEC"/>
    <w:rsid w:val="00E65798"/>
    <w:rsid w:val="00E65EFF"/>
    <w:rsid w:val="00E65F73"/>
    <w:rsid w:val="00E661BC"/>
    <w:rsid w:val="00E6623A"/>
    <w:rsid w:val="00E66294"/>
    <w:rsid w:val="00E66746"/>
    <w:rsid w:val="00E66A5A"/>
    <w:rsid w:val="00E66F79"/>
    <w:rsid w:val="00E66FA6"/>
    <w:rsid w:val="00E67075"/>
    <w:rsid w:val="00E6718D"/>
    <w:rsid w:val="00E671DD"/>
    <w:rsid w:val="00E672B4"/>
    <w:rsid w:val="00E674DD"/>
    <w:rsid w:val="00E67DA6"/>
    <w:rsid w:val="00E67F5A"/>
    <w:rsid w:val="00E70093"/>
    <w:rsid w:val="00E70454"/>
    <w:rsid w:val="00E704C3"/>
    <w:rsid w:val="00E70748"/>
    <w:rsid w:val="00E70B21"/>
    <w:rsid w:val="00E70E46"/>
    <w:rsid w:val="00E70FC1"/>
    <w:rsid w:val="00E71675"/>
    <w:rsid w:val="00E7171D"/>
    <w:rsid w:val="00E7190B"/>
    <w:rsid w:val="00E71C3C"/>
    <w:rsid w:val="00E7250B"/>
    <w:rsid w:val="00E72C5E"/>
    <w:rsid w:val="00E72E89"/>
    <w:rsid w:val="00E7309D"/>
    <w:rsid w:val="00E73C7D"/>
    <w:rsid w:val="00E74568"/>
    <w:rsid w:val="00E751D0"/>
    <w:rsid w:val="00E7523A"/>
    <w:rsid w:val="00E7588D"/>
    <w:rsid w:val="00E75B1D"/>
    <w:rsid w:val="00E75BDB"/>
    <w:rsid w:val="00E75DFA"/>
    <w:rsid w:val="00E760C1"/>
    <w:rsid w:val="00E7613B"/>
    <w:rsid w:val="00E76490"/>
    <w:rsid w:val="00E765CA"/>
    <w:rsid w:val="00E76872"/>
    <w:rsid w:val="00E76DE3"/>
    <w:rsid w:val="00E773AF"/>
    <w:rsid w:val="00E7787C"/>
    <w:rsid w:val="00E77E74"/>
    <w:rsid w:val="00E80235"/>
    <w:rsid w:val="00E802CE"/>
    <w:rsid w:val="00E80434"/>
    <w:rsid w:val="00E80B0E"/>
    <w:rsid w:val="00E81037"/>
    <w:rsid w:val="00E812B1"/>
    <w:rsid w:val="00E81400"/>
    <w:rsid w:val="00E815E4"/>
    <w:rsid w:val="00E81691"/>
    <w:rsid w:val="00E817AD"/>
    <w:rsid w:val="00E8188C"/>
    <w:rsid w:val="00E81A28"/>
    <w:rsid w:val="00E81BA9"/>
    <w:rsid w:val="00E81CED"/>
    <w:rsid w:val="00E8242B"/>
    <w:rsid w:val="00E82531"/>
    <w:rsid w:val="00E8256B"/>
    <w:rsid w:val="00E825F0"/>
    <w:rsid w:val="00E826F3"/>
    <w:rsid w:val="00E82E20"/>
    <w:rsid w:val="00E82E21"/>
    <w:rsid w:val="00E830C5"/>
    <w:rsid w:val="00E83627"/>
    <w:rsid w:val="00E83C0F"/>
    <w:rsid w:val="00E83C48"/>
    <w:rsid w:val="00E83D0C"/>
    <w:rsid w:val="00E84030"/>
    <w:rsid w:val="00E84073"/>
    <w:rsid w:val="00E8445F"/>
    <w:rsid w:val="00E845F7"/>
    <w:rsid w:val="00E84F81"/>
    <w:rsid w:val="00E85120"/>
    <w:rsid w:val="00E8515D"/>
    <w:rsid w:val="00E85697"/>
    <w:rsid w:val="00E858D3"/>
    <w:rsid w:val="00E85BFD"/>
    <w:rsid w:val="00E8637E"/>
    <w:rsid w:val="00E86497"/>
    <w:rsid w:val="00E864C8"/>
    <w:rsid w:val="00E868FF"/>
    <w:rsid w:val="00E869F6"/>
    <w:rsid w:val="00E8749E"/>
    <w:rsid w:val="00E87762"/>
    <w:rsid w:val="00E9025A"/>
    <w:rsid w:val="00E9025B"/>
    <w:rsid w:val="00E903DA"/>
    <w:rsid w:val="00E9044A"/>
    <w:rsid w:val="00E90539"/>
    <w:rsid w:val="00E905A7"/>
    <w:rsid w:val="00E90962"/>
    <w:rsid w:val="00E909CA"/>
    <w:rsid w:val="00E90A0C"/>
    <w:rsid w:val="00E90AB8"/>
    <w:rsid w:val="00E90BDF"/>
    <w:rsid w:val="00E91082"/>
    <w:rsid w:val="00E910EE"/>
    <w:rsid w:val="00E91905"/>
    <w:rsid w:val="00E91CA5"/>
    <w:rsid w:val="00E91FA3"/>
    <w:rsid w:val="00E92007"/>
    <w:rsid w:val="00E9247F"/>
    <w:rsid w:val="00E924CD"/>
    <w:rsid w:val="00E9252D"/>
    <w:rsid w:val="00E92DB2"/>
    <w:rsid w:val="00E93188"/>
    <w:rsid w:val="00E93272"/>
    <w:rsid w:val="00E932F3"/>
    <w:rsid w:val="00E93520"/>
    <w:rsid w:val="00E93771"/>
    <w:rsid w:val="00E93CC9"/>
    <w:rsid w:val="00E9402A"/>
    <w:rsid w:val="00E94D28"/>
    <w:rsid w:val="00E94D7C"/>
    <w:rsid w:val="00E95E22"/>
    <w:rsid w:val="00E95E5E"/>
    <w:rsid w:val="00E95F93"/>
    <w:rsid w:val="00E95FE1"/>
    <w:rsid w:val="00E96489"/>
    <w:rsid w:val="00E96B39"/>
    <w:rsid w:val="00E96CA7"/>
    <w:rsid w:val="00E96CF0"/>
    <w:rsid w:val="00E96D7E"/>
    <w:rsid w:val="00E970EE"/>
    <w:rsid w:val="00E972EC"/>
    <w:rsid w:val="00E9739F"/>
    <w:rsid w:val="00E97425"/>
    <w:rsid w:val="00E976EC"/>
    <w:rsid w:val="00E9792D"/>
    <w:rsid w:val="00E97B2A"/>
    <w:rsid w:val="00E97BD2"/>
    <w:rsid w:val="00E97E5F"/>
    <w:rsid w:val="00E97F81"/>
    <w:rsid w:val="00E97F95"/>
    <w:rsid w:val="00EA00D4"/>
    <w:rsid w:val="00EA0166"/>
    <w:rsid w:val="00EA02B3"/>
    <w:rsid w:val="00EA0613"/>
    <w:rsid w:val="00EA07B0"/>
    <w:rsid w:val="00EA0E51"/>
    <w:rsid w:val="00EA10C0"/>
    <w:rsid w:val="00EA12F0"/>
    <w:rsid w:val="00EA145D"/>
    <w:rsid w:val="00EA1513"/>
    <w:rsid w:val="00EA16D2"/>
    <w:rsid w:val="00EA1F5A"/>
    <w:rsid w:val="00EA21F6"/>
    <w:rsid w:val="00EA266B"/>
    <w:rsid w:val="00EA2C2E"/>
    <w:rsid w:val="00EA2CDD"/>
    <w:rsid w:val="00EA3066"/>
    <w:rsid w:val="00EA320E"/>
    <w:rsid w:val="00EA3714"/>
    <w:rsid w:val="00EA3774"/>
    <w:rsid w:val="00EA3928"/>
    <w:rsid w:val="00EA3B91"/>
    <w:rsid w:val="00EA3CE3"/>
    <w:rsid w:val="00EA42EB"/>
    <w:rsid w:val="00EA4515"/>
    <w:rsid w:val="00EA4639"/>
    <w:rsid w:val="00EA495F"/>
    <w:rsid w:val="00EA496A"/>
    <w:rsid w:val="00EA4F03"/>
    <w:rsid w:val="00EA51A0"/>
    <w:rsid w:val="00EA569B"/>
    <w:rsid w:val="00EA5769"/>
    <w:rsid w:val="00EA5C6F"/>
    <w:rsid w:val="00EA69C5"/>
    <w:rsid w:val="00EA6E65"/>
    <w:rsid w:val="00EA736C"/>
    <w:rsid w:val="00EA757C"/>
    <w:rsid w:val="00EA7D4C"/>
    <w:rsid w:val="00EA7FAC"/>
    <w:rsid w:val="00EB011D"/>
    <w:rsid w:val="00EB0900"/>
    <w:rsid w:val="00EB14AC"/>
    <w:rsid w:val="00EB18CC"/>
    <w:rsid w:val="00EB19A5"/>
    <w:rsid w:val="00EB19F0"/>
    <w:rsid w:val="00EB1EE9"/>
    <w:rsid w:val="00EB2146"/>
    <w:rsid w:val="00EB252F"/>
    <w:rsid w:val="00EB2597"/>
    <w:rsid w:val="00EB2B57"/>
    <w:rsid w:val="00EB2EE5"/>
    <w:rsid w:val="00EB30AA"/>
    <w:rsid w:val="00EB31D8"/>
    <w:rsid w:val="00EB35F4"/>
    <w:rsid w:val="00EB37E2"/>
    <w:rsid w:val="00EB3B80"/>
    <w:rsid w:val="00EB3BB7"/>
    <w:rsid w:val="00EB3DBE"/>
    <w:rsid w:val="00EB3F00"/>
    <w:rsid w:val="00EB4210"/>
    <w:rsid w:val="00EB461E"/>
    <w:rsid w:val="00EB4794"/>
    <w:rsid w:val="00EB4FE6"/>
    <w:rsid w:val="00EB508B"/>
    <w:rsid w:val="00EB5128"/>
    <w:rsid w:val="00EB51AD"/>
    <w:rsid w:val="00EB5864"/>
    <w:rsid w:val="00EB6100"/>
    <w:rsid w:val="00EB6391"/>
    <w:rsid w:val="00EB6686"/>
    <w:rsid w:val="00EB6B8E"/>
    <w:rsid w:val="00EB6BD3"/>
    <w:rsid w:val="00EB6E3C"/>
    <w:rsid w:val="00EB71F4"/>
    <w:rsid w:val="00EB7206"/>
    <w:rsid w:val="00EB7272"/>
    <w:rsid w:val="00EB753F"/>
    <w:rsid w:val="00EB75E5"/>
    <w:rsid w:val="00EC0090"/>
    <w:rsid w:val="00EC0163"/>
    <w:rsid w:val="00EC01CF"/>
    <w:rsid w:val="00EC0297"/>
    <w:rsid w:val="00EC0307"/>
    <w:rsid w:val="00EC0352"/>
    <w:rsid w:val="00EC0937"/>
    <w:rsid w:val="00EC1D4F"/>
    <w:rsid w:val="00EC1DEC"/>
    <w:rsid w:val="00EC2310"/>
    <w:rsid w:val="00EC2524"/>
    <w:rsid w:val="00EC27F3"/>
    <w:rsid w:val="00EC2C7A"/>
    <w:rsid w:val="00EC2EC8"/>
    <w:rsid w:val="00EC3747"/>
    <w:rsid w:val="00EC3A0B"/>
    <w:rsid w:val="00EC3C52"/>
    <w:rsid w:val="00EC3EA5"/>
    <w:rsid w:val="00EC422E"/>
    <w:rsid w:val="00EC42FC"/>
    <w:rsid w:val="00EC4875"/>
    <w:rsid w:val="00EC48AB"/>
    <w:rsid w:val="00EC48FC"/>
    <w:rsid w:val="00EC4CBB"/>
    <w:rsid w:val="00EC4CFF"/>
    <w:rsid w:val="00EC5124"/>
    <w:rsid w:val="00EC5184"/>
    <w:rsid w:val="00EC56ED"/>
    <w:rsid w:val="00EC5903"/>
    <w:rsid w:val="00EC695F"/>
    <w:rsid w:val="00EC798E"/>
    <w:rsid w:val="00ED0843"/>
    <w:rsid w:val="00ED0A07"/>
    <w:rsid w:val="00ED0D83"/>
    <w:rsid w:val="00ED0FEF"/>
    <w:rsid w:val="00ED1307"/>
    <w:rsid w:val="00ED1431"/>
    <w:rsid w:val="00ED157E"/>
    <w:rsid w:val="00ED167A"/>
    <w:rsid w:val="00ED1800"/>
    <w:rsid w:val="00ED1825"/>
    <w:rsid w:val="00ED1861"/>
    <w:rsid w:val="00ED1BE2"/>
    <w:rsid w:val="00ED1D18"/>
    <w:rsid w:val="00ED1D2C"/>
    <w:rsid w:val="00ED1F25"/>
    <w:rsid w:val="00ED217A"/>
    <w:rsid w:val="00ED2257"/>
    <w:rsid w:val="00ED299C"/>
    <w:rsid w:val="00ED2B43"/>
    <w:rsid w:val="00ED2EC2"/>
    <w:rsid w:val="00ED318D"/>
    <w:rsid w:val="00ED34A7"/>
    <w:rsid w:val="00ED378C"/>
    <w:rsid w:val="00ED3D93"/>
    <w:rsid w:val="00ED3F5C"/>
    <w:rsid w:val="00ED44B7"/>
    <w:rsid w:val="00ED44DF"/>
    <w:rsid w:val="00ED4C20"/>
    <w:rsid w:val="00ED51BA"/>
    <w:rsid w:val="00ED52E6"/>
    <w:rsid w:val="00ED53FD"/>
    <w:rsid w:val="00ED5419"/>
    <w:rsid w:val="00ED5502"/>
    <w:rsid w:val="00ED5607"/>
    <w:rsid w:val="00ED6080"/>
    <w:rsid w:val="00ED6D88"/>
    <w:rsid w:val="00ED6F2B"/>
    <w:rsid w:val="00ED7234"/>
    <w:rsid w:val="00ED72CA"/>
    <w:rsid w:val="00ED73BC"/>
    <w:rsid w:val="00ED74C0"/>
    <w:rsid w:val="00ED7AAD"/>
    <w:rsid w:val="00ED7C58"/>
    <w:rsid w:val="00EE0059"/>
    <w:rsid w:val="00EE02EC"/>
    <w:rsid w:val="00EE05BF"/>
    <w:rsid w:val="00EE09B8"/>
    <w:rsid w:val="00EE0FFE"/>
    <w:rsid w:val="00EE116D"/>
    <w:rsid w:val="00EE15C2"/>
    <w:rsid w:val="00EE173B"/>
    <w:rsid w:val="00EE1C56"/>
    <w:rsid w:val="00EE205B"/>
    <w:rsid w:val="00EE24C5"/>
    <w:rsid w:val="00EE24F4"/>
    <w:rsid w:val="00EE27DA"/>
    <w:rsid w:val="00EE2BC2"/>
    <w:rsid w:val="00EE2E07"/>
    <w:rsid w:val="00EE2E6B"/>
    <w:rsid w:val="00EE2F39"/>
    <w:rsid w:val="00EE31AA"/>
    <w:rsid w:val="00EE3447"/>
    <w:rsid w:val="00EE35BA"/>
    <w:rsid w:val="00EE3896"/>
    <w:rsid w:val="00EE3A77"/>
    <w:rsid w:val="00EE3C40"/>
    <w:rsid w:val="00EE3FAE"/>
    <w:rsid w:val="00EE3FED"/>
    <w:rsid w:val="00EE43C1"/>
    <w:rsid w:val="00EE4507"/>
    <w:rsid w:val="00EE483E"/>
    <w:rsid w:val="00EE4C62"/>
    <w:rsid w:val="00EE4CED"/>
    <w:rsid w:val="00EE4F79"/>
    <w:rsid w:val="00EE52EC"/>
    <w:rsid w:val="00EE553A"/>
    <w:rsid w:val="00EE5966"/>
    <w:rsid w:val="00EE5AB1"/>
    <w:rsid w:val="00EE5E94"/>
    <w:rsid w:val="00EE5F80"/>
    <w:rsid w:val="00EE61A3"/>
    <w:rsid w:val="00EE6B5D"/>
    <w:rsid w:val="00EE710B"/>
    <w:rsid w:val="00EE7315"/>
    <w:rsid w:val="00EE741F"/>
    <w:rsid w:val="00EE74E5"/>
    <w:rsid w:val="00EE7508"/>
    <w:rsid w:val="00EE771E"/>
    <w:rsid w:val="00EE7866"/>
    <w:rsid w:val="00EE7930"/>
    <w:rsid w:val="00EE7AE6"/>
    <w:rsid w:val="00EE7DE8"/>
    <w:rsid w:val="00EE7DEE"/>
    <w:rsid w:val="00EF030F"/>
    <w:rsid w:val="00EF032D"/>
    <w:rsid w:val="00EF09B6"/>
    <w:rsid w:val="00EF0D08"/>
    <w:rsid w:val="00EF0F23"/>
    <w:rsid w:val="00EF0F44"/>
    <w:rsid w:val="00EF113A"/>
    <w:rsid w:val="00EF13BB"/>
    <w:rsid w:val="00EF1419"/>
    <w:rsid w:val="00EF16E4"/>
    <w:rsid w:val="00EF1AF6"/>
    <w:rsid w:val="00EF1CA1"/>
    <w:rsid w:val="00EF1DC3"/>
    <w:rsid w:val="00EF1DC4"/>
    <w:rsid w:val="00EF1E8A"/>
    <w:rsid w:val="00EF1F63"/>
    <w:rsid w:val="00EF2289"/>
    <w:rsid w:val="00EF22B2"/>
    <w:rsid w:val="00EF2496"/>
    <w:rsid w:val="00EF3305"/>
    <w:rsid w:val="00EF3500"/>
    <w:rsid w:val="00EF351F"/>
    <w:rsid w:val="00EF37C2"/>
    <w:rsid w:val="00EF38EA"/>
    <w:rsid w:val="00EF4702"/>
    <w:rsid w:val="00EF4795"/>
    <w:rsid w:val="00EF51F7"/>
    <w:rsid w:val="00EF5288"/>
    <w:rsid w:val="00EF556D"/>
    <w:rsid w:val="00EF5784"/>
    <w:rsid w:val="00EF597B"/>
    <w:rsid w:val="00EF5E1A"/>
    <w:rsid w:val="00EF6478"/>
    <w:rsid w:val="00EF6591"/>
    <w:rsid w:val="00EF6729"/>
    <w:rsid w:val="00EF6A99"/>
    <w:rsid w:val="00EF6E81"/>
    <w:rsid w:val="00EF7026"/>
    <w:rsid w:val="00EF7179"/>
    <w:rsid w:val="00EF7582"/>
    <w:rsid w:val="00EF7CE1"/>
    <w:rsid w:val="00F00157"/>
    <w:rsid w:val="00F00CF2"/>
    <w:rsid w:val="00F01082"/>
    <w:rsid w:val="00F011C9"/>
    <w:rsid w:val="00F012B6"/>
    <w:rsid w:val="00F0144E"/>
    <w:rsid w:val="00F0162C"/>
    <w:rsid w:val="00F019F1"/>
    <w:rsid w:val="00F01F08"/>
    <w:rsid w:val="00F0209B"/>
    <w:rsid w:val="00F02261"/>
    <w:rsid w:val="00F024B1"/>
    <w:rsid w:val="00F028C0"/>
    <w:rsid w:val="00F02FD4"/>
    <w:rsid w:val="00F030BC"/>
    <w:rsid w:val="00F0325F"/>
    <w:rsid w:val="00F0327C"/>
    <w:rsid w:val="00F03339"/>
    <w:rsid w:val="00F033AD"/>
    <w:rsid w:val="00F0353B"/>
    <w:rsid w:val="00F0359C"/>
    <w:rsid w:val="00F03941"/>
    <w:rsid w:val="00F039F8"/>
    <w:rsid w:val="00F03AD9"/>
    <w:rsid w:val="00F03B3F"/>
    <w:rsid w:val="00F04331"/>
    <w:rsid w:val="00F0446A"/>
    <w:rsid w:val="00F048CA"/>
    <w:rsid w:val="00F04915"/>
    <w:rsid w:val="00F050A2"/>
    <w:rsid w:val="00F051A2"/>
    <w:rsid w:val="00F0522D"/>
    <w:rsid w:val="00F05B06"/>
    <w:rsid w:val="00F05CB2"/>
    <w:rsid w:val="00F05D0E"/>
    <w:rsid w:val="00F05DB2"/>
    <w:rsid w:val="00F05F25"/>
    <w:rsid w:val="00F060F1"/>
    <w:rsid w:val="00F0647D"/>
    <w:rsid w:val="00F069A7"/>
    <w:rsid w:val="00F06CA9"/>
    <w:rsid w:val="00F06ECD"/>
    <w:rsid w:val="00F07323"/>
    <w:rsid w:val="00F07779"/>
    <w:rsid w:val="00F079E6"/>
    <w:rsid w:val="00F07F55"/>
    <w:rsid w:val="00F10206"/>
    <w:rsid w:val="00F1026F"/>
    <w:rsid w:val="00F10531"/>
    <w:rsid w:val="00F1060E"/>
    <w:rsid w:val="00F1060F"/>
    <w:rsid w:val="00F10709"/>
    <w:rsid w:val="00F10D38"/>
    <w:rsid w:val="00F10DAB"/>
    <w:rsid w:val="00F112FC"/>
    <w:rsid w:val="00F11444"/>
    <w:rsid w:val="00F1149E"/>
    <w:rsid w:val="00F11680"/>
    <w:rsid w:val="00F11AD9"/>
    <w:rsid w:val="00F11D4B"/>
    <w:rsid w:val="00F11DD5"/>
    <w:rsid w:val="00F1239B"/>
    <w:rsid w:val="00F127ED"/>
    <w:rsid w:val="00F129CB"/>
    <w:rsid w:val="00F12E13"/>
    <w:rsid w:val="00F12FD5"/>
    <w:rsid w:val="00F13070"/>
    <w:rsid w:val="00F131D9"/>
    <w:rsid w:val="00F13226"/>
    <w:rsid w:val="00F13573"/>
    <w:rsid w:val="00F136A5"/>
    <w:rsid w:val="00F13BA6"/>
    <w:rsid w:val="00F141BF"/>
    <w:rsid w:val="00F144AF"/>
    <w:rsid w:val="00F1461B"/>
    <w:rsid w:val="00F1497F"/>
    <w:rsid w:val="00F14ED9"/>
    <w:rsid w:val="00F150F0"/>
    <w:rsid w:val="00F15647"/>
    <w:rsid w:val="00F15679"/>
    <w:rsid w:val="00F158C8"/>
    <w:rsid w:val="00F15A86"/>
    <w:rsid w:val="00F15B1E"/>
    <w:rsid w:val="00F15CC2"/>
    <w:rsid w:val="00F15EC4"/>
    <w:rsid w:val="00F16131"/>
    <w:rsid w:val="00F161D9"/>
    <w:rsid w:val="00F16D09"/>
    <w:rsid w:val="00F16D36"/>
    <w:rsid w:val="00F16EE2"/>
    <w:rsid w:val="00F177E2"/>
    <w:rsid w:val="00F17A49"/>
    <w:rsid w:val="00F205E7"/>
    <w:rsid w:val="00F20D65"/>
    <w:rsid w:val="00F20DC9"/>
    <w:rsid w:val="00F21461"/>
    <w:rsid w:val="00F21642"/>
    <w:rsid w:val="00F218DE"/>
    <w:rsid w:val="00F21A35"/>
    <w:rsid w:val="00F223A4"/>
    <w:rsid w:val="00F2285E"/>
    <w:rsid w:val="00F228D9"/>
    <w:rsid w:val="00F228F0"/>
    <w:rsid w:val="00F22BEB"/>
    <w:rsid w:val="00F22E06"/>
    <w:rsid w:val="00F22E21"/>
    <w:rsid w:val="00F23090"/>
    <w:rsid w:val="00F230A6"/>
    <w:rsid w:val="00F2326E"/>
    <w:rsid w:val="00F23679"/>
    <w:rsid w:val="00F23AB2"/>
    <w:rsid w:val="00F240F6"/>
    <w:rsid w:val="00F248E5"/>
    <w:rsid w:val="00F253E2"/>
    <w:rsid w:val="00F254CB"/>
    <w:rsid w:val="00F255DE"/>
    <w:rsid w:val="00F2578C"/>
    <w:rsid w:val="00F25867"/>
    <w:rsid w:val="00F25C6B"/>
    <w:rsid w:val="00F25EE1"/>
    <w:rsid w:val="00F26073"/>
    <w:rsid w:val="00F2624B"/>
    <w:rsid w:val="00F26B39"/>
    <w:rsid w:val="00F26B5C"/>
    <w:rsid w:val="00F26C91"/>
    <w:rsid w:val="00F26E8D"/>
    <w:rsid w:val="00F27144"/>
    <w:rsid w:val="00F27266"/>
    <w:rsid w:val="00F27584"/>
    <w:rsid w:val="00F27645"/>
    <w:rsid w:val="00F3119E"/>
    <w:rsid w:val="00F31293"/>
    <w:rsid w:val="00F3153D"/>
    <w:rsid w:val="00F31AC5"/>
    <w:rsid w:val="00F31C06"/>
    <w:rsid w:val="00F31E88"/>
    <w:rsid w:val="00F32A7E"/>
    <w:rsid w:val="00F33088"/>
    <w:rsid w:val="00F33093"/>
    <w:rsid w:val="00F33237"/>
    <w:rsid w:val="00F33667"/>
    <w:rsid w:val="00F339AB"/>
    <w:rsid w:val="00F33D02"/>
    <w:rsid w:val="00F345C4"/>
    <w:rsid w:val="00F3511F"/>
    <w:rsid w:val="00F358B9"/>
    <w:rsid w:val="00F359FD"/>
    <w:rsid w:val="00F35FEC"/>
    <w:rsid w:val="00F36508"/>
    <w:rsid w:val="00F36725"/>
    <w:rsid w:val="00F3694E"/>
    <w:rsid w:val="00F37878"/>
    <w:rsid w:val="00F37C4E"/>
    <w:rsid w:val="00F37CEB"/>
    <w:rsid w:val="00F37E85"/>
    <w:rsid w:val="00F37F76"/>
    <w:rsid w:val="00F4004F"/>
    <w:rsid w:val="00F4038E"/>
    <w:rsid w:val="00F4052A"/>
    <w:rsid w:val="00F40611"/>
    <w:rsid w:val="00F407AD"/>
    <w:rsid w:val="00F40FD6"/>
    <w:rsid w:val="00F418A0"/>
    <w:rsid w:val="00F419A1"/>
    <w:rsid w:val="00F41C2E"/>
    <w:rsid w:val="00F41CA7"/>
    <w:rsid w:val="00F41D91"/>
    <w:rsid w:val="00F41DFC"/>
    <w:rsid w:val="00F41E08"/>
    <w:rsid w:val="00F41EA3"/>
    <w:rsid w:val="00F4204D"/>
    <w:rsid w:val="00F42403"/>
    <w:rsid w:val="00F42625"/>
    <w:rsid w:val="00F42A4B"/>
    <w:rsid w:val="00F42B99"/>
    <w:rsid w:val="00F42C95"/>
    <w:rsid w:val="00F433C8"/>
    <w:rsid w:val="00F43664"/>
    <w:rsid w:val="00F43878"/>
    <w:rsid w:val="00F438E6"/>
    <w:rsid w:val="00F438EC"/>
    <w:rsid w:val="00F44078"/>
    <w:rsid w:val="00F4414A"/>
    <w:rsid w:val="00F44432"/>
    <w:rsid w:val="00F44AF3"/>
    <w:rsid w:val="00F44C96"/>
    <w:rsid w:val="00F455B3"/>
    <w:rsid w:val="00F457B9"/>
    <w:rsid w:val="00F457EB"/>
    <w:rsid w:val="00F45810"/>
    <w:rsid w:val="00F45B4E"/>
    <w:rsid w:val="00F45E48"/>
    <w:rsid w:val="00F45E77"/>
    <w:rsid w:val="00F45FA3"/>
    <w:rsid w:val="00F46001"/>
    <w:rsid w:val="00F46746"/>
    <w:rsid w:val="00F46BAF"/>
    <w:rsid w:val="00F46DE0"/>
    <w:rsid w:val="00F46EDA"/>
    <w:rsid w:val="00F472A4"/>
    <w:rsid w:val="00F476CB"/>
    <w:rsid w:val="00F47720"/>
    <w:rsid w:val="00F47828"/>
    <w:rsid w:val="00F47F76"/>
    <w:rsid w:val="00F501AB"/>
    <w:rsid w:val="00F504E4"/>
    <w:rsid w:val="00F504EE"/>
    <w:rsid w:val="00F506AA"/>
    <w:rsid w:val="00F50B4E"/>
    <w:rsid w:val="00F51303"/>
    <w:rsid w:val="00F51C44"/>
    <w:rsid w:val="00F51DE5"/>
    <w:rsid w:val="00F51E37"/>
    <w:rsid w:val="00F5216D"/>
    <w:rsid w:val="00F5286B"/>
    <w:rsid w:val="00F52933"/>
    <w:rsid w:val="00F52962"/>
    <w:rsid w:val="00F52A4F"/>
    <w:rsid w:val="00F52E3C"/>
    <w:rsid w:val="00F53128"/>
    <w:rsid w:val="00F5370A"/>
    <w:rsid w:val="00F53759"/>
    <w:rsid w:val="00F53C39"/>
    <w:rsid w:val="00F53CD7"/>
    <w:rsid w:val="00F540B3"/>
    <w:rsid w:val="00F54274"/>
    <w:rsid w:val="00F54C99"/>
    <w:rsid w:val="00F550EC"/>
    <w:rsid w:val="00F55878"/>
    <w:rsid w:val="00F563B7"/>
    <w:rsid w:val="00F56C14"/>
    <w:rsid w:val="00F56C7A"/>
    <w:rsid w:val="00F56DCB"/>
    <w:rsid w:val="00F56E29"/>
    <w:rsid w:val="00F56FFF"/>
    <w:rsid w:val="00F57648"/>
    <w:rsid w:val="00F5765D"/>
    <w:rsid w:val="00F579AC"/>
    <w:rsid w:val="00F60092"/>
    <w:rsid w:val="00F6010B"/>
    <w:rsid w:val="00F608B1"/>
    <w:rsid w:val="00F6151D"/>
    <w:rsid w:val="00F61655"/>
    <w:rsid w:val="00F617CF"/>
    <w:rsid w:val="00F61995"/>
    <w:rsid w:val="00F61AC1"/>
    <w:rsid w:val="00F61E53"/>
    <w:rsid w:val="00F620DC"/>
    <w:rsid w:val="00F6245E"/>
    <w:rsid w:val="00F62526"/>
    <w:rsid w:val="00F629B9"/>
    <w:rsid w:val="00F62B12"/>
    <w:rsid w:val="00F630B9"/>
    <w:rsid w:val="00F63147"/>
    <w:rsid w:val="00F63375"/>
    <w:rsid w:val="00F6381E"/>
    <w:rsid w:val="00F63A67"/>
    <w:rsid w:val="00F63E16"/>
    <w:rsid w:val="00F63F8D"/>
    <w:rsid w:val="00F640E2"/>
    <w:rsid w:val="00F64106"/>
    <w:rsid w:val="00F641AD"/>
    <w:rsid w:val="00F643F8"/>
    <w:rsid w:val="00F64432"/>
    <w:rsid w:val="00F64ADB"/>
    <w:rsid w:val="00F65054"/>
    <w:rsid w:val="00F652D0"/>
    <w:rsid w:val="00F6592F"/>
    <w:rsid w:val="00F6604A"/>
    <w:rsid w:val="00F6613B"/>
    <w:rsid w:val="00F662ED"/>
    <w:rsid w:val="00F66612"/>
    <w:rsid w:val="00F66C18"/>
    <w:rsid w:val="00F66D9E"/>
    <w:rsid w:val="00F66EC1"/>
    <w:rsid w:val="00F671D3"/>
    <w:rsid w:val="00F676EE"/>
    <w:rsid w:val="00F67B95"/>
    <w:rsid w:val="00F67EBB"/>
    <w:rsid w:val="00F700DA"/>
    <w:rsid w:val="00F70728"/>
    <w:rsid w:val="00F70A36"/>
    <w:rsid w:val="00F70E62"/>
    <w:rsid w:val="00F70EC9"/>
    <w:rsid w:val="00F71252"/>
    <w:rsid w:val="00F7160D"/>
    <w:rsid w:val="00F7163E"/>
    <w:rsid w:val="00F717AF"/>
    <w:rsid w:val="00F71825"/>
    <w:rsid w:val="00F71CF1"/>
    <w:rsid w:val="00F71FA5"/>
    <w:rsid w:val="00F7268F"/>
    <w:rsid w:val="00F727C2"/>
    <w:rsid w:val="00F7280E"/>
    <w:rsid w:val="00F72B19"/>
    <w:rsid w:val="00F72B70"/>
    <w:rsid w:val="00F72E11"/>
    <w:rsid w:val="00F72F5D"/>
    <w:rsid w:val="00F732DD"/>
    <w:rsid w:val="00F7361C"/>
    <w:rsid w:val="00F7376B"/>
    <w:rsid w:val="00F73843"/>
    <w:rsid w:val="00F73A9D"/>
    <w:rsid w:val="00F746A0"/>
    <w:rsid w:val="00F74DFC"/>
    <w:rsid w:val="00F74FF2"/>
    <w:rsid w:val="00F752B9"/>
    <w:rsid w:val="00F75D43"/>
    <w:rsid w:val="00F75F0D"/>
    <w:rsid w:val="00F76C0A"/>
    <w:rsid w:val="00F77244"/>
    <w:rsid w:val="00F77381"/>
    <w:rsid w:val="00F77B5D"/>
    <w:rsid w:val="00F803CF"/>
    <w:rsid w:val="00F8057B"/>
    <w:rsid w:val="00F807AC"/>
    <w:rsid w:val="00F80957"/>
    <w:rsid w:val="00F80CFB"/>
    <w:rsid w:val="00F80ED4"/>
    <w:rsid w:val="00F80EDB"/>
    <w:rsid w:val="00F80F55"/>
    <w:rsid w:val="00F812D5"/>
    <w:rsid w:val="00F814E0"/>
    <w:rsid w:val="00F8181C"/>
    <w:rsid w:val="00F81958"/>
    <w:rsid w:val="00F820E6"/>
    <w:rsid w:val="00F82219"/>
    <w:rsid w:val="00F8225F"/>
    <w:rsid w:val="00F82527"/>
    <w:rsid w:val="00F826E1"/>
    <w:rsid w:val="00F827DE"/>
    <w:rsid w:val="00F82A18"/>
    <w:rsid w:val="00F82A37"/>
    <w:rsid w:val="00F82D9B"/>
    <w:rsid w:val="00F832C9"/>
    <w:rsid w:val="00F83798"/>
    <w:rsid w:val="00F83946"/>
    <w:rsid w:val="00F83976"/>
    <w:rsid w:val="00F8411B"/>
    <w:rsid w:val="00F84796"/>
    <w:rsid w:val="00F84E48"/>
    <w:rsid w:val="00F84F09"/>
    <w:rsid w:val="00F8518A"/>
    <w:rsid w:val="00F8554E"/>
    <w:rsid w:val="00F859F7"/>
    <w:rsid w:val="00F85D5D"/>
    <w:rsid w:val="00F85FFC"/>
    <w:rsid w:val="00F86459"/>
    <w:rsid w:val="00F868C9"/>
    <w:rsid w:val="00F8693E"/>
    <w:rsid w:val="00F8696D"/>
    <w:rsid w:val="00F87221"/>
    <w:rsid w:val="00F8755E"/>
    <w:rsid w:val="00F87C68"/>
    <w:rsid w:val="00F90353"/>
    <w:rsid w:val="00F90479"/>
    <w:rsid w:val="00F90AFF"/>
    <w:rsid w:val="00F90E75"/>
    <w:rsid w:val="00F90E87"/>
    <w:rsid w:val="00F91113"/>
    <w:rsid w:val="00F924A2"/>
    <w:rsid w:val="00F924DB"/>
    <w:rsid w:val="00F92693"/>
    <w:rsid w:val="00F92738"/>
    <w:rsid w:val="00F92A03"/>
    <w:rsid w:val="00F93A9E"/>
    <w:rsid w:val="00F93BE1"/>
    <w:rsid w:val="00F93E4D"/>
    <w:rsid w:val="00F940B0"/>
    <w:rsid w:val="00F94561"/>
    <w:rsid w:val="00F94AE7"/>
    <w:rsid w:val="00F94BA6"/>
    <w:rsid w:val="00F96215"/>
    <w:rsid w:val="00F9667B"/>
    <w:rsid w:val="00F967DD"/>
    <w:rsid w:val="00F968F3"/>
    <w:rsid w:val="00F969CB"/>
    <w:rsid w:val="00F96AFF"/>
    <w:rsid w:val="00F96B3A"/>
    <w:rsid w:val="00F96B88"/>
    <w:rsid w:val="00F96D29"/>
    <w:rsid w:val="00F97123"/>
    <w:rsid w:val="00F9747F"/>
    <w:rsid w:val="00F974FA"/>
    <w:rsid w:val="00F9775C"/>
    <w:rsid w:val="00F97A4E"/>
    <w:rsid w:val="00F97D0B"/>
    <w:rsid w:val="00FA0131"/>
    <w:rsid w:val="00FA0296"/>
    <w:rsid w:val="00FA02A5"/>
    <w:rsid w:val="00FA0BEB"/>
    <w:rsid w:val="00FA0C91"/>
    <w:rsid w:val="00FA108F"/>
    <w:rsid w:val="00FA12A7"/>
    <w:rsid w:val="00FA14EF"/>
    <w:rsid w:val="00FA1784"/>
    <w:rsid w:val="00FA1A6D"/>
    <w:rsid w:val="00FA2547"/>
    <w:rsid w:val="00FA2939"/>
    <w:rsid w:val="00FA2F28"/>
    <w:rsid w:val="00FA2FAF"/>
    <w:rsid w:val="00FA34D6"/>
    <w:rsid w:val="00FA354B"/>
    <w:rsid w:val="00FA3BFA"/>
    <w:rsid w:val="00FA41AD"/>
    <w:rsid w:val="00FA4204"/>
    <w:rsid w:val="00FA424E"/>
    <w:rsid w:val="00FA45AF"/>
    <w:rsid w:val="00FA4784"/>
    <w:rsid w:val="00FA4C2D"/>
    <w:rsid w:val="00FA51BD"/>
    <w:rsid w:val="00FA544A"/>
    <w:rsid w:val="00FA5826"/>
    <w:rsid w:val="00FA5F93"/>
    <w:rsid w:val="00FA621B"/>
    <w:rsid w:val="00FA63B4"/>
    <w:rsid w:val="00FA63C6"/>
    <w:rsid w:val="00FA6606"/>
    <w:rsid w:val="00FA6675"/>
    <w:rsid w:val="00FA6755"/>
    <w:rsid w:val="00FA67BA"/>
    <w:rsid w:val="00FA689F"/>
    <w:rsid w:val="00FA69A4"/>
    <w:rsid w:val="00FA6B8B"/>
    <w:rsid w:val="00FA7145"/>
    <w:rsid w:val="00FA735F"/>
    <w:rsid w:val="00FA75A8"/>
    <w:rsid w:val="00FA7669"/>
    <w:rsid w:val="00FA76E3"/>
    <w:rsid w:val="00FA7828"/>
    <w:rsid w:val="00FA7B81"/>
    <w:rsid w:val="00FA7D18"/>
    <w:rsid w:val="00FA7D66"/>
    <w:rsid w:val="00FA7DCA"/>
    <w:rsid w:val="00FB0161"/>
    <w:rsid w:val="00FB060F"/>
    <w:rsid w:val="00FB070C"/>
    <w:rsid w:val="00FB0ED4"/>
    <w:rsid w:val="00FB103A"/>
    <w:rsid w:val="00FB109A"/>
    <w:rsid w:val="00FB144F"/>
    <w:rsid w:val="00FB156C"/>
    <w:rsid w:val="00FB15F3"/>
    <w:rsid w:val="00FB1749"/>
    <w:rsid w:val="00FB193B"/>
    <w:rsid w:val="00FB219D"/>
    <w:rsid w:val="00FB2218"/>
    <w:rsid w:val="00FB2E3C"/>
    <w:rsid w:val="00FB3207"/>
    <w:rsid w:val="00FB3423"/>
    <w:rsid w:val="00FB35A7"/>
    <w:rsid w:val="00FB3E8A"/>
    <w:rsid w:val="00FB44ED"/>
    <w:rsid w:val="00FB46A3"/>
    <w:rsid w:val="00FB48B4"/>
    <w:rsid w:val="00FB4983"/>
    <w:rsid w:val="00FB4FD0"/>
    <w:rsid w:val="00FB5114"/>
    <w:rsid w:val="00FB5B1A"/>
    <w:rsid w:val="00FB5D2E"/>
    <w:rsid w:val="00FB5D98"/>
    <w:rsid w:val="00FB6116"/>
    <w:rsid w:val="00FB61E3"/>
    <w:rsid w:val="00FB6207"/>
    <w:rsid w:val="00FB6485"/>
    <w:rsid w:val="00FB65BF"/>
    <w:rsid w:val="00FB670D"/>
    <w:rsid w:val="00FB6CAC"/>
    <w:rsid w:val="00FB70B9"/>
    <w:rsid w:val="00FB7248"/>
    <w:rsid w:val="00FB72CA"/>
    <w:rsid w:val="00FB72EF"/>
    <w:rsid w:val="00FC0435"/>
    <w:rsid w:val="00FC0748"/>
    <w:rsid w:val="00FC0B08"/>
    <w:rsid w:val="00FC0B69"/>
    <w:rsid w:val="00FC0FA1"/>
    <w:rsid w:val="00FC0FAA"/>
    <w:rsid w:val="00FC1149"/>
    <w:rsid w:val="00FC1169"/>
    <w:rsid w:val="00FC134E"/>
    <w:rsid w:val="00FC18D1"/>
    <w:rsid w:val="00FC19EE"/>
    <w:rsid w:val="00FC1BE4"/>
    <w:rsid w:val="00FC1E15"/>
    <w:rsid w:val="00FC1E18"/>
    <w:rsid w:val="00FC1F15"/>
    <w:rsid w:val="00FC28C3"/>
    <w:rsid w:val="00FC2B31"/>
    <w:rsid w:val="00FC2C4E"/>
    <w:rsid w:val="00FC2EB7"/>
    <w:rsid w:val="00FC34C5"/>
    <w:rsid w:val="00FC3728"/>
    <w:rsid w:val="00FC3739"/>
    <w:rsid w:val="00FC3900"/>
    <w:rsid w:val="00FC4397"/>
    <w:rsid w:val="00FC43D8"/>
    <w:rsid w:val="00FC43F3"/>
    <w:rsid w:val="00FC4487"/>
    <w:rsid w:val="00FC44DE"/>
    <w:rsid w:val="00FC45E3"/>
    <w:rsid w:val="00FC464E"/>
    <w:rsid w:val="00FC4671"/>
    <w:rsid w:val="00FC4780"/>
    <w:rsid w:val="00FC5204"/>
    <w:rsid w:val="00FC5451"/>
    <w:rsid w:val="00FC56C1"/>
    <w:rsid w:val="00FC56F8"/>
    <w:rsid w:val="00FC5F59"/>
    <w:rsid w:val="00FC6126"/>
    <w:rsid w:val="00FC616A"/>
    <w:rsid w:val="00FC65B8"/>
    <w:rsid w:val="00FC696B"/>
    <w:rsid w:val="00FC6E65"/>
    <w:rsid w:val="00FC7173"/>
    <w:rsid w:val="00FC719B"/>
    <w:rsid w:val="00FC768C"/>
    <w:rsid w:val="00FC773C"/>
    <w:rsid w:val="00FC7896"/>
    <w:rsid w:val="00FC78B6"/>
    <w:rsid w:val="00FC7AD7"/>
    <w:rsid w:val="00FC7EBA"/>
    <w:rsid w:val="00FD0238"/>
    <w:rsid w:val="00FD03C6"/>
    <w:rsid w:val="00FD08EF"/>
    <w:rsid w:val="00FD099B"/>
    <w:rsid w:val="00FD0D1C"/>
    <w:rsid w:val="00FD1976"/>
    <w:rsid w:val="00FD1CD1"/>
    <w:rsid w:val="00FD1E3B"/>
    <w:rsid w:val="00FD21F0"/>
    <w:rsid w:val="00FD22BB"/>
    <w:rsid w:val="00FD22C8"/>
    <w:rsid w:val="00FD2449"/>
    <w:rsid w:val="00FD27AF"/>
    <w:rsid w:val="00FD2ACA"/>
    <w:rsid w:val="00FD2BF7"/>
    <w:rsid w:val="00FD2DE2"/>
    <w:rsid w:val="00FD30E9"/>
    <w:rsid w:val="00FD36E6"/>
    <w:rsid w:val="00FD37E5"/>
    <w:rsid w:val="00FD3DC4"/>
    <w:rsid w:val="00FD3E10"/>
    <w:rsid w:val="00FD476E"/>
    <w:rsid w:val="00FD47AA"/>
    <w:rsid w:val="00FD4ABC"/>
    <w:rsid w:val="00FD5463"/>
    <w:rsid w:val="00FD56BD"/>
    <w:rsid w:val="00FD57DC"/>
    <w:rsid w:val="00FD5CE3"/>
    <w:rsid w:val="00FD5EDF"/>
    <w:rsid w:val="00FD5F17"/>
    <w:rsid w:val="00FD64B4"/>
    <w:rsid w:val="00FD6811"/>
    <w:rsid w:val="00FD765A"/>
    <w:rsid w:val="00FE03A2"/>
    <w:rsid w:val="00FE0826"/>
    <w:rsid w:val="00FE0A26"/>
    <w:rsid w:val="00FE0FDE"/>
    <w:rsid w:val="00FE1748"/>
    <w:rsid w:val="00FE182E"/>
    <w:rsid w:val="00FE1C51"/>
    <w:rsid w:val="00FE1C62"/>
    <w:rsid w:val="00FE1F37"/>
    <w:rsid w:val="00FE2670"/>
    <w:rsid w:val="00FE2679"/>
    <w:rsid w:val="00FE2B02"/>
    <w:rsid w:val="00FE2C35"/>
    <w:rsid w:val="00FE311E"/>
    <w:rsid w:val="00FE3483"/>
    <w:rsid w:val="00FE3539"/>
    <w:rsid w:val="00FE366C"/>
    <w:rsid w:val="00FE3BC5"/>
    <w:rsid w:val="00FE3E50"/>
    <w:rsid w:val="00FE3F27"/>
    <w:rsid w:val="00FE40C2"/>
    <w:rsid w:val="00FE42CD"/>
    <w:rsid w:val="00FE42EA"/>
    <w:rsid w:val="00FE49D0"/>
    <w:rsid w:val="00FE4D8F"/>
    <w:rsid w:val="00FE5135"/>
    <w:rsid w:val="00FE5366"/>
    <w:rsid w:val="00FE559A"/>
    <w:rsid w:val="00FE5932"/>
    <w:rsid w:val="00FE5BD2"/>
    <w:rsid w:val="00FE5C86"/>
    <w:rsid w:val="00FE5DAA"/>
    <w:rsid w:val="00FE622A"/>
    <w:rsid w:val="00FE6254"/>
    <w:rsid w:val="00FE63DF"/>
    <w:rsid w:val="00FE6599"/>
    <w:rsid w:val="00FE6879"/>
    <w:rsid w:val="00FE687D"/>
    <w:rsid w:val="00FE6929"/>
    <w:rsid w:val="00FE6A31"/>
    <w:rsid w:val="00FE6D40"/>
    <w:rsid w:val="00FE71BC"/>
    <w:rsid w:val="00FE7638"/>
    <w:rsid w:val="00FE7C60"/>
    <w:rsid w:val="00FE7CEC"/>
    <w:rsid w:val="00FE7D80"/>
    <w:rsid w:val="00FE7FDE"/>
    <w:rsid w:val="00FF081E"/>
    <w:rsid w:val="00FF0A33"/>
    <w:rsid w:val="00FF0C7B"/>
    <w:rsid w:val="00FF0DE3"/>
    <w:rsid w:val="00FF1101"/>
    <w:rsid w:val="00FF12F7"/>
    <w:rsid w:val="00FF131E"/>
    <w:rsid w:val="00FF1565"/>
    <w:rsid w:val="00FF1585"/>
    <w:rsid w:val="00FF1DD5"/>
    <w:rsid w:val="00FF1E43"/>
    <w:rsid w:val="00FF25D8"/>
    <w:rsid w:val="00FF28CA"/>
    <w:rsid w:val="00FF2D6A"/>
    <w:rsid w:val="00FF2E62"/>
    <w:rsid w:val="00FF2F88"/>
    <w:rsid w:val="00FF3095"/>
    <w:rsid w:val="00FF30F9"/>
    <w:rsid w:val="00FF358F"/>
    <w:rsid w:val="00FF3A52"/>
    <w:rsid w:val="00FF3EF4"/>
    <w:rsid w:val="00FF40AF"/>
    <w:rsid w:val="00FF4206"/>
    <w:rsid w:val="00FF4255"/>
    <w:rsid w:val="00FF4BD1"/>
    <w:rsid w:val="00FF4C9C"/>
    <w:rsid w:val="00FF4CA7"/>
    <w:rsid w:val="00FF4E9D"/>
    <w:rsid w:val="00FF4F33"/>
    <w:rsid w:val="00FF5211"/>
    <w:rsid w:val="00FF5274"/>
    <w:rsid w:val="00FF537A"/>
    <w:rsid w:val="00FF5599"/>
    <w:rsid w:val="00FF59B7"/>
    <w:rsid w:val="00FF5A8A"/>
    <w:rsid w:val="00FF5B01"/>
    <w:rsid w:val="00FF5BD1"/>
    <w:rsid w:val="00FF5BD4"/>
    <w:rsid w:val="00FF5D10"/>
    <w:rsid w:val="00FF5E60"/>
    <w:rsid w:val="00FF6307"/>
    <w:rsid w:val="00FF6590"/>
    <w:rsid w:val="00FF667B"/>
    <w:rsid w:val="00FF6742"/>
    <w:rsid w:val="00FF701A"/>
    <w:rsid w:val="00FF7380"/>
    <w:rsid w:val="00FF74F7"/>
    <w:rsid w:val="00FF754E"/>
    <w:rsid w:val="00FF77AF"/>
    <w:rsid w:val="00FF78AE"/>
    <w:rsid w:val="00FF79FF"/>
    <w:rsid w:val="00FF7B09"/>
    <w:rsid w:val="00FF7B96"/>
    <w:rsid w:val="0108F579"/>
    <w:rsid w:val="01091B9A"/>
    <w:rsid w:val="01096996"/>
    <w:rsid w:val="010D0459"/>
    <w:rsid w:val="0124A4F3"/>
    <w:rsid w:val="012AB774"/>
    <w:rsid w:val="013288D7"/>
    <w:rsid w:val="013E4A6D"/>
    <w:rsid w:val="0157534E"/>
    <w:rsid w:val="01899B01"/>
    <w:rsid w:val="01C80FD8"/>
    <w:rsid w:val="01CAFF28"/>
    <w:rsid w:val="01FDBD89"/>
    <w:rsid w:val="0211540F"/>
    <w:rsid w:val="02244D39"/>
    <w:rsid w:val="02270BFC"/>
    <w:rsid w:val="022E14B5"/>
    <w:rsid w:val="022FD079"/>
    <w:rsid w:val="023018EC"/>
    <w:rsid w:val="02312396"/>
    <w:rsid w:val="0244E675"/>
    <w:rsid w:val="024E2014"/>
    <w:rsid w:val="02892246"/>
    <w:rsid w:val="02917B49"/>
    <w:rsid w:val="0292B1B6"/>
    <w:rsid w:val="0293B5D3"/>
    <w:rsid w:val="0296DD01"/>
    <w:rsid w:val="02A53A80"/>
    <w:rsid w:val="02ACE16B"/>
    <w:rsid w:val="02BE1D51"/>
    <w:rsid w:val="02CBFB58"/>
    <w:rsid w:val="02D47222"/>
    <w:rsid w:val="02DD0ECB"/>
    <w:rsid w:val="02EF8FD1"/>
    <w:rsid w:val="02F1EB82"/>
    <w:rsid w:val="0303B3E2"/>
    <w:rsid w:val="030FE4A8"/>
    <w:rsid w:val="0319A4D4"/>
    <w:rsid w:val="031B6667"/>
    <w:rsid w:val="032FDAA7"/>
    <w:rsid w:val="03311F05"/>
    <w:rsid w:val="0337F6C0"/>
    <w:rsid w:val="03491EAC"/>
    <w:rsid w:val="03584CF2"/>
    <w:rsid w:val="035FAEEB"/>
    <w:rsid w:val="0369B781"/>
    <w:rsid w:val="037D1890"/>
    <w:rsid w:val="03AAB35D"/>
    <w:rsid w:val="03AE8100"/>
    <w:rsid w:val="03D0DF36"/>
    <w:rsid w:val="03D21051"/>
    <w:rsid w:val="03D954E6"/>
    <w:rsid w:val="03DD0E82"/>
    <w:rsid w:val="03E4E51D"/>
    <w:rsid w:val="03EDFCFE"/>
    <w:rsid w:val="03EE6623"/>
    <w:rsid w:val="03F125CA"/>
    <w:rsid w:val="03F634CA"/>
    <w:rsid w:val="0401C922"/>
    <w:rsid w:val="040CD23B"/>
    <w:rsid w:val="040DEAE4"/>
    <w:rsid w:val="041439CC"/>
    <w:rsid w:val="041521A8"/>
    <w:rsid w:val="04352E12"/>
    <w:rsid w:val="0446E01F"/>
    <w:rsid w:val="044F1CA7"/>
    <w:rsid w:val="046A8CA3"/>
    <w:rsid w:val="046AB70C"/>
    <w:rsid w:val="047BCC67"/>
    <w:rsid w:val="048EDB6A"/>
    <w:rsid w:val="04A2C3B0"/>
    <w:rsid w:val="04A9071D"/>
    <w:rsid w:val="04D7EFFC"/>
    <w:rsid w:val="04DB616B"/>
    <w:rsid w:val="04DFB2FE"/>
    <w:rsid w:val="04E44A52"/>
    <w:rsid w:val="04FDEB9F"/>
    <w:rsid w:val="05045C0B"/>
    <w:rsid w:val="050DA60F"/>
    <w:rsid w:val="0523C151"/>
    <w:rsid w:val="052F8CB0"/>
    <w:rsid w:val="05350179"/>
    <w:rsid w:val="053AE0E3"/>
    <w:rsid w:val="054B978B"/>
    <w:rsid w:val="0563721B"/>
    <w:rsid w:val="056580CA"/>
    <w:rsid w:val="0577CB8A"/>
    <w:rsid w:val="0579E2CF"/>
    <w:rsid w:val="058A5EF0"/>
    <w:rsid w:val="059AEB46"/>
    <w:rsid w:val="05A5CA0D"/>
    <w:rsid w:val="05A6F899"/>
    <w:rsid w:val="05AC32EA"/>
    <w:rsid w:val="05B91842"/>
    <w:rsid w:val="05C7A6BD"/>
    <w:rsid w:val="05CCB3F0"/>
    <w:rsid w:val="05D6D32B"/>
    <w:rsid w:val="05DBF9F4"/>
    <w:rsid w:val="05EAA748"/>
    <w:rsid w:val="05EF276F"/>
    <w:rsid w:val="05F8E393"/>
    <w:rsid w:val="060AB1F4"/>
    <w:rsid w:val="06170881"/>
    <w:rsid w:val="0624905C"/>
    <w:rsid w:val="0639BBBB"/>
    <w:rsid w:val="063CDE63"/>
    <w:rsid w:val="0649DEC6"/>
    <w:rsid w:val="066E453A"/>
    <w:rsid w:val="06778508"/>
    <w:rsid w:val="0683AAF5"/>
    <w:rsid w:val="0688F7C6"/>
    <w:rsid w:val="06B58905"/>
    <w:rsid w:val="06D113DC"/>
    <w:rsid w:val="06D1B95B"/>
    <w:rsid w:val="07055305"/>
    <w:rsid w:val="070CF929"/>
    <w:rsid w:val="070EE9BC"/>
    <w:rsid w:val="07194A98"/>
    <w:rsid w:val="072DFA3A"/>
    <w:rsid w:val="0759D1B2"/>
    <w:rsid w:val="0771340E"/>
    <w:rsid w:val="07722AE5"/>
    <w:rsid w:val="077E41A2"/>
    <w:rsid w:val="07883EF8"/>
    <w:rsid w:val="0798FC10"/>
    <w:rsid w:val="07A6F45F"/>
    <w:rsid w:val="07C725DB"/>
    <w:rsid w:val="07FC5CD7"/>
    <w:rsid w:val="0813BFEF"/>
    <w:rsid w:val="081B46B0"/>
    <w:rsid w:val="08238636"/>
    <w:rsid w:val="08311631"/>
    <w:rsid w:val="083C3172"/>
    <w:rsid w:val="08446BA0"/>
    <w:rsid w:val="0847B126"/>
    <w:rsid w:val="085FFA2B"/>
    <w:rsid w:val="08B35D24"/>
    <w:rsid w:val="08BE2352"/>
    <w:rsid w:val="08C82F63"/>
    <w:rsid w:val="08CA358F"/>
    <w:rsid w:val="08DFF443"/>
    <w:rsid w:val="08E1ABC8"/>
    <w:rsid w:val="09034376"/>
    <w:rsid w:val="09038DD4"/>
    <w:rsid w:val="090DD7D5"/>
    <w:rsid w:val="091718B0"/>
    <w:rsid w:val="091F8310"/>
    <w:rsid w:val="092CC282"/>
    <w:rsid w:val="09316907"/>
    <w:rsid w:val="093A7A17"/>
    <w:rsid w:val="09474493"/>
    <w:rsid w:val="09678E84"/>
    <w:rsid w:val="09737194"/>
    <w:rsid w:val="0974B76E"/>
    <w:rsid w:val="0981EBFF"/>
    <w:rsid w:val="09903CB5"/>
    <w:rsid w:val="099C28C1"/>
    <w:rsid w:val="09AEC4E4"/>
    <w:rsid w:val="09B18BC2"/>
    <w:rsid w:val="09B928EA"/>
    <w:rsid w:val="09C29DE5"/>
    <w:rsid w:val="09CD7636"/>
    <w:rsid w:val="09CEFB29"/>
    <w:rsid w:val="09D71E28"/>
    <w:rsid w:val="09F2832D"/>
    <w:rsid w:val="09FB510C"/>
    <w:rsid w:val="0A1342AC"/>
    <w:rsid w:val="0A48CF4D"/>
    <w:rsid w:val="0A51779B"/>
    <w:rsid w:val="0A5CE1A7"/>
    <w:rsid w:val="0A5EC973"/>
    <w:rsid w:val="0A612A12"/>
    <w:rsid w:val="0A7767AF"/>
    <w:rsid w:val="0A7C3F76"/>
    <w:rsid w:val="0A8D32E4"/>
    <w:rsid w:val="0A9B9CD8"/>
    <w:rsid w:val="0AA3DF81"/>
    <w:rsid w:val="0AC309DD"/>
    <w:rsid w:val="0ACCF32F"/>
    <w:rsid w:val="0AF1CEFA"/>
    <w:rsid w:val="0AF41941"/>
    <w:rsid w:val="0AFBE2F3"/>
    <w:rsid w:val="0B1E58FE"/>
    <w:rsid w:val="0B1E68F0"/>
    <w:rsid w:val="0B26DBBE"/>
    <w:rsid w:val="0B2C8300"/>
    <w:rsid w:val="0B31B79A"/>
    <w:rsid w:val="0B3BCC38"/>
    <w:rsid w:val="0B47CDAE"/>
    <w:rsid w:val="0B4F6586"/>
    <w:rsid w:val="0B811507"/>
    <w:rsid w:val="0B964BED"/>
    <w:rsid w:val="0BAF81A5"/>
    <w:rsid w:val="0BB006F8"/>
    <w:rsid w:val="0BB6A92A"/>
    <w:rsid w:val="0C059240"/>
    <w:rsid w:val="0C063D88"/>
    <w:rsid w:val="0C2B22AF"/>
    <w:rsid w:val="0C553176"/>
    <w:rsid w:val="0C5BBBCF"/>
    <w:rsid w:val="0C73E229"/>
    <w:rsid w:val="0C814CB0"/>
    <w:rsid w:val="0C849846"/>
    <w:rsid w:val="0CBEAD61"/>
    <w:rsid w:val="0CF1B985"/>
    <w:rsid w:val="0CFD3D78"/>
    <w:rsid w:val="0D14D1FF"/>
    <w:rsid w:val="0D18389E"/>
    <w:rsid w:val="0D1EA182"/>
    <w:rsid w:val="0D2B0C5F"/>
    <w:rsid w:val="0D3A05A2"/>
    <w:rsid w:val="0D448A29"/>
    <w:rsid w:val="0D5F7B90"/>
    <w:rsid w:val="0D6BCFA1"/>
    <w:rsid w:val="0D6FC961"/>
    <w:rsid w:val="0D828096"/>
    <w:rsid w:val="0D8887E6"/>
    <w:rsid w:val="0D9DC931"/>
    <w:rsid w:val="0DA1322E"/>
    <w:rsid w:val="0DA42FC0"/>
    <w:rsid w:val="0DA4B167"/>
    <w:rsid w:val="0DB228FB"/>
    <w:rsid w:val="0DB5F156"/>
    <w:rsid w:val="0DBC8DD4"/>
    <w:rsid w:val="0DEA89D3"/>
    <w:rsid w:val="0DEDAA8D"/>
    <w:rsid w:val="0DFAF309"/>
    <w:rsid w:val="0E13B9C0"/>
    <w:rsid w:val="0E199D37"/>
    <w:rsid w:val="0E351283"/>
    <w:rsid w:val="0E5416EA"/>
    <w:rsid w:val="0E548FB7"/>
    <w:rsid w:val="0E6B6310"/>
    <w:rsid w:val="0E71B0FB"/>
    <w:rsid w:val="0E72694B"/>
    <w:rsid w:val="0E7631CD"/>
    <w:rsid w:val="0E7E116B"/>
    <w:rsid w:val="0E91A2C7"/>
    <w:rsid w:val="0E949938"/>
    <w:rsid w:val="0E957FEA"/>
    <w:rsid w:val="0EA23D1E"/>
    <w:rsid w:val="0EA51DB1"/>
    <w:rsid w:val="0EA9415A"/>
    <w:rsid w:val="0EA94C24"/>
    <w:rsid w:val="0EAF862A"/>
    <w:rsid w:val="0ECBB73E"/>
    <w:rsid w:val="0EDBEFB9"/>
    <w:rsid w:val="0EEF0CCE"/>
    <w:rsid w:val="0F054462"/>
    <w:rsid w:val="0F16426B"/>
    <w:rsid w:val="0F19DF41"/>
    <w:rsid w:val="0F1D79E6"/>
    <w:rsid w:val="0F1D9AAC"/>
    <w:rsid w:val="0F3FEB8B"/>
    <w:rsid w:val="0F4EA0AA"/>
    <w:rsid w:val="0F57E049"/>
    <w:rsid w:val="0F6089D6"/>
    <w:rsid w:val="0F6AC858"/>
    <w:rsid w:val="0F6B54A0"/>
    <w:rsid w:val="0F966716"/>
    <w:rsid w:val="0F9C4841"/>
    <w:rsid w:val="0F9D1A1C"/>
    <w:rsid w:val="0FAFB61E"/>
    <w:rsid w:val="0FAFDA5A"/>
    <w:rsid w:val="0FBEE04B"/>
    <w:rsid w:val="0FCAEA67"/>
    <w:rsid w:val="0FE0C131"/>
    <w:rsid w:val="0FE64000"/>
    <w:rsid w:val="0FE6DE6A"/>
    <w:rsid w:val="0FF43945"/>
    <w:rsid w:val="0FFD0217"/>
    <w:rsid w:val="101735F9"/>
    <w:rsid w:val="1035CFC8"/>
    <w:rsid w:val="1057E029"/>
    <w:rsid w:val="105CE2F2"/>
    <w:rsid w:val="105CF758"/>
    <w:rsid w:val="108AF0F9"/>
    <w:rsid w:val="109684B1"/>
    <w:rsid w:val="10A312FD"/>
    <w:rsid w:val="10B1357F"/>
    <w:rsid w:val="10C9A7F0"/>
    <w:rsid w:val="10D3E655"/>
    <w:rsid w:val="10DA37F1"/>
    <w:rsid w:val="10DA715A"/>
    <w:rsid w:val="1104A45D"/>
    <w:rsid w:val="1108218E"/>
    <w:rsid w:val="1113454B"/>
    <w:rsid w:val="11181D6B"/>
    <w:rsid w:val="11269F23"/>
    <w:rsid w:val="113136D4"/>
    <w:rsid w:val="113A0789"/>
    <w:rsid w:val="113C447C"/>
    <w:rsid w:val="115D4753"/>
    <w:rsid w:val="11738C69"/>
    <w:rsid w:val="1178A79F"/>
    <w:rsid w:val="117E7272"/>
    <w:rsid w:val="117F2129"/>
    <w:rsid w:val="11B7E66E"/>
    <w:rsid w:val="11C1F169"/>
    <w:rsid w:val="11D74395"/>
    <w:rsid w:val="11EDB414"/>
    <w:rsid w:val="120B1D5F"/>
    <w:rsid w:val="1218D142"/>
    <w:rsid w:val="123E70F1"/>
    <w:rsid w:val="124A6C1C"/>
    <w:rsid w:val="1256B6C8"/>
    <w:rsid w:val="126AC848"/>
    <w:rsid w:val="12753C6E"/>
    <w:rsid w:val="128B5927"/>
    <w:rsid w:val="128C879C"/>
    <w:rsid w:val="129038AA"/>
    <w:rsid w:val="12AC1686"/>
    <w:rsid w:val="12B20FD5"/>
    <w:rsid w:val="12B4DF7B"/>
    <w:rsid w:val="130067BA"/>
    <w:rsid w:val="130EB0E4"/>
    <w:rsid w:val="1325CD35"/>
    <w:rsid w:val="132AEE47"/>
    <w:rsid w:val="13300E59"/>
    <w:rsid w:val="13314EAE"/>
    <w:rsid w:val="1331FB95"/>
    <w:rsid w:val="1340589D"/>
    <w:rsid w:val="1343E5B2"/>
    <w:rsid w:val="134A89FC"/>
    <w:rsid w:val="134E15A7"/>
    <w:rsid w:val="13627E4F"/>
    <w:rsid w:val="13745CAA"/>
    <w:rsid w:val="1396A35D"/>
    <w:rsid w:val="139D31AD"/>
    <w:rsid w:val="139D3DB5"/>
    <w:rsid w:val="139DA6C7"/>
    <w:rsid w:val="13A70BCE"/>
    <w:rsid w:val="13BB4912"/>
    <w:rsid w:val="13CFA3A6"/>
    <w:rsid w:val="13DF0AE5"/>
    <w:rsid w:val="13F4CDFB"/>
    <w:rsid w:val="14015B63"/>
    <w:rsid w:val="1405459B"/>
    <w:rsid w:val="14068359"/>
    <w:rsid w:val="141BCC63"/>
    <w:rsid w:val="1424C289"/>
    <w:rsid w:val="144CCF9E"/>
    <w:rsid w:val="144EBCFF"/>
    <w:rsid w:val="14577DC6"/>
    <w:rsid w:val="1461FC25"/>
    <w:rsid w:val="147025F7"/>
    <w:rsid w:val="14817FD8"/>
    <w:rsid w:val="1482550E"/>
    <w:rsid w:val="148F1B82"/>
    <w:rsid w:val="149A8C87"/>
    <w:rsid w:val="14AE42B5"/>
    <w:rsid w:val="14C2E672"/>
    <w:rsid w:val="14C34DD6"/>
    <w:rsid w:val="14CF7FC4"/>
    <w:rsid w:val="14D45B16"/>
    <w:rsid w:val="14DF3A8A"/>
    <w:rsid w:val="14E1D0DC"/>
    <w:rsid w:val="14F77E2A"/>
    <w:rsid w:val="1502B480"/>
    <w:rsid w:val="150419B4"/>
    <w:rsid w:val="150D572F"/>
    <w:rsid w:val="15121025"/>
    <w:rsid w:val="152BF883"/>
    <w:rsid w:val="1537C673"/>
    <w:rsid w:val="153B67A3"/>
    <w:rsid w:val="15497A51"/>
    <w:rsid w:val="155ADF3F"/>
    <w:rsid w:val="15605223"/>
    <w:rsid w:val="15801BE7"/>
    <w:rsid w:val="1582F5D3"/>
    <w:rsid w:val="15A436FC"/>
    <w:rsid w:val="15A59C82"/>
    <w:rsid w:val="15A5BD68"/>
    <w:rsid w:val="15CC215B"/>
    <w:rsid w:val="15CE5A8D"/>
    <w:rsid w:val="15D3A8B7"/>
    <w:rsid w:val="15D42C6D"/>
    <w:rsid w:val="15EC803D"/>
    <w:rsid w:val="1603FE90"/>
    <w:rsid w:val="160C8336"/>
    <w:rsid w:val="161439D1"/>
    <w:rsid w:val="1630E5EC"/>
    <w:rsid w:val="16407BEE"/>
    <w:rsid w:val="165AF070"/>
    <w:rsid w:val="165B015D"/>
    <w:rsid w:val="166C3863"/>
    <w:rsid w:val="1673FB0E"/>
    <w:rsid w:val="16782C30"/>
    <w:rsid w:val="1689B206"/>
    <w:rsid w:val="1699FC91"/>
    <w:rsid w:val="169D79A7"/>
    <w:rsid w:val="16A0C18C"/>
    <w:rsid w:val="16C1CF70"/>
    <w:rsid w:val="16CDE8BD"/>
    <w:rsid w:val="16D48B09"/>
    <w:rsid w:val="16E07102"/>
    <w:rsid w:val="16F1FB76"/>
    <w:rsid w:val="16F93F37"/>
    <w:rsid w:val="16FAB402"/>
    <w:rsid w:val="1701EB9D"/>
    <w:rsid w:val="1713ADEC"/>
    <w:rsid w:val="1718F4EB"/>
    <w:rsid w:val="171E552A"/>
    <w:rsid w:val="17303E54"/>
    <w:rsid w:val="1730B7A2"/>
    <w:rsid w:val="173DB334"/>
    <w:rsid w:val="1764CA28"/>
    <w:rsid w:val="176E7274"/>
    <w:rsid w:val="17734FDD"/>
    <w:rsid w:val="177553EF"/>
    <w:rsid w:val="17932859"/>
    <w:rsid w:val="17933393"/>
    <w:rsid w:val="17936055"/>
    <w:rsid w:val="179F449B"/>
    <w:rsid w:val="17A562F6"/>
    <w:rsid w:val="17ACFFE3"/>
    <w:rsid w:val="17B19D55"/>
    <w:rsid w:val="17BB54E7"/>
    <w:rsid w:val="17E2EA42"/>
    <w:rsid w:val="17F3F6A3"/>
    <w:rsid w:val="17F53288"/>
    <w:rsid w:val="17FE06C4"/>
    <w:rsid w:val="180D2859"/>
    <w:rsid w:val="18159CBA"/>
    <w:rsid w:val="18261A7B"/>
    <w:rsid w:val="183158C8"/>
    <w:rsid w:val="18370FD6"/>
    <w:rsid w:val="183B43B6"/>
    <w:rsid w:val="183E6CC1"/>
    <w:rsid w:val="1844F885"/>
    <w:rsid w:val="184AA381"/>
    <w:rsid w:val="184EC238"/>
    <w:rsid w:val="185D68B2"/>
    <w:rsid w:val="18614AA7"/>
    <w:rsid w:val="187CED2E"/>
    <w:rsid w:val="1884902A"/>
    <w:rsid w:val="1885CBF2"/>
    <w:rsid w:val="1888363E"/>
    <w:rsid w:val="189D9E81"/>
    <w:rsid w:val="18A0C98F"/>
    <w:rsid w:val="18AF0CFD"/>
    <w:rsid w:val="18B0F309"/>
    <w:rsid w:val="18CABEE5"/>
    <w:rsid w:val="18D23E42"/>
    <w:rsid w:val="18E10128"/>
    <w:rsid w:val="18E962F9"/>
    <w:rsid w:val="18F8A674"/>
    <w:rsid w:val="190A733B"/>
    <w:rsid w:val="1912F403"/>
    <w:rsid w:val="19194FA7"/>
    <w:rsid w:val="191C7C75"/>
    <w:rsid w:val="1921BD1F"/>
    <w:rsid w:val="19224838"/>
    <w:rsid w:val="1944156E"/>
    <w:rsid w:val="1949B3E1"/>
    <w:rsid w:val="195455A5"/>
    <w:rsid w:val="196805AA"/>
    <w:rsid w:val="1986492B"/>
    <w:rsid w:val="19901A65"/>
    <w:rsid w:val="19934191"/>
    <w:rsid w:val="199FFD4F"/>
    <w:rsid w:val="19BCDD7E"/>
    <w:rsid w:val="19C26A1C"/>
    <w:rsid w:val="19C91E7A"/>
    <w:rsid w:val="19CD4735"/>
    <w:rsid w:val="19DAFD5F"/>
    <w:rsid w:val="19E1FEE6"/>
    <w:rsid w:val="19E2C8F2"/>
    <w:rsid w:val="19E5CF8A"/>
    <w:rsid w:val="19FC2147"/>
    <w:rsid w:val="1A026A3F"/>
    <w:rsid w:val="1A06885E"/>
    <w:rsid w:val="1A226138"/>
    <w:rsid w:val="1A310C4F"/>
    <w:rsid w:val="1A412179"/>
    <w:rsid w:val="1A4556DF"/>
    <w:rsid w:val="1A4D39D9"/>
    <w:rsid w:val="1A4DEA90"/>
    <w:rsid w:val="1A528A39"/>
    <w:rsid w:val="1A635B4B"/>
    <w:rsid w:val="1A841D21"/>
    <w:rsid w:val="1A920931"/>
    <w:rsid w:val="1A9D9AF0"/>
    <w:rsid w:val="1A9E703B"/>
    <w:rsid w:val="1AB2FC07"/>
    <w:rsid w:val="1AB6D80D"/>
    <w:rsid w:val="1AB939DD"/>
    <w:rsid w:val="1AC5D57C"/>
    <w:rsid w:val="1AE016D2"/>
    <w:rsid w:val="1B04CFD6"/>
    <w:rsid w:val="1B145EF8"/>
    <w:rsid w:val="1B184788"/>
    <w:rsid w:val="1B21443A"/>
    <w:rsid w:val="1B24171D"/>
    <w:rsid w:val="1B254460"/>
    <w:rsid w:val="1B38C7B4"/>
    <w:rsid w:val="1B4D03C6"/>
    <w:rsid w:val="1B50EBEA"/>
    <w:rsid w:val="1B53FF05"/>
    <w:rsid w:val="1B602308"/>
    <w:rsid w:val="1B61F554"/>
    <w:rsid w:val="1B81B313"/>
    <w:rsid w:val="1B974A3E"/>
    <w:rsid w:val="1B9996B1"/>
    <w:rsid w:val="1B9DAAD0"/>
    <w:rsid w:val="1BD7BCFF"/>
    <w:rsid w:val="1BDD21A0"/>
    <w:rsid w:val="1BFBEE0A"/>
    <w:rsid w:val="1BFCD1AA"/>
    <w:rsid w:val="1C0D4D63"/>
    <w:rsid w:val="1C203549"/>
    <w:rsid w:val="1C208F37"/>
    <w:rsid w:val="1C265FB3"/>
    <w:rsid w:val="1C2DB59F"/>
    <w:rsid w:val="1C2E2A69"/>
    <w:rsid w:val="1C2FDD07"/>
    <w:rsid w:val="1C459268"/>
    <w:rsid w:val="1C49C4B0"/>
    <w:rsid w:val="1C4B983C"/>
    <w:rsid w:val="1C750BB8"/>
    <w:rsid w:val="1C8C2D7A"/>
    <w:rsid w:val="1C958001"/>
    <w:rsid w:val="1CA8F4B5"/>
    <w:rsid w:val="1CAB79EE"/>
    <w:rsid w:val="1CAD145F"/>
    <w:rsid w:val="1CB24D99"/>
    <w:rsid w:val="1CBF30DB"/>
    <w:rsid w:val="1CE9238A"/>
    <w:rsid w:val="1D28CB5D"/>
    <w:rsid w:val="1D301DB2"/>
    <w:rsid w:val="1D49DF90"/>
    <w:rsid w:val="1D69D225"/>
    <w:rsid w:val="1D8F51B6"/>
    <w:rsid w:val="1D97C12F"/>
    <w:rsid w:val="1DB45948"/>
    <w:rsid w:val="1DCACADA"/>
    <w:rsid w:val="1DCB2CB1"/>
    <w:rsid w:val="1DD90768"/>
    <w:rsid w:val="1DE1A132"/>
    <w:rsid w:val="1DEDD7FE"/>
    <w:rsid w:val="1DF6BD1F"/>
    <w:rsid w:val="1DFA7151"/>
    <w:rsid w:val="1DFAB31E"/>
    <w:rsid w:val="1E2AA014"/>
    <w:rsid w:val="1E45461D"/>
    <w:rsid w:val="1E59AA52"/>
    <w:rsid w:val="1E731FEE"/>
    <w:rsid w:val="1E78FD30"/>
    <w:rsid w:val="1E79CE89"/>
    <w:rsid w:val="1E8568B5"/>
    <w:rsid w:val="1E98B68C"/>
    <w:rsid w:val="1EAFA7BA"/>
    <w:rsid w:val="1EB1CBF1"/>
    <w:rsid w:val="1EB1D465"/>
    <w:rsid w:val="1EF1D50A"/>
    <w:rsid w:val="1EF676B0"/>
    <w:rsid w:val="1EFF1955"/>
    <w:rsid w:val="1F03EBFF"/>
    <w:rsid w:val="1F07E329"/>
    <w:rsid w:val="1F1664F1"/>
    <w:rsid w:val="1F34CB50"/>
    <w:rsid w:val="1F4188F6"/>
    <w:rsid w:val="1F4442D6"/>
    <w:rsid w:val="1F4641A3"/>
    <w:rsid w:val="1F5BCAEA"/>
    <w:rsid w:val="1F6DAF23"/>
    <w:rsid w:val="1F6F91EE"/>
    <w:rsid w:val="1F8851DC"/>
    <w:rsid w:val="1F9B5009"/>
    <w:rsid w:val="1F9B5B6E"/>
    <w:rsid w:val="1FB99A17"/>
    <w:rsid w:val="1FDB4909"/>
    <w:rsid w:val="1FEDB38C"/>
    <w:rsid w:val="1FF03881"/>
    <w:rsid w:val="1FF7FBA6"/>
    <w:rsid w:val="1FFFA6EA"/>
    <w:rsid w:val="201D77A2"/>
    <w:rsid w:val="201FCA76"/>
    <w:rsid w:val="2022094C"/>
    <w:rsid w:val="202B9421"/>
    <w:rsid w:val="20372D43"/>
    <w:rsid w:val="20445143"/>
    <w:rsid w:val="2048E041"/>
    <w:rsid w:val="204B66AB"/>
    <w:rsid w:val="20896922"/>
    <w:rsid w:val="20920A5A"/>
    <w:rsid w:val="209C49CB"/>
    <w:rsid w:val="20A84A8E"/>
    <w:rsid w:val="20B23552"/>
    <w:rsid w:val="20BC949C"/>
    <w:rsid w:val="20C57628"/>
    <w:rsid w:val="20C6DB3E"/>
    <w:rsid w:val="20D14248"/>
    <w:rsid w:val="20D77CDB"/>
    <w:rsid w:val="20FE2169"/>
    <w:rsid w:val="2103644C"/>
    <w:rsid w:val="210D6591"/>
    <w:rsid w:val="2131B805"/>
    <w:rsid w:val="21329AF7"/>
    <w:rsid w:val="2137206A"/>
    <w:rsid w:val="213999F8"/>
    <w:rsid w:val="2158E4EE"/>
    <w:rsid w:val="215C04C8"/>
    <w:rsid w:val="215FD946"/>
    <w:rsid w:val="216412C2"/>
    <w:rsid w:val="216B5659"/>
    <w:rsid w:val="217CBFE2"/>
    <w:rsid w:val="217E1200"/>
    <w:rsid w:val="2197B687"/>
    <w:rsid w:val="21ACFAC2"/>
    <w:rsid w:val="21D8853A"/>
    <w:rsid w:val="21DD6EB8"/>
    <w:rsid w:val="21E430EA"/>
    <w:rsid w:val="21ECE17D"/>
    <w:rsid w:val="21EE5AFC"/>
    <w:rsid w:val="2209A358"/>
    <w:rsid w:val="220BEAFF"/>
    <w:rsid w:val="220EC70D"/>
    <w:rsid w:val="222042A4"/>
    <w:rsid w:val="2238979C"/>
    <w:rsid w:val="225318B7"/>
    <w:rsid w:val="226D3C06"/>
    <w:rsid w:val="22746CE6"/>
    <w:rsid w:val="228F5749"/>
    <w:rsid w:val="229D4A2E"/>
    <w:rsid w:val="22AEEEBD"/>
    <w:rsid w:val="22B1F88C"/>
    <w:rsid w:val="22B74693"/>
    <w:rsid w:val="22D2F0CB"/>
    <w:rsid w:val="22D432D1"/>
    <w:rsid w:val="2303DCC7"/>
    <w:rsid w:val="23226701"/>
    <w:rsid w:val="2333BADC"/>
    <w:rsid w:val="23367C66"/>
    <w:rsid w:val="23527F68"/>
    <w:rsid w:val="2363ECAF"/>
    <w:rsid w:val="23B32690"/>
    <w:rsid w:val="23B9CC08"/>
    <w:rsid w:val="23BA5BC7"/>
    <w:rsid w:val="23CEC576"/>
    <w:rsid w:val="23E04A46"/>
    <w:rsid w:val="23EADA5F"/>
    <w:rsid w:val="23EE2968"/>
    <w:rsid w:val="240A95BD"/>
    <w:rsid w:val="2434B1E2"/>
    <w:rsid w:val="2448D01D"/>
    <w:rsid w:val="24549FDD"/>
    <w:rsid w:val="24633A3C"/>
    <w:rsid w:val="2477DCA7"/>
    <w:rsid w:val="2485A757"/>
    <w:rsid w:val="24887B4F"/>
    <w:rsid w:val="24A00693"/>
    <w:rsid w:val="24A077EF"/>
    <w:rsid w:val="24AAE352"/>
    <w:rsid w:val="24CAE38A"/>
    <w:rsid w:val="24CF2125"/>
    <w:rsid w:val="24DD6AF2"/>
    <w:rsid w:val="24ED46C5"/>
    <w:rsid w:val="24F29D1C"/>
    <w:rsid w:val="24F6306A"/>
    <w:rsid w:val="24F69FA9"/>
    <w:rsid w:val="24FD2B6E"/>
    <w:rsid w:val="2509FC65"/>
    <w:rsid w:val="2514DD3E"/>
    <w:rsid w:val="252621E5"/>
    <w:rsid w:val="254C9E3E"/>
    <w:rsid w:val="255389ED"/>
    <w:rsid w:val="255568F2"/>
    <w:rsid w:val="256C5933"/>
    <w:rsid w:val="2585A675"/>
    <w:rsid w:val="2585EB42"/>
    <w:rsid w:val="2587B0C4"/>
    <w:rsid w:val="258BCBD0"/>
    <w:rsid w:val="259B86E4"/>
    <w:rsid w:val="259EDC02"/>
    <w:rsid w:val="25AE8C5E"/>
    <w:rsid w:val="25BBF49F"/>
    <w:rsid w:val="25C91521"/>
    <w:rsid w:val="25D2C6B4"/>
    <w:rsid w:val="25D61902"/>
    <w:rsid w:val="25E21306"/>
    <w:rsid w:val="25EE4463"/>
    <w:rsid w:val="25FA501B"/>
    <w:rsid w:val="260F9AD1"/>
    <w:rsid w:val="2613AD08"/>
    <w:rsid w:val="2628A8CA"/>
    <w:rsid w:val="262AA7F8"/>
    <w:rsid w:val="265504C8"/>
    <w:rsid w:val="26559D0D"/>
    <w:rsid w:val="2656C767"/>
    <w:rsid w:val="2663EA84"/>
    <w:rsid w:val="266A6D84"/>
    <w:rsid w:val="266BF1F3"/>
    <w:rsid w:val="2697346D"/>
    <w:rsid w:val="26B30094"/>
    <w:rsid w:val="26CE12EA"/>
    <w:rsid w:val="26DE8678"/>
    <w:rsid w:val="26DEB2AD"/>
    <w:rsid w:val="27158DFA"/>
    <w:rsid w:val="27262C96"/>
    <w:rsid w:val="272F5AF1"/>
    <w:rsid w:val="2740DA35"/>
    <w:rsid w:val="274661B7"/>
    <w:rsid w:val="274E6F53"/>
    <w:rsid w:val="27707CE2"/>
    <w:rsid w:val="277878C4"/>
    <w:rsid w:val="2785808F"/>
    <w:rsid w:val="278B2B02"/>
    <w:rsid w:val="278BD47A"/>
    <w:rsid w:val="27C145EF"/>
    <w:rsid w:val="27E5C0F6"/>
    <w:rsid w:val="27E7489F"/>
    <w:rsid w:val="2800C788"/>
    <w:rsid w:val="2833E639"/>
    <w:rsid w:val="2834EC9C"/>
    <w:rsid w:val="28385C37"/>
    <w:rsid w:val="2847329C"/>
    <w:rsid w:val="28495CCD"/>
    <w:rsid w:val="284F443D"/>
    <w:rsid w:val="286482CE"/>
    <w:rsid w:val="2875A904"/>
    <w:rsid w:val="2878EC7C"/>
    <w:rsid w:val="2896B99E"/>
    <w:rsid w:val="2897786B"/>
    <w:rsid w:val="289BCAF7"/>
    <w:rsid w:val="289ECF1F"/>
    <w:rsid w:val="28A0FAD7"/>
    <w:rsid w:val="28AC5276"/>
    <w:rsid w:val="28CF75FB"/>
    <w:rsid w:val="28EFAA77"/>
    <w:rsid w:val="28F26A54"/>
    <w:rsid w:val="2904B195"/>
    <w:rsid w:val="2914DC66"/>
    <w:rsid w:val="291578DC"/>
    <w:rsid w:val="29456430"/>
    <w:rsid w:val="295A8B2B"/>
    <w:rsid w:val="296203F5"/>
    <w:rsid w:val="2965811A"/>
    <w:rsid w:val="296802A2"/>
    <w:rsid w:val="296A37A3"/>
    <w:rsid w:val="2985AFD2"/>
    <w:rsid w:val="2989183E"/>
    <w:rsid w:val="29A8E755"/>
    <w:rsid w:val="29ADAC6D"/>
    <w:rsid w:val="29B53451"/>
    <w:rsid w:val="29B86349"/>
    <w:rsid w:val="29BC4C54"/>
    <w:rsid w:val="29BF1320"/>
    <w:rsid w:val="29C0FA65"/>
    <w:rsid w:val="29C11ACD"/>
    <w:rsid w:val="29C70A0A"/>
    <w:rsid w:val="29DA3FA9"/>
    <w:rsid w:val="29E076A2"/>
    <w:rsid w:val="29E39E83"/>
    <w:rsid w:val="29E8077E"/>
    <w:rsid w:val="29F1A9AC"/>
    <w:rsid w:val="2A11098A"/>
    <w:rsid w:val="2A23C393"/>
    <w:rsid w:val="2A269F4B"/>
    <w:rsid w:val="2A374B39"/>
    <w:rsid w:val="2A3D5C3C"/>
    <w:rsid w:val="2A415D88"/>
    <w:rsid w:val="2A4200FD"/>
    <w:rsid w:val="2A44DA10"/>
    <w:rsid w:val="2A4F4CCE"/>
    <w:rsid w:val="2A7FE8AF"/>
    <w:rsid w:val="2A8887D9"/>
    <w:rsid w:val="2A8B512F"/>
    <w:rsid w:val="2A8B6E31"/>
    <w:rsid w:val="2A911104"/>
    <w:rsid w:val="2A9F089D"/>
    <w:rsid w:val="2AA070D4"/>
    <w:rsid w:val="2AA85545"/>
    <w:rsid w:val="2ABEC392"/>
    <w:rsid w:val="2ACAC8EE"/>
    <w:rsid w:val="2ACC828B"/>
    <w:rsid w:val="2AD1134E"/>
    <w:rsid w:val="2AEDF86F"/>
    <w:rsid w:val="2AEDFB73"/>
    <w:rsid w:val="2AF67937"/>
    <w:rsid w:val="2B0597CD"/>
    <w:rsid w:val="2B06A43D"/>
    <w:rsid w:val="2B0DBDA1"/>
    <w:rsid w:val="2B0E3DEC"/>
    <w:rsid w:val="2B13AB76"/>
    <w:rsid w:val="2B1C0E70"/>
    <w:rsid w:val="2B3131EE"/>
    <w:rsid w:val="2B37CD34"/>
    <w:rsid w:val="2B4CA3FC"/>
    <w:rsid w:val="2B5A14F3"/>
    <w:rsid w:val="2B743528"/>
    <w:rsid w:val="2B868951"/>
    <w:rsid w:val="2BB8ABB9"/>
    <w:rsid w:val="2BC5022F"/>
    <w:rsid w:val="2BD21EBA"/>
    <w:rsid w:val="2BDA7115"/>
    <w:rsid w:val="2BE5052A"/>
    <w:rsid w:val="2BE93230"/>
    <w:rsid w:val="2BF2538A"/>
    <w:rsid w:val="2BFB8040"/>
    <w:rsid w:val="2C0F89B9"/>
    <w:rsid w:val="2C152E38"/>
    <w:rsid w:val="2C19B0EF"/>
    <w:rsid w:val="2C49DBD9"/>
    <w:rsid w:val="2C56C4D7"/>
    <w:rsid w:val="2C5EBF10"/>
    <w:rsid w:val="2C6B736A"/>
    <w:rsid w:val="2C716756"/>
    <w:rsid w:val="2C7A9F75"/>
    <w:rsid w:val="2C7BCC79"/>
    <w:rsid w:val="2C7DE921"/>
    <w:rsid w:val="2C8F515A"/>
    <w:rsid w:val="2C956234"/>
    <w:rsid w:val="2C95A510"/>
    <w:rsid w:val="2C9B2BA9"/>
    <w:rsid w:val="2CCE01A8"/>
    <w:rsid w:val="2CD615CD"/>
    <w:rsid w:val="2CFE6FC1"/>
    <w:rsid w:val="2D00743B"/>
    <w:rsid w:val="2D1DE212"/>
    <w:rsid w:val="2D3A2B36"/>
    <w:rsid w:val="2D46389F"/>
    <w:rsid w:val="2D8CE17B"/>
    <w:rsid w:val="2D96809C"/>
    <w:rsid w:val="2DA21317"/>
    <w:rsid w:val="2DB46ADB"/>
    <w:rsid w:val="2DB58150"/>
    <w:rsid w:val="2DB76DE9"/>
    <w:rsid w:val="2DD5CD41"/>
    <w:rsid w:val="2DE69A58"/>
    <w:rsid w:val="2DF3F343"/>
    <w:rsid w:val="2DFB6017"/>
    <w:rsid w:val="2E1353CE"/>
    <w:rsid w:val="2E15AF71"/>
    <w:rsid w:val="2E23FA63"/>
    <w:rsid w:val="2E2A3F58"/>
    <w:rsid w:val="2E41F354"/>
    <w:rsid w:val="2E54516C"/>
    <w:rsid w:val="2E679F8A"/>
    <w:rsid w:val="2E68BA87"/>
    <w:rsid w:val="2E6CE9CA"/>
    <w:rsid w:val="2E704089"/>
    <w:rsid w:val="2E7611FB"/>
    <w:rsid w:val="2E79D72D"/>
    <w:rsid w:val="2E7CC959"/>
    <w:rsid w:val="2E915EA1"/>
    <w:rsid w:val="2EA327BD"/>
    <w:rsid w:val="2EAEE460"/>
    <w:rsid w:val="2EB30EBA"/>
    <w:rsid w:val="2EB83E69"/>
    <w:rsid w:val="2EC0FFBA"/>
    <w:rsid w:val="2ED5FB97"/>
    <w:rsid w:val="2EE5A00C"/>
    <w:rsid w:val="2EF479C8"/>
    <w:rsid w:val="2F0F05C1"/>
    <w:rsid w:val="2F0F82E0"/>
    <w:rsid w:val="2F163407"/>
    <w:rsid w:val="2F18C076"/>
    <w:rsid w:val="2F2015C4"/>
    <w:rsid w:val="2F26DB13"/>
    <w:rsid w:val="2F39D0DA"/>
    <w:rsid w:val="2F46559D"/>
    <w:rsid w:val="2F6A402E"/>
    <w:rsid w:val="2F75BE64"/>
    <w:rsid w:val="2F937096"/>
    <w:rsid w:val="2F940769"/>
    <w:rsid w:val="2F980C0B"/>
    <w:rsid w:val="2FAA3638"/>
    <w:rsid w:val="2FAF46D7"/>
    <w:rsid w:val="2FBA224A"/>
    <w:rsid w:val="2FC9A54E"/>
    <w:rsid w:val="2FD69541"/>
    <w:rsid w:val="2FE51955"/>
    <w:rsid w:val="2FE6441F"/>
    <w:rsid w:val="3007BE36"/>
    <w:rsid w:val="3013E807"/>
    <w:rsid w:val="3014F6DF"/>
    <w:rsid w:val="3016D2BD"/>
    <w:rsid w:val="3025F59C"/>
    <w:rsid w:val="30296729"/>
    <w:rsid w:val="303FEBEA"/>
    <w:rsid w:val="304007DE"/>
    <w:rsid w:val="3040C001"/>
    <w:rsid w:val="304576ED"/>
    <w:rsid w:val="3085FCFC"/>
    <w:rsid w:val="309C9069"/>
    <w:rsid w:val="30A3FB2B"/>
    <w:rsid w:val="30C7C772"/>
    <w:rsid w:val="30DE6BF6"/>
    <w:rsid w:val="30EF6551"/>
    <w:rsid w:val="30F14642"/>
    <w:rsid w:val="310D2468"/>
    <w:rsid w:val="3117F227"/>
    <w:rsid w:val="311D40CC"/>
    <w:rsid w:val="31283932"/>
    <w:rsid w:val="31301CD5"/>
    <w:rsid w:val="313EACF4"/>
    <w:rsid w:val="315ACF46"/>
    <w:rsid w:val="31773557"/>
    <w:rsid w:val="317CD27E"/>
    <w:rsid w:val="31829FE2"/>
    <w:rsid w:val="318EF8B1"/>
    <w:rsid w:val="319BA0E7"/>
    <w:rsid w:val="31A38FE6"/>
    <w:rsid w:val="31A4214E"/>
    <w:rsid w:val="31DACB8C"/>
    <w:rsid w:val="31E34B9F"/>
    <w:rsid w:val="31FC5380"/>
    <w:rsid w:val="31FCBB91"/>
    <w:rsid w:val="32052AF0"/>
    <w:rsid w:val="32084445"/>
    <w:rsid w:val="321BD5CA"/>
    <w:rsid w:val="321D6868"/>
    <w:rsid w:val="322538F0"/>
    <w:rsid w:val="324DA2E7"/>
    <w:rsid w:val="32711040"/>
    <w:rsid w:val="32758030"/>
    <w:rsid w:val="32810339"/>
    <w:rsid w:val="32922D62"/>
    <w:rsid w:val="32A03E40"/>
    <w:rsid w:val="32C3DF59"/>
    <w:rsid w:val="32D70D73"/>
    <w:rsid w:val="32DD47A9"/>
    <w:rsid w:val="32F36538"/>
    <w:rsid w:val="330D05F0"/>
    <w:rsid w:val="331BC1FC"/>
    <w:rsid w:val="33207A81"/>
    <w:rsid w:val="3326696A"/>
    <w:rsid w:val="33432F31"/>
    <w:rsid w:val="33478827"/>
    <w:rsid w:val="3348000B"/>
    <w:rsid w:val="3357A3E0"/>
    <w:rsid w:val="335CB84B"/>
    <w:rsid w:val="335E48A7"/>
    <w:rsid w:val="33650625"/>
    <w:rsid w:val="33650642"/>
    <w:rsid w:val="336FC7EB"/>
    <w:rsid w:val="338FB5AD"/>
    <w:rsid w:val="33901A54"/>
    <w:rsid w:val="33A1855A"/>
    <w:rsid w:val="33B847E1"/>
    <w:rsid w:val="33BC65ED"/>
    <w:rsid w:val="33C251A6"/>
    <w:rsid w:val="33EB244D"/>
    <w:rsid w:val="33F3D008"/>
    <w:rsid w:val="3424DCC0"/>
    <w:rsid w:val="342B0DBF"/>
    <w:rsid w:val="342C058E"/>
    <w:rsid w:val="34395468"/>
    <w:rsid w:val="34496EFA"/>
    <w:rsid w:val="345CAB17"/>
    <w:rsid w:val="3479894B"/>
    <w:rsid w:val="3487CEBE"/>
    <w:rsid w:val="348CD7B9"/>
    <w:rsid w:val="349A104C"/>
    <w:rsid w:val="34A01C2F"/>
    <w:rsid w:val="34A83BB4"/>
    <w:rsid w:val="34BA1F49"/>
    <w:rsid w:val="34BEAB62"/>
    <w:rsid w:val="34C81D12"/>
    <w:rsid w:val="34CF24BD"/>
    <w:rsid w:val="34EC4603"/>
    <w:rsid w:val="350509B9"/>
    <w:rsid w:val="350F1320"/>
    <w:rsid w:val="351217CA"/>
    <w:rsid w:val="3518546A"/>
    <w:rsid w:val="35330524"/>
    <w:rsid w:val="3538ED0F"/>
    <w:rsid w:val="355388AF"/>
    <w:rsid w:val="35842992"/>
    <w:rsid w:val="3587F2A1"/>
    <w:rsid w:val="35A03E78"/>
    <w:rsid w:val="35B5F49A"/>
    <w:rsid w:val="35CDF005"/>
    <w:rsid w:val="35D36E56"/>
    <w:rsid w:val="35E940D1"/>
    <w:rsid w:val="35FA1C3E"/>
    <w:rsid w:val="35FFE89A"/>
    <w:rsid w:val="360D18B3"/>
    <w:rsid w:val="36143306"/>
    <w:rsid w:val="36281F46"/>
    <w:rsid w:val="36325CE0"/>
    <w:rsid w:val="36655302"/>
    <w:rsid w:val="36915979"/>
    <w:rsid w:val="3698E1FF"/>
    <w:rsid w:val="36C2ACB6"/>
    <w:rsid w:val="36CA705C"/>
    <w:rsid w:val="36D5D6B0"/>
    <w:rsid w:val="36D893C8"/>
    <w:rsid w:val="36EB2089"/>
    <w:rsid w:val="36EF6ED9"/>
    <w:rsid w:val="36F459EC"/>
    <w:rsid w:val="37164F29"/>
    <w:rsid w:val="3727B399"/>
    <w:rsid w:val="3733F642"/>
    <w:rsid w:val="373F8826"/>
    <w:rsid w:val="37441CE1"/>
    <w:rsid w:val="374CE7CA"/>
    <w:rsid w:val="3775FC5B"/>
    <w:rsid w:val="377FB45D"/>
    <w:rsid w:val="379370EB"/>
    <w:rsid w:val="3797DCF5"/>
    <w:rsid w:val="379A6BE5"/>
    <w:rsid w:val="379E39AE"/>
    <w:rsid w:val="37A9E28C"/>
    <w:rsid w:val="37BD9F06"/>
    <w:rsid w:val="37D8A9CF"/>
    <w:rsid w:val="37DAD568"/>
    <w:rsid w:val="37DCA114"/>
    <w:rsid w:val="37EEE051"/>
    <w:rsid w:val="37F943A8"/>
    <w:rsid w:val="37FC4D3F"/>
    <w:rsid w:val="3807E70D"/>
    <w:rsid w:val="380C6E54"/>
    <w:rsid w:val="381C40E9"/>
    <w:rsid w:val="3822930E"/>
    <w:rsid w:val="38240325"/>
    <w:rsid w:val="382B8AB2"/>
    <w:rsid w:val="383B3D83"/>
    <w:rsid w:val="3841A6CB"/>
    <w:rsid w:val="385733E3"/>
    <w:rsid w:val="3858AF1F"/>
    <w:rsid w:val="386CA6F2"/>
    <w:rsid w:val="3880C2E5"/>
    <w:rsid w:val="388A9A31"/>
    <w:rsid w:val="38A08A48"/>
    <w:rsid w:val="38A8DEA7"/>
    <w:rsid w:val="38C8FA6B"/>
    <w:rsid w:val="38CE06FE"/>
    <w:rsid w:val="38DA6270"/>
    <w:rsid w:val="38E9AF63"/>
    <w:rsid w:val="38EE9B23"/>
    <w:rsid w:val="38F1993B"/>
    <w:rsid w:val="38FDEF55"/>
    <w:rsid w:val="3901087A"/>
    <w:rsid w:val="391856D0"/>
    <w:rsid w:val="3919E29C"/>
    <w:rsid w:val="392250EB"/>
    <w:rsid w:val="39385E4C"/>
    <w:rsid w:val="393F2DBC"/>
    <w:rsid w:val="3941F67B"/>
    <w:rsid w:val="396EF3FD"/>
    <w:rsid w:val="3972470D"/>
    <w:rsid w:val="397E9B3D"/>
    <w:rsid w:val="397FD31F"/>
    <w:rsid w:val="3983F91C"/>
    <w:rsid w:val="398F0CF1"/>
    <w:rsid w:val="3995AEFC"/>
    <w:rsid w:val="3998B8C2"/>
    <w:rsid w:val="39ACF03F"/>
    <w:rsid w:val="39BD449E"/>
    <w:rsid w:val="39CDA103"/>
    <w:rsid w:val="39D9299C"/>
    <w:rsid w:val="39E1151E"/>
    <w:rsid w:val="39E59F40"/>
    <w:rsid w:val="39EF8504"/>
    <w:rsid w:val="3A05ADFD"/>
    <w:rsid w:val="3A12D822"/>
    <w:rsid w:val="3A1BFB66"/>
    <w:rsid w:val="3A225CA4"/>
    <w:rsid w:val="3A24E38B"/>
    <w:rsid w:val="3A26563F"/>
    <w:rsid w:val="3A411934"/>
    <w:rsid w:val="3A433CF0"/>
    <w:rsid w:val="3A5402CF"/>
    <w:rsid w:val="3A5A7B34"/>
    <w:rsid w:val="3A64C36A"/>
    <w:rsid w:val="3A69AAF9"/>
    <w:rsid w:val="3A6C6382"/>
    <w:rsid w:val="3A757396"/>
    <w:rsid w:val="3A811AED"/>
    <w:rsid w:val="3A857B49"/>
    <w:rsid w:val="3AAA2A1F"/>
    <w:rsid w:val="3AAA97A4"/>
    <w:rsid w:val="3AABB498"/>
    <w:rsid w:val="3AAD6A43"/>
    <w:rsid w:val="3AB06337"/>
    <w:rsid w:val="3AB829A7"/>
    <w:rsid w:val="3ABD4ABC"/>
    <w:rsid w:val="3ADB7002"/>
    <w:rsid w:val="3AE1CC07"/>
    <w:rsid w:val="3AFBD14A"/>
    <w:rsid w:val="3B034D16"/>
    <w:rsid w:val="3B11CF6D"/>
    <w:rsid w:val="3B1A7D42"/>
    <w:rsid w:val="3B1F82D0"/>
    <w:rsid w:val="3B3798D6"/>
    <w:rsid w:val="3B3F3236"/>
    <w:rsid w:val="3B5EC27F"/>
    <w:rsid w:val="3B79580A"/>
    <w:rsid w:val="3B796DE2"/>
    <w:rsid w:val="3B7C6DB4"/>
    <w:rsid w:val="3B8290BC"/>
    <w:rsid w:val="3BA1F899"/>
    <w:rsid w:val="3BA7D4A2"/>
    <w:rsid w:val="3BB85490"/>
    <w:rsid w:val="3BBBCAF8"/>
    <w:rsid w:val="3BBDCAC5"/>
    <w:rsid w:val="3BBFCFDD"/>
    <w:rsid w:val="3BC1E601"/>
    <w:rsid w:val="3BC3DF70"/>
    <w:rsid w:val="3BDCE995"/>
    <w:rsid w:val="3BEAB68B"/>
    <w:rsid w:val="3C0B30FF"/>
    <w:rsid w:val="3C1037FE"/>
    <w:rsid w:val="3C15F480"/>
    <w:rsid w:val="3C163C65"/>
    <w:rsid w:val="3C2CBEFD"/>
    <w:rsid w:val="3C4EB5D0"/>
    <w:rsid w:val="3C50F006"/>
    <w:rsid w:val="3C7F68AC"/>
    <w:rsid w:val="3C8E6994"/>
    <w:rsid w:val="3CAFCEDF"/>
    <w:rsid w:val="3CB3B783"/>
    <w:rsid w:val="3CB6A1A1"/>
    <w:rsid w:val="3CE96B7A"/>
    <w:rsid w:val="3CF18B35"/>
    <w:rsid w:val="3D137545"/>
    <w:rsid w:val="3D2A2B0C"/>
    <w:rsid w:val="3D337B1A"/>
    <w:rsid w:val="3D5D4914"/>
    <w:rsid w:val="3D5DA128"/>
    <w:rsid w:val="3D7AA16D"/>
    <w:rsid w:val="3D9EF67C"/>
    <w:rsid w:val="3DA82782"/>
    <w:rsid w:val="3DAC4B0A"/>
    <w:rsid w:val="3DB27CBD"/>
    <w:rsid w:val="3DB80AA4"/>
    <w:rsid w:val="3DBC4A97"/>
    <w:rsid w:val="3DCF7FCA"/>
    <w:rsid w:val="3DF642BA"/>
    <w:rsid w:val="3DF6B6F1"/>
    <w:rsid w:val="3E25E6F5"/>
    <w:rsid w:val="3E4397EC"/>
    <w:rsid w:val="3E738DBB"/>
    <w:rsid w:val="3E80183C"/>
    <w:rsid w:val="3E9D039B"/>
    <w:rsid w:val="3E9D24D2"/>
    <w:rsid w:val="3E9FEE30"/>
    <w:rsid w:val="3EA2DDDD"/>
    <w:rsid w:val="3EA352C4"/>
    <w:rsid w:val="3EA827F9"/>
    <w:rsid w:val="3EA8A168"/>
    <w:rsid w:val="3EBD0A79"/>
    <w:rsid w:val="3EBDA7DD"/>
    <w:rsid w:val="3EC28D11"/>
    <w:rsid w:val="3EC550CA"/>
    <w:rsid w:val="3EC9229B"/>
    <w:rsid w:val="3EE5FDF7"/>
    <w:rsid w:val="3F0661D2"/>
    <w:rsid w:val="3F128E53"/>
    <w:rsid w:val="3F217906"/>
    <w:rsid w:val="3F293ABE"/>
    <w:rsid w:val="3F415CD5"/>
    <w:rsid w:val="3F5668A9"/>
    <w:rsid w:val="3F6587B5"/>
    <w:rsid w:val="3F71B620"/>
    <w:rsid w:val="3F7B02A2"/>
    <w:rsid w:val="3F7CD579"/>
    <w:rsid w:val="3F81A356"/>
    <w:rsid w:val="3F86E0A4"/>
    <w:rsid w:val="3F9A1D5E"/>
    <w:rsid w:val="3F9F5725"/>
    <w:rsid w:val="3FA6CAB6"/>
    <w:rsid w:val="3FA751F8"/>
    <w:rsid w:val="3FB67536"/>
    <w:rsid w:val="3FB7096E"/>
    <w:rsid w:val="3FC19189"/>
    <w:rsid w:val="3FC6C2BF"/>
    <w:rsid w:val="3FC8CCC5"/>
    <w:rsid w:val="3FCBFE8B"/>
    <w:rsid w:val="3FCF1DE0"/>
    <w:rsid w:val="3FD1E25F"/>
    <w:rsid w:val="3FE2B1FA"/>
    <w:rsid w:val="3FEE5044"/>
    <w:rsid w:val="400A6EC5"/>
    <w:rsid w:val="400F56FA"/>
    <w:rsid w:val="4017C6CB"/>
    <w:rsid w:val="404FC628"/>
    <w:rsid w:val="405FB169"/>
    <w:rsid w:val="407EFC80"/>
    <w:rsid w:val="409CCAAE"/>
    <w:rsid w:val="40B4DF38"/>
    <w:rsid w:val="40B66759"/>
    <w:rsid w:val="40C550CB"/>
    <w:rsid w:val="40CE9FF2"/>
    <w:rsid w:val="40CF62FC"/>
    <w:rsid w:val="40D5E0B6"/>
    <w:rsid w:val="40DAE2BB"/>
    <w:rsid w:val="40F6BE3B"/>
    <w:rsid w:val="41053DAD"/>
    <w:rsid w:val="410AA385"/>
    <w:rsid w:val="410F7062"/>
    <w:rsid w:val="41145CBB"/>
    <w:rsid w:val="4123B9D0"/>
    <w:rsid w:val="412AF25B"/>
    <w:rsid w:val="413A8847"/>
    <w:rsid w:val="41503D75"/>
    <w:rsid w:val="4151B54C"/>
    <w:rsid w:val="41522AC9"/>
    <w:rsid w:val="416A32E0"/>
    <w:rsid w:val="41705E29"/>
    <w:rsid w:val="41742549"/>
    <w:rsid w:val="417588CC"/>
    <w:rsid w:val="41779CCC"/>
    <w:rsid w:val="4193EF53"/>
    <w:rsid w:val="41A0FE4A"/>
    <w:rsid w:val="41B7BD38"/>
    <w:rsid w:val="41C70098"/>
    <w:rsid w:val="41D1C768"/>
    <w:rsid w:val="41E00446"/>
    <w:rsid w:val="4214C12C"/>
    <w:rsid w:val="421EC0A4"/>
    <w:rsid w:val="4223EEF8"/>
    <w:rsid w:val="422D975D"/>
    <w:rsid w:val="424A0651"/>
    <w:rsid w:val="424DF7D2"/>
    <w:rsid w:val="4265BBDE"/>
    <w:rsid w:val="4271AB52"/>
    <w:rsid w:val="4277E00A"/>
    <w:rsid w:val="427C94BA"/>
    <w:rsid w:val="42AC1296"/>
    <w:rsid w:val="42B59789"/>
    <w:rsid w:val="42B75ED1"/>
    <w:rsid w:val="42C5B668"/>
    <w:rsid w:val="42EAE21D"/>
    <w:rsid w:val="42F1EEDC"/>
    <w:rsid w:val="42F31A96"/>
    <w:rsid w:val="430E20C5"/>
    <w:rsid w:val="431B72F6"/>
    <w:rsid w:val="4330BE83"/>
    <w:rsid w:val="4336BBEF"/>
    <w:rsid w:val="4337B631"/>
    <w:rsid w:val="43543AE7"/>
    <w:rsid w:val="43765D0C"/>
    <w:rsid w:val="4394B566"/>
    <w:rsid w:val="439C8093"/>
    <w:rsid w:val="439F4532"/>
    <w:rsid w:val="43A235B5"/>
    <w:rsid w:val="43A33302"/>
    <w:rsid w:val="43A38629"/>
    <w:rsid w:val="43AFD296"/>
    <w:rsid w:val="43BAAD05"/>
    <w:rsid w:val="43C6F787"/>
    <w:rsid w:val="43CFD608"/>
    <w:rsid w:val="43E079AA"/>
    <w:rsid w:val="43EDA29C"/>
    <w:rsid w:val="43EE1D10"/>
    <w:rsid w:val="43F72AC2"/>
    <w:rsid w:val="4407B7F6"/>
    <w:rsid w:val="441C16B1"/>
    <w:rsid w:val="442013C2"/>
    <w:rsid w:val="44231DA4"/>
    <w:rsid w:val="44286BAD"/>
    <w:rsid w:val="442AD0FC"/>
    <w:rsid w:val="443389D7"/>
    <w:rsid w:val="4434DF2A"/>
    <w:rsid w:val="4436EA71"/>
    <w:rsid w:val="44462680"/>
    <w:rsid w:val="444CF66D"/>
    <w:rsid w:val="448A75D8"/>
    <w:rsid w:val="448EA29A"/>
    <w:rsid w:val="4496A515"/>
    <w:rsid w:val="44A53567"/>
    <w:rsid w:val="44BBE71C"/>
    <w:rsid w:val="44C145AA"/>
    <w:rsid w:val="44C67806"/>
    <w:rsid w:val="44DC7917"/>
    <w:rsid w:val="44DE51BA"/>
    <w:rsid w:val="44DF484B"/>
    <w:rsid w:val="44DF6E6F"/>
    <w:rsid w:val="44E05011"/>
    <w:rsid w:val="44F0CC24"/>
    <w:rsid w:val="44F31ADA"/>
    <w:rsid w:val="4502E1FA"/>
    <w:rsid w:val="4503BE41"/>
    <w:rsid w:val="45117815"/>
    <w:rsid w:val="4513A130"/>
    <w:rsid w:val="4532F4A5"/>
    <w:rsid w:val="4539FABD"/>
    <w:rsid w:val="453B2BC2"/>
    <w:rsid w:val="4543C2AB"/>
    <w:rsid w:val="4544B71C"/>
    <w:rsid w:val="4545E568"/>
    <w:rsid w:val="45483E73"/>
    <w:rsid w:val="455C25A6"/>
    <w:rsid w:val="456D70D1"/>
    <w:rsid w:val="458494F8"/>
    <w:rsid w:val="45894FA4"/>
    <w:rsid w:val="458B72DE"/>
    <w:rsid w:val="45A557CF"/>
    <w:rsid w:val="45AB51BF"/>
    <w:rsid w:val="45B72F66"/>
    <w:rsid w:val="45D29CC1"/>
    <w:rsid w:val="45D3F21A"/>
    <w:rsid w:val="45EE02A8"/>
    <w:rsid w:val="46021A77"/>
    <w:rsid w:val="46120611"/>
    <w:rsid w:val="4614323D"/>
    <w:rsid w:val="4619BB36"/>
    <w:rsid w:val="4626E714"/>
    <w:rsid w:val="464DA39E"/>
    <w:rsid w:val="4653169E"/>
    <w:rsid w:val="4669C29D"/>
    <w:rsid w:val="46716A86"/>
    <w:rsid w:val="46742FEF"/>
    <w:rsid w:val="46908CDA"/>
    <w:rsid w:val="4699E50B"/>
    <w:rsid w:val="469D7B3E"/>
    <w:rsid w:val="46C595DA"/>
    <w:rsid w:val="46CF132C"/>
    <w:rsid w:val="46D576E4"/>
    <w:rsid w:val="46DCFBFE"/>
    <w:rsid w:val="46E30B2E"/>
    <w:rsid w:val="46EDEBC2"/>
    <w:rsid w:val="46F1488F"/>
    <w:rsid w:val="46F543DC"/>
    <w:rsid w:val="470B3C1D"/>
    <w:rsid w:val="473815E7"/>
    <w:rsid w:val="473F0E53"/>
    <w:rsid w:val="474F819A"/>
    <w:rsid w:val="477BF84A"/>
    <w:rsid w:val="477E59BA"/>
    <w:rsid w:val="478D06A1"/>
    <w:rsid w:val="47983E4C"/>
    <w:rsid w:val="47994875"/>
    <w:rsid w:val="479E9137"/>
    <w:rsid w:val="47A5118B"/>
    <w:rsid w:val="47C0B5D4"/>
    <w:rsid w:val="47C0EB14"/>
    <w:rsid w:val="47CD8FF5"/>
    <w:rsid w:val="47D78B88"/>
    <w:rsid w:val="47E47304"/>
    <w:rsid w:val="47E7B3CF"/>
    <w:rsid w:val="47F2F8CC"/>
    <w:rsid w:val="47F5FA8C"/>
    <w:rsid w:val="48128729"/>
    <w:rsid w:val="48413447"/>
    <w:rsid w:val="484886A8"/>
    <w:rsid w:val="484B0AD4"/>
    <w:rsid w:val="4855732B"/>
    <w:rsid w:val="4865D698"/>
    <w:rsid w:val="486FF9A0"/>
    <w:rsid w:val="4882C30D"/>
    <w:rsid w:val="48919E16"/>
    <w:rsid w:val="48951C16"/>
    <w:rsid w:val="489C0A08"/>
    <w:rsid w:val="48A8ECF4"/>
    <w:rsid w:val="48B3550E"/>
    <w:rsid w:val="48B393C6"/>
    <w:rsid w:val="48B9A159"/>
    <w:rsid w:val="48CDD545"/>
    <w:rsid w:val="48D7378F"/>
    <w:rsid w:val="4904D287"/>
    <w:rsid w:val="495FE3F2"/>
    <w:rsid w:val="496B21FF"/>
    <w:rsid w:val="49732918"/>
    <w:rsid w:val="498AE47D"/>
    <w:rsid w:val="49A2143F"/>
    <w:rsid w:val="49AE4CD0"/>
    <w:rsid w:val="49B3BF51"/>
    <w:rsid w:val="49C03F66"/>
    <w:rsid w:val="49D211E8"/>
    <w:rsid w:val="49E95A2E"/>
    <w:rsid w:val="49F914B6"/>
    <w:rsid w:val="4A14AEAA"/>
    <w:rsid w:val="4A1B04B0"/>
    <w:rsid w:val="4A4ECB60"/>
    <w:rsid w:val="4A575DA3"/>
    <w:rsid w:val="4A65629B"/>
    <w:rsid w:val="4A672C3C"/>
    <w:rsid w:val="4A6FE1F7"/>
    <w:rsid w:val="4A77CEF7"/>
    <w:rsid w:val="4A7CF62D"/>
    <w:rsid w:val="4A9C51B6"/>
    <w:rsid w:val="4ADF32F2"/>
    <w:rsid w:val="4AF23588"/>
    <w:rsid w:val="4AFD2A08"/>
    <w:rsid w:val="4B0BE77B"/>
    <w:rsid w:val="4B14564E"/>
    <w:rsid w:val="4B2B8999"/>
    <w:rsid w:val="4B427789"/>
    <w:rsid w:val="4B49CB79"/>
    <w:rsid w:val="4B5EC4FC"/>
    <w:rsid w:val="4B67E748"/>
    <w:rsid w:val="4BAF36FF"/>
    <w:rsid w:val="4BBEE786"/>
    <w:rsid w:val="4BC38F5D"/>
    <w:rsid w:val="4BF35AE6"/>
    <w:rsid w:val="4BFA9B0E"/>
    <w:rsid w:val="4C2F7AC3"/>
    <w:rsid w:val="4C30F65D"/>
    <w:rsid w:val="4C47F0C4"/>
    <w:rsid w:val="4C58E7B4"/>
    <w:rsid w:val="4C6080AE"/>
    <w:rsid w:val="4C6B9FFA"/>
    <w:rsid w:val="4C730027"/>
    <w:rsid w:val="4C7E360C"/>
    <w:rsid w:val="4C8D3B44"/>
    <w:rsid w:val="4C8ECCFA"/>
    <w:rsid w:val="4C9D6A09"/>
    <w:rsid w:val="4CA7F095"/>
    <w:rsid w:val="4CB172A1"/>
    <w:rsid w:val="4CC6E797"/>
    <w:rsid w:val="4CCAC07E"/>
    <w:rsid w:val="4CE9639F"/>
    <w:rsid w:val="4D0C9BF4"/>
    <w:rsid w:val="4D119895"/>
    <w:rsid w:val="4D1B2AB4"/>
    <w:rsid w:val="4D226419"/>
    <w:rsid w:val="4D32C9ED"/>
    <w:rsid w:val="4D3C424A"/>
    <w:rsid w:val="4D52BDB5"/>
    <w:rsid w:val="4D534ABF"/>
    <w:rsid w:val="4D589792"/>
    <w:rsid w:val="4D6953DB"/>
    <w:rsid w:val="4D7E44FC"/>
    <w:rsid w:val="4D900946"/>
    <w:rsid w:val="4D90DDCB"/>
    <w:rsid w:val="4DB3A30D"/>
    <w:rsid w:val="4DBD048C"/>
    <w:rsid w:val="4DC056CA"/>
    <w:rsid w:val="4DC3D072"/>
    <w:rsid w:val="4DC854E4"/>
    <w:rsid w:val="4DD87A98"/>
    <w:rsid w:val="4DE433AF"/>
    <w:rsid w:val="4DEED7F7"/>
    <w:rsid w:val="4DF19765"/>
    <w:rsid w:val="4DF2AFE4"/>
    <w:rsid w:val="4DFCBC69"/>
    <w:rsid w:val="4E006E31"/>
    <w:rsid w:val="4E03AFB0"/>
    <w:rsid w:val="4E394A5D"/>
    <w:rsid w:val="4E459F90"/>
    <w:rsid w:val="4E54EE8A"/>
    <w:rsid w:val="4E775663"/>
    <w:rsid w:val="4E9B386A"/>
    <w:rsid w:val="4EA33B1D"/>
    <w:rsid w:val="4EAA413D"/>
    <w:rsid w:val="4EE5C997"/>
    <w:rsid w:val="4EE84F68"/>
    <w:rsid w:val="4EEA1FB5"/>
    <w:rsid w:val="4EF0CACA"/>
    <w:rsid w:val="4EF9530E"/>
    <w:rsid w:val="4F0DDD40"/>
    <w:rsid w:val="4F1069CB"/>
    <w:rsid w:val="4F1723AF"/>
    <w:rsid w:val="4F40472A"/>
    <w:rsid w:val="4F552865"/>
    <w:rsid w:val="4F6E8D21"/>
    <w:rsid w:val="4F771D31"/>
    <w:rsid w:val="4F79A07C"/>
    <w:rsid w:val="4F9D591F"/>
    <w:rsid w:val="4F9F0DCB"/>
    <w:rsid w:val="4FA485D4"/>
    <w:rsid w:val="4FAD06BF"/>
    <w:rsid w:val="4FCE6238"/>
    <w:rsid w:val="4FDC30CF"/>
    <w:rsid w:val="4FE0D54D"/>
    <w:rsid w:val="4FF37FB8"/>
    <w:rsid w:val="4FFCCC81"/>
    <w:rsid w:val="5026D537"/>
    <w:rsid w:val="502A0883"/>
    <w:rsid w:val="5061E4CC"/>
    <w:rsid w:val="507BD5F9"/>
    <w:rsid w:val="5088F006"/>
    <w:rsid w:val="5096C131"/>
    <w:rsid w:val="50C581CA"/>
    <w:rsid w:val="50CAE00C"/>
    <w:rsid w:val="50CB1209"/>
    <w:rsid w:val="50DFE082"/>
    <w:rsid w:val="50E56BEF"/>
    <w:rsid w:val="50F61BE1"/>
    <w:rsid w:val="511C4837"/>
    <w:rsid w:val="512D830E"/>
    <w:rsid w:val="51438B3F"/>
    <w:rsid w:val="514945B9"/>
    <w:rsid w:val="5154D38B"/>
    <w:rsid w:val="51580A63"/>
    <w:rsid w:val="51706685"/>
    <w:rsid w:val="5172C29D"/>
    <w:rsid w:val="518C5205"/>
    <w:rsid w:val="51E2DAD7"/>
    <w:rsid w:val="51EE6DE4"/>
    <w:rsid w:val="51F1912F"/>
    <w:rsid w:val="51F1CE98"/>
    <w:rsid w:val="51F26335"/>
    <w:rsid w:val="51F4D580"/>
    <w:rsid w:val="51F5D53C"/>
    <w:rsid w:val="51FFF30E"/>
    <w:rsid w:val="5206DF5D"/>
    <w:rsid w:val="52373642"/>
    <w:rsid w:val="52710C69"/>
    <w:rsid w:val="52771F62"/>
    <w:rsid w:val="528A5F84"/>
    <w:rsid w:val="528E8DB2"/>
    <w:rsid w:val="52940D1B"/>
    <w:rsid w:val="5295B919"/>
    <w:rsid w:val="5295C6C7"/>
    <w:rsid w:val="5299B32C"/>
    <w:rsid w:val="529F67E5"/>
    <w:rsid w:val="52C0C432"/>
    <w:rsid w:val="52C4DF12"/>
    <w:rsid w:val="52D4F06E"/>
    <w:rsid w:val="52F4918A"/>
    <w:rsid w:val="52FC7CC8"/>
    <w:rsid w:val="52FCBF00"/>
    <w:rsid w:val="530A11D8"/>
    <w:rsid w:val="53116B2B"/>
    <w:rsid w:val="533760F7"/>
    <w:rsid w:val="533C8824"/>
    <w:rsid w:val="533CD706"/>
    <w:rsid w:val="534AEF42"/>
    <w:rsid w:val="5356BBB3"/>
    <w:rsid w:val="53574D20"/>
    <w:rsid w:val="535F1C57"/>
    <w:rsid w:val="536536FE"/>
    <w:rsid w:val="537B0A17"/>
    <w:rsid w:val="5395C894"/>
    <w:rsid w:val="539A72DC"/>
    <w:rsid w:val="53A1CAF6"/>
    <w:rsid w:val="53B3B396"/>
    <w:rsid w:val="53BA391C"/>
    <w:rsid w:val="53C1FF39"/>
    <w:rsid w:val="53CF1F93"/>
    <w:rsid w:val="53DF6890"/>
    <w:rsid w:val="53E5C1A6"/>
    <w:rsid w:val="53F168F7"/>
    <w:rsid w:val="54001B19"/>
    <w:rsid w:val="541212FE"/>
    <w:rsid w:val="541CAC43"/>
    <w:rsid w:val="5423875A"/>
    <w:rsid w:val="5449DB9B"/>
    <w:rsid w:val="545986A4"/>
    <w:rsid w:val="54655DA2"/>
    <w:rsid w:val="5470337F"/>
    <w:rsid w:val="5473F688"/>
    <w:rsid w:val="54789918"/>
    <w:rsid w:val="5479C532"/>
    <w:rsid w:val="5493C638"/>
    <w:rsid w:val="5497BC1B"/>
    <w:rsid w:val="54ACC6DB"/>
    <w:rsid w:val="54B13DFC"/>
    <w:rsid w:val="54B2C6BE"/>
    <w:rsid w:val="54BB5537"/>
    <w:rsid w:val="54CB4E5C"/>
    <w:rsid w:val="54E11165"/>
    <w:rsid w:val="54EBB983"/>
    <w:rsid w:val="54F7A227"/>
    <w:rsid w:val="54F81027"/>
    <w:rsid w:val="5504C916"/>
    <w:rsid w:val="5520433E"/>
    <w:rsid w:val="55354C61"/>
    <w:rsid w:val="5536DFF8"/>
    <w:rsid w:val="553F25F8"/>
    <w:rsid w:val="5548A770"/>
    <w:rsid w:val="5551A821"/>
    <w:rsid w:val="5551B282"/>
    <w:rsid w:val="556FEE02"/>
    <w:rsid w:val="557606B1"/>
    <w:rsid w:val="557B977B"/>
    <w:rsid w:val="55879EA3"/>
    <w:rsid w:val="5593ECB4"/>
    <w:rsid w:val="5596965A"/>
    <w:rsid w:val="559E560A"/>
    <w:rsid w:val="55A0F2CF"/>
    <w:rsid w:val="55E88AE3"/>
    <w:rsid w:val="55F7A5E5"/>
    <w:rsid w:val="5603842F"/>
    <w:rsid w:val="562B0792"/>
    <w:rsid w:val="56307CAA"/>
    <w:rsid w:val="5630CB2F"/>
    <w:rsid w:val="563761B5"/>
    <w:rsid w:val="56505EC8"/>
    <w:rsid w:val="56540743"/>
    <w:rsid w:val="5659A92A"/>
    <w:rsid w:val="565A43ED"/>
    <w:rsid w:val="568B3342"/>
    <w:rsid w:val="56C645C1"/>
    <w:rsid w:val="56C715B7"/>
    <w:rsid w:val="56C8C929"/>
    <w:rsid w:val="56C98721"/>
    <w:rsid w:val="56CEAA69"/>
    <w:rsid w:val="56DB672D"/>
    <w:rsid w:val="56DEB838"/>
    <w:rsid w:val="56F86D89"/>
    <w:rsid w:val="56F99FFB"/>
    <w:rsid w:val="5719F1F4"/>
    <w:rsid w:val="57205490"/>
    <w:rsid w:val="5721E40E"/>
    <w:rsid w:val="572E0681"/>
    <w:rsid w:val="57327667"/>
    <w:rsid w:val="573B06B0"/>
    <w:rsid w:val="57409D9D"/>
    <w:rsid w:val="57434E9C"/>
    <w:rsid w:val="57474945"/>
    <w:rsid w:val="57591A8C"/>
    <w:rsid w:val="57691E49"/>
    <w:rsid w:val="57695224"/>
    <w:rsid w:val="576AB38B"/>
    <w:rsid w:val="576F2C87"/>
    <w:rsid w:val="5781AFE1"/>
    <w:rsid w:val="57A45E4B"/>
    <w:rsid w:val="57ACD2F9"/>
    <w:rsid w:val="57B787AA"/>
    <w:rsid w:val="57B86D78"/>
    <w:rsid w:val="57C092C9"/>
    <w:rsid w:val="57D2F35E"/>
    <w:rsid w:val="57DBCE2E"/>
    <w:rsid w:val="57E3A250"/>
    <w:rsid w:val="57E58FF6"/>
    <w:rsid w:val="57E79F6E"/>
    <w:rsid w:val="57EDC244"/>
    <w:rsid w:val="57F1FC71"/>
    <w:rsid w:val="58047AC1"/>
    <w:rsid w:val="5818E2AA"/>
    <w:rsid w:val="581CD7E3"/>
    <w:rsid w:val="582D432F"/>
    <w:rsid w:val="584F97E6"/>
    <w:rsid w:val="58556978"/>
    <w:rsid w:val="585F3F1C"/>
    <w:rsid w:val="5863C35B"/>
    <w:rsid w:val="586ABD35"/>
    <w:rsid w:val="586C209F"/>
    <w:rsid w:val="587A3A4C"/>
    <w:rsid w:val="589CEDD2"/>
    <w:rsid w:val="58A7CB0C"/>
    <w:rsid w:val="58B3C5D6"/>
    <w:rsid w:val="58BE99C3"/>
    <w:rsid w:val="58D3B80C"/>
    <w:rsid w:val="58E93FC9"/>
    <w:rsid w:val="58ED280E"/>
    <w:rsid w:val="58F00928"/>
    <w:rsid w:val="58FD66C6"/>
    <w:rsid w:val="58FDFE3E"/>
    <w:rsid w:val="590CF3B9"/>
    <w:rsid w:val="59192571"/>
    <w:rsid w:val="59206DB5"/>
    <w:rsid w:val="5927FB2C"/>
    <w:rsid w:val="5930ABFD"/>
    <w:rsid w:val="59323504"/>
    <w:rsid w:val="5936E45A"/>
    <w:rsid w:val="594245C1"/>
    <w:rsid w:val="5945180C"/>
    <w:rsid w:val="594584E3"/>
    <w:rsid w:val="59589AAE"/>
    <w:rsid w:val="5958D9B3"/>
    <w:rsid w:val="5994E861"/>
    <w:rsid w:val="59AA78C6"/>
    <w:rsid w:val="59AD9759"/>
    <w:rsid w:val="59BA68AE"/>
    <w:rsid w:val="59D14C54"/>
    <w:rsid w:val="59D6C499"/>
    <w:rsid w:val="59D71DDB"/>
    <w:rsid w:val="59D94D4E"/>
    <w:rsid w:val="59F5B1AD"/>
    <w:rsid w:val="59F921D7"/>
    <w:rsid w:val="5A199292"/>
    <w:rsid w:val="5A3860CA"/>
    <w:rsid w:val="5A448583"/>
    <w:rsid w:val="5A46A931"/>
    <w:rsid w:val="5A642A4E"/>
    <w:rsid w:val="5A763C0C"/>
    <w:rsid w:val="5A7C3269"/>
    <w:rsid w:val="5A99EAFF"/>
    <w:rsid w:val="5AB13B2C"/>
    <w:rsid w:val="5AB59418"/>
    <w:rsid w:val="5AB992F6"/>
    <w:rsid w:val="5AD9429F"/>
    <w:rsid w:val="5AE894B3"/>
    <w:rsid w:val="5B01171C"/>
    <w:rsid w:val="5B0A12C2"/>
    <w:rsid w:val="5B123864"/>
    <w:rsid w:val="5B169D26"/>
    <w:rsid w:val="5B3018A8"/>
    <w:rsid w:val="5B310F70"/>
    <w:rsid w:val="5B4A807A"/>
    <w:rsid w:val="5B6C6F55"/>
    <w:rsid w:val="5B70102B"/>
    <w:rsid w:val="5B96EBDA"/>
    <w:rsid w:val="5B9840A4"/>
    <w:rsid w:val="5B9BAAC5"/>
    <w:rsid w:val="5BBF8EFD"/>
    <w:rsid w:val="5BC188B2"/>
    <w:rsid w:val="5BC18D5B"/>
    <w:rsid w:val="5BD44BBF"/>
    <w:rsid w:val="5BD50334"/>
    <w:rsid w:val="5BE59E4F"/>
    <w:rsid w:val="5C083DEE"/>
    <w:rsid w:val="5C15DEF7"/>
    <w:rsid w:val="5C16A00F"/>
    <w:rsid w:val="5C2E57F5"/>
    <w:rsid w:val="5C311D09"/>
    <w:rsid w:val="5C3DCC31"/>
    <w:rsid w:val="5C5890CF"/>
    <w:rsid w:val="5C5C1C50"/>
    <w:rsid w:val="5C6F0764"/>
    <w:rsid w:val="5C7D4FA1"/>
    <w:rsid w:val="5C919160"/>
    <w:rsid w:val="5CBEB5F0"/>
    <w:rsid w:val="5D011F36"/>
    <w:rsid w:val="5D113F1C"/>
    <w:rsid w:val="5D181E7D"/>
    <w:rsid w:val="5D1CDFED"/>
    <w:rsid w:val="5D336E56"/>
    <w:rsid w:val="5D581AA6"/>
    <w:rsid w:val="5D6F859F"/>
    <w:rsid w:val="5D723A5C"/>
    <w:rsid w:val="5D7CDBCA"/>
    <w:rsid w:val="5D9FBC44"/>
    <w:rsid w:val="5D9FD3F8"/>
    <w:rsid w:val="5DADA382"/>
    <w:rsid w:val="5DAF895E"/>
    <w:rsid w:val="5DB31682"/>
    <w:rsid w:val="5DB69D9E"/>
    <w:rsid w:val="5DC713A2"/>
    <w:rsid w:val="5DD8CC8C"/>
    <w:rsid w:val="5DF962FB"/>
    <w:rsid w:val="5E05B0E0"/>
    <w:rsid w:val="5E09C06E"/>
    <w:rsid w:val="5E139F74"/>
    <w:rsid w:val="5E1E3C76"/>
    <w:rsid w:val="5E23B93E"/>
    <w:rsid w:val="5E2C4AD6"/>
    <w:rsid w:val="5E4E3DE8"/>
    <w:rsid w:val="5E726711"/>
    <w:rsid w:val="5E78F10B"/>
    <w:rsid w:val="5E79E6FE"/>
    <w:rsid w:val="5E79FED1"/>
    <w:rsid w:val="5E8E446F"/>
    <w:rsid w:val="5E8EF26D"/>
    <w:rsid w:val="5E8F79B0"/>
    <w:rsid w:val="5E97785E"/>
    <w:rsid w:val="5E97F854"/>
    <w:rsid w:val="5EAB742C"/>
    <w:rsid w:val="5EB93349"/>
    <w:rsid w:val="5ECB861B"/>
    <w:rsid w:val="5ED66279"/>
    <w:rsid w:val="5EFF8307"/>
    <w:rsid w:val="5F086301"/>
    <w:rsid w:val="5F0D9E1A"/>
    <w:rsid w:val="5F1A9A57"/>
    <w:rsid w:val="5F20050A"/>
    <w:rsid w:val="5F208E1E"/>
    <w:rsid w:val="5F2791E4"/>
    <w:rsid w:val="5F345739"/>
    <w:rsid w:val="5F411F58"/>
    <w:rsid w:val="5F5D90B5"/>
    <w:rsid w:val="5F9010A0"/>
    <w:rsid w:val="5F902212"/>
    <w:rsid w:val="5F90A3F5"/>
    <w:rsid w:val="5F992B56"/>
    <w:rsid w:val="5FA6464A"/>
    <w:rsid w:val="5FA9D82A"/>
    <w:rsid w:val="5FB01911"/>
    <w:rsid w:val="5FCA954B"/>
    <w:rsid w:val="5FF74279"/>
    <w:rsid w:val="6000CD56"/>
    <w:rsid w:val="60184275"/>
    <w:rsid w:val="602103F4"/>
    <w:rsid w:val="60271B58"/>
    <w:rsid w:val="602DA033"/>
    <w:rsid w:val="602DC510"/>
    <w:rsid w:val="603ADC18"/>
    <w:rsid w:val="6043F47A"/>
    <w:rsid w:val="60490C7B"/>
    <w:rsid w:val="60539892"/>
    <w:rsid w:val="60551DEB"/>
    <w:rsid w:val="60556017"/>
    <w:rsid w:val="605F0309"/>
    <w:rsid w:val="60662CB9"/>
    <w:rsid w:val="607669FC"/>
    <w:rsid w:val="6092F865"/>
    <w:rsid w:val="60982C3A"/>
    <w:rsid w:val="60AA13DD"/>
    <w:rsid w:val="60C0FD94"/>
    <w:rsid w:val="60C72256"/>
    <w:rsid w:val="60D8E0DB"/>
    <w:rsid w:val="60DC6E40"/>
    <w:rsid w:val="60DD1DEC"/>
    <w:rsid w:val="60E3C8EC"/>
    <w:rsid w:val="60F33B8D"/>
    <w:rsid w:val="61024503"/>
    <w:rsid w:val="610B8F51"/>
    <w:rsid w:val="610EAA61"/>
    <w:rsid w:val="61232968"/>
    <w:rsid w:val="61233552"/>
    <w:rsid w:val="612C0F1A"/>
    <w:rsid w:val="613D8473"/>
    <w:rsid w:val="6144CAF5"/>
    <w:rsid w:val="614D42F5"/>
    <w:rsid w:val="6151C182"/>
    <w:rsid w:val="615BF37D"/>
    <w:rsid w:val="61657D1F"/>
    <w:rsid w:val="61693711"/>
    <w:rsid w:val="6170A45A"/>
    <w:rsid w:val="61806B88"/>
    <w:rsid w:val="61994BBE"/>
    <w:rsid w:val="61B67E2F"/>
    <w:rsid w:val="61BC5B9B"/>
    <w:rsid w:val="61C455CA"/>
    <w:rsid w:val="61D42439"/>
    <w:rsid w:val="61DF2D95"/>
    <w:rsid w:val="62183951"/>
    <w:rsid w:val="6224F0AD"/>
    <w:rsid w:val="622C3302"/>
    <w:rsid w:val="6231FA8C"/>
    <w:rsid w:val="6247165B"/>
    <w:rsid w:val="624CD287"/>
    <w:rsid w:val="6253E54F"/>
    <w:rsid w:val="62615244"/>
    <w:rsid w:val="62785AD6"/>
    <w:rsid w:val="6279A19D"/>
    <w:rsid w:val="628C92F7"/>
    <w:rsid w:val="62A1442C"/>
    <w:rsid w:val="62A71F01"/>
    <w:rsid w:val="62B5520D"/>
    <w:rsid w:val="62C3EE0B"/>
    <w:rsid w:val="62C7F93D"/>
    <w:rsid w:val="62E51700"/>
    <w:rsid w:val="62EBDB44"/>
    <w:rsid w:val="62FE55AA"/>
    <w:rsid w:val="632CE0BC"/>
    <w:rsid w:val="633F19CB"/>
    <w:rsid w:val="634BE69C"/>
    <w:rsid w:val="63564F9F"/>
    <w:rsid w:val="6362F544"/>
    <w:rsid w:val="636DE0E9"/>
    <w:rsid w:val="6378FD2A"/>
    <w:rsid w:val="639FC982"/>
    <w:rsid w:val="63A07DC3"/>
    <w:rsid w:val="63A47EDB"/>
    <w:rsid w:val="63B3DA1C"/>
    <w:rsid w:val="63B75EF8"/>
    <w:rsid w:val="63C90230"/>
    <w:rsid w:val="63D745FF"/>
    <w:rsid w:val="63DB3C86"/>
    <w:rsid w:val="63F314A6"/>
    <w:rsid w:val="63F3AF10"/>
    <w:rsid w:val="640138EF"/>
    <w:rsid w:val="64057A3B"/>
    <w:rsid w:val="64184AD8"/>
    <w:rsid w:val="64288B99"/>
    <w:rsid w:val="6432432D"/>
    <w:rsid w:val="645535C5"/>
    <w:rsid w:val="6480168A"/>
    <w:rsid w:val="649772C6"/>
    <w:rsid w:val="649D4F6A"/>
    <w:rsid w:val="64B2BD99"/>
    <w:rsid w:val="64BDAE99"/>
    <w:rsid w:val="64D380EF"/>
    <w:rsid w:val="64E41735"/>
    <w:rsid w:val="6510C06C"/>
    <w:rsid w:val="65170B4F"/>
    <w:rsid w:val="65229434"/>
    <w:rsid w:val="65282DA6"/>
    <w:rsid w:val="6535C043"/>
    <w:rsid w:val="6536F2BB"/>
    <w:rsid w:val="6543EEEC"/>
    <w:rsid w:val="6550528A"/>
    <w:rsid w:val="65730837"/>
    <w:rsid w:val="6575DBEF"/>
    <w:rsid w:val="65851E12"/>
    <w:rsid w:val="65873046"/>
    <w:rsid w:val="6597D053"/>
    <w:rsid w:val="65A3101F"/>
    <w:rsid w:val="65AE455E"/>
    <w:rsid w:val="65B4C475"/>
    <w:rsid w:val="65C29B82"/>
    <w:rsid w:val="65D57785"/>
    <w:rsid w:val="65D5B874"/>
    <w:rsid w:val="65E19986"/>
    <w:rsid w:val="65EE0368"/>
    <w:rsid w:val="660D6084"/>
    <w:rsid w:val="6617A450"/>
    <w:rsid w:val="662F6D4B"/>
    <w:rsid w:val="664B0953"/>
    <w:rsid w:val="664CE986"/>
    <w:rsid w:val="665B63A2"/>
    <w:rsid w:val="665B95D4"/>
    <w:rsid w:val="665DEDA8"/>
    <w:rsid w:val="666977A7"/>
    <w:rsid w:val="66802DFD"/>
    <w:rsid w:val="6694207E"/>
    <w:rsid w:val="669C9FF0"/>
    <w:rsid w:val="669F7E46"/>
    <w:rsid w:val="66A059F2"/>
    <w:rsid w:val="66A3BC5D"/>
    <w:rsid w:val="66B083C0"/>
    <w:rsid w:val="66B9A0FC"/>
    <w:rsid w:val="66CB5ABA"/>
    <w:rsid w:val="66FDC366"/>
    <w:rsid w:val="670AE3D2"/>
    <w:rsid w:val="671BA1F1"/>
    <w:rsid w:val="67315525"/>
    <w:rsid w:val="67378E05"/>
    <w:rsid w:val="673F29D4"/>
    <w:rsid w:val="6742B763"/>
    <w:rsid w:val="6745DB49"/>
    <w:rsid w:val="67630450"/>
    <w:rsid w:val="676558CC"/>
    <w:rsid w:val="676E8237"/>
    <w:rsid w:val="67923F1C"/>
    <w:rsid w:val="6798C3E0"/>
    <w:rsid w:val="679E0B2C"/>
    <w:rsid w:val="67B9FDE3"/>
    <w:rsid w:val="67C2E6CB"/>
    <w:rsid w:val="67D4A0D7"/>
    <w:rsid w:val="67E4C205"/>
    <w:rsid w:val="67E70C85"/>
    <w:rsid w:val="680A2599"/>
    <w:rsid w:val="6810532E"/>
    <w:rsid w:val="6813A65D"/>
    <w:rsid w:val="681F9CB3"/>
    <w:rsid w:val="68281E2A"/>
    <w:rsid w:val="682985E5"/>
    <w:rsid w:val="683DF5FD"/>
    <w:rsid w:val="6841BCF6"/>
    <w:rsid w:val="68441315"/>
    <w:rsid w:val="684E6244"/>
    <w:rsid w:val="6854702C"/>
    <w:rsid w:val="685C92D6"/>
    <w:rsid w:val="68682EB3"/>
    <w:rsid w:val="686BD021"/>
    <w:rsid w:val="686CA595"/>
    <w:rsid w:val="686DCFCB"/>
    <w:rsid w:val="68792AC7"/>
    <w:rsid w:val="687B09D4"/>
    <w:rsid w:val="6881A20C"/>
    <w:rsid w:val="6892A39A"/>
    <w:rsid w:val="6894037D"/>
    <w:rsid w:val="68B32E15"/>
    <w:rsid w:val="68C30D8F"/>
    <w:rsid w:val="68D01990"/>
    <w:rsid w:val="68D66020"/>
    <w:rsid w:val="68DF218A"/>
    <w:rsid w:val="690671D2"/>
    <w:rsid w:val="69067334"/>
    <w:rsid w:val="69113E52"/>
    <w:rsid w:val="69180D01"/>
    <w:rsid w:val="691C4B29"/>
    <w:rsid w:val="69267156"/>
    <w:rsid w:val="6932EFDA"/>
    <w:rsid w:val="6935D68A"/>
    <w:rsid w:val="693CC922"/>
    <w:rsid w:val="69509FB8"/>
    <w:rsid w:val="6959F69C"/>
    <w:rsid w:val="696C6D1A"/>
    <w:rsid w:val="6982DCE6"/>
    <w:rsid w:val="698370F4"/>
    <w:rsid w:val="69A48246"/>
    <w:rsid w:val="69A799C6"/>
    <w:rsid w:val="69C08594"/>
    <w:rsid w:val="69C107F5"/>
    <w:rsid w:val="69DEC610"/>
    <w:rsid w:val="69E830FC"/>
    <w:rsid w:val="69F76987"/>
    <w:rsid w:val="6A03FF14"/>
    <w:rsid w:val="6A118B1A"/>
    <w:rsid w:val="6A2FA076"/>
    <w:rsid w:val="6A3FEFB8"/>
    <w:rsid w:val="6A4A7372"/>
    <w:rsid w:val="6A6EE271"/>
    <w:rsid w:val="6A7CF6CB"/>
    <w:rsid w:val="6A8B5F38"/>
    <w:rsid w:val="6AA5D302"/>
    <w:rsid w:val="6AB3C152"/>
    <w:rsid w:val="6ADB11CB"/>
    <w:rsid w:val="6ADDE897"/>
    <w:rsid w:val="6B2004F8"/>
    <w:rsid w:val="6B23FDAD"/>
    <w:rsid w:val="6B39FFBA"/>
    <w:rsid w:val="6B41B23F"/>
    <w:rsid w:val="6B5261CA"/>
    <w:rsid w:val="6B6AA3F5"/>
    <w:rsid w:val="6B7003EE"/>
    <w:rsid w:val="6B758DBE"/>
    <w:rsid w:val="6B828AA5"/>
    <w:rsid w:val="6B86E442"/>
    <w:rsid w:val="6BB114F5"/>
    <w:rsid w:val="6BC41EDD"/>
    <w:rsid w:val="6BC44EDB"/>
    <w:rsid w:val="6BC5D1E5"/>
    <w:rsid w:val="6BD5953D"/>
    <w:rsid w:val="6BD92349"/>
    <w:rsid w:val="6BDC9D4D"/>
    <w:rsid w:val="6BE223F7"/>
    <w:rsid w:val="6BE83E51"/>
    <w:rsid w:val="6BEA9F97"/>
    <w:rsid w:val="6C06FBD6"/>
    <w:rsid w:val="6C0C98CD"/>
    <w:rsid w:val="6C17FE45"/>
    <w:rsid w:val="6C1842BF"/>
    <w:rsid w:val="6C19DDF5"/>
    <w:rsid w:val="6C22EB60"/>
    <w:rsid w:val="6C2DD274"/>
    <w:rsid w:val="6C395001"/>
    <w:rsid w:val="6C3C0E8B"/>
    <w:rsid w:val="6C578006"/>
    <w:rsid w:val="6C57F39F"/>
    <w:rsid w:val="6C5CF26A"/>
    <w:rsid w:val="6C69361F"/>
    <w:rsid w:val="6C6CAB13"/>
    <w:rsid w:val="6C75E8AF"/>
    <w:rsid w:val="6C8D75E2"/>
    <w:rsid w:val="6CBE2929"/>
    <w:rsid w:val="6CDA1E8F"/>
    <w:rsid w:val="6D082609"/>
    <w:rsid w:val="6D1505E0"/>
    <w:rsid w:val="6D156707"/>
    <w:rsid w:val="6D163CF2"/>
    <w:rsid w:val="6D2A6FFF"/>
    <w:rsid w:val="6D3B9FD6"/>
    <w:rsid w:val="6D89501E"/>
    <w:rsid w:val="6D8BE886"/>
    <w:rsid w:val="6D9BDCAF"/>
    <w:rsid w:val="6DB0D7E4"/>
    <w:rsid w:val="6DE4A761"/>
    <w:rsid w:val="6E153AB2"/>
    <w:rsid w:val="6E19A7F7"/>
    <w:rsid w:val="6E1A52F1"/>
    <w:rsid w:val="6E2E2849"/>
    <w:rsid w:val="6E307E16"/>
    <w:rsid w:val="6E3F9D9A"/>
    <w:rsid w:val="6E57E8CE"/>
    <w:rsid w:val="6E598A8F"/>
    <w:rsid w:val="6E6D5067"/>
    <w:rsid w:val="6E7A6184"/>
    <w:rsid w:val="6E7C0C46"/>
    <w:rsid w:val="6E818F9C"/>
    <w:rsid w:val="6E8947A5"/>
    <w:rsid w:val="6EAAA36D"/>
    <w:rsid w:val="6EB08D79"/>
    <w:rsid w:val="6EB99C69"/>
    <w:rsid w:val="6ED3CEED"/>
    <w:rsid w:val="6ED77037"/>
    <w:rsid w:val="6EDA2023"/>
    <w:rsid w:val="6EDBAB10"/>
    <w:rsid w:val="6EF0567E"/>
    <w:rsid w:val="6EF206B3"/>
    <w:rsid w:val="6EF2BD84"/>
    <w:rsid w:val="6F38ABA7"/>
    <w:rsid w:val="6F446362"/>
    <w:rsid w:val="6F452D96"/>
    <w:rsid w:val="6F6231FB"/>
    <w:rsid w:val="6F75C01D"/>
    <w:rsid w:val="6F88C061"/>
    <w:rsid w:val="6FA25DF8"/>
    <w:rsid w:val="6FA72E49"/>
    <w:rsid w:val="6FB46258"/>
    <w:rsid w:val="6FC03F87"/>
    <w:rsid w:val="6FD50009"/>
    <w:rsid w:val="6FDA2CCA"/>
    <w:rsid w:val="6FE36029"/>
    <w:rsid w:val="6FF2C79C"/>
    <w:rsid w:val="6FFBE7FA"/>
    <w:rsid w:val="70050F69"/>
    <w:rsid w:val="70179918"/>
    <w:rsid w:val="701F2E65"/>
    <w:rsid w:val="70230DA6"/>
    <w:rsid w:val="702B554C"/>
    <w:rsid w:val="703DF2E4"/>
    <w:rsid w:val="704C7A11"/>
    <w:rsid w:val="705108B9"/>
    <w:rsid w:val="705A37AF"/>
    <w:rsid w:val="706B5DFF"/>
    <w:rsid w:val="707EE134"/>
    <w:rsid w:val="70803E5B"/>
    <w:rsid w:val="708201E4"/>
    <w:rsid w:val="7092F511"/>
    <w:rsid w:val="70AC1112"/>
    <w:rsid w:val="70ACFCEB"/>
    <w:rsid w:val="70B108BA"/>
    <w:rsid w:val="70B6FA94"/>
    <w:rsid w:val="70D4379B"/>
    <w:rsid w:val="70FBDDCD"/>
    <w:rsid w:val="710CC404"/>
    <w:rsid w:val="711077B6"/>
    <w:rsid w:val="71277CE8"/>
    <w:rsid w:val="715BC80C"/>
    <w:rsid w:val="71622CD5"/>
    <w:rsid w:val="716A7845"/>
    <w:rsid w:val="716AC9CC"/>
    <w:rsid w:val="7183FD99"/>
    <w:rsid w:val="71C4862B"/>
    <w:rsid w:val="71D2077D"/>
    <w:rsid w:val="71E022E8"/>
    <w:rsid w:val="71E7CF5F"/>
    <w:rsid w:val="71EE1484"/>
    <w:rsid w:val="7209B32C"/>
    <w:rsid w:val="727B290D"/>
    <w:rsid w:val="7282CED6"/>
    <w:rsid w:val="72931A03"/>
    <w:rsid w:val="729800F0"/>
    <w:rsid w:val="729871F7"/>
    <w:rsid w:val="729886EF"/>
    <w:rsid w:val="72A1CE63"/>
    <w:rsid w:val="72ADB5E3"/>
    <w:rsid w:val="72BA4776"/>
    <w:rsid w:val="72BB92F1"/>
    <w:rsid w:val="72C2FB32"/>
    <w:rsid w:val="72CEE720"/>
    <w:rsid w:val="72DF4AFC"/>
    <w:rsid w:val="72E566B2"/>
    <w:rsid w:val="7311170D"/>
    <w:rsid w:val="73167D73"/>
    <w:rsid w:val="731964AE"/>
    <w:rsid w:val="731E4A0B"/>
    <w:rsid w:val="73298C9D"/>
    <w:rsid w:val="73474093"/>
    <w:rsid w:val="7351F63A"/>
    <w:rsid w:val="7388DBEC"/>
    <w:rsid w:val="738F8359"/>
    <w:rsid w:val="73915A8E"/>
    <w:rsid w:val="739EFB05"/>
    <w:rsid w:val="73A057CA"/>
    <w:rsid w:val="73A4B5D7"/>
    <w:rsid w:val="73A84951"/>
    <w:rsid w:val="73B38044"/>
    <w:rsid w:val="73D46B83"/>
    <w:rsid w:val="73EB6694"/>
    <w:rsid w:val="7410DE22"/>
    <w:rsid w:val="7414D05B"/>
    <w:rsid w:val="74456B30"/>
    <w:rsid w:val="74544230"/>
    <w:rsid w:val="746EF825"/>
    <w:rsid w:val="7480BF5D"/>
    <w:rsid w:val="7481FF6F"/>
    <w:rsid w:val="748D1111"/>
    <w:rsid w:val="748F37BD"/>
    <w:rsid w:val="74A2F76C"/>
    <w:rsid w:val="74AE801D"/>
    <w:rsid w:val="74B1CBD2"/>
    <w:rsid w:val="74D7A15B"/>
    <w:rsid w:val="74D83E8A"/>
    <w:rsid w:val="74E4C66D"/>
    <w:rsid w:val="7502C53E"/>
    <w:rsid w:val="75075EFF"/>
    <w:rsid w:val="75097598"/>
    <w:rsid w:val="7529D64B"/>
    <w:rsid w:val="7530E41B"/>
    <w:rsid w:val="753BA216"/>
    <w:rsid w:val="753F2731"/>
    <w:rsid w:val="75513FC7"/>
    <w:rsid w:val="755C6BE8"/>
    <w:rsid w:val="757CB2CE"/>
    <w:rsid w:val="757D7300"/>
    <w:rsid w:val="7584C0A5"/>
    <w:rsid w:val="7593CAB7"/>
    <w:rsid w:val="759CD2C6"/>
    <w:rsid w:val="75AACE00"/>
    <w:rsid w:val="75B4023C"/>
    <w:rsid w:val="75DD01AE"/>
    <w:rsid w:val="75E04823"/>
    <w:rsid w:val="75EFB093"/>
    <w:rsid w:val="7601B05D"/>
    <w:rsid w:val="7611DA5A"/>
    <w:rsid w:val="76476AD9"/>
    <w:rsid w:val="7648EECB"/>
    <w:rsid w:val="764F5E65"/>
    <w:rsid w:val="7650F10E"/>
    <w:rsid w:val="7672FDCD"/>
    <w:rsid w:val="767757C9"/>
    <w:rsid w:val="768A794E"/>
    <w:rsid w:val="768BBF00"/>
    <w:rsid w:val="768DFC60"/>
    <w:rsid w:val="76A21D1B"/>
    <w:rsid w:val="76A944C8"/>
    <w:rsid w:val="76B0F2FA"/>
    <w:rsid w:val="76C44A4E"/>
    <w:rsid w:val="76CBD18B"/>
    <w:rsid w:val="76CD4C05"/>
    <w:rsid w:val="76D158B7"/>
    <w:rsid w:val="7708B56E"/>
    <w:rsid w:val="7708FA3D"/>
    <w:rsid w:val="7711B609"/>
    <w:rsid w:val="772C895F"/>
    <w:rsid w:val="77490086"/>
    <w:rsid w:val="774FBB7F"/>
    <w:rsid w:val="77537678"/>
    <w:rsid w:val="7774C12F"/>
    <w:rsid w:val="77840517"/>
    <w:rsid w:val="7791223D"/>
    <w:rsid w:val="77FE0D85"/>
    <w:rsid w:val="780BCCDB"/>
    <w:rsid w:val="78184BEC"/>
    <w:rsid w:val="781B7F4D"/>
    <w:rsid w:val="782A303B"/>
    <w:rsid w:val="782CEA14"/>
    <w:rsid w:val="78366731"/>
    <w:rsid w:val="7857DDC3"/>
    <w:rsid w:val="785AD870"/>
    <w:rsid w:val="7878397F"/>
    <w:rsid w:val="7879BEF9"/>
    <w:rsid w:val="788071FC"/>
    <w:rsid w:val="789779E2"/>
    <w:rsid w:val="78A44529"/>
    <w:rsid w:val="78A99B09"/>
    <w:rsid w:val="78AC0420"/>
    <w:rsid w:val="78AD3DCC"/>
    <w:rsid w:val="78C68CA4"/>
    <w:rsid w:val="78C7B150"/>
    <w:rsid w:val="791B49D4"/>
    <w:rsid w:val="7923A20B"/>
    <w:rsid w:val="79257DB8"/>
    <w:rsid w:val="79373C14"/>
    <w:rsid w:val="793A1E8E"/>
    <w:rsid w:val="793DCC0C"/>
    <w:rsid w:val="7947E383"/>
    <w:rsid w:val="7957B70F"/>
    <w:rsid w:val="79632BEE"/>
    <w:rsid w:val="7963A782"/>
    <w:rsid w:val="79677A81"/>
    <w:rsid w:val="797A9676"/>
    <w:rsid w:val="797B8E7B"/>
    <w:rsid w:val="79839D04"/>
    <w:rsid w:val="79850A00"/>
    <w:rsid w:val="79A107E1"/>
    <w:rsid w:val="79AABA84"/>
    <w:rsid w:val="79AFEC5A"/>
    <w:rsid w:val="79B80620"/>
    <w:rsid w:val="79BDA89B"/>
    <w:rsid w:val="79E5A4EE"/>
    <w:rsid w:val="79FE2B60"/>
    <w:rsid w:val="7A0DCB38"/>
    <w:rsid w:val="7A155C89"/>
    <w:rsid w:val="7A20DDD3"/>
    <w:rsid w:val="7A3DE6F0"/>
    <w:rsid w:val="7A4EEC87"/>
    <w:rsid w:val="7A5CEC60"/>
    <w:rsid w:val="7A667414"/>
    <w:rsid w:val="7A6C7A56"/>
    <w:rsid w:val="7A71F90B"/>
    <w:rsid w:val="7A950423"/>
    <w:rsid w:val="7AA37875"/>
    <w:rsid w:val="7AA5FDF0"/>
    <w:rsid w:val="7AB0B71A"/>
    <w:rsid w:val="7AB775CD"/>
    <w:rsid w:val="7ABB9B8F"/>
    <w:rsid w:val="7AFD843A"/>
    <w:rsid w:val="7B0284E9"/>
    <w:rsid w:val="7B1098F6"/>
    <w:rsid w:val="7B20E618"/>
    <w:rsid w:val="7B3FD171"/>
    <w:rsid w:val="7B46F3D9"/>
    <w:rsid w:val="7B77E85C"/>
    <w:rsid w:val="7B8656EA"/>
    <w:rsid w:val="7B9BA785"/>
    <w:rsid w:val="7BABEF06"/>
    <w:rsid w:val="7BD0C810"/>
    <w:rsid w:val="7BD1948B"/>
    <w:rsid w:val="7BD66E78"/>
    <w:rsid w:val="7BD85AFD"/>
    <w:rsid w:val="7BED3365"/>
    <w:rsid w:val="7BF1F996"/>
    <w:rsid w:val="7BFEE545"/>
    <w:rsid w:val="7C05A940"/>
    <w:rsid w:val="7C0A3A59"/>
    <w:rsid w:val="7C15C131"/>
    <w:rsid w:val="7C22CE7C"/>
    <w:rsid w:val="7C3CF028"/>
    <w:rsid w:val="7C45C6E8"/>
    <w:rsid w:val="7C46ADEC"/>
    <w:rsid w:val="7C57A9FE"/>
    <w:rsid w:val="7C72FC3F"/>
    <w:rsid w:val="7CA01BB2"/>
    <w:rsid w:val="7CD0F140"/>
    <w:rsid w:val="7D0A643C"/>
    <w:rsid w:val="7D12147B"/>
    <w:rsid w:val="7D1F02EB"/>
    <w:rsid w:val="7D253BD8"/>
    <w:rsid w:val="7D3F3395"/>
    <w:rsid w:val="7D4C2C33"/>
    <w:rsid w:val="7D5E33F8"/>
    <w:rsid w:val="7D61B78E"/>
    <w:rsid w:val="7D6AAD9C"/>
    <w:rsid w:val="7D71C5A2"/>
    <w:rsid w:val="7D71E44B"/>
    <w:rsid w:val="7D8A7588"/>
    <w:rsid w:val="7D94434C"/>
    <w:rsid w:val="7D95386A"/>
    <w:rsid w:val="7DA40230"/>
    <w:rsid w:val="7DA73CE8"/>
    <w:rsid w:val="7DAE275F"/>
    <w:rsid w:val="7DB7F282"/>
    <w:rsid w:val="7DB8CB99"/>
    <w:rsid w:val="7DC4E59B"/>
    <w:rsid w:val="7DC60552"/>
    <w:rsid w:val="7DDCD071"/>
    <w:rsid w:val="7E0D6A06"/>
    <w:rsid w:val="7E112678"/>
    <w:rsid w:val="7E163CA3"/>
    <w:rsid w:val="7E18B320"/>
    <w:rsid w:val="7E61D526"/>
    <w:rsid w:val="7E63C684"/>
    <w:rsid w:val="7E64A394"/>
    <w:rsid w:val="7EA1FCBC"/>
    <w:rsid w:val="7EBC5B0C"/>
    <w:rsid w:val="7EBFB2D3"/>
    <w:rsid w:val="7EC44A48"/>
    <w:rsid w:val="7EC8E489"/>
    <w:rsid w:val="7EC8F305"/>
    <w:rsid w:val="7ECDA735"/>
    <w:rsid w:val="7EDCD043"/>
    <w:rsid w:val="7EF1CBA3"/>
    <w:rsid w:val="7F05E235"/>
    <w:rsid w:val="7F07E8DD"/>
    <w:rsid w:val="7F085CA8"/>
    <w:rsid w:val="7F0ADF98"/>
    <w:rsid w:val="7F159753"/>
    <w:rsid w:val="7F25B4D1"/>
    <w:rsid w:val="7F310FCC"/>
    <w:rsid w:val="7F3C3A2B"/>
    <w:rsid w:val="7F43CE5D"/>
    <w:rsid w:val="7F506B87"/>
    <w:rsid w:val="7F528C3E"/>
    <w:rsid w:val="7F5690E4"/>
    <w:rsid w:val="7F617A01"/>
    <w:rsid w:val="7F641339"/>
    <w:rsid w:val="7F70209D"/>
    <w:rsid w:val="7F7089ED"/>
    <w:rsid w:val="7F7FE8FF"/>
    <w:rsid w:val="7F888BE7"/>
    <w:rsid w:val="7F8C5323"/>
    <w:rsid w:val="7F9A6B1B"/>
    <w:rsid w:val="7F9D5D32"/>
    <w:rsid w:val="7FB97E5B"/>
    <w:rsid w:val="7FC0DD1F"/>
    <w:rsid w:val="7FF5A7D2"/>
    <w:rsid w:val="7FFF194D"/>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efaultImageDpi w14:val="32767"/>
  <w14:docId w14:val="3C31651B"/>
  <w15:chartTrackingRefBased/>
  <w15:docId w15:val="{EF7CC77F-4336-4D40-8601-9E2564D3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28D7"/>
    <w:pPr>
      <w:spacing w:line="288" w:lineRule="auto"/>
    </w:pPr>
    <w:rPr>
      <w:sz w:val="20"/>
      <w:szCs w:val="22"/>
    </w:rPr>
  </w:style>
  <w:style w:type="paragraph" w:styleId="Heading1">
    <w:name w:val="heading 1"/>
    <w:basedOn w:val="ICFHeading1"/>
    <w:next w:val="ICFTextwithspace"/>
    <w:link w:val="Heading1Char"/>
    <w:uiPriority w:val="9"/>
    <w:qFormat/>
    <w:rsid w:val="007B6F7B"/>
    <w:pPr>
      <w:outlineLvl w:val="0"/>
    </w:pPr>
  </w:style>
  <w:style w:type="paragraph" w:styleId="Heading2">
    <w:name w:val="heading 2"/>
    <w:basedOn w:val="ICFTextwithspace"/>
    <w:next w:val="ICFTextwithspace"/>
    <w:link w:val="Heading2Char"/>
    <w:uiPriority w:val="9"/>
    <w:unhideWhenUsed/>
    <w:qFormat/>
    <w:rsid w:val="00FB219D"/>
    <w:pPr>
      <w:keepNext/>
      <w:keepLines/>
      <w:spacing w:after="20"/>
      <w:outlineLvl w:val="1"/>
    </w:pPr>
    <w:rPr>
      <w:rFonts w:eastAsiaTheme="majorEastAsia" w:cstheme="majorBidi"/>
      <w:b/>
      <w:color w:val="FFC20C" w:themeColor="accent5" w:themeShade="BF"/>
      <w:sz w:val="28"/>
      <w:szCs w:val="28"/>
    </w:rPr>
  </w:style>
  <w:style w:type="paragraph" w:styleId="Heading3">
    <w:name w:val="heading 3"/>
    <w:basedOn w:val="ICFTextwithspace"/>
    <w:next w:val="ICFTextwithspace"/>
    <w:link w:val="Heading3Char"/>
    <w:uiPriority w:val="9"/>
    <w:unhideWhenUsed/>
    <w:qFormat/>
    <w:rsid w:val="0052331C"/>
    <w:pPr>
      <w:outlineLvl w:val="2"/>
    </w:pPr>
    <w:rPr>
      <w:b/>
      <w:bCs/>
    </w:rPr>
  </w:style>
  <w:style w:type="paragraph" w:styleId="Heading4">
    <w:name w:val="heading 4"/>
    <w:basedOn w:val="ICFTextwithspace"/>
    <w:next w:val="ICFTextwithspace"/>
    <w:link w:val="Heading4Char"/>
    <w:uiPriority w:val="9"/>
    <w:unhideWhenUsed/>
    <w:qFormat/>
    <w:rsid w:val="003E44D0"/>
    <w:pPr>
      <w:keepNext/>
      <w:keepLines/>
      <w:numPr>
        <w:ilvl w:val="3"/>
        <w:numId w:val="1"/>
      </w:numPr>
      <w:spacing w:after="20"/>
      <w:outlineLvl w:val="3"/>
    </w:pPr>
    <w:rPr>
      <w:rFonts w:eastAsiaTheme="majorEastAsia" w:cstheme="majorBidi"/>
      <w:b/>
      <w:bCs/>
      <w:color w:val="000000" w:themeColor="text1"/>
      <w:sz w:val="22"/>
      <w:szCs w:val="22"/>
    </w:rPr>
  </w:style>
  <w:style w:type="paragraph" w:styleId="Heading5">
    <w:name w:val="heading 5"/>
    <w:basedOn w:val="ICFTextwithspace"/>
    <w:next w:val="ICFTextwithspace"/>
    <w:link w:val="Heading5Char"/>
    <w:uiPriority w:val="9"/>
    <w:unhideWhenUsed/>
    <w:qFormat/>
    <w:rsid w:val="003E44D0"/>
    <w:pPr>
      <w:keepNext/>
      <w:keepLines/>
      <w:numPr>
        <w:ilvl w:val="4"/>
        <w:numId w:val="1"/>
      </w:numPr>
      <w:spacing w:after="20"/>
      <w:outlineLvl w:val="4"/>
    </w:pPr>
    <w:rPr>
      <w:rFonts w:eastAsiaTheme="majorEastAsia" w:cstheme="majorBidi"/>
      <w:b/>
      <w:bCs/>
      <w:color w:val="000000" w:themeColor="text1"/>
    </w:rPr>
  </w:style>
  <w:style w:type="paragraph" w:styleId="Heading6">
    <w:name w:val="heading 6"/>
    <w:basedOn w:val="ICFTextwithspace"/>
    <w:next w:val="ICFTextwithspace"/>
    <w:link w:val="Heading6Char"/>
    <w:uiPriority w:val="9"/>
    <w:unhideWhenUsed/>
    <w:qFormat/>
    <w:rsid w:val="003E44D0"/>
    <w:pPr>
      <w:keepNext/>
      <w:keepLines/>
      <w:numPr>
        <w:ilvl w:val="5"/>
        <w:numId w:val="1"/>
      </w:numPr>
      <w:spacing w:after="20"/>
      <w:outlineLvl w:val="5"/>
    </w:pPr>
    <w:rPr>
      <w:rFonts w:eastAsiaTheme="majorEastAsia" w:cstheme="majorBidi"/>
      <w:b/>
      <w:bCs/>
      <w:color w:val="000000" w:themeColor="text1"/>
    </w:rPr>
  </w:style>
  <w:style w:type="paragraph" w:styleId="Heading7">
    <w:name w:val="heading 7"/>
    <w:basedOn w:val="Normal"/>
    <w:next w:val="Normal"/>
    <w:link w:val="Heading7Char"/>
    <w:uiPriority w:val="9"/>
    <w:unhideWhenUsed/>
    <w:qFormat/>
    <w:rsid w:val="00F00CF2"/>
    <w:pPr>
      <w:keepNext/>
      <w:keepLines/>
      <w:numPr>
        <w:ilvl w:val="6"/>
        <w:numId w:val="1"/>
      </w:numPr>
      <w:spacing w:before="4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FE7C6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7C6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D01"/>
    <w:pPr>
      <w:tabs>
        <w:tab w:val="center" w:pos="4680"/>
        <w:tab w:val="right" w:pos="9360"/>
      </w:tabs>
    </w:pPr>
  </w:style>
  <w:style w:type="character" w:customStyle="1" w:styleId="HeaderChar">
    <w:name w:val="Header Char"/>
    <w:basedOn w:val="DefaultParagraphFont"/>
    <w:link w:val="Header"/>
    <w:uiPriority w:val="99"/>
    <w:rsid w:val="007B0D01"/>
  </w:style>
  <w:style w:type="paragraph" w:styleId="Footer">
    <w:name w:val="footer"/>
    <w:basedOn w:val="Normal"/>
    <w:link w:val="FooterChar"/>
    <w:uiPriority w:val="99"/>
    <w:unhideWhenUsed/>
    <w:rsid w:val="00AE2287"/>
    <w:pPr>
      <w:tabs>
        <w:tab w:val="right" w:pos="10224"/>
      </w:tabs>
      <w:spacing w:line="240" w:lineRule="auto"/>
    </w:pPr>
    <w:rPr>
      <w:color w:val="E7E6E6" w:themeColor="background2"/>
      <w:sz w:val="11"/>
      <w:szCs w:val="11"/>
    </w:rPr>
  </w:style>
  <w:style w:type="character" w:customStyle="1" w:styleId="FooterChar">
    <w:name w:val="Footer Char"/>
    <w:basedOn w:val="DefaultParagraphFont"/>
    <w:link w:val="Footer"/>
    <w:uiPriority w:val="99"/>
    <w:rsid w:val="00AE2287"/>
    <w:rPr>
      <w:color w:val="E7E6E6" w:themeColor="background2"/>
      <w:sz w:val="11"/>
      <w:szCs w:val="11"/>
    </w:rPr>
  </w:style>
  <w:style w:type="table" w:styleId="TableGrid">
    <w:name w:val="Table Grid"/>
    <w:basedOn w:val="TableNormal"/>
    <w:uiPriority w:val="39"/>
    <w:qFormat/>
    <w:rsid w:val="007B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FTextnospacing">
    <w:name w:val="ICF Text no spacing"/>
    <w:basedOn w:val="Normal"/>
    <w:link w:val="ICFTextnospacingChar"/>
    <w:qFormat/>
    <w:rsid w:val="006D2ACE"/>
    <w:pPr>
      <w:spacing w:line="264" w:lineRule="auto"/>
    </w:pPr>
    <w:rPr>
      <w:rFonts w:ascii="DM Sans" w:hAnsi="DM Sans" w:cs="Times New Roman (Body CS)"/>
      <w:szCs w:val="20"/>
    </w:rPr>
  </w:style>
  <w:style w:type="paragraph" w:customStyle="1" w:styleId="ICFQuote">
    <w:name w:val="ICF Quote"/>
    <w:basedOn w:val="ICFTextnospacing"/>
    <w:qFormat/>
    <w:rsid w:val="008B6DEE"/>
    <w:rPr>
      <w:i/>
      <w:iCs/>
      <w:color w:val="FFD966" w:themeColor="accent5"/>
      <w:sz w:val="30"/>
      <w:szCs w:val="30"/>
    </w:rPr>
  </w:style>
  <w:style w:type="character" w:customStyle="1" w:styleId="Heading1Char">
    <w:name w:val="Heading 1 Char"/>
    <w:basedOn w:val="DefaultParagraphFont"/>
    <w:link w:val="Heading1"/>
    <w:uiPriority w:val="9"/>
    <w:rsid w:val="007B6F7B"/>
    <w:rPr>
      <w:rFonts w:ascii="DM Sans" w:hAnsi="DM Sans" w:cs="Times New Roman (Body CS)"/>
      <w:b/>
      <w:bCs/>
      <w:sz w:val="32"/>
      <w:szCs w:val="32"/>
    </w:rPr>
  </w:style>
  <w:style w:type="paragraph" w:customStyle="1" w:styleId="ICFHeading1">
    <w:name w:val="ICF Heading 1"/>
    <w:basedOn w:val="Normal"/>
    <w:next w:val="ICFTextwithspace"/>
    <w:qFormat/>
    <w:rsid w:val="00840B38"/>
    <w:pPr>
      <w:keepNext/>
      <w:pageBreakBefore/>
      <w:spacing w:after="60" w:line="240" w:lineRule="auto"/>
      <w:outlineLvl w:val="0"/>
    </w:pPr>
    <w:rPr>
      <w:rFonts w:asciiTheme="majorHAnsi" w:hAnsiTheme="majorHAnsi"/>
      <w:b/>
      <w:bCs/>
      <w:sz w:val="32"/>
      <w:szCs w:val="32"/>
    </w:rPr>
  </w:style>
  <w:style w:type="character" w:customStyle="1" w:styleId="Heading2Char">
    <w:name w:val="Heading 2 Char"/>
    <w:basedOn w:val="DefaultParagraphFont"/>
    <w:link w:val="Heading2"/>
    <w:uiPriority w:val="9"/>
    <w:rsid w:val="003E44D0"/>
    <w:rPr>
      <w:rFonts w:ascii="DM Sans" w:hAnsi="DM Sans" w:eastAsiaTheme="majorEastAsia" w:cstheme="majorBidi"/>
      <w:b/>
      <w:color w:val="FFC20C" w:themeColor="accent5" w:themeShade="BF"/>
      <w:sz w:val="28"/>
      <w:szCs w:val="28"/>
    </w:rPr>
  </w:style>
  <w:style w:type="character" w:customStyle="1" w:styleId="Heading3Char">
    <w:name w:val="Heading 3 Char"/>
    <w:basedOn w:val="DefaultParagraphFont"/>
    <w:link w:val="Heading3"/>
    <w:uiPriority w:val="9"/>
    <w:rsid w:val="003E44D0"/>
    <w:rPr>
      <w:rFonts w:ascii="DM Sans" w:hAnsi="DM Sans" w:cs="Times New Roman (Body CS)"/>
      <w:b/>
      <w:bCs/>
      <w:sz w:val="20"/>
      <w:szCs w:val="20"/>
    </w:rPr>
  </w:style>
  <w:style w:type="character" w:customStyle="1" w:styleId="Heading4Char">
    <w:name w:val="Heading 4 Char"/>
    <w:basedOn w:val="DefaultParagraphFont"/>
    <w:link w:val="Heading4"/>
    <w:uiPriority w:val="9"/>
    <w:rsid w:val="003E44D0"/>
    <w:rPr>
      <w:rFonts w:ascii="DM Sans" w:hAnsi="DM Sans" w:eastAsiaTheme="majorEastAsia" w:cstheme="majorBidi"/>
      <w:b/>
      <w:bCs/>
      <w:color w:val="000000" w:themeColor="text1"/>
      <w:sz w:val="22"/>
      <w:szCs w:val="22"/>
    </w:rPr>
  </w:style>
  <w:style w:type="character" w:customStyle="1" w:styleId="Heading5Char">
    <w:name w:val="Heading 5 Char"/>
    <w:basedOn w:val="DefaultParagraphFont"/>
    <w:link w:val="Heading5"/>
    <w:uiPriority w:val="9"/>
    <w:rsid w:val="003E44D0"/>
    <w:rPr>
      <w:rFonts w:ascii="DM Sans" w:hAnsi="DM Sans" w:eastAsiaTheme="majorEastAsia" w:cstheme="majorBidi"/>
      <w:b/>
      <w:bCs/>
      <w:color w:val="000000" w:themeColor="text1"/>
      <w:sz w:val="20"/>
      <w:szCs w:val="20"/>
    </w:rPr>
  </w:style>
  <w:style w:type="character" w:customStyle="1" w:styleId="Heading6Char">
    <w:name w:val="Heading 6 Char"/>
    <w:basedOn w:val="DefaultParagraphFont"/>
    <w:link w:val="Heading6"/>
    <w:uiPriority w:val="9"/>
    <w:rsid w:val="003E44D0"/>
    <w:rPr>
      <w:rFonts w:ascii="DM Sans" w:hAnsi="DM Sans" w:eastAsiaTheme="majorEastAsia" w:cstheme="majorBidi"/>
      <w:b/>
      <w:bCs/>
      <w:color w:val="000000" w:themeColor="text1"/>
      <w:sz w:val="20"/>
      <w:szCs w:val="20"/>
    </w:rPr>
  </w:style>
  <w:style w:type="character" w:customStyle="1" w:styleId="Heading7Char">
    <w:name w:val="Heading 7 Char"/>
    <w:basedOn w:val="DefaultParagraphFont"/>
    <w:link w:val="Heading7"/>
    <w:uiPriority w:val="9"/>
    <w:rsid w:val="00F00CF2"/>
    <w:rPr>
      <w:rFonts w:asciiTheme="majorHAnsi" w:eastAsiaTheme="majorEastAsia" w:hAnsiTheme="majorHAnsi" w:cstheme="majorBidi"/>
      <w:i/>
      <w:iCs/>
      <w:color w:val="000000" w:themeColor="text1"/>
      <w:sz w:val="20"/>
      <w:szCs w:val="22"/>
    </w:rPr>
  </w:style>
  <w:style w:type="character" w:customStyle="1" w:styleId="Heading8Char">
    <w:name w:val="Heading 8 Char"/>
    <w:basedOn w:val="DefaultParagraphFont"/>
    <w:link w:val="Heading8"/>
    <w:uiPriority w:val="9"/>
    <w:semiHidden/>
    <w:rsid w:val="00FE7C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7C60"/>
    <w:rPr>
      <w:rFonts w:asciiTheme="majorHAnsi" w:eastAsiaTheme="majorEastAsia" w:hAnsiTheme="majorHAnsi" w:cstheme="majorBidi"/>
      <w:i/>
      <w:iCs/>
      <w:color w:val="272727" w:themeColor="text1" w:themeTint="D8"/>
      <w:sz w:val="21"/>
      <w:szCs w:val="21"/>
    </w:rPr>
  </w:style>
  <w:style w:type="paragraph" w:customStyle="1" w:styleId="ICFHeading2">
    <w:name w:val="ICF Heading 2"/>
    <w:basedOn w:val="Heading2"/>
    <w:next w:val="ICFTextwithspace"/>
    <w:qFormat/>
    <w:rsid w:val="0084192C"/>
    <w:pPr>
      <w:spacing w:after="0" w:line="240" w:lineRule="auto"/>
    </w:pPr>
  </w:style>
  <w:style w:type="paragraph" w:customStyle="1" w:styleId="ICFHeading3">
    <w:name w:val="ICF Heading 3"/>
    <w:basedOn w:val="Heading3"/>
    <w:next w:val="ICFTextwithspace"/>
    <w:qFormat/>
    <w:rsid w:val="0052331C"/>
    <w:pPr>
      <w:keepNext/>
      <w:spacing w:before="120" w:after="0" w:line="240" w:lineRule="auto"/>
    </w:pPr>
  </w:style>
  <w:style w:type="paragraph" w:customStyle="1" w:styleId="ICFHeading4">
    <w:name w:val="ICF Heading 4"/>
    <w:basedOn w:val="ICFTextwithspace"/>
    <w:next w:val="ICFTextwithspace"/>
    <w:qFormat/>
    <w:rsid w:val="0052331C"/>
    <w:pPr>
      <w:keepNext/>
      <w:spacing w:after="0"/>
    </w:pPr>
    <w:rPr>
      <w:u w:val="single"/>
    </w:rPr>
  </w:style>
  <w:style w:type="paragraph" w:customStyle="1" w:styleId="ICFHeading5">
    <w:name w:val="ICF Heading 5"/>
    <w:basedOn w:val="ICFTextwithspace"/>
    <w:next w:val="ICFTextwithspace"/>
    <w:qFormat/>
    <w:rsid w:val="00CC2888"/>
    <w:pPr>
      <w:keepNext/>
      <w:keepLines/>
      <w:spacing w:after="20"/>
    </w:pPr>
    <w:rPr>
      <w:b/>
      <w:bCs/>
      <w:color w:val="FFD966" w:themeColor="accent5"/>
    </w:rPr>
  </w:style>
  <w:style w:type="paragraph" w:styleId="TOC1">
    <w:name w:val="toc 1"/>
    <w:basedOn w:val="Normal"/>
    <w:next w:val="Normal"/>
    <w:autoRedefine/>
    <w:uiPriority w:val="39"/>
    <w:unhideWhenUsed/>
    <w:rsid w:val="00615A5E"/>
    <w:pPr>
      <w:tabs>
        <w:tab w:val="right" w:leader="dot" w:pos="10214"/>
      </w:tabs>
      <w:spacing w:after="100"/>
    </w:pPr>
  </w:style>
  <w:style w:type="paragraph" w:styleId="TOC2">
    <w:name w:val="toc 2"/>
    <w:basedOn w:val="TOC1"/>
    <w:next w:val="Normal"/>
    <w:autoRedefine/>
    <w:uiPriority w:val="39"/>
    <w:unhideWhenUsed/>
    <w:rsid w:val="0052331C"/>
    <w:pPr>
      <w:spacing w:line="240" w:lineRule="auto"/>
      <w:ind w:left="360"/>
    </w:pPr>
    <w:rPr>
      <w:noProof/>
    </w:rPr>
  </w:style>
  <w:style w:type="paragraph" w:styleId="TOC3">
    <w:name w:val="toc 3"/>
    <w:basedOn w:val="TOC1"/>
    <w:next w:val="Normal"/>
    <w:autoRedefine/>
    <w:uiPriority w:val="39"/>
    <w:unhideWhenUsed/>
    <w:rsid w:val="005D0535"/>
    <w:pPr>
      <w:spacing w:line="240" w:lineRule="auto"/>
      <w:ind w:left="720"/>
    </w:pPr>
    <w:rPr>
      <w:noProof/>
    </w:rPr>
  </w:style>
  <w:style w:type="paragraph" w:styleId="TOC4">
    <w:name w:val="toc 4"/>
    <w:basedOn w:val="TOC1"/>
    <w:next w:val="Normal"/>
    <w:autoRedefine/>
    <w:uiPriority w:val="39"/>
    <w:unhideWhenUsed/>
    <w:rsid w:val="00180406"/>
    <w:pPr>
      <w:ind w:left="660"/>
    </w:pPr>
  </w:style>
  <w:style w:type="paragraph" w:styleId="TOC5">
    <w:name w:val="toc 5"/>
    <w:basedOn w:val="TOC1"/>
    <w:next w:val="Normal"/>
    <w:autoRedefine/>
    <w:uiPriority w:val="39"/>
    <w:unhideWhenUsed/>
    <w:rsid w:val="00180406"/>
    <w:pPr>
      <w:ind w:left="880"/>
    </w:pPr>
  </w:style>
  <w:style w:type="paragraph" w:styleId="TOC6">
    <w:name w:val="toc 6"/>
    <w:basedOn w:val="TOC1"/>
    <w:next w:val="Normal"/>
    <w:autoRedefine/>
    <w:uiPriority w:val="39"/>
    <w:unhideWhenUsed/>
    <w:rsid w:val="00180406"/>
    <w:pPr>
      <w:ind w:left="1100"/>
    </w:pPr>
  </w:style>
  <w:style w:type="character" w:styleId="Hyperlink">
    <w:name w:val="Hyperlink"/>
    <w:basedOn w:val="DefaultParagraphFont"/>
    <w:uiPriority w:val="99"/>
    <w:unhideWhenUsed/>
    <w:rsid w:val="00180406"/>
    <w:rPr>
      <w:color w:val="336A90" w:themeColor="hyperlink"/>
      <w:u w:val="single"/>
    </w:rPr>
  </w:style>
  <w:style w:type="paragraph" w:customStyle="1" w:styleId="ICFBullet1">
    <w:name w:val="ICF Bullet 1"/>
    <w:basedOn w:val="ICFTextnospacing"/>
    <w:qFormat/>
    <w:rsid w:val="00BA59A1"/>
    <w:pPr>
      <w:numPr>
        <w:numId w:val="2"/>
      </w:numPr>
      <w:spacing w:after="120"/>
      <w:ind w:left="634" w:hanging="288"/>
      <w:contextualSpacing/>
    </w:pPr>
  </w:style>
  <w:style w:type="paragraph" w:customStyle="1" w:styleId="ICFBullet2">
    <w:name w:val="ICF Bullet 2"/>
    <w:basedOn w:val="ICFBullet1"/>
    <w:qFormat/>
    <w:rsid w:val="004859EA"/>
    <w:pPr>
      <w:ind w:left="576"/>
    </w:pPr>
  </w:style>
  <w:style w:type="paragraph" w:customStyle="1" w:styleId="ICFBullet3">
    <w:name w:val="ICF Bullet 3"/>
    <w:basedOn w:val="ICFBullet1"/>
    <w:qFormat/>
    <w:rsid w:val="004859EA"/>
    <w:pPr>
      <w:ind w:left="864"/>
    </w:pPr>
  </w:style>
  <w:style w:type="character" w:styleId="PageNumber">
    <w:name w:val="page number"/>
    <w:basedOn w:val="DefaultParagraphFont"/>
    <w:uiPriority w:val="99"/>
    <w:semiHidden/>
    <w:unhideWhenUsed/>
    <w:rsid w:val="00125D28"/>
  </w:style>
  <w:style w:type="paragraph" w:customStyle="1" w:styleId="ICFSidebarTItle">
    <w:name w:val="ICF Sidebar TItle"/>
    <w:basedOn w:val="ICFTextwithspace"/>
    <w:next w:val="Normal"/>
    <w:qFormat/>
    <w:rsid w:val="009032F4"/>
    <w:pPr>
      <w:framePr w:hSpace="180" w:wrap="around" w:vAnchor="text" w:hAnchor="text" w:x="6610" w:y="1"/>
      <w:adjustRightInd w:val="0"/>
      <w:snapToGrid w:val="0"/>
      <w:spacing w:after="60" w:line="240" w:lineRule="auto"/>
      <w:suppressOverlap/>
    </w:pPr>
    <w:rPr>
      <w:b/>
      <w:bCs/>
      <w:color w:val="000000" w:themeColor="text1"/>
    </w:rPr>
  </w:style>
  <w:style w:type="paragraph" w:customStyle="1" w:styleId="ICFHeading6">
    <w:name w:val="ICF Heading 6"/>
    <w:basedOn w:val="ICFTextwithspace"/>
    <w:next w:val="ICFTextwithspace"/>
    <w:qFormat/>
    <w:rsid w:val="00A474CB"/>
    <w:pPr>
      <w:keepNext/>
      <w:spacing w:after="20"/>
    </w:pPr>
    <w:rPr>
      <w:b/>
      <w:bCs/>
    </w:rPr>
  </w:style>
  <w:style w:type="paragraph" w:customStyle="1" w:styleId="ICFIndentQuote">
    <w:name w:val="ICF Indent Quote"/>
    <w:basedOn w:val="ICFTextnospacing"/>
    <w:qFormat/>
    <w:rsid w:val="002B6CA6"/>
    <w:pPr>
      <w:ind w:left="720" w:right="1008"/>
    </w:pPr>
    <w:rPr>
      <w:i/>
      <w:iCs/>
      <w:color w:val="FFD966" w:themeColor="accent5"/>
      <w:sz w:val="24"/>
      <w:szCs w:val="24"/>
    </w:rPr>
  </w:style>
  <w:style w:type="table" w:customStyle="1" w:styleId="ICFBlueStyle1">
    <w:name w:val="ICF Blue Style 1"/>
    <w:basedOn w:val="TableNormal"/>
    <w:uiPriority w:val="99"/>
    <w:rsid w:val="00C92E20"/>
    <w:rPr>
      <w:sz w:val="20"/>
      <w:szCs w:val="22"/>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bottom w:w="14" w:type="dxa"/>
      </w:tblCellMar>
    </w:tblPr>
    <w:trPr>
      <w:cantSplit/>
    </w:trPr>
    <w:tblStylePr w:type="firstRow">
      <w:pPr>
        <w:wordWrap/>
        <w:spacing w:before="0" w:beforeLines="0" w:beforeAutospacing="0" w:after="0" w:afterLines="0" w:afterAutospacing="0" w:line="240" w:lineRule="auto"/>
        <w:jc w:val="center"/>
      </w:pPr>
      <w:rPr>
        <w:rFonts w:asciiTheme="minorHAnsi" w:hAnsiTheme="minorHAnsi"/>
        <w:b w:val="0"/>
        <w:color w:val="FFFFFF" w:themeColor="background1"/>
        <w:sz w:val="20"/>
      </w:rPr>
      <w:tblPr/>
      <w:trPr>
        <w:cantSplit w:val="0"/>
      </w:trPr>
      <w:tcPr>
        <w:shd w:val="clear" w:color="auto" w:fill="0785F2"/>
        <w:vAlign w:val="bottom"/>
      </w:tcPr>
    </w:tblStylePr>
    <w:tblStylePr w:type="firstCol">
      <w:rPr>
        <w:rFonts w:asciiTheme="minorHAnsi" w:hAnsiTheme="minorHAnsi"/>
        <w:sz w:val="20"/>
      </w:rPr>
      <w:tblPr/>
      <w:trPr>
        <w:cantSplit w:val="0"/>
      </w:trPr>
      <w:tcPr>
        <w:vAlign w:val="center"/>
      </w:tcPr>
    </w:tblStylePr>
    <w:tblStylePr w:type="band1Horz">
      <w:rPr>
        <w:rFonts w:asciiTheme="minorHAnsi" w:hAnsiTheme="minorHAnsi"/>
        <w:sz w:val="20"/>
      </w:rPr>
      <w:tblPr/>
      <w:trPr>
        <w:cantSplit w:val="0"/>
      </w:trPr>
      <w:tcPr>
        <w:vAlign w:val="center"/>
      </w:tcPr>
    </w:tblStylePr>
    <w:tblStylePr w:type="band2Horz">
      <w:rPr>
        <w:rFonts w:asciiTheme="minorHAnsi" w:hAnsiTheme="minorHAnsi"/>
        <w:sz w:val="20"/>
      </w:rPr>
      <w:tblPr/>
      <w:trPr>
        <w:cantSplit w:val="0"/>
      </w:trPr>
      <w:tcPr>
        <w:shd w:val="clear" w:color="auto" w:fill="F2F2F2" w:themeFill="background1" w:themeFillShade="F2"/>
        <w:vAlign w:val="center"/>
      </w:tcPr>
    </w:tblStylePr>
  </w:style>
  <w:style w:type="paragraph" w:styleId="FootnoteText">
    <w:name w:val="footnote text"/>
    <w:basedOn w:val="Normal"/>
    <w:link w:val="FootnoteTextChar"/>
    <w:uiPriority w:val="99"/>
    <w:semiHidden/>
    <w:unhideWhenUsed/>
    <w:rsid w:val="00FF754E"/>
    <w:pPr>
      <w:spacing w:line="240" w:lineRule="auto"/>
    </w:pPr>
    <w:rPr>
      <w:rFonts w:ascii="Arial" w:hAnsi="Arial"/>
      <w:szCs w:val="20"/>
    </w:rPr>
  </w:style>
  <w:style w:type="character" w:customStyle="1" w:styleId="FootnoteTextChar">
    <w:name w:val="Footnote Text Char"/>
    <w:basedOn w:val="DefaultParagraphFont"/>
    <w:link w:val="FootnoteText"/>
    <w:uiPriority w:val="99"/>
    <w:semiHidden/>
    <w:rsid w:val="00FF754E"/>
    <w:rPr>
      <w:rFonts w:ascii="Arial" w:hAnsi="Arial"/>
      <w:sz w:val="20"/>
      <w:szCs w:val="20"/>
    </w:rPr>
  </w:style>
  <w:style w:type="character" w:styleId="FootnoteReference">
    <w:name w:val="footnote reference"/>
    <w:basedOn w:val="DefaultParagraphFont"/>
    <w:uiPriority w:val="99"/>
    <w:semiHidden/>
    <w:unhideWhenUsed/>
    <w:rsid w:val="00FF754E"/>
    <w:rPr>
      <w:vertAlign w:val="superscript"/>
    </w:rPr>
  </w:style>
  <w:style w:type="paragraph" w:customStyle="1" w:styleId="ICFExhibitTItle">
    <w:name w:val="ICF Exhibit TItle"/>
    <w:basedOn w:val="ICFTextnospacing"/>
    <w:qFormat/>
    <w:rsid w:val="0052331C"/>
    <w:pPr>
      <w:keepNext/>
      <w:keepLines/>
      <w:spacing w:before="240"/>
    </w:pPr>
    <w:rPr>
      <w:b/>
      <w:bCs/>
    </w:rPr>
  </w:style>
  <w:style w:type="paragraph" w:customStyle="1" w:styleId="ICFTitlePageTitleBlack">
    <w:name w:val="ICF Title Page Title Black"/>
    <w:basedOn w:val="ICFTextnospacing"/>
    <w:qFormat/>
    <w:rsid w:val="00A345A9"/>
    <w:pPr>
      <w:spacing w:line="216" w:lineRule="auto"/>
    </w:pPr>
    <w:rPr>
      <w:b/>
      <w:bCs/>
      <w:color w:val="000000" w:themeColor="text1"/>
      <w:sz w:val="60"/>
      <w:szCs w:val="60"/>
    </w:rPr>
  </w:style>
  <w:style w:type="paragraph" w:customStyle="1" w:styleId="ICFTitlePagesubtitleWhite">
    <w:name w:val="ICF Title Page subtitle White"/>
    <w:basedOn w:val="ICFTitlePageTitleBlack"/>
    <w:qFormat/>
    <w:rsid w:val="00A345A9"/>
    <w:rPr>
      <w:color w:val="FFFFFF" w:themeColor="background1"/>
      <w:sz w:val="40"/>
      <w:szCs w:val="40"/>
    </w:rPr>
  </w:style>
  <w:style w:type="paragraph" w:customStyle="1" w:styleId="ICFLegalText">
    <w:name w:val="ICF Legal Text"/>
    <w:basedOn w:val="ICFTextnospacing"/>
    <w:qFormat/>
    <w:rsid w:val="00E6718D"/>
    <w:rPr>
      <w:sz w:val="14"/>
      <w:szCs w:val="14"/>
    </w:rPr>
  </w:style>
  <w:style w:type="paragraph" w:customStyle="1" w:styleId="ICFTabletext">
    <w:name w:val="ICF Table text"/>
    <w:basedOn w:val="ICFTextnospacing"/>
    <w:qFormat/>
    <w:rsid w:val="001969CF"/>
    <w:pPr>
      <w:spacing w:line="240" w:lineRule="auto"/>
    </w:pPr>
    <w:rPr>
      <w:sz w:val="18"/>
    </w:rPr>
  </w:style>
  <w:style w:type="table" w:customStyle="1" w:styleId="ICFBlue">
    <w:name w:val="ICF Blue"/>
    <w:basedOn w:val="TableNormal"/>
    <w:uiPriority w:val="99"/>
    <w:rsid w:val="001C03C0"/>
    <w:tblPr/>
    <w:tblStylePr w:type="firstRow">
      <w:rPr>
        <w:rFonts w:asciiTheme="minorHAnsi" w:hAnsiTheme="minorHAnsi"/>
        <w:b/>
        <w:sz w:val="20"/>
      </w:rPr>
    </w:tblStylePr>
    <w:tblStylePr w:type="lastRow">
      <w:rPr>
        <w:rFonts w:asciiTheme="minorHAnsi" w:hAnsiTheme="minorHAnsi"/>
        <w:sz w:val="20"/>
      </w:rPr>
    </w:tblStylePr>
  </w:style>
  <w:style w:type="paragraph" w:customStyle="1" w:styleId="ICFSidebarTitleBlue">
    <w:name w:val="ICF Sidebar Title Blue"/>
    <w:basedOn w:val="ICFSidebarTItle"/>
    <w:next w:val="ICFTextwithspace"/>
    <w:qFormat/>
    <w:rsid w:val="00003E97"/>
    <w:pPr>
      <w:framePr w:wrap="around" w:vAnchor="margin" w:hAnchor="margin" w:xAlign="right" w:y="50"/>
    </w:pPr>
    <w:rPr>
      <w:color w:val="FFD966" w:themeColor="accent5"/>
    </w:rPr>
  </w:style>
  <w:style w:type="paragraph" w:customStyle="1" w:styleId="ICFRFPInfo">
    <w:name w:val="ICF RFP Info"/>
    <w:basedOn w:val="Footer"/>
    <w:qFormat/>
    <w:rsid w:val="00D63FC5"/>
    <w:pPr>
      <w:pBdr>
        <w:bottom w:val="single" w:sz="4" w:space="6" w:color="E7E6E6" w:themeColor="background2"/>
      </w:pBdr>
    </w:pPr>
    <w:rPr>
      <w:b/>
      <w:bCs/>
      <w:szCs w:val="16"/>
    </w:rPr>
  </w:style>
  <w:style w:type="paragraph" w:customStyle="1" w:styleId="ICFTextwithspace">
    <w:name w:val="ICF Text with space"/>
    <w:basedOn w:val="ICFTextnospacing"/>
    <w:link w:val="ICFTextwithspaceChar"/>
    <w:qFormat/>
    <w:rsid w:val="006D2ACE"/>
    <w:pPr>
      <w:spacing w:after="120"/>
    </w:pPr>
  </w:style>
  <w:style w:type="paragraph" w:customStyle="1" w:styleId="ICFIndentQuoter">
    <w:name w:val="ICF Indent Quoter"/>
    <w:basedOn w:val="ICFTextnospacing"/>
    <w:qFormat/>
    <w:rsid w:val="00BA0416"/>
    <w:pPr>
      <w:ind w:left="720" w:right="738"/>
    </w:pPr>
    <w:rPr>
      <w:color w:val="E7E6E6" w:themeColor="background2"/>
    </w:rPr>
  </w:style>
  <w:style w:type="paragraph" w:customStyle="1" w:styleId="ICFLine">
    <w:name w:val="ICF Line"/>
    <w:basedOn w:val="ICFTextnospacing"/>
    <w:qFormat/>
    <w:rsid w:val="007E54B7"/>
    <w:pPr>
      <w:pBdr>
        <w:bottom w:val="single" w:sz="4" w:space="1" w:color="E7E6E6" w:themeColor="background2"/>
      </w:pBdr>
      <w:spacing w:after="200"/>
    </w:pPr>
    <w:rPr>
      <w:sz w:val="16"/>
      <w:szCs w:val="16"/>
    </w:rPr>
  </w:style>
  <w:style w:type="paragraph" w:customStyle="1" w:styleId="ICFTableHeadings">
    <w:name w:val="ICF Table Headings"/>
    <w:basedOn w:val="ICFTextnospacing"/>
    <w:qFormat/>
    <w:rsid w:val="000E6BD1"/>
    <w:pPr>
      <w:keepNext/>
      <w:adjustRightInd w:val="0"/>
      <w:snapToGrid w:val="0"/>
      <w:spacing w:before="40" w:after="40" w:line="240" w:lineRule="auto"/>
      <w:jc w:val="center"/>
    </w:pPr>
    <w:rPr>
      <w:rFonts w:cstheme="minorHAnsi"/>
      <w:b/>
      <w:color w:val="FFFFFF" w:themeColor="background1"/>
      <w:sz w:val="18"/>
    </w:rPr>
  </w:style>
  <w:style w:type="table" w:styleId="GridTable4Accent5">
    <w:name w:val="Grid Table 4 Accent 5"/>
    <w:basedOn w:val="TableNormal"/>
    <w:uiPriority w:val="49"/>
    <w:rsid w:val="004D3111"/>
    <w:tblPr>
      <w:tblStyleRowBandSize w:val="1"/>
      <w:tblStyleColBandSize w:val="1"/>
      <w:tblBorders>
        <w:top w:val="single" w:sz="4" w:space="0" w:color="FFE7A3" w:themeColor="accent5" w:themeTint="99"/>
        <w:left w:val="single" w:sz="4" w:space="0" w:color="FFE7A3" w:themeColor="accent5" w:themeTint="99"/>
        <w:bottom w:val="single" w:sz="4" w:space="0" w:color="FFE7A3" w:themeColor="accent5" w:themeTint="99"/>
        <w:right w:val="single" w:sz="4" w:space="0" w:color="FFE7A3" w:themeColor="accent5" w:themeTint="99"/>
        <w:insideH w:val="single" w:sz="4" w:space="0" w:color="FFE7A3" w:themeColor="accent5" w:themeTint="99"/>
        <w:insideV w:val="single" w:sz="4" w:space="0" w:color="FFE7A3" w:themeColor="accent5" w:themeTint="99"/>
      </w:tblBorders>
    </w:tblPr>
    <w:tblStylePr w:type="firstRow">
      <w:rPr>
        <w:b/>
        <w:bCs/>
        <w:color w:val="FFFFFF" w:themeColor="background1"/>
      </w:rPr>
      <w:tblPr/>
      <w:tcPr>
        <w:tcBorders>
          <w:top w:val="single" w:sz="4" w:space="0" w:color="FFD966" w:themeColor="accent5"/>
          <w:left w:val="single" w:sz="4" w:space="0" w:color="FFD966" w:themeColor="accent5"/>
          <w:bottom w:val="single" w:sz="4" w:space="0" w:color="FFD966" w:themeColor="accent5"/>
          <w:right w:val="single" w:sz="4" w:space="0" w:color="FFD966" w:themeColor="accent5"/>
          <w:insideH w:val="nil"/>
          <w:insideV w:val="nil"/>
        </w:tcBorders>
        <w:shd w:val="clear" w:color="auto" w:fill="FFD966" w:themeFill="accent5"/>
      </w:tcPr>
    </w:tblStylePr>
    <w:tblStylePr w:type="lastRow">
      <w:rPr>
        <w:b/>
        <w:bCs/>
      </w:rPr>
      <w:tblPr/>
      <w:tcPr>
        <w:tcBorders>
          <w:top w:val="double" w:sz="4" w:space="0" w:color="FFD966" w:themeColor="accent5"/>
        </w:tcBorders>
      </w:tcPr>
    </w:tblStylePr>
    <w:tblStylePr w:type="firstCol">
      <w:rPr>
        <w:b/>
        <w:bCs/>
      </w:rPr>
    </w:tblStylePr>
    <w:tblStylePr w:type="lastCol">
      <w:rPr>
        <w:b/>
        <w:bCs/>
      </w:rPr>
    </w:tblStylePr>
    <w:tblStylePr w:type="band1Vert">
      <w:tblPr/>
      <w:tcPr>
        <w:shd w:val="clear" w:color="auto" w:fill="FFF7E0" w:themeFill="accent5" w:themeFillTint="33"/>
      </w:tcPr>
    </w:tblStylePr>
    <w:tblStylePr w:type="band1Horz">
      <w:tblPr/>
      <w:tcPr>
        <w:shd w:val="clear" w:color="auto" w:fill="FFF7E0" w:themeFill="accent5" w:themeFillTint="33"/>
      </w:tcPr>
    </w:tblStylePr>
  </w:style>
  <w:style w:type="table" w:styleId="GridTable4Accent6">
    <w:name w:val="Grid Table 4 Accent 6"/>
    <w:basedOn w:val="TableNormal"/>
    <w:uiPriority w:val="49"/>
    <w:rsid w:val="00FC56F8"/>
    <w:rPr>
      <w:rFonts w:cs="Times New Roman (Body CS)"/>
      <w:sz w:val="20"/>
    </w:rPr>
    <w:tblPr>
      <w:tblStyleRowBandSize w:val="1"/>
      <w:tblStyleColBandSize w:val="1"/>
      <w:tblBorders>
        <w:top w:val="single" w:sz="4" w:space="0" w:color="2612ED" w:themeColor="accent6" w:themeTint="99"/>
        <w:left w:val="single" w:sz="4" w:space="0" w:color="2612ED" w:themeColor="accent6" w:themeTint="99"/>
        <w:bottom w:val="single" w:sz="4" w:space="0" w:color="2612ED" w:themeColor="accent6" w:themeTint="99"/>
        <w:right w:val="single" w:sz="4" w:space="0" w:color="2612ED" w:themeColor="accent6" w:themeTint="99"/>
        <w:insideH w:val="single" w:sz="4" w:space="0" w:color="2612ED" w:themeColor="accent6" w:themeTint="99"/>
        <w:insideV w:val="single" w:sz="4" w:space="0" w:color="2612ED" w:themeColor="accent6" w:themeTint="99"/>
      </w:tblBorders>
    </w:tblPr>
    <w:tblStylePr w:type="firstRow">
      <w:rPr>
        <w:rFonts w:asciiTheme="minorHAnsi" w:hAnsiTheme="minorHAnsi"/>
        <w:b/>
        <w:bCs/>
        <w:color w:val="FFFFFF" w:themeColor="background1"/>
        <w:sz w:val="20"/>
      </w:rPr>
      <w:tblPr/>
      <w:trPr>
        <w:tblHeader/>
      </w:trPr>
      <w:tcPr>
        <w:shd w:val="clear" w:color="auto" w:fill="0785F2"/>
        <w:vAlign w:val="bottom"/>
      </w:tcPr>
    </w:tblStylePr>
    <w:tblStylePr w:type="lastRow">
      <w:rPr>
        <w:b w:val="0"/>
        <w:bCs/>
      </w:rPr>
      <w:tblPr/>
      <w:tcPr>
        <w:tcBorders>
          <w:top w:val="double" w:sz="4" w:space="0" w:color="0D064F" w:themeColor="accent6"/>
        </w:tcBorders>
        <w:vAlign w:val="center"/>
      </w:tcPr>
    </w:tblStylePr>
    <w:tblStylePr w:type="firstCol">
      <w:rPr>
        <w:b w:val="0"/>
        <w:bCs/>
      </w:rPr>
      <w:tblPr/>
      <w:tcPr>
        <w:vAlign w:val="center"/>
      </w:tcPr>
    </w:tblStylePr>
    <w:tblStylePr w:type="lastCol">
      <w:rPr>
        <w:b w:val="0"/>
        <w:bCs/>
      </w:rPr>
    </w:tblStylePr>
    <w:tblStylePr w:type="band1Vert">
      <w:tblPr/>
      <w:tcPr>
        <w:shd w:val="clear" w:color="auto" w:fill="B6B0F9" w:themeFill="accent6" w:themeFillTint="33"/>
      </w:tcPr>
    </w:tblStylePr>
    <w:tblStylePr w:type="band1Horz">
      <w:tblPr/>
      <w:tcPr>
        <w:shd w:val="clear" w:color="auto" w:fill="B6B0F9" w:themeFill="accent6" w:themeFillTint="33"/>
        <w:vAlign w:val="center"/>
      </w:tcPr>
    </w:tblStylePr>
    <w:tblStylePr w:type="band2Horz">
      <w:tblPr/>
      <w:tcPr>
        <w:vAlign w:val="center"/>
      </w:tcPr>
    </w:tblStylePr>
  </w:style>
  <w:style w:type="paragraph" w:customStyle="1" w:styleId="ICFSecBreakBlk">
    <w:name w:val="ICF Sec Break Blk"/>
    <w:basedOn w:val="ICFTextnospacing"/>
    <w:qFormat/>
    <w:rsid w:val="00582D41"/>
    <w:pPr>
      <w:spacing w:line="204" w:lineRule="auto"/>
      <w:jc w:val="right"/>
    </w:pPr>
    <w:rPr>
      <w:b/>
      <w:bCs/>
      <w:sz w:val="144"/>
      <w:szCs w:val="144"/>
    </w:rPr>
  </w:style>
  <w:style w:type="paragraph" w:customStyle="1" w:styleId="ICFSecBreakWhite">
    <w:name w:val="ICF Sec Break White"/>
    <w:basedOn w:val="ICFSecBreakBlk"/>
    <w:qFormat/>
    <w:rsid w:val="00582D41"/>
    <w:rPr>
      <w:color w:val="FFFFFF" w:themeColor="background1"/>
    </w:rPr>
  </w:style>
  <w:style w:type="paragraph" w:customStyle="1" w:styleId="ICFSectionBreakArrow">
    <w:name w:val="ICF Section Break Arrow"/>
    <w:basedOn w:val="ICFTextnospacing"/>
    <w:qFormat/>
    <w:rsid w:val="00582D41"/>
    <w:pPr>
      <w:keepLines/>
      <w:spacing w:after="720"/>
      <w:jc w:val="right"/>
    </w:pPr>
    <w:rPr>
      <w:sz w:val="72"/>
      <w:szCs w:val="72"/>
    </w:rPr>
  </w:style>
  <w:style w:type="paragraph" w:customStyle="1" w:styleId="ICFQuoteLrgWh">
    <w:name w:val="ICF Quote Lrg Wh"/>
    <w:basedOn w:val="ICFTextnospacing"/>
    <w:qFormat/>
    <w:rsid w:val="00AB6EB0"/>
    <w:pPr>
      <w:spacing w:line="288" w:lineRule="auto"/>
      <w:ind w:left="2880"/>
    </w:pPr>
    <w:rPr>
      <w:b/>
      <w:bCs/>
      <w:color w:val="FFFFFF" w:themeColor="background1"/>
      <w:sz w:val="36"/>
      <w:szCs w:val="36"/>
    </w:rPr>
  </w:style>
  <w:style w:type="paragraph" w:customStyle="1" w:styleId="ICFTItlePageDateSectorWhite">
    <w:name w:val="ICF TItle Page Date/Sector White"/>
    <w:basedOn w:val="ICFTitlePagesubtitleWhite"/>
    <w:qFormat/>
    <w:rsid w:val="003C7E68"/>
    <w:rPr>
      <w:sz w:val="28"/>
      <w:szCs w:val="28"/>
    </w:rPr>
  </w:style>
  <w:style w:type="paragraph" w:customStyle="1" w:styleId="ICFBullet1Lastwspace">
    <w:name w:val="ICF Bullet 1 Last w space"/>
    <w:basedOn w:val="ICFBullet1"/>
    <w:qFormat/>
    <w:rsid w:val="00DE7430"/>
  </w:style>
  <w:style w:type="paragraph" w:customStyle="1" w:styleId="ICFBullet2Lastwspace">
    <w:name w:val="ICF Bullet 2 Last w space"/>
    <w:basedOn w:val="ICFBullet2"/>
    <w:qFormat/>
    <w:rsid w:val="00DE7430"/>
  </w:style>
  <w:style w:type="paragraph" w:customStyle="1" w:styleId="ICFBullet3Lastwspace">
    <w:name w:val="ICF Bullet 3 Last w space"/>
    <w:basedOn w:val="ICFBullet3"/>
    <w:qFormat/>
    <w:rsid w:val="00DE7430"/>
  </w:style>
  <w:style w:type="table" w:styleId="GridTable6ColorfulAccent2">
    <w:name w:val="Grid Table 6 Colorful Accent 2"/>
    <w:basedOn w:val="TableNormal"/>
    <w:uiPriority w:val="51"/>
    <w:rsid w:val="00FC56F8"/>
    <w:rPr>
      <w:color w:val="004272" w:themeColor="accent2" w:themeShade="BF"/>
    </w:rPr>
    <w:tblPr>
      <w:tblStyleRowBandSize w:val="1"/>
      <w:tblStyleColBandSize w:val="1"/>
      <w:tblBorders>
        <w:top w:val="single" w:sz="4" w:space="0" w:color="28A5FF" w:themeColor="accent2" w:themeTint="99"/>
        <w:left w:val="single" w:sz="4" w:space="0" w:color="28A5FF" w:themeColor="accent2" w:themeTint="99"/>
        <w:bottom w:val="single" w:sz="4" w:space="0" w:color="28A5FF" w:themeColor="accent2" w:themeTint="99"/>
        <w:right w:val="single" w:sz="4" w:space="0" w:color="28A5FF" w:themeColor="accent2" w:themeTint="99"/>
        <w:insideH w:val="single" w:sz="4" w:space="0" w:color="28A5FF" w:themeColor="accent2" w:themeTint="99"/>
        <w:insideV w:val="single" w:sz="4" w:space="0" w:color="28A5FF" w:themeColor="accent2" w:themeTint="99"/>
      </w:tblBorders>
    </w:tblPr>
    <w:tblStylePr w:type="firstRow">
      <w:rPr>
        <w:b/>
        <w:bCs/>
      </w:rPr>
      <w:tblPr/>
      <w:tcPr>
        <w:tcBorders>
          <w:bottom w:val="single" w:sz="12" w:space="0" w:color="28A5FF" w:themeColor="accent2" w:themeTint="99"/>
        </w:tcBorders>
      </w:tcPr>
    </w:tblStylePr>
    <w:tblStylePr w:type="lastRow">
      <w:rPr>
        <w:b/>
        <w:bCs/>
      </w:rPr>
      <w:tblPr/>
      <w:tcPr>
        <w:tcBorders>
          <w:top w:val="double" w:sz="4" w:space="0" w:color="28A5FF" w:themeColor="accent2" w:themeTint="99"/>
        </w:tcBorders>
      </w:tcPr>
    </w:tblStylePr>
    <w:tblStylePr w:type="firstCol">
      <w:rPr>
        <w:b/>
        <w:bCs/>
      </w:rPr>
    </w:tblStylePr>
    <w:tblStylePr w:type="lastCol">
      <w:rPr>
        <w:b/>
        <w:bCs/>
      </w:rPr>
    </w:tblStylePr>
    <w:tblStylePr w:type="band1Vert">
      <w:tblPr/>
      <w:tcPr>
        <w:shd w:val="clear" w:color="auto" w:fill="B7E0FF" w:themeFill="accent2" w:themeFillTint="33"/>
      </w:tcPr>
    </w:tblStylePr>
    <w:tblStylePr w:type="band1Horz">
      <w:tblPr/>
      <w:tcPr>
        <w:shd w:val="clear" w:color="auto" w:fill="B7E0FF" w:themeFill="accent2" w:themeFillTint="33"/>
      </w:tcPr>
    </w:tblStylePr>
  </w:style>
  <w:style w:type="table" w:styleId="GridTable5DarkAccent5">
    <w:name w:val="Grid Table 5 Dark Accent 5"/>
    <w:basedOn w:val="TableNormal"/>
    <w:uiPriority w:val="50"/>
    <w:rsid w:val="00FC56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96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96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96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966" w:themeFill="accent5"/>
      </w:tcPr>
    </w:tblStylePr>
    <w:tblStylePr w:type="band1Vert">
      <w:tblPr/>
      <w:tcPr>
        <w:shd w:val="clear" w:color="auto" w:fill="FFEFC1" w:themeFill="accent5" w:themeFillTint="66"/>
      </w:tcPr>
    </w:tblStylePr>
    <w:tblStylePr w:type="band1Horz">
      <w:tblPr/>
      <w:tcPr>
        <w:shd w:val="clear" w:color="auto" w:fill="FFEFC1" w:themeFill="accent5" w:themeFillTint="66"/>
      </w:tcPr>
    </w:tblStylePr>
  </w:style>
  <w:style w:type="table" w:styleId="GridTable4">
    <w:name w:val="Grid Table 4"/>
    <w:basedOn w:val="TableNormal"/>
    <w:uiPriority w:val="49"/>
    <w:rsid w:val="00F542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CFCaption">
    <w:name w:val="ICF Caption"/>
    <w:basedOn w:val="ICFTextwithspace"/>
    <w:qFormat/>
    <w:rsid w:val="00B84C4F"/>
    <w:pPr>
      <w:spacing w:before="120"/>
    </w:pPr>
    <w:rPr>
      <w:i/>
      <w:iCs/>
    </w:rPr>
  </w:style>
  <w:style w:type="table" w:customStyle="1" w:styleId="ICFBlackTexttable">
    <w:name w:val="ICF Black Text table"/>
    <w:basedOn w:val="TableNormal"/>
    <w:uiPriority w:val="99"/>
    <w:rsid w:val="00C92E20"/>
    <w:rPr>
      <w:sz w:val="20"/>
    </w:rPr>
    <w:tblPr>
      <w:tblStyleRow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4" w:type="dxa"/>
        <w:bottom w:w="14" w:type="dxa"/>
      </w:tblCellMar>
    </w:tblPr>
    <w:tcPr>
      <w:vAlign w:val="center"/>
    </w:tcPr>
    <w:tblStylePr w:type="firstRow">
      <w:rPr>
        <w:rFonts w:asciiTheme="minorHAnsi" w:hAnsiTheme="minorHAnsi"/>
        <w:b/>
        <w:color w:val="FFFFFF" w:themeColor="background1"/>
        <w:sz w:val="20"/>
      </w:rPr>
      <w:tblPr>
        <w:jc w:val="center"/>
      </w:tblPr>
      <w:trPr>
        <w:jc w:val="center"/>
      </w:trPr>
      <w:tcPr>
        <w:shd w:val="clear" w:color="auto" w:fill="000000" w:themeFill="text1"/>
        <w:vAlign w:val="center"/>
      </w:tcPr>
    </w:tblStylePr>
    <w:tblStylePr w:type="firstCol">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StylePr>
  </w:style>
  <w:style w:type="paragraph" w:customStyle="1" w:styleId="ICFQuoteName">
    <w:name w:val="ICF Quote Name"/>
    <w:basedOn w:val="ICFTextnospacing"/>
    <w:qFormat/>
    <w:rsid w:val="00172446"/>
    <w:pPr>
      <w:ind w:left="2880"/>
    </w:pPr>
    <w:rPr>
      <w:b/>
      <w:bCs/>
      <w:color w:val="FFFFFF" w:themeColor="background1"/>
    </w:rPr>
  </w:style>
  <w:style w:type="paragraph" w:customStyle="1" w:styleId="ICFQuoteTitle">
    <w:name w:val="ICF Quote Title"/>
    <w:basedOn w:val="ICFTextnospacing"/>
    <w:qFormat/>
    <w:rsid w:val="00172446"/>
    <w:pPr>
      <w:ind w:left="2880"/>
    </w:pPr>
    <w:rPr>
      <w:color w:val="FFFFFF" w:themeColor="background1"/>
    </w:rPr>
  </w:style>
  <w:style w:type="paragraph" w:customStyle="1" w:styleId="Style1">
    <w:name w:val="Style1"/>
    <w:basedOn w:val="ICFQuoteName"/>
    <w:qFormat/>
    <w:rsid w:val="00582D41"/>
  </w:style>
  <w:style w:type="paragraph" w:customStyle="1" w:styleId="ICFFooterText">
    <w:name w:val="ICF Footer Text"/>
    <w:basedOn w:val="ICFTextnospacing"/>
    <w:qFormat/>
    <w:rsid w:val="00A751BE"/>
    <w:pPr>
      <w:spacing w:line="240" w:lineRule="auto"/>
      <w:jc w:val="right"/>
    </w:pPr>
    <w:rPr>
      <w:color w:val="E7E6E6" w:themeColor="background2"/>
      <w:sz w:val="11"/>
      <w:szCs w:val="11"/>
      <w14:textOutline w14:w="9525" w14:cap="rnd">
        <w14:noFill/>
        <w14:prstDash w14:val="solid"/>
        <w14:bevel/>
      </w14:textOutline>
    </w:rPr>
  </w:style>
  <w:style w:type="paragraph" w:customStyle="1" w:styleId="ICFTItlePageTItleWhite">
    <w:name w:val="ICF TItle Page TItle White"/>
    <w:basedOn w:val="ICFTitlePageTitleBlack"/>
    <w:qFormat/>
    <w:rsid w:val="00A345A9"/>
    <w:rPr>
      <w:color w:val="FFFFFF" w:themeColor="background1"/>
    </w:rPr>
  </w:style>
  <w:style w:type="paragraph" w:customStyle="1" w:styleId="ICFTitlePageDateSectorBlack">
    <w:name w:val="ICF Title Page Date/Sector Black"/>
    <w:basedOn w:val="ICFTItlePageDateSectorWhite"/>
    <w:qFormat/>
    <w:rsid w:val="00A345A9"/>
    <w:rPr>
      <w:color w:val="000000" w:themeColor="text1"/>
    </w:rPr>
  </w:style>
  <w:style w:type="paragraph" w:customStyle="1" w:styleId="ICFTitlePagesubtitleBlack">
    <w:name w:val="ICF Title Page subtitle Black"/>
    <w:basedOn w:val="ICFTitlePagesubtitleWhite"/>
    <w:qFormat/>
    <w:rsid w:val="00BA4661"/>
    <w:rPr>
      <w:color w:val="000000" w:themeColor="text1"/>
    </w:rPr>
  </w:style>
  <w:style w:type="character" w:styleId="CommentReference">
    <w:name w:val="annotation reference"/>
    <w:basedOn w:val="DefaultParagraphFont"/>
    <w:uiPriority w:val="99"/>
    <w:semiHidden/>
    <w:unhideWhenUsed/>
    <w:rsid w:val="0073684A"/>
    <w:rPr>
      <w:sz w:val="16"/>
      <w:szCs w:val="16"/>
    </w:rPr>
  </w:style>
  <w:style w:type="paragraph" w:styleId="CommentText">
    <w:name w:val="annotation text"/>
    <w:basedOn w:val="Normal"/>
    <w:link w:val="CommentTextChar"/>
    <w:uiPriority w:val="99"/>
    <w:unhideWhenUsed/>
    <w:rsid w:val="0073684A"/>
    <w:pPr>
      <w:spacing w:line="240" w:lineRule="auto"/>
    </w:pPr>
    <w:rPr>
      <w:szCs w:val="20"/>
    </w:rPr>
  </w:style>
  <w:style w:type="character" w:customStyle="1" w:styleId="CommentTextChar">
    <w:name w:val="Comment Text Char"/>
    <w:basedOn w:val="DefaultParagraphFont"/>
    <w:link w:val="CommentText"/>
    <w:uiPriority w:val="99"/>
    <w:rsid w:val="0073684A"/>
    <w:rPr>
      <w:sz w:val="20"/>
      <w:szCs w:val="20"/>
    </w:rPr>
  </w:style>
  <w:style w:type="paragraph" w:styleId="CommentSubject">
    <w:name w:val="annotation subject"/>
    <w:basedOn w:val="CommentText"/>
    <w:next w:val="CommentText"/>
    <w:link w:val="CommentSubjectChar"/>
    <w:uiPriority w:val="99"/>
    <w:unhideWhenUsed/>
    <w:rsid w:val="0073684A"/>
    <w:rPr>
      <w:b/>
      <w:bCs/>
    </w:rPr>
  </w:style>
  <w:style w:type="character" w:customStyle="1" w:styleId="CommentSubjectChar">
    <w:name w:val="Comment Subject Char"/>
    <w:basedOn w:val="CommentTextChar"/>
    <w:link w:val="CommentSubject"/>
    <w:uiPriority w:val="99"/>
    <w:rsid w:val="0073684A"/>
    <w:rPr>
      <w:b/>
      <w:bCs/>
      <w:sz w:val="20"/>
      <w:szCs w:val="20"/>
    </w:rPr>
  </w:style>
  <w:style w:type="paragraph" w:customStyle="1" w:styleId="Default">
    <w:name w:val="Default"/>
    <w:rsid w:val="0073684A"/>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D24027"/>
    <w:pPr>
      <w:spacing w:after="160" w:line="259" w:lineRule="auto"/>
      <w:ind w:left="720"/>
      <w:contextualSpacing/>
    </w:pPr>
  </w:style>
  <w:style w:type="character" w:customStyle="1" w:styleId="normaltextrun">
    <w:name w:val="normaltextrun"/>
    <w:basedOn w:val="DefaultParagraphFont"/>
    <w:rsid w:val="0073762E"/>
  </w:style>
  <w:style w:type="paragraph" w:customStyle="1" w:styleId="ICFText">
    <w:name w:val="ICF Text"/>
    <w:link w:val="ICFTextChar"/>
    <w:uiPriority w:val="1"/>
    <w:qFormat/>
    <w:rsid w:val="006758E1"/>
    <w:pPr>
      <w:spacing w:after="60"/>
    </w:pPr>
    <w:rPr>
      <w:rFonts w:ascii="Arial Narrow" w:hAnsi="Arial Narrow" w:cs="Times New Roman (Body CS)"/>
      <w:szCs w:val="20"/>
    </w:rPr>
  </w:style>
  <w:style w:type="character" w:customStyle="1" w:styleId="ICFTextChar">
    <w:name w:val="ICF Text Char"/>
    <w:basedOn w:val="DefaultParagraphFont"/>
    <w:link w:val="ICFText"/>
    <w:uiPriority w:val="1"/>
    <w:rsid w:val="006758E1"/>
    <w:rPr>
      <w:rFonts w:ascii="Arial Narrow" w:hAnsi="Arial Narrow" w:cs="Times New Roman (Body CS)"/>
      <w:szCs w:val="20"/>
    </w:rPr>
  </w:style>
  <w:style w:type="paragraph" w:styleId="Caption">
    <w:name w:val="caption"/>
    <w:aliases w:val="Proposal Caption"/>
    <w:next w:val="Normal"/>
    <w:link w:val="CaptionChar"/>
    <w:uiPriority w:val="35"/>
    <w:unhideWhenUsed/>
    <w:qFormat/>
    <w:rsid w:val="007456F8"/>
    <w:pPr>
      <w:keepNext/>
      <w:spacing w:after="20"/>
    </w:pPr>
    <w:rPr>
      <w:rFonts w:ascii="Arial Narrow" w:hAnsi="Arial Narrow"/>
      <w:b/>
      <w:iCs/>
      <w:color w:val="0D064F" w:themeColor="text2"/>
      <w:szCs w:val="18"/>
    </w:rPr>
  </w:style>
  <w:style w:type="character" w:customStyle="1" w:styleId="CaptionChar">
    <w:name w:val="Caption Char"/>
    <w:aliases w:val="Proposal Caption Char"/>
    <w:link w:val="Caption"/>
    <w:uiPriority w:val="35"/>
    <w:locked/>
    <w:rsid w:val="007456F8"/>
    <w:rPr>
      <w:rFonts w:ascii="Arial Narrow" w:hAnsi="Arial Narrow"/>
      <w:b/>
      <w:iCs/>
      <w:color w:val="0D064F" w:themeColor="text2"/>
      <w:szCs w:val="18"/>
    </w:rPr>
  </w:style>
  <w:style w:type="paragraph" w:styleId="Revision">
    <w:name w:val="Revision"/>
    <w:hidden/>
    <w:uiPriority w:val="99"/>
    <w:semiHidden/>
    <w:rsid w:val="00AA2A01"/>
    <w:rPr>
      <w:sz w:val="20"/>
      <w:szCs w:val="22"/>
    </w:rPr>
  </w:style>
  <w:style w:type="paragraph" w:customStyle="1" w:styleId="ICFTableNote">
    <w:name w:val="ICF Table Note"/>
    <w:basedOn w:val="ICFTextwithspace"/>
    <w:link w:val="ICFTableNoteChar"/>
    <w:qFormat/>
    <w:rsid w:val="00F12E13"/>
    <w:rPr>
      <w:sz w:val="18"/>
      <w:szCs w:val="18"/>
    </w:rPr>
  </w:style>
  <w:style w:type="character" w:customStyle="1" w:styleId="ICFTextnospacingChar">
    <w:name w:val="ICF Text no spacing Char"/>
    <w:basedOn w:val="DefaultParagraphFont"/>
    <w:link w:val="ICFTextnospacing"/>
    <w:rsid w:val="00F12E13"/>
    <w:rPr>
      <w:rFonts w:ascii="DM Sans" w:hAnsi="DM Sans" w:cs="Times New Roman (Body CS)"/>
      <w:sz w:val="20"/>
      <w:szCs w:val="20"/>
    </w:rPr>
  </w:style>
  <w:style w:type="character" w:customStyle="1" w:styleId="ICFTextwithspaceChar">
    <w:name w:val="ICF Text with space Char"/>
    <w:basedOn w:val="ICFTextnospacingChar"/>
    <w:link w:val="ICFTextwithspace"/>
    <w:rsid w:val="00F12E13"/>
    <w:rPr>
      <w:rFonts w:ascii="DM Sans" w:hAnsi="DM Sans" w:cs="Times New Roman (Body CS)"/>
      <w:sz w:val="20"/>
      <w:szCs w:val="20"/>
    </w:rPr>
  </w:style>
  <w:style w:type="character" w:customStyle="1" w:styleId="ICFTableNoteChar">
    <w:name w:val="ICF Table Note Char"/>
    <w:basedOn w:val="ICFTextwithspaceChar"/>
    <w:link w:val="ICFTableNote"/>
    <w:rsid w:val="00F12E13"/>
    <w:rPr>
      <w:rFonts w:ascii="DM Sans" w:hAnsi="DM Sans" w:cs="Times New Roman (Body CS)"/>
      <w:sz w:val="18"/>
      <w:szCs w:val="18"/>
    </w:rPr>
  </w:style>
  <w:style w:type="table" w:styleId="GridTableLight">
    <w:name w:val="Grid Table Light"/>
    <w:basedOn w:val="TableNormal"/>
    <w:uiPriority w:val="40"/>
    <w:rsid w:val="003F2BEB"/>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link w:val="TableTextChar"/>
    <w:qFormat/>
    <w:rsid w:val="003F2BEB"/>
    <w:pPr>
      <w:spacing w:line="240" w:lineRule="auto"/>
    </w:pPr>
    <w:rPr>
      <w:rFonts w:ascii="Arial Narrow" w:hAnsi="Arial Narrow"/>
      <w:sz w:val="24"/>
    </w:rPr>
  </w:style>
  <w:style w:type="character" w:customStyle="1" w:styleId="TableTextChar">
    <w:name w:val="Table Text Char"/>
    <w:basedOn w:val="DefaultParagraphFont"/>
    <w:link w:val="TableText"/>
    <w:rsid w:val="003F2BEB"/>
    <w:rPr>
      <w:rFonts w:ascii="Arial Narrow" w:hAnsi="Arial Narrow"/>
      <w:szCs w:val="22"/>
    </w:rPr>
  </w:style>
  <w:style w:type="paragraph" w:customStyle="1" w:styleId="subheader">
    <w:name w:val="sub header"/>
    <w:basedOn w:val="Heading2"/>
    <w:link w:val="subheaderChar"/>
    <w:qFormat/>
    <w:rsid w:val="00967406"/>
    <w:pPr>
      <w:spacing w:before="40" w:after="0" w:line="259" w:lineRule="auto"/>
    </w:pPr>
    <w:rPr>
      <w:b w:val="0"/>
      <w:color w:val="1E6634" w:themeColor="accent1" w:themeShade="BF"/>
      <w:sz w:val="26"/>
      <w:szCs w:val="26"/>
    </w:rPr>
  </w:style>
  <w:style w:type="character" w:customStyle="1" w:styleId="subheaderChar">
    <w:name w:val="sub header Char"/>
    <w:basedOn w:val="Heading2Char"/>
    <w:link w:val="subheader"/>
    <w:rsid w:val="00967406"/>
    <w:rPr>
      <w:rFonts w:ascii="DM Sans" w:hAnsi="DM Sans" w:eastAsiaTheme="majorEastAsia" w:cstheme="majorBidi"/>
      <w:b w:val="0"/>
      <w:color w:val="1E6634" w:themeColor="accent1" w:themeShade="BF"/>
      <w:sz w:val="26"/>
      <w:szCs w:val="26"/>
    </w:rPr>
  </w:style>
  <w:style w:type="table" w:customStyle="1" w:styleId="TableGrid1">
    <w:name w:val="Table Grid1"/>
    <w:basedOn w:val="TableNormal"/>
    <w:next w:val="TableGrid"/>
    <w:uiPriority w:val="39"/>
    <w:qFormat/>
    <w:rsid w:val="00B57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CFBlueStyle11">
    <w:name w:val="ICF Blue Style 11"/>
    <w:basedOn w:val="TableNormal"/>
    <w:uiPriority w:val="99"/>
    <w:rsid w:val="00B57126"/>
    <w:rPr>
      <w:sz w:val="20"/>
      <w:szCs w:val="22"/>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4" w:type="dxa"/>
        <w:bottom w:w="14" w:type="dxa"/>
      </w:tblCellMar>
    </w:tblPr>
    <w:trPr>
      <w:cantSplit/>
    </w:trPr>
    <w:tblStylePr w:type="firstRow">
      <w:pPr>
        <w:wordWrap/>
        <w:spacing w:beforeLines="0" w:beforeAutospacing="0" w:afterLines="0" w:afterAutospacing="0" w:line="240" w:lineRule="auto"/>
        <w:jc w:val="center"/>
      </w:pPr>
      <w:rPr>
        <w:rFonts w:ascii="Calibri" w:hAnsi="Calibri"/>
        <w:b w:val="0"/>
        <w:color w:val="FFFFFF"/>
        <w:sz w:val="20"/>
      </w:rPr>
      <w:tblPr/>
      <w:trPr>
        <w:cantSplit w:val="0"/>
      </w:trPr>
      <w:tcPr>
        <w:shd w:val="clear" w:color="auto" w:fill="0785F2"/>
        <w:vAlign w:val="bottom"/>
      </w:tcPr>
    </w:tblStylePr>
    <w:tblStylePr w:type="firstCol">
      <w:rPr>
        <w:rFonts w:ascii="Calibri" w:hAnsi="Calibri"/>
        <w:sz w:val="20"/>
      </w:rPr>
      <w:tblPr/>
      <w:trPr>
        <w:cantSplit w:val="0"/>
      </w:trPr>
      <w:tcPr>
        <w:vAlign w:val="center"/>
      </w:tcPr>
    </w:tblStylePr>
    <w:tblStylePr w:type="band1Horz">
      <w:rPr>
        <w:rFonts w:ascii="Calibri" w:hAnsi="Calibri"/>
        <w:sz w:val="20"/>
      </w:rPr>
      <w:tblPr/>
      <w:trPr>
        <w:cantSplit w:val="0"/>
      </w:trPr>
      <w:tcPr>
        <w:vAlign w:val="center"/>
      </w:tcPr>
    </w:tblStylePr>
    <w:tblStylePr w:type="band2Horz">
      <w:rPr>
        <w:rFonts w:ascii="Calibri" w:hAnsi="Calibri"/>
        <w:sz w:val="20"/>
      </w:rPr>
      <w:tblPr/>
      <w:trPr>
        <w:cantSplit w:val="0"/>
      </w:trPr>
      <w:tcPr>
        <w:shd w:val="clear" w:color="auto" w:fill="F2F2F2"/>
        <w:vAlign w:val="center"/>
      </w:tcPr>
    </w:tblStylePr>
  </w:style>
  <w:style w:type="table" w:customStyle="1" w:styleId="ICFBlueStyle12">
    <w:name w:val="ICF Blue Style 12"/>
    <w:basedOn w:val="TableNormal"/>
    <w:uiPriority w:val="99"/>
    <w:rsid w:val="00B57126"/>
    <w:rPr>
      <w:sz w:val="20"/>
      <w:szCs w:val="22"/>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4" w:type="dxa"/>
        <w:bottom w:w="14" w:type="dxa"/>
      </w:tblCellMar>
    </w:tblPr>
    <w:trPr>
      <w:cantSplit/>
    </w:trPr>
    <w:tblStylePr w:type="firstRow">
      <w:pPr>
        <w:wordWrap/>
        <w:spacing w:beforeLines="0" w:beforeAutospacing="0" w:afterLines="0" w:afterAutospacing="0" w:line="240" w:lineRule="auto"/>
        <w:jc w:val="center"/>
      </w:pPr>
      <w:rPr>
        <w:rFonts w:ascii="Calibri" w:hAnsi="Calibri"/>
        <w:b w:val="0"/>
        <w:color w:val="FFFFFF"/>
        <w:sz w:val="20"/>
      </w:rPr>
      <w:tblPr/>
      <w:trPr>
        <w:cantSplit w:val="0"/>
      </w:trPr>
      <w:tcPr>
        <w:shd w:val="clear" w:color="auto" w:fill="0785F2"/>
        <w:vAlign w:val="bottom"/>
      </w:tcPr>
    </w:tblStylePr>
    <w:tblStylePr w:type="firstCol">
      <w:rPr>
        <w:rFonts w:ascii="Calibri" w:hAnsi="Calibri"/>
        <w:sz w:val="20"/>
      </w:rPr>
      <w:tblPr/>
      <w:trPr>
        <w:cantSplit w:val="0"/>
      </w:trPr>
      <w:tcPr>
        <w:vAlign w:val="center"/>
      </w:tcPr>
    </w:tblStylePr>
    <w:tblStylePr w:type="band1Horz">
      <w:rPr>
        <w:rFonts w:ascii="Calibri" w:hAnsi="Calibri"/>
        <w:sz w:val="20"/>
      </w:rPr>
      <w:tblPr/>
      <w:trPr>
        <w:cantSplit w:val="0"/>
      </w:trPr>
      <w:tcPr>
        <w:vAlign w:val="center"/>
      </w:tcPr>
    </w:tblStylePr>
    <w:tblStylePr w:type="band2Horz">
      <w:rPr>
        <w:rFonts w:ascii="Calibri" w:hAnsi="Calibri"/>
        <w:sz w:val="20"/>
      </w:rPr>
      <w:tblPr/>
      <w:trPr>
        <w:cantSplit w:val="0"/>
      </w:trPr>
      <w:tcPr>
        <w:shd w:val="clear" w:color="auto" w:fill="F2F2F2"/>
        <w:vAlign w:val="center"/>
      </w:tcPr>
    </w:tblStylePr>
  </w:style>
  <w:style w:type="character" w:styleId="UnresolvedMention">
    <w:name w:val="Unresolved Mention"/>
    <w:basedOn w:val="DefaultParagraphFont"/>
    <w:uiPriority w:val="99"/>
    <w:rsid w:val="0064459F"/>
    <w:rPr>
      <w:color w:val="605E5C"/>
      <w:shd w:val="clear" w:color="auto" w:fill="E1DFDD"/>
    </w:rPr>
  </w:style>
  <w:style w:type="paragraph" w:styleId="EndnoteText">
    <w:name w:val="endnote text"/>
    <w:basedOn w:val="Normal"/>
    <w:link w:val="EndnoteTextChar"/>
    <w:uiPriority w:val="99"/>
    <w:unhideWhenUsed/>
    <w:rsid w:val="004E7961"/>
    <w:pPr>
      <w:spacing w:line="240" w:lineRule="auto"/>
    </w:pPr>
    <w:rPr>
      <w:szCs w:val="20"/>
    </w:rPr>
  </w:style>
  <w:style w:type="character" w:customStyle="1" w:styleId="EndnoteTextChar">
    <w:name w:val="Endnote Text Char"/>
    <w:basedOn w:val="DefaultParagraphFont"/>
    <w:link w:val="EndnoteText"/>
    <w:uiPriority w:val="99"/>
    <w:rsid w:val="004E7961"/>
    <w:rPr>
      <w:sz w:val="20"/>
      <w:szCs w:val="20"/>
    </w:rPr>
  </w:style>
  <w:style w:type="character" w:styleId="EndnoteReference">
    <w:name w:val="endnote reference"/>
    <w:basedOn w:val="DefaultParagraphFont"/>
    <w:uiPriority w:val="99"/>
    <w:semiHidden/>
    <w:unhideWhenUsed/>
    <w:rsid w:val="004E7961"/>
    <w:rPr>
      <w:vertAlign w:val="superscript"/>
    </w:rPr>
  </w:style>
  <w:style w:type="paragraph" w:styleId="NormalWeb">
    <w:name w:val="Normal (Web)"/>
    <w:basedOn w:val="Normal"/>
    <w:uiPriority w:val="99"/>
    <w:unhideWhenUsed/>
    <w:rsid w:val="00BE1C25"/>
    <w:rPr>
      <w:rFonts w:ascii="Times New Roman" w:hAnsi="Times New Roman" w:cs="Times New Roman"/>
      <w:sz w:val="24"/>
      <w:szCs w:val="24"/>
    </w:rPr>
  </w:style>
  <w:style w:type="table" w:customStyle="1" w:styleId="ListTable3-Accent11">
    <w:name w:val="List Table 3 - Accent 11"/>
    <w:basedOn w:val="TableNormal"/>
    <w:next w:val="ListTable3Accent1"/>
    <w:uiPriority w:val="48"/>
    <w:rsid w:val="00BE1C25"/>
    <w:rPr>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BE1C25"/>
    <w:tblPr>
      <w:tblStyleRowBandSize w:val="1"/>
      <w:tblStyleColBandSize w:val="1"/>
      <w:tblBorders>
        <w:top w:val="single" w:sz="4" w:space="0" w:color="298946" w:themeColor="accent1"/>
        <w:left w:val="single" w:sz="4" w:space="0" w:color="298946" w:themeColor="accent1"/>
        <w:bottom w:val="single" w:sz="4" w:space="0" w:color="298946" w:themeColor="accent1"/>
        <w:right w:val="single" w:sz="4" w:space="0" w:color="298946" w:themeColor="accent1"/>
      </w:tblBorders>
    </w:tblPr>
    <w:tblStylePr w:type="firstRow">
      <w:rPr>
        <w:b/>
        <w:bCs/>
        <w:color w:val="FFFFFF" w:themeColor="background1"/>
      </w:rPr>
      <w:tblPr/>
      <w:tcPr>
        <w:shd w:val="clear" w:color="auto" w:fill="298946" w:themeFill="accent1"/>
      </w:tcPr>
    </w:tblStylePr>
    <w:tblStylePr w:type="lastRow">
      <w:rPr>
        <w:b/>
        <w:bCs/>
      </w:rPr>
      <w:tblPr/>
      <w:tcPr>
        <w:tcBorders>
          <w:top w:val="double" w:sz="4" w:space="0" w:color="2989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8946" w:themeColor="accent1"/>
          <w:right w:val="single" w:sz="4" w:space="0" w:color="298946" w:themeColor="accent1"/>
        </w:tcBorders>
      </w:tcPr>
    </w:tblStylePr>
    <w:tblStylePr w:type="band1Horz">
      <w:tblPr/>
      <w:tcPr>
        <w:tcBorders>
          <w:top w:val="single" w:sz="4" w:space="0" w:color="298946" w:themeColor="accent1"/>
          <w:bottom w:val="single" w:sz="4" w:space="0" w:color="2989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8946" w:themeColor="accent1"/>
          <w:left w:val="nil"/>
        </w:tcBorders>
      </w:tcPr>
    </w:tblStylePr>
    <w:tblStylePr w:type="swCell">
      <w:tblPr/>
      <w:tcPr>
        <w:tcBorders>
          <w:top w:val="double" w:sz="4" w:space="0" w:color="298946" w:themeColor="accent1"/>
          <w:right w:val="nil"/>
        </w:tcBorders>
      </w:tcPr>
    </w:tblStylePr>
  </w:style>
  <w:style w:type="paragraph" w:customStyle="1" w:styleId="ICFSidebarText">
    <w:name w:val="ICF Sidebar Text"/>
    <w:basedOn w:val="ICFText"/>
    <w:qFormat/>
    <w:rsid w:val="00BE1C25"/>
    <w:pPr>
      <w:framePr w:hSpace="180" w:wrap="around" w:vAnchor="text" w:hAnchor="text" w:x="-30" w:y="1"/>
      <w:spacing w:before="60"/>
      <w:suppressOverlap/>
    </w:pPr>
    <w:rPr>
      <w:sz w:val="18"/>
    </w:rPr>
  </w:style>
  <w:style w:type="numbering" w:customStyle="1" w:styleId="NoList1">
    <w:name w:val="No List1"/>
    <w:next w:val="NoList"/>
    <w:uiPriority w:val="99"/>
    <w:semiHidden/>
    <w:unhideWhenUsed/>
    <w:rsid w:val="00E33FCD"/>
  </w:style>
  <w:style w:type="paragraph" w:customStyle="1" w:styleId="msonormal">
    <w:name w:val="msonormal"/>
    <w:basedOn w:val="Normal"/>
    <w:rsid w:val="003F1143"/>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3F1143"/>
  </w:style>
  <w:style w:type="paragraph" w:customStyle="1" w:styleId="paragraph">
    <w:name w:val="paragraph"/>
    <w:basedOn w:val="Normal"/>
    <w:rsid w:val="003F1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3F1143"/>
  </w:style>
  <w:style w:type="character" w:customStyle="1" w:styleId="eop">
    <w:name w:val="eop"/>
    <w:basedOn w:val="DefaultParagraphFont"/>
    <w:rsid w:val="003F1143"/>
  </w:style>
  <w:style w:type="character" w:customStyle="1" w:styleId="pagebreakblob">
    <w:name w:val="pagebreakblob"/>
    <w:basedOn w:val="DefaultParagraphFont"/>
    <w:rsid w:val="003F1143"/>
  </w:style>
  <w:style w:type="character" w:customStyle="1" w:styleId="pagebreakborderspan">
    <w:name w:val="pagebreakborderspan"/>
    <w:basedOn w:val="DefaultParagraphFont"/>
    <w:rsid w:val="003F1143"/>
  </w:style>
  <w:style w:type="character" w:customStyle="1" w:styleId="pagebreaktextspan">
    <w:name w:val="pagebreaktextspan"/>
    <w:basedOn w:val="DefaultParagraphFont"/>
    <w:rsid w:val="003F1143"/>
  </w:style>
  <w:style w:type="character" w:styleId="Mention">
    <w:name w:val="Mention"/>
    <w:basedOn w:val="DefaultParagraphFont"/>
    <w:uiPriority w:val="99"/>
    <w:unhideWhenUsed/>
    <w:rsid w:val="00BA5139"/>
    <w:rPr>
      <w:color w:val="2B579A"/>
      <w:shd w:val="clear" w:color="auto" w:fill="E1DFDD"/>
    </w:rPr>
  </w:style>
  <w:style w:type="paragraph" w:customStyle="1" w:styleId="ICFInstrumentStyle">
    <w:name w:val="ICF Instrument Style"/>
    <w:basedOn w:val="Normal"/>
    <w:link w:val="ICFInstrumentStyleChar"/>
    <w:qFormat/>
    <w:rsid w:val="00B70468"/>
    <w:pPr>
      <w:spacing w:before="240"/>
      <w:outlineLvl w:val="1"/>
    </w:pPr>
    <w:rPr>
      <w:rFonts w:cstheme="minorHAnsi"/>
      <w:b/>
      <w:bCs/>
      <w:color w:val="FFC20C" w:themeColor="accent5" w:themeShade="BF"/>
    </w:rPr>
  </w:style>
  <w:style w:type="character" w:customStyle="1" w:styleId="ICFInstrumentStyleChar">
    <w:name w:val="ICF Instrument Style Char"/>
    <w:basedOn w:val="DefaultParagraphFont"/>
    <w:link w:val="ICFInstrumentStyle"/>
    <w:rsid w:val="00B70468"/>
    <w:rPr>
      <w:rFonts w:cstheme="minorHAnsi"/>
      <w:b/>
      <w:bCs/>
      <w:color w:val="FFC20C" w:themeColor="accent5" w:themeShade="BF"/>
      <w:sz w:val="20"/>
      <w:szCs w:val="22"/>
    </w:rPr>
  </w:style>
  <w:style w:type="paragraph" w:styleId="BalloonText">
    <w:name w:val="Balloon Text"/>
    <w:basedOn w:val="Normal"/>
    <w:link w:val="BalloonTextChar1"/>
    <w:uiPriority w:val="99"/>
    <w:semiHidden/>
    <w:unhideWhenUsed/>
    <w:rsid w:val="00B70468"/>
    <w:pPr>
      <w:spacing w:after="160" w:line="259" w:lineRule="auto"/>
    </w:pPr>
    <w:rPr>
      <w:rFonts w:ascii="Lucida Grande" w:hAnsi="Lucida Grande"/>
      <w:sz w:val="18"/>
      <w:szCs w:val="18"/>
    </w:rPr>
  </w:style>
  <w:style w:type="character" w:customStyle="1" w:styleId="BalloonTextChar">
    <w:name w:val="Balloon Text Char"/>
    <w:basedOn w:val="DefaultParagraphFont"/>
    <w:uiPriority w:val="99"/>
    <w:semiHidden/>
    <w:rsid w:val="00B70468"/>
    <w:rPr>
      <w:rFonts w:ascii="Segoe UI" w:hAnsi="Segoe UI" w:cs="Segoe UI"/>
      <w:sz w:val="18"/>
      <w:szCs w:val="18"/>
    </w:rPr>
  </w:style>
  <w:style w:type="character" w:customStyle="1" w:styleId="BalloonTextChar0">
    <w:name w:val="Balloon Text Char0"/>
    <w:basedOn w:val="DefaultParagraphFont"/>
    <w:uiPriority w:val="99"/>
    <w:semiHidden/>
    <w:rsid w:val="00B70468"/>
    <w:rPr>
      <w:rFonts w:ascii="Lucida Grande" w:hAnsi="Lucida Grande"/>
      <w:sz w:val="18"/>
      <w:szCs w:val="18"/>
    </w:rPr>
  </w:style>
  <w:style w:type="character" w:customStyle="1" w:styleId="BalloonTextChar1">
    <w:name w:val="Balloon Text Char1"/>
    <w:basedOn w:val="DefaultParagraphFont"/>
    <w:link w:val="BalloonText"/>
    <w:uiPriority w:val="99"/>
    <w:semiHidden/>
    <w:rsid w:val="00B70468"/>
    <w:rPr>
      <w:rFonts w:ascii="Lucida Grande" w:hAnsi="Lucida Grande"/>
      <w:sz w:val="18"/>
      <w:szCs w:val="18"/>
    </w:rPr>
  </w:style>
  <w:style w:type="paragraph" w:styleId="HTMLPreformatted">
    <w:name w:val="HTML Preformatted"/>
    <w:basedOn w:val="Normal"/>
    <w:link w:val="HTMLPreformattedChar"/>
    <w:uiPriority w:val="99"/>
    <w:rsid w:val="00B7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szCs w:val="20"/>
    </w:rPr>
  </w:style>
  <w:style w:type="character" w:customStyle="1" w:styleId="HTMLPreformattedChar">
    <w:name w:val="HTML Preformatted Char"/>
    <w:basedOn w:val="DefaultParagraphFont"/>
    <w:link w:val="HTMLPreformatted"/>
    <w:uiPriority w:val="99"/>
    <w:rsid w:val="00B70468"/>
    <w:rPr>
      <w:rFonts w:ascii="Courier" w:hAnsi="Courier" w:cs="Courier"/>
      <w:sz w:val="20"/>
      <w:szCs w:val="20"/>
    </w:rPr>
  </w:style>
  <w:style w:type="paragraph" w:styleId="Title">
    <w:name w:val="Title"/>
    <w:basedOn w:val="Normal"/>
    <w:next w:val="Normal"/>
    <w:link w:val="TitleChar"/>
    <w:uiPriority w:val="10"/>
    <w:qFormat/>
    <w:rsid w:val="00B7046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468"/>
    <w:rPr>
      <w:rFonts w:asciiTheme="majorHAnsi" w:eastAsiaTheme="majorEastAsia" w:hAnsiTheme="majorHAnsi" w:cstheme="majorBidi"/>
      <w:spacing w:val="-10"/>
      <w:kern w:val="28"/>
      <w:sz w:val="56"/>
      <w:szCs w:val="56"/>
    </w:rPr>
  </w:style>
  <w:style w:type="paragraph" w:customStyle="1" w:styleId="main">
    <w:name w:val="main"/>
    <w:basedOn w:val="NoSpacing"/>
    <w:link w:val="mainChar"/>
    <w:qFormat/>
    <w:rsid w:val="00B70468"/>
    <w:pPr>
      <w:numPr>
        <w:numId w:val="145"/>
      </w:numPr>
    </w:pPr>
    <w:rPr>
      <w:rFonts w:ascii="DM Sans" w:hAnsi="DM Sans"/>
      <w:sz w:val="22"/>
      <w:szCs w:val="22"/>
    </w:rPr>
  </w:style>
  <w:style w:type="character" w:customStyle="1" w:styleId="mainChar">
    <w:name w:val="main Char"/>
    <w:basedOn w:val="DefaultParagraphFont"/>
    <w:link w:val="main"/>
    <w:rsid w:val="00B70468"/>
    <w:rPr>
      <w:rFonts w:ascii="DM Sans" w:hAnsi="DM Sans"/>
      <w:sz w:val="22"/>
      <w:szCs w:val="22"/>
    </w:rPr>
  </w:style>
  <w:style w:type="paragraph" w:styleId="NoSpacing">
    <w:name w:val="No Spacing"/>
    <w:uiPriority w:val="1"/>
    <w:qFormat/>
    <w:rsid w:val="00B70468"/>
  </w:style>
  <w:style w:type="character" w:styleId="FollowedHyperlink">
    <w:name w:val="FollowedHyperlink"/>
    <w:basedOn w:val="DefaultParagraphFont"/>
    <w:uiPriority w:val="99"/>
    <w:semiHidden/>
    <w:unhideWhenUsed/>
    <w:rsid w:val="00B70468"/>
    <w:rPr>
      <w:color w:val="000000" w:themeColor="followedHyperlink"/>
      <w:u w:val="single"/>
    </w:rPr>
  </w:style>
  <w:style w:type="paragraph" w:styleId="BodyText">
    <w:name w:val="Body Text"/>
    <w:basedOn w:val="Normal"/>
    <w:link w:val="BodyTextChar"/>
    <w:semiHidden/>
    <w:unhideWhenUsed/>
    <w:rsid w:val="00B70468"/>
    <w:pPr>
      <w:spacing w:line="240" w:lineRule="auto"/>
    </w:pPr>
    <w:rPr>
      <w:rFonts w:ascii="Tahoma" w:eastAsia="Times New Roman" w:hAnsi="Tahoma" w:cs="Times New Roman"/>
      <w:sz w:val="24"/>
      <w:szCs w:val="20"/>
    </w:rPr>
  </w:style>
  <w:style w:type="character" w:customStyle="1" w:styleId="BodyTextChar">
    <w:name w:val="Body Text Char"/>
    <w:basedOn w:val="DefaultParagraphFont"/>
    <w:link w:val="BodyText"/>
    <w:semiHidden/>
    <w:rsid w:val="00B70468"/>
    <w:rPr>
      <w:rFonts w:ascii="Tahoma" w:eastAsia="Times New Roman" w:hAnsi="Tahoma" w:cs="Times New Roman"/>
      <w:szCs w:val="20"/>
    </w:rPr>
  </w:style>
  <w:style w:type="paragraph" w:styleId="TOC7">
    <w:name w:val="toc 7"/>
    <w:basedOn w:val="Normal"/>
    <w:next w:val="Normal"/>
    <w:autoRedefine/>
    <w:uiPriority w:val="39"/>
    <w:unhideWhenUsed/>
    <w:rsid w:val="00B70468"/>
    <w:pPr>
      <w:spacing w:after="100" w:line="259" w:lineRule="auto"/>
      <w:ind w:left="1320"/>
    </w:pPr>
    <w:rPr>
      <w:rFonts w:eastAsiaTheme="minorEastAsia"/>
      <w:sz w:val="22"/>
    </w:rPr>
  </w:style>
  <w:style w:type="paragraph" w:styleId="TOC8">
    <w:name w:val="toc 8"/>
    <w:basedOn w:val="Normal"/>
    <w:next w:val="Normal"/>
    <w:autoRedefine/>
    <w:uiPriority w:val="39"/>
    <w:unhideWhenUsed/>
    <w:rsid w:val="00B70468"/>
    <w:pPr>
      <w:spacing w:after="100" w:line="259" w:lineRule="auto"/>
      <w:ind w:left="1540"/>
    </w:pPr>
    <w:rPr>
      <w:rFonts w:eastAsiaTheme="minorEastAsia"/>
      <w:sz w:val="22"/>
    </w:rPr>
  </w:style>
  <w:style w:type="paragraph" w:styleId="TOC9">
    <w:name w:val="toc 9"/>
    <w:basedOn w:val="Normal"/>
    <w:next w:val="Normal"/>
    <w:autoRedefine/>
    <w:uiPriority w:val="39"/>
    <w:unhideWhenUsed/>
    <w:rsid w:val="00B70468"/>
    <w:pPr>
      <w:spacing w:after="100" w:line="259" w:lineRule="auto"/>
      <w:ind w:left="1760"/>
    </w:pPr>
    <w:rPr>
      <w:rFonts w:eastAsiaTheme="minorEastAsia"/>
      <w:sz w:val="22"/>
    </w:rPr>
  </w:style>
  <w:style w:type="character" w:customStyle="1" w:styleId="cf01">
    <w:name w:val="cf01"/>
    <w:basedOn w:val="DefaultParagraphFont"/>
    <w:rsid w:val="00223DA6"/>
    <w:rPr>
      <w:rFonts w:ascii="Segoe UI" w:hAnsi="Segoe UI" w:cs="Segoe UI" w:hint="default"/>
      <w:sz w:val="18"/>
      <w:szCs w:val="18"/>
    </w:rPr>
  </w:style>
  <w:style w:type="paragraph" w:customStyle="1" w:styleId="BODY">
    <w:name w:val="BODY"/>
    <w:basedOn w:val="Normal"/>
    <w:qFormat/>
    <w:rsid w:val="00626C27"/>
    <w:pPr>
      <w:spacing w:line="256" w:lineRule="auto"/>
    </w:pPr>
    <w:rPr>
      <w:rFonts w:ascii="DM Sans" w:hAnsi="DM Sans"/>
      <w:i/>
      <w:iCs/>
      <w:color w:val="231F20"/>
      <w:szCs w:val="21"/>
    </w:rPr>
  </w:style>
  <w:style w:type="paragraph" w:customStyle="1" w:styleId="BulletL1">
    <w:name w:val="Bullet L1"/>
    <w:basedOn w:val="BODY"/>
    <w:qFormat/>
    <w:rsid w:val="00626C27"/>
    <w:pPr>
      <w:numPr>
        <w:numId w:val="178"/>
      </w:numPr>
      <w:spacing w:line="264" w:lineRule="auto"/>
    </w:pPr>
    <w:rPr>
      <w:lang w:val="pt-BR"/>
    </w:rPr>
  </w:style>
  <w:style w:type="character" w:customStyle="1" w:styleId="ui-provider">
    <w:name w:val="ui-provider"/>
    <w:basedOn w:val="DefaultParagraphFont"/>
    <w:rsid w:val="00626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26063\AppData\Local\Temp\Temp1_Report%20Templates.zip\Report%20Templates\ICF%20Report%20Template%20ltr%20DMSans%20document.dotx" TargetMode="External" /></Relationships>
</file>

<file path=word/theme/theme1.xml><?xml version="1.0" encoding="utf-8"?>
<a:theme xmlns:a="http://schemas.openxmlformats.org/drawingml/2006/main" name="Theme1">
  <a:themeElements>
    <a:clrScheme name="Project AWARE-TISS">
      <a:dk1>
        <a:sysClr val="windowText" lastClr="000000"/>
      </a:dk1>
      <a:lt1>
        <a:srgbClr val="FFFFFF"/>
      </a:lt1>
      <a:dk2>
        <a:srgbClr val="0D064F"/>
      </a:dk2>
      <a:lt2>
        <a:srgbClr val="E7E6E6"/>
      </a:lt2>
      <a:accent1>
        <a:srgbClr val="298946"/>
      </a:accent1>
      <a:accent2>
        <a:srgbClr val="005999"/>
      </a:accent2>
      <a:accent3>
        <a:srgbClr val="6C4483"/>
      </a:accent3>
      <a:accent4>
        <a:srgbClr val="005999"/>
      </a:accent4>
      <a:accent5>
        <a:srgbClr val="FFD966"/>
      </a:accent5>
      <a:accent6>
        <a:srgbClr val="0D064F"/>
      </a:accent6>
      <a:hlink>
        <a:srgbClr val="336A90"/>
      </a:hlink>
      <a:folHlink>
        <a:srgbClr val="00000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E0532BCF64A545B8AD76B8EAA6639A" ma:contentTypeVersion="15" ma:contentTypeDescription="Create a new document." ma:contentTypeScope="" ma:versionID="5091b211d94bc5c13829a68275e0be21">
  <xsd:schema xmlns:xsd="http://www.w3.org/2001/XMLSchema" xmlns:xs="http://www.w3.org/2001/XMLSchema" xmlns:p="http://schemas.microsoft.com/office/2006/metadata/properties" xmlns:ns2="22b4d9df-83d9-4736-9432-123ada4f63e9" xmlns:ns3="2aae3438-868b-4903-9531-86055919dcaf" targetNamespace="http://schemas.microsoft.com/office/2006/metadata/properties" ma:root="true" ma:fieldsID="5ee243f30a8fd30691973d9046a36d5c" ns2:_="" ns3:_="">
    <xsd:import namespace="22b4d9df-83d9-4736-9432-123ada4f63e9"/>
    <xsd:import namespace="2aae3438-868b-4903-9531-86055919dca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4d9df-83d9-4736-9432-123ada4f63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e3438-868b-4903-9531-86055919dca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71e889-5d72-4d65-81dc-6065a5aafb77}" ma:internalName="TaxCatchAll" ma:showField="CatchAllData" ma:web="2aae3438-868b-4903-9531-86055919dca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b4d9df-83d9-4736-9432-123ada4f63e9">
      <Terms xmlns="http://schemas.microsoft.com/office/infopath/2007/PartnerControls"/>
    </lcf76f155ced4ddcb4097134ff3c332f>
    <TaxCatchAll xmlns="2aae3438-868b-4903-9531-86055919dcaf" xsi:nil="true"/>
  </documentManagement>
</p:properties>
</file>

<file path=customXml/itemProps1.xml><?xml version="1.0" encoding="utf-8"?>
<ds:datastoreItem xmlns:ds="http://schemas.openxmlformats.org/officeDocument/2006/customXml" ds:itemID="{68037938-371B-42BB-B3EF-A1DBCAA4CF1B}">
  <ds:schemaRefs>
    <ds:schemaRef ds:uri="http://schemas.openxmlformats.org/officeDocument/2006/bibliography"/>
  </ds:schemaRefs>
</ds:datastoreItem>
</file>

<file path=customXml/itemProps2.xml><?xml version="1.0" encoding="utf-8"?>
<ds:datastoreItem xmlns:ds="http://schemas.openxmlformats.org/officeDocument/2006/customXml" ds:itemID="{FB71CB69-0C39-45AB-8230-E9DE443E0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4d9df-83d9-4736-9432-123ada4f63e9"/>
    <ds:schemaRef ds:uri="2aae3438-868b-4903-9531-86055919d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3B9DE7-A8FC-4CEE-83C2-07664CC26BCC}">
  <ds:schemaRefs>
    <ds:schemaRef ds:uri="http://schemas.microsoft.com/sharepoint/v3/contenttype/forms"/>
  </ds:schemaRefs>
</ds:datastoreItem>
</file>

<file path=customXml/itemProps4.xml><?xml version="1.0" encoding="utf-8"?>
<ds:datastoreItem xmlns:ds="http://schemas.openxmlformats.org/officeDocument/2006/customXml" ds:itemID="{01E97E9A-80BA-42E1-94A4-23F6649DC961}">
  <ds:schemaRefs>
    <ds:schemaRef ds:uri="http://schemas.microsoft.com/office/2006/metadata/properties"/>
    <ds:schemaRef ds:uri="http://schemas.microsoft.com/office/infopath/2007/PartnerControls"/>
    <ds:schemaRef ds:uri="22b4d9df-83d9-4736-9432-123ada4f63e9"/>
    <ds:schemaRef ds:uri="2aae3438-868b-4903-9531-86055919dcaf"/>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ICF Report Template ltr DMSans document</Template>
  <TotalTime>46</TotalTime>
  <Pages>11</Pages>
  <Words>2497</Words>
  <Characters>14233</Characters>
  <Application>Microsoft Office Word</Application>
  <DocSecurity>0</DocSecurity>
  <Lines>118</Lines>
  <Paragraphs>33</Paragraphs>
  <ScaleCrop>false</ScaleCrop>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Rouder, Jessie</dc:creator>
  <cp:lastModifiedBy>Murray, Colleen</cp:lastModifiedBy>
  <cp:revision>32</cp:revision>
  <cp:lastPrinted>2024-05-03T23:44:00Z</cp:lastPrinted>
  <dcterms:created xsi:type="dcterms:W3CDTF">2023-10-10T23:36:00Z</dcterms:created>
  <dcterms:modified xsi:type="dcterms:W3CDTF">2024-05-29T15:54:00Z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0x0101006AE0532BCF64A545B8AD76B8EAA6639A</vt:lpwstr>
  </property>
  <property fmtid="{D5CDD505-2E9C-101B-9397-08002B2CF9AE}" pid="3" name="MediaServiceImageTags">
    <vt:lpwstr/>
  </property>
</Properties>
</file>