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5.xml" ContentType="application/vnd.openxmlformats-officedocument.wordprocessingml.header+xml"/>
  <Override PartName="/word/footer13.xml" ContentType="application/vnd.openxmlformats-officedocument.wordprocessingml.footer+xml"/>
  <Override PartName="/word/header6.xml" ContentType="application/vnd.openxmlformats-officedocument.wordprocessingml.header+xml"/>
  <Override PartName="/word/footer14.xml" ContentType="application/vnd.openxmlformats-officedocument.wordprocessingml.footer+xml"/>
  <Override PartName="/word/header7.xml" ContentType="application/vnd.openxmlformats-officedocument.wordprocessingml.header+xml"/>
  <Override PartName="/word/footer15.xml" ContentType="application/vnd.openxmlformats-officedocument.wordprocessingml.footer+xml"/>
  <Override PartName="/word/header8.xml" ContentType="application/vnd.openxmlformats-officedocument.wordprocessingml.header+xml"/>
  <Override PartName="/word/footer16.xml" ContentType="application/vnd.openxmlformats-officedocument.wordprocessingml.footer+xml"/>
  <Override PartName="/word/header9.xml" ContentType="application/vnd.openxmlformats-officedocument.wordprocessingml.header+xml"/>
  <Override PartName="/word/footer17.xml" ContentType="application/vnd.openxmlformats-officedocument.wordprocessingml.footer+xml"/>
  <Override PartName="/word/header10.xml" ContentType="application/vnd.openxmlformats-officedocument.wordprocessingml.header+xml"/>
  <Override PartName="/word/footer18.xml" ContentType="application/vnd.openxmlformats-officedocument.wordprocessingml.footer+xml"/>
  <Override PartName="/word/header11.xml" ContentType="application/vnd.openxmlformats-officedocument.wordprocessingml.header+xml"/>
  <Override PartName="/word/footer19.xml" ContentType="application/vnd.openxmlformats-officedocument.wordprocessingml.footer+xml"/>
  <Override PartName="/word/header12.xml" ContentType="application/vnd.openxmlformats-officedocument.wordprocessingml.header+xml"/>
  <Override PartName="/word/footer20.xml" ContentType="application/vnd.openxmlformats-officedocument.wordprocessingml.footer+xml"/>
  <Override PartName="/word/header13.xml" ContentType="application/vnd.openxmlformats-officedocument.wordprocessingml.header+xml"/>
  <Override PartName="/word/footer21.xml" ContentType="application/vnd.openxmlformats-officedocument.wordprocessingml.footer+xml"/>
  <Override PartName="/word/header14.xml" ContentType="application/vnd.openxmlformats-officedocument.wordprocessingml.header+xml"/>
  <Override PartName="/word/footer22.xml" ContentType="application/vnd.openxmlformats-officedocument.wordprocessingml.footer+xml"/>
  <Override PartName="/word/header15.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16.xml" ContentType="application/vnd.openxmlformats-officedocument.wordprocessingml.header+xml"/>
  <Override PartName="/word/footer25.xml" ContentType="application/vnd.openxmlformats-officedocument.wordprocessingml.footer+xml"/>
  <Override PartName="/word/header17.xml" ContentType="application/vnd.openxmlformats-officedocument.wordprocessingml.header+xml"/>
  <Override PartName="/word/footer26.xml" ContentType="application/vnd.openxmlformats-officedocument.wordprocessingml.footer+xml"/>
  <Override PartName="/word/header18.xml" ContentType="application/vnd.openxmlformats-officedocument.wordprocessingml.header+xml"/>
  <Override PartName="/word/footer27.xml" ContentType="application/vnd.openxmlformats-officedocument.wordprocessingml.footer+xml"/>
  <Override PartName="/word/header19.xml" ContentType="application/vnd.openxmlformats-officedocument.wordprocessingml.header+xml"/>
  <Override PartName="/word/footer28.xml" ContentType="application/vnd.openxmlformats-officedocument.wordprocessingml.footer+xml"/>
  <Override PartName="/word/header20.xml" ContentType="application/vnd.openxmlformats-officedocument.wordprocessingml.header+xml"/>
  <Override PartName="/word/footer29.xml" ContentType="application/vnd.openxmlformats-officedocument.wordprocessingml.footer+xml"/>
  <Override PartName="/word/header21.xml" ContentType="application/vnd.openxmlformats-officedocument.wordprocessingml.header+xml"/>
  <Override PartName="/word/footer30.xml" ContentType="application/vnd.openxmlformats-officedocument.wordprocessingml.footer+xml"/>
  <Override PartName="/word/header22.xml" ContentType="application/vnd.openxmlformats-officedocument.wordprocessingml.header+xml"/>
  <Override PartName="/word/footer31.xml" ContentType="application/vnd.openxmlformats-officedocument.wordprocessingml.footer+xml"/>
  <Override PartName="/word/header23.xml" ContentType="application/vnd.openxmlformats-officedocument.wordprocessingml.header+xml"/>
  <Override PartName="/word/footer32.xml" ContentType="application/vnd.openxmlformats-officedocument.wordprocessingml.footer+xml"/>
  <Override PartName="/word/header24.xml" ContentType="application/vnd.openxmlformats-officedocument.wordprocessingml.header+xml"/>
  <Override PartName="/word/footer33.xml" ContentType="application/vnd.openxmlformats-officedocument.wordprocessingml.footer+xml"/>
  <Override PartName="/word/header25.xml" ContentType="application/vnd.openxmlformats-officedocument.wordprocessingml.header+xml"/>
  <Override PartName="/word/footer34.xml" ContentType="application/vnd.openxmlformats-officedocument.wordprocessingml.footer+xml"/>
  <Override PartName="/word/header26.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header27.xml" ContentType="application/vnd.openxmlformats-officedocument.wordprocessingml.head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header28.xml" ContentType="application/vnd.openxmlformats-officedocument.wordprocessingml.header+xml"/>
  <Override PartName="/word/footer42.xml" ContentType="application/vnd.openxmlformats-officedocument.wordprocessingml.footer+xml"/>
  <Override PartName="/word/header29.xml" ContentType="application/vnd.openxmlformats-officedocument.wordprocessingml.header+xml"/>
  <Override PartName="/word/footer43.xml" ContentType="application/vnd.openxmlformats-officedocument.wordprocessingml.footer+xml"/>
  <Override PartName="/word/header30.xml" ContentType="application/vnd.openxmlformats-officedocument.wordprocessingml.header+xml"/>
  <Override PartName="/word/footer44.xml" ContentType="application/vnd.openxmlformats-officedocument.wordprocessingml.footer+xml"/>
  <Override PartName="/word/header31.xml" ContentType="application/vnd.openxmlformats-officedocument.wordprocessingml.header+xml"/>
  <Override PartName="/word/footer45.xml" ContentType="application/vnd.openxmlformats-officedocument.wordprocessingml.footer+xml"/>
  <Override PartName="/word/header32.xml" ContentType="application/vnd.openxmlformats-officedocument.wordprocessingml.header+xml"/>
  <Override PartName="/word/footer46.xml" ContentType="application/vnd.openxmlformats-officedocument.wordprocessingml.footer+xml"/>
  <Override PartName="/word/header33.xml" ContentType="application/vnd.openxmlformats-officedocument.wordprocessingml.header+xml"/>
  <Override PartName="/word/footer47.xml" ContentType="application/vnd.openxmlformats-officedocument.wordprocessingml.footer+xml"/>
  <Override PartName="/word/header34.xml" ContentType="application/vnd.openxmlformats-officedocument.wordprocessingml.header+xml"/>
  <Override PartName="/word/footer48.xml" ContentType="application/vnd.openxmlformats-officedocument.wordprocessingml.footer+xml"/>
  <Override PartName="/word/header35.xml" ContentType="application/vnd.openxmlformats-officedocument.wordprocessingml.header+xml"/>
  <Override PartName="/word/footer49.xml" ContentType="application/vnd.openxmlformats-officedocument.wordprocessingml.footer+xml"/>
  <Override PartName="/word/header36.xml" ContentType="application/vnd.openxmlformats-officedocument.wordprocessingml.header+xml"/>
  <Override PartName="/word/footer50.xml" ContentType="application/vnd.openxmlformats-officedocument.wordprocessingml.footer+xml"/>
  <Override PartName="/word/header37.xml" ContentType="application/vnd.openxmlformats-officedocument.wordprocessingml.header+xml"/>
  <Override PartName="/word/footer51.xml" ContentType="application/vnd.openxmlformats-officedocument.wordprocessingml.footer+xml"/>
  <Override PartName="/word/header38.xml" ContentType="application/vnd.openxmlformats-officedocument.wordprocessingml.header+xml"/>
  <Override PartName="/word/footer52.xml" ContentType="application/vnd.openxmlformats-officedocument.wordprocessingml.footer+xml"/>
  <Override PartName="/word/header39.xml" ContentType="application/vnd.openxmlformats-officedocument.wordprocessingml.header+xml"/>
  <Override PartName="/word/footer53.xml" ContentType="application/vnd.openxmlformats-officedocument.wordprocessingml.footer+xml"/>
  <Override PartName="/word/header40.xml" ContentType="application/vnd.openxmlformats-officedocument.wordprocessingml.header+xml"/>
  <Override PartName="/word/footer54.xml" ContentType="application/vnd.openxmlformats-officedocument.wordprocessingml.footer+xml"/>
  <Override PartName="/word/header41.xml" ContentType="application/vnd.openxmlformats-officedocument.wordprocessingml.header+xml"/>
  <Override PartName="/word/footer55.xml" ContentType="application/vnd.openxmlformats-officedocument.wordprocessingml.footer+xml"/>
  <Override PartName="/word/header42.xml" ContentType="application/vnd.openxmlformats-officedocument.wordprocessingml.header+xml"/>
  <Override PartName="/word/footer56.xml" ContentType="application/vnd.openxmlformats-officedocument.wordprocessingml.footer+xml"/>
  <Override PartName="/word/header43.xml" ContentType="application/vnd.openxmlformats-officedocument.wordprocessingml.header+xml"/>
  <Override PartName="/word/footer57.xml" ContentType="application/vnd.openxmlformats-officedocument.wordprocessingml.footer+xml"/>
  <Override PartName="/word/header44.xml" ContentType="application/vnd.openxmlformats-officedocument.wordprocessingml.header+xml"/>
  <Override PartName="/word/footer58.xml" ContentType="application/vnd.openxmlformats-officedocument.wordprocessingml.footer+xml"/>
  <Override PartName="/word/header45.xml" ContentType="application/vnd.openxmlformats-officedocument.wordprocessingml.header+xml"/>
  <Override PartName="/word/footer59.xml" ContentType="application/vnd.openxmlformats-officedocument.wordprocessingml.footer+xml"/>
  <Override PartName="/word/header46.xml" ContentType="application/vnd.openxmlformats-officedocument.wordprocessingml.header+xml"/>
  <Override PartName="/word/footer60.xml" ContentType="application/vnd.openxmlformats-officedocument.wordprocessingml.footer+xml"/>
  <Override PartName="/word/header47.xml" ContentType="application/vnd.openxmlformats-officedocument.wordprocessingml.header+xml"/>
  <Override PartName="/word/footer61.xml" ContentType="application/vnd.openxmlformats-officedocument.wordprocessingml.footer+xml"/>
  <Override PartName="/word/header48.xml" ContentType="application/vnd.openxmlformats-officedocument.wordprocessingml.header+xml"/>
  <Override PartName="/word/footer62.xml" ContentType="application/vnd.openxmlformats-officedocument.wordprocessingml.footer+xml"/>
  <Override PartName="/word/header49.xml" ContentType="application/vnd.openxmlformats-officedocument.wordprocessingml.header+xml"/>
  <Override PartName="/word/footer63.xml" ContentType="application/vnd.openxmlformats-officedocument.wordprocessingml.footer+xml"/>
  <Override PartName="/word/header50.xml" ContentType="application/vnd.openxmlformats-officedocument.wordprocessingml.header+xml"/>
  <Override PartName="/word/footer64.xml" ContentType="application/vnd.openxmlformats-officedocument.wordprocessingml.footer+xml"/>
  <Override PartName="/word/header51.xml" ContentType="application/vnd.openxmlformats-officedocument.wordprocessingml.header+xml"/>
  <Override PartName="/word/footer65.xml" ContentType="application/vnd.openxmlformats-officedocument.wordprocessingml.footer+xml"/>
  <Override PartName="/word/header52.xml" ContentType="application/vnd.openxmlformats-officedocument.wordprocessingml.header+xml"/>
  <Override PartName="/word/footer66.xml" ContentType="application/vnd.openxmlformats-officedocument.wordprocessingml.footer+xml"/>
  <Override PartName="/word/header53.xml" ContentType="application/vnd.openxmlformats-officedocument.wordprocessingml.header+xml"/>
  <Override PartName="/word/header54.xml" ContentType="application/vnd.openxmlformats-officedocument.wordprocessingml.header+xml"/>
  <Override PartName="/word/footer67.xml" ContentType="application/vnd.openxmlformats-officedocument.wordprocessingml.footer+xml"/>
  <Override PartName="/word/header55.xml" ContentType="application/vnd.openxmlformats-officedocument.wordprocessingml.header+xml"/>
  <Override PartName="/word/footer68.xml" ContentType="application/vnd.openxmlformats-officedocument.wordprocessingml.footer+xml"/>
  <Override PartName="/word/header56.xml" ContentType="application/vnd.openxmlformats-officedocument.wordprocessingml.header+xml"/>
  <Override PartName="/word/footer69.xml" ContentType="application/vnd.openxmlformats-officedocument.wordprocessingml.footer+xml"/>
  <Override PartName="/word/header57.xml" ContentType="application/vnd.openxmlformats-officedocument.wordprocessingml.header+xml"/>
  <Override PartName="/word/footer70.xml" ContentType="application/vnd.openxmlformats-officedocument.wordprocessingml.footer+xml"/>
  <Override PartName="/word/header58.xml" ContentType="application/vnd.openxmlformats-officedocument.wordprocessingml.header+xml"/>
  <Override PartName="/word/footer71.xml" ContentType="application/vnd.openxmlformats-officedocument.wordprocessingml.footer+xml"/>
  <Override PartName="/word/header59.xml" ContentType="application/vnd.openxmlformats-officedocument.wordprocessingml.header+xml"/>
  <Override PartName="/word/footer72.xml" ContentType="application/vnd.openxmlformats-officedocument.wordprocessingml.footer+xml"/>
  <Override PartName="/word/header60.xml" ContentType="application/vnd.openxmlformats-officedocument.wordprocessingml.header+xml"/>
  <Override PartName="/word/footer73.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74.xml" ContentType="application/vnd.openxmlformats-officedocument.wordprocessingml.footer+xml"/>
  <Override PartName="/word/header63.xml" ContentType="application/vnd.openxmlformats-officedocument.wordprocessingml.header+xml"/>
  <Override PartName="/word/footer75.xml" ContentType="application/vnd.openxmlformats-officedocument.wordprocessingml.footer+xml"/>
  <Override PartName="/word/header64.xml" ContentType="application/vnd.openxmlformats-officedocument.wordprocessingml.header+xml"/>
  <Override PartName="/word/footer76.xml" ContentType="application/vnd.openxmlformats-officedocument.wordprocessingml.footer+xml"/>
  <Override PartName="/word/header65.xml" ContentType="application/vnd.openxmlformats-officedocument.wordprocessingml.header+xml"/>
  <Override PartName="/word/footer77.xml" ContentType="application/vnd.openxmlformats-officedocument.wordprocessingml.footer+xml"/>
  <Override PartName="/word/header66.xml" ContentType="application/vnd.openxmlformats-officedocument.wordprocessingml.header+xml"/>
  <Override PartName="/word/footer78.xml" ContentType="application/vnd.openxmlformats-officedocument.wordprocessingml.footer+xml"/>
  <Override PartName="/word/header67.xml" ContentType="application/vnd.openxmlformats-officedocument.wordprocessingml.header+xml"/>
  <Override PartName="/word/footer79.xml" ContentType="application/vnd.openxmlformats-officedocument.wordprocessingml.footer+xml"/>
  <Override PartName="/word/header68.xml" ContentType="application/vnd.openxmlformats-officedocument.wordprocessingml.header+xml"/>
  <Override PartName="/word/footer80.xml" ContentType="application/vnd.openxmlformats-officedocument.wordprocessingml.footer+xml"/>
  <Override PartName="/word/header69.xml" ContentType="application/vnd.openxmlformats-officedocument.wordprocessingml.header+xml"/>
  <Override PartName="/word/footer8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ACE0EC0" w14:textId="40C94AE6" w:rsidR="0085028F" w:rsidRDefault="002C449E" w:rsidP="002C449E">
      <w:pPr>
        <w:pStyle w:val="MarkforAppendixTitle"/>
      </w:pPr>
      <w:bookmarkStart w:id="0" w:name="_GoBack"/>
      <w:bookmarkEnd w:id="0"/>
      <w:r>
        <w:t xml:space="preserve">APPENDIX </w:t>
      </w:r>
      <w:r w:rsidR="00F3230B">
        <w:t>L</w:t>
      </w:r>
      <w:r>
        <w:br/>
      </w:r>
      <w:r>
        <w:br/>
        <w:t>AI/AN FACES 2019 RESPONDENT MATERIALS</w:t>
      </w:r>
    </w:p>
    <w:p w14:paraId="4E18DFA0" w14:textId="77777777" w:rsidR="002C449E" w:rsidRDefault="002C449E" w:rsidP="002C449E">
      <w:pPr>
        <w:sectPr w:rsidR="002C449E" w:rsidSect="00571FED">
          <w:headerReference w:type="default" r:id="rId12"/>
          <w:footerReference w:type="default" r:id="rId13"/>
          <w:headerReference w:type="first" r:id="rId14"/>
          <w:pgSz w:w="12240" w:h="15840"/>
          <w:pgMar w:top="1440" w:right="1440" w:bottom="1440" w:left="1440" w:header="720" w:footer="720" w:gutter="0"/>
          <w:paperSrc w:first="7" w:other="7"/>
          <w:cols w:space="720"/>
          <w:docGrid w:linePitch="360"/>
        </w:sectPr>
      </w:pPr>
    </w:p>
    <w:p w14:paraId="2B47E20E" w14:textId="77777777" w:rsidR="002C449E" w:rsidRPr="00285373" w:rsidRDefault="002C449E" w:rsidP="002C449E">
      <w:pPr>
        <w:spacing w:before="3360" w:after="240" w:line="240" w:lineRule="auto"/>
        <w:ind w:firstLine="0"/>
        <w:jc w:val="center"/>
        <w:rPr>
          <w:b/>
        </w:rPr>
      </w:pPr>
      <w:r w:rsidRPr="00285373">
        <w:rPr>
          <w:b/>
        </w:rPr>
        <w:lastRenderedPageBreak/>
        <w:t>This page has been left blank for double-sided copying.</w:t>
      </w:r>
    </w:p>
    <w:p w14:paraId="7FB80042" w14:textId="77777777" w:rsidR="002C449E" w:rsidRDefault="002C449E" w:rsidP="002C449E">
      <w:pPr>
        <w:sectPr w:rsidR="002C449E" w:rsidSect="00571FED">
          <w:footerReference w:type="default" r:id="rId15"/>
          <w:pgSz w:w="12240" w:h="15840"/>
          <w:pgMar w:top="1440" w:right="1440" w:bottom="1440" w:left="1440" w:header="720" w:footer="720" w:gutter="0"/>
          <w:paperSrc w:first="7" w:other="7"/>
          <w:cols w:space="720"/>
          <w:docGrid w:linePitch="360"/>
        </w:sectPr>
      </w:pPr>
    </w:p>
    <w:p w14:paraId="50EEE7A0" w14:textId="77777777" w:rsidR="002C449E" w:rsidRPr="00061FCF" w:rsidRDefault="00916A38" w:rsidP="00061FCF">
      <w:pPr>
        <w:pStyle w:val="MarkforAppendixTitle"/>
      </w:pPr>
      <w:r w:rsidRPr="00061FCF">
        <w:t xml:space="preserve">AI/AN FACES 2019 </w:t>
      </w:r>
      <w:r w:rsidR="00E27409" w:rsidRPr="00061FCF">
        <w:t xml:space="preserve">FALL </w:t>
      </w:r>
      <w:r w:rsidR="00BE4286" w:rsidRPr="00061FCF">
        <w:t>PARENT</w:t>
      </w:r>
      <w:r w:rsidR="00E27409" w:rsidRPr="00061FCF">
        <w:t>-</w:t>
      </w:r>
      <w:r w:rsidR="00BE4286" w:rsidRPr="00061FCF">
        <w:t xml:space="preserve">TEACHER </w:t>
      </w:r>
      <w:r w:rsidR="00294970" w:rsidRPr="00061FCF">
        <w:t>FREQUENTLY ASKED QUESTIONS (</w:t>
      </w:r>
      <w:r w:rsidR="00BE4286" w:rsidRPr="00061FCF">
        <w:t>FAQ</w:t>
      </w:r>
      <w:r w:rsidR="00294970" w:rsidRPr="00061FCF">
        <w:t>S)</w:t>
      </w:r>
    </w:p>
    <w:p w14:paraId="7838C481" w14:textId="77777777" w:rsidR="00BE4286" w:rsidRPr="00BE4286" w:rsidRDefault="00BE4286" w:rsidP="00BE4286">
      <w:pPr>
        <w:sectPr w:rsidR="00BE4286" w:rsidRPr="00BE4286" w:rsidSect="00571FED">
          <w:footerReference w:type="default" r:id="rId16"/>
          <w:pgSz w:w="12240" w:h="15840"/>
          <w:pgMar w:top="1440" w:right="1440" w:bottom="1440" w:left="1440" w:header="720" w:footer="720" w:gutter="0"/>
          <w:paperSrc w:first="7" w:other="7"/>
          <w:cols w:space="720"/>
          <w:docGrid w:linePitch="360"/>
        </w:sectPr>
      </w:pPr>
    </w:p>
    <w:p w14:paraId="34D791D5" w14:textId="77777777" w:rsidR="002C449E" w:rsidRPr="00BE4286" w:rsidRDefault="00BE4286" w:rsidP="001C2D8F">
      <w:pPr>
        <w:pStyle w:val="Blankpage"/>
      </w:pPr>
      <w:r w:rsidRPr="00285373">
        <w:t>This page has been left blank for double-sided copying.</w:t>
      </w:r>
    </w:p>
    <w:p w14:paraId="4D0273B7" w14:textId="77777777" w:rsidR="00BE4286" w:rsidRPr="00BE4286" w:rsidRDefault="00BE4286" w:rsidP="00BE4286">
      <w:pPr>
        <w:sectPr w:rsidR="00BE4286" w:rsidRPr="00BE4286" w:rsidSect="00571FED">
          <w:footerReference w:type="default" r:id="rId17"/>
          <w:pgSz w:w="12240" w:h="15840"/>
          <w:pgMar w:top="1440" w:right="1440" w:bottom="1440" w:left="1440" w:header="720" w:footer="720" w:gutter="0"/>
          <w:paperSrc w:first="7" w:other="7"/>
          <w:cols w:space="720"/>
          <w:docGrid w:linePitch="360"/>
        </w:sectPr>
      </w:pPr>
    </w:p>
    <w:p w14:paraId="721E1D6D" w14:textId="62CAAAA1" w:rsidR="002C449E" w:rsidRPr="00E710CA" w:rsidRDefault="00FA2F53" w:rsidP="00FA2F53">
      <w:pPr>
        <w:spacing w:after="360" w:line="240" w:lineRule="auto"/>
        <w:ind w:firstLine="0"/>
        <w:jc w:val="center"/>
        <w:rPr>
          <w:b/>
          <w:szCs w:val="24"/>
        </w:rPr>
      </w:pPr>
      <w:r w:rsidRPr="00E710CA">
        <w:rPr>
          <w:b/>
          <w:szCs w:val="24"/>
        </w:rPr>
        <w:t xml:space="preserve">FREQUENTLY ASKED QUESTIONS ABOUT THE AMERICAN INDIAN AND ALASKA NATIVE HEAD START FAMILY AND CHILD EXPERIENCES SURVEY 2019 (AI/AN FACES 2019) </w:t>
      </w:r>
      <w:r w:rsidRPr="00E710CA">
        <w:rPr>
          <w:b/>
          <w:szCs w:val="24"/>
        </w:rPr>
        <w:br/>
        <w:t>FOR TEACHERS AND PARENTS OF CH</w:t>
      </w:r>
      <w:r w:rsidR="0037431A">
        <w:rPr>
          <w:b/>
          <w:szCs w:val="24"/>
        </w:rPr>
        <w:t>I</w:t>
      </w:r>
      <w:r w:rsidRPr="00E710CA">
        <w:rPr>
          <w:b/>
          <w:szCs w:val="24"/>
        </w:rPr>
        <w:t>LDREN SELECTED FOR THE STUDY</w:t>
      </w:r>
    </w:p>
    <w:p w14:paraId="085BD8A9" w14:textId="77777777" w:rsidR="002C449E" w:rsidRPr="00E710CA" w:rsidRDefault="002C449E" w:rsidP="00F8511C">
      <w:pPr>
        <w:pStyle w:val="PlainText"/>
        <w:keepNext/>
        <w:numPr>
          <w:ilvl w:val="0"/>
          <w:numId w:val="34"/>
        </w:numPr>
        <w:spacing w:before="240" w:after="120"/>
        <w:ind w:left="446" w:hanging="446"/>
        <w:jc w:val="both"/>
        <w:rPr>
          <w:rFonts w:ascii="Times New Roman" w:hAnsi="Times New Roman"/>
          <w:b/>
          <w:sz w:val="24"/>
          <w:szCs w:val="24"/>
        </w:rPr>
      </w:pPr>
      <w:r w:rsidRPr="00E710CA">
        <w:rPr>
          <w:rFonts w:ascii="Times New Roman" w:hAnsi="Times New Roman"/>
          <w:b/>
          <w:sz w:val="24"/>
          <w:szCs w:val="24"/>
        </w:rPr>
        <w:t xml:space="preserve">What is AI/AN FACES </w:t>
      </w:r>
      <w:r w:rsidR="002422D1" w:rsidRPr="00E710CA">
        <w:rPr>
          <w:rFonts w:ascii="Times New Roman" w:hAnsi="Times New Roman"/>
          <w:b/>
          <w:sz w:val="24"/>
          <w:szCs w:val="24"/>
        </w:rPr>
        <w:t xml:space="preserve">2019 </w:t>
      </w:r>
      <w:r w:rsidRPr="00E710CA">
        <w:rPr>
          <w:rFonts w:ascii="Times New Roman" w:hAnsi="Times New Roman"/>
          <w:b/>
          <w:sz w:val="24"/>
          <w:szCs w:val="24"/>
        </w:rPr>
        <w:t>about?</w:t>
      </w:r>
    </w:p>
    <w:p w14:paraId="46937AD3" w14:textId="77777777" w:rsidR="002C449E" w:rsidRPr="00E710CA" w:rsidRDefault="002C449E" w:rsidP="00CC2D7B">
      <w:pPr>
        <w:pStyle w:val="PlainText"/>
        <w:ind w:left="450"/>
        <w:jc w:val="both"/>
        <w:rPr>
          <w:rFonts w:ascii="Times New Roman" w:hAnsi="Times New Roman"/>
          <w:bCs/>
          <w:sz w:val="24"/>
          <w:szCs w:val="24"/>
        </w:rPr>
      </w:pPr>
      <w:r w:rsidRPr="00E710CA">
        <w:rPr>
          <w:rFonts w:ascii="Times New Roman" w:hAnsi="Times New Roman"/>
          <w:bCs/>
          <w:sz w:val="24"/>
          <w:szCs w:val="24"/>
        </w:rPr>
        <w:t xml:space="preserve">AI/AN FACES 2019 is the second national study of children and families served by Head Start programs in American Indian and Alaska Native communities. AI/AN FACES 2019 </w:t>
      </w:r>
      <w:r w:rsidRPr="00E710CA">
        <w:rPr>
          <w:rFonts w:ascii="Times New Roman" w:hAnsi="Times New Roman"/>
          <w:sz w:val="24"/>
          <w:szCs w:val="24"/>
        </w:rPr>
        <w:t xml:space="preserve">will help us learn more about children and families in </w:t>
      </w:r>
      <w:r w:rsidR="00482091" w:rsidRPr="00E710CA">
        <w:rPr>
          <w:rFonts w:ascii="Times New Roman" w:hAnsi="Times New Roman"/>
          <w:sz w:val="24"/>
          <w:szCs w:val="24"/>
        </w:rPr>
        <w:t>AI/AN</w:t>
      </w:r>
      <w:r w:rsidRPr="00E710CA">
        <w:rPr>
          <w:rFonts w:ascii="Times New Roman" w:hAnsi="Times New Roman"/>
          <w:sz w:val="24"/>
          <w:szCs w:val="24"/>
        </w:rPr>
        <w:t xml:space="preserve"> Head Start programs and the services Head Start provides to them. It will allow Head Start to better serve the needs of children and families attending programs in Native communities. </w:t>
      </w:r>
    </w:p>
    <w:p w14:paraId="22DBC9AB" w14:textId="77777777" w:rsidR="002C449E" w:rsidRPr="00E710CA" w:rsidRDefault="002C449E" w:rsidP="00F8511C">
      <w:pPr>
        <w:pStyle w:val="PlainText"/>
        <w:keepNext/>
        <w:numPr>
          <w:ilvl w:val="0"/>
          <w:numId w:val="34"/>
        </w:numPr>
        <w:spacing w:before="240" w:after="120"/>
        <w:ind w:left="446" w:hanging="446"/>
        <w:jc w:val="both"/>
        <w:rPr>
          <w:rFonts w:ascii="Times New Roman" w:hAnsi="Times New Roman"/>
          <w:b/>
          <w:sz w:val="24"/>
          <w:szCs w:val="24"/>
        </w:rPr>
      </w:pPr>
      <w:r w:rsidRPr="00E710CA">
        <w:rPr>
          <w:rFonts w:ascii="Times New Roman" w:hAnsi="Times New Roman"/>
          <w:b/>
          <w:sz w:val="24"/>
          <w:szCs w:val="24"/>
        </w:rPr>
        <w:t>Who is conducting the study?</w:t>
      </w:r>
    </w:p>
    <w:p w14:paraId="64D476DE" w14:textId="77777777" w:rsidR="002C449E" w:rsidRPr="00E710CA" w:rsidRDefault="002C449E" w:rsidP="00CC2D7B">
      <w:pPr>
        <w:pStyle w:val="PlainText"/>
        <w:ind w:left="450"/>
        <w:jc w:val="both"/>
        <w:rPr>
          <w:rFonts w:ascii="Times New Roman" w:hAnsi="Times New Roman"/>
          <w:sz w:val="24"/>
          <w:szCs w:val="24"/>
        </w:rPr>
      </w:pPr>
      <w:r w:rsidRPr="00E710CA">
        <w:rPr>
          <w:rFonts w:ascii="Times New Roman" w:hAnsi="Times New Roman"/>
          <w:sz w:val="24"/>
          <w:szCs w:val="24"/>
        </w:rPr>
        <w:t xml:space="preserve">The U.S. Department of Health and Human Services, Administration for Children and Families, sponsors the study. </w:t>
      </w:r>
      <w:r w:rsidRPr="00E710CA">
        <w:rPr>
          <w:rFonts w:ascii="Times New Roman" w:hAnsi="Times New Roman"/>
          <w:bCs/>
          <w:sz w:val="24"/>
          <w:szCs w:val="24"/>
        </w:rPr>
        <w:t xml:space="preserve">The study is being conducted by Mathematica Policy Research, a respected, independent research organization whose studies of Head Start and other early childhood and education programs have been used to improve services to children and families for </w:t>
      </w:r>
      <w:r w:rsidR="00C64757" w:rsidRPr="00E710CA">
        <w:rPr>
          <w:rFonts w:ascii="Times New Roman" w:hAnsi="Times New Roman"/>
          <w:bCs/>
          <w:sz w:val="24"/>
          <w:szCs w:val="24"/>
        </w:rPr>
        <w:t xml:space="preserve">50 </w:t>
      </w:r>
      <w:r w:rsidRPr="00E710CA">
        <w:rPr>
          <w:rFonts w:ascii="Times New Roman" w:hAnsi="Times New Roman"/>
          <w:bCs/>
          <w:sz w:val="24"/>
          <w:szCs w:val="24"/>
        </w:rPr>
        <w:t xml:space="preserve">years. Mathematica is working with </w:t>
      </w:r>
      <w:r w:rsidR="00C96238" w:rsidRPr="00E710CA">
        <w:rPr>
          <w:rFonts w:ascii="Times New Roman" w:hAnsi="Times New Roman"/>
          <w:bCs/>
          <w:sz w:val="24"/>
          <w:szCs w:val="24"/>
        </w:rPr>
        <w:t xml:space="preserve">directors of </w:t>
      </w:r>
      <w:r w:rsidR="00502598" w:rsidRPr="00E710CA">
        <w:rPr>
          <w:rFonts w:ascii="Times New Roman" w:hAnsi="Times New Roman"/>
          <w:bCs/>
          <w:sz w:val="24"/>
          <w:szCs w:val="24"/>
        </w:rPr>
        <w:t>Head Start</w:t>
      </w:r>
      <w:r w:rsidR="00C96238" w:rsidRPr="00E710CA">
        <w:rPr>
          <w:rFonts w:ascii="Times New Roman" w:hAnsi="Times New Roman"/>
          <w:bCs/>
          <w:sz w:val="24"/>
          <w:szCs w:val="24"/>
        </w:rPr>
        <w:t xml:space="preserve"> programs in AI/AN communities</w:t>
      </w:r>
      <w:r w:rsidRPr="00E710CA">
        <w:rPr>
          <w:rFonts w:ascii="Times New Roman" w:hAnsi="Times New Roman"/>
          <w:bCs/>
          <w:sz w:val="24"/>
          <w:szCs w:val="24"/>
        </w:rPr>
        <w:t>, Office of Head Start leadership, and child development researchers to make sure that the study meets the needs of AI/AN Head Start programs.</w:t>
      </w:r>
    </w:p>
    <w:p w14:paraId="45E10302" w14:textId="77777777" w:rsidR="002C449E" w:rsidRPr="00E710CA" w:rsidRDefault="002C449E" w:rsidP="00F8511C">
      <w:pPr>
        <w:pStyle w:val="PlainText"/>
        <w:keepNext/>
        <w:numPr>
          <w:ilvl w:val="0"/>
          <w:numId w:val="34"/>
        </w:numPr>
        <w:spacing w:before="240" w:after="120"/>
        <w:ind w:left="446" w:hanging="446"/>
        <w:jc w:val="both"/>
        <w:rPr>
          <w:rFonts w:ascii="Times New Roman" w:hAnsi="Times New Roman"/>
          <w:b/>
          <w:sz w:val="24"/>
          <w:szCs w:val="24"/>
        </w:rPr>
      </w:pPr>
      <w:r w:rsidRPr="00E710CA">
        <w:rPr>
          <w:rFonts w:ascii="Times New Roman" w:hAnsi="Times New Roman"/>
          <w:b/>
          <w:sz w:val="24"/>
          <w:szCs w:val="24"/>
        </w:rPr>
        <w:t xml:space="preserve">When will the study take place? </w:t>
      </w:r>
    </w:p>
    <w:p w14:paraId="643D2DD4" w14:textId="77777777" w:rsidR="002C449E" w:rsidRPr="00E710CA" w:rsidRDefault="002C449E" w:rsidP="00CC2D7B">
      <w:pPr>
        <w:pStyle w:val="PlainText"/>
        <w:ind w:left="450"/>
        <w:jc w:val="both"/>
        <w:rPr>
          <w:rFonts w:ascii="Times New Roman" w:hAnsi="Times New Roman"/>
          <w:sz w:val="24"/>
          <w:szCs w:val="24"/>
        </w:rPr>
      </w:pPr>
      <w:r w:rsidRPr="00E710CA">
        <w:rPr>
          <w:rFonts w:ascii="Times New Roman" w:hAnsi="Times New Roman"/>
          <w:sz w:val="24"/>
          <w:szCs w:val="24"/>
        </w:rPr>
        <w:t xml:space="preserve">The </w:t>
      </w:r>
      <w:r w:rsidR="00502598" w:rsidRPr="00E710CA">
        <w:rPr>
          <w:rFonts w:ascii="Times New Roman" w:hAnsi="Times New Roman"/>
          <w:sz w:val="24"/>
          <w:szCs w:val="24"/>
        </w:rPr>
        <w:t xml:space="preserve">AI/AN FACES </w:t>
      </w:r>
      <w:r w:rsidRPr="00E710CA">
        <w:rPr>
          <w:rFonts w:ascii="Times New Roman" w:hAnsi="Times New Roman"/>
          <w:sz w:val="24"/>
          <w:szCs w:val="24"/>
        </w:rPr>
        <w:t xml:space="preserve">study begins in fall 2019 and ends in spring 2020. </w:t>
      </w:r>
    </w:p>
    <w:p w14:paraId="1A141082" w14:textId="77777777" w:rsidR="002C449E" w:rsidRPr="00E710CA" w:rsidRDefault="002C449E" w:rsidP="00F8511C">
      <w:pPr>
        <w:pStyle w:val="PlainText"/>
        <w:keepNext/>
        <w:numPr>
          <w:ilvl w:val="0"/>
          <w:numId w:val="34"/>
        </w:numPr>
        <w:spacing w:before="240" w:after="120"/>
        <w:ind w:left="446" w:hanging="446"/>
        <w:jc w:val="both"/>
        <w:rPr>
          <w:rFonts w:ascii="Times New Roman" w:hAnsi="Times New Roman"/>
          <w:b/>
          <w:sz w:val="24"/>
          <w:szCs w:val="24"/>
        </w:rPr>
      </w:pPr>
      <w:r w:rsidRPr="00E710CA">
        <w:rPr>
          <w:rFonts w:ascii="Times New Roman" w:hAnsi="Times New Roman"/>
          <w:b/>
          <w:sz w:val="24"/>
          <w:szCs w:val="24"/>
        </w:rPr>
        <w:t xml:space="preserve">Who will collect data for the study? </w:t>
      </w:r>
    </w:p>
    <w:p w14:paraId="0ECA13B0" w14:textId="2FE0084C" w:rsidR="002C449E" w:rsidRPr="00E710CA" w:rsidRDefault="002C449E" w:rsidP="00CC2D7B">
      <w:pPr>
        <w:pStyle w:val="PlainText"/>
        <w:ind w:left="450"/>
        <w:jc w:val="both"/>
        <w:rPr>
          <w:rFonts w:ascii="Times New Roman" w:hAnsi="Times New Roman"/>
          <w:sz w:val="24"/>
          <w:szCs w:val="24"/>
        </w:rPr>
      </w:pPr>
      <w:r w:rsidRPr="00E710CA">
        <w:rPr>
          <w:rFonts w:ascii="Times New Roman" w:hAnsi="Times New Roman"/>
          <w:sz w:val="24"/>
          <w:szCs w:val="24"/>
        </w:rPr>
        <w:t xml:space="preserve">This fall, </w:t>
      </w:r>
      <w:r w:rsidRPr="00E710CA">
        <w:rPr>
          <w:rFonts w:ascii="Times New Roman" w:eastAsia="Calibri" w:hAnsi="Times New Roman"/>
          <w:sz w:val="24"/>
          <w:szCs w:val="24"/>
        </w:rPr>
        <w:t xml:space="preserve">a team of four Mathematica data collectors will visit your Head Start center for </w:t>
      </w:r>
      <w:r w:rsidR="000E5C64" w:rsidRPr="00E710CA">
        <w:rPr>
          <w:rFonts w:ascii="Times New Roman" w:eastAsia="Calibri" w:hAnsi="Times New Roman"/>
          <w:sz w:val="24"/>
          <w:szCs w:val="24"/>
        </w:rPr>
        <w:t>two to three</w:t>
      </w:r>
      <w:r w:rsidRPr="00E710CA">
        <w:rPr>
          <w:rFonts w:ascii="Times New Roman" w:eastAsia="Calibri" w:hAnsi="Times New Roman"/>
          <w:sz w:val="24"/>
          <w:szCs w:val="24"/>
        </w:rPr>
        <w:t xml:space="preserve"> days to do one-on-one assessments with children who were randomly picked to be part of the study and </w:t>
      </w:r>
      <w:r w:rsidRPr="00E710CA">
        <w:rPr>
          <w:rFonts w:ascii="Times New Roman" w:hAnsi="Times New Roman"/>
          <w:sz w:val="24"/>
          <w:szCs w:val="24"/>
        </w:rPr>
        <w:t>whose</w:t>
      </w:r>
      <w:r w:rsidRPr="00E710CA">
        <w:rPr>
          <w:rFonts w:ascii="Times New Roman" w:eastAsia="Calibri" w:hAnsi="Times New Roman"/>
          <w:sz w:val="24"/>
          <w:szCs w:val="24"/>
        </w:rPr>
        <w:t xml:space="preserve"> parents have given permission for them to be in the study. </w:t>
      </w:r>
      <w:r w:rsidR="00F3230B" w:rsidRPr="00E710CA">
        <w:rPr>
          <w:rFonts w:ascii="Times New Roman" w:eastAsia="Calibri" w:hAnsi="Times New Roman"/>
          <w:sz w:val="24"/>
          <w:szCs w:val="24"/>
        </w:rPr>
        <w:t xml:space="preserve">Mathematica data collectors will come back in spring 2020 </w:t>
      </w:r>
      <w:r w:rsidRPr="00E710CA">
        <w:rPr>
          <w:rFonts w:ascii="Times New Roman" w:eastAsia="Calibri" w:hAnsi="Times New Roman"/>
          <w:sz w:val="24"/>
          <w:szCs w:val="24"/>
        </w:rPr>
        <w:t xml:space="preserve">to do assessments with the same group of children and to observe their classrooms. </w:t>
      </w:r>
      <w:r w:rsidR="00AF7FEF" w:rsidRPr="00E710CA">
        <w:rPr>
          <w:rFonts w:ascii="Times New Roman" w:eastAsia="Calibri" w:hAnsi="Times New Roman"/>
          <w:sz w:val="24"/>
          <w:szCs w:val="24"/>
        </w:rPr>
        <w:t xml:space="preserve">Where possible, we have partnered with Native field staff to help carry out data collection efforts. </w:t>
      </w:r>
      <w:r w:rsidRPr="00E710CA">
        <w:rPr>
          <w:rFonts w:ascii="Times New Roman" w:eastAsia="Calibri" w:hAnsi="Times New Roman"/>
          <w:sz w:val="24"/>
          <w:szCs w:val="24"/>
        </w:rPr>
        <w:t xml:space="preserve">The spring visit will last about </w:t>
      </w:r>
      <w:r w:rsidR="00846C2F" w:rsidRPr="00E710CA">
        <w:rPr>
          <w:rFonts w:ascii="Times New Roman" w:eastAsia="Calibri" w:hAnsi="Times New Roman"/>
          <w:sz w:val="24"/>
          <w:szCs w:val="24"/>
        </w:rPr>
        <w:t xml:space="preserve">three </w:t>
      </w:r>
      <w:r w:rsidRPr="00E710CA">
        <w:rPr>
          <w:rFonts w:ascii="Times New Roman" w:eastAsia="Calibri" w:hAnsi="Times New Roman"/>
          <w:sz w:val="24"/>
          <w:szCs w:val="24"/>
        </w:rPr>
        <w:t xml:space="preserve">days. </w:t>
      </w:r>
      <w:r w:rsidR="00AF7FEF" w:rsidRPr="00E710CA">
        <w:rPr>
          <w:rFonts w:ascii="Times New Roman" w:eastAsia="Calibri" w:hAnsi="Times New Roman"/>
          <w:sz w:val="24"/>
          <w:szCs w:val="24"/>
        </w:rPr>
        <w:t>Our classroom observers will be trained in AI/AN Head Start programs</w:t>
      </w:r>
      <w:r w:rsidR="00605012">
        <w:rPr>
          <w:rFonts w:ascii="Times New Roman" w:eastAsia="Calibri" w:hAnsi="Times New Roman"/>
          <w:sz w:val="24"/>
          <w:szCs w:val="24"/>
        </w:rPr>
        <w:t>,</w:t>
      </w:r>
      <w:r w:rsidR="00AF7FEF" w:rsidRPr="00E710CA">
        <w:rPr>
          <w:rFonts w:ascii="Times New Roman" w:eastAsia="Calibri" w:hAnsi="Times New Roman"/>
          <w:sz w:val="24"/>
          <w:szCs w:val="24"/>
        </w:rPr>
        <w:t xml:space="preserve"> and all</w:t>
      </w:r>
      <w:r w:rsidR="00641442" w:rsidRPr="00E710CA">
        <w:rPr>
          <w:rFonts w:ascii="Times New Roman" w:hAnsi="Times New Roman"/>
          <w:sz w:val="24"/>
          <w:szCs w:val="24"/>
        </w:rPr>
        <w:t xml:space="preserve"> Mathematica data collectors have completed cross-cultural understanding training.</w:t>
      </w:r>
    </w:p>
    <w:p w14:paraId="7961ECD9" w14:textId="77777777" w:rsidR="00594844" w:rsidRPr="00E710CA" w:rsidRDefault="002C449E" w:rsidP="00F8511C">
      <w:pPr>
        <w:pStyle w:val="PlainText"/>
        <w:keepNext/>
        <w:numPr>
          <w:ilvl w:val="0"/>
          <w:numId w:val="34"/>
        </w:numPr>
        <w:spacing w:before="240" w:after="120"/>
        <w:ind w:left="446" w:hanging="446"/>
        <w:jc w:val="both"/>
        <w:rPr>
          <w:rFonts w:ascii="Times New Roman" w:hAnsi="Times New Roman"/>
          <w:b/>
          <w:sz w:val="24"/>
          <w:szCs w:val="24"/>
        </w:rPr>
      </w:pPr>
      <w:r w:rsidRPr="00E710CA">
        <w:rPr>
          <w:rFonts w:ascii="Times New Roman" w:hAnsi="Times New Roman"/>
          <w:b/>
          <w:sz w:val="24"/>
          <w:szCs w:val="24"/>
        </w:rPr>
        <w:t>What is a</w:t>
      </w:r>
      <w:r w:rsidR="00C96238" w:rsidRPr="00E710CA">
        <w:rPr>
          <w:rFonts w:ascii="Times New Roman" w:hAnsi="Times New Roman"/>
          <w:b/>
          <w:sz w:val="24"/>
          <w:szCs w:val="24"/>
        </w:rPr>
        <w:t>n</w:t>
      </w:r>
      <w:r w:rsidRPr="00E710CA">
        <w:rPr>
          <w:rFonts w:ascii="Times New Roman" w:hAnsi="Times New Roman"/>
          <w:b/>
          <w:sz w:val="24"/>
          <w:szCs w:val="24"/>
        </w:rPr>
        <w:t xml:space="preserve"> </w:t>
      </w:r>
      <w:r w:rsidR="00C96238" w:rsidRPr="00E710CA">
        <w:rPr>
          <w:rFonts w:ascii="Times New Roman" w:hAnsi="Times New Roman"/>
          <w:b/>
          <w:sz w:val="24"/>
          <w:szCs w:val="24"/>
        </w:rPr>
        <w:t xml:space="preserve">AI/AN </w:t>
      </w:r>
      <w:r w:rsidRPr="00E710CA">
        <w:rPr>
          <w:rFonts w:ascii="Times New Roman" w:hAnsi="Times New Roman"/>
          <w:b/>
          <w:sz w:val="24"/>
          <w:szCs w:val="24"/>
        </w:rPr>
        <w:t xml:space="preserve">FACES </w:t>
      </w:r>
      <w:r w:rsidR="00EA7CDE" w:rsidRPr="00E710CA">
        <w:rPr>
          <w:rFonts w:ascii="Times New Roman" w:hAnsi="Times New Roman"/>
          <w:b/>
          <w:sz w:val="24"/>
          <w:szCs w:val="24"/>
        </w:rPr>
        <w:t xml:space="preserve">2019 </w:t>
      </w:r>
      <w:r w:rsidRPr="00E710CA">
        <w:rPr>
          <w:rFonts w:ascii="Times New Roman" w:hAnsi="Times New Roman"/>
          <w:b/>
          <w:sz w:val="24"/>
          <w:szCs w:val="24"/>
        </w:rPr>
        <w:t xml:space="preserve">child assessment? </w:t>
      </w:r>
    </w:p>
    <w:p w14:paraId="3CC83D97" w14:textId="77777777" w:rsidR="002C449E" w:rsidRPr="00E710CA" w:rsidRDefault="002C449E" w:rsidP="00CC2D7B">
      <w:pPr>
        <w:pStyle w:val="PlainText"/>
        <w:ind w:left="450"/>
        <w:jc w:val="both"/>
        <w:rPr>
          <w:rFonts w:ascii="Times New Roman" w:hAnsi="Times New Roman"/>
          <w:sz w:val="24"/>
          <w:szCs w:val="24"/>
        </w:rPr>
      </w:pPr>
      <w:r w:rsidRPr="00E710CA">
        <w:rPr>
          <w:rFonts w:ascii="Times New Roman" w:hAnsi="Times New Roman"/>
          <w:sz w:val="24"/>
          <w:szCs w:val="24"/>
        </w:rPr>
        <w:t xml:space="preserve">Children whose parents gave permission will meet one-on-one with </w:t>
      </w:r>
      <w:r w:rsidR="00846C2F" w:rsidRPr="00E710CA">
        <w:rPr>
          <w:rFonts w:ascii="Times New Roman" w:hAnsi="Times New Roman"/>
          <w:sz w:val="24"/>
          <w:szCs w:val="24"/>
        </w:rPr>
        <w:t>a</w:t>
      </w:r>
      <w:r w:rsidRPr="00E710CA">
        <w:rPr>
          <w:rFonts w:ascii="Times New Roman" w:hAnsi="Times New Roman"/>
          <w:sz w:val="24"/>
          <w:szCs w:val="24"/>
        </w:rPr>
        <w:t xml:space="preserve"> Mathematica data collector. </w:t>
      </w:r>
      <w:r w:rsidR="006E2A42" w:rsidRPr="00E710CA">
        <w:rPr>
          <w:rFonts w:ascii="Times New Roman" w:hAnsi="Times New Roman"/>
          <w:sz w:val="24"/>
          <w:szCs w:val="24"/>
        </w:rPr>
        <w:t xml:space="preserve">All </w:t>
      </w:r>
      <w:r w:rsidRPr="00E710CA">
        <w:rPr>
          <w:rFonts w:ascii="Times New Roman" w:hAnsi="Times New Roman"/>
          <w:sz w:val="24"/>
          <w:szCs w:val="24"/>
        </w:rPr>
        <w:t xml:space="preserve">Mathematica data collectors have </w:t>
      </w:r>
      <w:r w:rsidR="00521CF1" w:rsidRPr="00E710CA">
        <w:rPr>
          <w:rFonts w:ascii="Times New Roman" w:hAnsi="Times New Roman"/>
          <w:sz w:val="24"/>
          <w:szCs w:val="24"/>
        </w:rPr>
        <w:t xml:space="preserve">completed cross-cultural understanding training and are </w:t>
      </w:r>
      <w:r w:rsidRPr="00E710CA">
        <w:rPr>
          <w:rFonts w:ascii="Times New Roman" w:hAnsi="Times New Roman"/>
          <w:sz w:val="24"/>
          <w:szCs w:val="24"/>
        </w:rPr>
        <w:t xml:space="preserve">trained to work with </w:t>
      </w:r>
      <w:r w:rsidR="00521CF1" w:rsidRPr="00E710CA">
        <w:rPr>
          <w:rFonts w:ascii="Times New Roman" w:hAnsi="Times New Roman"/>
          <w:sz w:val="24"/>
          <w:szCs w:val="24"/>
        </w:rPr>
        <w:t xml:space="preserve">Native </w:t>
      </w:r>
      <w:r w:rsidR="007F1567" w:rsidRPr="00E710CA">
        <w:rPr>
          <w:rFonts w:ascii="Times New Roman" w:hAnsi="Times New Roman"/>
          <w:sz w:val="24"/>
          <w:szCs w:val="24"/>
        </w:rPr>
        <w:t xml:space="preserve">children </w:t>
      </w:r>
      <w:r w:rsidRPr="00E710CA">
        <w:rPr>
          <w:rFonts w:ascii="Times New Roman" w:hAnsi="Times New Roman"/>
          <w:sz w:val="24"/>
          <w:szCs w:val="24"/>
        </w:rPr>
        <w:t xml:space="preserve">and do assessments of their early math, language, and reading skills. Children will be asked to look at pictures, copy drawings, and answer some simple math questions. For example, children </w:t>
      </w:r>
      <w:r w:rsidR="00092BD4" w:rsidRPr="00E710CA">
        <w:rPr>
          <w:rFonts w:ascii="Times New Roman" w:hAnsi="Times New Roman"/>
          <w:sz w:val="24"/>
          <w:szCs w:val="24"/>
        </w:rPr>
        <w:t xml:space="preserve">will be </w:t>
      </w:r>
      <w:r w:rsidRPr="00E710CA">
        <w:rPr>
          <w:rFonts w:ascii="Times New Roman" w:hAnsi="Times New Roman"/>
          <w:sz w:val="24"/>
          <w:szCs w:val="24"/>
        </w:rPr>
        <w:t xml:space="preserve">asked to name the letters of the alphabet and the sounds that go along with those letters, to point to pictures that go along with words they hear, and to name numbers and add two numbers or objects. Their height and weight will also be recorded. </w:t>
      </w:r>
    </w:p>
    <w:p w14:paraId="68EF8DF7" w14:textId="77777777" w:rsidR="002C449E" w:rsidRPr="00E710CA" w:rsidRDefault="002C449E" w:rsidP="00F8511C">
      <w:pPr>
        <w:pStyle w:val="PlainText"/>
        <w:keepNext/>
        <w:numPr>
          <w:ilvl w:val="0"/>
          <w:numId w:val="34"/>
        </w:numPr>
        <w:spacing w:before="240" w:after="120"/>
        <w:ind w:left="446" w:hanging="446"/>
        <w:jc w:val="both"/>
        <w:rPr>
          <w:rFonts w:ascii="Times New Roman" w:hAnsi="Times New Roman"/>
          <w:b/>
          <w:sz w:val="24"/>
          <w:szCs w:val="24"/>
        </w:rPr>
      </w:pPr>
      <w:r w:rsidRPr="00E710CA">
        <w:rPr>
          <w:rFonts w:ascii="Times New Roman" w:hAnsi="Times New Roman"/>
          <w:b/>
          <w:sz w:val="24"/>
          <w:szCs w:val="24"/>
        </w:rPr>
        <w:t xml:space="preserve">Will children get anything for taking part in the </w:t>
      </w:r>
      <w:r w:rsidR="00C96238" w:rsidRPr="00E710CA">
        <w:rPr>
          <w:rFonts w:ascii="Times New Roman" w:hAnsi="Times New Roman"/>
          <w:b/>
          <w:sz w:val="24"/>
          <w:szCs w:val="24"/>
        </w:rPr>
        <w:t xml:space="preserve">AI/AN </w:t>
      </w:r>
      <w:r w:rsidRPr="00E710CA">
        <w:rPr>
          <w:rFonts w:ascii="Times New Roman" w:hAnsi="Times New Roman"/>
          <w:b/>
          <w:sz w:val="24"/>
          <w:szCs w:val="24"/>
        </w:rPr>
        <w:t>FACES</w:t>
      </w:r>
      <w:r w:rsidR="00EA7CDE" w:rsidRPr="00E710CA">
        <w:rPr>
          <w:rFonts w:ascii="Times New Roman" w:hAnsi="Times New Roman"/>
          <w:b/>
          <w:sz w:val="24"/>
          <w:szCs w:val="24"/>
        </w:rPr>
        <w:t xml:space="preserve"> 2019</w:t>
      </w:r>
      <w:r w:rsidRPr="00E710CA">
        <w:rPr>
          <w:rFonts w:ascii="Times New Roman" w:hAnsi="Times New Roman"/>
          <w:b/>
          <w:sz w:val="24"/>
          <w:szCs w:val="24"/>
        </w:rPr>
        <w:t xml:space="preserve"> child assessment? </w:t>
      </w:r>
    </w:p>
    <w:p w14:paraId="49261AD7" w14:textId="77777777" w:rsidR="002C449E" w:rsidRPr="00E710CA" w:rsidRDefault="002C449E" w:rsidP="00CC2D7B">
      <w:pPr>
        <w:pStyle w:val="PlainText"/>
        <w:ind w:left="450"/>
        <w:jc w:val="both"/>
        <w:rPr>
          <w:rFonts w:ascii="Times New Roman" w:hAnsi="Times New Roman"/>
          <w:sz w:val="24"/>
          <w:szCs w:val="24"/>
        </w:rPr>
      </w:pPr>
      <w:r w:rsidRPr="00E710CA">
        <w:rPr>
          <w:rFonts w:ascii="Times New Roman" w:hAnsi="Times New Roman"/>
          <w:sz w:val="24"/>
          <w:szCs w:val="24"/>
        </w:rPr>
        <w:t>Yes, they will receive a children’s book for taking part.</w:t>
      </w:r>
    </w:p>
    <w:p w14:paraId="55E08957" w14:textId="77777777" w:rsidR="002C449E" w:rsidRPr="00E710CA" w:rsidRDefault="002C449E" w:rsidP="00F8511C">
      <w:pPr>
        <w:pStyle w:val="PlainText"/>
        <w:keepNext/>
        <w:numPr>
          <w:ilvl w:val="0"/>
          <w:numId w:val="34"/>
        </w:numPr>
        <w:spacing w:before="240" w:after="120"/>
        <w:ind w:left="446" w:hanging="446"/>
        <w:jc w:val="both"/>
        <w:rPr>
          <w:rFonts w:ascii="Times New Roman" w:hAnsi="Times New Roman"/>
          <w:b/>
          <w:sz w:val="24"/>
          <w:szCs w:val="24"/>
        </w:rPr>
      </w:pPr>
      <w:r w:rsidRPr="00E710CA">
        <w:rPr>
          <w:rFonts w:ascii="Times New Roman" w:hAnsi="Times New Roman"/>
          <w:b/>
          <w:sz w:val="24"/>
          <w:szCs w:val="24"/>
        </w:rPr>
        <w:t xml:space="preserve">Where will the </w:t>
      </w:r>
      <w:r w:rsidR="00C96238" w:rsidRPr="00E710CA">
        <w:rPr>
          <w:rFonts w:ascii="Times New Roman" w:hAnsi="Times New Roman"/>
          <w:b/>
          <w:sz w:val="24"/>
          <w:szCs w:val="24"/>
        </w:rPr>
        <w:t xml:space="preserve">AI/AN </w:t>
      </w:r>
      <w:r w:rsidRPr="00E710CA">
        <w:rPr>
          <w:rFonts w:ascii="Times New Roman" w:hAnsi="Times New Roman"/>
          <w:b/>
          <w:sz w:val="24"/>
          <w:szCs w:val="24"/>
        </w:rPr>
        <w:t xml:space="preserve">FACES </w:t>
      </w:r>
      <w:r w:rsidR="00EA7CDE" w:rsidRPr="00E710CA">
        <w:rPr>
          <w:rFonts w:ascii="Times New Roman" w:hAnsi="Times New Roman"/>
          <w:b/>
          <w:sz w:val="24"/>
          <w:szCs w:val="24"/>
        </w:rPr>
        <w:t xml:space="preserve">2019 </w:t>
      </w:r>
      <w:r w:rsidRPr="00E710CA">
        <w:rPr>
          <w:rFonts w:ascii="Times New Roman" w:hAnsi="Times New Roman"/>
          <w:b/>
          <w:sz w:val="24"/>
          <w:szCs w:val="24"/>
        </w:rPr>
        <w:t xml:space="preserve">child assessment be done? </w:t>
      </w:r>
    </w:p>
    <w:p w14:paraId="2201A347" w14:textId="77777777" w:rsidR="002C449E" w:rsidRPr="00E710CA" w:rsidRDefault="002C449E" w:rsidP="00CC2D7B">
      <w:pPr>
        <w:pStyle w:val="PlainText"/>
        <w:ind w:left="450"/>
        <w:jc w:val="both"/>
        <w:rPr>
          <w:rFonts w:ascii="Times New Roman" w:hAnsi="Times New Roman"/>
          <w:sz w:val="24"/>
          <w:szCs w:val="24"/>
        </w:rPr>
      </w:pPr>
      <w:r w:rsidRPr="00E710CA">
        <w:rPr>
          <w:rFonts w:ascii="Times New Roman" w:hAnsi="Times New Roman"/>
          <w:sz w:val="24"/>
          <w:szCs w:val="24"/>
        </w:rPr>
        <w:t xml:space="preserve">To not disrupt classroom activities, the child activities will take place outside the classroom in a space provided to us by the center director. The </w:t>
      </w:r>
      <w:r w:rsidR="00C96238" w:rsidRPr="00E710CA">
        <w:rPr>
          <w:rFonts w:ascii="Times New Roman" w:hAnsi="Times New Roman"/>
          <w:sz w:val="24"/>
          <w:szCs w:val="24"/>
        </w:rPr>
        <w:t xml:space="preserve">AI/AN </w:t>
      </w:r>
      <w:r w:rsidRPr="00E710CA">
        <w:rPr>
          <w:rFonts w:ascii="Times New Roman" w:hAnsi="Times New Roman"/>
          <w:sz w:val="24"/>
          <w:szCs w:val="24"/>
        </w:rPr>
        <w:t xml:space="preserve">FACES </w:t>
      </w:r>
      <w:r w:rsidR="00EA7CDE" w:rsidRPr="00E710CA">
        <w:rPr>
          <w:rFonts w:ascii="Times New Roman" w:hAnsi="Times New Roman"/>
          <w:sz w:val="24"/>
          <w:szCs w:val="24"/>
        </w:rPr>
        <w:t xml:space="preserve">2019 </w:t>
      </w:r>
      <w:r w:rsidRPr="00E710CA">
        <w:rPr>
          <w:rFonts w:ascii="Times New Roman" w:hAnsi="Times New Roman"/>
          <w:sz w:val="24"/>
          <w:szCs w:val="24"/>
        </w:rPr>
        <w:t xml:space="preserve">child assessment will be done within eye and earshot of Head Start center staff. </w:t>
      </w:r>
    </w:p>
    <w:p w14:paraId="33E19803" w14:textId="77777777" w:rsidR="002C449E" w:rsidRPr="00E710CA" w:rsidRDefault="002C449E" w:rsidP="00F8511C">
      <w:pPr>
        <w:pStyle w:val="PlainText"/>
        <w:keepNext/>
        <w:numPr>
          <w:ilvl w:val="0"/>
          <w:numId w:val="34"/>
        </w:numPr>
        <w:spacing w:before="240" w:after="120"/>
        <w:ind w:left="446" w:hanging="446"/>
        <w:jc w:val="both"/>
        <w:rPr>
          <w:rFonts w:ascii="Times New Roman" w:hAnsi="Times New Roman"/>
          <w:b/>
          <w:sz w:val="24"/>
          <w:szCs w:val="24"/>
        </w:rPr>
      </w:pPr>
      <w:r w:rsidRPr="00E710CA">
        <w:rPr>
          <w:rFonts w:ascii="Times New Roman" w:hAnsi="Times New Roman"/>
          <w:b/>
          <w:sz w:val="24"/>
          <w:szCs w:val="24"/>
        </w:rPr>
        <w:t>How long does a</w:t>
      </w:r>
      <w:r w:rsidR="00C96238" w:rsidRPr="00E710CA">
        <w:rPr>
          <w:rFonts w:ascii="Times New Roman" w:hAnsi="Times New Roman"/>
          <w:b/>
          <w:sz w:val="24"/>
          <w:szCs w:val="24"/>
        </w:rPr>
        <w:t>n</w:t>
      </w:r>
      <w:r w:rsidRPr="00E710CA">
        <w:rPr>
          <w:rFonts w:ascii="Times New Roman" w:hAnsi="Times New Roman"/>
          <w:b/>
          <w:sz w:val="24"/>
          <w:szCs w:val="24"/>
        </w:rPr>
        <w:t xml:space="preserve"> </w:t>
      </w:r>
      <w:r w:rsidR="00C96238" w:rsidRPr="00E710CA">
        <w:rPr>
          <w:rFonts w:ascii="Times New Roman" w:hAnsi="Times New Roman"/>
          <w:b/>
          <w:sz w:val="24"/>
          <w:szCs w:val="24"/>
        </w:rPr>
        <w:t xml:space="preserve">AI/AN </w:t>
      </w:r>
      <w:r w:rsidRPr="00E710CA">
        <w:rPr>
          <w:rFonts w:ascii="Times New Roman" w:hAnsi="Times New Roman"/>
          <w:b/>
          <w:sz w:val="24"/>
          <w:szCs w:val="24"/>
        </w:rPr>
        <w:t>FACES</w:t>
      </w:r>
      <w:r w:rsidR="00EA7CDE" w:rsidRPr="00E710CA">
        <w:rPr>
          <w:rFonts w:ascii="Times New Roman" w:hAnsi="Times New Roman"/>
          <w:b/>
          <w:sz w:val="24"/>
          <w:szCs w:val="24"/>
        </w:rPr>
        <w:t xml:space="preserve"> 2019</w:t>
      </w:r>
      <w:r w:rsidRPr="00E710CA">
        <w:rPr>
          <w:rFonts w:ascii="Times New Roman" w:hAnsi="Times New Roman"/>
          <w:b/>
          <w:sz w:val="24"/>
          <w:szCs w:val="24"/>
        </w:rPr>
        <w:t xml:space="preserve"> child assessment take?</w:t>
      </w:r>
    </w:p>
    <w:p w14:paraId="70916DEC" w14:textId="61FBD037" w:rsidR="002C449E" w:rsidRPr="00E710CA" w:rsidRDefault="002C449E" w:rsidP="00CC2D7B">
      <w:pPr>
        <w:pStyle w:val="PlainText"/>
        <w:ind w:left="450"/>
        <w:jc w:val="both"/>
        <w:rPr>
          <w:rFonts w:ascii="Times New Roman" w:hAnsi="Times New Roman"/>
          <w:sz w:val="24"/>
          <w:szCs w:val="24"/>
        </w:rPr>
      </w:pPr>
      <w:r w:rsidRPr="00E710CA">
        <w:rPr>
          <w:rFonts w:ascii="Times New Roman" w:hAnsi="Times New Roman"/>
          <w:sz w:val="24"/>
          <w:szCs w:val="24"/>
        </w:rPr>
        <w:t xml:space="preserve">Each </w:t>
      </w:r>
      <w:r w:rsidR="00C96238" w:rsidRPr="00E710CA">
        <w:rPr>
          <w:rFonts w:ascii="Times New Roman" w:hAnsi="Times New Roman"/>
          <w:sz w:val="24"/>
          <w:szCs w:val="24"/>
        </w:rPr>
        <w:t xml:space="preserve">AI/AN </w:t>
      </w:r>
      <w:r w:rsidRPr="00E710CA">
        <w:rPr>
          <w:rFonts w:ascii="Times New Roman" w:hAnsi="Times New Roman"/>
          <w:sz w:val="24"/>
          <w:szCs w:val="24"/>
        </w:rPr>
        <w:t xml:space="preserve">FACES </w:t>
      </w:r>
      <w:r w:rsidR="00EA7CDE" w:rsidRPr="00E710CA">
        <w:rPr>
          <w:rFonts w:ascii="Times New Roman" w:hAnsi="Times New Roman"/>
          <w:sz w:val="24"/>
          <w:szCs w:val="24"/>
        </w:rPr>
        <w:t xml:space="preserve">2019 </w:t>
      </w:r>
      <w:r w:rsidRPr="00E710CA">
        <w:rPr>
          <w:rFonts w:ascii="Times New Roman" w:hAnsi="Times New Roman"/>
          <w:sz w:val="24"/>
          <w:szCs w:val="24"/>
        </w:rPr>
        <w:t xml:space="preserve">child assessment will take about 45 minutes. It will take a little longer for some children and less time for others. Children will be given breaks when </w:t>
      </w:r>
      <w:r w:rsidR="00F3230B" w:rsidRPr="00E710CA">
        <w:rPr>
          <w:rFonts w:ascii="Times New Roman" w:hAnsi="Times New Roman"/>
          <w:sz w:val="24"/>
          <w:szCs w:val="24"/>
        </w:rPr>
        <w:t>needed</w:t>
      </w:r>
      <w:r w:rsidRPr="00E710CA">
        <w:rPr>
          <w:rFonts w:ascii="Times New Roman" w:hAnsi="Times New Roman"/>
          <w:sz w:val="24"/>
          <w:szCs w:val="24"/>
        </w:rPr>
        <w:t>.</w:t>
      </w:r>
    </w:p>
    <w:p w14:paraId="1632F7D7" w14:textId="77777777" w:rsidR="002C449E" w:rsidRPr="00E710CA" w:rsidRDefault="002C449E" w:rsidP="00F8511C">
      <w:pPr>
        <w:pStyle w:val="PlainText"/>
        <w:keepNext/>
        <w:numPr>
          <w:ilvl w:val="0"/>
          <w:numId w:val="34"/>
        </w:numPr>
        <w:spacing w:before="240" w:after="120"/>
        <w:ind w:left="446" w:hanging="446"/>
        <w:jc w:val="both"/>
        <w:rPr>
          <w:rFonts w:ascii="Times New Roman" w:hAnsi="Times New Roman"/>
          <w:b/>
          <w:sz w:val="24"/>
          <w:szCs w:val="24"/>
        </w:rPr>
      </w:pPr>
      <w:r w:rsidRPr="00E710CA">
        <w:rPr>
          <w:rFonts w:ascii="Times New Roman" w:hAnsi="Times New Roman"/>
          <w:b/>
          <w:sz w:val="24"/>
          <w:szCs w:val="24"/>
        </w:rPr>
        <w:t xml:space="preserve">Will children’s </w:t>
      </w:r>
      <w:r w:rsidR="00C96238" w:rsidRPr="00E710CA">
        <w:rPr>
          <w:rFonts w:ascii="Times New Roman" w:hAnsi="Times New Roman"/>
          <w:b/>
          <w:sz w:val="24"/>
          <w:szCs w:val="24"/>
        </w:rPr>
        <w:t xml:space="preserve">AI/AN </w:t>
      </w:r>
      <w:r w:rsidRPr="00E710CA">
        <w:rPr>
          <w:rFonts w:ascii="Times New Roman" w:hAnsi="Times New Roman"/>
          <w:b/>
          <w:sz w:val="24"/>
          <w:szCs w:val="24"/>
        </w:rPr>
        <w:t xml:space="preserve">FACES </w:t>
      </w:r>
      <w:r w:rsidR="00EA7CDE" w:rsidRPr="00E710CA">
        <w:rPr>
          <w:rFonts w:ascii="Times New Roman" w:hAnsi="Times New Roman"/>
          <w:b/>
          <w:sz w:val="24"/>
          <w:szCs w:val="24"/>
        </w:rPr>
        <w:t xml:space="preserve">2019 </w:t>
      </w:r>
      <w:r w:rsidRPr="00E710CA">
        <w:rPr>
          <w:rFonts w:ascii="Times New Roman" w:hAnsi="Times New Roman"/>
          <w:b/>
          <w:sz w:val="24"/>
          <w:szCs w:val="24"/>
        </w:rPr>
        <w:t>assessment results be shared with parents, teachers, or their programs?</w:t>
      </w:r>
    </w:p>
    <w:p w14:paraId="3C5AA562" w14:textId="77777777" w:rsidR="002C449E" w:rsidRPr="00E710CA" w:rsidRDefault="002C449E" w:rsidP="00CC2D7B">
      <w:pPr>
        <w:pStyle w:val="PlainText"/>
        <w:ind w:left="450"/>
        <w:jc w:val="both"/>
        <w:rPr>
          <w:rFonts w:ascii="Times New Roman" w:hAnsi="Times New Roman"/>
          <w:sz w:val="24"/>
          <w:szCs w:val="24"/>
        </w:rPr>
      </w:pPr>
      <w:r w:rsidRPr="00E710CA">
        <w:rPr>
          <w:rFonts w:ascii="Times New Roman" w:hAnsi="Times New Roman"/>
          <w:sz w:val="24"/>
          <w:szCs w:val="24"/>
        </w:rPr>
        <w:t xml:space="preserve">No. Individual children’s assessment results will not be shared. We will only report results for groups of children across all </w:t>
      </w:r>
      <w:r w:rsidR="00701693" w:rsidRPr="00E710CA">
        <w:rPr>
          <w:rFonts w:ascii="Times New Roman" w:hAnsi="Times New Roman"/>
          <w:sz w:val="24"/>
          <w:szCs w:val="24"/>
        </w:rPr>
        <w:t>AI/AN</w:t>
      </w:r>
      <w:r w:rsidRPr="00E710CA">
        <w:rPr>
          <w:rFonts w:ascii="Times New Roman" w:hAnsi="Times New Roman"/>
          <w:sz w:val="24"/>
          <w:szCs w:val="24"/>
        </w:rPr>
        <w:t xml:space="preserve"> Head Start programs. No individuals or programs will ever be identified in the reporting of results.</w:t>
      </w:r>
    </w:p>
    <w:p w14:paraId="7C8775DE" w14:textId="77777777" w:rsidR="002C449E" w:rsidRPr="00E710CA" w:rsidRDefault="002C449E" w:rsidP="00F8511C">
      <w:pPr>
        <w:pStyle w:val="PlainText"/>
        <w:keepNext/>
        <w:numPr>
          <w:ilvl w:val="0"/>
          <w:numId w:val="34"/>
        </w:numPr>
        <w:spacing w:before="240" w:after="120"/>
        <w:ind w:left="446" w:hanging="446"/>
        <w:jc w:val="both"/>
        <w:rPr>
          <w:rFonts w:ascii="Times New Roman" w:hAnsi="Times New Roman"/>
          <w:b/>
          <w:sz w:val="24"/>
          <w:szCs w:val="24"/>
        </w:rPr>
      </w:pPr>
      <w:r w:rsidRPr="00E710CA">
        <w:rPr>
          <w:rFonts w:ascii="Times New Roman" w:hAnsi="Times New Roman"/>
          <w:b/>
          <w:sz w:val="24"/>
          <w:szCs w:val="24"/>
        </w:rPr>
        <w:t>Will taking part in the study affect the Head Start services the child and family receive?</w:t>
      </w:r>
    </w:p>
    <w:p w14:paraId="73C1BA9C" w14:textId="77777777" w:rsidR="002C449E" w:rsidRPr="00E710CA" w:rsidRDefault="002C449E" w:rsidP="00CC2D7B">
      <w:pPr>
        <w:pStyle w:val="PlainText"/>
        <w:ind w:left="450"/>
        <w:jc w:val="both"/>
        <w:rPr>
          <w:rFonts w:ascii="Times New Roman" w:hAnsi="Times New Roman"/>
          <w:sz w:val="24"/>
          <w:szCs w:val="24"/>
        </w:rPr>
      </w:pPr>
      <w:r w:rsidRPr="00E710CA">
        <w:rPr>
          <w:rFonts w:ascii="Times New Roman" w:hAnsi="Times New Roman"/>
          <w:sz w:val="24"/>
          <w:szCs w:val="24"/>
        </w:rPr>
        <w:t xml:space="preserve">No. Taking part in the AI/AN FACES </w:t>
      </w:r>
      <w:r w:rsidR="00701693" w:rsidRPr="00E710CA">
        <w:rPr>
          <w:rFonts w:ascii="Times New Roman" w:hAnsi="Times New Roman"/>
          <w:sz w:val="24"/>
          <w:szCs w:val="24"/>
        </w:rPr>
        <w:t xml:space="preserve">2019 </w:t>
      </w:r>
      <w:r w:rsidRPr="00E710CA">
        <w:rPr>
          <w:rFonts w:ascii="Times New Roman" w:hAnsi="Times New Roman"/>
          <w:sz w:val="24"/>
          <w:szCs w:val="24"/>
        </w:rPr>
        <w:t>study, or declining to participate will not affect any Head Start services the child or family receives.</w:t>
      </w:r>
    </w:p>
    <w:p w14:paraId="6A20E157" w14:textId="77777777" w:rsidR="002C449E" w:rsidRPr="00E710CA" w:rsidRDefault="002C449E" w:rsidP="00F8511C">
      <w:pPr>
        <w:pStyle w:val="PlainText"/>
        <w:keepNext/>
        <w:numPr>
          <w:ilvl w:val="0"/>
          <w:numId w:val="34"/>
        </w:numPr>
        <w:spacing w:before="240" w:after="120"/>
        <w:ind w:left="446" w:hanging="446"/>
        <w:jc w:val="both"/>
        <w:rPr>
          <w:rFonts w:ascii="Times New Roman" w:hAnsi="Times New Roman"/>
          <w:b/>
          <w:sz w:val="24"/>
          <w:szCs w:val="24"/>
        </w:rPr>
      </w:pPr>
      <w:r w:rsidRPr="00E710CA">
        <w:rPr>
          <w:rFonts w:ascii="Times New Roman" w:hAnsi="Times New Roman"/>
          <w:b/>
          <w:sz w:val="24"/>
          <w:szCs w:val="24"/>
        </w:rPr>
        <w:t>How did you pick classrooms and children for the study?</w:t>
      </w:r>
    </w:p>
    <w:p w14:paraId="0A71AB63" w14:textId="77777777" w:rsidR="002C449E" w:rsidRPr="00E710CA" w:rsidRDefault="002C449E" w:rsidP="00CC2D7B">
      <w:pPr>
        <w:pStyle w:val="PlainText"/>
        <w:ind w:left="450"/>
        <w:jc w:val="both"/>
        <w:rPr>
          <w:rFonts w:ascii="Times New Roman" w:hAnsi="Times New Roman"/>
          <w:sz w:val="24"/>
          <w:szCs w:val="24"/>
        </w:rPr>
      </w:pPr>
      <w:r w:rsidRPr="00E710CA">
        <w:rPr>
          <w:rFonts w:ascii="Times New Roman" w:hAnsi="Times New Roman"/>
          <w:sz w:val="24"/>
          <w:szCs w:val="24"/>
        </w:rPr>
        <w:t xml:space="preserve">Classrooms were randomly picked from all classrooms in this Head Start center. Children in those </w:t>
      </w:r>
      <w:r w:rsidR="00236DDE" w:rsidRPr="00E710CA">
        <w:rPr>
          <w:rFonts w:ascii="Times New Roman" w:hAnsi="Times New Roman"/>
          <w:sz w:val="24"/>
          <w:szCs w:val="24"/>
        </w:rPr>
        <w:t xml:space="preserve">selected </w:t>
      </w:r>
      <w:r w:rsidRPr="00E710CA">
        <w:rPr>
          <w:rFonts w:ascii="Times New Roman" w:hAnsi="Times New Roman"/>
          <w:sz w:val="24"/>
          <w:szCs w:val="24"/>
        </w:rPr>
        <w:t>classrooms were then randomly picked and, along with their parents, were invited to be in the study. Only children whose parents gave permission are in the study.</w:t>
      </w:r>
    </w:p>
    <w:p w14:paraId="45C8B434" w14:textId="77777777" w:rsidR="002C449E" w:rsidRPr="00E710CA" w:rsidRDefault="002C449E" w:rsidP="00F8511C">
      <w:pPr>
        <w:pStyle w:val="PlainText"/>
        <w:keepNext/>
        <w:numPr>
          <w:ilvl w:val="0"/>
          <w:numId w:val="34"/>
        </w:numPr>
        <w:spacing w:before="240" w:after="120"/>
        <w:ind w:left="446" w:hanging="446"/>
        <w:jc w:val="both"/>
        <w:rPr>
          <w:rFonts w:ascii="Times New Roman" w:hAnsi="Times New Roman"/>
          <w:b/>
          <w:sz w:val="24"/>
          <w:szCs w:val="24"/>
        </w:rPr>
      </w:pPr>
      <w:r w:rsidRPr="00E710CA">
        <w:rPr>
          <w:rFonts w:ascii="Times New Roman" w:hAnsi="Times New Roman"/>
          <w:b/>
          <w:sz w:val="24"/>
          <w:szCs w:val="24"/>
        </w:rPr>
        <w:t>What will you ask teachers to do?</w:t>
      </w:r>
    </w:p>
    <w:p w14:paraId="2D91DAC7" w14:textId="045B1E0B" w:rsidR="000C7D45" w:rsidRPr="00E710CA" w:rsidRDefault="002C449E" w:rsidP="000C7D45">
      <w:pPr>
        <w:pStyle w:val="PlainText"/>
        <w:ind w:left="450"/>
        <w:jc w:val="both"/>
        <w:rPr>
          <w:rFonts w:ascii="Times New Roman" w:hAnsi="Times New Roman"/>
          <w:sz w:val="24"/>
          <w:szCs w:val="24"/>
        </w:rPr>
      </w:pPr>
      <w:r w:rsidRPr="00E710CA">
        <w:rPr>
          <w:rFonts w:ascii="Times New Roman" w:hAnsi="Times New Roman"/>
          <w:sz w:val="24"/>
          <w:szCs w:val="24"/>
        </w:rPr>
        <w:t>In fall 2019 and spring 2020, we will ask teachers who have children</w:t>
      </w:r>
      <w:r w:rsidR="00236DDE" w:rsidRPr="00E710CA">
        <w:rPr>
          <w:rFonts w:ascii="Times New Roman" w:hAnsi="Times New Roman"/>
          <w:sz w:val="24"/>
          <w:szCs w:val="24"/>
        </w:rPr>
        <w:t xml:space="preserve"> participating in</w:t>
      </w:r>
      <w:r w:rsidRPr="00E710CA">
        <w:rPr>
          <w:rFonts w:ascii="Times New Roman" w:hAnsi="Times New Roman"/>
          <w:sz w:val="24"/>
          <w:szCs w:val="24"/>
        </w:rPr>
        <w:t xml:space="preserve"> </w:t>
      </w:r>
      <w:r w:rsidR="00236DDE" w:rsidRPr="00E710CA">
        <w:rPr>
          <w:rFonts w:ascii="Times New Roman" w:hAnsi="Times New Roman"/>
          <w:sz w:val="24"/>
          <w:szCs w:val="24"/>
        </w:rPr>
        <w:t xml:space="preserve">AI/AN FACES 2019 </w:t>
      </w:r>
      <w:r w:rsidRPr="00E710CA">
        <w:rPr>
          <w:rFonts w:ascii="Times New Roman" w:hAnsi="Times New Roman"/>
          <w:sz w:val="24"/>
          <w:szCs w:val="24"/>
        </w:rPr>
        <w:t xml:space="preserve">in their classrooms to </w:t>
      </w:r>
      <w:r w:rsidR="00401F16" w:rsidRPr="00E710CA">
        <w:rPr>
          <w:rFonts w:ascii="Times New Roman" w:hAnsi="Times New Roman"/>
          <w:sz w:val="24"/>
          <w:szCs w:val="24"/>
        </w:rPr>
        <w:t>complete a brief form</w:t>
      </w:r>
      <w:r w:rsidRPr="00E710CA">
        <w:rPr>
          <w:rFonts w:ascii="Times New Roman" w:hAnsi="Times New Roman"/>
          <w:sz w:val="24"/>
          <w:szCs w:val="24"/>
        </w:rPr>
        <w:t xml:space="preserve">. This </w:t>
      </w:r>
      <w:r w:rsidR="00AB36CC" w:rsidRPr="00E710CA">
        <w:rPr>
          <w:rFonts w:ascii="Times New Roman" w:hAnsi="Times New Roman"/>
          <w:sz w:val="24"/>
          <w:szCs w:val="24"/>
        </w:rPr>
        <w:t xml:space="preserve">form </w:t>
      </w:r>
      <w:r w:rsidRPr="00E710CA">
        <w:rPr>
          <w:rFonts w:ascii="Times New Roman" w:hAnsi="Times New Roman"/>
          <w:sz w:val="24"/>
          <w:szCs w:val="24"/>
        </w:rPr>
        <w:t xml:space="preserve">will ask questions about the behavior and skills of each </w:t>
      </w:r>
      <w:r w:rsidR="00236DDE" w:rsidRPr="00E710CA">
        <w:rPr>
          <w:rFonts w:ascii="Times New Roman" w:hAnsi="Times New Roman"/>
          <w:sz w:val="24"/>
          <w:szCs w:val="24"/>
        </w:rPr>
        <w:t xml:space="preserve">child in </w:t>
      </w:r>
      <w:r w:rsidRPr="00E710CA">
        <w:rPr>
          <w:rFonts w:ascii="Times New Roman" w:hAnsi="Times New Roman"/>
          <w:sz w:val="24"/>
          <w:szCs w:val="24"/>
        </w:rPr>
        <w:t>AI/AN FACES</w:t>
      </w:r>
      <w:r w:rsidR="00EA7CDE" w:rsidRPr="00E710CA">
        <w:rPr>
          <w:rFonts w:ascii="Times New Roman" w:hAnsi="Times New Roman"/>
          <w:sz w:val="24"/>
          <w:szCs w:val="24"/>
        </w:rPr>
        <w:t xml:space="preserve"> 2019</w:t>
      </w:r>
      <w:r w:rsidRPr="00E710CA">
        <w:rPr>
          <w:rFonts w:ascii="Times New Roman" w:hAnsi="Times New Roman"/>
          <w:sz w:val="24"/>
          <w:szCs w:val="24"/>
        </w:rPr>
        <w:t>. It will also ask if a child has been diagnosed with a disability by a professional, what services or Individualized Education Plans</w:t>
      </w:r>
      <w:r w:rsidR="00641442" w:rsidRPr="00E710CA">
        <w:rPr>
          <w:rFonts w:ascii="Times New Roman" w:hAnsi="Times New Roman"/>
          <w:sz w:val="24"/>
          <w:szCs w:val="24"/>
        </w:rPr>
        <w:t xml:space="preserve"> (IEPs)</w:t>
      </w:r>
      <w:r w:rsidRPr="00E710CA">
        <w:rPr>
          <w:rFonts w:ascii="Times New Roman" w:hAnsi="Times New Roman"/>
          <w:sz w:val="24"/>
          <w:szCs w:val="24"/>
        </w:rPr>
        <w:t xml:space="preserve"> are in place, or if there are any special concerns the teacher has about each child</w:t>
      </w:r>
      <w:r w:rsidR="00236DDE" w:rsidRPr="00E710CA">
        <w:rPr>
          <w:rFonts w:ascii="Times New Roman" w:hAnsi="Times New Roman"/>
          <w:sz w:val="24"/>
          <w:szCs w:val="24"/>
        </w:rPr>
        <w:t xml:space="preserve"> in AI/AN FACES 2019</w:t>
      </w:r>
      <w:r w:rsidRPr="00E710CA">
        <w:rPr>
          <w:rFonts w:ascii="Times New Roman" w:hAnsi="Times New Roman"/>
          <w:sz w:val="24"/>
          <w:szCs w:val="24"/>
        </w:rPr>
        <w:t xml:space="preserve">. Each </w:t>
      </w:r>
      <w:r w:rsidR="00AB36CC" w:rsidRPr="00E710CA">
        <w:rPr>
          <w:rFonts w:ascii="Times New Roman" w:hAnsi="Times New Roman"/>
          <w:sz w:val="24"/>
          <w:szCs w:val="24"/>
        </w:rPr>
        <w:t xml:space="preserve">form </w:t>
      </w:r>
      <w:r w:rsidRPr="00E710CA">
        <w:rPr>
          <w:rFonts w:ascii="Times New Roman" w:hAnsi="Times New Roman"/>
          <w:sz w:val="24"/>
          <w:szCs w:val="24"/>
        </w:rPr>
        <w:t xml:space="preserve">will take about 10 minutes to complete. Teachers can fill out the </w:t>
      </w:r>
      <w:r w:rsidR="00AB36CC" w:rsidRPr="00E710CA">
        <w:rPr>
          <w:rFonts w:ascii="Times New Roman" w:hAnsi="Times New Roman"/>
          <w:sz w:val="24"/>
          <w:szCs w:val="24"/>
        </w:rPr>
        <w:t xml:space="preserve">forms </w:t>
      </w:r>
      <w:r w:rsidRPr="00E710CA">
        <w:rPr>
          <w:rFonts w:ascii="Times New Roman" w:hAnsi="Times New Roman"/>
          <w:sz w:val="24"/>
          <w:szCs w:val="24"/>
        </w:rPr>
        <w:t xml:space="preserve">online or on paper. In spring 2020, we will also ask teachers to fill out a survey about their training and background, classroom activities, and their Head Start program. The survey will take about </w:t>
      </w:r>
      <w:r w:rsidR="00EA7CDE" w:rsidRPr="00E710CA">
        <w:rPr>
          <w:rFonts w:ascii="Times New Roman" w:hAnsi="Times New Roman"/>
          <w:sz w:val="24"/>
          <w:szCs w:val="24"/>
        </w:rPr>
        <w:t xml:space="preserve">35 </w:t>
      </w:r>
      <w:r w:rsidRPr="00E710CA">
        <w:rPr>
          <w:rFonts w:ascii="Times New Roman" w:hAnsi="Times New Roman"/>
          <w:sz w:val="24"/>
          <w:szCs w:val="24"/>
        </w:rPr>
        <w:t>minutes. In spring 2020, we will observe the teacher’s classroom for about four hours to get an idea of classroom activities and children’s interactions with the teacher and each other.</w:t>
      </w:r>
      <w:r w:rsidR="000C7D45" w:rsidRPr="00E710CA">
        <w:rPr>
          <w:rFonts w:ascii="Times New Roman" w:hAnsi="Times New Roman"/>
          <w:sz w:val="24"/>
          <w:szCs w:val="24"/>
        </w:rPr>
        <w:t xml:space="preserve"> Teachers will receive a $10 gift card for every form they complete about each child in AI/AN FACES 2019 and a </w:t>
      </w:r>
      <w:r w:rsidR="00FF4EA4">
        <w:rPr>
          <w:rFonts w:ascii="Times New Roman" w:hAnsi="Times New Roman"/>
          <w:sz w:val="24"/>
          <w:szCs w:val="24"/>
        </w:rPr>
        <w:t>gift</w:t>
      </w:r>
      <w:r w:rsidR="000C7D45" w:rsidRPr="00E710CA">
        <w:rPr>
          <w:rFonts w:ascii="Times New Roman" w:hAnsi="Times New Roman"/>
          <w:sz w:val="24"/>
          <w:szCs w:val="24"/>
        </w:rPr>
        <w:t xml:space="preserve"> for participating in the classroom observation.  </w:t>
      </w:r>
    </w:p>
    <w:p w14:paraId="3FB6146B" w14:textId="77777777" w:rsidR="002C449E" w:rsidRPr="00E710CA" w:rsidRDefault="002C449E" w:rsidP="00CC2D7B">
      <w:pPr>
        <w:pStyle w:val="PlainText"/>
        <w:ind w:left="450"/>
        <w:jc w:val="both"/>
        <w:rPr>
          <w:rFonts w:ascii="Times New Roman" w:hAnsi="Times New Roman"/>
          <w:sz w:val="24"/>
          <w:szCs w:val="24"/>
        </w:rPr>
      </w:pPr>
    </w:p>
    <w:p w14:paraId="442F5EE2" w14:textId="77777777" w:rsidR="000E3B86" w:rsidRPr="00E710CA" w:rsidRDefault="000E3B86" w:rsidP="00F8511C">
      <w:pPr>
        <w:pStyle w:val="PlainText"/>
        <w:keepNext/>
        <w:numPr>
          <w:ilvl w:val="0"/>
          <w:numId w:val="34"/>
        </w:numPr>
        <w:spacing w:before="240" w:after="120"/>
        <w:ind w:left="446" w:hanging="446"/>
        <w:jc w:val="both"/>
        <w:rPr>
          <w:rFonts w:ascii="Times New Roman" w:hAnsi="Times New Roman"/>
          <w:b/>
          <w:sz w:val="24"/>
          <w:szCs w:val="24"/>
        </w:rPr>
      </w:pPr>
      <w:r w:rsidRPr="00E710CA">
        <w:rPr>
          <w:rFonts w:ascii="Times New Roman" w:hAnsi="Times New Roman"/>
          <w:b/>
          <w:sz w:val="24"/>
          <w:szCs w:val="24"/>
        </w:rPr>
        <w:t>Do parents need to do anything besides signing the consent?</w:t>
      </w:r>
    </w:p>
    <w:p w14:paraId="6857E9ED" w14:textId="738F86E0" w:rsidR="000E3B86" w:rsidRPr="00E710CA" w:rsidRDefault="000E3B86" w:rsidP="000E3B86">
      <w:pPr>
        <w:pStyle w:val="PlainText"/>
        <w:ind w:left="450"/>
        <w:jc w:val="both"/>
        <w:rPr>
          <w:rFonts w:ascii="Times New Roman" w:hAnsi="Times New Roman"/>
          <w:sz w:val="24"/>
          <w:szCs w:val="24"/>
        </w:rPr>
      </w:pPr>
      <w:r w:rsidRPr="00E710CA">
        <w:rPr>
          <w:rFonts w:ascii="Times New Roman" w:hAnsi="Times New Roman"/>
          <w:sz w:val="24"/>
          <w:szCs w:val="24"/>
        </w:rPr>
        <w:t xml:space="preserve">On the consent forms, parents should include their email address, phone number, and mailing address so we can contact them about filling out the parent survey. </w:t>
      </w:r>
    </w:p>
    <w:p w14:paraId="0FB62389" w14:textId="77777777" w:rsidR="002C449E" w:rsidRPr="00E710CA" w:rsidRDefault="002C449E" w:rsidP="00F8511C">
      <w:pPr>
        <w:pStyle w:val="PlainText"/>
        <w:keepNext/>
        <w:numPr>
          <w:ilvl w:val="0"/>
          <w:numId w:val="34"/>
        </w:numPr>
        <w:spacing w:before="240" w:after="120"/>
        <w:ind w:left="446" w:hanging="446"/>
        <w:jc w:val="both"/>
        <w:rPr>
          <w:rFonts w:ascii="Times New Roman" w:hAnsi="Times New Roman"/>
          <w:b/>
          <w:sz w:val="24"/>
          <w:szCs w:val="24"/>
        </w:rPr>
      </w:pPr>
      <w:r w:rsidRPr="00E710CA">
        <w:rPr>
          <w:rFonts w:ascii="Times New Roman" w:hAnsi="Times New Roman"/>
          <w:b/>
          <w:sz w:val="24"/>
          <w:szCs w:val="24"/>
        </w:rPr>
        <w:t>What will you ask parents to do?</w:t>
      </w:r>
    </w:p>
    <w:p w14:paraId="597DEA9A" w14:textId="77777777" w:rsidR="002C449E" w:rsidRPr="00E710CA" w:rsidRDefault="002C449E" w:rsidP="00CC2D7B">
      <w:pPr>
        <w:pStyle w:val="PlainText"/>
        <w:ind w:left="450"/>
        <w:jc w:val="both"/>
        <w:rPr>
          <w:rFonts w:ascii="Times New Roman" w:hAnsi="Times New Roman"/>
          <w:sz w:val="24"/>
          <w:szCs w:val="24"/>
        </w:rPr>
      </w:pPr>
      <w:r w:rsidRPr="00E710CA">
        <w:rPr>
          <w:rFonts w:ascii="Times New Roman" w:hAnsi="Times New Roman"/>
          <w:sz w:val="24"/>
          <w:szCs w:val="24"/>
        </w:rPr>
        <w:t xml:space="preserve">We will ask parents to fill out a survey in fall 2019 and spring 2020. Parents may fill out the survey online or </w:t>
      </w:r>
      <w:r w:rsidR="00294970" w:rsidRPr="00E710CA">
        <w:rPr>
          <w:rFonts w:ascii="Times New Roman" w:hAnsi="Times New Roman"/>
          <w:sz w:val="24"/>
          <w:szCs w:val="24"/>
        </w:rPr>
        <w:t xml:space="preserve">answer the questions over the </w:t>
      </w:r>
      <w:r w:rsidRPr="00E710CA">
        <w:rPr>
          <w:rFonts w:ascii="Times New Roman" w:hAnsi="Times New Roman"/>
          <w:sz w:val="24"/>
          <w:szCs w:val="24"/>
        </w:rPr>
        <w:t xml:space="preserve">phone. Each will last about 30 minutes. In both the fall and spring, parents will </w:t>
      </w:r>
      <w:r w:rsidR="00294970" w:rsidRPr="00E710CA">
        <w:rPr>
          <w:rFonts w:ascii="Times New Roman" w:hAnsi="Times New Roman"/>
          <w:sz w:val="24"/>
          <w:szCs w:val="24"/>
        </w:rPr>
        <w:t xml:space="preserve">be mailed </w:t>
      </w:r>
      <w:r w:rsidRPr="00E710CA">
        <w:rPr>
          <w:rFonts w:ascii="Times New Roman" w:hAnsi="Times New Roman"/>
          <w:sz w:val="24"/>
          <w:szCs w:val="24"/>
        </w:rPr>
        <w:t>a $30 gift card after they finish the survey.</w:t>
      </w:r>
    </w:p>
    <w:p w14:paraId="48693A26" w14:textId="77777777" w:rsidR="002C449E" w:rsidRPr="00E710CA" w:rsidRDefault="002C449E" w:rsidP="00F8511C">
      <w:pPr>
        <w:pStyle w:val="PlainText"/>
        <w:keepNext/>
        <w:numPr>
          <w:ilvl w:val="0"/>
          <w:numId w:val="34"/>
        </w:numPr>
        <w:spacing w:before="240" w:after="120"/>
        <w:ind w:left="446" w:hanging="446"/>
        <w:jc w:val="both"/>
        <w:rPr>
          <w:rFonts w:ascii="Times New Roman" w:hAnsi="Times New Roman"/>
          <w:b/>
          <w:sz w:val="24"/>
          <w:szCs w:val="24"/>
        </w:rPr>
      </w:pPr>
      <w:r w:rsidRPr="00E710CA">
        <w:rPr>
          <w:rFonts w:ascii="Times New Roman" w:hAnsi="Times New Roman"/>
          <w:b/>
          <w:sz w:val="24"/>
          <w:szCs w:val="24"/>
        </w:rPr>
        <w:t xml:space="preserve">Do parents need to be there for the </w:t>
      </w:r>
      <w:r w:rsidR="006D3F19" w:rsidRPr="00E710CA">
        <w:rPr>
          <w:rFonts w:ascii="Times New Roman" w:hAnsi="Times New Roman"/>
          <w:b/>
          <w:sz w:val="24"/>
          <w:szCs w:val="24"/>
        </w:rPr>
        <w:t xml:space="preserve">AI/AN </w:t>
      </w:r>
      <w:r w:rsidRPr="00E710CA">
        <w:rPr>
          <w:rFonts w:ascii="Times New Roman" w:hAnsi="Times New Roman"/>
          <w:b/>
          <w:sz w:val="24"/>
          <w:szCs w:val="24"/>
        </w:rPr>
        <w:t xml:space="preserve">FACES </w:t>
      </w:r>
      <w:r w:rsidR="006D3F19" w:rsidRPr="00E710CA">
        <w:rPr>
          <w:rFonts w:ascii="Times New Roman" w:hAnsi="Times New Roman"/>
          <w:b/>
          <w:sz w:val="24"/>
          <w:szCs w:val="24"/>
        </w:rPr>
        <w:t xml:space="preserve">2019 </w:t>
      </w:r>
      <w:r w:rsidRPr="00E710CA">
        <w:rPr>
          <w:rFonts w:ascii="Times New Roman" w:hAnsi="Times New Roman"/>
          <w:b/>
          <w:sz w:val="24"/>
          <w:szCs w:val="24"/>
        </w:rPr>
        <w:t>child assessment?</w:t>
      </w:r>
    </w:p>
    <w:p w14:paraId="07E89D7F" w14:textId="77777777" w:rsidR="002C449E" w:rsidRPr="00E710CA" w:rsidRDefault="002C449E" w:rsidP="00CC2D7B">
      <w:pPr>
        <w:pStyle w:val="PlainText"/>
        <w:ind w:left="450"/>
        <w:jc w:val="both"/>
        <w:rPr>
          <w:rFonts w:ascii="Times New Roman" w:hAnsi="Times New Roman"/>
          <w:sz w:val="24"/>
          <w:szCs w:val="24"/>
        </w:rPr>
      </w:pPr>
      <w:r w:rsidRPr="00E710CA">
        <w:rPr>
          <w:rFonts w:ascii="Times New Roman" w:hAnsi="Times New Roman"/>
          <w:sz w:val="24"/>
          <w:szCs w:val="24"/>
        </w:rPr>
        <w:t xml:space="preserve">No, parents do not need to be there. The </w:t>
      </w:r>
      <w:r w:rsidR="006D3F19" w:rsidRPr="00E710CA">
        <w:rPr>
          <w:rFonts w:ascii="Times New Roman" w:hAnsi="Times New Roman"/>
          <w:sz w:val="24"/>
          <w:szCs w:val="24"/>
        </w:rPr>
        <w:t xml:space="preserve">AI/AN </w:t>
      </w:r>
      <w:r w:rsidRPr="00E710CA">
        <w:rPr>
          <w:rFonts w:ascii="Times New Roman" w:hAnsi="Times New Roman"/>
          <w:sz w:val="24"/>
          <w:szCs w:val="24"/>
        </w:rPr>
        <w:t xml:space="preserve">FACES </w:t>
      </w:r>
      <w:r w:rsidR="006D3F19" w:rsidRPr="00E710CA">
        <w:rPr>
          <w:rFonts w:ascii="Times New Roman" w:hAnsi="Times New Roman"/>
          <w:sz w:val="24"/>
          <w:szCs w:val="24"/>
        </w:rPr>
        <w:t xml:space="preserve">2019 </w:t>
      </w:r>
      <w:r w:rsidRPr="00E710CA">
        <w:rPr>
          <w:rFonts w:ascii="Times New Roman" w:hAnsi="Times New Roman"/>
          <w:sz w:val="24"/>
          <w:szCs w:val="24"/>
        </w:rPr>
        <w:t xml:space="preserve">child assessments will be done during the Head Start day. </w:t>
      </w:r>
    </w:p>
    <w:p w14:paraId="01EED4E0" w14:textId="77777777" w:rsidR="002C449E" w:rsidRPr="00E710CA" w:rsidRDefault="002C449E" w:rsidP="00F8511C">
      <w:pPr>
        <w:pStyle w:val="PlainText"/>
        <w:keepNext/>
        <w:numPr>
          <w:ilvl w:val="0"/>
          <w:numId w:val="34"/>
        </w:numPr>
        <w:spacing w:before="240" w:after="120"/>
        <w:ind w:left="446" w:hanging="446"/>
        <w:jc w:val="both"/>
        <w:rPr>
          <w:rFonts w:ascii="Times New Roman" w:hAnsi="Times New Roman"/>
          <w:b/>
          <w:sz w:val="24"/>
          <w:szCs w:val="24"/>
        </w:rPr>
      </w:pPr>
      <w:r w:rsidRPr="00E710CA">
        <w:rPr>
          <w:rFonts w:ascii="Times New Roman" w:hAnsi="Times New Roman"/>
          <w:b/>
          <w:sz w:val="24"/>
          <w:szCs w:val="24"/>
        </w:rPr>
        <w:t xml:space="preserve">Is there a phone number </w:t>
      </w:r>
      <w:r w:rsidR="00294970" w:rsidRPr="00E710CA">
        <w:rPr>
          <w:rFonts w:ascii="Times New Roman" w:hAnsi="Times New Roman"/>
          <w:b/>
          <w:sz w:val="24"/>
          <w:szCs w:val="24"/>
        </w:rPr>
        <w:t xml:space="preserve">or email </w:t>
      </w:r>
      <w:r w:rsidRPr="00E710CA">
        <w:rPr>
          <w:rFonts w:ascii="Times New Roman" w:hAnsi="Times New Roman"/>
          <w:b/>
          <w:sz w:val="24"/>
          <w:szCs w:val="24"/>
        </w:rPr>
        <w:t xml:space="preserve">parents and teachers can </w:t>
      </w:r>
      <w:r w:rsidR="00BE2759" w:rsidRPr="00E710CA">
        <w:rPr>
          <w:rFonts w:ascii="Times New Roman" w:hAnsi="Times New Roman"/>
          <w:b/>
          <w:sz w:val="24"/>
          <w:szCs w:val="24"/>
        </w:rPr>
        <w:t xml:space="preserve">use </w:t>
      </w:r>
      <w:r w:rsidRPr="00E710CA">
        <w:rPr>
          <w:rFonts w:ascii="Times New Roman" w:hAnsi="Times New Roman"/>
          <w:b/>
          <w:sz w:val="24"/>
          <w:szCs w:val="24"/>
        </w:rPr>
        <w:t>if they have questions?</w:t>
      </w:r>
    </w:p>
    <w:p w14:paraId="426950A5" w14:textId="47F1685B" w:rsidR="002C449E" w:rsidRPr="00E710CA" w:rsidRDefault="002C449E" w:rsidP="00F8511C">
      <w:pPr>
        <w:pStyle w:val="PlainText"/>
        <w:spacing w:before="240" w:after="120"/>
        <w:ind w:left="450"/>
        <w:jc w:val="both"/>
        <w:rPr>
          <w:rFonts w:eastAsiaTheme="minorHAnsi"/>
          <w:sz w:val="24"/>
          <w:szCs w:val="24"/>
        </w:rPr>
      </w:pPr>
      <w:r w:rsidRPr="00E710CA">
        <w:rPr>
          <w:rFonts w:ascii="Times New Roman" w:hAnsi="Times New Roman"/>
          <w:sz w:val="24"/>
          <w:szCs w:val="24"/>
        </w:rPr>
        <w:t xml:space="preserve">Parents can call </w:t>
      </w:r>
      <w:r w:rsidR="00CE58BF" w:rsidRPr="00E710CA">
        <w:rPr>
          <w:rFonts w:ascii="Times New Roman" w:hAnsi="Times New Roman"/>
          <w:sz w:val="24"/>
          <w:szCs w:val="24"/>
        </w:rPr>
        <w:t>800-xxx-xxxx, to</w:t>
      </w:r>
      <w:r w:rsidR="00663771" w:rsidRPr="00E710CA">
        <w:rPr>
          <w:rFonts w:ascii="Times New Roman" w:hAnsi="Times New Roman"/>
          <w:sz w:val="24"/>
          <w:szCs w:val="24"/>
        </w:rPr>
        <w:t>ll</w:t>
      </w:r>
      <w:r w:rsidR="00CE58BF" w:rsidRPr="00E710CA">
        <w:rPr>
          <w:rFonts w:ascii="Times New Roman" w:hAnsi="Times New Roman"/>
          <w:sz w:val="24"/>
          <w:szCs w:val="24"/>
        </w:rPr>
        <w:t>-free,</w:t>
      </w:r>
      <w:r w:rsidRPr="00E710CA">
        <w:rPr>
          <w:rFonts w:ascii="Times New Roman" w:hAnsi="Times New Roman"/>
          <w:sz w:val="24"/>
          <w:szCs w:val="24"/>
        </w:rPr>
        <w:t xml:space="preserve"> to ask questions. Teachers can call </w:t>
      </w:r>
      <w:r w:rsidR="00CE58BF" w:rsidRPr="00E710CA">
        <w:rPr>
          <w:rFonts w:ascii="Times New Roman" w:hAnsi="Times New Roman"/>
          <w:sz w:val="24"/>
          <w:szCs w:val="24"/>
        </w:rPr>
        <w:t>800-xxx-xxxx</w:t>
      </w:r>
      <w:r w:rsidR="009F4B04" w:rsidRPr="00E710CA">
        <w:rPr>
          <w:rFonts w:ascii="Times New Roman" w:hAnsi="Times New Roman"/>
          <w:sz w:val="24"/>
          <w:szCs w:val="24"/>
        </w:rPr>
        <w:t>, to</w:t>
      </w:r>
      <w:r w:rsidR="00663771" w:rsidRPr="00E710CA">
        <w:rPr>
          <w:rFonts w:ascii="Times New Roman" w:hAnsi="Times New Roman"/>
          <w:sz w:val="24"/>
          <w:szCs w:val="24"/>
        </w:rPr>
        <w:t>ll</w:t>
      </w:r>
      <w:r w:rsidR="009F4B04" w:rsidRPr="00E710CA">
        <w:rPr>
          <w:rFonts w:ascii="Times New Roman" w:hAnsi="Times New Roman"/>
          <w:sz w:val="24"/>
          <w:szCs w:val="24"/>
        </w:rPr>
        <w:t xml:space="preserve">-free, </w:t>
      </w:r>
      <w:r w:rsidRPr="00E710CA">
        <w:rPr>
          <w:rFonts w:ascii="Times New Roman" w:hAnsi="Times New Roman"/>
          <w:sz w:val="24"/>
          <w:szCs w:val="24"/>
        </w:rPr>
        <w:t>to ask questions.</w:t>
      </w:r>
      <w:r w:rsidR="00BE4286" w:rsidRPr="00E710CA">
        <w:rPr>
          <w:rFonts w:ascii="Times New Roman" w:hAnsi="Times New Roman"/>
          <w:sz w:val="24"/>
          <w:szCs w:val="24"/>
        </w:rPr>
        <w:t xml:space="preserve"> </w:t>
      </w:r>
      <w:r w:rsidR="00294970" w:rsidRPr="00E710CA">
        <w:rPr>
          <w:rFonts w:ascii="Times New Roman" w:hAnsi="Times New Roman"/>
          <w:sz w:val="24"/>
          <w:szCs w:val="24"/>
        </w:rPr>
        <w:t>Parents and teachers can also email the AI/AN FACES 2019 study team at [EMAIL].</w:t>
      </w:r>
      <w:r w:rsidR="00F8511C" w:rsidRPr="00E710CA">
        <w:rPr>
          <w:rFonts w:ascii="Times New Roman" w:hAnsi="Times New Roman"/>
          <w:sz w:val="24"/>
          <w:szCs w:val="24"/>
        </w:rPr>
        <w:t xml:space="preserve"> </w:t>
      </w:r>
    </w:p>
    <w:p w14:paraId="5D47976B" w14:textId="77777777" w:rsidR="002C449E" w:rsidRPr="00E710CA" w:rsidRDefault="002C449E" w:rsidP="002C449E">
      <w:pPr>
        <w:pStyle w:val="PlainText"/>
        <w:keepNext/>
        <w:numPr>
          <w:ilvl w:val="0"/>
          <w:numId w:val="34"/>
        </w:numPr>
        <w:spacing w:before="120" w:after="120"/>
        <w:ind w:left="446" w:hanging="446"/>
        <w:jc w:val="both"/>
        <w:rPr>
          <w:rFonts w:ascii="Times New Roman" w:hAnsi="Times New Roman"/>
          <w:b/>
          <w:sz w:val="24"/>
          <w:szCs w:val="24"/>
        </w:rPr>
      </w:pPr>
      <w:r w:rsidRPr="00E710CA">
        <w:rPr>
          <w:rFonts w:ascii="Times New Roman" w:hAnsi="Times New Roman"/>
          <w:b/>
          <w:sz w:val="24"/>
          <w:szCs w:val="24"/>
        </w:rPr>
        <w:t>How will my privacy be protected?</w:t>
      </w:r>
    </w:p>
    <w:p w14:paraId="1E88CDAC" w14:textId="5C27B804" w:rsidR="002C449E" w:rsidRPr="00E710CA" w:rsidRDefault="002C449E" w:rsidP="00CC2D7B">
      <w:pPr>
        <w:pStyle w:val="NormalSS"/>
        <w:ind w:left="432" w:firstLine="0"/>
        <w:rPr>
          <w:szCs w:val="24"/>
        </w:rPr>
      </w:pPr>
      <w:r w:rsidRPr="00E710CA">
        <w:rPr>
          <w:szCs w:val="24"/>
        </w:rPr>
        <w:t>Mathematica agrees to protect the privacy of all study participants</w:t>
      </w:r>
      <w:r w:rsidR="009B1061" w:rsidRPr="00E710CA">
        <w:rPr>
          <w:szCs w:val="24"/>
        </w:rPr>
        <w:t xml:space="preserve"> to the extent permitted by law</w:t>
      </w:r>
      <w:r w:rsidRPr="00E710CA">
        <w:rPr>
          <w:szCs w:val="24"/>
        </w:rPr>
        <w:t xml:space="preserve">. All staff working on the study are required to sign a privacy agreement. The importance of protecting the privacy of each participant and the consequences of violating the agreement, including dismissal from the study, is part of the agreement and an important part of all study staff trainings. </w:t>
      </w:r>
      <w:r w:rsidRPr="00E710CA">
        <w:rPr>
          <w:spacing w:val="-3"/>
          <w:szCs w:val="24"/>
        </w:rPr>
        <w:t xml:space="preserve">All information collected as part of AI/AN FACES </w:t>
      </w:r>
      <w:r w:rsidR="00C63A32" w:rsidRPr="00E710CA">
        <w:rPr>
          <w:spacing w:val="-3"/>
          <w:szCs w:val="24"/>
        </w:rPr>
        <w:t xml:space="preserve">2019 </w:t>
      </w:r>
      <w:r w:rsidRPr="00E710CA">
        <w:rPr>
          <w:spacing w:val="-3"/>
          <w:szCs w:val="24"/>
        </w:rPr>
        <w:t xml:space="preserve">will be kept private unless </w:t>
      </w:r>
      <w:r w:rsidRPr="00E710CA">
        <w:rPr>
          <w:szCs w:val="24"/>
        </w:rPr>
        <w:t>we learn that a child has been hurt or is in danger or you tell us that you plan to seriously hurt yourself or someone else</w:t>
      </w:r>
      <w:r w:rsidR="0056330D" w:rsidRPr="00E710CA">
        <w:rPr>
          <w:szCs w:val="24"/>
        </w:rPr>
        <w:t>—</w:t>
      </w:r>
      <w:r w:rsidRPr="00E710CA">
        <w:rPr>
          <w:szCs w:val="24"/>
        </w:rPr>
        <w:t xml:space="preserve">then by law, we must make a report to the appropriate legal authorities. </w:t>
      </w:r>
      <w:r w:rsidR="00221299">
        <w:rPr>
          <w:szCs w:val="24"/>
        </w:rPr>
        <w:t>The</w:t>
      </w:r>
      <w:r w:rsidR="00221299" w:rsidRPr="00221299">
        <w:rPr>
          <w:szCs w:val="24"/>
        </w:rPr>
        <w:t xml:space="preserve"> information </w:t>
      </w:r>
      <w:r w:rsidR="00221299">
        <w:rPr>
          <w:szCs w:val="24"/>
        </w:rPr>
        <w:t>we collect will</w:t>
      </w:r>
      <w:r w:rsidR="00221299" w:rsidRPr="00221299">
        <w:rPr>
          <w:szCs w:val="24"/>
        </w:rPr>
        <w:t xml:space="preserve"> be electronically and securely stored at the Mathematica offices, and will not be shared with anyone outside of the study team. </w:t>
      </w:r>
      <w:r w:rsidR="00EB0FDB">
        <w:rPr>
          <w:szCs w:val="24"/>
        </w:rPr>
        <w:t>Your personal</w:t>
      </w:r>
      <w:r w:rsidR="00221299" w:rsidRPr="00221299">
        <w:rPr>
          <w:szCs w:val="24"/>
        </w:rPr>
        <w:t xml:space="preserve"> information</w:t>
      </w:r>
      <w:r w:rsidR="00EB0FDB">
        <w:rPr>
          <w:szCs w:val="24"/>
        </w:rPr>
        <w:t xml:space="preserve">, including </w:t>
      </w:r>
      <w:r w:rsidR="00EB0FDB" w:rsidRPr="00E710CA">
        <w:rPr>
          <w:szCs w:val="24"/>
        </w:rPr>
        <w:t>email address, phone number, and mailing address</w:t>
      </w:r>
      <w:r w:rsidR="00221299" w:rsidRPr="00221299">
        <w:rPr>
          <w:szCs w:val="24"/>
        </w:rPr>
        <w:t xml:space="preserve"> will be destroyed once the study is completed in 2020.</w:t>
      </w:r>
      <w:r w:rsidR="00EB0FDB">
        <w:rPr>
          <w:szCs w:val="24"/>
        </w:rPr>
        <w:t xml:space="preserve"> Your survey responses will be stripped of any identifying features of you and your family and will be securely shared only with qualified individuals for additional learning purposes to better understand the strengths and needs of children and families served by Region XI Head Start.  </w:t>
      </w:r>
      <w:r w:rsidR="00EB0FDB">
        <w:rPr>
          <w:szCs w:val="24"/>
        </w:rPr>
        <w:br/>
      </w:r>
      <w:r w:rsidR="00EB0FDB">
        <w:rPr>
          <w:szCs w:val="24"/>
        </w:rPr>
        <w:br/>
      </w:r>
      <w:r w:rsidR="000C7D45" w:rsidRPr="00E710CA">
        <w:rPr>
          <w:szCs w:val="24"/>
        </w:rPr>
        <w:t xml:space="preserve">We have </w:t>
      </w:r>
      <w:r w:rsidR="00EB0FDB">
        <w:rPr>
          <w:szCs w:val="24"/>
        </w:rPr>
        <w:t xml:space="preserve">also obtained </w:t>
      </w:r>
      <w:r w:rsidR="000C7D45" w:rsidRPr="00E710CA">
        <w:rPr>
          <w:szCs w:val="24"/>
        </w:rPr>
        <w:t xml:space="preserve">a Certificate of Confidentiality from the National Institutes of Health. The Certificate helps us protect your privacy. This means no one can force the study team to give out information that identifies you, even in court. However, we may need to share your information if it shows a serious threat to you or to others, including reporting to authorities when required by law. </w:t>
      </w:r>
      <w:r w:rsidR="00ED2B08">
        <w:rPr>
          <w:szCs w:val="24"/>
        </w:rPr>
        <w:t xml:space="preserve"> The U.S. Department of Health and Human Services (DHHS) may ask for data for an audit or evaluation. If they do, we will need to provide it. However, only DHHS staff involved in the review will see it. </w:t>
      </w:r>
    </w:p>
    <w:p w14:paraId="2A106ECF" w14:textId="77777777" w:rsidR="00F31F02" w:rsidRDefault="00F31F02" w:rsidP="00CC2D7B">
      <w:pPr>
        <w:pStyle w:val="NormalSS"/>
        <w:ind w:firstLine="0"/>
      </w:pPr>
    </w:p>
    <w:p w14:paraId="35B0A3C4" w14:textId="77777777" w:rsidR="00F31F02" w:rsidRDefault="00F31F02" w:rsidP="00CC2D7B">
      <w:pPr>
        <w:pStyle w:val="NormalSS"/>
        <w:ind w:firstLine="0"/>
      </w:pPr>
    </w:p>
    <w:p w14:paraId="23EAC555" w14:textId="77777777" w:rsidR="0078392E" w:rsidRPr="003E782F" w:rsidRDefault="0078392E" w:rsidP="00CC2D7B">
      <w:pPr>
        <w:pStyle w:val="NormalSS"/>
        <w:ind w:firstLine="0"/>
      </w:pPr>
    </w:p>
    <w:tbl>
      <w:tblPr>
        <w:tblStyle w:val="TableGrid"/>
        <w:tblW w:w="0" w:type="auto"/>
        <w:tblLook w:val="04A0" w:firstRow="1" w:lastRow="0" w:firstColumn="1" w:lastColumn="0" w:noHBand="0" w:noVBand="1"/>
      </w:tblPr>
      <w:tblGrid>
        <w:gridCol w:w="9576"/>
      </w:tblGrid>
      <w:tr w:rsidR="002C449E" w:rsidRPr="00F8511C" w14:paraId="668FDB58" w14:textId="77777777" w:rsidTr="00D91BCB">
        <w:trPr>
          <w:trHeight w:val="233"/>
        </w:trPr>
        <w:tc>
          <w:tcPr>
            <w:tcW w:w="9576" w:type="dxa"/>
          </w:tcPr>
          <w:p w14:paraId="1CA0F97C" w14:textId="67980570" w:rsidR="002C449E" w:rsidRPr="00F8511C" w:rsidRDefault="002C449E" w:rsidP="008B11D6">
            <w:pPr>
              <w:spacing w:line="240" w:lineRule="auto"/>
              <w:ind w:firstLine="0"/>
              <w:rPr>
                <w:sz w:val="16"/>
                <w:szCs w:val="16"/>
              </w:rPr>
            </w:pPr>
            <w:r w:rsidRPr="00F8511C">
              <w:rPr>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w:t>
            </w:r>
            <w:r w:rsidR="00EA7CDE" w:rsidRPr="00F8511C">
              <w:rPr>
                <w:sz w:val="16"/>
                <w:szCs w:val="16"/>
              </w:rPr>
              <w:t>0</w:t>
            </w:r>
            <w:r w:rsidRPr="00F8511C">
              <w:rPr>
                <w:sz w:val="16"/>
                <w:szCs w:val="16"/>
              </w:rPr>
              <w:t xml:space="preserve">-0151 and it expires </w:t>
            </w:r>
            <w:r w:rsidR="000D2F93" w:rsidRPr="00F8511C">
              <w:rPr>
                <w:sz w:val="16"/>
                <w:szCs w:val="16"/>
              </w:rPr>
              <w:t>XX/XX/XXXX</w:t>
            </w:r>
            <w:r w:rsidRPr="00F8511C">
              <w:rPr>
                <w:sz w:val="16"/>
                <w:szCs w:val="16"/>
              </w:rPr>
              <w:t xml:space="preserve">. </w:t>
            </w:r>
          </w:p>
        </w:tc>
      </w:tr>
    </w:tbl>
    <w:p w14:paraId="37DEA762" w14:textId="77777777" w:rsidR="002C449E" w:rsidRPr="00061FCF" w:rsidRDefault="002C449E" w:rsidP="00061FCF">
      <w:pPr>
        <w:ind w:left="432" w:firstLine="0"/>
      </w:pPr>
    </w:p>
    <w:p w14:paraId="73C825AD" w14:textId="77777777" w:rsidR="002C449E" w:rsidRDefault="002C449E" w:rsidP="002C449E">
      <w:pPr>
        <w:sectPr w:rsidR="002C449E" w:rsidSect="00EF40BB">
          <w:headerReference w:type="default" r:id="rId18"/>
          <w:footerReference w:type="default" r:id="rId19"/>
          <w:pgSz w:w="12240" w:h="15840"/>
          <w:pgMar w:top="1440" w:right="1440" w:bottom="720" w:left="1440" w:header="720" w:footer="720" w:gutter="0"/>
          <w:paperSrc w:first="7" w:other="7"/>
          <w:pgNumType w:start="1"/>
          <w:cols w:space="720"/>
          <w:docGrid w:linePitch="360"/>
        </w:sectPr>
      </w:pPr>
    </w:p>
    <w:p w14:paraId="605A5E33" w14:textId="77777777" w:rsidR="001C2D8F" w:rsidRPr="00BE4286" w:rsidRDefault="001C2D8F" w:rsidP="001C2D8F">
      <w:pPr>
        <w:pStyle w:val="Blankpage"/>
      </w:pPr>
      <w:r w:rsidRPr="00285373">
        <w:t>This page has been left blank for double-sided copying.</w:t>
      </w:r>
    </w:p>
    <w:p w14:paraId="05DCAA37" w14:textId="77777777" w:rsidR="006778CA" w:rsidRPr="006778CA" w:rsidRDefault="006778CA" w:rsidP="006778CA"/>
    <w:p w14:paraId="7D7AB1BB" w14:textId="77777777" w:rsidR="006778CA" w:rsidRPr="006778CA" w:rsidRDefault="006778CA" w:rsidP="006778CA"/>
    <w:p w14:paraId="67014426" w14:textId="77777777" w:rsidR="00916A38" w:rsidRPr="006778CA" w:rsidRDefault="00916A38" w:rsidP="006778CA">
      <w:pPr>
        <w:sectPr w:rsidR="00916A38" w:rsidRPr="006778CA" w:rsidSect="00571FED">
          <w:headerReference w:type="default" r:id="rId20"/>
          <w:footerReference w:type="default" r:id="rId21"/>
          <w:pgSz w:w="12240" w:h="15840"/>
          <w:pgMar w:top="1440" w:right="1440" w:bottom="1440" w:left="1440" w:header="720" w:footer="720" w:gutter="0"/>
          <w:paperSrc w:first="7" w:other="7"/>
          <w:cols w:space="720"/>
          <w:docGrid w:linePitch="360"/>
        </w:sectPr>
      </w:pPr>
    </w:p>
    <w:p w14:paraId="36A05154" w14:textId="77777777" w:rsidR="0020243C" w:rsidRPr="00061FCF" w:rsidRDefault="00992F32" w:rsidP="00061FCF">
      <w:pPr>
        <w:pStyle w:val="MarkforAppendixTitle"/>
        <w:sectPr w:rsidR="0020243C" w:rsidRPr="00061FCF" w:rsidSect="00571FED">
          <w:footerReference w:type="default" r:id="rId22"/>
          <w:pgSz w:w="12240" w:h="15840"/>
          <w:pgMar w:top="1440" w:right="1440" w:bottom="1440" w:left="1440" w:header="720" w:footer="720" w:gutter="0"/>
          <w:paperSrc w:first="7" w:other="7"/>
          <w:cols w:space="720"/>
          <w:docGrid w:linePitch="360"/>
        </w:sectPr>
      </w:pPr>
      <w:r w:rsidRPr="00061FCF">
        <w:rPr>
          <w:caps w:val="0"/>
        </w:rPr>
        <w:t>AI/AN FACES 2019 FALL BROCHURE</w:t>
      </w:r>
    </w:p>
    <w:p w14:paraId="3F5CD018" w14:textId="77777777" w:rsidR="0020243C" w:rsidRPr="00BE4286" w:rsidRDefault="0020243C" w:rsidP="0020243C">
      <w:pPr>
        <w:pStyle w:val="Blankpage"/>
      </w:pPr>
      <w:r w:rsidRPr="00285373">
        <w:t>This page has been left blank for double-sided copying.</w:t>
      </w:r>
    </w:p>
    <w:p w14:paraId="66A7F49E" w14:textId="77777777" w:rsidR="0020243C" w:rsidRDefault="0020243C" w:rsidP="00916A38">
      <w:pPr>
        <w:pStyle w:val="MarkforAppendixTitle"/>
        <w:sectPr w:rsidR="0020243C" w:rsidSect="00571FED">
          <w:footerReference w:type="default" r:id="rId23"/>
          <w:pgSz w:w="12240" w:h="15840"/>
          <w:pgMar w:top="1440" w:right="1440" w:bottom="1440" w:left="1440" w:header="720" w:footer="720" w:gutter="0"/>
          <w:paperSrc w:first="7" w:other="7"/>
          <w:cols w:space="720"/>
          <w:docGrid w:linePitch="360"/>
        </w:sectPr>
      </w:pPr>
    </w:p>
    <w:p w14:paraId="546051AD" w14:textId="5379A180" w:rsidR="0020243C" w:rsidRDefault="00E53C6E" w:rsidP="00F8511C">
      <w:pPr>
        <w:pStyle w:val="NormalSS"/>
        <w:ind w:firstLine="0"/>
        <w:rPr>
          <w:rStyle w:val="CommentReference"/>
        </w:rPr>
      </w:pPr>
      <w:r>
        <w:rPr>
          <w:noProof/>
          <w:sz w:val="16"/>
          <w:szCs w:val="16"/>
        </w:rPr>
        <w:drawing>
          <wp:anchor distT="0" distB="0" distL="114300" distR="114300" simplePos="0" relativeHeight="251900928" behindDoc="0" locked="1" layoutInCell="1" allowOverlap="1" wp14:anchorId="071FA9B5" wp14:editId="1DB9EE23">
            <wp:simplePos x="0" y="0"/>
            <wp:positionH relativeFrom="page">
              <wp:align>center</wp:align>
            </wp:positionH>
            <wp:positionV relativeFrom="page">
              <wp:align>center</wp:align>
            </wp:positionV>
            <wp:extent cx="9147175" cy="7068185"/>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50515_AIAN_FACES brochure_draft_102918.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9147227" cy="7068312"/>
                    </a:xfrm>
                    <a:prstGeom prst="rect">
                      <a:avLst/>
                    </a:prstGeom>
                  </pic:spPr>
                </pic:pic>
              </a:graphicData>
            </a:graphic>
            <wp14:sizeRelH relativeFrom="page">
              <wp14:pctWidth>0</wp14:pctWidth>
            </wp14:sizeRelH>
            <wp14:sizeRelV relativeFrom="page">
              <wp14:pctHeight>0</wp14:pctHeight>
            </wp14:sizeRelV>
          </wp:anchor>
        </w:drawing>
      </w:r>
    </w:p>
    <w:p w14:paraId="79CAD4DB" w14:textId="77777777" w:rsidR="00E53C6E" w:rsidRDefault="00E53C6E" w:rsidP="00F8511C">
      <w:pPr>
        <w:pStyle w:val="NormalSS"/>
        <w:ind w:firstLine="0"/>
        <w:sectPr w:rsidR="00E53C6E" w:rsidSect="00E67EB7">
          <w:footerReference w:type="default" r:id="rId25"/>
          <w:pgSz w:w="15840" w:h="12240" w:orient="landscape"/>
          <w:pgMar w:top="1440" w:right="1440" w:bottom="1440" w:left="1440" w:header="720" w:footer="720" w:gutter="0"/>
          <w:paperSrc w:first="7" w:other="7"/>
          <w:cols w:space="720"/>
          <w:docGrid w:linePitch="360"/>
        </w:sectPr>
      </w:pPr>
    </w:p>
    <w:p w14:paraId="0E2A327E" w14:textId="07350427" w:rsidR="0020243C" w:rsidRDefault="00E53C6E" w:rsidP="00E53C6E">
      <w:pPr>
        <w:pStyle w:val="MarkforAppendixTitle"/>
        <w:spacing w:before="240"/>
        <w:outlineLvl w:val="9"/>
        <w:rPr>
          <w:rStyle w:val="CommentReference"/>
          <w:rFonts w:ascii="Times New Roman" w:hAnsi="Times New Roman"/>
          <w:caps w:val="0"/>
        </w:rPr>
      </w:pPr>
      <w:r>
        <w:rPr>
          <w:rFonts w:ascii="Times New Roman" w:hAnsi="Times New Roman"/>
          <w:caps w:val="0"/>
          <w:noProof/>
          <w:sz w:val="16"/>
          <w:szCs w:val="16"/>
        </w:rPr>
        <w:drawing>
          <wp:anchor distT="0" distB="0" distL="114300" distR="114300" simplePos="0" relativeHeight="251901952" behindDoc="0" locked="1" layoutInCell="1" allowOverlap="1" wp14:anchorId="3051D2C1" wp14:editId="1CCF8EEE">
            <wp:simplePos x="0" y="0"/>
            <wp:positionH relativeFrom="page">
              <wp:align>center</wp:align>
            </wp:positionH>
            <wp:positionV relativeFrom="page">
              <wp:align>center</wp:align>
            </wp:positionV>
            <wp:extent cx="9146540" cy="706755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50515_AIAN_FACES brochure_draft_1029182.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9147062" cy="7068184"/>
                    </a:xfrm>
                    <a:prstGeom prst="rect">
                      <a:avLst/>
                    </a:prstGeom>
                  </pic:spPr>
                </pic:pic>
              </a:graphicData>
            </a:graphic>
            <wp14:sizeRelH relativeFrom="page">
              <wp14:pctWidth>0</wp14:pctWidth>
            </wp14:sizeRelH>
            <wp14:sizeRelV relativeFrom="page">
              <wp14:pctHeight>0</wp14:pctHeight>
            </wp14:sizeRelV>
          </wp:anchor>
        </w:drawing>
      </w:r>
    </w:p>
    <w:p w14:paraId="11EECF11" w14:textId="77777777" w:rsidR="00E53C6E" w:rsidRPr="00E53C6E" w:rsidRDefault="00E53C6E" w:rsidP="00E53C6E">
      <w:pPr>
        <w:sectPr w:rsidR="00E53C6E" w:rsidRPr="00E53C6E" w:rsidSect="00E67EB7">
          <w:footerReference w:type="default" r:id="rId27"/>
          <w:pgSz w:w="15840" w:h="12240" w:orient="landscape"/>
          <w:pgMar w:top="1440" w:right="1440" w:bottom="1440" w:left="1440" w:header="720" w:footer="720" w:gutter="0"/>
          <w:paperSrc w:first="7" w:other="7"/>
          <w:cols w:space="720"/>
          <w:docGrid w:linePitch="360"/>
        </w:sectPr>
      </w:pPr>
    </w:p>
    <w:p w14:paraId="03DFBAAF" w14:textId="77777777" w:rsidR="00571FED" w:rsidRPr="00061FCF" w:rsidRDefault="00992F32" w:rsidP="00061FCF">
      <w:pPr>
        <w:pStyle w:val="MarkforAppendixTitle"/>
        <w:sectPr w:rsidR="00571FED" w:rsidRPr="00061FCF" w:rsidSect="00571FED">
          <w:footerReference w:type="default" r:id="rId28"/>
          <w:pgSz w:w="12240" w:h="15840"/>
          <w:pgMar w:top="1440" w:right="1440" w:bottom="1440" w:left="1440" w:header="720" w:footer="720" w:gutter="0"/>
          <w:paperSrc w:first="7" w:other="7"/>
          <w:cols w:space="720"/>
          <w:docGrid w:linePitch="360"/>
        </w:sectPr>
      </w:pPr>
      <w:r w:rsidRPr="00061FCF">
        <w:rPr>
          <w:caps w:val="0"/>
        </w:rPr>
        <w:t>AI/AN FACES 2019 FALL PARENT SURVEY INVITATION EMAIL</w:t>
      </w:r>
    </w:p>
    <w:p w14:paraId="390973D0" w14:textId="77777777" w:rsidR="00571FED" w:rsidRDefault="001C2D8F" w:rsidP="001C2D8F">
      <w:pPr>
        <w:pStyle w:val="Blankpage"/>
      </w:pPr>
      <w:r w:rsidRPr="00285373">
        <w:t>This page has been left blank for double-sided copying.</w:t>
      </w:r>
      <w:r>
        <w:t xml:space="preserve"> </w:t>
      </w:r>
    </w:p>
    <w:p w14:paraId="3AACBACB" w14:textId="77777777" w:rsidR="00571FED" w:rsidRPr="00571FED" w:rsidRDefault="00571FED" w:rsidP="00571FED">
      <w:pPr>
        <w:sectPr w:rsidR="00571FED" w:rsidRPr="00571FED" w:rsidSect="00571FED">
          <w:footerReference w:type="default" r:id="rId29"/>
          <w:pgSz w:w="12240" w:h="15840"/>
          <w:pgMar w:top="1440" w:right="1440" w:bottom="1440" w:left="1440" w:header="720" w:footer="720" w:gutter="0"/>
          <w:paperSrc w:first="7" w:other="7"/>
          <w:cols w:space="720"/>
          <w:docGrid w:linePitch="360"/>
        </w:sectPr>
      </w:pPr>
    </w:p>
    <w:p w14:paraId="0F86DB7C" w14:textId="77777777" w:rsidR="00571FED" w:rsidRPr="00571FED" w:rsidRDefault="008E6572" w:rsidP="00571FED">
      <w:pPr>
        <w:pStyle w:val="NormalSS"/>
        <w:tabs>
          <w:tab w:val="left" w:pos="90"/>
          <w:tab w:val="left" w:pos="8280"/>
        </w:tabs>
        <w:spacing w:after="0"/>
        <w:ind w:firstLine="0"/>
        <w:rPr>
          <w:iCs/>
          <w:sz w:val="2"/>
          <w:szCs w:val="2"/>
        </w:rPr>
      </w:pPr>
      <w:r>
        <w:rPr>
          <w:noProof/>
        </w:rPr>
        <w:drawing>
          <wp:anchor distT="0" distB="0" distL="114300" distR="114300" simplePos="0" relativeHeight="251664384" behindDoc="0" locked="0" layoutInCell="1" allowOverlap="1" wp14:anchorId="0BEA23FA" wp14:editId="3072EF89">
            <wp:simplePos x="0" y="0"/>
            <wp:positionH relativeFrom="column">
              <wp:posOffset>0</wp:posOffset>
            </wp:positionH>
            <wp:positionV relativeFrom="paragraph">
              <wp:posOffset>0</wp:posOffset>
            </wp:positionV>
            <wp:extent cx="822960" cy="733425"/>
            <wp:effectExtent l="0" t="0" r="0" b="0"/>
            <wp:wrapNone/>
            <wp:docPr id="2" name="Picture 2" descr="C:\Users\kgroesbeck.MATHEMATICA\AppData\Local\Microsoft\Windows\Temporary Internet Files\Content.Outlook\3K998W9D\logo 2.PNG"/>
            <wp:cNvGraphicFramePr/>
            <a:graphic xmlns:a="http://schemas.openxmlformats.org/drawingml/2006/main">
              <a:graphicData uri="http://schemas.openxmlformats.org/drawingml/2006/picture">
                <pic:pic xmlns:pic="http://schemas.openxmlformats.org/drawingml/2006/picture">
                  <pic:nvPicPr>
                    <pic:cNvPr id="1" name="Picture 1" descr="C:\Users\kgroesbeck.MATHEMATICA\AppData\Local\Microsoft\Windows\Temporary Internet Files\Content.Outlook\3K998W9D\logo 2.PNG"/>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822960" cy="733425"/>
                    </a:xfrm>
                    <a:prstGeom prst="rect">
                      <a:avLst/>
                    </a:prstGeom>
                    <a:noFill/>
                    <a:ln>
                      <a:noFill/>
                    </a:ln>
                  </pic:spPr>
                </pic:pic>
              </a:graphicData>
            </a:graphic>
          </wp:anchor>
        </w:drawing>
      </w:r>
    </w:p>
    <w:p w14:paraId="439EE070" w14:textId="77777777" w:rsidR="0020243C" w:rsidRDefault="0020243C" w:rsidP="0020243C">
      <w:pPr>
        <w:tabs>
          <w:tab w:val="left" w:pos="86"/>
          <w:tab w:val="left" w:pos="8280"/>
        </w:tabs>
        <w:spacing w:line="240" w:lineRule="auto"/>
        <w:ind w:firstLine="0"/>
        <w:jc w:val="both"/>
        <w:rPr>
          <w:b/>
          <w:iCs/>
          <w:szCs w:val="28"/>
        </w:rPr>
      </w:pPr>
      <w:bookmarkStart w:id="1" w:name="From"/>
      <w:bookmarkEnd w:id="1"/>
      <w:r w:rsidRPr="00B44942">
        <w:rPr>
          <w:noProof/>
        </w:rPr>
        <w:drawing>
          <wp:anchor distT="0" distB="0" distL="114300" distR="114300" simplePos="0" relativeHeight="251659264" behindDoc="0" locked="0" layoutInCell="1" allowOverlap="1" wp14:anchorId="445C19B6" wp14:editId="1C5324C6">
            <wp:simplePos x="0" y="0"/>
            <wp:positionH relativeFrom="column">
              <wp:posOffset>4417794</wp:posOffset>
            </wp:positionH>
            <wp:positionV relativeFrom="paragraph">
              <wp:posOffset>52705</wp:posOffset>
            </wp:positionV>
            <wp:extent cx="1638935" cy="542290"/>
            <wp:effectExtent l="0" t="0" r="0" b="0"/>
            <wp:wrapNone/>
            <wp:docPr id="3" name="Picture 3" descr="N:\Project\Data_Collection_Forms\NJ1\!!Examples of Data Collection Documents\Mathematica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roject\Data_Collection_Forms\NJ1\!!Examples of Data Collection Documents\Mathematica logo.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38935" cy="5422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1511F6" w14:textId="77777777" w:rsidR="0020243C" w:rsidRDefault="0020243C" w:rsidP="0020243C">
      <w:pPr>
        <w:tabs>
          <w:tab w:val="left" w:pos="86"/>
          <w:tab w:val="left" w:pos="8280"/>
        </w:tabs>
        <w:spacing w:line="240" w:lineRule="auto"/>
        <w:ind w:firstLine="0"/>
        <w:jc w:val="both"/>
        <w:rPr>
          <w:b/>
          <w:iCs/>
          <w:szCs w:val="28"/>
        </w:rPr>
      </w:pPr>
    </w:p>
    <w:p w14:paraId="605EEC12" w14:textId="77777777" w:rsidR="0020243C" w:rsidRDefault="0020243C" w:rsidP="0020243C">
      <w:pPr>
        <w:tabs>
          <w:tab w:val="left" w:pos="86"/>
          <w:tab w:val="left" w:pos="8280"/>
        </w:tabs>
        <w:spacing w:line="240" w:lineRule="auto"/>
        <w:ind w:firstLine="0"/>
        <w:jc w:val="both"/>
        <w:rPr>
          <w:b/>
          <w:iCs/>
          <w:szCs w:val="28"/>
        </w:rPr>
      </w:pPr>
    </w:p>
    <w:p w14:paraId="34936959" w14:textId="77777777" w:rsidR="0020243C" w:rsidRDefault="0020243C" w:rsidP="0020243C">
      <w:pPr>
        <w:tabs>
          <w:tab w:val="left" w:pos="86"/>
          <w:tab w:val="left" w:pos="8280"/>
        </w:tabs>
        <w:spacing w:line="240" w:lineRule="auto"/>
        <w:ind w:firstLine="0"/>
        <w:jc w:val="both"/>
        <w:rPr>
          <w:b/>
          <w:iCs/>
          <w:szCs w:val="28"/>
        </w:rPr>
      </w:pPr>
    </w:p>
    <w:p w14:paraId="163D4A02" w14:textId="77777777" w:rsidR="0020243C" w:rsidRDefault="0020243C" w:rsidP="0020243C">
      <w:pPr>
        <w:tabs>
          <w:tab w:val="left" w:pos="86"/>
          <w:tab w:val="left" w:pos="8280"/>
        </w:tabs>
        <w:spacing w:line="240" w:lineRule="auto"/>
        <w:ind w:firstLine="0"/>
        <w:jc w:val="both"/>
        <w:rPr>
          <w:b/>
          <w:iCs/>
          <w:szCs w:val="28"/>
        </w:rPr>
      </w:pPr>
    </w:p>
    <w:p w14:paraId="484CFDED" w14:textId="77777777" w:rsidR="00A7755E" w:rsidRPr="00F8511C" w:rsidRDefault="0020243C" w:rsidP="00F8511C">
      <w:pPr>
        <w:tabs>
          <w:tab w:val="left" w:pos="1980"/>
          <w:tab w:val="left" w:pos="7290"/>
        </w:tabs>
        <w:spacing w:before="240" w:after="60" w:line="240" w:lineRule="auto"/>
        <w:ind w:firstLine="0"/>
        <w:rPr>
          <w:szCs w:val="24"/>
        </w:rPr>
      </w:pPr>
      <w:r w:rsidRPr="00F8511C">
        <w:rPr>
          <w:szCs w:val="24"/>
        </w:rPr>
        <w:t>TO:</w:t>
      </w:r>
      <w:r w:rsidRPr="00F8511C">
        <w:rPr>
          <w:szCs w:val="24"/>
        </w:rPr>
        <w:tab/>
      </w:r>
      <w:r w:rsidR="00A7755E" w:rsidRPr="00F8511C">
        <w:rPr>
          <w:szCs w:val="24"/>
        </w:rPr>
        <w:t>[RESPONDENT EMAIL ADDRESS]</w:t>
      </w:r>
    </w:p>
    <w:p w14:paraId="4CB646B6" w14:textId="2242094D" w:rsidR="0020243C" w:rsidRPr="00F8511C" w:rsidRDefault="0020243C" w:rsidP="00FA2F53">
      <w:pPr>
        <w:tabs>
          <w:tab w:val="left" w:pos="1980"/>
          <w:tab w:val="left" w:pos="7290"/>
        </w:tabs>
        <w:spacing w:after="60" w:line="240" w:lineRule="auto"/>
        <w:ind w:firstLine="0"/>
        <w:rPr>
          <w:szCs w:val="24"/>
        </w:rPr>
      </w:pPr>
      <w:r w:rsidRPr="00F8511C">
        <w:rPr>
          <w:szCs w:val="24"/>
        </w:rPr>
        <w:t>FROM:</w:t>
      </w:r>
      <w:r w:rsidRPr="00F8511C">
        <w:rPr>
          <w:szCs w:val="24"/>
        </w:rPr>
        <w:tab/>
      </w:r>
      <w:r w:rsidR="007027EE" w:rsidRPr="00F8511C">
        <w:rPr>
          <w:szCs w:val="24"/>
        </w:rPr>
        <w:t xml:space="preserve">AI/AN </w:t>
      </w:r>
      <w:r w:rsidRPr="00F8511C">
        <w:rPr>
          <w:szCs w:val="24"/>
        </w:rPr>
        <w:t>FACES 2019 STUDY</w:t>
      </w:r>
      <w:r w:rsidR="000C7D45" w:rsidRPr="00F8511C">
        <w:rPr>
          <w:szCs w:val="24"/>
        </w:rPr>
        <w:t xml:space="preserve"> TEAM</w:t>
      </w:r>
    </w:p>
    <w:p w14:paraId="07C39740" w14:textId="799E6D45" w:rsidR="0020243C" w:rsidRPr="00F8511C" w:rsidRDefault="0020243C" w:rsidP="00FA2F53">
      <w:pPr>
        <w:tabs>
          <w:tab w:val="left" w:pos="1980"/>
          <w:tab w:val="left" w:pos="7290"/>
        </w:tabs>
        <w:spacing w:after="60" w:line="240" w:lineRule="auto"/>
        <w:ind w:firstLine="0"/>
        <w:rPr>
          <w:szCs w:val="24"/>
        </w:rPr>
      </w:pPr>
      <w:r w:rsidRPr="00F8511C">
        <w:rPr>
          <w:szCs w:val="24"/>
        </w:rPr>
        <w:t>SUBJECT:</w:t>
      </w:r>
      <w:r w:rsidRPr="00F8511C">
        <w:rPr>
          <w:szCs w:val="24"/>
        </w:rPr>
        <w:tab/>
      </w:r>
      <w:r w:rsidR="007027EE" w:rsidRPr="00F8511C">
        <w:rPr>
          <w:szCs w:val="24"/>
        </w:rPr>
        <w:t xml:space="preserve">AI/AN </w:t>
      </w:r>
      <w:r w:rsidRPr="00F8511C">
        <w:rPr>
          <w:szCs w:val="24"/>
        </w:rPr>
        <w:t xml:space="preserve">FACES 2019 STUDY </w:t>
      </w:r>
      <w:r w:rsidR="000C7D45" w:rsidRPr="00F8511C">
        <w:rPr>
          <w:szCs w:val="24"/>
        </w:rPr>
        <w:t>INVITATION</w:t>
      </w:r>
    </w:p>
    <w:p w14:paraId="758E31A3" w14:textId="77777777" w:rsidR="00571FED" w:rsidRPr="00F8511C" w:rsidRDefault="00571FED" w:rsidP="00F8511C">
      <w:pPr>
        <w:pStyle w:val="NormalSS"/>
        <w:tabs>
          <w:tab w:val="left" w:pos="7380"/>
        </w:tabs>
        <w:spacing w:before="240"/>
        <w:jc w:val="center"/>
        <w:rPr>
          <w:szCs w:val="24"/>
          <w:lang w:val="fr-MA"/>
        </w:rPr>
      </w:pPr>
      <w:bookmarkStart w:id="2" w:name="MemoNumber"/>
      <w:bookmarkEnd w:id="2"/>
      <w:r w:rsidRPr="00F8511C">
        <w:rPr>
          <w:b/>
          <w:szCs w:val="24"/>
          <w:lang w:val="fr-MA"/>
        </w:rPr>
        <w:t>AI/AN FACES 2019: IMPORTANT PARENT SURVEY</w:t>
      </w:r>
      <w:bookmarkStart w:id="3" w:name="DateMark"/>
      <w:bookmarkEnd w:id="3"/>
    </w:p>
    <w:p w14:paraId="6B132DAD" w14:textId="77777777" w:rsidR="00571FED" w:rsidRPr="00F8511C" w:rsidRDefault="00571FED" w:rsidP="00F8511C">
      <w:pPr>
        <w:pStyle w:val="Dear"/>
        <w:spacing w:after="240" w:line="240" w:lineRule="auto"/>
        <w:outlineLvl w:val="9"/>
        <w:rPr>
          <w:szCs w:val="24"/>
        </w:rPr>
      </w:pPr>
      <w:r w:rsidRPr="00F8511C">
        <w:rPr>
          <w:szCs w:val="24"/>
        </w:rPr>
        <w:t>Dear [First name] [Last name],</w:t>
      </w:r>
    </w:p>
    <w:p w14:paraId="59CC429A" w14:textId="1993BC8F" w:rsidR="00F21B57" w:rsidRPr="00F8511C" w:rsidRDefault="00571FED" w:rsidP="00F8511C">
      <w:pPr>
        <w:pStyle w:val="NormalSS"/>
        <w:rPr>
          <w:szCs w:val="24"/>
        </w:rPr>
      </w:pPr>
      <w:r w:rsidRPr="00F8511C">
        <w:rPr>
          <w:szCs w:val="24"/>
        </w:rPr>
        <w:t>Thank you for taking part in the American Indian</w:t>
      </w:r>
      <w:r w:rsidR="00DC535D" w:rsidRPr="00F8511C">
        <w:rPr>
          <w:szCs w:val="24"/>
        </w:rPr>
        <w:t xml:space="preserve"> and </w:t>
      </w:r>
      <w:r w:rsidRPr="00F8511C">
        <w:rPr>
          <w:szCs w:val="24"/>
        </w:rPr>
        <w:t>Alaska Native Head Start Family and Child Experiences Survey</w:t>
      </w:r>
      <w:r w:rsidR="000C39EF" w:rsidRPr="00F8511C">
        <w:rPr>
          <w:szCs w:val="24"/>
        </w:rPr>
        <w:t xml:space="preserve"> 2019</w:t>
      </w:r>
      <w:r w:rsidRPr="00F8511C">
        <w:rPr>
          <w:szCs w:val="24"/>
        </w:rPr>
        <w:t xml:space="preserve"> (AI/AN FACES 2019). </w:t>
      </w:r>
      <w:r w:rsidR="00E66AC4" w:rsidRPr="00F8511C">
        <w:rPr>
          <w:szCs w:val="24"/>
        </w:rPr>
        <w:t>The purpose of AI/AN FACES 2019 is to provide details about the characteristics, experiences, and outcomes of children and families who</w:t>
      </w:r>
      <w:r w:rsidR="009D309B" w:rsidRPr="00F8511C">
        <w:rPr>
          <w:szCs w:val="24"/>
        </w:rPr>
        <w:t>m</w:t>
      </w:r>
      <w:r w:rsidR="00E66AC4" w:rsidRPr="00F8511C">
        <w:rPr>
          <w:szCs w:val="24"/>
        </w:rPr>
        <w:t xml:space="preserve"> AI/AN Head Start programs serve. </w:t>
      </w:r>
      <w:r w:rsidRPr="00F8511C">
        <w:rPr>
          <w:szCs w:val="24"/>
        </w:rPr>
        <w:t xml:space="preserve">The information collected will help Head Start improve its services to children and families in AI/AN Head Start programs. The study is funded by the Administration for Children and Families, U.S. Department of Health and Human Services. Mathematica Policy Research, an independent research firm, is conducting the study. Mathematica has worked with </w:t>
      </w:r>
      <w:r w:rsidR="00350445" w:rsidRPr="00F8511C">
        <w:rPr>
          <w:bCs/>
          <w:szCs w:val="24"/>
        </w:rPr>
        <w:t>directors of H</w:t>
      </w:r>
      <w:r w:rsidR="00EF3B88" w:rsidRPr="00F8511C">
        <w:rPr>
          <w:bCs/>
          <w:szCs w:val="24"/>
        </w:rPr>
        <w:t xml:space="preserve">ead </w:t>
      </w:r>
      <w:r w:rsidR="00350445" w:rsidRPr="00F8511C">
        <w:rPr>
          <w:bCs/>
          <w:szCs w:val="24"/>
        </w:rPr>
        <w:t>S</w:t>
      </w:r>
      <w:r w:rsidR="00EF3B88" w:rsidRPr="00F8511C">
        <w:rPr>
          <w:bCs/>
          <w:szCs w:val="24"/>
        </w:rPr>
        <w:t>tart</w:t>
      </w:r>
      <w:r w:rsidR="00350445" w:rsidRPr="00F8511C">
        <w:rPr>
          <w:bCs/>
          <w:szCs w:val="24"/>
        </w:rPr>
        <w:t xml:space="preserve"> programs in AI/AN communities</w:t>
      </w:r>
      <w:r w:rsidRPr="00F8511C">
        <w:rPr>
          <w:szCs w:val="24"/>
        </w:rPr>
        <w:t xml:space="preserve">, Office of Head Start leadership, and child development researchers to make sure it meets the unique needs of AI/AN Head Start programs. </w:t>
      </w:r>
    </w:p>
    <w:p w14:paraId="0C23F86C" w14:textId="77777777" w:rsidR="00571FED" w:rsidRPr="00F8511C" w:rsidRDefault="00571FED" w:rsidP="00F8511C">
      <w:pPr>
        <w:pStyle w:val="NormalSS"/>
        <w:rPr>
          <w:szCs w:val="24"/>
        </w:rPr>
      </w:pPr>
      <w:r w:rsidRPr="00F8511C">
        <w:rPr>
          <w:szCs w:val="24"/>
        </w:rPr>
        <w:t>We invite you to be a part of this study by filling out a survey about you, your family</w:t>
      </w:r>
      <w:r w:rsidR="00EF3B88" w:rsidRPr="00F8511C">
        <w:rPr>
          <w:szCs w:val="24"/>
        </w:rPr>
        <w:t>,</w:t>
      </w:r>
      <w:r w:rsidRPr="00F8511C">
        <w:rPr>
          <w:szCs w:val="24"/>
        </w:rPr>
        <w:t xml:space="preserve"> and your child. </w:t>
      </w:r>
      <w:r w:rsidR="00901E98" w:rsidRPr="00F8511C">
        <w:rPr>
          <w:b/>
          <w:szCs w:val="24"/>
        </w:rPr>
        <w:t xml:space="preserve">The survey will take about 30 minutes to finish. After you finish the survey, we will send you a $30 gift card to thank you for your participation. </w:t>
      </w:r>
      <w:r w:rsidRPr="00F8511C">
        <w:rPr>
          <w:szCs w:val="24"/>
        </w:rPr>
        <w:t xml:space="preserve">You can </w:t>
      </w:r>
      <w:r w:rsidR="005E3971" w:rsidRPr="00F8511C">
        <w:rPr>
          <w:szCs w:val="24"/>
        </w:rPr>
        <w:t xml:space="preserve">complete </w:t>
      </w:r>
      <w:r w:rsidRPr="00F8511C">
        <w:rPr>
          <w:szCs w:val="24"/>
        </w:rPr>
        <w:t xml:space="preserve">the survey online or by phone. If you </w:t>
      </w:r>
      <w:r w:rsidR="005E3971" w:rsidRPr="00F8511C">
        <w:rPr>
          <w:szCs w:val="24"/>
        </w:rPr>
        <w:t>would like to complete the survey</w:t>
      </w:r>
      <w:r w:rsidRPr="00F8511C">
        <w:rPr>
          <w:szCs w:val="24"/>
        </w:rPr>
        <w:t xml:space="preserve"> online but do not have internet access, you can fill out the survey at your child’s Head Start center during the week the AI/AN FACES </w:t>
      </w:r>
      <w:r w:rsidR="00EA7CDE" w:rsidRPr="00F8511C">
        <w:rPr>
          <w:szCs w:val="24"/>
        </w:rPr>
        <w:t xml:space="preserve">2019 </w:t>
      </w:r>
      <w:r w:rsidRPr="00F8511C">
        <w:rPr>
          <w:szCs w:val="24"/>
        </w:rPr>
        <w:t xml:space="preserve">data collection team is visiting. The AI/AN FACES </w:t>
      </w:r>
      <w:r w:rsidR="00EA7CDE" w:rsidRPr="00F8511C">
        <w:rPr>
          <w:szCs w:val="24"/>
        </w:rPr>
        <w:t xml:space="preserve">2019 </w:t>
      </w:r>
      <w:r w:rsidRPr="00F8511C">
        <w:rPr>
          <w:szCs w:val="24"/>
        </w:rPr>
        <w:t xml:space="preserve">team will have computers you can use. To </w:t>
      </w:r>
      <w:r w:rsidR="005E3971" w:rsidRPr="00F8511C">
        <w:rPr>
          <w:szCs w:val="24"/>
        </w:rPr>
        <w:t xml:space="preserve">complete </w:t>
      </w:r>
      <w:r w:rsidRPr="00F8511C">
        <w:rPr>
          <w:szCs w:val="24"/>
        </w:rPr>
        <w:t xml:space="preserve">the survey by phone, </w:t>
      </w:r>
      <w:r w:rsidR="005E3971" w:rsidRPr="00F8511C">
        <w:rPr>
          <w:szCs w:val="24"/>
        </w:rPr>
        <w:t xml:space="preserve">or if you need to complete the survey in a language other than English, </w:t>
      </w:r>
      <w:r w:rsidRPr="00F8511C">
        <w:rPr>
          <w:szCs w:val="24"/>
        </w:rPr>
        <w:t xml:space="preserve">please call </w:t>
      </w:r>
      <w:r w:rsidR="00CE58BF" w:rsidRPr="00F8511C">
        <w:rPr>
          <w:szCs w:val="24"/>
        </w:rPr>
        <w:t>800-xxx-xxxx</w:t>
      </w:r>
      <w:r w:rsidRPr="00F8511C">
        <w:rPr>
          <w:szCs w:val="24"/>
        </w:rPr>
        <w:t xml:space="preserve"> toll</w:t>
      </w:r>
      <w:r w:rsidR="009F4B04" w:rsidRPr="00F8511C">
        <w:rPr>
          <w:szCs w:val="24"/>
        </w:rPr>
        <w:t>-</w:t>
      </w:r>
      <w:r w:rsidRPr="00F8511C">
        <w:rPr>
          <w:szCs w:val="24"/>
        </w:rPr>
        <w:t xml:space="preserve">free. </w:t>
      </w:r>
    </w:p>
    <w:tbl>
      <w:tblPr>
        <w:tblStyle w:val="LightList"/>
        <w:tblW w:w="4863" w:type="pct"/>
        <w:jc w:val="center"/>
        <w:tblBorders>
          <w:top w:val="single" w:sz="18" w:space="0" w:color="auto"/>
          <w:left w:val="single" w:sz="18" w:space="0" w:color="auto"/>
          <w:bottom w:val="single" w:sz="18" w:space="0" w:color="auto"/>
          <w:right w:val="single" w:sz="18" w:space="0" w:color="auto"/>
        </w:tblBorders>
        <w:shd w:val="clear" w:color="auto" w:fill="C9C3B2"/>
        <w:tblLook w:val="0620" w:firstRow="1" w:lastRow="0" w:firstColumn="0" w:lastColumn="0" w:noHBand="1" w:noVBand="1"/>
      </w:tblPr>
      <w:tblGrid>
        <w:gridCol w:w="9314"/>
      </w:tblGrid>
      <w:tr w:rsidR="00B87681" w:rsidRPr="00F8511C" w14:paraId="08CA7697" w14:textId="77777777" w:rsidTr="00B87681">
        <w:trPr>
          <w:cnfStyle w:val="100000000000" w:firstRow="1" w:lastRow="0" w:firstColumn="0" w:lastColumn="0" w:oddVBand="0" w:evenVBand="0" w:oddHBand="0" w:evenHBand="0" w:firstRowFirstColumn="0" w:firstRowLastColumn="0" w:lastRowFirstColumn="0" w:lastRowLastColumn="0"/>
          <w:jc w:val="center"/>
        </w:trPr>
        <w:tc>
          <w:tcPr>
            <w:tcW w:w="5000" w:type="pct"/>
            <w:shd w:val="clear" w:color="auto" w:fill="C9C3B2"/>
          </w:tcPr>
          <w:p w14:paraId="5AFDFEFB" w14:textId="77777777" w:rsidR="00B87681" w:rsidRPr="00F8511C" w:rsidRDefault="00B87681" w:rsidP="00FA2F53">
            <w:pPr>
              <w:pStyle w:val="NormalSS"/>
              <w:spacing w:before="60" w:after="0"/>
              <w:ind w:firstLine="0"/>
              <w:jc w:val="center"/>
              <w:rPr>
                <w:rFonts w:ascii="Arial" w:hAnsi="Arial" w:cs="Arial"/>
                <w:b w:val="0"/>
                <w:color w:val="000000" w:themeColor="text1"/>
                <w:sz w:val="24"/>
                <w:szCs w:val="24"/>
              </w:rPr>
            </w:pPr>
            <w:r w:rsidRPr="00F8511C">
              <w:rPr>
                <w:rFonts w:ascii="Arial" w:hAnsi="Arial" w:cs="Arial"/>
                <w:b w:val="0"/>
                <w:color w:val="000000" w:themeColor="text1"/>
                <w:sz w:val="24"/>
                <w:szCs w:val="24"/>
              </w:rPr>
              <w:t>We encourage you to complete the survey online at:</w:t>
            </w:r>
          </w:p>
          <w:p w14:paraId="5D2BC26A" w14:textId="77777777" w:rsidR="00B87681" w:rsidRPr="00F8511C" w:rsidRDefault="00B87681" w:rsidP="00FA2F53">
            <w:pPr>
              <w:autoSpaceDE w:val="0"/>
              <w:autoSpaceDN w:val="0"/>
              <w:adjustRightInd w:val="0"/>
              <w:spacing w:line="240" w:lineRule="auto"/>
              <w:ind w:firstLine="0"/>
              <w:jc w:val="center"/>
              <w:rPr>
                <w:rFonts w:ascii="Arial" w:hAnsi="Arial" w:cs="Arial"/>
                <w:b w:val="0"/>
                <w:color w:val="000000" w:themeColor="text1"/>
                <w:sz w:val="24"/>
                <w:szCs w:val="24"/>
              </w:rPr>
            </w:pPr>
            <w:r w:rsidRPr="00F8511C">
              <w:rPr>
                <w:rFonts w:ascii="Arial" w:hAnsi="Arial" w:cs="Arial"/>
                <w:b w:val="0"/>
                <w:color w:val="000000" w:themeColor="text1"/>
                <w:sz w:val="24"/>
                <w:szCs w:val="24"/>
              </w:rPr>
              <w:t>[WEBSITE].</w:t>
            </w:r>
          </w:p>
          <w:p w14:paraId="72CE578A" w14:textId="77777777" w:rsidR="00B87681" w:rsidRPr="00F8511C" w:rsidRDefault="00B87681" w:rsidP="00FA2F53">
            <w:pPr>
              <w:pStyle w:val="NormalSS"/>
              <w:spacing w:after="0"/>
              <w:ind w:firstLine="0"/>
              <w:jc w:val="center"/>
              <w:rPr>
                <w:rFonts w:ascii="Arial" w:hAnsi="Arial" w:cs="Arial"/>
                <w:b w:val="0"/>
                <w:color w:val="000000" w:themeColor="text1"/>
                <w:sz w:val="24"/>
                <w:szCs w:val="24"/>
              </w:rPr>
            </w:pPr>
          </w:p>
          <w:p w14:paraId="71012CB6" w14:textId="77777777" w:rsidR="00B87681" w:rsidRPr="00F8511C" w:rsidRDefault="00B87681" w:rsidP="00FA2F53">
            <w:pPr>
              <w:pStyle w:val="NormalSS"/>
              <w:spacing w:after="0"/>
              <w:ind w:firstLine="0"/>
              <w:jc w:val="center"/>
              <w:rPr>
                <w:rFonts w:ascii="Arial" w:hAnsi="Arial" w:cs="Arial"/>
                <w:b w:val="0"/>
                <w:color w:val="000000" w:themeColor="text1"/>
                <w:sz w:val="24"/>
                <w:szCs w:val="24"/>
              </w:rPr>
            </w:pPr>
            <w:r w:rsidRPr="00F8511C">
              <w:rPr>
                <w:rFonts w:ascii="Arial" w:hAnsi="Arial" w:cs="Arial"/>
                <w:b w:val="0"/>
                <w:color w:val="000000" w:themeColor="text1"/>
                <w:sz w:val="24"/>
                <w:szCs w:val="24"/>
              </w:rPr>
              <w:t>Use the log-in ID and password shown.</w:t>
            </w:r>
          </w:p>
          <w:p w14:paraId="551D2B64" w14:textId="77777777" w:rsidR="00B87681" w:rsidRPr="00F8511C" w:rsidRDefault="00B87681" w:rsidP="00FA2F53">
            <w:pPr>
              <w:pStyle w:val="NormalSS"/>
              <w:spacing w:after="0"/>
              <w:ind w:firstLine="0"/>
              <w:jc w:val="center"/>
              <w:rPr>
                <w:rFonts w:ascii="Arial" w:hAnsi="Arial" w:cs="Arial"/>
                <w:b w:val="0"/>
                <w:bCs w:val="0"/>
                <w:color w:val="000000" w:themeColor="text1"/>
                <w:sz w:val="24"/>
                <w:szCs w:val="24"/>
              </w:rPr>
            </w:pPr>
            <w:r w:rsidRPr="00F8511C">
              <w:rPr>
                <w:rFonts w:ascii="Arial" w:hAnsi="Arial" w:cs="Arial"/>
                <w:b w:val="0"/>
                <w:color w:val="000000" w:themeColor="text1"/>
                <w:sz w:val="24"/>
                <w:szCs w:val="24"/>
              </w:rPr>
              <w:t>LOG-IN ID: [LOG-IN ID]</w:t>
            </w:r>
          </w:p>
          <w:p w14:paraId="5B167D1C" w14:textId="77777777" w:rsidR="00B87681" w:rsidRPr="00F8511C" w:rsidRDefault="00B87681" w:rsidP="00FA2F53">
            <w:pPr>
              <w:pStyle w:val="TableText"/>
              <w:spacing w:after="60"/>
              <w:jc w:val="center"/>
              <w:rPr>
                <w:color w:val="000000" w:themeColor="text1"/>
                <w:sz w:val="24"/>
                <w:szCs w:val="24"/>
              </w:rPr>
            </w:pPr>
            <w:r w:rsidRPr="00F8511C">
              <w:rPr>
                <w:rFonts w:cs="Arial"/>
                <w:b w:val="0"/>
                <w:color w:val="000000" w:themeColor="text1"/>
                <w:sz w:val="24"/>
                <w:szCs w:val="24"/>
              </w:rPr>
              <w:t>PASSWORD: [PASSWORD]</w:t>
            </w:r>
          </w:p>
        </w:tc>
      </w:tr>
    </w:tbl>
    <w:p w14:paraId="5A34230B" w14:textId="77777777" w:rsidR="00571FED" w:rsidRPr="00F8511C" w:rsidRDefault="00571FED" w:rsidP="00FA2F53">
      <w:pPr>
        <w:pStyle w:val="NormalSS"/>
        <w:spacing w:after="0"/>
        <w:rPr>
          <w:szCs w:val="24"/>
        </w:rPr>
      </w:pPr>
    </w:p>
    <w:p w14:paraId="1D3152F0" w14:textId="77777777" w:rsidR="00571FED" w:rsidRPr="00F8511C" w:rsidRDefault="00571FED" w:rsidP="00FA2F53">
      <w:pPr>
        <w:pStyle w:val="NormalSS"/>
        <w:spacing w:after="120"/>
        <w:rPr>
          <w:szCs w:val="24"/>
        </w:rPr>
      </w:pPr>
      <w:r w:rsidRPr="00F8511C">
        <w:rPr>
          <w:szCs w:val="24"/>
        </w:rPr>
        <w:t>Please finish the survey as soon as you can. Here are some points to keep in mind:</w:t>
      </w:r>
    </w:p>
    <w:p w14:paraId="084770EC" w14:textId="77777777" w:rsidR="00571FED" w:rsidRPr="00F8511C" w:rsidRDefault="00571FED" w:rsidP="00F8511C">
      <w:pPr>
        <w:pStyle w:val="Bullet"/>
        <w:rPr>
          <w:szCs w:val="24"/>
        </w:rPr>
      </w:pPr>
      <w:r w:rsidRPr="00F8511C">
        <w:rPr>
          <w:szCs w:val="24"/>
        </w:rPr>
        <w:t>Taking part in AI/AN FACES</w:t>
      </w:r>
      <w:r w:rsidR="00C75F94" w:rsidRPr="00F8511C">
        <w:rPr>
          <w:szCs w:val="24"/>
        </w:rPr>
        <w:t xml:space="preserve"> 2019</w:t>
      </w:r>
      <w:r w:rsidRPr="00F8511C">
        <w:rPr>
          <w:szCs w:val="24"/>
        </w:rPr>
        <w:t xml:space="preserve"> is up to you. There is no penalty if you decide not to participate. Taking part in the study, or deciding not to participate</w:t>
      </w:r>
      <w:r w:rsidR="00E37FEB" w:rsidRPr="00F8511C">
        <w:rPr>
          <w:szCs w:val="24"/>
        </w:rPr>
        <w:t>,</w:t>
      </w:r>
      <w:r w:rsidRPr="00F8511C">
        <w:rPr>
          <w:szCs w:val="24"/>
        </w:rPr>
        <w:t xml:space="preserve"> will not affect any Head Start services you or your child receive. There are no risks from taking part in the study. However, you may be asked a few sensitive questions. You may choose not to answer those questions</w:t>
      </w:r>
      <w:r w:rsidR="00025E35" w:rsidRPr="00F8511C">
        <w:rPr>
          <w:szCs w:val="24"/>
        </w:rPr>
        <w:t xml:space="preserve"> or any questions</w:t>
      </w:r>
      <w:r w:rsidRPr="00F8511C">
        <w:rPr>
          <w:szCs w:val="24"/>
        </w:rPr>
        <w:t>.</w:t>
      </w:r>
    </w:p>
    <w:p w14:paraId="37C3B5E6" w14:textId="5FEA2F65" w:rsidR="00571FED" w:rsidRPr="00F8511C" w:rsidRDefault="00571FED" w:rsidP="00F8511C">
      <w:pPr>
        <w:pStyle w:val="Bullet"/>
        <w:spacing w:after="240"/>
        <w:ind w:left="432" w:hanging="432"/>
        <w:rPr>
          <w:szCs w:val="24"/>
        </w:rPr>
      </w:pPr>
      <w:r w:rsidRPr="00F8511C">
        <w:rPr>
          <w:szCs w:val="24"/>
        </w:rPr>
        <w:t xml:space="preserve">Study results will only be reported for groups. Study results will never be reported in a way that identifies you, your child, any other individuals in your family, or your child’s Head Start program. </w:t>
      </w:r>
      <w:r w:rsidR="000C7D45" w:rsidRPr="00F8511C">
        <w:rPr>
          <w:szCs w:val="24"/>
        </w:rPr>
        <w:t xml:space="preserve">No one from your Head Start program will see or hear your individual responses, and your name and your program’s name will not be shared with the Office of Head Start. </w:t>
      </w:r>
      <w:r w:rsidRPr="00F8511C">
        <w:rPr>
          <w:szCs w:val="24"/>
        </w:rPr>
        <w:t>We are</w:t>
      </w:r>
      <w:r w:rsidR="00025E35" w:rsidRPr="00F8511C">
        <w:rPr>
          <w:szCs w:val="24"/>
        </w:rPr>
        <w:t xml:space="preserve">, however, </w:t>
      </w:r>
      <w:r w:rsidRPr="00F8511C">
        <w:rPr>
          <w:szCs w:val="24"/>
        </w:rPr>
        <w:t>required to identify participants if they tell us something that suggests that they are very likely to harm themselves, that they are planning to hurt another person or child, or that someone is likely to harm them.</w:t>
      </w:r>
      <w:r w:rsidR="00867A9D" w:rsidRPr="00867A9D">
        <w:rPr>
          <w:szCs w:val="24"/>
        </w:rPr>
        <w:t xml:space="preserve"> </w:t>
      </w:r>
      <w:r w:rsidR="00B77BB6">
        <w:rPr>
          <w:szCs w:val="24"/>
        </w:rPr>
        <w:t xml:space="preserve">In the future, </w:t>
      </w:r>
      <w:r w:rsidR="00867A9D">
        <w:rPr>
          <w:szCs w:val="24"/>
        </w:rPr>
        <w:t xml:space="preserve">survey responses </w:t>
      </w:r>
      <w:r w:rsidR="00B77BB6">
        <w:rPr>
          <w:szCs w:val="24"/>
        </w:rPr>
        <w:t xml:space="preserve">from the study (with nothing identifying individuals, programs, or communities) may </w:t>
      </w:r>
      <w:r w:rsidR="00867A9D">
        <w:rPr>
          <w:szCs w:val="24"/>
        </w:rPr>
        <w:t xml:space="preserve">be securely shared with qualified individuals for additional learning purposes to better understand the strengths and needs of children and families </w:t>
      </w:r>
      <w:r w:rsidR="00B77BB6">
        <w:rPr>
          <w:szCs w:val="24"/>
        </w:rPr>
        <w:t>in AI/AN</w:t>
      </w:r>
      <w:r w:rsidR="00867A9D">
        <w:rPr>
          <w:szCs w:val="24"/>
        </w:rPr>
        <w:t xml:space="preserve"> Head Start</w:t>
      </w:r>
      <w:r w:rsidR="00B77BB6">
        <w:rPr>
          <w:szCs w:val="24"/>
        </w:rPr>
        <w:t xml:space="preserve"> and the programs that serve them</w:t>
      </w:r>
      <w:r w:rsidR="00867A9D">
        <w:rPr>
          <w:szCs w:val="24"/>
        </w:rPr>
        <w:t xml:space="preserve">.  </w:t>
      </w:r>
    </w:p>
    <w:p w14:paraId="6A25F9D1" w14:textId="6F76BC31" w:rsidR="00571FED" w:rsidRPr="00F8511C" w:rsidRDefault="00571FED" w:rsidP="00F8511C">
      <w:pPr>
        <w:pStyle w:val="NormalSS"/>
        <w:rPr>
          <w:szCs w:val="24"/>
        </w:rPr>
      </w:pPr>
      <w:r w:rsidRPr="00F8511C">
        <w:rPr>
          <w:szCs w:val="24"/>
        </w:rPr>
        <w:t>If you have questions about AI/AN FACES</w:t>
      </w:r>
      <w:r w:rsidR="00C75F94" w:rsidRPr="00F8511C">
        <w:rPr>
          <w:szCs w:val="24"/>
        </w:rPr>
        <w:t xml:space="preserve"> 2019</w:t>
      </w:r>
      <w:r w:rsidRPr="00F8511C">
        <w:rPr>
          <w:szCs w:val="24"/>
        </w:rPr>
        <w:t xml:space="preserve">, please call </w:t>
      </w:r>
      <w:r w:rsidR="009F4B04" w:rsidRPr="00F8511C">
        <w:rPr>
          <w:szCs w:val="24"/>
        </w:rPr>
        <w:t>the AI/AN FACES 2019 study team</w:t>
      </w:r>
      <w:r w:rsidRPr="00F8511C">
        <w:rPr>
          <w:szCs w:val="24"/>
        </w:rPr>
        <w:t xml:space="preserve"> at </w:t>
      </w:r>
      <w:r w:rsidR="00CE58BF" w:rsidRPr="00F8511C">
        <w:rPr>
          <w:szCs w:val="24"/>
        </w:rPr>
        <w:t>800-xxx-xxxx</w:t>
      </w:r>
      <w:r w:rsidRPr="00F8511C">
        <w:rPr>
          <w:szCs w:val="24"/>
        </w:rPr>
        <w:t xml:space="preserve">. </w:t>
      </w:r>
      <w:r w:rsidR="009F4B04" w:rsidRPr="00F8511C">
        <w:rPr>
          <w:szCs w:val="24"/>
        </w:rPr>
        <w:t>This call is toll-free.</w:t>
      </w:r>
      <w:r w:rsidRPr="00F8511C">
        <w:rPr>
          <w:szCs w:val="24"/>
        </w:rPr>
        <w:t xml:space="preserve"> </w:t>
      </w:r>
      <w:r w:rsidR="005E3971" w:rsidRPr="00F8511C">
        <w:rPr>
          <w:szCs w:val="24"/>
        </w:rPr>
        <w:t xml:space="preserve">You can also email </w:t>
      </w:r>
      <w:r w:rsidR="009F4B04" w:rsidRPr="00F8511C">
        <w:rPr>
          <w:szCs w:val="24"/>
        </w:rPr>
        <w:t>us</w:t>
      </w:r>
      <w:r w:rsidR="005E3971" w:rsidRPr="00F8511C">
        <w:rPr>
          <w:szCs w:val="24"/>
        </w:rPr>
        <w:t xml:space="preserve"> at [EMAIL]. </w:t>
      </w:r>
      <w:r w:rsidRPr="00F8511C">
        <w:rPr>
          <w:szCs w:val="24"/>
        </w:rPr>
        <w:t>To learn more about AI/AN FACES</w:t>
      </w:r>
      <w:r w:rsidR="00EF3B88" w:rsidRPr="00F8511C">
        <w:rPr>
          <w:szCs w:val="24"/>
        </w:rPr>
        <w:t xml:space="preserve"> 2019</w:t>
      </w:r>
      <w:r w:rsidRPr="00F8511C">
        <w:rPr>
          <w:szCs w:val="24"/>
        </w:rPr>
        <w:t xml:space="preserve">, visit the study website at </w:t>
      </w:r>
      <w:hyperlink r:id="rId32" w:history="1">
        <w:r w:rsidR="00025E35" w:rsidRPr="00F8511C">
          <w:rPr>
            <w:rStyle w:val="Hyperlink"/>
            <w:szCs w:val="24"/>
          </w:rPr>
          <w:t>https://www.acf.hhs.gov/opre/research/project/american-indian-and-alaska-native-head-start-family-and-child-experiences-survey-faces</w:t>
        </w:r>
      </w:hyperlink>
      <w:r w:rsidR="0062376E" w:rsidRPr="00F8511C">
        <w:rPr>
          <w:rStyle w:val="Hyperlink"/>
          <w:color w:val="auto"/>
          <w:szCs w:val="24"/>
        </w:rPr>
        <w:t>.</w:t>
      </w:r>
    </w:p>
    <w:p w14:paraId="4DEDA8C8" w14:textId="77777777" w:rsidR="00571FED" w:rsidRPr="00F8511C" w:rsidRDefault="00571FED" w:rsidP="00E710CA">
      <w:pPr>
        <w:pStyle w:val="NormalSS"/>
        <w:spacing w:after="360"/>
        <w:rPr>
          <w:szCs w:val="24"/>
        </w:rPr>
      </w:pPr>
      <w:r w:rsidRPr="00F8511C">
        <w:rPr>
          <w:szCs w:val="24"/>
        </w:rPr>
        <w:t>Thanks again for taking part in AI/AN FACES</w:t>
      </w:r>
      <w:r w:rsidR="00FE6A41" w:rsidRPr="00F8511C">
        <w:rPr>
          <w:szCs w:val="24"/>
        </w:rPr>
        <w:t xml:space="preserve"> 2019</w:t>
      </w:r>
      <w:r w:rsidRPr="00F8511C">
        <w:rPr>
          <w:szCs w:val="24"/>
        </w:rPr>
        <w:t>.</w:t>
      </w:r>
    </w:p>
    <w:p w14:paraId="3170E30A" w14:textId="77777777" w:rsidR="00571FED" w:rsidRPr="00F8511C" w:rsidRDefault="00571FED" w:rsidP="00FA2F53">
      <w:pPr>
        <w:pStyle w:val="NormalSS"/>
        <w:tabs>
          <w:tab w:val="left" w:pos="5670"/>
        </w:tabs>
        <w:spacing w:after="360"/>
        <w:rPr>
          <w:szCs w:val="24"/>
        </w:rPr>
      </w:pPr>
      <w:r w:rsidRPr="00F8511C">
        <w:rPr>
          <w:noProof/>
          <w:szCs w:val="24"/>
        </w:rPr>
        <w:drawing>
          <wp:anchor distT="0" distB="0" distL="114300" distR="114300" simplePos="0" relativeHeight="251653120" behindDoc="1" locked="0" layoutInCell="1" allowOverlap="1" wp14:anchorId="3CB6889C" wp14:editId="41A3A9DB">
            <wp:simplePos x="0" y="0"/>
            <wp:positionH relativeFrom="column">
              <wp:posOffset>3553361</wp:posOffset>
            </wp:positionH>
            <wp:positionV relativeFrom="paragraph">
              <wp:posOffset>146064</wp:posOffset>
            </wp:positionV>
            <wp:extent cx="1101471" cy="308068"/>
            <wp:effectExtent l="0" t="0" r="0" b="0"/>
            <wp:wrapNone/>
            <wp:docPr id="16" name="Picture 7" descr="AKel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Kelly.JPG"/>
                    <pic:cNvPicPr/>
                  </pic:nvPicPr>
                  <pic:blipFill>
                    <a:blip r:embed="rId33" cstate="print"/>
                    <a:stretch>
                      <a:fillRect/>
                    </a:stretch>
                  </pic:blipFill>
                  <pic:spPr>
                    <a:xfrm>
                      <a:off x="0" y="0"/>
                      <a:ext cx="1101471" cy="308068"/>
                    </a:xfrm>
                    <a:prstGeom prst="rect">
                      <a:avLst/>
                    </a:prstGeom>
                  </pic:spPr>
                </pic:pic>
              </a:graphicData>
            </a:graphic>
            <wp14:sizeRelH relativeFrom="margin">
              <wp14:pctWidth>0</wp14:pctWidth>
            </wp14:sizeRelH>
            <wp14:sizeRelV relativeFrom="margin">
              <wp14:pctHeight>0</wp14:pctHeight>
            </wp14:sizeRelV>
          </wp:anchor>
        </w:drawing>
      </w:r>
      <w:r w:rsidRPr="00F8511C">
        <w:rPr>
          <w:szCs w:val="24"/>
        </w:rPr>
        <w:tab/>
        <w:t>Sincerely,</w:t>
      </w:r>
    </w:p>
    <w:p w14:paraId="52C2BD11" w14:textId="77777777" w:rsidR="00571FED" w:rsidRDefault="00571FED" w:rsidP="00FA2F53">
      <w:pPr>
        <w:pStyle w:val="NormalSS"/>
        <w:tabs>
          <w:tab w:val="left" w:pos="5670"/>
        </w:tabs>
        <w:spacing w:after="0"/>
        <w:rPr>
          <w:szCs w:val="24"/>
        </w:rPr>
      </w:pPr>
      <w:r w:rsidRPr="00F8511C">
        <w:rPr>
          <w:szCs w:val="24"/>
        </w:rPr>
        <w:tab/>
        <w:t>Annalee Kelly</w:t>
      </w:r>
      <w:r w:rsidRPr="00F8511C">
        <w:rPr>
          <w:szCs w:val="24"/>
        </w:rPr>
        <w:br/>
      </w:r>
      <w:r w:rsidRPr="00F8511C">
        <w:rPr>
          <w:szCs w:val="24"/>
        </w:rPr>
        <w:tab/>
        <w:t xml:space="preserve">AI/AN FACES </w:t>
      </w:r>
      <w:r w:rsidR="00FE6A41" w:rsidRPr="00F8511C">
        <w:rPr>
          <w:szCs w:val="24"/>
        </w:rPr>
        <w:t xml:space="preserve">2019 </w:t>
      </w:r>
      <w:r w:rsidRPr="00F8511C">
        <w:rPr>
          <w:szCs w:val="24"/>
        </w:rPr>
        <w:t>Survey Director</w:t>
      </w:r>
    </w:p>
    <w:p w14:paraId="2DBD1FCF" w14:textId="77777777" w:rsidR="00F8511C" w:rsidRPr="00F8511C" w:rsidRDefault="00F8511C" w:rsidP="00FA2F53">
      <w:pPr>
        <w:pStyle w:val="NormalSS"/>
        <w:tabs>
          <w:tab w:val="left" w:pos="5670"/>
        </w:tabs>
        <w:spacing w:after="0"/>
        <w:rPr>
          <w:szCs w:val="24"/>
        </w:rPr>
      </w:pPr>
    </w:p>
    <w:p w14:paraId="13DC0521" w14:textId="625C4E06" w:rsidR="00D848B9" w:rsidRPr="00E710CA" w:rsidRDefault="00D848B9" w:rsidP="00181DF5">
      <w:pPr>
        <w:pBdr>
          <w:top w:val="single" w:sz="4" w:space="1" w:color="auto"/>
          <w:left w:val="single" w:sz="4" w:space="1" w:color="auto"/>
          <w:bottom w:val="single" w:sz="4" w:space="1" w:color="auto"/>
          <w:right w:val="single" w:sz="4" w:space="4" w:color="auto"/>
        </w:pBdr>
        <w:tabs>
          <w:tab w:val="left" w:pos="720"/>
        </w:tabs>
        <w:spacing w:line="240" w:lineRule="auto"/>
        <w:ind w:firstLine="0"/>
        <w:rPr>
          <w:sz w:val="16"/>
          <w:szCs w:val="16"/>
        </w:rPr>
      </w:pPr>
      <w:r w:rsidRPr="00E710CA">
        <w:rPr>
          <w:sz w:val="16"/>
          <w:szCs w:val="16"/>
        </w:rPr>
        <w:t xml:space="preserve">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w:t>
      </w:r>
      <w:r w:rsidR="000D2F93" w:rsidRPr="00E710CA">
        <w:rPr>
          <w:sz w:val="16"/>
          <w:szCs w:val="16"/>
        </w:rPr>
        <w:t>XX/XX/XXXX</w:t>
      </w:r>
      <w:r w:rsidRPr="00E710CA">
        <w:rPr>
          <w:sz w:val="16"/>
          <w:szCs w:val="16"/>
        </w:rPr>
        <w:t xml:space="preserve">. </w:t>
      </w:r>
    </w:p>
    <w:p w14:paraId="7ABD6F31" w14:textId="77777777" w:rsidR="00571FED" w:rsidRPr="00E710CA" w:rsidRDefault="00571FED" w:rsidP="00FA2F53">
      <w:pPr>
        <w:rPr>
          <w:sz w:val="16"/>
          <w:szCs w:val="16"/>
        </w:rPr>
        <w:sectPr w:rsidR="00571FED" w:rsidRPr="00E710CA" w:rsidSect="00D848B9">
          <w:headerReference w:type="default" r:id="rId34"/>
          <w:footerReference w:type="default" r:id="rId35"/>
          <w:pgSz w:w="12240" w:h="15840"/>
          <w:pgMar w:top="1152" w:right="1440" w:bottom="0" w:left="1440" w:header="288" w:footer="720" w:gutter="0"/>
          <w:paperSrc w:first="7" w:other="7"/>
          <w:cols w:space="720"/>
          <w:docGrid w:linePitch="360"/>
        </w:sectPr>
      </w:pPr>
    </w:p>
    <w:p w14:paraId="389B0021" w14:textId="77777777" w:rsidR="001C2D8F" w:rsidRPr="00061FCF" w:rsidRDefault="00163EB1" w:rsidP="00061FCF">
      <w:pPr>
        <w:pStyle w:val="MarkforAppendixTitle"/>
      </w:pPr>
      <w:r w:rsidRPr="00061FCF">
        <w:rPr>
          <w:caps w:val="0"/>
        </w:rPr>
        <w:t>AI/AN FACES 2019 FALL PARENT SURVEY INVITATION LETTER</w:t>
      </w:r>
    </w:p>
    <w:p w14:paraId="2D60B5F4" w14:textId="77777777" w:rsidR="001C2D8F" w:rsidRDefault="001C2D8F" w:rsidP="00FA2F53">
      <w:pPr>
        <w:sectPr w:rsidR="001C2D8F" w:rsidSect="00571FED">
          <w:headerReference w:type="default" r:id="rId36"/>
          <w:footerReference w:type="default" r:id="rId37"/>
          <w:pgSz w:w="12240" w:h="15840"/>
          <w:pgMar w:top="1440" w:right="1440" w:bottom="1440" w:left="1440" w:header="720" w:footer="720" w:gutter="0"/>
          <w:paperSrc w:first="7" w:other="7"/>
          <w:cols w:space="720"/>
          <w:docGrid w:linePitch="360"/>
        </w:sectPr>
      </w:pPr>
    </w:p>
    <w:p w14:paraId="437057F7" w14:textId="7FC8CCB4" w:rsidR="001C2D8F" w:rsidRDefault="001C2D8F" w:rsidP="00E646ED">
      <w:pPr>
        <w:pStyle w:val="Blankpage"/>
        <w:sectPr w:rsidR="001C2D8F" w:rsidSect="00571FED">
          <w:pgSz w:w="12240" w:h="15840"/>
          <w:pgMar w:top="1440" w:right="1440" w:bottom="1440" w:left="1440" w:header="720" w:footer="720" w:gutter="0"/>
          <w:paperSrc w:first="7" w:other="7"/>
          <w:cols w:space="720"/>
          <w:docGrid w:linePitch="360"/>
        </w:sectPr>
      </w:pPr>
      <w:r w:rsidRPr="00285373">
        <w:t>This page has been left blank for double-sided copying.</w:t>
      </w:r>
    </w:p>
    <w:tbl>
      <w:tblPr>
        <w:tblpPr w:leftFromText="180" w:rightFromText="180" w:vertAnchor="text" w:horzAnchor="margin" w:tblpX="-720" w:tblpY="522"/>
        <w:tblW w:w="11234" w:type="dxa"/>
        <w:tblLayout w:type="fixed"/>
        <w:tblLook w:val="04A0" w:firstRow="1" w:lastRow="0" w:firstColumn="1" w:lastColumn="0" w:noHBand="0" w:noVBand="1"/>
      </w:tblPr>
      <w:tblGrid>
        <w:gridCol w:w="8010"/>
        <w:gridCol w:w="3224"/>
      </w:tblGrid>
      <w:tr w:rsidR="00E646ED" w:rsidRPr="00F13C06" w14:paraId="36F5FBB6" w14:textId="77777777" w:rsidTr="00E646ED">
        <w:trPr>
          <w:trHeight w:val="450"/>
        </w:trPr>
        <w:tc>
          <w:tcPr>
            <w:tcW w:w="8010" w:type="dxa"/>
          </w:tcPr>
          <w:p w14:paraId="37BF9798" w14:textId="77777777" w:rsidR="00E646ED" w:rsidRPr="00E646ED" w:rsidRDefault="00E646ED" w:rsidP="00E646ED">
            <w:pPr>
              <w:pStyle w:val="NormalSS"/>
              <w:tabs>
                <w:tab w:val="left" w:pos="7560"/>
              </w:tabs>
              <w:spacing w:after="0"/>
              <w:ind w:firstLine="0"/>
              <w:rPr>
                <w:b/>
                <w:sz w:val="16"/>
              </w:rPr>
            </w:pPr>
            <w:r w:rsidRPr="00E646ED">
              <w:rPr>
                <w:b/>
                <w:sz w:val="16"/>
              </w:rPr>
              <w:t>Annalee Kelly</w:t>
            </w:r>
          </w:p>
          <w:p w14:paraId="4C277C0F" w14:textId="77777777" w:rsidR="00E646ED" w:rsidRPr="00E646ED" w:rsidRDefault="00E646ED" w:rsidP="00E646ED">
            <w:pPr>
              <w:pStyle w:val="NormalSS"/>
              <w:tabs>
                <w:tab w:val="left" w:pos="7560"/>
              </w:tabs>
              <w:spacing w:after="0"/>
              <w:ind w:firstLine="0"/>
              <w:rPr>
                <w:i/>
                <w:sz w:val="16"/>
              </w:rPr>
            </w:pPr>
            <w:r w:rsidRPr="00E646ED">
              <w:rPr>
                <w:i/>
                <w:sz w:val="16"/>
              </w:rPr>
              <w:t>AI/AN FACES 2019 Survey Director</w:t>
            </w:r>
          </w:p>
        </w:tc>
        <w:tc>
          <w:tcPr>
            <w:tcW w:w="3224" w:type="dxa"/>
          </w:tcPr>
          <w:p w14:paraId="21CF1D20" w14:textId="77777777" w:rsidR="00E646ED" w:rsidRPr="00E646ED" w:rsidRDefault="00E646ED" w:rsidP="00E646ED">
            <w:pPr>
              <w:spacing w:line="240" w:lineRule="auto"/>
              <w:ind w:firstLine="0"/>
              <w:rPr>
                <w:sz w:val="16"/>
                <w:szCs w:val="16"/>
              </w:rPr>
            </w:pPr>
            <w:r w:rsidRPr="00E646ED">
              <w:rPr>
                <w:sz w:val="16"/>
                <w:szCs w:val="16"/>
              </w:rPr>
              <w:t>P.O. Box 2393</w:t>
            </w:r>
          </w:p>
          <w:p w14:paraId="219D07A7" w14:textId="77777777" w:rsidR="00E646ED" w:rsidRPr="00E646ED" w:rsidRDefault="00E646ED" w:rsidP="00E646ED">
            <w:pPr>
              <w:spacing w:line="240" w:lineRule="auto"/>
              <w:ind w:firstLine="0"/>
              <w:rPr>
                <w:sz w:val="16"/>
                <w:szCs w:val="16"/>
              </w:rPr>
            </w:pPr>
            <w:r w:rsidRPr="00E646ED">
              <w:rPr>
                <w:sz w:val="16"/>
                <w:szCs w:val="16"/>
              </w:rPr>
              <w:t xml:space="preserve">Princeton, NJ </w:t>
            </w:r>
            <w:r w:rsidRPr="00E646ED">
              <w:rPr>
                <w:sz w:val="16"/>
                <w:szCs w:val="24"/>
              </w:rPr>
              <w:t>08543-2393</w:t>
            </w:r>
          </w:p>
          <w:p w14:paraId="203B5FE5" w14:textId="77777777" w:rsidR="00E646ED" w:rsidRPr="00E646ED" w:rsidRDefault="00E646ED" w:rsidP="00E646ED">
            <w:pPr>
              <w:spacing w:line="240" w:lineRule="auto"/>
              <w:ind w:firstLine="0"/>
              <w:rPr>
                <w:sz w:val="16"/>
                <w:szCs w:val="16"/>
              </w:rPr>
            </w:pPr>
            <w:r w:rsidRPr="00E646ED">
              <w:rPr>
                <w:sz w:val="16"/>
                <w:szCs w:val="16"/>
              </w:rPr>
              <w:t xml:space="preserve">Telephone </w:t>
            </w:r>
            <w:r w:rsidRPr="00E646ED">
              <w:rPr>
                <w:sz w:val="16"/>
                <w:szCs w:val="24"/>
              </w:rPr>
              <w:t>(609) 799-3535</w:t>
            </w:r>
          </w:p>
          <w:p w14:paraId="20DA9FF2" w14:textId="77777777" w:rsidR="00E646ED" w:rsidRPr="00E646ED" w:rsidRDefault="00E646ED" w:rsidP="00E646ED">
            <w:pPr>
              <w:spacing w:line="240" w:lineRule="auto"/>
              <w:ind w:firstLine="0"/>
              <w:rPr>
                <w:sz w:val="16"/>
                <w:szCs w:val="16"/>
              </w:rPr>
            </w:pPr>
            <w:r w:rsidRPr="00E646ED">
              <w:rPr>
                <w:sz w:val="16"/>
                <w:szCs w:val="16"/>
              </w:rPr>
              <w:t xml:space="preserve">Fax </w:t>
            </w:r>
            <w:r w:rsidRPr="00E646ED">
              <w:rPr>
                <w:sz w:val="16"/>
                <w:szCs w:val="24"/>
              </w:rPr>
              <w:t>(609) 799-0005</w:t>
            </w:r>
          </w:p>
          <w:p w14:paraId="7E36D2E3" w14:textId="77777777" w:rsidR="00E646ED" w:rsidRPr="00E646ED" w:rsidRDefault="00E646ED" w:rsidP="00E646ED">
            <w:pPr>
              <w:spacing w:line="240" w:lineRule="auto"/>
              <w:ind w:firstLine="0"/>
              <w:rPr>
                <w:sz w:val="16"/>
                <w:szCs w:val="16"/>
              </w:rPr>
            </w:pPr>
            <w:r w:rsidRPr="00E646ED">
              <w:rPr>
                <w:sz w:val="16"/>
                <w:szCs w:val="16"/>
              </w:rPr>
              <w:t>www.mathematica-mpr.com</w:t>
            </w:r>
          </w:p>
          <w:p w14:paraId="184555B7" w14:textId="77777777" w:rsidR="00E646ED" w:rsidRPr="00E646ED" w:rsidRDefault="00E646ED" w:rsidP="00E646ED">
            <w:pPr>
              <w:pStyle w:val="NormalSS"/>
              <w:tabs>
                <w:tab w:val="left" w:pos="7560"/>
              </w:tabs>
              <w:spacing w:after="0"/>
              <w:ind w:left="774" w:firstLine="0"/>
              <w:rPr>
                <w:sz w:val="16"/>
              </w:rPr>
            </w:pPr>
          </w:p>
        </w:tc>
      </w:tr>
    </w:tbl>
    <w:p w14:paraId="75EC0221" w14:textId="3041DF15" w:rsidR="00A834FF" w:rsidRPr="00F8511C" w:rsidRDefault="00D91BCB" w:rsidP="00E646ED">
      <w:pPr>
        <w:tabs>
          <w:tab w:val="left" w:pos="7380"/>
        </w:tabs>
        <w:spacing w:line="240" w:lineRule="auto"/>
        <w:ind w:firstLine="0"/>
        <w:rPr>
          <w:szCs w:val="24"/>
        </w:rPr>
      </w:pPr>
      <w:r w:rsidRPr="00F8511C">
        <w:rPr>
          <w:szCs w:val="24"/>
        </w:rPr>
        <w:tab/>
      </w:r>
      <w:r w:rsidR="00A834FF" w:rsidRPr="00F8511C">
        <w:rPr>
          <w:szCs w:val="24"/>
        </w:rPr>
        <w:t>[DATE]</w:t>
      </w:r>
    </w:p>
    <w:p w14:paraId="7A1A9CD4" w14:textId="40155EDA" w:rsidR="00A834FF" w:rsidRPr="00F8511C" w:rsidRDefault="00A834FF" w:rsidP="00FA2F53">
      <w:pPr>
        <w:spacing w:line="240" w:lineRule="auto"/>
        <w:ind w:firstLine="0"/>
        <w:rPr>
          <w:szCs w:val="24"/>
        </w:rPr>
      </w:pPr>
      <w:r w:rsidRPr="00F8511C">
        <w:rPr>
          <w:szCs w:val="24"/>
        </w:rPr>
        <w:t>[PARENT NAME]</w:t>
      </w:r>
    </w:p>
    <w:p w14:paraId="69FF6022" w14:textId="77777777" w:rsidR="00A834FF" w:rsidRDefault="00A834FF" w:rsidP="00FA2F53">
      <w:pPr>
        <w:spacing w:line="240" w:lineRule="auto"/>
        <w:ind w:firstLine="0"/>
        <w:rPr>
          <w:szCs w:val="24"/>
        </w:rPr>
      </w:pPr>
      <w:r w:rsidRPr="00F8511C">
        <w:rPr>
          <w:szCs w:val="24"/>
        </w:rPr>
        <w:t>[PARENT ADDRESS]</w:t>
      </w:r>
    </w:p>
    <w:p w14:paraId="7B9A572C" w14:textId="77777777" w:rsidR="00F13C06" w:rsidRPr="00F8511C" w:rsidRDefault="00F13C06" w:rsidP="00FA2F53">
      <w:pPr>
        <w:spacing w:line="240" w:lineRule="auto"/>
        <w:ind w:firstLine="0"/>
        <w:rPr>
          <w:szCs w:val="24"/>
        </w:rPr>
      </w:pPr>
    </w:p>
    <w:p w14:paraId="0517E095" w14:textId="68E06756" w:rsidR="00A834FF" w:rsidRPr="00F8511C" w:rsidRDefault="00A834FF" w:rsidP="00FA2F53">
      <w:pPr>
        <w:spacing w:line="240" w:lineRule="auto"/>
        <w:ind w:firstLine="0"/>
        <w:rPr>
          <w:szCs w:val="24"/>
        </w:rPr>
      </w:pPr>
    </w:p>
    <w:p w14:paraId="000F5AA5" w14:textId="2641E9A1" w:rsidR="00A834FF" w:rsidRPr="00F8511C" w:rsidRDefault="00A834FF" w:rsidP="00F13C06">
      <w:pPr>
        <w:tabs>
          <w:tab w:val="left" w:pos="-604"/>
          <w:tab w:val="left" w:pos="-244"/>
          <w:tab w:val="left" w:pos="1196"/>
        </w:tabs>
        <w:spacing w:before="240" w:after="60" w:line="240" w:lineRule="auto"/>
        <w:ind w:firstLine="0"/>
        <w:rPr>
          <w:szCs w:val="24"/>
        </w:rPr>
      </w:pPr>
      <w:bookmarkStart w:id="4" w:name="Name"/>
      <w:bookmarkStart w:id="5" w:name="Title"/>
      <w:bookmarkStart w:id="6" w:name="Organization"/>
      <w:bookmarkStart w:id="7" w:name="Address"/>
      <w:bookmarkStart w:id="8" w:name="City"/>
      <w:bookmarkStart w:id="9" w:name="State"/>
      <w:bookmarkStart w:id="10" w:name="Zip"/>
      <w:bookmarkEnd w:id="4"/>
      <w:bookmarkEnd w:id="5"/>
      <w:bookmarkEnd w:id="6"/>
      <w:bookmarkEnd w:id="7"/>
      <w:bookmarkEnd w:id="8"/>
      <w:bookmarkEnd w:id="9"/>
      <w:bookmarkEnd w:id="10"/>
      <w:r w:rsidRPr="00F8511C">
        <w:rPr>
          <w:szCs w:val="24"/>
        </w:rPr>
        <w:t xml:space="preserve">Dear </w:t>
      </w:r>
      <w:bookmarkStart w:id="11" w:name="Salutation"/>
      <w:bookmarkEnd w:id="11"/>
      <w:r w:rsidRPr="00F8511C">
        <w:rPr>
          <w:szCs w:val="24"/>
        </w:rPr>
        <w:t>[PARENT]:</w:t>
      </w:r>
      <w:r w:rsidR="00F13C06" w:rsidRPr="00F13C06">
        <w:rPr>
          <w:noProof/>
        </w:rPr>
        <w:t xml:space="preserve"> </w:t>
      </w:r>
    </w:p>
    <w:p w14:paraId="68152D5A" w14:textId="1E73101E" w:rsidR="00A834FF" w:rsidRPr="00F8511C" w:rsidRDefault="00A834FF" w:rsidP="00F13C06">
      <w:pPr>
        <w:pStyle w:val="NormalSS12"/>
        <w:spacing w:before="240" w:after="60"/>
        <w:rPr>
          <w:rFonts w:ascii="Times New Roman" w:hAnsi="Times New Roman"/>
        </w:rPr>
      </w:pPr>
      <w:r w:rsidRPr="00F8511C">
        <w:rPr>
          <w:rFonts w:ascii="Times New Roman" w:hAnsi="Times New Roman"/>
        </w:rPr>
        <w:t>Thank you for taking part in the American Indian</w:t>
      </w:r>
      <w:r w:rsidR="00DC535D" w:rsidRPr="00F8511C">
        <w:rPr>
          <w:rFonts w:ascii="Times New Roman" w:hAnsi="Times New Roman"/>
        </w:rPr>
        <w:t xml:space="preserve"> and </w:t>
      </w:r>
      <w:r w:rsidRPr="00F8511C">
        <w:rPr>
          <w:rFonts w:ascii="Times New Roman" w:hAnsi="Times New Roman"/>
        </w:rPr>
        <w:t xml:space="preserve">Alaska Native Head Start Family and Child Experiences Survey </w:t>
      </w:r>
      <w:r w:rsidR="000C39EF" w:rsidRPr="00F8511C">
        <w:rPr>
          <w:rFonts w:ascii="Times New Roman" w:hAnsi="Times New Roman"/>
        </w:rPr>
        <w:t xml:space="preserve">2019 </w:t>
      </w:r>
      <w:r w:rsidRPr="00F8511C">
        <w:rPr>
          <w:rFonts w:ascii="Times New Roman" w:hAnsi="Times New Roman"/>
        </w:rPr>
        <w:t>(AI/AN FACES</w:t>
      </w:r>
      <w:r w:rsidR="00EC7AAD" w:rsidRPr="00F8511C">
        <w:rPr>
          <w:rFonts w:ascii="Times New Roman" w:hAnsi="Times New Roman"/>
        </w:rPr>
        <w:t xml:space="preserve"> 2019</w:t>
      </w:r>
      <w:r w:rsidRPr="00F8511C">
        <w:rPr>
          <w:rFonts w:ascii="Times New Roman" w:hAnsi="Times New Roman"/>
        </w:rPr>
        <w:t xml:space="preserve">). </w:t>
      </w:r>
      <w:r w:rsidR="00E66AC4" w:rsidRPr="00F8511C">
        <w:rPr>
          <w:rFonts w:ascii="Times New Roman" w:hAnsi="Times New Roman"/>
        </w:rPr>
        <w:t>The purpose of AI/AN FACES 2019 is to provide details about the characteristics, experiences, and outcomes of children and families who</w:t>
      </w:r>
      <w:r w:rsidR="006032D4" w:rsidRPr="00F8511C">
        <w:rPr>
          <w:rFonts w:ascii="Times New Roman" w:hAnsi="Times New Roman"/>
        </w:rPr>
        <w:t>m</w:t>
      </w:r>
      <w:r w:rsidR="00E66AC4" w:rsidRPr="00F8511C">
        <w:rPr>
          <w:rFonts w:ascii="Times New Roman" w:hAnsi="Times New Roman"/>
        </w:rPr>
        <w:t xml:space="preserve"> AI/AN Head Start programs serve. </w:t>
      </w:r>
      <w:r w:rsidRPr="00F8511C">
        <w:rPr>
          <w:rFonts w:ascii="Times New Roman" w:hAnsi="Times New Roman"/>
        </w:rPr>
        <w:t xml:space="preserve">The information collected will help Head Start improve its services to children and families in AI/AN Head Start programs. The study is funded by the Administration for Children and Families, U.S. Department of Health and Human Services. Mathematica Policy Research, an independent research firm, is conducting the study. Mathematica has worked with </w:t>
      </w:r>
      <w:r w:rsidR="0062376E" w:rsidRPr="00F8511C">
        <w:rPr>
          <w:rFonts w:ascii="Times New Roman" w:hAnsi="Times New Roman"/>
          <w:bCs/>
        </w:rPr>
        <w:t>directors of H</w:t>
      </w:r>
      <w:r w:rsidR="00EF3B88" w:rsidRPr="00F8511C">
        <w:rPr>
          <w:rFonts w:ascii="Times New Roman" w:hAnsi="Times New Roman"/>
          <w:bCs/>
        </w:rPr>
        <w:t xml:space="preserve">ead </w:t>
      </w:r>
      <w:r w:rsidR="0062376E" w:rsidRPr="00F8511C">
        <w:rPr>
          <w:rFonts w:ascii="Times New Roman" w:hAnsi="Times New Roman"/>
          <w:bCs/>
        </w:rPr>
        <w:t>S</w:t>
      </w:r>
      <w:r w:rsidR="00EF3B88" w:rsidRPr="00F8511C">
        <w:rPr>
          <w:rFonts w:ascii="Times New Roman" w:hAnsi="Times New Roman"/>
          <w:bCs/>
        </w:rPr>
        <w:t>tart</w:t>
      </w:r>
      <w:r w:rsidR="0062376E" w:rsidRPr="00F8511C">
        <w:rPr>
          <w:rFonts w:ascii="Times New Roman" w:hAnsi="Times New Roman"/>
          <w:bCs/>
        </w:rPr>
        <w:t xml:space="preserve"> programs in AI/AN communities</w:t>
      </w:r>
      <w:r w:rsidRPr="00F8511C">
        <w:rPr>
          <w:rFonts w:ascii="Times New Roman" w:hAnsi="Times New Roman"/>
        </w:rPr>
        <w:t>, Office of Head Start leadership, and child development researchers to help make sure it meets the unique needs of AI/AN Head Start programs.</w:t>
      </w:r>
    </w:p>
    <w:p w14:paraId="0F79C57E" w14:textId="77777777" w:rsidR="00B87681" w:rsidRPr="00F8511C" w:rsidRDefault="00A834FF" w:rsidP="00F13C06">
      <w:pPr>
        <w:pStyle w:val="NormalSS12"/>
        <w:spacing w:before="240"/>
        <w:rPr>
          <w:rFonts w:ascii="Times New Roman" w:hAnsi="Times New Roman"/>
        </w:rPr>
      </w:pPr>
      <w:r w:rsidRPr="00F8511C">
        <w:rPr>
          <w:rFonts w:ascii="Times New Roman" w:hAnsi="Times New Roman"/>
        </w:rPr>
        <w:t xml:space="preserve">As part of this study, we invite you to fill out a survey about you and your child. </w:t>
      </w:r>
      <w:r w:rsidR="00DA56DF" w:rsidRPr="00F8511C">
        <w:rPr>
          <w:rFonts w:ascii="Times New Roman" w:hAnsi="Times New Roman"/>
          <w:b/>
        </w:rPr>
        <w:t>The survey will take about 30 minutes to finish. After you finish the survey</w:t>
      </w:r>
      <w:r w:rsidR="00E37FEB" w:rsidRPr="00F8511C">
        <w:rPr>
          <w:rFonts w:ascii="Times New Roman" w:hAnsi="Times New Roman"/>
          <w:b/>
        </w:rPr>
        <w:t>,</w:t>
      </w:r>
      <w:r w:rsidR="00DA56DF" w:rsidRPr="00F8511C">
        <w:rPr>
          <w:rFonts w:ascii="Times New Roman" w:hAnsi="Times New Roman"/>
          <w:b/>
        </w:rPr>
        <w:t xml:space="preserve"> we will send you a $30 gift card to thank you for your participation. </w:t>
      </w:r>
      <w:r w:rsidRPr="00F8511C">
        <w:rPr>
          <w:rFonts w:ascii="Times New Roman" w:hAnsi="Times New Roman"/>
        </w:rPr>
        <w:t xml:space="preserve">You can </w:t>
      </w:r>
      <w:r w:rsidR="00FC784A" w:rsidRPr="00F8511C">
        <w:rPr>
          <w:rFonts w:ascii="Times New Roman" w:hAnsi="Times New Roman"/>
        </w:rPr>
        <w:t xml:space="preserve">complete the survey over the phone or </w:t>
      </w:r>
      <w:r w:rsidR="009C4441" w:rsidRPr="00F8511C">
        <w:rPr>
          <w:rFonts w:ascii="Times New Roman" w:hAnsi="Times New Roman"/>
        </w:rPr>
        <w:t>online</w:t>
      </w:r>
      <w:r w:rsidRPr="00F8511C">
        <w:rPr>
          <w:rFonts w:ascii="Times New Roman" w:hAnsi="Times New Roman"/>
        </w:rPr>
        <w:t xml:space="preserve">. If you want to fill out the survey online but do not have internet access, you can fill out the survey at your child’s Head Start center during the week the AI/AN FACES </w:t>
      </w:r>
      <w:r w:rsidR="00EA7CDE" w:rsidRPr="00F8511C">
        <w:rPr>
          <w:rFonts w:ascii="Times New Roman" w:hAnsi="Times New Roman"/>
        </w:rPr>
        <w:t xml:space="preserve">2019 </w:t>
      </w:r>
      <w:r w:rsidRPr="00F8511C">
        <w:rPr>
          <w:rFonts w:ascii="Times New Roman" w:hAnsi="Times New Roman"/>
        </w:rPr>
        <w:t>data collection team is visiting. The AI/AN FACES</w:t>
      </w:r>
      <w:r w:rsidR="00EA7CDE" w:rsidRPr="00F8511C">
        <w:rPr>
          <w:rFonts w:ascii="Times New Roman" w:hAnsi="Times New Roman"/>
        </w:rPr>
        <w:t xml:space="preserve"> 2019</w:t>
      </w:r>
      <w:r w:rsidRPr="00F8511C">
        <w:rPr>
          <w:rFonts w:ascii="Times New Roman" w:hAnsi="Times New Roman"/>
        </w:rPr>
        <w:t xml:space="preserve"> team will have computers you can use. To </w:t>
      </w:r>
      <w:r w:rsidR="00FC784A" w:rsidRPr="00F8511C">
        <w:rPr>
          <w:rFonts w:ascii="Times New Roman" w:hAnsi="Times New Roman"/>
        </w:rPr>
        <w:t xml:space="preserve">complete </w:t>
      </w:r>
      <w:r w:rsidRPr="00F8511C">
        <w:rPr>
          <w:rFonts w:ascii="Times New Roman" w:hAnsi="Times New Roman"/>
        </w:rPr>
        <w:t xml:space="preserve">the survey by phone, </w:t>
      </w:r>
      <w:r w:rsidR="00FC784A" w:rsidRPr="00F8511C">
        <w:rPr>
          <w:rFonts w:ascii="Times New Roman" w:hAnsi="Times New Roman"/>
        </w:rPr>
        <w:t xml:space="preserve">or if you need to complete the survey in a language other than English, </w:t>
      </w:r>
      <w:r w:rsidRPr="00F8511C">
        <w:rPr>
          <w:rFonts w:ascii="Times New Roman" w:hAnsi="Times New Roman"/>
        </w:rPr>
        <w:t xml:space="preserve">please call </w:t>
      </w:r>
      <w:r w:rsidR="00CE58BF" w:rsidRPr="00F8511C">
        <w:rPr>
          <w:rFonts w:ascii="Times New Roman" w:hAnsi="Times New Roman"/>
        </w:rPr>
        <w:t>800-xxx-xxxx</w:t>
      </w:r>
      <w:r w:rsidRPr="00F8511C">
        <w:rPr>
          <w:rFonts w:ascii="Times New Roman" w:hAnsi="Times New Roman"/>
        </w:rPr>
        <w:t xml:space="preserve"> </w:t>
      </w:r>
      <w:r w:rsidR="009F4B04" w:rsidRPr="00F8511C">
        <w:rPr>
          <w:rFonts w:ascii="Times New Roman" w:hAnsi="Times New Roman"/>
        </w:rPr>
        <w:t>toll-free</w:t>
      </w:r>
      <w:r w:rsidRPr="00F8511C">
        <w:rPr>
          <w:rFonts w:ascii="Times New Roman" w:hAnsi="Times New Roman"/>
        </w:rPr>
        <w:t>.</w:t>
      </w:r>
    </w:p>
    <w:tbl>
      <w:tblPr>
        <w:tblStyle w:val="LightList"/>
        <w:tblW w:w="5000" w:type="pct"/>
        <w:jc w:val="center"/>
        <w:tblBorders>
          <w:top w:val="single" w:sz="18" w:space="0" w:color="auto"/>
          <w:left w:val="single" w:sz="18" w:space="0" w:color="auto"/>
          <w:bottom w:val="single" w:sz="18" w:space="0" w:color="auto"/>
          <w:right w:val="single" w:sz="18" w:space="0" w:color="auto"/>
        </w:tblBorders>
        <w:shd w:val="clear" w:color="auto" w:fill="C9C3B2"/>
        <w:tblLook w:val="0620" w:firstRow="1" w:lastRow="0" w:firstColumn="0" w:lastColumn="0" w:noHBand="1" w:noVBand="1"/>
      </w:tblPr>
      <w:tblGrid>
        <w:gridCol w:w="9576"/>
      </w:tblGrid>
      <w:tr w:rsidR="00B87681" w:rsidRPr="00F8511C" w14:paraId="27D53502" w14:textId="77777777" w:rsidTr="00570DB0">
        <w:trPr>
          <w:cnfStyle w:val="100000000000" w:firstRow="1" w:lastRow="0" w:firstColumn="0" w:lastColumn="0" w:oddVBand="0" w:evenVBand="0" w:oddHBand="0" w:evenHBand="0" w:firstRowFirstColumn="0" w:firstRowLastColumn="0" w:lastRowFirstColumn="0" w:lastRowLastColumn="0"/>
          <w:jc w:val="center"/>
        </w:trPr>
        <w:tc>
          <w:tcPr>
            <w:tcW w:w="5000" w:type="pct"/>
            <w:shd w:val="clear" w:color="auto" w:fill="C9C3B2"/>
          </w:tcPr>
          <w:p w14:paraId="4D9A342F" w14:textId="77777777" w:rsidR="00B87681" w:rsidRPr="00F8511C" w:rsidRDefault="00B87681" w:rsidP="00F8511C">
            <w:pPr>
              <w:pStyle w:val="NormalSS"/>
              <w:spacing w:before="120" w:after="0"/>
              <w:ind w:firstLine="0"/>
              <w:jc w:val="center"/>
              <w:rPr>
                <w:rFonts w:ascii="Arial" w:hAnsi="Arial" w:cs="Arial"/>
                <w:b w:val="0"/>
                <w:color w:val="000000" w:themeColor="text1"/>
                <w:sz w:val="24"/>
                <w:szCs w:val="24"/>
              </w:rPr>
            </w:pPr>
            <w:r w:rsidRPr="00F8511C">
              <w:rPr>
                <w:rFonts w:ascii="Arial" w:hAnsi="Arial" w:cs="Arial"/>
                <w:b w:val="0"/>
                <w:color w:val="000000" w:themeColor="text1"/>
                <w:sz w:val="24"/>
                <w:szCs w:val="24"/>
              </w:rPr>
              <w:t>We encourage you to complete the survey online at:</w:t>
            </w:r>
          </w:p>
          <w:p w14:paraId="2FD0DEDE" w14:textId="77777777" w:rsidR="00B87681" w:rsidRPr="00F8511C" w:rsidRDefault="00B87681" w:rsidP="00A7755E">
            <w:pPr>
              <w:autoSpaceDE w:val="0"/>
              <w:autoSpaceDN w:val="0"/>
              <w:adjustRightInd w:val="0"/>
              <w:spacing w:line="240" w:lineRule="auto"/>
              <w:ind w:firstLine="0"/>
              <w:jc w:val="center"/>
              <w:rPr>
                <w:rFonts w:ascii="Arial" w:hAnsi="Arial" w:cs="Arial"/>
                <w:b w:val="0"/>
                <w:color w:val="000000" w:themeColor="text1"/>
                <w:sz w:val="24"/>
                <w:szCs w:val="24"/>
              </w:rPr>
            </w:pPr>
            <w:r w:rsidRPr="00F8511C">
              <w:rPr>
                <w:rFonts w:ascii="Arial" w:hAnsi="Arial" w:cs="Arial"/>
                <w:b w:val="0"/>
                <w:color w:val="000000" w:themeColor="text1"/>
                <w:sz w:val="24"/>
                <w:szCs w:val="24"/>
              </w:rPr>
              <w:t>[WEBSITE].</w:t>
            </w:r>
          </w:p>
          <w:p w14:paraId="7B02C4C9" w14:textId="77777777" w:rsidR="00B87681" w:rsidRPr="00F8511C" w:rsidRDefault="00B87681" w:rsidP="00A7755E">
            <w:pPr>
              <w:pStyle w:val="NormalSS"/>
              <w:spacing w:after="0"/>
              <w:ind w:firstLine="0"/>
              <w:jc w:val="center"/>
              <w:rPr>
                <w:rFonts w:ascii="Arial" w:hAnsi="Arial" w:cs="Arial"/>
                <w:b w:val="0"/>
                <w:color w:val="000000" w:themeColor="text1"/>
                <w:sz w:val="24"/>
                <w:szCs w:val="24"/>
              </w:rPr>
            </w:pPr>
          </w:p>
          <w:p w14:paraId="34444091" w14:textId="77777777" w:rsidR="00B87681" w:rsidRPr="00F8511C" w:rsidRDefault="00B87681" w:rsidP="00A7755E">
            <w:pPr>
              <w:pStyle w:val="NormalSS"/>
              <w:spacing w:after="0"/>
              <w:ind w:firstLine="0"/>
              <w:jc w:val="center"/>
              <w:rPr>
                <w:rFonts w:ascii="Arial" w:hAnsi="Arial" w:cs="Arial"/>
                <w:b w:val="0"/>
                <w:color w:val="000000" w:themeColor="text1"/>
                <w:sz w:val="24"/>
                <w:szCs w:val="24"/>
              </w:rPr>
            </w:pPr>
            <w:r w:rsidRPr="00F8511C">
              <w:rPr>
                <w:rFonts w:ascii="Arial" w:hAnsi="Arial" w:cs="Arial"/>
                <w:b w:val="0"/>
                <w:color w:val="000000" w:themeColor="text1"/>
                <w:sz w:val="24"/>
                <w:szCs w:val="24"/>
              </w:rPr>
              <w:t>Use the log-in ID and password shown.</w:t>
            </w:r>
          </w:p>
          <w:p w14:paraId="396DC3BB" w14:textId="77777777" w:rsidR="00B87681" w:rsidRPr="00F8511C" w:rsidRDefault="00B87681" w:rsidP="00A7755E">
            <w:pPr>
              <w:pStyle w:val="NormalSS"/>
              <w:spacing w:after="0"/>
              <w:ind w:firstLine="0"/>
              <w:jc w:val="center"/>
              <w:rPr>
                <w:rFonts w:ascii="Arial" w:hAnsi="Arial" w:cs="Arial"/>
                <w:b w:val="0"/>
                <w:bCs w:val="0"/>
                <w:color w:val="000000" w:themeColor="text1"/>
                <w:sz w:val="24"/>
                <w:szCs w:val="24"/>
              </w:rPr>
            </w:pPr>
            <w:r w:rsidRPr="00F8511C">
              <w:rPr>
                <w:rFonts w:ascii="Arial" w:hAnsi="Arial" w:cs="Arial"/>
                <w:b w:val="0"/>
                <w:color w:val="000000" w:themeColor="text1"/>
                <w:sz w:val="24"/>
                <w:szCs w:val="24"/>
              </w:rPr>
              <w:t>LOG-IN ID: [LOG-IN ID]</w:t>
            </w:r>
          </w:p>
          <w:p w14:paraId="42FABA98" w14:textId="77777777" w:rsidR="00B87681" w:rsidRPr="00F8511C" w:rsidRDefault="00B87681" w:rsidP="00F8511C">
            <w:pPr>
              <w:pStyle w:val="TableText"/>
              <w:spacing w:after="120"/>
              <w:jc w:val="center"/>
              <w:rPr>
                <w:color w:val="000000" w:themeColor="text1"/>
                <w:sz w:val="24"/>
                <w:szCs w:val="24"/>
              </w:rPr>
            </w:pPr>
            <w:r w:rsidRPr="00F8511C">
              <w:rPr>
                <w:rFonts w:cs="Arial"/>
                <w:b w:val="0"/>
                <w:color w:val="000000" w:themeColor="text1"/>
                <w:sz w:val="24"/>
                <w:szCs w:val="24"/>
              </w:rPr>
              <w:t>PASSWORD: [PASSWORD]</w:t>
            </w:r>
          </w:p>
        </w:tc>
      </w:tr>
    </w:tbl>
    <w:p w14:paraId="395F54C2" w14:textId="77777777" w:rsidR="00A834FF" w:rsidRPr="00F8511C" w:rsidRDefault="00A834FF" w:rsidP="00141F53">
      <w:pPr>
        <w:pStyle w:val="NormalSS12"/>
        <w:keepNext/>
        <w:keepLines/>
        <w:spacing w:before="240" w:after="120"/>
        <w:rPr>
          <w:rFonts w:ascii="Times New Roman" w:hAnsi="Times New Roman"/>
        </w:rPr>
      </w:pPr>
      <w:r w:rsidRPr="00F8511C" w:rsidDel="007B0A34">
        <w:rPr>
          <w:rFonts w:ascii="Times New Roman" w:hAnsi="Times New Roman"/>
        </w:rPr>
        <w:t xml:space="preserve">Please </w:t>
      </w:r>
      <w:r w:rsidRPr="00F8511C">
        <w:rPr>
          <w:rFonts w:ascii="Times New Roman" w:hAnsi="Times New Roman"/>
        </w:rPr>
        <w:t>finish</w:t>
      </w:r>
      <w:r w:rsidRPr="00F8511C" w:rsidDel="007B0A34">
        <w:rPr>
          <w:rFonts w:ascii="Times New Roman" w:hAnsi="Times New Roman"/>
        </w:rPr>
        <w:t xml:space="preserve"> the survey as soon as </w:t>
      </w:r>
      <w:r w:rsidRPr="00F8511C">
        <w:rPr>
          <w:rFonts w:ascii="Times New Roman" w:hAnsi="Times New Roman"/>
        </w:rPr>
        <w:t>you can.</w:t>
      </w:r>
      <w:r w:rsidRPr="00F8511C" w:rsidDel="007B0A34">
        <w:rPr>
          <w:rFonts w:ascii="Times New Roman" w:hAnsi="Times New Roman"/>
        </w:rPr>
        <w:t xml:space="preserve"> </w:t>
      </w:r>
      <w:r w:rsidRPr="00F8511C">
        <w:rPr>
          <w:rFonts w:ascii="Times New Roman" w:hAnsi="Times New Roman"/>
        </w:rPr>
        <w:t>Here are some points to keep in mind:</w:t>
      </w:r>
    </w:p>
    <w:p w14:paraId="194377D0" w14:textId="77777777" w:rsidR="00A834FF" w:rsidRPr="00F8511C" w:rsidRDefault="00A834FF" w:rsidP="00FA2F53">
      <w:pPr>
        <w:pStyle w:val="Bullet"/>
        <w:numPr>
          <w:ilvl w:val="0"/>
          <w:numId w:val="35"/>
        </w:numPr>
        <w:tabs>
          <w:tab w:val="clear" w:pos="432"/>
          <w:tab w:val="left" w:pos="360"/>
        </w:tabs>
        <w:spacing w:after="60"/>
        <w:ind w:right="360"/>
        <w:jc w:val="both"/>
        <w:rPr>
          <w:szCs w:val="24"/>
        </w:rPr>
      </w:pPr>
      <w:r w:rsidRPr="00F8511C">
        <w:rPr>
          <w:spacing w:val="-4"/>
          <w:szCs w:val="24"/>
        </w:rPr>
        <w:t xml:space="preserve">Taking part in AI/AN FACES </w:t>
      </w:r>
      <w:r w:rsidR="00E51255" w:rsidRPr="00F8511C">
        <w:rPr>
          <w:spacing w:val="-4"/>
          <w:szCs w:val="24"/>
        </w:rPr>
        <w:t xml:space="preserve">2019 </w:t>
      </w:r>
      <w:r w:rsidRPr="00F8511C">
        <w:rPr>
          <w:spacing w:val="-4"/>
          <w:szCs w:val="24"/>
        </w:rPr>
        <w:t>is up to you. There is no penalty if you decide not to participate. Taking part in the study, or deciding not to participate</w:t>
      </w:r>
      <w:r w:rsidR="00E37FEB" w:rsidRPr="00F8511C">
        <w:rPr>
          <w:spacing w:val="-4"/>
          <w:szCs w:val="24"/>
        </w:rPr>
        <w:t>,</w:t>
      </w:r>
      <w:r w:rsidRPr="00F8511C">
        <w:rPr>
          <w:spacing w:val="-4"/>
          <w:szCs w:val="24"/>
        </w:rPr>
        <w:t xml:space="preserve"> will not affect any Head Start services you or your child receive. There are no risks from taking part in the study. However, you may be asked a few sensitive question</w:t>
      </w:r>
      <w:r w:rsidR="00E37FEB" w:rsidRPr="00F8511C">
        <w:rPr>
          <w:spacing w:val="-4"/>
          <w:szCs w:val="24"/>
        </w:rPr>
        <w:t>s</w:t>
      </w:r>
      <w:r w:rsidRPr="00F8511C">
        <w:rPr>
          <w:spacing w:val="-4"/>
          <w:szCs w:val="24"/>
        </w:rPr>
        <w:t>. You may choose not to answer those questions</w:t>
      </w:r>
      <w:r w:rsidR="00025E35" w:rsidRPr="00F8511C">
        <w:rPr>
          <w:spacing w:val="-4"/>
          <w:szCs w:val="24"/>
        </w:rPr>
        <w:t xml:space="preserve"> or any questions</w:t>
      </w:r>
      <w:r w:rsidRPr="00F8511C">
        <w:rPr>
          <w:spacing w:val="-4"/>
          <w:szCs w:val="24"/>
        </w:rPr>
        <w:t>.</w:t>
      </w:r>
    </w:p>
    <w:p w14:paraId="4C58182A" w14:textId="5983D282" w:rsidR="00A834FF" w:rsidRPr="00F8511C" w:rsidRDefault="00A834FF" w:rsidP="00FA2F53">
      <w:pPr>
        <w:pStyle w:val="Bullet"/>
        <w:numPr>
          <w:ilvl w:val="0"/>
          <w:numId w:val="35"/>
        </w:numPr>
        <w:tabs>
          <w:tab w:val="clear" w:pos="432"/>
          <w:tab w:val="left" w:pos="360"/>
        </w:tabs>
        <w:spacing w:after="180"/>
        <w:ind w:right="360"/>
        <w:jc w:val="both"/>
        <w:rPr>
          <w:spacing w:val="-4"/>
          <w:szCs w:val="24"/>
        </w:rPr>
      </w:pPr>
      <w:r w:rsidRPr="00F8511C">
        <w:rPr>
          <w:spacing w:val="-4"/>
          <w:szCs w:val="24"/>
        </w:rPr>
        <w:t xml:space="preserve">Study results will only be reported for groups. Study results will never be reported in a way that identifies you, your child, any other individuals in your family, or your child’s Head Start program. </w:t>
      </w:r>
      <w:r w:rsidR="00463732" w:rsidRPr="00F8511C">
        <w:rPr>
          <w:spacing w:val="-4"/>
          <w:szCs w:val="24"/>
        </w:rPr>
        <w:t xml:space="preserve">No one from your Head Start program will see or hear your individual responses, and your name and your program’s name will not be shared with the Office of Head Start. </w:t>
      </w:r>
      <w:r w:rsidRPr="00F8511C">
        <w:rPr>
          <w:spacing w:val="-4"/>
          <w:szCs w:val="24"/>
        </w:rPr>
        <w:t>We are required</w:t>
      </w:r>
      <w:r w:rsidR="00A86829" w:rsidRPr="00F8511C">
        <w:rPr>
          <w:spacing w:val="-4"/>
          <w:szCs w:val="24"/>
        </w:rPr>
        <w:t>, however,</w:t>
      </w:r>
      <w:r w:rsidRPr="00F8511C">
        <w:rPr>
          <w:spacing w:val="-4"/>
          <w:szCs w:val="24"/>
        </w:rPr>
        <w:t xml:space="preserve"> to identify participants if they tell us something that suggests that they are very likely to harm themselves, that they are planning to hurt another person or child, or that someone is likely to harm them.</w:t>
      </w:r>
      <w:r w:rsidR="00867A9D">
        <w:rPr>
          <w:spacing w:val="-4"/>
          <w:szCs w:val="24"/>
        </w:rPr>
        <w:t xml:space="preserve"> </w:t>
      </w:r>
      <w:r w:rsidR="001C29E2">
        <w:rPr>
          <w:spacing w:val="-4"/>
          <w:szCs w:val="24"/>
        </w:rPr>
        <w:t xml:space="preserve">In the future, </w:t>
      </w:r>
      <w:r w:rsidR="00867A9D">
        <w:rPr>
          <w:szCs w:val="24"/>
        </w:rPr>
        <w:t xml:space="preserve">survey responses </w:t>
      </w:r>
      <w:r w:rsidR="001C29E2">
        <w:rPr>
          <w:szCs w:val="24"/>
        </w:rPr>
        <w:t xml:space="preserve">from the study (with nothing identifying individuals, programs, or communities) may </w:t>
      </w:r>
      <w:r w:rsidR="00867A9D">
        <w:rPr>
          <w:szCs w:val="24"/>
        </w:rPr>
        <w:t xml:space="preserve">be securely shared with qualified individuals for additional learning purposes to better understand the strengths and needs of children and families </w:t>
      </w:r>
      <w:r w:rsidR="001C29E2">
        <w:rPr>
          <w:szCs w:val="24"/>
        </w:rPr>
        <w:t xml:space="preserve">in </w:t>
      </w:r>
      <w:r w:rsidR="007E6C5A">
        <w:rPr>
          <w:szCs w:val="24"/>
        </w:rPr>
        <w:t>AI/AN</w:t>
      </w:r>
      <w:r w:rsidR="00867A9D">
        <w:rPr>
          <w:szCs w:val="24"/>
        </w:rPr>
        <w:t xml:space="preserve"> Head Start</w:t>
      </w:r>
      <w:r w:rsidR="0037431A">
        <w:rPr>
          <w:szCs w:val="24"/>
        </w:rPr>
        <w:t xml:space="preserve"> and the programs that serve them</w:t>
      </w:r>
      <w:r w:rsidR="00867A9D">
        <w:rPr>
          <w:szCs w:val="24"/>
        </w:rPr>
        <w:t xml:space="preserve">.  </w:t>
      </w:r>
    </w:p>
    <w:p w14:paraId="6AA3E689" w14:textId="6ADD5D72" w:rsidR="00A834FF" w:rsidRPr="00F8511C" w:rsidDel="000E4230" w:rsidRDefault="00A834FF" w:rsidP="00F13C06">
      <w:pPr>
        <w:pStyle w:val="NormalSS12"/>
        <w:spacing w:before="240" w:after="120"/>
        <w:jc w:val="left"/>
        <w:rPr>
          <w:rFonts w:ascii="Times New Roman" w:hAnsi="Times New Roman"/>
        </w:rPr>
      </w:pPr>
      <w:r w:rsidRPr="00F8511C">
        <w:rPr>
          <w:rFonts w:ascii="Times New Roman" w:hAnsi="Times New Roman"/>
        </w:rPr>
        <w:t>If you have questions about AI/AN FACES</w:t>
      </w:r>
      <w:r w:rsidR="00E51255" w:rsidRPr="00F8511C">
        <w:rPr>
          <w:rFonts w:ascii="Times New Roman" w:hAnsi="Times New Roman"/>
        </w:rPr>
        <w:t xml:space="preserve"> 2019</w:t>
      </w:r>
      <w:r w:rsidRPr="00F8511C">
        <w:rPr>
          <w:rFonts w:ascii="Times New Roman" w:hAnsi="Times New Roman"/>
        </w:rPr>
        <w:t xml:space="preserve">, please call </w:t>
      </w:r>
      <w:r w:rsidR="001C1E70" w:rsidRPr="00F8511C">
        <w:rPr>
          <w:rFonts w:ascii="Times New Roman" w:hAnsi="Times New Roman"/>
        </w:rPr>
        <w:t>the AI/AN FACES 2019 study team</w:t>
      </w:r>
      <w:r w:rsidRPr="00F8511C">
        <w:rPr>
          <w:rFonts w:ascii="Times New Roman" w:hAnsi="Times New Roman"/>
        </w:rPr>
        <w:t xml:space="preserve"> at </w:t>
      </w:r>
      <w:r w:rsidR="00CE58BF" w:rsidRPr="00F8511C">
        <w:rPr>
          <w:rFonts w:ascii="Times New Roman" w:hAnsi="Times New Roman"/>
        </w:rPr>
        <w:t>800-xxx-xxxx</w:t>
      </w:r>
      <w:r w:rsidRPr="00F8511C">
        <w:rPr>
          <w:rFonts w:ascii="Times New Roman" w:hAnsi="Times New Roman"/>
        </w:rPr>
        <w:t xml:space="preserve">. </w:t>
      </w:r>
      <w:r w:rsidR="009F4B04" w:rsidRPr="00F8511C">
        <w:rPr>
          <w:rFonts w:ascii="Times New Roman" w:hAnsi="Times New Roman"/>
        </w:rPr>
        <w:t>This call is toll-free.</w:t>
      </w:r>
      <w:r w:rsidRPr="00F8511C">
        <w:rPr>
          <w:rFonts w:ascii="Times New Roman" w:hAnsi="Times New Roman"/>
        </w:rPr>
        <w:t xml:space="preserve"> </w:t>
      </w:r>
      <w:r w:rsidR="00FC784A" w:rsidRPr="00F8511C">
        <w:rPr>
          <w:rFonts w:ascii="Times New Roman" w:hAnsi="Times New Roman"/>
        </w:rPr>
        <w:t xml:space="preserve">You can also email </w:t>
      </w:r>
      <w:r w:rsidR="001C1E70" w:rsidRPr="00F8511C">
        <w:rPr>
          <w:rFonts w:ascii="Times New Roman" w:hAnsi="Times New Roman"/>
        </w:rPr>
        <w:t>us</w:t>
      </w:r>
      <w:r w:rsidR="00FC784A" w:rsidRPr="00F8511C">
        <w:rPr>
          <w:rFonts w:ascii="Times New Roman" w:hAnsi="Times New Roman"/>
        </w:rPr>
        <w:t xml:space="preserve"> at [EMAIL]. </w:t>
      </w:r>
      <w:r w:rsidRPr="00F8511C">
        <w:rPr>
          <w:rFonts w:ascii="Times New Roman" w:hAnsi="Times New Roman"/>
        </w:rPr>
        <w:t>To learn more about AI/AN FACES</w:t>
      </w:r>
      <w:r w:rsidR="00EF3B88" w:rsidRPr="00F8511C">
        <w:rPr>
          <w:rFonts w:ascii="Times New Roman" w:hAnsi="Times New Roman"/>
        </w:rPr>
        <w:t xml:space="preserve"> 2019</w:t>
      </w:r>
      <w:r w:rsidR="00A7755E" w:rsidRPr="00F8511C">
        <w:rPr>
          <w:rFonts w:ascii="Times New Roman" w:hAnsi="Times New Roman"/>
        </w:rPr>
        <w:t xml:space="preserve">, visit the study website at </w:t>
      </w:r>
      <w:hyperlink r:id="rId38" w:history="1">
        <w:r w:rsidR="00B5764B" w:rsidRPr="00C7335B">
          <w:rPr>
            <w:rStyle w:val="Hyperlink"/>
            <w:rFonts w:ascii="Times New Roman" w:hAnsi="Times New Roman"/>
          </w:rPr>
          <w:t>https://www.acf.hhs.gov/opre/research/project/american-indian-and-alaska-native-head-start-family-and-child-experiences-survey-faces</w:t>
        </w:r>
      </w:hyperlink>
      <w:r w:rsidRPr="00F8511C">
        <w:rPr>
          <w:rFonts w:ascii="Times New Roman" w:hAnsi="Times New Roman"/>
        </w:rPr>
        <w:t>.</w:t>
      </w:r>
    </w:p>
    <w:p w14:paraId="2CD00976" w14:textId="77777777" w:rsidR="00A834FF" w:rsidRPr="00F8511C" w:rsidRDefault="00A834FF" w:rsidP="00F13C06">
      <w:pPr>
        <w:pStyle w:val="NormalSS12"/>
        <w:spacing w:before="240" w:after="0"/>
        <w:rPr>
          <w:rFonts w:ascii="Times New Roman" w:hAnsi="Times New Roman"/>
        </w:rPr>
      </w:pPr>
      <w:r w:rsidRPr="00F8511C">
        <w:rPr>
          <w:rFonts w:ascii="Times New Roman" w:hAnsi="Times New Roman"/>
        </w:rPr>
        <w:t>Thanks again for taking part in AI/AN FACES</w:t>
      </w:r>
      <w:r w:rsidR="00E51255" w:rsidRPr="00F8511C">
        <w:rPr>
          <w:rFonts w:ascii="Times New Roman" w:hAnsi="Times New Roman"/>
        </w:rPr>
        <w:t xml:space="preserve"> 2019</w:t>
      </w:r>
      <w:r w:rsidRPr="00F8511C">
        <w:rPr>
          <w:rFonts w:ascii="Times New Roman" w:hAnsi="Times New Roman"/>
        </w:rPr>
        <w:t>.</w:t>
      </w:r>
    </w:p>
    <w:p w14:paraId="4407B8BA" w14:textId="77777777" w:rsidR="00A834FF" w:rsidRPr="00F8511C" w:rsidRDefault="00A834FF" w:rsidP="00F13C06">
      <w:pPr>
        <w:pStyle w:val="NormalSS"/>
        <w:tabs>
          <w:tab w:val="left" w:pos="5670"/>
        </w:tabs>
        <w:spacing w:before="480" w:after="360"/>
        <w:rPr>
          <w:szCs w:val="24"/>
        </w:rPr>
      </w:pPr>
      <w:r w:rsidRPr="00F8511C">
        <w:rPr>
          <w:noProof/>
          <w:szCs w:val="24"/>
        </w:rPr>
        <w:drawing>
          <wp:anchor distT="0" distB="0" distL="114300" distR="114300" simplePos="0" relativeHeight="251652096" behindDoc="1" locked="0" layoutInCell="1" allowOverlap="1" wp14:anchorId="4E857407" wp14:editId="793367A6">
            <wp:simplePos x="0" y="0"/>
            <wp:positionH relativeFrom="column">
              <wp:posOffset>3601085</wp:posOffset>
            </wp:positionH>
            <wp:positionV relativeFrom="paragraph">
              <wp:posOffset>421005</wp:posOffset>
            </wp:positionV>
            <wp:extent cx="1209675" cy="390525"/>
            <wp:effectExtent l="19050" t="0" r="9525" b="0"/>
            <wp:wrapNone/>
            <wp:docPr id="17" name="Picture 7" descr="AKel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Kelly.JPG"/>
                    <pic:cNvPicPr/>
                  </pic:nvPicPr>
                  <pic:blipFill>
                    <a:blip r:embed="rId33" cstate="print"/>
                    <a:stretch>
                      <a:fillRect/>
                    </a:stretch>
                  </pic:blipFill>
                  <pic:spPr>
                    <a:xfrm>
                      <a:off x="0" y="0"/>
                      <a:ext cx="1209675" cy="390525"/>
                    </a:xfrm>
                    <a:prstGeom prst="rect">
                      <a:avLst/>
                    </a:prstGeom>
                  </pic:spPr>
                </pic:pic>
              </a:graphicData>
            </a:graphic>
          </wp:anchor>
        </w:drawing>
      </w:r>
      <w:r w:rsidRPr="00F8511C">
        <w:rPr>
          <w:szCs w:val="24"/>
        </w:rPr>
        <w:tab/>
        <w:t>Sincerely,</w:t>
      </w:r>
    </w:p>
    <w:p w14:paraId="77468EA2" w14:textId="77777777" w:rsidR="00A834FF" w:rsidRPr="00F8511C" w:rsidRDefault="00A834FF" w:rsidP="00F13C06">
      <w:pPr>
        <w:pStyle w:val="NormalSS"/>
        <w:tabs>
          <w:tab w:val="left" w:pos="5670"/>
        </w:tabs>
        <w:spacing w:after="0"/>
        <w:rPr>
          <w:szCs w:val="24"/>
        </w:rPr>
      </w:pPr>
      <w:r w:rsidRPr="00F8511C">
        <w:rPr>
          <w:szCs w:val="24"/>
        </w:rPr>
        <w:tab/>
        <w:t>Annalee Kelly</w:t>
      </w:r>
    </w:p>
    <w:p w14:paraId="68DADF99" w14:textId="77777777" w:rsidR="00DD2DC4" w:rsidRDefault="00A834FF" w:rsidP="00A7755E">
      <w:pPr>
        <w:pStyle w:val="NormalSS"/>
        <w:tabs>
          <w:tab w:val="left" w:pos="5670"/>
        </w:tabs>
        <w:spacing w:after="120"/>
        <w:rPr>
          <w:szCs w:val="24"/>
        </w:rPr>
      </w:pPr>
      <w:r w:rsidRPr="00F8511C">
        <w:rPr>
          <w:szCs w:val="24"/>
        </w:rPr>
        <w:tab/>
      </w:r>
      <w:r w:rsidR="00FE6A41" w:rsidRPr="00F8511C">
        <w:rPr>
          <w:szCs w:val="24"/>
        </w:rPr>
        <w:t xml:space="preserve">AI/AN </w:t>
      </w:r>
      <w:r w:rsidRPr="00F8511C">
        <w:rPr>
          <w:szCs w:val="24"/>
        </w:rPr>
        <w:t xml:space="preserve">FACES </w:t>
      </w:r>
      <w:r w:rsidR="00FE6A41" w:rsidRPr="00F8511C">
        <w:rPr>
          <w:szCs w:val="24"/>
        </w:rPr>
        <w:t xml:space="preserve">2019 </w:t>
      </w:r>
      <w:r w:rsidRPr="00F8511C">
        <w:rPr>
          <w:szCs w:val="24"/>
        </w:rPr>
        <w:t>Survey Director</w:t>
      </w:r>
    </w:p>
    <w:p w14:paraId="3F138B52" w14:textId="77777777" w:rsidR="0078392E" w:rsidRDefault="0078392E" w:rsidP="00A7755E">
      <w:pPr>
        <w:pStyle w:val="NormalSS"/>
        <w:tabs>
          <w:tab w:val="left" w:pos="5670"/>
        </w:tabs>
        <w:spacing w:after="120"/>
        <w:rPr>
          <w:szCs w:val="24"/>
        </w:rPr>
      </w:pPr>
    </w:p>
    <w:p w14:paraId="6BD4A5D9" w14:textId="77777777" w:rsidR="0078392E" w:rsidRDefault="0078392E" w:rsidP="00A7755E">
      <w:pPr>
        <w:pStyle w:val="NormalSS"/>
        <w:tabs>
          <w:tab w:val="left" w:pos="5670"/>
        </w:tabs>
        <w:spacing w:after="120"/>
        <w:rPr>
          <w:szCs w:val="24"/>
        </w:rPr>
      </w:pPr>
    </w:p>
    <w:p w14:paraId="57EB7210" w14:textId="77777777" w:rsidR="0078392E" w:rsidRDefault="0078392E" w:rsidP="00A7755E">
      <w:pPr>
        <w:pStyle w:val="NormalSS"/>
        <w:tabs>
          <w:tab w:val="left" w:pos="5670"/>
        </w:tabs>
        <w:spacing w:after="120"/>
        <w:rPr>
          <w:szCs w:val="24"/>
        </w:rPr>
      </w:pPr>
    </w:p>
    <w:p w14:paraId="7E83AFF1" w14:textId="77777777" w:rsidR="0078392E" w:rsidRDefault="0078392E" w:rsidP="00A7755E">
      <w:pPr>
        <w:pStyle w:val="NormalSS"/>
        <w:tabs>
          <w:tab w:val="left" w:pos="5670"/>
        </w:tabs>
        <w:spacing w:after="120"/>
        <w:rPr>
          <w:szCs w:val="24"/>
        </w:rPr>
      </w:pPr>
    </w:p>
    <w:p w14:paraId="01AC39B0" w14:textId="77777777" w:rsidR="00E646ED" w:rsidRDefault="00E646ED" w:rsidP="00A7755E">
      <w:pPr>
        <w:pStyle w:val="NormalSS"/>
        <w:tabs>
          <w:tab w:val="left" w:pos="5670"/>
        </w:tabs>
        <w:spacing w:after="120"/>
        <w:rPr>
          <w:szCs w:val="24"/>
        </w:rPr>
      </w:pPr>
    </w:p>
    <w:p w14:paraId="00A1179D" w14:textId="77777777" w:rsidR="0078392E" w:rsidRPr="00F8511C" w:rsidRDefault="0078392E" w:rsidP="00F13C06">
      <w:pPr>
        <w:pStyle w:val="NormalSS"/>
        <w:tabs>
          <w:tab w:val="left" w:pos="5670"/>
        </w:tabs>
        <w:spacing w:before="1440" w:after="120"/>
        <w:rPr>
          <w:szCs w:val="24"/>
        </w:rPr>
      </w:pPr>
    </w:p>
    <w:p w14:paraId="2FC0EF70" w14:textId="34BF3F5A" w:rsidR="00A7755E" w:rsidRDefault="00A7755E" w:rsidP="00181DF5">
      <w:pPr>
        <w:pBdr>
          <w:top w:val="single" w:sz="4" w:space="1" w:color="auto"/>
          <w:left w:val="single" w:sz="4" w:space="0" w:color="auto"/>
          <w:bottom w:val="single" w:sz="4" w:space="1" w:color="auto"/>
          <w:right w:val="single" w:sz="4" w:space="4" w:color="auto"/>
        </w:pBdr>
        <w:tabs>
          <w:tab w:val="center" w:pos="4320"/>
          <w:tab w:val="right" w:pos="10260"/>
        </w:tabs>
        <w:spacing w:line="240" w:lineRule="auto"/>
        <w:ind w:right="180" w:firstLine="0"/>
        <w:rPr>
          <w:sz w:val="14"/>
          <w:szCs w:val="14"/>
        </w:rPr>
      </w:pPr>
      <w:r>
        <w:rPr>
          <w:noProof/>
        </w:rPr>
        <mc:AlternateContent>
          <mc:Choice Requires="wps">
            <w:drawing>
              <wp:anchor distT="0" distB="0" distL="114300" distR="114300" simplePos="0" relativeHeight="251725824" behindDoc="0" locked="0" layoutInCell="1" allowOverlap="1" wp14:anchorId="3C61391D" wp14:editId="78D8E62C">
                <wp:simplePos x="0" y="0"/>
                <wp:positionH relativeFrom="column">
                  <wp:posOffset>742950</wp:posOffset>
                </wp:positionH>
                <wp:positionV relativeFrom="paragraph">
                  <wp:posOffset>8811895</wp:posOffset>
                </wp:positionV>
                <wp:extent cx="6136005" cy="802005"/>
                <wp:effectExtent l="0" t="0" r="0" b="0"/>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6D0BB860" w14:textId="77777777" w:rsidR="001528B7" w:rsidRDefault="001528B7" w:rsidP="00A7755E">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14" o:spid="_x0000_s1026" type="#_x0000_t202" style="position:absolute;margin-left:58.5pt;margin-top:693.85pt;width:483.15pt;height:63.15pt;z-index:2517258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">
                <v:textbox style="mso-fit-shape-to-text:t">
                  <w:txbxContent>
                    <w:p w14:paraId="6D0BB860" w14:textId="77777777" w:rsidR="001528B7" w:rsidRDefault="001528B7" w:rsidP="00A7755E">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v:textbox>
              </v:shape>
            </w:pict>
          </mc:Fallback>
        </mc:AlternateContent>
      </w:r>
      <w:r>
        <w:rPr>
          <w:noProof/>
        </w:rPr>
        <mc:AlternateContent>
          <mc:Choice Requires="wps">
            <w:drawing>
              <wp:anchor distT="0" distB="0" distL="114300" distR="114300" simplePos="0" relativeHeight="251726848" behindDoc="0" locked="0" layoutInCell="1" allowOverlap="1" wp14:anchorId="3403219E" wp14:editId="772D7925">
                <wp:simplePos x="0" y="0"/>
                <wp:positionH relativeFrom="column">
                  <wp:posOffset>742950</wp:posOffset>
                </wp:positionH>
                <wp:positionV relativeFrom="paragraph">
                  <wp:posOffset>8811895</wp:posOffset>
                </wp:positionV>
                <wp:extent cx="6136005" cy="802005"/>
                <wp:effectExtent l="0" t="0" r="0" b="0"/>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10618FCB" w14:textId="77777777" w:rsidR="001528B7" w:rsidRDefault="001528B7" w:rsidP="00A7755E">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5" o:spid="_x0000_s1027" type="#_x0000_t202" style="position:absolute;margin-left:58.5pt;margin-top:693.85pt;width:483.15pt;height:63.15pt;z-index:2517268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">
                <v:textbox style="mso-fit-shape-to-text:t">
                  <w:txbxContent>
                    <w:p w14:paraId="10618FCB" w14:textId="77777777" w:rsidR="001528B7" w:rsidRDefault="001528B7" w:rsidP="00A7755E">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v:textbox>
              </v:shape>
            </w:pict>
          </mc:Fallback>
        </mc:AlternateContent>
      </w:r>
      <w:r>
        <w:rPr>
          <w:noProof/>
        </w:rPr>
        <mc:AlternateContent>
          <mc:Choice Requires="wps">
            <w:drawing>
              <wp:anchor distT="0" distB="0" distL="114300" distR="114300" simplePos="0" relativeHeight="251727872" behindDoc="0" locked="0" layoutInCell="1" allowOverlap="1" wp14:anchorId="268D7CF9" wp14:editId="1D00321A">
                <wp:simplePos x="0" y="0"/>
                <wp:positionH relativeFrom="column">
                  <wp:posOffset>742950</wp:posOffset>
                </wp:positionH>
                <wp:positionV relativeFrom="paragraph">
                  <wp:posOffset>8811895</wp:posOffset>
                </wp:positionV>
                <wp:extent cx="6136005" cy="802005"/>
                <wp:effectExtent l="0" t="0" r="0" b="0"/>
                <wp:wrapNone/>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761E1403" w14:textId="77777777" w:rsidR="001528B7" w:rsidRDefault="001528B7" w:rsidP="00A7755E">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8" o:spid="_x0000_s1028" type="#_x0000_t202" style="position:absolute;margin-left:58.5pt;margin-top:693.85pt;width:483.15pt;height:63.15pt;z-index:2517278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">
                <v:textbox style="mso-fit-shape-to-text:t">
                  <w:txbxContent>
                    <w:p w14:paraId="761E1403" w14:textId="77777777" w:rsidR="001528B7" w:rsidRDefault="001528B7" w:rsidP="00A7755E">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v:textbox>
              </v:shape>
            </w:pict>
          </mc:Fallback>
        </mc:AlternateContent>
      </w:r>
      <w:r w:rsidRPr="00F32F71">
        <w:rPr>
          <w:sz w:val="14"/>
          <w:szCs w:val="14"/>
        </w:rPr>
        <w:t xml:space="preserve">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w:t>
      </w:r>
      <w:r w:rsidR="000D2F93">
        <w:rPr>
          <w:sz w:val="14"/>
          <w:szCs w:val="14"/>
        </w:rPr>
        <w:t>XX/XX/XXXX</w:t>
      </w:r>
      <w:r w:rsidRPr="00F32F71">
        <w:rPr>
          <w:sz w:val="14"/>
          <w:szCs w:val="14"/>
        </w:rPr>
        <w:t xml:space="preserve">. </w:t>
      </w:r>
    </w:p>
    <w:p w14:paraId="31396579" w14:textId="77777777" w:rsidR="00F13C06" w:rsidRPr="00A7755E" w:rsidRDefault="00F13C06" w:rsidP="00181DF5">
      <w:pPr>
        <w:pBdr>
          <w:top w:val="single" w:sz="4" w:space="1" w:color="auto"/>
          <w:left w:val="single" w:sz="4" w:space="0" w:color="auto"/>
          <w:bottom w:val="single" w:sz="4" w:space="1" w:color="auto"/>
          <w:right w:val="single" w:sz="4" w:space="4" w:color="auto"/>
        </w:pBdr>
        <w:tabs>
          <w:tab w:val="center" w:pos="4320"/>
          <w:tab w:val="right" w:pos="10260"/>
        </w:tabs>
        <w:spacing w:line="240" w:lineRule="auto"/>
        <w:ind w:right="180" w:firstLine="0"/>
        <w:rPr>
          <w:sz w:val="14"/>
          <w:szCs w:val="14"/>
        </w:rPr>
        <w:sectPr w:rsidR="00F13C06" w:rsidRPr="00A7755E" w:rsidSect="0086289C">
          <w:headerReference w:type="default" r:id="rId39"/>
          <w:footerReference w:type="default" r:id="rId40"/>
          <w:headerReference w:type="first" r:id="rId41"/>
          <w:footerReference w:type="first" r:id="rId42"/>
          <w:pgSz w:w="12240" w:h="15840"/>
          <w:pgMar w:top="1620" w:right="1440" w:bottom="1440" w:left="1440" w:header="720" w:footer="720" w:gutter="0"/>
          <w:paperSrc w:first="7" w:other="7"/>
          <w:cols w:space="720"/>
          <w:titlePg/>
          <w:docGrid w:linePitch="360"/>
        </w:sectPr>
      </w:pPr>
    </w:p>
    <w:p w14:paraId="5E84FC19" w14:textId="22DE1382" w:rsidR="008A3AC3" w:rsidRPr="00061FCF" w:rsidRDefault="008A3AC3" w:rsidP="008A3AC3">
      <w:pPr>
        <w:pStyle w:val="MarkforAppendixTitle"/>
        <w:sectPr w:rsidR="008A3AC3" w:rsidRPr="00061FCF" w:rsidSect="00DD2DC4">
          <w:headerReference w:type="default" r:id="rId43"/>
          <w:footerReference w:type="default" r:id="rId44"/>
          <w:pgSz w:w="12240" w:h="15840"/>
          <w:pgMar w:top="1620" w:right="1440" w:bottom="1440" w:left="1440" w:header="720" w:footer="720" w:gutter="0"/>
          <w:paperSrc w:first="7" w:other="7"/>
          <w:cols w:space="720"/>
          <w:docGrid w:linePitch="360"/>
        </w:sectPr>
      </w:pPr>
      <w:r w:rsidRPr="00061FCF">
        <w:rPr>
          <w:caps w:val="0"/>
        </w:rPr>
        <w:t xml:space="preserve">AI/AN FACES 2019 SPRING PARENT SURVEY INVITATION </w:t>
      </w:r>
      <w:r>
        <w:rPr>
          <w:caps w:val="0"/>
        </w:rPr>
        <w:t>EMAIL</w:t>
      </w:r>
    </w:p>
    <w:p w14:paraId="5E6B88F5" w14:textId="77777777" w:rsidR="008A3AC3" w:rsidRDefault="008A3AC3" w:rsidP="008A3AC3">
      <w:pPr>
        <w:pStyle w:val="Blankpage"/>
        <w:sectPr w:rsidR="008A3AC3" w:rsidSect="00571FED">
          <w:pgSz w:w="12240" w:h="15840"/>
          <w:pgMar w:top="1440" w:right="1440" w:bottom="1440" w:left="1440" w:header="720" w:footer="720" w:gutter="0"/>
          <w:paperSrc w:first="7" w:other="7"/>
          <w:cols w:space="720"/>
          <w:docGrid w:linePitch="360"/>
        </w:sectPr>
      </w:pPr>
      <w:r w:rsidRPr="00285373">
        <w:t>This page has been left blank for double-sided copying.</w:t>
      </w:r>
    </w:p>
    <w:p w14:paraId="2EB26347" w14:textId="43B8DE07" w:rsidR="008A3AC3" w:rsidRDefault="008A3AC3" w:rsidP="008A3AC3">
      <w:pPr>
        <w:tabs>
          <w:tab w:val="left" w:pos="1980"/>
          <w:tab w:val="left" w:pos="7290"/>
        </w:tabs>
        <w:spacing w:before="240" w:after="60" w:line="240" w:lineRule="auto"/>
        <w:ind w:firstLine="0"/>
        <w:rPr>
          <w:szCs w:val="24"/>
        </w:rPr>
      </w:pPr>
      <w:r w:rsidRPr="008A3AC3">
        <w:rPr>
          <w:noProof/>
          <w:szCs w:val="24"/>
        </w:rPr>
        <w:drawing>
          <wp:anchor distT="0" distB="0" distL="114300" distR="114300" simplePos="0" relativeHeight="251906048" behindDoc="0" locked="0" layoutInCell="1" allowOverlap="1" wp14:anchorId="262A82DE" wp14:editId="47EB4DB3">
            <wp:simplePos x="0" y="0"/>
            <wp:positionH relativeFrom="column">
              <wp:posOffset>4417695</wp:posOffset>
            </wp:positionH>
            <wp:positionV relativeFrom="paragraph">
              <wp:posOffset>67310</wp:posOffset>
            </wp:positionV>
            <wp:extent cx="1638935" cy="542290"/>
            <wp:effectExtent l="0" t="0" r="0" b="0"/>
            <wp:wrapNone/>
            <wp:docPr id="21" name="Picture 21" descr="N:\Project\Data_Collection_Forms\NJ1\!!Examples of Data Collection Documents\Mathematica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roject\Data_Collection_Forms\NJ1\!!Examples of Data Collection Documents\Mathematica logo.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38935" cy="542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3AC3">
        <w:rPr>
          <w:noProof/>
          <w:szCs w:val="24"/>
        </w:rPr>
        <w:drawing>
          <wp:anchor distT="0" distB="0" distL="114300" distR="114300" simplePos="0" relativeHeight="251907072" behindDoc="0" locked="0" layoutInCell="1" allowOverlap="1" wp14:anchorId="291097B5" wp14:editId="7C98BFC2">
            <wp:simplePos x="0" y="0"/>
            <wp:positionH relativeFrom="column">
              <wp:posOffset>0</wp:posOffset>
            </wp:positionH>
            <wp:positionV relativeFrom="paragraph">
              <wp:posOffset>0</wp:posOffset>
            </wp:positionV>
            <wp:extent cx="822960" cy="733425"/>
            <wp:effectExtent l="0" t="0" r="0" b="0"/>
            <wp:wrapNone/>
            <wp:docPr id="26" name="Picture 26" descr="C:\Users\kgroesbeck.MATHEMATICA\AppData\Local\Microsoft\Windows\Temporary Internet Files\Content.Outlook\3K998W9D\logo 2.PNG"/>
            <wp:cNvGraphicFramePr/>
            <a:graphic xmlns:a="http://schemas.openxmlformats.org/drawingml/2006/main">
              <a:graphicData uri="http://schemas.openxmlformats.org/drawingml/2006/picture">
                <pic:pic xmlns:pic="http://schemas.openxmlformats.org/drawingml/2006/picture">
                  <pic:nvPicPr>
                    <pic:cNvPr id="1" name="Picture 1" descr="C:\Users\kgroesbeck.MATHEMATICA\AppData\Local\Microsoft\Windows\Temporary Internet Files\Content.Outlook\3K998W9D\logo 2.PNG"/>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822960" cy="733425"/>
                    </a:xfrm>
                    <a:prstGeom prst="rect">
                      <a:avLst/>
                    </a:prstGeom>
                    <a:noFill/>
                    <a:ln>
                      <a:noFill/>
                    </a:ln>
                  </pic:spPr>
                </pic:pic>
              </a:graphicData>
            </a:graphic>
          </wp:anchor>
        </w:drawing>
      </w:r>
    </w:p>
    <w:p w14:paraId="0C975B3C" w14:textId="77777777" w:rsidR="008A3AC3" w:rsidRDefault="008A3AC3" w:rsidP="008A3AC3">
      <w:pPr>
        <w:tabs>
          <w:tab w:val="left" w:pos="1980"/>
          <w:tab w:val="left" w:pos="7290"/>
        </w:tabs>
        <w:spacing w:before="240" w:after="60" w:line="240" w:lineRule="auto"/>
        <w:ind w:firstLine="0"/>
        <w:rPr>
          <w:szCs w:val="24"/>
        </w:rPr>
      </w:pPr>
    </w:p>
    <w:p w14:paraId="2593C85E" w14:textId="77777777" w:rsidR="008A3AC3" w:rsidRDefault="008A3AC3" w:rsidP="008A3AC3">
      <w:pPr>
        <w:tabs>
          <w:tab w:val="left" w:pos="1980"/>
          <w:tab w:val="left" w:pos="7290"/>
        </w:tabs>
        <w:spacing w:before="240" w:after="60" w:line="240" w:lineRule="auto"/>
        <w:ind w:firstLine="0"/>
        <w:rPr>
          <w:szCs w:val="24"/>
        </w:rPr>
      </w:pPr>
    </w:p>
    <w:p w14:paraId="317A8123" w14:textId="77777777" w:rsidR="008A3AC3" w:rsidRDefault="008A3AC3" w:rsidP="008A3AC3">
      <w:pPr>
        <w:tabs>
          <w:tab w:val="left" w:pos="1980"/>
          <w:tab w:val="left" w:pos="7290"/>
        </w:tabs>
        <w:spacing w:before="240" w:after="60" w:line="240" w:lineRule="auto"/>
        <w:ind w:firstLine="0"/>
        <w:rPr>
          <w:szCs w:val="24"/>
        </w:rPr>
      </w:pPr>
    </w:p>
    <w:p w14:paraId="48697E27" w14:textId="670CC945" w:rsidR="008A3AC3" w:rsidRPr="00F8511C" w:rsidRDefault="008A3AC3" w:rsidP="008A3AC3">
      <w:pPr>
        <w:tabs>
          <w:tab w:val="left" w:pos="1980"/>
          <w:tab w:val="left" w:pos="7290"/>
        </w:tabs>
        <w:spacing w:before="240" w:after="60" w:line="240" w:lineRule="auto"/>
        <w:ind w:firstLine="0"/>
        <w:rPr>
          <w:szCs w:val="24"/>
        </w:rPr>
      </w:pPr>
      <w:r w:rsidRPr="00F8511C">
        <w:rPr>
          <w:szCs w:val="24"/>
        </w:rPr>
        <w:t>TO:</w:t>
      </w:r>
      <w:r w:rsidRPr="00F8511C">
        <w:rPr>
          <w:szCs w:val="24"/>
        </w:rPr>
        <w:tab/>
        <w:t>[RESPONDENT EMAIL ADDRESS]</w:t>
      </w:r>
    </w:p>
    <w:p w14:paraId="12198233" w14:textId="77777777" w:rsidR="008A3AC3" w:rsidRPr="00F8511C" w:rsidRDefault="008A3AC3" w:rsidP="008A3AC3">
      <w:pPr>
        <w:tabs>
          <w:tab w:val="left" w:pos="1980"/>
          <w:tab w:val="left" w:pos="7290"/>
        </w:tabs>
        <w:spacing w:after="60" w:line="240" w:lineRule="auto"/>
        <w:ind w:firstLine="0"/>
        <w:rPr>
          <w:szCs w:val="24"/>
        </w:rPr>
      </w:pPr>
      <w:r w:rsidRPr="00F8511C">
        <w:rPr>
          <w:szCs w:val="24"/>
        </w:rPr>
        <w:t>FROM:</w:t>
      </w:r>
      <w:r w:rsidRPr="00F8511C">
        <w:rPr>
          <w:szCs w:val="24"/>
        </w:rPr>
        <w:tab/>
        <w:t>AI/AN FACES 2019 STUDY TEAM</w:t>
      </w:r>
    </w:p>
    <w:p w14:paraId="77A4A4CF" w14:textId="77777777" w:rsidR="008A3AC3" w:rsidRPr="00F8511C" w:rsidRDefault="008A3AC3" w:rsidP="008A3AC3">
      <w:pPr>
        <w:tabs>
          <w:tab w:val="left" w:pos="1980"/>
          <w:tab w:val="left" w:pos="7290"/>
        </w:tabs>
        <w:spacing w:after="60" w:line="240" w:lineRule="auto"/>
        <w:ind w:firstLine="0"/>
        <w:rPr>
          <w:szCs w:val="24"/>
        </w:rPr>
      </w:pPr>
      <w:r w:rsidRPr="00F8511C">
        <w:rPr>
          <w:szCs w:val="24"/>
        </w:rPr>
        <w:t>SUBJECT:</w:t>
      </w:r>
      <w:r w:rsidRPr="00F8511C">
        <w:rPr>
          <w:szCs w:val="24"/>
        </w:rPr>
        <w:tab/>
        <w:t>AI/AN FACES 2019 STUDY INVITATION</w:t>
      </w:r>
    </w:p>
    <w:p w14:paraId="02538194" w14:textId="77777777" w:rsidR="008A3AC3" w:rsidRPr="00F8511C" w:rsidRDefault="008A3AC3" w:rsidP="008A3AC3">
      <w:pPr>
        <w:pStyle w:val="NormalSS"/>
        <w:tabs>
          <w:tab w:val="left" w:pos="7380"/>
        </w:tabs>
        <w:spacing w:before="240"/>
        <w:jc w:val="center"/>
        <w:rPr>
          <w:szCs w:val="24"/>
          <w:lang w:val="fr-MA"/>
        </w:rPr>
      </w:pPr>
      <w:r w:rsidRPr="00F8511C">
        <w:rPr>
          <w:b/>
          <w:szCs w:val="24"/>
          <w:lang w:val="fr-MA"/>
        </w:rPr>
        <w:t>AI/AN FACES 2019: IMPORTANT PARENT SURVEY</w:t>
      </w:r>
    </w:p>
    <w:p w14:paraId="589EBF4A" w14:textId="77777777" w:rsidR="008A3AC3" w:rsidRPr="00F8511C" w:rsidRDefault="008A3AC3" w:rsidP="008A3AC3">
      <w:pPr>
        <w:pStyle w:val="Dear"/>
        <w:spacing w:after="240" w:line="240" w:lineRule="auto"/>
        <w:outlineLvl w:val="9"/>
        <w:rPr>
          <w:szCs w:val="24"/>
        </w:rPr>
      </w:pPr>
      <w:r w:rsidRPr="00F8511C">
        <w:rPr>
          <w:szCs w:val="24"/>
        </w:rPr>
        <w:t>Dear [First name] [Last name],</w:t>
      </w:r>
    </w:p>
    <w:p w14:paraId="5D1D6063" w14:textId="0B5DCEA1" w:rsidR="008A3AC3" w:rsidRDefault="008A3AC3" w:rsidP="008A3AC3">
      <w:pPr>
        <w:pStyle w:val="NormalSS"/>
        <w:rPr>
          <w:szCs w:val="24"/>
        </w:rPr>
      </w:pPr>
      <w:r w:rsidRPr="008A3AC3">
        <w:rPr>
          <w:szCs w:val="24"/>
        </w:rPr>
        <w:t xml:space="preserve">Thank you for your and your child’s participation in the American Indian and Alaska Native Head Start Family and Child Experiences Survey 2019 (AI/AN FACES 2019) last fall. </w:t>
      </w:r>
      <w:r w:rsidRPr="00F8511C">
        <w:rPr>
          <w:szCs w:val="24"/>
        </w:rPr>
        <w:t xml:space="preserve">The purpose of AI/AN FACES 2019 is to provide details about the characteristics, experiences, and outcomes of children and families whom AI/AN Head Start programs serve. The information collected will help Head Start improve its services to children and families in AI/AN Head Start programs. </w:t>
      </w:r>
      <w:r w:rsidR="00D62DF0" w:rsidRPr="00D62DF0">
        <w:rPr>
          <w:szCs w:val="24"/>
        </w:rPr>
        <w:t xml:space="preserve">As one of only about 800 families taking part in this important study of AI/AN Head Start programs, your help is vital to the study’s success. </w:t>
      </w:r>
      <w:r w:rsidRPr="00F8511C">
        <w:rPr>
          <w:szCs w:val="24"/>
        </w:rPr>
        <w:t xml:space="preserve">The study is funded by the Administration for Children and Families, U.S. Department of Health and Human Services. Mathematica Policy Research, an independent research firm, is conducting the study. </w:t>
      </w:r>
    </w:p>
    <w:p w14:paraId="4B079307" w14:textId="165BED03" w:rsidR="008A3AC3" w:rsidRPr="00F8511C" w:rsidRDefault="008A3AC3" w:rsidP="008A3AC3">
      <w:pPr>
        <w:pStyle w:val="NormalSS"/>
        <w:rPr>
          <w:szCs w:val="24"/>
        </w:rPr>
      </w:pPr>
      <w:r w:rsidRPr="00F8511C">
        <w:rPr>
          <w:szCs w:val="24"/>
        </w:rPr>
        <w:t xml:space="preserve">We invite you to be a part of this study by filling out a </w:t>
      </w:r>
      <w:r>
        <w:rPr>
          <w:szCs w:val="24"/>
        </w:rPr>
        <w:t xml:space="preserve">spring </w:t>
      </w:r>
      <w:r w:rsidRPr="00F8511C">
        <w:rPr>
          <w:szCs w:val="24"/>
        </w:rPr>
        <w:t xml:space="preserve">survey about you, your family, and your child. </w:t>
      </w:r>
      <w:r w:rsidRPr="00F8511C">
        <w:rPr>
          <w:b/>
          <w:szCs w:val="24"/>
        </w:rPr>
        <w:t xml:space="preserve">The survey will take about 30 minutes to finish. After you finish the survey, we will send you a $30 gift card to thank you for your participation. </w:t>
      </w:r>
      <w:r w:rsidRPr="00F8511C">
        <w:rPr>
          <w:szCs w:val="24"/>
        </w:rPr>
        <w:t xml:space="preserve">You can complete the survey online or by phone. If you would like to complete the survey online but do not have internet access, you can fill out the survey at your child’s Head Start center during the week the AI/AN FACES 2019 data collection team is visiting. The AI/AN FACES 2019 team will have computers you can use. To complete the survey by phone, or if you need to complete the survey in a language other than English, please call 800-xxx-xxxx toll-free. </w:t>
      </w:r>
    </w:p>
    <w:tbl>
      <w:tblPr>
        <w:tblStyle w:val="LightList"/>
        <w:tblW w:w="4863" w:type="pct"/>
        <w:jc w:val="center"/>
        <w:tblBorders>
          <w:top w:val="single" w:sz="18" w:space="0" w:color="auto"/>
          <w:left w:val="single" w:sz="18" w:space="0" w:color="auto"/>
          <w:bottom w:val="single" w:sz="18" w:space="0" w:color="auto"/>
          <w:right w:val="single" w:sz="18" w:space="0" w:color="auto"/>
        </w:tblBorders>
        <w:shd w:val="clear" w:color="auto" w:fill="C9C3B2"/>
        <w:tblLook w:val="0620" w:firstRow="1" w:lastRow="0" w:firstColumn="0" w:lastColumn="0" w:noHBand="1" w:noVBand="1"/>
      </w:tblPr>
      <w:tblGrid>
        <w:gridCol w:w="9314"/>
      </w:tblGrid>
      <w:tr w:rsidR="008A3AC3" w:rsidRPr="00F8511C" w14:paraId="341E6AC8" w14:textId="77777777" w:rsidTr="00ED2B08">
        <w:trPr>
          <w:cnfStyle w:val="100000000000" w:firstRow="1" w:lastRow="0" w:firstColumn="0" w:lastColumn="0" w:oddVBand="0" w:evenVBand="0" w:oddHBand="0" w:evenHBand="0" w:firstRowFirstColumn="0" w:firstRowLastColumn="0" w:lastRowFirstColumn="0" w:lastRowLastColumn="0"/>
          <w:jc w:val="center"/>
        </w:trPr>
        <w:tc>
          <w:tcPr>
            <w:tcW w:w="5000" w:type="pct"/>
            <w:shd w:val="clear" w:color="auto" w:fill="C9C3B2"/>
          </w:tcPr>
          <w:p w14:paraId="7CA03DF2" w14:textId="77777777" w:rsidR="008A3AC3" w:rsidRPr="00F8511C" w:rsidRDefault="008A3AC3" w:rsidP="00ED2B08">
            <w:pPr>
              <w:pStyle w:val="NormalSS"/>
              <w:spacing w:before="60" w:after="0"/>
              <w:ind w:firstLine="0"/>
              <w:jc w:val="center"/>
              <w:rPr>
                <w:rFonts w:ascii="Arial" w:hAnsi="Arial" w:cs="Arial"/>
                <w:b w:val="0"/>
                <w:color w:val="000000" w:themeColor="text1"/>
                <w:sz w:val="24"/>
                <w:szCs w:val="24"/>
              </w:rPr>
            </w:pPr>
            <w:r w:rsidRPr="00F8511C">
              <w:rPr>
                <w:rFonts w:ascii="Arial" w:hAnsi="Arial" w:cs="Arial"/>
                <w:b w:val="0"/>
                <w:color w:val="000000" w:themeColor="text1"/>
                <w:sz w:val="24"/>
                <w:szCs w:val="24"/>
              </w:rPr>
              <w:t>We encourage you to complete the survey online at:</w:t>
            </w:r>
          </w:p>
          <w:p w14:paraId="2A7554EB" w14:textId="77777777" w:rsidR="008A3AC3" w:rsidRPr="00F8511C" w:rsidRDefault="008A3AC3" w:rsidP="00ED2B08">
            <w:pPr>
              <w:autoSpaceDE w:val="0"/>
              <w:autoSpaceDN w:val="0"/>
              <w:adjustRightInd w:val="0"/>
              <w:spacing w:line="240" w:lineRule="auto"/>
              <w:ind w:firstLine="0"/>
              <w:jc w:val="center"/>
              <w:rPr>
                <w:rFonts w:ascii="Arial" w:hAnsi="Arial" w:cs="Arial"/>
                <w:b w:val="0"/>
                <w:color w:val="000000" w:themeColor="text1"/>
                <w:sz w:val="24"/>
                <w:szCs w:val="24"/>
              </w:rPr>
            </w:pPr>
            <w:r w:rsidRPr="00F8511C">
              <w:rPr>
                <w:rFonts w:ascii="Arial" w:hAnsi="Arial" w:cs="Arial"/>
                <w:b w:val="0"/>
                <w:color w:val="000000" w:themeColor="text1"/>
                <w:sz w:val="24"/>
                <w:szCs w:val="24"/>
              </w:rPr>
              <w:t>[WEBSITE].</w:t>
            </w:r>
          </w:p>
          <w:p w14:paraId="72477357" w14:textId="77777777" w:rsidR="008A3AC3" w:rsidRPr="00F8511C" w:rsidRDefault="008A3AC3" w:rsidP="00ED2B08">
            <w:pPr>
              <w:pStyle w:val="NormalSS"/>
              <w:spacing w:after="0"/>
              <w:ind w:firstLine="0"/>
              <w:jc w:val="center"/>
              <w:rPr>
                <w:rFonts w:ascii="Arial" w:hAnsi="Arial" w:cs="Arial"/>
                <w:b w:val="0"/>
                <w:color w:val="000000" w:themeColor="text1"/>
                <w:sz w:val="24"/>
                <w:szCs w:val="24"/>
              </w:rPr>
            </w:pPr>
          </w:p>
          <w:p w14:paraId="3A20C4BF" w14:textId="77777777" w:rsidR="008A3AC3" w:rsidRPr="00F8511C" w:rsidRDefault="008A3AC3" w:rsidP="00ED2B08">
            <w:pPr>
              <w:pStyle w:val="NormalSS"/>
              <w:spacing w:after="0"/>
              <w:ind w:firstLine="0"/>
              <w:jc w:val="center"/>
              <w:rPr>
                <w:rFonts w:ascii="Arial" w:hAnsi="Arial" w:cs="Arial"/>
                <w:b w:val="0"/>
                <w:color w:val="000000" w:themeColor="text1"/>
                <w:sz w:val="24"/>
                <w:szCs w:val="24"/>
              </w:rPr>
            </w:pPr>
            <w:r w:rsidRPr="00F8511C">
              <w:rPr>
                <w:rFonts w:ascii="Arial" w:hAnsi="Arial" w:cs="Arial"/>
                <w:b w:val="0"/>
                <w:color w:val="000000" w:themeColor="text1"/>
                <w:sz w:val="24"/>
                <w:szCs w:val="24"/>
              </w:rPr>
              <w:t>Use the log-in ID and password shown.</w:t>
            </w:r>
          </w:p>
          <w:p w14:paraId="16289BD8" w14:textId="77777777" w:rsidR="008A3AC3" w:rsidRPr="00F8511C" w:rsidRDefault="008A3AC3" w:rsidP="00ED2B08">
            <w:pPr>
              <w:pStyle w:val="NormalSS"/>
              <w:spacing w:after="0"/>
              <w:ind w:firstLine="0"/>
              <w:jc w:val="center"/>
              <w:rPr>
                <w:rFonts w:ascii="Arial" w:hAnsi="Arial" w:cs="Arial"/>
                <w:b w:val="0"/>
                <w:bCs w:val="0"/>
                <w:color w:val="000000" w:themeColor="text1"/>
                <w:sz w:val="24"/>
                <w:szCs w:val="24"/>
              </w:rPr>
            </w:pPr>
            <w:r w:rsidRPr="00F8511C">
              <w:rPr>
                <w:rFonts w:ascii="Arial" w:hAnsi="Arial" w:cs="Arial"/>
                <w:b w:val="0"/>
                <w:color w:val="000000" w:themeColor="text1"/>
                <w:sz w:val="24"/>
                <w:szCs w:val="24"/>
              </w:rPr>
              <w:t>LOG-IN ID: [LOG-IN ID]</w:t>
            </w:r>
          </w:p>
          <w:p w14:paraId="2EEF79BF" w14:textId="77777777" w:rsidR="008A3AC3" w:rsidRPr="00F8511C" w:rsidRDefault="008A3AC3" w:rsidP="00ED2B08">
            <w:pPr>
              <w:pStyle w:val="TableText"/>
              <w:spacing w:after="60"/>
              <w:jc w:val="center"/>
              <w:rPr>
                <w:color w:val="000000" w:themeColor="text1"/>
                <w:sz w:val="24"/>
                <w:szCs w:val="24"/>
              </w:rPr>
            </w:pPr>
            <w:r w:rsidRPr="00F8511C">
              <w:rPr>
                <w:rFonts w:cs="Arial"/>
                <w:b w:val="0"/>
                <w:color w:val="000000" w:themeColor="text1"/>
                <w:sz w:val="24"/>
                <w:szCs w:val="24"/>
              </w:rPr>
              <w:t>PASSWORD: [PASSWORD]</w:t>
            </w:r>
          </w:p>
        </w:tc>
      </w:tr>
    </w:tbl>
    <w:p w14:paraId="0DF33EB2" w14:textId="77777777" w:rsidR="008A3AC3" w:rsidRPr="00F8511C" w:rsidRDefault="008A3AC3" w:rsidP="008A3AC3">
      <w:pPr>
        <w:pStyle w:val="NormalSS"/>
        <w:spacing w:after="0"/>
        <w:rPr>
          <w:szCs w:val="24"/>
        </w:rPr>
      </w:pPr>
    </w:p>
    <w:p w14:paraId="47B8E371" w14:textId="77777777" w:rsidR="008A3AC3" w:rsidRPr="00F8511C" w:rsidRDefault="008A3AC3" w:rsidP="008A3AC3">
      <w:pPr>
        <w:pStyle w:val="NormalSS"/>
        <w:spacing w:after="120"/>
        <w:rPr>
          <w:szCs w:val="24"/>
        </w:rPr>
      </w:pPr>
      <w:r w:rsidRPr="00F8511C">
        <w:rPr>
          <w:szCs w:val="24"/>
        </w:rPr>
        <w:t>Please finish the survey as soon as you can. Here are some points to keep in mind:</w:t>
      </w:r>
    </w:p>
    <w:p w14:paraId="1AFA4969" w14:textId="77777777" w:rsidR="008A3AC3" w:rsidRPr="00F8511C" w:rsidRDefault="008A3AC3" w:rsidP="008A3AC3">
      <w:pPr>
        <w:pStyle w:val="Bullet"/>
        <w:rPr>
          <w:szCs w:val="24"/>
        </w:rPr>
      </w:pPr>
      <w:r w:rsidRPr="00F8511C">
        <w:rPr>
          <w:szCs w:val="24"/>
        </w:rPr>
        <w:t>Taking part in AI/AN FACES 2019 is up to you. There is no penalty if you decide not to participate. Taking part in the study, or deciding not to participate, will not affect any Head Start services you or your child receive. There are no risks from taking part in the study. However, you may be asked a few sensitive questions. You may choose not to answer those questions or any questions.</w:t>
      </w:r>
    </w:p>
    <w:p w14:paraId="0EDEEF14" w14:textId="1869BBE7" w:rsidR="008A3AC3" w:rsidRPr="00F8511C" w:rsidRDefault="008A3AC3" w:rsidP="00773EEA">
      <w:pPr>
        <w:pStyle w:val="Bullet"/>
        <w:tabs>
          <w:tab w:val="clear" w:pos="432"/>
          <w:tab w:val="left" w:pos="720"/>
        </w:tabs>
        <w:spacing w:after="240"/>
        <w:rPr>
          <w:szCs w:val="24"/>
        </w:rPr>
      </w:pPr>
      <w:r w:rsidRPr="00F8511C">
        <w:rPr>
          <w:szCs w:val="24"/>
        </w:rPr>
        <w:t>Study results will only be reported for groups. Study results will never be reported in a way that identifies you, your child, any other individuals in your family, or your child’s Head Start program. No one from your Head Start program will see or hear your individual responses, and your name and your program’s name will not be shared with the Office of Head Start. We are, however, required to identify participants if they tell us something that suggests that they are very likely to harm themselves, that they are planning to hurt another person or child, or that someone is likely to harm them.</w:t>
      </w:r>
      <w:r w:rsidRPr="00867A9D">
        <w:rPr>
          <w:szCs w:val="24"/>
        </w:rPr>
        <w:t xml:space="preserve"> </w:t>
      </w:r>
      <w:r w:rsidR="007E6C5A">
        <w:rPr>
          <w:szCs w:val="24"/>
        </w:rPr>
        <w:t xml:space="preserve">In the future, </w:t>
      </w:r>
      <w:r>
        <w:rPr>
          <w:szCs w:val="24"/>
        </w:rPr>
        <w:t xml:space="preserve">survey responses </w:t>
      </w:r>
      <w:r w:rsidR="007E6C5A">
        <w:rPr>
          <w:szCs w:val="24"/>
        </w:rPr>
        <w:t xml:space="preserve">from the study (with nothing identifying individuals, programs, or communities) may be </w:t>
      </w:r>
      <w:r>
        <w:rPr>
          <w:szCs w:val="24"/>
        </w:rPr>
        <w:t xml:space="preserve">securely shared with qualified individuals for additional learning purposes to better understand the strengths and needs of children and families </w:t>
      </w:r>
      <w:r w:rsidR="00C07B4A">
        <w:rPr>
          <w:szCs w:val="24"/>
        </w:rPr>
        <w:t>in</w:t>
      </w:r>
      <w:r>
        <w:rPr>
          <w:szCs w:val="24"/>
        </w:rPr>
        <w:t xml:space="preserve"> </w:t>
      </w:r>
      <w:r w:rsidR="00C07B4A">
        <w:rPr>
          <w:szCs w:val="24"/>
        </w:rPr>
        <w:t>AI/AN</w:t>
      </w:r>
      <w:r>
        <w:rPr>
          <w:szCs w:val="24"/>
        </w:rPr>
        <w:t xml:space="preserve"> Head Start</w:t>
      </w:r>
      <w:r w:rsidR="00C07B4A">
        <w:rPr>
          <w:szCs w:val="24"/>
        </w:rPr>
        <w:t xml:space="preserve"> and the programs that serve them</w:t>
      </w:r>
      <w:r>
        <w:rPr>
          <w:szCs w:val="24"/>
        </w:rPr>
        <w:t xml:space="preserve">.  </w:t>
      </w:r>
    </w:p>
    <w:p w14:paraId="19869302" w14:textId="77777777" w:rsidR="008A3AC3" w:rsidRPr="00F8511C" w:rsidRDefault="008A3AC3" w:rsidP="008A3AC3">
      <w:pPr>
        <w:pStyle w:val="NormalSS"/>
        <w:rPr>
          <w:szCs w:val="24"/>
        </w:rPr>
      </w:pPr>
      <w:r w:rsidRPr="00F8511C">
        <w:rPr>
          <w:szCs w:val="24"/>
        </w:rPr>
        <w:t xml:space="preserve">If you have questions about AI/AN FACES 2019, please call the AI/AN FACES 2019 study team at 800-xxx-xxxx. This call is toll-free. You can also email us at [EMAIL]. To learn more about AI/AN FACES 2019, visit the study website at </w:t>
      </w:r>
      <w:hyperlink r:id="rId45" w:history="1">
        <w:r w:rsidRPr="00F8511C">
          <w:rPr>
            <w:rStyle w:val="Hyperlink"/>
            <w:szCs w:val="24"/>
          </w:rPr>
          <w:t>https://www.acf.hhs.gov/opre/research/project/american-indian-and-alaska-native-head-start-family-and-child-experiences-survey-faces</w:t>
        </w:r>
      </w:hyperlink>
      <w:r w:rsidRPr="00F8511C">
        <w:rPr>
          <w:rStyle w:val="Hyperlink"/>
          <w:color w:val="auto"/>
          <w:szCs w:val="24"/>
        </w:rPr>
        <w:t>.</w:t>
      </w:r>
    </w:p>
    <w:p w14:paraId="5AC264CE" w14:textId="77777777" w:rsidR="008A3AC3" w:rsidRPr="00F8511C" w:rsidRDefault="008A3AC3" w:rsidP="008A3AC3">
      <w:pPr>
        <w:pStyle w:val="NormalSS"/>
        <w:spacing w:after="360"/>
        <w:rPr>
          <w:szCs w:val="24"/>
        </w:rPr>
      </w:pPr>
      <w:r w:rsidRPr="00F8511C">
        <w:rPr>
          <w:szCs w:val="24"/>
        </w:rPr>
        <w:t>Thanks again for taking part in AI/AN FACES 2019.</w:t>
      </w:r>
    </w:p>
    <w:p w14:paraId="6EA20BB3" w14:textId="77777777" w:rsidR="008A3AC3" w:rsidRPr="00F8511C" w:rsidRDefault="008A3AC3" w:rsidP="008A3AC3">
      <w:pPr>
        <w:pStyle w:val="NormalSS"/>
        <w:tabs>
          <w:tab w:val="left" w:pos="5670"/>
        </w:tabs>
        <w:spacing w:after="360"/>
        <w:rPr>
          <w:szCs w:val="24"/>
        </w:rPr>
      </w:pPr>
      <w:r w:rsidRPr="00F8511C">
        <w:rPr>
          <w:noProof/>
          <w:szCs w:val="24"/>
        </w:rPr>
        <w:drawing>
          <wp:anchor distT="0" distB="0" distL="114300" distR="114300" simplePos="0" relativeHeight="251904000" behindDoc="1" locked="0" layoutInCell="1" allowOverlap="1" wp14:anchorId="2B61A7A9" wp14:editId="5C69CA5F">
            <wp:simplePos x="0" y="0"/>
            <wp:positionH relativeFrom="column">
              <wp:posOffset>3553361</wp:posOffset>
            </wp:positionH>
            <wp:positionV relativeFrom="paragraph">
              <wp:posOffset>146064</wp:posOffset>
            </wp:positionV>
            <wp:extent cx="1101471" cy="308068"/>
            <wp:effectExtent l="0" t="0" r="0" b="0"/>
            <wp:wrapNone/>
            <wp:docPr id="11" name="Picture 7" descr="AKel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Kelly.JPG"/>
                    <pic:cNvPicPr/>
                  </pic:nvPicPr>
                  <pic:blipFill>
                    <a:blip r:embed="rId33" cstate="print"/>
                    <a:stretch>
                      <a:fillRect/>
                    </a:stretch>
                  </pic:blipFill>
                  <pic:spPr>
                    <a:xfrm>
                      <a:off x="0" y="0"/>
                      <a:ext cx="1101471" cy="308068"/>
                    </a:xfrm>
                    <a:prstGeom prst="rect">
                      <a:avLst/>
                    </a:prstGeom>
                  </pic:spPr>
                </pic:pic>
              </a:graphicData>
            </a:graphic>
            <wp14:sizeRelH relativeFrom="margin">
              <wp14:pctWidth>0</wp14:pctWidth>
            </wp14:sizeRelH>
            <wp14:sizeRelV relativeFrom="margin">
              <wp14:pctHeight>0</wp14:pctHeight>
            </wp14:sizeRelV>
          </wp:anchor>
        </w:drawing>
      </w:r>
      <w:r w:rsidRPr="00F8511C">
        <w:rPr>
          <w:szCs w:val="24"/>
        </w:rPr>
        <w:tab/>
        <w:t>Sincerely,</w:t>
      </w:r>
    </w:p>
    <w:p w14:paraId="59A7BC33" w14:textId="77777777" w:rsidR="008A3AC3" w:rsidRDefault="008A3AC3" w:rsidP="008A3AC3">
      <w:pPr>
        <w:pStyle w:val="NormalSS"/>
        <w:tabs>
          <w:tab w:val="left" w:pos="5670"/>
        </w:tabs>
        <w:spacing w:after="0"/>
        <w:rPr>
          <w:szCs w:val="24"/>
        </w:rPr>
      </w:pPr>
      <w:r w:rsidRPr="00F8511C">
        <w:rPr>
          <w:szCs w:val="24"/>
        </w:rPr>
        <w:tab/>
        <w:t>Annalee Kelly</w:t>
      </w:r>
      <w:r w:rsidRPr="00F8511C">
        <w:rPr>
          <w:szCs w:val="24"/>
        </w:rPr>
        <w:br/>
      </w:r>
      <w:r w:rsidRPr="00F8511C">
        <w:rPr>
          <w:szCs w:val="24"/>
        </w:rPr>
        <w:tab/>
        <w:t>AI/AN FACES 2019 Survey Director</w:t>
      </w:r>
    </w:p>
    <w:p w14:paraId="12EBD935" w14:textId="77777777" w:rsidR="008A3AC3" w:rsidRPr="00F8511C" w:rsidRDefault="008A3AC3" w:rsidP="008A3AC3">
      <w:pPr>
        <w:pStyle w:val="NormalSS"/>
        <w:tabs>
          <w:tab w:val="left" w:pos="5670"/>
        </w:tabs>
        <w:spacing w:after="0"/>
        <w:rPr>
          <w:szCs w:val="24"/>
        </w:rPr>
      </w:pPr>
    </w:p>
    <w:p w14:paraId="61F5BD07" w14:textId="74C66B54" w:rsidR="008A3AC3" w:rsidRPr="00E710CA" w:rsidRDefault="008A3AC3" w:rsidP="008A3AC3">
      <w:pPr>
        <w:pBdr>
          <w:top w:val="single" w:sz="4" w:space="1" w:color="auto"/>
          <w:left w:val="single" w:sz="4" w:space="1" w:color="auto"/>
          <w:bottom w:val="single" w:sz="4" w:space="1" w:color="auto"/>
          <w:right w:val="single" w:sz="4" w:space="4" w:color="auto"/>
        </w:pBdr>
        <w:tabs>
          <w:tab w:val="left" w:pos="720"/>
        </w:tabs>
        <w:spacing w:line="240" w:lineRule="auto"/>
        <w:ind w:firstLine="0"/>
        <w:rPr>
          <w:sz w:val="16"/>
          <w:szCs w:val="16"/>
        </w:rPr>
        <w:sectPr w:rsidR="008A3AC3" w:rsidRPr="00E710CA" w:rsidSect="00D848B9">
          <w:headerReference w:type="default" r:id="rId46"/>
          <w:footerReference w:type="default" r:id="rId47"/>
          <w:pgSz w:w="12240" w:h="15840"/>
          <w:pgMar w:top="1152" w:right="1440" w:bottom="0" w:left="1440" w:header="288" w:footer="720" w:gutter="0"/>
          <w:paperSrc w:first="7" w:other="7"/>
          <w:cols w:space="720"/>
          <w:docGrid w:linePitch="360"/>
        </w:sectPr>
      </w:pPr>
      <w:r w:rsidRPr="00E710CA">
        <w:rPr>
          <w:sz w:val="16"/>
          <w:szCs w:val="16"/>
        </w:rPr>
        <w:t xml:space="preserve">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 </w:t>
      </w:r>
    </w:p>
    <w:p w14:paraId="60BD4F92" w14:textId="5578673C" w:rsidR="008A3AC3" w:rsidRDefault="008A3AC3">
      <w:pPr>
        <w:spacing w:after="240" w:line="240" w:lineRule="auto"/>
        <w:ind w:firstLine="0"/>
        <w:rPr>
          <w:rFonts w:ascii="Arial Black" w:hAnsi="Arial Black"/>
          <w:sz w:val="22"/>
        </w:rPr>
      </w:pPr>
    </w:p>
    <w:p w14:paraId="1C0A9D28" w14:textId="2E6E83A6" w:rsidR="00927048" w:rsidRPr="00061FCF" w:rsidRDefault="00163EB1" w:rsidP="00061FCF">
      <w:pPr>
        <w:pStyle w:val="MarkforAppendixTitle"/>
        <w:sectPr w:rsidR="00927048" w:rsidRPr="00061FCF" w:rsidSect="00DD2DC4">
          <w:headerReference w:type="default" r:id="rId48"/>
          <w:footerReference w:type="default" r:id="rId49"/>
          <w:pgSz w:w="12240" w:h="15840"/>
          <w:pgMar w:top="1620" w:right="1440" w:bottom="1440" w:left="1440" w:header="720" w:footer="720" w:gutter="0"/>
          <w:paperSrc w:first="7" w:other="7"/>
          <w:cols w:space="720"/>
          <w:docGrid w:linePitch="360"/>
        </w:sectPr>
      </w:pPr>
      <w:r w:rsidRPr="00061FCF">
        <w:rPr>
          <w:caps w:val="0"/>
        </w:rPr>
        <w:t>AI/AN FACES 2019 SPRING PARENT SURVEY INVITATION LETTER</w:t>
      </w:r>
    </w:p>
    <w:p w14:paraId="5E3BC6C5" w14:textId="77777777" w:rsidR="00927048" w:rsidRPr="00DD2DC4" w:rsidRDefault="00927048" w:rsidP="00FA2F53">
      <w:pPr>
        <w:spacing w:before="2640"/>
        <w:jc w:val="center"/>
        <w:rPr>
          <w:b/>
        </w:rPr>
      </w:pPr>
      <w:r w:rsidRPr="006778CA">
        <w:rPr>
          <w:b/>
        </w:rPr>
        <w:t>This page has been left blank for double-sided copying.</w:t>
      </w:r>
    </w:p>
    <w:p w14:paraId="36455918" w14:textId="77777777" w:rsidR="00927048" w:rsidRDefault="00927048" w:rsidP="00FA2F53">
      <w:pPr>
        <w:pStyle w:val="MarkforAppendixTitle"/>
        <w:outlineLvl w:val="9"/>
        <w:sectPr w:rsidR="00927048" w:rsidSect="00DD2DC4">
          <w:headerReference w:type="default" r:id="rId50"/>
          <w:footerReference w:type="default" r:id="rId51"/>
          <w:pgSz w:w="12240" w:h="15840"/>
          <w:pgMar w:top="1620" w:right="1440" w:bottom="1440" w:left="1440" w:header="720" w:footer="720" w:gutter="0"/>
          <w:paperSrc w:first="7" w:other="7"/>
          <w:cols w:space="720"/>
          <w:docGrid w:linePitch="360"/>
        </w:sectPr>
      </w:pPr>
    </w:p>
    <w:tbl>
      <w:tblPr>
        <w:tblpPr w:leftFromText="180" w:rightFromText="180" w:horzAnchor="margin" w:tblpY="820"/>
        <w:tblW w:w="9722" w:type="dxa"/>
        <w:tblLayout w:type="fixed"/>
        <w:tblLook w:val="04A0" w:firstRow="1" w:lastRow="0" w:firstColumn="1" w:lastColumn="0" w:noHBand="0" w:noVBand="1"/>
      </w:tblPr>
      <w:tblGrid>
        <w:gridCol w:w="6498"/>
        <w:gridCol w:w="3224"/>
      </w:tblGrid>
      <w:tr w:rsidR="00A64390" w:rsidRPr="006A5DBF" w14:paraId="25D5AE31" w14:textId="77777777" w:rsidTr="00E710CA">
        <w:trPr>
          <w:trHeight w:val="1080"/>
        </w:trPr>
        <w:tc>
          <w:tcPr>
            <w:tcW w:w="6498" w:type="dxa"/>
          </w:tcPr>
          <w:p w14:paraId="1D77CC48" w14:textId="7A5E9BB2" w:rsidR="00A64390" w:rsidRPr="00907E4B" w:rsidRDefault="00A64390" w:rsidP="00E710CA">
            <w:pPr>
              <w:pStyle w:val="NormalSS"/>
              <w:tabs>
                <w:tab w:val="left" w:pos="7560"/>
              </w:tabs>
              <w:spacing w:after="0"/>
              <w:ind w:firstLine="0"/>
              <w:rPr>
                <w:b/>
                <w:sz w:val="16"/>
              </w:rPr>
            </w:pPr>
            <w:r>
              <w:rPr>
                <w:b/>
                <w:sz w:val="16"/>
              </w:rPr>
              <w:t>Annalee Kelly</w:t>
            </w:r>
          </w:p>
          <w:p w14:paraId="17E4A27A" w14:textId="14F8D3B8" w:rsidR="00A64390" w:rsidRPr="006A5DBF" w:rsidRDefault="00A64390" w:rsidP="00E710CA">
            <w:pPr>
              <w:pStyle w:val="NormalSS"/>
              <w:tabs>
                <w:tab w:val="left" w:pos="7560"/>
              </w:tabs>
              <w:ind w:firstLine="0"/>
              <w:rPr>
                <w:i/>
                <w:sz w:val="16"/>
              </w:rPr>
            </w:pPr>
            <w:r>
              <w:rPr>
                <w:i/>
                <w:sz w:val="16"/>
              </w:rPr>
              <w:t>AI/AN FACES 2019 Survey Director</w:t>
            </w:r>
          </w:p>
          <w:p w14:paraId="3939DE44" w14:textId="77777777" w:rsidR="00A64390" w:rsidRPr="006A5DBF" w:rsidRDefault="00A64390" w:rsidP="00E710CA">
            <w:pPr>
              <w:pStyle w:val="NormalSS"/>
              <w:tabs>
                <w:tab w:val="left" w:pos="7560"/>
              </w:tabs>
              <w:ind w:firstLine="0"/>
              <w:rPr>
                <w:sz w:val="16"/>
              </w:rPr>
            </w:pPr>
          </w:p>
        </w:tc>
        <w:tc>
          <w:tcPr>
            <w:tcW w:w="3224" w:type="dxa"/>
          </w:tcPr>
          <w:p w14:paraId="7C10962A" w14:textId="77777777" w:rsidR="00A64390" w:rsidRDefault="00A64390" w:rsidP="00E710CA">
            <w:pPr>
              <w:pStyle w:val="NormalSS"/>
              <w:tabs>
                <w:tab w:val="left" w:pos="7560"/>
              </w:tabs>
              <w:spacing w:after="0"/>
              <w:ind w:left="583" w:firstLine="0"/>
              <w:rPr>
                <w:sz w:val="16"/>
              </w:rPr>
            </w:pPr>
            <w:r>
              <w:rPr>
                <w:sz w:val="16"/>
              </w:rPr>
              <w:t>P.O. Box 2393</w:t>
            </w:r>
          </w:p>
          <w:p w14:paraId="235DC3B1" w14:textId="77777777" w:rsidR="00A64390" w:rsidRDefault="00A64390" w:rsidP="00E710CA">
            <w:pPr>
              <w:pStyle w:val="NormalSS"/>
              <w:tabs>
                <w:tab w:val="left" w:pos="7560"/>
              </w:tabs>
              <w:spacing w:after="0"/>
              <w:ind w:left="583" w:firstLine="0"/>
              <w:rPr>
                <w:sz w:val="16"/>
              </w:rPr>
            </w:pPr>
            <w:r>
              <w:rPr>
                <w:sz w:val="16"/>
              </w:rPr>
              <w:t>Princeton, NJ 08543-2393</w:t>
            </w:r>
          </w:p>
          <w:p w14:paraId="5F292FA5" w14:textId="77777777" w:rsidR="00A64390" w:rsidRDefault="00A64390" w:rsidP="00E710CA">
            <w:pPr>
              <w:pStyle w:val="NormalSS"/>
              <w:tabs>
                <w:tab w:val="left" w:pos="7560"/>
              </w:tabs>
              <w:spacing w:after="0"/>
              <w:ind w:left="583" w:firstLine="0"/>
              <w:rPr>
                <w:sz w:val="16"/>
              </w:rPr>
            </w:pPr>
            <w:r>
              <w:rPr>
                <w:sz w:val="16"/>
              </w:rPr>
              <w:t>Telephone (609) 799-3535</w:t>
            </w:r>
          </w:p>
          <w:p w14:paraId="4A15BEAF" w14:textId="77777777" w:rsidR="00A64390" w:rsidRDefault="00A64390" w:rsidP="00E710CA">
            <w:pPr>
              <w:pStyle w:val="NormalSS"/>
              <w:tabs>
                <w:tab w:val="left" w:pos="7560"/>
              </w:tabs>
              <w:spacing w:after="0"/>
              <w:ind w:left="583" w:firstLine="0"/>
              <w:rPr>
                <w:sz w:val="16"/>
              </w:rPr>
            </w:pPr>
            <w:r>
              <w:rPr>
                <w:sz w:val="16"/>
              </w:rPr>
              <w:t>Fax (609) 799-0005</w:t>
            </w:r>
          </w:p>
          <w:p w14:paraId="3F410F13" w14:textId="77777777" w:rsidR="00A64390" w:rsidRDefault="00A64390" w:rsidP="00E710CA">
            <w:pPr>
              <w:pStyle w:val="NormalSS"/>
              <w:tabs>
                <w:tab w:val="left" w:pos="7560"/>
              </w:tabs>
              <w:spacing w:after="0"/>
              <w:ind w:left="583" w:firstLine="0"/>
              <w:rPr>
                <w:sz w:val="16"/>
              </w:rPr>
            </w:pPr>
            <w:r>
              <w:rPr>
                <w:sz w:val="16"/>
              </w:rPr>
              <w:t>www.mathematica-mpr.com</w:t>
            </w:r>
          </w:p>
          <w:p w14:paraId="3DEC1B07" w14:textId="77777777" w:rsidR="00A64390" w:rsidRPr="007167E3" w:rsidRDefault="00A64390" w:rsidP="00E710CA">
            <w:pPr>
              <w:pStyle w:val="NormalSS"/>
              <w:tabs>
                <w:tab w:val="left" w:pos="7560"/>
              </w:tabs>
              <w:spacing w:after="0"/>
              <w:ind w:left="2484" w:firstLine="0"/>
            </w:pPr>
          </w:p>
        </w:tc>
      </w:tr>
    </w:tbl>
    <w:p w14:paraId="480F02F1" w14:textId="1A87F341" w:rsidR="00E710CA" w:rsidRDefault="00E710CA" w:rsidP="00141F53">
      <w:pPr>
        <w:spacing w:line="240" w:lineRule="auto"/>
        <w:ind w:left="7020" w:firstLine="0"/>
        <w:rPr>
          <w:b/>
          <w:noProof/>
          <w:szCs w:val="24"/>
        </w:rPr>
      </w:pPr>
      <w:r w:rsidRPr="00CE1D5F">
        <w:rPr>
          <w:b/>
          <w:noProof/>
        </w:rPr>
        <w:drawing>
          <wp:anchor distT="0" distB="0" distL="114300" distR="114300" simplePos="0" relativeHeight="251895808" behindDoc="0" locked="0" layoutInCell="1" allowOverlap="1" wp14:anchorId="4B0687A6" wp14:editId="2B972A2E">
            <wp:simplePos x="0" y="0"/>
            <wp:positionH relativeFrom="column">
              <wp:posOffset>31750</wp:posOffset>
            </wp:positionH>
            <wp:positionV relativeFrom="paragraph">
              <wp:posOffset>-349250</wp:posOffset>
            </wp:positionV>
            <wp:extent cx="861435" cy="767715"/>
            <wp:effectExtent l="0" t="0" r="0" b="0"/>
            <wp:wrapNone/>
            <wp:docPr id="52" name="Picture 52" descr="C:\Users\kgroesbeck.MATHEMATICA\AppData\Local\Microsoft\Windows\Temporary Internet Files\Content.Outlook\3K998W9D\log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groesbeck.MATHEMATICA\AppData\Local\Microsoft\Windows\Temporary Internet Files\Content.Outlook\3K998W9D\logo 2.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861435" cy="7677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13C06">
        <w:rPr>
          <w:b/>
          <w:noProof/>
          <w:szCs w:val="24"/>
        </w:rPr>
        <w:drawing>
          <wp:anchor distT="0" distB="0" distL="114300" distR="114300" simplePos="0" relativeHeight="251705344" behindDoc="1" locked="0" layoutInCell="1" allowOverlap="1" wp14:anchorId="2B8EDA86" wp14:editId="0BDB6568">
            <wp:simplePos x="0" y="0"/>
            <wp:positionH relativeFrom="column">
              <wp:posOffset>-28575</wp:posOffset>
            </wp:positionH>
            <wp:positionV relativeFrom="paragraph">
              <wp:posOffset>-29210</wp:posOffset>
            </wp:positionV>
            <wp:extent cx="6116955" cy="528955"/>
            <wp:effectExtent l="0" t="0" r="0" b="4445"/>
            <wp:wrapNone/>
            <wp:docPr id="25" name="Picture 1" descr="C:\Logo\E-Letter log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Logo\E-Letter logo.jpg"/>
                    <pic:cNvPicPr preferRelativeResize="0">
                      <a:picLocks noChangeAspect="1" noChangeArrowheads="1"/>
                    </pic:cNvPicPr>
                  </pic:nvPicPr>
                  <pic:blipFill>
                    <a:blip r:embed="rId52" cstate="print"/>
                    <a:stretch>
                      <a:fillRect/>
                    </a:stretch>
                  </pic:blipFill>
                  <pic:spPr bwMode="auto">
                    <a:xfrm>
                      <a:off x="0" y="0"/>
                      <a:ext cx="6116955" cy="528955"/>
                    </a:xfrm>
                    <a:prstGeom prst="rect">
                      <a:avLst/>
                    </a:prstGeom>
                    <a:noFill/>
                    <a:ln w="9525">
                      <a:noFill/>
                      <a:miter lim="800000"/>
                      <a:headEnd/>
                      <a:tailEnd/>
                    </a:ln>
                  </pic:spPr>
                </pic:pic>
              </a:graphicData>
            </a:graphic>
          </wp:anchor>
        </w:drawing>
      </w:r>
    </w:p>
    <w:p w14:paraId="02F0B0A5" w14:textId="2F838CFE" w:rsidR="00E710CA" w:rsidRDefault="00E710CA" w:rsidP="00141F53">
      <w:pPr>
        <w:spacing w:line="240" w:lineRule="auto"/>
        <w:ind w:left="7020" w:firstLine="0"/>
        <w:rPr>
          <w:b/>
          <w:noProof/>
          <w:szCs w:val="24"/>
        </w:rPr>
      </w:pPr>
    </w:p>
    <w:p w14:paraId="11884EB1" w14:textId="5BA7F33F" w:rsidR="00A64390" w:rsidRPr="00F13C06" w:rsidRDefault="00A64390" w:rsidP="00F31F02">
      <w:pPr>
        <w:spacing w:line="240" w:lineRule="auto"/>
        <w:ind w:left="7020" w:firstLine="90"/>
        <w:rPr>
          <w:szCs w:val="24"/>
        </w:rPr>
      </w:pPr>
      <w:r w:rsidRPr="00F13C06">
        <w:rPr>
          <w:szCs w:val="24"/>
        </w:rPr>
        <w:t>[DATE]</w:t>
      </w:r>
    </w:p>
    <w:p w14:paraId="353F9B51" w14:textId="77777777" w:rsidR="00A64390" w:rsidRPr="00F13C06" w:rsidRDefault="00A64390" w:rsidP="00C92497">
      <w:pPr>
        <w:spacing w:line="240" w:lineRule="auto"/>
        <w:ind w:firstLine="0"/>
        <w:rPr>
          <w:szCs w:val="24"/>
        </w:rPr>
      </w:pPr>
      <w:r w:rsidRPr="00F13C06">
        <w:rPr>
          <w:szCs w:val="24"/>
        </w:rPr>
        <w:t>[PARENT NAME]</w:t>
      </w:r>
    </w:p>
    <w:p w14:paraId="6436430C" w14:textId="22D7FF80" w:rsidR="00A64390" w:rsidRDefault="00A64390" w:rsidP="00C92497">
      <w:pPr>
        <w:spacing w:line="240" w:lineRule="auto"/>
        <w:ind w:firstLine="0"/>
        <w:rPr>
          <w:szCs w:val="24"/>
        </w:rPr>
      </w:pPr>
      <w:r w:rsidRPr="00F13C06">
        <w:rPr>
          <w:szCs w:val="24"/>
        </w:rPr>
        <w:t>[PARENT ADDRESS]</w:t>
      </w:r>
    </w:p>
    <w:p w14:paraId="019A21A1" w14:textId="77777777" w:rsidR="00F13C06" w:rsidRPr="00F13C06" w:rsidRDefault="00F13C06" w:rsidP="00C92497">
      <w:pPr>
        <w:spacing w:line="240" w:lineRule="auto"/>
        <w:ind w:firstLine="0"/>
        <w:rPr>
          <w:szCs w:val="24"/>
        </w:rPr>
      </w:pPr>
    </w:p>
    <w:p w14:paraId="59ABC1B6" w14:textId="4E6B76DE" w:rsidR="00A64390" w:rsidRPr="00F13C06" w:rsidRDefault="00A64390" w:rsidP="00F13C06">
      <w:pPr>
        <w:tabs>
          <w:tab w:val="left" w:pos="-604"/>
          <w:tab w:val="left" w:pos="-244"/>
          <w:tab w:val="left" w:pos="1196"/>
        </w:tabs>
        <w:spacing w:before="240" w:after="120" w:line="240" w:lineRule="auto"/>
        <w:ind w:firstLine="0"/>
        <w:rPr>
          <w:szCs w:val="24"/>
        </w:rPr>
      </w:pPr>
      <w:r w:rsidRPr="00F13C06">
        <w:rPr>
          <w:szCs w:val="24"/>
        </w:rPr>
        <w:t>Dear [PARENT]:</w:t>
      </w:r>
    </w:p>
    <w:p w14:paraId="2D334FFD" w14:textId="43C02C15" w:rsidR="00A64390" w:rsidRPr="00F13C06" w:rsidRDefault="00A64390" w:rsidP="00F13C06">
      <w:pPr>
        <w:pStyle w:val="NormalSS12"/>
        <w:spacing w:before="240" w:after="120"/>
        <w:rPr>
          <w:rFonts w:ascii="Times New Roman" w:hAnsi="Times New Roman"/>
        </w:rPr>
      </w:pPr>
      <w:r w:rsidRPr="00F13C06">
        <w:rPr>
          <w:rFonts w:ascii="Times New Roman" w:hAnsi="Times New Roman"/>
        </w:rPr>
        <w:t xml:space="preserve">Thank you for your and your child’s participation in the American Indian and Alaska Native Head Start Family and Child Experiences Survey 2019 (AI/AN FACES 2019) last fall. The purpose of AI/AN FACES 2019 is to provide details about the characteristics, experiences, and outcomes of children and families whom AI/AN Head Start programs serve. The information collected will help Head Start improve its services to children and families in AI/AN Head Start programs. As one of only about 800 families taking part in this important study of AI/AN Head Start programs, your help is vital to the study’s success. The study is funded by the Administration for Children and Families, part of the U.S. Department of Health and Human Services. Mathematica Policy Research, an independent research firm, is conducting the study. </w:t>
      </w:r>
    </w:p>
    <w:p w14:paraId="249073D4" w14:textId="21145CA5" w:rsidR="00A64390" w:rsidRPr="00F13C06" w:rsidRDefault="00A64390" w:rsidP="00E710CA">
      <w:pPr>
        <w:pStyle w:val="NormalSS12"/>
        <w:spacing w:before="240"/>
        <w:rPr>
          <w:rFonts w:ascii="Times New Roman" w:hAnsi="Times New Roman"/>
        </w:rPr>
      </w:pPr>
      <w:r w:rsidRPr="00F13C06">
        <w:rPr>
          <w:rFonts w:ascii="Times New Roman" w:hAnsi="Times New Roman"/>
        </w:rPr>
        <w:t>As part of this study, we invite you to fill out a</w:t>
      </w:r>
      <w:r w:rsidR="001B1647">
        <w:rPr>
          <w:rFonts w:ascii="Times New Roman" w:hAnsi="Times New Roman"/>
        </w:rPr>
        <w:t xml:space="preserve"> spring</w:t>
      </w:r>
      <w:r w:rsidRPr="00F13C06">
        <w:rPr>
          <w:rFonts w:ascii="Times New Roman" w:hAnsi="Times New Roman"/>
        </w:rPr>
        <w:t xml:space="preserve"> survey about you and your child. </w:t>
      </w:r>
      <w:r w:rsidRPr="00F13C06">
        <w:rPr>
          <w:rFonts w:ascii="Times New Roman" w:hAnsi="Times New Roman"/>
          <w:b/>
        </w:rPr>
        <w:t>The survey will take about 30 minutes to finish. After you finish the survey, we will send you a $30 gift card to thank you for your participation.</w:t>
      </w:r>
      <w:r w:rsidRPr="00F13C06">
        <w:rPr>
          <w:rFonts w:ascii="Times New Roman" w:hAnsi="Times New Roman"/>
        </w:rPr>
        <w:t xml:space="preserve"> You can complete the survey online or by phone. If you want to fill out the survey online but do not have internet access, you can fill out the survey at your child’s Head Start center during the week the AI/AN FACES 2019 data collection team is visiting. The AI/AN FACES 2019 team will have computers you can use. To complete the survey by phone, or if you need to complete the survey in a language other than English, please call 800-xxx-xxxx toll-free. </w:t>
      </w:r>
    </w:p>
    <w:tbl>
      <w:tblPr>
        <w:tblStyle w:val="LightList"/>
        <w:tblW w:w="5000" w:type="pct"/>
        <w:jc w:val="center"/>
        <w:tblBorders>
          <w:top w:val="single" w:sz="18" w:space="0" w:color="auto"/>
          <w:left w:val="single" w:sz="18" w:space="0" w:color="auto"/>
          <w:bottom w:val="single" w:sz="18" w:space="0" w:color="auto"/>
          <w:right w:val="single" w:sz="18" w:space="0" w:color="auto"/>
        </w:tblBorders>
        <w:shd w:val="clear" w:color="auto" w:fill="C9C3B2"/>
        <w:tblLook w:val="0620" w:firstRow="1" w:lastRow="0" w:firstColumn="0" w:lastColumn="0" w:noHBand="1" w:noVBand="1"/>
      </w:tblPr>
      <w:tblGrid>
        <w:gridCol w:w="9576"/>
      </w:tblGrid>
      <w:tr w:rsidR="00A64390" w:rsidRPr="00F13C06" w14:paraId="1F0BD328" w14:textId="77777777" w:rsidTr="00DB1A09">
        <w:trPr>
          <w:cnfStyle w:val="100000000000" w:firstRow="1" w:lastRow="0" w:firstColumn="0" w:lastColumn="0" w:oddVBand="0" w:evenVBand="0" w:oddHBand="0" w:evenHBand="0" w:firstRowFirstColumn="0" w:firstRowLastColumn="0" w:lastRowFirstColumn="0" w:lastRowLastColumn="0"/>
          <w:jc w:val="center"/>
        </w:trPr>
        <w:tc>
          <w:tcPr>
            <w:tcW w:w="5000" w:type="pct"/>
            <w:shd w:val="clear" w:color="auto" w:fill="C9C3B2"/>
          </w:tcPr>
          <w:p w14:paraId="54B85A77" w14:textId="77777777" w:rsidR="00A64390" w:rsidRPr="00F13C06" w:rsidRDefault="00A64390" w:rsidP="00A7755E">
            <w:pPr>
              <w:pStyle w:val="NormalSS"/>
              <w:spacing w:after="0"/>
              <w:ind w:firstLine="0"/>
              <w:jc w:val="center"/>
              <w:rPr>
                <w:rFonts w:ascii="Arial" w:hAnsi="Arial" w:cs="Arial"/>
                <w:b w:val="0"/>
                <w:color w:val="000000" w:themeColor="text1"/>
                <w:sz w:val="24"/>
                <w:szCs w:val="24"/>
              </w:rPr>
            </w:pPr>
            <w:r w:rsidRPr="00F13C06">
              <w:rPr>
                <w:rFonts w:ascii="Arial" w:hAnsi="Arial" w:cs="Arial"/>
                <w:b w:val="0"/>
                <w:color w:val="000000" w:themeColor="text1"/>
                <w:sz w:val="24"/>
                <w:szCs w:val="24"/>
              </w:rPr>
              <w:t>We encourage you to complete the survey online at:</w:t>
            </w:r>
          </w:p>
          <w:p w14:paraId="3F7367E3" w14:textId="77777777" w:rsidR="00A64390" w:rsidRPr="00F13C06" w:rsidRDefault="00A64390" w:rsidP="00A7755E">
            <w:pPr>
              <w:autoSpaceDE w:val="0"/>
              <w:autoSpaceDN w:val="0"/>
              <w:adjustRightInd w:val="0"/>
              <w:spacing w:line="240" w:lineRule="auto"/>
              <w:ind w:firstLine="0"/>
              <w:jc w:val="center"/>
              <w:rPr>
                <w:rFonts w:ascii="Arial" w:hAnsi="Arial" w:cs="Arial"/>
                <w:b w:val="0"/>
                <w:color w:val="000000" w:themeColor="text1"/>
                <w:sz w:val="24"/>
                <w:szCs w:val="24"/>
              </w:rPr>
            </w:pPr>
            <w:r w:rsidRPr="00F13C06">
              <w:rPr>
                <w:rFonts w:ascii="Arial" w:hAnsi="Arial" w:cs="Arial"/>
                <w:b w:val="0"/>
                <w:color w:val="000000" w:themeColor="text1"/>
                <w:sz w:val="24"/>
                <w:szCs w:val="24"/>
              </w:rPr>
              <w:t>[WEBSITE].</w:t>
            </w:r>
          </w:p>
          <w:p w14:paraId="49655571" w14:textId="77777777" w:rsidR="00A64390" w:rsidRPr="00F13C06" w:rsidRDefault="00A64390" w:rsidP="00A7755E">
            <w:pPr>
              <w:pStyle w:val="NormalSS"/>
              <w:spacing w:after="0"/>
              <w:ind w:firstLine="0"/>
              <w:jc w:val="center"/>
              <w:rPr>
                <w:rFonts w:ascii="Arial" w:hAnsi="Arial" w:cs="Arial"/>
                <w:b w:val="0"/>
                <w:color w:val="000000" w:themeColor="text1"/>
                <w:sz w:val="24"/>
                <w:szCs w:val="24"/>
              </w:rPr>
            </w:pPr>
          </w:p>
          <w:p w14:paraId="4F8BB20E" w14:textId="77777777" w:rsidR="00A64390" w:rsidRPr="00F13C06" w:rsidRDefault="00A64390" w:rsidP="00A7755E">
            <w:pPr>
              <w:pStyle w:val="NormalSS"/>
              <w:spacing w:after="0"/>
              <w:ind w:firstLine="0"/>
              <w:jc w:val="center"/>
              <w:rPr>
                <w:rFonts w:ascii="Arial" w:hAnsi="Arial" w:cs="Arial"/>
                <w:b w:val="0"/>
                <w:color w:val="000000" w:themeColor="text1"/>
                <w:sz w:val="24"/>
                <w:szCs w:val="24"/>
              </w:rPr>
            </w:pPr>
            <w:r w:rsidRPr="00F13C06">
              <w:rPr>
                <w:rFonts w:ascii="Arial" w:hAnsi="Arial" w:cs="Arial"/>
                <w:b w:val="0"/>
                <w:color w:val="000000" w:themeColor="text1"/>
                <w:sz w:val="24"/>
                <w:szCs w:val="24"/>
              </w:rPr>
              <w:t>Use the log-in ID and password shown.</w:t>
            </w:r>
          </w:p>
          <w:p w14:paraId="3D3AB367" w14:textId="77777777" w:rsidR="00A64390" w:rsidRPr="00F13C06" w:rsidRDefault="00A64390" w:rsidP="00A7755E">
            <w:pPr>
              <w:pStyle w:val="NormalSS"/>
              <w:spacing w:after="0"/>
              <w:ind w:firstLine="0"/>
              <w:jc w:val="center"/>
              <w:rPr>
                <w:rFonts w:ascii="Arial" w:hAnsi="Arial" w:cs="Arial"/>
                <w:b w:val="0"/>
                <w:bCs w:val="0"/>
                <w:color w:val="000000" w:themeColor="text1"/>
                <w:sz w:val="24"/>
                <w:szCs w:val="24"/>
              </w:rPr>
            </w:pPr>
            <w:r w:rsidRPr="00F13C06">
              <w:rPr>
                <w:rFonts w:ascii="Arial" w:hAnsi="Arial" w:cs="Arial"/>
                <w:b w:val="0"/>
                <w:color w:val="000000" w:themeColor="text1"/>
                <w:sz w:val="24"/>
                <w:szCs w:val="24"/>
              </w:rPr>
              <w:t>LOG-IN ID: [LOG-IN ID]</w:t>
            </w:r>
          </w:p>
          <w:p w14:paraId="10015AFA" w14:textId="77777777" w:rsidR="00A64390" w:rsidRPr="00F13C06" w:rsidRDefault="00A64390" w:rsidP="00A7755E">
            <w:pPr>
              <w:pStyle w:val="TableText"/>
              <w:jc w:val="center"/>
              <w:rPr>
                <w:color w:val="000000" w:themeColor="text1"/>
                <w:sz w:val="24"/>
                <w:szCs w:val="24"/>
              </w:rPr>
            </w:pPr>
            <w:r w:rsidRPr="00F13C06">
              <w:rPr>
                <w:rFonts w:cs="Arial"/>
                <w:b w:val="0"/>
                <w:color w:val="000000" w:themeColor="text1"/>
                <w:sz w:val="24"/>
                <w:szCs w:val="24"/>
              </w:rPr>
              <w:t>PASSWORD: [PASSWORD]</w:t>
            </w:r>
          </w:p>
        </w:tc>
      </w:tr>
    </w:tbl>
    <w:p w14:paraId="23B07110" w14:textId="77777777" w:rsidR="00A64390" w:rsidRPr="00F13C06" w:rsidRDefault="00A64390" w:rsidP="00A64390">
      <w:pPr>
        <w:pStyle w:val="NormalSS12"/>
        <w:spacing w:after="0"/>
      </w:pPr>
    </w:p>
    <w:p w14:paraId="42EE29E3" w14:textId="77777777" w:rsidR="00A64390" w:rsidRPr="00F13C06" w:rsidRDefault="00A64390" w:rsidP="00E710CA">
      <w:pPr>
        <w:pStyle w:val="NormalSS12"/>
        <w:spacing w:before="120" w:after="120"/>
        <w:rPr>
          <w:rFonts w:ascii="Times New Roman" w:hAnsi="Times New Roman"/>
        </w:rPr>
      </w:pPr>
      <w:r w:rsidRPr="00F13C06" w:rsidDel="007B0A34">
        <w:rPr>
          <w:rFonts w:ascii="Times New Roman" w:hAnsi="Times New Roman"/>
        </w:rPr>
        <w:t xml:space="preserve">Please </w:t>
      </w:r>
      <w:r w:rsidRPr="00F13C06">
        <w:rPr>
          <w:rFonts w:ascii="Times New Roman" w:hAnsi="Times New Roman"/>
        </w:rPr>
        <w:t>finish</w:t>
      </w:r>
      <w:r w:rsidRPr="00F13C06" w:rsidDel="007B0A34">
        <w:rPr>
          <w:rFonts w:ascii="Times New Roman" w:hAnsi="Times New Roman"/>
        </w:rPr>
        <w:t xml:space="preserve"> the survey as soon as </w:t>
      </w:r>
      <w:r w:rsidRPr="00F13C06">
        <w:rPr>
          <w:rFonts w:ascii="Times New Roman" w:hAnsi="Times New Roman"/>
        </w:rPr>
        <w:t>you can.</w:t>
      </w:r>
      <w:r w:rsidRPr="00F13C06" w:rsidDel="007B0A34">
        <w:rPr>
          <w:rFonts w:ascii="Times New Roman" w:hAnsi="Times New Roman"/>
        </w:rPr>
        <w:t xml:space="preserve"> </w:t>
      </w:r>
      <w:r w:rsidRPr="00F13C06">
        <w:rPr>
          <w:rFonts w:ascii="Times New Roman" w:hAnsi="Times New Roman"/>
        </w:rPr>
        <w:t>Here are some points to keep in mind:</w:t>
      </w:r>
    </w:p>
    <w:p w14:paraId="45C9B059" w14:textId="77777777" w:rsidR="00A64390" w:rsidRPr="00F13C06" w:rsidRDefault="00A64390" w:rsidP="00A64390">
      <w:pPr>
        <w:pStyle w:val="Bullet"/>
        <w:rPr>
          <w:szCs w:val="24"/>
        </w:rPr>
      </w:pPr>
      <w:r w:rsidRPr="00F13C06">
        <w:rPr>
          <w:szCs w:val="24"/>
        </w:rPr>
        <w:t>Taking part in AI/AN FACES 2019 is up to you. There is no penalty if you decide not to participate. Taking part in the study, or deciding not to participate, will not affect any Head Start services you or your child receives. There are no risks from taking part in the study. However, you may be asked a few sensitive questions. You may choose not to answer those questions</w:t>
      </w:r>
      <w:r w:rsidR="00C168BD" w:rsidRPr="00F13C06">
        <w:rPr>
          <w:szCs w:val="24"/>
        </w:rPr>
        <w:t xml:space="preserve"> or any questions</w:t>
      </w:r>
      <w:r w:rsidRPr="00F13C06">
        <w:rPr>
          <w:szCs w:val="24"/>
        </w:rPr>
        <w:t>.</w:t>
      </w:r>
    </w:p>
    <w:p w14:paraId="657F19BA" w14:textId="32237155" w:rsidR="00A64390" w:rsidRPr="00F13C06" w:rsidRDefault="00A64390" w:rsidP="00A7755E">
      <w:pPr>
        <w:pStyle w:val="BulletLastSS"/>
        <w:spacing w:after="120"/>
        <w:rPr>
          <w:szCs w:val="24"/>
        </w:rPr>
      </w:pPr>
      <w:r w:rsidRPr="00F13C06">
        <w:rPr>
          <w:szCs w:val="24"/>
        </w:rPr>
        <w:t xml:space="preserve">Study results will only be reported for groups. Study results will never be reported in a way that identifies you, your child, any other individuals in your family, or your child’s Head Start program. </w:t>
      </w:r>
      <w:r w:rsidR="00463732" w:rsidRPr="00F13C06">
        <w:rPr>
          <w:szCs w:val="24"/>
        </w:rPr>
        <w:t xml:space="preserve">No one from your Head Start program will see or hear your individual responses, and your name and your program’s name will not be shared with the Office of Head Start. </w:t>
      </w:r>
      <w:r w:rsidRPr="00F13C06">
        <w:rPr>
          <w:szCs w:val="24"/>
        </w:rPr>
        <w:t>We are</w:t>
      </w:r>
      <w:r w:rsidR="00A86829" w:rsidRPr="00F13C06">
        <w:rPr>
          <w:szCs w:val="24"/>
        </w:rPr>
        <w:t>, however,</w:t>
      </w:r>
      <w:r w:rsidRPr="00F13C06">
        <w:rPr>
          <w:szCs w:val="24"/>
        </w:rPr>
        <w:t xml:space="preserve"> required to identify participants if they tell us something that suggests that they are very likely to harm themselves, that they are planning to hurt another person or child, or that someone is likely to harm them.</w:t>
      </w:r>
      <w:r w:rsidR="00867A9D">
        <w:rPr>
          <w:szCs w:val="24"/>
        </w:rPr>
        <w:t xml:space="preserve"> </w:t>
      </w:r>
      <w:r w:rsidR="00C07B4A">
        <w:rPr>
          <w:szCs w:val="24"/>
        </w:rPr>
        <w:t>In the future,</w:t>
      </w:r>
      <w:r w:rsidR="00867A9D">
        <w:rPr>
          <w:szCs w:val="24"/>
        </w:rPr>
        <w:t xml:space="preserve"> survey responses </w:t>
      </w:r>
      <w:r w:rsidR="00C07B4A">
        <w:rPr>
          <w:szCs w:val="24"/>
        </w:rPr>
        <w:t xml:space="preserve">from the study (with nothing identifying individuals, programs, or communities) may </w:t>
      </w:r>
      <w:r w:rsidR="00867A9D">
        <w:rPr>
          <w:szCs w:val="24"/>
        </w:rPr>
        <w:t xml:space="preserve">be securely shared with qualified individuals for additional learning purposes to better understand the strengths and needs of children and families </w:t>
      </w:r>
      <w:r w:rsidR="00C07B4A">
        <w:rPr>
          <w:szCs w:val="24"/>
        </w:rPr>
        <w:t>in</w:t>
      </w:r>
      <w:r w:rsidR="00867A9D">
        <w:rPr>
          <w:szCs w:val="24"/>
        </w:rPr>
        <w:t xml:space="preserve"> </w:t>
      </w:r>
      <w:r w:rsidR="00C07B4A">
        <w:rPr>
          <w:szCs w:val="24"/>
        </w:rPr>
        <w:t>AI/AN</w:t>
      </w:r>
      <w:r w:rsidR="00867A9D">
        <w:rPr>
          <w:szCs w:val="24"/>
        </w:rPr>
        <w:t xml:space="preserve"> Head Start</w:t>
      </w:r>
      <w:r w:rsidR="00C07B4A">
        <w:rPr>
          <w:szCs w:val="24"/>
        </w:rPr>
        <w:t xml:space="preserve"> and the programs that serve them</w:t>
      </w:r>
      <w:r w:rsidR="00867A9D">
        <w:rPr>
          <w:szCs w:val="24"/>
        </w:rPr>
        <w:t xml:space="preserve">.  </w:t>
      </w:r>
    </w:p>
    <w:p w14:paraId="580AD4C7" w14:textId="45DECFAC" w:rsidR="00A64390" w:rsidRPr="00F13C06" w:rsidDel="000E4230" w:rsidRDefault="00A64390" w:rsidP="00300FCF">
      <w:pPr>
        <w:pStyle w:val="NormalSS12"/>
        <w:spacing w:before="240" w:after="120"/>
        <w:jc w:val="left"/>
        <w:rPr>
          <w:rFonts w:ascii="Times New Roman" w:hAnsi="Times New Roman"/>
        </w:rPr>
      </w:pPr>
      <w:r w:rsidRPr="00F13C06">
        <w:rPr>
          <w:rFonts w:ascii="Times New Roman" w:hAnsi="Times New Roman"/>
        </w:rPr>
        <w:t xml:space="preserve">If you have questions about AI/AN FACES 2019, please call the AI/AN FACES 2019 study team at 800-xxx-xxxx. This call is toll-free. You can also email us at [EMAIL]. To learn more about AI/AN FACES 2019, visit the study website at </w:t>
      </w:r>
      <w:hyperlink r:id="rId53" w:history="1">
        <w:r w:rsidRPr="00300FCF">
          <w:rPr>
            <w:rStyle w:val="Hyperlink"/>
            <w:rFonts w:ascii="Times New Roman" w:hAnsi="Times New Roman"/>
          </w:rPr>
          <w:t>http://www.acf.hhs.gov/programs/opre/research/project/american-indian-and-alaska-native-head-start-family-and-child-experiences-survey-faces.</w:t>
        </w:r>
      </w:hyperlink>
    </w:p>
    <w:p w14:paraId="3291B8D3" w14:textId="77777777" w:rsidR="00A64390" w:rsidRPr="00F13C06" w:rsidRDefault="00A64390" w:rsidP="00300FCF">
      <w:pPr>
        <w:pStyle w:val="NormalSS12"/>
        <w:spacing w:before="240" w:after="360"/>
        <w:rPr>
          <w:rFonts w:ascii="Times New Roman" w:hAnsi="Times New Roman"/>
        </w:rPr>
      </w:pPr>
      <w:r w:rsidRPr="00F13C06">
        <w:rPr>
          <w:rFonts w:ascii="Times New Roman" w:hAnsi="Times New Roman"/>
        </w:rPr>
        <w:t>Thanks again for taking part in AI/AN FACES 2019.</w:t>
      </w:r>
    </w:p>
    <w:p w14:paraId="1B6C4B06" w14:textId="77777777" w:rsidR="00A64390" w:rsidRPr="00F13C06" w:rsidRDefault="00A64390" w:rsidP="00300FCF">
      <w:pPr>
        <w:pStyle w:val="NormalSS"/>
        <w:tabs>
          <w:tab w:val="left" w:pos="5580"/>
        </w:tabs>
        <w:spacing w:after="480"/>
        <w:rPr>
          <w:szCs w:val="24"/>
        </w:rPr>
      </w:pPr>
      <w:r w:rsidRPr="00F13C06">
        <w:rPr>
          <w:noProof/>
          <w:szCs w:val="24"/>
        </w:rPr>
        <w:drawing>
          <wp:anchor distT="0" distB="0" distL="114300" distR="114300" simplePos="0" relativeHeight="251704320" behindDoc="1" locked="0" layoutInCell="1" allowOverlap="1" wp14:anchorId="3BB7669B" wp14:editId="4F6B958A">
            <wp:simplePos x="0" y="0"/>
            <wp:positionH relativeFrom="column">
              <wp:posOffset>3464560</wp:posOffset>
            </wp:positionH>
            <wp:positionV relativeFrom="paragraph">
              <wp:posOffset>160655</wp:posOffset>
            </wp:positionV>
            <wp:extent cx="1209675" cy="390525"/>
            <wp:effectExtent l="19050" t="0" r="9525" b="0"/>
            <wp:wrapNone/>
            <wp:docPr id="259" name="Picture 7" descr="AKel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Kelly.JPG"/>
                    <pic:cNvPicPr/>
                  </pic:nvPicPr>
                  <pic:blipFill>
                    <a:blip r:embed="rId33" cstate="print"/>
                    <a:stretch>
                      <a:fillRect/>
                    </a:stretch>
                  </pic:blipFill>
                  <pic:spPr>
                    <a:xfrm>
                      <a:off x="0" y="0"/>
                      <a:ext cx="1209675" cy="390525"/>
                    </a:xfrm>
                    <a:prstGeom prst="rect">
                      <a:avLst/>
                    </a:prstGeom>
                  </pic:spPr>
                </pic:pic>
              </a:graphicData>
            </a:graphic>
            <wp14:sizeRelH relativeFrom="margin">
              <wp14:pctWidth>0</wp14:pctWidth>
            </wp14:sizeRelH>
            <wp14:sizeRelV relativeFrom="margin">
              <wp14:pctHeight>0</wp14:pctHeight>
            </wp14:sizeRelV>
          </wp:anchor>
        </w:drawing>
      </w:r>
      <w:r w:rsidRPr="00F13C06">
        <w:rPr>
          <w:szCs w:val="24"/>
        </w:rPr>
        <w:tab/>
        <w:t>Sincerely,</w:t>
      </w:r>
    </w:p>
    <w:p w14:paraId="2486ECE3" w14:textId="77777777" w:rsidR="00A64390" w:rsidRPr="00F13C06" w:rsidRDefault="00A64390" w:rsidP="00300FCF">
      <w:pPr>
        <w:pStyle w:val="NormalSS"/>
        <w:tabs>
          <w:tab w:val="left" w:pos="5580"/>
        </w:tabs>
        <w:spacing w:after="0"/>
        <w:rPr>
          <w:szCs w:val="24"/>
        </w:rPr>
      </w:pPr>
      <w:r w:rsidRPr="00F13C06">
        <w:rPr>
          <w:szCs w:val="24"/>
        </w:rPr>
        <w:tab/>
        <w:t>Annalee Kelly</w:t>
      </w:r>
    </w:p>
    <w:p w14:paraId="46D52E4C" w14:textId="7D9B7643" w:rsidR="00F31F02" w:rsidRDefault="00A64390" w:rsidP="00281D87">
      <w:pPr>
        <w:pStyle w:val="NormalSS"/>
        <w:tabs>
          <w:tab w:val="left" w:pos="5580"/>
        </w:tabs>
        <w:spacing w:after="120"/>
        <w:rPr>
          <w:szCs w:val="24"/>
        </w:rPr>
      </w:pPr>
      <w:r w:rsidRPr="00F13C06">
        <w:rPr>
          <w:szCs w:val="24"/>
        </w:rPr>
        <w:tab/>
        <w:t>AI/AN FACES 2019 Survey Director</w:t>
      </w:r>
    </w:p>
    <w:p w14:paraId="1D01B27B" w14:textId="77777777" w:rsidR="0078392E" w:rsidRDefault="0078392E" w:rsidP="00281D87">
      <w:pPr>
        <w:pStyle w:val="NormalSS"/>
        <w:tabs>
          <w:tab w:val="left" w:pos="5580"/>
        </w:tabs>
        <w:spacing w:after="120"/>
        <w:rPr>
          <w:szCs w:val="24"/>
        </w:rPr>
      </w:pPr>
    </w:p>
    <w:p w14:paraId="5014F0EF" w14:textId="77777777" w:rsidR="00281D87" w:rsidRDefault="00281D87" w:rsidP="00281D87">
      <w:pPr>
        <w:pStyle w:val="NormalSS"/>
        <w:tabs>
          <w:tab w:val="left" w:pos="5580"/>
        </w:tabs>
        <w:spacing w:after="120"/>
        <w:rPr>
          <w:szCs w:val="24"/>
        </w:rPr>
      </w:pPr>
    </w:p>
    <w:p w14:paraId="4E6BDFC2" w14:textId="77777777" w:rsidR="00281D87" w:rsidRDefault="00281D87" w:rsidP="00281D87">
      <w:pPr>
        <w:pStyle w:val="NormalSS"/>
        <w:tabs>
          <w:tab w:val="left" w:pos="5580"/>
        </w:tabs>
        <w:spacing w:after="120"/>
        <w:rPr>
          <w:szCs w:val="24"/>
        </w:rPr>
      </w:pPr>
    </w:p>
    <w:p w14:paraId="1B73F4A3" w14:textId="77777777" w:rsidR="00281D87" w:rsidRDefault="00281D87" w:rsidP="00281D87">
      <w:pPr>
        <w:pStyle w:val="NormalSS"/>
        <w:tabs>
          <w:tab w:val="left" w:pos="5580"/>
        </w:tabs>
        <w:spacing w:after="120"/>
        <w:rPr>
          <w:szCs w:val="24"/>
        </w:rPr>
      </w:pPr>
    </w:p>
    <w:p w14:paraId="4A7CDEEA" w14:textId="77777777" w:rsidR="00281D87" w:rsidRDefault="00281D87" w:rsidP="00281D87">
      <w:pPr>
        <w:pStyle w:val="NormalSS"/>
        <w:tabs>
          <w:tab w:val="left" w:pos="5580"/>
        </w:tabs>
        <w:spacing w:after="120"/>
        <w:rPr>
          <w:szCs w:val="24"/>
        </w:rPr>
      </w:pPr>
    </w:p>
    <w:p w14:paraId="68556E94" w14:textId="77777777" w:rsidR="00281D87" w:rsidRDefault="00281D87" w:rsidP="00281D87">
      <w:pPr>
        <w:pStyle w:val="NormalSS"/>
        <w:tabs>
          <w:tab w:val="left" w:pos="5580"/>
        </w:tabs>
        <w:spacing w:after="120"/>
        <w:rPr>
          <w:szCs w:val="24"/>
        </w:rPr>
      </w:pPr>
    </w:p>
    <w:p w14:paraId="30800207" w14:textId="77777777" w:rsidR="00281D87" w:rsidRDefault="00281D87" w:rsidP="00281D87">
      <w:pPr>
        <w:pStyle w:val="NormalSS"/>
        <w:tabs>
          <w:tab w:val="left" w:pos="5580"/>
        </w:tabs>
        <w:spacing w:after="120"/>
        <w:rPr>
          <w:szCs w:val="24"/>
        </w:rPr>
      </w:pPr>
    </w:p>
    <w:p w14:paraId="39DA8D5A" w14:textId="77777777" w:rsidR="00281D87" w:rsidRDefault="00281D87" w:rsidP="00281D87">
      <w:pPr>
        <w:pStyle w:val="NormalSS"/>
        <w:tabs>
          <w:tab w:val="left" w:pos="5580"/>
        </w:tabs>
        <w:spacing w:after="120"/>
        <w:rPr>
          <w:szCs w:val="24"/>
        </w:rPr>
      </w:pPr>
    </w:p>
    <w:p w14:paraId="106D8220" w14:textId="77777777" w:rsidR="00281D87" w:rsidRPr="00281D87" w:rsidRDefault="00281D87" w:rsidP="00281D87">
      <w:pPr>
        <w:pStyle w:val="NormalSS"/>
        <w:tabs>
          <w:tab w:val="left" w:pos="5580"/>
        </w:tabs>
        <w:spacing w:after="120"/>
        <w:rPr>
          <w:szCs w:val="24"/>
        </w:rPr>
      </w:pPr>
    </w:p>
    <w:p w14:paraId="4D445F42" w14:textId="15606DE2" w:rsidR="00927048" w:rsidRPr="00300FCF" w:rsidRDefault="00A7755E" w:rsidP="00181DF5">
      <w:pPr>
        <w:pBdr>
          <w:top w:val="single" w:sz="4" w:space="1" w:color="auto"/>
          <w:left w:val="single" w:sz="4" w:space="0" w:color="auto"/>
          <w:bottom w:val="single" w:sz="4" w:space="1" w:color="auto"/>
          <w:right w:val="single" w:sz="4" w:space="4" w:color="auto"/>
        </w:pBdr>
        <w:tabs>
          <w:tab w:val="center" w:pos="4320"/>
          <w:tab w:val="right" w:pos="10260"/>
        </w:tabs>
        <w:spacing w:line="240" w:lineRule="auto"/>
        <w:ind w:right="180" w:firstLine="0"/>
        <w:rPr>
          <w:sz w:val="16"/>
          <w:szCs w:val="16"/>
        </w:rPr>
      </w:pPr>
      <w:r w:rsidRPr="00300FCF">
        <w:rPr>
          <w:sz w:val="16"/>
          <w:szCs w:val="16"/>
        </w:rPr>
        <w:t xml:space="preserve">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w:t>
      </w:r>
      <w:r w:rsidR="000D2F93" w:rsidRPr="00300FCF">
        <w:rPr>
          <w:sz w:val="16"/>
          <w:szCs w:val="16"/>
        </w:rPr>
        <w:t>XX/XX/XXXX</w:t>
      </w:r>
      <w:r w:rsidRPr="00300FCF">
        <w:rPr>
          <w:sz w:val="16"/>
          <w:szCs w:val="16"/>
        </w:rPr>
        <w:t xml:space="preserve">. </w:t>
      </w:r>
    </w:p>
    <w:p w14:paraId="53074DA1" w14:textId="77777777" w:rsidR="00A64390" w:rsidRPr="00300FCF" w:rsidRDefault="00A64390" w:rsidP="00A7755E">
      <w:pPr>
        <w:pStyle w:val="NormalSS"/>
        <w:rPr>
          <w:sz w:val="16"/>
          <w:szCs w:val="16"/>
        </w:rPr>
        <w:sectPr w:rsidR="00A64390" w:rsidRPr="00300FCF" w:rsidSect="00300FCF">
          <w:headerReference w:type="default" r:id="rId54"/>
          <w:footerReference w:type="default" r:id="rId55"/>
          <w:headerReference w:type="first" r:id="rId56"/>
          <w:footerReference w:type="first" r:id="rId57"/>
          <w:pgSz w:w="12240" w:h="15840"/>
          <w:pgMar w:top="1620" w:right="1440" w:bottom="1440" w:left="1440" w:header="720" w:footer="720" w:gutter="0"/>
          <w:paperSrc w:first="7" w:other="7"/>
          <w:cols w:space="720"/>
          <w:titlePg/>
          <w:docGrid w:linePitch="360"/>
        </w:sectPr>
      </w:pPr>
    </w:p>
    <w:p w14:paraId="0C315A5C" w14:textId="77777777" w:rsidR="001C2D8F" w:rsidRPr="00061FCF" w:rsidRDefault="00163EB1" w:rsidP="00061FCF">
      <w:pPr>
        <w:pStyle w:val="MarkforAppendixTitle"/>
      </w:pPr>
      <w:r w:rsidRPr="00061FCF">
        <w:rPr>
          <w:caps w:val="0"/>
        </w:rPr>
        <w:t>AI/AN FACES 2019 FALL/SPRING PARENT SURVEY REMINDER EMAIL</w:t>
      </w:r>
    </w:p>
    <w:p w14:paraId="5C642C80" w14:textId="77777777" w:rsidR="001C2D8F" w:rsidRDefault="001C2D8F" w:rsidP="00FA2F53">
      <w:pPr>
        <w:sectPr w:rsidR="001C2D8F" w:rsidSect="00DD2DC4">
          <w:headerReference w:type="default" r:id="rId58"/>
          <w:footerReference w:type="default" r:id="rId59"/>
          <w:pgSz w:w="12240" w:h="15840"/>
          <w:pgMar w:top="1620" w:right="1440" w:bottom="1440" w:left="1440" w:header="720" w:footer="720" w:gutter="0"/>
          <w:paperSrc w:first="7" w:other="7"/>
          <w:cols w:space="720"/>
          <w:docGrid w:linePitch="360"/>
        </w:sectPr>
      </w:pPr>
    </w:p>
    <w:p w14:paraId="0A0C035E" w14:textId="77777777" w:rsidR="001C2D8F" w:rsidRPr="00BE4286" w:rsidRDefault="001C2D8F" w:rsidP="00FA2F53">
      <w:pPr>
        <w:pStyle w:val="Blankpage"/>
      </w:pPr>
      <w:r w:rsidRPr="00285373">
        <w:t>This page has been left blank for double-sided copying.</w:t>
      </w:r>
    </w:p>
    <w:p w14:paraId="09E9F0F6" w14:textId="77777777" w:rsidR="001C2D8F" w:rsidRDefault="001C2D8F" w:rsidP="00FA2F53">
      <w:pPr>
        <w:sectPr w:rsidR="001C2D8F" w:rsidSect="00571FED">
          <w:footerReference w:type="default" r:id="rId60"/>
          <w:pgSz w:w="12240" w:h="15840"/>
          <w:pgMar w:top="1440" w:right="1440" w:bottom="1440" w:left="1440" w:header="720" w:footer="720" w:gutter="0"/>
          <w:paperSrc w:first="7" w:other="7"/>
          <w:cols w:space="720"/>
          <w:docGrid w:linePitch="360"/>
        </w:sectPr>
      </w:pPr>
    </w:p>
    <w:p w14:paraId="68A236A9" w14:textId="77777777" w:rsidR="00927048" w:rsidRDefault="00927048" w:rsidP="00FA2F53">
      <w:pPr>
        <w:tabs>
          <w:tab w:val="left" w:pos="1980"/>
          <w:tab w:val="left" w:pos="7290"/>
        </w:tabs>
        <w:spacing w:line="360" w:lineRule="auto"/>
        <w:ind w:firstLine="0"/>
        <w:rPr>
          <w:sz w:val="22"/>
          <w:szCs w:val="22"/>
        </w:rPr>
      </w:pPr>
    </w:p>
    <w:p w14:paraId="20158F46" w14:textId="77777777" w:rsidR="002E3238" w:rsidRDefault="002E3238" w:rsidP="00FA2F53">
      <w:pPr>
        <w:tabs>
          <w:tab w:val="left" w:pos="1980"/>
          <w:tab w:val="left" w:pos="7290"/>
        </w:tabs>
        <w:spacing w:line="360" w:lineRule="auto"/>
        <w:ind w:firstLine="0"/>
        <w:rPr>
          <w:szCs w:val="24"/>
        </w:rPr>
      </w:pPr>
    </w:p>
    <w:p w14:paraId="3217EB01" w14:textId="77777777" w:rsidR="00927048" w:rsidRPr="00300FCF" w:rsidRDefault="00927048" w:rsidP="00FA2F53">
      <w:pPr>
        <w:tabs>
          <w:tab w:val="left" w:pos="1980"/>
          <w:tab w:val="left" w:pos="7290"/>
        </w:tabs>
        <w:spacing w:line="360" w:lineRule="auto"/>
        <w:ind w:firstLine="0"/>
        <w:rPr>
          <w:szCs w:val="24"/>
        </w:rPr>
      </w:pPr>
      <w:r w:rsidRPr="00300FCF">
        <w:rPr>
          <w:szCs w:val="24"/>
        </w:rPr>
        <w:t>TO:</w:t>
      </w:r>
      <w:r w:rsidRPr="00300FCF">
        <w:rPr>
          <w:szCs w:val="24"/>
        </w:rPr>
        <w:tab/>
      </w:r>
      <w:r w:rsidR="00D91BCB" w:rsidRPr="00300FCF">
        <w:rPr>
          <w:szCs w:val="24"/>
        </w:rPr>
        <w:t>[PARENT]</w:t>
      </w:r>
    </w:p>
    <w:p w14:paraId="5A9F57A2" w14:textId="71E3EE96" w:rsidR="00927048" w:rsidRPr="00300FCF" w:rsidRDefault="00927048" w:rsidP="00FA2F53">
      <w:pPr>
        <w:tabs>
          <w:tab w:val="left" w:pos="1980"/>
          <w:tab w:val="left" w:pos="7290"/>
        </w:tabs>
        <w:spacing w:line="360" w:lineRule="auto"/>
        <w:ind w:firstLine="0"/>
        <w:rPr>
          <w:szCs w:val="24"/>
        </w:rPr>
      </w:pPr>
      <w:r w:rsidRPr="00300FCF">
        <w:rPr>
          <w:szCs w:val="24"/>
        </w:rPr>
        <w:t>FROM:</w:t>
      </w:r>
      <w:r w:rsidRPr="00300FCF">
        <w:rPr>
          <w:szCs w:val="24"/>
        </w:rPr>
        <w:tab/>
      </w:r>
      <w:r w:rsidR="007027EE" w:rsidRPr="00300FCF">
        <w:rPr>
          <w:szCs w:val="24"/>
        </w:rPr>
        <w:t xml:space="preserve">AI/AN </w:t>
      </w:r>
      <w:r w:rsidRPr="00300FCF">
        <w:rPr>
          <w:szCs w:val="24"/>
        </w:rPr>
        <w:t>FACES 2019 STUDY</w:t>
      </w:r>
      <w:r w:rsidR="00463732" w:rsidRPr="00300FCF">
        <w:rPr>
          <w:szCs w:val="24"/>
        </w:rPr>
        <w:t xml:space="preserve"> TEAM</w:t>
      </w:r>
    </w:p>
    <w:p w14:paraId="2DF1CCA0" w14:textId="77777777" w:rsidR="00927048" w:rsidRPr="00300FCF" w:rsidRDefault="00927048" w:rsidP="00FA2F53">
      <w:pPr>
        <w:tabs>
          <w:tab w:val="left" w:pos="1980"/>
          <w:tab w:val="left" w:pos="7290"/>
        </w:tabs>
        <w:spacing w:line="360" w:lineRule="auto"/>
        <w:ind w:firstLine="0"/>
        <w:rPr>
          <w:szCs w:val="24"/>
        </w:rPr>
      </w:pPr>
      <w:r w:rsidRPr="00300FCF">
        <w:rPr>
          <w:szCs w:val="24"/>
        </w:rPr>
        <w:t>SUBJECT:</w:t>
      </w:r>
      <w:r w:rsidRPr="00300FCF">
        <w:rPr>
          <w:szCs w:val="24"/>
        </w:rPr>
        <w:tab/>
      </w:r>
      <w:r w:rsidR="007027EE" w:rsidRPr="00300FCF">
        <w:rPr>
          <w:szCs w:val="24"/>
        </w:rPr>
        <w:t xml:space="preserve">AI/AN </w:t>
      </w:r>
      <w:r w:rsidRPr="00300FCF">
        <w:rPr>
          <w:szCs w:val="24"/>
        </w:rPr>
        <w:t>FACES 2019 STUDY REMINDER</w:t>
      </w:r>
    </w:p>
    <w:p w14:paraId="386B1323" w14:textId="77777777" w:rsidR="00503E5C" w:rsidRPr="00300FCF" w:rsidRDefault="00503E5C" w:rsidP="00300FCF">
      <w:pPr>
        <w:pStyle w:val="Normalcontinued"/>
        <w:spacing w:before="240" w:after="120" w:line="240" w:lineRule="auto"/>
        <w:rPr>
          <w:szCs w:val="24"/>
        </w:rPr>
      </w:pPr>
      <w:r w:rsidRPr="00300FCF">
        <w:rPr>
          <w:szCs w:val="24"/>
        </w:rPr>
        <w:t>Dear [First name] [Last name],</w:t>
      </w:r>
    </w:p>
    <w:p w14:paraId="7EC9FBE1" w14:textId="7EBA44B7" w:rsidR="00503E5C" w:rsidRPr="00300FCF" w:rsidRDefault="00503E5C" w:rsidP="00FA2F53">
      <w:pPr>
        <w:pStyle w:val="NormalSS12"/>
        <w:spacing w:after="120"/>
        <w:rPr>
          <w:rFonts w:ascii="Times New Roman" w:hAnsi="Times New Roman"/>
        </w:rPr>
      </w:pPr>
      <w:r w:rsidRPr="00300FCF">
        <w:rPr>
          <w:rFonts w:ascii="Times New Roman" w:hAnsi="Times New Roman"/>
        </w:rPr>
        <w:t>Thank you for taking part in the American Indian</w:t>
      </w:r>
      <w:r w:rsidR="00DC535D" w:rsidRPr="00300FCF">
        <w:rPr>
          <w:rFonts w:ascii="Times New Roman" w:hAnsi="Times New Roman"/>
        </w:rPr>
        <w:t xml:space="preserve"> and </w:t>
      </w:r>
      <w:r w:rsidRPr="00300FCF">
        <w:rPr>
          <w:rFonts w:ascii="Times New Roman" w:hAnsi="Times New Roman"/>
        </w:rPr>
        <w:t>Alaska Native Head Start Family and Child Experiences Survey</w:t>
      </w:r>
      <w:r w:rsidR="00DC535D" w:rsidRPr="00300FCF">
        <w:rPr>
          <w:rFonts w:ascii="Times New Roman" w:hAnsi="Times New Roman"/>
        </w:rPr>
        <w:t xml:space="preserve"> 2019</w:t>
      </w:r>
      <w:r w:rsidRPr="00300FCF">
        <w:rPr>
          <w:rFonts w:ascii="Times New Roman" w:hAnsi="Times New Roman"/>
        </w:rPr>
        <w:t xml:space="preserve"> (AI/AN FACES</w:t>
      </w:r>
      <w:r w:rsidR="00EC7AAD" w:rsidRPr="00300FCF">
        <w:rPr>
          <w:rFonts w:ascii="Times New Roman" w:hAnsi="Times New Roman"/>
        </w:rPr>
        <w:t xml:space="preserve"> 2019</w:t>
      </w:r>
      <w:r w:rsidRPr="00300FCF">
        <w:rPr>
          <w:rFonts w:ascii="Times New Roman" w:hAnsi="Times New Roman"/>
        </w:rPr>
        <w:t xml:space="preserve">). </w:t>
      </w:r>
      <w:r w:rsidR="00463732" w:rsidRPr="00300FCF">
        <w:rPr>
          <w:rFonts w:ascii="Times New Roman" w:hAnsi="Times New Roman"/>
        </w:rPr>
        <w:t xml:space="preserve">As a reminder, the </w:t>
      </w:r>
      <w:r w:rsidR="00E66AC4" w:rsidRPr="00300FCF">
        <w:rPr>
          <w:rFonts w:ascii="Times New Roman" w:hAnsi="Times New Roman"/>
        </w:rPr>
        <w:t>purpose of AI/AN FACES 2019 is to provide details about the characteristics, experiences, and outcomes of children and families who</w:t>
      </w:r>
      <w:r w:rsidR="00E37FEB" w:rsidRPr="00300FCF">
        <w:rPr>
          <w:rFonts w:ascii="Times New Roman" w:hAnsi="Times New Roman"/>
        </w:rPr>
        <w:t>m</w:t>
      </w:r>
      <w:r w:rsidR="00E66AC4" w:rsidRPr="00300FCF">
        <w:rPr>
          <w:rFonts w:ascii="Times New Roman" w:hAnsi="Times New Roman"/>
        </w:rPr>
        <w:t xml:space="preserve"> AI/AN Head Start programs serve. The information collected will help Head Start improve its services to children and families in AI/AN Head Start programs.</w:t>
      </w:r>
      <w:r w:rsidRPr="00300FCF">
        <w:rPr>
          <w:rFonts w:ascii="Times New Roman" w:hAnsi="Times New Roman"/>
        </w:rPr>
        <w:t xml:space="preserve"> </w:t>
      </w:r>
      <w:r w:rsidR="00E66AC4" w:rsidRPr="00300FCF">
        <w:rPr>
          <w:rFonts w:ascii="Times New Roman" w:hAnsi="Times New Roman"/>
        </w:rPr>
        <w:t>The study</w:t>
      </w:r>
      <w:r w:rsidR="00EF3B88" w:rsidRPr="00300FCF">
        <w:rPr>
          <w:rFonts w:ascii="Times New Roman" w:hAnsi="Times New Roman"/>
        </w:rPr>
        <w:t xml:space="preserve"> </w:t>
      </w:r>
      <w:r w:rsidRPr="00300FCF">
        <w:rPr>
          <w:rFonts w:ascii="Times New Roman" w:hAnsi="Times New Roman"/>
        </w:rPr>
        <w:t xml:space="preserve">is funded by the Administration for Children and Families, U.S. Department of Health and Human Services. Mathematica Policy Research, an independent research firm, is conducting the study. Mathematica has worked with </w:t>
      </w:r>
      <w:r w:rsidR="00891AE5" w:rsidRPr="00300FCF">
        <w:rPr>
          <w:rFonts w:ascii="Times New Roman" w:hAnsi="Times New Roman"/>
          <w:bCs/>
        </w:rPr>
        <w:t>directors of Head Start programs in AI/AN communities</w:t>
      </w:r>
      <w:r w:rsidRPr="00300FCF">
        <w:rPr>
          <w:rFonts w:ascii="Times New Roman" w:hAnsi="Times New Roman"/>
        </w:rPr>
        <w:t>, Office of Head Start leadership, and child development researchers to help make sure it meets the unique needs of AI/AN Head Start programs.</w:t>
      </w:r>
    </w:p>
    <w:p w14:paraId="25D0E299" w14:textId="77777777" w:rsidR="00503E5C" w:rsidRPr="00300FCF" w:rsidRDefault="00FC784A" w:rsidP="00300FCF">
      <w:pPr>
        <w:pStyle w:val="NormalSS12"/>
        <w:spacing w:before="240" w:after="120"/>
        <w:rPr>
          <w:rFonts w:ascii="Times New Roman" w:hAnsi="Times New Roman"/>
          <w:b/>
        </w:rPr>
      </w:pPr>
      <w:r w:rsidRPr="00300FCF">
        <w:rPr>
          <w:rFonts w:ascii="Times New Roman" w:hAnsi="Times New Roman"/>
        </w:rPr>
        <w:t>Recently</w:t>
      </w:r>
      <w:r w:rsidR="00503E5C" w:rsidRPr="00300FCF">
        <w:rPr>
          <w:rFonts w:ascii="Times New Roman" w:hAnsi="Times New Roman"/>
        </w:rPr>
        <w:t xml:space="preserve">, we invited you to </w:t>
      </w:r>
      <w:r w:rsidRPr="00300FCF">
        <w:rPr>
          <w:rFonts w:ascii="Times New Roman" w:hAnsi="Times New Roman"/>
        </w:rPr>
        <w:t>complete</w:t>
      </w:r>
      <w:r w:rsidR="00503E5C" w:rsidRPr="00300FCF">
        <w:rPr>
          <w:rFonts w:ascii="Times New Roman" w:hAnsi="Times New Roman"/>
        </w:rPr>
        <w:t xml:space="preserve"> a survey online or by phone about you, your family and your child. </w:t>
      </w:r>
      <w:r w:rsidR="00DA56DF" w:rsidRPr="00300FCF">
        <w:rPr>
          <w:rFonts w:ascii="Times New Roman" w:hAnsi="Times New Roman"/>
          <w:b/>
        </w:rPr>
        <w:t>The survey will take about 30 minutes to finish. After you finish the survey we</w:t>
      </w:r>
      <w:r w:rsidR="00E37FEB" w:rsidRPr="00300FCF">
        <w:rPr>
          <w:rFonts w:ascii="Times New Roman" w:hAnsi="Times New Roman"/>
          <w:b/>
        </w:rPr>
        <w:t>,</w:t>
      </w:r>
      <w:r w:rsidR="00DA56DF" w:rsidRPr="00300FCF">
        <w:rPr>
          <w:rFonts w:ascii="Times New Roman" w:hAnsi="Times New Roman"/>
          <w:b/>
        </w:rPr>
        <w:t xml:space="preserve"> will send you a $30 gift card to thank you for your participation. </w:t>
      </w:r>
      <w:r w:rsidR="00503E5C" w:rsidRPr="00300FCF">
        <w:rPr>
          <w:rFonts w:ascii="Times New Roman" w:hAnsi="Times New Roman"/>
        </w:rPr>
        <w:t xml:space="preserve">If you want to fill out the survey online but do not have internet access, you can fill out the survey at a computer at your child’s Head Start center during the week the AI/AN FACES </w:t>
      </w:r>
      <w:r w:rsidR="00DC535D" w:rsidRPr="00300FCF">
        <w:rPr>
          <w:rFonts w:ascii="Times New Roman" w:hAnsi="Times New Roman"/>
        </w:rPr>
        <w:t xml:space="preserve">2019 </w:t>
      </w:r>
      <w:r w:rsidR="00503E5C" w:rsidRPr="00300FCF">
        <w:rPr>
          <w:rFonts w:ascii="Times New Roman" w:hAnsi="Times New Roman"/>
        </w:rPr>
        <w:t>dat</w:t>
      </w:r>
      <w:r w:rsidR="009F4B04" w:rsidRPr="00300FCF">
        <w:rPr>
          <w:rFonts w:ascii="Times New Roman" w:hAnsi="Times New Roman"/>
        </w:rPr>
        <w:t xml:space="preserve">a collection team is visiting. </w:t>
      </w:r>
      <w:r w:rsidR="00503E5C" w:rsidRPr="00300FCF">
        <w:rPr>
          <w:rFonts w:ascii="Times New Roman" w:hAnsi="Times New Roman"/>
        </w:rPr>
        <w:t xml:space="preserve">To </w:t>
      </w:r>
      <w:r w:rsidR="003070D2" w:rsidRPr="00300FCF">
        <w:rPr>
          <w:rFonts w:ascii="Times New Roman" w:hAnsi="Times New Roman"/>
        </w:rPr>
        <w:t xml:space="preserve">complete </w:t>
      </w:r>
      <w:r w:rsidR="00503E5C" w:rsidRPr="00300FCF">
        <w:rPr>
          <w:rFonts w:ascii="Times New Roman" w:hAnsi="Times New Roman"/>
        </w:rPr>
        <w:t xml:space="preserve">it by phone, </w:t>
      </w:r>
      <w:r w:rsidR="003070D2" w:rsidRPr="00300FCF">
        <w:rPr>
          <w:rFonts w:ascii="Times New Roman" w:hAnsi="Times New Roman"/>
        </w:rPr>
        <w:t xml:space="preserve">or if you need to complete the survey in a language other than English, </w:t>
      </w:r>
      <w:r w:rsidR="00503E5C" w:rsidRPr="00300FCF">
        <w:rPr>
          <w:rFonts w:ascii="Times New Roman" w:hAnsi="Times New Roman"/>
        </w:rPr>
        <w:t xml:space="preserve">please call </w:t>
      </w:r>
      <w:r w:rsidR="00CE58BF" w:rsidRPr="00300FCF">
        <w:rPr>
          <w:rFonts w:ascii="Times New Roman" w:hAnsi="Times New Roman"/>
        </w:rPr>
        <w:t>800-xxx-xxxx</w:t>
      </w:r>
      <w:r w:rsidR="00503E5C" w:rsidRPr="00300FCF">
        <w:rPr>
          <w:rFonts w:ascii="Times New Roman" w:hAnsi="Times New Roman"/>
        </w:rPr>
        <w:t xml:space="preserve"> </w:t>
      </w:r>
      <w:r w:rsidR="009F4B04" w:rsidRPr="00300FCF">
        <w:rPr>
          <w:rFonts w:ascii="Times New Roman" w:hAnsi="Times New Roman"/>
        </w:rPr>
        <w:t>toll-free</w:t>
      </w:r>
      <w:r w:rsidR="00503E5C" w:rsidRPr="00300FCF">
        <w:rPr>
          <w:rFonts w:ascii="Times New Roman" w:hAnsi="Times New Roman"/>
        </w:rPr>
        <w:t xml:space="preserve">. </w:t>
      </w:r>
    </w:p>
    <w:p w14:paraId="5991C4CC" w14:textId="77777777" w:rsidR="00B87681" w:rsidRPr="00300FCF" w:rsidRDefault="00B87681" w:rsidP="00FA2F53">
      <w:pPr>
        <w:pStyle w:val="NormalSS12"/>
        <w:spacing w:after="0"/>
        <w:rPr>
          <w:rFonts w:ascii="Times New Roman" w:hAnsi="Times New Roman"/>
          <w:b/>
        </w:rPr>
      </w:pPr>
    </w:p>
    <w:tbl>
      <w:tblPr>
        <w:tblStyle w:val="LightList"/>
        <w:tblW w:w="5000" w:type="pct"/>
        <w:jc w:val="center"/>
        <w:tblBorders>
          <w:top w:val="single" w:sz="18" w:space="0" w:color="auto"/>
          <w:left w:val="single" w:sz="18" w:space="0" w:color="auto"/>
          <w:bottom w:val="single" w:sz="18" w:space="0" w:color="auto"/>
          <w:right w:val="single" w:sz="18" w:space="0" w:color="auto"/>
        </w:tblBorders>
        <w:shd w:val="clear" w:color="auto" w:fill="C9C3B2"/>
        <w:tblLook w:val="0620" w:firstRow="1" w:lastRow="0" w:firstColumn="0" w:lastColumn="0" w:noHBand="1" w:noVBand="1"/>
      </w:tblPr>
      <w:tblGrid>
        <w:gridCol w:w="10440"/>
      </w:tblGrid>
      <w:tr w:rsidR="00B87681" w:rsidRPr="00300FCF" w14:paraId="265A6088" w14:textId="77777777" w:rsidTr="00570DB0">
        <w:trPr>
          <w:cnfStyle w:val="100000000000" w:firstRow="1" w:lastRow="0" w:firstColumn="0" w:lastColumn="0" w:oddVBand="0" w:evenVBand="0" w:oddHBand="0" w:evenHBand="0" w:firstRowFirstColumn="0" w:firstRowLastColumn="0" w:lastRowFirstColumn="0" w:lastRowLastColumn="0"/>
          <w:jc w:val="center"/>
        </w:trPr>
        <w:tc>
          <w:tcPr>
            <w:tcW w:w="5000" w:type="pct"/>
            <w:shd w:val="clear" w:color="auto" w:fill="C9C3B2"/>
          </w:tcPr>
          <w:p w14:paraId="4837AF4F" w14:textId="77777777" w:rsidR="00B87681" w:rsidRPr="00300FCF" w:rsidRDefault="00B87681" w:rsidP="00300FCF">
            <w:pPr>
              <w:pStyle w:val="NormalSS"/>
              <w:spacing w:before="120" w:after="0"/>
              <w:ind w:firstLine="0"/>
              <w:jc w:val="center"/>
              <w:rPr>
                <w:rFonts w:ascii="Arial" w:hAnsi="Arial" w:cs="Arial"/>
                <w:b w:val="0"/>
                <w:color w:val="000000" w:themeColor="text1"/>
                <w:sz w:val="24"/>
                <w:szCs w:val="24"/>
              </w:rPr>
            </w:pPr>
            <w:r w:rsidRPr="00300FCF">
              <w:rPr>
                <w:rFonts w:ascii="Arial" w:hAnsi="Arial" w:cs="Arial"/>
                <w:b w:val="0"/>
                <w:color w:val="000000" w:themeColor="text1"/>
                <w:sz w:val="24"/>
                <w:szCs w:val="24"/>
              </w:rPr>
              <w:t>We encourage you to complete the survey online at:</w:t>
            </w:r>
          </w:p>
          <w:p w14:paraId="1B4D4471" w14:textId="77777777" w:rsidR="00B87681" w:rsidRPr="00300FCF" w:rsidRDefault="00B87681" w:rsidP="00A7755E">
            <w:pPr>
              <w:autoSpaceDE w:val="0"/>
              <w:autoSpaceDN w:val="0"/>
              <w:adjustRightInd w:val="0"/>
              <w:spacing w:line="240" w:lineRule="auto"/>
              <w:ind w:firstLine="0"/>
              <w:jc w:val="center"/>
              <w:rPr>
                <w:rFonts w:ascii="Arial" w:hAnsi="Arial" w:cs="Arial"/>
                <w:b w:val="0"/>
                <w:color w:val="000000" w:themeColor="text1"/>
                <w:sz w:val="24"/>
                <w:szCs w:val="24"/>
              </w:rPr>
            </w:pPr>
            <w:r w:rsidRPr="00300FCF">
              <w:rPr>
                <w:rFonts w:ascii="Arial" w:hAnsi="Arial" w:cs="Arial"/>
                <w:b w:val="0"/>
                <w:color w:val="000000" w:themeColor="text1"/>
                <w:sz w:val="24"/>
                <w:szCs w:val="24"/>
              </w:rPr>
              <w:t>[WEBSITE].</w:t>
            </w:r>
          </w:p>
          <w:p w14:paraId="7E475540" w14:textId="77777777" w:rsidR="00B87681" w:rsidRPr="00300FCF" w:rsidRDefault="00B87681" w:rsidP="00A7755E">
            <w:pPr>
              <w:pStyle w:val="NormalSS"/>
              <w:spacing w:after="0"/>
              <w:ind w:firstLine="0"/>
              <w:jc w:val="center"/>
              <w:rPr>
                <w:rFonts w:ascii="Arial" w:hAnsi="Arial" w:cs="Arial"/>
                <w:b w:val="0"/>
                <w:color w:val="000000" w:themeColor="text1"/>
                <w:sz w:val="24"/>
                <w:szCs w:val="24"/>
              </w:rPr>
            </w:pPr>
          </w:p>
          <w:p w14:paraId="119E6CEB" w14:textId="77777777" w:rsidR="00B87681" w:rsidRPr="00300FCF" w:rsidRDefault="00B87681" w:rsidP="00A7755E">
            <w:pPr>
              <w:pStyle w:val="NormalSS"/>
              <w:spacing w:after="0"/>
              <w:ind w:firstLine="0"/>
              <w:jc w:val="center"/>
              <w:rPr>
                <w:rFonts w:ascii="Arial" w:hAnsi="Arial" w:cs="Arial"/>
                <w:b w:val="0"/>
                <w:color w:val="000000" w:themeColor="text1"/>
                <w:sz w:val="24"/>
                <w:szCs w:val="24"/>
              </w:rPr>
            </w:pPr>
            <w:r w:rsidRPr="00300FCF">
              <w:rPr>
                <w:rFonts w:ascii="Arial" w:hAnsi="Arial" w:cs="Arial"/>
                <w:b w:val="0"/>
                <w:color w:val="000000" w:themeColor="text1"/>
                <w:sz w:val="24"/>
                <w:szCs w:val="24"/>
              </w:rPr>
              <w:t>Use the log-in ID and password shown.</w:t>
            </w:r>
          </w:p>
          <w:p w14:paraId="05C51FCF" w14:textId="77777777" w:rsidR="00B87681" w:rsidRPr="00300FCF" w:rsidRDefault="00B87681" w:rsidP="00A7755E">
            <w:pPr>
              <w:pStyle w:val="NormalSS"/>
              <w:spacing w:after="0"/>
              <w:ind w:firstLine="0"/>
              <w:jc w:val="center"/>
              <w:rPr>
                <w:rFonts w:ascii="Arial" w:hAnsi="Arial" w:cs="Arial"/>
                <w:b w:val="0"/>
                <w:bCs w:val="0"/>
                <w:color w:val="000000" w:themeColor="text1"/>
                <w:sz w:val="24"/>
                <w:szCs w:val="24"/>
              </w:rPr>
            </w:pPr>
            <w:r w:rsidRPr="00300FCF">
              <w:rPr>
                <w:rFonts w:ascii="Arial" w:hAnsi="Arial" w:cs="Arial"/>
                <w:b w:val="0"/>
                <w:color w:val="000000" w:themeColor="text1"/>
                <w:sz w:val="24"/>
                <w:szCs w:val="24"/>
              </w:rPr>
              <w:t>LOG-IN ID: [LOG-IN ID]</w:t>
            </w:r>
          </w:p>
          <w:p w14:paraId="7661F0A8" w14:textId="77777777" w:rsidR="00B87681" w:rsidRPr="00300FCF" w:rsidRDefault="00B87681" w:rsidP="00300FCF">
            <w:pPr>
              <w:pStyle w:val="TableText"/>
              <w:spacing w:after="120"/>
              <w:jc w:val="center"/>
              <w:rPr>
                <w:color w:val="000000" w:themeColor="text1"/>
                <w:sz w:val="24"/>
                <w:szCs w:val="24"/>
              </w:rPr>
            </w:pPr>
            <w:r w:rsidRPr="00300FCF">
              <w:rPr>
                <w:rFonts w:cs="Arial"/>
                <w:b w:val="0"/>
                <w:color w:val="000000" w:themeColor="text1"/>
                <w:sz w:val="24"/>
                <w:szCs w:val="24"/>
              </w:rPr>
              <w:t>PASSWORD: [PASSWORD]</w:t>
            </w:r>
          </w:p>
        </w:tc>
      </w:tr>
    </w:tbl>
    <w:p w14:paraId="597E200B" w14:textId="77777777" w:rsidR="00503E5C" w:rsidRPr="00300FCF" w:rsidRDefault="00503E5C" w:rsidP="00300FCF">
      <w:pPr>
        <w:pStyle w:val="NormalSS12"/>
        <w:spacing w:before="240" w:after="180"/>
        <w:rPr>
          <w:rFonts w:ascii="Times New Roman" w:hAnsi="Times New Roman"/>
        </w:rPr>
      </w:pPr>
      <w:r w:rsidRPr="00300FCF">
        <w:rPr>
          <w:rFonts w:ascii="Times New Roman" w:hAnsi="Times New Roman"/>
        </w:rPr>
        <w:t>We hope you will</w:t>
      </w:r>
      <w:r w:rsidRPr="00300FCF" w:rsidDel="007B0A34">
        <w:rPr>
          <w:rFonts w:ascii="Times New Roman" w:hAnsi="Times New Roman"/>
        </w:rPr>
        <w:t xml:space="preserve"> </w:t>
      </w:r>
      <w:r w:rsidRPr="00300FCF">
        <w:rPr>
          <w:rFonts w:ascii="Times New Roman" w:hAnsi="Times New Roman"/>
        </w:rPr>
        <w:t>finish</w:t>
      </w:r>
      <w:r w:rsidRPr="00300FCF" w:rsidDel="007B0A34">
        <w:rPr>
          <w:rFonts w:ascii="Times New Roman" w:hAnsi="Times New Roman"/>
        </w:rPr>
        <w:t xml:space="preserve"> the survey as soon as </w:t>
      </w:r>
      <w:r w:rsidRPr="00300FCF">
        <w:rPr>
          <w:rFonts w:ascii="Times New Roman" w:hAnsi="Times New Roman"/>
        </w:rPr>
        <w:t>you can.</w:t>
      </w:r>
      <w:r w:rsidRPr="00300FCF" w:rsidDel="007B0A34">
        <w:rPr>
          <w:rFonts w:ascii="Times New Roman" w:hAnsi="Times New Roman"/>
        </w:rPr>
        <w:t xml:space="preserve"> </w:t>
      </w:r>
      <w:r w:rsidRPr="00300FCF">
        <w:rPr>
          <w:rFonts w:ascii="Times New Roman" w:hAnsi="Times New Roman"/>
        </w:rPr>
        <w:t>Here are some points to keep in mind:</w:t>
      </w:r>
    </w:p>
    <w:p w14:paraId="56A020BC" w14:textId="77777777" w:rsidR="00503E5C" w:rsidRPr="00300FCF" w:rsidRDefault="00503E5C" w:rsidP="00FA2F53">
      <w:pPr>
        <w:pStyle w:val="Bullet"/>
        <w:numPr>
          <w:ilvl w:val="0"/>
          <w:numId w:val="35"/>
        </w:numPr>
        <w:tabs>
          <w:tab w:val="clear" w:pos="432"/>
          <w:tab w:val="left" w:pos="360"/>
        </w:tabs>
        <w:ind w:right="360"/>
        <w:jc w:val="both"/>
        <w:rPr>
          <w:spacing w:val="-4"/>
          <w:szCs w:val="24"/>
        </w:rPr>
      </w:pPr>
      <w:r w:rsidRPr="00300FCF">
        <w:rPr>
          <w:spacing w:val="-4"/>
          <w:szCs w:val="24"/>
        </w:rPr>
        <w:t xml:space="preserve">Taking part in AI/AN FACES </w:t>
      </w:r>
      <w:r w:rsidR="00FE6A41" w:rsidRPr="00300FCF">
        <w:rPr>
          <w:spacing w:val="-4"/>
          <w:szCs w:val="24"/>
        </w:rPr>
        <w:t xml:space="preserve">2019 </w:t>
      </w:r>
      <w:r w:rsidRPr="00300FCF">
        <w:rPr>
          <w:spacing w:val="-4"/>
          <w:szCs w:val="24"/>
        </w:rPr>
        <w:t>is up to you. There is no penalty if you decide not to participate. Taking part in the study, or deciding not to participate</w:t>
      </w:r>
      <w:r w:rsidR="00E37FEB" w:rsidRPr="00300FCF">
        <w:rPr>
          <w:spacing w:val="-4"/>
          <w:szCs w:val="24"/>
        </w:rPr>
        <w:t>,</w:t>
      </w:r>
      <w:r w:rsidRPr="00300FCF">
        <w:rPr>
          <w:spacing w:val="-4"/>
          <w:szCs w:val="24"/>
        </w:rPr>
        <w:t xml:space="preserve"> will not affect any Head Start services you or your child receive. There are no risks from taking part in the study. However, you may be asked a few sensitive questions. You may choose not to answer those questions</w:t>
      </w:r>
      <w:r w:rsidR="0009246F" w:rsidRPr="00300FCF">
        <w:rPr>
          <w:spacing w:val="-4"/>
          <w:szCs w:val="24"/>
        </w:rPr>
        <w:t xml:space="preserve"> or any questions</w:t>
      </w:r>
      <w:r w:rsidRPr="00300FCF">
        <w:rPr>
          <w:spacing w:val="-4"/>
          <w:szCs w:val="24"/>
        </w:rPr>
        <w:t>.</w:t>
      </w:r>
    </w:p>
    <w:p w14:paraId="5814A4DC" w14:textId="50A4EF48" w:rsidR="00503E5C" w:rsidRPr="00300FCF" w:rsidRDefault="00503E5C" w:rsidP="00FA2F53">
      <w:pPr>
        <w:pStyle w:val="Bullet"/>
        <w:numPr>
          <w:ilvl w:val="0"/>
          <w:numId w:val="36"/>
        </w:numPr>
        <w:tabs>
          <w:tab w:val="clear" w:pos="432"/>
          <w:tab w:val="left" w:pos="360"/>
        </w:tabs>
        <w:spacing w:after="180"/>
        <w:ind w:left="792" w:right="360"/>
        <w:jc w:val="both"/>
        <w:rPr>
          <w:spacing w:val="-4"/>
          <w:szCs w:val="24"/>
        </w:rPr>
      </w:pPr>
      <w:r w:rsidRPr="00300FCF">
        <w:rPr>
          <w:spacing w:val="-4"/>
          <w:szCs w:val="24"/>
        </w:rPr>
        <w:t xml:space="preserve">Study results will only be reported for groups. Study results will never be reported in a way that identifies you, your child, any other individuals in your family, or your child’s Head Start program. </w:t>
      </w:r>
      <w:r w:rsidR="00463732" w:rsidRPr="00300FCF">
        <w:rPr>
          <w:spacing w:val="-4"/>
          <w:szCs w:val="24"/>
        </w:rPr>
        <w:t xml:space="preserve">No one from your Head Start program will see or hear your individual responses, and your name and your program’s name will not be shared with the Office of Head Start. </w:t>
      </w:r>
      <w:r w:rsidRPr="00300FCF">
        <w:rPr>
          <w:spacing w:val="-4"/>
          <w:szCs w:val="24"/>
        </w:rPr>
        <w:t>We are</w:t>
      </w:r>
      <w:r w:rsidR="00041128" w:rsidRPr="00300FCF">
        <w:rPr>
          <w:spacing w:val="-4"/>
          <w:szCs w:val="24"/>
        </w:rPr>
        <w:t>, however,</w:t>
      </w:r>
      <w:r w:rsidRPr="00300FCF">
        <w:rPr>
          <w:spacing w:val="-4"/>
          <w:szCs w:val="24"/>
        </w:rPr>
        <w:t xml:space="preserve"> required to identify participants if they tell us something that suggests that they are very likely to harm themselves, that they are planning to hurt another person or child, or that someone is likely to harm them.</w:t>
      </w:r>
      <w:r w:rsidR="00867A9D">
        <w:rPr>
          <w:spacing w:val="-4"/>
          <w:szCs w:val="24"/>
        </w:rPr>
        <w:t xml:space="preserve"> </w:t>
      </w:r>
      <w:r w:rsidR="00C07B4A">
        <w:rPr>
          <w:szCs w:val="24"/>
        </w:rPr>
        <w:t>In the future,</w:t>
      </w:r>
      <w:r w:rsidR="00867A9D">
        <w:rPr>
          <w:szCs w:val="24"/>
        </w:rPr>
        <w:t xml:space="preserve"> survey responses </w:t>
      </w:r>
      <w:r w:rsidR="00C07B4A">
        <w:rPr>
          <w:szCs w:val="24"/>
        </w:rPr>
        <w:t xml:space="preserve">from the study (with nothing identifying individuals, programs, or communities) may </w:t>
      </w:r>
      <w:r w:rsidR="00867A9D">
        <w:rPr>
          <w:szCs w:val="24"/>
        </w:rPr>
        <w:t xml:space="preserve">be securely shared with qualified individuals for additional learning purposes to better understand the strengths and needs of children and families </w:t>
      </w:r>
      <w:r w:rsidR="00C07B4A">
        <w:rPr>
          <w:szCs w:val="24"/>
        </w:rPr>
        <w:t>in</w:t>
      </w:r>
      <w:r w:rsidR="00867A9D">
        <w:rPr>
          <w:szCs w:val="24"/>
        </w:rPr>
        <w:t xml:space="preserve"> </w:t>
      </w:r>
      <w:r w:rsidR="00C07B4A">
        <w:rPr>
          <w:szCs w:val="24"/>
        </w:rPr>
        <w:t>AI/AN</w:t>
      </w:r>
      <w:r w:rsidR="00867A9D">
        <w:rPr>
          <w:szCs w:val="24"/>
        </w:rPr>
        <w:t xml:space="preserve"> Head Start</w:t>
      </w:r>
      <w:r w:rsidR="00C07B4A">
        <w:rPr>
          <w:szCs w:val="24"/>
        </w:rPr>
        <w:t xml:space="preserve"> and the programs that serve them</w:t>
      </w:r>
      <w:r w:rsidR="00867A9D">
        <w:rPr>
          <w:szCs w:val="24"/>
        </w:rPr>
        <w:t xml:space="preserve">.  </w:t>
      </w:r>
    </w:p>
    <w:p w14:paraId="2B058096" w14:textId="6BE6AD1C" w:rsidR="00503E5C" w:rsidRPr="00300FCF" w:rsidDel="000E4230" w:rsidRDefault="00503E5C" w:rsidP="00300FCF">
      <w:pPr>
        <w:pStyle w:val="NormalSS12"/>
        <w:keepNext/>
        <w:keepLines/>
        <w:spacing w:after="120"/>
        <w:rPr>
          <w:rFonts w:ascii="Times New Roman" w:hAnsi="Times New Roman"/>
        </w:rPr>
      </w:pPr>
      <w:r w:rsidRPr="00300FCF">
        <w:rPr>
          <w:rFonts w:ascii="Times New Roman" w:hAnsi="Times New Roman"/>
        </w:rPr>
        <w:t>If you have questions about AI/AN FACES</w:t>
      </w:r>
      <w:r w:rsidR="00FE6A41" w:rsidRPr="00300FCF">
        <w:rPr>
          <w:rFonts w:ascii="Times New Roman" w:hAnsi="Times New Roman"/>
        </w:rPr>
        <w:t xml:space="preserve"> 2019</w:t>
      </w:r>
      <w:r w:rsidR="009F4B04" w:rsidRPr="00300FCF">
        <w:rPr>
          <w:rFonts w:ascii="Times New Roman" w:hAnsi="Times New Roman"/>
        </w:rPr>
        <w:t>, please call the AI/AN FACES 2019 study team</w:t>
      </w:r>
      <w:r w:rsidRPr="00300FCF">
        <w:rPr>
          <w:rFonts w:ascii="Times New Roman" w:hAnsi="Times New Roman"/>
        </w:rPr>
        <w:t xml:space="preserve"> at </w:t>
      </w:r>
      <w:r w:rsidR="00CE58BF" w:rsidRPr="00300FCF">
        <w:rPr>
          <w:rFonts w:ascii="Times New Roman" w:hAnsi="Times New Roman"/>
        </w:rPr>
        <w:t>800-xxx-xxxx</w:t>
      </w:r>
      <w:r w:rsidRPr="00300FCF">
        <w:rPr>
          <w:rFonts w:ascii="Times New Roman" w:hAnsi="Times New Roman"/>
        </w:rPr>
        <w:t xml:space="preserve">. </w:t>
      </w:r>
      <w:r w:rsidR="009F4B04" w:rsidRPr="00300FCF">
        <w:rPr>
          <w:rFonts w:ascii="Times New Roman" w:hAnsi="Times New Roman"/>
        </w:rPr>
        <w:t>This call is toll-free.</w:t>
      </w:r>
      <w:r w:rsidRPr="00300FCF">
        <w:rPr>
          <w:rFonts w:ascii="Times New Roman" w:hAnsi="Times New Roman"/>
        </w:rPr>
        <w:t xml:space="preserve"> </w:t>
      </w:r>
      <w:r w:rsidR="003070D2" w:rsidRPr="00300FCF">
        <w:rPr>
          <w:rFonts w:ascii="Times New Roman" w:hAnsi="Times New Roman"/>
        </w:rPr>
        <w:t xml:space="preserve">You can also email </w:t>
      </w:r>
      <w:r w:rsidR="009F4B04" w:rsidRPr="00300FCF">
        <w:rPr>
          <w:rFonts w:ascii="Times New Roman" w:hAnsi="Times New Roman"/>
        </w:rPr>
        <w:t>us</w:t>
      </w:r>
      <w:r w:rsidR="003070D2" w:rsidRPr="00300FCF">
        <w:rPr>
          <w:rFonts w:ascii="Times New Roman" w:hAnsi="Times New Roman"/>
        </w:rPr>
        <w:t xml:space="preserve"> at [EMAIL]. </w:t>
      </w:r>
      <w:r w:rsidRPr="00300FCF">
        <w:rPr>
          <w:rFonts w:ascii="Times New Roman" w:hAnsi="Times New Roman"/>
        </w:rPr>
        <w:t>To learn more about AI/AN FACES</w:t>
      </w:r>
      <w:r w:rsidR="00891AE5" w:rsidRPr="00300FCF">
        <w:rPr>
          <w:rFonts w:ascii="Times New Roman" w:hAnsi="Times New Roman"/>
        </w:rPr>
        <w:t xml:space="preserve"> 2019</w:t>
      </w:r>
      <w:r w:rsidRPr="00300FCF">
        <w:rPr>
          <w:rFonts w:ascii="Times New Roman" w:hAnsi="Times New Roman"/>
        </w:rPr>
        <w:t>, visit the study website at</w:t>
      </w:r>
      <w:hyperlink r:id="rId61" w:history="1">
        <w:r w:rsidRPr="00300FCF">
          <w:rPr>
            <w:rStyle w:val="Hyperlink"/>
            <w:rFonts w:ascii="Times New Roman" w:hAnsi="Times New Roman"/>
          </w:rPr>
          <w:t xml:space="preserve"> </w:t>
        </w:r>
        <w:r w:rsidR="00B5764B" w:rsidRPr="00300FCF">
          <w:rPr>
            <w:rStyle w:val="Hyperlink"/>
            <w:rFonts w:ascii="Times New Roman" w:hAnsi="Times New Roman"/>
          </w:rPr>
          <w:t>https://www.acf.hhs.gov/opre/research/project/american-indian-and-alaska-native-head-start-family-and-child-experiences-survey-faces</w:t>
        </w:r>
      </w:hyperlink>
      <w:r w:rsidRPr="00300FCF">
        <w:rPr>
          <w:rFonts w:ascii="Times New Roman" w:hAnsi="Times New Roman"/>
        </w:rPr>
        <w:t>.</w:t>
      </w:r>
    </w:p>
    <w:p w14:paraId="0D22CD37" w14:textId="77777777" w:rsidR="00503E5C" w:rsidRPr="00300FCF" w:rsidRDefault="00503E5C" w:rsidP="00300FCF">
      <w:pPr>
        <w:pStyle w:val="NormalSS12"/>
        <w:keepNext/>
        <w:keepLines/>
        <w:spacing w:before="240" w:after="0"/>
        <w:rPr>
          <w:rFonts w:ascii="Times New Roman" w:hAnsi="Times New Roman"/>
        </w:rPr>
      </w:pPr>
      <w:r w:rsidRPr="00300FCF">
        <w:rPr>
          <w:rFonts w:ascii="Times New Roman" w:hAnsi="Times New Roman"/>
        </w:rPr>
        <w:t>Thanks again for taking part in AI/AN FACES</w:t>
      </w:r>
      <w:r w:rsidR="00FE6A41" w:rsidRPr="00300FCF">
        <w:rPr>
          <w:rFonts w:ascii="Times New Roman" w:hAnsi="Times New Roman"/>
        </w:rPr>
        <w:t xml:space="preserve"> 2019</w:t>
      </w:r>
      <w:r w:rsidRPr="00300FCF">
        <w:rPr>
          <w:rFonts w:ascii="Times New Roman" w:hAnsi="Times New Roman"/>
        </w:rPr>
        <w:t>.</w:t>
      </w:r>
    </w:p>
    <w:p w14:paraId="0B277ED7" w14:textId="77777777" w:rsidR="00503E5C" w:rsidRPr="00300FCF" w:rsidRDefault="00503E5C" w:rsidP="00300FCF">
      <w:pPr>
        <w:pStyle w:val="NormalSS"/>
        <w:keepNext/>
        <w:keepLines/>
        <w:tabs>
          <w:tab w:val="left" w:pos="5760"/>
        </w:tabs>
        <w:spacing w:before="360" w:after="480"/>
        <w:rPr>
          <w:szCs w:val="24"/>
        </w:rPr>
      </w:pPr>
      <w:r w:rsidRPr="00300FCF">
        <w:rPr>
          <w:noProof/>
          <w:szCs w:val="24"/>
        </w:rPr>
        <w:drawing>
          <wp:anchor distT="0" distB="0" distL="114300" distR="114300" simplePos="0" relativeHeight="251654144" behindDoc="1" locked="0" layoutInCell="1" allowOverlap="1" wp14:anchorId="61C5A239" wp14:editId="77AEA668">
            <wp:simplePos x="0" y="0"/>
            <wp:positionH relativeFrom="column">
              <wp:posOffset>3629025</wp:posOffset>
            </wp:positionH>
            <wp:positionV relativeFrom="paragraph">
              <wp:posOffset>424180</wp:posOffset>
            </wp:positionV>
            <wp:extent cx="1209675" cy="390525"/>
            <wp:effectExtent l="19050" t="0" r="9525" b="0"/>
            <wp:wrapNone/>
            <wp:docPr id="20" name="Picture 7" descr="AKel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Kelly.JPG"/>
                    <pic:cNvPicPr/>
                  </pic:nvPicPr>
                  <pic:blipFill>
                    <a:blip r:embed="rId33" cstate="print"/>
                    <a:stretch>
                      <a:fillRect/>
                    </a:stretch>
                  </pic:blipFill>
                  <pic:spPr>
                    <a:xfrm>
                      <a:off x="0" y="0"/>
                      <a:ext cx="1209675" cy="390525"/>
                    </a:xfrm>
                    <a:prstGeom prst="rect">
                      <a:avLst/>
                    </a:prstGeom>
                  </pic:spPr>
                </pic:pic>
              </a:graphicData>
            </a:graphic>
          </wp:anchor>
        </w:drawing>
      </w:r>
      <w:r w:rsidRPr="00300FCF">
        <w:rPr>
          <w:szCs w:val="24"/>
        </w:rPr>
        <w:tab/>
        <w:t>Sincerely,</w:t>
      </w:r>
    </w:p>
    <w:p w14:paraId="0539B901" w14:textId="77777777" w:rsidR="00503E5C" w:rsidRPr="00300FCF" w:rsidRDefault="00503E5C" w:rsidP="00FA2F53">
      <w:pPr>
        <w:pStyle w:val="NormalSS"/>
        <w:tabs>
          <w:tab w:val="left" w:pos="5760"/>
        </w:tabs>
        <w:spacing w:before="600" w:after="0"/>
        <w:rPr>
          <w:szCs w:val="24"/>
        </w:rPr>
      </w:pPr>
      <w:r w:rsidRPr="00300FCF">
        <w:rPr>
          <w:szCs w:val="24"/>
        </w:rPr>
        <w:tab/>
        <w:t>Annalee Kelly</w:t>
      </w:r>
    </w:p>
    <w:p w14:paraId="0232D84D" w14:textId="37243143" w:rsidR="00300FCF" w:rsidRPr="00300FCF" w:rsidRDefault="00503E5C" w:rsidP="00F31F02">
      <w:pPr>
        <w:tabs>
          <w:tab w:val="left" w:pos="5760"/>
        </w:tabs>
        <w:rPr>
          <w:szCs w:val="24"/>
        </w:rPr>
      </w:pPr>
      <w:r w:rsidRPr="00300FCF">
        <w:rPr>
          <w:szCs w:val="24"/>
        </w:rPr>
        <w:tab/>
      </w:r>
      <w:r w:rsidR="00FE6A41" w:rsidRPr="00300FCF">
        <w:rPr>
          <w:szCs w:val="24"/>
        </w:rPr>
        <w:t xml:space="preserve">AI/AN </w:t>
      </w:r>
      <w:r w:rsidRPr="00300FCF">
        <w:rPr>
          <w:szCs w:val="24"/>
        </w:rPr>
        <w:t xml:space="preserve">FACES </w:t>
      </w:r>
      <w:r w:rsidR="00FE6A41" w:rsidRPr="00300FCF">
        <w:rPr>
          <w:szCs w:val="24"/>
        </w:rPr>
        <w:t xml:space="preserve">2019 </w:t>
      </w:r>
      <w:r w:rsidRPr="00300FCF">
        <w:rPr>
          <w:szCs w:val="24"/>
        </w:rPr>
        <w:t>Survey Director</w:t>
      </w:r>
    </w:p>
    <w:p w14:paraId="14A1EF0A" w14:textId="5C2483DA" w:rsidR="00A7755E" w:rsidRPr="00300FCF" w:rsidRDefault="00A7755E" w:rsidP="00181DF5">
      <w:pPr>
        <w:pBdr>
          <w:top w:val="single" w:sz="4" w:space="1" w:color="auto"/>
          <w:left w:val="single" w:sz="4" w:space="0" w:color="auto"/>
          <w:bottom w:val="single" w:sz="4" w:space="1" w:color="auto"/>
          <w:right w:val="single" w:sz="4" w:space="4" w:color="auto"/>
        </w:pBdr>
        <w:tabs>
          <w:tab w:val="center" w:pos="4320"/>
          <w:tab w:val="right" w:pos="10260"/>
        </w:tabs>
        <w:spacing w:line="240" w:lineRule="auto"/>
        <w:ind w:right="180" w:firstLine="0"/>
        <w:rPr>
          <w:sz w:val="16"/>
          <w:szCs w:val="16"/>
        </w:rPr>
      </w:pPr>
      <w:r w:rsidRPr="00300FCF">
        <w:rPr>
          <w:noProof/>
          <w:sz w:val="16"/>
          <w:szCs w:val="16"/>
        </w:rPr>
        <mc:AlternateContent>
          <mc:Choice Requires="wps">
            <w:drawing>
              <wp:anchor distT="0" distB="0" distL="114300" distR="114300" simplePos="0" relativeHeight="251734016" behindDoc="0" locked="0" layoutInCell="1" allowOverlap="1" wp14:anchorId="2B541DB6" wp14:editId="55049D44">
                <wp:simplePos x="0" y="0"/>
                <wp:positionH relativeFrom="column">
                  <wp:posOffset>742950</wp:posOffset>
                </wp:positionH>
                <wp:positionV relativeFrom="paragraph">
                  <wp:posOffset>8811895</wp:posOffset>
                </wp:positionV>
                <wp:extent cx="6136005" cy="802005"/>
                <wp:effectExtent l="0" t="0" r="0" b="0"/>
                <wp:wrapNone/>
                <wp:docPr id="275" name="Text Box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62108113" w14:textId="77777777" w:rsidR="001528B7" w:rsidRDefault="001528B7" w:rsidP="00A7755E">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75" o:spid="_x0000_s1029" type="#_x0000_t202" style="position:absolute;margin-left:58.5pt;margin-top:693.85pt;width:483.15pt;height:63.15pt;z-index:2517340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">
                <v:textbox style="mso-fit-shape-to-text:t">
                  <w:txbxContent>
                    <w:p w14:paraId="62108113" w14:textId="77777777" w:rsidR="001528B7" w:rsidRDefault="001528B7" w:rsidP="00A7755E">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v:textbox>
              </v:shape>
            </w:pict>
          </mc:Fallback>
        </mc:AlternateContent>
      </w:r>
      <w:r w:rsidRPr="00300FCF">
        <w:rPr>
          <w:noProof/>
          <w:sz w:val="16"/>
          <w:szCs w:val="16"/>
        </w:rPr>
        <mc:AlternateContent>
          <mc:Choice Requires="wps">
            <w:drawing>
              <wp:anchor distT="0" distB="0" distL="114300" distR="114300" simplePos="0" relativeHeight="251735040" behindDoc="0" locked="0" layoutInCell="1" allowOverlap="1" wp14:anchorId="2D1224DA" wp14:editId="2C1C8F4C">
                <wp:simplePos x="0" y="0"/>
                <wp:positionH relativeFrom="column">
                  <wp:posOffset>742950</wp:posOffset>
                </wp:positionH>
                <wp:positionV relativeFrom="paragraph">
                  <wp:posOffset>8811895</wp:posOffset>
                </wp:positionV>
                <wp:extent cx="6136005" cy="802005"/>
                <wp:effectExtent l="0" t="0" r="0" b="0"/>
                <wp:wrapNone/>
                <wp:docPr id="276" name="Text 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35974E5D" w14:textId="77777777" w:rsidR="001528B7" w:rsidRDefault="001528B7" w:rsidP="00A7755E">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76" o:spid="_x0000_s1030" type="#_x0000_t202" style="position:absolute;margin-left:58.5pt;margin-top:693.85pt;width:483.15pt;height:63.15pt;z-index:2517350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">
                <v:textbox style="mso-fit-shape-to-text:t">
                  <w:txbxContent>
                    <w:p w14:paraId="35974E5D" w14:textId="77777777" w:rsidR="001528B7" w:rsidRDefault="001528B7" w:rsidP="00A7755E">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v:textbox>
              </v:shape>
            </w:pict>
          </mc:Fallback>
        </mc:AlternateContent>
      </w:r>
      <w:r w:rsidRPr="00300FCF">
        <w:rPr>
          <w:noProof/>
          <w:sz w:val="16"/>
          <w:szCs w:val="16"/>
        </w:rPr>
        <mc:AlternateContent>
          <mc:Choice Requires="wps">
            <w:drawing>
              <wp:anchor distT="0" distB="0" distL="114300" distR="114300" simplePos="0" relativeHeight="251736064" behindDoc="0" locked="0" layoutInCell="1" allowOverlap="1" wp14:anchorId="5EB210C1" wp14:editId="70399427">
                <wp:simplePos x="0" y="0"/>
                <wp:positionH relativeFrom="column">
                  <wp:posOffset>742950</wp:posOffset>
                </wp:positionH>
                <wp:positionV relativeFrom="paragraph">
                  <wp:posOffset>8811895</wp:posOffset>
                </wp:positionV>
                <wp:extent cx="6136005" cy="802005"/>
                <wp:effectExtent l="0" t="0" r="0" b="0"/>
                <wp:wrapNone/>
                <wp:docPr id="277" name="Text 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66352486" w14:textId="77777777" w:rsidR="001528B7" w:rsidRDefault="001528B7" w:rsidP="00A7755E">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77" o:spid="_x0000_s1031" type="#_x0000_t202" style="position:absolute;margin-left:58.5pt;margin-top:693.85pt;width:483.15pt;height:63.15pt;z-index:2517360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">
                <v:textbox style="mso-fit-shape-to-text:t">
                  <w:txbxContent>
                    <w:p w14:paraId="66352486" w14:textId="77777777" w:rsidR="001528B7" w:rsidRDefault="001528B7" w:rsidP="00A7755E">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v:textbox>
              </v:shape>
            </w:pict>
          </mc:Fallback>
        </mc:AlternateContent>
      </w:r>
      <w:r w:rsidRPr="00300FCF">
        <w:rPr>
          <w:sz w:val="16"/>
          <w:szCs w:val="16"/>
        </w:rPr>
        <w:t xml:space="preserve">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w:t>
      </w:r>
      <w:r w:rsidR="000D2F93" w:rsidRPr="00300FCF">
        <w:rPr>
          <w:sz w:val="16"/>
          <w:szCs w:val="16"/>
        </w:rPr>
        <w:t>XX/XX/XXXX</w:t>
      </w:r>
      <w:r w:rsidRPr="00300FCF">
        <w:rPr>
          <w:sz w:val="16"/>
          <w:szCs w:val="16"/>
        </w:rPr>
        <w:t xml:space="preserve">. </w:t>
      </w:r>
    </w:p>
    <w:p w14:paraId="235C1F96" w14:textId="77777777" w:rsidR="001C2D8F" w:rsidRPr="00300FCF" w:rsidRDefault="001C2D8F" w:rsidP="00FA2F53">
      <w:pPr>
        <w:rPr>
          <w:sz w:val="16"/>
          <w:szCs w:val="16"/>
        </w:rPr>
        <w:sectPr w:rsidR="001C2D8F" w:rsidRPr="00300FCF" w:rsidSect="002E3238">
          <w:headerReference w:type="default" r:id="rId62"/>
          <w:footerReference w:type="default" r:id="rId63"/>
          <w:headerReference w:type="first" r:id="rId64"/>
          <w:footerReference w:type="first" r:id="rId65"/>
          <w:pgSz w:w="12240" w:h="15840"/>
          <w:pgMar w:top="720" w:right="1008" w:bottom="864" w:left="1008" w:header="720" w:footer="720" w:gutter="0"/>
          <w:paperSrc w:first="7" w:other="7"/>
          <w:cols w:space="720"/>
          <w:titlePg/>
          <w:docGrid w:linePitch="360"/>
        </w:sectPr>
      </w:pPr>
    </w:p>
    <w:p w14:paraId="262DBF17" w14:textId="77777777" w:rsidR="001C2D8F" w:rsidRPr="00061FCF" w:rsidRDefault="00163EB1" w:rsidP="00061FCF">
      <w:pPr>
        <w:pStyle w:val="MarkforAppendixTitle"/>
      </w:pPr>
      <w:r w:rsidRPr="00061FCF">
        <w:rPr>
          <w:caps w:val="0"/>
        </w:rPr>
        <w:t>AI/AN FACES 2019 FALL/SPRING PARENT SURVEY REMINDER LETTER</w:t>
      </w:r>
    </w:p>
    <w:p w14:paraId="44089904" w14:textId="77777777" w:rsidR="001C2D8F" w:rsidRDefault="001C2D8F" w:rsidP="00FA2F53">
      <w:pPr>
        <w:sectPr w:rsidR="001C2D8F" w:rsidSect="00571FED">
          <w:headerReference w:type="default" r:id="rId66"/>
          <w:footerReference w:type="default" r:id="rId67"/>
          <w:pgSz w:w="12240" w:h="15840"/>
          <w:pgMar w:top="1440" w:right="1440" w:bottom="1440" w:left="1440" w:header="720" w:footer="720" w:gutter="0"/>
          <w:paperSrc w:first="7" w:other="7"/>
          <w:cols w:space="720"/>
          <w:docGrid w:linePitch="360"/>
        </w:sectPr>
      </w:pPr>
    </w:p>
    <w:p w14:paraId="18E3091E" w14:textId="77777777" w:rsidR="001C2D8F" w:rsidRPr="00BE4286" w:rsidRDefault="001C2D8F" w:rsidP="00FA2F53">
      <w:pPr>
        <w:pStyle w:val="Blankpage"/>
      </w:pPr>
      <w:r w:rsidRPr="00285373">
        <w:t>This page has been left blank for double-sided copying.</w:t>
      </w:r>
    </w:p>
    <w:p w14:paraId="58E1957F" w14:textId="77777777" w:rsidR="00A834FF" w:rsidRDefault="00A834FF" w:rsidP="00FA2F53">
      <w:pPr>
        <w:sectPr w:rsidR="00A834FF" w:rsidSect="00571FED">
          <w:pgSz w:w="12240" w:h="15840"/>
          <w:pgMar w:top="1440" w:right="1440" w:bottom="1440" w:left="1440" w:header="720" w:footer="720" w:gutter="0"/>
          <w:paperSrc w:first="7" w:other="7"/>
          <w:cols w:space="720"/>
          <w:docGrid w:linePitch="360"/>
        </w:sectPr>
      </w:pPr>
    </w:p>
    <w:tbl>
      <w:tblPr>
        <w:tblW w:w="5275" w:type="pct"/>
        <w:tblInd w:w="-252" w:type="dxa"/>
        <w:tblLook w:val="04A0" w:firstRow="1" w:lastRow="0" w:firstColumn="1" w:lastColumn="0" w:noHBand="0" w:noVBand="1"/>
      </w:tblPr>
      <w:tblGrid>
        <w:gridCol w:w="4976"/>
        <w:gridCol w:w="6038"/>
      </w:tblGrid>
      <w:tr w:rsidR="00C5016B" w:rsidRPr="00F8511C" w14:paraId="39A41F8F" w14:textId="77777777" w:rsidTr="00CC2D7B">
        <w:tc>
          <w:tcPr>
            <w:tcW w:w="2259" w:type="pct"/>
          </w:tcPr>
          <w:p w14:paraId="6130FB8E" w14:textId="77777777" w:rsidR="00C5016B" w:rsidRPr="00DD4BD1" w:rsidRDefault="00C5016B" w:rsidP="00FA2F53">
            <w:pPr>
              <w:pStyle w:val="NormalSS"/>
              <w:tabs>
                <w:tab w:val="left" w:pos="7560"/>
              </w:tabs>
              <w:spacing w:after="0"/>
              <w:ind w:firstLine="0"/>
              <w:rPr>
                <w:b/>
                <w:sz w:val="16"/>
              </w:rPr>
            </w:pPr>
            <w:r w:rsidRPr="00DD4BD1">
              <w:rPr>
                <w:b/>
                <w:sz w:val="16"/>
              </w:rPr>
              <w:t>Annalee Kelly</w:t>
            </w:r>
          </w:p>
          <w:p w14:paraId="2F2F6F4C" w14:textId="77777777" w:rsidR="00C5016B" w:rsidRPr="00DD4BD1" w:rsidRDefault="00F46184" w:rsidP="00FA2F53">
            <w:pPr>
              <w:pStyle w:val="NormalSS"/>
              <w:tabs>
                <w:tab w:val="left" w:pos="7560"/>
              </w:tabs>
              <w:ind w:firstLine="0"/>
              <w:rPr>
                <w:i/>
                <w:sz w:val="16"/>
              </w:rPr>
            </w:pPr>
            <w:r w:rsidRPr="00DD4BD1">
              <w:rPr>
                <w:i/>
                <w:sz w:val="16"/>
              </w:rPr>
              <w:t xml:space="preserve">AI/AN </w:t>
            </w:r>
            <w:r w:rsidR="00C5016B" w:rsidRPr="00DD4BD1">
              <w:rPr>
                <w:i/>
                <w:sz w:val="16"/>
              </w:rPr>
              <w:t>FACES</w:t>
            </w:r>
            <w:r w:rsidR="00425487" w:rsidRPr="00DD4BD1">
              <w:rPr>
                <w:i/>
                <w:sz w:val="16"/>
              </w:rPr>
              <w:t xml:space="preserve"> 2019</w:t>
            </w:r>
            <w:r w:rsidR="00C5016B" w:rsidRPr="00DD4BD1">
              <w:rPr>
                <w:i/>
                <w:sz w:val="16"/>
              </w:rPr>
              <w:t xml:space="preserve"> Survey Director</w:t>
            </w:r>
          </w:p>
          <w:p w14:paraId="49CD81FD" w14:textId="77777777" w:rsidR="00C5016B" w:rsidRPr="00DD4BD1" w:rsidRDefault="00C5016B" w:rsidP="00FA2F53">
            <w:pPr>
              <w:pStyle w:val="NormalSS"/>
              <w:tabs>
                <w:tab w:val="left" w:pos="7560"/>
              </w:tabs>
              <w:ind w:firstLine="0"/>
              <w:rPr>
                <w:sz w:val="16"/>
              </w:rPr>
            </w:pPr>
          </w:p>
        </w:tc>
        <w:tc>
          <w:tcPr>
            <w:tcW w:w="2741" w:type="pct"/>
          </w:tcPr>
          <w:p w14:paraId="6C009668" w14:textId="77777777" w:rsidR="00C5016B" w:rsidRPr="00DD4BD1" w:rsidRDefault="00C5016B" w:rsidP="00FA2F53">
            <w:pPr>
              <w:pStyle w:val="NormalSS"/>
              <w:tabs>
                <w:tab w:val="left" w:pos="7560"/>
              </w:tabs>
              <w:spacing w:after="0"/>
              <w:ind w:left="3063" w:firstLine="0"/>
              <w:rPr>
                <w:sz w:val="16"/>
              </w:rPr>
            </w:pPr>
            <w:r w:rsidRPr="00DD4BD1">
              <w:rPr>
                <w:sz w:val="16"/>
              </w:rPr>
              <w:t>P.O. Box 2393</w:t>
            </w:r>
          </w:p>
          <w:p w14:paraId="6D970944" w14:textId="77777777" w:rsidR="00C5016B" w:rsidRPr="00DD4BD1" w:rsidRDefault="00C5016B" w:rsidP="00FA2F53">
            <w:pPr>
              <w:pStyle w:val="NormalSS"/>
              <w:tabs>
                <w:tab w:val="left" w:pos="7560"/>
              </w:tabs>
              <w:spacing w:after="0"/>
              <w:ind w:left="3063" w:firstLine="0"/>
              <w:rPr>
                <w:sz w:val="16"/>
              </w:rPr>
            </w:pPr>
            <w:r w:rsidRPr="00DD4BD1">
              <w:rPr>
                <w:sz w:val="16"/>
              </w:rPr>
              <w:t>Princeton, NJ 08543-2393</w:t>
            </w:r>
          </w:p>
          <w:p w14:paraId="564B6EB6" w14:textId="77777777" w:rsidR="00C5016B" w:rsidRPr="00DD4BD1" w:rsidRDefault="00C5016B" w:rsidP="00FA2F53">
            <w:pPr>
              <w:pStyle w:val="NormalSS"/>
              <w:tabs>
                <w:tab w:val="left" w:pos="7560"/>
              </w:tabs>
              <w:spacing w:after="0"/>
              <w:ind w:left="3063" w:firstLine="0"/>
              <w:rPr>
                <w:sz w:val="16"/>
              </w:rPr>
            </w:pPr>
            <w:r w:rsidRPr="00DD4BD1">
              <w:rPr>
                <w:sz w:val="16"/>
              </w:rPr>
              <w:t>Telephone (609) 799-3535</w:t>
            </w:r>
          </w:p>
          <w:p w14:paraId="26E32372" w14:textId="77777777" w:rsidR="00C5016B" w:rsidRPr="00A7755E" w:rsidRDefault="00C5016B" w:rsidP="00FA2F53">
            <w:pPr>
              <w:pStyle w:val="NormalSS"/>
              <w:tabs>
                <w:tab w:val="left" w:pos="7560"/>
              </w:tabs>
              <w:spacing w:after="0"/>
              <w:ind w:left="3063" w:firstLine="0"/>
              <w:rPr>
                <w:sz w:val="16"/>
                <w:lang w:val="fr-MA"/>
              </w:rPr>
            </w:pPr>
            <w:r w:rsidRPr="00A7755E">
              <w:rPr>
                <w:sz w:val="16"/>
                <w:lang w:val="fr-MA"/>
              </w:rPr>
              <w:t>Fax (609) 799-0005</w:t>
            </w:r>
          </w:p>
          <w:p w14:paraId="72D39265" w14:textId="77777777" w:rsidR="00C5016B" w:rsidRPr="00A7755E" w:rsidRDefault="00A7755E" w:rsidP="00A7755E">
            <w:pPr>
              <w:pStyle w:val="NormalSS"/>
              <w:tabs>
                <w:tab w:val="left" w:pos="7560"/>
              </w:tabs>
              <w:spacing w:after="0"/>
              <w:ind w:left="3063" w:firstLine="0"/>
              <w:rPr>
                <w:sz w:val="16"/>
                <w:lang w:val="fr-MA"/>
              </w:rPr>
            </w:pPr>
            <w:r w:rsidRPr="00A7755E">
              <w:rPr>
                <w:sz w:val="16"/>
                <w:lang w:val="fr-MA"/>
              </w:rPr>
              <w:t>www.mathematica-mpr.com</w:t>
            </w:r>
          </w:p>
        </w:tc>
      </w:tr>
    </w:tbl>
    <w:p w14:paraId="685B75F5" w14:textId="77777777" w:rsidR="00C5016B" w:rsidRPr="00300FCF" w:rsidRDefault="00C5016B" w:rsidP="00FA2F53">
      <w:pPr>
        <w:tabs>
          <w:tab w:val="left" w:pos="7740"/>
        </w:tabs>
        <w:spacing w:line="240" w:lineRule="auto"/>
        <w:ind w:left="446" w:firstLine="0"/>
        <w:rPr>
          <w:szCs w:val="24"/>
        </w:rPr>
      </w:pPr>
      <w:r w:rsidRPr="00300FCF">
        <w:rPr>
          <w:szCs w:val="24"/>
          <w:lang w:val="fr-MA"/>
        </w:rPr>
        <w:tab/>
      </w:r>
      <w:r w:rsidRPr="00300FCF">
        <w:rPr>
          <w:szCs w:val="24"/>
        </w:rPr>
        <w:t>[DATE]</w:t>
      </w:r>
    </w:p>
    <w:p w14:paraId="17C91D03" w14:textId="77777777" w:rsidR="00C5016B" w:rsidRPr="00300FCF" w:rsidRDefault="00C5016B" w:rsidP="00300FCF">
      <w:pPr>
        <w:spacing w:before="240" w:line="240" w:lineRule="auto"/>
        <w:ind w:firstLine="0"/>
        <w:rPr>
          <w:szCs w:val="24"/>
        </w:rPr>
      </w:pPr>
      <w:r w:rsidRPr="00300FCF">
        <w:rPr>
          <w:szCs w:val="24"/>
        </w:rPr>
        <w:t>[PARENT NAME]</w:t>
      </w:r>
    </w:p>
    <w:p w14:paraId="196AA9E0" w14:textId="77777777" w:rsidR="00C5016B" w:rsidRDefault="00C5016B" w:rsidP="00FA2F53">
      <w:pPr>
        <w:spacing w:line="240" w:lineRule="auto"/>
        <w:ind w:firstLine="0"/>
        <w:rPr>
          <w:szCs w:val="24"/>
        </w:rPr>
      </w:pPr>
      <w:r w:rsidRPr="00300FCF">
        <w:rPr>
          <w:szCs w:val="24"/>
        </w:rPr>
        <w:t>[PARENT ADDRESS]</w:t>
      </w:r>
    </w:p>
    <w:p w14:paraId="7CD7178F" w14:textId="77777777" w:rsidR="00300FCF" w:rsidRPr="00300FCF" w:rsidRDefault="00300FCF" w:rsidP="00FA2F53">
      <w:pPr>
        <w:spacing w:line="240" w:lineRule="auto"/>
        <w:ind w:firstLine="0"/>
        <w:rPr>
          <w:szCs w:val="24"/>
        </w:rPr>
      </w:pPr>
    </w:p>
    <w:p w14:paraId="237E0308" w14:textId="77777777" w:rsidR="00C5016B" w:rsidRPr="00300FCF" w:rsidRDefault="00C5016B" w:rsidP="00300FCF">
      <w:pPr>
        <w:tabs>
          <w:tab w:val="left" w:pos="-604"/>
          <w:tab w:val="left" w:pos="-244"/>
          <w:tab w:val="left" w:pos="1196"/>
        </w:tabs>
        <w:spacing w:before="240" w:after="240" w:line="240" w:lineRule="auto"/>
        <w:ind w:firstLine="0"/>
        <w:rPr>
          <w:szCs w:val="24"/>
        </w:rPr>
      </w:pPr>
      <w:r w:rsidRPr="00300FCF">
        <w:rPr>
          <w:szCs w:val="24"/>
        </w:rPr>
        <w:t>Dear [PARENT]:</w:t>
      </w:r>
    </w:p>
    <w:p w14:paraId="3D4F0E91" w14:textId="5B0E11D2" w:rsidR="00463732" w:rsidRPr="00300FCF" w:rsidRDefault="00C5016B" w:rsidP="00300FCF">
      <w:pPr>
        <w:pStyle w:val="NormalSS12"/>
        <w:spacing w:before="240" w:after="120"/>
        <w:rPr>
          <w:rFonts w:ascii="Times New Roman" w:hAnsi="Times New Roman"/>
        </w:rPr>
      </w:pPr>
      <w:r w:rsidRPr="00300FCF">
        <w:rPr>
          <w:rFonts w:ascii="Times New Roman" w:hAnsi="Times New Roman"/>
        </w:rPr>
        <w:t>Thank you for taking part in the American Indian</w:t>
      </w:r>
      <w:r w:rsidR="00DC535D" w:rsidRPr="00300FCF">
        <w:rPr>
          <w:rFonts w:ascii="Times New Roman" w:hAnsi="Times New Roman"/>
        </w:rPr>
        <w:t xml:space="preserve"> and </w:t>
      </w:r>
      <w:r w:rsidRPr="00300FCF">
        <w:rPr>
          <w:rFonts w:ascii="Times New Roman" w:hAnsi="Times New Roman"/>
        </w:rPr>
        <w:t>Alaska Native Head Start Family and Child Experiences Survey (AI/AN FACES</w:t>
      </w:r>
      <w:r w:rsidR="00EC7AAD" w:rsidRPr="00300FCF">
        <w:rPr>
          <w:rFonts w:ascii="Times New Roman" w:hAnsi="Times New Roman"/>
        </w:rPr>
        <w:t xml:space="preserve"> 2019</w:t>
      </w:r>
      <w:r w:rsidRPr="00300FCF">
        <w:rPr>
          <w:rFonts w:ascii="Times New Roman" w:hAnsi="Times New Roman"/>
        </w:rPr>
        <w:t xml:space="preserve">). </w:t>
      </w:r>
      <w:r w:rsidR="00463732" w:rsidRPr="00300FCF">
        <w:rPr>
          <w:rFonts w:ascii="Times New Roman" w:hAnsi="Times New Roman"/>
        </w:rPr>
        <w:t xml:space="preserve">As a reminder, the </w:t>
      </w:r>
      <w:r w:rsidR="00D413C9" w:rsidRPr="00300FCF">
        <w:rPr>
          <w:rFonts w:ascii="Times New Roman" w:hAnsi="Times New Roman"/>
        </w:rPr>
        <w:t>purpose of AI/AN FACES 2019 is to provide details about the characteristics, experiences, and outcomes of children and families who</w:t>
      </w:r>
      <w:r w:rsidR="00E37FEB" w:rsidRPr="00300FCF">
        <w:rPr>
          <w:rFonts w:ascii="Times New Roman" w:hAnsi="Times New Roman"/>
        </w:rPr>
        <w:t>m</w:t>
      </w:r>
      <w:r w:rsidR="00D413C9" w:rsidRPr="00300FCF">
        <w:rPr>
          <w:rFonts w:ascii="Times New Roman" w:hAnsi="Times New Roman"/>
        </w:rPr>
        <w:t xml:space="preserve"> AI/AN Head Start programs serve. </w:t>
      </w:r>
    </w:p>
    <w:p w14:paraId="68492F73" w14:textId="721EBD21" w:rsidR="00463732" w:rsidRPr="00300FCF" w:rsidRDefault="00463732" w:rsidP="00300FCF">
      <w:pPr>
        <w:pStyle w:val="NormalSS12"/>
        <w:spacing w:before="240" w:after="120"/>
        <w:rPr>
          <w:rFonts w:ascii="Times New Roman" w:hAnsi="Times New Roman"/>
          <w:b/>
        </w:rPr>
      </w:pPr>
      <w:r w:rsidRPr="00300FCF">
        <w:rPr>
          <w:rFonts w:ascii="Times New Roman" w:hAnsi="Times New Roman"/>
        </w:rPr>
        <w:t xml:space="preserve">Recently, we invited you to complete a survey online or by phone about you and your child. </w:t>
      </w:r>
      <w:r w:rsidRPr="00300FCF">
        <w:rPr>
          <w:rFonts w:ascii="Times New Roman" w:hAnsi="Times New Roman"/>
          <w:b/>
        </w:rPr>
        <w:t xml:space="preserve">The survey will take about 30 minutes to finish. After you finish the survey, we will send you a $30 gift card to thank you for your participation. </w:t>
      </w:r>
      <w:r w:rsidRPr="00300FCF">
        <w:rPr>
          <w:rFonts w:ascii="Times New Roman" w:hAnsi="Times New Roman"/>
        </w:rPr>
        <w:t xml:space="preserve">If you want to fill out the survey online but do not have internet access, you can fill out the survey at a computer at your child’s Head Start center during the week the AI/AN FACES 2019 data collection team is visiting. To complete it by phone, or if you need to complete the survey in a language other than English, please call 800-xxx-xxxx toll-free. </w:t>
      </w:r>
    </w:p>
    <w:p w14:paraId="27F10B09" w14:textId="1CEEB7A1" w:rsidR="00C5016B" w:rsidRPr="00300FCF" w:rsidRDefault="00D413C9" w:rsidP="00300FCF">
      <w:pPr>
        <w:pStyle w:val="NormalSS12"/>
        <w:spacing w:before="240" w:after="120"/>
        <w:rPr>
          <w:rFonts w:ascii="Times New Roman" w:hAnsi="Times New Roman"/>
        </w:rPr>
      </w:pPr>
      <w:r w:rsidRPr="00300FCF">
        <w:rPr>
          <w:rFonts w:ascii="Times New Roman" w:hAnsi="Times New Roman"/>
        </w:rPr>
        <w:t xml:space="preserve">The information collected will help Head Start improve its services to children and families in AI/AN Head Start programs. </w:t>
      </w:r>
      <w:r w:rsidR="00E66AC4" w:rsidRPr="00300FCF">
        <w:rPr>
          <w:rFonts w:ascii="Times New Roman" w:hAnsi="Times New Roman"/>
        </w:rPr>
        <w:t>The study</w:t>
      </w:r>
      <w:r w:rsidR="00C5016B" w:rsidRPr="00300FCF">
        <w:rPr>
          <w:rFonts w:ascii="Times New Roman" w:hAnsi="Times New Roman"/>
        </w:rPr>
        <w:t xml:space="preserve"> is funded by the Administration for Children and Families, U.S. Department of Health and Human Services. Mathematica Policy Research, an independent research firm, is conducting the study. Mathematica has worked with </w:t>
      </w:r>
      <w:r w:rsidR="00891AE5" w:rsidRPr="00300FCF">
        <w:rPr>
          <w:rFonts w:ascii="Times New Roman" w:hAnsi="Times New Roman"/>
          <w:bCs/>
        </w:rPr>
        <w:t>directors of Head Start programs in AI/AN communities</w:t>
      </w:r>
      <w:r w:rsidR="00C5016B" w:rsidRPr="00300FCF">
        <w:rPr>
          <w:rFonts w:ascii="Times New Roman" w:hAnsi="Times New Roman"/>
        </w:rPr>
        <w:t>, Office of Head Start leadership, and child development researchers to help make sure it meets the unique needs of AI/AN Head Start programs.</w:t>
      </w:r>
    </w:p>
    <w:tbl>
      <w:tblPr>
        <w:tblStyle w:val="LightList"/>
        <w:tblW w:w="4461" w:type="pct"/>
        <w:jc w:val="center"/>
        <w:tblBorders>
          <w:top w:val="single" w:sz="18" w:space="0" w:color="auto"/>
          <w:left w:val="single" w:sz="18" w:space="0" w:color="auto"/>
          <w:bottom w:val="single" w:sz="18" w:space="0" w:color="auto"/>
          <w:right w:val="single" w:sz="18" w:space="0" w:color="auto"/>
        </w:tblBorders>
        <w:shd w:val="clear" w:color="auto" w:fill="C9C3B2"/>
        <w:tblLook w:val="0620" w:firstRow="1" w:lastRow="0" w:firstColumn="0" w:lastColumn="0" w:noHBand="1" w:noVBand="1"/>
      </w:tblPr>
      <w:tblGrid>
        <w:gridCol w:w="9315"/>
      </w:tblGrid>
      <w:tr w:rsidR="00B87681" w:rsidRPr="00300FCF" w14:paraId="118A420A" w14:textId="77777777" w:rsidTr="00B87681">
        <w:trPr>
          <w:cnfStyle w:val="100000000000" w:firstRow="1" w:lastRow="0" w:firstColumn="0" w:lastColumn="0" w:oddVBand="0" w:evenVBand="0" w:oddHBand="0" w:evenHBand="0" w:firstRowFirstColumn="0" w:firstRowLastColumn="0" w:lastRowFirstColumn="0" w:lastRowLastColumn="0"/>
          <w:jc w:val="center"/>
        </w:trPr>
        <w:tc>
          <w:tcPr>
            <w:tcW w:w="5000" w:type="pct"/>
            <w:shd w:val="clear" w:color="auto" w:fill="C9C3B2"/>
          </w:tcPr>
          <w:p w14:paraId="14B6FD26" w14:textId="77777777" w:rsidR="00B87681" w:rsidRPr="00300FCF" w:rsidRDefault="00B87681" w:rsidP="00300FCF">
            <w:pPr>
              <w:pStyle w:val="NormalSS"/>
              <w:spacing w:before="120" w:after="0"/>
              <w:ind w:firstLine="0"/>
              <w:jc w:val="center"/>
              <w:rPr>
                <w:rFonts w:ascii="Arial" w:hAnsi="Arial" w:cs="Arial"/>
                <w:b w:val="0"/>
                <w:color w:val="000000" w:themeColor="text1"/>
                <w:sz w:val="24"/>
                <w:szCs w:val="24"/>
              </w:rPr>
            </w:pPr>
            <w:r w:rsidRPr="00300FCF">
              <w:rPr>
                <w:rFonts w:ascii="Arial" w:hAnsi="Arial" w:cs="Arial"/>
                <w:b w:val="0"/>
                <w:color w:val="000000" w:themeColor="text1"/>
                <w:sz w:val="24"/>
                <w:szCs w:val="24"/>
              </w:rPr>
              <w:t>We encourage you to complete the survey online at:</w:t>
            </w:r>
          </w:p>
          <w:p w14:paraId="4B1A4DFB" w14:textId="77777777" w:rsidR="00B87681" w:rsidRPr="00300FCF" w:rsidRDefault="00B87681" w:rsidP="00A7755E">
            <w:pPr>
              <w:autoSpaceDE w:val="0"/>
              <w:autoSpaceDN w:val="0"/>
              <w:adjustRightInd w:val="0"/>
              <w:spacing w:line="240" w:lineRule="auto"/>
              <w:ind w:firstLine="0"/>
              <w:jc w:val="center"/>
              <w:rPr>
                <w:rFonts w:ascii="Arial" w:hAnsi="Arial" w:cs="Arial"/>
                <w:b w:val="0"/>
                <w:color w:val="000000" w:themeColor="text1"/>
                <w:sz w:val="24"/>
                <w:szCs w:val="24"/>
              </w:rPr>
            </w:pPr>
            <w:r w:rsidRPr="00300FCF">
              <w:rPr>
                <w:rFonts w:ascii="Arial" w:hAnsi="Arial" w:cs="Arial"/>
                <w:b w:val="0"/>
                <w:color w:val="000000" w:themeColor="text1"/>
                <w:sz w:val="24"/>
                <w:szCs w:val="24"/>
              </w:rPr>
              <w:t>[WEBSITE].</w:t>
            </w:r>
          </w:p>
          <w:p w14:paraId="4B2E7258" w14:textId="77777777" w:rsidR="00B87681" w:rsidRPr="00300FCF" w:rsidRDefault="00B87681" w:rsidP="00A7755E">
            <w:pPr>
              <w:pStyle w:val="NormalSS"/>
              <w:spacing w:after="0"/>
              <w:ind w:firstLine="0"/>
              <w:jc w:val="center"/>
              <w:rPr>
                <w:rFonts w:ascii="Arial" w:hAnsi="Arial" w:cs="Arial"/>
                <w:b w:val="0"/>
                <w:color w:val="000000" w:themeColor="text1"/>
                <w:sz w:val="24"/>
                <w:szCs w:val="24"/>
              </w:rPr>
            </w:pPr>
          </w:p>
          <w:p w14:paraId="4FE583D7" w14:textId="77777777" w:rsidR="00B87681" w:rsidRPr="00300FCF" w:rsidRDefault="00B87681" w:rsidP="00A7755E">
            <w:pPr>
              <w:pStyle w:val="NormalSS"/>
              <w:spacing w:after="0"/>
              <w:ind w:firstLine="0"/>
              <w:jc w:val="center"/>
              <w:rPr>
                <w:rFonts w:ascii="Arial" w:hAnsi="Arial" w:cs="Arial"/>
                <w:b w:val="0"/>
                <w:color w:val="000000" w:themeColor="text1"/>
                <w:sz w:val="24"/>
                <w:szCs w:val="24"/>
              </w:rPr>
            </w:pPr>
            <w:r w:rsidRPr="00300FCF">
              <w:rPr>
                <w:rFonts w:ascii="Arial" w:hAnsi="Arial" w:cs="Arial"/>
                <w:b w:val="0"/>
                <w:color w:val="000000" w:themeColor="text1"/>
                <w:sz w:val="24"/>
                <w:szCs w:val="24"/>
              </w:rPr>
              <w:t>Use the log-in ID and password shown.</w:t>
            </w:r>
          </w:p>
          <w:p w14:paraId="32FFC232" w14:textId="77777777" w:rsidR="00B87681" w:rsidRPr="00300FCF" w:rsidRDefault="00B87681" w:rsidP="00A7755E">
            <w:pPr>
              <w:pStyle w:val="NormalSS"/>
              <w:spacing w:after="0"/>
              <w:ind w:firstLine="0"/>
              <w:jc w:val="center"/>
              <w:rPr>
                <w:rFonts w:ascii="Arial" w:hAnsi="Arial" w:cs="Arial"/>
                <w:b w:val="0"/>
                <w:bCs w:val="0"/>
                <w:color w:val="000000" w:themeColor="text1"/>
                <w:sz w:val="24"/>
                <w:szCs w:val="24"/>
              </w:rPr>
            </w:pPr>
            <w:r w:rsidRPr="00300FCF">
              <w:rPr>
                <w:rFonts w:ascii="Arial" w:hAnsi="Arial" w:cs="Arial"/>
                <w:b w:val="0"/>
                <w:color w:val="000000" w:themeColor="text1"/>
                <w:sz w:val="24"/>
                <w:szCs w:val="24"/>
              </w:rPr>
              <w:t>LOG-IN ID: [LOG-IN ID]</w:t>
            </w:r>
          </w:p>
          <w:p w14:paraId="18C9D201" w14:textId="77777777" w:rsidR="00B87681" w:rsidRPr="00300FCF" w:rsidRDefault="00B87681" w:rsidP="00300FCF">
            <w:pPr>
              <w:pStyle w:val="TableText"/>
              <w:spacing w:after="120"/>
              <w:jc w:val="center"/>
              <w:rPr>
                <w:b w:val="0"/>
                <w:color w:val="000000" w:themeColor="text1"/>
                <w:sz w:val="24"/>
                <w:szCs w:val="24"/>
              </w:rPr>
            </w:pPr>
            <w:r w:rsidRPr="00300FCF">
              <w:rPr>
                <w:rFonts w:cs="Arial"/>
                <w:b w:val="0"/>
                <w:color w:val="000000" w:themeColor="text1"/>
                <w:sz w:val="24"/>
                <w:szCs w:val="24"/>
              </w:rPr>
              <w:t>PASSWORD: [PASSWORD]</w:t>
            </w:r>
          </w:p>
        </w:tc>
      </w:tr>
    </w:tbl>
    <w:p w14:paraId="21021D9F" w14:textId="77777777" w:rsidR="00C5016B" w:rsidRPr="00300FCF" w:rsidRDefault="00C5016B" w:rsidP="00300FCF">
      <w:pPr>
        <w:pStyle w:val="NormalSS12"/>
        <w:keepNext/>
        <w:keepLines/>
        <w:spacing w:before="240" w:after="180"/>
        <w:rPr>
          <w:rFonts w:ascii="Times New Roman" w:hAnsi="Times New Roman"/>
        </w:rPr>
      </w:pPr>
      <w:r w:rsidRPr="00300FCF">
        <w:rPr>
          <w:rFonts w:ascii="Times New Roman" w:hAnsi="Times New Roman"/>
        </w:rPr>
        <w:t>We hope you will</w:t>
      </w:r>
      <w:r w:rsidRPr="00300FCF" w:rsidDel="007B0A34">
        <w:rPr>
          <w:rFonts w:ascii="Times New Roman" w:hAnsi="Times New Roman"/>
        </w:rPr>
        <w:t xml:space="preserve"> complete the survey as soon as </w:t>
      </w:r>
      <w:r w:rsidRPr="00300FCF">
        <w:rPr>
          <w:rFonts w:ascii="Times New Roman" w:hAnsi="Times New Roman"/>
        </w:rPr>
        <w:t>you can.</w:t>
      </w:r>
      <w:r w:rsidRPr="00300FCF" w:rsidDel="007B0A34">
        <w:rPr>
          <w:rFonts w:ascii="Times New Roman" w:hAnsi="Times New Roman"/>
        </w:rPr>
        <w:t xml:space="preserve"> </w:t>
      </w:r>
      <w:r w:rsidRPr="00300FCF">
        <w:rPr>
          <w:rFonts w:ascii="Times New Roman" w:hAnsi="Times New Roman"/>
        </w:rPr>
        <w:t>Here are some points to keep in mind:</w:t>
      </w:r>
    </w:p>
    <w:p w14:paraId="69372883" w14:textId="77777777" w:rsidR="00C5016B" w:rsidRPr="00300FCF" w:rsidRDefault="00C5016B" w:rsidP="00300FCF">
      <w:pPr>
        <w:pStyle w:val="Bullet"/>
        <w:keepNext/>
        <w:keepLines/>
        <w:numPr>
          <w:ilvl w:val="0"/>
          <w:numId w:val="35"/>
        </w:numPr>
        <w:tabs>
          <w:tab w:val="clear" w:pos="432"/>
          <w:tab w:val="left" w:pos="360"/>
        </w:tabs>
        <w:spacing w:before="240"/>
        <w:ind w:left="720" w:right="360" w:hanging="288"/>
        <w:jc w:val="both"/>
        <w:rPr>
          <w:spacing w:val="-4"/>
          <w:szCs w:val="24"/>
        </w:rPr>
      </w:pPr>
      <w:r w:rsidRPr="00300FCF">
        <w:rPr>
          <w:spacing w:val="-4"/>
          <w:szCs w:val="24"/>
        </w:rPr>
        <w:t>Taking part in AI/AN FACES</w:t>
      </w:r>
      <w:r w:rsidR="00FE6A41" w:rsidRPr="00300FCF">
        <w:rPr>
          <w:spacing w:val="-4"/>
          <w:szCs w:val="24"/>
        </w:rPr>
        <w:t xml:space="preserve"> 2019</w:t>
      </w:r>
      <w:r w:rsidRPr="00300FCF">
        <w:rPr>
          <w:spacing w:val="-4"/>
          <w:szCs w:val="24"/>
        </w:rPr>
        <w:t xml:space="preserve"> is up to you. There is no penalty if you decide not to participate. Taking part in the study, or deciding not to participate</w:t>
      </w:r>
      <w:r w:rsidR="00E37FEB" w:rsidRPr="00300FCF">
        <w:rPr>
          <w:spacing w:val="-4"/>
          <w:szCs w:val="24"/>
        </w:rPr>
        <w:t>,</w:t>
      </w:r>
      <w:r w:rsidRPr="00300FCF">
        <w:rPr>
          <w:spacing w:val="-4"/>
          <w:szCs w:val="24"/>
        </w:rPr>
        <w:t xml:space="preserve"> will not affect any Head Start services you or your child receive. There are no risks from taking part in the study. However, you may be asked a few sensitive questions. You may choose not to answer those questions</w:t>
      </w:r>
      <w:r w:rsidR="0009246F" w:rsidRPr="00300FCF">
        <w:rPr>
          <w:spacing w:val="-4"/>
          <w:szCs w:val="24"/>
        </w:rPr>
        <w:t xml:space="preserve"> or any questions</w:t>
      </w:r>
      <w:r w:rsidRPr="00300FCF">
        <w:rPr>
          <w:spacing w:val="-4"/>
          <w:szCs w:val="24"/>
        </w:rPr>
        <w:t>.</w:t>
      </w:r>
    </w:p>
    <w:p w14:paraId="041A2992" w14:textId="71E53A2B" w:rsidR="00C5016B" w:rsidRPr="00300FCF" w:rsidRDefault="00C5016B" w:rsidP="00FA2F53">
      <w:pPr>
        <w:pStyle w:val="BulletLAST"/>
        <w:spacing w:after="180"/>
        <w:rPr>
          <w:spacing w:val="-4"/>
        </w:rPr>
      </w:pPr>
      <w:r w:rsidRPr="00300FCF">
        <w:rPr>
          <w:spacing w:val="-4"/>
        </w:rPr>
        <w:t xml:space="preserve">Study results will only be reported for groups. Study results will never be reported in a way that identifies you, your child, any other individuals in your family, or your child’s Head Start program. </w:t>
      </w:r>
      <w:r w:rsidR="00463732" w:rsidRPr="00300FCF">
        <w:rPr>
          <w:spacing w:val="-4"/>
        </w:rPr>
        <w:t xml:space="preserve">No one from your Head Start program will see or hear your individual responses, and your name and your program’s name will not be shared with the Office of Head Start. </w:t>
      </w:r>
      <w:r w:rsidRPr="00300FCF">
        <w:rPr>
          <w:spacing w:val="-4"/>
        </w:rPr>
        <w:t>We are</w:t>
      </w:r>
      <w:r w:rsidR="00041128" w:rsidRPr="00300FCF">
        <w:rPr>
          <w:spacing w:val="-4"/>
        </w:rPr>
        <w:t>, however,</w:t>
      </w:r>
      <w:r w:rsidRPr="00300FCF">
        <w:rPr>
          <w:spacing w:val="-4"/>
        </w:rPr>
        <w:t xml:space="preserve"> required to identify participants if they tell us something that suggests that they are very likely to harm themselves, that they are planning to hurt another person or child, or that someone is likely to harm them. </w:t>
      </w:r>
      <w:r w:rsidR="00B54126">
        <w:rPr>
          <w:spacing w:val="-4"/>
        </w:rPr>
        <w:t xml:space="preserve">In the future, </w:t>
      </w:r>
      <w:r w:rsidR="00803E0C">
        <w:t>survey responses</w:t>
      </w:r>
      <w:r w:rsidR="00B54126">
        <w:t xml:space="preserve"> from the study (with nothing identifying individuals, programs, or communities) may</w:t>
      </w:r>
      <w:r w:rsidR="00803E0C">
        <w:t xml:space="preserve"> be securely shared with qualified individuals for additional learning purposes to better understand the strengths and needs of children and families </w:t>
      </w:r>
      <w:r w:rsidR="00B77BB6">
        <w:t>in AI/AN</w:t>
      </w:r>
      <w:r w:rsidR="00803E0C">
        <w:t xml:space="preserve"> Head Start</w:t>
      </w:r>
      <w:r w:rsidR="00B77BB6">
        <w:t xml:space="preserve"> and the programs that serve them</w:t>
      </w:r>
      <w:r w:rsidR="00803E0C">
        <w:t xml:space="preserve">.  </w:t>
      </w:r>
    </w:p>
    <w:p w14:paraId="7AB982CD" w14:textId="1419DAD5" w:rsidR="00C5016B" w:rsidRPr="00300FCF" w:rsidDel="000E4230" w:rsidRDefault="00C5016B" w:rsidP="00300FCF">
      <w:pPr>
        <w:pStyle w:val="NormalSS12"/>
        <w:spacing w:before="240" w:after="120"/>
        <w:rPr>
          <w:rFonts w:ascii="Times New Roman" w:hAnsi="Times New Roman"/>
        </w:rPr>
      </w:pPr>
      <w:r w:rsidRPr="00300FCF">
        <w:rPr>
          <w:rFonts w:ascii="Times New Roman" w:hAnsi="Times New Roman"/>
        </w:rPr>
        <w:t>If you have questions about AI/AN FACES</w:t>
      </w:r>
      <w:r w:rsidR="00FE6A41" w:rsidRPr="00300FCF">
        <w:rPr>
          <w:rFonts w:ascii="Times New Roman" w:hAnsi="Times New Roman"/>
        </w:rPr>
        <w:t xml:space="preserve"> 2019</w:t>
      </w:r>
      <w:r w:rsidRPr="00300FCF">
        <w:rPr>
          <w:rFonts w:ascii="Times New Roman" w:hAnsi="Times New Roman"/>
        </w:rPr>
        <w:t xml:space="preserve">, please call </w:t>
      </w:r>
      <w:r w:rsidR="001C1E70" w:rsidRPr="00300FCF">
        <w:rPr>
          <w:rFonts w:ascii="Times New Roman" w:hAnsi="Times New Roman"/>
        </w:rPr>
        <w:t>the AI/AN FACES 2019 study team</w:t>
      </w:r>
      <w:r w:rsidRPr="00300FCF">
        <w:rPr>
          <w:rFonts w:ascii="Times New Roman" w:hAnsi="Times New Roman"/>
        </w:rPr>
        <w:t xml:space="preserve"> at </w:t>
      </w:r>
      <w:r w:rsidR="00CE58BF" w:rsidRPr="00300FCF">
        <w:rPr>
          <w:rFonts w:ascii="Times New Roman" w:hAnsi="Times New Roman"/>
        </w:rPr>
        <w:t>800-xxx-xxxx</w:t>
      </w:r>
      <w:r w:rsidRPr="00300FCF">
        <w:rPr>
          <w:rFonts w:ascii="Times New Roman" w:hAnsi="Times New Roman"/>
        </w:rPr>
        <w:t xml:space="preserve">. </w:t>
      </w:r>
      <w:r w:rsidR="009F4B04" w:rsidRPr="00300FCF">
        <w:rPr>
          <w:rFonts w:ascii="Times New Roman" w:hAnsi="Times New Roman"/>
        </w:rPr>
        <w:t>This call is toll-free.</w:t>
      </w:r>
      <w:r w:rsidRPr="00300FCF">
        <w:rPr>
          <w:rFonts w:ascii="Times New Roman" w:hAnsi="Times New Roman"/>
        </w:rPr>
        <w:t xml:space="preserve"> </w:t>
      </w:r>
      <w:r w:rsidR="003070D2" w:rsidRPr="00300FCF">
        <w:rPr>
          <w:rFonts w:ascii="Times New Roman" w:hAnsi="Times New Roman"/>
        </w:rPr>
        <w:t xml:space="preserve">You can also email </w:t>
      </w:r>
      <w:r w:rsidR="001C1E70" w:rsidRPr="00300FCF">
        <w:rPr>
          <w:rFonts w:ascii="Times New Roman" w:hAnsi="Times New Roman"/>
        </w:rPr>
        <w:t>us</w:t>
      </w:r>
      <w:r w:rsidR="003070D2" w:rsidRPr="00300FCF">
        <w:rPr>
          <w:rFonts w:ascii="Times New Roman" w:hAnsi="Times New Roman"/>
        </w:rPr>
        <w:t xml:space="preserve"> at [EMAIL]. </w:t>
      </w:r>
      <w:r w:rsidRPr="00300FCF">
        <w:rPr>
          <w:rFonts w:ascii="Times New Roman" w:hAnsi="Times New Roman"/>
        </w:rPr>
        <w:t>To learn more about AI/AN FACES</w:t>
      </w:r>
      <w:r w:rsidR="00891AE5" w:rsidRPr="00300FCF">
        <w:rPr>
          <w:rFonts w:ascii="Times New Roman" w:hAnsi="Times New Roman"/>
        </w:rPr>
        <w:t xml:space="preserve"> 2019</w:t>
      </w:r>
      <w:r w:rsidRPr="00300FCF">
        <w:rPr>
          <w:rFonts w:ascii="Times New Roman" w:hAnsi="Times New Roman"/>
        </w:rPr>
        <w:t xml:space="preserve">, visit the study website at </w:t>
      </w:r>
      <w:hyperlink r:id="rId68" w:history="1">
        <w:r w:rsidR="00B5764B" w:rsidRPr="00300FCF">
          <w:rPr>
            <w:rStyle w:val="Hyperlink"/>
            <w:rFonts w:ascii="Times New Roman" w:hAnsi="Times New Roman"/>
          </w:rPr>
          <w:t>https://www.acf.hhs.gov/opre/research/project/american-indian-and-alaska-native-head-start-family-and-child-experiences-survey-faces</w:t>
        </w:r>
      </w:hyperlink>
      <w:r w:rsidRPr="00300FCF">
        <w:rPr>
          <w:rFonts w:ascii="Times New Roman" w:hAnsi="Times New Roman"/>
        </w:rPr>
        <w:t>.</w:t>
      </w:r>
    </w:p>
    <w:p w14:paraId="39DBFE97" w14:textId="77777777" w:rsidR="00C5016B" w:rsidRPr="00300FCF" w:rsidRDefault="00C5016B" w:rsidP="00300FCF">
      <w:pPr>
        <w:pStyle w:val="NormalSS12"/>
        <w:spacing w:before="240" w:after="120"/>
        <w:rPr>
          <w:rFonts w:ascii="Times New Roman" w:hAnsi="Times New Roman"/>
        </w:rPr>
      </w:pPr>
      <w:r w:rsidRPr="00300FCF">
        <w:rPr>
          <w:rFonts w:ascii="Times New Roman" w:hAnsi="Times New Roman"/>
        </w:rPr>
        <w:t>Thanks again for taking part in AI/AN FACES</w:t>
      </w:r>
      <w:r w:rsidR="00FE6A41" w:rsidRPr="00300FCF">
        <w:rPr>
          <w:rFonts w:ascii="Times New Roman" w:hAnsi="Times New Roman"/>
        </w:rPr>
        <w:t xml:space="preserve"> 2019</w:t>
      </w:r>
      <w:r w:rsidRPr="00300FCF">
        <w:rPr>
          <w:rFonts w:ascii="Times New Roman" w:hAnsi="Times New Roman"/>
        </w:rPr>
        <w:t>.</w:t>
      </w:r>
    </w:p>
    <w:p w14:paraId="47C2B41B" w14:textId="77777777" w:rsidR="00C5016B" w:rsidRPr="00300FCF" w:rsidRDefault="00C5016B" w:rsidP="00300FCF">
      <w:pPr>
        <w:pStyle w:val="NormalSS"/>
        <w:tabs>
          <w:tab w:val="left" w:pos="5760"/>
        </w:tabs>
        <w:spacing w:before="600" w:after="360"/>
        <w:rPr>
          <w:szCs w:val="24"/>
        </w:rPr>
      </w:pPr>
      <w:r w:rsidRPr="00300FCF">
        <w:rPr>
          <w:noProof/>
          <w:szCs w:val="24"/>
        </w:rPr>
        <w:drawing>
          <wp:anchor distT="0" distB="0" distL="114300" distR="114300" simplePos="0" relativeHeight="251655168" behindDoc="1" locked="0" layoutInCell="1" allowOverlap="1" wp14:anchorId="6BF5866A" wp14:editId="5210161A">
            <wp:simplePos x="0" y="0"/>
            <wp:positionH relativeFrom="column">
              <wp:posOffset>3581400</wp:posOffset>
            </wp:positionH>
            <wp:positionV relativeFrom="paragraph">
              <wp:posOffset>425450</wp:posOffset>
            </wp:positionV>
            <wp:extent cx="1209675" cy="390525"/>
            <wp:effectExtent l="0" t="0" r="0" b="0"/>
            <wp:wrapNone/>
            <wp:docPr id="28" name="Picture 7" descr="AKel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Kelly.JPG"/>
                    <pic:cNvPicPr/>
                  </pic:nvPicPr>
                  <pic:blipFill>
                    <a:blip r:embed="rId33" cstate="print"/>
                    <a:stretch>
                      <a:fillRect/>
                    </a:stretch>
                  </pic:blipFill>
                  <pic:spPr>
                    <a:xfrm>
                      <a:off x="0" y="0"/>
                      <a:ext cx="1209675" cy="390525"/>
                    </a:xfrm>
                    <a:prstGeom prst="rect">
                      <a:avLst/>
                    </a:prstGeom>
                  </pic:spPr>
                </pic:pic>
              </a:graphicData>
            </a:graphic>
          </wp:anchor>
        </w:drawing>
      </w:r>
      <w:r w:rsidRPr="00300FCF">
        <w:rPr>
          <w:szCs w:val="24"/>
        </w:rPr>
        <w:tab/>
        <w:t>Sincerely,</w:t>
      </w:r>
    </w:p>
    <w:p w14:paraId="13845411" w14:textId="77777777" w:rsidR="00C5016B" w:rsidRPr="00300FCF" w:rsidRDefault="00C5016B" w:rsidP="00FA2F53">
      <w:pPr>
        <w:pStyle w:val="NormalSS"/>
        <w:tabs>
          <w:tab w:val="left" w:pos="5760"/>
        </w:tabs>
        <w:spacing w:after="0"/>
        <w:rPr>
          <w:szCs w:val="24"/>
        </w:rPr>
      </w:pPr>
      <w:r w:rsidRPr="00300FCF">
        <w:rPr>
          <w:szCs w:val="24"/>
        </w:rPr>
        <w:tab/>
        <w:t>Annalee Kelly</w:t>
      </w:r>
    </w:p>
    <w:p w14:paraId="0282AD96" w14:textId="4823E1E1" w:rsidR="00F31F02" w:rsidRDefault="00C5016B" w:rsidP="00C07B4A">
      <w:pPr>
        <w:tabs>
          <w:tab w:val="left" w:pos="5760"/>
        </w:tabs>
        <w:spacing w:line="240" w:lineRule="auto"/>
        <w:rPr>
          <w:szCs w:val="24"/>
        </w:rPr>
      </w:pPr>
      <w:r w:rsidRPr="00300FCF">
        <w:rPr>
          <w:szCs w:val="24"/>
        </w:rPr>
        <w:tab/>
      </w:r>
      <w:r w:rsidR="00FE6A41" w:rsidRPr="00300FCF">
        <w:rPr>
          <w:szCs w:val="24"/>
        </w:rPr>
        <w:t xml:space="preserve">AI/AN </w:t>
      </w:r>
      <w:r w:rsidRPr="00300FCF">
        <w:rPr>
          <w:szCs w:val="24"/>
        </w:rPr>
        <w:t xml:space="preserve">FACES </w:t>
      </w:r>
      <w:r w:rsidR="00FE6A41" w:rsidRPr="00300FCF">
        <w:rPr>
          <w:szCs w:val="24"/>
        </w:rPr>
        <w:t xml:space="preserve">2019 </w:t>
      </w:r>
      <w:r w:rsidRPr="00300FCF">
        <w:rPr>
          <w:szCs w:val="24"/>
        </w:rPr>
        <w:t>Survey Director</w:t>
      </w:r>
    </w:p>
    <w:p w14:paraId="6528CAF5" w14:textId="77777777" w:rsidR="0078392E" w:rsidRDefault="0078392E" w:rsidP="00C07B4A">
      <w:pPr>
        <w:tabs>
          <w:tab w:val="left" w:pos="5760"/>
        </w:tabs>
        <w:spacing w:line="240" w:lineRule="auto"/>
        <w:rPr>
          <w:szCs w:val="24"/>
        </w:rPr>
      </w:pPr>
    </w:p>
    <w:p w14:paraId="68FF14A2" w14:textId="77777777" w:rsidR="0078392E" w:rsidRDefault="0078392E" w:rsidP="00C07B4A">
      <w:pPr>
        <w:tabs>
          <w:tab w:val="left" w:pos="5760"/>
        </w:tabs>
        <w:spacing w:line="240" w:lineRule="auto"/>
        <w:rPr>
          <w:szCs w:val="24"/>
        </w:rPr>
      </w:pPr>
    </w:p>
    <w:p w14:paraId="239D413E" w14:textId="77777777" w:rsidR="00C07B4A" w:rsidRDefault="00C07B4A" w:rsidP="00C07B4A">
      <w:pPr>
        <w:tabs>
          <w:tab w:val="left" w:pos="5760"/>
        </w:tabs>
        <w:spacing w:line="240" w:lineRule="auto"/>
        <w:rPr>
          <w:szCs w:val="24"/>
        </w:rPr>
      </w:pPr>
    </w:p>
    <w:p w14:paraId="62DCAC75" w14:textId="77777777" w:rsidR="00C07B4A" w:rsidRDefault="00C07B4A" w:rsidP="00C07B4A">
      <w:pPr>
        <w:tabs>
          <w:tab w:val="left" w:pos="5760"/>
        </w:tabs>
        <w:spacing w:line="240" w:lineRule="auto"/>
        <w:rPr>
          <w:szCs w:val="24"/>
        </w:rPr>
      </w:pPr>
    </w:p>
    <w:p w14:paraId="46D0E28A" w14:textId="77777777" w:rsidR="00C07B4A" w:rsidRDefault="00C07B4A" w:rsidP="00C07B4A">
      <w:pPr>
        <w:tabs>
          <w:tab w:val="left" w:pos="5760"/>
        </w:tabs>
        <w:spacing w:line="240" w:lineRule="auto"/>
        <w:rPr>
          <w:szCs w:val="24"/>
        </w:rPr>
      </w:pPr>
    </w:p>
    <w:p w14:paraId="568FA066" w14:textId="77777777" w:rsidR="00C07B4A" w:rsidRDefault="00C07B4A" w:rsidP="00C07B4A">
      <w:pPr>
        <w:tabs>
          <w:tab w:val="left" w:pos="5760"/>
        </w:tabs>
        <w:spacing w:line="240" w:lineRule="auto"/>
        <w:rPr>
          <w:szCs w:val="24"/>
        </w:rPr>
      </w:pPr>
    </w:p>
    <w:p w14:paraId="5F0941D8" w14:textId="77777777" w:rsidR="00C07B4A" w:rsidRDefault="00C07B4A" w:rsidP="00C07B4A">
      <w:pPr>
        <w:tabs>
          <w:tab w:val="left" w:pos="5760"/>
        </w:tabs>
        <w:spacing w:line="240" w:lineRule="auto"/>
        <w:rPr>
          <w:szCs w:val="24"/>
        </w:rPr>
      </w:pPr>
    </w:p>
    <w:p w14:paraId="012FDEAE" w14:textId="77777777" w:rsidR="00C07B4A" w:rsidRDefault="00C07B4A" w:rsidP="00C07B4A">
      <w:pPr>
        <w:tabs>
          <w:tab w:val="left" w:pos="5760"/>
        </w:tabs>
        <w:spacing w:line="240" w:lineRule="auto"/>
        <w:rPr>
          <w:szCs w:val="24"/>
        </w:rPr>
      </w:pPr>
    </w:p>
    <w:p w14:paraId="247E5935" w14:textId="77777777" w:rsidR="00C07B4A" w:rsidRPr="00300FCF" w:rsidRDefault="00C07B4A" w:rsidP="00C07B4A">
      <w:pPr>
        <w:tabs>
          <w:tab w:val="left" w:pos="5760"/>
        </w:tabs>
        <w:spacing w:line="240" w:lineRule="auto"/>
        <w:rPr>
          <w:szCs w:val="24"/>
        </w:rPr>
      </w:pPr>
    </w:p>
    <w:p w14:paraId="64276D03" w14:textId="42D4C724" w:rsidR="00A834FF" w:rsidRPr="00300FCF" w:rsidRDefault="00A7755E" w:rsidP="00181DF5">
      <w:pPr>
        <w:pBdr>
          <w:top w:val="single" w:sz="4" w:space="1" w:color="auto"/>
          <w:left w:val="single" w:sz="4" w:space="0" w:color="auto"/>
          <w:bottom w:val="single" w:sz="4" w:space="1" w:color="auto"/>
          <w:right w:val="single" w:sz="4" w:space="4" w:color="auto"/>
        </w:pBdr>
        <w:tabs>
          <w:tab w:val="center" w:pos="4320"/>
          <w:tab w:val="right" w:pos="10260"/>
        </w:tabs>
        <w:spacing w:line="240" w:lineRule="auto"/>
        <w:ind w:right="180" w:firstLine="0"/>
        <w:rPr>
          <w:sz w:val="16"/>
          <w:szCs w:val="16"/>
        </w:rPr>
      </w:pPr>
      <w:r w:rsidRPr="00300FCF">
        <w:rPr>
          <w:sz w:val="16"/>
          <w:szCs w:val="16"/>
        </w:rPr>
        <w:t xml:space="preserve">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w:t>
      </w:r>
      <w:r w:rsidR="000D2F93" w:rsidRPr="00300FCF">
        <w:rPr>
          <w:sz w:val="16"/>
          <w:szCs w:val="16"/>
        </w:rPr>
        <w:t>XX/XX/XXXX</w:t>
      </w:r>
      <w:r w:rsidRPr="00300FCF">
        <w:rPr>
          <w:sz w:val="16"/>
          <w:szCs w:val="16"/>
        </w:rPr>
        <w:t xml:space="preserve">. </w:t>
      </w:r>
    </w:p>
    <w:p w14:paraId="578DE807" w14:textId="77777777" w:rsidR="00C5016B" w:rsidRPr="00300FCF" w:rsidRDefault="00C5016B" w:rsidP="00FA2F53">
      <w:pPr>
        <w:rPr>
          <w:sz w:val="16"/>
          <w:szCs w:val="16"/>
        </w:rPr>
        <w:sectPr w:rsidR="00C5016B" w:rsidRPr="00300FCF" w:rsidSect="002E3238">
          <w:headerReference w:type="default" r:id="rId69"/>
          <w:footerReference w:type="default" r:id="rId70"/>
          <w:headerReference w:type="first" r:id="rId71"/>
          <w:footerReference w:type="first" r:id="rId72"/>
          <w:pgSz w:w="12240" w:h="15840"/>
          <w:pgMar w:top="1440" w:right="1008" w:bottom="576" w:left="1008" w:header="1440" w:footer="720" w:gutter="0"/>
          <w:paperSrc w:first="7" w:other="7"/>
          <w:cols w:space="720"/>
          <w:titlePg/>
          <w:docGrid w:linePitch="360"/>
        </w:sectPr>
      </w:pPr>
    </w:p>
    <w:p w14:paraId="6F176F00" w14:textId="77777777" w:rsidR="000F29D5" w:rsidRDefault="00163EB1" w:rsidP="00061FCF">
      <w:pPr>
        <w:pStyle w:val="MarkforAppendixTitle"/>
        <w:sectPr w:rsidR="000F29D5" w:rsidSect="00571FED">
          <w:headerReference w:type="default" r:id="rId73"/>
          <w:footerReference w:type="default" r:id="rId74"/>
          <w:pgSz w:w="12240" w:h="15840"/>
          <w:pgMar w:top="1440" w:right="1440" w:bottom="1440" w:left="1440" w:header="720" w:footer="720" w:gutter="0"/>
          <w:paperSrc w:first="7" w:other="7"/>
          <w:cols w:space="720"/>
          <w:docGrid w:linePitch="360"/>
        </w:sectPr>
      </w:pPr>
      <w:r>
        <w:rPr>
          <w:caps w:val="0"/>
        </w:rPr>
        <w:t xml:space="preserve">AI/AN FACES 2019 </w:t>
      </w:r>
      <w:r w:rsidRPr="000F29D5">
        <w:rPr>
          <w:caps w:val="0"/>
        </w:rPr>
        <w:t>FALL/SPRING POSTED FLYERS</w:t>
      </w:r>
      <w:r w:rsidRPr="00061FCF">
        <w:rPr>
          <w:caps w:val="0"/>
        </w:rPr>
        <w:br/>
      </w:r>
    </w:p>
    <w:p w14:paraId="710A3634" w14:textId="77777777" w:rsidR="00927048" w:rsidRDefault="000F29D5" w:rsidP="000F29D5">
      <w:pPr>
        <w:pStyle w:val="Blankpage0"/>
      </w:pPr>
      <w:r w:rsidRPr="00285373">
        <w:t>This page has been left blank for double-sided copying.</w:t>
      </w:r>
    </w:p>
    <w:p w14:paraId="2FCE559D" w14:textId="77777777" w:rsidR="000F29D5" w:rsidRDefault="000F29D5" w:rsidP="000F29D5">
      <w:pPr>
        <w:sectPr w:rsidR="000F29D5" w:rsidSect="00571FED">
          <w:pgSz w:w="12240" w:h="15840"/>
          <w:pgMar w:top="1440" w:right="1440" w:bottom="1440" w:left="1440" w:header="720" w:footer="720" w:gutter="0"/>
          <w:paperSrc w:first="7" w:other="7"/>
          <w:cols w:space="720"/>
          <w:docGrid w:linePitch="360"/>
        </w:sectPr>
      </w:pPr>
    </w:p>
    <w:p w14:paraId="19B73118" w14:textId="77777777" w:rsidR="00506788" w:rsidRDefault="00506788" w:rsidP="00506788">
      <w:pPr>
        <w:spacing w:line="240" w:lineRule="auto"/>
      </w:pPr>
    </w:p>
    <w:p w14:paraId="23E31D05" w14:textId="77777777" w:rsidR="00506788" w:rsidRPr="00463732" w:rsidRDefault="00506788" w:rsidP="00E53C6E">
      <w:pPr>
        <w:widowControl w:val="0"/>
        <w:tabs>
          <w:tab w:val="left" w:pos="1642"/>
        </w:tabs>
        <w:autoSpaceDE w:val="0"/>
        <w:autoSpaceDN w:val="0"/>
        <w:spacing w:before="137" w:line="240" w:lineRule="auto"/>
        <w:ind w:left="180" w:firstLine="0"/>
        <w:jc w:val="center"/>
        <w:rPr>
          <w:rFonts w:ascii="Arial" w:hAnsi="Arial" w:cs="Arial"/>
          <w:b/>
          <w:bCs/>
          <w:sz w:val="68"/>
          <w:szCs w:val="68"/>
        </w:rPr>
      </w:pPr>
      <w:r w:rsidRPr="00463732">
        <w:rPr>
          <w:rFonts w:ascii="Arial" w:hAnsi="Arial" w:cs="Arial"/>
          <w:b/>
          <w:bCs/>
          <w:noProof/>
          <w:sz w:val="68"/>
          <w:szCs w:val="68"/>
        </w:rPr>
        <mc:AlternateContent>
          <mc:Choice Requires="wps">
            <w:drawing>
              <wp:anchor distT="0" distB="0" distL="114300" distR="114300" simplePos="0" relativeHeight="251789312" behindDoc="1" locked="0" layoutInCell="1" allowOverlap="1" wp14:anchorId="1C5A5B8F" wp14:editId="51774807">
                <wp:simplePos x="0" y="0"/>
                <wp:positionH relativeFrom="column">
                  <wp:posOffset>203200</wp:posOffset>
                </wp:positionH>
                <wp:positionV relativeFrom="paragraph">
                  <wp:posOffset>-38100</wp:posOffset>
                </wp:positionV>
                <wp:extent cx="6858000" cy="9144000"/>
                <wp:effectExtent l="66675" t="66675" r="66675" b="66675"/>
                <wp:wrapNone/>
                <wp:docPr id="298" name="Rectangle 5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9144000"/>
                        </a:xfrm>
                        <a:prstGeom prst="rect">
                          <a:avLst/>
                        </a:prstGeom>
                        <a:noFill/>
                        <a:ln w="127000">
                          <a:solidFill>
                            <a:srgbClr val="39499B"/>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xmlns:w15="http://schemas.microsoft.com/office/word/2012/wordml">
            <w:pict>
              <v:rect w14:anchorId="6F6F5AE3" id="Rectangle 595" o:spid="_x0000_s1026" style="position:absolute;margin-left:16pt;margin-top:-3pt;width:540pt;height:10in;z-index:-25152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" filled="f" strokecolor="#39499b" strokeweight="10pt"/>
            </w:pict>
          </mc:Fallback>
        </mc:AlternateContent>
      </w:r>
      <w:r w:rsidRPr="00463732">
        <w:rPr>
          <w:rFonts w:ascii="Arial" w:hAnsi="Arial" w:cs="Arial"/>
          <w:b/>
          <w:bCs/>
          <w:noProof/>
          <w:sz w:val="68"/>
          <w:szCs w:val="68"/>
        </w:rPr>
        <mc:AlternateContent>
          <mc:Choice Requires="wps">
            <w:drawing>
              <wp:anchor distT="0" distB="0" distL="114300" distR="114300" simplePos="0" relativeHeight="251788288" behindDoc="1" locked="0" layoutInCell="1" allowOverlap="1" wp14:anchorId="68130E88" wp14:editId="3E215704">
                <wp:simplePos x="0" y="0"/>
                <wp:positionH relativeFrom="column">
                  <wp:posOffset>203200</wp:posOffset>
                </wp:positionH>
                <wp:positionV relativeFrom="paragraph">
                  <wp:posOffset>-38100</wp:posOffset>
                </wp:positionV>
                <wp:extent cx="6858000" cy="9144000"/>
                <wp:effectExtent l="0" t="0" r="0" b="0"/>
                <wp:wrapNone/>
                <wp:docPr id="297" name="Rectangle 5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9144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xmlns:w15="http://schemas.microsoft.com/office/word/2012/wordml">
            <w:pict>
              <v:rect w14:anchorId="0EEB63E5" id="Rectangle 594" o:spid="_x0000_s1026" style="position:absolute;margin-left:16pt;margin-top:-3pt;width:540pt;height:10in;z-index:-25152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" stroked="f"/>
            </w:pict>
          </mc:Fallback>
        </mc:AlternateContent>
      </w:r>
      <w:r w:rsidRPr="00463732">
        <w:rPr>
          <w:rFonts w:ascii="Arial" w:hAnsi="Arial" w:cs="Arial"/>
          <w:b/>
          <w:bCs/>
          <w:noProof/>
          <w:sz w:val="68"/>
          <w:szCs w:val="68"/>
        </w:rPr>
        <w:drawing>
          <wp:anchor distT="0" distB="0" distL="114300" distR="114300" simplePos="0" relativeHeight="251787264" behindDoc="1" locked="0" layoutInCell="1" allowOverlap="1" wp14:anchorId="2014059A" wp14:editId="3B27B3EC">
            <wp:simplePos x="0" y="0"/>
            <wp:positionH relativeFrom="column">
              <wp:posOffset>-101600</wp:posOffset>
            </wp:positionH>
            <wp:positionV relativeFrom="paragraph">
              <wp:posOffset>-342900</wp:posOffset>
            </wp:positionV>
            <wp:extent cx="7467600" cy="9739630"/>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7467600" cy="9739630"/>
                    </a:xfrm>
                    <a:prstGeom prst="rect">
                      <a:avLst/>
                    </a:prstGeom>
                    <a:noFill/>
                  </pic:spPr>
                </pic:pic>
              </a:graphicData>
            </a:graphic>
            <wp14:sizeRelH relativeFrom="page">
              <wp14:pctWidth>0</wp14:pctWidth>
            </wp14:sizeRelH>
            <wp14:sizeRelV relativeFrom="page">
              <wp14:pctHeight>0</wp14:pctHeight>
            </wp14:sizeRelV>
          </wp:anchor>
        </w:drawing>
      </w:r>
      <w:r w:rsidRPr="00463732">
        <w:rPr>
          <w:rFonts w:ascii="Arial" w:hAnsi="Arial" w:cs="Arial"/>
          <w:b/>
          <w:bCs/>
          <w:sz w:val="68"/>
          <w:szCs w:val="68"/>
        </w:rPr>
        <w:t>Get ready!</w:t>
      </w:r>
    </w:p>
    <w:p w14:paraId="64622E5E" w14:textId="77777777" w:rsidR="00463732" w:rsidRDefault="00463732" w:rsidP="00E53C6E">
      <w:pPr>
        <w:widowControl w:val="0"/>
        <w:autoSpaceDE w:val="0"/>
        <w:autoSpaceDN w:val="0"/>
        <w:spacing w:before="4" w:line="240" w:lineRule="auto"/>
        <w:ind w:left="180" w:firstLine="0"/>
        <w:jc w:val="center"/>
        <w:rPr>
          <w:rFonts w:ascii="Arial" w:hAnsi="Arial" w:cs="Arial"/>
          <w:b/>
          <w:bCs/>
          <w:w w:val="105"/>
          <w:sz w:val="52"/>
          <w:szCs w:val="52"/>
        </w:rPr>
      </w:pPr>
      <w:r>
        <w:rPr>
          <w:rFonts w:ascii="Arial" w:hAnsi="Arial" w:cs="Arial"/>
          <w:b/>
          <w:bCs/>
          <w:w w:val="105"/>
          <w:sz w:val="52"/>
          <w:szCs w:val="52"/>
        </w:rPr>
        <w:t xml:space="preserve">We will be participating in the </w:t>
      </w:r>
    </w:p>
    <w:p w14:paraId="16E879E4" w14:textId="77777777" w:rsidR="00463732" w:rsidRDefault="00463732" w:rsidP="00E53C6E">
      <w:pPr>
        <w:widowControl w:val="0"/>
        <w:autoSpaceDE w:val="0"/>
        <w:autoSpaceDN w:val="0"/>
        <w:spacing w:before="4" w:line="240" w:lineRule="auto"/>
        <w:ind w:left="180" w:firstLine="0"/>
        <w:jc w:val="center"/>
        <w:rPr>
          <w:rFonts w:ascii="Arial" w:hAnsi="Arial" w:cs="Arial"/>
          <w:b/>
          <w:bCs/>
          <w:w w:val="105"/>
          <w:sz w:val="52"/>
          <w:szCs w:val="52"/>
        </w:rPr>
      </w:pPr>
      <w:r>
        <w:rPr>
          <w:rFonts w:ascii="Arial" w:hAnsi="Arial" w:cs="Arial"/>
          <w:b/>
          <w:bCs/>
          <w:w w:val="105"/>
          <w:sz w:val="52"/>
          <w:szCs w:val="52"/>
        </w:rPr>
        <w:t>American Indian and Alaska Native</w:t>
      </w:r>
    </w:p>
    <w:p w14:paraId="40F765E5" w14:textId="77777777" w:rsidR="00463732" w:rsidRDefault="00463732" w:rsidP="00E53C6E">
      <w:pPr>
        <w:widowControl w:val="0"/>
        <w:autoSpaceDE w:val="0"/>
        <w:autoSpaceDN w:val="0"/>
        <w:spacing w:before="4" w:line="240" w:lineRule="auto"/>
        <w:ind w:left="180" w:firstLine="0"/>
        <w:jc w:val="center"/>
        <w:rPr>
          <w:rFonts w:ascii="Arial" w:hAnsi="Arial" w:cs="Arial"/>
          <w:b/>
          <w:bCs/>
          <w:w w:val="105"/>
          <w:sz w:val="52"/>
          <w:szCs w:val="52"/>
        </w:rPr>
      </w:pPr>
      <w:r>
        <w:rPr>
          <w:rFonts w:ascii="Arial" w:hAnsi="Arial" w:cs="Arial"/>
          <w:b/>
          <w:bCs/>
          <w:w w:val="105"/>
          <w:sz w:val="52"/>
          <w:szCs w:val="52"/>
        </w:rPr>
        <w:t xml:space="preserve">Head Start Family and Child </w:t>
      </w:r>
    </w:p>
    <w:p w14:paraId="5DF1613B" w14:textId="77777777" w:rsidR="00463732" w:rsidRDefault="00463732" w:rsidP="00E53C6E">
      <w:pPr>
        <w:widowControl w:val="0"/>
        <w:autoSpaceDE w:val="0"/>
        <w:autoSpaceDN w:val="0"/>
        <w:spacing w:before="4" w:line="240" w:lineRule="auto"/>
        <w:ind w:left="180" w:firstLine="0"/>
        <w:jc w:val="center"/>
        <w:rPr>
          <w:rFonts w:ascii="Arial" w:hAnsi="Arial" w:cs="Arial"/>
          <w:b/>
          <w:bCs/>
          <w:w w:val="105"/>
          <w:sz w:val="52"/>
          <w:szCs w:val="52"/>
        </w:rPr>
      </w:pPr>
      <w:r>
        <w:rPr>
          <w:rFonts w:ascii="Arial" w:hAnsi="Arial" w:cs="Arial"/>
          <w:b/>
          <w:bCs/>
          <w:w w:val="105"/>
          <w:sz w:val="52"/>
          <w:szCs w:val="52"/>
        </w:rPr>
        <w:t xml:space="preserve">Experiences Survey 2019 </w:t>
      </w:r>
    </w:p>
    <w:p w14:paraId="6B12578E" w14:textId="211A8231" w:rsidR="00506788" w:rsidRPr="00463732" w:rsidRDefault="00463732" w:rsidP="00E53C6E">
      <w:pPr>
        <w:widowControl w:val="0"/>
        <w:autoSpaceDE w:val="0"/>
        <w:autoSpaceDN w:val="0"/>
        <w:spacing w:before="4" w:line="240" w:lineRule="auto"/>
        <w:ind w:left="180" w:firstLine="0"/>
        <w:jc w:val="center"/>
        <w:rPr>
          <w:rFonts w:ascii="Arial" w:hAnsi="Arial" w:cs="Arial"/>
          <w:b/>
          <w:sz w:val="52"/>
          <w:szCs w:val="52"/>
        </w:rPr>
      </w:pPr>
      <w:r>
        <w:rPr>
          <w:rFonts w:ascii="Arial" w:hAnsi="Arial" w:cs="Arial"/>
          <w:b/>
          <w:bCs/>
          <w:w w:val="105"/>
          <w:sz w:val="52"/>
          <w:szCs w:val="52"/>
        </w:rPr>
        <w:t>(</w:t>
      </w:r>
      <w:r w:rsidR="00506788" w:rsidRPr="00463732">
        <w:rPr>
          <w:rFonts w:ascii="Arial" w:hAnsi="Arial" w:cs="Arial"/>
          <w:b/>
          <w:bCs/>
          <w:w w:val="105"/>
          <w:sz w:val="52"/>
          <w:szCs w:val="52"/>
        </w:rPr>
        <w:t>AI/AN FACES 2019</w:t>
      </w:r>
      <w:r>
        <w:rPr>
          <w:rFonts w:ascii="Arial" w:hAnsi="Arial" w:cs="Arial"/>
          <w:b/>
          <w:bCs/>
          <w:w w:val="105"/>
          <w:sz w:val="52"/>
          <w:szCs w:val="52"/>
        </w:rPr>
        <w:t xml:space="preserve">) </w:t>
      </w:r>
      <w:r w:rsidR="00506788" w:rsidRPr="00463732">
        <w:rPr>
          <w:rFonts w:ascii="Arial" w:hAnsi="Arial" w:cs="Arial"/>
          <w:b/>
          <w:sz w:val="52"/>
          <w:szCs w:val="52"/>
        </w:rPr>
        <w:t>soon!</w:t>
      </w:r>
    </w:p>
    <w:p w14:paraId="39B5C3EB" w14:textId="2964AF22" w:rsidR="00506788" w:rsidRPr="00506788" w:rsidRDefault="002E3238" w:rsidP="00E53C6E">
      <w:pPr>
        <w:widowControl w:val="0"/>
        <w:autoSpaceDE w:val="0"/>
        <w:autoSpaceDN w:val="0"/>
        <w:spacing w:line="240" w:lineRule="auto"/>
        <w:ind w:firstLine="0"/>
        <w:rPr>
          <w:rFonts w:ascii="Arial" w:hAnsi="Arial" w:cs="Arial"/>
          <w:b/>
          <w:bCs/>
          <w:sz w:val="20"/>
          <w:szCs w:val="48"/>
        </w:rPr>
      </w:pPr>
      <w:r w:rsidRPr="00506788">
        <w:rPr>
          <w:rFonts w:ascii="Arial" w:hAnsi="Arial" w:cs="Arial"/>
          <w:b/>
          <w:bCs/>
          <w:noProof/>
          <w:sz w:val="20"/>
          <w:szCs w:val="48"/>
        </w:rPr>
        <w:drawing>
          <wp:anchor distT="0" distB="0" distL="114300" distR="114300" simplePos="0" relativeHeight="251791360" behindDoc="1" locked="0" layoutInCell="1" allowOverlap="1" wp14:anchorId="7D2E2971" wp14:editId="7ECE711A">
            <wp:simplePos x="0" y="0"/>
            <wp:positionH relativeFrom="column">
              <wp:posOffset>2731770</wp:posOffset>
            </wp:positionH>
            <wp:positionV relativeFrom="paragraph">
              <wp:posOffset>128905</wp:posOffset>
            </wp:positionV>
            <wp:extent cx="2326005" cy="1898015"/>
            <wp:effectExtent l="0" t="0" r="0" b="0"/>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326005" cy="1898015"/>
                    </a:xfrm>
                    <a:prstGeom prst="rect">
                      <a:avLst/>
                    </a:prstGeom>
                    <a:noFill/>
                  </pic:spPr>
                </pic:pic>
              </a:graphicData>
            </a:graphic>
            <wp14:sizeRelH relativeFrom="page">
              <wp14:pctWidth>0</wp14:pctWidth>
            </wp14:sizeRelH>
            <wp14:sizeRelV relativeFrom="page">
              <wp14:pctHeight>0</wp14:pctHeight>
            </wp14:sizeRelV>
          </wp:anchor>
        </w:drawing>
      </w:r>
    </w:p>
    <w:p w14:paraId="0D29E66A" w14:textId="444BC22A" w:rsidR="00506788" w:rsidRPr="00506788" w:rsidRDefault="00506788" w:rsidP="00E53C6E">
      <w:pPr>
        <w:widowControl w:val="0"/>
        <w:autoSpaceDE w:val="0"/>
        <w:autoSpaceDN w:val="0"/>
        <w:spacing w:line="240" w:lineRule="auto"/>
        <w:ind w:firstLine="0"/>
        <w:rPr>
          <w:rFonts w:ascii="Arial" w:hAnsi="Arial" w:cs="Arial"/>
          <w:b/>
          <w:bCs/>
          <w:sz w:val="20"/>
          <w:szCs w:val="48"/>
        </w:rPr>
      </w:pPr>
    </w:p>
    <w:p w14:paraId="1B793465" w14:textId="29BFCA20" w:rsidR="00506788" w:rsidRPr="00506788" w:rsidRDefault="00506788" w:rsidP="00E53C6E">
      <w:pPr>
        <w:widowControl w:val="0"/>
        <w:autoSpaceDE w:val="0"/>
        <w:autoSpaceDN w:val="0"/>
        <w:spacing w:line="240" w:lineRule="auto"/>
        <w:ind w:firstLine="0"/>
        <w:rPr>
          <w:rFonts w:ascii="Arial" w:hAnsi="Arial" w:cs="Arial"/>
          <w:b/>
          <w:bCs/>
          <w:sz w:val="20"/>
          <w:szCs w:val="48"/>
        </w:rPr>
      </w:pPr>
    </w:p>
    <w:p w14:paraId="13DBCFE6" w14:textId="085DABB0" w:rsidR="00506788" w:rsidRPr="00506788" w:rsidRDefault="00506788" w:rsidP="00E53C6E">
      <w:pPr>
        <w:widowControl w:val="0"/>
        <w:autoSpaceDE w:val="0"/>
        <w:autoSpaceDN w:val="0"/>
        <w:spacing w:line="240" w:lineRule="auto"/>
        <w:ind w:firstLine="0"/>
        <w:rPr>
          <w:rFonts w:ascii="Arial" w:hAnsi="Arial" w:cs="Arial"/>
          <w:b/>
          <w:bCs/>
          <w:sz w:val="20"/>
          <w:szCs w:val="48"/>
        </w:rPr>
      </w:pPr>
    </w:p>
    <w:p w14:paraId="72C36FC9" w14:textId="21001AB3" w:rsidR="00506788" w:rsidRPr="00506788" w:rsidRDefault="00506788" w:rsidP="00E53C6E">
      <w:pPr>
        <w:widowControl w:val="0"/>
        <w:autoSpaceDE w:val="0"/>
        <w:autoSpaceDN w:val="0"/>
        <w:spacing w:line="240" w:lineRule="auto"/>
        <w:ind w:firstLine="0"/>
        <w:rPr>
          <w:rFonts w:ascii="Arial" w:hAnsi="Arial" w:cs="Arial"/>
          <w:b/>
          <w:bCs/>
          <w:sz w:val="20"/>
          <w:szCs w:val="48"/>
        </w:rPr>
      </w:pPr>
    </w:p>
    <w:p w14:paraId="02D71793" w14:textId="77777777" w:rsidR="00506788" w:rsidRPr="00506788" w:rsidRDefault="00506788" w:rsidP="00E53C6E">
      <w:pPr>
        <w:widowControl w:val="0"/>
        <w:autoSpaceDE w:val="0"/>
        <w:autoSpaceDN w:val="0"/>
        <w:spacing w:line="240" w:lineRule="auto"/>
        <w:ind w:firstLine="0"/>
        <w:rPr>
          <w:rFonts w:ascii="Arial" w:hAnsi="Arial" w:cs="Arial"/>
          <w:b/>
          <w:bCs/>
          <w:sz w:val="20"/>
          <w:szCs w:val="48"/>
        </w:rPr>
      </w:pPr>
    </w:p>
    <w:p w14:paraId="10B02371" w14:textId="77777777" w:rsidR="00506788" w:rsidRPr="00506788" w:rsidRDefault="00506788" w:rsidP="00E53C6E">
      <w:pPr>
        <w:widowControl w:val="0"/>
        <w:autoSpaceDE w:val="0"/>
        <w:autoSpaceDN w:val="0"/>
        <w:spacing w:line="240" w:lineRule="auto"/>
        <w:ind w:firstLine="0"/>
        <w:rPr>
          <w:rFonts w:ascii="Arial" w:hAnsi="Arial" w:cs="Arial"/>
          <w:b/>
          <w:bCs/>
          <w:sz w:val="20"/>
          <w:szCs w:val="48"/>
        </w:rPr>
      </w:pPr>
    </w:p>
    <w:p w14:paraId="504C7301" w14:textId="77777777" w:rsidR="00506788" w:rsidRPr="00506788" w:rsidRDefault="00506788" w:rsidP="00E53C6E">
      <w:pPr>
        <w:widowControl w:val="0"/>
        <w:autoSpaceDE w:val="0"/>
        <w:autoSpaceDN w:val="0"/>
        <w:spacing w:line="240" w:lineRule="auto"/>
        <w:ind w:firstLine="0"/>
        <w:rPr>
          <w:rFonts w:ascii="Arial" w:hAnsi="Arial" w:cs="Arial"/>
          <w:b/>
          <w:bCs/>
          <w:sz w:val="20"/>
          <w:szCs w:val="48"/>
        </w:rPr>
      </w:pPr>
    </w:p>
    <w:p w14:paraId="1FE4CCC0" w14:textId="77777777" w:rsidR="00506788" w:rsidRPr="00506788" w:rsidRDefault="00506788" w:rsidP="00E53C6E">
      <w:pPr>
        <w:widowControl w:val="0"/>
        <w:autoSpaceDE w:val="0"/>
        <w:autoSpaceDN w:val="0"/>
        <w:spacing w:line="240" w:lineRule="auto"/>
        <w:ind w:firstLine="0"/>
        <w:rPr>
          <w:rFonts w:ascii="Arial" w:hAnsi="Arial" w:cs="Arial"/>
          <w:b/>
          <w:bCs/>
          <w:sz w:val="20"/>
          <w:szCs w:val="48"/>
        </w:rPr>
      </w:pPr>
    </w:p>
    <w:p w14:paraId="278F9DFF" w14:textId="77777777" w:rsidR="00506788" w:rsidRPr="00506788" w:rsidRDefault="00506788" w:rsidP="00E53C6E">
      <w:pPr>
        <w:widowControl w:val="0"/>
        <w:autoSpaceDE w:val="0"/>
        <w:autoSpaceDN w:val="0"/>
        <w:spacing w:line="240" w:lineRule="auto"/>
        <w:ind w:firstLine="0"/>
        <w:rPr>
          <w:rFonts w:ascii="Arial" w:hAnsi="Arial" w:cs="Arial"/>
          <w:b/>
          <w:bCs/>
          <w:sz w:val="20"/>
          <w:szCs w:val="48"/>
        </w:rPr>
      </w:pPr>
    </w:p>
    <w:p w14:paraId="4BACF49C" w14:textId="6D221647" w:rsidR="00506788" w:rsidRPr="00506788" w:rsidRDefault="00506788" w:rsidP="00E53C6E">
      <w:pPr>
        <w:widowControl w:val="0"/>
        <w:autoSpaceDE w:val="0"/>
        <w:autoSpaceDN w:val="0"/>
        <w:spacing w:line="240" w:lineRule="auto"/>
        <w:ind w:firstLine="0"/>
        <w:rPr>
          <w:rFonts w:ascii="Arial" w:hAnsi="Arial" w:cs="Arial"/>
          <w:b/>
          <w:bCs/>
          <w:sz w:val="20"/>
          <w:szCs w:val="48"/>
        </w:rPr>
      </w:pPr>
    </w:p>
    <w:p w14:paraId="4530EE9F" w14:textId="1176EFEA" w:rsidR="00506788" w:rsidRPr="00506788" w:rsidRDefault="00506788" w:rsidP="00E53C6E">
      <w:pPr>
        <w:widowControl w:val="0"/>
        <w:autoSpaceDE w:val="0"/>
        <w:autoSpaceDN w:val="0"/>
        <w:spacing w:line="240" w:lineRule="auto"/>
        <w:ind w:firstLine="0"/>
        <w:rPr>
          <w:rFonts w:ascii="Arial" w:hAnsi="Arial" w:cs="Arial"/>
          <w:b/>
          <w:bCs/>
          <w:sz w:val="20"/>
          <w:szCs w:val="48"/>
        </w:rPr>
      </w:pPr>
    </w:p>
    <w:p w14:paraId="013F1D76" w14:textId="0CB4C219" w:rsidR="00506788" w:rsidRPr="00506788" w:rsidRDefault="00506788" w:rsidP="00E53C6E">
      <w:pPr>
        <w:widowControl w:val="0"/>
        <w:autoSpaceDE w:val="0"/>
        <w:autoSpaceDN w:val="0"/>
        <w:spacing w:line="240" w:lineRule="auto"/>
        <w:ind w:firstLine="0"/>
        <w:rPr>
          <w:rFonts w:ascii="Arial" w:hAnsi="Arial" w:cs="Arial"/>
          <w:b/>
          <w:bCs/>
          <w:sz w:val="20"/>
          <w:szCs w:val="48"/>
        </w:rPr>
      </w:pPr>
    </w:p>
    <w:p w14:paraId="6D59E738" w14:textId="0D86E05A" w:rsidR="00506788" w:rsidRPr="00506788" w:rsidRDefault="002E3238" w:rsidP="00E53C6E">
      <w:pPr>
        <w:widowControl w:val="0"/>
        <w:autoSpaceDE w:val="0"/>
        <w:autoSpaceDN w:val="0"/>
        <w:spacing w:line="240" w:lineRule="auto"/>
        <w:ind w:firstLine="0"/>
        <w:rPr>
          <w:rFonts w:ascii="Arial" w:hAnsi="Arial" w:cs="Arial"/>
          <w:b/>
          <w:bCs/>
          <w:sz w:val="20"/>
          <w:szCs w:val="48"/>
        </w:rPr>
      </w:pPr>
      <w:r w:rsidRPr="00506788">
        <w:rPr>
          <w:rFonts w:ascii="Arial" w:hAnsi="Arial" w:cs="Arial"/>
          <w:b/>
          <w:bCs/>
          <w:noProof/>
          <w:sz w:val="20"/>
          <w:szCs w:val="48"/>
        </w:rPr>
        <mc:AlternateContent>
          <mc:Choice Requires="wpg">
            <w:drawing>
              <wp:anchor distT="0" distB="0" distL="114300" distR="114300" simplePos="0" relativeHeight="251792384" behindDoc="0" locked="0" layoutInCell="1" allowOverlap="1" wp14:anchorId="58729020" wp14:editId="5A8B14FD">
                <wp:simplePos x="0" y="0"/>
                <wp:positionH relativeFrom="column">
                  <wp:posOffset>3088430</wp:posOffset>
                </wp:positionH>
                <wp:positionV relativeFrom="paragraph">
                  <wp:posOffset>53340</wp:posOffset>
                </wp:positionV>
                <wp:extent cx="1586230" cy="691515"/>
                <wp:effectExtent l="0" t="0" r="13970" b="13335"/>
                <wp:wrapNone/>
                <wp:docPr id="302" name="Group 302"/>
                <wp:cNvGraphicFramePr/>
                <a:graphic xmlns:a="http://schemas.openxmlformats.org/drawingml/2006/main">
                  <a:graphicData uri="http://schemas.microsoft.com/office/word/2010/wordprocessingGroup">
                    <wpg:wgp>
                      <wpg:cNvGrpSpPr/>
                      <wpg:grpSpPr>
                        <a:xfrm>
                          <a:off x="0" y="0"/>
                          <a:ext cx="1586230" cy="691515"/>
                          <a:chOff x="0" y="0"/>
                          <a:chExt cx="1276350" cy="595630"/>
                        </a:xfrm>
                      </wpg:grpSpPr>
                      <wps:wsp>
                        <wps:cNvPr id="300" name="Freeform 23"/>
                        <wps:cNvSpPr>
                          <a:spLocks/>
                        </wps:cNvSpPr>
                        <wps:spPr bwMode="auto">
                          <a:xfrm>
                            <a:off x="0" y="0"/>
                            <a:ext cx="1276350" cy="595630"/>
                          </a:xfrm>
                          <a:custGeom>
                            <a:avLst/>
                            <a:gdLst>
                              <a:gd name="T0" fmla="+- 0 5808 5652"/>
                              <a:gd name="T1" fmla="*/ T0 w 2010"/>
                              <a:gd name="T2" fmla="+- 0 14593 14593"/>
                              <a:gd name="T3" fmla="*/ 14593 h 938"/>
                              <a:gd name="T4" fmla="+- 0 5747 5652"/>
                              <a:gd name="T5" fmla="*/ T4 w 2010"/>
                              <a:gd name="T6" fmla="+- 0 14605 14593"/>
                              <a:gd name="T7" fmla="*/ 14605 h 938"/>
                              <a:gd name="T8" fmla="+- 0 5698 5652"/>
                              <a:gd name="T9" fmla="*/ T8 w 2010"/>
                              <a:gd name="T10" fmla="+- 0 14639 14593"/>
                              <a:gd name="T11" fmla="*/ 14639 h 938"/>
                              <a:gd name="T12" fmla="+- 0 5664 5652"/>
                              <a:gd name="T13" fmla="*/ T12 w 2010"/>
                              <a:gd name="T14" fmla="+- 0 14688 14593"/>
                              <a:gd name="T15" fmla="*/ 14688 h 938"/>
                              <a:gd name="T16" fmla="+- 0 5652 5652"/>
                              <a:gd name="T17" fmla="*/ T16 w 2010"/>
                              <a:gd name="T18" fmla="+- 0 14749 14593"/>
                              <a:gd name="T19" fmla="*/ 14749 h 938"/>
                              <a:gd name="T20" fmla="+- 0 5652 5652"/>
                              <a:gd name="T21" fmla="*/ T20 w 2010"/>
                              <a:gd name="T22" fmla="+- 0 15374 14593"/>
                              <a:gd name="T23" fmla="*/ 15374 h 938"/>
                              <a:gd name="T24" fmla="+- 0 5664 5652"/>
                              <a:gd name="T25" fmla="*/ T24 w 2010"/>
                              <a:gd name="T26" fmla="+- 0 15435 14593"/>
                              <a:gd name="T27" fmla="*/ 15435 h 938"/>
                              <a:gd name="T28" fmla="+- 0 5698 5652"/>
                              <a:gd name="T29" fmla="*/ T28 w 2010"/>
                              <a:gd name="T30" fmla="+- 0 15484 14593"/>
                              <a:gd name="T31" fmla="*/ 15484 h 938"/>
                              <a:gd name="T32" fmla="+- 0 5747 5652"/>
                              <a:gd name="T33" fmla="*/ T32 w 2010"/>
                              <a:gd name="T34" fmla="+- 0 15518 14593"/>
                              <a:gd name="T35" fmla="*/ 15518 h 938"/>
                              <a:gd name="T36" fmla="+- 0 5808 5652"/>
                              <a:gd name="T37" fmla="*/ T36 w 2010"/>
                              <a:gd name="T38" fmla="+- 0 15530 14593"/>
                              <a:gd name="T39" fmla="*/ 15530 h 938"/>
                              <a:gd name="T40" fmla="+- 0 7505 5652"/>
                              <a:gd name="T41" fmla="*/ T40 w 2010"/>
                              <a:gd name="T42" fmla="+- 0 15530 14593"/>
                              <a:gd name="T43" fmla="*/ 15530 h 938"/>
                              <a:gd name="T44" fmla="+- 0 7566 5652"/>
                              <a:gd name="T45" fmla="*/ T44 w 2010"/>
                              <a:gd name="T46" fmla="+- 0 15518 14593"/>
                              <a:gd name="T47" fmla="*/ 15518 h 938"/>
                              <a:gd name="T48" fmla="+- 0 7615 5652"/>
                              <a:gd name="T49" fmla="*/ T48 w 2010"/>
                              <a:gd name="T50" fmla="+- 0 15484 14593"/>
                              <a:gd name="T51" fmla="*/ 15484 h 938"/>
                              <a:gd name="T52" fmla="+- 0 7649 5652"/>
                              <a:gd name="T53" fmla="*/ T52 w 2010"/>
                              <a:gd name="T54" fmla="+- 0 15435 14593"/>
                              <a:gd name="T55" fmla="*/ 15435 h 938"/>
                              <a:gd name="T56" fmla="+- 0 7661 5652"/>
                              <a:gd name="T57" fmla="*/ T56 w 2010"/>
                              <a:gd name="T58" fmla="+- 0 15374 14593"/>
                              <a:gd name="T59" fmla="*/ 15374 h 938"/>
                              <a:gd name="T60" fmla="+- 0 7661 5652"/>
                              <a:gd name="T61" fmla="*/ T60 w 2010"/>
                              <a:gd name="T62" fmla="+- 0 14749 14593"/>
                              <a:gd name="T63" fmla="*/ 14749 h 938"/>
                              <a:gd name="T64" fmla="+- 0 7649 5652"/>
                              <a:gd name="T65" fmla="*/ T64 w 2010"/>
                              <a:gd name="T66" fmla="+- 0 14688 14593"/>
                              <a:gd name="T67" fmla="*/ 14688 h 938"/>
                              <a:gd name="T68" fmla="+- 0 7615 5652"/>
                              <a:gd name="T69" fmla="*/ T68 w 2010"/>
                              <a:gd name="T70" fmla="+- 0 14639 14593"/>
                              <a:gd name="T71" fmla="*/ 14639 h 938"/>
                              <a:gd name="T72" fmla="+- 0 7566 5652"/>
                              <a:gd name="T73" fmla="*/ T72 w 2010"/>
                              <a:gd name="T74" fmla="+- 0 14605 14593"/>
                              <a:gd name="T75" fmla="*/ 14605 h 938"/>
                              <a:gd name="T76" fmla="+- 0 7505 5652"/>
                              <a:gd name="T77" fmla="*/ T76 w 2010"/>
                              <a:gd name="T78" fmla="+- 0 14593 14593"/>
                              <a:gd name="T79" fmla="*/ 14593 h 938"/>
                              <a:gd name="T80" fmla="+- 0 5808 5652"/>
                              <a:gd name="T81" fmla="*/ T80 w 2010"/>
                              <a:gd name="T82" fmla="+- 0 14593 14593"/>
                              <a:gd name="T83" fmla="*/ 14593 h 9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10" h="938">
                                <a:moveTo>
                                  <a:pt x="156" y="0"/>
                                </a:moveTo>
                                <a:lnTo>
                                  <a:pt x="95" y="12"/>
                                </a:lnTo>
                                <a:lnTo>
                                  <a:pt x="46" y="46"/>
                                </a:lnTo>
                                <a:lnTo>
                                  <a:pt x="12" y="95"/>
                                </a:lnTo>
                                <a:lnTo>
                                  <a:pt x="0" y="156"/>
                                </a:lnTo>
                                <a:lnTo>
                                  <a:pt x="0" y="781"/>
                                </a:lnTo>
                                <a:lnTo>
                                  <a:pt x="12" y="842"/>
                                </a:lnTo>
                                <a:lnTo>
                                  <a:pt x="46" y="891"/>
                                </a:lnTo>
                                <a:lnTo>
                                  <a:pt x="95" y="925"/>
                                </a:lnTo>
                                <a:lnTo>
                                  <a:pt x="156" y="937"/>
                                </a:lnTo>
                                <a:lnTo>
                                  <a:pt x="1853" y="937"/>
                                </a:lnTo>
                                <a:lnTo>
                                  <a:pt x="1914" y="925"/>
                                </a:lnTo>
                                <a:lnTo>
                                  <a:pt x="1963" y="891"/>
                                </a:lnTo>
                                <a:lnTo>
                                  <a:pt x="1997" y="842"/>
                                </a:lnTo>
                                <a:lnTo>
                                  <a:pt x="2009" y="781"/>
                                </a:lnTo>
                                <a:lnTo>
                                  <a:pt x="2009" y="156"/>
                                </a:lnTo>
                                <a:lnTo>
                                  <a:pt x="1997" y="95"/>
                                </a:lnTo>
                                <a:lnTo>
                                  <a:pt x="1963" y="46"/>
                                </a:lnTo>
                                <a:lnTo>
                                  <a:pt x="1914" y="12"/>
                                </a:lnTo>
                                <a:lnTo>
                                  <a:pt x="1853" y="0"/>
                                </a:lnTo>
                                <a:lnTo>
                                  <a:pt x="156" y="0"/>
                                </a:lnTo>
                                <a:close/>
                              </a:path>
                            </a:pathLst>
                          </a:custGeom>
                          <a:noFill/>
                          <a:ln w="16281">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 name="Text Box 301"/>
                        <wps:cNvSpPr txBox="1"/>
                        <wps:spPr>
                          <a:xfrm>
                            <a:off x="41729" y="47619"/>
                            <a:ext cx="1196226" cy="500017"/>
                          </a:xfrm>
                          <a:prstGeom prst="rect">
                            <a:avLst/>
                          </a:prstGeom>
                          <a:solidFill>
                            <a:sysClr val="window" lastClr="FFFFFF"/>
                          </a:solidFill>
                          <a:ln w="6350">
                            <a:noFill/>
                          </a:ln>
                          <a:effectLst/>
                        </wps:spPr>
                        <wps:txbx>
                          <w:txbxContent>
                            <w:p w14:paraId="2A83A03B" w14:textId="77777777" w:rsidR="001528B7" w:rsidRDefault="001528B7" w:rsidP="00506788">
                              <w:pPr>
                                <w:spacing w:line="240" w:lineRule="auto"/>
                                <w:ind w:firstLine="0"/>
                                <w:jc w:val="center"/>
                              </w:pPr>
                              <w:r>
                                <w:rPr>
                                  <w:rFonts w:ascii="Comic Sans MS" w:hAnsi="Comic Sans MS"/>
                                  <w:b/>
                                  <w:sz w:val="28"/>
                                </w:rPr>
                                <w:t>AI/AN FACES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02" o:spid="_x0000_s1032" style="position:absolute;margin-left:243.2pt;margin-top:4.2pt;width:124.9pt;height:54.45pt;z-index:251792384;mso-width-relative:margin;mso-height-relative:margin" coordsize="12763,59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">
                <v:shape id="Freeform 23" o:spid="_x0000_s1033" style="position:absolute;width:12763;height:5956;visibility:visible;mso-wrap-style:square;v-text-anchor:top" coordsize="2010,9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HfPMMA&#10;AADcAAAADwAAAGRycy9kb3ducmV2LnhtbERP3WrCMBS+H/gO4QjezdQJw1WjDGHqNr3Q+QDH5th0&#10;NieliW3d0y8Xgpcf3/9s0dlSNFT7wrGC0TABQZw5XXCu4Pjz8TwB4QOyxtIxKbiRh8W89zTDVLuW&#10;99QcQi5iCPsUFZgQqlRKnxmy6IeuIo7c2dUWQ4R1LnWNbQy3pXxJkldpseDYYLCipaHscrhaBc3f&#10;6tt87btduz2F5Vr/Fm/V502pQb97n4II1IWH+O7eaAXjJM6PZ+IRkP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qHfPMMAAADcAAAADwAAAAAAAAAAAAAAAACYAgAAZHJzL2Rv&#10;d25yZXYueG1sUEsFBgAAAAAEAAQA9QAAAIgDAAAAAA==&#10;" path="m156,l95,12,46,46,12,95,,156,,781r12,61l46,891r49,34l156,937r1697,l1914,925r49,-34l1997,842r12,-61l2009,156,1997,95,1963,46,1914,12,1853,,156,xe" filled="f" strokecolor="red" strokeweight=".45225mm">
                  <v:path arrowok="t" o:connecttype="custom" o:connectlocs="99060,9266555;60325,9274175;29210,9295765;7620,9326880;0,9365615;0,9762490;7620,9801225;29210,9832340;60325,9853930;99060,9861550;1176655,9861550;1215390,9853930;1246505,9832340;1268095,9801225;1275715,9762490;1275715,9365615;1268095,9326880;1246505,9295765;1215390,9274175;1176655,9266555;99060,9266555" o:connectangles="0,0,0,0,0,0,0,0,0,0,0,0,0,0,0,0,0,0,0,0,0"/>
                </v:shape>
                <v:shape id="Text Box 301" o:spid="_x0000_s1034" type="#_x0000_t202" style="position:absolute;left:417;top:476;width:11962;height:5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L6cYA&#10;AADcAAAADwAAAGRycy9kb3ducmV2LnhtbESPQWvCQBSE74X+h+UVeqsbWygSXUWkpQoNahS8PrLP&#10;JJp9G3a3JvXXdwuCx2FmvmEms9404kLO15YVDAcJCOLC6ppLBfvd58sIhA/IGhvLpOCXPMymjw8T&#10;TLXteEuXPJQiQtinqKAKoU2l9EVFBv3AtsTRO1pnMETpSqkddhFuGvmaJO/SYM1xocKWFhUV5/zH&#10;KDh0+Zdbr1anTbvMrutrnn3TR6bU81M/H4MI1Id7+NZeagVvyRD+z8QjIK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SL6cYAAADcAAAADwAAAAAAAAAAAAAAAACYAgAAZHJz&#10;L2Rvd25yZXYueG1sUEsFBgAAAAAEAAQA9QAAAIsDAAAAAA==&#10;" fillcolor="window" stroked="f" strokeweight=".5pt">
                  <v:textbox>
                    <w:txbxContent>
                      <w:p w14:paraId="2A83A03B" w14:textId="77777777" w:rsidR="001528B7" w:rsidRDefault="001528B7" w:rsidP="00506788">
                        <w:pPr>
                          <w:spacing w:line="240" w:lineRule="auto"/>
                          <w:ind w:firstLine="0"/>
                          <w:jc w:val="center"/>
                        </w:pPr>
                        <w:r>
                          <w:rPr>
                            <w:rFonts w:ascii="Comic Sans MS" w:hAnsi="Comic Sans MS"/>
                            <w:b/>
                            <w:sz w:val="28"/>
                          </w:rPr>
                          <w:t>AI/AN FACES 2019</w:t>
                        </w:r>
                      </w:p>
                    </w:txbxContent>
                  </v:textbox>
                </v:shape>
              </v:group>
            </w:pict>
          </mc:Fallback>
        </mc:AlternateContent>
      </w:r>
    </w:p>
    <w:p w14:paraId="2D0847C2" w14:textId="77777777" w:rsidR="00506788" w:rsidRPr="00506788" w:rsidRDefault="00506788" w:rsidP="00E53C6E">
      <w:pPr>
        <w:widowControl w:val="0"/>
        <w:autoSpaceDE w:val="0"/>
        <w:autoSpaceDN w:val="0"/>
        <w:spacing w:line="240" w:lineRule="auto"/>
        <w:ind w:firstLine="0"/>
        <w:rPr>
          <w:rFonts w:ascii="Arial" w:hAnsi="Arial" w:cs="Arial"/>
          <w:b/>
          <w:bCs/>
          <w:sz w:val="20"/>
          <w:szCs w:val="48"/>
        </w:rPr>
      </w:pPr>
    </w:p>
    <w:p w14:paraId="31B59899" w14:textId="77777777" w:rsidR="00506788" w:rsidRPr="00506788" w:rsidRDefault="00506788" w:rsidP="00E53C6E">
      <w:pPr>
        <w:widowControl w:val="0"/>
        <w:autoSpaceDE w:val="0"/>
        <w:autoSpaceDN w:val="0"/>
        <w:spacing w:line="240" w:lineRule="auto"/>
        <w:ind w:firstLine="0"/>
        <w:rPr>
          <w:rFonts w:ascii="Arial" w:hAnsi="Arial" w:cs="Arial"/>
          <w:b/>
          <w:bCs/>
          <w:sz w:val="20"/>
          <w:szCs w:val="48"/>
        </w:rPr>
      </w:pPr>
    </w:p>
    <w:p w14:paraId="1EABE520" w14:textId="77777777" w:rsidR="00506788" w:rsidRPr="00506788" w:rsidRDefault="00506788" w:rsidP="00E53C6E">
      <w:pPr>
        <w:widowControl w:val="0"/>
        <w:autoSpaceDE w:val="0"/>
        <w:autoSpaceDN w:val="0"/>
        <w:spacing w:line="240" w:lineRule="auto"/>
        <w:ind w:firstLine="0"/>
        <w:rPr>
          <w:rFonts w:ascii="Arial" w:hAnsi="Arial" w:cs="Arial"/>
          <w:b/>
          <w:bCs/>
          <w:sz w:val="20"/>
          <w:szCs w:val="48"/>
        </w:rPr>
      </w:pPr>
    </w:p>
    <w:p w14:paraId="4381B14D" w14:textId="77777777" w:rsidR="00506788" w:rsidRPr="00506788" w:rsidRDefault="00506788" w:rsidP="00E53C6E">
      <w:pPr>
        <w:widowControl w:val="0"/>
        <w:autoSpaceDE w:val="0"/>
        <w:autoSpaceDN w:val="0"/>
        <w:spacing w:line="240" w:lineRule="auto"/>
        <w:ind w:firstLine="0"/>
        <w:rPr>
          <w:rFonts w:ascii="Arial" w:hAnsi="Arial" w:cs="Arial"/>
          <w:b/>
          <w:bCs/>
          <w:sz w:val="20"/>
          <w:szCs w:val="48"/>
        </w:rPr>
      </w:pPr>
    </w:p>
    <w:p w14:paraId="555CFFD4" w14:textId="3BCC8BBA" w:rsidR="00506788" w:rsidRPr="00463732" w:rsidRDefault="00506788" w:rsidP="00E53C6E">
      <w:pPr>
        <w:widowControl w:val="0"/>
        <w:autoSpaceDE w:val="0"/>
        <w:autoSpaceDN w:val="0"/>
        <w:spacing w:before="240" w:after="120" w:line="493" w:lineRule="exact"/>
        <w:ind w:left="720" w:right="1044" w:firstLine="0"/>
        <w:jc w:val="center"/>
        <w:rPr>
          <w:rFonts w:ascii="Arial" w:hAnsi="Arial" w:cs="Arial"/>
          <w:b/>
          <w:bCs/>
          <w:sz w:val="40"/>
          <w:szCs w:val="40"/>
        </w:rPr>
      </w:pPr>
      <w:r w:rsidRPr="00463732">
        <w:rPr>
          <w:rFonts w:ascii="Arial" w:hAnsi="Arial" w:cs="Arial"/>
          <w:b/>
          <w:bCs/>
          <w:sz w:val="40"/>
          <w:szCs w:val="40"/>
        </w:rPr>
        <w:t>You may be seeing some new “faces” that you don’t recognize. Our program is taking part in this national study, which is sponsored by the Administra</w:t>
      </w:r>
      <w:r w:rsidR="00463732">
        <w:rPr>
          <w:rFonts w:ascii="Arial" w:hAnsi="Arial" w:cs="Arial"/>
          <w:b/>
          <w:bCs/>
          <w:sz w:val="40"/>
          <w:szCs w:val="40"/>
        </w:rPr>
        <w:t>tion for Children and Families.</w:t>
      </w:r>
    </w:p>
    <w:p w14:paraId="6BCF4393" w14:textId="7F150F0E" w:rsidR="00506788" w:rsidRPr="00463732" w:rsidRDefault="00506788" w:rsidP="00E53C6E">
      <w:pPr>
        <w:widowControl w:val="0"/>
        <w:autoSpaceDE w:val="0"/>
        <w:autoSpaceDN w:val="0"/>
        <w:spacing w:after="120" w:line="493" w:lineRule="exact"/>
        <w:ind w:left="720" w:right="954" w:firstLine="0"/>
        <w:jc w:val="center"/>
        <w:rPr>
          <w:rFonts w:ascii="Arial" w:hAnsi="Arial" w:cs="Arial"/>
          <w:b/>
          <w:bCs/>
          <w:sz w:val="40"/>
          <w:szCs w:val="40"/>
        </w:rPr>
      </w:pPr>
      <w:r w:rsidRPr="00463732">
        <w:rPr>
          <w:rFonts w:ascii="Arial" w:hAnsi="Arial" w:cs="Arial"/>
          <w:b/>
          <w:bCs/>
          <w:sz w:val="40"/>
          <w:szCs w:val="40"/>
        </w:rPr>
        <w:t>In a few weeks, a team from Mathematica Policy Research, a respected independent organization, will be at our center to conduct AI/AN FACES 2019.</w:t>
      </w:r>
    </w:p>
    <w:p w14:paraId="09605D42" w14:textId="77777777" w:rsidR="00506788" w:rsidRDefault="00506788" w:rsidP="00463732">
      <w:pPr>
        <w:widowControl w:val="0"/>
        <w:autoSpaceDE w:val="0"/>
        <w:autoSpaceDN w:val="0"/>
        <w:spacing w:after="120" w:line="240" w:lineRule="auto"/>
        <w:ind w:left="720" w:right="460" w:firstLine="0"/>
        <w:jc w:val="center"/>
        <w:rPr>
          <w:rFonts w:ascii="Arial" w:hAnsi="Arial" w:cs="Arial"/>
          <w:b/>
          <w:bCs/>
          <w:sz w:val="40"/>
          <w:szCs w:val="40"/>
        </w:rPr>
      </w:pPr>
      <w:r w:rsidRPr="00463732">
        <w:rPr>
          <w:rFonts w:ascii="Arial" w:hAnsi="Arial" w:cs="Arial"/>
          <w:b/>
          <w:bCs/>
          <w:sz w:val="40"/>
          <w:szCs w:val="40"/>
        </w:rPr>
        <w:t>Thank you for your participation!</w:t>
      </w:r>
    </w:p>
    <w:p w14:paraId="6DF4B4D1" w14:textId="77777777" w:rsidR="0015519A" w:rsidRPr="00506788" w:rsidRDefault="0015519A" w:rsidP="00463732">
      <w:pPr>
        <w:widowControl w:val="0"/>
        <w:autoSpaceDE w:val="0"/>
        <w:autoSpaceDN w:val="0"/>
        <w:spacing w:after="120" w:line="240" w:lineRule="auto"/>
        <w:ind w:left="720" w:right="460" w:firstLine="0"/>
        <w:jc w:val="center"/>
        <w:rPr>
          <w:rFonts w:ascii="Arial" w:hAnsi="Arial" w:cs="Arial"/>
          <w:b/>
          <w:bCs/>
          <w:sz w:val="44"/>
          <w:szCs w:val="44"/>
        </w:rPr>
      </w:pPr>
    </w:p>
    <w:p w14:paraId="340BB16A" w14:textId="77777777" w:rsidR="00506788" w:rsidRPr="002E3238" w:rsidRDefault="00506788" w:rsidP="00506788">
      <w:pPr>
        <w:widowControl w:val="0"/>
        <w:autoSpaceDE w:val="0"/>
        <w:autoSpaceDN w:val="0"/>
        <w:spacing w:line="240" w:lineRule="auto"/>
        <w:ind w:left="562" w:firstLine="0"/>
        <w:rPr>
          <w:rFonts w:ascii="Arial" w:hAnsi="Arial" w:cs="Arial"/>
          <w:sz w:val="18"/>
          <w:szCs w:val="18"/>
        </w:rPr>
      </w:pPr>
      <w:r w:rsidRPr="002E3238">
        <w:rPr>
          <w:rFonts w:ascii="Arial" w:hAnsi="Arial" w:cs="Arial"/>
          <w:sz w:val="18"/>
          <w:szCs w:val="18"/>
        </w:rPr>
        <w:t>OMB Number: 0970-0151</w:t>
      </w:r>
    </w:p>
    <w:p w14:paraId="3FA1F2DE" w14:textId="77777777" w:rsidR="00506788" w:rsidRPr="002E3238" w:rsidRDefault="00506788" w:rsidP="00506788">
      <w:pPr>
        <w:widowControl w:val="0"/>
        <w:autoSpaceDE w:val="0"/>
        <w:autoSpaceDN w:val="0"/>
        <w:spacing w:line="240" w:lineRule="auto"/>
        <w:ind w:left="562" w:firstLine="0"/>
        <w:rPr>
          <w:rFonts w:ascii="Arial" w:hAnsi="Arial" w:cs="Arial"/>
          <w:sz w:val="18"/>
          <w:szCs w:val="18"/>
        </w:rPr>
      </w:pPr>
      <w:r w:rsidRPr="002E3238">
        <w:rPr>
          <w:rFonts w:ascii="Arial" w:hAnsi="Arial" w:cs="Arial"/>
          <w:sz w:val="18"/>
          <w:szCs w:val="18"/>
        </w:rPr>
        <w:t xml:space="preserve">Expires: </w:t>
      </w:r>
      <w:r w:rsidR="000D2F93" w:rsidRPr="002E3238">
        <w:rPr>
          <w:rFonts w:ascii="Arial" w:hAnsi="Arial" w:cs="Arial"/>
          <w:sz w:val="18"/>
          <w:szCs w:val="18"/>
        </w:rPr>
        <w:t>XX/XX/XXXX</w:t>
      </w:r>
    </w:p>
    <w:p w14:paraId="42EF13CD" w14:textId="77777777" w:rsidR="00506788" w:rsidRDefault="00506788" w:rsidP="00506788">
      <w:pPr>
        <w:spacing w:line="240" w:lineRule="auto"/>
      </w:pPr>
    </w:p>
    <w:p w14:paraId="68D7818D" w14:textId="77777777" w:rsidR="00506788" w:rsidRPr="00506788" w:rsidRDefault="00506788" w:rsidP="00506788">
      <w:pPr>
        <w:widowControl w:val="0"/>
        <w:autoSpaceDE w:val="0"/>
        <w:autoSpaceDN w:val="0"/>
        <w:spacing w:line="240" w:lineRule="auto"/>
        <w:ind w:left="102" w:firstLine="0"/>
        <w:rPr>
          <w:rFonts w:ascii="Palatino Linotype"/>
          <w:sz w:val="20"/>
          <w:szCs w:val="22"/>
        </w:rPr>
      </w:pPr>
      <w:r w:rsidRPr="00506788">
        <w:rPr>
          <w:noProof/>
          <w:sz w:val="22"/>
          <w:szCs w:val="22"/>
        </w:rPr>
        <mc:AlternateContent>
          <mc:Choice Requires="wpg">
            <w:drawing>
              <wp:anchor distT="0" distB="0" distL="114300" distR="114300" simplePos="0" relativeHeight="251819008" behindDoc="0" locked="0" layoutInCell="1" allowOverlap="1" wp14:anchorId="04F82B87" wp14:editId="3FAA8D5F">
                <wp:simplePos x="0" y="0"/>
                <wp:positionH relativeFrom="page">
                  <wp:posOffset>7013083</wp:posOffset>
                </wp:positionH>
                <wp:positionV relativeFrom="page">
                  <wp:posOffset>448462</wp:posOffset>
                </wp:positionV>
                <wp:extent cx="259080" cy="438150"/>
                <wp:effectExtent l="0" t="0" r="7620" b="0"/>
                <wp:wrapNone/>
                <wp:docPr id="294" name="Group 5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11349" y="675"/>
                          <a:chExt cx="408" cy="690"/>
                        </a:xfrm>
                      </wpg:grpSpPr>
                      <wps:wsp>
                        <wps:cNvPr id="295" name="AutoShape 587"/>
                        <wps:cNvSpPr>
                          <a:spLocks/>
                        </wps:cNvSpPr>
                        <wps:spPr bwMode="auto">
                          <a:xfrm>
                            <a:off x="11348" y="676"/>
                            <a:ext cx="408" cy="687"/>
                          </a:xfrm>
                          <a:custGeom>
                            <a:avLst/>
                            <a:gdLst>
                              <a:gd name="T0" fmla="+- 0 11659 11349"/>
                              <a:gd name="T1" fmla="*/ T0 w 408"/>
                              <a:gd name="T2" fmla="+- 0 677 677"/>
                              <a:gd name="T3" fmla="*/ 677 h 687"/>
                              <a:gd name="T4" fmla="+- 0 11619 11349"/>
                              <a:gd name="T5" fmla="*/ T4 w 408"/>
                              <a:gd name="T6" fmla="+- 0 679 677"/>
                              <a:gd name="T7" fmla="*/ 679 h 687"/>
                              <a:gd name="T8" fmla="+- 0 11349 11349"/>
                              <a:gd name="T9" fmla="*/ T8 w 408"/>
                              <a:gd name="T10" fmla="+- 0 683 677"/>
                              <a:gd name="T11" fmla="*/ 683 h 687"/>
                              <a:gd name="T12" fmla="+- 0 11351 11349"/>
                              <a:gd name="T13" fmla="*/ T12 w 408"/>
                              <a:gd name="T14" fmla="+- 0 804 677"/>
                              <a:gd name="T15" fmla="*/ 804 h 687"/>
                              <a:gd name="T16" fmla="+- 0 11351 11349"/>
                              <a:gd name="T17" fmla="*/ T16 w 408"/>
                              <a:gd name="T18" fmla="+- 0 854 677"/>
                              <a:gd name="T19" fmla="*/ 854 h 687"/>
                              <a:gd name="T20" fmla="+- 0 11349 11349"/>
                              <a:gd name="T21" fmla="*/ T20 w 408"/>
                              <a:gd name="T22" fmla="+- 0 935 677"/>
                              <a:gd name="T23" fmla="*/ 935 h 687"/>
                              <a:gd name="T24" fmla="+- 0 11349 11349"/>
                              <a:gd name="T25" fmla="*/ T24 w 408"/>
                              <a:gd name="T26" fmla="+- 0 1016 677"/>
                              <a:gd name="T27" fmla="*/ 1016 h 687"/>
                              <a:gd name="T28" fmla="+- 0 11350 11349"/>
                              <a:gd name="T29" fmla="*/ T28 w 408"/>
                              <a:gd name="T30" fmla="+- 0 1120 677"/>
                              <a:gd name="T31" fmla="*/ 1120 h 687"/>
                              <a:gd name="T32" fmla="+- 0 11349 11349"/>
                              <a:gd name="T33" fmla="*/ T32 w 408"/>
                              <a:gd name="T34" fmla="+- 0 1173 677"/>
                              <a:gd name="T35" fmla="*/ 1173 h 687"/>
                              <a:gd name="T36" fmla="+- 0 11350 11349"/>
                              <a:gd name="T37" fmla="*/ T36 w 408"/>
                              <a:gd name="T38" fmla="+- 0 1257 677"/>
                              <a:gd name="T39" fmla="*/ 1257 h 687"/>
                              <a:gd name="T40" fmla="+- 0 11351 11349"/>
                              <a:gd name="T41" fmla="*/ T40 w 408"/>
                              <a:gd name="T42" fmla="+- 0 1321 677"/>
                              <a:gd name="T43" fmla="*/ 1321 h 687"/>
                              <a:gd name="T44" fmla="+- 0 11366 11349"/>
                              <a:gd name="T45" fmla="*/ T44 w 408"/>
                              <a:gd name="T46" fmla="+- 0 1352 677"/>
                              <a:gd name="T47" fmla="*/ 1352 h 687"/>
                              <a:gd name="T48" fmla="+- 0 11406 11349"/>
                              <a:gd name="T49" fmla="*/ T48 w 408"/>
                              <a:gd name="T50" fmla="+- 0 1357 677"/>
                              <a:gd name="T51" fmla="*/ 1357 h 687"/>
                              <a:gd name="T52" fmla="+- 0 11474 11349"/>
                              <a:gd name="T53" fmla="*/ T52 w 408"/>
                              <a:gd name="T54" fmla="+- 0 1362 677"/>
                              <a:gd name="T55" fmla="*/ 1362 h 687"/>
                              <a:gd name="T56" fmla="+- 0 11529 11349"/>
                              <a:gd name="T57" fmla="*/ T56 w 408"/>
                              <a:gd name="T58" fmla="+- 0 1363 677"/>
                              <a:gd name="T59" fmla="*/ 1363 h 687"/>
                              <a:gd name="T60" fmla="+- 0 11593 11349"/>
                              <a:gd name="T61" fmla="*/ T60 w 408"/>
                              <a:gd name="T62" fmla="+- 0 1362 677"/>
                              <a:gd name="T63" fmla="*/ 1362 h 687"/>
                              <a:gd name="T64" fmla="+- 0 11754 11349"/>
                              <a:gd name="T65" fmla="*/ T64 w 408"/>
                              <a:gd name="T66" fmla="+- 0 1329 677"/>
                              <a:gd name="T67" fmla="*/ 1329 h 687"/>
                              <a:gd name="T68" fmla="+- 0 11756 11349"/>
                              <a:gd name="T69" fmla="*/ T68 w 408"/>
                              <a:gd name="T70" fmla="+- 0 1296 677"/>
                              <a:gd name="T71" fmla="*/ 1296 h 687"/>
                              <a:gd name="T72" fmla="+- 0 11754 11349"/>
                              <a:gd name="T73" fmla="*/ T72 w 408"/>
                              <a:gd name="T74" fmla="+- 0 1257 677"/>
                              <a:gd name="T75" fmla="*/ 1257 h 687"/>
                              <a:gd name="T76" fmla="+- 0 11753 11349"/>
                              <a:gd name="T77" fmla="*/ T76 w 408"/>
                              <a:gd name="T78" fmla="+- 0 1186 677"/>
                              <a:gd name="T79" fmla="*/ 1186 h 687"/>
                              <a:gd name="T80" fmla="+- 0 11752 11349"/>
                              <a:gd name="T81" fmla="*/ T80 w 408"/>
                              <a:gd name="T82" fmla="+- 0 1120 677"/>
                              <a:gd name="T83" fmla="*/ 1120 h 687"/>
                              <a:gd name="T84" fmla="+- 0 11751 11349"/>
                              <a:gd name="T85" fmla="*/ T84 w 408"/>
                              <a:gd name="T86" fmla="+- 0 990 677"/>
                              <a:gd name="T87" fmla="*/ 990 h 687"/>
                              <a:gd name="T88" fmla="+- 0 11649 11349"/>
                              <a:gd name="T89" fmla="*/ T88 w 408"/>
                              <a:gd name="T90" fmla="+- 0 972 677"/>
                              <a:gd name="T91" fmla="*/ 972 h 687"/>
                              <a:gd name="T92" fmla="+- 0 11649 11349"/>
                              <a:gd name="T93" fmla="*/ T92 w 408"/>
                              <a:gd name="T94" fmla="+- 0 969 677"/>
                              <a:gd name="T95" fmla="*/ 969 h 687"/>
                              <a:gd name="T96" fmla="+- 0 11649 11349"/>
                              <a:gd name="T97" fmla="*/ T96 w 408"/>
                              <a:gd name="T98" fmla="+- 0 969 677"/>
                              <a:gd name="T99" fmla="*/ 969 h 687"/>
                              <a:gd name="T100" fmla="+- 0 11751 11349"/>
                              <a:gd name="T101" fmla="*/ T100 w 408"/>
                              <a:gd name="T102" fmla="+- 0 928 677"/>
                              <a:gd name="T103" fmla="*/ 928 h 687"/>
                              <a:gd name="T104" fmla="+- 0 11749 11349"/>
                              <a:gd name="T105" fmla="*/ T104 w 408"/>
                              <a:gd name="T106" fmla="+- 0 854 677"/>
                              <a:gd name="T107" fmla="*/ 854 h 687"/>
                              <a:gd name="T108" fmla="+- 0 11748 11349"/>
                              <a:gd name="T109" fmla="*/ T108 w 408"/>
                              <a:gd name="T110" fmla="+- 0 829 677"/>
                              <a:gd name="T111" fmla="*/ 829 h 687"/>
                              <a:gd name="T112" fmla="+- 0 11745 11349"/>
                              <a:gd name="T113" fmla="*/ T112 w 408"/>
                              <a:gd name="T114" fmla="+- 0 775 677"/>
                              <a:gd name="T115" fmla="*/ 775 h 687"/>
                              <a:gd name="T116" fmla="+- 0 11724 11349"/>
                              <a:gd name="T117" fmla="*/ T116 w 408"/>
                              <a:gd name="T118" fmla="+- 0 679 677"/>
                              <a:gd name="T119" fmla="*/ 679 h 687"/>
                              <a:gd name="T120" fmla="+- 0 11707 11349"/>
                              <a:gd name="T121" fmla="*/ T120 w 408"/>
                              <a:gd name="T122" fmla="+- 0 678 677"/>
                              <a:gd name="T123" fmla="*/ 678 h 687"/>
                              <a:gd name="T124" fmla="+- 0 11679 11349"/>
                              <a:gd name="T125" fmla="*/ T124 w 408"/>
                              <a:gd name="T126" fmla="+- 0 677 677"/>
                              <a:gd name="T127" fmla="*/ 677 h 687"/>
                              <a:gd name="T128" fmla="+- 0 11649 11349"/>
                              <a:gd name="T129" fmla="*/ T128 w 408"/>
                              <a:gd name="T130" fmla="+- 0 969 677"/>
                              <a:gd name="T131" fmla="*/ 969 h 687"/>
                              <a:gd name="T132" fmla="+- 0 11751 11349"/>
                              <a:gd name="T133" fmla="*/ T132 w 408"/>
                              <a:gd name="T134" fmla="+- 0 972 677"/>
                              <a:gd name="T135" fmla="*/ 972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3"/>
                                </a:lnTo>
                                <a:lnTo>
                                  <a:pt x="0" y="462"/>
                                </a:lnTo>
                                <a:lnTo>
                                  <a:pt x="0" y="496"/>
                                </a:lnTo>
                                <a:lnTo>
                                  <a:pt x="0" y="527"/>
                                </a:lnTo>
                                <a:lnTo>
                                  <a:pt x="1" y="580"/>
                                </a:lnTo>
                                <a:lnTo>
                                  <a:pt x="2" y="615"/>
                                </a:lnTo>
                                <a:lnTo>
                                  <a:pt x="2" y="644"/>
                                </a:lnTo>
                                <a:lnTo>
                                  <a:pt x="3" y="673"/>
                                </a:lnTo>
                                <a:lnTo>
                                  <a:pt x="17" y="675"/>
                                </a:lnTo>
                                <a:lnTo>
                                  <a:pt x="23" y="675"/>
                                </a:lnTo>
                                <a:lnTo>
                                  <a:pt x="57" y="680"/>
                                </a:lnTo>
                                <a:lnTo>
                                  <a:pt x="91" y="683"/>
                                </a:lnTo>
                                <a:lnTo>
                                  <a:pt x="125" y="685"/>
                                </a:lnTo>
                                <a:lnTo>
                                  <a:pt x="159" y="686"/>
                                </a:lnTo>
                                <a:lnTo>
                                  <a:pt x="180" y="686"/>
                                </a:lnTo>
                                <a:lnTo>
                                  <a:pt x="201" y="686"/>
                                </a:lnTo>
                                <a:lnTo>
                                  <a:pt x="244" y="685"/>
                                </a:lnTo>
                                <a:lnTo>
                                  <a:pt x="400" y="678"/>
                                </a:lnTo>
                                <a:lnTo>
                                  <a:pt x="405" y="652"/>
                                </a:lnTo>
                                <a:lnTo>
                                  <a:pt x="407" y="634"/>
                                </a:lnTo>
                                <a:lnTo>
                                  <a:pt x="407" y="619"/>
                                </a:lnTo>
                                <a:lnTo>
                                  <a:pt x="406" y="599"/>
                                </a:lnTo>
                                <a:lnTo>
                                  <a:pt x="405" y="580"/>
                                </a:lnTo>
                                <a:lnTo>
                                  <a:pt x="405" y="547"/>
                                </a:lnTo>
                                <a:lnTo>
                                  <a:pt x="404" y="509"/>
                                </a:lnTo>
                                <a:lnTo>
                                  <a:pt x="403" y="462"/>
                                </a:lnTo>
                                <a:lnTo>
                                  <a:pt x="403" y="443"/>
                                </a:lnTo>
                                <a:lnTo>
                                  <a:pt x="403" y="376"/>
                                </a:lnTo>
                                <a:lnTo>
                                  <a:pt x="402"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5"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6" name="Freeform 588"/>
                        <wps:cNvSpPr>
                          <a:spLocks/>
                        </wps:cNvSpPr>
                        <wps:spPr bwMode="auto">
                          <a:xfrm>
                            <a:off x="11449" y="675"/>
                            <a:ext cx="242" cy="690"/>
                          </a:xfrm>
                          <a:custGeom>
                            <a:avLst/>
                            <a:gdLst>
                              <a:gd name="T0" fmla="+- 0 11548 11449"/>
                              <a:gd name="T1" fmla="*/ T0 w 242"/>
                              <a:gd name="T2" fmla="+- 0 676 675"/>
                              <a:gd name="T3" fmla="*/ 676 h 690"/>
                              <a:gd name="T4" fmla="+- 0 11533 11449"/>
                              <a:gd name="T5" fmla="*/ T4 w 242"/>
                              <a:gd name="T6" fmla="+- 0 707 675"/>
                              <a:gd name="T7" fmla="*/ 707 h 690"/>
                              <a:gd name="T8" fmla="+- 0 11520 11449"/>
                              <a:gd name="T9" fmla="*/ T8 w 242"/>
                              <a:gd name="T10" fmla="+- 0 740 675"/>
                              <a:gd name="T11" fmla="*/ 740 h 690"/>
                              <a:gd name="T12" fmla="+- 0 11506 11449"/>
                              <a:gd name="T13" fmla="*/ T12 w 242"/>
                              <a:gd name="T14" fmla="+- 0 768 675"/>
                              <a:gd name="T15" fmla="*/ 768 h 690"/>
                              <a:gd name="T16" fmla="+- 0 11490 11449"/>
                              <a:gd name="T17" fmla="*/ T16 w 242"/>
                              <a:gd name="T18" fmla="+- 0 794 675"/>
                              <a:gd name="T19" fmla="*/ 794 h 690"/>
                              <a:gd name="T20" fmla="+- 0 11475 11449"/>
                              <a:gd name="T21" fmla="*/ T20 w 242"/>
                              <a:gd name="T22" fmla="+- 0 819 675"/>
                              <a:gd name="T23" fmla="*/ 819 h 690"/>
                              <a:gd name="T24" fmla="+- 0 11460 11449"/>
                              <a:gd name="T25" fmla="*/ T24 w 242"/>
                              <a:gd name="T26" fmla="+- 0 843 675"/>
                              <a:gd name="T27" fmla="*/ 843 h 690"/>
                              <a:gd name="T28" fmla="+- 0 11451 11449"/>
                              <a:gd name="T29" fmla="*/ T28 w 242"/>
                              <a:gd name="T30" fmla="+- 0 863 675"/>
                              <a:gd name="T31" fmla="*/ 863 h 690"/>
                              <a:gd name="T32" fmla="+- 0 11451 11449"/>
                              <a:gd name="T33" fmla="*/ T32 w 242"/>
                              <a:gd name="T34" fmla="+- 0 885 675"/>
                              <a:gd name="T35" fmla="*/ 885 h 690"/>
                              <a:gd name="T36" fmla="+- 0 11481 11449"/>
                              <a:gd name="T37" fmla="*/ T36 w 242"/>
                              <a:gd name="T38" fmla="+- 0 933 675"/>
                              <a:gd name="T39" fmla="*/ 933 h 690"/>
                              <a:gd name="T40" fmla="+- 0 11520 11449"/>
                              <a:gd name="T41" fmla="*/ T40 w 242"/>
                              <a:gd name="T42" fmla="+- 0 973 675"/>
                              <a:gd name="T43" fmla="*/ 973 h 690"/>
                              <a:gd name="T44" fmla="+- 0 11554 11449"/>
                              <a:gd name="T45" fmla="*/ T44 w 242"/>
                              <a:gd name="T46" fmla="+- 0 1010 675"/>
                              <a:gd name="T47" fmla="*/ 1010 h 690"/>
                              <a:gd name="T48" fmla="+- 0 11571 11449"/>
                              <a:gd name="T49" fmla="*/ T48 w 242"/>
                              <a:gd name="T50" fmla="+- 0 1031 675"/>
                              <a:gd name="T51" fmla="*/ 1031 h 690"/>
                              <a:gd name="T52" fmla="+- 0 11584 11449"/>
                              <a:gd name="T53" fmla="*/ T52 w 242"/>
                              <a:gd name="T54" fmla="+- 0 1048 675"/>
                              <a:gd name="T55" fmla="*/ 1048 h 690"/>
                              <a:gd name="T56" fmla="+- 0 11531 11449"/>
                              <a:gd name="T57" fmla="*/ T56 w 242"/>
                              <a:gd name="T58" fmla="+- 0 1108 675"/>
                              <a:gd name="T59" fmla="*/ 1108 h 690"/>
                              <a:gd name="T60" fmla="+- 0 11511 11449"/>
                              <a:gd name="T61" fmla="*/ T60 w 242"/>
                              <a:gd name="T62" fmla="+- 0 1132 675"/>
                              <a:gd name="T63" fmla="*/ 1132 h 690"/>
                              <a:gd name="T64" fmla="+- 0 11488 11449"/>
                              <a:gd name="T65" fmla="*/ T64 w 242"/>
                              <a:gd name="T66" fmla="+- 0 1155 675"/>
                              <a:gd name="T67" fmla="*/ 1155 h 690"/>
                              <a:gd name="T68" fmla="+- 0 11475 11449"/>
                              <a:gd name="T69" fmla="*/ T68 w 242"/>
                              <a:gd name="T70" fmla="+- 0 1192 675"/>
                              <a:gd name="T71" fmla="*/ 1192 h 690"/>
                              <a:gd name="T72" fmla="+- 0 11484 11449"/>
                              <a:gd name="T73" fmla="*/ T72 w 242"/>
                              <a:gd name="T74" fmla="+- 0 1230 675"/>
                              <a:gd name="T75" fmla="*/ 1230 h 690"/>
                              <a:gd name="T76" fmla="+- 0 11502 11449"/>
                              <a:gd name="T77" fmla="*/ T76 w 242"/>
                              <a:gd name="T78" fmla="+- 0 1257 675"/>
                              <a:gd name="T79" fmla="*/ 1257 h 690"/>
                              <a:gd name="T80" fmla="+- 0 11522 11449"/>
                              <a:gd name="T81" fmla="*/ T80 w 242"/>
                              <a:gd name="T82" fmla="+- 0 1277 675"/>
                              <a:gd name="T83" fmla="*/ 1277 h 690"/>
                              <a:gd name="T84" fmla="+- 0 11533 11449"/>
                              <a:gd name="T85" fmla="*/ T84 w 242"/>
                              <a:gd name="T86" fmla="+- 0 1296 675"/>
                              <a:gd name="T87" fmla="*/ 1296 h 690"/>
                              <a:gd name="T88" fmla="+- 0 11551 11449"/>
                              <a:gd name="T89" fmla="*/ T88 w 242"/>
                              <a:gd name="T90" fmla="+- 0 1319 675"/>
                              <a:gd name="T91" fmla="*/ 1319 h 690"/>
                              <a:gd name="T92" fmla="+- 0 11569 11449"/>
                              <a:gd name="T93" fmla="*/ T92 w 242"/>
                              <a:gd name="T94" fmla="+- 0 1342 675"/>
                              <a:gd name="T95" fmla="*/ 1342 h 690"/>
                              <a:gd name="T96" fmla="+- 0 11578 11449"/>
                              <a:gd name="T97" fmla="*/ T96 w 242"/>
                              <a:gd name="T98" fmla="+- 0 1357 675"/>
                              <a:gd name="T99" fmla="*/ 1357 h 690"/>
                              <a:gd name="T100" fmla="+- 0 11691 11449"/>
                              <a:gd name="T101" fmla="*/ T100 w 242"/>
                              <a:gd name="T102" fmla="+- 0 1362 675"/>
                              <a:gd name="T103" fmla="*/ 1362 h 690"/>
                              <a:gd name="T104" fmla="+- 0 11675 11449"/>
                              <a:gd name="T105" fmla="*/ T104 w 242"/>
                              <a:gd name="T106" fmla="+- 0 1337 675"/>
                              <a:gd name="T107" fmla="*/ 1337 h 690"/>
                              <a:gd name="T108" fmla="+- 0 11655 11449"/>
                              <a:gd name="T109" fmla="*/ T108 w 242"/>
                              <a:gd name="T110" fmla="+- 0 1305 675"/>
                              <a:gd name="T111" fmla="*/ 1305 h 690"/>
                              <a:gd name="T112" fmla="+- 0 11634 11449"/>
                              <a:gd name="T113" fmla="*/ T112 w 242"/>
                              <a:gd name="T114" fmla="+- 0 1271 675"/>
                              <a:gd name="T115" fmla="*/ 1271 h 690"/>
                              <a:gd name="T116" fmla="+- 0 11608 11449"/>
                              <a:gd name="T117" fmla="*/ T116 w 242"/>
                              <a:gd name="T118" fmla="+- 0 1239 675"/>
                              <a:gd name="T119" fmla="*/ 1239 h 690"/>
                              <a:gd name="T120" fmla="+- 0 11590 11449"/>
                              <a:gd name="T121" fmla="*/ T120 w 242"/>
                              <a:gd name="T122" fmla="+- 0 1214 675"/>
                              <a:gd name="T123" fmla="*/ 1214 h 690"/>
                              <a:gd name="T124" fmla="+- 0 11580 11449"/>
                              <a:gd name="T125" fmla="*/ T124 w 242"/>
                              <a:gd name="T126" fmla="+- 0 1198 675"/>
                              <a:gd name="T127" fmla="*/ 1198 h 690"/>
                              <a:gd name="T128" fmla="+- 0 11612 11449"/>
                              <a:gd name="T129" fmla="*/ T128 w 242"/>
                              <a:gd name="T130" fmla="+- 0 1157 675"/>
                              <a:gd name="T131" fmla="*/ 1157 h 690"/>
                              <a:gd name="T132" fmla="+- 0 11647 11449"/>
                              <a:gd name="T133" fmla="*/ T132 w 242"/>
                              <a:gd name="T134" fmla="+- 0 1119 675"/>
                              <a:gd name="T135" fmla="*/ 1119 h 690"/>
                              <a:gd name="T136" fmla="+- 0 11684 11449"/>
                              <a:gd name="T137" fmla="*/ T136 w 242"/>
                              <a:gd name="T138" fmla="+- 0 1058 675"/>
                              <a:gd name="T139" fmla="*/ 1058 h 690"/>
                              <a:gd name="T140" fmla="+- 0 11670 11449"/>
                              <a:gd name="T141" fmla="*/ T140 w 242"/>
                              <a:gd name="T142" fmla="+- 0 1008 675"/>
                              <a:gd name="T143" fmla="*/ 1008 h 690"/>
                              <a:gd name="T144" fmla="+- 0 11649 11449"/>
                              <a:gd name="T145" fmla="*/ T144 w 242"/>
                              <a:gd name="T146" fmla="+- 0 984 675"/>
                              <a:gd name="T147" fmla="*/ 984 h 690"/>
                              <a:gd name="T148" fmla="+- 0 11594 11449"/>
                              <a:gd name="T149" fmla="*/ T148 w 242"/>
                              <a:gd name="T150" fmla="+- 0 923 675"/>
                              <a:gd name="T151" fmla="*/ 923 h 690"/>
                              <a:gd name="T152" fmla="+- 0 11544 11449"/>
                              <a:gd name="T153" fmla="*/ T152 w 242"/>
                              <a:gd name="T154" fmla="+- 0 873 675"/>
                              <a:gd name="T155" fmla="*/ 873 h 690"/>
                              <a:gd name="T156" fmla="+- 0 11534 11449"/>
                              <a:gd name="T157" fmla="*/ T156 w 242"/>
                              <a:gd name="T158" fmla="+- 0 864 675"/>
                              <a:gd name="T159" fmla="*/ 864 h 690"/>
                              <a:gd name="T160" fmla="+- 0 11539 11449"/>
                              <a:gd name="T161" fmla="*/ T160 w 242"/>
                              <a:gd name="T162" fmla="+- 0 855 675"/>
                              <a:gd name="T163" fmla="*/ 855 h 690"/>
                              <a:gd name="T164" fmla="+- 0 11549 11449"/>
                              <a:gd name="T165" fmla="*/ T164 w 242"/>
                              <a:gd name="T166" fmla="+- 0 837 675"/>
                              <a:gd name="T167" fmla="*/ 837 h 690"/>
                              <a:gd name="T168" fmla="+- 0 11564 11449"/>
                              <a:gd name="T169" fmla="*/ T168 w 242"/>
                              <a:gd name="T170" fmla="+- 0 810 675"/>
                              <a:gd name="T171" fmla="*/ 810 h 690"/>
                              <a:gd name="T172" fmla="+- 0 11580 11449"/>
                              <a:gd name="T173" fmla="*/ T172 w 242"/>
                              <a:gd name="T174" fmla="+- 0 771 675"/>
                              <a:gd name="T175" fmla="*/ 771 h 690"/>
                              <a:gd name="T176" fmla="+- 0 11596 11449"/>
                              <a:gd name="T177" fmla="*/ T176 w 242"/>
                              <a:gd name="T178" fmla="+- 0 720 675"/>
                              <a:gd name="T179" fmla="*/ 720 h 690"/>
                              <a:gd name="T180" fmla="+- 0 11613 11449"/>
                              <a:gd name="T181" fmla="*/ T180 w 242"/>
                              <a:gd name="T182" fmla="+- 0 691 675"/>
                              <a:gd name="T183" fmla="*/ 691 h 690"/>
                              <a:gd name="T184" fmla="+- 0 11615 11449"/>
                              <a:gd name="T185" fmla="*/ T184 w 242"/>
                              <a:gd name="T186" fmla="+- 0 675 675"/>
                              <a:gd name="T187" fmla="*/ 67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6"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5"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0" y="321"/>
                                </a:lnTo>
                                <a:lnTo>
                                  <a:pt x="200" y="309"/>
                                </a:lnTo>
                                <a:lnTo>
                                  <a:pt x="190" y="298"/>
                                </a:lnTo>
                                <a:lnTo>
                                  <a:pt x="145"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59"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xmlns:w15="http://schemas.microsoft.com/office/word/2012/wordml">
            <w:pict>
              <v:group w14:anchorId="41FEF5E1" id="Group 586" o:spid="_x0000_s1026" style="position:absolute;margin-left:552.2pt;margin-top:35.3pt;width:20.4pt;height:34.5pt;z-index:251819008;mso-position-horizontal-relative:page;mso-position-vertical-relative:page" coordorigin="11349,67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">
                <v:shape id="AutoShape 587" o:spid="_x0000_s1027" style="position:absolute;left:11348;top:676;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" path="m330,l310,,290,1,270,2r-12,l,6,2,83r,44l2,153r,24l1,218,,258r,55l,339r1,37l1,443,,462r,34l,527r1,53l2,615r,29l3,673r14,2l23,675r34,5l91,683r34,2l159,686r21,l201,686r43,-1l400,678r5,-26l407,634r,-15l406,599r-1,-19l405,547r-1,-38l403,462r,-19l403,376r-1,-63l402,295r-102,l300,293r,-1l402,292r,-41l400,189r,-12l399,164r,-12l398,136,396,98,391,5,375,2,365,1r-7,l349,,330,xm402,292r-102,l300,295r102,l402,292xe" fillcolor="#7fccad" stroked="f">
                  <v:path arrowok="t" o:connecttype="custom" o:connectlocs="310,677;270,679;0,683;2,804;2,854;0,935;0,1016;1,1120;0,1173;1,1257;2,1321;17,1352;57,1357;125,1362;180,1363;244,1362;405,1329;407,1296;405,1257;404,1186;403,1120;402,990;300,972;300,969;300,969;402,928;400,854;399,829;396,775;375,679;358,678;330,677;300,969;402,972" o:connectangles="0,0,0,0,0,0,0,0,0,0,0,0,0,0,0,0,0,0,0,0,0,0,0,0,0,0,0,0,0,0,0,0,0,0"/>
                </v:shape>
                <v:shape id="Freeform 588" o:spid="_x0000_s1028" style="position:absolute;left:11449;top:675;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" path="m166,l99,1,91,16,84,32,78,48,71,65,64,80,57,93r-8,13l41,119r-7,12l26,144r-7,12l11,168r-5,9l2,188,,199r2,11l15,236r17,22l52,278r19,20l94,322r11,13l115,348r7,8l128,365r7,8l92,420,82,433r-9,13l62,457,50,469,39,480r-8,14l26,517r1,20l35,555r12,19l53,582r7,6l73,602r5,11l84,621r9,12l102,644r9,11l120,667r5,8l129,682r5,8l242,687r-4,-6l226,662,216,646,206,630,196,614,185,596,172,580,159,564,147,547r-6,-8l136,531r-5,-8l152,496r11,-14l175,469r23,-25l222,416r13,-33l229,346r-8,-13l210,321,200,309,190,298,145,248,111,214,95,198r-5,-5l85,189r3,-4l90,180r2,-4l100,162r8,-14l115,135r7,-15l131,96r8,-26l147,45,159,23r5,-7l166,8r,-8xe" fillcolor="#bd2929" stroked="f">
                  <v:path arrowok="t" o:connecttype="custom" o:connectlocs="99,676;84,707;71,740;57,768;41,794;26,819;11,843;2,863;2,885;32,933;71,973;105,1010;122,1031;135,1048;82,1108;62,1132;39,1155;26,1192;35,1230;53,1257;73,1277;84,1296;102,1319;120,1342;129,1357;242,1362;226,1337;206,1305;185,1271;159,1239;141,1214;131,1198;163,1157;198,1119;235,1058;221,1008;200,984;145,923;95,873;85,864;90,855;100,837;115,810;131,771;147,720;164,691;166,675" o:connectangles="0,0,0,0,0,0,0,0,0,0,0,0,0,0,0,0,0,0,0,0,0,0,0,0,0,0,0,0,0,0,0,0,0,0,0,0,0,0,0,0,0,0,0,0,0,0,0"/>
                </v:shape>
                <w10:wrap anchorx="page" anchory="page"/>
              </v:group>
            </w:pict>
          </mc:Fallback>
        </mc:AlternateContent>
      </w:r>
      <w:r w:rsidRPr="00506788">
        <w:rPr>
          <w:rFonts w:ascii="Palatino Linotype"/>
          <w:noProof/>
          <w:sz w:val="20"/>
          <w:szCs w:val="22"/>
        </w:rPr>
        <mc:AlternateContent>
          <mc:Choice Requires="wpg">
            <w:drawing>
              <wp:inline distT="0" distB="0" distL="0" distR="0" wp14:anchorId="0CFE3940" wp14:editId="0FE70786">
                <wp:extent cx="259080" cy="438150"/>
                <wp:effectExtent l="4445" t="3175" r="3175" b="6350"/>
                <wp:docPr id="291" name="Group 5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292" name="AutoShape 515"/>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3" name="Freeform 516"/>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cx1="http://schemas.microsoft.com/office/drawing/2015/9/8/chartex" xmlns:cx="http://schemas.microsoft.com/office/drawing/2014/chartex" xmlns:w15="http://schemas.microsoft.com/office/word/2012/wordml">
            <w:pict>
              <v:group w14:anchorId="69AF930C" id="Group 514"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">
                <v:shape id="AutoShape 515" o:spid="_x0000_s1027" style="position:absolute;top:1;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516" o:spid="_x0000_s1028" style="position:absolute;left:100;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506788">
        <w:rPr>
          <w:spacing w:val="12"/>
          <w:sz w:val="20"/>
          <w:szCs w:val="22"/>
        </w:rPr>
        <w:t xml:space="preserve"> </w:t>
      </w:r>
      <w:r w:rsidRPr="00506788">
        <w:rPr>
          <w:rFonts w:ascii="Palatino Linotype"/>
          <w:noProof/>
          <w:spacing w:val="12"/>
          <w:sz w:val="20"/>
          <w:szCs w:val="22"/>
        </w:rPr>
        <mc:AlternateContent>
          <mc:Choice Requires="wpg">
            <w:drawing>
              <wp:inline distT="0" distB="0" distL="0" distR="0" wp14:anchorId="2D1846CB" wp14:editId="1760AC8B">
                <wp:extent cx="259080" cy="438150"/>
                <wp:effectExtent l="5715" t="3175" r="1905" b="6350"/>
                <wp:docPr id="356" name="Group 5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357" name="AutoShape 512"/>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8" name="Freeform 513"/>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cx1="http://schemas.microsoft.com/office/drawing/2015/9/8/chartex" xmlns:cx="http://schemas.microsoft.com/office/drawing/2014/chartex" xmlns:w15="http://schemas.microsoft.com/office/word/2012/wordml">
            <w:pict>
              <v:group w14:anchorId="5BE7BCD5" id="Group 511"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">
                <v:shape id="AutoShape 512" o:spid="_x0000_s1027" style="position:absolute;top:1;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513" o:spid="_x0000_s1028" style="position:absolute;left:100;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506788">
        <w:rPr>
          <w:spacing w:val="12"/>
          <w:sz w:val="20"/>
          <w:szCs w:val="22"/>
        </w:rPr>
        <w:t xml:space="preserve"> </w:t>
      </w:r>
      <w:r w:rsidRPr="00506788">
        <w:rPr>
          <w:rFonts w:ascii="Palatino Linotype"/>
          <w:noProof/>
          <w:spacing w:val="12"/>
          <w:sz w:val="20"/>
          <w:szCs w:val="22"/>
        </w:rPr>
        <mc:AlternateContent>
          <mc:Choice Requires="wpg">
            <w:drawing>
              <wp:inline distT="0" distB="0" distL="0" distR="0" wp14:anchorId="72C81F51" wp14:editId="026669EE">
                <wp:extent cx="259080" cy="438150"/>
                <wp:effectExtent l="6985" t="3175" r="635" b="6350"/>
                <wp:docPr id="359" name="Group 5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360" name="AutoShape 509"/>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1" name="Freeform 510"/>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cx1="http://schemas.microsoft.com/office/drawing/2015/9/8/chartex" xmlns:cx="http://schemas.microsoft.com/office/drawing/2014/chartex" xmlns:w15="http://schemas.microsoft.com/office/word/2012/wordml">
            <w:pict>
              <v:group w14:anchorId="17661FE4" id="Group 508"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">
                <v:shape id="AutoShape 509" o:spid="_x0000_s1027" style="position:absolute;top:1;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510" o:spid="_x0000_s1028" style="position:absolute;left:100;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506788">
        <w:rPr>
          <w:spacing w:val="12"/>
          <w:sz w:val="20"/>
          <w:szCs w:val="22"/>
        </w:rPr>
        <w:t xml:space="preserve"> </w:t>
      </w:r>
      <w:r w:rsidRPr="00506788">
        <w:rPr>
          <w:rFonts w:ascii="Palatino Linotype"/>
          <w:noProof/>
          <w:spacing w:val="12"/>
          <w:sz w:val="20"/>
          <w:szCs w:val="22"/>
        </w:rPr>
        <mc:AlternateContent>
          <mc:Choice Requires="wpg">
            <w:drawing>
              <wp:inline distT="0" distB="0" distL="0" distR="0" wp14:anchorId="2DFA7A8C" wp14:editId="7D3C1158">
                <wp:extent cx="259080" cy="438150"/>
                <wp:effectExtent l="8255" t="3175" r="0" b="6350"/>
                <wp:docPr id="362" name="Group 5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363" name="AutoShape 506"/>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4" name="Freeform 507"/>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cx1="http://schemas.microsoft.com/office/drawing/2015/9/8/chartex" xmlns:cx="http://schemas.microsoft.com/office/drawing/2014/chartex" xmlns:w15="http://schemas.microsoft.com/office/word/2012/wordml">
            <w:pict>
              <v:group w14:anchorId="371B4744" id="Group 505"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">
                <v:shape id="AutoShape 506" o:spid="_x0000_s1027" style="position:absolute;top:1;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507" o:spid="_x0000_s1028" style="position:absolute;left:100;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506788">
        <w:rPr>
          <w:spacing w:val="12"/>
          <w:sz w:val="20"/>
          <w:szCs w:val="22"/>
        </w:rPr>
        <w:t xml:space="preserve"> </w:t>
      </w:r>
      <w:r w:rsidRPr="00506788">
        <w:rPr>
          <w:rFonts w:ascii="Palatino Linotype"/>
          <w:noProof/>
          <w:spacing w:val="12"/>
          <w:sz w:val="20"/>
          <w:szCs w:val="22"/>
        </w:rPr>
        <mc:AlternateContent>
          <mc:Choice Requires="wpg">
            <w:drawing>
              <wp:inline distT="0" distB="0" distL="0" distR="0" wp14:anchorId="04724E90" wp14:editId="303CABE0">
                <wp:extent cx="259080" cy="438150"/>
                <wp:effectExtent l="0" t="3175" r="7620" b="6350"/>
                <wp:docPr id="365" name="Group 5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366" name="AutoShape 503"/>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7" name="Freeform 504"/>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cx1="http://schemas.microsoft.com/office/drawing/2015/9/8/chartex" xmlns:cx="http://schemas.microsoft.com/office/drawing/2014/chartex" xmlns:w15="http://schemas.microsoft.com/office/word/2012/wordml">
            <w:pict>
              <v:group w14:anchorId="29B69A45" id="Group 502"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">
                <v:shape id="AutoShape 503" o:spid="_x0000_s1027" style="position:absolute;top:1;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504" o:spid="_x0000_s1028" style="position:absolute;left:100;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506788">
        <w:rPr>
          <w:spacing w:val="12"/>
          <w:sz w:val="20"/>
          <w:szCs w:val="22"/>
        </w:rPr>
        <w:t xml:space="preserve"> </w:t>
      </w:r>
      <w:r w:rsidRPr="00506788">
        <w:rPr>
          <w:rFonts w:ascii="Palatino Linotype"/>
          <w:noProof/>
          <w:spacing w:val="12"/>
          <w:sz w:val="20"/>
          <w:szCs w:val="22"/>
        </w:rPr>
        <mc:AlternateContent>
          <mc:Choice Requires="wpg">
            <w:drawing>
              <wp:inline distT="0" distB="0" distL="0" distR="0" wp14:anchorId="229A87BE" wp14:editId="1D5655EC">
                <wp:extent cx="259080" cy="438150"/>
                <wp:effectExtent l="1270" t="3175" r="6350" b="6350"/>
                <wp:docPr id="368" name="Group 4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369" name="AutoShape 500"/>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0" name="Freeform 501"/>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cx1="http://schemas.microsoft.com/office/drawing/2015/9/8/chartex" xmlns:cx="http://schemas.microsoft.com/office/drawing/2014/chartex" xmlns:w15="http://schemas.microsoft.com/office/word/2012/wordml">
            <w:pict>
              <v:group w14:anchorId="64915F37" id="Group 499"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">
                <v:shape id="AutoShape 500" o:spid="_x0000_s1027" style="position:absolute;top:1;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501" o:spid="_x0000_s1028" style="position:absolute;left:100;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506788">
        <w:rPr>
          <w:spacing w:val="12"/>
          <w:sz w:val="20"/>
          <w:szCs w:val="22"/>
        </w:rPr>
        <w:t xml:space="preserve"> </w:t>
      </w:r>
      <w:r w:rsidRPr="00506788">
        <w:rPr>
          <w:rFonts w:ascii="Palatino Linotype"/>
          <w:noProof/>
          <w:spacing w:val="12"/>
          <w:sz w:val="20"/>
          <w:szCs w:val="22"/>
        </w:rPr>
        <mc:AlternateContent>
          <mc:Choice Requires="wpg">
            <w:drawing>
              <wp:inline distT="0" distB="0" distL="0" distR="0" wp14:anchorId="142B06AB" wp14:editId="51AB8FFB">
                <wp:extent cx="259080" cy="438150"/>
                <wp:effectExtent l="2540" t="3175" r="5080" b="6350"/>
                <wp:docPr id="371" name="Group 4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372" name="AutoShape 497"/>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3" name="Freeform 498"/>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cx1="http://schemas.microsoft.com/office/drawing/2015/9/8/chartex" xmlns:cx="http://schemas.microsoft.com/office/drawing/2014/chartex" xmlns:w15="http://schemas.microsoft.com/office/word/2012/wordml">
            <w:pict>
              <v:group w14:anchorId="4A1104B6" id="Group 496"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">
                <v:shape id="AutoShape 497" o:spid="_x0000_s1027" style="position:absolute;top:1;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498" o:spid="_x0000_s1028" style="position:absolute;left:100;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506788">
        <w:rPr>
          <w:spacing w:val="12"/>
          <w:sz w:val="20"/>
          <w:szCs w:val="22"/>
        </w:rPr>
        <w:t xml:space="preserve"> </w:t>
      </w:r>
      <w:r w:rsidRPr="00506788">
        <w:rPr>
          <w:rFonts w:ascii="Palatino Linotype"/>
          <w:noProof/>
          <w:spacing w:val="12"/>
          <w:sz w:val="20"/>
          <w:szCs w:val="22"/>
        </w:rPr>
        <mc:AlternateContent>
          <mc:Choice Requires="wpg">
            <w:drawing>
              <wp:inline distT="0" distB="0" distL="0" distR="0" wp14:anchorId="3DBF836C" wp14:editId="7721AE02">
                <wp:extent cx="259080" cy="438150"/>
                <wp:effectExtent l="3810" t="3175" r="3810" b="6350"/>
                <wp:docPr id="374" name="Group 4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375" name="AutoShape 494"/>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6" name="Freeform 495"/>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cx1="http://schemas.microsoft.com/office/drawing/2015/9/8/chartex" xmlns:cx="http://schemas.microsoft.com/office/drawing/2014/chartex" xmlns:w15="http://schemas.microsoft.com/office/word/2012/wordml">
            <w:pict>
              <v:group w14:anchorId="3C3B4D88" id="Group 493"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">
                <v:shape id="AutoShape 494" o:spid="_x0000_s1027" style="position:absolute;top:1;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495" o:spid="_x0000_s1028" style="position:absolute;left:100;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506788">
        <w:rPr>
          <w:spacing w:val="12"/>
          <w:sz w:val="20"/>
          <w:szCs w:val="22"/>
        </w:rPr>
        <w:t xml:space="preserve"> </w:t>
      </w:r>
      <w:r w:rsidRPr="00506788">
        <w:rPr>
          <w:rFonts w:ascii="Palatino Linotype"/>
          <w:noProof/>
          <w:spacing w:val="12"/>
          <w:sz w:val="20"/>
          <w:szCs w:val="22"/>
        </w:rPr>
        <mc:AlternateContent>
          <mc:Choice Requires="wpg">
            <w:drawing>
              <wp:inline distT="0" distB="0" distL="0" distR="0" wp14:anchorId="621D7285" wp14:editId="1EBF3275">
                <wp:extent cx="259080" cy="438150"/>
                <wp:effectExtent l="5080" t="3175" r="2540" b="6350"/>
                <wp:docPr id="377" name="Group 4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378" name="AutoShape 491"/>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9" name="Freeform 492"/>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cx1="http://schemas.microsoft.com/office/drawing/2015/9/8/chartex" xmlns:cx="http://schemas.microsoft.com/office/drawing/2014/chartex" xmlns:w15="http://schemas.microsoft.com/office/word/2012/wordml">
            <w:pict>
              <v:group w14:anchorId="619930D1" id="Group 490"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">
                <v:shape id="AutoShape 491" o:spid="_x0000_s1027" style="position:absolute;top:1;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492" o:spid="_x0000_s1028" style="position:absolute;left:100;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506788">
        <w:rPr>
          <w:spacing w:val="12"/>
          <w:sz w:val="20"/>
          <w:szCs w:val="22"/>
        </w:rPr>
        <w:t xml:space="preserve"> </w:t>
      </w:r>
      <w:r w:rsidRPr="00506788">
        <w:rPr>
          <w:rFonts w:ascii="Palatino Linotype"/>
          <w:noProof/>
          <w:spacing w:val="12"/>
          <w:sz w:val="20"/>
          <w:szCs w:val="22"/>
        </w:rPr>
        <mc:AlternateContent>
          <mc:Choice Requires="wpg">
            <w:drawing>
              <wp:inline distT="0" distB="0" distL="0" distR="0" wp14:anchorId="27FF79B0" wp14:editId="0EEC1DD9">
                <wp:extent cx="259080" cy="438150"/>
                <wp:effectExtent l="6350" t="3175" r="1270" b="6350"/>
                <wp:docPr id="380" name="Group 4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381" name="AutoShape 488"/>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2" name="Freeform 489"/>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cx1="http://schemas.microsoft.com/office/drawing/2015/9/8/chartex" xmlns:cx="http://schemas.microsoft.com/office/drawing/2014/chartex" xmlns:w15="http://schemas.microsoft.com/office/word/2012/wordml">
            <w:pict>
              <v:group w14:anchorId="43F276D7" id="Group 487"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">
                <v:shape id="AutoShape 488" o:spid="_x0000_s1027" style="position:absolute;top:1;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489" o:spid="_x0000_s1028" style="position:absolute;left:100;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506788">
        <w:rPr>
          <w:spacing w:val="12"/>
          <w:sz w:val="20"/>
          <w:szCs w:val="22"/>
        </w:rPr>
        <w:t xml:space="preserve"> </w:t>
      </w:r>
      <w:r w:rsidRPr="00506788">
        <w:rPr>
          <w:rFonts w:ascii="Palatino Linotype"/>
          <w:noProof/>
          <w:spacing w:val="12"/>
          <w:sz w:val="20"/>
          <w:szCs w:val="22"/>
        </w:rPr>
        <mc:AlternateContent>
          <mc:Choice Requires="wpg">
            <w:drawing>
              <wp:inline distT="0" distB="0" distL="0" distR="0" wp14:anchorId="1341B732" wp14:editId="5B1DB6D4">
                <wp:extent cx="259080" cy="438150"/>
                <wp:effectExtent l="7620" t="3175" r="0" b="6350"/>
                <wp:docPr id="383" name="Group 4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128" name="AutoShape 485"/>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 name="Freeform 486"/>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cx1="http://schemas.microsoft.com/office/drawing/2015/9/8/chartex" xmlns:cx="http://schemas.microsoft.com/office/drawing/2014/chartex" xmlns:w15="http://schemas.microsoft.com/office/word/2012/wordml">
            <w:pict>
              <v:group w14:anchorId="6B6E0D8E" id="Group 484"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">
                <v:shape id="AutoShape 485" o:spid="_x0000_s1027" style="position:absolute;top:1;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486" o:spid="_x0000_s1028" style="position:absolute;left:100;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506788">
        <w:rPr>
          <w:spacing w:val="12"/>
          <w:sz w:val="20"/>
          <w:szCs w:val="22"/>
        </w:rPr>
        <w:t xml:space="preserve"> </w:t>
      </w:r>
      <w:r w:rsidRPr="00506788">
        <w:rPr>
          <w:rFonts w:ascii="Palatino Linotype"/>
          <w:noProof/>
          <w:spacing w:val="12"/>
          <w:sz w:val="20"/>
          <w:szCs w:val="22"/>
        </w:rPr>
        <mc:AlternateContent>
          <mc:Choice Requires="wpg">
            <w:drawing>
              <wp:inline distT="0" distB="0" distL="0" distR="0" wp14:anchorId="1DFBCFAA" wp14:editId="605A6EC5">
                <wp:extent cx="259080" cy="438150"/>
                <wp:effectExtent l="8890" t="3175" r="8255" b="6350"/>
                <wp:docPr id="130" name="Group 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131" name="AutoShape 482"/>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 name="Freeform 483"/>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cx1="http://schemas.microsoft.com/office/drawing/2015/9/8/chartex" xmlns:cx="http://schemas.microsoft.com/office/drawing/2014/chartex" xmlns:w15="http://schemas.microsoft.com/office/word/2012/wordml">
            <w:pict>
              <v:group w14:anchorId="43BB8112" id="Group 481"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">
                <v:shape id="AutoShape 482" o:spid="_x0000_s1027" style="position:absolute;top:1;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483" o:spid="_x0000_s1028" style="position:absolute;left:100;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506788">
        <w:rPr>
          <w:spacing w:val="12"/>
          <w:sz w:val="20"/>
          <w:szCs w:val="22"/>
        </w:rPr>
        <w:t xml:space="preserve"> </w:t>
      </w:r>
      <w:r w:rsidRPr="00506788">
        <w:rPr>
          <w:rFonts w:ascii="Palatino Linotype"/>
          <w:noProof/>
          <w:spacing w:val="12"/>
          <w:sz w:val="20"/>
          <w:szCs w:val="22"/>
        </w:rPr>
        <mc:AlternateContent>
          <mc:Choice Requires="wpg">
            <w:drawing>
              <wp:inline distT="0" distB="0" distL="0" distR="0" wp14:anchorId="08585662" wp14:editId="3FF6A6C6">
                <wp:extent cx="259080" cy="438150"/>
                <wp:effectExtent l="635" t="3175" r="6985" b="6350"/>
                <wp:docPr id="133" name="Group 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134" name="AutoShape 479"/>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 name="Freeform 480"/>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cx1="http://schemas.microsoft.com/office/drawing/2015/9/8/chartex" xmlns:cx="http://schemas.microsoft.com/office/drawing/2014/chartex" xmlns:w15="http://schemas.microsoft.com/office/word/2012/wordml">
            <w:pict>
              <v:group w14:anchorId="7B49482C" id="Group 478"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">
                <v:shape id="AutoShape 479" o:spid="_x0000_s1027" style="position:absolute;top:1;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480" o:spid="_x0000_s1028" style="position:absolute;left:100;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506788">
        <w:rPr>
          <w:spacing w:val="12"/>
          <w:sz w:val="20"/>
          <w:szCs w:val="22"/>
        </w:rPr>
        <w:t xml:space="preserve"> </w:t>
      </w:r>
      <w:r w:rsidRPr="00506788">
        <w:rPr>
          <w:rFonts w:ascii="Palatino Linotype"/>
          <w:noProof/>
          <w:spacing w:val="12"/>
          <w:sz w:val="20"/>
          <w:szCs w:val="22"/>
        </w:rPr>
        <mc:AlternateContent>
          <mc:Choice Requires="wpg">
            <w:drawing>
              <wp:inline distT="0" distB="0" distL="0" distR="0" wp14:anchorId="7468C41B" wp14:editId="72383944">
                <wp:extent cx="259080" cy="438150"/>
                <wp:effectExtent l="1905" t="3175" r="5715" b="6350"/>
                <wp:docPr id="136" name="Group 4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137" name="AutoShape 476"/>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 name="Freeform 477"/>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cx1="http://schemas.microsoft.com/office/drawing/2015/9/8/chartex" xmlns:cx="http://schemas.microsoft.com/office/drawing/2014/chartex" xmlns:w15="http://schemas.microsoft.com/office/word/2012/wordml">
            <w:pict>
              <v:group w14:anchorId="428FA77C" id="Group 475"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">
                <v:shape id="AutoShape 476" o:spid="_x0000_s1027" style="position:absolute;top:1;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477" o:spid="_x0000_s1028" style="position:absolute;left:100;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506788">
        <w:rPr>
          <w:spacing w:val="12"/>
          <w:sz w:val="20"/>
          <w:szCs w:val="22"/>
        </w:rPr>
        <w:t xml:space="preserve"> </w:t>
      </w:r>
      <w:r w:rsidRPr="00506788">
        <w:rPr>
          <w:rFonts w:ascii="Palatino Linotype"/>
          <w:noProof/>
          <w:spacing w:val="12"/>
          <w:sz w:val="20"/>
          <w:szCs w:val="22"/>
        </w:rPr>
        <mc:AlternateContent>
          <mc:Choice Requires="wpg">
            <w:drawing>
              <wp:inline distT="0" distB="0" distL="0" distR="0" wp14:anchorId="71F9D079" wp14:editId="17BFAC05">
                <wp:extent cx="259080" cy="438150"/>
                <wp:effectExtent l="3175" t="3175" r="4445" b="6350"/>
                <wp:docPr id="139" name="Group 4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140" name="AutoShape 473"/>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 name="Freeform 474"/>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cx1="http://schemas.microsoft.com/office/drawing/2015/9/8/chartex" xmlns:cx="http://schemas.microsoft.com/office/drawing/2014/chartex" xmlns:w15="http://schemas.microsoft.com/office/word/2012/wordml">
            <w:pict>
              <v:group w14:anchorId="51FE5F4C" id="Group 472"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">
                <v:shape id="AutoShape 473" o:spid="_x0000_s1027" style="position:absolute;top:1;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474" o:spid="_x0000_s1028" style="position:absolute;left:100;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506788">
        <w:rPr>
          <w:spacing w:val="12"/>
          <w:sz w:val="20"/>
          <w:szCs w:val="22"/>
        </w:rPr>
        <w:t xml:space="preserve"> </w:t>
      </w:r>
      <w:r w:rsidRPr="00506788">
        <w:rPr>
          <w:rFonts w:ascii="Palatino Linotype"/>
          <w:noProof/>
          <w:spacing w:val="12"/>
          <w:sz w:val="20"/>
          <w:szCs w:val="22"/>
        </w:rPr>
        <mc:AlternateContent>
          <mc:Choice Requires="wpg">
            <w:drawing>
              <wp:inline distT="0" distB="0" distL="0" distR="0" wp14:anchorId="2F36EB3F" wp14:editId="68EBA8E6">
                <wp:extent cx="259080" cy="438150"/>
                <wp:effectExtent l="4445" t="3175" r="3175" b="6350"/>
                <wp:docPr id="142" name="Group 4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143" name="AutoShape 470"/>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 name="Freeform 471"/>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cx1="http://schemas.microsoft.com/office/drawing/2015/9/8/chartex" xmlns:cx="http://schemas.microsoft.com/office/drawing/2014/chartex" xmlns:w15="http://schemas.microsoft.com/office/word/2012/wordml">
            <w:pict>
              <v:group w14:anchorId="0A309E3A" id="Group 469"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">
                <v:shape id="AutoShape 470" o:spid="_x0000_s1027" style="position:absolute;top:1;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471" o:spid="_x0000_s1028" style="position:absolute;left:100;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506788">
        <w:rPr>
          <w:spacing w:val="12"/>
          <w:sz w:val="20"/>
          <w:szCs w:val="22"/>
        </w:rPr>
        <w:t xml:space="preserve"> </w:t>
      </w:r>
      <w:r w:rsidRPr="00506788">
        <w:rPr>
          <w:rFonts w:ascii="Palatino Linotype"/>
          <w:noProof/>
          <w:spacing w:val="12"/>
          <w:sz w:val="20"/>
          <w:szCs w:val="22"/>
        </w:rPr>
        <mc:AlternateContent>
          <mc:Choice Requires="wpg">
            <w:drawing>
              <wp:inline distT="0" distB="0" distL="0" distR="0" wp14:anchorId="33BB77AA" wp14:editId="39EA951E">
                <wp:extent cx="259080" cy="438150"/>
                <wp:effectExtent l="5715" t="3175" r="1905" b="6350"/>
                <wp:docPr id="145" name="Group 4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146" name="AutoShape 467"/>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 name="Freeform 468"/>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cx1="http://schemas.microsoft.com/office/drawing/2015/9/8/chartex" xmlns:cx="http://schemas.microsoft.com/office/drawing/2014/chartex" xmlns:w15="http://schemas.microsoft.com/office/word/2012/wordml">
            <w:pict>
              <v:group w14:anchorId="7DD69750" id="Group 466"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">
                <v:shape id="AutoShape 467" o:spid="_x0000_s1027" style="position:absolute;top:1;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468" o:spid="_x0000_s1028" style="position:absolute;left:100;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506788">
        <w:rPr>
          <w:spacing w:val="12"/>
          <w:sz w:val="20"/>
          <w:szCs w:val="22"/>
        </w:rPr>
        <w:t xml:space="preserve"> </w:t>
      </w:r>
      <w:r w:rsidRPr="00506788">
        <w:rPr>
          <w:rFonts w:ascii="Palatino Linotype"/>
          <w:noProof/>
          <w:spacing w:val="12"/>
          <w:sz w:val="20"/>
          <w:szCs w:val="22"/>
        </w:rPr>
        <mc:AlternateContent>
          <mc:Choice Requires="wpg">
            <w:drawing>
              <wp:inline distT="0" distB="0" distL="0" distR="0" wp14:anchorId="77676A00" wp14:editId="555A747D">
                <wp:extent cx="259080" cy="438150"/>
                <wp:effectExtent l="6985" t="3175" r="635" b="6350"/>
                <wp:docPr id="148" name="Group 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149" name="AutoShape 464"/>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 name="Freeform 465"/>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cx1="http://schemas.microsoft.com/office/drawing/2015/9/8/chartex" xmlns:cx="http://schemas.microsoft.com/office/drawing/2014/chartex" xmlns:w15="http://schemas.microsoft.com/office/word/2012/wordml">
            <w:pict>
              <v:group w14:anchorId="65356BFD" id="Group 463"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">
                <v:shape id="AutoShape 464" o:spid="_x0000_s1027" style="position:absolute;top:1;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465" o:spid="_x0000_s1028" style="position:absolute;left:100;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506788">
        <w:rPr>
          <w:spacing w:val="12"/>
          <w:sz w:val="20"/>
          <w:szCs w:val="22"/>
        </w:rPr>
        <w:t xml:space="preserve"> </w:t>
      </w:r>
      <w:r w:rsidRPr="00506788">
        <w:rPr>
          <w:rFonts w:ascii="Palatino Linotype"/>
          <w:noProof/>
          <w:spacing w:val="12"/>
          <w:sz w:val="20"/>
          <w:szCs w:val="22"/>
        </w:rPr>
        <mc:AlternateContent>
          <mc:Choice Requires="wpg">
            <w:drawing>
              <wp:inline distT="0" distB="0" distL="0" distR="0" wp14:anchorId="0A33CE3C" wp14:editId="007B79B7">
                <wp:extent cx="259080" cy="438150"/>
                <wp:effectExtent l="8255" t="3175" r="0" b="6350"/>
                <wp:docPr id="151" name="Group 4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152" name="AutoShape 461"/>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 name="Freeform 462"/>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cx1="http://schemas.microsoft.com/office/drawing/2015/9/8/chartex" xmlns:cx="http://schemas.microsoft.com/office/drawing/2014/chartex" xmlns:w15="http://schemas.microsoft.com/office/word/2012/wordml">
            <w:pict>
              <v:group w14:anchorId="516E2539" id="Group 460"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">
                <v:shape id="AutoShape 461" o:spid="_x0000_s1027" style="position:absolute;top:1;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462" o:spid="_x0000_s1028" style="position:absolute;left:100;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506788">
        <w:rPr>
          <w:spacing w:val="12"/>
          <w:sz w:val="20"/>
          <w:szCs w:val="22"/>
        </w:rPr>
        <w:t xml:space="preserve"> </w:t>
      </w:r>
      <w:r w:rsidRPr="00506788">
        <w:rPr>
          <w:rFonts w:ascii="Palatino Linotype"/>
          <w:noProof/>
          <w:spacing w:val="12"/>
          <w:sz w:val="20"/>
          <w:szCs w:val="22"/>
        </w:rPr>
        <mc:AlternateContent>
          <mc:Choice Requires="wpg">
            <w:drawing>
              <wp:inline distT="0" distB="0" distL="0" distR="0" wp14:anchorId="1BF91183" wp14:editId="3D2192A0">
                <wp:extent cx="259080" cy="438150"/>
                <wp:effectExtent l="0" t="3175" r="7620" b="6350"/>
                <wp:docPr id="234" name="Group 4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235" name="AutoShape 458"/>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6" name="Freeform 459"/>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cx1="http://schemas.microsoft.com/office/drawing/2015/9/8/chartex" xmlns:cx="http://schemas.microsoft.com/office/drawing/2014/chartex" xmlns:w15="http://schemas.microsoft.com/office/word/2012/wordml">
            <w:pict>
              <v:group w14:anchorId="19419ED2" id="Group 457"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">
                <v:shape id="AutoShape 458" o:spid="_x0000_s1027" style="position:absolute;top:1;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459" o:spid="_x0000_s1028" style="position:absolute;left:100;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506788">
        <w:rPr>
          <w:spacing w:val="12"/>
          <w:sz w:val="20"/>
          <w:szCs w:val="22"/>
        </w:rPr>
        <w:t xml:space="preserve"> </w:t>
      </w:r>
      <w:r w:rsidRPr="00506788">
        <w:rPr>
          <w:rFonts w:ascii="Palatino Linotype"/>
          <w:noProof/>
          <w:spacing w:val="12"/>
          <w:sz w:val="20"/>
          <w:szCs w:val="22"/>
        </w:rPr>
        <mc:AlternateContent>
          <mc:Choice Requires="wpg">
            <w:drawing>
              <wp:inline distT="0" distB="0" distL="0" distR="0" wp14:anchorId="4C02E6C5" wp14:editId="265BDF3F">
                <wp:extent cx="259080" cy="438150"/>
                <wp:effectExtent l="1270" t="3175" r="6350" b="6350"/>
                <wp:docPr id="231" name="Group 4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232" name="AutoShape 455"/>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3" name="Freeform 456"/>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cx1="http://schemas.microsoft.com/office/drawing/2015/9/8/chartex" xmlns:cx="http://schemas.microsoft.com/office/drawing/2014/chartex" xmlns:w15="http://schemas.microsoft.com/office/word/2012/wordml">
            <w:pict>
              <v:group w14:anchorId="707C50AE" id="Group 454"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">
                <v:shape id="AutoShape 455" o:spid="_x0000_s1027" style="position:absolute;top:1;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456" o:spid="_x0000_s1028" style="position:absolute;left:100;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506788">
        <w:rPr>
          <w:spacing w:val="12"/>
          <w:sz w:val="20"/>
          <w:szCs w:val="22"/>
        </w:rPr>
        <w:t xml:space="preserve"> </w:t>
      </w:r>
      <w:r w:rsidRPr="00506788">
        <w:rPr>
          <w:rFonts w:ascii="Palatino Linotype"/>
          <w:noProof/>
          <w:spacing w:val="12"/>
          <w:sz w:val="20"/>
          <w:szCs w:val="22"/>
        </w:rPr>
        <mc:AlternateContent>
          <mc:Choice Requires="wpg">
            <w:drawing>
              <wp:inline distT="0" distB="0" distL="0" distR="0" wp14:anchorId="2D9038E6" wp14:editId="10E38E33">
                <wp:extent cx="259080" cy="438150"/>
                <wp:effectExtent l="2540" t="3175" r="5080" b="6350"/>
                <wp:docPr id="154" name="Group 4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384" name="AutoShape 452"/>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5 2"/>
                              <a:gd name="T23" fmla="*/ 445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45 2"/>
                              <a:gd name="T62" fmla="*/ 445 h 687"/>
                              <a:gd name="T63" fmla="*/ 403 w 408"/>
                              <a:gd name="T64" fmla="+- 0 315 2"/>
                              <a:gd name="T65" fmla="*/ 315 h 687"/>
                              <a:gd name="T66" fmla="*/ 300 w 408"/>
                              <a:gd name="T67" fmla="+- 0 297 2"/>
                              <a:gd name="T68" fmla="*/ 297 h 687"/>
                              <a:gd name="T69" fmla="*/ 300 w 408"/>
                              <a:gd name="T70" fmla="+- 0 294 2"/>
                              <a:gd name="T71" fmla="*/ 294 h 687"/>
                              <a:gd name="T72" fmla="*/ 300 w 408"/>
                              <a:gd name="T73" fmla="+- 0 294 2"/>
                              <a:gd name="T74" fmla="*/ 294 h 687"/>
                              <a:gd name="T75" fmla="*/ 402 w 408"/>
                              <a:gd name="T76" fmla="+- 0 253 2"/>
                              <a:gd name="T77" fmla="*/ 253 h 687"/>
                              <a:gd name="T78" fmla="*/ 400 w 408"/>
                              <a:gd name="T79" fmla="+- 0 179 2"/>
                              <a:gd name="T80" fmla="*/ 179 h 687"/>
                              <a:gd name="T81" fmla="*/ 399 w 408"/>
                              <a:gd name="T82" fmla="+- 0 154 2"/>
                              <a:gd name="T83" fmla="*/ 154 h 687"/>
                              <a:gd name="T84" fmla="*/ 396 w 408"/>
                              <a:gd name="T85" fmla="+- 0 100 2"/>
                              <a:gd name="T86" fmla="*/ 100 h 687"/>
                              <a:gd name="T87" fmla="*/ 375 w 408"/>
                              <a:gd name="T88" fmla="+- 0 4 2"/>
                              <a:gd name="T89" fmla="*/ 4 h 687"/>
                              <a:gd name="T90" fmla="*/ 358 w 408"/>
                              <a:gd name="T91" fmla="+- 0 3 2"/>
                              <a:gd name="T92" fmla="*/ 3 h 687"/>
                              <a:gd name="T93" fmla="*/ 330 w 408"/>
                              <a:gd name="T94" fmla="+- 0 2 2"/>
                              <a:gd name="T95" fmla="*/ 2 h 687"/>
                              <a:gd name="T96" fmla="*/ 300 w 408"/>
                              <a:gd name="T97" fmla="+- 0 294 2"/>
                              <a:gd name="T98" fmla="*/ 294 h 687"/>
                              <a:gd name="T99" fmla="*/ 402 w 408"/>
                              <a:gd name="T100" fmla="+- 0 297 2"/>
                              <a:gd name="T101" fmla="*/ 297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3"/>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43"/>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5" name="Freeform 453"/>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cx1="http://schemas.microsoft.com/office/drawing/2015/9/8/chartex" xmlns:cx="http://schemas.microsoft.com/office/drawing/2014/chartex" xmlns:w15="http://schemas.microsoft.com/office/word/2012/wordml">
            <w:pict>
              <v:group w14:anchorId="68AAD7DF" id="Group 451"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">
                <v:shape id="AutoShape 452" o:spid="_x0000_s1027" style="position:absolute;top:1;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" path="m330,l310,,290,1,270,2r-12,l,6,2,83r,44l2,153r,24l1,218,,258r,55l,339r1,37l1,443,,462r,34l,527r1,53l2,615r1,29l3,673r14,2l23,675r34,5l91,683r34,2l159,686r21,l201,686r43,-1l401,678r4,-26l407,634r,-15l406,599r-1,-19l405,547r-1,-38l403,462r,-19l403,376r,-63l402,295r-102,l300,293r,-1l402,292r,-41l400,189r,-12l399,164r,-12l398,136,396,98,391,5,375,2,366,1r-8,l349,,330,xm402,292r-102,l300,295r102,l402,292xe" fillcolor="#7fccad" stroked="f">
                  <v:path arrowok="t" o:connecttype="custom" o:connectlocs="310,2;270,4;0,8;2,129;2,179;0,260;0,341;1,445;0,498;1,582;3,646;17,677;57,682;125,687;180,688;244,687;405,654;407,621;405,582;404,511;403,445;403,315;300,297;300,294;300,294;402,253;400,179;399,154;396,100;375,4;358,3;330,2;300,294;402,297" o:connectangles="0,0,0,0,0,0,0,0,0,0,0,0,0,0,0,0,0,0,0,0,0,0,0,0,0,0,0,0,0,0,0,0,0,0"/>
                </v:shape>
                <v:shape id="Freeform 453" o:spid="_x0000_s1028" style="position:absolute;left:100;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p>
    <w:p w14:paraId="2E91F583" w14:textId="77777777" w:rsidR="00506788" w:rsidRPr="00506788" w:rsidRDefault="00506788" w:rsidP="00506788">
      <w:pPr>
        <w:widowControl w:val="0"/>
        <w:autoSpaceDE w:val="0"/>
        <w:autoSpaceDN w:val="0"/>
        <w:spacing w:line="240" w:lineRule="auto"/>
        <w:ind w:firstLine="0"/>
        <w:rPr>
          <w:rFonts w:ascii="Palatino Linotype"/>
          <w:bCs/>
          <w:sz w:val="20"/>
          <w:szCs w:val="48"/>
        </w:rPr>
      </w:pPr>
      <w:r w:rsidRPr="00506788">
        <w:rPr>
          <w:b/>
          <w:bCs/>
          <w:noProof/>
          <w:sz w:val="22"/>
          <w:szCs w:val="48"/>
        </w:rPr>
        <mc:AlternateContent>
          <mc:Choice Requires="wps">
            <w:drawing>
              <wp:anchor distT="0" distB="0" distL="114300" distR="114300" simplePos="0" relativeHeight="251822080" behindDoc="0" locked="0" layoutInCell="1" allowOverlap="1" wp14:anchorId="04D2E850" wp14:editId="662A232C">
                <wp:simplePos x="0" y="0"/>
                <wp:positionH relativeFrom="column">
                  <wp:posOffset>133642</wp:posOffset>
                </wp:positionH>
                <wp:positionV relativeFrom="paragraph">
                  <wp:posOffset>72830</wp:posOffset>
                </wp:positionV>
                <wp:extent cx="6893169" cy="1582615"/>
                <wp:effectExtent l="0" t="0" r="3175" b="17780"/>
                <wp:wrapNone/>
                <wp:docPr id="387" name="Text Box 5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3169" cy="1582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DA1193" w14:textId="54CE7831" w:rsidR="001528B7" w:rsidRDefault="001528B7" w:rsidP="00797CEF">
                            <w:pPr>
                              <w:tabs>
                                <w:tab w:val="left" w:pos="1584"/>
                              </w:tabs>
                              <w:spacing w:before="53" w:line="240" w:lineRule="auto"/>
                              <w:jc w:val="center"/>
                              <w:rPr>
                                <w:rFonts w:ascii="Arial" w:hAnsi="Arial" w:cs="Arial"/>
                                <w:b/>
                                <w:color w:val="FFFFFF"/>
                                <w:w w:val="90"/>
                                <w:sz w:val="48"/>
                                <w:szCs w:val="48"/>
                              </w:rPr>
                            </w:pPr>
                            <w:r w:rsidRPr="00797CEF">
                              <w:rPr>
                                <w:rFonts w:ascii="Arial" w:hAnsi="Arial" w:cs="Arial"/>
                                <w:b/>
                                <w:color w:val="FFFFFF"/>
                                <w:sz w:val="48"/>
                                <w:szCs w:val="48"/>
                              </w:rPr>
                              <w:t xml:space="preserve">Get </w:t>
                            </w:r>
                            <w:r w:rsidRPr="00797CEF">
                              <w:rPr>
                                <w:rFonts w:ascii="Arial" w:hAnsi="Arial" w:cs="Arial"/>
                                <w:b/>
                                <w:color w:val="FFFFFF"/>
                                <w:w w:val="90"/>
                                <w:sz w:val="48"/>
                                <w:szCs w:val="48"/>
                              </w:rPr>
                              <w:t>ready!</w:t>
                            </w:r>
                            <w:r>
                              <w:rPr>
                                <w:rFonts w:ascii="Arial" w:hAnsi="Arial" w:cs="Arial"/>
                                <w:b/>
                                <w:color w:val="FFFFFF"/>
                                <w:w w:val="90"/>
                                <w:sz w:val="48"/>
                                <w:szCs w:val="48"/>
                              </w:rPr>
                              <w:t xml:space="preserve"> We will be participating in the</w:t>
                            </w:r>
                          </w:p>
                          <w:p w14:paraId="79944585" w14:textId="60351DCA" w:rsidR="001528B7" w:rsidRDefault="001528B7" w:rsidP="00797CEF">
                            <w:pPr>
                              <w:tabs>
                                <w:tab w:val="left" w:pos="1584"/>
                              </w:tabs>
                              <w:spacing w:before="53" w:line="240" w:lineRule="auto"/>
                              <w:jc w:val="center"/>
                              <w:rPr>
                                <w:rFonts w:ascii="Arial" w:hAnsi="Arial" w:cs="Arial"/>
                                <w:b/>
                                <w:color w:val="FFFFFF"/>
                                <w:w w:val="90"/>
                                <w:sz w:val="48"/>
                                <w:szCs w:val="48"/>
                              </w:rPr>
                            </w:pPr>
                            <w:r>
                              <w:rPr>
                                <w:rFonts w:ascii="Arial" w:hAnsi="Arial" w:cs="Arial"/>
                                <w:b/>
                                <w:color w:val="FFFFFF"/>
                                <w:w w:val="90"/>
                                <w:sz w:val="48"/>
                                <w:szCs w:val="48"/>
                              </w:rPr>
                              <w:t>American Indian and Alaska Native</w:t>
                            </w:r>
                          </w:p>
                          <w:p w14:paraId="237F282D" w14:textId="70C4A73F" w:rsidR="001528B7" w:rsidRPr="00797CEF" w:rsidRDefault="001528B7" w:rsidP="00797CEF">
                            <w:pPr>
                              <w:tabs>
                                <w:tab w:val="left" w:pos="1584"/>
                              </w:tabs>
                              <w:spacing w:before="53" w:line="240" w:lineRule="auto"/>
                              <w:jc w:val="center"/>
                              <w:rPr>
                                <w:rFonts w:ascii="Arial" w:hAnsi="Arial" w:cs="Arial"/>
                                <w:b/>
                                <w:sz w:val="48"/>
                                <w:szCs w:val="48"/>
                              </w:rPr>
                            </w:pPr>
                            <w:r>
                              <w:rPr>
                                <w:rFonts w:ascii="Arial" w:hAnsi="Arial" w:cs="Arial"/>
                                <w:b/>
                                <w:color w:val="FFFFFF"/>
                                <w:w w:val="90"/>
                                <w:sz w:val="48"/>
                                <w:szCs w:val="48"/>
                              </w:rPr>
                              <w:t>Head Start Family and Child Experiences Survey 2019 (AI/AN FACES 2019) soon!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1" o:spid="_x0000_s1035" type="#_x0000_t202" style="position:absolute;margin-left:10.5pt;margin-top:5.75pt;width:542.75pt;height:124.6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" filled="f" stroked="f">
                <v:textbox inset="0,0,0,0">
                  <w:txbxContent>
                    <w:p w14:paraId="16DA1193" w14:textId="54CE7831" w:rsidR="001528B7" w:rsidRDefault="001528B7" w:rsidP="00797CEF">
                      <w:pPr>
                        <w:tabs>
                          <w:tab w:val="left" w:pos="1584"/>
                        </w:tabs>
                        <w:spacing w:before="53" w:line="240" w:lineRule="auto"/>
                        <w:jc w:val="center"/>
                        <w:rPr>
                          <w:rFonts w:ascii="Arial" w:hAnsi="Arial" w:cs="Arial"/>
                          <w:b/>
                          <w:color w:val="FFFFFF"/>
                          <w:w w:val="90"/>
                          <w:sz w:val="48"/>
                          <w:szCs w:val="48"/>
                        </w:rPr>
                      </w:pPr>
                      <w:r w:rsidRPr="00797CEF">
                        <w:rPr>
                          <w:rFonts w:ascii="Arial" w:hAnsi="Arial" w:cs="Arial"/>
                          <w:b/>
                          <w:color w:val="FFFFFF"/>
                          <w:sz w:val="48"/>
                          <w:szCs w:val="48"/>
                        </w:rPr>
                        <w:t xml:space="preserve">Get </w:t>
                      </w:r>
                      <w:r w:rsidRPr="00797CEF">
                        <w:rPr>
                          <w:rFonts w:ascii="Arial" w:hAnsi="Arial" w:cs="Arial"/>
                          <w:b/>
                          <w:color w:val="FFFFFF"/>
                          <w:w w:val="90"/>
                          <w:sz w:val="48"/>
                          <w:szCs w:val="48"/>
                        </w:rPr>
                        <w:t>ready!</w:t>
                      </w:r>
                      <w:r>
                        <w:rPr>
                          <w:rFonts w:ascii="Arial" w:hAnsi="Arial" w:cs="Arial"/>
                          <w:b/>
                          <w:color w:val="FFFFFF"/>
                          <w:w w:val="90"/>
                          <w:sz w:val="48"/>
                          <w:szCs w:val="48"/>
                        </w:rPr>
                        <w:t xml:space="preserve"> We will be participating in the</w:t>
                      </w:r>
                    </w:p>
                    <w:p w14:paraId="79944585" w14:textId="60351DCA" w:rsidR="001528B7" w:rsidRDefault="001528B7" w:rsidP="00797CEF">
                      <w:pPr>
                        <w:tabs>
                          <w:tab w:val="left" w:pos="1584"/>
                        </w:tabs>
                        <w:spacing w:before="53" w:line="240" w:lineRule="auto"/>
                        <w:jc w:val="center"/>
                        <w:rPr>
                          <w:rFonts w:ascii="Arial" w:hAnsi="Arial" w:cs="Arial"/>
                          <w:b/>
                          <w:color w:val="FFFFFF"/>
                          <w:w w:val="90"/>
                          <w:sz w:val="48"/>
                          <w:szCs w:val="48"/>
                        </w:rPr>
                      </w:pPr>
                      <w:r>
                        <w:rPr>
                          <w:rFonts w:ascii="Arial" w:hAnsi="Arial" w:cs="Arial"/>
                          <w:b/>
                          <w:color w:val="FFFFFF"/>
                          <w:w w:val="90"/>
                          <w:sz w:val="48"/>
                          <w:szCs w:val="48"/>
                        </w:rPr>
                        <w:t>American Indian and Alaska Native</w:t>
                      </w:r>
                    </w:p>
                    <w:p w14:paraId="237F282D" w14:textId="70C4A73F" w:rsidR="001528B7" w:rsidRPr="00797CEF" w:rsidRDefault="001528B7" w:rsidP="00797CEF">
                      <w:pPr>
                        <w:tabs>
                          <w:tab w:val="left" w:pos="1584"/>
                        </w:tabs>
                        <w:spacing w:before="53" w:line="240" w:lineRule="auto"/>
                        <w:jc w:val="center"/>
                        <w:rPr>
                          <w:rFonts w:ascii="Arial" w:hAnsi="Arial" w:cs="Arial"/>
                          <w:b/>
                          <w:sz w:val="48"/>
                          <w:szCs w:val="48"/>
                        </w:rPr>
                      </w:pPr>
                      <w:r>
                        <w:rPr>
                          <w:rFonts w:ascii="Arial" w:hAnsi="Arial" w:cs="Arial"/>
                          <w:b/>
                          <w:color w:val="FFFFFF"/>
                          <w:w w:val="90"/>
                          <w:sz w:val="48"/>
                          <w:szCs w:val="48"/>
                        </w:rPr>
                        <w:t>Head Start Family and Child Experiences Survey 2019 (AI/AN FACES 2019) soon!</w:t>
                      </w:r>
                    </w:p>
                  </w:txbxContent>
                </v:textbox>
              </v:shape>
            </w:pict>
          </mc:Fallback>
        </mc:AlternateContent>
      </w:r>
      <w:r w:rsidRPr="00506788">
        <w:rPr>
          <w:b/>
          <w:bCs/>
          <w:noProof/>
          <w:sz w:val="22"/>
          <w:szCs w:val="48"/>
        </w:rPr>
        <mc:AlternateContent>
          <mc:Choice Requires="wps">
            <w:drawing>
              <wp:anchor distT="0" distB="0" distL="114300" distR="114300" simplePos="0" relativeHeight="251820032" behindDoc="0" locked="0" layoutInCell="1" allowOverlap="1" wp14:anchorId="33FFB8F8" wp14:editId="7467DA35">
                <wp:simplePos x="0" y="0"/>
                <wp:positionH relativeFrom="column">
                  <wp:posOffset>60325</wp:posOffset>
                </wp:positionH>
                <wp:positionV relativeFrom="paragraph">
                  <wp:posOffset>15875</wp:posOffset>
                </wp:positionV>
                <wp:extent cx="7011670" cy="1736725"/>
                <wp:effectExtent l="0" t="0" r="0" b="0"/>
                <wp:wrapNone/>
                <wp:docPr id="386" name="Rectangle 5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11670" cy="1736725"/>
                        </a:xfrm>
                        <a:prstGeom prst="rect">
                          <a:avLst/>
                        </a:prstGeom>
                        <a:solidFill>
                          <a:srgbClr val="BD292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xmlns:w15="http://schemas.microsoft.com/office/word/2012/wordml">
            <w:pict>
              <v:rect w14:anchorId="154B7194" id="Rectangle 589" o:spid="_x0000_s1026" style="position:absolute;margin-left:4.75pt;margin-top:1.25pt;width:552.1pt;height:136.7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" fillcolor="#bd2929" stroked="f"/>
            </w:pict>
          </mc:Fallback>
        </mc:AlternateContent>
      </w:r>
    </w:p>
    <w:p w14:paraId="30845CA9" w14:textId="77777777" w:rsidR="00506788" w:rsidRPr="00506788" w:rsidRDefault="00506788" w:rsidP="00506788">
      <w:pPr>
        <w:widowControl w:val="0"/>
        <w:autoSpaceDE w:val="0"/>
        <w:autoSpaceDN w:val="0"/>
        <w:spacing w:line="240" w:lineRule="auto"/>
        <w:ind w:firstLine="0"/>
        <w:rPr>
          <w:rFonts w:ascii="Palatino Linotype"/>
          <w:bCs/>
          <w:sz w:val="20"/>
          <w:szCs w:val="48"/>
        </w:rPr>
      </w:pPr>
    </w:p>
    <w:p w14:paraId="60E39077" w14:textId="77777777" w:rsidR="00506788" w:rsidRPr="00506788" w:rsidRDefault="00506788" w:rsidP="00506788">
      <w:pPr>
        <w:widowControl w:val="0"/>
        <w:autoSpaceDE w:val="0"/>
        <w:autoSpaceDN w:val="0"/>
        <w:spacing w:line="240" w:lineRule="auto"/>
        <w:ind w:firstLine="0"/>
        <w:rPr>
          <w:rFonts w:ascii="Palatino Linotype"/>
          <w:bCs/>
          <w:sz w:val="20"/>
          <w:szCs w:val="48"/>
        </w:rPr>
      </w:pPr>
    </w:p>
    <w:p w14:paraId="152A139A" w14:textId="7CCAD86C" w:rsidR="00506788" w:rsidRPr="00506788" w:rsidRDefault="00506788" w:rsidP="00506788">
      <w:pPr>
        <w:widowControl w:val="0"/>
        <w:autoSpaceDE w:val="0"/>
        <w:autoSpaceDN w:val="0"/>
        <w:spacing w:line="240" w:lineRule="auto"/>
        <w:ind w:firstLine="0"/>
        <w:rPr>
          <w:rFonts w:ascii="Palatino Linotype"/>
          <w:bCs/>
          <w:sz w:val="20"/>
          <w:szCs w:val="48"/>
        </w:rPr>
      </w:pPr>
    </w:p>
    <w:p w14:paraId="0A3EC3C7" w14:textId="77777777" w:rsidR="00506788" w:rsidRPr="00506788" w:rsidRDefault="00506788" w:rsidP="00506788">
      <w:pPr>
        <w:widowControl w:val="0"/>
        <w:autoSpaceDE w:val="0"/>
        <w:autoSpaceDN w:val="0"/>
        <w:spacing w:line="240" w:lineRule="auto"/>
        <w:ind w:firstLine="0"/>
        <w:rPr>
          <w:rFonts w:ascii="Palatino Linotype"/>
          <w:bCs/>
          <w:sz w:val="20"/>
          <w:szCs w:val="48"/>
        </w:rPr>
      </w:pPr>
    </w:p>
    <w:p w14:paraId="24E9720D" w14:textId="77777777" w:rsidR="00506788" w:rsidRPr="00506788" w:rsidRDefault="00506788" w:rsidP="00506788">
      <w:pPr>
        <w:widowControl w:val="0"/>
        <w:autoSpaceDE w:val="0"/>
        <w:autoSpaceDN w:val="0"/>
        <w:spacing w:line="240" w:lineRule="auto"/>
        <w:ind w:firstLine="0"/>
        <w:rPr>
          <w:rFonts w:ascii="Palatino Linotype"/>
          <w:bCs/>
          <w:sz w:val="20"/>
          <w:szCs w:val="48"/>
        </w:rPr>
      </w:pPr>
    </w:p>
    <w:p w14:paraId="2AC91E83" w14:textId="3ED721D0" w:rsidR="00506788" w:rsidRPr="00506788" w:rsidRDefault="00506788" w:rsidP="00506788">
      <w:pPr>
        <w:widowControl w:val="0"/>
        <w:autoSpaceDE w:val="0"/>
        <w:autoSpaceDN w:val="0"/>
        <w:spacing w:line="240" w:lineRule="auto"/>
        <w:ind w:firstLine="0"/>
        <w:rPr>
          <w:rFonts w:ascii="Palatino Linotype"/>
          <w:bCs/>
          <w:sz w:val="20"/>
          <w:szCs w:val="48"/>
        </w:rPr>
      </w:pPr>
    </w:p>
    <w:p w14:paraId="00A44D81" w14:textId="77777777" w:rsidR="00506788" w:rsidRPr="00506788" w:rsidRDefault="00506788" w:rsidP="00506788">
      <w:pPr>
        <w:widowControl w:val="0"/>
        <w:autoSpaceDE w:val="0"/>
        <w:autoSpaceDN w:val="0"/>
        <w:spacing w:line="240" w:lineRule="auto"/>
        <w:ind w:firstLine="0"/>
        <w:rPr>
          <w:rFonts w:ascii="Palatino Linotype"/>
          <w:bCs/>
          <w:sz w:val="20"/>
          <w:szCs w:val="48"/>
        </w:rPr>
      </w:pPr>
    </w:p>
    <w:p w14:paraId="3A3DED09" w14:textId="77777777" w:rsidR="00506788" w:rsidRPr="00506788" w:rsidRDefault="00506788" w:rsidP="00506788">
      <w:pPr>
        <w:widowControl w:val="0"/>
        <w:autoSpaceDE w:val="0"/>
        <w:autoSpaceDN w:val="0"/>
        <w:spacing w:line="240" w:lineRule="auto"/>
        <w:ind w:firstLine="0"/>
        <w:rPr>
          <w:rFonts w:ascii="Palatino Linotype"/>
          <w:bCs/>
          <w:sz w:val="20"/>
          <w:szCs w:val="48"/>
        </w:rPr>
      </w:pPr>
    </w:p>
    <w:p w14:paraId="74BB3B53" w14:textId="77777777" w:rsidR="00506788" w:rsidRPr="00506788" w:rsidRDefault="00506788" w:rsidP="00506788">
      <w:pPr>
        <w:widowControl w:val="0"/>
        <w:autoSpaceDE w:val="0"/>
        <w:autoSpaceDN w:val="0"/>
        <w:spacing w:line="240" w:lineRule="auto"/>
        <w:ind w:firstLine="0"/>
        <w:rPr>
          <w:rFonts w:ascii="Palatino Linotype"/>
          <w:bCs/>
          <w:sz w:val="20"/>
          <w:szCs w:val="48"/>
        </w:rPr>
      </w:pPr>
    </w:p>
    <w:p w14:paraId="4DDFC847" w14:textId="77777777" w:rsidR="00506788" w:rsidRPr="00506788" w:rsidRDefault="00F21C5A" w:rsidP="00506788">
      <w:pPr>
        <w:widowControl w:val="0"/>
        <w:autoSpaceDE w:val="0"/>
        <w:autoSpaceDN w:val="0"/>
        <w:spacing w:line="240" w:lineRule="auto"/>
        <w:ind w:firstLine="0"/>
        <w:rPr>
          <w:rFonts w:ascii="Palatino Linotype"/>
          <w:bCs/>
          <w:sz w:val="20"/>
          <w:szCs w:val="48"/>
        </w:rPr>
      </w:pPr>
      <w:r w:rsidRPr="00506788">
        <w:rPr>
          <w:b/>
          <w:bCs/>
          <w:noProof/>
          <w:sz w:val="48"/>
          <w:szCs w:val="48"/>
        </w:rPr>
        <w:drawing>
          <wp:anchor distT="0" distB="0" distL="0" distR="0" simplePos="0" relativeHeight="251794432" behindDoc="0" locked="0" layoutInCell="1" allowOverlap="1" wp14:anchorId="149462B3" wp14:editId="1B9B2646">
            <wp:simplePos x="0" y="0"/>
            <wp:positionH relativeFrom="page">
              <wp:posOffset>2652395</wp:posOffset>
            </wp:positionH>
            <wp:positionV relativeFrom="paragraph">
              <wp:posOffset>180340</wp:posOffset>
            </wp:positionV>
            <wp:extent cx="2421890" cy="2120900"/>
            <wp:effectExtent l="0" t="0" r="0" b="0"/>
            <wp:wrapTopAndBottom/>
            <wp:docPr id="390"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png"/>
                    <pic:cNvPicPr/>
                  </pic:nvPicPr>
                  <pic:blipFill>
                    <a:blip r:embed="rId77" cstate="print"/>
                    <a:stretch>
                      <a:fillRect/>
                    </a:stretch>
                  </pic:blipFill>
                  <pic:spPr>
                    <a:xfrm>
                      <a:off x="0" y="0"/>
                      <a:ext cx="2421890" cy="2120900"/>
                    </a:xfrm>
                    <a:prstGeom prst="rect">
                      <a:avLst/>
                    </a:prstGeom>
                  </pic:spPr>
                </pic:pic>
              </a:graphicData>
            </a:graphic>
            <wp14:sizeRelH relativeFrom="margin">
              <wp14:pctWidth>0</wp14:pctWidth>
            </wp14:sizeRelH>
            <wp14:sizeRelV relativeFrom="margin">
              <wp14:pctHeight>0</wp14:pctHeight>
            </wp14:sizeRelV>
          </wp:anchor>
        </w:drawing>
      </w:r>
    </w:p>
    <w:p w14:paraId="1D131FA4" w14:textId="77777777" w:rsidR="00506788" w:rsidRPr="00506788" w:rsidRDefault="00F21C5A" w:rsidP="00506788">
      <w:pPr>
        <w:widowControl w:val="0"/>
        <w:autoSpaceDE w:val="0"/>
        <w:autoSpaceDN w:val="0"/>
        <w:spacing w:before="1" w:line="240" w:lineRule="auto"/>
        <w:ind w:firstLine="0"/>
        <w:rPr>
          <w:rFonts w:ascii="Palatino Linotype"/>
          <w:bCs/>
          <w:sz w:val="22"/>
          <w:szCs w:val="48"/>
        </w:rPr>
      </w:pPr>
      <w:r w:rsidRPr="00506788">
        <w:rPr>
          <w:b/>
          <w:bCs/>
          <w:noProof/>
          <w:sz w:val="20"/>
          <w:szCs w:val="48"/>
        </w:rPr>
        <mc:AlternateContent>
          <mc:Choice Requires="wpg">
            <w:drawing>
              <wp:anchor distT="0" distB="0" distL="114300" distR="114300" simplePos="0" relativeHeight="251824128" behindDoc="0" locked="0" layoutInCell="1" allowOverlap="1" wp14:anchorId="2A181C94" wp14:editId="7A0D28BD">
                <wp:simplePos x="0" y="0"/>
                <wp:positionH relativeFrom="column">
                  <wp:posOffset>2973705</wp:posOffset>
                </wp:positionH>
                <wp:positionV relativeFrom="paragraph">
                  <wp:posOffset>2211705</wp:posOffset>
                </wp:positionV>
                <wp:extent cx="1413842" cy="554990"/>
                <wp:effectExtent l="0" t="0" r="15240" b="16510"/>
                <wp:wrapNone/>
                <wp:docPr id="316" name="Group 316"/>
                <wp:cNvGraphicFramePr/>
                <a:graphic xmlns:a="http://schemas.openxmlformats.org/drawingml/2006/main">
                  <a:graphicData uri="http://schemas.microsoft.com/office/word/2010/wordprocessingGroup">
                    <wpg:wgp>
                      <wpg:cNvGrpSpPr/>
                      <wpg:grpSpPr>
                        <a:xfrm>
                          <a:off x="0" y="0"/>
                          <a:ext cx="1413842" cy="554990"/>
                          <a:chOff x="0" y="0"/>
                          <a:chExt cx="1116353" cy="555371"/>
                        </a:xfrm>
                      </wpg:grpSpPr>
                      <wps:wsp>
                        <wps:cNvPr id="317" name="Freeform 23"/>
                        <wps:cNvSpPr>
                          <a:spLocks/>
                        </wps:cNvSpPr>
                        <wps:spPr bwMode="auto">
                          <a:xfrm>
                            <a:off x="0" y="0"/>
                            <a:ext cx="1116353" cy="555371"/>
                          </a:xfrm>
                          <a:custGeom>
                            <a:avLst/>
                            <a:gdLst>
                              <a:gd name="T0" fmla="+- 0 5808 5652"/>
                              <a:gd name="T1" fmla="*/ T0 w 2010"/>
                              <a:gd name="T2" fmla="+- 0 14593 14593"/>
                              <a:gd name="T3" fmla="*/ 14593 h 938"/>
                              <a:gd name="T4" fmla="+- 0 5747 5652"/>
                              <a:gd name="T5" fmla="*/ T4 w 2010"/>
                              <a:gd name="T6" fmla="+- 0 14605 14593"/>
                              <a:gd name="T7" fmla="*/ 14605 h 938"/>
                              <a:gd name="T8" fmla="+- 0 5698 5652"/>
                              <a:gd name="T9" fmla="*/ T8 w 2010"/>
                              <a:gd name="T10" fmla="+- 0 14639 14593"/>
                              <a:gd name="T11" fmla="*/ 14639 h 938"/>
                              <a:gd name="T12" fmla="+- 0 5664 5652"/>
                              <a:gd name="T13" fmla="*/ T12 w 2010"/>
                              <a:gd name="T14" fmla="+- 0 14688 14593"/>
                              <a:gd name="T15" fmla="*/ 14688 h 938"/>
                              <a:gd name="T16" fmla="+- 0 5652 5652"/>
                              <a:gd name="T17" fmla="*/ T16 w 2010"/>
                              <a:gd name="T18" fmla="+- 0 14749 14593"/>
                              <a:gd name="T19" fmla="*/ 14749 h 938"/>
                              <a:gd name="T20" fmla="+- 0 5652 5652"/>
                              <a:gd name="T21" fmla="*/ T20 w 2010"/>
                              <a:gd name="T22" fmla="+- 0 15374 14593"/>
                              <a:gd name="T23" fmla="*/ 15374 h 938"/>
                              <a:gd name="T24" fmla="+- 0 5664 5652"/>
                              <a:gd name="T25" fmla="*/ T24 w 2010"/>
                              <a:gd name="T26" fmla="+- 0 15435 14593"/>
                              <a:gd name="T27" fmla="*/ 15435 h 938"/>
                              <a:gd name="T28" fmla="+- 0 5698 5652"/>
                              <a:gd name="T29" fmla="*/ T28 w 2010"/>
                              <a:gd name="T30" fmla="+- 0 15484 14593"/>
                              <a:gd name="T31" fmla="*/ 15484 h 938"/>
                              <a:gd name="T32" fmla="+- 0 5747 5652"/>
                              <a:gd name="T33" fmla="*/ T32 w 2010"/>
                              <a:gd name="T34" fmla="+- 0 15518 14593"/>
                              <a:gd name="T35" fmla="*/ 15518 h 938"/>
                              <a:gd name="T36" fmla="+- 0 5808 5652"/>
                              <a:gd name="T37" fmla="*/ T36 w 2010"/>
                              <a:gd name="T38" fmla="+- 0 15530 14593"/>
                              <a:gd name="T39" fmla="*/ 15530 h 938"/>
                              <a:gd name="T40" fmla="+- 0 7505 5652"/>
                              <a:gd name="T41" fmla="*/ T40 w 2010"/>
                              <a:gd name="T42" fmla="+- 0 15530 14593"/>
                              <a:gd name="T43" fmla="*/ 15530 h 938"/>
                              <a:gd name="T44" fmla="+- 0 7566 5652"/>
                              <a:gd name="T45" fmla="*/ T44 w 2010"/>
                              <a:gd name="T46" fmla="+- 0 15518 14593"/>
                              <a:gd name="T47" fmla="*/ 15518 h 938"/>
                              <a:gd name="T48" fmla="+- 0 7615 5652"/>
                              <a:gd name="T49" fmla="*/ T48 w 2010"/>
                              <a:gd name="T50" fmla="+- 0 15484 14593"/>
                              <a:gd name="T51" fmla="*/ 15484 h 938"/>
                              <a:gd name="T52" fmla="+- 0 7649 5652"/>
                              <a:gd name="T53" fmla="*/ T52 w 2010"/>
                              <a:gd name="T54" fmla="+- 0 15435 14593"/>
                              <a:gd name="T55" fmla="*/ 15435 h 938"/>
                              <a:gd name="T56" fmla="+- 0 7661 5652"/>
                              <a:gd name="T57" fmla="*/ T56 w 2010"/>
                              <a:gd name="T58" fmla="+- 0 15374 14593"/>
                              <a:gd name="T59" fmla="*/ 15374 h 938"/>
                              <a:gd name="T60" fmla="+- 0 7661 5652"/>
                              <a:gd name="T61" fmla="*/ T60 w 2010"/>
                              <a:gd name="T62" fmla="+- 0 14749 14593"/>
                              <a:gd name="T63" fmla="*/ 14749 h 938"/>
                              <a:gd name="T64" fmla="+- 0 7649 5652"/>
                              <a:gd name="T65" fmla="*/ T64 w 2010"/>
                              <a:gd name="T66" fmla="+- 0 14688 14593"/>
                              <a:gd name="T67" fmla="*/ 14688 h 938"/>
                              <a:gd name="T68" fmla="+- 0 7615 5652"/>
                              <a:gd name="T69" fmla="*/ T68 w 2010"/>
                              <a:gd name="T70" fmla="+- 0 14639 14593"/>
                              <a:gd name="T71" fmla="*/ 14639 h 938"/>
                              <a:gd name="T72" fmla="+- 0 7566 5652"/>
                              <a:gd name="T73" fmla="*/ T72 w 2010"/>
                              <a:gd name="T74" fmla="+- 0 14605 14593"/>
                              <a:gd name="T75" fmla="*/ 14605 h 938"/>
                              <a:gd name="T76" fmla="+- 0 7505 5652"/>
                              <a:gd name="T77" fmla="*/ T76 w 2010"/>
                              <a:gd name="T78" fmla="+- 0 14593 14593"/>
                              <a:gd name="T79" fmla="*/ 14593 h 938"/>
                              <a:gd name="T80" fmla="+- 0 5808 5652"/>
                              <a:gd name="T81" fmla="*/ T80 w 2010"/>
                              <a:gd name="T82" fmla="+- 0 14593 14593"/>
                              <a:gd name="T83" fmla="*/ 14593 h 9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10" h="938">
                                <a:moveTo>
                                  <a:pt x="156" y="0"/>
                                </a:moveTo>
                                <a:lnTo>
                                  <a:pt x="95" y="12"/>
                                </a:lnTo>
                                <a:lnTo>
                                  <a:pt x="46" y="46"/>
                                </a:lnTo>
                                <a:lnTo>
                                  <a:pt x="12" y="95"/>
                                </a:lnTo>
                                <a:lnTo>
                                  <a:pt x="0" y="156"/>
                                </a:lnTo>
                                <a:lnTo>
                                  <a:pt x="0" y="781"/>
                                </a:lnTo>
                                <a:lnTo>
                                  <a:pt x="12" y="842"/>
                                </a:lnTo>
                                <a:lnTo>
                                  <a:pt x="46" y="891"/>
                                </a:lnTo>
                                <a:lnTo>
                                  <a:pt x="95" y="925"/>
                                </a:lnTo>
                                <a:lnTo>
                                  <a:pt x="156" y="937"/>
                                </a:lnTo>
                                <a:lnTo>
                                  <a:pt x="1853" y="937"/>
                                </a:lnTo>
                                <a:lnTo>
                                  <a:pt x="1914" y="925"/>
                                </a:lnTo>
                                <a:lnTo>
                                  <a:pt x="1963" y="891"/>
                                </a:lnTo>
                                <a:lnTo>
                                  <a:pt x="1997" y="842"/>
                                </a:lnTo>
                                <a:lnTo>
                                  <a:pt x="2009" y="781"/>
                                </a:lnTo>
                                <a:lnTo>
                                  <a:pt x="2009" y="156"/>
                                </a:lnTo>
                                <a:lnTo>
                                  <a:pt x="1997" y="95"/>
                                </a:lnTo>
                                <a:lnTo>
                                  <a:pt x="1963" y="46"/>
                                </a:lnTo>
                                <a:lnTo>
                                  <a:pt x="1914" y="12"/>
                                </a:lnTo>
                                <a:lnTo>
                                  <a:pt x="1853" y="0"/>
                                </a:lnTo>
                                <a:lnTo>
                                  <a:pt x="156" y="0"/>
                                </a:lnTo>
                                <a:close/>
                              </a:path>
                            </a:pathLst>
                          </a:custGeom>
                          <a:noFill/>
                          <a:ln w="16281">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 name="Text Box 318"/>
                        <wps:cNvSpPr txBox="1"/>
                        <wps:spPr>
                          <a:xfrm>
                            <a:off x="55660" y="22424"/>
                            <a:ext cx="1014452" cy="493664"/>
                          </a:xfrm>
                          <a:prstGeom prst="rect">
                            <a:avLst/>
                          </a:prstGeom>
                          <a:noFill/>
                          <a:ln w="6350">
                            <a:noFill/>
                          </a:ln>
                          <a:effectLst/>
                        </wps:spPr>
                        <wps:txbx>
                          <w:txbxContent>
                            <w:p w14:paraId="5D09D0E9" w14:textId="77777777" w:rsidR="001528B7" w:rsidRPr="00204243" w:rsidRDefault="001528B7" w:rsidP="00506788">
                              <w:pPr>
                                <w:spacing w:line="240" w:lineRule="auto"/>
                                <w:ind w:firstLine="0"/>
                                <w:jc w:val="center"/>
                                <w:rPr>
                                  <w:szCs w:val="24"/>
                                </w:rPr>
                              </w:pPr>
                              <w:r>
                                <w:rPr>
                                  <w:rFonts w:ascii="Comic Sans MS" w:hAnsi="Comic Sans MS"/>
                                  <w:b/>
                                  <w:szCs w:val="24"/>
                                </w:rPr>
                                <w:t xml:space="preserve">AI/AN </w:t>
                              </w:r>
                              <w:r w:rsidRPr="00204243">
                                <w:rPr>
                                  <w:rFonts w:ascii="Comic Sans MS" w:hAnsi="Comic Sans MS"/>
                                  <w:b/>
                                  <w:szCs w:val="24"/>
                                </w:rPr>
                                <w:t>FACES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Group 316" o:spid="_x0000_s1036" style="position:absolute;margin-left:234.15pt;margin-top:174.15pt;width:111.35pt;height:43.7pt;z-index:251824128;mso-width-relative:margin" coordsize="11163,55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">
                <v:shape id="Freeform 23" o:spid="_x0000_s1037" style="position:absolute;width:11163;height:5553;visibility:visible;mso-wrap-style:square;v-text-anchor:top" coordsize="2010,9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HRlccA&#10;AADcAAAADwAAAGRycy9kb3ducmV2LnhtbESP3U7CQBSE70l8h80x8Q62QIJaWYghAeXHi6IPcOwe&#10;u9Xu2aa7toWnZ0lMvJzMzDeZ+bK3lWip8aVjBeNRAoI4d7rkQsHH+3r4AMIHZI2VY1JwIg/Lxc1g&#10;jql2HWfUHkMhIoR9igpMCHUqpc8NWfQjVxNH78s1FkOUTSF1g12E20pOkmQmLZYcFwzWtDKU/xx/&#10;rYL2vNmbXda/dYfPsHrR3+VjvT0pdXfbPz+BCNSH//Bf+1UrmI7v4XomHgG5u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yR0ZXHAAAA3AAAAA8AAAAAAAAAAAAAAAAAmAIAAGRy&#10;cy9kb3ducmV2LnhtbFBLBQYAAAAABAAEAPUAAACMAwAAAAA=&#10;" path="m156,l95,12,46,46,12,95,,156,,781r12,61l46,891r49,34l156,937r1697,l1914,925r49,-34l1997,842r12,-61l2009,156,1997,95,1963,46,1914,12,1853,,156,xe" filled="f" strokecolor="red" strokeweight=".45225mm">
                  <v:path arrowok="t" o:connecttype="custom" o:connectlocs="86642,8640223;52763,8647328;25548,8667458;6665,8696470;0,8732587;0,9102637;6665,9138754;25548,9167766;52763,9187897;86642,9195002;1029155,9195002;1063035,9187897;1090249,9167766;1109133,9138754;1115798,9102637;1115798,8732587;1109133,8696470;1090249,8667458;1063035,8647328;1029155,8640223;86642,8640223" o:connectangles="0,0,0,0,0,0,0,0,0,0,0,0,0,0,0,0,0,0,0,0,0"/>
                </v:shape>
                <v:shape id="Text Box 318" o:spid="_x0000_s1038" type="#_x0000_t202" style="position:absolute;left:556;top:224;width:10145;height:49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cMA&#10;AADcAAAADwAAAGRycy9kb3ducmV2LnhtbERPTWvCQBC9F/wPywje6iaWFomuQQLSIvZg9OJtzI5J&#10;MDsbs1sT++u7h4LHx/tepoNpxJ06V1tWEE8jEMSF1TWXCo6HzeschPPIGhvLpOBBDtLV6GWJibY9&#10;7+me+1KEEHYJKqi8bxMpXVGRQTe1LXHgLrYz6APsSqk77EO4aeQsij6kwZpDQ4UtZRUV1/zHKNhm&#10;m2/cn2dm/ttkn7vLur0dT+9KTcbDegHC0+Cf4n/3l1bwFoe14Uw4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OcMAAADcAAAADwAAAAAAAAAAAAAAAACYAgAAZHJzL2Rv&#10;d25yZXYueG1sUEsFBgAAAAAEAAQA9QAAAIgDAAAAAA==&#10;" filled="f" stroked="f" strokeweight=".5pt">
                  <v:textbox>
                    <w:txbxContent>
                      <w:p w14:paraId="5D09D0E9" w14:textId="77777777" w:rsidR="001528B7" w:rsidRPr="00204243" w:rsidRDefault="001528B7" w:rsidP="00506788">
                        <w:pPr>
                          <w:spacing w:line="240" w:lineRule="auto"/>
                          <w:ind w:firstLine="0"/>
                          <w:jc w:val="center"/>
                          <w:rPr>
                            <w:szCs w:val="24"/>
                          </w:rPr>
                        </w:pPr>
                        <w:r>
                          <w:rPr>
                            <w:rFonts w:ascii="Comic Sans MS" w:hAnsi="Comic Sans MS"/>
                            <w:b/>
                            <w:szCs w:val="24"/>
                          </w:rPr>
                          <w:t xml:space="preserve">AI/AN </w:t>
                        </w:r>
                        <w:r w:rsidRPr="00204243">
                          <w:rPr>
                            <w:rFonts w:ascii="Comic Sans MS" w:hAnsi="Comic Sans MS"/>
                            <w:b/>
                            <w:szCs w:val="24"/>
                          </w:rPr>
                          <w:t>FACES 2019</w:t>
                        </w:r>
                      </w:p>
                    </w:txbxContent>
                  </v:textbox>
                </v:shape>
              </v:group>
            </w:pict>
          </mc:Fallback>
        </mc:AlternateContent>
      </w:r>
    </w:p>
    <w:p w14:paraId="01B193E0" w14:textId="77777777" w:rsidR="00506788" w:rsidRPr="00506788" w:rsidRDefault="00506788" w:rsidP="00506788">
      <w:pPr>
        <w:widowControl w:val="0"/>
        <w:autoSpaceDE w:val="0"/>
        <w:autoSpaceDN w:val="0"/>
        <w:spacing w:line="240" w:lineRule="auto"/>
        <w:ind w:firstLine="0"/>
        <w:rPr>
          <w:rFonts w:ascii="Palatino Linotype"/>
          <w:bCs/>
          <w:sz w:val="20"/>
          <w:szCs w:val="48"/>
        </w:rPr>
      </w:pPr>
    </w:p>
    <w:p w14:paraId="14829BD2" w14:textId="77777777" w:rsidR="00506788" w:rsidRPr="00506788" w:rsidRDefault="00506788" w:rsidP="00506788">
      <w:pPr>
        <w:widowControl w:val="0"/>
        <w:autoSpaceDE w:val="0"/>
        <w:autoSpaceDN w:val="0"/>
        <w:spacing w:line="240" w:lineRule="auto"/>
        <w:ind w:firstLine="0"/>
        <w:rPr>
          <w:rFonts w:ascii="Palatino Linotype"/>
          <w:bCs/>
          <w:sz w:val="19"/>
          <w:szCs w:val="48"/>
        </w:rPr>
      </w:pPr>
    </w:p>
    <w:p w14:paraId="71A0778B" w14:textId="77777777" w:rsidR="00F21C5A" w:rsidRDefault="00F21C5A" w:rsidP="00506788">
      <w:pPr>
        <w:widowControl w:val="0"/>
        <w:autoSpaceDE w:val="0"/>
        <w:autoSpaceDN w:val="0"/>
        <w:spacing w:line="400" w:lineRule="exact"/>
        <w:ind w:left="187" w:firstLine="0"/>
        <w:jc w:val="center"/>
        <w:rPr>
          <w:rFonts w:ascii="Arial" w:hAnsi="Arial" w:cs="Arial"/>
          <w:b/>
          <w:bCs/>
          <w:sz w:val="44"/>
          <w:szCs w:val="44"/>
        </w:rPr>
      </w:pPr>
    </w:p>
    <w:p w14:paraId="3416FF71" w14:textId="77777777" w:rsidR="00506788" w:rsidRPr="00506788" w:rsidRDefault="00506788" w:rsidP="00506788">
      <w:pPr>
        <w:widowControl w:val="0"/>
        <w:autoSpaceDE w:val="0"/>
        <w:autoSpaceDN w:val="0"/>
        <w:spacing w:line="400" w:lineRule="exact"/>
        <w:ind w:left="187" w:firstLine="0"/>
        <w:jc w:val="center"/>
        <w:rPr>
          <w:rFonts w:ascii="Arial" w:hAnsi="Arial" w:cs="Arial"/>
          <w:b/>
          <w:bCs/>
          <w:sz w:val="44"/>
          <w:szCs w:val="44"/>
        </w:rPr>
      </w:pPr>
      <w:r w:rsidRPr="00506788">
        <w:rPr>
          <w:rFonts w:ascii="Arial" w:hAnsi="Arial" w:cs="Arial"/>
          <w:b/>
          <w:bCs/>
          <w:sz w:val="44"/>
          <w:szCs w:val="44"/>
        </w:rPr>
        <w:t>You may be seeing some new “faces” that you don’t recognize. Our program is taking part in this national study, which is sponsored by the Administration for Children and Families.</w:t>
      </w:r>
    </w:p>
    <w:p w14:paraId="715253E9" w14:textId="77777777" w:rsidR="00506788" w:rsidRPr="00506788" w:rsidRDefault="00506788" w:rsidP="00506788">
      <w:pPr>
        <w:widowControl w:val="0"/>
        <w:autoSpaceDE w:val="0"/>
        <w:autoSpaceDN w:val="0"/>
        <w:spacing w:line="493" w:lineRule="exact"/>
        <w:ind w:left="180" w:firstLine="0"/>
        <w:jc w:val="center"/>
        <w:rPr>
          <w:rFonts w:ascii="Arial" w:hAnsi="Arial" w:cs="Arial"/>
          <w:b/>
          <w:bCs/>
          <w:sz w:val="44"/>
          <w:szCs w:val="44"/>
        </w:rPr>
      </w:pPr>
    </w:p>
    <w:p w14:paraId="7E6A04E1" w14:textId="65EF7FEC" w:rsidR="00506788" w:rsidRPr="00506788" w:rsidRDefault="00506788" w:rsidP="00506788">
      <w:pPr>
        <w:widowControl w:val="0"/>
        <w:autoSpaceDE w:val="0"/>
        <w:autoSpaceDN w:val="0"/>
        <w:spacing w:line="400" w:lineRule="exact"/>
        <w:ind w:left="187" w:firstLine="0"/>
        <w:jc w:val="center"/>
        <w:rPr>
          <w:rFonts w:ascii="Arial" w:hAnsi="Arial" w:cs="Arial"/>
          <w:b/>
          <w:bCs/>
          <w:sz w:val="44"/>
          <w:szCs w:val="44"/>
        </w:rPr>
      </w:pPr>
      <w:r w:rsidRPr="00506788">
        <w:rPr>
          <w:rFonts w:ascii="Arial" w:hAnsi="Arial" w:cs="Arial"/>
          <w:b/>
          <w:bCs/>
          <w:sz w:val="44"/>
          <w:szCs w:val="44"/>
        </w:rPr>
        <w:t>In a few weeks, a team from Mathematica Policy Research, a respected independent organization, will be at our center to conduct AI/AN FACES 2019.</w:t>
      </w:r>
    </w:p>
    <w:p w14:paraId="4D2929CC" w14:textId="3F355718" w:rsidR="0015519A" w:rsidRPr="0015519A" w:rsidRDefault="00506788" w:rsidP="00506788">
      <w:pPr>
        <w:widowControl w:val="0"/>
        <w:autoSpaceDE w:val="0"/>
        <w:autoSpaceDN w:val="0"/>
        <w:spacing w:before="240" w:line="240" w:lineRule="auto"/>
        <w:ind w:left="187" w:firstLine="0"/>
        <w:jc w:val="center"/>
        <w:rPr>
          <w:rFonts w:ascii="Arial" w:hAnsi="Arial" w:cs="Arial"/>
          <w:b/>
          <w:bCs/>
          <w:color w:val="BD2929"/>
          <w:sz w:val="44"/>
          <w:szCs w:val="44"/>
        </w:rPr>
      </w:pPr>
      <w:r w:rsidRPr="00506788">
        <w:rPr>
          <w:rFonts w:ascii="Arial" w:hAnsi="Arial" w:cs="Arial"/>
          <w:b/>
          <w:bCs/>
          <w:color w:val="BD2929"/>
          <w:sz w:val="44"/>
          <w:szCs w:val="44"/>
        </w:rPr>
        <w:t>Thank you for your participation!</w:t>
      </w:r>
    </w:p>
    <w:p w14:paraId="6EA0F5FB" w14:textId="77777777" w:rsidR="00506788" w:rsidRPr="00506788" w:rsidRDefault="00506788" w:rsidP="00506788">
      <w:pPr>
        <w:widowControl w:val="0"/>
        <w:autoSpaceDE w:val="0"/>
        <w:autoSpaceDN w:val="0"/>
        <w:spacing w:before="11" w:line="240" w:lineRule="auto"/>
        <w:ind w:firstLine="0"/>
        <w:rPr>
          <w:b/>
          <w:bCs/>
          <w:sz w:val="23"/>
          <w:szCs w:val="48"/>
        </w:rPr>
      </w:pPr>
      <w:r w:rsidRPr="00506788">
        <w:rPr>
          <w:b/>
          <w:bCs/>
          <w:noProof/>
          <w:sz w:val="48"/>
          <w:szCs w:val="48"/>
        </w:rPr>
        <mc:AlternateContent>
          <mc:Choice Requires="wpg">
            <w:drawing>
              <wp:anchor distT="0" distB="0" distL="114300" distR="114300" simplePos="0" relativeHeight="251817984" behindDoc="0" locked="0" layoutInCell="1" allowOverlap="1" wp14:anchorId="65E0C5BB" wp14:editId="7B0E8680">
                <wp:simplePos x="0" y="0"/>
                <wp:positionH relativeFrom="page">
                  <wp:posOffset>7205980</wp:posOffset>
                </wp:positionH>
                <wp:positionV relativeFrom="paragraph">
                  <wp:posOffset>198755</wp:posOffset>
                </wp:positionV>
                <wp:extent cx="259080" cy="438150"/>
                <wp:effectExtent l="5080" t="5715" r="2540" b="3810"/>
                <wp:wrapNone/>
                <wp:docPr id="221" name="Group 5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11336" y="1514"/>
                          <a:chExt cx="408" cy="690"/>
                        </a:xfrm>
                      </wpg:grpSpPr>
                      <wps:wsp>
                        <wps:cNvPr id="222" name="AutoShape 584"/>
                        <wps:cNvSpPr>
                          <a:spLocks/>
                        </wps:cNvSpPr>
                        <wps:spPr bwMode="auto">
                          <a:xfrm>
                            <a:off x="11336" y="1515"/>
                            <a:ext cx="408" cy="687"/>
                          </a:xfrm>
                          <a:custGeom>
                            <a:avLst/>
                            <a:gdLst>
                              <a:gd name="T0" fmla="+- 0 11646 11336"/>
                              <a:gd name="T1" fmla="*/ T0 w 408"/>
                              <a:gd name="T2" fmla="+- 0 1516 1515"/>
                              <a:gd name="T3" fmla="*/ 1516 h 687"/>
                              <a:gd name="T4" fmla="+- 0 11606 11336"/>
                              <a:gd name="T5" fmla="*/ T4 w 408"/>
                              <a:gd name="T6" fmla="+- 0 1517 1515"/>
                              <a:gd name="T7" fmla="*/ 1517 h 687"/>
                              <a:gd name="T8" fmla="+- 0 11336 11336"/>
                              <a:gd name="T9" fmla="*/ T8 w 408"/>
                              <a:gd name="T10" fmla="+- 0 1522 1515"/>
                              <a:gd name="T11" fmla="*/ 1522 h 687"/>
                              <a:gd name="T12" fmla="+- 0 11338 11336"/>
                              <a:gd name="T13" fmla="*/ T12 w 408"/>
                              <a:gd name="T14" fmla="+- 0 1643 1515"/>
                              <a:gd name="T15" fmla="*/ 1643 h 687"/>
                              <a:gd name="T16" fmla="+- 0 11338 11336"/>
                              <a:gd name="T17" fmla="*/ T16 w 408"/>
                              <a:gd name="T18" fmla="+- 0 1693 1515"/>
                              <a:gd name="T19" fmla="*/ 1693 h 687"/>
                              <a:gd name="T20" fmla="+- 0 11336 11336"/>
                              <a:gd name="T21" fmla="*/ T20 w 408"/>
                              <a:gd name="T22" fmla="+- 0 1774 1515"/>
                              <a:gd name="T23" fmla="*/ 1774 h 687"/>
                              <a:gd name="T24" fmla="+- 0 11336 11336"/>
                              <a:gd name="T25" fmla="*/ T24 w 408"/>
                              <a:gd name="T26" fmla="+- 0 1855 1515"/>
                              <a:gd name="T27" fmla="*/ 1855 h 687"/>
                              <a:gd name="T28" fmla="+- 0 11337 11336"/>
                              <a:gd name="T29" fmla="*/ T28 w 408"/>
                              <a:gd name="T30" fmla="+- 0 1959 1515"/>
                              <a:gd name="T31" fmla="*/ 1959 h 687"/>
                              <a:gd name="T32" fmla="+- 0 11336 11336"/>
                              <a:gd name="T33" fmla="*/ T32 w 408"/>
                              <a:gd name="T34" fmla="+- 0 2012 1515"/>
                              <a:gd name="T35" fmla="*/ 2012 h 687"/>
                              <a:gd name="T36" fmla="+- 0 11337 11336"/>
                              <a:gd name="T37" fmla="*/ T36 w 408"/>
                              <a:gd name="T38" fmla="+- 0 2095 1515"/>
                              <a:gd name="T39" fmla="*/ 2095 h 687"/>
                              <a:gd name="T40" fmla="+- 0 11339 11336"/>
                              <a:gd name="T41" fmla="*/ T40 w 408"/>
                              <a:gd name="T42" fmla="+- 0 2160 1515"/>
                              <a:gd name="T43" fmla="*/ 2160 h 687"/>
                              <a:gd name="T44" fmla="+- 0 11353 11336"/>
                              <a:gd name="T45" fmla="*/ T44 w 408"/>
                              <a:gd name="T46" fmla="+- 0 2190 1515"/>
                              <a:gd name="T47" fmla="*/ 2190 h 687"/>
                              <a:gd name="T48" fmla="+- 0 11393 11336"/>
                              <a:gd name="T49" fmla="*/ T48 w 408"/>
                              <a:gd name="T50" fmla="+- 0 2196 1515"/>
                              <a:gd name="T51" fmla="*/ 2196 h 687"/>
                              <a:gd name="T52" fmla="+- 0 11461 11336"/>
                              <a:gd name="T53" fmla="*/ T52 w 408"/>
                              <a:gd name="T54" fmla="+- 0 2201 1515"/>
                              <a:gd name="T55" fmla="*/ 2201 h 687"/>
                              <a:gd name="T56" fmla="+- 0 11516 11336"/>
                              <a:gd name="T57" fmla="*/ T56 w 408"/>
                              <a:gd name="T58" fmla="+- 0 2202 1515"/>
                              <a:gd name="T59" fmla="*/ 2202 h 687"/>
                              <a:gd name="T60" fmla="+- 0 11580 11336"/>
                              <a:gd name="T61" fmla="*/ T60 w 408"/>
                              <a:gd name="T62" fmla="+- 0 2201 1515"/>
                              <a:gd name="T63" fmla="*/ 2201 h 687"/>
                              <a:gd name="T64" fmla="+- 0 11741 11336"/>
                              <a:gd name="T65" fmla="*/ T64 w 408"/>
                              <a:gd name="T66" fmla="+- 0 2167 1515"/>
                              <a:gd name="T67" fmla="*/ 2167 h 687"/>
                              <a:gd name="T68" fmla="+- 0 11743 11336"/>
                              <a:gd name="T69" fmla="*/ T68 w 408"/>
                              <a:gd name="T70" fmla="+- 0 2135 1515"/>
                              <a:gd name="T71" fmla="*/ 2135 h 687"/>
                              <a:gd name="T72" fmla="+- 0 11742 11336"/>
                              <a:gd name="T73" fmla="*/ T72 w 408"/>
                              <a:gd name="T74" fmla="+- 0 2095 1515"/>
                              <a:gd name="T75" fmla="*/ 2095 h 687"/>
                              <a:gd name="T76" fmla="+- 0 11740 11336"/>
                              <a:gd name="T77" fmla="*/ T76 w 408"/>
                              <a:gd name="T78" fmla="+- 0 2025 1515"/>
                              <a:gd name="T79" fmla="*/ 2025 h 687"/>
                              <a:gd name="T80" fmla="+- 0 11739 11336"/>
                              <a:gd name="T81" fmla="*/ T80 w 408"/>
                              <a:gd name="T82" fmla="+- 0 1959 1515"/>
                              <a:gd name="T83" fmla="*/ 1959 h 687"/>
                              <a:gd name="T84" fmla="+- 0 11739 11336"/>
                              <a:gd name="T85" fmla="*/ T84 w 408"/>
                              <a:gd name="T86" fmla="+- 0 1829 1515"/>
                              <a:gd name="T87" fmla="*/ 1829 h 687"/>
                              <a:gd name="T88" fmla="+- 0 11636 11336"/>
                              <a:gd name="T89" fmla="*/ T88 w 408"/>
                              <a:gd name="T90" fmla="+- 0 1811 1515"/>
                              <a:gd name="T91" fmla="*/ 1811 h 687"/>
                              <a:gd name="T92" fmla="+- 0 11636 11336"/>
                              <a:gd name="T93" fmla="*/ T92 w 408"/>
                              <a:gd name="T94" fmla="+- 0 1808 1515"/>
                              <a:gd name="T95" fmla="*/ 1808 h 687"/>
                              <a:gd name="T96" fmla="+- 0 11637 11336"/>
                              <a:gd name="T97" fmla="*/ T96 w 408"/>
                              <a:gd name="T98" fmla="+- 0 1808 1515"/>
                              <a:gd name="T99" fmla="*/ 1808 h 687"/>
                              <a:gd name="T100" fmla="+- 0 11738 11336"/>
                              <a:gd name="T101" fmla="*/ T100 w 408"/>
                              <a:gd name="T102" fmla="+- 0 1767 1515"/>
                              <a:gd name="T103" fmla="*/ 1767 h 687"/>
                              <a:gd name="T104" fmla="+- 0 11736 11336"/>
                              <a:gd name="T105" fmla="*/ T104 w 408"/>
                              <a:gd name="T106" fmla="+- 0 1693 1515"/>
                              <a:gd name="T107" fmla="*/ 1693 h 687"/>
                              <a:gd name="T108" fmla="+- 0 11735 11336"/>
                              <a:gd name="T109" fmla="*/ T108 w 408"/>
                              <a:gd name="T110" fmla="+- 0 1668 1515"/>
                              <a:gd name="T111" fmla="*/ 1668 h 687"/>
                              <a:gd name="T112" fmla="+- 0 11732 11336"/>
                              <a:gd name="T113" fmla="*/ T112 w 408"/>
                              <a:gd name="T114" fmla="+- 0 1614 1515"/>
                              <a:gd name="T115" fmla="*/ 1614 h 687"/>
                              <a:gd name="T116" fmla="+- 0 11711 11336"/>
                              <a:gd name="T117" fmla="*/ T116 w 408"/>
                              <a:gd name="T118" fmla="+- 0 1518 1515"/>
                              <a:gd name="T119" fmla="*/ 1518 h 687"/>
                              <a:gd name="T120" fmla="+- 0 11694 11336"/>
                              <a:gd name="T121" fmla="*/ T120 w 408"/>
                              <a:gd name="T122" fmla="+- 0 1516 1515"/>
                              <a:gd name="T123" fmla="*/ 1516 h 687"/>
                              <a:gd name="T124" fmla="+- 0 11666 11336"/>
                              <a:gd name="T125" fmla="*/ T124 w 408"/>
                              <a:gd name="T126" fmla="+- 0 1515 1515"/>
                              <a:gd name="T127" fmla="*/ 1515 h 687"/>
                              <a:gd name="T128" fmla="+- 0 11637 11336"/>
                              <a:gd name="T129" fmla="*/ T128 w 408"/>
                              <a:gd name="T130" fmla="+- 0 1808 1515"/>
                              <a:gd name="T131" fmla="*/ 1808 h 687"/>
                              <a:gd name="T132" fmla="+- 0 11738 11336"/>
                              <a:gd name="T133" fmla="*/ T132 w 408"/>
                              <a:gd name="T134" fmla="+- 0 1811 1515"/>
                              <a:gd name="T135" fmla="*/ 1811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08" h="687">
                                <a:moveTo>
                                  <a:pt x="330" y="0"/>
                                </a:moveTo>
                                <a:lnTo>
                                  <a:pt x="310" y="1"/>
                                </a:lnTo>
                                <a:lnTo>
                                  <a:pt x="290" y="2"/>
                                </a:lnTo>
                                <a:lnTo>
                                  <a:pt x="270" y="2"/>
                                </a:lnTo>
                                <a:lnTo>
                                  <a:pt x="258" y="2"/>
                                </a:lnTo>
                                <a:lnTo>
                                  <a:pt x="0" y="7"/>
                                </a:lnTo>
                                <a:lnTo>
                                  <a:pt x="2" y="84"/>
                                </a:lnTo>
                                <a:lnTo>
                                  <a:pt x="2" y="128"/>
                                </a:lnTo>
                                <a:lnTo>
                                  <a:pt x="2" y="153"/>
                                </a:lnTo>
                                <a:lnTo>
                                  <a:pt x="2" y="178"/>
                                </a:lnTo>
                                <a:lnTo>
                                  <a:pt x="1" y="218"/>
                                </a:lnTo>
                                <a:lnTo>
                                  <a:pt x="0" y="259"/>
                                </a:lnTo>
                                <a:lnTo>
                                  <a:pt x="0" y="314"/>
                                </a:lnTo>
                                <a:lnTo>
                                  <a:pt x="0" y="340"/>
                                </a:lnTo>
                                <a:lnTo>
                                  <a:pt x="1" y="376"/>
                                </a:lnTo>
                                <a:lnTo>
                                  <a:pt x="1" y="444"/>
                                </a:lnTo>
                                <a:lnTo>
                                  <a:pt x="1" y="463"/>
                                </a:lnTo>
                                <a:lnTo>
                                  <a:pt x="0" y="497"/>
                                </a:lnTo>
                                <a:lnTo>
                                  <a:pt x="0" y="528"/>
                                </a:lnTo>
                                <a:lnTo>
                                  <a:pt x="1" y="580"/>
                                </a:lnTo>
                                <a:lnTo>
                                  <a:pt x="2" y="616"/>
                                </a:lnTo>
                                <a:lnTo>
                                  <a:pt x="3" y="645"/>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44"/>
                                </a:lnTo>
                                <a:lnTo>
                                  <a:pt x="403" y="376"/>
                                </a:lnTo>
                                <a:lnTo>
                                  <a:pt x="403" y="314"/>
                                </a:lnTo>
                                <a:lnTo>
                                  <a:pt x="402" y="296"/>
                                </a:lnTo>
                                <a:lnTo>
                                  <a:pt x="300" y="296"/>
                                </a:lnTo>
                                <a:lnTo>
                                  <a:pt x="300" y="294"/>
                                </a:lnTo>
                                <a:lnTo>
                                  <a:pt x="300" y="293"/>
                                </a:lnTo>
                                <a:lnTo>
                                  <a:pt x="301" y="293"/>
                                </a:lnTo>
                                <a:lnTo>
                                  <a:pt x="402" y="293"/>
                                </a:lnTo>
                                <a:lnTo>
                                  <a:pt x="402" y="252"/>
                                </a:lnTo>
                                <a:lnTo>
                                  <a:pt x="400" y="190"/>
                                </a:lnTo>
                                <a:lnTo>
                                  <a:pt x="400" y="178"/>
                                </a:lnTo>
                                <a:lnTo>
                                  <a:pt x="399" y="165"/>
                                </a:lnTo>
                                <a:lnTo>
                                  <a:pt x="399" y="153"/>
                                </a:lnTo>
                                <a:lnTo>
                                  <a:pt x="398" y="137"/>
                                </a:lnTo>
                                <a:lnTo>
                                  <a:pt x="396" y="99"/>
                                </a:lnTo>
                                <a:lnTo>
                                  <a:pt x="391" y="6"/>
                                </a:lnTo>
                                <a:lnTo>
                                  <a:pt x="375" y="3"/>
                                </a:lnTo>
                                <a:lnTo>
                                  <a:pt x="366" y="2"/>
                                </a:lnTo>
                                <a:lnTo>
                                  <a:pt x="358" y="1"/>
                                </a:lnTo>
                                <a:lnTo>
                                  <a:pt x="350" y="1"/>
                                </a:lnTo>
                                <a:lnTo>
                                  <a:pt x="330" y="0"/>
                                </a:lnTo>
                                <a:close/>
                                <a:moveTo>
                                  <a:pt x="402" y="293"/>
                                </a:moveTo>
                                <a:lnTo>
                                  <a:pt x="301" y="293"/>
                                </a:lnTo>
                                <a:lnTo>
                                  <a:pt x="300" y="296"/>
                                </a:lnTo>
                                <a:lnTo>
                                  <a:pt x="402" y="296"/>
                                </a:lnTo>
                                <a:lnTo>
                                  <a:pt x="402" y="293"/>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3" name="Freeform 585"/>
                        <wps:cNvSpPr>
                          <a:spLocks/>
                        </wps:cNvSpPr>
                        <wps:spPr bwMode="auto">
                          <a:xfrm>
                            <a:off x="11436" y="1513"/>
                            <a:ext cx="242" cy="690"/>
                          </a:xfrm>
                          <a:custGeom>
                            <a:avLst/>
                            <a:gdLst>
                              <a:gd name="T0" fmla="+- 0 11535 11437"/>
                              <a:gd name="T1" fmla="*/ T0 w 242"/>
                              <a:gd name="T2" fmla="+- 0 1515 1514"/>
                              <a:gd name="T3" fmla="*/ 1515 h 690"/>
                              <a:gd name="T4" fmla="+- 0 11520 11437"/>
                              <a:gd name="T5" fmla="*/ T4 w 242"/>
                              <a:gd name="T6" fmla="+- 0 1546 1514"/>
                              <a:gd name="T7" fmla="*/ 1546 h 690"/>
                              <a:gd name="T8" fmla="+- 0 11507 11437"/>
                              <a:gd name="T9" fmla="*/ T8 w 242"/>
                              <a:gd name="T10" fmla="+- 0 1579 1514"/>
                              <a:gd name="T11" fmla="*/ 1579 h 690"/>
                              <a:gd name="T12" fmla="+- 0 11493 11437"/>
                              <a:gd name="T13" fmla="*/ T12 w 242"/>
                              <a:gd name="T14" fmla="+- 0 1607 1514"/>
                              <a:gd name="T15" fmla="*/ 1607 h 690"/>
                              <a:gd name="T16" fmla="+- 0 11477 11437"/>
                              <a:gd name="T17" fmla="*/ T16 w 242"/>
                              <a:gd name="T18" fmla="+- 0 1633 1514"/>
                              <a:gd name="T19" fmla="*/ 1633 h 690"/>
                              <a:gd name="T20" fmla="+- 0 11463 11437"/>
                              <a:gd name="T21" fmla="*/ T20 w 242"/>
                              <a:gd name="T22" fmla="+- 0 1658 1514"/>
                              <a:gd name="T23" fmla="*/ 1658 h 690"/>
                              <a:gd name="T24" fmla="+- 0 11448 11437"/>
                              <a:gd name="T25" fmla="*/ T24 w 242"/>
                              <a:gd name="T26" fmla="+- 0 1682 1514"/>
                              <a:gd name="T27" fmla="*/ 1682 h 690"/>
                              <a:gd name="T28" fmla="+- 0 11438 11437"/>
                              <a:gd name="T29" fmla="*/ T28 w 242"/>
                              <a:gd name="T30" fmla="+- 0 1702 1514"/>
                              <a:gd name="T31" fmla="*/ 1702 h 690"/>
                              <a:gd name="T32" fmla="+- 0 11438 11437"/>
                              <a:gd name="T33" fmla="*/ T32 w 242"/>
                              <a:gd name="T34" fmla="+- 0 1724 1514"/>
                              <a:gd name="T35" fmla="*/ 1724 h 690"/>
                              <a:gd name="T36" fmla="+- 0 11468 11437"/>
                              <a:gd name="T37" fmla="*/ T36 w 242"/>
                              <a:gd name="T38" fmla="+- 0 1772 1514"/>
                              <a:gd name="T39" fmla="*/ 1772 h 690"/>
                              <a:gd name="T40" fmla="+- 0 11507 11437"/>
                              <a:gd name="T41" fmla="*/ T40 w 242"/>
                              <a:gd name="T42" fmla="+- 0 1812 1514"/>
                              <a:gd name="T43" fmla="*/ 1812 h 690"/>
                              <a:gd name="T44" fmla="+- 0 11541 11437"/>
                              <a:gd name="T45" fmla="*/ T44 w 242"/>
                              <a:gd name="T46" fmla="+- 0 1849 1514"/>
                              <a:gd name="T47" fmla="*/ 1849 h 690"/>
                              <a:gd name="T48" fmla="+- 0 11558 11437"/>
                              <a:gd name="T49" fmla="*/ T48 w 242"/>
                              <a:gd name="T50" fmla="+- 0 1870 1514"/>
                              <a:gd name="T51" fmla="*/ 1870 h 690"/>
                              <a:gd name="T52" fmla="+- 0 11571 11437"/>
                              <a:gd name="T53" fmla="*/ T52 w 242"/>
                              <a:gd name="T54" fmla="+- 0 1887 1514"/>
                              <a:gd name="T55" fmla="*/ 1887 h 690"/>
                              <a:gd name="T56" fmla="+- 0 11519 11437"/>
                              <a:gd name="T57" fmla="*/ T56 w 242"/>
                              <a:gd name="T58" fmla="+- 0 1947 1514"/>
                              <a:gd name="T59" fmla="*/ 1947 h 690"/>
                              <a:gd name="T60" fmla="+- 0 11499 11437"/>
                              <a:gd name="T61" fmla="*/ T60 w 242"/>
                              <a:gd name="T62" fmla="+- 0 1971 1514"/>
                              <a:gd name="T63" fmla="*/ 1971 h 690"/>
                              <a:gd name="T64" fmla="+- 0 11475 11437"/>
                              <a:gd name="T65" fmla="*/ T64 w 242"/>
                              <a:gd name="T66" fmla="+- 0 1994 1514"/>
                              <a:gd name="T67" fmla="*/ 1994 h 690"/>
                              <a:gd name="T68" fmla="+- 0 11462 11437"/>
                              <a:gd name="T69" fmla="*/ T68 w 242"/>
                              <a:gd name="T70" fmla="+- 0 2031 1514"/>
                              <a:gd name="T71" fmla="*/ 2031 h 690"/>
                              <a:gd name="T72" fmla="+- 0 11471 11437"/>
                              <a:gd name="T73" fmla="*/ T72 w 242"/>
                              <a:gd name="T74" fmla="+- 0 2069 1514"/>
                              <a:gd name="T75" fmla="*/ 2069 h 690"/>
                              <a:gd name="T76" fmla="+- 0 11489 11437"/>
                              <a:gd name="T77" fmla="*/ T76 w 242"/>
                              <a:gd name="T78" fmla="+- 0 2095 1514"/>
                              <a:gd name="T79" fmla="*/ 2095 h 690"/>
                              <a:gd name="T80" fmla="+- 0 11509 11437"/>
                              <a:gd name="T81" fmla="*/ T80 w 242"/>
                              <a:gd name="T82" fmla="+- 0 2116 1514"/>
                              <a:gd name="T83" fmla="*/ 2116 h 690"/>
                              <a:gd name="T84" fmla="+- 0 11520 11437"/>
                              <a:gd name="T85" fmla="*/ T84 w 242"/>
                              <a:gd name="T86" fmla="+- 0 2135 1514"/>
                              <a:gd name="T87" fmla="*/ 2135 h 690"/>
                              <a:gd name="T88" fmla="+- 0 11538 11437"/>
                              <a:gd name="T89" fmla="*/ T88 w 242"/>
                              <a:gd name="T90" fmla="+- 0 2158 1514"/>
                              <a:gd name="T91" fmla="*/ 2158 h 690"/>
                              <a:gd name="T92" fmla="+- 0 11556 11437"/>
                              <a:gd name="T93" fmla="*/ T92 w 242"/>
                              <a:gd name="T94" fmla="+- 0 2181 1514"/>
                              <a:gd name="T95" fmla="*/ 2181 h 690"/>
                              <a:gd name="T96" fmla="+- 0 11565 11437"/>
                              <a:gd name="T97" fmla="*/ T96 w 242"/>
                              <a:gd name="T98" fmla="+- 0 2196 1514"/>
                              <a:gd name="T99" fmla="*/ 2196 h 690"/>
                              <a:gd name="T100" fmla="+- 0 11678 11437"/>
                              <a:gd name="T101" fmla="*/ T100 w 242"/>
                              <a:gd name="T102" fmla="+- 0 2201 1514"/>
                              <a:gd name="T103" fmla="*/ 2201 h 690"/>
                              <a:gd name="T104" fmla="+- 0 11662 11437"/>
                              <a:gd name="T105" fmla="*/ T104 w 242"/>
                              <a:gd name="T106" fmla="+- 0 2176 1514"/>
                              <a:gd name="T107" fmla="*/ 2176 h 690"/>
                              <a:gd name="T108" fmla="+- 0 11642 11437"/>
                              <a:gd name="T109" fmla="*/ T108 w 242"/>
                              <a:gd name="T110" fmla="+- 0 2144 1514"/>
                              <a:gd name="T111" fmla="*/ 2144 h 690"/>
                              <a:gd name="T112" fmla="+- 0 11621 11437"/>
                              <a:gd name="T113" fmla="*/ T112 w 242"/>
                              <a:gd name="T114" fmla="+- 0 2110 1514"/>
                              <a:gd name="T115" fmla="*/ 2110 h 690"/>
                              <a:gd name="T116" fmla="+- 0 11595 11437"/>
                              <a:gd name="T117" fmla="*/ T116 w 242"/>
                              <a:gd name="T118" fmla="+- 0 2077 1514"/>
                              <a:gd name="T119" fmla="*/ 2077 h 690"/>
                              <a:gd name="T120" fmla="+- 0 11577 11437"/>
                              <a:gd name="T121" fmla="*/ T120 w 242"/>
                              <a:gd name="T122" fmla="+- 0 2053 1514"/>
                              <a:gd name="T123" fmla="*/ 2053 h 690"/>
                              <a:gd name="T124" fmla="+- 0 11567 11437"/>
                              <a:gd name="T125" fmla="*/ T124 w 242"/>
                              <a:gd name="T126" fmla="+- 0 2037 1514"/>
                              <a:gd name="T127" fmla="*/ 2037 h 690"/>
                              <a:gd name="T128" fmla="+- 0 11600 11437"/>
                              <a:gd name="T129" fmla="*/ T128 w 242"/>
                              <a:gd name="T130" fmla="+- 0 1996 1514"/>
                              <a:gd name="T131" fmla="*/ 1996 h 690"/>
                              <a:gd name="T132" fmla="+- 0 11635 11437"/>
                              <a:gd name="T133" fmla="*/ T132 w 242"/>
                              <a:gd name="T134" fmla="+- 0 1958 1514"/>
                              <a:gd name="T135" fmla="*/ 1958 h 690"/>
                              <a:gd name="T136" fmla="+- 0 11671 11437"/>
                              <a:gd name="T137" fmla="*/ T136 w 242"/>
                              <a:gd name="T138" fmla="+- 0 1897 1514"/>
                              <a:gd name="T139" fmla="*/ 1897 h 690"/>
                              <a:gd name="T140" fmla="+- 0 11657 11437"/>
                              <a:gd name="T141" fmla="*/ T140 w 242"/>
                              <a:gd name="T142" fmla="+- 0 1847 1514"/>
                              <a:gd name="T143" fmla="*/ 1847 h 690"/>
                              <a:gd name="T144" fmla="+- 0 11636 11437"/>
                              <a:gd name="T145" fmla="*/ T144 w 242"/>
                              <a:gd name="T146" fmla="+- 0 1823 1514"/>
                              <a:gd name="T147" fmla="*/ 1823 h 690"/>
                              <a:gd name="T148" fmla="+- 0 11582 11437"/>
                              <a:gd name="T149" fmla="*/ T148 w 242"/>
                              <a:gd name="T150" fmla="+- 0 1762 1514"/>
                              <a:gd name="T151" fmla="*/ 1762 h 690"/>
                              <a:gd name="T152" fmla="+- 0 11531 11437"/>
                              <a:gd name="T153" fmla="*/ T152 w 242"/>
                              <a:gd name="T154" fmla="+- 0 1712 1514"/>
                              <a:gd name="T155" fmla="*/ 1712 h 690"/>
                              <a:gd name="T156" fmla="+- 0 11522 11437"/>
                              <a:gd name="T157" fmla="*/ T156 w 242"/>
                              <a:gd name="T158" fmla="+- 0 1703 1514"/>
                              <a:gd name="T159" fmla="*/ 1703 h 690"/>
                              <a:gd name="T160" fmla="+- 0 11526 11437"/>
                              <a:gd name="T161" fmla="*/ T160 w 242"/>
                              <a:gd name="T162" fmla="+- 0 1694 1514"/>
                              <a:gd name="T163" fmla="*/ 1694 h 690"/>
                              <a:gd name="T164" fmla="+- 0 11536 11437"/>
                              <a:gd name="T165" fmla="*/ T164 w 242"/>
                              <a:gd name="T166" fmla="+- 0 1676 1514"/>
                              <a:gd name="T167" fmla="*/ 1676 h 690"/>
                              <a:gd name="T168" fmla="+- 0 11551 11437"/>
                              <a:gd name="T169" fmla="*/ T168 w 242"/>
                              <a:gd name="T170" fmla="+- 0 1648 1514"/>
                              <a:gd name="T171" fmla="*/ 1648 h 690"/>
                              <a:gd name="T172" fmla="+- 0 11567 11437"/>
                              <a:gd name="T173" fmla="*/ T172 w 242"/>
                              <a:gd name="T174" fmla="+- 0 1610 1514"/>
                              <a:gd name="T175" fmla="*/ 1610 h 690"/>
                              <a:gd name="T176" fmla="+- 0 11584 11437"/>
                              <a:gd name="T177" fmla="*/ T176 w 242"/>
                              <a:gd name="T178" fmla="+- 0 1559 1514"/>
                              <a:gd name="T179" fmla="*/ 1559 h 690"/>
                              <a:gd name="T180" fmla="+- 0 11600 11437"/>
                              <a:gd name="T181" fmla="*/ T180 w 242"/>
                              <a:gd name="T182" fmla="+- 0 1530 1514"/>
                              <a:gd name="T183" fmla="*/ 1530 h 690"/>
                              <a:gd name="T184" fmla="+- 0 11602 11437"/>
                              <a:gd name="T185" fmla="*/ T184 w 242"/>
                              <a:gd name="T186" fmla="+- 0 1514 1514"/>
                              <a:gd name="T187" fmla="*/ 1514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1"/>
                                </a:lnTo>
                                <a:lnTo>
                                  <a:pt x="90" y="16"/>
                                </a:lnTo>
                                <a:lnTo>
                                  <a:pt x="83" y="32"/>
                                </a:lnTo>
                                <a:lnTo>
                                  <a:pt x="77" y="48"/>
                                </a:lnTo>
                                <a:lnTo>
                                  <a:pt x="70" y="65"/>
                                </a:lnTo>
                                <a:lnTo>
                                  <a:pt x="63" y="79"/>
                                </a:lnTo>
                                <a:lnTo>
                                  <a:pt x="56" y="93"/>
                                </a:lnTo>
                                <a:lnTo>
                                  <a:pt x="49" y="106"/>
                                </a:lnTo>
                                <a:lnTo>
                                  <a:pt x="40" y="119"/>
                                </a:lnTo>
                                <a:lnTo>
                                  <a:pt x="33" y="131"/>
                                </a:lnTo>
                                <a:lnTo>
                                  <a:pt x="26" y="144"/>
                                </a:lnTo>
                                <a:lnTo>
                                  <a:pt x="18" y="156"/>
                                </a:lnTo>
                                <a:lnTo>
                                  <a:pt x="11" y="168"/>
                                </a:lnTo>
                                <a:lnTo>
                                  <a:pt x="5" y="177"/>
                                </a:lnTo>
                                <a:lnTo>
                                  <a:pt x="1" y="188"/>
                                </a:lnTo>
                                <a:lnTo>
                                  <a:pt x="0" y="199"/>
                                </a:lnTo>
                                <a:lnTo>
                                  <a:pt x="1" y="210"/>
                                </a:lnTo>
                                <a:lnTo>
                                  <a:pt x="14" y="236"/>
                                </a:lnTo>
                                <a:lnTo>
                                  <a:pt x="31" y="258"/>
                                </a:lnTo>
                                <a:lnTo>
                                  <a:pt x="51" y="278"/>
                                </a:lnTo>
                                <a:lnTo>
                                  <a:pt x="70" y="298"/>
                                </a:lnTo>
                                <a:lnTo>
                                  <a:pt x="93" y="322"/>
                                </a:lnTo>
                                <a:lnTo>
                                  <a:pt x="104" y="335"/>
                                </a:lnTo>
                                <a:lnTo>
                                  <a:pt x="115" y="348"/>
                                </a:lnTo>
                                <a:lnTo>
                                  <a:pt x="121" y="356"/>
                                </a:lnTo>
                                <a:lnTo>
                                  <a:pt x="128" y="365"/>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4"/>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4"/>
                                </a:lnTo>
                                <a:lnTo>
                                  <a:pt x="184" y="596"/>
                                </a:lnTo>
                                <a:lnTo>
                                  <a:pt x="171" y="580"/>
                                </a:lnTo>
                                <a:lnTo>
                                  <a:pt x="158" y="563"/>
                                </a:lnTo>
                                <a:lnTo>
                                  <a:pt x="146" y="547"/>
                                </a:lnTo>
                                <a:lnTo>
                                  <a:pt x="140" y="539"/>
                                </a:lnTo>
                                <a:lnTo>
                                  <a:pt x="135" y="531"/>
                                </a:lnTo>
                                <a:lnTo>
                                  <a:pt x="130" y="523"/>
                                </a:lnTo>
                                <a:lnTo>
                                  <a:pt x="151" y="496"/>
                                </a:lnTo>
                                <a:lnTo>
                                  <a:pt x="163" y="482"/>
                                </a:lnTo>
                                <a:lnTo>
                                  <a:pt x="174" y="469"/>
                                </a:lnTo>
                                <a:lnTo>
                                  <a:pt x="198" y="444"/>
                                </a:lnTo>
                                <a:lnTo>
                                  <a:pt x="221" y="416"/>
                                </a:lnTo>
                                <a:lnTo>
                                  <a:pt x="234" y="383"/>
                                </a:lnTo>
                                <a:lnTo>
                                  <a:pt x="228" y="346"/>
                                </a:lnTo>
                                <a:lnTo>
                                  <a:pt x="220" y="333"/>
                                </a:lnTo>
                                <a:lnTo>
                                  <a:pt x="210" y="321"/>
                                </a:lnTo>
                                <a:lnTo>
                                  <a:pt x="199" y="309"/>
                                </a:lnTo>
                                <a:lnTo>
                                  <a:pt x="189" y="298"/>
                                </a:lnTo>
                                <a:lnTo>
                                  <a:pt x="145" y="248"/>
                                </a:lnTo>
                                <a:lnTo>
                                  <a:pt x="110" y="214"/>
                                </a:lnTo>
                                <a:lnTo>
                                  <a:pt x="94" y="198"/>
                                </a:lnTo>
                                <a:lnTo>
                                  <a:pt x="89" y="193"/>
                                </a:lnTo>
                                <a:lnTo>
                                  <a:pt x="85" y="189"/>
                                </a:lnTo>
                                <a:lnTo>
                                  <a:pt x="87" y="184"/>
                                </a:lnTo>
                                <a:lnTo>
                                  <a:pt x="89" y="180"/>
                                </a:lnTo>
                                <a:lnTo>
                                  <a:pt x="91" y="176"/>
                                </a:lnTo>
                                <a:lnTo>
                                  <a:pt x="99" y="162"/>
                                </a:lnTo>
                                <a:lnTo>
                                  <a:pt x="107" y="148"/>
                                </a:lnTo>
                                <a:lnTo>
                                  <a:pt x="114" y="134"/>
                                </a:lnTo>
                                <a:lnTo>
                                  <a:pt x="121" y="120"/>
                                </a:lnTo>
                                <a:lnTo>
                                  <a:pt x="130" y="96"/>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xmlns:w15="http://schemas.microsoft.com/office/word/2012/wordml">
            <w:pict>
              <v:group w14:anchorId="11358512" id="Group 583" o:spid="_x0000_s1026" style="position:absolute;margin-left:567.4pt;margin-top:15.65pt;width:20.4pt;height:34.5pt;z-index:251817984;mso-position-horizontal-relative:page" coordorigin="11336,1514"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">
                <v:shape id="AutoShape 584" o:spid="_x0000_s1027" style="position:absolute;left:11336;top:1515;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" path="m330,l310,1,290,2r-20,l258,2,,7,2,84r,44l2,153r,25l1,218,,259r,55l,340r1,36l1,444r,19l,497r,31l1,580r1,36l3,645r,29l17,675r6,1l57,681r34,3l125,686r34,1l180,687r22,l244,686r157,-7l405,652r2,-17l407,620r-1,-20l406,580r-1,-32l404,510r-1,-47l403,444r,-68l403,314r-1,-18l300,296r,-2l300,293r1,l402,293r,-41l400,190r,-12l399,165r,-12l398,137,396,99,391,6,375,3,366,2,358,1r-8,l330,xm402,293r-101,l300,296r102,l402,293xe" fillcolor="#7fccad" stroked="f">
                  <v:path arrowok="t" o:connecttype="custom" o:connectlocs="310,1516;270,1517;0,1522;2,1643;2,1693;0,1774;0,1855;1,1959;0,2012;1,2095;3,2160;17,2190;57,2196;125,2201;180,2202;244,2201;405,2167;407,2135;406,2095;404,2025;403,1959;403,1829;300,1811;300,1808;301,1808;402,1767;400,1693;399,1668;396,1614;375,1518;358,1516;330,1515;301,1808;402,1811" o:connectangles="0,0,0,0,0,0,0,0,0,0,0,0,0,0,0,0,0,0,0,0,0,0,0,0,0,0,0,0,0,0,0,0,0,0"/>
                </v:shape>
                <v:shape id="Freeform 585" o:spid="_x0000_s1028" style="position:absolute;left:11436;top:1513;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" path="m165,l98,1,90,16,83,32,77,48,70,65,63,79,56,93r-7,13l40,119r-7,12l26,144r-8,12l11,168r-6,9l1,188,,199r1,11l14,236r17,22l51,278r19,20l93,322r11,13l115,348r6,8l128,365r6,8l91,420r-9,13l72,446,62,457,50,468,38,480r-7,14l25,517r1,20l34,555r12,19l52,581r7,7l72,602r6,10l83,621r9,12l101,644r10,11l119,667r5,7l128,682r5,8l241,687r-4,-6l225,662,215,646,205,630,195,614,184,596,171,580,158,563,146,547r-6,-8l135,531r-5,-8l151,496r12,-14l174,469r24,-25l221,416r13,-33l228,346r-8,-13l210,321,199,309,189,298,145,248,110,214,94,198r-5,-5l85,189r2,-5l89,180r2,-4l99,162r8,-14l114,134r7,-14l130,96r8,-26l147,45,159,23r4,-7l165,8r,-8xe" fillcolor="#bd2929" stroked="f">
                  <v:path arrowok="t" o:connecttype="custom" o:connectlocs="98,1515;83,1546;70,1579;56,1607;40,1633;26,1658;11,1682;1,1702;1,1724;31,1772;70,1812;104,1849;121,1870;134,1887;82,1947;62,1971;38,1994;25,2031;34,2069;52,2095;72,2116;83,2135;101,2158;119,2181;128,2196;241,2201;225,2176;205,2144;184,2110;158,2077;140,2053;130,2037;163,1996;198,1958;234,1897;220,1847;199,1823;145,1762;94,1712;85,1703;89,1694;99,1676;114,1648;130,1610;147,1559;163,1530;165,1514" o:connectangles="0,0,0,0,0,0,0,0,0,0,0,0,0,0,0,0,0,0,0,0,0,0,0,0,0,0,0,0,0,0,0,0,0,0,0,0,0,0,0,0,0,0,0,0,0,0,0"/>
                </v:shape>
                <w10:wrap anchorx="page"/>
              </v:group>
            </w:pict>
          </mc:Fallback>
        </mc:AlternateContent>
      </w:r>
      <w:r w:rsidRPr="00506788">
        <w:rPr>
          <w:b/>
          <w:bCs/>
          <w:noProof/>
          <w:sz w:val="48"/>
          <w:szCs w:val="48"/>
        </w:rPr>
        <mc:AlternateContent>
          <mc:Choice Requires="wpg">
            <w:drawing>
              <wp:anchor distT="0" distB="0" distL="0" distR="0" simplePos="0" relativeHeight="251795456" behindDoc="0" locked="0" layoutInCell="1" allowOverlap="1" wp14:anchorId="774AC818" wp14:editId="0AEB3AA1">
                <wp:simplePos x="0" y="0"/>
                <wp:positionH relativeFrom="page">
                  <wp:posOffset>311150</wp:posOffset>
                </wp:positionH>
                <wp:positionV relativeFrom="paragraph">
                  <wp:posOffset>200025</wp:posOffset>
                </wp:positionV>
                <wp:extent cx="259080" cy="438150"/>
                <wp:effectExtent l="6350" t="6985" r="1270" b="2540"/>
                <wp:wrapTopAndBottom/>
                <wp:docPr id="218" name="Group 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490" y="315"/>
                          <a:chExt cx="408" cy="690"/>
                        </a:xfrm>
                      </wpg:grpSpPr>
                      <wps:wsp>
                        <wps:cNvPr id="219" name="AutoShape 518"/>
                        <wps:cNvSpPr>
                          <a:spLocks/>
                        </wps:cNvSpPr>
                        <wps:spPr bwMode="auto">
                          <a:xfrm>
                            <a:off x="490" y="316"/>
                            <a:ext cx="408" cy="687"/>
                          </a:xfrm>
                          <a:custGeom>
                            <a:avLst/>
                            <a:gdLst>
                              <a:gd name="T0" fmla="+- 0 800 490"/>
                              <a:gd name="T1" fmla="*/ T0 w 408"/>
                              <a:gd name="T2" fmla="+- 0 317 316"/>
                              <a:gd name="T3" fmla="*/ 317 h 687"/>
                              <a:gd name="T4" fmla="+- 0 760 490"/>
                              <a:gd name="T5" fmla="*/ T4 w 408"/>
                              <a:gd name="T6" fmla="+- 0 318 316"/>
                              <a:gd name="T7" fmla="*/ 318 h 687"/>
                              <a:gd name="T8" fmla="+- 0 490 490"/>
                              <a:gd name="T9" fmla="*/ T8 w 408"/>
                              <a:gd name="T10" fmla="+- 0 323 316"/>
                              <a:gd name="T11" fmla="*/ 323 h 687"/>
                              <a:gd name="T12" fmla="+- 0 492 490"/>
                              <a:gd name="T13" fmla="*/ T12 w 408"/>
                              <a:gd name="T14" fmla="+- 0 443 316"/>
                              <a:gd name="T15" fmla="*/ 443 h 687"/>
                              <a:gd name="T16" fmla="+- 0 492 490"/>
                              <a:gd name="T17" fmla="*/ T16 w 408"/>
                              <a:gd name="T18" fmla="+- 0 494 316"/>
                              <a:gd name="T19" fmla="*/ 494 h 687"/>
                              <a:gd name="T20" fmla="+- 0 490 490"/>
                              <a:gd name="T21" fmla="*/ T20 w 408"/>
                              <a:gd name="T22" fmla="+- 0 575 316"/>
                              <a:gd name="T23" fmla="*/ 575 h 687"/>
                              <a:gd name="T24" fmla="+- 0 490 490"/>
                              <a:gd name="T25" fmla="*/ T24 w 408"/>
                              <a:gd name="T26" fmla="+- 0 656 316"/>
                              <a:gd name="T27" fmla="*/ 656 h 687"/>
                              <a:gd name="T28" fmla="+- 0 491 490"/>
                              <a:gd name="T29" fmla="*/ T28 w 408"/>
                              <a:gd name="T30" fmla="+- 0 757 316"/>
                              <a:gd name="T31" fmla="*/ 757 h 687"/>
                              <a:gd name="T32" fmla="+- 0 490 490"/>
                              <a:gd name="T33" fmla="*/ T32 w 408"/>
                              <a:gd name="T34" fmla="+- 0 813 316"/>
                              <a:gd name="T35" fmla="*/ 813 h 687"/>
                              <a:gd name="T36" fmla="+- 0 491 490"/>
                              <a:gd name="T37" fmla="*/ T36 w 408"/>
                              <a:gd name="T38" fmla="+- 0 896 316"/>
                              <a:gd name="T39" fmla="*/ 896 h 687"/>
                              <a:gd name="T40" fmla="+- 0 493 490"/>
                              <a:gd name="T41" fmla="*/ T40 w 408"/>
                              <a:gd name="T42" fmla="+- 0 960 316"/>
                              <a:gd name="T43" fmla="*/ 960 h 687"/>
                              <a:gd name="T44" fmla="+- 0 507 490"/>
                              <a:gd name="T45" fmla="*/ T44 w 408"/>
                              <a:gd name="T46" fmla="+- 0 991 316"/>
                              <a:gd name="T47" fmla="*/ 991 h 687"/>
                              <a:gd name="T48" fmla="+- 0 547 490"/>
                              <a:gd name="T49" fmla="*/ T48 w 408"/>
                              <a:gd name="T50" fmla="+- 0 997 316"/>
                              <a:gd name="T51" fmla="*/ 997 h 687"/>
                              <a:gd name="T52" fmla="+- 0 615 490"/>
                              <a:gd name="T53" fmla="*/ T52 w 408"/>
                              <a:gd name="T54" fmla="+- 0 1002 316"/>
                              <a:gd name="T55" fmla="*/ 1002 h 687"/>
                              <a:gd name="T56" fmla="+- 0 670 490"/>
                              <a:gd name="T57" fmla="*/ T56 w 408"/>
                              <a:gd name="T58" fmla="+- 0 1003 316"/>
                              <a:gd name="T59" fmla="*/ 1003 h 687"/>
                              <a:gd name="T60" fmla="+- 0 734 490"/>
                              <a:gd name="T61" fmla="*/ T60 w 408"/>
                              <a:gd name="T62" fmla="+- 0 1002 316"/>
                              <a:gd name="T63" fmla="*/ 1002 h 687"/>
                              <a:gd name="T64" fmla="+- 0 895 490"/>
                              <a:gd name="T65" fmla="*/ T64 w 408"/>
                              <a:gd name="T66" fmla="+- 0 968 316"/>
                              <a:gd name="T67" fmla="*/ 968 h 687"/>
                              <a:gd name="T68" fmla="+- 0 897 490"/>
                              <a:gd name="T69" fmla="*/ T68 w 408"/>
                              <a:gd name="T70" fmla="+- 0 936 316"/>
                              <a:gd name="T71" fmla="*/ 936 h 687"/>
                              <a:gd name="T72" fmla="+- 0 896 490"/>
                              <a:gd name="T73" fmla="*/ T72 w 408"/>
                              <a:gd name="T74" fmla="+- 0 896 316"/>
                              <a:gd name="T75" fmla="*/ 896 h 687"/>
                              <a:gd name="T76" fmla="+- 0 894 490"/>
                              <a:gd name="T77" fmla="*/ T76 w 408"/>
                              <a:gd name="T78" fmla="+- 0 826 316"/>
                              <a:gd name="T79" fmla="*/ 826 h 687"/>
                              <a:gd name="T80" fmla="+- 0 893 490"/>
                              <a:gd name="T81" fmla="*/ T80 w 408"/>
                              <a:gd name="T82" fmla="+- 0 774 316"/>
                              <a:gd name="T83" fmla="*/ 774 h 687"/>
                              <a:gd name="T84" fmla="+- 0 893 490"/>
                              <a:gd name="T85" fmla="*/ T84 w 408"/>
                              <a:gd name="T86" fmla="+- 0 692 316"/>
                              <a:gd name="T87" fmla="*/ 692 h 687"/>
                              <a:gd name="T88" fmla="+- 0 892 490"/>
                              <a:gd name="T89" fmla="*/ T88 w 408"/>
                              <a:gd name="T90" fmla="+- 0 612 316"/>
                              <a:gd name="T91" fmla="*/ 612 h 687"/>
                              <a:gd name="T92" fmla="+- 0 790 490"/>
                              <a:gd name="T93" fmla="*/ T92 w 408"/>
                              <a:gd name="T94" fmla="+- 0 610 316"/>
                              <a:gd name="T95" fmla="*/ 610 h 687"/>
                              <a:gd name="T96" fmla="+- 0 790 490"/>
                              <a:gd name="T97" fmla="*/ T96 w 408"/>
                              <a:gd name="T98" fmla="+- 0 609 316"/>
                              <a:gd name="T99" fmla="*/ 609 h 687"/>
                              <a:gd name="T100" fmla="+- 0 892 490"/>
                              <a:gd name="T101" fmla="*/ T100 w 408"/>
                              <a:gd name="T102" fmla="+- 0 608 316"/>
                              <a:gd name="T103" fmla="*/ 608 h 687"/>
                              <a:gd name="T104" fmla="+- 0 890 490"/>
                              <a:gd name="T105" fmla="*/ T104 w 408"/>
                              <a:gd name="T106" fmla="+- 0 506 316"/>
                              <a:gd name="T107" fmla="*/ 506 h 687"/>
                              <a:gd name="T108" fmla="+- 0 889 490"/>
                              <a:gd name="T109" fmla="*/ T108 w 408"/>
                              <a:gd name="T110" fmla="+- 0 481 316"/>
                              <a:gd name="T111" fmla="*/ 481 h 687"/>
                              <a:gd name="T112" fmla="+- 0 888 490"/>
                              <a:gd name="T113" fmla="*/ T112 w 408"/>
                              <a:gd name="T114" fmla="+- 0 453 316"/>
                              <a:gd name="T115" fmla="*/ 453 h 687"/>
                              <a:gd name="T116" fmla="+- 0 881 490"/>
                              <a:gd name="T117" fmla="*/ T116 w 408"/>
                              <a:gd name="T118" fmla="+- 0 321 316"/>
                              <a:gd name="T119" fmla="*/ 321 h 687"/>
                              <a:gd name="T120" fmla="+- 0 856 490"/>
                              <a:gd name="T121" fmla="*/ T120 w 408"/>
                              <a:gd name="T122" fmla="+- 0 318 316"/>
                              <a:gd name="T123" fmla="*/ 318 h 687"/>
                              <a:gd name="T124" fmla="+- 0 840 490"/>
                              <a:gd name="T125" fmla="*/ T124 w 408"/>
                              <a:gd name="T126" fmla="+- 0 317 316"/>
                              <a:gd name="T127" fmla="*/ 317 h 687"/>
                              <a:gd name="T128" fmla="+- 0 892 490"/>
                              <a:gd name="T129" fmla="*/ T128 w 408"/>
                              <a:gd name="T130" fmla="+- 0 608 316"/>
                              <a:gd name="T131" fmla="*/ 608 h 687"/>
                              <a:gd name="T132" fmla="+- 0 790 490"/>
                              <a:gd name="T133" fmla="*/ T132 w 408"/>
                              <a:gd name="T134" fmla="+- 0 612 316"/>
                              <a:gd name="T135" fmla="*/ 612 h 687"/>
                              <a:gd name="T136" fmla="+- 0 892 490"/>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0" name="Freeform 519"/>
                        <wps:cNvSpPr>
                          <a:spLocks/>
                        </wps:cNvSpPr>
                        <wps:spPr bwMode="auto">
                          <a:xfrm>
                            <a:off x="590" y="314"/>
                            <a:ext cx="242" cy="690"/>
                          </a:xfrm>
                          <a:custGeom>
                            <a:avLst/>
                            <a:gdLst>
                              <a:gd name="T0" fmla="+- 0 689 591"/>
                              <a:gd name="T1" fmla="*/ T0 w 242"/>
                              <a:gd name="T2" fmla="+- 0 315 315"/>
                              <a:gd name="T3" fmla="*/ 315 h 690"/>
                              <a:gd name="T4" fmla="+- 0 674 591"/>
                              <a:gd name="T5" fmla="*/ T4 w 242"/>
                              <a:gd name="T6" fmla="+- 0 346 315"/>
                              <a:gd name="T7" fmla="*/ 346 h 690"/>
                              <a:gd name="T8" fmla="+- 0 661 591"/>
                              <a:gd name="T9" fmla="*/ T8 w 242"/>
                              <a:gd name="T10" fmla="+- 0 380 315"/>
                              <a:gd name="T11" fmla="*/ 380 h 690"/>
                              <a:gd name="T12" fmla="+- 0 647 591"/>
                              <a:gd name="T13" fmla="*/ T12 w 242"/>
                              <a:gd name="T14" fmla="+- 0 408 315"/>
                              <a:gd name="T15" fmla="*/ 408 h 690"/>
                              <a:gd name="T16" fmla="+- 0 631 591"/>
                              <a:gd name="T17" fmla="*/ T16 w 242"/>
                              <a:gd name="T18" fmla="+- 0 434 315"/>
                              <a:gd name="T19" fmla="*/ 434 h 690"/>
                              <a:gd name="T20" fmla="+- 0 617 591"/>
                              <a:gd name="T21" fmla="*/ T20 w 242"/>
                              <a:gd name="T22" fmla="+- 0 458 315"/>
                              <a:gd name="T23" fmla="*/ 458 h 690"/>
                              <a:gd name="T24" fmla="+- 0 602 591"/>
                              <a:gd name="T25" fmla="*/ T24 w 242"/>
                              <a:gd name="T26" fmla="+- 0 483 315"/>
                              <a:gd name="T27" fmla="*/ 483 h 690"/>
                              <a:gd name="T28" fmla="+- 0 592 591"/>
                              <a:gd name="T29" fmla="*/ T28 w 242"/>
                              <a:gd name="T30" fmla="+- 0 502 315"/>
                              <a:gd name="T31" fmla="*/ 502 h 690"/>
                              <a:gd name="T32" fmla="+- 0 592 591"/>
                              <a:gd name="T33" fmla="*/ T32 w 242"/>
                              <a:gd name="T34" fmla="+- 0 525 315"/>
                              <a:gd name="T35" fmla="*/ 525 h 690"/>
                              <a:gd name="T36" fmla="+- 0 622 591"/>
                              <a:gd name="T37" fmla="*/ T36 w 242"/>
                              <a:gd name="T38" fmla="+- 0 573 315"/>
                              <a:gd name="T39" fmla="*/ 573 h 690"/>
                              <a:gd name="T40" fmla="+- 0 661 591"/>
                              <a:gd name="T41" fmla="*/ T40 w 242"/>
                              <a:gd name="T42" fmla="+- 0 613 315"/>
                              <a:gd name="T43" fmla="*/ 613 h 690"/>
                              <a:gd name="T44" fmla="+- 0 695 591"/>
                              <a:gd name="T45" fmla="*/ T44 w 242"/>
                              <a:gd name="T46" fmla="+- 0 650 315"/>
                              <a:gd name="T47" fmla="*/ 650 h 690"/>
                              <a:gd name="T48" fmla="+- 0 712 591"/>
                              <a:gd name="T49" fmla="*/ T48 w 242"/>
                              <a:gd name="T50" fmla="+- 0 671 315"/>
                              <a:gd name="T51" fmla="*/ 671 h 690"/>
                              <a:gd name="T52" fmla="+- 0 725 591"/>
                              <a:gd name="T53" fmla="*/ T52 w 242"/>
                              <a:gd name="T54" fmla="+- 0 688 315"/>
                              <a:gd name="T55" fmla="*/ 688 h 690"/>
                              <a:gd name="T56" fmla="+- 0 673 591"/>
                              <a:gd name="T57" fmla="*/ T56 w 242"/>
                              <a:gd name="T58" fmla="+- 0 748 315"/>
                              <a:gd name="T59" fmla="*/ 748 h 690"/>
                              <a:gd name="T60" fmla="+- 0 653 591"/>
                              <a:gd name="T61" fmla="*/ T60 w 242"/>
                              <a:gd name="T62" fmla="+- 0 772 315"/>
                              <a:gd name="T63" fmla="*/ 772 h 690"/>
                              <a:gd name="T64" fmla="+- 0 629 591"/>
                              <a:gd name="T65" fmla="*/ T64 w 242"/>
                              <a:gd name="T66" fmla="+- 0 795 315"/>
                              <a:gd name="T67" fmla="*/ 795 h 690"/>
                              <a:gd name="T68" fmla="+- 0 616 591"/>
                              <a:gd name="T69" fmla="*/ T68 w 242"/>
                              <a:gd name="T70" fmla="+- 0 832 315"/>
                              <a:gd name="T71" fmla="*/ 832 h 690"/>
                              <a:gd name="T72" fmla="+- 0 625 591"/>
                              <a:gd name="T73" fmla="*/ T72 w 242"/>
                              <a:gd name="T74" fmla="+- 0 870 315"/>
                              <a:gd name="T75" fmla="*/ 870 h 690"/>
                              <a:gd name="T76" fmla="+- 0 643 591"/>
                              <a:gd name="T77" fmla="*/ T76 w 242"/>
                              <a:gd name="T78" fmla="+- 0 896 315"/>
                              <a:gd name="T79" fmla="*/ 896 h 690"/>
                              <a:gd name="T80" fmla="+- 0 663 591"/>
                              <a:gd name="T81" fmla="*/ T80 w 242"/>
                              <a:gd name="T82" fmla="+- 0 917 315"/>
                              <a:gd name="T83" fmla="*/ 917 h 690"/>
                              <a:gd name="T84" fmla="+- 0 674 591"/>
                              <a:gd name="T85" fmla="*/ T84 w 242"/>
                              <a:gd name="T86" fmla="+- 0 936 315"/>
                              <a:gd name="T87" fmla="*/ 936 h 690"/>
                              <a:gd name="T88" fmla="+- 0 692 591"/>
                              <a:gd name="T89" fmla="*/ T88 w 242"/>
                              <a:gd name="T90" fmla="+- 0 959 315"/>
                              <a:gd name="T91" fmla="*/ 959 h 690"/>
                              <a:gd name="T92" fmla="+- 0 710 591"/>
                              <a:gd name="T93" fmla="*/ T92 w 242"/>
                              <a:gd name="T94" fmla="+- 0 982 315"/>
                              <a:gd name="T95" fmla="*/ 982 h 690"/>
                              <a:gd name="T96" fmla="+- 0 719 591"/>
                              <a:gd name="T97" fmla="*/ T96 w 242"/>
                              <a:gd name="T98" fmla="+- 0 997 315"/>
                              <a:gd name="T99" fmla="*/ 997 h 690"/>
                              <a:gd name="T100" fmla="+- 0 832 591"/>
                              <a:gd name="T101" fmla="*/ T100 w 242"/>
                              <a:gd name="T102" fmla="+- 0 1002 315"/>
                              <a:gd name="T103" fmla="*/ 1002 h 690"/>
                              <a:gd name="T104" fmla="+- 0 816 591"/>
                              <a:gd name="T105" fmla="*/ T104 w 242"/>
                              <a:gd name="T106" fmla="+- 0 977 315"/>
                              <a:gd name="T107" fmla="*/ 977 h 690"/>
                              <a:gd name="T108" fmla="+- 0 796 591"/>
                              <a:gd name="T109" fmla="*/ T108 w 242"/>
                              <a:gd name="T110" fmla="+- 0 945 315"/>
                              <a:gd name="T111" fmla="*/ 945 h 690"/>
                              <a:gd name="T112" fmla="+- 0 775 591"/>
                              <a:gd name="T113" fmla="*/ T112 w 242"/>
                              <a:gd name="T114" fmla="+- 0 911 315"/>
                              <a:gd name="T115" fmla="*/ 911 h 690"/>
                              <a:gd name="T116" fmla="+- 0 749 591"/>
                              <a:gd name="T117" fmla="*/ T116 w 242"/>
                              <a:gd name="T118" fmla="+- 0 878 315"/>
                              <a:gd name="T119" fmla="*/ 878 h 690"/>
                              <a:gd name="T120" fmla="+- 0 731 591"/>
                              <a:gd name="T121" fmla="*/ T120 w 242"/>
                              <a:gd name="T122" fmla="+- 0 854 315"/>
                              <a:gd name="T123" fmla="*/ 854 h 690"/>
                              <a:gd name="T124" fmla="+- 0 721 591"/>
                              <a:gd name="T125" fmla="*/ T124 w 242"/>
                              <a:gd name="T126" fmla="+- 0 838 315"/>
                              <a:gd name="T127" fmla="*/ 838 h 690"/>
                              <a:gd name="T128" fmla="+- 0 754 591"/>
                              <a:gd name="T129" fmla="*/ T128 w 242"/>
                              <a:gd name="T130" fmla="+- 0 797 315"/>
                              <a:gd name="T131" fmla="*/ 797 h 690"/>
                              <a:gd name="T132" fmla="+- 0 789 591"/>
                              <a:gd name="T133" fmla="*/ T132 w 242"/>
                              <a:gd name="T134" fmla="+- 0 759 315"/>
                              <a:gd name="T135" fmla="*/ 759 h 690"/>
                              <a:gd name="T136" fmla="+- 0 825 591"/>
                              <a:gd name="T137" fmla="*/ T136 w 242"/>
                              <a:gd name="T138" fmla="+- 0 698 315"/>
                              <a:gd name="T139" fmla="*/ 698 h 690"/>
                              <a:gd name="T140" fmla="+- 0 811 591"/>
                              <a:gd name="T141" fmla="*/ T140 w 242"/>
                              <a:gd name="T142" fmla="+- 0 647 315"/>
                              <a:gd name="T143" fmla="*/ 647 h 690"/>
                              <a:gd name="T144" fmla="+- 0 790 591"/>
                              <a:gd name="T145" fmla="*/ T144 w 242"/>
                              <a:gd name="T146" fmla="+- 0 624 315"/>
                              <a:gd name="T147" fmla="*/ 624 h 690"/>
                              <a:gd name="T148" fmla="+- 0 736 591"/>
                              <a:gd name="T149" fmla="*/ T148 w 242"/>
                              <a:gd name="T150" fmla="+- 0 563 315"/>
                              <a:gd name="T151" fmla="*/ 563 h 690"/>
                              <a:gd name="T152" fmla="+- 0 685 591"/>
                              <a:gd name="T153" fmla="*/ T152 w 242"/>
                              <a:gd name="T154" fmla="+- 0 512 315"/>
                              <a:gd name="T155" fmla="*/ 512 h 690"/>
                              <a:gd name="T156" fmla="+- 0 676 591"/>
                              <a:gd name="T157" fmla="*/ T156 w 242"/>
                              <a:gd name="T158" fmla="+- 0 504 315"/>
                              <a:gd name="T159" fmla="*/ 504 h 690"/>
                              <a:gd name="T160" fmla="+- 0 680 591"/>
                              <a:gd name="T161" fmla="*/ T160 w 242"/>
                              <a:gd name="T162" fmla="+- 0 495 315"/>
                              <a:gd name="T163" fmla="*/ 495 h 690"/>
                              <a:gd name="T164" fmla="+- 0 690 591"/>
                              <a:gd name="T165" fmla="*/ T164 w 242"/>
                              <a:gd name="T166" fmla="+- 0 477 315"/>
                              <a:gd name="T167" fmla="*/ 477 h 690"/>
                              <a:gd name="T168" fmla="+- 0 705 591"/>
                              <a:gd name="T169" fmla="*/ T168 w 242"/>
                              <a:gd name="T170" fmla="+- 0 449 315"/>
                              <a:gd name="T171" fmla="*/ 449 h 690"/>
                              <a:gd name="T172" fmla="+- 0 721 591"/>
                              <a:gd name="T173" fmla="*/ T172 w 242"/>
                              <a:gd name="T174" fmla="+- 0 410 315"/>
                              <a:gd name="T175" fmla="*/ 410 h 690"/>
                              <a:gd name="T176" fmla="+- 0 738 591"/>
                              <a:gd name="T177" fmla="*/ T176 w 242"/>
                              <a:gd name="T178" fmla="+- 0 360 315"/>
                              <a:gd name="T179" fmla="*/ 360 h 690"/>
                              <a:gd name="T180" fmla="+- 0 754 591"/>
                              <a:gd name="T181" fmla="*/ T180 w 242"/>
                              <a:gd name="T182" fmla="+- 0 331 315"/>
                              <a:gd name="T183" fmla="*/ 331 h 690"/>
                              <a:gd name="T184" fmla="+- 0 756 591"/>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0"/>
                                </a:lnTo>
                                <a:lnTo>
                                  <a:pt x="90" y="16"/>
                                </a:lnTo>
                                <a:lnTo>
                                  <a:pt x="83" y="31"/>
                                </a:lnTo>
                                <a:lnTo>
                                  <a:pt x="77" y="48"/>
                                </a:lnTo>
                                <a:lnTo>
                                  <a:pt x="70" y="65"/>
                                </a:lnTo>
                                <a:lnTo>
                                  <a:pt x="63" y="79"/>
                                </a:lnTo>
                                <a:lnTo>
                                  <a:pt x="56" y="93"/>
                                </a:lnTo>
                                <a:lnTo>
                                  <a:pt x="49" y="106"/>
                                </a:lnTo>
                                <a:lnTo>
                                  <a:pt x="40" y="119"/>
                                </a:lnTo>
                                <a:lnTo>
                                  <a:pt x="33" y="131"/>
                                </a:lnTo>
                                <a:lnTo>
                                  <a:pt x="26" y="143"/>
                                </a:lnTo>
                                <a:lnTo>
                                  <a:pt x="18" y="156"/>
                                </a:lnTo>
                                <a:lnTo>
                                  <a:pt x="11" y="168"/>
                                </a:lnTo>
                                <a:lnTo>
                                  <a:pt x="5" y="177"/>
                                </a:lnTo>
                                <a:lnTo>
                                  <a:pt x="1" y="187"/>
                                </a:lnTo>
                                <a:lnTo>
                                  <a:pt x="0" y="199"/>
                                </a:lnTo>
                                <a:lnTo>
                                  <a:pt x="1" y="210"/>
                                </a:lnTo>
                                <a:lnTo>
                                  <a:pt x="14" y="235"/>
                                </a:lnTo>
                                <a:lnTo>
                                  <a:pt x="31" y="258"/>
                                </a:lnTo>
                                <a:lnTo>
                                  <a:pt x="51" y="278"/>
                                </a:lnTo>
                                <a:lnTo>
                                  <a:pt x="70" y="298"/>
                                </a:lnTo>
                                <a:lnTo>
                                  <a:pt x="93" y="322"/>
                                </a:lnTo>
                                <a:lnTo>
                                  <a:pt x="104" y="335"/>
                                </a:lnTo>
                                <a:lnTo>
                                  <a:pt x="115" y="347"/>
                                </a:lnTo>
                                <a:lnTo>
                                  <a:pt x="121" y="356"/>
                                </a:lnTo>
                                <a:lnTo>
                                  <a:pt x="128" y="364"/>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3"/>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3"/>
                                </a:lnTo>
                                <a:lnTo>
                                  <a:pt x="184" y="596"/>
                                </a:lnTo>
                                <a:lnTo>
                                  <a:pt x="171" y="579"/>
                                </a:lnTo>
                                <a:lnTo>
                                  <a:pt x="158" y="563"/>
                                </a:lnTo>
                                <a:lnTo>
                                  <a:pt x="146" y="547"/>
                                </a:lnTo>
                                <a:lnTo>
                                  <a:pt x="140" y="539"/>
                                </a:lnTo>
                                <a:lnTo>
                                  <a:pt x="135" y="531"/>
                                </a:lnTo>
                                <a:lnTo>
                                  <a:pt x="130" y="523"/>
                                </a:lnTo>
                                <a:lnTo>
                                  <a:pt x="151" y="495"/>
                                </a:lnTo>
                                <a:lnTo>
                                  <a:pt x="163" y="482"/>
                                </a:lnTo>
                                <a:lnTo>
                                  <a:pt x="174" y="469"/>
                                </a:lnTo>
                                <a:lnTo>
                                  <a:pt x="198" y="444"/>
                                </a:lnTo>
                                <a:lnTo>
                                  <a:pt x="221" y="415"/>
                                </a:lnTo>
                                <a:lnTo>
                                  <a:pt x="234" y="383"/>
                                </a:lnTo>
                                <a:lnTo>
                                  <a:pt x="228" y="346"/>
                                </a:lnTo>
                                <a:lnTo>
                                  <a:pt x="220" y="332"/>
                                </a:lnTo>
                                <a:lnTo>
                                  <a:pt x="210" y="320"/>
                                </a:lnTo>
                                <a:lnTo>
                                  <a:pt x="199" y="309"/>
                                </a:lnTo>
                                <a:lnTo>
                                  <a:pt x="189" y="298"/>
                                </a:lnTo>
                                <a:lnTo>
                                  <a:pt x="145" y="248"/>
                                </a:lnTo>
                                <a:lnTo>
                                  <a:pt x="110" y="214"/>
                                </a:lnTo>
                                <a:lnTo>
                                  <a:pt x="94" y="197"/>
                                </a:lnTo>
                                <a:lnTo>
                                  <a:pt x="89" y="193"/>
                                </a:lnTo>
                                <a:lnTo>
                                  <a:pt x="85" y="189"/>
                                </a:lnTo>
                                <a:lnTo>
                                  <a:pt x="87" y="184"/>
                                </a:lnTo>
                                <a:lnTo>
                                  <a:pt x="89" y="180"/>
                                </a:lnTo>
                                <a:lnTo>
                                  <a:pt x="91" y="175"/>
                                </a:lnTo>
                                <a:lnTo>
                                  <a:pt x="99" y="162"/>
                                </a:lnTo>
                                <a:lnTo>
                                  <a:pt x="107" y="148"/>
                                </a:lnTo>
                                <a:lnTo>
                                  <a:pt x="114" y="134"/>
                                </a:lnTo>
                                <a:lnTo>
                                  <a:pt x="121" y="120"/>
                                </a:lnTo>
                                <a:lnTo>
                                  <a:pt x="130" y="95"/>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xmlns:w15="http://schemas.microsoft.com/office/word/2012/wordml">
            <w:pict>
              <v:group w14:anchorId="503AE077" id="Group 517" o:spid="_x0000_s1026" style="position:absolute;margin-left:24.5pt;margin-top:15.75pt;width:20.4pt;height:34.5pt;z-index:251795456;mso-wrap-distance-left:0;mso-wrap-distance-right:0;mso-position-horizontal-relative:page" coordorigin="490,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">
                <v:shape id="AutoShape 518" o:spid="_x0000_s1027" style="position:absolute;left:490;top:316;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519" o:spid="_x0000_s1028" style="position:absolute;left:590;top:314;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" path="m165,l98,,90,16,83,31,77,48,70,65,63,79,56,93r-7,13l40,119r-7,12l26,143r-8,13l11,168r-6,9l1,187,,199r1,11l14,235r17,23l51,278r19,20l93,322r11,13l115,347r6,9l128,364r6,9l91,420r-9,13l72,446,62,457,50,468,38,480r-7,14l25,517r1,20l34,555r12,18l52,581r7,7l72,602r6,10l83,621r9,12l101,644r10,11l119,667r5,7l128,682r5,8l241,687r-4,-6l225,662,215,646,205,630,195,613,184,596,171,579,158,563,146,547r-6,-8l135,531r-5,-8l151,495r12,-13l174,469r24,-25l221,415r13,-32l228,346r-8,-14l210,320,199,309,189,298,145,248,110,214,94,197r-5,-4l85,189r2,-5l89,180r2,-5l99,162r8,-14l114,134r7,-14l130,95r8,-25l147,45,159,23r4,-7l165,8r,-8xe" fillcolor="#bd2929" stroked="f">
                  <v:path arrowok="t" o:connecttype="custom" o:connectlocs="98,315;83,346;70,380;56,408;40,434;26,458;11,483;1,502;1,525;31,573;70,613;104,650;121,671;134,688;82,748;62,772;38,795;25,832;34,870;52,896;72,917;83,936;101,959;119,982;128,997;241,1002;225,977;205,945;184,911;158,878;140,854;130,838;163,797;198,759;234,698;220,647;199,624;145,563;94,512;85,504;89,495;99,477;114,449;130,410;147,360;163,331;165,315" o:connectangles="0,0,0,0,0,0,0,0,0,0,0,0,0,0,0,0,0,0,0,0,0,0,0,0,0,0,0,0,0,0,0,0,0,0,0,0,0,0,0,0,0,0,0,0,0,0,0"/>
                </v:shape>
                <w10:wrap type="topAndBottom" anchorx="page"/>
              </v:group>
            </w:pict>
          </mc:Fallback>
        </mc:AlternateContent>
      </w:r>
      <w:r w:rsidRPr="00506788">
        <w:rPr>
          <w:b/>
          <w:bCs/>
          <w:noProof/>
          <w:sz w:val="48"/>
          <w:szCs w:val="48"/>
        </w:rPr>
        <mc:AlternateContent>
          <mc:Choice Requires="wpg">
            <w:drawing>
              <wp:anchor distT="0" distB="0" distL="0" distR="0" simplePos="0" relativeHeight="251796480" behindDoc="0" locked="0" layoutInCell="1" allowOverlap="1" wp14:anchorId="7D34FA57" wp14:editId="7474E339">
                <wp:simplePos x="0" y="0"/>
                <wp:positionH relativeFrom="page">
                  <wp:posOffset>624205</wp:posOffset>
                </wp:positionH>
                <wp:positionV relativeFrom="paragraph">
                  <wp:posOffset>200025</wp:posOffset>
                </wp:positionV>
                <wp:extent cx="259080" cy="438150"/>
                <wp:effectExtent l="5080" t="6985" r="2540" b="2540"/>
                <wp:wrapTopAndBottom/>
                <wp:docPr id="215" name="Group 5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983" y="315"/>
                          <a:chExt cx="408" cy="690"/>
                        </a:xfrm>
                      </wpg:grpSpPr>
                      <wps:wsp>
                        <wps:cNvPr id="216" name="AutoShape 521"/>
                        <wps:cNvSpPr>
                          <a:spLocks/>
                        </wps:cNvSpPr>
                        <wps:spPr bwMode="auto">
                          <a:xfrm>
                            <a:off x="983" y="316"/>
                            <a:ext cx="408" cy="687"/>
                          </a:xfrm>
                          <a:custGeom>
                            <a:avLst/>
                            <a:gdLst>
                              <a:gd name="T0" fmla="+- 0 1293 983"/>
                              <a:gd name="T1" fmla="*/ T0 w 408"/>
                              <a:gd name="T2" fmla="+- 0 317 316"/>
                              <a:gd name="T3" fmla="*/ 317 h 687"/>
                              <a:gd name="T4" fmla="+- 0 1253 983"/>
                              <a:gd name="T5" fmla="*/ T4 w 408"/>
                              <a:gd name="T6" fmla="+- 0 318 316"/>
                              <a:gd name="T7" fmla="*/ 318 h 687"/>
                              <a:gd name="T8" fmla="+- 0 983 983"/>
                              <a:gd name="T9" fmla="*/ T8 w 408"/>
                              <a:gd name="T10" fmla="+- 0 323 316"/>
                              <a:gd name="T11" fmla="*/ 323 h 687"/>
                              <a:gd name="T12" fmla="+- 0 985 983"/>
                              <a:gd name="T13" fmla="*/ T12 w 408"/>
                              <a:gd name="T14" fmla="+- 0 443 316"/>
                              <a:gd name="T15" fmla="*/ 443 h 687"/>
                              <a:gd name="T16" fmla="+- 0 985 983"/>
                              <a:gd name="T17" fmla="*/ T16 w 408"/>
                              <a:gd name="T18" fmla="+- 0 494 316"/>
                              <a:gd name="T19" fmla="*/ 494 h 687"/>
                              <a:gd name="T20" fmla="+- 0 983 983"/>
                              <a:gd name="T21" fmla="*/ T20 w 408"/>
                              <a:gd name="T22" fmla="+- 0 575 316"/>
                              <a:gd name="T23" fmla="*/ 575 h 687"/>
                              <a:gd name="T24" fmla="+- 0 983 983"/>
                              <a:gd name="T25" fmla="*/ T24 w 408"/>
                              <a:gd name="T26" fmla="+- 0 656 316"/>
                              <a:gd name="T27" fmla="*/ 656 h 687"/>
                              <a:gd name="T28" fmla="+- 0 984 983"/>
                              <a:gd name="T29" fmla="*/ T28 w 408"/>
                              <a:gd name="T30" fmla="+- 0 757 316"/>
                              <a:gd name="T31" fmla="*/ 757 h 687"/>
                              <a:gd name="T32" fmla="+- 0 983 983"/>
                              <a:gd name="T33" fmla="*/ T32 w 408"/>
                              <a:gd name="T34" fmla="+- 0 813 316"/>
                              <a:gd name="T35" fmla="*/ 813 h 687"/>
                              <a:gd name="T36" fmla="+- 0 984 983"/>
                              <a:gd name="T37" fmla="*/ T36 w 408"/>
                              <a:gd name="T38" fmla="+- 0 896 316"/>
                              <a:gd name="T39" fmla="*/ 896 h 687"/>
                              <a:gd name="T40" fmla="+- 0 986 983"/>
                              <a:gd name="T41" fmla="*/ T40 w 408"/>
                              <a:gd name="T42" fmla="+- 0 960 316"/>
                              <a:gd name="T43" fmla="*/ 960 h 687"/>
                              <a:gd name="T44" fmla="+- 0 1000 983"/>
                              <a:gd name="T45" fmla="*/ T44 w 408"/>
                              <a:gd name="T46" fmla="+- 0 991 316"/>
                              <a:gd name="T47" fmla="*/ 991 h 687"/>
                              <a:gd name="T48" fmla="+- 0 1040 983"/>
                              <a:gd name="T49" fmla="*/ T48 w 408"/>
                              <a:gd name="T50" fmla="+- 0 997 316"/>
                              <a:gd name="T51" fmla="*/ 997 h 687"/>
                              <a:gd name="T52" fmla="+- 0 1108 983"/>
                              <a:gd name="T53" fmla="*/ T52 w 408"/>
                              <a:gd name="T54" fmla="+- 0 1002 316"/>
                              <a:gd name="T55" fmla="*/ 1002 h 687"/>
                              <a:gd name="T56" fmla="+- 0 1163 983"/>
                              <a:gd name="T57" fmla="*/ T56 w 408"/>
                              <a:gd name="T58" fmla="+- 0 1003 316"/>
                              <a:gd name="T59" fmla="*/ 1003 h 687"/>
                              <a:gd name="T60" fmla="+- 0 1227 983"/>
                              <a:gd name="T61" fmla="*/ T60 w 408"/>
                              <a:gd name="T62" fmla="+- 0 1002 316"/>
                              <a:gd name="T63" fmla="*/ 1002 h 687"/>
                              <a:gd name="T64" fmla="+- 0 1388 983"/>
                              <a:gd name="T65" fmla="*/ T64 w 408"/>
                              <a:gd name="T66" fmla="+- 0 968 316"/>
                              <a:gd name="T67" fmla="*/ 968 h 687"/>
                              <a:gd name="T68" fmla="+- 0 1390 983"/>
                              <a:gd name="T69" fmla="*/ T68 w 408"/>
                              <a:gd name="T70" fmla="+- 0 936 316"/>
                              <a:gd name="T71" fmla="*/ 936 h 687"/>
                              <a:gd name="T72" fmla="+- 0 1389 983"/>
                              <a:gd name="T73" fmla="*/ T72 w 408"/>
                              <a:gd name="T74" fmla="+- 0 896 316"/>
                              <a:gd name="T75" fmla="*/ 896 h 687"/>
                              <a:gd name="T76" fmla="+- 0 1387 983"/>
                              <a:gd name="T77" fmla="*/ T76 w 408"/>
                              <a:gd name="T78" fmla="+- 0 826 316"/>
                              <a:gd name="T79" fmla="*/ 826 h 687"/>
                              <a:gd name="T80" fmla="+- 0 1386 983"/>
                              <a:gd name="T81" fmla="*/ T80 w 408"/>
                              <a:gd name="T82" fmla="+- 0 774 316"/>
                              <a:gd name="T83" fmla="*/ 774 h 687"/>
                              <a:gd name="T84" fmla="+- 0 1386 983"/>
                              <a:gd name="T85" fmla="*/ T84 w 408"/>
                              <a:gd name="T86" fmla="+- 0 692 316"/>
                              <a:gd name="T87" fmla="*/ 692 h 687"/>
                              <a:gd name="T88" fmla="+- 0 1385 983"/>
                              <a:gd name="T89" fmla="*/ T88 w 408"/>
                              <a:gd name="T90" fmla="+- 0 612 316"/>
                              <a:gd name="T91" fmla="*/ 612 h 687"/>
                              <a:gd name="T92" fmla="+- 0 1283 983"/>
                              <a:gd name="T93" fmla="*/ T92 w 408"/>
                              <a:gd name="T94" fmla="+- 0 610 316"/>
                              <a:gd name="T95" fmla="*/ 610 h 687"/>
                              <a:gd name="T96" fmla="+- 0 1283 983"/>
                              <a:gd name="T97" fmla="*/ T96 w 408"/>
                              <a:gd name="T98" fmla="+- 0 609 316"/>
                              <a:gd name="T99" fmla="*/ 609 h 687"/>
                              <a:gd name="T100" fmla="+- 0 1385 983"/>
                              <a:gd name="T101" fmla="*/ T100 w 408"/>
                              <a:gd name="T102" fmla="+- 0 608 316"/>
                              <a:gd name="T103" fmla="*/ 608 h 687"/>
                              <a:gd name="T104" fmla="+- 0 1383 983"/>
                              <a:gd name="T105" fmla="*/ T104 w 408"/>
                              <a:gd name="T106" fmla="+- 0 506 316"/>
                              <a:gd name="T107" fmla="*/ 506 h 687"/>
                              <a:gd name="T108" fmla="+- 0 1382 983"/>
                              <a:gd name="T109" fmla="*/ T108 w 408"/>
                              <a:gd name="T110" fmla="+- 0 481 316"/>
                              <a:gd name="T111" fmla="*/ 481 h 687"/>
                              <a:gd name="T112" fmla="+- 0 1381 983"/>
                              <a:gd name="T113" fmla="*/ T112 w 408"/>
                              <a:gd name="T114" fmla="+- 0 453 316"/>
                              <a:gd name="T115" fmla="*/ 453 h 687"/>
                              <a:gd name="T116" fmla="+- 0 1374 983"/>
                              <a:gd name="T117" fmla="*/ T116 w 408"/>
                              <a:gd name="T118" fmla="+- 0 321 316"/>
                              <a:gd name="T119" fmla="*/ 321 h 687"/>
                              <a:gd name="T120" fmla="+- 0 1349 983"/>
                              <a:gd name="T121" fmla="*/ T120 w 408"/>
                              <a:gd name="T122" fmla="+- 0 318 316"/>
                              <a:gd name="T123" fmla="*/ 318 h 687"/>
                              <a:gd name="T124" fmla="+- 0 1333 983"/>
                              <a:gd name="T125" fmla="*/ T124 w 408"/>
                              <a:gd name="T126" fmla="+- 0 317 316"/>
                              <a:gd name="T127" fmla="*/ 317 h 687"/>
                              <a:gd name="T128" fmla="+- 0 1385 983"/>
                              <a:gd name="T129" fmla="*/ T128 w 408"/>
                              <a:gd name="T130" fmla="+- 0 608 316"/>
                              <a:gd name="T131" fmla="*/ 608 h 687"/>
                              <a:gd name="T132" fmla="+- 0 1283 983"/>
                              <a:gd name="T133" fmla="*/ T132 w 408"/>
                              <a:gd name="T134" fmla="+- 0 612 316"/>
                              <a:gd name="T135" fmla="*/ 612 h 687"/>
                              <a:gd name="T136" fmla="+- 0 1385 983"/>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7" name="Freeform 522"/>
                        <wps:cNvSpPr>
                          <a:spLocks/>
                        </wps:cNvSpPr>
                        <wps:spPr bwMode="auto">
                          <a:xfrm>
                            <a:off x="1083" y="314"/>
                            <a:ext cx="242" cy="690"/>
                          </a:xfrm>
                          <a:custGeom>
                            <a:avLst/>
                            <a:gdLst>
                              <a:gd name="T0" fmla="+- 0 1182 1084"/>
                              <a:gd name="T1" fmla="*/ T0 w 242"/>
                              <a:gd name="T2" fmla="+- 0 315 315"/>
                              <a:gd name="T3" fmla="*/ 315 h 690"/>
                              <a:gd name="T4" fmla="+- 0 1167 1084"/>
                              <a:gd name="T5" fmla="*/ T4 w 242"/>
                              <a:gd name="T6" fmla="+- 0 346 315"/>
                              <a:gd name="T7" fmla="*/ 346 h 690"/>
                              <a:gd name="T8" fmla="+- 0 1154 1084"/>
                              <a:gd name="T9" fmla="*/ T8 w 242"/>
                              <a:gd name="T10" fmla="+- 0 380 315"/>
                              <a:gd name="T11" fmla="*/ 380 h 690"/>
                              <a:gd name="T12" fmla="+- 0 1140 1084"/>
                              <a:gd name="T13" fmla="*/ T12 w 242"/>
                              <a:gd name="T14" fmla="+- 0 408 315"/>
                              <a:gd name="T15" fmla="*/ 408 h 690"/>
                              <a:gd name="T16" fmla="+- 0 1124 1084"/>
                              <a:gd name="T17" fmla="*/ T16 w 242"/>
                              <a:gd name="T18" fmla="+- 0 434 315"/>
                              <a:gd name="T19" fmla="*/ 434 h 690"/>
                              <a:gd name="T20" fmla="+- 0 1110 1084"/>
                              <a:gd name="T21" fmla="*/ T20 w 242"/>
                              <a:gd name="T22" fmla="+- 0 458 315"/>
                              <a:gd name="T23" fmla="*/ 458 h 690"/>
                              <a:gd name="T24" fmla="+- 0 1095 1084"/>
                              <a:gd name="T25" fmla="*/ T24 w 242"/>
                              <a:gd name="T26" fmla="+- 0 483 315"/>
                              <a:gd name="T27" fmla="*/ 483 h 690"/>
                              <a:gd name="T28" fmla="+- 0 1085 1084"/>
                              <a:gd name="T29" fmla="*/ T28 w 242"/>
                              <a:gd name="T30" fmla="+- 0 502 315"/>
                              <a:gd name="T31" fmla="*/ 502 h 690"/>
                              <a:gd name="T32" fmla="+- 0 1085 1084"/>
                              <a:gd name="T33" fmla="*/ T32 w 242"/>
                              <a:gd name="T34" fmla="+- 0 525 315"/>
                              <a:gd name="T35" fmla="*/ 525 h 690"/>
                              <a:gd name="T36" fmla="+- 0 1115 1084"/>
                              <a:gd name="T37" fmla="*/ T36 w 242"/>
                              <a:gd name="T38" fmla="+- 0 573 315"/>
                              <a:gd name="T39" fmla="*/ 573 h 690"/>
                              <a:gd name="T40" fmla="+- 0 1154 1084"/>
                              <a:gd name="T41" fmla="*/ T40 w 242"/>
                              <a:gd name="T42" fmla="+- 0 613 315"/>
                              <a:gd name="T43" fmla="*/ 613 h 690"/>
                              <a:gd name="T44" fmla="+- 0 1188 1084"/>
                              <a:gd name="T45" fmla="*/ T44 w 242"/>
                              <a:gd name="T46" fmla="+- 0 650 315"/>
                              <a:gd name="T47" fmla="*/ 650 h 690"/>
                              <a:gd name="T48" fmla="+- 0 1205 1084"/>
                              <a:gd name="T49" fmla="*/ T48 w 242"/>
                              <a:gd name="T50" fmla="+- 0 671 315"/>
                              <a:gd name="T51" fmla="*/ 671 h 690"/>
                              <a:gd name="T52" fmla="+- 0 1218 1084"/>
                              <a:gd name="T53" fmla="*/ T52 w 242"/>
                              <a:gd name="T54" fmla="+- 0 688 315"/>
                              <a:gd name="T55" fmla="*/ 688 h 690"/>
                              <a:gd name="T56" fmla="+- 0 1166 1084"/>
                              <a:gd name="T57" fmla="*/ T56 w 242"/>
                              <a:gd name="T58" fmla="+- 0 748 315"/>
                              <a:gd name="T59" fmla="*/ 748 h 690"/>
                              <a:gd name="T60" fmla="+- 0 1146 1084"/>
                              <a:gd name="T61" fmla="*/ T60 w 242"/>
                              <a:gd name="T62" fmla="+- 0 772 315"/>
                              <a:gd name="T63" fmla="*/ 772 h 690"/>
                              <a:gd name="T64" fmla="+- 0 1122 1084"/>
                              <a:gd name="T65" fmla="*/ T64 w 242"/>
                              <a:gd name="T66" fmla="+- 0 795 315"/>
                              <a:gd name="T67" fmla="*/ 795 h 690"/>
                              <a:gd name="T68" fmla="+- 0 1109 1084"/>
                              <a:gd name="T69" fmla="*/ T68 w 242"/>
                              <a:gd name="T70" fmla="+- 0 832 315"/>
                              <a:gd name="T71" fmla="*/ 832 h 690"/>
                              <a:gd name="T72" fmla="+- 0 1118 1084"/>
                              <a:gd name="T73" fmla="*/ T72 w 242"/>
                              <a:gd name="T74" fmla="+- 0 870 315"/>
                              <a:gd name="T75" fmla="*/ 870 h 690"/>
                              <a:gd name="T76" fmla="+- 0 1136 1084"/>
                              <a:gd name="T77" fmla="*/ T76 w 242"/>
                              <a:gd name="T78" fmla="+- 0 896 315"/>
                              <a:gd name="T79" fmla="*/ 896 h 690"/>
                              <a:gd name="T80" fmla="+- 0 1156 1084"/>
                              <a:gd name="T81" fmla="*/ T80 w 242"/>
                              <a:gd name="T82" fmla="+- 0 917 315"/>
                              <a:gd name="T83" fmla="*/ 917 h 690"/>
                              <a:gd name="T84" fmla="+- 0 1167 1084"/>
                              <a:gd name="T85" fmla="*/ T84 w 242"/>
                              <a:gd name="T86" fmla="+- 0 936 315"/>
                              <a:gd name="T87" fmla="*/ 936 h 690"/>
                              <a:gd name="T88" fmla="+- 0 1185 1084"/>
                              <a:gd name="T89" fmla="*/ T88 w 242"/>
                              <a:gd name="T90" fmla="+- 0 959 315"/>
                              <a:gd name="T91" fmla="*/ 959 h 690"/>
                              <a:gd name="T92" fmla="+- 0 1203 1084"/>
                              <a:gd name="T93" fmla="*/ T92 w 242"/>
                              <a:gd name="T94" fmla="+- 0 982 315"/>
                              <a:gd name="T95" fmla="*/ 982 h 690"/>
                              <a:gd name="T96" fmla="+- 0 1212 1084"/>
                              <a:gd name="T97" fmla="*/ T96 w 242"/>
                              <a:gd name="T98" fmla="+- 0 997 315"/>
                              <a:gd name="T99" fmla="*/ 997 h 690"/>
                              <a:gd name="T100" fmla="+- 0 1325 1084"/>
                              <a:gd name="T101" fmla="*/ T100 w 242"/>
                              <a:gd name="T102" fmla="+- 0 1002 315"/>
                              <a:gd name="T103" fmla="*/ 1002 h 690"/>
                              <a:gd name="T104" fmla="+- 0 1309 1084"/>
                              <a:gd name="T105" fmla="*/ T104 w 242"/>
                              <a:gd name="T106" fmla="+- 0 977 315"/>
                              <a:gd name="T107" fmla="*/ 977 h 690"/>
                              <a:gd name="T108" fmla="+- 0 1289 1084"/>
                              <a:gd name="T109" fmla="*/ T108 w 242"/>
                              <a:gd name="T110" fmla="+- 0 945 315"/>
                              <a:gd name="T111" fmla="*/ 945 h 690"/>
                              <a:gd name="T112" fmla="+- 0 1268 1084"/>
                              <a:gd name="T113" fmla="*/ T112 w 242"/>
                              <a:gd name="T114" fmla="+- 0 911 315"/>
                              <a:gd name="T115" fmla="*/ 911 h 690"/>
                              <a:gd name="T116" fmla="+- 0 1242 1084"/>
                              <a:gd name="T117" fmla="*/ T116 w 242"/>
                              <a:gd name="T118" fmla="+- 0 878 315"/>
                              <a:gd name="T119" fmla="*/ 878 h 690"/>
                              <a:gd name="T120" fmla="+- 0 1224 1084"/>
                              <a:gd name="T121" fmla="*/ T120 w 242"/>
                              <a:gd name="T122" fmla="+- 0 854 315"/>
                              <a:gd name="T123" fmla="*/ 854 h 690"/>
                              <a:gd name="T124" fmla="+- 0 1214 1084"/>
                              <a:gd name="T125" fmla="*/ T124 w 242"/>
                              <a:gd name="T126" fmla="+- 0 838 315"/>
                              <a:gd name="T127" fmla="*/ 838 h 690"/>
                              <a:gd name="T128" fmla="+- 0 1247 1084"/>
                              <a:gd name="T129" fmla="*/ T128 w 242"/>
                              <a:gd name="T130" fmla="+- 0 797 315"/>
                              <a:gd name="T131" fmla="*/ 797 h 690"/>
                              <a:gd name="T132" fmla="+- 0 1282 1084"/>
                              <a:gd name="T133" fmla="*/ T132 w 242"/>
                              <a:gd name="T134" fmla="+- 0 759 315"/>
                              <a:gd name="T135" fmla="*/ 759 h 690"/>
                              <a:gd name="T136" fmla="+- 0 1318 1084"/>
                              <a:gd name="T137" fmla="*/ T136 w 242"/>
                              <a:gd name="T138" fmla="+- 0 698 315"/>
                              <a:gd name="T139" fmla="*/ 698 h 690"/>
                              <a:gd name="T140" fmla="+- 0 1304 1084"/>
                              <a:gd name="T141" fmla="*/ T140 w 242"/>
                              <a:gd name="T142" fmla="+- 0 647 315"/>
                              <a:gd name="T143" fmla="*/ 647 h 690"/>
                              <a:gd name="T144" fmla="+- 0 1283 1084"/>
                              <a:gd name="T145" fmla="*/ T144 w 242"/>
                              <a:gd name="T146" fmla="+- 0 624 315"/>
                              <a:gd name="T147" fmla="*/ 624 h 690"/>
                              <a:gd name="T148" fmla="+- 0 1229 1084"/>
                              <a:gd name="T149" fmla="*/ T148 w 242"/>
                              <a:gd name="T150" fmla="+- 0 563 315"/>
                              <a:gd name="T151" fmla="*/ 563 h 690"/>
                              <a:gd name="T152" fmla="+- 0 1178 1084"/>
                              <a:gd name="T153" fmla="*/ T152 w 242"/>
                              <a:gd name="T154" fmla="+- 0 512 315"/>
                              <a:gd name="T155" fmla="*/ 512 h 690"/>
                              <a:gd name="T156" fmla="+- 0 1169 1084"/>
                              <a:gd name="T157" fmla="*/ T156 w 242"/>
                              <a:gd name="T158" fmla="+- 0 504 315"/>
                              <a:gd name="T159" fmla="*/ 504 h 690"/>
                              <a:gd name="T160" fmla="+- 0 1173 1084"/>
                              <a:gd name="T161" fmla="*/ T160 w 242"/>
                              <a:gd name="T162" fmla="+- 0 495 315"/>
                              <a:gd name="T163" fmla="*/ 495 h 690"/>
                              <a:gd name="T164" fmla="+- 0 1183 1084"/>
                              <a:gd name="T165" fmla="*/ T164 w 242"/>
                              <a:gd name="T166" fmla="+- 0 477 315"/>
                              <a:gd name="T167" fmla="*/ 477 h 690"/>
                              <a:gd name="T168" fmla="+- 0 1198 1084"/>
                              <a:gd name="T169" fmla="*/ T168 w 242"/>
                              <a:gd name="T170" fmla="+- 0 449 315"/>
                              <a:gd name="T171" fmla="*/ 449 h 690"/>
                              <a:gd name="T172" fmla="+- 0 1214 1084"/>
                              <a:gd name="T173" fmla="*/ T172 w 242"/>
                              <a:gd name="T174" fmla="+- 0 410 315"/>
                              <a:gd name="T175" fmla="*/ 410 h 690"/>
                              <a:gd name="T176" fmla="+- 0 1231 1084"/>
                              <a:gd name="T177" fmla="*/ T176 w 242"/>
                              <a:gd name="T178" fmla="+- 0 360 315"/>
                              <a:gd name="T179" fmla="*/ 360 h 690"/>
                              <a:gd name="T180" fmla="+- 0 1247 1084"/>
                              <a:gd name="T181" fmla="*/ T180 w 242"/>
                              <a:gd name="T182" fmla="+- 0 331 315"/>
                              <a:gd name="T183" fmla="*/ 331 h 690"/>
                              <a:gd name="T184" fmla="+- 0 1249 1084"/>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0"/>
                                </a:lnTo>
                                <a:lnTo>
                                  <a:pt x="90" y="16"/>
                                </a:lnTo>
                                <a:lnTo>
                                  <a:pt x="83" y="31"/>
                                </a:lnTo>
                                <a:lnTo>
                                  <a:pt x="77" y="48"/>
                                </a:lnTo>
                                <a:lnTo>
                                  <a:pt x="70" y="65"/>
                                </a:lnTo>
                                <a:lnTo>
                                  <a:pt x="63" y="79"/>
                                </a:lnTo>
                                <a:lnTo>
                                  <a:pt x="56" y="93"/>
                                </a:lnTo>
                                <a:lnTo>
                                  <a:pt x="49" y="106"/>
                                </a:lnTo>
                                <a:lnTo>
                                  <a:pt x="40" y="119"/>
                                </a:lnTo>
                                <a:lnTo>
                                  <a:pt x="33" y="131"/>
                                </a:lnTo>
                                <a:lnTo>
                                  <a:pt x="26" y="143"/>
                                </a:lnTo>
                                <a:lnTo>
                                  <a:pt x="18" y="156"/>
                                </a:lnTo>
                                <a:lnTo>
                                  <a:pt x="11" y="168"/>
                                </a:lnTo>
                                <a:lnTo>
                                  <a:pt x="5" y="177"/>
                                </a:lnTo>
                                <a:lnTo>
                                  <a:pt x="1" y="187"/>
                                </a:lnTo>
                                <a:lnTo>
                                  <a:pt x="0" y="199"/>
                                </a:lnTo>
                                <a:lnTo>
                                  <a:pt x="1" y="210"/>
                                </a:lnTo>
                                <a:lnTo>
                                  <a:pt x="14" y="235"/>
                                </a:lnTo>
                                <a:lnTo>
                                  <a:pt x="31" y="258"/>
                                </a:lnTo>
                                <a:lnTo>
                                  <a:pt x="51" y="278"/>
                                </a:lnTo>
                                <a:lnTo>
                                  <a:pt x="70" y="298"/>
                                </a:lnTo>
                                <a:lnTo>
                                  <a:pt x="93" y="322"/>
                                </a:lnTo>
                                <a:lnTo>
                                  <a:pt x="104" y="335"/>
                                </a:lnTo>
                                <a:lnTo>
                                  <a:pt x="115" y="347"/>
                                </a:lnTo>
                                <a:lnTo>
                                  <a:pt x="121" y="356"/>
                                </a:lnTo>
                                <a:lnTo>
                                  <a:pt x="128" y="364"/>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3"/>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3"/>
                                </a:lnTo>
                                <a:lnTo>
                                  <a:pt x="184" y="596"/>
                                </a:lnTo>
                                <a:lnTo>
                                  <a:pt x="171" y="579"/>
                                </a:lnTo>
                                <a:lnTo>
                                  <a:pt x="158" y="563"/>
                                </a:lnTo>
                                <a:lnTo>
                                  <a:pt x="146" y="547"/>
                                </a:lnTo>
                                <a:lnTo>
                                  <a:pt x="140" y="539"/>
                                </a:lnTo>
                                <a:lnTo>
                                  <a:pt x="135" y="531"/>
                                </a:lnTo>
                                <a:lnTo>
                                  <a:pt x="130" y="523"/>
                                </a:lnTo>
                                <a:lnTo>
                                  <a:pt x="151" y="495"/>
                                </a:lnTo>
                                <a:lnTo>
                                  <a:pt x="163" y="482"/>
                                </a:lnTo>
                                <a:lnTo>
                                  <a:pt x="174" y="469"/>
                                </a:lnTo>
                                <a:lnTo>
                                  <a:pt x="198" y="444"/>
                                </a:lnTo>
                                <a:lnTo>
                                  <a:pt x="221" y="415"/>
                                </a:lnTo>
                                <a:lnTo>
                                  <a:pt x="234" y="383"/>
                                </a:lnTo>
                                <a:lnTo>
                                  <a:pt x="228" y="346"/>
                                </a:lnTo>
                                <a:lnTo>
                                  <a:pt x="220" y="332"/>
                                </a:lnTo>
                                <a:lnTo>
                                  <a:pt x="210" y="320"/>
                                </a:lnTo>
                                <a:lnTo>
                                  <a:pt x="199" y="309"/>
                                </a:lnTo>
                                <a:lnTo>
                                  <a:pt x="189" y="298"/>
                                </a:lnTo>
                                <a:lnTo>
                                  <a:pt x="145" y="248"/>
                                </a:lnTo>
                                <a:lnTo>
                                  <a:pt x="110" y="214"/>
                                </a:lnTo>
                                <a:lnTo>
                                  <a:pt x="94" y="197"/>
                                </a:lnTo>
                                <a:lnTo>
                                  <a:pt x="89" y="193"/>
                                </a:lnTo>
                                <a:lnTo>
                                  <a:pt x="85" y="189"/>
                                </a:lnTo>
                                <a:lnTo>
                                  <a:pt x="87" y="184"/>
                                </a:lnTo>
                                <a:lnTo>
                                  <a:pt x="89" y="180"/>
                                </a:lnTo>
                                <a:lnTo>
                                  <a:pt x="91" y="175"/>
                                </a:lnTo>
                                <a:lnTo>
                                  <a:pt x="99" y="162"/>
                                </a:lnTo>
                                <a:lnTo>
                                  <a:pt x="107" y="148"/>
                                </a:lnTo>
                                <a:lnTo>
                                  <a:pt x="114" y="134"/>
                                </a:lnTo>
                                <a:lnTo>
                                  <a:pt x="121" y="120"/>
                                </a:lnTo>
                                <a:lnTo>
                                  <a:pt x="130" y="95"/>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xmlns:w15="http://schemas.microsoft.com/office/word/2012/wordml">
            <w:pict>
              <v:group w14:anchorId="2565C3E5" id="Group 520" o:spid="_x0000_s1026" style="position:absolute;margin-left:49.15pt;margin-top:15.75pt;width:20.4pt;height:34.5pt;z-index:251796480;mso-wrap-distance-left:0;mso-wrap-distance-right:0;mso-position-horizontal-relative:page" coordorigin="983,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">
                <v:shape id="AutoShape 521" o:spid="_x0000_s1027" style="position:absolute;left:983;top:316;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522" o:spid="_x0000_s1028" style="position:absolute;left:1083;top:314;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" path="m165,l98,,90,16,83,31,77,48,70,65,63,79,56,93r-7,13l40,119r-7,12l26,143r-8,13l11,168r-6,9l1,187,,199r1,11l14,235r17,23l51,278r19,20l93,322r11,13l115,347r6,9l128,364r6,9l91,420r-9,13l72,446,62,457,50,468,38,480r-7,14l25,517r1,20l34,555r12,18l52,581r7,7l72,602r6,10l83,621r9,12l101,644r10,11l119,667r5,7l128,682r5,8l241,687r-4,-6l225,662,215,646,205,630,195,613,184,596,171,579,158,563,146,547r-6,-8l135,531r-5,-8l151,495r12,-13l174,469r24,-25l221,415r13,-32l228,346r-8,-14l210,320,199,309,189,298,145,248,110,214,94,197r-5,-4l85,189r2,-5l89,180r2,-5l99,162r8,-14l114,134r7,-14l130,95r8,-25l147,45,159,23r4,-7l165,8r,-8xe" fillcolor="#bd2929" stroked="f">
                  <v:path arrowok="t" o:connecttype="custom" o:connectlocs="98,315;83,346;70,380;56,408;40,434;26,458;11,483;1,502;1,525;31,573;70,613;104,650;121,671;134,688;82,748;62,772;38,795;25,832;34,870;52,896;72,917;83,936;101,959;119,982;128,997;241,1002;225,977;205,945;184,911;158,878;140,854;130,838;163,797;198,759;234,698;220,647;199,624;145,563;94,512;85,504;89,495;99,477;114,449;130,410;147,360;163,331;165,315" o:connectangles="0,0,0,0,0,0,0,0,0,0,0,0,0,0,0,0,0,0,0,0,0,0,0,0,0,0,0,0,0,0,0,0,0,0,0,0,0,0,0,0,0,0,0,0,0,0,0"/>
                </v:shape>
                <w10:wrap type="topAndBottom" anchorx="page"/>
              </v:group>
            </w:pict>
          </mc:Fallback>
        </mc:AlternateContent>
      </w:r>
      <w:r w:rsidRPr="00506788">
        <w:rPr>
          <w:b/>
          <w:bCs/>
          <w:noProof/>
          <w:sz w:val="48"/>
          <w:szCs w:val="48"/>
        </w:rPr>
        <mc:AlternateContent>
          <mc:Choice Requires="wpg">
            <w:drawing>
              <wp:anchor distT="0" distB="0" distL="0" distR="0" simplePos="0" relativeHeight="251797504" behindDoc="0" locked="0" layoutInCell="1" allowOverlap="1" wp14:anchorId="433DF938" wp14:editId="3B8EA865">
                <wp:simplePos x="0" y="0"/>
                <wp:positionH relativeFrom="page">
                  <wp:posOffset>937260</wp:posOffset>
                </wp:positionH>
                <wp:positionV relativeFrom="paragraph">
                  <wp:posOffset>200025</wp:posOffset>
                </wp:positionV>
                <wp:extent cx="259080" cy="438150"/>
                <wp:effectExtent l="3810" t="6985" r="3810" b="2540"/>
                <wp:wrapTopAndBottom/>
                <wp:docPr id="212" name="Group 5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1476" y="315"/>
                          <a:chExt cx="408" cy="690"/>
                        </a:xfrm>
                      </wpg:grpSpPr>
                      <wps:wsp>
                        <wps:cNvPr id="213" name="AutoShape 524"/>
                        <wps:cNvSpPr>
                          <a:spLocks/>
                        </wps:cNvSpPr>
                        <wps:spPr bwMode="auto">
                          <a:xfrm>
                            <a:off x="1476" y="316"/>
                            <a:ext cx="408" cy="687"/>
                          </a:xfrm>
                          <a:custGeom>
                            <a:avLst/>
                            <a:gdLst>
                              <a:gd name="T0" fmla="+- 0 1786 1476"/>
                              <a:gd name="T1" fmla="*/ T0 w 408"/>
                              <a:gd name="T2" fmla="+- 0 317 316"/>
                              <a:gd name="T3" fmla="*/ 317 h 687"/>
                              <a:gd name="T4" fmla="+- 0 1746 1476"/>
                              <a:gd name="T5" fmla="*/ T4 w 408"/>
                              <a:gd name="T6" fmla="+- 0 318 316"/>
                              <a:gd name="T7" fmla="*/ 318 h 687"/>
                              <a:gd name="T8" fmla="+- 0 1476 1476"/>
                              <a:gd name="T9" fmla="*/ T8 w 408"/>
                              <a:gd name="T10" fmla="+- 0 323 316"/>
                              <a:gd name="T11" fmla="*/ 323 h 687"/>
                              <a:gd name="T12" fmla="+- 0 1478 1476"/>
                              <a:gd name="T13" fmla="*/ T12 w 408"/>
                              <a:gd name="T14" fmla="+- 0 443 316"/>
                              <a:gd name="T15" fmla="*/ 443 h 687"/>
                              <a:gd name="T16" fmla="+- 0 1478 1476"/>
                              <a:gd name="T17" fmla="*/ T16 w 408"/>
                              <a:gd name="T18" fmla="+- 0 494 316"/>
                              <a:gd name="T19" fmla="*/ 494 h 687"/>
                              <a:gd name="T20" fmla="+- 0 1476 1476"/>
                              <a:gd name="T21" fmla="*/ T20 w 408"/>
                              <a:gd name="T22" fmla="+- 0 575 316"/>
                              <a:gd name="T23" fmla="*/ 575 h 687"/>
                              <a:gd name="T24" fmla="+- 0 1476 1476"/>
                              <a:gd name="T25" fmla="*/ T24 w 408"/>
                              <a:gd name="T26" fmla="+- 0 656 316"/>
                              <a:gd name="T27" fmla="*/ 656 h 687"/>
                              <a:gd name="T28" fmla="+- 0 1477 1476"/>
                              <a:gd name="T29" fmla="*/ T28 w 408"/>
                              <a:gd name="T30" fmla="+- 0 757 316"/>
                              <a:gd name="T31" fmla="*/ 757 h 687"/>
                              <a:gd name="T32" fmla="+- 0 1476 1476"/>
                              <a:gd name="T33" fmla="*/ T32 w 408"/>
                              <a:gd name="T34" fmla="+- 0 813 316"/>
                              <a:gd name="T35" fmla="*/ 813 h 687"/>
                              <a:gd name="T36" fmla="+- 0 1477 1476"/>
                              <a:gd name="T37" fmla="*/ T36 w 408"/>
                              <a:gd name="T38" fmla="+- 0 896 316"/>
                              <a:gd name="T39" fmla="*/ 896 h 687"/>
                              <a:gd name="T40" fmla="+- 0 1479 1476"/>
                              <a:gd name="T41" fmla="*/ T40 w 408"/>
                              <a:gd name="T42" fmla="+- 0 960 316"/>
                              <a:gd name="T43" fmla="*/ 960 h 687"/>
                              <a:gd name="T44" fmla="+- 0 1493 1476"/>
                              <a:gd name="T45" fmla="*/ T44 w 408"/>
                              <a:gd name="T46" fmla="+- 0 991 316"/>
                              <a:gd name="T47" fmla="*/ 991 h 687"/>
                              <a:gd name="T48" fmla="+- 0 1533 1476"/>
                              <a:gd name="T49" fmla="*/ T48 w 408"/>
                              <a:gd name="T50" fmla="+- 0 997 316"/>
                              <a:gd name="T51" fmla="*/ 997 h 687"/>
                              <a:gd name="T52" fmla="+- 0 1601 1476"/>
                              <a:gd name="T53" fmla="*/ T52 w 408"/>
                              <a:gd name="T54" fmla="+- 0 1002 316"/>
                              <a:gd name="T55" fmla="*/ 1002 h 687"/>
                              <a:gd name="T56" fmla="+- 0 1656 1476"/>
                              <a:gd name="T57" fmla="*/ T56 w 408"/>
                              <a:gd name="T58" fmla="+- 0 1003 316"/>
                              <a:gd name="T59" fmla="*/ 1003 h 687"/>
                              <a:gd name="T60" fmla="+- 0 1720 1476"/>
                              <a:gd name="T61" fmla="*/ T60 w 408"/>
                              <a:gd name="T62" fmla="+- 0 1002 316"/>
                              <a:gd name="T63" fmla="*/ 1002 h 687"/>
                              <a:gd name="T64" fmla="+- 0 1881 1476"/>
                              <a:gd name="T65" fmla="*/ T64 w 408"/>
                              <a:gd name="T66" fmla="+- 0 968 316"/>
                              <a:gd name="T67" fmla="*/ 968 h 687"/>
                              <a:gd name="T68" fmla="+- 0 1883 1476"/>
                              <a:gd name="T69" fmla="*/ T68 w 408"/>
                              <a:gd name="T70" fmla="+- 0 936 316"/>
                              <a:gd name="T71" fmla="*/ 936 h 687"/>
                              <a:gd name="T72" fmla="+- 0 1882 1476"/>
                              <a:gd name="T73" fmla="*/ T72 w 408"/>
                              <a:gd name="T74" fmla="+- 0 896 316"/>
                              <a:gd name="T75" fmla="*/ 896 h 687"/>
                              <a:gd name="T76" fmla="+- 0 1880 1476"/>
                              <a:gd name="T77" fmla="*/ T76 w 408"/>
                              <a:gd name="T78" fmla="+- 0 826 316"/>
                              <a:gd name="T79" fmla="*/ 826 h 687"/>
                              <a:gd name="T80" fmla="+- 0 1879 1476"/>
                              <a:gd name="T81" fmla="*/ T80 w 408"/>
                              <a:gd name="T82" fmla="+- 0 774 316"/>
                              <a:gd name="T83" fmla="*/ 774 h 687"/>
                              <a:gd name="T84" fmla="+- 0 1879 1476"/>
                              <a:gd name="T85" fmla="*/ T84 w 408"/>
                              <a:gd name="T86" fmla="+- 0 692 316"/>
                              <a:gd name="T87" fmla="*/ 692 h 687"/>
                              <a:gd name="T88" fmla="+- 0 1878 1476"/>
                              <a:gd name="T89" fmla="*/ T88 w 408"/>
                              <a:gd name="T90" fmla="+- 0 612 316"/>
                              <a:gd name="T91" fmla="*/ 612 h 687"/>
                              <a:gd name="T92" fmla="+- 0 1776 1476"/>
                              <a:gd name="T93" fmla="*/ T92 w 408"/>
                              <a:gd name="T94" fmla="+- 0 610 316"/>
                              <a:gd name="T95" fmla="*/ 610 h 687"/>
                              <a:gd name="T96" fmla="+- 0 1776 1476"/>
                              <a:gd name="T97" fmla="*/ T96 w 408"/>
                              <a:gd name="T98" fmla="+- 0 609 316"/>
                              <a:gd name="T99" fmla="*/ 609 h 687"/>
                              <a:gd name="T100" fmla="+- 0 1878 1476"/>
                              <a:gd name="T101" fmla="*/ T100 w 408"/>
                              <a:gd name="T102" fmla="+- 0 608 316"/>
                              <a:gd name="T103" fmla="*/ 608 h 687"/>
                              <a:gd name="T104" fmla="+- 0 1876 1476"/>
                              <a:gd name="T105" fmla="*/ T104 w 408"/>
                              <a:gd name="T106" fmla="+- 0 506 316"/>
                              <a:gd name="T107" fmla="*/ 506 h 687"/>
                              <a:gd name="T108" fmla="+- 0 1875 1476"/>
                              <a:gd name="T109" fmla="*/ T108 w 408"/>
                              <a:gd name="T110" fmla="+- 0 481 316"/>
                              <a:gd name="T111" fmla="*/ 481 h 687"/>
                              <a:gd name="T112" fmla="+- 0 1874 1476"/>
                              <a:gd name="T113" fmla="*/ T112 w 408"/>
                              <a:gd name="T114" fmla="+- 0 453 316"/>
                              <a:gd name="T115" fmla="*/ 453 h 687"/>
                              <a:gd name="T116" fmla="+- 0 1867 1476"/>
                              <a:gd name="T117" fmla="*/ T116 w 408"/>
                              <a:gd name="T118" fmla="+- 0 321 316"/>
                              <a:gd name="T119" fmla="*/ 321 h 687"/>
                              <a:gd name="T120" fmla="+- 0 1842 1476"/>
                              <a:gd name="T121" fmla="*/ T120 w 408"/>
                              <a:gd name="T122" fmla="+- 0 318 316"/>
                              <a:gd name="T123" fmla="*/ 318 h 687"/>
                              <a:gd name="T124" fmla="+- 0 1826 1476"/>
                              <a:gd name="T125" fmla="*/ T124 w 408"/>
                              <a:gd name="T126" fmla="+- 0 317 316"/>
                              <a:gd name="T127" fmla="*/ 317 h 687"/>
                              <a:gd name="T128" fmla="+- 0 1878 1476"/>
                              <a:gd name="T129" fmla="*/ T128 w 408"/>
                              <a:gd name="T130" fmla="+- 0 608 316"/>
                              <a:gd name="T131" fmla="*/ 608 h 687"/>
                              <a:gd name="T132" fmla="+- 0 1776 1476"/>
                              <a:gd name="T133" fmla="*/ T132 w 408"/>
                              <a:gd name="T134" fmla="+- 0 612 316"/>
                              <a:gd name="T135" fmla="*/ 612 h 687"/>
                              <a:gd name="T136" fmla="+- 0 1878 1476"/>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 name="Freeform 525"/>
                        <wps:cNvSpPr>
                          <a:spLocks/>
                        </wps:cNvSpPr>
                        <wps:spPr bwMode="auto">
                          <a:xfrm>
                            <a:off x="1576" y="314"/>
                            <a:ext cx="242" cy="690"/>
                          </a:xfrm>
                          <a:custGeom>
                            <a:avLst/>
                            <a:gdLst>
                              <a:gd name="T0" fmla="+- 0 1675 1577"/>
                              <a:gd name="T1" fmla="*/ T0 w 242"/>
                              <a:gd name="T2" fmla="+- 0 315 315"/>
                              <a:gd name="T3" fmla="*/ 315 h 690"/>
                              <a:gd name="T4" fmla="+- 0 1660 1577"/>
                              <a:gd name="T5" fmla="*/ T4 w 242"/>
                              <a:gd name="T6" fmla="+- 0 346 315"/>
                              <a:gd name="T7" fmla="*/ 346 h 690"/>
                              <a:gd name="T8" fmla="+- 0 1647 1577"/>
                              <a:gd name="T9" fmla="*/ T8 w 242"/>
                              <a:gd name="T10" fmla="+- 0 380 315"/>
                              <a:gd name="T11" fmla="*/ 380 h 690"/>
                              <a:gd name="T12" fmla="+- 0 1633 1577"/>
                              <a:gd name="T13" fmla="*/ T12 w 242"/>
                              <a:gd name="T14" fmla="+- 0 408 315"/>
                              <a:gd name="T15" fmla="*/ 408 h 690"/>
                              <a:gd name="T16" fmla="+- 0 1617 1577"/>
                              <a:gd name="T17" fmla="*/ T16 w 242"/>
                              <a:gd name="T18" fmla="+- 0 434 315"/>
                              <a:gd name="T19" fmla="*/ 434 h 690"/>
                              <a:gd name="T20" fmla="+- 0 1603 1577"/>
                              <a:gd name="T21" fmla="*/ T20 w 242"/>
                              <a:gd name="T22" fmla="+- 0 458 315"/>
                              <a:gd name="T23" fmla="*/ 458 h 690"/>
                              <a:gd name="T24" fmla="+- 0 1588 1577"/>
                              <a:gd name="T25" fmla="*/ T24 w 242"/>
                              <a:gd name="T26" fmla="+- 0 483 315"/>
                              <a:gd name="T27" fmla="*/ 483 h 690"/>
                              <a:gd name="T28" fmla="+- 0 1578 1577"/>
                              <a:gd name="T29" fmla="*/ T28 w 242"/>
                              <a:gd name="T30" fmla="+- 0 502 315"/>
                              <a:gd name="T31" fmla="*/ 502 h 690"/>
                              <a:gd name="T32" fmla="+- 0 1578 1577"/>
                              <a:gd name="T33" fmla="*/ T32 w 242"/>
                              <a:gd name="T34" fmla="+- 0 525 315"/>
                              <a:gd name="T35" fmla="*/ 525 h 690"/>
                              <a:gd name="T36" fmla="+- 0 1608 1577"/>
                              <a:gd name="T37" fmla="*/ T36 w 242"/>
                              <a:gd name="T38" fmla="+- 0 573 315"/>
                              <a:gd name="T39" fmla="*/ 573 h 690"/>
                              <a:gd name="T40" fmla="+- 0 1647 1577"/>
                              <a:gd name="T41" fmla="*/ T40 w 242"/>
                              <a:gd name="T42" fmla="+- 0 613 315"/>
                              <a:gd name="T43" fmla="*/ 613 h 690"/>
                              <a:gd name="T44" fmla="+- 0 1681 1577"/>
                              <a:gd name="T45" fmla="*/ T44 w 242"/>
                              <a:gd name="T46" fmla="+- 0 650 315"/>
                              <a:gd name="T47" fmla="*/ 650 h 690"/>
                              <a:gd name="T48" fmla="+- 0 1698 1577"/>
                              <a:gd name="T49" fmla="*/ T48 w 242"/>
                              <a:gd name="T50" fmla="+- 0 671 315"/>
                              <a:gd name="T51" fmla="*/ 671 h 690"/>
                              <a:gd name="T52" fmla="+- 0 1711 1577"/>
                              <a:gd name="T53" fmla="*/ T52 w 242"/>
                              <a:gd name="T54" fmla="+- 0 688 315"/>
                              <a:gd name="T55" fmla="*/ 688 h 690"/>
                              <a:gd name="T56" fmla="+- 0 1659 1577"/>
                              <a:gd name="T57" fmla="*/ T56 w 242"/>
                              <a:gd name="T58" fmla="+- 0 748 315"/>
                              <a:gd name="T59" fmla="*/ 748 h 690"/>
                              <a:gd name="T60" fmla="+- 0 1639 1577"/>
                              <a:gd name="T61" fmla="*/ T60 w 242"/>
                              <a:gd name="T62" fmla="+- 0 772 315"/>
                              <a:gd name="T63" fmla="*/ 772 h 690"/>
                              <a:gd name="T64" fmla="+- 0 1615 1577"/>
                              <a:gd name="T65" fmla="*/ T64 w 242"/>
                              <a:gd name="T66" fmla="+- 0 795 315"/>
                              <a:gd name="T67" fmla="*/ 795 h 690"/>
                              <a:gd name="T68" fmla="+- 0 1602 1577"/>
                              <a:gd name="T69" fmla="*/ T68 w 242"/>
                              <a:gd name="T70" fmla="+- 0 832 315"/>
                              <a:gd name="T71" fmla="*/ 832 h 690"/>
                              <a:gd name="T72" fmla="+- 0 1611 1577"/>
                              <a:gd name="T73" fmla="*/ T72 w 242"/>
                              <a:gd name="T74" fmla="+- 0 870 315"/>
                              <a:gd name="T75" fmla="*/ 870 h 690"/>
                              <a:gd name="T76" fmla="+- 0 1629 1577"/>
                              <a:gd name="T77" fmla="*/ T76 w 242"/>
                              <a:gd name="T78" fmla="+- 0 896 315"/>
                              <a:gd name="T79" fmla="*/ 896 h 690"/>
                              <a:gd name="T80" fmla="+- 0 1649 1577"/>
                              <a:gd name="T81" fmla="*/ T80 w 242"/>
                              <a:gd name="T82" fmla="+- 0 917 315"/>
                              <a:gd name="T83" fmla="*/ 917 h 690"/>
                              <a:gd name="T84" fmla="+- 0 1660 1577"/>
                              <a:gd name="T85" fmla="*/ T84 w 242"/>
                              <a:gd name="T86" fmla="+- 0 936 315"/>
                              <a:gd name="T87" fmla="*/ 936 h 690"/>
                              <a:gd name="T88" fmla="+- 0 1678 1577"/>
                              <a:gd name="T89" fmla="*/ T88 w 242"/>
                              <a:gd name="T90" fmla="+- 0 959 315"/>
                              <a:gd name="T91" fmla="*/ 959 h 690"/>
                              <a:gd name="T92" fmla="+- 0 1696 1577"/>
                              <a:gd name="T93" fmla="*/ T92 w 242"/>
                              <a:gd name="T94" fmla="+- 0 982 315"/>
                              <a:gd name="T95" fmla="*/ 982 h 690"/>
                              <a:gd name="T96" fmla="+- 0 1705 1577"/>
                              <a:gd name="T97" fmla="*/ T96 w 242"/>
                              <a:gd name="T98" fmla="+- 0 997 315"/>
                              <a:gd name="T99" fmla="*/ 997 h 690"/>
                              <a:gd name="T100" fmla="+- 0 1818 1577"/>
                              <a:gd name="T101" fmla="*/ T100 w 242"/>
                              <a:gd name="T102" fmla="+- 0 1002 315"/>
                              <a:gd name="T103" fmla="*/ 1002 h 690"/>
                              <a:gd name="T104" fmla="+- 0 1802 1577"/>
                              <a:gd name="T105" fmla="*/ T104 w 242"/>
                              <a:gd name="T106" fmla="+- 0 977 315"/>
                              <a:gd name="T107" fmla="*/ 977 h 690"/>
                              <a:gd name="T108" fmla="+- 0 1782 1577"/>
                              <a:gd name="T109" fmla="*/ T108 w 242"/>
                              <a:gd name="T110" fmla="+- 0 945 315"/>
                              <a:gd name="T111" fmla="*/ 945 h 690"/>
                              <a:gd name="T112" fmla="+- 0 1761 1577"/>
                              <a:gd name="T113" fmla="*/ T112 w 242"/>
                              <a:gd name="T114" fmla="+- 0 911 315"/>
                              <a:gd name="T115" fmla="*/ 911 h 690"/>
                              <a:gd name="T116" fmla="+- 0 1735 1577"/>
                              <a:gd name="T117" fmla="*/ T116 w 242"/>
                              <a:gd name="T118" fmla="+- 0 878 315"/>
                              <a:gd name="T119" fmla="*/ 878 h 690"/>
                              <a:gd name="T120" fmla="+- 0 1717 1577"/>
                              <a:gd name="T121" fmla="*/ T120 w 242"/>
                              <a:gd name="T122" fmla="+- 0 854 315"/>
                              <a:gd name="T123" fmla="*/ 854 h 690"/>
                              <a:gd name="T124" fmla="+- 0 1707 1577"/>
                              <a:gd name="T125" fmla="*/ T124 w 242"/>
                              <a:gd name="T126" fmla="+- 0 838 315"/>
                              <a:gd name="T127" fmla="*/ 838 h 690"/>
                              <a:gd name="T128" fmla="+- 0 1740 1577"/>
                              <a:gd name="T129" fmla="*/ T128 w 242"/>
                              <a:gd name="T130" fmla="+- 0 797 315"/>
                              <a:gd name="T131" fmla="*/ 797 h 690"/>
                              <a:gd name="T132" fmla="+- 0 1775 1577"/>
                              <a:gd name="T133" fmla="*/ T132 w 242"/>
                              <a:gd name="T134" fmla="+- 0 759 315"/>
                              <a:gd name="T135" fmla="*/ 759 h 690"/>
                              <a:gd name="T136" fmla="+- 0 1811 1577"/>
                              <a:gd name="T137" fmla="*/ T136 w 242"/>
                              <a:gd name="T138" fmla="+- 0 698 315"/>
                              <a:gd name="T139" fmla="*/ 698 h 690"/>
                              <a:gd name="T140" fmla="+- 0 1797 1577"/>
                              <a:gd name="T141" fmla="*/ T140 w 242"/>
                              <a:gd name="T142" fmla="+- 0 647 315"/>
                              <a:gd name="T143" fmla="*/ 647 h 690"/>
                              <a:gd name="T144" fmla="+- 0 1776 1577"/>
                              <a:gd name="T145" fmla="*/ T144 w 242"/>
                              <a:gd name="T146" fmla="+- 0 624 315"/>
                              <a:gd name="T147" fmla="*/ 624 h 690"/>
                              <a:gd name="T148" fmla="+- 0 1722 1577"/>
                              <a:gd name="T149" fmla="*/ T148 w 242"/>
                              <a:gd name="T150" fmla="+- 0 563 315"/>
                              <a:gd name="T151" fmla="*/ 563 h 690"/>
                              <a:gd name="T152" fmla="+- 0 1671 1577"/>
                              <a:gd name="T153" fmla="*/ T152 w 242"/>
                              <a:gd name="T154" fmla="+- 0 512 315"/>
                              <a:gd name="T155" fmla="*/ 512 h 690"/>
                              <a:gd name="T156" fmla="+- 0 1662 1577"/>
                              <a:gd name="T157" fmla="*/ T156 w 242"/>
                              <a:gd name="T158" fmla="+- 0 504 315"/>
                              <a:gd name="T159" fmla="*/ 504 h 690"/>
                              <a:gd name="T160" fmla="+- 0 1666 1577"/>
                              <a:gd name="T161" fmla="*/ T160 w 242"/>
                              <a:gd name="T162" fmla="+- 0 495 315"/>
                              <a:gd name="T163" fmla="*/ 495 h 690"/>
                              <a:gd name="T164" fmla="+- 0 1676 1577"/>
                              <a:gd name="T165" fmla="*/ T164 w 242"/>
                              <a:gd name="T166" fmla="+- 0 477 315"/>
                              <a:gd name="T167" fmla="*/ 477 h 690"/>
                              <a:gd name="T168" fmla="+- 0 1691 1577"/>
                              <a:gd name="T169" fmla="*/ T168 w 242"/>
                              <a:gd name="T170" fmla="+- 0 449 315"/>
                              <a:gd name="T171" fmla="*/ 449 h 690"/>
                              <a:gd name="T172" fmla="+- 0 1707 1577"/>
                              <a:gd name="T173" fmla="*/ T172 w 242"/>
                              <a:gd name="T174" fmla="+- 0 410 315"/>
                              <a:gd name="T175" fmla="*/ 410 h 690"/>
                              <a:gd name="T176" fmla="+- 0 1724 1577"/>
                              <a:gd name="T177" fmla="*/ T176 w 242"/>
                              <a:gd name="T178" fmla="+- 0 360 315"/>
                              <a:gd name="T179" fmla="*/ 360 h 690"/>
                              <a:gd name="T180" fmla="+- 0 1740 1577"/>
                              <a:gd name="T181" fmla="*/ T180 w 242"/>
                              <a:gd name="T182" fmla="+- 0 331 315"/>
                              <a:gd name="T183" fmla="*/ 331 h 690"/>
                              <a:gd name="T184" fmla="+- 0 1742 1577"/>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0"/>
                                </a:lnTo>
                                <a:lnTo>
                                  <a:pt x="90" y="16"/>
                                </a:lnTo>
                                <a:lnTo>
                                  <a:pt x="83" y="31"/>
                                </a:lnTo>
                                <a:lnTo>
                                  <a:pt x="77" y="48"/>
                                </a:lnTo>
                                <a:lnTo>
                                  <a:pt x="70" y="65"/>
                                </a:lnTo>
                                <a:lnTo>
                                  <a:pt x="63" y="79"/>
                                </a:lnTo>
                                <a:lnTo>
                                  <a:pt x="56" y="93"/>
                                </a:lnTo>
                                <a:lnTo>
                                  <a:pt x="49" y="106"/>
                                </a:lnTo>
                                <a:lnTo>
                                  <a:pt x="40" y="119"/>
                                </a:lnTo>
                                <a:lnTo>
                                  <a:pt x="33" y="131"/>
                                </a:lnTo>
                                <a:lnTo>
                                  <a:pt x="26" y="143"/>
                                </a:lnTo>
                                <a:lnTo>
                                  <a:pt x="18" y="156"/>
                                </a:lnTo>
                                <a:lnTo>
                                  <a:pt x="11" y="168"/>
                                </a:lnTo>
                                <a:lnTo>
                                  <a:pt x="5" y="177"/>
                                </a:lnTo>
                                <a:lnTo>
                                  <a:pt x="1" y="187"/>
                                </a:lnTo>
                                <a:lnTo>
                                  <a:pt x="0" y="199"/>
                                </a:lnTo>
                                <a:lnTo>
                                  <a:pt x="1" y="210"/>
                                </a:lnTo>
                                <a:lnTo>
                                  <a:pt x="14" y="235"/>
                                </a:lnTo>
                                <a:lnTo>
                                  <a:pt x="31" y="258"/>
                                </a:lnTo>
                                <a:lnTo>
                                  <a:pt x="51" y="278"/>
                                </a:lnTo>
                                <a:lnTo>
                                  <a:pt x="70" y="298"/>
                                </a:lnTo>
                                <a:lnTo>
                                  <a:pt x="93" y="322"/>
                                </a:lnTo>
                                <a:lnTo>
                                  <a:pt x="104" y="335"/>
                                </a:lnTo>
                                <a:lnTo>
                                  <a:pt x="115" y="347"/>
                                </a:lnTo>
                                <a:lnTo>
                                  <a:pt x="121" y="356"/>
                                </a:lnTo>
                                <a:lnTo>
                                  <a:pt x="128" y="364"/>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3"/>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3"/>
                                </a:lnTo>
                                <a:lnTo>
                                  <a:pt x="184" y="596"/>
                                </a:lnTo>
                                <a:lnTo>
                                  <a:pt x="171" y="579"/>
                                </a:lnTo>
                                <a:lnTo>
                                  <a:pt x="158" y="563"/>
                                </a:lnTo>
                                <a:lnTo>
                                  <a:pt x="146" y="547"/>
                                </a:lnTo>
                                <a:lnTo>
                                  <a:pt x="140" y="539"/>
                                </a:lnTo>
                                <a:lnTo>
                                  <a:pt x="135" y="531"/>
                                </a:lnTo>
                                <a:lnTo>
                                  <a:pt x="130" y="523"/>
                                </a:lnTo>
                                <a:lnTo>
                                  <a:pt x="151" y="495"/>
                                </a:lnTo>
                                <a:lnTo>
                                  <a:pt x="163" y="482"/>
                                </a:lnTo>
                                <a:lnTo>
                                  <a:pt x="174" y="469"/>
                                </a:lnTo>
                                <a:lnTo>
                                  <a:pt x="198" y="444"/>
                                </a:lnTo>
                                <a:lnTo>
                                  <a:pt x="221" y="415"/>
                                </a:lnTo>
                                <a:lnTo>
                                  <a:pt x="234" y="383"/>
                                </a:lnTo>
                                <a:lnTo>
                                  <a:pt x="228" y="346"/>
                                </a:lnTo>
                                <a:lnTo>
                                  <a:pt x="220" y="332"/>
                                </a:lnTo>
                                <a:lnTo>
                                  <a:pt x="210" y="320"/>
                                </a:lnTo>
                                <a:lnTo>
                                  <a:pt x="199" y="309"/>
                                </a:lnTo>
                                <a:lnTo>
                                  <a:pt x="189" y="298"/>
                                </a:lnTo>
                                <a:lnTo>
                                  <a:pt x="145" y="248"/>
                                </a:lnTo>
                                <a:lnTo>
                                  <a:pt x="110" y="214"/>
                                </a:lnTo>
                                <a:lnTo>
                                  <a:pt x="94" y="197"/>
                                </a:lnTo>
                                <a:lnTo>
                                  <a:pt x="89" y="193"/>
                                </a:lnTo>
                                <a:lnTo>
                                  <a:pt x="85" y="189"/>
                                </a:lnTo>
                                <a:lnTo>
                                  <a:pt x="87" y="184"/>
                                </a:lnTo>
                                <a:lnTo>
                                  <a:pt x="89" y="180"/>
                                </a:lnTo>
                                <a:lnTo>
                                  <a:pt x="91" y="175"/>
                                </a:lnTo>
                                <a:lnTo>
                                  <a:pt x="99" y="162"/>
                                </a:lnTo>
                                <a:lnTo>
                                  <a:pt x="107" y="148"/>
                                </a:lnTo>
                                <a:lnTo>
                                  <a:pt x="114" y="134"/>
                                </a:lnTo>
                                <a:lnTo>
                                  <a:pt x="121" y="120"/>
                                </a:lnTo>
                                <a:lnTo>
                                  <a:pt x="130" y="95"/>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xmlns:w15="http://schemas.microsoft.com/office/word/2012/wordml">
            <w:pict>
              <v:group w14:anchorId="10E683E7" id="Group 523" o:spid="_x0000_s1026" style="position:absolute;margin-left:73.8pt;margin-top:15.75pt;width:20.4pt;height:34.5pt;z-index:251797504;mso-wrap-distance-left:0;mso-wrap-distance-right:0;mso-position-horizontal-relative:page" coordorigin="1476,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">
                <v:shape id="AutoShape 524" o:spid="_x0000_s1027" style="position:absolute;left:1476;top:316;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525" o:spid="_x0000_s1028" style="position:absolute;left:1576;top:314;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" path="m165,l98,,90,16,83,31,77,48,70,65,63,79,56,93r-7,13l40,119r-7,12l26,143r-8,13l11,168r-6,9l1,187,,199r1,11l14,235r17,23l51,278r19,20l93,322r11,13l115,347r6,9l128,364r6,9l91,420r-9,13l72,446,62,457,50,468,38,480r-7,14l25,517r1,20l34,555r12,18l52,581r7,7l72,602r6,10l83,621r9,12l101,644r10,11l119,667r5,7l128,682r5,8l241,687r-4,-6l225,662,215,646,205,630,195,613,184,596,171,579,158,563,146,547r-6,-8l135,531r-5,-8l151,495r12,-13l174,469r24,-25l221,415r13,-32l228,346r-8,-14l210,320,199,309,189,298,145,248,110,214,94,197r-5,-4l85,189r2,-5l89,180r2,-5l99,162r8,-14l114,134r7,-14l130,95r8,-25l147,45,159,23r4,-7l165,8r,-8xe" fillcolor="#bd2929" stroked="f">
                  <v:path arrowok="t" o:connecttype="custom" o:connectlocs="98,315;83,346;70,380;56,408;40,434;26,458;11,483;1,502;1,525;31,573;70,613;104,650;121,671;134,688;82,748;62,772;38,795;25,832;34,870;52,896;72,917;83,936;101,959;119,982;128,997;241,1002;225,977;205,945;184,911;158,878;140,854;130,838;163,797;198,759;234,698;220,647;199,624;145,563;94,512;85,504;89,495;99,477;114,449;130,410;147,360;163,331;165,315" o:connectangles="0,0,0,0,0,0,0,0,0,0,0,0,0,0,0,0,0,0,0,0,0,0,0,0,0,0,0,0,0,0,0,0,0,0,0,0,0,0,0,0,0,0,0,0,0,0,0"/>
                </v:shape>
                <w10:wrap type="topAndBottom" anchorx="page"/>
              </v:group>
            </w:pict>
          </mc:Fallback>
        </mc:AlternateContent>
      </w:r>
      <w:r w:rsidRPr="00506788">
        <w:rPr>
          <w:b/>
          <w:bCs/>
          <w:noProof/>
          <w:sz w:val="48"/>
          <w:szCs w:val="48"/>
        </w:rPr>
        <mc:AlternateContent>
          <mc:Choice Requires="wpg">
            <w:drawing>
              <wp:anchor distT="0" distB="0" distL="0" distR="0" simplePos="0" relativeHeight="251798528" behindDoc="0" locked="0" layoutInCell="1" allowOverlap="1" wp14:anchorId="6ADEF65E" wp14:editId="069E5F86">
                <wp:simplePos x="0" y="0"/>
                <wp:positionH relativeFrom="page">
                  <wp:posOffset>1250315</wp:posOffset>
                </wp:positionH>
                <wp:positionV relativeFrom="paragraph">
                  <wp:posOffset>200025</wp:posOffset>
                </wp:positionV>
                <wp:extent cx="259080" cy="438150"/>
                <wp:effectExtent l="2540" t="6985" r="5080" b="2540"/>
                <wp:wrapTopAndBottom/>
                <wp:docPr id="209" name="Group 5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1969" y="315"/>
                          <a:chExt cx="408" cy="690"/>
                        </a:xfrm>
                      </wpg:grpSpPr>
                      <wps:wsp>
                        <wps:cNvPr id="210" name="AutoShape 527"/>
                        <wps:cNvSpPr>
                          <a:spLocks/>
                        </wps:cNvSpPr>
                        <wps:spPr bwMode="auto">
                          <a:xfrm>
                            <a:off x="1969" y="316"/>
                            <a:ext cx="408" cy="687"/>
                          </a:xfrm>
                          <a:custGeom>
                            <a:avLst/>
                            <a:gdLst>
                              <a:gd name="T0" fmla="+- 0 2279 1969"/>
                              <a:gd name="T1" fmla="*/ T0 w 408"/>
                              <a:gd name="T2" fmla="+- 0 317 316"/>
                              <a:gd name="T3" fmla="*/ 317 h 687"/>
                              <a:gd name="T4" fmla="+- 0 2239 1969"/>
                              <a:gd name="T5" fmla="*/ T4 w 408"/>
                              <a:gd name="T6" fmla="+- 0 318 316"/>
                              <a:gd name="T7" fmla="*/ 318 h 687"/>
                              <a:gd name="T8" fmla="+- 0 1969 1969"/>
                              <a:gd name="T9" fmla="*/ T8 w 408"/>
                              <a:gd name="T10" fmla="+- 0 323 316"/>
                              <a:gd name="T11" fmla="*/ 323 h 687"/>
                              <a:gd name="T12" fmla="+- 0 1971 1969"/>
                              <a:gd name="T13" fmla="*/ T12 w 408"/>
                              <a:gd name="T14" fmla="+- 0 443 316"/>
                              <a:gd name="T15" fmla="*/ 443 h 687"/>
                              <a:gd name="T16" fmla="+- 0 1971 1969"/>
                              <a:gd name="T17" fmla="*/ T16 w 408"/>
                              <a:gd name="T18" fmla="+- 0 494 316"/>
                              <a:gd name="T19" fmla="*/ 494 h 687"/>
                              <a:gd name="T20" fmla="+- 0 1969 1969"/>
                              <a:gd name="T21" fmla="*/ T20 w 408"/>
                              <a:gd name="T22" fmla="+- 0 575 316"/>
                              <a:gd name="T23" fmla="*/ 575 h 687"/>
                              <a:gd name="T24" fmla="+- 0 1969 1969"/>
                              <a:gd name="T25" fmla="*/ T24 w 408"/>
                              <a:gd name="T26" fmla="+- 0 656 316"/>
                              <a:gd name="T27" fmla="*/ 656 h 687"/>
                              <a:gd name="T28" fmla="+- 0 1970 1969"/>
                              <a:gd name="T29" fmla="*/ T28 w 408"/>
                              <a:gd name="T30" fmla="+- 0 757 316"/>
                              <a:gd name="T31" fmla="*/ 757 h 687"/>
                              <a:gd name="T32" fmla="+- 0 1969 1969"/>
                              <a:gd name="T33" fmla="*/ T32 w 408"/>
                              <a:gd name="T34" fmla="+- 0 813 316"/>
                              <a:gd name="T35" fmla="*/ 813 h 687"/>
                              <a:gd name="T36" fmla="+- 0 1970 1969"/>
                              <a:gd name="T37" fmla="*/ T36 w 408"/>
                              <a:gd name="T38" fmla="+- 0 896 316"/>
                              <a:gd name="T39" fmla="*/ 896 h 687"/>
                              <a:gd name="T40" fmla="+- 0 1972 1969"/>
                              <a:gd name="T41" fmla="*/ T40 w 408"/>
                              <a:gd name="T42" fmla="+- 0 960 316"/>
                              <a:gd name="T43" fmla="*/ 960 h 687"/>
                              <a:gd name="T44" fmla="+- 0 1986 1969"/>
                              <a:gd name="T45" fmla="*/ T44 w 408"/>
                              <a:gd name="T46" fmla="+- 0 991 316"/>
                              <a:gd name="T47" fmla="*/ 991 h 687"/>
                              <a:gd name="T48" fmla="+- 0 2026 1969"/>
                              <a:gd name="T49" fmla="*/ T48 w 408"/>
                              <a:gd name="T50" fmla="+- 0 997 316"/>
                              <a:gd name="T51" fmla="*/ 997 h 687"/>
                              <a:gd name="T52" fmla="+- 0 2094 1969"/>
                              <a:gd name="T53" fmla="*/ T52 w 408"/>
                              <a:gd name="T54" fmla="+- 0 1002 316"/>
                              <a:gd name="T55" fmla="*/ 1002 h 687"/>
                              <a:gd name="T56" fmla="+- 0 2149 1969"/>
                              <a:gd name="T57" fmla="*/ T56 w 408"/>
                              <a:gd name="T58" fmla="+- 0 1003 316"/>
                              <a:gd name="T59" fmla="*/ 1003 h 687"/>
                              <a:gd name="T60" fmla="+- 0 2213 1969"/>
                              <a:gd name="T61" fmla="*/ T60 w 408"/>
                              <a:gd name="T62" fmla="+- 0 1002 316"/>
                              <a:gd name="T63" fmla="*/ 1002 h 687"/>
                              <a:gd name="T64" fmla="+- 0 2374 1969"/>
                              <a:gd name="T65" fmla="*/ T64 w 408"/>
                              <a:gd name="T66" fmla="+- 0 968 316"/>
                              <a:gd name="T67" fmla="*/ 968 h 687"/>
                              <a:gd name="T68" fmla="+- 0 2376 1969"/>
                              <a:gd name="T69" fmla="*/ T68 w 408"/>
                              <a:gd name="T70" fmla="+- 0 936 316"/>
                              <a:gd name="T71" fmla="*/ 936 h 687"/>
                              <a:gd name="T72" fmla="+- 0 2375 1969"/>
                              <a:gd name="T73" fmla="*/ T72 w 408"/>
                              <a:gd name="T74" fmla="+- 0 896 316"/>
                              <a:gd name="T75" fmla="*/ 896 h 687"/>
                              <a:gd name="T76" fmla="+- 0 2373 1969"/>
                              <a:gd name="T77" fmla="*/ T76 w 408"/>
                              <a:gd name="T78" fmla="+- 0 826 316"/>
                              <a:gd name="T79" fmla="*/ 826 h 687"/>
                              <a:gd name="T80" fmla="+- 0 2372 1969"/>
                              <a:gd name="T81" fmla="*/ T80 w 408"/>
                              <a:gd name="T82" fmla="+- 0 774 316"/>
                              <a:gd name="T83" fmla="*/ 774 h 687"/>
                              <a:gd name="T84" fmla="+- 0 2372 1969"/>
                              <a:gd name="T85" fmla="*/ T84 w 408"/>
                              <a:gd name="T86" fmla="+- 0 692 316"/>
                              <a:gd name="T87" fmla="*/ 692 h 687"/>
                              <a:gd name="T88" fmla="+- 0 2371 1969"/>
                              <a:gd name="T89" fmla="*/ T88 w 408"/>
                              <a:gd name="T90" fmla="+- 0 612 316"/>
                              <a:gd name="T91" fmla="*/ 612 h 687"/>
                              <a:gd name="T92" fmla="+- 0 2269 1969"/>
                              <a:gd name="T93" fmla="*/ T92 w 408"/>
                              <a:gd name="T94" fmla="+- 0 610 316"/>
                              <a:gd name="T95" fmla="*/ 610 h 687"/>
                              <a:gd name="T96" fmla="+- 0 2269 1969"/>
                              <a:gd name="T97" fmla="*/ T96 w 408"/>
                              <a:gd name="T98" fmla="+- 0 609 316"/>
                              <a:gd name="T99" fmla="*/ 609 h 687"/>
                              <a:gd name="T100" fmla="+- 0 2371 1969"/>
                              <a:gd name="T101" fmla="*/ T100 w 408"/>
                              <a:gd name="T102" fmla="+- 0 608 316"/>
                              <a:gd name="T103" fmla="*/ 608 h 687"/>
                              <a:gd name="T104" fmla="+- 0 2369 1969"/>
                              <a:gd name="T105" fmla="*/ T104 w 408"/>
                              <a:gd name="T106" fmla="+- 0 506 316"/>
                              <a:gd name="T107" fmla="*/ 506 h 687"/>
                              <a:gd name="T108" fmla="+- 0 2368 1969"/>
                              <a:gd name="T109" fmla="*/ T108 w 408"/>
                              <a:gd name="T110" fmla="+- 0 481 316"/>
                              <a:gd name="T111" fmla="*/ 481 h 687"/>
                              <a:gd name="T112" fmla="+- 0 2367 1969"/>
                              <a:gd name="T113" fmla="*/ T112 w 408"/>
                              <a:gd name="T114" fmla="+- 0 453 316"/>
                              <a:gd name="T115" fmla="*/ 453 h 687"/>
                              <a:gd name="T116" fmla="+- 0 2360 1969"/>
                              <a:gd name="T117" fmla="*/ T116 w 408"/>
                              <a:gd name="T118" fmla="+- 0 321 316"/>
                              <a:gd name="T119" fmla="*/ 321 h 687"/>
                              <a:gd name="T120" fmla="+- 0 2335 1969"/>
                              <a:gd name="T121" fmla="*/ T120 w 408"/>
                              <a:gd name="T122" fmla="+- 0 318 316"/>
                              <a:gd name="T123" fmla="*/ 318 h 687"/>
                              <a:gd name="T124" fmla="+- 0 2319 1969"/>
                              <a:gd name="T125" fmla="*/ T124 w 408"/>
                              <a:gd name="T126" fmla="+- 0 317 316"/>
                              <a:gd name="T127" fmla="*/ 317 h 687"/>
                              <a:gd name="T128" fmla="+- 0 2371 1969"/>
                              <a:gd name="T129" fmla="*/ T128 w 408"/>
                              <a:gd name="T130" fmla="+- 0 608 316"/>
                              <a:gd name="T131" fmla="*/ 608 h 687"/>
                              <a:gd name="T132" fmla="+- 0 2269 1969"/>
                              <a:gd name="T133" fmla="*/ T132 w 408"/>
                              <a:gd name="T134" fmla="+- 0 612 316"/>
                              <a:gd name="T135" fmla="*/ 612 h 687"/>
                              <a:gd name="T136" fmla="+- 0 2371 1969"/>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 name="Freeform 528"/>
                        <wps:cNvSpPr>
                          <a:spLocks/>
                        </wps:cNvSpPr>
                        <wps:spPr bwMode="auto">
                          <a:xfrm>
                            <a:off x="2069" y="314"/>
                            <a:ext cx="242" cy="690"/>
                          </a:xfrm>
                          <a:custGeom>
                            <a:avLst/>
                            <a:gdLst>
                              <a:gd name="T0" fmla="+- 0 2168 2070"/>
                              <a:gd name="T1" fmla="*/ T0 w 242"/>
                              <a:gd name="T2" fmla="+- 0 315 315"/>
                              <a:gd name="T3" fmla="*/ 315 h 690"/>
                              <a:gd name="T4" fmla="+- 0 2153 2070"/>
                              <a:gd name="T5" fmla="*/ T4 w 242"/>
                              <a:gd name="T6" fmla="+- 0 346 315"/>
                              <a:gd name="T7" fmla="*/ 346 h 690"/>
                              <a:gd name="T8" fmla="+- 0 2140 2070"/>
                              <a:gd name="T9" fmla="*/ T8 w 242"/>
                              <a:gd name="T10" fmla="+- 0 380 315"/>
                              <a:gd name="T11" fmla="*/ 380 h 690"/>
                              <a:gd name="T12" fmla="+- 0 2126 2070"/>
                              <a:gd name="T13" fmla="*/ T12 w 242"/>
                              <a:gd name="T14" fmla="+- 0 408 315"/>
                              <a:gd name="T15" fmla="*/ 408 h 690"/>
                              <a:gd name="T16" fmla="+- 0 2110 2070"/>
                              <a:gd name="T17" fmla="*/ T16 w 242"/>
                              <a:gd name="T18" fmla="+- 0 434 315"/>
                              <a:gd name="T19" fmla="*/ 434 h 690"/>
                              <a:gd name="T20" fmla="+- 0 2096 2070"/>
                              <a:gd name="T21" fmla="*/ T20 w 242"/>
                              <a:gd name="T22" fmla="+- 0 458 315"/>
                              <a:gd name="T23" fmla="*/ 458 h 690"/>
                              <a:gd name="T24" fmla="+- 0 2081 2070"/>
                              <a:gd name="T25" fmla="*/ T24 w 242"/>
                              <a:gd name="T26" fmla="+- 0 483 315"/>
                              <a:gd name="T27" fmla="*/ 483 h 690"/>
                              <a:gd name="T28" fmla="+- 0 2071 2070"/>
                              <a:gd name="T29" fmla="*/ T28 w 242"/>
                              <a:gd name="T30" fmla="+- 0 502 315"/>
                              <a:gd name="T31" fmla="*/ 502 h 690"/>
                              <a:gd name="T32" fmla="+- 0 2071 2070"/>
                              <a:gd name="T33" fmla="*/ T32 w 242"/>
                              <a:gd name="T34" fmla="+- 0 525 315"/>
                              <a:gd name="T35" fmla="*/ 525 h 690"/>
                              <a:gd name="T36" fmla="+- 0 2101 2070"/>
                              <a:gd name="T37" fmla="*/ T36 w 242"/>
                              <a:gd name="T38" fmla="+- 0 573 315"/>
                              <a:gd name="T39" fmla="*/ 573 h 690"/>
                              <a:gd name="T40" fmla="+- 0 2140 2070"/>
                              <a:gd name="T41" fmla="*/ T40 w 242"/>
                              <a:gd name="T42" fmla="+- 0 613 315"/>
                              <a:gd name="T43" fmla="*/ 613 h 690"/>
                              <a:gd name="T44" fmla="+- 0 2174 2070"/>
                              <a:gd name="T45" fmla="*/ T44 w 242"/>
                              <a:gd name="T46" fmla="+- 0 650 315"/>
                              <a:gd name="T47" fmla="*/ 650 h 690"/>
                              <a:gd name="T48" fmla="+- 0 2191 2070"/>
                              <a:gd name="T49" fmla="*/ T48 w 242"/>
                              <a:gd name="T50" fmla="+- 0 671 315"/>
                              <a:gd name="T51" fmla="*/ 671 h 690"/>
                              <a:gd name="T52" fmla="+- 0 2204 2070"/>
                              <a:gd name="T53" fmla="*/ T52 w 242"/>
                              <a:gd name="T54" fmla="+- 0 688 315"/>
                              <a:gd name="T55" fmla="*/ 688 h 690"/>
                              <a:gd name="T56" fmla="+- 0 2152 2070"/>
                              <a:gd name="T57" fmla="*/ T56 w 242"/>
                              <a:gd name="T58" fmla="+- 0 748 315"/>
                              <a:gd name="T59" fmla="*/ 748 h 690"/>
                              <a:gd name="T60" fmla="+- 0 2132 2070"/>
                              <a:gd name="T61" fmla="*/ T60 w 242"/>
                              <a:gd name="T62" fmla="+- 0 772 315"/>
                              <a:gd name="T63" fmla="*/ 772 h 690"/>
                              <a:gd name="T64" fmla="+- 0 2108 2070"/>
                              <a:gd name="T65" fmla="*/ T64 w 242"/>
                              <a:gd name="T66" fmla="+- 0 795 315"/>
                              <a:gd name="T67" fmla="*/ 795 h 690"/>
                              <a:gd name="T68" fmla="+- 0 2095 2070"/>
                              <a:gd name="T69" fmla="*/ T68 w 242"/>
                              <a:gd name="T70" fmla="+- 0 832 315"/>
                              <a:gd name="T71" fmla="*/ 832 h 690"/>
                              <a:gd name="T72" fmla="+- 0 2104 2070"/>
                              <a:gd name="T73" fmla="*/ T72 w 242"/>
                              <a:gd name="T74" fmla="+- 0 870 315"/>
                              <a:gd name="T75" fmla="*/ 870 h 690"/>
                              <a:gd name="T76" fmla="+- 0 2122 2070"/>
                              <a:gd name="T77" fmla="*/ T76 w 242"/>
                              <a:gd name="T78" fmla="+- 0 896 315"/>
                              <a:gd name="T79" fmla="*/ 896 h 690"/>
                              <a:gd name="T80" fmla="+- 0 2142 2070"/>
                              <a:gd name="T81" fmla="*/ T80 w 242"/>
                              <a:gd name="T82" fmla="+- 0 917 315"/>
                              <a:gd name="T83" fmla="*/ 917 h 690"/>
                              <a:gd name="T84" fmla="+- 0 2153 2070"/>
                              <a:gd name="T85" fmla="*/ T84 w 242"/>
                              <a:gd name="T86" fmla="+- 0 936 315"/>
                              <a:gd name="T87" fmla="*/ 936 h 690"/>
                              <a:gd name="T88" fmla="+- 0 2171 2070"/>
                              <a:gd name="T89" fmla="*/ T88 w 242"/>
                              <a:gd name="T90" fmla="+- 0 959 315"/>
                              <a:gd name="T91" fmla="*/ 959 h 690"/>
                              <a:gd name="T92" fmla="+- 0 2189 2070"/>
                              <a:gd name="T93" fmla="*/ T92 w 242"/>
                              <a:gd name="T94" fmla="+- 0 982 315"/>
                              <a:gd name="T95" fmla="*/ 982 h 690"/>
                              <a:gd name="T96" fmla="+- 0 2198 2070"/>
                              <a:gd name="T97" fmla="*/ T96 w 242"/>
                              <a:gd name="T98" fmla="+- 0 997 315"/>
                              <a:gd name="T99" fmla="*/ 997 h 690"/>
                              <a:gd name="T100" fmla="+- 0 2311 2070"/>
                              <a:gd name="T101" fmla="*/ T100 w 242"/>
                              <a:gd name="T102" fmla="+- 0 1002 315"/>
                              <a:gd name="T103" fmla="*/ 1002 h 690"/>
                              <a:gd name="T104" fmla="+- 0 2295 2070"/>
                              <a:gd name="T105" fmla="*/ T104 w 242"/>
                              <a:gd name="T106" fmla="+- 0 977 315"/>
                              <a:gd name="T107" fmla="*/ 977 h 690"/>
                              <a:gd name="T108" fmla="+- 0 2275 2070"/>
                              <a:gd name="T109" fmla="*/ T108 w 242"/>
                              <a:gd name="T110" fmla="+- 0 945 315"/>
                              <a:gd name="T111" fmla="*/ 945 h 690"/>
                              <a:gd name="T112" fmla="+- 0 2254 2070"/>
                              <a:gd name="T113" fmla="*/ T112 w 242"/>
                              <a:gd name="T114" fmla="+- 0 911 315"/>
                              <a:gd name="T115" fmla="*/ 911 h 690"/>
                              <a:gd name="T116" fmla="+- 0 2228 2070"/>
                              <a:gd name="T117" fmla="*/ T116 w 242"/>
                              <a:gd name="T118" fmla="+- 0 878 315"/>
                              <a:gd name="T119" fmla="*/ 878 h 690"/>
                              <a:gd name="T120" fmla="+- 0 2210 2070"/>
                              <a:gd name="T121" fmla="*/ T120 w 242"/>
                              <a:gd name="T122" fmla="+- 0 854 315"/>
                              <a:gd name="T123" fmla="*/ 854 h 690"/>
                              <a:gd name="T124" fmla="+- 0 2200 2070"/>
                              <a:gd name="T125" fmla="*/ T124 w 242"/>
                              <a:gd name="T126" fmla="+- 0 838 315"/>
                              <a:gd name="T127" fmla="*/ 838 h 690"/>
                              <a:gd name="T128" fmla="+- 0 2233 2070"/>
                              <a:gd name="T129" fmla="*/ T128 w 242"/>
                              <a:gd name="T130" fmla="+- 0 797 315"/>
                              <a:gd name="T131" fmla="*/ 797 h 690"/>
                              <a:gd name="T132" fmla="+- 0 2268 2070"/>
                              <a:gd name="T133" fmla="*/ T132 w 242"/>
                              <a:gd name="T134" fmla="+- 0 759 315"/>
                              <a:gd name="T135" fmla="*/ 759 h 690"/>
                              <a:gd name="T136" fmla="+- 0 2304 2070"/>
                              <a:gd name="T137" fmla="*/ T136 w 242"/>
                              <a:gd name="T138" fmla="+- 0 698 315"/>
                              <a:gd name="T139" fmla="*/ 698 h 690"/>
                              <a:gd name="T140" fmla="+- 0 2290 2070"/>
                              <a:gd name="T141" fmla="*/ T140 w 242"/>
                              <a:gd name="T142" fmla="+- 0 647 315"/>
                              <a:gd name="T143" fmla="*/ 647 h 690"/>
                              <a:gd name="T144" fmla="+- 0 2269 2070"/>
                              <a:gd name="T145" fmla="*/ T144 w 242"/>
                              <a:gd name="T146" fmla="+- 0 624 315"/>
                              <a:gd name="T147" fmla="*/ 624 h 690"/>
                              <a:gd name="T148" fmla="+- 0 2215 2070"/>
                              <a:gd name="T149" fmla="*/ T148 w 242"/>
                              <a:gd name="T150" fmla="+- 0 563 315"/>
                              <a:gd name="T151" fmla="*/ 563 h 690"/>
                              <a:gd name="T152" fmla="+- 0 2164 2070"/>
                              <a:gd name="T153" fmla="*/ T152 w 242"/>
                              <a:gd name="T154" fmla="+- 0 512 315"/>
                              <a:gd name="T155" fmla="*/ 512 h 690"/>
                              <a:gd name="T156" fmla="+- 0 2155 2070"/>
                              <a:gd name="T157" fmla="*/ T156 w 242"/>
                              <a:gd name="T158" fmla="+- 0 504 315"/>
                              <a:gd name="T159" fmla="*/ 504 h 690"/>
                              <a:gd name="T160" fmla="+- 0 2159 2070"/>
                              <a:gd name="T161" fmla="*/ T160 w 242"/>
                              <a:gd name="T162" fmla="+- 0 495 315"/>
                              <a:gd name="T163" fmla="*/ 495 h 690"/>
                              <a:gd name="T164" fmla="+- 0 2169 2070"/>
                              <a:gd name="T165" fmla="*/ T164 w 242"/>
                              <a:gd name="T166" fmla="+- 0 477 315"/>
                              <a:gd name="T167" fmla="*/ 477 h 690"/>
                              <a:gd name="T168" fmla="+- 0 2184 2070"/>
                              <a:gd name="T169" fmla="*/ T168 w 242"/>
                              <a:gd name="T170" fmla="+- 0 449 315"/>
                              <a:gd name="T171" fmla="*/ 449 h 690"/>
                              <a:gd name="T172" fmla="+- 0 2200 2070"/>
                              <a:gd name="T173" fmla="*/ T172 w 242"/>
                              <a:gd name="T174" fmla="+- 0 410 315"/>
                              <a:gd name="T175" fmla="*/ 410 h 690"/>
                              <a:gd name="T176" fmla="+- 0 2217 2070"/>
                              <a:gd name="T177" fmla="*/ T176 w 242"/>
                              <a:gd name="T178" fmla="+- 0 360 315"/>
                              <a:gd name="T179" fmla="*/ 360 h 690"/>
                              <a:gd name="T180" fmla="+- 0 2233 2070"/>
                              <a:gd name="T181" fmla="*/ T180 w 242"/>
                              <a:gd name="T182" fmla="+- 0 331 315"/>
                              <a:gd name="T183" fmla="*/ 331 h 690"/>
                              <a:gd name="T184" fmla="+- 0 2235 2070"/>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0"/>
                                </a:lnTo>
                                <a:lnTo>
                                  <a:pt x="90" y="16"/>
                                </a:lnTo>
                                <a:lnTo>
                                  <a:pt x="83" y="31"/>
                                </a:lnTo>
                                <a:lnTo>
                                  <a:pt x="77" y="48"/>
                                </a:lnTo>
                                <a:lnTo>
                                  <a:pt x="70" y="65"/>
                                </a:lnTo>
                                <a:lnTo>
                                  <a:pt x="63" y="79"/>
                                </a:lnTo>
                                <a:lnTo>
                                  <a:pt x="56" y="93"/>
                                </a:lnTo>
                                <a:lnTo>
                                  <a:pt x="49" y="106"/>
                                </a:lnTo>
                                <a:lnTo>
                                  <a:pt x="40" y="119"/>
                                </a:lnTo>
                                <a:lnTo>
                                  <a:pt x="33" y="131"/>
                                </a:lnTo>
                                <a:lnTo>
                                  <a:pt x="26" y="143"/>
                                </a:lnTo>
                                <a:lnTo>
                                  <a:pt x="18" y="156"/>
                                </a:lnTo>
                                <a:lnTo>
                                  <a:pt x="11" y="168"/>
                                </a:lnTo>
                                <a:lnTo>
                                  <a:pt x="5" y="177"/>
                                </a:lnTo>
                                <a:lnTo>
                                  <a:pt x="1" y="187"/>
                                </a:lnTo>
                                <a:lnTo>
                                  <a:pt x="0" y="199"/>
                                </a:lnTo>
                                <a:lnTo>
                                  <a:pt x="1" y="210"/>
                                </a:lnTo>
                                <a:lnTo>
                                  <a:pt x="14" y="235"/>
                                </a:lnTo>
                                <a:lnTo>
                                  <a:pt x="31" y="258"/>
                                </a:lnTo>
                                <a:lnTo>
                                  <a:pt x="51" y="278"/>
                                </a:lnTo>
                                <a:lnTo>
                                  <a:pt x="70" y="298"/>
                                </a:lnTo>
                                <a:lnTo>
                                  <a:pt x="93" y="322"/>
                                </a:lnTo>
                                <a:lnTo>
                                  <a:pt x="104" y="335"/>
                                </a:lnTo>
                                <a:lnTo>
                                  <a:pt x="115" y="347"/>
                                </a:lnTo>
                                <a:lnTo>
                                  <a:pt x="121" y="356"/>
                                </a:lnTo>
                                <a:lnTo>
                                  <a:pt x="128" y="364"/>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3"/>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3"/>
                                </a:lnTo>
                                <a:lnTo>
                                  <a:pt x="184" y="596"/>
                                </a:lnTo>
                                <a:lnTo>
                                  <a:pt x="171" y="579"/>
                                </a:lnTo>
                                <a:lnTo>
                                  <a:pt x="158" y="563"/>
                                </a:lnTo>
                                <a:lnTo>
                                  <a:pt x="146" y="547"/>
                                </a:lnTo>
                                <a:lnTo>
                                  <a:pt x="140" y="539"/>
                                </a:lnTo>
                                <a:lnTo>
                                  <a:pt x="135" y="531"/>
                                </a:lnTo>
                                <a:lnTo>
                                  <a:pt x="130" y="523"/>
                                </a:lnTo>
                                <a:lnTo>
                                  <a:pt x="151" y="495"/>
                                </a:lnTo>
                                <a:lnTo>
                                  <a:pt x="163" y="482"/>
                                </a:lnTo>
                                <a:lnTo>
                                  <a:pt x="174" y="469"/>
                                </a:lnTo>
                                <a:lnTo>
                                  <a:pt x="198" y="444"/>
                                </a:lnTo>
                                <a:lnTo>
                                  <a:pt x="221" y="415"/>
                                </a:lnTo>
                                <a:lnTo>
                                  <a:pt x="234" y="383"/>
                                </a:lnTo>
                                <a:lnTo>
                                  <a:pt x="228" y="346"/>
                                </a:lnTo>
                                <a:lnTo>
                                  <a:pt x="220" y="332"/>
                                </a:lnTo>
                                <a:lnTo>
                                  <a:pt x="210" y="320"/>
                                </a:lnTo>
                                <a:lnTo>
                                  <a:pt x="199" y="309"/>
                                </a:lnTo>
                                <a:lnTo>
                                  <a:pt x="189" y="298"/>
                                </a:lnTo>
                                <a:lnTo>
                                  <a:pt x="145" y="248"/>
                                </a:lnTo>
                                <a:lnTo>
                                  <a:pt x="110" y="214"/>
                                </a:lnTo>
                                <a:lnTo>
                                  <a:pt x="94" y="197"/>
                                </a:lnTo>
                                <a:lnTo>
                                  <a:pt x="89" y="193"/>
                                </a:lnTo>
                                <a:lnTo>
                                  <a:pt x="85" y="189"/>
                                </a:lnTo>
                                <a:lnTo>
                                  <a:pt x="87" y="184"/>
                                </a:lnTo>
                                <a:lnTo>
                                  <a:pt x="89" y="180"/>
                                </a:lnTo>
                                <a:lnTo>
                                  <a:pt x="91" y="175"/>
                                </a:lnTo>
                                <a:lnTo>
                                  <a:pt x="99" y="162"/>
                                </a:lnTo>
                                <a:lnTo>
                                  <a:pt x="107" y="148"/>
                                </a:lnTo>
                                <a:lnTo>
                                  <a:pt x="114" y="134"/>
                                </a:lnTo>
                                <a:lnTo>
                                  <a:pt x="121" y="120"/>
                                </a:lnTo>
                                <a:lnTo>
                                  <a:pt x="130" y="95"/>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xmlns:w15="http://schemas.microsoft.com/office/word/2012/wordml">
            <w:pict>
              <v:group w14:anchorId="74122A22" id="Group 526" o:spid="_x0000_s1026" style="position:absolute;margin-left:98.45pt;margin-top:15.75pt;width:20.4pt;height:34.5pt;z-index:251798528;mso-wrap-distance-left:0;mso-wrap-distance-right:0;mso-position-horizontal-relative:page" coordorigin="1969,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">
                <v:shape id="AutoShape 527" o:spid="_x0000_s1027" style="position:absolute;left:1969;top:316;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528" o:spid="_x0000_s1028" style="position:absolute;left:2069;top:314;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" path="m165,l98,,90,16,83,31,77,48,70,65,63,79,56,93r-7,13l40,119r-7,12l26,143r-8,13l11,168r-6,9l1,187,,199r1,11l14,235r17,23l51,278r19,20l93,322r11,13l115,347r6,9l128,364r6,9l91,420r-9,13l72,446,62,457,50,468,38,480r-7,14l25,517r1,20l34,555r12,18l52,581r7,7l72,602r6,10l83,621r9,12l101,644r10,11l119,667r5,7l128,682r5,8l241,687r-4,-6l225,662,215,646,205,630,195,613,184,596,171,579,158,563,146,547r-6,-8l135,531r-5,-8l151,495r12,-13l174,469r24,-25l221,415r13,-32l228,346r-8,-14l210,320,199,309,189,298,145,248,110,214,94,197r-5,-4l85,189r2,-5l89,180r2,-5l99,162r8,-14l114,134r7,-14l130,95r8,-25l147,45,159,23r4,-7l165,8r,-8xe" fillcolor="#bd2929" stroked="f">
                  <v:path arrowok="t" o:connecttype="custom" o:connectlocs="98,315;83,346;70,380;56,408;40,434;26,458;11,483;1,502;1,525;31,573;70,613;104,650;121,671;134,688;82,748;62,772;38,795;25,832;34,870;52,896;72,917;83,936;101,959;119,982;128,997;241,1002;225,977;205,945;184,911;158,878;140,854;130,838;163,797;198,759;234,698;220,647;199,624;145,563;94,512;85,504;89,495;99,477;114,449;130,410;147,360;163,331;165,315" o:connectangles="0,0,0,0,0,0,0,0,0,0,0,0,0,0,0,0,0,0,0,0,0,0,0,0,0,0,0,0,0,0,0,0,0,0,0,0,0,0,0,0,0,0,0,0,0,0,0"/>
                </v:shape>
                <w10:wrap type="topAndBottom" anchorx="page"/>
              </v:group>
            </w:pict>
          </mc:Fallback>
        </mc:AlternateContent>
      </w:r>
      <w:r w:rsidRPr="00506788">
        <w:rPr>
          <w:b/>
          <w:bCs/>
          <w:noProof/>
          <w:sz w:val="48"/>
          <w:szCs w:val="48"/>
        </w:rPr>
        <mc:AlternateContent>
          <mc:Choice Requires="wpg">
            <w:drawing>
              <wp:anchor distT="0" distB="0" distL="0" distR="0" simplePos="0" relativeHeight="251799552" behindDoc="0" locked="0" layoutInCell="1" allowOverlap="1" wp14:anchorId="04C35666" wp14:editId="54D63BCE">
                <wp:simplePos x="0" y="0"/>
                <wp:positionH relativeFrom="page">
                  <wp:posOffset>1563370</wp:posOffset>
                </wp:positionH>
                <wp:positionV relativeFrom="paragraph">
                  <wp:posOffset>200025</wp:posOffset>
                </wp:positionV>
                <wp:extent cx="259080" cy="438150"/>
                <wp:effectExtent l="1270" t="6985" r="6350" b="2540"/>
                <wp:wrapTopAndBottom/>
                <wp:docPr id="206" name="Group 5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2462" y="315"/>
                          <a:chExt cx="408" cy="690"/>
                        </a:xfrm>
                      </wpg:grpSpPr>
                      <wps:wsp>
                        <wps:cNvPr id="207" name="AutoShape 530"/>
                        <wps:cNvSpPr>
                          <a:spLocks/>
                        </wps:cNvSpPr>
                        <wps:spPr bwMode="auto">
                          <a:xfrm>
                            <a:off x="2462" y="316"/>
                            <a:ext cx="408" cy="687"/>
                          </a:xfrm>
                          <a:custGeom>
                            <a:avLst/>
                            <a:gdLst>
                              <a:gd name="T0" fmla="+- 0 2772 2462"/>
                              <a:gd name="T1" fmla="*/ T0 w 408"/>
                              <a:gd name="T2" fmla="+- 0 317 316"/>
                              <a:gd name="T3" fmla="*/ 317 h 687"/>
                              <a:gd name="T4" fmla="+- 0 2732 2462"/>
                              <a:gd name="T5" fmla="*/ T4 w 408"/>
                              <a:gd name="T6" fmla="+- 0 318 316"/>
                              <a:gd name="T7" fmla="*/ 318 h 687"/>
                              <a:gd name="T8" fmla="+- 0 2462 2462"/>
                              <a:gd name="T9" fmla="*/ T8 w 408"/>
                              <a:gd name="T10" fmla="+- 0 323 316"/>
                              <a:gd name="T11" fmla="*/ 323 h 687"/>
                              <a:gd name="T12" fmla="+- 0 2464 2462"/>
                              <a:gd name="T13" fmla="*/ T12 w 408"/>
                              <a:gd name="T14" fmla="+- 0 443 316"/>
                              <a:gd name="T15" fmla="*/ 443 h 687"/>
                              <a:gd name="T16" fmla="+- 0 2464 2462"/>
                              <a:gd name="T17" fmla="*/ T16 w 408"/>
                              <a:gd name="T18" fmla="+- 0 494 316"/>
                              <a:gd name="T19" fmla="*/ 494 h 687"/>
                              <a:gd name="T20" fmla="+- 0 2462 2462"/>
                              <a:gd name="T21" fmla="*/ T20 w 408"/>
                              <a:gd name="T22" fmla="+- 0 575 316"/>
                              <a:gd name="T23" fmla="*/ 575 h 687"/>
                              <a:gd name="T24" fmla="+- 0 2462 2462"/>
                              <a:gd name="T25" fmla="*/ T24 w 408"/>
                              <a:gd name="T26" fmla="+- 0 656 316"/>
                              <a:gd name="T27" fmla="*/ 656 h 687"/>
                              <a:gd name="T28" fmla="+- 0 2463 2462"/>
                              <a:gd name="T29" fmla="*/ T28 w 408"/>
                              <a:gd name="T30" fmla="+- 0 757 316"/>
                              <a:gd name="T31" fmla="*/ 757 h 687"/>
                              <a:gd name="T32" fmla="+- 0 2462 2462"/>
                              <a:gd name="T33" fmla="*/ T32 w 408"/>
                              <a:gd name="T34" fmla="+- 0 813 316"/>
                              <a:gd name="T35" fmla="*/ 813 h 687"/>
                              <a:gd name="T36" fmla="+- 0 2463 2462"/>
                              <a:gd name="T37" fmla="*/ T36 w 408"/>
                              <a:gd name="T38" fmla="+- 0 896 316"/>
                              <a:gd name="T39" fmla="*/ 896 h 687"/>
                              <a:gd name="T40" fmla="+- 0 2465 2462"/>
                              <a:gd name="T41" fmla="*/ T40 w 408"/>
                              <a:gd name="T42" fmla="+- 0 960 316"/>
                              <a:gd name="T43" fmla="*/ 960 h 687"/>
                              <a:gd name="T44" fmla="+- 0 2479 2462"/>
                              <a:gd name="T45" fmla="*/ T44 w 408"/>
                              <a:gd name="T46" fmla="+- 0 991 316"/>
                              <a:gd name="T47" fmla="*/ 991 h 687"/>
                              <a:gd name="T48" fmla="+- 0 2519 2462"/>
                              <a:gd name="T49" fmla="*/ T48 w 408"/>
                              <a:gd name="T50" fmla="+- 0 997 316"/>
                              <a:gd name="T51" fmla="*/ 997 h 687"/>
                              <a:gd name="T52" fmla="+- 0 2587 2462"/>
                              <a:gd name="T53" fmla="*/ T52 w 408"/>
                              <a:gd name="T54" fmla="+- 0 1002 316"/>
                              <a:gd name="T55" fmla="*/ 1002 h 687"/>
                              <a:gd name="T56" fmla="+- 0 2642 2462"/>
                              <a:gd name="T57" fmla="*/ T56 w 408"/>
                              <a:gd name="T58" fmla="+- 0 1003 316"/>
                              <a:gd name="T59" fmla="*/ 1003 h 687"/>
                              <a:gd name="T60" fmla="+- 0 2706 2462"/>
                              <a:gd name="T61" fmla="*/ T60 w 408"/>
                              <a:gd name="T62" fmla="+- 0 1002 316"/>
                              <a:gd name="T63" fmla="*/ 1002 h 687"/>
                              <a:gd name="T64" fmla="+- 0 2867 2462"/>
                              <a:gd name="T65" fmla="*/ T64 w 408"/>
                              <a:gd name="T66" fmla="+- 0 968 316"/>
                              <a:gd name="T67" fmla="*/ 968 h 687"/>
                              <a:gd name="T68" fmla="+- 0 2869 2462"/>
                              <a:gd name="T69" fmla="*/ T68 w 408"/>
                              <a:gd name="T70" fmla="+- 0 936 316"/>
                              <a:gd name="T71" fmla="*/ 936 h 687"/>
                              <a:gd name="T72" fmla="+- 0 2868 2462"/>
                              <a:gd name="T73" fmla="*/ T72 w 408"/>
                              <a:gd name="T74" fmla="+- 0 896 316"/>
                              <a:gd name="T75" fmla="*/ 896 h 687"/>
                              <a:gd name="T76" fmla="+- 0 2866 2462"/>
                              <a:gd name="T77" fmla="*/ T76 w 408"/>
                              <a:gd name="T78" fmla="+- 0 826 316"/>
                              <a:gd name="T79" fmla="*/ 826 h 687"/>
                              <a:gd name="T80" fmla="+- 0 2865 2462"/>
                              <a:gd name="T81" fmla="*/ T80 w 408"/>
                              <a:gd name="T82" fmla="+- 0 774 316"/>
                              <a:gd name="T83" fmla="*/ 774 h 687"/>
                              <a:gd name="T84" fmla="+- 0 2865 2462"/>
                              <a:gd name="T85" fmla="*/ T84 w 408"/>
                              <a:gd name="T86" fmla="+- 0 692 316"/>
                              <a:gd name="T87" fmla="*/ 692 h 687"/>
                              <a:gd name="T88" fmla="+- 0 2864 2462"/>
                              <a:gd name="T89" fmla="*/ T88 w 408"/>
                              <a:gd name="T90" fmla="+- 0 612 316"/>
                              <a:gd name="T91" fmla="*/ 612 h 687"/>
                              <a:gd name="T92" fmla="+- 0 2762 2462"/>
                              <a:gd name="T93" fmla="*/ T92 w 408"/>
                              <a:gd name="T94" fmla="+- 0 610 316"/>
                              <a:gd name="T95" fmla="*/ 610 h 687"/>
                              <a:gd name="T96" fmla="+- 0 2762 2462"/>
                              <a:gd name="T97" fmla="*/ T96 w 408"/>
                              <a:gd name="T98" fmla="+- 0 609 316"/>
                              <a:gd name="T99" fmla="*/ 609 h 687"/>
                              <a:gd name="T100" fmla="+- 0 2864 2462"/>
                              <a:gd name="T101" fmla="*/ T100 w 408"/>
                              <a:gd name="T102" fmla="+- 0 608 316"/>
                              <a:gd name="T103" fmla="*/ 608 h 687"/>
                              <a:gd name="T104" fmla="+- 0 2862 2462"/>
                              <a:gd name="T105" fmla="*/ T104 w 408"/>
                              <a:gd name="T106" fmla="+- 0 506 316"/>
                              <a:gd name="T107" fmla="*/ 506 h 687"/>
                              <a:gd name="T108" fmla="+- 0 2861 2462"/>
                              <a:gd name="T109" fmla="*/ T108 w 408"/>
                              <a:gd name="T110" fmla="+- 0 481 316"/>
                              <a:gd name="T111" fmla="*/ 481 h 687"/>
                              <a:gd name="T112" fmla="+- 0 2860 2462"/>
                              <a:gd name="T113" fmla="*/ T112 w 408"/>
                              <a:gd name="T114" fmla="+- 0 453 316"/>
                              <a:gd name="T115" fmla="*/ 453 h 687"/>
                              <a:gd name="T116" fmla="+- 0 2853 2462"/>
                              <a:gd name="T117" fmla="*/ T116 w 408"/>
                              <a:gd name="T118" fmla="+- 0 321 316"/>
                              <a:gd name="T119" fmla="*/ 321 h 687"/>
                              <a:gd name="T120" fmla="+- 0 2828 2462"/>
                              <a:gd name="T121" fmla="*/ T120 w 408"/>
                              <a:gd name="T122" fmla="+- 0 318 316"/>
                              <a:gd name="T123" fmla="*/ 318 h 687"/>
                              <a:gd name="T124" fmla="+- 0 2812 2462"/>
                              <a:gd name="T125" fmla="*/ T124 w 408"/>
                              <a:gd name="T126" fmla="+- 0 317 316"/>
                              <a:gd name="T127" fmla="*/ 317 h 687"/>
                              <a:gd name="T128" fmla="+- 0 2864 2462"/>
                              <a:gd name="T129" fmla="*/ T128 w 408"/>
                              <a:gd name="T130" fmla="+- 0 608 316"/>
                              <a:gd name="T131" fmla="*/ 608 h 687"/>
                              <a:gd name="T132" fmla="+- 0 2762 2462"/>
                              <a:gd name="T133" fmla="*/ T132 w 408"/>
                              <a:gd name="T134" fmla="+- 0 612 316"/>
                              <a:gd name="T135" fmla="*/ 612 h 687"/>
                              <a:gd name="T136" fmla="+- 0 2864 2462"/>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 name="Freeform 531"/>
                        <wps:cNvSpPr>
                          <a:spLocks/>
                        </wps:cNvSpPr>
                        <wps:spPr bwMode="auto">
                          <a:xfrm>
                            <a:off x="2562" y="314"/>
                            <a:ext cx="242" cy="690"/>
                          </a:xfrm>
                          <a:custGeom>
                            <a:avLst/>
                            <a:gdLst>
                              <a:gd name="T0" fmla="+- 0 2661 2563"/>
                              <a:gd name="T1" fmla="*/ T0 w 242"/>
                              <a:gd name="T2" fmla="+- 0 315 315"/>
                              <a:gd name="T3" fmla="*/ 315 h 690"/>
                              <a:gd name="T4" fmla="+- 0 2646 2563"/>
                              <a:gd name="T5" fmla="*/ T4 w 242"/>
                              <a:gd name="T6" fmla="+- 0 346 315"/>
                              <a:gd name="T7" fmla="*/ 346 h 690"/>
                              <a:gd name="T8" fmla="+- 0 2633 2563"/>
                              <a:gd name="T9" fmla="*/ T8 w 242"/>
                              <a:gd name="T10" fmla="+- 0 380 315"/>
                              <a:gd name="T11" fmla="*/ 380 h 690"/>
                              <a:gd name="T12" fmla="+- 0 2619 2563"/>
                              <a:gd name="T13" fmla="*/ T12 w 242"/>
                              <a:gd name="T14" fmla="+- 0 408 315"/>
                              <a:gd name="T15" fmla="*/ 408 h 690"/>
                              <a:gd name="T16" fmla="+- 0 2603 2563"/>
                              <a:gd name="T17" fmla="*/ T16 w 242"/>
                              <a:gd name="T18" fmla="+- 0 434 315"/>
                              <a:gd name="T19" fmla="*/ 434 h 690"/>
                              <a:gd name="T20" fmla="+- 0 2589 2563"/>
                              <a:gd name="T21" fmla="*/ T20 w 242"/>
                              <a:gd name="T22" fmla="+- 0 458 315"/>
                              <a:gd name="T23" fmla="*/ 458 h 690"/>
                              <a:gd name="T24" fmla="+- 0 2574 2563"/>
                              <a:gd name="T25" fmla="*/ T24 w 242"/>
                              <a:gd name="T26" fmla="+- 0 483 315"/>
                              <a:gd name="T27" fmla="*/ 483 h 690"/>
                              <a:gd name="T28" fmla="+- 0 2564 2563"/>
                              <a:gd name="T29" fmla="*/ T28 w 242"/>
                              <a:gd name="T30" fmla="+- 0 502 315"/>
                              <a:gd name="T31" fmla="*/ 502 h 690"/>
                              <a:gd name="T32" fmla="+- 0 2564 2563"/>
                              <a:gd name="T33" fmla="*/ T32 w 242"/>
                              <a:gd name="T34" fmla="+- 0 525 315"/>
                              <a:gd name="T35" fmla="*/ 525 h 690"/>
                              <a:gd name="T36" fmla="+- 0 2594 2563"/>
                              <a:gd name="T37" fmla="*/ T36 w 242"/>
                              <a:gd name="T38" fmla="+- 0 573 315"/>
                              <a:gd name="T39" fmla="*/ 573 h 690"/>
                              <a:gd name="T40" fmla="+- 0 2633 2563"/>
                              <a:gd name="T41" fmla="*/ T40 w 242"/>
                              <a:gd name="T42" fmla="+- 0 613 315"/>
                              <a:gd name="T43" fmla="*/ 613 h 690"/>
                              <a:gd name="T44" fmla="+- 0 2667 2563"/>
                              <a:gd name="T45" fmla="*/ T44 w 242"/>
                              <a:gd name="T46" fmla="+- 0 650 315"/>
                              <a:gd name="T47" fmla="*/ 650 h 690"/>
                              <a:gd name="T48" fmla="+- 0 2684 2563"/>
                              <a:gd name="T49" fmla="*/ T48 w 242"/>
                              <a:gd name="T50" fmla="+- 0 671 315"/>
                              <a:gd name="T51" fmla="*/ 671 h 690"/>
                              <a:gd name="T52" fmla="+- 0 2697 2563"/>
                              <a:gd name="T53" fmla="*/ T52 w 242"/>
                              <a:gd name="T54" fmla="+- 0 688 315"/>
                              <a:gd name="T55" fmla="*/ 688 h 690"/>
                              <a:gd name="T56" fmla="+- 0 2645 2563"/>
                              <a:gd name="T57" fmla="*/ T56 w 242"/>
                              <a:gd name="T58" fmla="+- 0 748 315"/>
                              <a:gd name="T59" fmla="*/ 748 h 690"/>
                              <a:gd name="T60" fmla="+- 0 2625 2563"/>
                              <a:gd name="T61" fmla="*/ T60 w 242"/>
                              <a:gd name="T62" fmla="+- 0 772 315"/>
                              <a:gd name="T63" fmla="*/ 772 h 690"/>
                              <a:gd name="T64" fmla="+- 0 2601 2563"/>
                              <a:gd name="T65" fmla="*/ T64 w 242"/>
                              <a:gd name="T66" fmla="+- 0 795 315"/>
                              <a:gd name="T67" fmla="*/ 795 h 690"/>
                              <a:gd name="T68" fmla="+- 0 2588 2563"/>
                              <a:gd name="T69" fmla="*/ T68 w 242"/>
                              <a:gd name="T70" fmla="+- 0 832 315"/>
                              <a:gd name="T71" fmla="*/ 832 h 690"/>
                              <a:gd name="T72" fmla="+- 0 2597 2563"/>
                              <a:gd name="T73" fmla="*/ T72 w 242"/>
                              <a:gd name="T74" fmla="+- 0 870 315"/>
                              <a:gd name="T75" fmla="*/ 870 h 690"/>
                              <a:gd name="T76" fmla="+- 0 2615 2563"/>
                              <a:gd name="T77" fmla="*/ T76 w 242"/>
                              <a:gd name="T78" fmla="+- 0 896 315"/>
                              <a:gd name="T79" fmla="*/ 896 h 690"/>
                              <a:gd name="T80" fmla="+- 0 2635 2563"/>
                              <a:gd name="T81" fmla="*/ T80 w 242"/>
                              <a:gd name="T82" fmla="+- 0 917 315"/>
                              <a:gd name="T83" fmla="*/ 917 h 690"/>
                              <a:gd name="T84" fmla="+- 0 2646 2563"/>
                              <a:gd name="T85" fmla="*/ T84 w 242"/>
                              <a:gd name="T86" fmla="+- 0 936 315"/>
                              <a:gd name="T87" fmla="*/ 936 h 690"/>
                              <a:gd name="T88" fmla="+- 0 2664 2563"/>
                              <a:gd name="T89" fmla="*/ T88 w 242"/>
                              <a:gd name="T90" fmla="+- 0 959 315"/>
                              <a:gd name="T91" fmla="*/ 959 h 690"/>
                              <a:gd name="T92" fmla="+- 0 2682 2563"/>
                              <a:gd name="T93" fmla="*/ T92 w 242"/>
                              <a:gd name="T94" fmla="+- 0 982 315"/>
                              <a:gd name="T95" fmla="*/ 982 h 690"/>
                              <a:gd name="T96" fmla="+- 0 2691 2563"/>
                              <a:gd name="T97" fmla="*/ T96 w 242"/>
                              <a:gd name="T98" fmla="+- 0 997 315"/>
                              <a:gd name="T99" fmla="*/ 997 h 690"/>
                              <a:gd name="T100" fmla="+- 0 2804 2563"/>
                              <a:gd name="T101" fmla="*/ T100 w 242"/>
                              <a:gd name="T102" fmla="+- 0 1002 315"/>
                              <a:gd name="T103" fmla="*/ 1002 h 690"/>
                              <a:gd name="T104" fmla="+- 0 2788 2563"/>
                              <a:gd name="T105" fmla="*/ T104 w 242"/>
                              <a:gd name="T106" fmla="+- 0 977 315"/>
                              <a:gd name="T107" fmla="*/ 977 h 690"/>
                              <a:gd name="T108" fmla="+- 0 2768 2563"/>
                              <a:gd name="T109" fmla="*/ T108 w 242"/>
                              <a:gd name="T110" fmla="+- 0 945 315"/>
                              <a:gd name="T111" fmla="*/ 945 h 690"/>
                              <a:gd name="T112" fmla="+- 0 2747 2563"/>
                              <a:gd name="T113" fmla="*/ T112 w 242"/>
                              <a:gd name="T114" fmla="+- 0 911 315"/>
                              <a:gd name="T115" fmla="*/ 911 h 690"/>
                              <a:gd name="T116" fmla="+- 0 2721 2563"/>
                              <a:gd name="T117" fmla="*/ T116 w 242"/>
                              <a:gd name="T118" fmla="+- 0 878 315"/>
                              <a:gd name="T119" fmla="*/ 878 h 690"/>
                              <a:gd name="T120" fmla="+- 0 2703 2563"/>
                              <a:gd name="T121" fmla="*/ T120 w 242"/>
                              <a:gd name="T122" fmla="+- 0 854 315"/>
                              <a:gd name="T123" fmla="*/ 854 h 690"/>
                              <a:gd name="T124" fmla="+- 0 2693 2563"/>
                              <a:gd name="T125" fmla="*/ T124 w 242"/>
                              <a:gd name="T126" fmla="+- 0 838 315"/>
                              <a:gd name="T127" fmla="*/ 838 h 690"/>
                              <a:gd name="T128" fmla="+- 0 2726 2563"/>
                              <a:gd name="T129" fmla="*/ T128 w 242"/>
                              <a:gd name="T130" fmla="+- 0 797 315"/>
                              <a:gd name="T131" fmla="*/ 797 h 690"/>
                              <a:gd name="T132" fmla="+- 0 2761 2563"/>
                              <a:gd name="T133" fmla="*/ T132 w 242"/>
                              <a:gd name="T134" fmla="+- 0 759 315"/>
                              <a:gd name="T135" fmla="*/ 759 h 690"/>
                              <a:gd name="T136" fmla="+- 0 2797 2563"/>
                              <a:gd name="T137" fmla="*/ T136 w 242"/>
                              <a:gd name="T138" fmla="+- 0 698 315"/>
                              <a:gd name="T139" fmla="*/ 698 h 690"/>
                              <a:gd name="T140" fmla="+- 0 2783 2563"/>
                              <a:gd name="T141" fmla="*/ T140 w 242"/>
                              <a:gd name="T142" fmla="+- 0 647 315"/>
                              <a:gd name="T143" fmla="*/ 647 h 690"/>
                              <a:gd name="T144" fmla="+- 0 2762 2563"/>
                              <a:gd name="T145" fmla="*/ T144 w 242"/>
                              <a:gd name="T146" fmla="+- 0 624 315"/>
                              <a:gd name="T147" fmla="*/ 624 h 690"/>
                              <a:gd name="T148" fmla="+- 0 2708 2563"/>
                              <a:gd name="T149" fmla="*/ T148 w 242"/>
                              <a:gd name="T150" fmla="+- 0 563 315"/>
                              <a:gd name="T151" fmla="*/ 563 h 690"/>
                              <a:gd name="T152" fmla="+- 0 2657 2563"/>
                              <a:gd name="T153" fmla="*/ T152 w 242"/>
                              <a:gd name="T154" fmla="+- 0 512 315"/>
                              <a:gd name="T155" fmla="*/ 512 h 690"/>
                              <a:gd name="T156" fmla="+- 0 2648 2563"/>
                              <a:gd name="T157" fmla="*/ T156 w 242"/>
                              <a:gd name="T158" fmla="+- 0 504 315"/>
                              <a:gd name="T159" fmla="*/ 504 h 690"/>
                              <a:gd name="T160" fmla="+- 0 2652 2563"/>
                              <a:gd name="T161" fmla="*/ T160 w 242"/>
                              <a:gd name="T162" fmla="+- 0 495 315"/>
                              <a:gd name="T163" fmla="*/ 495 h 690"/>
                              <a:gd name="T164" fmla="+- 0 2662 2563"/>
                              <a:gd name="T165" fmla="*/ T164 w 242"/>
                              <a:gd name="T166" fmla="+- 0 477 315"/>
                              <a:gd name="T167" fmla="*/ 477 h 690"/>
                              <a:gd name="T168" fmla="+- 0 2677 2563"/>
                              <a:gd name="T169" fmla="*/ T168 w 242"/>
                              <a:gd name="T170" fmla="+- 0 449 315"/>
                              <a:gd name="T171" fmla="*/ 449 h 690"/>
                              <a:gd name="T172" fmla="+- 0 2693 2563"/>
                              <a:gd name="T173" fmla="*/ T172 w 242"/>
                              <a:gd name="T174" fmla="+- 0 410 315"/>
                              <a:gd name="T175" fmla="*/ 410 h 690"/>
                              <a:gd name="T176" fmla="+- 0 2710 2563"/>
                              <a:gd name="T177" fmla="*/ T176 w 242"/>
                              <a:gd name="T178" fmla="+- 0 360 315"/>
                              <a:gd name="T179" fmla="*/ 360 h 690"/>
                              <a:gd name="T180" fmla="+- 0 2726 2563"/>
                              <a:gd name="T181" fmla="*/ T180 w 242"/>
                              <a:gd name="T182" fmla="+- 0 331 315"/>
                              <a:gd name="T183" fmla="*/ 331 h 690"/>
                              <a:gd name="T184" fmla="+- 0 2728 2563"/>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0"/>
                                </a:lnTo>
                                <a:lnTo>
                                  <a:pt x="90" y="16"/>
                                </a:lnTo>
                                <a:lnTo>
                                  <a:pt x="83" y="31"/>
                                </a:lnTo>
                                <a:lnTo>
                                  <a:pt x="77" y="48"/>
                                </a:lnTo>
                                <a:lnTo>
                                  <a:pt x="70" y="65"/>
                                </a:lnTo>
                                <a:lnTo>
                                  <a:pt x="63" y="79"/>
                                </a:lnTo>
                                <a:lnTo>
                                  <a:pt x="56" y="93"/>
                                </a:lnTo>
                                <a:lnTo>
                                  <a:pt x="49" y="106"/>
                                </a:lnTo>
                                <a:lnTo>
                                  <a:pt x="40" y="119"/>
                                </a:lnTo>
                                <a:lnTo>
                                  <a:pt x="33" y="131"/>
                                </a:lnTo>
                                <a:lnTo>
                                  <a:pt x="26" y="143"/>
                                </a:lnTo>
                                <a:lnTo>
                                  <a:pt x="18" y="156"/>
                                </a:lnTo>
                                <a:lnTo>
                                  <a:pt x="11" y="168"/>
                                </a:lnTo>
                                <a:lnTo>
                                  <a:pt x="5" y="177"/>
                                </a:lnTo>
                                <a:lnTo>
                                  <a:pt x="1" y="187"/>
                                </a:lnTo>
                                <a:lnTo>
                                  <a:pt x="0" y="199"/>
                                </a:lnTo>
                                <a:lnTo>
                                  <a:pt x="1" y="210"/>
                                </a:lnTo>
                                <a:lnTo>
                                  <a:pt x="14" y="235"/>
                                </a:lnTo>
                                <a:lnTo>
                                  <a:pt x="31" y="258"/>
                                </a:lnTo>
                                <a:lnTo>
                                  <a:pt x="51" y="278"/>
                                </a:lnTo>
                                <a:lnTo>
                                  <a:pt x="70" y="298"/>
                                </a:lnTo>
                                <a:lnTo>
                                  <a:pt x="93" y="322"/>
                                </a:lnTo>
                                <a:lnTo>
                                  <a:pt x="104" y="335"/>
                                </a:lnTo>
                                <a:lnTo>
                                  <a:pt x="115" y="347"/>
                                </a:lnTo>
                                <a:lnTo>
                                  <a:pt x="121" y="356"/>
                                </a:lnTo>
                                <a:lnTo>
                                  <a:pt x="128" y="364"/>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3"/>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3"/>
                                </a:lnTo>
                                <a:lnTo>
                                  <a:pt x="184" y="596"/>
                                </a:lnTo>
                                <a:lnTo>
                                  <a:pt x="171" y="579"/>
                                </a:lnTo>
                                <a:lnTo>
                                  <a:pt x="158" y="563"/>
                                </a:lnTo>
                                <a:lnTo>
                                  <a:pt x="146" y="547"/>
                                </a:lnTo>
                                <a:lnTo>
                                  <a:pt x="140" y="539"/>
                                </a:lnTo>
                                <a:lnTo>
                                  <a:pt x="135" y="531"/>
                                </a:lnTo>
                                <a:lnTo>
                                  <a:pt x="130" y="523"/>
                                </a:lnTo>
                                <a:lnTo>
                                  <a:pt x="151" y="495"/>
                                </a:lnTo>
                                <a:lnTo>
                                  <a:pt x="163" y="482"/>
                                </a:lnTo>
                                <a:lnTo>
                                  <a:pt x="174" y="469"/>
                                </a:lnTo>
                                <a:lnTo>
                                  <a:pt x="198" y="444"/>
                                </a:lnTo>
                                <a:lnTo>
                                  <a:pt x="221" y="415"/>
                                </a:lnTo>
                                <a:lnTo>
                                  <a:pt x="234" y="383"/>
                                </a:lnTo>
                                <a:lnTo>
                                  <a:pt x="228" y="346"/>
                                </a:lnTo>
                                <a:lnTo>
                                  <a:pt x="220" y="332"/>
                                </a:lnTo>
                                <a:lnTo>
                                  <a:pt x="210" y="320"/>
                                </a:lnTo>
                                <a:lnTo>
                                  <a:pt x="199" y="309"/>
                                </a:lnTo>
                                <a:lnTo>
                                  <a:pt x="189" y="298"/>
                                </a:lnTo>
                                <a:lnTo>
                                  <a:pt x="145" y="248"/>
                                </a:lnTo>
                                <a:lnTo>
                                  <a:pt x="110" y="214"/>
                                </a:lnTo>
                                <a:lnTo>
                                  <a:pt x="94" y="197"/>
                                </a:lnTo>
                                <a:lnTo>
                                  <a:pt x="89" y="193"/>
                                </a:lnTo>
                                <a:lnTo>
                                  <a:pt x="85" y="189"/>
                                </a:lnTo>
                                <a:lnTo>
                                  <a:pt x="87" y="184"/>
                                </a:lnTo>
                                <a:lnTo>
                                  <a:pt x="89" y="180"/>
                                </a:lnTo>
                                <a:lnTo>
                                  <a:pt x="91" y="175"/>
                                </a:lnTo>
                                <a:lnTo>
                                  <a:pt x="99" y="162"/>
                                </a:lnTo>
                                <a:lnTo>
                                  <a:pt x="107" y="148"/>
                                </a:lnTo>
                                <a:lnTo>
                                  <a:pt x="114" y="134"/>
                                </a:lnTo>
                                <a:lnTo>
                                  <a:pt x="121" y="120"/>
                                </a:lnTo>
                                <a:lnTo>
                                  <a:pt x="130" y="95"/>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xmlns:w15="http://schemas.microsoft.com/office/word/2012/wordml">
            <w:pict>
              <v:group w14:anchorId="4CED6689" id="Group 529" o:spid="_x0000_s1026" style="position:absolute;margin-left:123.1pt;margin-top:15.75pt;width:20.4pt;height:34.5pt;z-index:251799552;mso-wrap-distance-left:0;mso-wrap-distance-right:0;mso-position-horizontal-relative:page" coordorigin="2462,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">
                <v:shape id="AutoShape 530" o:spid="_x0000_s1027" style="position:absolute;left:2462;top:316;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531" o:spid="_x0000_s1028" style="position:absolute;left:2562;top:314;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" path="m165,l98,,90,16,83,31,77,48,70,65,63,79,56,93r-7,13l40,119r-7,12l26,143r-8,13l11,168r-6,9l1,187,,199r1,11l14,235r17,23l51,278r19,20l93,322r11,13l115,347r6,9l128,364r6,9l91,420r-9,13l72,446,62,457,50,468,38,480r-7,14l25,517r1,20l34,555r12,18l52,581r7,7l72,602r6,10l83,621r9,12l101,644r10,11l119,667r5,7l128,682r5,8l241,687r-4,-6l225,662,215,646,205,630,195,613,184,596,171,579,158,563,146,547r-6,-8l135,531r-5,-8l151,495r12,-13l174,469r24,-25l221,415r13,-32l228,346r-8,-14l210,320,199,309,189,298,145,248,110,214,94,197r-5,-4l85,189r2,-5l89,180r2,-5l99,162r8,-14l114,134r7,-14l130,95r8,-25l147,45,159,23r4,-7l165,8r,-8xe" fillcolor="#bd2929" stroked="f">
                  <v:path arrowok="t" o:connecttype="custom" o:connectlocs="98,315;83,346;70,380;56,408;40,434;26,458;11,483;1,502;1,525;31,573;70,613;104,650;121,671;134,688;82,748;62,772;38,795;25,832;34,870;52,896;72,917;83,936;101,959;119,982;128,997;241,1002;225,977;205,945;184,911;158,878;140,854;130,838;163,797;198,759;234,698;220,647;199,624;145,563;94,512;85,504;89,495;99,477;114,449;130,410;147,360;163,331;165,315" o:connectangles="0,0,0,0,0,0,0,0,0,0,0,0,0,0,0,0,0,0,0,0,0,0,0,0,0,0,0,0,0,0,0,0,0,0,0,0,0,0,0,0,0,0,0,0,0,0,0"/>
                </v:shape>
                <w10:wrap type="topAndBottom" anchorx="page"/>
              </v:group>
            </w:pict>
          </mc:Fallback>
        </mc:AlternateContent>
      </w:r>
      <w:r w:rsidRPr="00506788">
        <w:rPr>
          <w:b/>
          <w:bCs/>
          <w:noProof/>
          <w:sz w:val="48"/>
          <w:szCs w:val="48"/>
        </w:rPr>
        <mc:AlternateContent>
          <mc:Choice Requires="wpg">
            <w:drawing>
              <wp:anchor distT="0" distB="0" distL="0" distR="0" simplePos="0" relativeHeight="251800576" behindDoc="0" locked="0" layoutInCell="1" allowOverlap="1" wp14:anchorId="39C122E1" wp14:editId="4163F1CC">
                <wp:simplePos x="0" y="0"/>
                <wp:positionH relativeFrom="page">
                  <wp:posOffset>1876425</wp:posOffset>
                </wp:positionH>
                <wp:positionV relativeFrom="paragraph">
                  <wp:posOffset>200025</wp:posOffset>
                </wp:positionV>
                <wp:extent cx="259080" cy="438150"/>
                <wp:effectExtent l="0" t="6985" r="7620" b="2540"/>
                <wp:wrapTopAndBottom/>
                <wp:docPr id="203" name="Group 5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2955" y="315"/>
                          <a:chExt cx="408" cy="690"/>
                        </a:xfrm>
                      </wpg:grpSpPr>
                      <wps:wsp>
                        <wps:cNvPr id="204" name="AutoShape 533"/>
                        <wps:cNvSpPr>
                          <a:spLocks/>
                        </wps:cNvSpPr>
                        <wps:spPr bwMode="auto">
                          <a:xfrm>
                            <a:off x="2955" y="316"/>
                            <a:ext cx="408" cy="687"/>
                          </a:xfrm>
                          <a:custGeom>
                            <a:avLst/>
                            <a:gdLst>
                              <a:gd name="T0" fmla="+- 0 3265 2955"/>
                              <a:gd name="T1" fmla="*/ T0 w 408"/>
                              <a:gd name="T2" fmla="+- 0 317 316"/>
                              <a:gd name="T3" fmla="*/ 317 h 687"/>
                              <a:gd name="T4" fmla="+- 0 3225 2955"/>
                              <a:gd name="T5" fmla="*/ T4 w 408"/>
                              <a:gd name="T6" fmla="+- 0 318 316"/>
                              <a:gd name="T7" fmla="*/ 318 h 687"/>
                              <a:gd name="T8" fmla="+- 0 2955 2955"/>
                              <a:gd name="T9" fmla="*/ T8 w 408"/>
                              <a:gd name="T10" fmla="+- 0 323 316"/>
                              <a:gd name="T11" fmla="*/ 323 h 687"/>
                              <a:gd name="T12" fmla="+- 0 2957 2955"/>
                              <a:gd name="T13" fmla="*/ T12 w 408"/>
                              <a:gd name="T14" fmla="+- 0 443 316"/>
                              <a:gd name="T15" fmla="*/ 443 h 687"/>
                              <a:gd name="T16" fmla="+- 0 2957 2955"/>
                              <a:gd name="T17" fmla="*/ T16 w 408"/>
                              <a:gd name="T18" fmla="+- 0 494 316"/>
                              <a:gd name="T19" fmla="*/ 494 h 687"/>
                              <a:gd name="T20" fmla="+- 0 2955 2955"/>
                              <a:gd name="T21" fmla="*/ T20 w 408"/>
                              <a:gd name="T22" fmla="+- 0 575 316"/>
                              <a:gd name="T23" fmla="*/ 575 h 687"/>
                              <a:gd name="T24" fmla="+- 0 2955 2955"/>
                              <a:gd name="T25" fmla="*/ T24 w 408"/>
                              <a:gd name="T26" fmla="+- 0 656 316"/>
                              <a:gd name="T27" fmla="*/ 656 h 687"/>
                              <a:gd name="T28" fmla="+- 0 2956 2955"/>
                              <a:gd name="T29" fmla="*/ T28 w 408"/>
                              <a:gd name="T30" fmla="+- 0 757 316"/>
                              <a:gd name="T31" fmla="*/ 757 h 687"/>
                              <a:gd name="T32" fmla="+- 0 2955 2955"/>
                              <a:gd name="T33" fmla="*/ T32 w 408"/>
                              <a:gd name="T34" fmla="+- 0 813 316"/>
                              <a:gd name="T35" fmla="*/ 813 h 687"/>
                              <a:gd name="T36" fmla="+- 0 2956 2955"/>
                              <a:gd name="T37" fmla="*/ T36 w 408"/>
                              <a:gd name="T38" fmla="+- 0 896 316"/>
                              <a:gd name="T39" fmla="*/ 896 h 687"/>
                              <a:gd name="T40" fmla="+- 0 2958 2955"/>
                              <a:gd name="T41" fmla="*/ T40 w 408"/>
                              <a:gd name="T42" fmla="+- 0 960 316"/>
                              <a:gd name="T43" fmla="*/ 960 h 687"/>
                              <a:gd name="T44" fmla="+- 0 2972 2955"/>
                              <a:gd name="T45" fmla="*/ T44 w 408"/>
                              <a:gd name="T46" fmla="+- 0 991 316"/>
                              <a:gd name="T47" fmla="*/ 991 h 687"/>
                              <a:gd name="T48" fmla="+- 0 3012 2955"/>
                              <a:gd name="T49" fmla="*/ T48 w 408"/>
                              <a:gd name="T50" fmla="+- 0 997 316"/>
                              <a:gd name="T51" fmla="*/ 997 h 687"/>
                              <a:gd name="T52" fmla="+- 0 3080 2955"/>
                              <a:gd name="T53" fmla="*/ T52 w 408"/>
                              <a:gd name="T54" fmla="+- 0 1002 316"/>
                              <a:gd name="T55" fmla="*/ 1002 h 687"/>
                              <a:gd name="T56" fmla="+- 0 3135 2955"/>
                              <a:gd name="T57" fmla="*/ T56 w 408"/>
                              <a:gd name="T58" fmla="+- 0 1003 316"/>
                              <a:gd name="T59" fmla="*/ 1003 h 687"/>
                              <a:gd name="T60" fmla="+- 0 3199 2955"/>
                              <a:gd name="T61" fmla="*/ T60 w 408"/>
                              <a:gd name="T62" fmla="+- 0 1002 316"/>
                              <a:gd name="T63" fmla="*/ 1002 h 687"/>
                              <a:gd name="T64" fmla="+- 0 3360 2955"/>
                              <a:gd name="T65" fmla="*/ T64 w 408"/>
                              <a:gd name="T66" fmla="+- 0 968 316"/>
                              <a:gd name="T67" fmla="*/ 968 h 687"/>
                              <a:gd name="T68" fmla="+- 0 3362 2955"/>
                              <a:gd name="T69" fmla="*/ T68 w 408"/>
                              <a:gd name="T70" fmla="+- 0 936 316"/>
                              <a:gd name="T71" fmla="*/ 936 h 687"/>
                              <a:gd name="T72" fmla="+- 0 3361 2955"/>
                              <a:gd name="T73" fmla="*/ T72 w 408"/>
                              <a:gd name="T74" fmla="+- 0 896 316"/>
                              <a:gd name="T75" fmla="*/ 896 h 687"/>
                              <a:gd name="T76" fmla="+- 0 3359 2955"/>
                              <a:gd name="T77" fmla="*/ T76 w 408"/>
                              <a:gd name="T78" fmla="+- 0 826 316"/>
                              <a:gd name="T79" fmla="*/ 826 h 687"/>
                              <a:gd name="T80" fmla="+- 0 3358 2955"/>
                              <a:gd name="T81" fmla="*/ T80 w 408"/>
                              <a:gd name="T82" fmla="+- 0 774 316"/>
                              <a:gd name="T83" fmla="*/ 774 h 687"/>
                              <a:gd name="T84" fmla="+- 0 3358 2955"/>
                              <a:gd name="T85" fmla="*/ T84 w 408"/>
                              <a:gd name="T86" fmla="+- 0 692 316"/>
                              <a:gd name="T87" fmla="*/ 692 h 687"/>
                              <a:gd name="T88" fmla="+- 0 3357 2955"/>
                              <a:gd name="T89" fmla="*/ T88 w 408"/>
                              <a:gd name="T90" fmla="+- 0 612 316"/>
                              <a:gd name="T91" fmla="*/ 612 h 687"/>
                              <a:gd name="T92" fmla="+- 0 3255 2955"/>
                              <a:gd name="T93" fmla="*/ T92 w 408"/>
                              <a:gd name="T94" fmla="+- 0 610 316"/>
                              <a:gd name="T95" fmla="*/ 610 h 687"/>
                              <a:gd name="T96" fmla="+- 0 3255 2955"/>
                              <a:gd name="T97" fmla="*/ T96 w 408"/>
                              <a:gd name="T98" fmla="+- 0 609 316"/>
                              <a:gd name="T99" fmla="*/ 609 h 687"/>
                              <a:gd name="T100" fmla="+- 0 3357 2955"/>
                              <a:gd name="T101" fmla="*/ T100 w 408"/>
                              <a:gd name="T102" fmla="+- 0 608 316"/>
                              <a:gd name="T103" fmla="*/ 608 h 687"/>
                              <a:gd name="T104" fmla="+- 0 3355 2955"/>
                              <a:gd name="T105" fmla="*/ T104 w 408"/>
                              <a:gd name="T106" fmla="+- 0 506 316"/>
                              <a:gd name="T107" fmla="*/ 506 h 687"/>
                              <a:gd name="T108" fmla="+- 0 3354 2955"/>
                              <a:gd name="T109" fmla="*/ T108 w 408"/>
                              <a:gd name="T110" fmla="+- 0 481 316"/>
                              <a:gd name="T111" fmla="*/ 481 h 687"/>
                              <a:gd name="T112" fmla="+- 0 3353 2955"/>
                              <a:gd name="T113" fmla="*/ T112 w 408"/>
                              <a:gd name="T114" fmla="+- 0 453 316"/>
                              <a:gd name="T115" fmla="*/ 453 h 687"/>
                              <a:gd name="T116" fmla="+- 0 3346 2955"/>
                              <a:gd name="T117" fmla="*/ T116 w 408"/>
                              <a:gd name="T118" fmla="+- 0 321 316"/>
                              <a:gd name="T119" fmla="*/ 321 h 687"/>
                              <a:gd name="T120" fmla="+- 0 3321 2955"/>
                              <a:gd name="T121" fmla="*/ T120 w 408"/>
                              <a:gd name="T122" fmla="+- 0 318 316"/>
                              <a:gd name="T123" fmla="*/ 318 h 687"/>
                              <a:gd name="T124" fmla="+- 0 3305 2955"/>
                              <a:gd name="T125" fmla="*/ T124 w 408"/>
                              <a:gd name="T126" fmla="+- 0 317 316"/>
                              <a:gd name="T127" fmla="*/ 317 h 687"/>
                              <a:gd name="T128" fmla="+- 0 3357 2955"/>
                              <a:gd name="T129" fmla="*/ T128 w 408"/>
                              <a:gd name="T130" fmla="+- 0 608 316"/>
                              <a:gd name="T131" fmla="*/ 608 h 687"/>
                              <a:gd name="T132" fmla="+- 0 3255 2955"/>
                              <a:gd name="T133" fmla="*/ T132 w 408"/>
                              <a:gd name="T134" fmla="+- 0 612 316"/>
                              <a:gd name="T135" fmla="*/ 612 h 687"/>
                              <a:gd name="T136" fmla="+- 0 3357 2955"/>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 name="Freeform 534"/>
                        <wps:cNvSpPr>
                          <a:spLocks/>
                        </wps:cNvSpPr>
                        <wps:spPr bwMode="auto">
                          <a:xfrm>
                            <a:off x="3055" y="314"/>
                            <a:ext cx="242" cy="690"/>
                          </a:xfrm>
                          <a:custGeom>
                            <a:avLst/>
                            <a:gdLst>
                              <a:gd name="T0" fmla="+- 0 3154 3056"/>
                              <a:gd name="T1" fmla="*/ T0 w 242"/>
                              <a:gd name="T2" fmla="+- 0 315 315"/>
                              <a:gd name="T3" fmla="*/ 315 h 690"/>
                              <a:gd name="T4" fmla="+- 0 3139 3056"/>
                              <a:gd name="T5" fmla="*/ T4 w 242"/>
                              <a:gd name="T6" fmla="+- 0 346 315"/>
                              <a:gd name="T7" fmla="*/ 346 h 690"/>
                              <a:gd name="T8" fmla="+- 0 3126 3056"/>
                              <a:gd name="T9" fmla="*/ T8 w 242"/>
                              <a:gd name="T10" fmla="+- 0 380 315"/>
                              <a:gd name="T11" fmla="*/ 380 h 690"/>
                              <a:gd name="T12" fmla="+- 0 3112 3056"/>
                              <a:gd name="T13" fmla="*/ T12 w 242"/>
                              <a:gd name="T14" fmla="+- 0 408 315"/>
                              <a:gd name="T15" fmla="*/ 408 h 690"/>
                              <a:gd name="T16" fmla="+- 0 3096 3056"/>
                              <a:gd name="T17" fmla="*/ T16 w 242"/>
                              <a:gd name="T18" fmla="+- 0 434 315"/>
                              <a:gd name="T19" fmla="*/ 434 h 690"/>
                              <a:gd name="T20" fmla="+- 0 3082 3056"/>
                              <a:gd name="T21" fmla="*/ T20 w 242"/>
                              <a:gd name="T22" fmla="+- 0 458 315"/>
                              <a:gd name="T23" fmla="*/ 458 h 690"/>
                              <a:gd name="T24" fmla="+- 0 3067 3056"/>
                              <a:gd name="T25" fmla="*/ T24 w 242"/>
                              <a:gd name="T26" fmla="+- 0 483 315"/>
                              <a:gd name="T27" fmla="*/ 483 h 690"/>
                              <a:gd name="T28" fmla="+- 0 3057 3056"/>
                              <a:gd name="T29" fmla="*/ T28 w 242"/>
                              <a:gd name="T30" fmla="+- 0 502 315"/>
                              <a:gd name="T31" fmla="*/ 502 h 690"/>
                              <a:gd name="T32" fmla="+- 0 3057 3056"/>
                              <a:gd name="T33" fmla="*/ T32 w 242"/>
                              <a:gd name="T34" fmla="+- 0 525 315"/>
                              <a:gd name="T35" fmla="*/ 525 h 690"/>
                              <a:gd name="T36" fmla="+- 0 3087 3056"/>
                              <a:gd name="T37" fmla="*/ T36 w 242"/>
                              <a:gd name="T38" fmla="+- 0 573 315"/>
                              <a:gd name="T39" fmla="*/ 573 h 690"/>
                              <a:gd name="T40" fmla="+- 0 3126 3056"/>
                              <a:gd name="T41" fmla="*/ T40 w 242"/>
                              <a:gd name="T42" fmla="+- 0 613 315"/>
                              <a:gd name="T43" fmla="*/ 613 h 690"/>
                              <a:gd name="T44" fmla="+- 0 3160 3056"/>
                              <a:gd name="T45" fmla="*/ T44 w 242"/>
                              <a:gd name="T46" fmla="+- 0 650 315"/>
                              <a:gd name="T47" fmla="*/ 650 h 690"/>
                              <a:gd name="T48" fmla="+- 0 3177 3056"/>
                              <a:gd name="T49" fmla="*/ T48 w 242"/>
                              <a:gd name="T50" fmla="+- 0 671 315"/>
                              <a:gd name="T51" fmla="*/ 671 h 690"/>
                              <a:gd name="T52" fmla="+- 0 3190 3056"/>
                              <a:gd name="T53" fmla="*/ T52 w 242"/>
                              <a:gd name="T54" fmla="+- 0 688 315"/>
                              <a:gd name="T55" fmla="*/ 688 h 690"/>
                              <a:gd name="T56" fmla="+- 0 3138 3056"/>
                              <a:gd name="T57" fmla="*/ T56 w 242"/>
                              <a:gd name="T58" fmla="+- 0 748 315"/>
                              <a:gd name="T59" fmla="*/ 748 h 690"/>
                              <a:gd name="T60" fmla="+- 0 3118 3056"/>
                              <a:gd name="T61" fmla="*/ T60 w 242"/>
                              <a:gd name="T62" fmla="+- 0 772 315"/>
                              <a:gd name="T63" fmla="*/ 772 h 690"/>
                              <a:gd name="T64" fmla="+- 0 3094 3056"/>
                              <a:gd name="T65" fmla="*/ T64 w 242"/>
                              <a:gd name="T66" fmla="+- 0 795 315"/>
                              <a:gd name="T67" fmla="*/ 795 h 690"/>
                              <a:gd name="T68" fmla="+- 0 3081 3056"/>
                              <a:gd name="T69" fmla="*/ T68 w 242"/>
                              <a:gd name="T70" fmla="+- 0 832 315"/>
                              <a:gd name="T71" fmla="*/ 832 h 690"/>
                              <a:gd name="T72" fmla="+- 0 3090 3056"/>
                              <a:gd name="T73" fmla="*/ T72 w 242"/>
                              <a:gd name="T74" fmla="+- 0 870 315"/>
                              <a:gd name="T75" fmla="*/ 870 h 690"/>
                              <a:gd name="T76" fmla="+- 0 3108 3056"/>
                              <a:gd name="T77" fmla="*/ T76 w 242"/>
                              <a:gd name="T78" fmla="+- 0 896 315"/>
                              <a:gd name="T79" fmla="*/ 896 h 690"/>
                              <a:gd name="T80" fmla="+- 0 3128 3056"/>
                              <a:gd name="T81" fmla="*/ T80 w 242"/>
                              <a:gd name="T82" fmla="+- 0 917 315"/>
                              <a:gd name="T83" fmla="*/ 917 h 690"/>
                              <a:gd name="T84" fmla="+- 0 3139 3056"/>
                              <a:gd name="T85" fmla="*/ T84 w 242"/>
                              <a:gd name="T86" fmla="+- 0 936 315"/>
                              <a:gd name="T87" fmla="*/ 936 h 690"/>
                              <a:gd name="T88" fmla="+- 0 3157 3056"/>
                              <a:gd name="T89" fmla="*/ T88 w 242"/>
                              <a:gd name="T90" fmla="+- 0 959 315"/>
                              <a:gd name="T91" fmla="*/ 959 h 690"/>
                              <a:gd name="T92" fmla="+- 0 3175 3056"/>
                              <a:gd name="T93" fmla="*/ T92 w 242"/>
                              <a:gd name="T94" fmla="+- 0 982 315"/>
                              <a:gd name="T95" fmla="*/ 982 h 690"/>
                              <a:gd name="T96" fmla="+- 0 3184 3056"/>
                              <a:gd name="T97" fmla="*/ T96 w 242"/>
                              <a:gd name="T98" fmla="+- 0 997 315"/>
                              <a:gd name="T99" fmla="*/ 997 h 690"/>
                              <a:gd name="T100" fmla="+- 0 3297 3056"/>
                              <a:gd name="T101" fmla="*/ T100 w 242"/>
                              <a:gd name="T102" fmla="+- 0 1002 315"/>
                              <a:gd name="T103" fmla="*/ 1002 h 690"/>
                              <a:gd name="T104" fmla="+- 0 3281 3056"/>
                              <a:gd name="T105" fmla="*/ T104 w 242"/>
                              <a:gd name="T106" fmla="+- 0 977 315"/>
                              <a:gd name="T107" fmla="*/ 977 h 690"/>
                              <a:gd name="T108" fmla="+- 0 3261 3056"/>
                              <a:gd name="T109" fmla="*/ T108 w 242"/>
                              <a:gd name="T110" fmla="+- 0 945 315"/>
                              <a:gd name="T111" fmla="*/ 945 h 690"/>
                              <a:gd name="T112" fmla="+- 0 3240 3056"/>
                              <a:gd name="T113" fmla="*/ T112 w 242"/>
                              <a:gd name="T114" fmla="+- 0 911 315"/>
                              <a:gd name="T115" fmla="*/ 911 h 690"/>
                              <a:gd name="T116" fmla="+- 0 3214 3056"/>
                              <a:gd name="T117" fmla="*/ T116 w 242"/>
                              <a:gd name="T118" fmla="+- 0 878 315"/>
                              <a:gd name="T119" fmla="*/ 878 h 690"/>
                              <a:gd name="T120" fmla="+- 0 3196 3056"/>
                              <a:gd name="T121" fmla="*/ T120 w 242"/>
                              <a:gd name="T122" fmla="+- 0 854 315"/>
                              <a:gd name="T123" fmla="*/ 854 h 690"/>
                              <a:gd name="T124" fmla="+- 0 3186 3056"/>
                              <a:gd name="T125" fmla="*/ T124 w 242"/>
                              <a:gd name="T126" fmla="+- 0 838 315"/>
                              <a:gd name="T127" fmla="*/ 838 h 690"/>
                              <a:gd name="T128" fmla="+- 0 3219 3056"/>
                              <a:gd name="T129" fmla="*/ T128 w 242"/>
                              <a:gd name="T130" fmla="+- 0 797 315"/>
                              <a:gd name="T131" fmla="*/ 797 h 690"/>
                              <a:gd name="T132" fmla="+- 0 3254 3056"/>
                              <a:gd name="T133" fmla="*/ T132 w 242"/>
                              <a:gd name="T134" fmla="+- 0 759 315"/>
                              <a:gd name="T135" fmla="*/ 759 h 690"/>
                              <a:gd name="T136" fmla="+- 0 3290 3056"/>
                              <a:gd name="T137" fmla="*/ T136 w 242"/>
                              <a:gd name="T138" fmla="+- 0 698 315"/>
                              <a:gd name="T139" fmla="*/ 698 h 690"/>
                              <a:gd name="T140" fmla="+- 0 3276 3056"/>
                              <a:gd name="T141" fmla="*/ T140 w 242"/>
                              <a:gd name="T142" fmla="+- 0 647 315"/>
                              <a:gd name="T143" fmla="*/ 647 h 690"/>
                              <a:gd name="T144" fmla="+- 0 3255 3056"/>
                              <a:gd name="T145" fmla="*/ T144 w 242"/>
                              <a:gd name="T146" fmla="+- 0 624 315"/>
                              <a:gd name="T147" fmla="*/ 624 h 690"/>
                              <a:gd name="T148" fmla="+- 0 3201 3056"/>
                              <a:gd name="T149" fmla="*/ T148 w 242"/>
                              <a:gd name="T150" fmla="+- 0 563 315"/>
                              <a:gd name="T151" fmla="*/ 563 h 690"/>
                              <a:gd name="T152" fmla="+- 0 3150 3056"/>
                              <a:gd name="T153" fmla="*/ T152 w 242"/>
                              <a:gd name="T154" fmla="+- 0 512 315"/>
                              <a:gd name="T155" fmla="*/ 512 h 690"/>
                              <a:gd name="T156" fmla="+- 0 3141 3056"/>
                              <a:gd name="T157" fmla="*/ T156 w 242"/>
                              <a:gd name="T158" fmla="+- 0 504 315"/>
                              <a:gd name="T159" fmla="*/ 504 h 690"/>
                              <a:gd name="T160" fmla="+- 0 3145 3056"/>
                              <a:gd name="T161" fmla="*/ T160 w 242"/>
                              <a:gd name="T162" fmla="+- 0 495 315"/>
                              <a:gd name="T163" fmla="*/ 495 h 690"/>
                              <a:gd name="T164" fmla="+- 0 3155 3056"/>
                              <a:gd name="T165" fmla="*/ T164 w 242"/>
                              <a:gd name="T166" fmla="+- 0 477 315"/>
                              <a:gd name="T167" fmla="*/ 477 h 690"/>
                              <a:gd name="T168" fmla="+- 0 3170 3056"/>
                              <a:gd name="T169" fmla="*/ T168 w 242"/>
                              <a:gd name="T170" fmla="+- 0 449 315"/>
                              <a:gd name="T171" fmla="*/ 449 h 690"/>
                              <a:gd name="T172" fmla="+- 0 3186 3056"/>
                              <a:gd name="T173" fmla="*/ T172 w 242"/>
                              <a:gd name="T174" fmla="+- 0 410 315"/>
                              <a:gd name="T175" fmla="*/ 410 h 690"/>
                              <a:gd name="T176" fmla="+- 0 3203 3056"/>
                              <a:gd name="T177" fmla="*/ T176 w 242"/>
                              <a:gd name="T178" fmla="+- 0 360 315"/>
                              <a:gd name="T179" fmla="*/ 360 h 690"/>
                              <a:gd name="T180" fmla="+- 0 3219 3056"/>
                              <a:gd name="T181" fmla="*/ T180 w 242"/>
                              <a:gd name="T182" fmla="+- 0 331 315"/>
                              <a:gd name="T183" fmla="*/ 331 h 690"/>
                              <a:gd name="T184" fmla="+- 0 3221 3056"/>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0"/>
                                </a:lnTo>
                                <a:lnTo>
                                  <a:pt x="90" y="16"/>
                                </a:lnTo>
                                <a:lnTo>
                                  <a:pt x="83" y="31"/>
                                </a:lnTo>
                                <a:lnTo>
                                  <a:pt x="77" y="48"/>
                                </a:lnTo>
                                <a:lnTo>
                                  <a:pt x="70" y="65"/>
                                </a:lnTo>
                                <a:lnTo>
                                  <a:pt x="63" y="79"/>
                                </a:lnTo>
                                <a:lnTo>
                                  <a:pt x="56" y="93"/>
                                </a:lnTo>
                                <a:lnTo>
                                  <a:pt x="49" y="106"/>
                                </a:lnTo>
                                <a:lnTo>
                                  <a:pt x="40" y="119"/>
                                </a:lnTo>
                                <a:lnTo>
                                  <a:pt x="33" y="131"/>
                                </a:lnTo>
                                <a:lnTo>
                                  <a:pt x="26" y="143"/>
                                </a:lnTo>
                                <a:lnTo>
                                  <a:pt x="18" y="156"/>
                                </a:lnTo>
                                <a:lnTo>
                                  <a:pt x="11" y="168"/>
                                </a:lnTo>
                                <a:lnTo>
                                  <a:pt x="5" y="177"/>
                                </a:lnTo>
                                <a:lnTo>
                                  <a:pt x="1" y="187"/>
                                </a:lnTo>
                                <a:lnTo>
                                  <a:pt x="0" y="199"/>
                                </a:lnTo>
                                <a:lnTo>
                                  <a:pt x="1" y="210"/>
                                </a:lnTo>
                                <a:lnTo>
                                  <a:pt x="14" y="235"/>
                                </a:lnTo>
                                <a:lnTo>
                                  <a:pt x="31" y="258"/>
                                </a:lnTo>
                                <a:lnTo>
                                  <a:pt x="51" y="278"/>
                                </a:lnTo>
                                <a:lnTo>
                                  <a:pt x="70" y="298"/>
                                </a:lnTo>
                                <a:lnTo>
                                  <a:pt x="93" y="322"/>
                                </a:lnTo>
                                <a:lnTo>
                                  <a:pt x="104" y="335"/>
                                </a:lnTo>
                                <a:lnTo>
                                  <a:pt x="115" y="347"/>
                                </a:lnTo>
                                <a:lnTo>
                                  <a:pt x="121" y="356"/>
                                </a:lnTo>
                                <a:lnTo>
                                  <a:pt x="128" y="364"/>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3"/>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3"/>
                                </a:lnTo>
                                <a:lnTo>
                                  <a:pt x="184" y="596"/>
                                </a:lnTo>
                                <a:lnTo>
                                  <a:pt x="171" y="579"/>
                                </a:lnTo>
                                <a:lnTo>
                                  <a:pt x="158" y="563"/>
                                </a:lnTo>
                                <a:lnTo>
                                  <a:pt x="146" y="547"/>
                                </a:lnTo>
                                <a:lnTo>
                                  <a:pt x="140" y="539"/>
                                </a:lnTo>
                                <a:lnTo>
                                  <a:pt x="135" y="531"/>
                                </a:lnTo>
                                <a:lnTo>
                                  <a:pt x="130" y="523"/>
                                </a:lnTo>
                                <a:lnTo>
                                  <a:pt x="151" y="495"/>
                                </a:lnTo>
                                <a:lnTo>
                                  <a:pt x="163" y="482"/>
                                </a:lnTo>
                                <a:lnTo>
                                  <a:pt x="174" y="469"/>
                                </a:lnTo>
                                <a:lnTo>
                                  <a:pt x="198" y="444"/>
                                </a:lnTo>
                                <a:lnTo>
                                  <a:pt x="221" y="415"/>
                                </a:lnTo>
                                <a:lnTo>
                                  <a:pt x="234" y="383"/>
                                </a:lnTo>
                                <a:lnTo>
                                  <a:pt x="228" y="346"/>
                                </a:lnTo>
                                <a:lnTo>
                                  <a:pt x="220" y="332"/>
                                </a:lnTo>
                                <a:lnTo>
                                  <a:pt x="210" y="320"/>
                                </a:lnTo>
                                <a:lnTo>
                                  <a:pt x="199" y="309"/>
                                </a:lnTo>
                                <a:lnTo>
                                  <a:pt x="189" y="298"/>
                                </a:lnTo>
                                <a:lnTo>
                                  <a:pt x="145" y="248"/>
                                </a:lnTo>
                                <a:lnTo>
                                  <a:pt x="110" y="214"/>
                                </a:lnTo>
                                <a:lnTo>
                                  <a:pt x="94" y="197"/>
                                </a:lnTo>
                                <a:lnTo>
                                  <a:pt x="89" y="193"/>
                                </a:lnTo>
                                <a:lnTo>
                                  <a:pt x="85" y="189"/>
                                </a:lnTo>
                                <a:lnTo>
                                  <a:pt x="87" y="184"/>
                                </a:lnTo>
                                <a:lnTo>
                                  <a:pt x="89" y="180"/>
                                </a:lnTo>
                                <a:lnTo>
                                  <a:pt x="91" y="175"/>
                                </a:lnTo>
                                <a:lnTo>
                                  <a:pt x="99" y="162"/>
                                </a:lnTo>
                                <a:lnTo>
                                  <a:pt x="107" y="148"/>
                                </a:lnTo>
                                <a:lnTo>
                                  <a:pt x="114" y="134"/>
                                </a:lnTo>
                                <a:lnTo>
                                  <a:pt x="121" y="120"/>
                                </a:lnTo>
                                <a:lnTo>
                                  <a:pt x="130" y="95"/>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xmlns:w15="http://schemas.microsoft.com/office/word/2012/wordml">
            <w:pict>
              <v:group w14:anchorId="1FD56DFB" id="Group 532" o:spid="_x0000_s1026" style="position:absolute;margin-left:147.75pt;margin-top:15.75pt;width:20.4pt;height:34.5pt;z-index:251800576;mso-wrap-distance-left:0;mso-wrap-distance-right:0;mso-position-horizontal-relative:page" coordorigin="2955,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">
                <v:shape id="AutoShape 533" o:spid="_x0000_s1027" style="position:absolute;left:2955;top:316;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534" o:spid="_x0000_s1028" style="position:absolute;left:3055;top:314;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" path="m165,l98,,90,16,83,31,77,48,70,65,63,79,56,93r-7,13l40,119r-7,12l26,143r-8,13l11,168r-6,9l1,187,,199r1,11l14,235r17,23l51,278r19,20l93,322r11,13l115,347r6,9l128,364r6,9l91,420r-9,13l72,446,62,457,50,468,38,480r-7,14l25,517r1,20l34,555r12,18l52,581r7,7l72,602r6,10l83,621r9,12l101,644r10,11l119,667r5,7l128,682r5,8l241,687r-4,-6l225,662,215,646,205,630,195,613,184,596,171,579,158,563,146,547r-6,-8l135,531r-5,-8l151,495r12,-13l174,469r24,-25l221,415r13,-32l228,346r-8,-14l210,320,199,309,189,298,145,248,110,214,94,197r-5,-4l85,189r2,-5l89,180r2,-5l99,162r8,-14l114,134r7,-14l130,95r8,-25l147,45,159,23r4,-7l165,8r,-8xe" fillcolor="#bd2929" stroked="f">
                  <v:path arrowok="t" o:connecttype="custom" o:connectlocs="98,315;83,346;70,380;56,408;40,434;26,458;11,483;1,502;1,525;31,573;70,613;104,650;121,671;134,688;82,748;62,772;38,795;25,832;34,870;52,896;72,917;83,936;101,959;119,982;128,997;241,1002;225,977;205,945;184,911;158,878;140,854;130,838;163,797;198,759;234,698;220,647;199,624;145,563;94,512;85,504;89,495;99,477;114,449;130,410;147,360;163,331;165,315" o:connectangles="0,0,0,0,0,0,0,0,0,0,0,0,0,0,0,0,0,0,0,0,0,0,0,0,0,0,0,0,0,0,0,0,0,0,0,0,0,0,0,0,0,0,0,0,0,0,0"/>
                </v:shape>
                <w10:wrap type="topAndBottom" anchorx="page"/>
              </v:group>
            </w:pict>
          </mc:Fallback>
        </mc:AlternateContent>
      </w:r>
      <w:r w:rsidRPr="00506788">
        <w:rPr>
          <w:b/>
          <w:bCs/>
          <w:noProof/>
          <w:sz w:val="48"/>
          <w:szCs w:val="48"/>
        </w:rPr>
        <mc:AlternateContent>
          <mc:Choice Requires="wpg">
            <w:drawing>
              <wp:anchor distT="0" distB="0" distL="0" distR="0" simplePos="0" relativeHeight="251801600" behindDoc="0" locked="0" layoutInCell="1" allowOverlap="1" wp14:anchorId="323FF3B4" wp14:editId="5A751D00">
                <wp:simplePos x="0" y="0"/>
                <wp:positionH relativeFrom="page">
                  <wp:posOffset>2189480</wp:posOffset>
                </wp:positionH>
                <wp:positionV relativeFrom="paragraph">
                  <wp:posOffset>200025</wp:posOffset>
                </wp:positionV>
                <wp:extent cx="259080" cy="438150"/>
                <wp:effectExtent l="8255" t="6985" r="0" b="2540"/>
                <wp:wrapTopAndBottom/>
                <wp:docPr id="200" name="Group 5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3448" y="315"/>
                          <a:chExt cx="408" cy="690"/>
                        </a:xfrm>
                      </wpg:grpSpPr>
                      <wps:wsp>
                        <wps:cNvPr id="201" name="AutoShape 536"/>
                        <wps:cNvSpPr>
                          <a:spLocks/>
                        </wps:cNvSpPr>
                        <wps:spPr bwMode="auto">
                          <a:xfrm>
                            <a:off x="3448" y="316"/>
                            <a:ext cx="408" cy="687"/>
                          </a:xfrm>
                          <a:custGeom>
                            <a:avLst/>
                            <a:gdLst>
                              <a:gd name="T0" fmla="+- 0 3758 3448"/>
                              <a:gd name="T1" fmla="*/ T0 w 408"/>
                              <a:gd name="T2" fmla="+- 0 317 316"/>
                              <a:gd name="T3" fmla="*/ 317 h 687"/>
                              <a:gd name="T4" fmla="+- 0 3718 3448"/>
                              <a:gd name="T5" fmla="*/ T4 w 408"/>
                              <a:gd name="T6" fmla="+- 0 318 316"/>
                              <a:gd name="T7" fmla="*/ 318 h 687"/>
                              <a:gd name="T8" fmla="+- 0 3448 3448"/>
                              <a:gd name="T9" fmla="*/ T8 w 408"/>
                              <a:gd name="T10" fmla="+- 0 323 316"/>
                              <a:gd name="T11" fmla="*/ 323 h 687"/>
                              <a:gd name="T12" fmla="+- 0 3450 3448"/>
                              <a:gd name="T13" fmla="*/ T12 w 408"/>
                              <a:gd name="T14" fmla="+- 0 443 316"/>
                              <a:gd name="T15" fmla="*/ 443 h 687"/>
                              <a:gd name="T16" fmla="+- 0 3450 3448"/>
                              <a:gd name="T17" fmla="*/ T16 w 408"/>
                              <a:gd name="T18" fmla="+- 0 494 316"/>
                              <a:gd name="T19" fmla="*/ 494 h 687"/>
                              <a:gd name="T20" fmla="+- 0 3448 3448"/>
                              <a:gd name="T21" fmla="*/ T20 w 408"/>
                              <a:gd name="T22" fmla="+- 0 575 316"/>
                              <a:gd name="T23" fmla="*/ 575 h 687"/>
                              <a:gd name="T24" fmla="+- 0 3448 3448"/>
                              <a:gd name="T25" fmla="*/ T24 w 408"/>
                              <a:gd name="T26" fmla="+- 0 656 316"/>
                              <a:gd name="T27" fmla="*/ 656 h 687"/>
                              <a:gd name="T28" fmla="+- 0 3449 3448"/>
                              <a:gd name="T29" fmla="*/ T28 w 408"/>
                              <a:gd name="T30" fmla="+- 0 757 316"/>
                              <a:gd name="T31" fmla="*/ 757 h 687"/>
                              <a:gd name="T32" fmla="+- 0 3448 3448"/>
                              <a:gd name="T33" fmla="*/ T32 w 408"/>
                              <a:gd name="T34" fmla="+- 0 813 316"/>
                              <a:gd name="T35" fmla="*/ 813 h 687"/>
                              <a:gd name="T36" fmla="+- 0 3449 3448"/>
                              <a:gd name="T37" fmla="*/ T36 w 408"/>
                              <a:gd name="T38" fmla="+- 0 896 316"/>
                              <a:gd name="T39" fmla="*/ 896 h 687"/>
                              <a:gd name="T40" fmla="+- 0 3451 3448"/>
                              <a:gd name="T41" fmla="*/ T40 w 408"/>
                              <a:gd name="T42" fmla="+- 0 960 316"/>
                              <a:gd name="T43" fmla="*/ 960 h 687"/>
                              <a:gd name="T44" fmla="+- 0 3465 3448"/>
                              <a:gd name="T45" fmla="*/ T44 w 408"/>
                              <a:gd name="T46" fmla="+- 0 991 316"/>
                              <a:gd name="T47" fmla="*/ 991 h 687"/>
                              <a:gd name="T48" fmla="+- 0 3505 3448"/>
                              <a:gd name="T49" fmla="*/ T48 w 408"/>
                              <a:gd name="T50" fmla="+- 0 997 316"/>
                              <a:gd name="T51" fmla="*/ 997 h 687"/>
                              <a:gd name="T52" fmla="+- 0 3573 3448"/>
                              <a:gd name="T53" fmla="*/ T52 w 408"/>
                              <a:gd name="T54" fmla="+- 0 1002 316"/>
                              <a:gd name="T55" fmla="*/ 1002 h 687"/>
                              <a:gd name="T56" fmla="+- 0 3628 3448"/>
                              <a:gd name="T57" fmla="*/ T56 w 408"/>
                              <a:gd name="T58" fmla="+- 0 1003 316"/>
                              <a:gd name="T59" fmla="*/ 1003 h 687"/>
                              <a:gd name="T60" fmla="+- 0 3692 3448"/>
                              <a:gd name="T61" fmla="*/ T60 w 408"/>
                              <a:gd name="T62" fmla="+- 0 1002 316"/>
                              <a:gd name="T63" fmla="*/ 1002 h 687"/>
                              <a:gd name="T64" fmla="+- 0 3853 3448"/>
                              <a:gd name="T65" fmla="*/ T64 w 408"/>
                              <a:gd name="T66" fmla="+- 0 968 316"/>
                              <a:gd name="T67" fmla="*/ 968 h 687"/>
                              <a:gd name="T68" fmla="+- 0 3855 3448"/>
                              <a:gd name="T69" fmla="*/ T68 w 408"/>
                              <a:gd name="T70" fmla="+- 0 936 316"/>
                              <a:gd name="T71" fmla="*/ 936 h 687"/>
                              <a:gd name="T72" fmla="+- 0 3854 3448"/>
                              <a:gd name="T73" fmla="*/ T72 w 408"/>
                              <a:gd name="T74" fmla="+- 0 896 316"/>
                              <a:gd name="T75" fmla="*/ 896 h 687"/>
                              <a:gd name="T76" fmla="+- 0 3852 3448"/>
                              <a:gd name="T77" fmla="*/ T76 w 408"/>
                              <a:gd name="T78" fmla="+- 0 826 316"/>
                              <a:gd name="T79" fmla="*/ 826 h 687"/>
                              <a:gd name="T80" fmla="+- 0 3851 3448"/>
                              <a:gd name="T81" fmla="*/ T80 w 408"/>
                              <a:gd name="T82" fmla="+- 0 774 316"/>
                              <a:gd name="T83" fmla="*/ 774 h 687"/>
                              <a:gd name="T84" fmla="+- 0 3851 3448"/>
                              <a:gd name="T85" fmla="*/ T84 w 408"/>
                              <a:gd name="T86" fmla="+- 0 692 316"/>
                              <a:gd name="T87" fmla="*/ 692 h 687"/>
                              <a:gd name="T88" fmla="+- 0 3850 3448"/>
                              <a:gd name="T89" fmla="*/ T88 w 408"/>
                              <a:gd name="T90" fmla="+- 0 612 316"/>
                              <a:gd name="T91" fmla="*/ 612 h 687"/>
                              <a:gd name="T92" fmla="+- 0 3748 3448"/>
                              <a:gd name="T93" fmla="*/ T92 w 408"/>
                              <a:gd name="T94" fmla="+- 0 610 316"/>
                              <a:gd name="T95" fmla="*/ 610 h 687"/>
                              <a:gd name="T96" fmla="+- 0 3748 3448"/>
                              <a:gd name="T97" fmla="*/ T96 w 408"/>
                              <a:gd name="T98" fmla="+- 0 609 316"/>
                              <a:gd name="T99" fmla="*/ 609 h 687"/>
                              <a:gd name="T100" fmla="+- 0 3850 3448"/>
                              <a:gd name="T101" fmla="*/ T100 w 408"/>
                              <a:gd name="T102" fmla="+- 0 608 316"/>
                              <a:gd name="T103" fmla="*/ 608 h 687"/>
                              <a:gd name="T104" fmla="+- 0 3848 3448"/>
                              <a:gd name="T105" fmla="*/ T104 w 408"/>
                              <a:gd name="T106" fmla="+- 0 506 316"/>
                              <a:gd name="T107" fmla="*/ 506 h 687"/>
                              <a:gd name="T108" fmla="+- 0 3847 3448"/>
                              <a:gd name="T109" fmla="*/ T108 w 408"/>
                              <a:gd name="T110" fmla="+- 0 481 316"/>
                              <a:gd name="T111" fmla="*/ 481 h 687"/>
                              <a:gd name="T112" fmla="+- 0 3846 3448"/>
                              <a:gd name="T113" fmla="*/ T112 w 408"/>
                              <a:gd name="T114" fmla="+- 0 453 316"/>
                              <a:gd name="T115" fmla="*/ 453 h 687"/>
                              <a:gd name="T116" fmla="+- 0 3839 3448"/>
                              <a:gd name="T117" fmla="*/ T116 w 408"/>
                              <a:gd name="T118" fmla="+- 0 321 316"/>
                              <a:gd name="T119" fmla="*/ 321 h 687"/>
                              <a:gd name="T120" fmla="+- 0 3814 3448"/>
                              <a:gd name="T121" fmla="*/ T120 w 408"/>
                              <a:gd name="T122" fmla="+- 0 318 316"/>
                              <a:gd name="T123" fmla="*/ 318 h 687"/>
                              <a:gd name="T124" fmla="+- 0 3798 3448"/>
                              <a:gd name="T125" fmla="*/ T124 w 408"/>
                              <a:gd name="T126" fmla="+- 0 317 316"/>
                              <a:gd name="T127" fmla="*/ 317 h 687"/>
                              <a:gd name="T128" fmla="+- 0 3850 3448"/>
                              <a:gd name="T129" fmla="*/ T128 w 408"/>
                              <a:gd name="T130" fmla="+- 0 608 316"/>
                              <a:gd name="T131" fmla="*/ 608 h 687"/>
                              <a:gd name="T132" fmla="+- 0 3748 3448"/>
                              <a:gd name="T133" fmla="*/ T132 w 408"/>
                              <a:gd name="T134" fmla="+- 0 612 316"/>
                              <a:gd name="T135" fmla="*/ 612 h 687"/>
                              <a:gd name="T136" fmla="+- 0 3850 3448"/>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 name="Freeform 537"/>
                        <wps:cNvSpPr>
                          <a:spLocks/>
                        </wps:cNvSpPr>
                        <wps:spPr bwMode="auto">
                          <a:xfrm>
                            <a:off x="3548" y="314"/>
                            <a:ext cx="242" cy="690"/>
                          </a:xfrm>
                          <a:custGeom>
                            <a:avLst/>
                            <a:gdLst>
                              <a:gd name="T0" fmla="+- 0 3647 3549"/>
                              <a:gd name="T1" fmla="*/ T0 w 242"/>
                              <a:gd name="T2" fmla="+- 0 315 315"/>
                              <a:gd name="T3" fmla="*/ 315 h 690"/>
                              <a:gd name="T4" fmla="+- 0 3632 3549"/>
                              <a:gd name="T5" fmla="*/ T4 w 242"/>
                              <a:gd name="T6" fmla="+- 0 346 315"/>
                              <a:gd name="T7" fmla="*/ 346 h 690"/>
                              <a:gd name="T8" fmla="+- 0 3619 3549"/>
                              <a:gd name="T9" fmla="*/ T8 w 242"/>
                              <a:gd name="T10" fmla="+- 0 380 315"/>
                              <a:gd name="T11" fmla="*/ 380 h 690"/>
                              <a:gd name="T12" fmla="+- 0 3605 3549"/>
                              <a:gd name="T13" fmla="*/ T12 w 242"/>
                              <a:gd name="T14" fmla="+- 0 408 315"/>
                              <a:gd name="T15" fmla="*/ 408 h 690"/>
                              <a:gd name="T16" fmla="+- 0 3589 3549"/>
                              <a:gd name="T17" fmla="*/ T16 w 242"/>
                              <a:gd name="T18" fmla="+- 0 434 315"/>
                              <a:gd name="T19" fmla="*/ 434 h 690"/>
                              <a:gd name="T20" fmla="+- 0 3575 3549"/>
                              <a:gd name="T21" fmla="*/ T20 w 242"/>
                              <a:gd name="T22" fmla="+- 0 458 315"/>
                              <a:gd name="T23" fmla="*/ 458 h 690"/>
                              <a:gd name="T24" fmla="+- 0 3560 3549"/>
                              <a:gd name="T25" fmla="*/ T24 w 242"/>
                              <a:gd name="T26" fmla="+- 0 483 315"/>
                              <a:gd name="T27" fmla="*/ 483 h 690"/>
                              <a:gd name="T28" fmla="+- 0 3550 3549"/>
                              <a:gd name="T29" fmla="*/ T28 w 242"/>
                              <a:gd name="T30" fmla="+- 0 502 315"/>
                              <a:gd name="T31" fmla="*/ 502 h 690"/>
                              <a:gd name="T32" fmla="+- 0 3550 3549"/>
                              <a:gd name="T33" fmla="*/ T32 w 242"/>
                              <a:gd name="T34" fmla="+- 0 525 315"/>
                              <a:gd name="T35" fmla="*/ 525 h 690"/>
                              <a:gd name="T36" fmla="+- 0 3580 3549"/>
                              <a:gd name="T37" fmla="*/ T36 w 242"/>
                              <a:gd name="T38" fmla="+- 0 573 315"/>
                              <a:gd name="T39" fmla="*/ 573 h 690"/>
                              <a:gd name="T40" fmla="+- 0 3619 3549"/>
                              <a:gd name="T41" fmla="*/ T40 w 242"/>
                              <a:gd name="T42" fmla="+- 0 613 315"/>
                              <a:gd name="T43" fmla="*/ 613 h 690"/>
                              <a:gd name="T44" fmla="+- 0 3653 3549"/>
                              <a:gd name="T45" fmla="*/ T44 w 242"/>
                              <a:gd name="T46" fmla="+- 0 650 315"/>
                              <a:gd name="T47" fmla="*/ 650 h 690"/>
                              <a:gd name="T48" fmla="+- 0 3670 3549"/>
                              <a:gd name="T49" fmla="*/ T48 w 242"/>
                              <a:gd name="T50" fmla="+- 0 671 315"/>
                              <a:gd name="T51" fmla="*/ 671 h 690"/>
                              <a:gd name="T52" fmla="+- 0 3683 3549"/>
                              <a:gd name="T53" fmla="*/ T52 w 242"/>
                              <a:gd name="T54" fmla="+- 0 688 315"/>
                              <a:gd name="T55" fmla="*/ 688 h 690"/>
                              <a:gd name="T56" fmla="+- 0 3631 3549"/>
                              <a:gd name="T57" fmla="*/ T56 w 242"/>
                              <a:gd name="T58" fmla="+- 0 748 315"/>
                              <a:gd name="T59" fmla="*/ 748 h 690"/>
                              <a:gd name="T60" fmla="+- 0 3611 3549"/>
                              <a:gd name="T61" fmla="*/ T60 w 242"/>
                              <a:gd name="T62" fmla="+- 0 772 315"/>
                              <a:gd name="T63" fmla="*/ 772 h 690"/>
                              <a:gd name="T64" fmla="+- 0 3587 3549"/>
                              <a:gd name="T65" fmla="*/ T64 w 242"/>
                              <a:gd name="T66" fmla="+- 0 795 315"/>
                              <a:gd name="T67" fmla="*/ 795 h 690"/>
                              <a:gd name="T68" fmla="+- 0 3574 3549"/>
                              <a:gd name="T69" fmla="*/ T68 w 242"/>
                              <a:gd name="T70" fmla="+- 0 832 315"/>
                              <a:gd name="T71" fmla="*/ 832 h 690"/>
                              <a:gd name="T72" fmla="+- 0 3583 3549"/>
                              <a:gd name="T73" fmla="*/ T72 w 242"/>
                              <a:gd name="T74" fmla="+- 0 870 315"/>
                              <a:gd name="T75" fmla="*/ 870 h 690"/>
                              <a:gd name="T76" fmla="+- 0 3601 3549"/>
                              <a:gd name="T77" fmla="*/ T76 w 242"/>
                              <a:gd name="T78" fmla="+- 0 896 315"/>
                              <a:gd name="T79" fmla="*/ 896 h 690"/>
                              <a:gd name="T80" fmla="+- 0 3621 3549"/>
                              <a:gd name="T81" fmla="*/ T80 w 242"/>
                              <a:gd name="T82" fmla="+- 0 917 315"/>
                              <a:gd name="T83" fmla="*/ 917 h 690"/>
                              <a:gd name="T84" fmla="+- 0 3632 3549"/>
                              <a:gd name="T85" fmla="*/ T84 w 242"/>
                              <a:gd name="T86" fmla="+- 0 936 315"/>
                              <a:gd name="T87" fmla="*/ 936 h 690"/>
                              <a:gd name="T88" fmla="+- 0 3650 3549"/>
                              <a:gd name="T89" fmla="*/ T88 w 242"/>
                              <a:gd name="T90" fmla="+- 0 959 315"/>
                              <a:gd name="T91" fmla="*/ 959 h 690"/>
                              <a:gd name="T92" fmla="+- 0 3668 3549"/>
                              <a:gd name="T93" fmla="*/ T92 w 242"/>
                              <a:gd name="T94" fmla="+- 0 982 315"/>
                              <a:gd name="T95" fmla="*/ 982 h 690"/>
                              <a:gd name="T96" fmla="+- 0 3677 3549"/>
                              <a:gd name="T97" fmla="*/ T96 w 242"/>
                              <a:gd name="T98" fmla="+- 0 997 315"/>
                              <a:gd name="T99" fmla="*/ 997 h 690"/>
                              <a:gd name="T100" fmla="+- 0 3790 3549"/>
                              <a:gd name="T101" fmla="*/ T100 w 242"/>
                              <a:gd name="T102" fmla="+- 0 1002 315"/>
                              <a:gd name="T103" fmla="*/ 1002 h 690"/>
                              <a:gd name="T104" fmla="+- 0 3774 3549"/>
                              <a:gd name="T105" fmla="*/ T104 w 242"/>
                              <a:gd name="T106" fmla="+- 0 977 315"/>
                              <a:gd name="T107" fmla="*/ 977 h 690"/>
                              <a:gd name="T108" fmla="+- 0 3754 3549"/>
                              <a:gd name="T109" fmla="*/ T108 w 242"/>
                              <a:gd name="T110" fmla="+- 0 945 315"/>
                              <a:gd name="T111" fmla="*/ 945 h 690"/>
                              <a:gd name="T112" fmla="+- 0 3733 3549"/>
                              <a:gd name="T113" fmla="*/ T112 w 242"/>
                              <a:gd name="T114" fmla="+- 0 911 315"/>
                              <a:gd name="T115" fmla="*/ 911 h 690"/>
                              <a:gd name="T116" fmla="+- 0 3707 3549"/>
                              <a:gd name="T117" fmla="*/ T116 w 242"/>
                              <a:gd name="T118" fmla="+- 0 878 315"/>
                              <a:gd name="T119" fmla="*/ 878 h 690"/>
                              <a:gd name="T120" fmla="+- 0 3689 3549"/>
                              <a:gd name="T121" fmla="*/ T120 w 242"/>
                              <a:gd name="T122" fmla="+- 0 854 315"/>
                              <a:gd name="T123" fmla="*/ 854 h 690"/>
                              <a:gd name="T124" fmla="+- 0 3679 3549"/>
                              <a:gd name="T125" fmla="*/ T124 w 242"/>
                              <a:gd name="T126" fmla="+- 0 838 315"/>
                              <a:gd name="T127" fmla="*/ 838 h 690"/>
                              <a:gd name="T128" fmla="+- 0 3712 3549"/>
                              <a:gd name="T129" fmla="*/ T128 w 242"/>
                              <a:gd name="T130" fmla="+- 0 797 315"/>
                              <a:gd name="T131" fmla="*/ 797 h 690"/>
                              <a:gd name="T132" fmla="+- 0 3747 3549"/>
                              <a:gd name="T133" fmla="*/ T132 w 242"/>
                              <a:gd name="T134" fmla="+- 0 759 315"/>
                              <a:gd name="T135" fmla="*/ 759 h 690"/>
                              <a:gd name="T136" fmla="+- 0 3783 3549"/>
                              <a:gd name="T137" fmla="*/ T136 w 242"/>
                              <a:gd name="T138" fmla="+- 0 698 315"/>
                              <a:gd name="T139" fmla="*/ 698 h 690"/>
                              <a:gd name="T140" fmla="+- 0 3769 3549"/>
                              <a:gd name="T141" fmla="*/ T140 w 242"/>
                              <a:gd name="T142" fmla="+- 0 647 315"/>
                              <a:gd name="T143" fmla="*/ 647 h 690"/>
                              <a:gd name="T144" fmla="+- 0 3748 3549"/>
                              <a:gd name="T145" fmla="*/ T144 w 242"/>
                              <a:gd name="T146" fmla="+- 0 624 315"/>
                              <a:gd name="T147" fmla="*/ 624 h 690"/>
                              <a:gd name="T148" fmla="+- 0 3694 3549"/>
                              <a:gd name="T149" fmla="*/ T148 w 242"/>
                              <a:gd name="T150" fmla="+- 0 563 315"/>
                              <a:gd name="T151" fmla="*/ 563 h 690"/>
                              <a:gd name="T152" fmla="+- 0 3643 3549"/>
                              <a:gd name="T153" fmla="*/ T152 w 242"/>
                              <a:gd name="T154" fmla="+- 0 512 315"/>
                              <a:gd name="T155" fmla="*/ 512 h 690"/>
                              <a:gd name="T156" fmla="+- 0 3634 3549"/>
                              <a:gd name="T157" fmla="*/ T156 w 242"/>
                              <a:gd name="T158" fmla="+- 0 504 315"/>
                              <a:gd name="T159" fmla="*/ 504 h 690"/>
                              <a:gd name="T160" fmla="+- 0 3638 3549"/>
                              <a:gd name="T161" fmla="*/ T160 w 242"/>
                              <a:gd name="T162" fmla="+- 0 495 315"/>
                              <a:gd name="T163" fmla="*/ 495 h 690"/>
                              <a:gd name="T164" fmla="+- 0 3648 3549"/>
                              <a:gd name="T165" fmla="*/ T164 w 242"/>
                              <a:gd name="T166" fmla="+- 0 477 315"/>
                              <a:gd name="T167" fmla="*/ 477 h 690"/>
                              <a:gd name="T168" fmla="+- 0 3663 3549"/>
                              <a:gd name="T169" fmla="*/ T168 w 242"/>
                              <a:gd name="T170" fmla="+- 0 449 315"/>
                              <a:gd name="T171" fmla="*/ 449 h 690"/>
                              <a:gd name="T172" fmla="+- 0 3679 3549"/>
                              <a:gd name="T173" fmla="*/ T172 w 242"/>
                              <a:gd name="T174" fmla="+- 0 410 315"/>
                              <a:gd name="T175" fmla="*/ 410 h 690"/>
                              <a:gd name="T176" fmla="+- 0 3696 3549"/>
                              <a:gd name="T177" fmla="*/ T176 w 242"/>
                              <a:gd name="T178" fmla="+- 0 360 315"/>
                              <a:gd name="T179" fmla="*/ 360 h 690"/>
                              <a:gd name="T180" fmla="+- 0 3712 3549"/>
                              <a:gd name="T181" fmla="*/ T180 w 242"/>
                              <a:gd name="T182" fmla="+- 0 331 315"/>
                              <a:gd name="T183" fmla="*/ 331 h 690"/>
                              <a:gd name="T184" fmla="+- 0 3714 3549"/>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0"/>
                                </a:lnTo>
                                <a:lnTo>
                                  <a:pt x="90" y="16"/>
                                </a:lnTo>
                                <a:lnTo>
                                  <a:pt x="83" y="31"/>
                                </a:lnTo>
                                <a:lnTo>
                                  <a:pt x="77" y="48"/>
                                </a:lnTo>
                                <a:lnTo>
                                  <a:pt x="70" y="65"/>
                                </a:lnTo>
                                <a:lnTo>
                                  <a:pt x="63" y="79"/>
                                </a:lnTo>
                                <a:lnTo>
                                  <a:pt x="56" y="93"/>
                                </a:lnTo>
                                <a:lnTo>
                                  <a:pt x="49" y="106"/>
                                </a:lnTo>
                                <a:lnTo>
                                  <a:pt x="40" y="119"/>
                                </a:lnTo>
                                <a:lnTo>
                                  <a:pt x="33" y="131"/>
                                </a:lnTo>
                                <a:lnTo>
                                  <a:pt x="26" y="143"/>
                                </a:lnTo>
                                <a:lnTo>
                                  <a:pt x="18" y="156"/>
                                </a:lnTo>
                                <a:lnTo>
                                  <a:pt x="11" y="168"/>
                                </a:lnTo>
                                <a:lnTo>
                                  <a:pt x="5" y="177"/>
                                </a:lnTo>
                                <a:lnTo>
                                  <a:pt x="1" y="187"/>
                                </a:lnTo>
                                <a:lnTo>
                                  <a:pt x="0" y="199"/>
                                </a:lnTo>
                                <a:lnTo>
                                  <a:pt x="1" y="210"/>
                                </a:lnTo>
                                <a:lnTo>
                                  <a:pt x="14" y="235"/>
                                </a:lnTo>
                                <a:lnTo>
                                  <a:pt x="31" y="258"/>
                                </a:lnTo>
                                <a:lnTo>
                                  <a:pt x="51" y="278"/>
                                </a:lnTo>
                                <a:lnTo>
                                  <a:pt x="70" y="298"/>
                                </a:lnTo>
                                <a:lnTo>
                                  <a:pt x="93" y="322"/>
                                </a:lnTo>
                                <a:lnTo>
                                  <a:pt x="104" y="335"/>
                                </a:lnTo>
                                <a:lnTo>
                                  <a:pt x="115" y="347"/>
                                </a:lnTo>
                                <a:lnTo>
                                  <a:pt x="121" y="356"/>
                                </a:lnTo>
                                <a:lnTo>
                                  <a:pt x="128" y="364"/>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3"/>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3"/>
                                </a:lnTo>
                                <a:lnTo>
                                  <a:pt x="184" y="596"/>
                                </a:lnTo>
                                <a:lnTo>
                                  <a:pt x="171" y="579"/>
                                </a:lnTo>
                                <a:lnTo>
                                  <a:pt x="158" y="563"/>
                                </a:lnTo>
                                <a:lnTo>
                                  <a:pt x="146" y="547"/>
                                </a:lnTo>
                                <a:lnTo>
                                  <a:pt x="140" y="539"/>
                                </a:lnTo>
                                <a:lnTo>
                                  <a:pt x="135" y="531"/>
                                </a:lnTo>
                                <a:lnTo>
                                  <a:pt x="130" y="523"/>
                                </a:lnTo>
                                <a:lnTo>
                                  <a:pt x="151" y="495"/>
                                </a:lnTo>
                                <a:lnTo>
                                  <a:pt x="163" y="482"/>
                                </a:lnTo>
                                <a:lnTo>
                                  <a:pt x="174" y="469"/>
                                </a:lnTo>
                                <a:lnTo>
                                  <a:pt x="198" y="444"/>
                                </a:lnTo>
                                <a:lnTo>
                                  <a:pt x="221" y="415"/>
                                </a:lnTo>
                                <a:lnTo>
                                  <a:pt x="234" y="383"/>
                                </a:lnTo>
                                <a:lnTo>
                                  <a:pt x="228" y="346"/>
                                </a:lnTo>
                                <a:lnTo>
                                  <a:pt x="220" y="332"/>
                                </a:lnTo>
                                <a:lnTo>
                                  <a:pt x="210" y="320"/>
                                </a:lnTo>
                                <a:lnTo>
                                  <a:pt x="199" y="309"/>
                                </a:lnTo>
                                <a:lnTo>
                                  <a:pt x="189" y="298"/>
                                </a:lnTo>
                                <a:lnTo>
                                  <a:pt x="145" y="248"/>
                                </a:lnTo>
                                <a:lnTo>
                                  <a:pt x="110" y="214"/>
                                </a:lnTo>
                                <a:lnTo>
                                  <a:pt x="94" y="197"/>
                                </a:lnTo>
                                <a:lnTo>
                                  <a:pt x="89" y="193"/>
                                </a:lnTo>
                                <a:lnTo>
                                  <a:pt x="85" y="189"/>
                                </a:lnTo>
                                <a:lnTo>
                                  <a:pt x="87" y="184"/>
                                </a:lnTo>
                                <a:lnTo>
                                  <a:pt x="89" y="180"/>
                                </a:lnTo>
                                <a:lnTo>
                                  <a:pt x="91" y="175"/>
                                </a:lnTo>
                                <a:lnTo>
                                  <a:pt x="99" y="162"/>
                                </a:lnTo>
                                <a:lnTo>
                                  <a:pt x="107" y="148"/>
                                </a:lnTo>
                                <a:lnTo>
                                  <a:pt x="114" y="134"/>
                                </a:lnTo>
                                <a:lnTo>
                                  <a:pt x="121" y="120"/>
                                </a:lnTo>
                                <a:lnTo>
                                  <a:pt x="130" y="95"/>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xmlns:w15="http://schemas.microsoft.com/office/word/2012/wordml">
            <w:pict>
              <v:group w14:anchorId="6FF89BB2" id="Group 535" o:spid="_x0000_s1026" style="position:absolute;margin-left:172.4pt;margin-top:15.75pt;width:20.4pt;height:34.5pt;z-index:251801600;mso-wrap-distance-left:0;mso-wrap-distance-right:0;mso-position-horizontal-relative:page" coordorigin="3448,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">
                <v:shape id="AutoShape 536" o:spid="_x0000_s1027" style="position:absolute;left:3448;top:316;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537" o:spid="_x0000_s1028" style="position:absolute;left:3548;top:314;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" path="m165,l98,,90,16,83,31,77,48,70,65,63,79,56,93r-7,13l40,119r-7,12l26,143r-8,13l11,168r-6,9l1,187,,199r1,11l14,235r17,23l51,278r19,20l93,322r11,13l115,347r6,9l128,364r6,9l91,420r-9,13l72,446,62,457,50,468,38,480r-7,14l25,517r1,20l34,555r12,18l52,581r7,7l72,602r6,10l83,621r9,12l101,644r10,11l119,667r5,7l128,682r5,8l241,687r-4,-6l225,662,215,646,205,630,195,613,184,596,171,579,158,563,146,547r-6,-8l135,531r-5,-8l151,495r12,-13l174,469r24,-25l221,415r13,-32l228,346r-8,-14l210,320,199,309,189,298,145,248,110,214,94,197r-5,-4l85,189r2,-5l89,180r2,-5l99,162r8,-14l114,134r7,-14l130,95r8,-25l147,45,159,23r4,-7l165,8r,-8xe" fillcolor="#bd2929" stroked="f">
                  <v:path arrowok="t" o:connecttype="custom" o:connectlocs="98,315;83,346;70,380;56,408;40,434;26,458;11,483;1,502;1,525;31,573;70,613;104,650;121,671;134,688;82,748;62,772;38,795;25,832;34,870;52,896;72,917;83,936;101,959;119,982;128,997;241,1002;225,977;205,945;184,911;158,878;140,854;130,838;163,797;198,759;234,698;220,647;199,624;145,563;94,512;85,504;89,495;99,477;114,449;130,410;147,360;163,331;165,315" o:connectangles="0,0,0,0,0,0,0,0,0,0,0,0,0,0,0,0,0,0,0,0,0,0,0,0,0,0,0,0,0,0,0,0,0,0,0,0,0,0,0,0,0,0,0,0,0,0,0"/>
                </v:shape>
                <w10:wrap type="topAndBottom" anchorx="page"/>
              </v:group>
            </w:pict>
          </mc:Fallback>
        </mc:AlternateContent>
      </w:r>
      <w:r w:rsidRPr="00506788">
        <w:rPr>
          <w:b/>
          <w:bCs/>
          <w:noProof/>
          <w:sz w:val="48"/>
          <w:szCs w:val="48"/>
        </w:rPr>
        <mc:AlternateContent>
          <mc:Choice Requires="wpg">
            <w:drawing>
              <wp:anchor distT="0" distB="0" distL="0" distR="0" simplePos="0" relativeHeight="251802624" behindDoc="0" locked="0" layoutInCell="1" allowOverlap="1" wp14:anchorId="59E67652" wp14:editId="79560226">
                <wp:simplePos x="0" y="0"/>
                <wp:positionH relativeFrom="page">
                  <wp:posOffset>2502535</wp:posOffset>
                </wp:positionH>
                <wp:positionV relativeFrom="paragraph">
                  <wp:posOffset>200025</wp:posOffset>
                </wp:positionV>
                <wp:extent cx="259080" cy="438150"/>
                <wp:effectExtent l="6985" t="6985" r="635" b="2540"/>
                <wp:wrapTopAndBottom/>
                <wp:docPr id="197" name="Group 5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3941" y="315"/>
                          <a:chExt cx="408" cy="690"/>
                        </a:xfrm>
                      </wpg:grpSpPr>
                      <wps:wsp>
                        <wps:cNvPr id="198" name="AutoShape 539"/>
                        <wps:cNvSpPr>
                          <a:spLocks/>
                        </wps:cNvSpPr>
                        <wps:spPr bwMode="auto">
                          <a:xfrm>
                            <a:off x="3941" y="316"/>
                            <a:ext cx="408" cy="687"/>
                          </a:xfrm>
                          <a:custGeom>
                            <a:avLst/>
                            <a:gdLst>
                              <a:gd name="T0" fmla="+- 0 4251 3941"/>
                              <a:gd name="T1" fmla="*/ T0 w 408"/>
                              <a:gd name="T2" fmla="+- 0 317 316"/>
                              <a:gd name="T3" fmla="*/ 317 h 687"/>
                              <a:gd name="T4" fmla="+- 0 4211 3941"/>
                              <a:gd name="T5" fmla="*/ T4 w 408"/>
                              <a:gd name="T6" fmla="+- 0 318 316"/>
                              <a:gd name="T7" fmla="*/ 318 h 687"/>
                              <a:gd name="T8" fmla="+- 0 3941 3941"/>
                              <a:gd name="T9" fmla="*/ T8 w 408"/>
                              <a:gd name="T10" fmla="+- 0 323 316"/>
                              <a:gd name="T11" fmla="*/ 323 h 687"/>
                              <a:gd name="T12" fmla="+- 0 3943 3941"/>
                              <a:gd name="T13" fmla="*/ T12 w 408"/>
                              <a:gd name="T14" fmla="+- 0 443 316"/>
                              <a:gd name="T15" fmla="*/ 443 h 687"/>
                              <a:gd name="T16" fmla="+- 0 3943 3941"/>
                              <a:gd name="T17" fmla="*/ T16 w 408"/>
                              <a:gd name="T18" fmla="+- 0 494 316"/>
                              <a:gd name="T19" fmla="*/ 494 h 687"/>
                              <a:gd name="T20" fmla="+- 0 3941 3941"/>
                              <a:gd name="T21" fmla="*/ T20 w 408"/>
                              <a:gd name="T22" fmla="+- 0 575 316"/>
                              <a:gd name="T23" fmla="*/ 575 h 687"/>
                              <a:gd name="T24" fmla="+- 0 3941 3941"/>
                              <a:gd name="T25" fmla="*/ T24 w 408"/>
                              <a:gd name="T26" fmla="+- 0 656 316"/>
                              <a:gd name="T27" fmla="*/ 656 h 687"/>
                              <a:gd name="T28" fmla="+- 0 3942 3941"/>
                              <a:gd name="T29" fmla="*/ T28 w 408"/>
                              <a:gd name="T30" fmla="+- 0 757 316"/>
                              <a:gd name="T31" fmla="*/ 757 h 687"/>
                              <a:gd name="T32" fmla="+- 0 3941 3941"/>
                              <a:gd name="T33" fmla="*/ T32 w 408"/>
                              <a:gd name="T34" fmla="+- 0 813 316"/>
                              <a:gd name="T35" fmla="*/ 813 h 687"/>
                              <a:gd name="T36" fmla="+- 0 3942 3941"/>
                              <a:gd name="T37" fmla="*/ T36 w 408"/>
                              <a:gd name="T38" fmla="+- 0 896 316"/>
                              <a:gd name="T39" fmla="*/ 896 h 687"/>
                              <a:gd name="T40" fmla="+- 0 3944 3941"/>
                              <a:gd name="T41" fmla="*/ T40 w 408"/>
                              <a:gd name="T42" fmla="+- 0 960 316"/>
                              <a:gd name="T43" fmla="*/ 960 h 687"/>
                              <a:gd name="T44" fmla="+- 0 3958 3941"/>
                              <a:gd name="T45" fmla="*/ T44 w 408"/>
                              <a:gd name="T46" fmla="+- 0 991 316"/>
                              <a:gd name="T47" fmla="*/ 991 h 687"/>
                              <a:gd name="T48" fmla="+- 0 3998 3941"/>
                              <a:gd name="T49" fmla="*/ T48 w 408"/>
                              <a:gd name="T50" fmla="+- 0 997 316"/>
                              <a:gd name="T51" fmla="*/ 997 h 687"/>
                              <a:gd name="T52" fmla="+- 0 4066 3941"/>
                              <a:gd name="T53" fmla="*/ T52 w 408"/>
                              <a:gd name="T54" fmla="+- 0 1002 316"/>
                              <a:gd name="T55" fmla="*/ 1002 h 687"/>
                              <a:gd name="T56" fmla="+- 0 4121 3941"/>
                              <a:gd name="T57" fmla="*/ T56 w 408"/>
                              <a:gd name="T58" fmla="+- 0 1003 316"/>
                              <a:gd name="T59" fmla="*/ 1003 h 687"/>
                              <a:gd name="T60" fmla="+- 0 4185 3941"/>
                              <a:gd name="T61" fmla="*/ T60 w 408"/>
                              <a:gd name="T62" fmla="+- 0 1002 316"/>
                              <a:gd name="T63" fmla="*/ 1002 h 687"/>
                              <a:gd name="T64" fmla="+- 0 4346 3941"/>
                              <a:gd name="T65" fmla="*/ T64 w 408"/>
                              <a:gd name="T66" fmla="+- 0 968 316"/>
                              <a:gd name="T67" fmla="*/ 968 h 687"/>
                              <a:gd name="T68" fmla="+- 0 4348 3941"/>
                              <a:gd name="T69" fmla="*/ T68 w 408"/>
                              <a:gd name="T70" fmla="+- 0 936 316"/>
                              <a:gd name="T71" fmla="*/ 936 h 687"/>
                              <a:gd name="T72" fmla="+- 0 4347 3941"/>
                              <a:gd name="T73" fmla="*/ T72 w 408"/>
                              <a:gd name="T74" fmla="+- 0 896 316"/>
                              <a:gd name="T75" fmla="*/ 896 h 687"/>
                              <a:gd name="T76" fmla="+- 0 4345 3941"/>
                              <a:gd name="T77" fmla="*/ T76 w 408"/>
                              <a:gd name="T78" fmla="+- 0 826 316"/>
                              <a:gd name="T79" fmla="*/ 826 h 687"/>
                              <a:gd name="T80" fmla="+- 0 4344 3941"/>
                              <a:gd name="T81" fmla="*/ T80 w 408"/>
                              <a:gd name="T82" fmla="+- 0 774 316"/>
                              <a:gd name="T83" fmla="*/ 774 h 687"/>
                              <a:gd name="T84" fmla="+- 0 4344 3941"/>
                              <a:gd name="T85" fmla="*/ T84 w 408"/>
                              <a:gd name="T86" fmla="+- 0 692 316"/>
                              <a:gd name="T87" fmla="*/ 692 h 687"/>
                              <a:gd name="T88" fmla="+- 0 4343 3941"/>
                              <a:gd name="T89" fmla="*/ T88 w 408"/>
                              <a:gd name="T90" fmla="+- 0 612 316"/>
                              <a:gd name="T91" fmla="*/ 612 h 687"/>
                              <a:gd name="T92" fmla="+- 0 4241 3941"/>
                              <a:gd name="T93" fmla="*/ T92 w 408"/>
                              <a:gd name="T94" fmla="+- 0 610 316"/>
                              <a:gd name="T95" fmla="*/ 610 h 687"/>
                              <a:gd name="T96" fmla="+- 0 4241 3941"/>
                              <a:gd name="T97" fmla="*/ T96 w 408"/>
                              <a:gd name="T98" fmla="+- 0 609 316"/>
                              <a:gd name="T99" fmla="*/ 609 h 687"/>
                              <a:gd name="T100" fmla="+- 0 4343 3941"/>
                              <a:gd name="T101" fmla="*/ T100 w 408"/>
                              <a:gd name="T102" fmla="+- 0 608 316"/>
                              <a:gd name="T103" fmla="*/ 608 h 687"/>
                              <a:gd name="T104" fmla="+- 0 4341 3941"/>
                              <a:gd name="T105" fmla="*/ T104 w 408"/>
                              <a:gd name="T106" fmla="+- 0 506 316"/>
                              <a:gd name="T107" fmla="*/ 506 h 687"/>
                              <a:gd name="T108" fmla="+- 0 4340 3941"/>
                              <a:gd name="T109" fmla="*/ T108 w 408"/>
                              <a:gd name="T110" fmla="+- 0 481 316"/>
                              <a:gd name="T111" fmla="*/ 481 h 687"/>
                              <a:gd name="T112" fmla="+- 0 4339 3941"/>
                              <a:gd name="T113" fmla="*/ T112 w 408"/>
                              <a:gd name="T114" fmla="+- 0 453 316"/>
                              <a:gd name="T115" fmla="*/ 453 h 687"/>
                              <a:gd name="T116" fmla="+- 0 4332 3941"/>
                              <a:gd name="T117" fmla="*/ T116 w 408"/>
                              <a:gd name="T118" fmla="+- 0 321 316"/>
                              <a:gd name="T119" fmla="*/ 321 h 687"/>
                              <a:gd name="T120" fmla="+- 0 4307 3941"/>
                              <a:gd name="T121" fmla="*/ T120 w 408"/>
                              <a:gd name="T122" fmla="+- 0 318 316"/>
                              <a:gd name="T123" fmla="*/ 318 h 687"/>
                              <a:gd name="T124" fmla="+- 0 4291 3941"/>
                              <a:gd name="T125" fmla="*/ T124 w 408"/>
                              <a:gd name="T126" fmla="+- 0 317 316"/>
                              <a:gd name="T127" fmla="*/ 317 h 687"/>
                              <a:gd name="T128" fmla="+- 0 4343 3941"/>
                              <a:gd name="T129" fmla="*/ T128 w 408"/>
                              <a:gd name="T130" fmla="+- 0 608 316"/>
                              <a:gd name="T131" fmla="*/ 608 h 687"/>
                              <a:gd name="T132" fmla="+- 0 4241 3941"/>
                              <a:gd name="T133" fmla="*/ T132 w 408"/>
                              <a:gd name="T134" fmla="+- 0 612 316"/>
                              <a:gd name="T135" fmla="*/ 612 h 687"/>
                              <a:gd name="T136" fmla="+- 0 4343 3941"/>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 name="Freeform 540"/>
                        <wps:cNvSpPr>
                          <a:spLocks/>
                        </wps:cNvSpPr>
                        <wps:spPr bwMode="auto">
                          <a:xfrm>
                            <a:off x="4041" y="314"/>
                            <a:ext cx="242" cy="690"/>
                          </a:xfrm>
                          <a:custGeom>
                            <a:avLst/>
                            <a:gdLst>
                              <a:gd name="T0" fmla="+- 0 4140 4042"/>
                              <a:gd name="T1" fmla="*/ T0 w 242"/>
                              <a:gd name="T2" fmla="+- 0 315 315"/>
                              <a:gd name="T3" fmla="*/ 315 h 690"/>
                              <a:gd name="T4" fmla="+- 0 4125 4042"/>
                              <a:gd name="T5" fmla="*/ T4 w 242"/>
                              <a:gd name="T6" fmla="+- 0 346 315"/>
                              <a:gd name="T7" fmla="*/ 346 h 690"/>
                              <a:gd name="T8" fmla="+- 0 4112 4042"/>
                              <a:gd name="T9" fmla="*/ T8 w 242"/>
                              <a:gd name="T10" fmla="+- 0 380 315"/>
                              <a:gd name="T11" fmla="*/ 380 h 690"/>
                              <a:gd name="T12" fmla="+- 0 4098 4042"/>
                              <a:gd name="T13" fmla="*/ T12 w 242"/>
                              <a:gd name="T14" fmla="+- 0 408 315"/>
                              <a:gd name="T15" fmla="*/ 408 h 690"/>
                              <a:gd name="T16" fmla="+- 0 4082 4042"/>
                              <a:gd name="T17" fmla="*/ T16 w 242"/>
                              <a:gd name="T18" fmla="+- 0 434 315"/>
                              <a:gd name="T19" fmla="*/ 434 h 690"/>
                              <a:gd name="T20" fmla="+- 0 4068 4042"/>
                              <a:gd name="T21" fmla="*/ T20 w 242"/>
                              <a:gd name="T22" fmla="+- 0 458 315"/>
                              <a:gd name="T23" fmla="*/ 458 h 690"/>
                              <a:gd name="T24" fmla="+- 0 4053 4042"/>
                              <a:gd name="T25" fmla="*/ T24 w 242"/>
                              <a:gd name="T26" fmla="+- 0 483 315"/>
                              <a:gd name="T27" fmla="*/ 483 h 690"/>
                              <a:gd name="T28" fmla="+- 0 4043 4042"/>
                              <a:gd name="T29" fmla="*/ T28 w 242"/>
                              <a:gd name="T30" fmla="+- 0 502 315"/>
                              <a:gd name="T31" fmla="*/ 502 h 690"/>
                              <a:gd name="T32" fmla="+- 0 4043 4042"/>
                              <a:gd name="T33" fmla="*/ T32 w 242"/>
                              <a:gd name="T34" fmla="+- 0 525 315"/>
                              <a:gd name="T35" fmla="*/ 525 h 690"/>
                              <a:gd name="T36" fmla="+- 0 4073 4042"/>
                              <a:gd name="T37" fmla="*/ T36 w 242"/>
                              <a:gd name="T38" fmla="+- 0 573 315"/>
                              <a:gd name="T39" fmla="*/ 573 h 690"/>
                              <a:gd name="T40" fmla="+- 0 4112 4042"/>
                              <a:gd name="T41" fmla="*/ T40 w 242"/>
                              <a:gd name="T42" fmla="+- 0 613 315"/>
                              <a:gd name="T43" fmla="*/ 613 h 690"/>
                              <a:gd name="T44" fmla="+- 0 4146 4042"/>
                              <a:gd name="T45" fmla="*/ T44 w 242"/>
                              <a:gd name="T46" fmla="+- 0 650 315"/>
                              <a:gd name="T47" fmla="*/ 650 h 690"/>
                              <a:gd name="T48" fmla="+- 0 4163 4042"/>
                              <a:gd name="T49" fmla="*/ T48 w 242"/>
                              <a:gd name="T50" fmla="+- 0 671 315"/>
                              <a:gd name="T51" fmla="*/ 671 h 690"/>
                              <a:gd name="T52" fmla="+- 0 4176 4042"/>
                              <a:gd name="T53" fmla="*/ T52 w 242"/>
                              <a:gd name="T54" fmla="+- 0 688 315"/>
                              <a:gd name="T55" fmla="*/ 688 h 690"/>
                              <a:gd name="T56" fmla="+- 0 4124 4042"/>
                              <a:gd name="T57" fmla="*/ T56 w 242"/>
                              <a:gd name="T58" fmla="+- 0 748 315"/>
                              <a:gd name="T59" fmla="*/ 748 h 690"/>
                              <a:gd name="T60" fmla="+- 0 4104 4042"/>
                              <a:gd name="T61" fmla="*/ T60 w 242"/>
                              <a:gd name="T62" fmla="+- 0 772 315"/>
                              <a:gd name="T63" fmla="*/ 772 h 690"/>
                              <a:gd name="T64" fmla="+- 0 4080 4042"/>
                              <a:gd name="T65" fmla="*/ T64 w 242"/>
                              <a:gd name="T66" fmla="+- 0 795 315"/>
                              <a:gd name="T67" fmla="*/ 795 h 690"/>
                              <a:gd name="T68" fmla="+- 0 4067 4042"/>
                              <a:gd name="T69" fmla="*/ T68 w 242"/>
                              <a:gd name="T70" fmla="+- 0 832 315"/>
                              <a:gd name="T71" fmla="*/ 832 h 690"/>
                              <a:gd name="T72" fmla="+- 0 4076 4042"/>
                              <a:gd name="T73" fmla="*/ T72 w 242"/>
                              <a:gd name="T74" fmla="+- 0 870 315"/>
                              <a:gd name="T75" fmla="*/ 870 h 690"/>
                              <a:gd name="T76" fmla="+- 0 4094 4042"/>
                              <a:gd name="T77" fmla="*/ T76 w 242"/>
                              <a:gd name="T78" fmla="+- 0 896 315"/>
                              <a:gd name="T79" fmla="*/ 896 h 690"/>
                              <a:gd name="T80" fmla="+- 0 4114 4042"/>
                              <a:gd name="T81" fmla="*/ T80 w 242"/>
                              <a:gd name="T82" fmla="+- 0 917 315"/>
                              <a:gd name="T83" fmla="*/ 917 h 690"/>
                              <a:gd name="T84" fmla="+- 0 4125 4042"/>
                              <a:gd name="T85" fmla="*/ T84 w 242"/>
                              <a:gd name="T86" fmla="+- 0 936 315"/>
                              <a:gd name="T87" fmla="*/ 936 h 690"/>
                              <a:gd name="T88" fmla="+- 0 4143 4042"/>
                              <a:gd name="T89" fmla="*/ T88 w 242"/>
                              <a:gd name="T90" fmla="+- 0 959 315"/>
                              <a:gd name="T91" fmla="*/ 959 h 690"/>
                              <a:gd name="T92" fmla="+- 0 4161 4042"/>
                              <a:gd name="T93" fmla="*/ T92 w 242"/>
                              <a:gd name="T94" fmla="+- 0 982 315"/>
                              <a:gd name="T95" fmla="*/ 982 h 690"/>
                              <a:gd name="T96" fmla="+- 0 4170 4042"/>
                              <a:gd name="T97" fmla="*/ T96 w 242"/>
                              <a:gd name="T98" fmla="+- 0 997 315"/>
                              <a:gd name="T99" fmla="*/ 997 h 690"/>
                              <a:gd name="T100" fmla="+- 0 4283 4042"/>
                              <a:gd name="T101" fmla="*/ T100 w 242"/>
                              <a:gd name="T102" fmla="+- 0 1002 315"/>
                              <a:gd name="T103" fmla="*/ 1002 h 690"/>
                              <a:gd name="T104" fmla="+- 0 4267 4042"/>
                              <a:gd name="T105" fmla="*/ T104 w 242"/>
                              <a:gd name="T106" fmla="+- 0 977 315"/>
                              <a:gd name="T107" fmla="*/ 977 h 690"/>
                              <a:gd name="T108" fmla="+- 0 4247 4042"/>
                              <a:gd name="T109" fmla="*/ T108 w 242"/>
                              <a:gd name="T110" fmla="+- 0 945 315"/>
                              <a:gd name="T111" fmla="*/ 945 h 690"/>
                              <a:gd name="T112" fmla="+- 0 4226 4042"/>
                              <a:gd name="T113" fmla="*/ T112 w 242"/>
                              <a:gd name="T114" fmla="+- 0 911 315"/>
                              <a:gd name="T115" fmla="*/ 911 h 690"/>
                              <a:gd name="T116" fmla="+- 0 4200 4042"/>
                              <a:gd name="T117" fmla="*/ T116 w 242"/>
                              <a:gd name="T118" fmla="+- 0 878 315"/>
                              <a:gd name="T119" fmla="*/ 878 h 690"/>
                              <a:gd name="T120" fmla="+- 0 4182 4042"/>
                              <a:gd name="T121" fmla="*/ T120 w 242"/>
                              <a:gd name="T122" fmla="+- 0 854 315"/>
                              <a:gd name="T123" fmla="*/ 854 h 690"/>
                              <a:gd name="T124" fmla="+- 0 4172 4042"/>
                              <a:gd name="T125" fmla="*/ T124 w 242"/>
                              <a:gd name="T126" fmla="+- 0 838 315"/>
                              <a:gd name="T127" fmla="*/ 838 h 690"/>
                              <a:gd name="T128" fmla="+- 0 4205 4042"/>
                              <a:gd name="T129" fmla="*/ T128 w 242"/>
                              <a:gd name="T130" fmla="+- 0 797 315"/>
                              <a:gd name="T131" fmla="*/ 797 h 690"/>
                              <a:gd name="T132" fmla="+- 0 4240 4042"/>
                              <a:gd name="T133" fmla="*/ T132 w 242"/>
                              <a:gd name="T134" fmla="+- 0 759 315"/>
                              <a:gd name="T135" fmla="*/ 759 h 690"/>
                              <a:gd name="T136" fmla="+- 0 4276 4042"/>
                              <a:gd name="T137" fmla="*/ T136 w 242"/>
                              <a:gd name="T138" fmla="+- 0 698 315"/>
                              <a:gd name="T139" fmla="*/ 698 h 690"/>
                              <a:gd name="T140" fmla="+- 0 4262 4042"/>
                              <a:gd name="T141" fmla="*/ T140 w 242"/>
                              <a:gd name="T142" fmla="+- 0 647 315"/>
                              <a:gd name="T143" fmla="*/ 647 h 690"/>
                              <a:gd name="T144" fmla="+- 0 4241 4042"/>
                              <a:gd name="T145" fmla="*/ T144 w 242"/>
                              <a:gd name="T146" fmla="+- 0 624 315"/>
                              <a:gd name="T147" fmla="*/ 624 h 690"/>
                              <a:gd name="T148" fmla="+- 0 4187 4042"/>
                              <a:gd name="T149" fmla="*/ T148 w 242"/>
                              <a:gd name="T150" fmla="+- 0 563 315"/>
                              <a:gd name="T151" fmla="*/ 563 h 690"/>
                              <a:gd name="T152" fmla="+- 0 4136 4042"/>
                              <a:gd name="T153" fmla="*/ T152 w 242"/>
                              <a:gd name="T154" fmla="+- 0 512 315"/>
                              <a:gd name="T155" fmla="*/ 512 h 690"/>
                              <a:gd name="T156" fmla="+- 0 4127 4042"/>
                              <a:gd name="T157" fmla="*/ T156 w 242"/>
                              <a:gd name="T158" fmla="+- 0 504 315"/>
                              <a:gd name="T159" fmla="*/ 504 h 690"/>
                              <a:gd name="T160" fmla="+- 0 4131 4042"/>
                              <a:gd name="T161" fmla="*/ T160 w 242"/>
                              <a:gd name="T162" fmla="+- 0 495 315"/>
                              <a:gd name="T163" fmla="*/ 495 h 690"/>
                              <a:gd name="T164" fmla="+- 0 4141 4042"/>
                              <a:gd name="T165" fmla="*/ T164 w 242"/>
                              <a:gd name="T166" fmla="+- 0 477 315"/>
                              <a:gd name="T167" fmla="*/ 477 h 690"/>
                              <a:gd name="T168" fmla="+- 0 4156 4042"/>
                              <a:gd name="T169" fmla="*/ T168 w 242"/>
                              <a:gd name="T170" fmla="+- 0 449 315"/>
                              <a:gd name="T171" fmla="*/ 449 h 690"/>
                              <a:gd name="T172" fmla="+- 0 4172 4042"/>
                              <a:gd name="T173" fmla="*/ T172 w 242"/>
                              <a:gd name="T174" fmla="+- 0 410 315"/>
                              <a:gd name="T175" fmla="*/ 410 h 690"/>
                              <a:gd name="T176" fmla="+- 0 4189 4042"/>
                              <a:gd name="T177" fmla="*/ T176 w 242"/>
                              <a:gd name="T178" fmla="+- 0 360 315"/>
                              <a:gd name="T179" fmla="*/ 360 h 690"/>
                              <a:gd name="T180" fmla="+- 0 4205 4042"/>
                              <a:gd name="T181" fmla="*/ T180 w 242"/>
                              <a:gd name="T182" fmla="+- 0 331 315"/>
                              <a:gd name="T183" fmla="*/ 331 h 690"/>
                              <a:gd name="T184" fmla="+- 0 4207 4042"/>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0"/>
                                </a:lnTo>
                                <a:lnTo>
                                  <a:pt x="90" y="16"/>
                                </a:lnTo>
                                <a:lnTo>
                                  <a:pt x="83" y="31"/>
                                </a:lnTo>
                                <a:lnTo>
                                  <a:pt x="77" y="48"/>
                                </a:lnTo>
                                <a:lnTo>
                                  <a:pt x="70" y="65"/>
                                </a:lnTo>
                                <a:lnTo>
                                  <a:pt x="63" y="79"/>
                                </a:lnTo>
                                <a:lnTo>
                                  <a:pt x="56" y="93"/>
                                </a:lnTo>
                                <a:lnTo>
                                  <a:pt x="49" y="106"/>
                                </a:lnTo>
                                <a:lnTo>
                                  <a:pt x="40" y="119"/>
                                </a:lnTo>
                                <a:lnTo>
                                  <a:pt x="33" y="131"/>
                                </a:lnTo>
                                <a:lnTo>
                                  <a:pt x="26" y="143"/>
                                </a:lnTo>
                                <a:lnTo>
                                  <a:pt x="18" y="156"/>
                                </a:lnTo>
                                <a:lnTo>
                                  <a:pt x="11" y="168"/>
                                </a:lnTo>
                                <a:lnTo>
                                  <a:pt x="5" y="177"/>
                                </a:lnTo>
                                <a:lnTo>
                                  <a:pt x="1" y="187"/>
                                </a:lnTo>
                                <a:lnTo>
                                  <a:pt x="0" y="199"/>
                                </a:lnTo>
                                <a:lnTo>
                                  <a:pt x="1" y="210"/>
                                </a:lnTo>
                                <a:lnTo>
                                  <a:pt x="14" y="235"/>
                                </a:lnTo>
                                <a:lnTo>
                                  <a:pt x="31" y="258"/>
                                </a:lnTo>
                                <a:lnTo>
                                  <a:pt x="51" y="278"/>
                                </a:lnTo>
                                <a:lnTo>
                                  <a:pt x="70" y="298"/>
                                </a:lnTo>
                                <a:lnTo>
                                  <a:pt x="93" y="322"/>
                                </a:lnTo>
                                <a:lnTo>
                                  <a:pt x="104" y="335"/>
                                </a:lnTo>
                                <a:lnTo>
                                  <a:pt x="115" y="347"/>
                                </a:lnTo>
                                <a:lnTo>
                                  <a:pt x="121" y="356"/>
                                </a:lnTo>
                                <a:lnTo>
                                  <a:pt x="128" y="364"/>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3"/>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3"/>
                                </a:lnTo>
                                <a:lnTo>
                                  <a:pt x="184" y="596"/>
                                </a:lnTo>
                                <a:lnTo>
                                  <a:pt x="171" y="579"/>
                                </a:lnTo>
                                <a:lnTo>
                                  <a:pt x="158" y="563"/>
                                </a:lnTo>
                                <a:lnTo>
                                  <a:pt x="146" y="547"/>
                                </a:lnTo>
                                <a:lnTo>
                                  <a:pt x="140" y="539"/>
                                </a:lnTo>
                                <a:lnTo>
                                  <a:pt x="135" y="531"/>
                                </a:lnTo>
                                <a:lnTo>
                                  <a:pt x="130" y="523"/>
                                </a:lnTo>
                                <a:lnTo>
                                  <a:pt x="151" y="495"/>
                                </a:lnTo>
                                <a:lnTo>
                                  <a:pt x="163" y="482"/>
                                </a:lnTo>
                                <a:lnTo>
                                  <a:pt x="174" y="469"/>
                                </a:lnTo>
                                <a:lnTo>
                                  <a:pt x="198" y="444"/>
                                </a:lnTo>
                                <a:lnTo>
                                  <a:pt x="221" y="415"/>
                                </a:lnTo>
                                <a:lnTo>
                                  <a:pt x="234" y="383"/>
                                </a:lnTo>
                                <a:lnTo>
                                  <a:pt x="228" y="346"/>
                                </a:lnTo>
                                <a:lnTo>
                                  <a:pt x="220" y="332"/>
                                </a:lnTo>
                                <a:lnTo>
                                  <a:pt x="210" y="320"/>
                                </a:lnTo>
                                <a:lnTo>
                                  <a:pt x="199" y="309"/>
                                </a:lnTo>
                                <a:lnTo>
                                  <a:pt x="189" y="298"/>
                                </a:lnTo>
                                <a:lnTo>
                                  <a:pt x="145" y="248"/>
                                </a:lnTo>
                                <a:lnTo>
                                  <a:pt x="110" y="214"/>
                                </a:lnTo>
                                <a:lnTo>
                                  <a:pt x="94" y="197"/>
                                </a:lnTo>
                                <a:lnTo>
                                  <a:pt x="89" y="193"/>
                                </a:lnTo>
                                <a:lnTo>
                                  <a:pt x="85" y="189"/>
                                </a:lnTo>
                                <a:lnTo>
                                  <a:pt x="87" y="184"/>
                                </a:lnTo>
                                <a:lnTo>
                                  <a:pt x="89" y="180"/>
                                </a:lnTo>
                                <a:lnTo>
                                  <a:pt x="91" y="175"/>
                                </a:lnTo>
                                <a:lnTo>
                                  <a:pt x="99" y="162"/>
                                </a:lnTo>
                                <a:lnTo>
                                  <a:pt x="107" y="148"/>
                                </a:lnTo>
                                <a:lnTo>
                                  <a:pt x="114" y="134"/>
                                </a:lnTo>
                                <a:lnTo>
                                  <a:pt x="121" y="120"/>
                                </a:lnTo>
                                <a:lnTo>
                                  <a:pt x="130" y="95"/>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xmlns:w15="http://schemas.microsoft.com/office/word/2012/wordml">
            <w:pict>
              <v:group w14:anchorId="518FB46D" id="Group 538" o:spid="_x0000_s1026" style="position:absolute;margin-left:197.05pt;margin-top:15.75pt;width:20.4pt;height:34.5pt;z-index:251802624;mso-wrap-distance-left:0;mso-wrap-distance-right:0;mso-position-horizontal-relative:page" coordorigin="3941,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">
                <v:shape id="AutoShape 539" o:spid="_x0000_s1027" style="position:absolute;left:3941;top:316;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540" o:spid="_x0000_s1028" style="position:absolute;left:4041;top:314;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" path="m165,l98,,90,16,83,31,77,48,70,65,63,79,56,93r-7,13l40,119r-7,12l26,143r-8,13l11,168r-6,9l1,187,,199r1,11l14,235r17,23l51,278r19,20l93,322r11,13l115,347r6,9l128,364r6,9l91,420r-9,13l72,446,62,457,50,468,38,480r-7,14l25,517r1,20l34,555r12,18l52,581r7,7l72,602r6,10l83,621r9,12l101,644r10,11l119,667r5,7l128,682r5,8l241,687r-4,-6l225,662,215,646,205,630,195,613,184,596,171,579,158,563,146,547r-6,-8l135,531r-5,-8l151,495r12,-13l174,469r24,-25l221,415r13,-32l228,346r-8,-14l210,320,199,309,189,298,145,248,110,214,94,197r-5,-4l85,189r2,-5l89,180r2,-5l99,162r8,-14l114,134r7,-14l130,95r8,-25l147,45,159,23r4,-7l165,8r,-8xe" fillcolor="#bd2929" stroked="f">
                  <v:path arrowok="t" o:connecttype="custom" o:connectlocs="98,315;83,346;70,380;56,408;40,434;26,458;11,483;1,502;1,525;31,573;70,613;104,650;121,671;134,688;82,748;62,772;38,795;25,832;34,870;52,896;72,917;83,936;101,959;119,982;128,997;241,1002;225,977;205,945;184,911;158,878;140,854;130,838;163,797;198,759;234,698;220,647;199,624;145,563;94,512;85,504;89,495;99,477;114,449;130,410;147,360;163,331;165,315" o:connectangles="0,0,0,0,0,0,0,0,0,0,0,0,0,0,0,0,0,0,0,0,0,0,0,0,0,0,0,0,0,0,0,0,0,0,0,0,0,0,0,0,0,0,0,0,0,0,0"/>
                </v:shape>
                <w10:wrap type="topAndBottom" anchorx="page"/>
              </v:group>
            </w:pict>
          </mc:Fallback>
        </mc:AlternateContent>
      </w:r>
      <w:r w:rsidRPr="00506788">
        <w:rPr>
          <w:b/>
          <w:bCs/>
          <w:noProof/>
          <w:sz w:val="48"/>
          <w:szCs w:val="48"/>
        </w:rPr>
        <mc:AlternateContent>
          <mc:Choice Requires="wpg">
            <w:drawing>
              <wp:anchor distT="0" distB="0" distL="0" distR="0" simplePos="0" relativeHeight="251803648" behindDoc="0" locked="0" layoutInCell="1" allowOverlap="1" wp14:anchorId="739D6E41" wp14:editId="799B9697">
                <wp:simplePos x="0" y="0"/>
                <wp:positionH relativeFrom="page">
                  <wp:posOffset>2815590</wp:posOffset>
                </wp:positionH>
                <wp:positionV relativeFrom="paragraph">
                  <wp:posOffset>200025</wp:posOffset>
                </wp:positionV>
                <wp:extent cx="259080" cy="438150"/>
                <wp:effectExtent l="5715" t="6985" r="1905" b="2540"/>
                <wp:wrapTopAndBottom/>
                <wp:docPr id="194" name="Group 5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4434" y="315"/>
                          <a:chExt cx="408" cy="690"/>
                        </a:xfrm>
                      </wpg:grpSpPr>
                      <wps:wsp>
                        <wps:cNvPr id="195" name="AutoShape 542"/>
                        <wps:cNvSpPr>
                          <a:spLocks/>
                        </wps:cNvSpPr>
                        <wps:spPr bwMode="auto">
                          <a:xfrm>
                            <a:off x="4434" y="316"/>
                            <a:ext cx="408" cy="687"/>
                          </a:xfrm>
                          <a:custGeom>
                            <a:avLst/>
                            <a:gdLst>
                              <a:gd name="T0" fmla="+- 0 4744 4434"/>
                              <a:gd name="T1" fmla="*/ T0 w 408"/>
                              <a:gd name="T2" fmla="+- 0 317 316"/>
                              <a:gd name="T3" fmla="*/ 317 h 687"/>
                              <a:gd name="T4" fmla="+- 0 4704 4434"/>
                              <a:gd name="T5" fmla="*/ T4 w 408"/>
                              <a:gd name="T6" fmla="+- 0 318 316"/>
                              <a:gd name="T7" fmla="*/ 318 h 687"/>
                              <a:gd name="T8" fmla="+- 0 4434 4434"/>
                              <a:gd name="T9" fmla="*/ T8 w 408"/>
                              <a:gd name="T10" fmla="+- 0 323 316"/>
                              <a:gd name="T11" fmla="*/ 323 h 687"/>
                              <a:gd name="T12" fmla="+- 0 4436 4434"/>
                              <a:gd name="T13" fmla="*/ T12 w 408"/>
                              <a:gd name="T14" fmla="+- 0 443 316"/>
                              <a:gd name="T15" fmla="*/ 443 h 687"/>
                              <a:gd name="T16" fmla="+- 0 4436 4434"/>
                              <a:gd name="T17" fmla="*/ T16 w 408"/>
                              <a:gd name="T18" fmla="+- 0 494 316"/>
                              <a:gd name="T19" fmla="*/ 494 h 687"/>
                              <a:gd name="T20" fmla="+- 0 4434 4434"/>
                              <a:gd name="T21" fmla="*/ T20 w 408"/>
                              <a:gd name="T22" fmla="+- 0 575 316"/>
                              <a:gd name="T23" fmla="*/ 575 h 687"/>
                              <a:gd name="T24" fmla="+- 0 4434 4434"/>
                              <a:gd name="T25" fmla="*/ T24 w 408"/>
                              <a:gd name="T26" fmla="+- 0 656 316"/>
                              <a:gd name="T27" fmla="*/ 656 h 687"/>
                              <a:gd name="T28" fmla="+- 0 4435 4434"/>
                              <a:gd name="T29" fmla="*/ T28 w 408"/>
                              <a:gd name="T30" fmla="+- 0 757 316"/>
                              <a:gd name="T31" fmla="*/ 757 h 687"/>
                              <a:gd name="T32" fmla="+- 0 4434 4434"/>
                              <a:gd name="T33" fmla="*/ T32 w 408"/>
                              <a:gd name="T34" fmla="+- 0 813 316"/>
                              <a:gd name="T35" fmla="*/ 813 h 687"/>
                              <a:gd name="T36" fmla="+- 0 4435 4434"/>
                              <a:gd name="T37" fmla="*/ T36 w 408"/>
                              <a:gd name="T38" fmla="+- 0 896 316"/>
                              <a:gd name="T39" fmla="*/ 896 h 687"/>
                              <a:gd name="T40" fmla="+- 0 4437 4434"/>
                              <a:gd name="T41" fmla="*/ T40 w 408"/>
                              <a:gd name="T42" fmla="+- 0 960 316"/>
                              <a:gd name="T43" fmla="*/ 960 h 687"/>
                              <a:gd name="T44" fmla="+- 0 4451 4434"/>
                              <a:gd name="T45" fmla="*/ T44 w 408"/>
                              <a:gd name="T46" fmla="+- 0 991 316"/>
                              <a:gd name="T47" fmla="*/ 991 h 687"/>
                              <a:gd name="T48" fmla="+- 0 4491 4434"/>
                              <a:gd name="T49" fmla="*/ T48 w 408"/>
                              <a:gd name="T50" fmla="+- 0 997 316"/>
                              <a:gd name="T51" fmla="*/ 997 h 687"/>
                              <a:gd name="T52" fmla="+- 0 4559 4434"/>
                              <a:gd name="T53" fmla="*/ T52 w 408"/>
                              <a:gd name="T54" fmla="+- 0 1002 316"/>
                              <a:gd name="T55" fmla="*/ 1002 h 687"/>
                              <a:gd name="T56" fmla="+- 0 4614 4434"/>
                              <a:gd name="T57" fmla="*/ T56 w 408"/>
                              <a:gd name="T58" fmla="+- 0 1003 316"/>
                              <a:gd name="T59" fmla="*/ 1003 h 687"/>
                              <a:gd name="T60" fmla="+- 0 4678 4434"/>
                              <a:gd name="T61" fmla="*/ T60 w 408"/>
                              <a:gd name="T62" fmla="+- 0 1002 316"/>
                              <a:gd name="T63" fmla="*/ 1002 h 687"/>
                              <a:gd name="T64" fmla="+- 0 4839 4434"/>
                              <a:gd name="T65" fmla="*/ T64 w 408"/>
                              <a:gd name="T66" fmla="+- 0 968 316"/>
                              <a:gd name="T67" fmla="*/ 968 h 687"/>
                              <a:gd name="T68" fmla="+- 0 4841 4434"/>
                              <a:gd name="T69" fmla="*/ T68 w 408"/>
                              <a:gd name="T70" fmla="+- 0 936 316"/>
                              <a:gd name="T71" fmla="*/ 936 h 687"/>
                              <a:gd name="T72" fmla="+- 0 4840 4434"/>
                              <a:gd name="T73" fmla="*/ T72 w 408"/>
                              <a:gd name="T74" fmla="+- 0 896 316"/>
                              <a:gd name="T75" fmla="*/ 896 h 687"/>
                              <a:gd name="T76" fmla="+- 0 4838 4434"/>
                              <a:gd name="T77" fmla="*/ T76 w 408"/>
                              <a:gd name="T78" fmla="+- 0 826 316"/>
                              <a:gd name="T79" fmla="*/ 826 h 687"/>
                              <a:gd name="T80" fmla="+- 0 4837 4434"/>
                              <a:gd name="T81" fmla="*/ T80 w 408"/>
                              <a:gd name="T82" fmla="+- 0 774 316"/>
                              <a:gd name="T83" fmla="*/ 774 h 687"/>
                              <a:gd name="T84" fmla="+- 0 4837 4434"/>
                              <a:gd name="T85" fmla="*/ T84 w 408"/>
                              <a:gd name="T86" fmla="+- 0 692 316"/>
                              <a:gd name="T87" fmla="*/ 692 h 687"/>
                              <a:gd name="T88" fmla="+- 0 4836 4434"/>
                              <a:gd name="T89" fmla="*/ T88 w 408"/>
                              <a:gd name="T90" fmla="+- 0 612 316"/>
                              <a:gd name="T91" fmla="*/ 612 h 687"/>
                              <a:gd name="T92" fmla="+- 0 4734 4434"/>
                              <a:gd name="T93" fmla="*/ T92 w 408"/>
                              <a:gd name="T94" fmla="+- 0 610 316"/>
                              <a:gd name="T95" fmla="*/ 610 h 687"/>
                              <a:gd name="T96" fmla="+- 0 4734 4434"/>
                              <a:gd name="T97" fmla="*/ T96 w 408"/>
                              <a:gd name="T98" fmla="+- 0 609 316"/>
                              <a:gd name="T99" fmla="*/ 609 h 687"/>
                              <a:gd name="T100" fmla="+- 0 4836 4434"/>
                              <a:gd name="T101" fmla="*/ T100 w 408"/>
                              <a:gd name="T102" fmla="+- 0 608 316"/>
                              <a:gd name="T103" fmla="*/ 608 h 687"/>
                              <a:gd name="T104" fmla="+- 0 4834 4434"/>
                              <a:gd name="T105" fmla="*/ T104 w 408"/>
                              <a:gd name="T106" fmla="+- 0 506 316"/>
                              <a:gd name="T107" fmla="*/ 506 h 687"/>
                              <a:gd name="T108" fmla="+- 0 4833 4434"/>
                              <a:gd name="T109" fmla="*/ T108 w 408"/>
                              <a:gd name="T110" fmla="+- 0 481 316"/>
                              <a:gd name="T111" fmla="*/ 481 h 687"/>
                              <a:gd name="T112" fmla="+- 0 4832 4434"/>
                              <a:gd name="T113" fmla="*/ T112 w 408"/>
                              <a:gd name="T114" fmla="+- 0 453 316"/>
                              <a:gd name="T115" fmla="*/ 453 h 687"/>
                              <a:gd name="T116" fmla="+- 0 4825 4434"/>
                              <a:gd name="T117" fmla="*/ T116 w 408"/>
                              <a:gd name="T118" fmla="+- 0 321 316"/>
                              <a:gd name="T119" fmla="*/ 321 h 687"/>
                              <a:gd name="T120" fmla="+- 0 4800 4434"/>
                              <a:gd name="T121" fmla="*/ T120 w 408"/>
                              <a:gd name="T122" fmla="+- 0 318 316"/>
                              <a:gd name="T123" fmla="*/ 318 h 687"/>
                              <a:gd name="T124" fmla="+- 0 4784 4434"/>
                              <a:gd name="T125" fmla="*/ T124 w 408"/>
                              <a:gd name="T126" fmla="+- 0 317 316"/>
                              <a:gd name="T127" fmla="*/ 317 h 687"/>
                              <a:gd name="T128" fmla="+- 0 4836 4434"/>
                              <a:gd name="T129" fmla="*/ T128 w 408"/>
                              <a:gd name="T130" fmla="+- 0 608 316"/>
                              <a:gd name="T131" fmla="*/ 608 h 687"/>
                              <a:gd name="T132" fmla="+- 0 4734 4434"/>
                              <a:gd name="T133" fmla="*/ T132 w 408"/>
                              <a:gd name="T134" fmla="+- 0 612 316"/>
                              <a:gd name="T135" fmla="*/ 612 h 687"/>
                              <a:gd name="T136" fmla="+- 0 4836 4434"/>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 name="Freeform 543"/>
                        <wps:cNvSpPr>
                          <a:spLocks/>
                        </wps:cNvSpPr>
                        <wps:spPr bwMode="auto">
                          <a:xfrm>
                            <a:off x="4534" y="314"/>
                            <a:ext cx="242" cy="690"/>
                          </a:xfrm>
                          <a:custGeom>
                            <a:avLst/>
                            <a:gdLst>
                              <a:gd name="T0" fmla="+- 0 4633 4535"/>
                              <a:gd name="T1" fmla="*/ T0 w 242"/>
                              <a:gd name="T2" fmla="+- 0 315 315"/>
                              <a:gd name="T3" fmla="*/ 315 h 690"/>
                              <a:gd name="T4" fmla="+- 0 4618 4535"/>
                              <a:gd name="T5" fmla="*/ T4 w 242"/>
                              <a:gd name="T6" fmla="+- 0 346 315"/>
                              <a:gd name="T7" fmla="*/ 346 h 690"/>
                              <a:gd name="T8" fmla="+- 0 4605 4535"/>
                              <a:gd name="T9" fmla="*/ T8 w 242"/>
                              <a:gd name="T10" fmla="+- 0 380 315"/>
                              <a:gd name="T11" fmla="*/ 380 h 690"/>
                              <a:gd name="T12" fmla="+- 0 4591 4535"/>
                              <a:gd name="T13" fmla="*/ T12 w 242"/>
                              <a:gd name="T14" fmla="+- 0 408 315"/>
                              <a:gd name="T15" fmla="*/ 408 h 690"/>
                              <a:gd name="T16" fmla="+- 0 4575 4535"/>
                              <a:gd name="T17" fmla="*/ T16 w 242"/>
                              <a:gd name="T18" fmla="+- 0 434 315"/>
                              <a:gd name="T19" fmla="*/ 434 h 690"/>
                              <a:gd name="T20" fmla="+- 0 4561 4535"/>
                              <a:gd name="T21" fmla="*/ T20 w 242"/>
                              <a:gd name="T22" fmla="+- 0 458 315"/>
                              <a:gd name="T23" fmla="*/ 458 h 690"/>
                              <a:gd name="T24" fmla="+- 0 4546 4535"/>
                              <a:gd name="T25" fmla="*/ T24 w 242"/>
                              <a:gd name="T26" fmla="+- 0 483 315"/>
                              <a:gd name="T27" fmla="*/ 483 h 690"/>
                              <a:gd name="T28" fmla="+- 0 4536 4535"/>
                              <a:gd name="T29" fmla="*/ T28 w 242"/>
                              <a:gd name="T30" fmla="+- 0 502 315"/>
                              <a:gd name="T31" fmla="*/ 502 h 690"/>
                              <a:gd name="T32" fmla="+- 0 4536 4535"/>
                              <a:gd name="T33" fmla="*/ T32 w 242"/>
                              <a:gd name="T34" fmla="+- 0 525 315"/>
                              <a:gd name="T35" fmla="*/ 525 h 690"/>
                              <a:gd name="T36" fmla="+- 0 4566 4535"/>
                              <a:gd name="T37" fmla="*/ T36 w 242"/>
                              <a:gd name="T38" fmla="+- 0 573 315"/>
                              <a:gd name="T39" fmla="*/ 573 h 690"/>
                              <a:gd name="T40" fmla="+- 0 4605 4535"/>
                              <a:gd name="T41" fmla="*/ T40 w 242"/>
                              <a:gd name="T42" fmla="+- 0 613 315"/>
                              <a:gd name="T43" fmla="*/ 613 h 690"/>
                              <a:gd name="T44" fmla="+- 0 4639 4535"/>
                              <a:gd name="T45" fmla="*/ T44 w 242"/>
                              <a:gd name="T46" fmla="+- 0 650 315"/>
                              <a:gd name="T47" fmla="*/ 650 h 690"/>
                              <a:gd name="T48" fmla="+- 0 4656 4535"/>
                              <a:gd name="T49" fmla="*/ T48 w 242"/>
                              <a:gd name="T50" fmla="+- 0 671 315"/>
                              <a:gd name="T51" fmla="*/ 671 h 690"/>
                              <a:gd name="T52" fmla="+- 0 4669 4535"/>
                              <a:gd name="T53" fmla="*/ T52 w 242"/>
                              <a:gd name="T54" fmla="+- 0 688 315"/>
                              <a:gd name="T55" fmla="*/ 688 h 690"/>
                              <a:gd name="T56" fmla="+- 0 4617 4535"/>
                              <a:gd name="T57" fmla="*/ T56 w 242"/>
                              <a:gd name="T58" fmla="+- 0 748 315"/>
                              <a:gd name="T59" fmla="*/ 748 h 690"/>
                              <a:gd name="T60" fmla="+- 0 4597 4535"/>
                              <a:gd name="T61" fmla="*/ T60 w 242"/>
                              <a:gd name="T62" fmla="+- 0 772 315"/>
                              <a:gd name="T63" fmla="*/ 772 h 690"/>
                              <a:gd name="T64" fmla="+- 0 4573 4535"/>
                              <a:gd name="T65" fmla="*/ T64 w 242"/>
                              <a:gd name="T66" fmla="+- 0 795 315"/>
                              <a:gd name="T67" fmla="*/ 795 h 690"/>
                              <a:gd name="T68" fmla="+- 0 4560 4535"/>
                              <a:gd name="T69" fmla="*/ T68 w 242"/>
                              <a:gd name="T70" fmla="+- 0 832 315"/>
                              <a:gd name="T71" fmla="*/ 832 h 690"/>
                              <a:gd name="T72" fmla="+- 0 4569 4535"/>
                              <a:gd name="T73" fmla="*/ T72 w 242"/>
                              <a:gd name="T74" fmla="+- 0 870 315"/>
                              <a:gd name="T75" fmla="*/ 870 h 690"/>
                              <a:gd name="T76" fmla="+- 0 4587 4535"/>
                              <a:gd name="T77" fmla="*/ T76 w 242"/>
                              <a:gd name="T78" fmla="+- 0 896 315"/>
                              <a:gd name="T79" fmla="*/ 896 h 690"/>
                              <a:gd name="T80" fmla="+- 0 4607 4535"/>
                              <a:gd name="T81" fmla="*/ T80 w 242"/>
                              <a:gd name="T82" fmla="+- 0 917 315"/>
                              <a:gd name="T83" fmla="*/ 917 h 690"/>
                              <a:gd name="T84" fmla="+- 0 4618 4535"/>
                              <a:gd name="T85" fmla="*/ T84 w 242"/>
                              <a:gd name="T86" fmla="+- 0 936 315"/>
                              <a:gd name="T87" fmla="*/ 936 h 690"/>
                              <a:gd name="T88" fmla="+- 0 4636 4535"/>
                              <a:gd name="T89" fmla="*/ T88 w 242"/>
                              <a:gd name="T90" fmla="+- 0 959 315"/>
                              <a:gd name="T91" fmla="*/ 959 h 690"/>
                              <a:gd name="T92" fmla="+- 0 4654 4535"/>
                              <a:gd name="T93" fmla="*/ T92 w 242"/>
                              <a:gd name="T94" fmla="+- 0 982 315"/>
                              <a:gd name="T95" fmla="*/ 982 h 690"/>
                              <a:gd name="T96" fmla="+- 0 4663 4535"/>
                              <a:gd name="T97" fmla="*/ T96 w 242"/>
                              <a:gd name="T98" fmla="+- 0 997 315"/>
                              <a:gd name="T99" fmla="*/ 997 h 690"/>
                              <a:gd name="T100" fmla="+- 0 4776 4535"/>
                              <a:gd name="T101" fmla="*/ T100 w 242"/>
                              <a:gd name="T102" fmla="+- 0 1002 315"/>
                              <a:gd name="T103" fmla="*/ 1002 h 690"/>
                              <a:gd name="T104" fmla="+- 0 4760 4535"/>
                              <a:gd name="T105" fmla="*/ T104 w 242"/>
                              <a:gd name="T106" fmla="+- 0 977 315"/>
                              <a:gd name="T107" fmla="*/ 977 h 690"/>
                              <a:gd name="T108" fmla="+- 0 4740 4535"/>
                              <a:gd name="T109" fmla="*/ T108 w 242"/>
                              <a:gd name="T110" fmla="+- 0 945 315"/>
                              <a:gd name="T111" fmla="*/ 945 h 690"/>
                              <a:gd name="T112" fmla="+- 0 4719 4535"/>
                              <a:gd name="T113" fmla="*/ T112 w 242"/>
                              <a:gd name="T114" fmla="+- 0 911 315"/>
                              <a:gd name="T115" fmla="*/ 911 h 690"/>
                              <a:gd name="T116" fmla="+- 0 4693 4535"/>
                              <a:gd name="T117" fmla="*/ T116 w 242"/>
                              <a:gd name="T118" fmla="+- 0 878 315"/>
                              <a:gd name="T119" fmla="*/ 878 h 690"/>
                              <a:gd name="T120" fmla="+- 0 4675 4535"/>
                              <a:gd name="T121" fmla="*/ T120 w 242"/>
                              <a:gd name="T122" fmla="+- 0 854 315"/>
                              <a:gd name="T123" fmla="*/ 854 h 690"/>
                              <a:gd name="T124" fmla="+- 0 4665 4535"/>
                              <a:gd name="T125" fmla="*/ T124 w 242"/>
                              <a:gd name="T126" fmla="+- 0 838 315"/>
                              <a:gd name="T127" fmla="*/ 838 h 690"/>
                              <a:gd name="T128" fmla="+- 0 4698 4535"/>
                              <a:gd name="T129" fmla="*/ T128 w 242"/>
                              <a:gd name="T130" fmla="+- 0 797 315"/>
                              <a:gd name="T131" fmla="*/ 797 h 690"/>
                              <a:gd name="T132" fmla="+- 0 4733 4535"/>
                              <a:gd name="T133" fmla="*/ T132 w 242"/>
                              <a:gd name="T134" fmla="+- 0 759 315"/>
                              <a:gd name="T135" fmla="*/ 759 h 690"/>
                              <a:gd name="T136" fmla="+- 0 4769 4535"/>
                              <a:gd name="T137" fmla="*/ T136 w 242"/>
                              <a:gd name="T138" fmla="+- 0 698 315"/>
                              <a:gd name="T139" fmla="*/ 698 h 690"/>
                              <a:gd name="T140" fmla="+- 0 4755 4535"/>
                              <a:gd name="T141" fmla="*/ T140 w 242"/>
                              <a:gd name="T142" fmla="+- 0 647 315"/>
                              <a:gd name="T143" fmla="*/ 647 h 690"/>
                              <a:gd name="T144" fmla="+- 0 4734 4535"/>
                              <a:gd name="T145" fmla="*/ T144 w 242"/>
                              <a:gd name="T146" fmla="+- 0 624 315"/>
                              <a:gd name="T147" fmla="*/ 624 h 690"/>
                              <a:gd name="T148" fmla="+- 0 4680 4535"/>
                              <a:gd name="T149" fmla="*/ T148 w 242"/>
                              <a:gd name="T150" fmla="+- 0 563 315"/>
                              <a:gd name="T151" fmla="*/ 563 h 690"/>
                              <a:gd name="T152" fmla="+- 0 4629 4535"/>
                              <a:gd name="T153" fmla="*/ T152 w 242"/>
                              <a:gd name="T154" fmla="+- 0 512 315"/>
                              <a:gd name="T155" fmla="*/ 512 h 690"/>
                              <a:gd name="T156" fmla="+- 0 4620 4535"/>
                              <a:gd name="T157" fmla="*/ T156 w 242"/>
                              <a:gd name="T158" fmla="+- 0 504 315"/>
                              <a:gd name="T159" fmla="*/ 504 h 690"/>
                              <a:gd name="T160" fmla="+- 0 4624 4535"/>
                              <a:gd name="T161" fmla="*/ T160 w 242"/>
                              <a:gd name="T162" fmla="+- 0 495 315"/>
                              <a:gd name="T163" fmla="*/ 495 h 690"/>
                              <a:gd name="T164" fmla="+- 0 4634 4535"/>
                              <a:gd name="T165" fmla="*/ T164 w 242"/>
                              <a:gd name="T166" fmla="+- 0 477 315"/>
                              <a:gd name="T167" fmla="*/ 477 h 690"/>
                              <a:gd name="T168" fmla="+- 0 4649 4535"/>
                              <a:gd name="T169" fmla="*/ T168 w 242"/>
                              <a:gd name="T170" fmla="+- 0 449 315"/>
                              <a:gd name="T171" fmla="*/ 449 h 690"/>
                              <a:gd name="T172" fmla="+- 0 4665 4535"/>
                              <a:gd name="T173" fmla="*/ T172 w 242"/>
                              <a:gd name="T174" fmla="+- 0 410 315"/>
                              <a:gd name="T175" fmla="*/ 410 h 690"/>
                              <a:gd name="T176" fmla="+- 0 4682 4535"/>
                              <a:gd name="T177" fmla="*/ T176 w 242"/>
                              <a:gd name="T178" fmla="+- 0 360 315"/>
                              <a:gd name="T179" fmla="*/ 360 h 690"/>
                              <a:gd name="T180" fmla="+- 0 4698 4535"/>
                              <a:gd name="T181" fmla="*/ T180 w 242"/>
                              <a:gd name="T182" fmla="+- 0 331 315"/>
                              <a:gd name="T183" fmla="*/ 331 h 690"/>
                              <a:gd name="T184" fmla="+- 0 4700 4535"/>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0"/>
                                </a:lnTo>
                                <a:lnTo>
                                  <a:pt x="90" y="16"/>
                                </a:lnTo>
                                <a:lnTo>
                                  <a:pt x="83" y="31"/>
                                </a:lnTo>
                                <a:lnTo>
                                  <a:pt x="77" y="48"/>
                                </a:lnTo>
                                <a:lnTo>
                                  <a:pt x="70" y="65"/>
                                </a:lnTo>
                                <a:lnTo>
                                  <a:pt x="63" y="79"/>
                                </a:lnTo>
                                <a:lnTo>
                                  <a:pt x="56" y="93"/>
                                </a:lnTo>
                                <a:lnTo>
                                  <a:pt x="49" y="106"/>
                                </a:lnTo>
                                <a:lnTo>
                                  <a:pt x="40" y="119"/>
                                </a:lnTo>
                                <a:lnTo>
                                  <a:pt x="33" y="131"/>
                                </a:lnTo>
                                <a:lnTo>
                                  <a:pt x="26" y="143"/>
                                </a:lnTo>
                                <a:lnTo>
                                  <a:pt x="18" y="156"/>
                                </a:lnTo>
                                <a:lnTo>
                                  <a:pt x="11" y="168"/>
                                </a:lnTo>
                                <a:lnTo>
                                  <a:pt x="5" y="177"/>
                                </a:lnTo>
                                <a:lnTo>
                                  <a:pt x="1" y="187"/>
                                </a:lnTo>
                                <a:lnTo>
                                  <a:pt x="0" y="199"/>
                                </a:lnTo>
                                <a:lnTo>
                                  <a:pt x="1" y="210"/>
                                </a:lnTo>
                                <a:lnTo>
                                  <a:pt x="14" y="235"/>
                                </a:lnTo>
                                <a:lnTo>
                                  <a:pt x="31" y="258"/>
                                </a:lnTo>
                                <a:lnTo>
                                  <a:pt x="51" y="278"/>
                                </a:lnTo>
                                <a:lnTo>
                                  <a:pt x="70" y="298"/>
                                </a:lnTo>
                                <a:lnTo>
                                  <a:pt x="93" y="322"/>
                                </a:lnTo>
                                <a:lnTo>
                                  <a:pt x="104" y="335"/>
                                </a:lnTo>
                                <a:lnTo>
                                  <a:pt x="115" y="347"/>
                                </a:lnTo>
                                <a:lnTo>
                                  <a:pt x="121" y="356"/>
                                </a:lnTo>
                                <a:lnTo>
                                  <a:pt x="128" y="364"/>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3"/>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3"/>
                                </a:lnTo>
                                <a:lnTo>
                                  <a:pt x="184" y="596"/>
                                </a:lnTo>
                                <a:lnTo>
                                  <a:pt x="171" y="579"/>
                                </a:lnTo>
                                <a:lnTo>
                                  <a:pt x="158" y="563"/>
                                </a:lnTo>
                                <a:lnTo>
                                  <a:pt x="146" y="547"/>
                                </a:lnTo>
                                <a:lnTo>
                                  <a:pt x="140" y="539"/>
                                </a:lnTo>
                                <a:lnTo>
                                  <a:pt x="135" y="531"/>
                                </a:lnTo>
                                <a:lnTo>
                                  <a:pt x="130" y="523"/>
                                </a:lnTo>
                                <a:lnTo>
                                  <a:pt x="151" y="495"/>
                                </a:lnTo>
                                <a:lnTo>
                                  <a:pt x="163" y="482"/>
                                </a:lnTo>
                                <a:lnTo>
                                  <a:pt x="174" y="469"/>
                                </a:lnTo>
                                <a:lnTo>
                                  <a:pt x="198" y="444"/>
                                </a:lnTo>
                                <a:lnTo>
                                  <a:pt x="221" y="415"/>
                                </a:lnTo>
                                <a:lnTo>
                                  <a:pt x="234" y="383"/>
                                </a:lnTo>
                                <a:lnTo>
                                  <a:pt x="228" y="346"/>
                                </a:lnTo>
                                <a:lnTo>
                                  <a:pt x="220" y="332"/>
                                </a:lnTo>
                                <a:lnTo>
                                  <a:pt x="210" y="320"/>
                                </a:lnTo>
                                <a:lnTo>
                                  <a:pt x="199" y="309"/>
                                </a:lnTo>
                                <a:lnTo>
                                  <a:pt x="189" y="298"/>
                                </a:lnTo>
                                <a:lnTo>
                                  <a:pt x="145" y="248"/>
                                </a:lnTo>
                                <a:lnTo>
                                  <a:pt x="110" y="214"/>
                                </a:lnTo>
                                <a:lnTo>
                                  <a:pt x="94" y="197"/>
                                </a:lnTo>
                                <a:lnTo>
                                  <a:pt x="89" y="193"/>
                                </a:lnTo>
                                <a:lnTo>
                                  <a:pt x="85" y="189"/>
                                </a:lnTo>
                                <a:lnTo>
                                  <a:pt x="87" y="184"/>
                                </a:lnTo>
                                <a:lnTo>
                                  <a:pt x="89" y="180"/>
                                </a:lnTo>
                                <a:lnTo>
                                  <a:pt x="91" y="175"/>
                                </a:lnTo>
                                <a:lnTo>
                                  <a:pt x="99" y="162"/>
                                </a:lnTo>
                                <a:lnTo>
                                  <a:pt x="107" y="148"/>
                                </a:lnTo>
                                <a:lnTo>
                                  <a:pt x="114" y="134"/>
                                </a:lnTo>
                                <a:lnTo>
                                  <a:pt x="121" y="120"/>
                                </a:lnTo>
                                <a:lnTo>
                                  <a:pt x="130" y="95"/>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xmlns:w15="http://schemas.microsoft.com/office/word/2012/wordml">
            <w:pict>
              <v:group w14:anchorId="094DF368" id="Group 541" o:spid="_x0000_s1026" style="position:absolute;margin-left:221.7pt;margin-top:15.75pt;width:20.4pt;height:34.5pt;z-index:251803648;mso-wrap-distance-left:0;mso-wrap-distance-right:0;mso-position-horizontal-relative:page" coordorigin="4434,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">
                <v:shape id="AutoShape 542" o:spid="_x0000_s1027" style="position:absolute;left:4434;top:316;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543" o:spid="_x0000_s1028" style="position:absolute;left:4534;top:314;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" path="m165,l98,,90,16,83,31,77,48,70,65,63,79,56,93r-7,13l40,119r-7,12l26,143r-8,13l11,168r-6,9l1,187,,199r1,11l14,235r17,23l51,278r19,20l93,322r11,13l115,347r6,9l128,364r6,9l91,420r-9,13l72,446,62,457,50,468,38,480r-7,14l25,517r1,20l34,555r12,18l52,581r7,7l72,602r6,10l83,621r9,12l101,644r10,11l119,667r5,7l128,682r5,8l241,687r-4,-6l225,662,215,646,205,630,195,613,184,596,171,579,158,563,146,547r-6,-8l135,531r-5,-8l151,495r12,-13l174,469r24,-25l221,415r13,-32l228,346r-8,-14l210,320,199,309,189,298,145,248,110,214,94,197r-5,-4l85,189r2,-5l89,180r2,-5l99,162r8,-14l114,134r7,-14l130,95r8,-25l147,45,159,23r4,-7l165,8r,-8xe" fillcolor="#bd2929" stroked="f">
                  <v:path arrowok="t" o:connecttype="custom" o:connectlocs="98,315;83,346;70,380;56,408;40,434;26,458;11,483;1,502;1,525;31,573;70,613;104,650;121,671;134,688;82,748;62,772;38,795;25,832;34,870;52,896;72,917;83,936;101,959;119,982;128,997;241,1002;225,977;205,945;184,911;158,878;140,854;130,838;163,797;198,759;234,698;220,647;199,624;145,563;94,512;85,504;89,495;99,477;114,449;130,410;147,360;163,331;165,315" o:connectangles="0,0,0,0,0,0,0,0,0,0,0,0,0,0,0,0,0,0,0,0,0,0,0,0,0,0,0,0,0,0,0,0,0,0,0,0,0,0,0,0,0,0,0,0,0,0,0"/>
                </v:shape>
                <w10:wrap type="topAndBottom" anchorx="page"/>
              </v:group>
            </w:pict>
          </mc:Fallback>
        </mc:AlternateContent>
      </w:r>
      <w:r w:rsidRPr="00506788">
        <w:rPr>
          <w:b/>
          <w:bCs/>
          <w:noProof/>
          <w:sz w:val="48"/>
          <w:szCs w:val="48"/>
        </w:rPr>
        <mc:AlternateContent>
          <mc:Choice Requires="wpg">
            <w:drawing>
              <wp:anchor distT="0" distB="0" distL="0" distR="0" simplePos="0" relativeHeight="251804672" behindDoc="0" locked="0" layoutInCell="1" allowOverlap="1" wp14:anchorId="60ED1D1C" wp14:editId="03829790">
                <wp:simplePos x="0" y="0"/>
                <wp:positionH relativeFrom="page">
                  <wp:posOffset>3128645</wp:posOffset>
                </wp:positionH>
                <wp:positionV relativeFrom="paragraph">
                  <wp:posOffset>200025</wp:posOffset>
                </wp:positionV>
                <wp:extent cx="259080" cy="438150"/>
                <wp:effectExtent l="4445" t="6985" r="3175" b="2540"/>
                <wp:wrapTopAndBottom/>
                <wp:docPr id="191" name="Group 5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4927" y="315"/>
                          <a:chExt cx="408" cy="690"/>
                        </a:xfrm>
                      </wpg:grpSpPr>
                      <wps:wsp>
                        <wps:cNvPr id="192" name="AutoShape 545"/>
                        <wps:cNvSpPr>
                          <a:spLocks/>
                        </wps:cNvSpPr>
                        <wps:spPr bwMode="auto">
                          <a:xfrm>
                            <a:off x="4927" y="316"/>
                            <a:ext cx="408" cy="687"/>
                          </a:xfrm>
                          <a:custGeom>
                            <a:avLst/>
                            <a:gdLst>
                              <a:gd name="T0" fmla="+- 0 5237 4927"/>
                              <a:gd name="T1" fmla="*/ T0 w 408"/>
                              <a:gd name="T2" fmla="+- 0 317 316"/>
                              <a:gd name="T3" fmla="*/ 317 h 687"/>
                              <a:gd name="T4" fmla="+- 0 5197 4927"/>
                              <a:gd name="T5" fmla="*/ T4 w 408"/>
                              <a:gd name="T6" fmla="+- 0 318 316"/>
                              <a:gd name="T7" fmla="*/ 318 h 687"/>
                              <a:gd name="T8" fmla="+- 0 4927 4927"/>
                              <a:gd name="T9" fmla="*/ T8 w 408"/>
                              <a:gd name="T10" fmla="+- 0 323 316"/>
                              <a:gd name="T11" fmla="*/ 323 h 687"/>
                              <a:gd name="T12" fmla="+- 0 4929 4927"/>
                              <a:gd name="T13" fmla="*/ T12 w 408"/>
                              <a:gd name="T14" fmla="+- 0 443 316"/>
                              <a:gd name="T15" fmla="*/ 443 h 687"/>
                              <a:gd name="T16" fmla="+- 0 4929 4927"/>
                              <a:gd name="T17" fmla="*/ T16 w 408"/>
                              <a:gd name="T18" fmla="+- 0 494 316"/>
                              <a:gd name="T19" fmla="*/ 494 h 687"/>
                              <a:gd name="T20" fmla="+- 0 4927 4927"/>
                              <a:gd name="T21" fmla="*/ T20 w 408"/>
                              <a:gd name="T22" fmla="+- 0 575 316"/>
                              <a:gd name="T23" fmla="*/ 575 h 687"/>
                              <a:gd name="T24" fmla="+- 0 4927 4927"/>
                              <a:gd name="T25" fmla="*/ T24 w 408"/>
                              <a:gd name="T26" fmla="+- 0 656 316"/>
                              <a:gd name="T27" fmla="*/ 656 h 687"/>
                              <a:gd name="T28" fmla="+- 0 4928 4927"/>
                              <a:gd name="T29" fmla="*/ T28 w 408"/>
                              <a:gd name="T30" fmla="+- 0 757 316"/>
                              <a:gd name="T31" fmla="*/ 757 h 687"/>
                              <a:gd name="T32" fmla="+- 0 4927 4927"/>
                              <a:gd name="T33" fmla="*/ T32 w 408"/>
                              <a:gd name="T34" fmla="+- 0 813 316"/>
                              <a:gd name="T35" fmla="*/ 813 h 687"/>
                              <a:gd name="T36" fmla="+- 0 4928 4927"/>
                              <a:gd name="T37" fmla="*/ T36 w 408"/>
                              <a:gd name="T38" fmla="+- 0 896 316"/>
                              <a:gd name="T39" fmla="*/ 896 h 687"/>
                              <a:gd name="T40" fmla="+- 0 4930 4927"/>
                              <a:gd name="T41" fmla="*/ T40 w 408"/>
                              <a:gd name="T42" fmla="+- 0 960 316"/>
                              <a:gd name="T43" fmla="*/ 960 h 687"/>
                              <a:gd name="T44" fmla="+- 0 4944 4927"/>
                              <a:gd name="T45" fmla="*/ T44 w 408"/>
                              <a:gd name="T46" fmla="+- 0 991 316"/>
                              <a:gd name="T47" fmla="*/ 991 h 687"/>
                              <a:gd name="T48" fmla="+- 0 4984 4927"/>
                              <a:gd name="T49" fmla="*/ T48 w 408"/>
                              <a:gd name="T50" fmla="+- 0 997 316"/>
                              <a:gd name="T51" fmla="*/ 997 h 687"/>
                              <a:gd name="T52" fmla="+- 0 5052 4927"/>
                              <a:gd name="T53" fmla="*/ T52 w 408"/>
                              <a:gd name="T54" fmla="+- 0 1002 316"/>
                              <a:gd name="T55" fmla="*/ 1002 h 687"/>
                              <a:gd name="T56" fmla="+- 0 5107 4927"/>
                              <a:gd name="T57" fmla="*/ T56 w 408"/>
                              <a:gd name="T58" fmla="+- 0 1003 316"/>
                              <a:gd name="T59" fmla="*/ 1003 h 687"/>
                              <a:gd name="T60" fmla="+- 0 5171 4927"/>
                              <a:gd name="T61" fmla="*/ T60 w 408"/>
                              <a:gd name="T62" fmla="+- 0 1002 316"/>
                              <a:gd name="T63" fmla="*/ 1002 h 687"/>
                              <a:gd name="T64" fmla="+- 0 5332 4927"/>
                              <a:gd name="T65" fmla="*/ T64 w 408"/>
                              <a:gd name="T66" fmla="+- 0 968 316"/>
                              <a:gd name="T67" fmla="*/ 968 h 687"/>
                              <a:gd name="T68" fmla="+- 0 5334 4927"/>
                              <a:gd name="T69" fmla="*/ T68 w 408"/>
                              <a:gd name="T70" fmla="+- 0 936 316"/>
                              <a:gd name="T71" fmla="*/ 936 h 687"/>
                              <a:gd name="T72" fmla="+- 0 5333 4927"/>
                              <a:gd name="T73" fmla="*/ T72 w 408"/>
                              <a:gd name="T74" fmla="+- 0 896 316"/>
                              <a:gd name="T75" fmla="*/ 896 h 687"/>
                              <a:gd name="T76" fmla="+- 0 5331 4927"/>
                              <a:gd name="T77" fmla="*/ T76 w 408"/>
                              <a:gd name="T78" fmla="+- 0 826 316"/>
                              <a:gd name="T79" fmla="*/ 826 h 687"/>
                              <a:gd name="T80" fmla="+- 0 5330 4927"/>
                              <a:gd name="T81" fmla="*/ T80 w 408"/>
                              <a:gd name="T82" fmla="+- 0 774 316"/>
                              <a:gd name="T83" fmla="*/ 774 h 687"/>
                              <a:gd name="T84" fmla="+- 0 5330 4927"/>
                              <a:gd name="T85" fmla="*/ T84 w 408"/>
                              <a:gd name="T86" fmla="+- 0 692 316"/>
                              <a:gd name="T87" fmla="*/ 692 h 687"/>
                              <a:gd name="T88" fmla="+- 0 5329 4927"/>
                              <a:gd name="T89" fmla="*/ T88 w 408"/>
                              <a:gd name="T90" fmla="+- 0 612 316"/>
                              <a:gd name="T91" fmla="*/ 612 h 687"/>
                              <a:gd name="T92" fmla="+- 0 5227 4927"/>
                              <a:gd name="T93" fmla="*/ T92 w 408"/>
                              <a:gd name="T94" fmla="+- 0 610 316"/>
                              <a:gd name="T95" fmla="*/ 610 h 687"/>
                              <a:gd name="T96" fmla="+- 0 5227 4927"/>
                              <a:gd name="T97" fmla="*/ T96 w 408"/>
                              <a:gd name="T98" fmla="+- 0 609 316"/>
                              <a:gd name="T99" fmla="*/ 609 h 687"/>
                              <a:gd name="T100" fmla="+- 0 5329 4927"/>
                              <a:gd name="T101" fmla="*/ T100 w 408"/>
                              <a:gd name="T102" fmla="+- 0 608 316"/>
                              <a:gd name="T103" fmla="*/ 608 h 687"/>
                              <a:gd name="T104" fmla="+- 0 5327 4927"/>
                              <a:gd name="T105" fmla="*/ T104 w 408"/>
                              <a:gd name="T106" fmla="+- 0 506 316"/>
                              <a:gd name="T107" fmla="*/ 506 h 687"/>
                              <a:gd name="T108" fmla="+- 0 5326 4927"/>
                              <a:gd name="T109" fmla="*/ T108 w 408"/>
                              <a:gd name="T110" fmla="+- 0 481 316"/>
                              <a:gd name="T111" fmla="*/ 481 h 687"/>
                              <a:gd name="T112" fmla="+- 0 5325 4927"/>
                              <a:gd name="T113" fmla="*/ T112 w 408"/>
                              <a:gd name="T114" fmla="+- 0 453 316"/>
                              <a:gd name="T115" fmla="*/ 453 h 687"/>
                              <a:gd name="T116" fmla="+- 0 5318 4927"/>
                              <a:gd name="T117" fmla="*/ T116 w 408"/>
                              <a:gd name="T118" fmla="+- 0 321 316"/>
                              <a:gd name="T119" fmla="*/ 321 h 687"/>
                              <a:gd name="T120" fmla="+- 0 5293 4927"/>
                              <a:gd name="T121" fmla="*/ T120 w 408"/>
                              <a:gd name="T122" fmla="+- 0 318 316"/>
                              <a:gd name="T123" fmla="*/ 318 h 687"/>
                              <a:gd name="T124" fmla="+- 0 5277 4927"/>
                              <a:gd name="T125" fmla="*/ T124 w 408"/>
                              <a:gd name="T126" fmla="+- 0 317 316"/>
                              <a:gd name="T127" fmla="*/ 317 h 687"/>
                              <a:gd name="T128" fmla="+- 0 5329 4927"/>
                              <a:gd name="T129" fmla="*/ T128 w 408"/>
                              <a:gd name="T130" fmla="+- 0 608 316"/>
                              <a:gd name="T131" fmla="*/ 608 h 687"/>
                              <a:gd name="T132" fmla="+- 0 5227 4927"/>
                              <a:gd name="T133" fmla="*/ T132 w 408"/>
                              <a:gd name="T134" fmla="+- 0 612 316"/>
                              <a:gd name="T135" fmla="*/ 612 h 687"/>
                              <a:gd name="T136" fmla="+- 0 5329 4927"/>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 name="Freeform 546"/>
                        <wps:cNvSpPr>
                          <a:spLocks/>
                        </wps:cNvSpPr>
                        <wps:spPr bwMode="auto">
                          <a:xfrm>
                            <a:off x="5027" y="314"/>
                            <a:ext cx="242" cy="690"/>
                          </a:xfrm>
                          <a:custGeom>
                            <a:avLst/>
                            <a:gdLst>
                              <a:gd name="T0" fmla="+- 0 5126 5027"/>
                              <a:gd name="T1" fmla="*/ T0 w 242"/>
                              <a:gd name="T2" fmla="+- 0 315 315"/>
                              <a:gd name="T3" fmla="*/ 315 h 690"/>
                              <a:gd name="T4" fmla="+- 0 5111 5027"/>
                              <a:gd name="T5" fmla="*/ T4 w 242"/>
                              <a:gd name="T6" fmla="+- 0 346 315"/>
                              <a:gd name="T7" fmla="*/ 346 h 690"/>
                              <a:gd name="T8" fmla="+- 0 5098 5027"/>
                              <a:gd name="T9" fmla="*/ T8 w 242"/>
                              <a:gd name="T10" fmla="+- 0 380 315"/>
                              <a:gd name="T11" fmla="*/ 380 h 690"/>
                              <a:gd name="T12" fmla="+- 0 5084 5027"/>
                              <a:gd name="T13" fmla="*/ T12 w 242"/>
                              <a:gd name="T14" fmla="+- 0 408 315"/>
                              <a:gd name="T15" fmla="*/ 408 h 690"/>
                              <a:gd name="T16" fmla="+- 0 5068 5027"/>
                              <a:gd name="T17" fmla="*/ T16 w 242"/>
                              <a:gd name="T18" fmla="+- 0 434 315"/>
                              <a:gd name="T19" fmla="*/ 434 h 690"/>
                              <a:gd name="T20" fmla="+- 0 5054 5027"/>
                              <a:gd name="T21" fmla="*/ T20 w 242"/>
                              <a:gd name="T22" fmla="+- 0 458 315"/>
                              <a:gd name="T23" fmla="*/ 458 h 690"/>
                              <a:gd name="T24" fmla="+- 0 5039 5027"/>
                              <a:gd name="T25" fmla="*/ T24 w 242"/>
                              <a:gd name="T26" fmla="+- 0 483 315"/>
                              <a:gd name="T27" fmla="*/ 483 h 690"/>
                              <a:gd name="T28" fmla="+- 0 5029 5027"/>
                              <a:gd name="T29" fmla="*/ T28 w 242"/>
                              <a:gd name="T30" fmla="+- 0 502 315"/>
                              <a:gd name="T31" fmla="*/ 502 h 690"/>
                              <a:gd name="T32" fmla="+- 0 5029 5027"/>
                              <a:gd name="T33" fmla="*/ T32 w 242"/>
                              <a:gd name="T34" fmla="+- 0 525 315"/>
                              <a:gd name="T35" fmla="*/ 525 h 690"/>
                              <a:gd name="T36" fmla="+- 0 5059 5027"/>
                              <a:gd name="T37" fmla="*/ T36 w 242"/>
                              <a:gd name="T38" fmla="+- 0 573 315"/>
                              <a:gd name="T39" fmla="*/ 573 h 690"/>
                              <a:gd name="T40" fmla="+- 0 5098 5027"/>
                              <a:gd name="T41" fmla="*/ T40 w 242"/>
                              <a:gd name="T42" fmla="+- 0 613 315"/>
                              <a:gd name="T43" fmla="*/ 613 h 690"/>
                              <a:gd name="T44" fmla="+- 0 5132 5027"/>
                              <a:gd name="T45" fmla="*/ T44 w 242"/>
                              <a:gd name="T46" fmla="+- 0 650 315"/>
                              <a:gd name="T47" fmla="*/ 650 h 690"/>
                              <a:gd name="T48" fmla="+- 0 5149 5027"/>
                              <a:gd name="T49" fmla="*/ T48 w 242"/>
                              <a:gd name="T50" fmla="+- 0 671 315"/>
                              <a:gd name="T51" fmla="*/ 671 h 690"/>
                              <a:gd name="T52" fmla="+- 0 5162 5027"/>
                              <a:gd name="T53" fmla="*/ T52 w 242"/>
                              <a:gd name="T54" fmla="+- 0 688 315"/>
                              <a:gd name="T55" fmla="*/ 688 h 690"/>
                              <a:gd name="T56" fmla="+- 0 5110 5027"/>
                              <a:gd name="T57" fmla="*/ T56 w 242"/>
                              <a:gd name="T58" fmla="+- 0 748 315"/>
                              <a:gd name="T59" fmla="*/ 748 h 690"/>
                              <a:gd name="T60" fmla="+- 0 5090 5027"/>
                              <a:gd name="T61" fmla="*/ T60 w 242"/>
                              <a:gd name="T62" fmla="+- 0 772 315"/>
                              <a:gd name="T63" fmla="*/ 772 h 690"/>
                              <a:gd name="T64" fmla="+- 0 5066 5027"/>
                              <a:gd name="T65" fmla="*/ T64 w 242"/>
                              <a:gd name="T66" fmla="+- 0 795 315"/>
                              <a:gd name="T67" fmla="*/ 795 h 690"/>
                              <a:gd name="T68" fmla="+- 0 5053 5027"/>
                              <a:gd name="T69" fmla="*/ T68 w 242"/>
                              <a:gd name="T70" fmla="+- 0 832 315"/>
                              <a:gd name="T71" fmla="*/ 832 h 690"/>
                              <a:gd name="T72" fmla="+- 0 5062 5027"/>
                              <a:gd name="T73" fmla="*/ T72 w 242"/>
                              <a:gd name="T74" fmla="+- 0 870 315"/>
                              <a:gd name="T75" fmla="*/ 870 h 690"/>
                              <a:gd name="T76" fmla="+- 0 5080 5027"/>
                              <a:gd name="T77" fmla="*/ T76 w 242"/>
                              <a:gd name="T78" fmla="+- 0 896 315"/>
                              <a:gd name="T79" fmla="*/ 896 h 690"/>
                              <a:gd name="T80" fmla="+- 0 5100 5027"/>
                              <a:gd name="T81" fmla="*/ T80 w 242"/>
                              <a:gd name="T82" fmla="+- 0 917 315"/>
                              <a:gd name="T83" fmla="*/ 917 h 690"/>
                              <a:gd name="T84" fmla="+- 0 5111 5027"/>
                              <a:gd name="T85" fmla="*/ T84 w 242"/>
                              <a:gd name="T86" fmla="+- 0 936 315"/>
                              <a:gd name="T87" fmla="*/ 936 h 690"/>
                              <a:gd name="T88" fmla="+- 0 5129 5027"/>
                              <a:gd name="T89" fmla="*/ T88 w 242"/>
                              <a:gd name="T90" fmla="+- 0 959 315"/>
                              <a:gd name="T91" fmla="*/ 959 h 690"/>
                              <a:gd name="T92" fmla="+- 0 5147 5027"/>
                              <a:gd name="T93" fmla="*/ T92 w 242"/>
                              <a:gd name="T94" fmla="+- 0 982 315"/>
                              <a:gd name="T95" fmla="*/ 982 h 690"/>
                              <a:gd name="T96" fmla="+- 0 5156 5027"/>
                              <a:gd name="T97" fmla="*/ T96 w 242"/>
                              <a:gd name="T98" fmla="+- 0 997 315"/>
                              <a:gd name="T99" fmla="*/ 997 h 690"/>
                              <a:gd name="T100" fmla="+- 0 5269 5027"/>
                              <a:gd name="T101" fmla="*/ T100 w 242"/>
                              <a:gd name="T102" fmla="+- 0 1002 315"/>
                              <a:gd name="T103" fmla="*/ 1002 h 690"/>
                              <a:gd name="T104" fmla="+- 0 5253 5027"/>
                              <a:gd name="T105" fmla="*/ T104 w 242"/>
                              <a:gd name="T106" fmla="+- 0 977 315"/>
                              <a:gd name="T107" fmla="*/ 977 h 690"/>
                              <a:gd name="T108" fmla="+- 0 5233 5027"/>
                              <a:gd name="T109" fmla="*/ T108 w 242"/>
                              <a:gd name="T110" fmla="+- 0 945 315"/>
                              <a:gd name="T111" fmla="*/ 945 h 690"/>
                              <a:gd name="T112" fmla="+- 0 5212 5027"/>
                              <a:gd name="T113" fmla="*/ T112 w 242"/>
                              <a:gd name="T114" fmla="+- 0 911 315"/>
                              <a:gd name="T115" fmla="*/ 911 h 690"/>
                              <a:gd name="T116" fmla="+- 0 5186 5027"/>
                              <a:gd name="T117" fmla="*/ T116 w 242"/>
                              <a:gd name="T118" fmla="+- 0 878 315"/>
                              <a:gd name="T119" fmla="*/ 878 h 690"/>
                              <a:gd name="T120" fmla="+- 0 5168 5027"/>
                              <a:gd name="T121" fmla="*/ T120 w 242"/>
                              <a:gd name="T122" fmla="+- 0 854 315"/>
                              <a:gd name="T123" fmla="*/ 854 h 690"/>
                              <a:gd name="T124" fmla="+- 0 5158 5027"/>
                              <a:gd name="T125" fmla="*/ T124 w 242"/>
                              <a:gd name="T126" fmla="+- 0 838 315"/>
                              <a:gd name="T127" fmla="*/ 838 h 690"/>
                              <a:gd name="T128" fmla="+- 0 5191 5027"/>
                              <a:gd name="T129" fmla="*/ T128 w 242"/>
                              <a:gd name="T130" fmla="+- 0 797 315"/>
                              <a:gd name="T131" fmla="*/ 797 h 690"/>
                              <a:gd name="T132" fmla="+- 0 5226 5027"/>
                              <a:gd name="T133" fmla="*/ T132 w 242"/>
                              <a:gd name="T134" fmla="+- 0 759 315"/>
                              <a:gd name="T135" fmla="*/ 759 h 690"/>
                              <a:gd name="T136" fmla="+- 0 5262 5027"/>
                              <a:gd name="T137" fmla="*/ T136 w 242"/>
                              <a:gd name="T138" fmla="+- 0 698 315"/>
                              <a:gd name="T139" fmla="*/ 698 h 690"/>
                              <a:gd name="T140" fmla="+- 0 5248 5027"/>
                              <a:gd name="T141" fmla="*/ T140 w 242"/>
                              <a:gd name="T142" fmla="+- 0 647 315"/>
                              <a:gd name="T143" fmla="*/ 647 h 690"/>
                              <a:gd name="T144" fmla="+- 0 5227 5027"/>
                              <a:gd name="T145" fmla="*/ T144 w 242"/>
                              <a:gd name="T146" fmla="+- 0 624 315"/>
                              <a:gd name="T147" fmla="*/ 624 h 690"/>
                              <a:gd name="T148" fmla="+- 0 5173 5027"/>
                              <a:gd name="T149" fmla="*/ T148 w 242"/>
                              <a:gd name="T150" fmla="+- 0 563 315"/>
                              <a:gd name="T151" fmla="*/ 563 h 690"/>
                              <a:gd name="T152" fmla="+- 0 5122 5027"/>
                              <a:gd name="T153" fmla="*/ T152 w 242"/>
                              <a:gd name="T154" fmla="+- 0 512 315"/>
                              <a:gd name="T155" fmla="*/ 512 h 690"/>
                              <a:gd name="T156" fmla="+- 0 5113 5027"/>
                              <a:gd name="T157" fmla="*/ T156 w 242"/>
                              <a:gd name="T158" fmla="+- 0 504 315"/>
                              <a:gd name="T159" fmla="*/ 504 h 690"/>
                              <a:gd name="T160" fmla="+- 0 5117 5027"/>
                              <a:gd name="T161" fmla="*/ T160 w 242"/>
                              <a:gd name="T162" fmla="+- 0 495 315"/>
                              <a:gd name="T163" fmla="*/ 495 h 690"/>
                              <a:gd name="T164" fmla="+- 0 5127 5027"/>
                              <a:gd name="T165" fmla="*/ T164 w 242"/>
                              <a:gd name="T166" fmla="+- 0 477 315"/>
                              <a:gd name="T167" fmla="*/ 477 h 690"/>
                              <a:gd name="T168" fmla="+- 0 5142 5027"/>
                              <a:gd name="T169" fmla="*/ T168 w 242"/>
                              <a:gd name="T170" fmla="+- 0 449 315"/>
                              <a:gd name="T171" fmla="*/ 449 h 690"/>
                              <a:gd name="T172" fmla="+- 0 5158 5027"/>
                              <a:gd name="T173" fmla="*/ T172 w 242"/>
                              <a:gd name="T174" fmla="+- 0 410 315"/>
                              <a:gd name="T175" fmla="*/ 410 h 690"/>
                              <a:gd name="T176" fmla="+- 0 5175 5027"/>
                              <a:gd name="T177" fmla="*/ T176 w 242"/>
                              <a:gd name="T178" fmla="+- 0 360 315"/>
                              <a:gd name="T179" fmla="*/ 360 h 690"/>
                              <a:gd name="T180" fmla="+- 0 5191 5027"/>
                              <a:gd name="T181" fmla="*/ T180 w 242"/>
                              <a:gd name="T182" fmla="+- 0 331 315"/>
                              <a:gd name="T183" fmla="*/ 331 h 690"/>
                              <a:gd name="T184" fmla="+- 0 5193 5027"/>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6" y="0"/>
                                </a:moveTo>
                                <a:lnTo>
                                  <a:pt x="99" y="0"/>
                                </a:lnTo>
                                <a:lnTo>
                                  <a:pt x="91" y="16"/>
                                </a:lnTo>
                                <a:lnTo>
                                  <a:pt x="84" y="31"/>
                                </a:lnTo>
                                <a:lnTo>
                                  <a:pt x="78" y="48"/>
                                </a:lnTo>
                                <a:lnTo>
                                  <a:pt x="71" y="65"/>
                                </a:lnTo>
                                <a:lnTo>
                                  <a:pt x="64" y="79"/>
                                </a:lnTo>
                                <a:lnTo>
                                  <a:pt x="57" y="93"/>
                                </a:lnTo>
                                <a:lnTo>
                                  <a:pt x="50" y="106"/>
                                </a:lnTo>
                                <a:lnTo>
                                  <a:pt x="41" y="119"/>
                                </a:lnTo>
                                <a:lnTo>
                                  <a:pt x="34" y="131"/>
                                </a:lnTo>
                                <a:lnTo>
                                  <a:pt x="27" y="143"/>
                                </a:lnTo>
                                <a:lnTo>
                                  <a:pt x="19" y="156"/>
                                </a:lnTo>
                                <a:lnTo>
                                  <a:pt x="12" y="168"/>
                                </a:lnTo>
                                <a:lnTo>
                                  <a:pt x="6" y="177"/>
                                </a:lnTo>
                                <a:lnTo>
                                  <a:pt x="2" y="187"/>
                                </a:lnTo>
                                <a:lnTo>
                                  <a:pt x="0" y="199"/>
                                </a:lnTo>
                                <a:lnTo>
                                  <a:pt x="2" y="210"/>
                                </a:lnTo>
                                <a:lnTo>
                                  <a:pt x="15" y="235"/>
                                </a:lnTo>
                                <a:lnTo>
                                  <a:pt x="32" y="258"/>
                                </a:lnTo>
                                <a:lnTo>
                                  <a:pt x="52" y="278"/>
                                </a:lnTo>
                                <a:lnTo>
                                  <a:pt x="71" y="298"/>
                                </a:lnTo>
                                <a:lnTo>
                                  <a:pt x="94" y="322"/>
                                </a:lnTo>
                                <a:lnTo>
                                  <a:pt x="105" y="335"/>
                                </a:lnTo>
                                <a:lnTo>
                                  <a:pt x="116" y="347"/>
                                </a:lnTo>
                                <a:lnTo>
                                  <a:pt x="122" y="356"/>
                                </a:lnTo>
                                <a:lnTo>
                                  <a:pt x="129" y="364"/>
                                </a:lnTo>
                                <a:lnTo>
                                  <a:pt x="135" y="373"/>
                                </a:lnTo>
                                <a:lnTo>
                                  <a:pt x="92" y="420"/>
                                </a:lnTo>
                                <a:lnTo>
                                  <a:pt x="83" y="433"/>
                                </a:lnTo>
                                <a:lnTo>
                                  <a:pt x="73" y="446"/>
                                </a:lnTo>
                                <a:lnTo>
                                  <a:pt x="63" y="457"/>
                                </a:lnTo>
                                <a:lnTo>
                                  <a:pt x="51" y="468"/>
                                </a:lnTo>
                                <a:lnTo>
                                  <a:pt x="39" y="480"/>
                                </a:lnTo>
                                <a:lnTo>
                                  <a:pt x="32" y="494"/>
                                </a:lnTo>
                                <a:lnTo>
                                  <a:pt x="26" y="517"/>
                                </a:lnTo>
                                <a:lnTo>
                                  <a:pt x="27" y="537"/>
                                </a:lnTo>
                                <a:lnTo>
                                  <a:pt x="35" y="555"/>
                                </a:lnTo>
                                <a:lnTo>
                                  <a:pt x="47" y="573"/>
                                </a:lnTo>
                                <a:lnTo>
                                  <a:pt x="53" y="581"/>
                                </a:lnTo>
                                <a:lnTo>
                                  <a:pt x="60" y="588"/>
                                </a:lnTo>
                                <a:lnTo>
                                  <a:pt x="73" y="602"/>
                                </a:lnTo>
                                <a:lnTo>
                                  <a:pt x="79" y="612"/>
                                </a:lnTo>
                                <a:lnTo>
                                  <a:pt x="84" y="621"/>
                                </a:lnTo>
                                <a:lnTo>
                                  <a:pt x="93" y="633"/>
                                </a:lnTo>
                                <a:lnTo>
                                  <a:pt x="102" y="644"/>
                                </a:lnTo>
                                <a:lnTo>
                                  <a:pt x="112" y="655"/>
                                </a:lnTo>
                                <a:lnTo>
                                  <a:pt x="120" y="667"/>
                                </a:lnTo>
                                <a:lnTo>
                                  <a:pt x="125" y="674"/>
                                </a:lnTo>
                                <a:lnTo>
                                  <a:pt x="129" y="682"/>
                                </a:lnTo>
                                <a:lnTo>
                                  <a:pt x="134" y="690"/>
                                </a:lnTo>
                                <a:lnTo>
                                  <a:pt x="242" y="687"/>
                                </a:lnTo>
                                <a:lnTo>
                                  <a:pt x="238" y="681"/>
                                </a:lnTo>
                                <a:lnTo>
                                  <a:pt x="226" y="662"/>
                                </a:lnTo>
                                <a:lnTo>
                                  <a:pt x="216" y="646"/>
                                </a:lnTo>
                                <a:lnTo>
                                  <a:pt x="206" y="630"/>
                                </a:lnTo>
                                <a:lnTo>
                                  <a:pt x="196" y="613"/>
                                </a:lnTo>
                                <a:lnTo>
                                  <a:pt x="185" y="596"/>
                                </a:lnTo>
                                <a:lnTo>
                                  <a:pt x="172" y="579"/>
                                </a:lnTo>
                                <a:lnTo>
                                  <a:pt x="159" y="563"/>
                                </a:lnTo>
                                <a:lnTo>
                                  <a:pt x="147" y="547"/>
                                </a:lnTo>
                                <a:lnTo>
                                  <a:pt x="141" y="539"/>
                                </a:lnTo>
                                <a:lnTo>
                                  <a:pt x="136" y="531"/>
                                </a:lnTo>
                                <a:lnTo>
                                  <a:pt x="131" y="523"/>
                                </a:lnTo>
                                <a:lnTo>
                                  <a:pt x="152" y="495"/>
                                </a:lnTo>
                                <a:lnTo>
                                  <a:pt x="164" y="482"/>
                                </a:lnTo>
                                <a:lnTo>
                                  <a:pt x="175" y="469"/>
                                </a:lnTo>
                                <a:lnTo>
                                  <a:pt x="199" y="444"/>
                                </a:lnTo>
                                <a:lnTo>
                                  <a:pt x="222" y="415"/>
                                </a:lnTo>
                                <a:lnTo>
                                  <a:pt x="235" y="383"/>
                                </a:lnTo>
                                <a:lnTo>
                                  <a:pt x="229" y="346"/>
                                </a:lnTo>
                                <a:lnTo>
                                  <a:pt x="221" y="332"/>
                                </a:lnTo>
                                <a:lnTo>
                                  <a:pt x="211" y="320"/>
                                </a:lnTo>
                                <a:lnTo>
                                  <a:pt x="200" y="309"/>
                                </a:lnTo>
                                <a:lnTo>
                                  <a:pt x="190" y="298"/>
                                </a:lnTo>
                                <a:lnTo>
                                  <a:pt x="146" y="248"/>
                                </a:lnTo>
                                <a:lnTo>
                                  <a:pt x="111" y="214"/>
                                </a:lnTo>
                                <a:lnTo>
                                  <a:pt x="95" y="197"/>
                                </a:lnTo>
                                <a:lnTo>
                                  <a:pt x="90" y="193"/>
                                </a:lnTo>
                                <a:lnTo>
                                  <a:pt x="86" y="189"/>
                                </a:lnTo>
                                <a:lnTo>
                                  <a:pt x="88" y="184"/>
                                </a:lnTo>
                                <a:lnTo>
                                  <a:pt x="90" y="180"/>
                                </a:lnTo>
                                <a:lnTo>
                                  <a:pt x="92" y="175"/>
                                </a:lnTo>
                                <a:lnTo>
                                  <a:pt x="100" y="162"/>
                                </a:lnTo>
                                <a:lnTo>
                                  <a:pt x="108" y="148"/>
                                </a:lnTo>
                                <a:lnTo>
                                  <a:pt x="115" y="134"/>
                                </a:lnTo>
                                <a:lnTo>
                                  <a:pt x="122" y="120"/>
                                </a:lnTo>
                                <a:lnTo>
                                  <a:pt x="131" y="95"/>
                                </a:lnTo>
                                <a:lnTo>
                                  <a:pt x="139" y="70"/>
                                </a:lnTo>
                                <a:lnTo>
                                  <a:pt x="148"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xmlns:w15="http://schemas.microsoft.com/office/word/2012/wordml">
            <w:pict>
              <v:group w14:anchorId="271A432B" id="Group 544" o:spid="_x0000_s1026" style="position:absolute;margin-left:246.35pt;margin-top:15.75pt;width:20.4pt;height:34.5pt;z-index:251804672;mso-wrap-distance-left:0;mso-wrap-distance-right:0;mso-position-horizontal-relative:page" coordorigin="4927,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">
                <v:shape id="AutoShape 545" o:spid="_x0000_s1027" style="position:absolute;left:4927;top:316;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546" o:spid="_x0000_s1028" style="position:absolute;left:5027;top:314;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" path="m166,l99,,91,16,84,31,78,48,71,65,64,79,57,93r-7,13l41,119r-7,12l27,143r-8,13l12,168r-6,9l2,187,,199r2,11l15,235r17,23l52,278r19,20l94,322r11,13l116,347r6,9l129,364r6,9l92,420r-9,13l73,446,63,457,51,468,39,480r-7,14l26,517r1,20l35,555r12,18l53,581r7,7l73,602r6,10l84,621r9,12l102,644r10,11l120,667r5,7l129,682r5,8l242,687r-4,-6l226,662,216,646,206,630,196,613,185,596,172,579,159,563,147,547r-6,-8l136,531r-5,-8l152,495r12,-13l175,469r24,-25l222,415r13,-32l229,346r-8,-14l211,320,200,309,190,298,146,248,111,214,95,197r-5,-4l86,189r2,-5l90,180r2,-5l100,162r8,-14l115,134r7,-14l131,95r8,-25l148,45,160,23r4,-7l166,8r,-8xe" fillcolor="#bd2929" stroked="f">
                  <v:path arrowok="t" o:connecttype="custom" o:connectlocs="99,315;84,346;71,380;57,408;41,434;27,458;12,483;2,502;2,525;32,573;71,613;105,650;122,671;135,688;83,748;63,772;39,795;26,832;35,870;53,896;73,917;84,936;102,959;120,982;129,997;242,1002;226,977;206,945;185,911;159,878;141,854;131,838;164,797;199,759;235,698;221,647;200,624;146,563;95,512;86,504;90,495;100,477;115,449;131,410;148,360;164,331;166,315" o:connectangles="0,0,0,0,0,0,0,0,0,0,0,0,0,0,0,0,0,0,0,0,0,0,0,0,0,0,0,0,0,0,0,0,0,0,0,0,0,0,0,0,0,0,0,0,0,0,0"/>
                </v:shape>
                <w10:wrap type="topAndBottom" anchorx="page"/>
              </v:group>
            </w:pict>
          </mc:Fallback>
        </mc:AlternateContent>
      </w:r>
      <w:r w:rsidRPr="00506788">
        <w:rPr>
          <w:b/>
          <w:bCs/>
          <w:noProof/>
          <w:sz w:val="48"/>
          <w:szCs w:val="48"/>
        </w:rPr>
        <mc:AlternateContent>
          <mc:Choice Requires="wpg">
            <w:drawing>
              <wp:anchor distT="0" distB="0" distL="0" distR="0" simplePos="0" relativeHeight="251805696" behindDoc="0" locked="0" layoutInCell="1" allowOverlap="1" wp14:anchorId="43FD215D" wp14:editId="60F5D383">
                <wp:simplePos x="0" y="0"/>
                <wp:positionH relativeFrom="page">
                  <wp:posOffset>3441700</wp:posOffset>
                </wp:positionH>
                <wp:positionV relativeFrom="paragraph">
                  <wp:posOffset>200025</wp:posOffset>
                </wp:positionV>
                <wp:extent cx="259080" cy="438150"/>
                <wp:effectExtent l="3175" t="6985" r="4445" b="2540"/>
                <wp:wrapTopAndBottom/>
                <wp:docPr id="188" name="Group 5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5420" y="315"/>
                          <a:chExt cx="408" cy="690"/>
                        </a:xfrm>
                      </wpg:grpSpPr>
                      <wps:wsp>
                        <wps:cNvPr id="189" name="AutoShape 548"/>
                        <wps:cNvSpPr>
                          <a:spLocks/>
                        </wps:cNvSpPr>
                        <wps:spPr bwMode="auto">
                          <a:xfrm>
                            <a:off x="5420" y="316"/>
                            <a:ext cx="408" cy="687"/>
                          </a:xfrm>
                          <a:custGeom>
                            <a:avLst/>
                            <a:gdLst>
                              <a:gd name="T0" fmla="+- 0 5730 5420"/>
                              <a:gd name="T1" fmla="*/ T0 w 408"/>
                              <a:gd name="T2" fmla="+- 0 317 316"/>
                              <a:gd name="T3" fmla="*/ 317 h 687"/>
                              <a:gd name="T4" fmla="+- 0 5690 5420"/>
                              <a:gd name="T5" fmla="*/ T4 w 408"/>
                              <a:gd name="T6" fmla="+- 0 318 316"/>
                              <a:gd name="T7" fmla="*/ 318 h 687"/>
                              <a:gd name="T8" fmla="+- 0 5420 5420"/>
                              <a:gd name="T9" fmla="*/ T8 w 408"/>
                              <a:gd name="T10" fmla="+- 0 323 316"/>
                              <a:gd name="T11" fmla="*/ 323 h 687"/>
                              <a:gd name="T12" fmla="+- 0 5422 5420"/>
                              <a:gd name="T13" fmla="*/ T12 w 408"/>
                              <a:gd name="T14" fmla="+- 0 443 316"/>
                              <a:gd name="T15" fmla="*/ 443 h 687"/>
                              <a:gd name="T16" fmla="+- 0 5422 5420"/>
                              <a:gd name="T17" fmla="*/ T16 w 408"/>
                              <a:gd name="T18" fmla="+- 0 494 316"/>
                              <a:gd name="T19" fmla="*/ 494 h 687"/>
                              <a:gd name="T20" fmla="+- 0 5420 5420"/>
                              <a:gd name="T21" fmla="*/ T20 w 408"/>
                              <a:gd name="T22" fmla="+- 0 575 316"/>
                              <a:gd name="T23" fmla="*/ 575 h 687"/>
                              <a:gd name="T24" fmla="+- 0 5420 5420"/>
                              <a:gd name="T25" fmla="*/ T24 w 408"/>
                              <a:gd name="T26" fmla="+- 0 656 316"/>
                              <a:gd name="T27" fmla="*/ 656 h 687"/>
                              <a:gd name="T28" fmla="+- 0 5421 5420"/>
                              <a:gd name="T29" fmla="*/ T28 w 408"/>
                              <a:gd name="T30" fmla="+- 0 757 316"/>
                              <a:gd name="T31" fmla="*/ 757 h 687"/>
                              <a:gd name="T32" fmla="+- 0 5420 5420"/>
                              <a:gd name="T33" fmla="*/ T32 w 408"/>
                              <a:gd name="T34" fmla="+- 0 813 316"/>
                              <a:gd name="T35" fmla="*/ 813 h 687"/>
                              <a:gd name="T36" fmla="+- 0 5421 5420"/>
                              <a:gd name="T37" fmla="*/ T36 w 408"/>
                              <a:gd name="T38" fmla="+- 0 896 316"/>
                              <a:gd name="T39" fmla="*/ 896 h 687"/>
                              <a:gd name="T40" fmla="+- 0 5423 5420"/>
                              <a:gd name="T41" fmla="*/ T40 w 408"/>
                              <a:gd name="T42" fmla="+- 0 960 316"/>
                              <a:gd name="T43" fmla="*/ 960 h 687"/>
                              <a:gd name="T44" fmla="+- 0 5437 5420"/>
                              <a:gd name="T45" fmla="*/ T44 w 408"/>
                              <a:gd name="T46" fmla="+- 0 991 316"/>
                              <a:gd name="T47" fmla="*/ 991 h 687"/>
                              <a:gd name="T48" fmla="+- 0 5477 5420"/>
                              <a:gd name="T49" fmla="*/ T48 w 408"/>
                              <a:gd name="T50" fmla="+- 0 997 316"/>
                              <a:gd name="T51" fmla="*/ 997 h 687"/>
                              <a:gd name="T52" fmla="+- 0 5545 5420"/>
                              <a:gd name="T53" fmla="*/ T52 w 408"/>
                              <a:gd name="T54" fmla="+- 0 1002 316"/>
                              <a:gd name="T55" fmla="*/ 1002 h 687"/>
                              <a:gd name="T56" fmla="+- 0 5600 5420"/>
                              <a:gd name="T57" fmla="*/ T56 w 408"/>
                              <a:gd name="T58" fmla="+- 0 1003 316"/>
                              <a:gd name="T59" fmla="*/ 1003 h 687"/>
                              <a:gd name="T60" fmla="+- 0 5664 5420"/>
                              <a:gd name="T61" fmla="*/ T60 w 408"/>
                              <a:gd name="T62" fmla="+- 0 1002 316"/>
                              <a:gd name="T63" fmla="*/ 1002 h 687"/>
                              <a:gd name="T64" fmla="+- 0 5825 5420"/>
                              <a:gd name="T65" fmla="*/ T64 w 408"/>
                              <a:gd name="T66" fmla="+- 0 968 316"/>
                              <a:gd name="T67" fmla="*/ 968 h 687"/>
                              <a:gd name="T68" fmla="+- 0 5827 5420"/>
                              <a:gd name="T69" fmla="*/ T68 w 408"/>
                              <a:gd name="T70" fmla="+- 0 936 316"/>
                              <a:gd name="T71" fmla="*/ 936 h 687"/>
                              <a:gd name="T72" fmla="+- 0 5826 5420"/>
                              <a:gd name="T73" fmla="*/ T72 w 408"/>
                              <a:gd name="T74" fmla="+- 0 896 316"/>
                              <a:gd name="T75" fmla="*/ 896 h 687"/>
                              <a:gd name="T76" fmla="+- 0 5824 5420"/>
                              <a:gd name="T77" fmla="*/ T76 w 408"/>
                              <a:gd name="T78" fmla="+- 0 826 316"/>
                              <a:gd name="T79" fmla="*/ 826 h 687"/>
                              <a:gd name="T80" fmla="+- 0 5823 5420"/>
                              <a:gd name="T81" fmla="*/ T80 w 408"/>
                              <a:gd name="T82" fmla="+- 0 774 316"/>
                              <a:gd name="T83" fmla="*/ 774 h 687"/>
                              <a:gd name="T84" fmla="+- 0 5823 5420"/>
                              <a:gd name="T85" fmla="*/ T84 w 408"/>
                              <a:gd name="T86" fmla="+- 0 692 316"/>
                              <a:gd name="T87" fmla="*/ 692 h 687"/>
                              <a:gd name="T88" fmla="+- 0 5822 5420"/>
                              <a:gd name="T89" fmla="*/ T88 w 408"/>
                              <a:gd name="T90" fmla="+- 0 612 316"/>
                              <a:gd name="T91" fmla="*/ 612 h 687"/>
                              <a:gd name="T92" fmla="+- 0 5720 5420"/>
                              <a:gd name="T93" fmla="*/ T92 w 408"/>
                              <a:gd name="T94" fmla="+- 0 610 316"/>
                              <a:gd name="T95" fmla="*/ 610 h 687"/>
                              <a:gd name="T96" fmla="+- 0 5720 5420"/>
                              <a:gd name="T97" fmla="*/ T96 w 408"/>
                              <a:gd name="T98" fmla="+- 0 609 316"/>
                              <a:gd name="T99" fmla="*/ 609 h 687"/>
                              <a:gd name="T100" fmla="+- 0 5822 5420"/>
                              <a:gd name="T101" fmla="*/ T100 w 408"/>
                              <a:gd name="T102" fmla="+- 0 608 316"/>
                              <a:gd name="T103" fmla="*/ 608 h 687"/>
                              <a:gd name="T104" fmla="+- 0 5820 5420"/>
                              <a:gd name="T105" fmla="*/ T104 w 408"/>
                              <a:gd name="T106" fmla="+- 0 506 316"/>
                              <a:gd name="T107" fmla="*/ 506 h 687"/>
                              <a:gd name="T108" fmla="+- 0 5819 5420"/>
                              <a:gd name="T109" fmla="*/ T108 w 408"/>
                              <a:gd name="T110" fmla="+- 0 481 316"/>
                              <a:gd name="T111" fmla="*/ 481 h 687"/>
                              <a:gd name="T112" fmla="+- 0 5818 5420"/>
                              <a:gd name="T113" fmla="*/ T112 w 408"/>
                              <a:gd name="T114" fmla="+- 0 453 316"/>
                              <a:gd name="T115" fmla="*/ 453 h 687"/>
                              <a:gd name="T116" fmla="+- 0 5811 5420"/>
                              <a:gd name="T117" fmla="*/ T116 w 408"/>
                              <a:gd name="T118" fmla="+- 0 321 316"/>
                              <a:gd name="T119" fmla="*/ 321 h 687"/>
                              <a:gd name="T120" fmla="+- 0 5786 5420"/>
                              <a:gd name="T121" fmla="*/ T120 w 408"/>
                              <a:gd name="T122" fmla="+- 0 318 316"/>
                              <a:gd name="T123" fmla="*/ 318 h 687"/>
                              <a:gd name="T124" fmla="+- 0 5770 5420"/>
                              <a:gd name="T125" fmla="*/ T124 w 408"/>
                              <a:gd name="T126" fmla="+- 0 317 316"/>
                              <a:gd name="T127" fmla="*/ 317 h 687"/>
                              <a:gd name="T128" fmla="+- 0 5822 5420"/>
                              <a:gd name="T129" fmla="*/ T128 w 408"/>
                              <a:gd name="T130" fmla="+- 0 608 316"/>
                              <a:gd name="T131" fmla="*/ 608 h 687"/>
                              <a:gd name="T132" fmla="+- 0 5720 5420"/>
                              <a:gd name="T133" fmla="*/ T132 w 408"/>
                              <a:gd name="T134" fmla="+- 0 612 316"/>
                              <a:gd name="T135" fmla="*/ 612 h 687"/>
                              <a:gd name="T136" fmla="+- 0 5822 5420"/>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 name="Freeform 549"/>
                        <wps:cNvSpPr>
                          <a:spLocks/>
                        </wps:cNvSpPr>
                        <wps:spPr bwMode="auto">
                          <a:xfrm>
                            <a:off x="5520" y="314"/>
                            <a:ext cx="242" cy="690"/>
                          </a:xfrm>
                          <a:custGeom>
                            <a:avLst/>
                            <a:gdLst>
                              <a:gd name="T0" fmla="+- 0 5619 5520"/>
                              <a:gd name="T1" fmla="*/ T0 w 242"/>
                              <a:gd name="T2" fmla="+- 0 315 315"/>
                              <a:gd name="T3" fmla="*/ 315 h 690"/>
                              <a:gd name="T4" fmla="+- 0 5604 5520"/>
                              <a:gd name="T5" fmla="*/ T4 w 242"/>
                              <a:gd name="T6" fmla="+- 0 346 315"/>
                              <a:gd name="T7" fmla="*/ 346 h 690"/>
                              <a:gd name="T8" fmla="+- 0 5591 5520"/>
                              <a:gd name="T9" fmla="*/ T8 w 242"/>
                              <a:gd name="T10" fmla="+- 0 380 315"/>
                              <a:gd name="T11" fmla="*/ 380 h 690"/>
                              <a:gd name="T12" fmla="+- 0 5577 5520"/>
                              <a:gd name="T13" fmla="*/ T12 w 242"/>
                              <a:gd name="T14" fmla="+- 0 408 315"/>
                              <a:gd name="T15" fmla="*/ 408 h 690"/>
                              <a:gd name="T16" fmla="+- 0 5561 5520"/>
                              <a:gd name="T17" fmla="*/ T16 w 242"/>
                              <a:gd name="T18" fmla="+- 0 434 315"/>
                              <a:gd name="T19" fmla="*/ 434 h 690"/>
                              <a:gd name="T20" fmla="+- 0 5547 5520"/>
                              <a:gd name="T21" fmla="*/ T20 w 242"/>
                              <a:gd name="T22" fmla="+- 0 458 315"/>
                              <a:gd name="T23" fmla="*/ 458 h 690"/>
                              <a:gd name="T24" fmla="+- 0 5532 5520"/>
                              <a:gd name="T25" fmla="*/ T24 w 242"/>
                              <a:gd name="T26" fmla="+- 0 483 315"/>
                              <a:gd name="T27" fmla="*/ 483 h 690"/>
                              <a:gd name="T28" fmla="+- 0 5522 5520"/>
                              <a:gd name="T29" fmla="*/ T28 w 242"/>
                              <a:gd name="T30" fmla="+- 0 502 315"/>
                              <a:gd name="T31" fmla="*/ 502 h 690"/>
                              <a:gd name="T32" fmla="+- 0 5522 5520"/>
                              <a:gd name="T33" fmla="*/ T32 w 242"/>
                              <a:gd name="T34" fmla="+- 0 525 315"/>
                              <a:gd name="T35" fmla="*/ 525 h 690"/>
                              <a:gd name="T36" fmla="+- 0 5552 5520"/>
                              <a:gd name="T37" fmla="*/ T36 w 242"/>
                              <a:gd name="T38" fmla="+- 0 573 315"/>
                              <a:gd name="T39" fmla="*/ 573 h 690"/>
                              <a:gd name="T40" fmla="+- 0 5591 5520"/>
                              <a:gd name="T41" fmla="*/ T40 w 242"/>
                              <a:gd name="T42" fmla="+- 0 613 315"/>
                              <a:gd name="T43" fmla="*/ 613 h 690"/>
                              <a:gd name="T44" fmla="+- 0 5625 5520"/>
                              <a:gd name="T45" fmla="*/ T44 w 242"/>
                              <a:gd name="T46" fmla="+- 0 650 315"/>
                              <a:gd name="T47" fmla="*/ 650 h 690"/>
                              <a:gd name="T48" fmla="+- 0 5642 5520"/>
                              <a:gd name="T49" fmla="*/ T48 w 242"/>
                              <a:gd name="T50" fmla="+- 0 671 315"/>
                              <a:gd name="T51" fmla="*/ 671 h 690"/>
                              <a:gd name="T52" fmla="+- 0 5655 5520"/>
                              <a:gd name="T53" fmla="*/ T52 w 242"/>
                              <a:gd name="T54" fmla="+- 0 688 315"/>
                              <a:gd name="T55" fmla="*/ 688 h 690"/>
                              <a:gd name="T56" fmla="+- 0 5603 5520"/>
                              <a:gd name="T57" fmla="*/ T56 w 242"/>
                              <a:gd name="T58" fmla="+- 0 748 315"/>
                              <a:gd name="T59" fmla="*/ 748 h 690"/>
                              <a:gd name="T60" fmla="+- 0 5583 5520"/>
                              <a:gd name="T61" fmla="*/ T60 w 242"/>
                              <a:gd name="T62" fmla="+- 0 772 315"/>
                              <a:gd name="T63" fmla="*/ 772 h 690"/>
                              <a:gd name="T64" fmla="+- 0 5559 5520"/>
                              <a:gd name="T65" fmla="*/ T64 w 242"/>
                              <a:gd name="T66" fmla="+- 0 795 315"/>
                              <a:gd name="T67" fmla="*/ 795 h 690"/>
                              <a:gd name="T68" fmla="+- 0 5546 5520"/>
                              <a:gd name="T69" fmla="*/ T68 w 242"/>
                              <a:gd name="T70" fmla="+- 0 832 315"/>
                              <a:gd name="T71" fmla="*/ 832 h 690"/>
                              <a:gd name="T72" fmla="+- 0 5555 5520"/>
                              <a:gd name="T73" fmla="*/ T72 w 242"/>
                              <a:gd name="T74" fmla="+- 0 870 315"/>
                              <a:gd name="T75" fmla="*/ 870 h 690"/>
                              <a:gd name="T76" fmla="+- 0 5573 5520"/>
                              <a:gd name="T77" fmla="*/ T76 w 242"/>
                              <a:gd name="T78" fmla="+- 0 896 315"/>
                              <a:gd name="T79" fmla="*/ 896 h 690"/>
                              <a:gd name="T80" fmla="+- 0 5593 5520"/>
                              <a:gd name="T81" fmla="*/ T80 w 242"/>
                              <a:gd name="T82" fmla="+- 0 917 315"/>
                              <a:gd name="T83" fmla="*/ 917 h 690"/>
                              <a:gd name="T84" fmla="+- 0 5604 5520"/>
                              <a:gd name="T85" fmla="*/ T84 w 242"/>
                              <a:gd name="T86" fmla="+- 0 936 315"/>
                              <a:gd name="T87" fmla="*/ 936 h 690"/>
                              <a:gd name="T88" fmla="+- 0 5622 5520"/>
                              <a:gd name="T89" fmla="*/ T88 w 242"/>
                              <a:gd name="T90" fmla="+- 0 959 315"/>
                              <a:gd name="T91" fmla="*/ 959 h 690"/>
                              <a:gd name="T92" fmla="+- 0 5640 5520"/>
                              <a:gd name="T93" fmla="*/ T92 w 242"/>
                              <a:gd name="T94" fmla="+- 0 982 315"/>
                              <a:gd name="T95" fmla="*/ 982 h 690"/>
                              <a:gd name="T96" fmla="+- 0 5649 5520"/>
                              <a:gd name="T97" fmla="*/ T96 w 242"/>
                              <a:gd name="T98" fmla="+- 0 997 315"/>
                              <a:gd name="T99" fmla="*/ 997 h 690"/>
                              <a:gd name="T100" fmla="+- 0 5762 5520"/>
                              <a:gd name="T101" fmla="*/ T100 w 242"/>
                              <a:gd name="T102" fmla="+- 0 1002 315"/>
                              <a:gd name="T103" fmla="*/ 1002 h 690"/>
                              <a:gd name="T104" fmla="+- 0 5746 5520"/>
                              <a:gd name="T105" fmla="*/ T104 w 242"/>
                              <a:gd name="T106" fmla="+- 0 977 315"/>
                              <a:gd name="T107" fmla="*/ 977 h 690"/>
                              <a:gd name="T108" fmla="+- 0 5726 5520"/>
                              <a:gd name="T109" fmla="*/ T108 w 242"/>
                              <a:gd name="T110" fmla="+- 0 945 315"/>
                              <a:gd name="T111" fmla="*/ 945 h 690"/>
                              <a:gd name="T112" fmla="+- 0 5705 5520"/>
                              <a:gd name="T113" fmla="*/ T112 w 242"/>
                              <a:gd name="T114" fmla="+- 0 911 315"/>
                              <a:gd name="T115" fmla="*/ 911 h 690"/>
                              <a:gd name="T116" fmla="+- 0 5679 5520"/>
                              <a:gd name="T117" fmla="*/ T116 w 242"/>
                              <a:gd name="T118" fmla="+- 0 878 315"/>
                              <a:gd name="T119" fmla="*/ 878 h 690"/>
                              <a:gd name="T120" fmla="+- 0 5661 5520"/>
                              <a:gd name="T121" fmla="*/ T120 w 242"/>
                              <a:gd name="T122" fmla="+- 0 854 315"/>
                              <a:gd name="T123" fmla="*/ 854 h 690"/>
                              <a:gd name="T124" fmla="+- 0 5651 5520"/>
                              <a:gd name="T125" fmla="*/ T124 w 242"/>
                              <a:gd name="T126" fmla="+- 0 838 315"/>
                              <a:gd name="T127" fmla="*/ 838 h 690"/>
                              <a:gd name="T128" fmla="+- 0 5684 5520"/>
                              <a:gd name="T129" fmla="*/ T128 w 242"/>
                              <a:gd name="T130" fmla="+- 0 797 315"/>
                              <a:gd name="T131" fmla="*/ 797 h 690"/>
                              <a:gd name="T132" fmla="+- 0 5719 5520"/>
                              <a:gd name="T133" fmla="*/ T132 w 242"/>
                              <a:gd name="T134" fmla="+- 0 759 315"/>
                              <a:gd name="T135" fmla="*/ 759 h 690"/>
                              <a:gd name="T136" fmla="+- 0 5755 5520"/>
                              <a:gd name="T137" fmla="*/ T136 w 242"/>
                              <a:gd name="T138" fmla="+- 0 698 315"/>
                              <a:gd name="T139" fmla="*/ 698 h 690"/>
                              <a:gd name="T140" fmla="+- 0 5741 5520"/>
                              <a:gd name="T141" fmla="*/ T140 w 242"/>
                              <a:gd name="T142" fmla="+- 0 647 315"/>
                              <a:gd name="T143" fmla="*/ 647 h 690"/>
                              <a:gd name="T144" fmla="+- 0 5720 5520"/>
                              <a:gd name="T145" fmla="*/ T144 w 242"/>
                              <a:gd name="T146" fmla="+- 0 624 315"/>
                              <a:gd name="T147" fmla="*/ 624 h 690"/>
                              <a:gd name="T148" fmla="+- 0 5666 5520"/>
                              <a:gd name="T149" fmla="*/ T148 w 242"/>
                              <a:gd name="T150" fmla="+- 0 563 315"/>
                              <a:gd name="T151" fmla="*/ 563 h 690"/>
                              <a:gd name="T152" fmla="+- 0 5615 5520"/>
                              <a:gd name="T153" fmla="*/ T152 w 242"/>
                              <a:gd name="T154" fmla="+- 0 512 315"/>
                              <a:gd name="T155" fmla="*/ 512 h 690"/>
                              <a:gd name="T156" fmla="+- 0 5606 5520"/>
                              <a:gd name="T157" fmla="*/ T156 w 242"/>
                              <a:gd name="T158" fmla="+- 0 504 315"/>
                              <a:gd name="T159" fmla="*/ 504 h 690"/>
                              <a:gd name="T160" fmla="+- 0 5610 5520"/>
                              <a:gd name="T161" fmla="*/ T160 w 242"/>
                              <a:gd name="T162" fmla="+- 0 495 315"/>
                              <a:gd name="T163" fmla="*/ 495 h 690"/>
                              <a:gd name="T164" fmla="+- 0 5620 5520"/>
                              <a:gd name="T165" fmla="*/ T164 w 242"/>
                              <a:gd name="T166" fmla="+- 0 477 315"/>
                              <a:gd name="T167" fmla="*/ 477 h 690"/>
                              <a:gd name="T168" fmla="+- 0 5635 5520"/>
                              <a:gd name="T169" fmla="*/ T168 w 242"/>
                              <a:gd name="T170" fmla="+- 0 449 315"/>
                              <a:gd name="T171" fmla="*/ 449 h 690"/>
                              <a:gd name="T172" fmla="+- 0 5651 5520"/>
                              <a:gd name="T173" fmla="*/ T172 w 242"/>
                              <a:gd name="T174" fmla="+- 0 410 315"/>
                              <a:gd name="T175" fmla="*/ 410 h 690"/>
                              <a:gd name="T176" fmla="+- 0 5668 5520"/>
                              <a:gd name="T177" fmla="*/ T176 w 242"/>
                              <a:gd name="T178" fmla="+- 0 360 315"/>
                              <a:gd name="T179" fmla="*/ 360 h 690"/>
                              <a:gd name="T180" fmla="+- 0 5684 5520"/>
                              <a:gd name="T181" fmla="*/ T180 w 242"/>
                              <a:gd name="T182" fmla="+- 0 331 315"/>
                              <a:gd name="T183" fmla="*/ 331 h 690"/>
                              <a:gd name="T184" fmla="+- 0 5686 5520"/>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6" y="0"/>
                                </a:moveTo>
                                <a:lnTo>
                                  <a:pt x="99" y="0"/>
                                </a:lnTo>
                                <a:lnTo>
                                  <a:pt x="91" y="16"/>
                                </a:lnTo>
                                <a:lnTo>
                                  <a:pt x="84" y="31"/>
                                </a:lnTo>
                                <a:lnTo>
                                  <a:pt x="78" y="48"/>
                                </a:lnTo>
                                <a:lnTo>
                                  <a:pt x="71" y="65"/>
                                </a:lnTo>
                                <a:lnTo>
                                  <a:pt x="64" y="79"/>
                                </a:lnTo>
                                <a:lnTo>
                                  <a:pt x="57" y="93"/>
                                </a:lnTo>
                                <a:lnTo>
                                  <a:pt x="50" y="106"/>
                                </a:lnTo>
                                <a:lnTo>
                                  <a:pt x="41" y="119"/>
                                </a:lnTo>
                                <a:lnTo>
                                  <a:pt x="34" y="131"/>
                                </a:lnTo>
                                <a:lnTo>
                                  <a:pt x="27" y="143"/>
                                </a:lnTo>
                                <a:lnTo>
                                  <a:pt x="19" y="156"/>
                                </a:lnTo>
                                <a:lnTo>
                                  <a:pt x="12" y="168"/>
                                </a:lnTo>
                                <a:lnTo>
                                  <a:pt x="6" y="177"/>
                                </a:lnTo>
                                <a:lnTo>
                                  <a:pt x="2" y="187"/>
                                </a:lnTo>
                                <a:lnTo>
                                  <a:pt x="0" y="199"/>
                                </a:lnTo>
                                <a:lnTo>
                                  <a:pt x="2" y="210"/>
                                </a:lnTo>
                                <a:lnTo>
                                  <a:pt x="15" y="235"/>
                                </a:lnTo>
                                <a:lnTo>
                                  <a:pt x="32" y="258"/>
                                </a:lnTo>
                                <a:lnTo>
                                  <a:pt x="52" y="278"/>
                                </a:lnTo>
                                <a:lnTo>
                                  <a:pt x="71" y="298"/>
                                </a:lnTo>
                                <a:lnTo>
                                  <a:pt x="94" y="322"/>
                                </a:lnTo>
                                <a:lnTo>
                                  <a:pt x="105" y="335"/>
                                </a:lnTo>
                                <a:lnTo>
                                  <a:pt x="116" y="347"/>
                                </a:lnTo>
                                <a:lnTo>
                                  <a:pt x="122" y="356"/>
                                </a:lnTo>
                                <a:lnTo>
                                  <a:pt x="129" y="364"/>
                                </a:lnTo>
                                <a:lnTo>
                                  <a:pt x="135" y="373"/>
                                </a:lnTo>
                                <a:lnTo>
                                  <a:pt x="92" y="420"/>
                                </a:lnTo>
                                <a:lnTo>
                                  <a:pt x="83" y="433"/>
                                </a:lnTo>
                                <a:lnTo>
                                  <a:pt x="73" y="446"/>
                                </a:lnTo>
                                <a:lnTo>
                                  <a:pt x="63" y="457"/>
                                </a:lnTo>
                                <a:lnTo>
                                  <a:pt x="51" y="468"/>
                                </a:lnTo>
                                <a:lnTo>
                                  <a:pt x="39" y="480"/>
                                </a:lnTo>
                                <a:lnTo>
                                  <a:pt x="32" y="494"/>
                                </a:lnTo>
                                <a:lnTo>
                                  <a:pt x="26" y="517"/>
                                </a:lnTo>
                                <a:lnTo>
                                  <a:pt x="27" y="537"/>
                                </a:lnTo>
                                <a:lnTo>
                                  <a:pt x="35" y="555"/>
                                </a:lnTo>
                                <a:lnTo>
                                  <a:pt x="47" y="573"/>
                                </a:lnTo>
                                <a:lnTo>
                                  <a:pt x="53" y="581"/>
                                </a:lnTo>
                                <a:lnTo>
                                  <a:pt x="60" y="588"/>
                                </a:lnTo>
                                <a:lnTo>
                                  <a:pt x="73" y="602"/>
                                </a:lnTo>
                                <a:lnTo>
                                  <a:pt x="79" y="612"/>
                                </a:lnTo>
                                <a:lnTo>
                                  <a:pt x="84" y="621"/>
                                </a:lnTo>
                                <a:lnTo>
                                  <a:pt x="93" y="633"/>
                                </a:lnTo>
                                <a:lnTo>
                                  <a:pt x="102" y="644"/>
                                </a:lnTo>
                                <a:lnTo>
                                  <a:pt x="112" y="655"/>
                                </a:lnTo>
                                <a:lnTo>
                                  <a:pt x="120" y="667"/>
                                </a:lnTo>
                                <a:lnTo>
                                  <a:pt x="125" y="674"/>
                                </a:lnTo>
                                <a:lnTo>
                                  <a:pt x="129" y="682"/>
                                </a:lnTo>
                                <a:lnTo>
                                  <a:pt x="134" y="690"/>
                                </a:lnTo>
                                <a:lnTo>
                                  <a:pt x="242" y="687"/>
                                </a:lnTo>
                                <a:lnTo>
                                  <a:pt x="238" y="681"/>
                                </a:lnTo>
                                <a:lnTo>
                                  <a:pt x="226" y="662"/>
                                </a:lnTo>
                                <a:lnTo>
                                  <a:pt x="216" y="646"/>
                                </a:lnTo>
                                <a:lnTo>
                                  <a:pt x="206" y="630"/>
                                </a:lnTo>
                                <a:lnTo>
                                  <a:pt x="196" y="613"/>
                                </a:lnTo>
                                <a:lnTo>
                                  <a:pt x="185" y="596"/>
                                </a:lnTo>
                                <a:lnTo>
                                  <a:pt x="172" y="579"/>
                                </a:lnTo>
                                <a:lnTo>
                                  <a:pt x="159" y="563"/>
                                </a:lnTo>
                                <a:lnTo>
                                  <a:pt x="147" y="547"/>
                                </a:lnTo>
                                <a:lnTo>
                                  <a:pt x="141" y="539"/>
                                </a:lnTo>
                                <a:lnTo>
                                  <a:pt x="136" y="531"/>
                                </a:lnTo>
                                <a:lnTo>
                                  <a:pt x="131" y="523"/>
                                </a:lnTo>
                                <a:lnTo>
                                  <a:pt x="152" y="495"/>
                                </a:lnTo>
                                <a:lnTo>
                                  <a:pt x="164" y="482"/>
                                </a:lnTo>
                                <a:lnTo>
                                  <a:pt x="175" y="469"/>
                                </a:lnTo>
                                <a:lnTo>
                                  <a:pt x="199" y="444"/>
                                </a:lnTo>
                                <a:lnTo>
                                  <a:pt x="222" y="415"/>
                                </a:lnTo>
                                <a:lnTo>
                                  <a:pt x="235" y="383"/>
                                </a:lnTo>
                                <a:lnTo>
                                  <a:pt x="229" y="346"/>
                                </a:lnTo>
                                <a:lnTo>
                                  <a:pt x="221" y="332"/>
                                </a:lnTo>
                                <a:lnTo>
                                  <a:pt x="211" y="320"/>
                                </a:lnTo>
                                <a:lnTo>
                                  <a:pt x="200" y="309"/>
                                </a:lnTo>
                                <a:lnTo>
                                  <a:pt x="190" y="298"/>
                                </a:lnTo>
                                <a:lnTo>
                                  <a:pt x="146" y="248"/>
                                </a:lnTo>
                                <a:lnTo>
                                  <a:pt x="111" y="214"/>
                                </a:lnTo>
                                <a:lnTo>
                                  <a:pt x="95" y="197"/>
                                </a:lnTo>
                                <a:lnTo>
                                  <a:pt x="90" y="193"/>
                                </a:lnTo>
                                <a:lnTo>
                                  <a:pt x="86" y="189"/>
                                </a:lnTo>
                                <a:lnTo>
                                  <a:pt x="88" y="184"/>
                                </a:lnTo>
                                <a:lnTo>
                                  <a:pt x="90" y="180"/>
                                </a:lnTo>
                                <a:lnTo>
                                  <a:pt x="92" y="175"/>
                                </a:lnTo>
                                <a:lnTo>
                                  <a:pt x="100" y="162"/>
                                </a:lnTo>
                                <a:lnTo>
                                  <a:pt x="108" y="148"/>
                                </a:lnTo>
                                <a:lnTo>
                                  <a:pt x="115" y="134"/>
                                </a:lnTo>
                                <a:lnTo>
                                  <a:pt x="122" y="120"/>
                                </a:lnTo>
                                <a:lnTo>
                                  <a:pt x="131" y="95"/>
                                </a:lnTo>
                                <a:lnTo>
                                  <a:pt x="139" y="70"/>
                                </a:lnTo>
                                <a:lnTo>
                                  <a:pt x="148"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xmlns:w15="http://schemas.microsoft.com/office/word/2012/wordml">
            <w:pict>
              <v:group w14:anchorId="1135705F" id="Group 547" o:spid="_x0000_s1026" style="position:absolute;margin-left:271pt;margin-top:15.75pt;width:20.4pt;height:34.5pt;z-index:251805696;mso-wrap-distance-left:0;mso-wrap-distance-right:0;mso-position-horizontal-relative:page" coordorigin="5420,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">
                <v:shape id="AutoShape 548" o:spid="_x0000_s1027" style="position:absolute;left:5420;top:316;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549" o:spid="_x0000_s1028" style="position:absolute;left:5520;top:314;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" path="m166,l99,,91,16,84,31,78,48,71,65,64,79,57,93r-7,13l41,119r-7,12l27,143r-8,13l12,168r-6,9l2,187,,199r2,11l15,235r17,23l52,278r19,20l94,322r11,13l116,347r6,9l129,364r6,9l92,420r-9,13l73,446,63,457,51,468,39,480r-7,14l26,517r1,20l35,555r12,18l53,581r7,7l73,602r6,10l84,621r9,12l102,644r10,11l120,667r5,7l129,682r5,8l242,687r-4,-6l226,662,216,646,206,630,196,613,185,596,172,579,159,563,147,547r-6,-8l136,531r-5,-8l152,495r12,-13l175,469r24,-25l222,415r13,-32l229,346r-8,-14l211,320,200,309,190,298,146,248,111,214,95,197r-5,-4l86,189r2,-5l90,180r2,-5l100,162r8,-14l115,134r7,-14l131,95r8,-25l148,45,160,23r4,-7l166,8r,-8xe" fillcolor="#bd2929" stroked="f">
                  <v:path arrowok="t" o:connecttype="custom" o:connectlocs="99,315;84,346;71,380;57,408;41,434;27,458;12,483;2,502;2,525;32,573;71,613;105,650;122,671;135,688;83,748;63,772;39,795;26,832;35,870;53,896;73,917;84,936;102,959;120,982;129,997;242,1002;226,977;206,945;185,911;159,878;141,854;131,838;164,797;199,759;235,698;221,647;200,624;146,563;95,512;86,504;90,495;100,477;115,449;131,410;148,360;164,331;166,315" o:connectangles="0,0,0,0,0,0,0,0,0,0,0,0,0,0,0,0,0,0,0,0,0,0,0,0,0,0,0,0,0,0,0,0,0,0,0,0,0,0,0,0,0,0,0,0,0,0,0"/>
                </v:shape>
                <w10:wrap type="topAndBottom" anchorx="page"/>
              </v:group>
            </w:pict>
          </mc:Fallback>
        </mc:AlternateContent>
      </w:r>
      <w:r w:rsidRPr="00506788">
        <w:rPr>
          <w:b/>
          <w:bCs/>
          <w:noProof/>
          <w:sz w:val="48"/>
          <w:szCs w:val="48"/>
        </w:rPr>
        <mc:AlternateContent>
          <mc:Choice Requires="wpg">
            <w:drawing>
              <wp:anchor distT="0" distB="0" distL="0" distR="0" simplePos="0" relativeHeight="251806720" behindDoc="0" locked="0" layoutInCell="1" allowOverlap="1" wp14:anchorId="51C0238D" wp14:editId="5320C5B1">
                <wp:simplePos x="0" y="0"/>
                <wp:positionH relativeFrom="page">
                  <wp:posOffset>3754755</wp:posOffset>
                </wp:positionH>
                <wp:positionV relativeFrom="paragraph">
                  <wp:posOffset>200025</wp:posOffset>
                </wp:positionV>
                <wp:extent cx="259080" cy="438150"/>
                <wp:effectExtent l="1905" t="6985" r="5715" b="2540"/>
                <wp:wrapTopAndBottom/>
                <wp:docPr id="185" name="Group 5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5913" y="315"/>
                          <a:chExt cx="408" cy="690"/>
                        </a:xfrm>
                      </wpg:grpSpPr>
                      <wps:wsp>
                        <wps:cNvPr id="186" name="AutoShape 551"/>
                        <wps:cNvSpPr>
                          <a:spLocks/>
                        </wps:cNvSpPr>
                        <wps:spPr bwMode="auto">
                          <a:xfrm>
                            <a:off x="5913" y="316"/>
                            <a:ext cx="408" cy="687"/>
                          </a:xfrm>
                          <a:custGeom>
                            <a:avLst/>
                            <a:gdLst>
                              <a:gd name="T0" fmla="+- 0 6223 5913"/>
                              <a:gd name="T1" fmla="*/ T0 w 408"/>
                              <a:gd name="T2" fmla="+- 0 317 316"/>
                              <a:gd name="T3" fmla="*/ 317 h 687"/>
                              <a:gd name="T4" fmla="+- 0 6183 5913"/>
                              <a:gd name="T5" fmla="*/ T4 w 408"/>
                              <a:gd name="T6" fmla="+- 0 318 316"/>
                              <a:gd name="T7" fmla="*/ 318 h 687"/>
                              <a:gd name="T8" fmla="+- 0 5913 5913"/>
                              <a:gd name="T9" fmla="*/ T8 w 408"/>
                              <a:gd name="T10" fmla="+- 0 323 316"/>
                              <a:gd name="T11" fmla="*/ 323 h 687"/>
                              <a:gd name="T12" fmla="+- 0 5915 5913"/>
                              <a:gd name="T13" fmla="*/ T12 w 408"/>
                              <a:gd name="T14" fmla="+- 0 443 316"/>
                              <a:gd name="T15" fmla="*/ 443 h 687"/>
                              <a:gd name="T16" fmla="+- 0 5915 5913"/>
                              <a:gd name="T17" fmla="*/ T16 w 408"/>
                              <a:gd name="T18" fmla="+- 0 494 316"/>
                              <a:gd name="T19" fmla="*/ 494 h 687"/>
                              <a:gd name="T20" fmla="+- 0 5913 5913"/>
                              <a:gd name="T21" fmla="*/ T20 w 408"/>
                              <a:gd name="T22" fmla="+- 0 575 316"/>
                              <a:gd name="T23" fmla="*/ 575 h 687"/>
                              <a:gd name="T24" fmla="+- 0 5913 5913"/>
                              <a:gd name="T25" fmla="*/ T24 w 408"/>
                              <a:gd name="T26" fmla="+- 0 656 316"/>
                              <a:gd name="T27" fmla="*/ 656 h 687"/>
                              <a:gd name="T28" fmla="+- 0 5914 5913"/>
                              <a:gd name="T29" fmla="*/ T28 w 408"/>
                              <a:gd name="T30" fmla="+- 0 757 316"/>
                              <a:gd name="T31" fmla="*/ 757 h 687"/>
                              <a:gd name="T32" fmla="+- 0 5913 5913"/>
                              <a:gd name="T33" fmla="*/ T32 w 408"/>
                              <a:gd name="T34" fmla="+- 0 813 316"/>
                              <a:gd name="T35" fmla="*/ 813 h 687"/>
                              <a:gd name="T36" fmla="+- 0 5914 5913"/>
                              <a:gd name="T37" fmla="*/ T36 w 408"/>
                              <a:gd name="T38" fmla="+- 0 896 316"/>
                              <a:gd name="T39" fmla="*/ 896 h 687"/>
                              <a:gd name="T40" fmla="+- 0 5916 5913"/>
                              <a:gd name="T41" fmla="*/ T40 w 408"/>
                              <a:gd name="T42" fmla="+- 0 960 316"/>
                              <a:gd name="T43" fmla="*/ 960 h 687"/>
                              <a:gd name="T44" fmla="+- 0 5930 5913"/>
                              <a:gd name="T45" fmla="*/ T44 w 408"/>
                              <a:gd name="T46" fmla="+- 0 991 316"/>
                              <a:gd name="T47" fmla="*/ 991 h 687"/>
                              <a:gd name="T48" fmla="+- 0 5970 5913"/>
                              <a:gd name="T49" fmla="*/ T48 w 408"/>
                              <a:gd name="T50" fmla="+- 0 997 316"/>
                              <a:gd name="T51" fmla="*/ 997 h 687"/>
                              <a:gd name="T52" fmla="+- 0 6038 5913"/>
                              <a:gd name="T53" fmla="*/ T52 w 408"/>
                              <a:gd name="T54" fmla="+- 0 1002 316"/>
                              <a:gd name="T55" fmla="*/ 1002 h 687"/>
                              <a:gd name="T56" fmla="+- 0 6093 5913"/>
                              <a:gd name="T57" fmla="*/ T56 w 408"/>
                              <a:gd name="T58" fmla="+- 0 1003 316"/>
                              <a:gd name="T59" fmla="*/ 1003 h 687"/>
                              <a:gd name="T60" fmla="+- 0 6157 5913"/>
                              <a:gd name="T61" fmla="*/ T60 w 408"/>
                              <a:gd name="T62" fmla="+- 0 1002 316"/>
                              <a:gd name="T63" fmla="*/ 1002 h 687"/>
                              <a:gd name="T64" fmla="+- 0 6318 5913"/>
                              <a:gd name="T65" fmla="*/ T64 w 408"/>
                              <a:gd name="T66" fmla="+- 0 968 316"/>
                              <a:gd name="T67" fmla="*/ 968 h 687"/>
                              <a:gd name="T68" fmla="+- 0 6320 5913"/>
                              <a:gd name="T69" fmla="*/ T68 w 408"/>
                              <a:gd name="T70" fmla="+- 0 936 316"/>
                              <a:gd name="T71" fmla="*/ 936 h 687"/>
                              <a:gd name="T72" fmla="+- 0 6319 5913"/>
                              <a:gd name="T73" fmla="*/ T72 w 408"/>
                              <a:gd name="T74" fmla="+- 0 896 316"/>
                              <a:gd name="T75" fmla="*/ 896 h 687"/>
                              <a:gd name="T76" fmla="+- 0 6317 5913"/>
                              <a:gd name="T77" fmla="*/ T76 w 408"/>
                              <a:gd name="T78" fmla="+- 0 826 316"/>
                              <a:gd name="T79" fmla="*/ 826 h 687"/>
                              <a:gd name="T80" fmla="+- 0 6316 5913"/>
                              <a:gd name="T81" fmla="*/ T80 w 408"/>
                              <a:gd name="T82" fmla="+- 0 774 316"/>
                              <a:gd name="T83" fmla="*/ 774 h 687"/>
                              <a:gd name="T84" fmla="+- 0 6316 5913"/>
                              <a:gd name="T85" fmla="*/ T84 w 408"/>
                              <a:gd name="T86" fmla="+- 0 692 316"/>
                              <a:gd name="T87" fmla="*/ 692 h 687"/>
                              <a:gd name="T88" fmla="+- 0 6315 5913"/>
                              <a:gd name="T89" fmla="*/ T88 w 408"/>
                              <a:gd name="T90" fmla="+- 0 612 316"/>
                              <a:gd name="T91" fmla="*/ 612 h 687"/>
                              <a:gd name="T92" fmla="+- 0 6213 5913"/>
                              <a:gd name="T93" fmla="*/ T92 w 408"/>
                              <a:gd name="T94" fmla="+- 0 610 316"/>
                              <a:gd name="T95" fmla="*/ 610 h 687"/>
                              <a:gd name="T96" fmla="+- 0 6213 5913"/>
                              <a:gd name="T97" fmla="*/ T96 w 408"/>
                              <a:gd name="T98" fmla="+- 0 609 316"/>
                              <a:gd name="T99" fmla="*/ 609 h 687"/>
                              <a:gd name="T100" fmla="+- 0 6315 5913"/>
                              <a:gd name="T101" fmla="*/ T100 w 408"/>
                              <a:gd name="T102" fmla="+- 0 608 316"/>
                              <a:gd name="T103" fmla="*/ 608 h 687"/>
                              <a:gd name="T104" fmla="+- 0 6313 5913"/>
                              <a:gd name="T105" fmla="*/ T104 w 408"/>
                              <a:gd name="T106" fmla="+- 0 506 316"/>
                              <a:gd name="T107" fmla="*/ 506 h 687"/>
                              <a:gd name="T108" fmla="+- 0 6312 5913"/>
                              <a:gd name="T109" fmla="*/ T108 w 408"/>
                              <a:gd name="T110" fmla="+- 0 481 316"/>
                              <a:gd name="T111" fmla="*/ 481 h 687"/>
                              <a:gd name="T112" fmla="+- 0 6311 5913"/>
                              <a:gd name="T113" fmla="*/ T112 w 408"/>
                              <a:gd name="T114" fmla="+- 0 453 316"/>
                              <a:gd name="T115" fmla="*/ 453 h 687"/>
                              <a:gd name="T116" fmla="+- 0 6304 5913"/>
                              <a:gd name="T117" fmla="*/ T116 w 408"/>
                              <a:gd name="T118" fmla="+- 0 321 316"/>
                              <a:gd name="T119" fmla="*/ 321 h 687"/>
                              <a:gd name="T120" fmla="+- 0 6279 5913"/>
                              <a:gd name="T121" fmla="*/ T120 w 408"/>
                              <a:gd name="T122" fmla="+- 0 318 316"/>
                              <a:gd name="T123" fmla="*/ 318 h 687"/>
                              <a:gd name="T124" fmla="+- 0 6263 5913"/>
                              <a:gd name="T125" fmla="*/ T124 w 408"/>
                              <a:gd name="T126" fmla="+- 0 317 316"/>
                              <a:gd name="T127" fmla="*/ 317 h 687"/>
                              <a:gd name="T128" fmla="+- 0 6315 5913"/>
                              <a:gd name="T129" fmla="*/ T128 w 408"/>
                              <a:gd name="T130" fmla="+- 0 608 316"/>
                              <a:gd name="T131" fmla="*/ 608 h 687"/>
                              <a:gd name="T132" fmla="+- 0 6213 5913"/>
                              <a:gd name="T133" fmla="*/ T132 w 408"/>
                              <a:gd name="T134" fmla="+- 0 612 316"/>
                              <a:gd name="T135" fmla="*/ 612 h 687"/>
                              <a:gd name="T136" fmla="+- 0 6315 5913"/>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 name="Freeform 552"/>
                        <wps:cNvSpPr>
                          <a:spLocks/>
                        </wps:cNvSpPr>
                        <wps:spPr bwMode="auto">
                          <a:xfrm>
                            <a:off x="6013" y="314"/>
                            <a:ext cx="242" cy="690"/>
                          </a:xfrm>
                          <a:custGeom>
                            <a:avLst/>
                            <a:gdLst>
                              <a:gd name="T0" fmla="+- 0 6112 6014"/>
                              <a:gd name="T1" fmla="*/ T0 w 242"/>
                              <a:gd name="T2" fmla="+- 0 315 315"/>
                              <a:gd name="T3" fmla="*/ 315 h 690"/>
                              <a:gd name="T4" fmla="+- 0 6097 6014"/>
                              <a:gd name="T5" fmla="*/ T4 w 242"/>
                              <a:gd name="T6" fmla="+- 0 346 315"/>
                              <a:gd name="T7" fmla="*/ 346 h 690"/>
                              <a:gd name="T8" fmla="+- 0 6084 6014"/>
                              <a:gd name="T9" fmla="*/ T8 w 242"/>
                              <a:gd name="T10" fmla="+- 0 380 315"/>
                              <a:gd name="T11" fmla="*/ 380 h 690"/>
                              <a:gd name="T12" fmla="+- 0 6070 6014"/>
                              <a:gd name="T13" fmla="*/ T12 w 242"/>
                              <a:gd name="T14" fmla="+- 0 408 315"/>
                              <a:gd name="T15" fmla="*/ 408 h 690"/>
                              <a:gd name="T16" fmla="+- 0 6054 6014"/>
                              <a:gd name="T17" fmla="*/ T16 w 242"/>
                              <a:gd name="T18" fmla="+- 0 434 315"/>
                              <a:gd name="T19" fmla="*/ 434 h 690"/>
                              <a:gd name="T20" fmla="+- 0 6040 6014"/>
                              <a:gd name="T21" fmla="*/ T20 w 242"/>
                              <a:gd name="T22" fmla="+- 0 458 315"/>
                              <a:gd name="T23" fmla="*/ 458 h 690"/>
                              <a:gd name="T24" fmla="+- 0 6025 6014"/>
                              <a:gd name="T25" fmla="*/ T24 w 242"/>
                              <a:gd name="T26" fmla="+- 0 483 315"/>
                              <a:gd name="T27" fmla="*/ 483 h 690"/>
                              <a:gd name="T28" fmla="+- 0 6015 6014"/>
                              <a:gd name="T29" fmla="*/ T28 w 242"/>
                              <a:gd name="T30" fmla="+- 0 502 315"/>
                              <a:gd name="T31" fmla="*/ 502 h 690"/>
                              <a:gd name="T32" fmla="+- 0 6015 6014"/>
                              <a:gd name="T33" fmla="*/ T32 w 242"/>
                              <a:gd name="T34" fmla="+- 0 525 315"/>
                              <a:gd name="T35" fmla="*/ 525 h 690"/>
                              <a:gd name="T36" fmla="+- 0 6045 6014"/>
                              <a:gd name="T37" fmla="*/ T36 w 242"/>
                              <a:gd name="T38" fmla="+- 0 573 315"/>
                              <a:gd name="T39" fmla="*/ 573 h 690"/>
                              <a:gd name="T40" fmla="+- 0 6084 6014"/>
                              <a:gd name="T41" fmla="*/ T40 w 242"/>
                              <a:gd name="T42" fmla="+- 0 613 315"/>
                              <a:gd name="T43" fmla="*/ 613 h 690"/>
                              <a:gd name="T44" fmla="+- 0 6118 6014"/>
                              <a:gd name="T45" fmla="*/ T44 w 242"/>
                              <a:gd name="T46" fmla="+- 0 650 315"/>
                              <a:gd name="T47" fmla="*/ 650 h 690"/>
                              <a:gd name="T48" fmla="+- 0 6135 6014"/>
                              <a:gd name="T49" fmla="*/ T48 w 242"/>
                              <a:gd name="T50" fmla="+- 0 671 315"/>
                              <a:gd name="T51" fmla="*/ 671 h 690"/>
                              <a:gd name="T52" fmla="+- 0 6148 6014"/>
                              <a:gd name="T53" fmla="*/ T52 w 242"/>
                              <a:gd name="T54" fmla="+- 0 688 315"/>
                              <a:gd name="T55" fmla="*/ 688 h 690"/>
                              <a:gd name="T56" fmla="+- 0 6096 6014"/>
                              <a:gd name="T57" fmla="*/ T56 w 242"/>
                              <a:gd name="T58" fmla="+- 0 748 315"/>
                              <a:gd name="T59" fmla="*/ 748 h 690"/>
                              <a:gd name="T60" fmla="+- 0 6076 6014"/>
                              <a:gd name="T61" fmla="*/ T60 w 242"/>
                              <a:gd name="T62" fmla="+- 0 772 315"/>
                              <a:gd name="T63" fmla="*/ 772 h 690"/>
                              <a:gd name="T64" fmla="+- 0 6052 6014"/>
                              <a:gd name="T65" fmla="*/ T64 w 242"/>
                              <a:gd name="T66" fmla="+- 0 795 315"/>
                              <a:gd name="T67" fmla="*/ 795 h 690"/>
                              <a:gd name="T68" fmla="+- 0 6039 6014"/>
                              <a:gd name="T69" fmla="*/ T68 w 242"/>
                              <a:gd name="T70" fmla="+- 0 832 315"/>
                              <a:gd name="T71" fmla="*/ 832 h 690"/>
                              <a:gd name="T72" fmla="+- 0 6048 6014"/>
                              <a:gd name="T73" fmla="*/ T72 w 242"/>
                              <a:gd name="T74" fmla="+- 0 870 315"/>
                              <a:gd name="T75" fmla="*/ 870 h 690"/>
                              <a:gd name="T76" fmla="+- 0 6066 6014"/>
                              <a:gd name="T77" fmla="*/ T76 w 242"/>
                              <a:gd name="T78" fmla="+- 0 896 315"/>
                              <a:gd name="T79" fmla="*/ 896 h 690"/>
                              <a:gd name="T80" fmla="+- 0 6086 6014"/>
                              <a:gd name="T81" fmla="*/ T80 w 242"/>
                              <a:gd name="T82" fmla="+- 0 917 315"/>
                              <a:gd name="T83" fmla="*/ 917 h 690"/>
                              <a:gd name="T84" fmla="+- 0 6097 6014"/>
                              <a:gd name="T85" fmla="*/ T84 w 242"/>
                              <a:gd name="T86" fmla="+- 0 936 315"/>
                              <a:gd name="T87" fmla="*/ 936 h 690"/>
                              <a:gd name="T88" fmla="+- 0 6115 6014"/>
                              <a:gd name="T89" fmla="*/ T88 w 242"/>
                              <a:gd name="T90" fmla="+- 0 959 315"/>
                              <a:gd name="T91" fmla="*/ 959 h 690"/>
                              <a:gd name="T92" fmla="+- 0 6133 6014"/>
                              <a:gd name="T93" fmla="*/ T92 w 242"/>
                              <a:gd name="T94" fmla="+- 0 982 315"/>
                              <a:gd name="T95" fmla="*/ 982 h 690"/>
                              <a:gd name="T96" fmla="+- 0 6142 6014"/>
                              <a:gd name="T97" fmla="*/ T96 w 242"/>
                              <a:gd name="T98" fmla="+- 0 997 315"/>
                              <a:gd name="T99" fmla="*/ 997 h 690"/>
                              <a:gd name="T100" fmla="+- 0 6255 6014"/>
                              <a:gd name="T101" fmla="*/ T100 w 242"/>
                              <a:gd name="T102" fmla="+- 0 1002 315"/>
                              <a:gd name="T103" fmla="*/ 1002 h 690"/>
                              <a:gd name="T104" fmla="+- 0 6239 6014"/>
                              <a:gd name="T105" fmla="*/ T104 w 242"/>
                              <a:gd name="T106" fmla="+- 0 977 315"/>
                              <a:gd name="T107" fmla="*/ 977 h 690"/>
                              <a:gd name="T108" fmla="+- 0 6219 6014"/>
                              <a:gd name="T109" fmla="*/ T108 w 242"/>
                              <a:gd name="T110" fmla="+- 0 945 315"/>
                              <a:gd name="T111" fmla="*/ 945 h 690"/>
                              <a:gd name="T112" fmla="+- 0 6198 6014"/>
                              <a:gd name="T113" fmla="*/ T112 w 242"/>
                              <a:gd name="T114" fmla="+- 0 911 315"/>
                              <a:gd name="T115" fmla="*/ 911 h 690"/>
                              <a:gd name="T116" fmla="+- 0 6172 6014"/>
                              <a:gd name="T117" fmla="*/ T116 w 242"/>
                              <a:gd name="T118" fmla="+- 0 878 315"/>
                              <a:gd name="T119" fmla="*/ 878 h 690"/>
                              <a:gd name="T120" fmla="+- 0 6154 6014"/>
                              <a:gd name="T121" fmla="*/ T120 w 242"/>
                              <a:gd name="T122" fmla="+- 0 854 315"/>
                              <a:gd name="T123" fmla="*/ 854 h 690"/>
                              <a:gd name="T124" fmla="+- 0 6144 6014"/>
                              <a:gd name="T125" fmla="*/ T124 w 242"/>
                              <a:gd name="T126" fmla="+- 0 838 315"/>
                              <a:gd name="T127" fmla="*/ 838 h 690"/>
                              <a:gd name="T128" fmla="+- 0 6177 6014"/>
                              <a:gd name="T129" fmla="*/ T128 w 242"/>
                              <a:gd name="T130" fmla="+- 0 797 315"/>
                              <a:gd name="T131" fmla="*/ 797 h 690"/>
                              <a:gd name="T132" fmla="+- 0 6212 6014"/>
                              <a:gd name="T133" fmla="*/ T132 w 242"/>
                              <a:gd name="T134" fmla="+- 0 759 315"/>
                              <a:gd name="T135" fmla="*/ 759 h 690"/>
                              <a:gd name="T136" fmla="+- 0 6248 6014"/>
                              <a:gd name="T137" fmla="*/ T136 w 242"/>
                              <a:gd name="T138" fmla="+- 0 698 315"/>
                              <a:gd name="T139" fmla="*/ 698 h 690"/>
                              <a:gd name="T140" fmla="+- 0 6234 6014"/>
                              <a:gd name="T141" fmla="*/ T140 w 242"/>
                              <a:gd name="T142" fmla="+- 0 647 315"/>
                              <a:gd name="T143" fmla="*/ 647 h 690"/>
                              <a:gd name="T144" fmla="+- 0 6213 6014"/>
                              <a:gd name="T145" fmla="*/ T144 w 242"/>
                              <a:gd name="T146" fmla="+- 0 624 315"/>
                              <a:gd name="T147" fmla="*/ 624 h 690"/>
                              <a:gd name="T148" fmla="+- 0 6159 6014"/>
                              <a:gd name="T149" fmla="*/ T148 w 242"/>
                              <a:gd name="T150" fmla="+- 0 563 315"/>
                              <a:gd name="T151" fmla="*/ 563 h 690"/>
                              <a:gd name="T152" fmla="+- 0 6108 6014"/>
                              <a:gd name="T153" fmla="*/ T152 w 242"/>
                              <a:gd name="T154" fmla="+- 0 512 315"/>
                              <a:gd name="T155" fmla="*/ 512 h 690"/>
                              <a:gd name="T156" fmla="+- 0 6099 6014"/>
                              <a:gd name="T157" fmla="*/ T156 w 242"/>
                              <a:gd name="T158" fmla="+- 0 504 315"/>
                              <a:gd name="T159" fmla="*/ 504 h 690"/>
                              <a:gd name="T160" fmla="+- 0 6103 6014"/>
                              <a:gd name="T161" fmla="*/ T160 w 242"/>
                              <a:gd name="T162" fmla="+- 0 495 315"/>
                              <a:gd name="T163" fmla="*/ 495 h 690"/>
                              <a:gd name="T164" fmla="+- 0 6113 6014"/>
                              <a:gd name="T165" fmla="*/ T164 w 242"/>
                              <a:gd name="T166" fmla="+- 0 477 315"/>
                              <a:gd name="T167" fmla="*/ 477 h 690"/>
                              <a:gd name="T168" fmla="+- 0 6128 6014"/>
                              <a:gd name="T169" fmla="*/ T168 w 242"/>
                              <a:gd name="T170" fmla="+- 0 449 315"/>
                              <a:gd name="T171" fmla="*/ 449 h 690"/>
                              <a:gd name="T172" fmla="+- 0 6144 6014"/>
                              <a:gd name="T173" fmla="*/ T172 w 242"/>
                              <a:gd name="T174" fmla="+- 0 410 315"/>
                              <a:gd name="T175" fmla="*/ 410 h 690"/>
                              <a:gd name="T176" fmla="+- 0 6161 6014"/>
                              <a:gd name="T177" fmla="*/ T176 w 242"/>
                              <a:gd name="T178" fmla="+- 0 360 315"/>
                              <a:gd name="T179" fmla="*/ 360 h 690"/>
                              <a:gd name="T180" fmla="+- 0 6177 6014"/>
                              <a:gd name="T181" fmla="*/ T180 w 242"/>
                              <a:gd name="T182" fmla="+- 0 331 315"/>
                              <a:gd name="T183" fmla="*/ 331 h 690"/>
                              <a:gd name="T184" fmla="+- 0 6179 6014"/>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0"/>
                                </a:lnTo>
                                <a:lnTo>
                                  <a:pt x="90" y="16"/>
                                </a:lnTo>
                                <a:lnTo>
                                  <a:pt x="83" y="31"/>
                                </a:lnTo>
                                <a:lnTo>
                                  <a:pt x="77" y="48"/>
                                </a:lnTo>
                                <a:lnTo>
                                  <a:pt x="70" y="65"/>
                                </a:lnTo>
                                <a:lnTo>
                                  <a:pt x="63" y="79"/>
                                </a:lnTo>
                                <a:lnTo>
                                  <a:pt x="56" y="93"/>
                                </a:lnTo>
                                <a:lnTo>
                                  <a:pt x="49" y="106"/>
                                </a:lnTo>
                                <a:lnTo>
                                  <a:pt x="40" y="119"/>
                                </a:lnTo>
                                <a:lnTo>
                                  <a:pt x="33" y="131"/>
                                </a:lnTo>
                                <a:lnTo>
                                  <a:pt x="26" y="143"/>
                                </a:lnTo>
                                <a:lnTo>
                                  <a:pt x="18" y="156"/>
                                </a:lnTo>
                                <a:lnTo>
                                  <a:pt x="11" y="168"/>
                                </a:lnTo>
                                <a:lnTo>
                                  <a:pt x="5" y="177"/>
                                </a:lnTo>
                                <a:lnTo>
                                  <a:pt x="1" y="187"/>
                                </a:lnTo>
                                <a:lnTo>
                                  <a:pt x="0" y="199"/>
                                </a:lnTo>
                                <a:lnTo>
                                  <a:pt x="1" y="210"/>
                                </a:lnTo>
                                <a:lnTo>
                                  <a:pt x="14" y="235"/>
                                </a:lnTo>
                                <a:lnTo>
                                  <a:pt x="31" y="258"/>
                                </a:lnTo>
                                <a:lnTo>
                                  <a:pt x="51" y="278"/>
                                </a:lnTo>
                                <a:lnTo>
                                  <a:pt x="70" y="298"/>
                                </a:lnTo>
                                <a:lnTo>
                                  <a:pt x="93" y="322"/>
                                </a:lnTo>
                                <a:lnTo>
                                  <a:pt x="104" y="335"/>
                                </a:lnTo>
                                <a:lnTo>
                                  <a:pt x="115" y="347"/>
                                </a:lnTo>
                                <a:lnTo>
                                  <a:pt x="121" y="356"/>
                                </a:lnTo>
                                <a:lnTo>
                                  <a:pt x="128" y="364"/>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3"/>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3"/>
                                </a:lnTo>
                                <a:lnTo>
                                  <a:pt x="184" y="596"/>
                                </a:lnTo>
                                <a:lnTo>
                                  <a:pt x="171" y="579"/>
                                </a:lnTo>
                                <a:lnTo>
                                  <a:pt x="158" y="563"/>
                                </a:lnTo>
                                <a:lnTo>
                                  <a:pt x="146" y="547"/>
                                </a:lnTo>
                                <a:lnTo>
                                  <a:pt x="140" y="539"/>
                                </a:lnTo>
                                <a:lnTo>
                                  <a:pt x="135" y="531"/>
                                </a:lnTo>
                                <a:lnTo>
                                  <a:pt x="130" y="523"/>
                                </a:lnTo>
                                <a:lnTo>
                                  <a:pt x="151" y="495"/>
                                </a:lnTo>
                                <a:lnTo>
                                  <a:pt x="163" y="482"/>
                                </a:lnTo>
                                <a:lnTo>
                                  <a:pt x="174" y="469"/>
                                </a:lnTo>
                                <a:lnTo>
                                  <a:pt x="198" y="444"/>
                                </a:lnTo>
                                <a:lnTo>
                                  <a:pt x="221" y="415"/>
                                </a:lnTo>
                                <a:lnTo>
                                  <a:pt x="234" y="383"/>
                                </a:lnTo>
                                <a:lnTo>
                                  <a:pt x="228" y="346"/>
                                </a:lnTo>
                                <a:lnTo>
                                  <a:pt x="220" y="332"/>
                                </a:lnTo>
                                <a:lnTo>
                                  <a:pt x="210" y="320"/>
                                </a:lnTo>
                                <a:lnTo>
                                  <a:pt x="199" y="309"/>
                                </a:lnTo>
                                <a:lnTo>
                                  <a:pt x="189" y="298"/>
                                </a:lnTo>
                                <a:lnTo>
                                  <a:pt x="145" y="248"/>
                                </a:lnTo>
                                <a:lnTo>
                                  <a:pt x="110" y="214"/>
                                </a:lnTo>
                                <a:lnTo>
                                  <a:pt x="94" y="197"/>
                                </a:lnTo>
                                <a:lnTo>
                                  <a:pt x="89" y="193"/>
                                </a:lnTo>
                                <a:lnTo>
                                  <a:pt x="85" y="189"/>
                                </a:lnTo>
                                <a:lnTo>
                                  <a:pt x="87" y="184"/>
                                </a:lnTo>
                                <a:lnTo>
                                  <a:pt x="89" y="180"/>
                                </a:lnTo>
                                <a:lnTo>
                                  <a:pt x="91" y="175"/>
                                </a:lnTo>
                                <a:lnTo>
                                  <a:pt x="99" y="162"/>
                                </a:lnTo>
                                <a:lnTo>
                                  <a:pt x="107" y="148"/>
                                </a:lnTo>
                                <a:lnTo>
                                  <a:pt x="114" y="134"/>
                                </a:lnTo>
                                <a:lnTo>
                                  <a:pt x="121" y="120"/>
                                </a:lnTo>
                                <a:lnTo>
                                  <a:pt x="130" y="95"/>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xmlns:w15="http://schemas.microsoft.com/office/word/2012/wordml">
            <w:pict>
              <v:group w14:anchorId="602D6C73" id="Group 550" o:spid="_x0000_s1026" style="position:absolute;margin-left:295.65pt;margin-top:15.75pt;width:20.4pt;height:34.5pt;z-index:251806720;mso-wrap-distance-left:0;mso-wrap-distance-right:0;mso-position-horizontal-relative:page" coordorigin="5913,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">
                <v:shape id="AutoShape 551" o:spid="_x0000_s1027" style="position:absolute;left:5913;top:316;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552" o:spid="_x0000_s1028" style="position:absolute;left:6013;top:314;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" path="m165,l98,,90,16,83,31,77,48,70,65,63,79,56,93r-7,13l40,119r-7,12l26,143r-8,13l11,168r-6,9l1,187,,199r1,11l14,235r17,23l51,278r19,20l93,322r11,13l115,347r6,9l128,364r6,9l91,420r-9,13l72,446,62,457,50,468,38,480r-7,14l25,517r1,20l34,555r12,18l52,581r7,7l72,602r6,10l83,621r9,12l101,644r10,11l119,667r5,7l128,682r5,8l241,687r-4,-6l225,662,215,646,205,630,195,613,184,596,171,579,158,563,146,547r-6,-8l135,531r-5,-8l151,495r12,-13l174,469r24,-25l221,415r13,-32l228,346r-8,-14l210,320,199,309,189,298,145,248,110,214,94,197r-5,-4l85,189r2,-5l89,180r2,-5l99,162r8,-14l114,134r7,-14l130,95r8,-25l147,45,159,23r4,-7l165,8r,-8xe" fillcolor="#bd2929" stroked="f">
                  <v:path arrowok="t" o:connecttype="custom" o:connectlocs="98,315;83,346;70,380;56,408;40,434;26,458;11,483;1,502;1,525;31,573;70,613;104,650;121,671;134,688;82,748;62,772;38,795;25,832;34,870;52,896;72,917;83,936;101,959;119,982;128,997;241,1002;225,977;205,945;184,911;158,878;140,854;130,838;163,797;198,759;234,698;220,647;199,624;145,563;94,512;85,504;89,495;99,477;114,449;130,410;147,360;163,331;165,315" o:connectangles="0,0,0,0,0,0,0,0,0,0,0,0,0,0,0,0,0,0,0,0,0,0,0,0,0,0,0,0,0,0,0,0,0,0,0,0,0,0,0,0,0,0,0,0,0,0,0"/>
                </v:shape>
                <w10:wrap type="topAndBottom" anchorx="page"/>
              </v:group>
            </w:pict>
          </mc:Fallback>
        </mc:AlternateContent>
      </w:r>
      <w:r w:rsidRPr="00506788">
        <w:rPr>
          <w:b/>
          <w:bCs/>
          <w:noProof/>
          <w:sz w:val="48"/>
          <w:szCs w:val="48"/>
        </w:rPr>
        <mc:AlternateContent>
          <mc:Choice Requires="wpg">
            <w:drawing>
              <wp:anchor distT="0" distB="0" distL="0" distR="0" simplePos="0" relativeHeight="251807744" behindDoc="0" locked="0" layoutInCell="1" allowOverlap="1" wp14:anchorId="2B4CFF9A" wp14:editId="43F68ACA">
                <wp:simplePos x="0" y="0"/>
                <wp:positionH relativeFrom="page">
                  <wp:posOffset>4067810</wp:posOffset>
                </wp:positionH>
                <wp:positionV relativeFrom="paragraph">
                  <wp:posOffset>200025</wp:posOffset>
                </wp:positionV>
                <wp:extent cx="259080" cy="438150"/>
                <wp:effectExtent l="635" t="6985" r="6985" b="2540"/>
                <wp:wrapTopAndBottom/>
                <wp:docPr id="182" name="Group 5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6406" y="315"/>
                          <a:chExt cx="408" cy="690"/>
                        </a:xfrm>
                      </wpg:grpSpPr>
                      <wps:wsp>
                        <wps:cNvPr id="183" name="AutoShape 554"/>
                        <wps:cNvSpPr>
                          <a:spLocks/>
                        </wps:cNvSpPr>
                        <wps:spPr bwMode="auto">
                          <a:xfrm>
                            <a:off x="6406" y="316"/>
                            <a:ext cx="408" cy="687"/>
                          </a:xfrm>
                          <a:custGeom>
                            <a:avLst/>
                            <a:gdLst>
                              <a:gd name="T0" fmla="+- 0 6716 6406"/>
                              <a:gd name="T1" fmla="*/ T0 w 408"/>
                              <a:gd name="T2" fmla="+- 0 317 316"/>
                              <a:gd name="T3" fmla="*/ 317 h 687"/>
                              <a:gd name="T4" fmla="+- 0 6676 6406"/>
                              <a:gd name="T5" fmla="*/ T4 w 408"/>
                              <a:gd name="T6" fmla="+- 0 318 316"/>
                              <a:gd name="T7" fmla="*/ 318 h 687"/>
                              <a:gd name="T8" fmla="+- 0 6406 6406"/>
                              <a:gd name="T9" fmla="*/ T8 w 408"/>
                              <a:gd name="T10" fmla="+- 0 323 316"/>
                              <a:gd name="T11" fmla="*/ 323 h 687"/>
                              <a:gd name="T12" fmla="+- 0 6408 6406"/>
                              <a:gd name="T13" fmla="*/ T12 w 408"/>
                              <a:gd name="T14" fmla="+- 0 443 316"/>
                              <a:gd name="T15" fmla="*/ 443 h 687"/>
                              <a:gd name="T16" fmla="+- 0 6408 6406"/>
                              <a:gd name="T17" fmla="*/ T16 w 408"/>
                              <a:gd name="T18" fmla="+- 0 494 316"/>
                              <a:gd name="T19" fmla="*/ 494 h 687"/>
                              <a:gd name="T20" fmla="+- 0 6406 6406"/>
                              <a:gd name="T21" fmla="*/ T20 w 408"/>
                              <a:gd name="T22" fmla="+- 0 575 316"/>
                              <a:gd name="T23" fmla="*/ 575 h 687"/>
                              <a:gd name="T24" fmla="+- 0 6406 6406"/>
                              <a:gd name="T25" fmla="*/ T24 w 408"/>
                              <a:gd name="T26" fmla="+- 0 656 316"/>
                              <a:gd name="T27" fmla="*/ 656 h 687"/>
                              <a:gd name="T28" fmla="+- 0 6407 6406"/>
                              <a:gd name="T29" fmla="*/ T28 w 408"/>
                              <a:gd name="T30" fmla="+- 0 757 316"/>
                              <a:gd name="T31" fmla="*/ 757 h 687"/>
                              <a:gd name="T32" fmla="+- 0 6406 6406"/>
                              <a:gd name="T33" fmla="*/ T32 w 408"/>
                              <a:gd name="T34" fmla="+- 0 813 316"/>
                              <a:gd name="T35" fmla="*/ 813 h 687"/>
                              <a:gd name="T36" fmla="+- 0 6407 6406"/>
                              <a:gd name="T37" fmla="*/ T36 w 408"/>
                              <a:gd name="T38" fmla="+- 0 896 316"/>
                              <a:gd name="T39" fmla="*/ 896 h 687"/>
                              <a:gd name="T40" fmla="+- 0 6409 6406"/>
                              <a:gd name="T41" fmla="*/ T40 w 408"/>
                              <a:gd name="T42" fmla="+- 0 960 316"/>
                              <a:gd name="T43" fmla="*/ 960 h 687"/>
                              <a:gd name="T44" fmla="+- 0 6423 6406"/>
                              <a:gd name="T45" fmla="*/ T44 w 408"/>
                              <a:gd name="T46" fmla="+- 0 991 316"/>
                              <a:gd name="T47" fmla="*/ 991 h 687"/>
                              <a:gd name="T48" fmla="+- 0 6463 6406"/>
                              <a:gd name="T49" fmla="*/ T48 w 408"/>
                              <a:gd name="T50" fmla="+- 0 997 316"/>
                              <a:gd name="T51" fmla="*/ 997 h 687"/>
                              <a:gd name="T52" fmla="+- 0 6531 6406"/>
                              <a:gd name="T53" fmla="*/ T52 w 408"/>
                              <a:gd name="T54" fmla="+- 0 1002 316"/>
                              <a:gd name="T55" fmla="*/ 1002 h 687"/>
                              <a:gd name="T56" fmla="+- 0 6586 6406"/>
                              <a:gd name="T57" fmla="*/ T56 w 408"/>
                              <a:gd name="T58" fmla="+- 0 1003 316"/>
                              <a:gd name="T59" fmla="*/ 1003 h 687"/>
                              <a:gd name="T60" fmla="+- 0 6650 6406"/>
                              <a:gd name="T61" fmla="*/ T60 w 408"/>
                              <a:gd name="T62" fmla="+- 0 1002 316"/>
                              <a:gd name="T63" fmla="*/ 1002 h 687"/>
                              <a:gd name="T64" fmla="+- 0 6811 6406"/>
                              <a:gd name="T65" fmla="*/ T64 w 408"/>
                              <a:gd name="T66" fmla="+- 0 968 316"/>
                              <a:gd name="T67" fmla="*/ 968 h 687"/>
                              <a:gd name="T68" fmla="+- 0 6813 6406"/>
                              <a:gd name="T69" fmla="*/ T68 w 408"/>
                              <a:gd name="T70" fmla="+- 0 936 316"/>
                              <a:gd name="T71" fmla="*/ 936 h 687"/>
                              <a:gd name="T72" fmla="+- 0 6812 6406"/>
                              <a:gd name="T73" fmla="*/ T72 w 408"/>
                              <a:gd name="T74" fmla="+- 0 896 316"/>
                              <a:gd name="T75" fmla="*/ 896 h 687"/>
                              <a:gd name="T76" fmla="+- 0 6810 6406"/>
                              <a:gd name="T77" fmla="*/ T76 w 408"/>
                              <a:gd name="T78" fmla="+- 0 826 316"/>
                              <a:gd name="T79" fmla="*/ 826 h 687"/>
                              <a:gd name="T80" fmla="+- 0 6809 6406"/>
                              <a:gd name="T81" fmla="*/ T80 w 408"/>
                              <a:gd name="T82" fmla="+- 0 774 316"/>
                              <a:gd name="T83" fmla="*/ 774 h 687"/>
                              <a:gd name="T84" fmla="+- 0 6809 6406"/>
                              <a:gd name="T85" fmla="*/ T84 w 408"/>
                              <a:gd name="T86" fmla="+- 0 692 316"/>
                              <a:gd name="T87" fmla="*/ 692 h 687"/>
                              <a:gd name="T88" fmla="+- 0 6808 6406"/>
                              <a:gd name="T89" fmla="*/ T88 w 408"/>
                              <a:gd name="T90" fmla="+- 0 612 316"/>
                              <a:gd name="T91" fmla="*/ 612 h 687"/>
                              <a:gd name="T92" fmla="+- 0 6706 6406"/>
                              <a:gd name="T93" fmla="*/ T92 w 408"/>
                              <a:gd name="T94" fmla="+- 0 610 316"/>
                              <a:gd name="T95" fmla="*/ 610 h 687"/>
                              <a:gd name="T96" fmla="+- 0 6706 6406"/>
                              <a:gd name="T97" fmla="*/ T96 w 408"/>
                              <a:gd name="T98" fmla="+- 0 609 316"/>
                              <a:gd name="T99" fmla="*/ 609 h 687"/>
                              <a:gd name="T100" fmla="+- 0 6808 6406"/>
                              <a:gd name="T101" fmla="*/ T100 w 408"/>
                              <a:gd name="T102" fmla="+- 0 608 316"/>
                              <a:gd name="T103" fmla="*/ 608 h 687"/>
                              <a:gd name="T104" fmla="+- 0 6806 6406"/>
                              <a:gd name="T105" fmla="*/ T104 w 408"/>
                              <a:gd name="T106" fmla="+- 0 506 316"/>
                              <a:gd name="T107" fmla="*/ 506 h 687"/>
                              <a:gd name="T108" fmla="+- 0 6805 6406"/>
                              <a:gd name="T109" fmla="*/ T108 w 408"/>
                              <a:gd name="T110" fmla="+- 0 481 316"/>
                              <a:gd name="T111" fmla="*/ 481 h 687"/>
                              <a:gd name="T112" fmla="+- 0 6804 6406"/>
                              <a:gd name="T113" fmla="*/ T112 w 408"/>
                              <a:gd name="T114" fmla="+- 0 453 316"/>
                              <a:gd name="T115" fmla="*/ 453 h 687"/>
                              <a:gd name="T116" fmla="+- 0 6797 6406"/>
                              <a:gd name="T117" fmla="*/ T116 w 408"/>
                              <a:gd name="T118" fmla="+- 0 321 316"/>
                              <a:gd name="T119" fmla="*/ 321 h 687"/>
                              <a:gd name="T120" fmla="+- 0 6772 6406"/>
                              <a:gd name="T121" fmla="*/ T120 w 408"/>
                              <a:gd name="T122" fmla="+- 0 318 316"/>
                              <a:gd name="T123" fmla="*/ 318 h 687"/>
                              <a:gd name="T124" fmla="+- 0 6756 6406"/>
                              <a:gd name="T125" fmla="*/ T124 w 408"/>
                              <a:gd name="T126" fmla="+- 0 317 316"/>
                              <a:gd name="T127" fmla="*/ 317 h 687"/>
                              <a:gd name="T128" fmla="+- 0 6808 6406"/>
                              <a:gd name="T129" fmla="*/ T128 w 408"/>
                              <a:gd name="T130" fmla="+- 0 608 316"/>
                              <a:gd name="T131" fmla="*/ 608 h 687"/>
                              <a:gd name="T132" fmla="+- 0 6706 6406"/>
                              <a:gd name="T133" fmla="*/ T132 w 408"/>
                              <a:gd name="T134" fmla="+- 0 612 316"/>
                              <a:gd name="T135" fmla="*/ 612 h 687"/>
                              <a:gd name="T136" fmla="+- 0 6808 6406"/>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 name="Freeform 555"/>
                        <wps:cNvSpPr>
                          <a:spLocks/>
                        </wps:cNvSpPr>
                        <wps:spPr bwMode="auto">
                          <a:xfrm>
                            <a:off x="6506" y="314"/>
                            <a:ext cx="242" cy="690"/>
                          </a:xfrm>
                          <a:custGeom>
                            <a:avLst/>
                            <a:gdLst>
                              <a:gd name="T0" fmla="+- 0 6605 6507"/>
                              <a:gd name="T1" fmla="*/ T0 w 242"/>
                              <a:gd name="T2" fmla="+- 0 315 315"/>
                              <a:gd name="T3" fmla="*/ 315 h 690"/>
                              <a:gd name="T4" fmla="+- 0 6590 6507"/>
                              <a:gd name="T5" fmla="*/ T4 w 242"/>
                              <a:gd name="T6" fmla="+- 0 346 315"/>
                              <a:gd name="T7" fmla="*/ 346 h 690"/>
                              <a:gd name="T8" fmla="+- 0 6577 6507"/>
                              <a:gd name="T9" fmla="*/ T8 w 242"/>
                              <a:gd name="T10" fmla="+- 0 380 315"/>
                              <a:gd name="T11" fmla="*/ 380 h 690"/>
                              <a:gd name="T12" fmla="+- 0 6563 6507"/>
                              <a:gd name="T13" fmla="*/ T12 w 242"/>
                              <a:gd name="T14" fmla="+- 0 408 315"/>
                              <a:gd name="T15" fmla="*/ 408 h 690"/>
                              <a:gd name="T16" fmla="+- 0 6547 6507"/>
                              <a:gd name="T17" fmla="*/ T16 w 242"/>
                              <a:gd name="T18" fmla="+- 0 434 315"/>
                              <a:gd name="T19" fmla="*/ 434 h 690"/>
                              <a:gd name="T20" fmla="+- 0 6533 6507"/>
                              <a:gd name="T21" fmla="*/ T20 w 242"/>
                              <a:gd name="T22" fmla="+- 0 458 315"/>
                              <a:gd name="T23" fmla="*/ 458 h 690"/>
                              <a:gd name="T24" fmla="+- 0 6518 6507"/>
                              <a:gd name="T25" fmla="*/ T24 w 242"/>
                              <a:gd name="T26" fmla="+- 0 483 315"/>
                              <a:gd name="T27" fmla="*/ 483 h 690"/>
                              <a:gd name="T28" fmla="+- 0 6508 6507"/>
                              <a:gd name="T29" fmla="*/ T28 w 242"/>
                              <a:gd name="T30" fmla="+- 0 502 315"/>
                              <a:gd name="T31" fmla="*/ 502 h 690"/>
                              <a:gd name="T32" fmla="+- 0 6508 6507"/>
                              <a:gd name="T33" fmla="*/ T32 w 242"/>
                              <a:gd name="T34" fmla="+- 0 525 315"/>
                              <a:gd name="T35" fmla="*/ 525 h 690"/>
                              <a:gd name="T36" fmla="+- 0 6538 6507"/>
                              <a:gd name="T37" fmla="*/ T36 w 242"/>
                              <a:gd name="T38" fmla="+- 0 573 315"/>
                              <a:gd name="T39" fmla="*/ 573 h 690"/>
                              <a:gd name="T40" fmla="+- 0 6577 6507"/>
                              <a:gd name="T41" fmla="*/ T40 w 242"/>
                              <a:gd name="T42" fmla="+- 0 613 315"/>
                              <a:gd name="T43" fmla="*/ 613 h 690"/>
                              <a:gd name="T44" fmla="+- 0 6611 6507"/>
                              <a:gd name="T45" fmla="*/ T44 w 242"/>
                              <a:gd name="T46" fmla="+- 0 650 315"/>
                              <a:gd name="T47" fmla="*/ 650 h 690"/>
                              <a:gd name="T48" fmla="+- 0 6628 6507"/>
                              <a:gd name="T49" fmla="*/ T48 w 242"/>
                              <a:gd name="T50" fmla="+- 0 671 315"/>
                              <a:gd name="T51" fmla="*/ 671 h 690"/>
                              <a:gd name="T52" fmla="+- 0 6641 6507"/>
                              <a:gd name="T53" fmla="*/ T52 w 242"/>
                              <a:gd name="T54" fmla="+- 0 688 315"/>
                              <a:gd name="T55" fmla="*/ 688 h 690"/>
                              <a:gd name="T56" fmla="+- 0 6589 6507"/>
                              <a:gd name="T57" fmla="*/ T56 w 242"/>
                              <a:gd name="T58" fmla="+- 0 748 315"/>
                              <a:gd name="T59" fmla="*/ 748 h 690"/>
                              <a:gd name="T60" fmla="+- 0 6569 6507"/>
                              <a:gd name="T61" fmla="*/ T60 w 242"/>
                              <a:gd name="T62" fmla="+- 0 772 315"/>
                              <a:gd name="T63" fmla="*/ 772 h 690"/>
                              <a:gd name="T64" fmla="+- 0 6545 6507"/>
                              <a:gd name="T65" fmla="*/ T64 w 242"/>
                              <a:gd name="T66" fmla="+- 0 795 315"/>
                              <a:gd name="T67" fmla="*/ 795 h 690"/>
                              <a:gd name="T68" fmla="+- 0 6532 6507"/>
                              <a:gd name="T69" fmla="*/ T68 w 242"/>
                              <a:gd name="T70" fmla="+- 0 832 315"/>
                              <a:gd name="T71" fmla="*/ 832 h 690"/>
                              <a:gd name="T72" fmla="+- 0 6541 6507"/>
                              <a:gd name="T73" fmla="*/ T72 w 242"/>
                              <a:gd name="T74" fmla="+- 0 870 315"/>
                              <a:gd name="T75" fmla="*/ 870 h 690"/>
                              <a:gd name="T76" fmla="+- 0 6559 6507"/>
                              <a:gd name="T77" fmla="*/ T76 w 242"/>
                              <a:gd name="T78" fmla="+- 0 896 315"/>
                              <a:gd name="T79" fmla="*/ 896 h 690"/>
                              <a:gd name="T80" fmla="+- 0 6579 6507"/>
                              <a:gd name="T81" fmla="*/ T80 w 242"/>
                              <a:gd name="T82" fmla="+- 0 917 315"/>
                              <a:gd name="T83" fmla="*/ 917 h 690"/>
                              <a:gd name="T84" fmla="+- 0 6590 6507"/>
                              <a:gd name="T85" fmla="*/ T84 w 242"/>
                              <a:gd name="T86" fmla="+- 0 936 315"/>
                              <a:gd name="T87" fmla="*/ 936 h 690"/>
                              <a:gd name="T88" fmla="+- 0 6608 6507"/>
                              <a:gd name="T89" fmla="*/ T88 w 242"/>
                              <a:gd name="T90" fmla="+- 0 959 315"/>
                              <a:gd name="T91" fmla="*/ 959 h 690"/>
                              <a:gd name="T92" fmla="+- 0 6626 6507"/>
                              <a:gd name="T93" fmla="*/ T92 w 242"/>
                              <a:gd name="T94" fmla="+- 0 982 315"/>
                              <a:gd name="T95" fmla="*/ 982 h 690"/>
                              <a:gd name="T96" fmla="+- 0 6635 6507"/>
                              <a:gd name="T97" fmla="*/ T96 w 242"/>
                              <a:gd name="T98" fmla="+- 0 997 315"/>
                              <a:gd name="T99" fmla="*/ 997 h 690"/>
                              <a:gd name="T100" fmla="+- 0 6748 6507"/>
                              <a:gd name="T101" fmla="*/ T100 w 242"/>
                              <a:gd name="T102" fmla="+- 0 1002 315"/>
                              <a:gd name="T103" fmla="*/ 1002 h 690"/>
                              <a:gd name="T104" fmla="+- 0 6732 6507"/>
                              <a:gd name="T105" fmla="*/ T104 w 242"/>
                              <a:gd name="T106" fmla="+- 0 977 315"/>
                              <a:gd name="T107" fmla="*/ 977 h 690"/>
                              <a:gd name="T108" fmla="+- 0 6712 6507"/>
                              <a:gd name="T109" fmla="*/ T108 w 242"/>
                              <a:gd name="T110" fmla="+- 0 945 315"/>
                              <a:gd name="T111" fmla="*/ 945 h 690"/>
                              <a:gd name="T112" fmla="+- 0 6691 6507"/>
                              <a:gd name="T113" fmla="*/ T112 w 242"/>
                              <a:gd name="T114" fmla="+- 0 911 315"/>
                              <a:gd name="T115" fmla="*/ 911 h 690"/>
                              <a:gd name="T116" fmla="+- 0 6665 6507"/>
                              <a:gd name="T117" fmla="*/ T116 w 242"/>
                              <a:gd name="T118" fmla="+- 0 878 315"/>
                              <a:gd name="T119" fmla="*/ 878 h 690"/>
                              <a:gd name="T120" fmla="+- 0 6647 6507"/>
                              <a:gd name="T121" fmla="*/ T120 w 242"/>
                              <a:gd name="T122" fmla="+- 0 854 315"/>
                              <a:gd name="T123" fmla="*/ 854 h 690"/>
                              <a:gd name="T124" fmla="+- 0 6637 6507"/>
                              <a:gd name="T125" fmla="*/ T124 w 242"/>
                              <a:gd name="T126" fmla="+- 0 838 315"/>
                              <a:gd name="T127" fmla="*/ 838 h 690"/>
                              <a:gd name="T128" fmla="+- 0 6670 6507"/>
                              <a:gd name="T129" fmla="*/ T128 w 242"/>
                              <a:gd name="T130" fmla="+- 0 797 315"/>
                              <a:gd name="T131" fmla="*/ 797 h 690"/>
                              <a:gd name="T132" fmla="+- 0 6705 6507"/>
                              <a:gd name="T133" fmla="*/ T132 w 242"/>
                              <a:gd name="T134" fmla="+- 0 759 315"/>
                              <a:gd name="T135" fmla="*/ 759 h 690"/>
                              <a:gd name="T136" fmla="+- 0 6741 6507"/>
                              <a:gd name="T137" fmla="*/ T136 w 242"/>
                              <a:gd name="T138" fmla="+- 0 698 315"/>
                              <a:gd name="T139" fmla="*/ 698 h 690"/>
                              <a:gd name="T140" fmla="+- 0 6727 6507"/>
                              <a:gd name="T141" fmla="*/ T140 w 242"/>
                              <a:gd name="T142" fmla="+- 0 647 315"/>
                              <a:gd name="T143" fmla="*/ 647 h 690"/>
                              <a:gd name="T144" fmla="+- 0 6706 6507"/>
                              <a:gd name="T145" fmla="*/ T144 w 242"/>
                              <a:gd name="T146" fmla="+- 0 624 315"/>
                              <a:gd name="T147" fmla="*/ 624 h 690"/>
                              <a:gd name="T148" fmla="+- 0 6652 6507"/>
                              <a:gd name="T149" fmla="*/ T148 w 242"/>
                              <a:gd name="T150" fmla="+- 0 563 315"/>
                              <a:gd name="T151" fmla="*/ 563 h 690"/>
                              <a:gd name="T152" fmla="+- 0 6601 6507"/>
                              <a:gd name="T153" fmla="*/ T152 w 242"/>
                              <a:gd name="T154" fmla="+- 0 512 315"/>
                              <a:gd name="T155" fmla="*/ 512 h 690"/>
                              <a:gd name="T156" fmla="+- 0 6592 6507"/>
                              <a:gd name="T157" fmla="*/ T156 w 242"/>
                              <a:gd name="T158" fmla="+- 0 504 315"/>
                              <a:gd name="T159" fmla="*/ 504 h 690"/>
                              <a:gd name="T160" fmla="+- 0 6596 6507"/>
                              <a:gd name="T161" fmla="*/ T160 w 242"/>
                              <a:gd name="T162" fmla="+- 0 495 315"/>
                              <a:gd name="T163" fmla="*/ 495 h 690"/>
                              <a:gd name="T164" fmla="+- 0 6606 6507"/>
                              <a:gd name="T165" fmla="*/ T164 w 242"/>
                              <a:gd name="T166" fmla="+- 0 477 315"/>
                              <a:gd name="T167" fmla="*/ 477 h 690"/>
                              <a:gd name="T168" fmla="+- 0 6621 6507"/>
                              <a:gd name="T169" fmla="*/ T168 w 242"/>
                              <a:gd name="T170" fmla="+- 0 449 315"/>
                              <a:gd name="T171" fmla="*/ 449 h 690"/>
                              <a:gd name="T172" fmla="+- 0 6637 6507"/>
                              <a:gd name="T173" fmla="*/ T172 w 242"/>
                              <a:gd name="T174" fmla="+- 0 410 315"/>
                              <a:gd name="T175" fmla="*/ 410 h 690"/>
                              <a:gd name="T176" fmla="+- 0 6654 6507"/>
                              <a:gd name="T177" fmla="*/ T176 w 242"/>
                              <a:gd name="T178" fmla="+- 0 360 315"/>
                              <a:gd name="T179" fmla="*/ 360 h 690"/>
                              <a:gd name="T180" fmla="+- 0 6670 6507"/>
                              <a:gd name="T181" fmla="*/ T180 w 242"/>
                              <a:gd name="T182" fmla="+- 0 331 315"/>
                              <a:gd name="T183" fmla="*/ 331 h 690"/>
                              <a:gd name="T184" fmla="+- 0 6672 6507"/>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0"/>
                                </a:lnTo>
                                <a:lnTo>
                                  <a:pt x="90" y="16"/>
                                </a:lnTo>
                                <a:lnTo>
                                  <a:pt x="83" y="31"/>
                                </a:lnTo>
                                <a:lnTo>
                                  <a:pt x="77" y="48"/>
                                </a:lnTo>
                                <a:lnTo>
                                  <a:pt x="70" y="65"/>
                                </a:lnTo>
                                <a:lnTo>
                                  <a:pt x="63" y="79"/>
                                </a:lnTo>
                                <a:lnTo>
                                  <a:pt x="56" y="93"/>
                                </a:lnTo>
                                <a:lnTo>
                                  <a:pt x="49" y="106"/>
                                </a:lnTo>
                                <a:lnTo>
                                  <a:pt x="40" y="119"/>
                                </a:lnTo>
                                <a:lnTo>
                                  <a:pt x="33" y="131"/>
                                </a:lnTo>
                                <a:lnTo>
                                  <a:pt x="26" y="143"/>
                                </a:lnTo>
                                <a:lnTo>
                                  <a:pt x="18" y="156"/>
                                </a:lnTo>
                                <a:lnTo>
                                  <a:pt x="11" y="168"/>
                                </a:lnTo>
                                <a:lnTo>
                                  <a:pt x="5" y="177"/>
                                </a:lnTo>
                                <a:lnTo>
                                  <a:pt x="1" y="187"/>
                                </a:lnTo>
                                <a:lnTo>
                                  <a:pt x="0" y="199"/>
                                </a:lnTo>
                                <a:lnTo>
                                  <a:pt x="1" y="210"/>
                                </a:lnTo>
                                <a:lnTo>
                                  <a:pt x="14" y="235"/>
                                </a:lnTo>
                                <a:lnTo>
                                  <a:pt x="31" y="258"/>
                                </a:lnTo>
                                <a:lnTo>
                                  <a:pt x="51" y="278"/>
                                </a:lnTo>
                                <a:lnTo>
                                  <a:pt x="70" y="298"/>
                                </a:lnTo>
                                <a:lnTo>
                                  <a:pt x="93" y="322"/>
                                </a:lnTo>
                                <a:lnTo>
                                  <a:pt x="104" y="335"/>
                                </a:lnTo>
                                <a:lnTo>
                                  <a:pt x="115" y="347"/>
                                </a:lnTo>
                                <a:lnTo>
                                  <a:pt x="121" y="356"/>
                                </a:lnTo>
                                <a:lnTo>
                                  <a:pt x="128" y="364"/>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3"/>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3"/>
                                </a:lnTo>
                                <a:lnTo>
                                  <a:pt x="184" y="596"/>
                                </a:lnTo>
                                <a:lnTo>
                                  <a:pt x="171" y="579"/>
                                </a:lnTo>
                                <a:lnTo>
                                  <a:pt x="158" y="563"/>
                                </a:lnTo>
                                <a:lnTo>
                                  <a:pt x="146" y="547"/>
                                </a:lnTo>
                                <a:lnTo>
                                  <a:pt x="140" y="539"/>
                                </a:lnTo>
                                <a:lnTo>
                                  <a:pt x="135" y="531"/>
                                </a:lnTo>
                                <a:lnTo>
                                  <a:pt x="130" y="523"/>
                                </a:lnTo>
                                <a:lnTo>
                                  <a:pt x="151" y="495"/>
                                </a:lnTo>
                                <a:lnTo>
                                  <a:pt x="163" y="482"/>
                                </a:lnTo>
                                <a:lnTo>
                                  <a:pt x="174" y="469"/>
                                </a:lnTo>
                                <a:lnTo>
                                  <a:pt x="198" y="444"/>
                                </a:lnTo>
                                <a:lnTo>
                                  <a:pt x="221" y="415"/>
                                </a:lnTo>
                                <a:lnTo>
                                  <a:pt x="234" y="383"/>
                                </a:lnTo>
                                <a:lnTo>
                                  <a:pt x="228" y="346"/>
                                </a:lnTo>
                                <a:lnTo>
                                  <a:pt x="220" y="332"/>
                                </a:lnTo>
                                <a:lnTo>
                                  <a:pt x="210" y="320"/>
                                </a:lnTo>
                                <a:lnTo>
                                  <a:pt x="199" y="309"/>
                                </a:lnTo>
                                <a:lnTo>
                                  <a:pt x="189" y="298"/>
                                </a:lnTo>
                                <a:lnTo>
                                  <a:pt x="145" y="248"/>
                                </a:lnTo>
                                <a:lnTo>
                                  <a:pt x="110" y="214"/>
                                </a:lnTo>
                                <a:lnTo>
                                  <a:pt x="94" y="197"/>
                                </a:lnTo>
                                <a:lnTo>
                                  <a:pt x="89" y="193"/>
                                </a:lnTo>
                                <a:lnTo>
                                  <a:pt x="85" y="189"/>
                                </a:lnTo>
                                <a:lnTo>
                                  <a:pt x="87" y="184"/>
                                </a:lnTo>
                                <a:lnTo>
                                  <a:pt x="89" y="180"/>
                                </a:lnTo>
                                <a:lnTo>
                                  <a:pt x="91" y="175"/>
                                </a:lnTo>
                                <a:lnTo>
                                  <a:pt x="99" y="162"/>
                                </a:lnTo>
                                <a:lnTo>
                                  <a:pt x="107" y="148"/>
                                </a:lnTo>
                                <a:lnTo>
                                  <a:pt x="114" y="134"/>
                                </a:lnTo>
                                <a:lnTo>
                                  <a:pt x="121" y="120"/>
                                </a:lnTo>
                                <a:lnTo>
                                  <a:pt x="130" y="95"/>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xmlns:w15="http://schemas.microsoft.com/office/word/2012/wordml">
            <w:pict>
              <v:group w14:anchorId="5B74F7A8" id="Group 553" o:spid="_x0000_s1026" style="position:absolute;margin-left:320.3pt;margin-top:15.75pt;width:20.4pt;height:34.5pt;z-index:251807744;mso-wrap-distance-left:0;mso-wrap-distance-right:0;mso-position-horizontal-relative:page" coordorigin="6406,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">
                <v:shape id="AutoShape 554" o:spid="_x0000_s1027" style="position:absolute;left:6406;top:316;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555" o:spid="_x0000_s1028" style="position:absolute;left:6506;top:314;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" path="m165,l98,,90,16,83,31,77,48,70,65,63,79,56,93r-7,13l40,119r-7,12l26,143r-8,13l11,168r-6,9l1,187,,199r1,11l14,235r17,23l51,278r19,20l93,322r11,13l115,347r6,9l128,364r6,9l91,420r-9,13l72,446,62,457,50,468,38,480r-7,14l25,517r1,20l34,555r12,18l52,581r7,7l72,602r6,10l83,621r9,12l101,644r10,11l119,667r5,7l128,682r5,8l241,687r-4,-6l225,662,215,646,205,630,195,613,184,596,171,579,158,563,146,547r-6,-8l135,531r-5,-8l151,495r12,-13l174,469r24,-25l221,415r13,-32l228,346r-8,-14l210,320,199,309,189,298,145,248,110,214,94,197r-5,-4l85,189r2,-5l89,180r2,-5l99,162r8,-14l114,134r7,-14l130,95r8,-25l147,45,159,23r4,-7l165,8r,-8xe" fillcolor="#bd2929" stroked="f">
                  <v:path arrowok="t" o:connecttype="custom" o:connectlocs="98,315;83,346;70,380;56,408;40,434;26,458;11,483;1,502;1,525;31,573;70,613;104,650;121,671;134,688;82,748;62,772;38,795;25,832;34,870;52,896;72,917;83,936;101,959;119,982;128,997;241,1002;225,977;205,945;184,911;158,878;140,854;130,838;163,797;198,759;234,698;220,647;199,624;145,563;94,512;85,504;89,495;99,477;114,449;130,410;147,360;163,331;165,315" o:connectangles="0,0,0,0,0,0,0,0,0,0,0,0,0,0,0,0,0,0,0,0,0,0,0,0,0,0,0,0,0,0,0,0,0,0,0,0,0,0,0,0,0,0,0,0,0,0,0"/>
                </v:shape>
                <w10:wrap type="topAndBottom" anchorx="page"/>
              </v:group>
            </w:pict>
          </mc:Fallback>
        </mc:AlternateContent>
      </w:r>
      <w:r w:rsidRPr="00506788">
        <w:rPr>
          <w:b/>
          <w:bCs/>
          <w:noProof/>
          <w:sz w:val="48"/>
          <w:szCs w:val="48"/>
        </w:rPr>
        <mc:AlternateContent>
          <mc:Choice Requires="wpg">
            <w:drawing>
              <wp:anchor distT="0" distB="0" distL="0" distR="0" simplePos="0" relativeHeight="251808768" behindDoc="0" locked="0" layoutInCell="1" allowOverlap="1" wp14:anchorId="64374B09" wp14:editId="38468870">
                <wp:simplePos x="0" y="0"/>
                <wp:positionH relativeFrom="page">
                  <wp:posOffset>4380865</wp:posOffset>
                </wp:positionH>
                <wp:positionV relativeFrom="paragraph">
                  <wp:posOffset>200025</wp:posOffset>
                </wp:positionV>
                <wp:extent cx="259080" cy="438150"/>
                <wp:effectExtent l="8890" t="6985" r="8255" b="2540"/>
                <wp:wrapTopAndBottom/>
                <wp:docPr id="179" name="Group 5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6899" y="315"/>
                          <a:chExt cx="408" cy="690"/>
                        </a:xfrm>
                      </wpg:grpSpPr>
                      <wps:wsp>
                        <wps:cNvPr id="180" name="AutoShape 557"/>
                        <wps:cNvSpPr>
                          <a:spLocks/>
                        </wps:cNvSpPr>
                        <wps:spPr bwMode="auto">
                          <a:xfrm>
                            <a:off x="6899" y="316"/>
                            <a:ext cx="408" cy="687"/>
                          </a:xfrm>
                          <a:custGeom>
                            <a:avLst/>
                            <a:gdLst>
                              <a:gd name="T0" fmla="+- 0 7209 6899"/>
                              <a:gd name="T1" fmla="*/ T0 w 408"/>
                              <a:gd name="T2" fmla="+- 0 317 316"/>
                              <a:gd name="T3" fmla="*/ 317 h 687"/>
                              <a:gd name="T4" fmla="+- 0 7169 6899"/>
                              <a:gd name="T5" fmla="*/ T4 w 408"/>
                              <a:gd name="T6" fmla="+- 0 318 316"/>
                              <a:gd name="T7" fmla="*/ 318 h 687"/>
                              <a:gd name="T8" fmla="+- 0 6899 6899"/>
                              <a:gd name="T9" fmla="*/ T8 w 408"/>
                              <a:gd name="T10" fmla="+- 0 323 316"/>
                              <a:gd name="T11" fmla="*/ 323 h 687"/>
                              <a:gd name="T12" fmla="+- 0 6901 6899"/>
                              <a:gd name="T13" fmla="*/ T12 w 408"/>
                              <a:gd name="T14" fmla="+- 0 443 316"/>
                              <a:gd name="T15" fmla="*/ 443 h 687"/>
                              <a:gd name="T16" fmla="+- 0 6901 6899"/>
                              <a:gd name="T17" fmla="*/ T16 w 408"/>
                              <a:gd name="T18" fmla="+- 0 494 316"/>
                              <a:gd name="T19" fmla="*/ 494 h 687"/>
                              <a:gd name="T20" fmla="+- 0 6899 6899"/>
                              <a:gd name="T21" fmla="*/ T20 w 408"/>
                              <a:gd name="T22" fmla="+- 0 575 316"/>
                              <a:gd name="T23" fmla="*/ 575 h 687"/>
                              <a:gd name="T24" fmla="+- 0 6899 6899"/>
                              <a:gd name="T25" fmla="*/ T24 w 408"/>
                              <a:gd name="T26" fmla="+- 0 656 316"/>
                              <a:gd name="T27" fmla="*/ 656 h 687"/>
                              <a:gd name="T28" fmla="+- 0 6900 6899"/>
                              <a:gd name="T29" fmla="*/ T28 w 408"/>
                              <a:gd name="T30" fmla="+- 0 757 316"/>
                              <a:gd name="T31" fmla="*/ 757 h 687"/>
                              <a:gd name="T32" fmla="+- 0 6899 6899"/>
                              <a:gd name="T33" fmla="*/ T32 w 408"/>
                              <a:gd name="T34" fmla="+- 0 813 316"/>
                              <a:gd name="T35" fmla="*/ 813 h 687"/>
                              <a:gd name="T36" fmla="+- 0 6900 6899"/>
                              <a:gd name="T37" fmla="*/ T36 w 408"/>
                              <a:gd name="T38" fmla="+- 0 896 316"/>
                              <a:gd name="T39" fmla="*/ 896 h 687"/>
                              <a:gd name="T40" fmla="+- 0 6902 6899"/>
                              <a:gd name="T41" fmla="*/ T40 w 408"/>
                              <a:gd name="T42" fmla="+- 0 960 316"/>
                              <a:gd name="T43" fmla="*/ 960 h 687"/>
                              <a:gd name="T44" fmla="+- 0 6916 6899"/>
                              <a:gd name="T45" fmla="*/ T44 w 408"/>
                              <a:gd name="T46" fmla="+- 0 991 316"/>
                              <a:gd name="T47" fmla="*/ 991 h 687"/>
                              <a:gd name="T48" fmla="+- 0 6956 6899"/>
                              <a:gd name="T49" fmla="*/ T48 w 408"/>
                              <a:gd name="T50" fmla="+- 0 997 316"/>
                              <a:gd name="T51" fmla="*/ 997 h 687"/>
                              <a:gd name="T52" fmla="+- 0 7024 6899"/>
                              <a:gd name="T53" fmla="*/ T52 w 408"/>
                              <a:gd name="T54" fmla="+- 0 1002 316"/>
                              <a:gd name="T55" fmla="*/ 1002 h 687"/>
                              <a:gd name="T56" fmla="+- 0 7079 6899"/>
                              <a:gd name="T57" fmla="*/ T56 w 408"/>
                              <a:gd name="T58" fmla="+- 0 1003 316"/>
                              <a:gd name="T59" fmla="*/ 1003 h 687"/>
                              <a:gd name="T60" fmla="+- 0 7143 6899"/>
                              <a:gd name="T61" fmla="*/ T60 w 408"/>
                              <a:gd name="T62" fmla="+- 0 1002 316"/>
                              <a:gd name="T63" fmla="*/ 1002 h 687"/>
                              <a:gd name="T64" fmla="+- 0 7304 6899"/>
                              <a:gd name="T65" fmla="*/ T64 w 408"/>
                              <a:gd name="T66" fmla="+- 0 968 316"/>
                              <a:gd name="T67" fmla="*/ 968 h 687"/>
                              <a:gd name="T68" fmla="+- 0 7306 6899"/>
                              <a:gd name="T69" fmla="*/ T68 w 408"/>
                              <a:gd name="T70" fmla="+- 0 936 316"/>
                              <a:gd name="T71" fmla="*/ 936 h 687"/>
                              <a:gd name="T72" fmla="+- 0 7305 6899"/>
                              <a:gd name="T73" fmla="*/ T72 w 408"/>
                              <a:gd name="T74" fmla="+- 0 896 316"/>
                              <a:gd name="T75" fmla="*/ 896 h 687"/>
                              <a:gd name="T76" fmla="+- 0 7303 6899"/>
                              <a:gd name="T77" fmla="*/ T76 w 408"/>
                              <a:gd name="T78" fmla="+- 0 826 316"/>
                              <a:gd name="T79" fmla="*/ 826 h 687"/>
                              <a:gd name="T80" fmla="+- 0 7302 6899"/>
                              <a:gd name="T81" fmla="*/ T80 w 408"/>
                              <a:gd name="T82" fmla="+- 0 774 316"/>
                              <a:gd name="T83" fmla="*/ 774 h 687"/>
                              <a:gd name="T84" fmla="+- 0 7302 6899"/>
                              <a:gd name="T85" fmla="*/ T84 w 408"/>
                              <a:gd name="T86" fmla="+- 0 692 316"/>
                              <a:gd name="T87" fmla="*/ 692 h 687"/>
                              <a:gd name="T88" fmla="+- 0 7301 6899"/>
                              <a:gd name="T89" fmla="*/ T88 w 408"/>
                              <a:gd name="T90" fmla="+- 0 612 316"/>
                              <a:gd name="T91" fmla="*/ 612 h 687"/>
                              <a:gd name="T92" fmla="+- 0 7199 6899"/>
                              <a:gd name="T93" fmla="*/ T92 w 408"/>
                              <a:gd name="T94" fmla="+- 0 610 316"/>
                              <a:gd name="T95" fmla="*/ 610 h 687"/>
                              <a:gd name="T96" fmla="+- 0 7199 6899"/>
                              <a:gd name="T97" fmla="*/ T96 w 408"/>
                              <a:gd name="T98" fmla="+- 0 609 316"/>
                              <a:gd name="T99" fmla="*/ 609 h 687"/>
                              <a:gd name="T100" fmla="+- 0 7301 6899"/>
                              <a:gd name="T101" fmla="*/ T100 w 408"/>
                              <a:gd name="T102" fmla="+- 0 608 316"/>
                              <a:gd name="T103" fmla="*/ 608 h 687"/>
                              <a:gd name="T104" fmla="+- 0 7299 6899"/>
                              <a:gd name="T105" fmla="*/ T104 w 408"/>
                              <a:gd name="T106" fmla="+- 0 506 316"/>
                              <a:gd name="T107" fmla="*/ 506 h 687"/>
                              <a:gd name="T108" fmla="+- 0 7298 6899"/>
                              <a:gd name="T109" fmla="*/ T108 w 408"/>
                              <a:gd name="T110" fmla="+- 0 481 316"/>
                              <a:gd name="T111" fmla="*/ 481 h 687"/>
                              <a:gd name="T112" fmla="+- 0 7297 6899"/>
                              <a:gd name="T113" fmla="*/ T112 w 408"/>
                              <a:gd name="T114" fmla="+- 0 453 316"/>
                              <a:gd name="T115" fmla="*/ 453 h 687"/>
                              <a:gd name="T116" fmla="+- 0 7290 6899"/>
                              <a:gd name="T117" fmla="*/ T116 w 408"/>
                              <a:gd name="T118" fmla="+- 0 321 316"/>
                              <a:gd name="T119" fmla="*/ 321 h 687"/>
                              <a:gd name="T120" fmla="+- 0 7265 6899"/>
                              <a:gd name="T121" fmla="*/ T120 w 408"/>
                              <a:gd name="T122" fmla="+- 0 318 316"/>
                              <a:gd name="T123" fmla="*/ 318 h 687"/>
                              <a:gd name="T124" fmla="+- 0 7249 6899"/>
                              <a:gd name="T125" fmla="*/ T124 w 408"/>
                              <a:gd name="T126" fmla="+- 0 317 316"/>
                              <a:gd name="T127" fmla="*/ 317 h 687"/>
                              <a:gd name="T128" fmla="+- 0 7301 6899"/>
                              <a:gd name="T129" fmla="*/ T128 w 408"/>
                              <a:gd name="T130" fmla="+- 0 608 316"/>
                              <a:gd name="T131" fmla="*/ 608 h 687"/>
                              <a:gd name="T132" fmla="+- 0 7199 6899"/>
                              <a:gd name="T133" fmla="*/ T132 w 408"/>
                              <a:gd name="T134" fmla="+- 0 612 316"/>
                              <a:gd name="T135" fmla="*/ 612 h 687"/>
                              <a:gd name="T136" fmla="+- 0 7301 6899"/>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 name="Freeform 558"/>
                        <wps:cNvSpPr>
                          <a:spLocks/>
                        </wps:cNvSpPr>
                        <wps:spPr bwMode="auto">
                          <a:xfrm>
                            <a:off x="6999" y="314"/>
                            <a:ext cx="242" cy="690"/>
                          </a:xfrm>
                          <a:custGeom>
                            <a:avLst/>
                            <a:gdLst>
                              <a:gd name="T0" fmla="+- 0 7098 7000"/>
                              <a:gd name="T1" fmla="*/ T0 w 242"/>
                              <a:gd name="T2" fmla="+- 0 315 315"/>
                              <a:gd name="T3" fmla="*/ 315 h 690"/>
                              <a:gd name="T4" fmla="+- 0 7083 7000"/>
                              <a:gd name="T5" fmla="*/ T4 w 242"/>
                              <a:gd name="T6" fmla="+- 0 346 315"/>
                              <a:gd name="T7" fmla="*/ 346 h 690"/>
                              <a:gd name="T8" fmla="+- 0 7070 7000"/>
                              <a:gd name="T9" fmla="*/ T8 w 242"/>
                              <a:gd name="T10" fmla="+- 0 380 315"/>
                              <a:gd name="T11" fmla="*/ 380 h 690"/>
                              <a:gd name="T12" fmla="+- 0 7056 7000"/>
                              <a:gd name="T13" fmla="*/ T12 w 242"/>
                              <a:gd name="T14" fmla="+- 0 408 315"/>
                              <a:gd name="T15" fmla="*/ 408 h 690"/>
                              <a:gd name="T16" fmla="+- 0 7040 7000"/>
                              <a:gd name="T17" fmla="*/ T16 w 242"/>
                              <a:gd name="T18" fmla="+- 0 434 315"/>
                              <a:gd name="T19" fmla="*/ 434 h 690"/>
                              <a:gd name="T20" fmla="+- 0 7026 7000"/>
                              <a:gd name="T21" fmla="*/ T20 w 242"/>
                              <a:gd name="T22" fmla="+- 0 458 315"/>
                              <a:gd name="T23" fmla="*/ 458 h 690"/>
                              <a:gd name="T24" fmla="+- 0 7011 7000"/>
                              <a:gd name="T25" fmla="*/ T24 w 242"/>
                              <a:gd name="T26" fmla="+- 0 483 315"/>
                              <a:gd name="T27" fmla="*/ 483 h 690"/>
                              <a:gd name="T28" fmla="+- 0 7001 7000"/>
                              <a:gd name="T29" fmla="*/ T28 w 242"/>
                              <a:gd name="T30" fmla="+- 0 502 315"/>
                              <a:gd name="T31" fmla="*/ 502 h 690"/>
                              <a:gd name="T32" fmla="+- 0 7001 7000"/>
                              <a:gd name="T33" fmla="*/ T32 w 242"/>
                              <a:gd name="T34" fmla="+- 0 525 315"/>
                              <a:gd name="T35" fmla="*/ 525 h 690"/>
                              <a:gd name="T36" fmla="+- 0 7031 7000"/>
                              <a:gd name="T37" fmla="*/ T36 w 242"/>
                              <a:gd name="T38" fmla="+- 0 573 315"/>
                              <a:gd name="T39" fmla="*/ 573 h 690"/>
                              <a:gd name="T40" fmla="+- 0 7070 7000"/>
                              <a:gd name="T41" fmla="*/ T40 w 242"/>
                              <a:gd name="T42" fmla="+- 0 613 315"/>
                              <a:gd name="T43" fmla="*/ 613 h 690"/>
                              <a:gd name="T44" fmla="+- 0 7104 7000"/>
                              <a:gd name="T45" fmla="*/ T44 w 242"/>
                              <a:gd name="T46" fmla="+- 0 650 315"/>
                              <a:gd name="T47" fmla="*/ 650 h 690"/>
                              <a:gd name="T48" fmla="+- 0 7121 7000"/>
                              <a:gd name="T49" fmla="*/ T48 w 242"/>
                              <a:gd name="T50" fmla="+- 0 671 315"/>
                              <a:gd name="T51" fmla="*/ 671 h 690"/>
                              <a:gd name="T52" fmla="+- 0 7134 7000"/>
                              <a:gd name="T53" fmla="*/ T52 w 242"/>
                              <a:gd name="T54" fmla="+- 0 688 315"/>
                              <a:gd name="T55" fmla="*/ 688 h 690"/>
                              <a:gd name="T56" fmla="+- 0 7082 7000"/>
                              <a:gd name="T57" fmla="*/ T56 w 242"/>
                              <a:gd name="T58" fmla="+- 0 748 315"/>
                              <a:gd name="T59" fmla="*/ 748 h 690"/>
                              <a:gd name="T60" fmla="+- 0 7062 7000"/>
                              <a:gd name="T61" fmla="*/ T60 w 242"/>
                              <a:gd name="T62" fmla="+- 0 772 315"/>
                              <a:gd name="T63" fmla="*/ 772 h 690"/>
                              <a:gd name="T64" fmla="+- 0 7038 7000"/>
                              <a:gd name="T65" fmla="*/ T64 w 242"/>
                              <a:gd name="T66" fmla="+- 0 795 315"/>
                              <a:gd name="T67" fmla="*/ 795 h 690"/>
                              <a:gd name="T68" fmla="+- 0 7025 7000"/>
                              <a:gd name="T69" fmla="*/ T68 w 242"/>
                              <a:gd name="T70" fmla="+- 0 832 315"/>
                              <a:gd name="T71" fmla="*/ 832 h 690"/>
                              <a:gd name="T72" fmla="+- 0 7034 7000"/>
                              <a:gd name="T73" fmla="*/ T72 w 242"/>
                              <a:gd name="T74" fmla="+- 0 870 315"/>
                              <a:gd name="T75" fmla="*/ 870 h 690"/>
                              <a:gd name="T76" fmla="+- 0 7052 7000"/>
                              <a:gd name="T77" fmla="*/ T76 w 242"/>
                              <a:gd name="T78" fmla="+- 0 896 315"/>
                              <a:gd name="T79" fmla="*/ 896 h 690"/>
                              <a:gd name="T80" fmla="+- 0 7072 7000"/>
                              <a:gd name="T81" fmla="*/ T80 w 242"/>
                              <a:gd name="T82" fmla="+- 0 917 315"/>
                              <a:gd name="T83" fmla="*/ 917 h 690"/>
                              <a:gd name="T84" fmla="+- 0 7083 7000"/>
                              <a:gd name="T85" fmla="*/ T84 w 242"/>
                              <a:gd name="T86" fmla="+- 0 936 315"/>
                              <a:gd name="T87" fmla="*/ 936 h 690"/>
                              <a:gd name="T88" fmla="+- 0 7101 7000"/>
                              <a:gd name="T89" fmla="*/ T88 w 242"/>
                              <a:gd name="T90" fmla="+- 0 959 315"/>
                              <a:gd name="T91" fmla="*/ 959 h 690"/>
                              <a:gd name="T92" fmla="+- 0 7119 7000"/>
                              <a:gd name="T93" fmla="*/ T92 w 242"/>
                              <a:gd name="T94" fmla="+- 0 982 315"/>
                              <a:gd name="T95" fmla="*/ 982 h 690"/>
                              <a:gd name="T96" fmla="+- 0 7128 7000"/>
                              <a:gd name="T97" fmla="*/ T96 w 242"/>
                              <a:gd name="T98" fmla="+- 0 997 315"/>
                              <a:gd name="T99" fmla="*/ 997 h 690"/>
                              <a:gd name="T100" fmla="+- 0 7241 7000"/>
                              <a:gd name="T101" fmla="*/ T100 w 242"/>
                              <a:gd name="T102" fmla="+- 0 1002 315"/>
                              <a:gd name="T103" fmla="*/ 1002 h 690"/>
                              <a:gd name="T104" fmla="+- 0 7225 7000"/>
                              <a:gd name="T105" fmla="*/ T104 w 242"/>
                              <a:gd name="T106" fmla="+- 0 977 315"/>
                              <a:gd name="T107" fmla="*/ 977 h 690"/>
                              <a:gd name="T108" fmla="+- 0 7205 7000"/>
                              <a:gd name="T109" fmla="*/ T108 w 242"/>
                              <a:gd name="T110" fmla="+- 0 945 315"/>
                              <a:gd name="T111" fmla="*/ 945 h 690"/>
                              <a:gd name="T112" fmla="+- 0 7184 7000"/>
                              <a:gd name="T113" fmla="*/ T112 w 242"/>
                              <a:gd name="T114" fmla="+- 0 911 315"/>
                              <a:gd name="T115" fmla="*/ 911 h 690"/>
                              <a:gd name="T116" fmla="+- 0 7158 7000"/>
                              <a:gd name="T117" fmla="*/ T116 w 242"/>
                              <a:gd name="T118" fmla="+- 0 878 315"/>
                              <a:gd name="T119" fmla="*/ 878 h 690"/>
                              <a:gd name="T120" fmla="+- 0 7140 7000"/>
                              <a:gd name="T121" fmla="*/ T120 w 242"/>
                              <a:gd name="T122" fmla="+- 0 854 315"/>
                              <a:gd name="T123" fmla="*/ 854 h 690"/>
                              <a:gd name="T124" fmla="+- 0 7130 7000"/>
                              <a:gd name="T125" fmla="*/ T124 w 242"/>
                              <a:gd name="T126" fmla="+- 0 838 315"/>
                              <a:gd name="T127" fmla="*/ 838 h 690"/>
                              <a:gd name="T128" fmla="+- 0 7163 7000"/>
                              <a:gd name="T129" fmla="*/ T128 w 242"/>
                              <a:gd name="T130" fmla="+- 0 797 315"/>
                              <a:gd name="T131" fmla="*/ 797 h 690"/>
                              <a:gd name="T132" fmla="+- 0 7198 7000"/>
                              <a:gd name="T133" fmla="*/ T132 w 242"/>
                              <a:gd name="T134" fmla="+- 0 759 315"/>
                              <a:gd name="T135" fmla="*/ 759 h 690"/>
                              <a:gd name="T136" fmla="+- 0 7234 7000"/>
                              <a:gd name="T137" fmla="*/ T136 w 242"/>
                              <a:gd name="T138" fmla="+- 0 698 315"/>
                              <a:gd name="T139" fmla="*/ 698 h 690"/>
                              <a:gd name="T140" fmla="+- 0 7220 7000"/>
                              <a:gd name="T141" fmla="*/ T140 w 242"/>
                              <a:gd name="T142" fmla="+- 0 647 315"/>
                              <a:gd name="T143" fmla="*/ 647 h 690"/>
                              <a:gd name="T144" fmla="+- 0 7199 7000"/>
                              <a:gd name="T145" fmla="*/ T144 w 242"/>
                              <a:gd name="T146" fmla="+- 0 624 315"/>
                              <a:gd name="T147" fmla="*/ 624 h 690"/>
                              <a:gd name="T148" fmla="+- 0 7145 7000"/>
                              <a:gd name="T149" fmla="*/ T148 w 242"/>
                              <a:gd name="T150" fmla="+- 0 563 315"/>
                              <a:gd name="T151" fmla="*/ 563 h 690"/>
                              <a:gd name="T152" fmla="+- 0 7094 7000"/>
                              <a:gd name="T153" fmla="*/ T152 w 242"/>
                              <a:gd name="T154" fmla="+- 0 512 315"/>
                              <a:gd name="T155" fmla="*/ 512 h 690"/>
                              <a:gd name="T156" fmla="+- 0 7085 7000"/>
                              <a:gd name="T157" fmla="*/ T156 w 242"/>
                              <a:gd name="T158" fmla="+- 0 504 315"/>
                              <a:gd name="T159" fmla="*/ 504 h 690"/>
                              <a:gd name="T160" fmla="+- 0 7089 7000"/>
                              <a:gd name="T161" fmla="*/ T160 w 242"/>
                              <a:gd name="T162" fmla="+- 0 495 315"/>
                              <a:gd name="T163" fmla="*/ 495 h 690"/>
                              <a:gd name="T164" fmla="+- 0 7099 7000"/>
                              <a:gd name="T165" fmla="*/ T164 w 242"/>
                              <a:gd name="T166" fmla="+- 0 477 315"/>
                              <a:gd name="T167" fmla="*/ 477 h 690"/>
                              <a:gd name="T168" fmla="+- 0 7114 7000"/>
                              <a:gd name="T169" fmla="*/ T168 w 242"/>
                              <a:gd name="T170" fmla="+- 0 449 315"/>
                              <a:gd name="T171" fmla="*/ 449 h 690"/>
                              <a:gd name="T172" fmla="+- 0 7130 7000"/>
                              <a:gd name="T173" fmla="*/ T172 w 242"/>
                              <a:gd name="T174" fmla="+- 0 410 315"/>
                              <a:gd name="T175" fmla="*/ 410 h 690"/>
                              <a:gd name="T176" fmla="+- 0 7147 7000"/>
                              <a:gd name="T177" fmla="*/ T176 w 242"/>
                              <a:gd name="T178" fmla="+- 0 360 315"/>
                              <a:gd name="T179" fmla="*/ 360 h 690"/>
                              <a:gd name="T180" fmla="+- 0 7163 7000"/>
                              <a:gd name="T181" fmla="*/ T180 w 242"/>
                              <a:gd name="T182" fmla="+- 0 331 315"/>
                              <a:gd name="T183" fmla="*/ 331 h 690"/>
                              <a:gd name="T184" fmla="+- 0 7165 7000"/>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0"/>
                                </a:lnTo>
                                <a:lnTo>
                                  <a:pt x="90" y="16"/>
                                </a:lnTo>
                                <a:lnTo>
                                  <a:pt x="83" y="31"/>
                                </a:lnTo>
                                <a:lnTo>
                                  <a:pt x="77" y="48"/>
                                </a:lnTo>
                                <a:lnTo>
                                  <a:pt x="70" y="65"/>
                                </a:lnTo>
                                <a:lnTo>
                                  <a:pt x="63" y="79"/>
                                </a:lnTo>
                                <a:lnTo>
                                  <a:pt x="56" y="93"/>
                                </a:lnTo>
                                <a:lnTo>
                                  <a:pt x="49" y="106"/>
                                </a:lnTo>
                                <a:lnTo>
                                  <a:pt x="40" y="119"/>
                                </a:lnTo>
                                <a:lnTo>
                                  <a:pt x="33" y="131"/>
                                </a:lnTo>
                                <a:lnTo>
                                  <a:pt x="26" y="143"/>
                                </a:lnTo>
                                <a:lnTo>
                                  <a:pt x="18" y="156"/>
                                </a:lnTo>
                                <a:lnTo>
                                  <a:pt x="11" y="168"/>
                                </a:lnTo>
                                <a:lnTo>
                                  <a:pt x="5" y="177"/>
                                </a:lnTo>
                                <a:lnTo>
                                  <a:pt x="1" y="187"/>
                                </a:lnTo>
                                <a:lnTo>
                                  <a:pt x="0" y="199"/>
                                </a:lnTo>
                                <a:lnTo>
                                  <a:pt x="1" y="210"/>
                                </a:lnTo>
                                <a:lnTo>
                                  <a:pt x="14" y="235"/>
                                </a:lnTo>
                                <a:lnTo>
                                  <a:pt x="31" y="258"/>
                                </a:lnTo>
                                <a:lnTo>
                                  <a:pt x="51" y="278"/>
                                </a:lnTo>
                                <a:lnTo>
                                  <a:pt x="70" y="298"/>
                                </a:lnTo>
                                <a:lnTo>
                                  <a:pt x="93" y="322"/>
                                </a:lnTo>
                                <a:lnTo>
                                  <a:pt x="104" y="335"/>
                                </a:lnTo>
                                <a:lnTo>
                                  <a:pt x="115" y="347"/>
                                </a:lnTo>
                                <a:lnTo>
                                  <a:pt x="121" y="356"/>
                                </a:lnTo>
                                <a:lnTo>
                                  <a:pt x="128" y="364"/>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3"/>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3"/>
                                </a:lnTo>
                                <a:lnTo>
                                  <a:pt x="184" y="596"/>
                                </a:lnTo>
                                <a:lnTo>
                                  <a:pt x="171" y="579"/>
                                </a:lnTo>
                                <a:lnTo>
                                  <a:pt x="158" y="563"/>
                                </a:lnTo>
                                <a:lnTo>
                                  <a:pt x="146" y="547"/>
                                </a:lnTo>
                                <a:lnTo>
                                  <a:pt x="140" y="539"/>
                                </a:lnTo>
                                <a:lnTo>
                                  <a:pt x="135" y="531"/>
                                </a:lnTo>
                                <a:lnTo>
                                  <a:pt x="130" y="523"/>
                                </a:lnTo>
                                <a:lnTo>
                                  <a:pt x="151" y="495"/>
                                </a:lnTo>
                                <a:lnTo>
                                  <a:pt x="163" y="482"/>
                                </a:lnTo>
                                <a:lnTo>
                                  <a:pt x="174" y="469"/>
                                </a:lnTo>
                                <a:lnTo>
                                  <a:pt x="198" y="444"/>
                                </a:lnTo>
                                <a:lnTo>
                                  <a:pt x="221" y="415"/>
                                </a:lnTo>
                                <a:lnTo>
                                  <a:pt x="234" y="383"/>
                                </a:lnTo>
                                <a:lnTo>
                                  <a:pt x="228" y="346"/>
                                </a:lnTo>
                                <a:lnTo>
                                  <a:pt x="220" y="332"/>
                                </a:lnTo>
                                <a:lnTo>
                                  <a:pt x="210" y="320"/>
                                </a:lnTo>
                                <a:lnTo>
                                  <a:pt x="199" y="309"/>
                                </a:lnTo>
                                <a:lnTo>
                                  <a:pt x="189" y="298"/>
                                </a:lnTo>
                                <a:lnTo>
                                  <a:pt x="145" y="248"/>
                                </a:lnTo>
                                <a:lnTo>
                                  <a:pt x="110" y="214"/>
                                </a:lnTo>
                                <a:lnTo>
                                  <a:pt x="94" y="197"/>
                                </a:lnTo>
                                <a:lnTo>
                                  <a:pt x="89" y="193"/>
                                </a:lnTo>
                                <a:lnTo>
                                  <a:pt x="85" y="189"/>
                                </a:lnTo>
                                <a:lnTo>
                                  <a:pt x="87" y="184"/>
                                </a:lnTo>
                                <a:lnTo>
                                  <a:pt x="89" y="180"/>
                                </a:lnTo>
                                <a:lnTo>
                                  <a:pt x="91" y="175"/>
                                </a:lnTo>
                                <a:lnTo>
                                  <a:pt x="99" y="162"/>
                                </a:lnTo>
                                <a:lnTo>
                                  <a:pt x="107" y="148"/>
                                </a:lnTo>
                                <a:lnTo>
                                  <a:pt x="114" y="134"/>
                                </a:lnTo>
                                <a:lnTo>
                                  <a:pt x="121" y="120"/>
                                </a:lnTo>
                                <a:lnTo>
                                  <a:pt x="130" y="95"/>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xmlns:w15="http://schemas.microsoft.com/office/word/2012/wordml">
            <w:pict>
              <v:group w14:anchorId="0B6632E1" id="Group 556" o:spid="_x0000_s1026" style="position:absolute;margin-left:344.95pt;margin-top:15.75pt;width:20.4pt;height:34.5pt;z-index:251808768;mso-wrap-distance-left:0;mso-wrap-distance-right:0;mso-position-horizontal-relative:page" coordorigin="6899,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">
                <v:shape id="AutoShape 557" o:spid="_x0000_s1027" style="position:absolute;left:6899;top:316;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558" o:spid="_x0000_s1028" style="position:absolute;left:6999;top:314;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" path="m165,l98,,90,16,83,31,77,48,70,65,63,79,56,93r-7,13l40,119r-7,12l26,143r-8,13l11,168r-6,9l1,187,,199r1,11l14,235r17,23l51,278r19,20l93,322r11,13l115,347r6,9l128,364r6,9l91,420r-9,13l72,446,62,457,50,468,38,480r-7,14l25,517r1,20l34,555r12,18l52,581r7,7l72,602r6,10l83,621r9,12l101,644r10,11l119,667r5,7l128,682r5,8l241,687r-4,-6l225,662,215,646,205,630,195,613,184,596,171,579,158,563,146,547r-6,-8l135,531r-5,-8l151,495r12,-13l174,469r24,-25l221,415r13,-32l228,346r-8,-14l210,320,199,309,189,298,145,248,110,214,94,197r-5,-4l85,189r2,-5l89,180r2,-5l99,162r8,-14l114,134r7,-14l130,95r8,-25l147,45,159,23r4,-7l165,8r,-8xe" fillcolor="#bd2929" stroked="f">
                  <v:path arrowok="t" o:connecttype="custom" o:connectlocs="98,315;83,346;70,380;56,408;40,434;26,458;11,483;1,502;1,525;31,573;70,613;104,650;121,671;134,688;82,748;62,772;38,795;25,832;34,870;52,896;72,917;83,936;101,959;119,982;128,997;241,1002;225,977;205,945;184,911;158,878;140,854;130,838;163,797;198,759;234,698;220,647;199,624;145,563;94,512;85,504;89,495;99,477;114,449;130,410;147,360;163,331;165,315" o:connectangles="0,0,0,0,0,0,0,0,0,0,0,0,0,0,0,0,0,0,0,0,0,0,0,0,0,0,0,0,0,0,0,0,0,0,0,0,0,0,0,0,0,0,0,0,0,0,0"/>
                </v:shape>
                <w10:wrap type="topAndBottom" anchorx="page"/>
              </v:group>
            </w:pict>
          </mc:Fallback>
        </mc:AlternateContent>
      </w:r>
      <w:r w:rsidRPr="00506788">
        <w:rPr>
          <w:b/>
          <w:bCs/>
          <w:noProof/>
          <w:sz w:val="48"/>
          <w:szCs w:val="48"/>
        </w:rPr>
        <mc:AlternateContent>
          <mc:Choice Requires="wpg">
            <w:drawing>
              <wp:anchor distT="0" distB="0" distL="0" distR="0" simplePos="0" relativeHeight="251809792" behindDoc="0" locked="0" layoutInCell="1" allowOverlap="1" wp14:anchorId="04ED074F" wp14:editId="143E1447">
                <wp:simplePos x="0" y="0"/>
                <wp:positionH relativeFrom="page">
                  <wp:posOffset>4693920</wp:posOffset>
                </wp:positionH>
                <wp:positionV relativeFrom="paragraph">
                  <wp:posOffset>200025</wp:posOffset>
                </wp:positionV>
                <wp:extent cx="259080" cy="438150"/>
                <wp:effectExtent l="7620" t="6985" r="0" b="2540"/>
                <wp:wrapTopAndBottom/>
                <wp:docPr id="176" name="Group 5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7392" y="315"/>
                          <a:chExt cx="408" cy="690"/>
                        </a:xfrm>
                      </wpg:grpSpPr>
                      <wps:wsp>
                        <wps:cNvPr id="177" name="AutoShape 560"/>
                        <wps:cNvSpPr>
                          <a:spLocks/>
                        </wps:cNvSpPr>
                        <wps:spPr bwMode="auto">
                          <a:xfrm>
                            <a:off x="7392" y="316"/>
                            <a:ext cx="408" cy="687"/>
                          </a:xfrm>
                          <a:custGeom>
                            <a:avLst/>
                            <a:gdLst>
                              <a:gd name="T0" fmla="+- 0 7702 7392"/>
                              <a:gd name="T1" fmla="*/ T0 w 408"/>
                              <a:gd name="T2" fmla="+- 0 317 316"/>
                              <a:gd name="T3" fmla="*/ 317 h 687"/>
                              <a:gd name="T4" fmla="+- 0 7662 7392"/>
                              <a:gd name="T5" fmla="*/ T4 w 408"/>
                              <a:gd name="T6" fmla="+- 0 318 316"/>
                              <a:gd name="T7" fmla="*/ 318 h 687"/>
                              <a:gd name="T8" fmla="+- 0 7392 7392"/>
                              <a:gd name="T9" fmla="*/ T8 w 408"/>
                              <a:gd name="T10" fmla="+- 0 323 316"/>
                              <a:gd name="T11" fmla="*/ 323 h 687"/>
                              <a:gd name="T12" fmla="+- 0 7394 7392"/>
                              <a:gd name="T13" fmla="*/ T12 w 408"/>
                              <a:gd name="T14" fmla="+- 0 443 316"/>
                              <a:gd name="T15" fmla="*/ 443 h 687"/>
                              <a:gd name="T16" fmla="+- 0 7394 7392"/>
                              <a:gd name="T17" fmla="*/ T16 w 408"/>
                              <a:gd name="T18" fmla="+- 0 494 316"/>
                              <a:gd name="T19" fmla="*/ 494 h 687"/>
                              <a:gd name="T20" fmla="+- 0 7392 7392"/>
                              <a:gd name="T21" fmla="*/ T20 w 408"/>
                              <a:gd name="T22" fmla="+- 0 575 316"/>
                              <a:gd name="T23" fmla="*/ 575 h 687"/>
                              <a:gd name="T24" fmla="+- 0 7392 7392"/>
                              <a:gd name="T25" fmla="*/ T24 w 408"/>
                              <a:gd name="T26" fmla="+- 0 656 316"/>
                              <a:gd name="T27" fmla="*/ 656 h 687"/>
                              <a:gd name="T28" fmla="+- 0 7393 7392"/>
                              <a:gd name="T29" fmla="*/ T28 w 408"/>
                              <a:gd name="T30" fmla="+- 0 757 316"/>
                              <a:gd name="T31" fmla="*/ 757 h 687"/>
                              <a:gd name="T32" fmla="+- 0 7392 7392"/>
                              <a:gd name="T33" fmla="*/ T32 w 408"/>
                              <a:gd name="T34" fmla="+- 0 813 316"/>
                              <a:gd name="T35" fmla="*/ 813 h 687"/>
                              <a:gd name="T36" fmla="+- 0 7393 7392"/>
                              <a:gd name="T37" fmla="*/ T36 w 408"/>
                              <a:gd name="T38" fmla="+- 0 896 316"/>
                              <a:gd name="T39" fmla="*/ 896 h 687"/>
                              <a:gd name="T40" fmla="+- 0 7395 7392"/>
                              <a:gd name="T41" fmla="*/ T40 w 408"/>
                              <a:gd name="T42" fmla="+- 0 960 316"/>
                              <a:gd name="T43" fmla="*/ 960 h 687"/>
                              <a:gd name="T44" fmla="+- 0 7409 7392"/>
                              <a:gd name="T45" fmla="*/ T44 w 408"/>
                              <a:gd name="T46" fmla="+- 0 991 316"/>
                              <a:gd name="T47" fmla="*/ 991 h 687"/>
                              <a:gd name="T48" fmla="+- 0 7449 7392"/>
                              <a:gd name="T49" fmla="*/ T48 w 408"/>
                              <a:gd name="T50" fmla="+- 0 997 316"/>
                              <a:gd name="T51" fmla="*/ 997 h 687"/>
                              <a:gd name="T52" fmla="+- 0 7517 7392"/>
                              <a:gd name="T53" fmla="*/ T52 w 408"/>
                              <a:gd name="T54" fmla="+- 0 1002 316"/>
                              <a:gd name="T55" fmla="*/ 1002 h 687"/>
                              <a:gd name="T56" fmla="+- 0 7572 7392"/>
                              <a:gd name="T57" fmla="*/ T56 w 408"/>
                              <a:gd name="T58" fmla="+- 0 1003 316"/>
                              <a:gd name="T59" fmla="*/ 1003 h 687"/>
                              <a:gd name="T60" fmla="+- 0 7636 7392"/>
                              <a:gd name="T61" fmla="*/ T60 w 408"/>
                              <a:gd name="T62" fmla="+- 0 1002 316"/>
                              <a:gd name="T63" fmla="*/ 1002 h 687"/>
                              <a:gd name="T64" fmla="+- 0 7797 7392"/>
                              <a:gd name="T65" fmla="*/ T64 w 408"/>
                              <a:gd name="T66" fmla="+- 0 968 316"/>
                              <a:gd name="T67" fmla="*/ 968 h 687"/>
                              <a:gd name="T68" fmla="+- 0 7799 7392"/>
                              <a:gd name="T69" fmla="*/ T68 w 408"/>
                              <a:gd name="T70" fmla="+- 0 936 316"/>
                              <a:gd name="T71" fmla="*/ 936 h 687"/>
                              <a:gd name="T72" fmla="+- 0 7798 7392"/>
                              <a:gd name="T73" fmla="*/ T72 w 408"/>
                              <a:gd name="T74" fmla="+- 0 896 316"/>
                              <a:gd name="T75" fmla="*/ 896 h 687"/>
                              <a:gd name="T76" fmla="+- 0 7796 7392"/>
                              <a:gd name="T77" fmla="*/ T76 w 408"/>
                              <a:gd name="T78" fmla="+- 0 826 316"/>
                              <a:gd name="T79" fmla="*/ 826 h 687"/>
                              <a:gd name="T80" fmla="+- 0 7795 7392"/>
                              <a:gd name="T81" fmla="*/ T80 w 408"/>
                              <a:gd name="T82" fmla="+- 0 774 316"/>
                              <a:gd name="T83" fmla="*/ 774 h 687"/>
                              <a:gd name="T84" fmla="+- 0 7795 7392"/>
                              <a:gd name="T85" fmla="*/ T84 w 408"/>
                              <a:gd name="T86" fmla="+- 0 692 316"/>
                              <a:gd name="T87" fmla="*/ 692 h 687"/>
                              <a:gd name="T88" fmla="+- 0 7794 7392"/>
                              <a:gd name="T89" fmla="*/ T88 w 408"/>
                              <a:gd name="T90" fmla="+- 0 612 316"/>
                              <a:gd name="T91" fmla="*/ 612 h 687"/>
                              <a:gd name="T92" fmla="+- 0 7692 7392"/>
                              <a:gd name="T93" fmla="*/ T92 w 408"/>
                              <a:gd name="T94" fmla="+- 0 610 316"/>
                              <a:gd name="T95" fmla="*/ 610 h 687"/>
                              <a:gd name="T96" fmla="+- 0 7692 7392"/>
                              <a:gd name="T97" fmla="*/ T96 w 408"/>
                              <a:gd name="T98" fmla="+- 0 609 316"/>
                              <a:gd name="T99" fmla="*/ 609 h 687"/>
                              <a:gd name="T100" fmla="+- 0 7794 7392"/>
                              <a:gd name="T101" fmla="*/ T100 w 408"/>
                              <a:gd name="T102" fmla="+- 0 608 316"/>
                              <a:gd name="T103" fmla="*/ 608 h 687"/>
                              <a:gd name="T104" fmla="+- 0 7792 7392"/>
                              <a:gd name="T105" fmla="*/ T104 w 408"/>
                              <a:gd name="T106" fmla="+- 0 506 316"/>
                              <a:gd name="T107" fmla="*/ 506 h 687"/>
                              <a:gd name="T108" fmla="+- 0 7791 7392"/>
                              <a:gd name="T109" fmla="*/ T108 w 408"/>
                              <a:gd name="T110" fmla="+- 0 481 316"/>
                              <a:gd name="T111" fmla="*/ 481 h 687"/>
                              <a:gd name="T112" fmla="+- 0 7790 7392"/>
                              <a:gd name="T113" fmla="*/ T112 w 408"/>
                              <a:gd name="T114" fmla="+- 0 453 316"/>
                              <a:gd name="T115" fmla="*/ 453 h 687"/>
                              <a:gd name="T116" fmla="+- 0 7783 7392"/>
                              <a:gd name="T117" fmla="*/ T116 w 408"/>
                              <a:gd name="T118" fmla="+- 0 321 316"/>
                              <a:gd name="T119" fmla="*/ 321 h 687"/>
                              <a:gd name="T120" fmla="+- 0 7758 7392"/>
                              <a:gd name="T121" fmla="*/ T120 w 408"/>
                              <a:gd name="T122" fmla="+- 0 318 316"/>
                              <a:gd name="T123" fmla="*/ 318 h 687"/>
                              <a:gd name="T124" fmla="+- 0 7742 7392"/>
                              <a:gd name="T125" fmla="*/ T124 w 408"/>
                              <a:gd name="T126" fmla="+- 0 317 316"/>
                              <a:gd name="T127" fmla="*/ 317 h 687"/>
                              <a:gd name="T128" fmla="+- 0 7794 7392"/>
                              <a:gd name="T129" fmla="*/ T128 w 408"/>
                              <a:gd name="T130" fmla="+- 0 608 316"/>
                              <a:gd name="T131" fmla="*/ 608 h 687"/>
                              <a:gd name="T132" fmla="+- 0 7692 7392"/>
                              <a:gd name="T133" fmla="*/ T132 w 408"/>
                              <a:gd name="T134" fmla="+- 0 612 316"/>
                              <a:gd name="T135" fmla="*/ 612 h 687"/>
                              <a:gd name="T136" fmla="+- 0 7794 7392"/>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 name="Freeform 561"/>
                        <wps:cNvSpPr>
                          <a:spLocks/>
                        </wps:cNvSpPr>
                        <wps:spPr bwMode="auto">
                          <a:xfrm>
                            <a:off x="7492" y="314"/>
                            <a:ext cx="242" cy="690"/>
                          </a:xfrm>
                          <a:custGeom>
                            <a:avLst/>
                            <a:gdLst>
                              <a:gd name="T0" fmla="+- 0 7591 7492"/>
                              <a:gd name="T1" fmla="*/ T0 w 242"/>
                              <a:gd name="T2" fmla="+- 0 315 315"/>
                              <a:gd name="T3" fmla="*/ 315 h 690"/>
                              <a:gd name="T4" fmla="+- 0 7576 7492"/>
                              <a:gd name="T5" fmla="*/ T4 w 242"/>
                              <a:gd name="T6" fmla="+- 0 346 315"/>
                              <a:gd name="T7" fmla="*/ 346 h 690"/>
                              <a:gd name="T8" fmla="+- 0 7563 7492"/>
                              <a:gd name="T9" fmla="*/ T8 w 242"/>
                              <a:gd name="T10" fmla="+- 0 380 315"/>
                              <a:gd name="T11" fmla="*/ 380 h 690"/>
                              <a:gd name="T12" fmla="+- 0 7549 7492"/>
                              <a:gd name="T13" fmla="*/ T12 w 242"/>
                              <a:gd name="T14" fmla="+- 0 408 315"/>
                              <a:gd name="T15" fmla="*/ 408 h 690"/>
                              <a:gd name="T16" fmla="+- 0 7533 7492"/>
                              <a:gd name="T17" fmla="*/ T16 w 242"/>
                              <a:gd name="T18" fmla="+- 0 434 315"/>
                              <a:gd name="T19" fmla="*/ 434 h 690"/>
                              <a:gd name="T20" fmla="+- 0 7519 7492"/>
                              <a:gd name="T21" fmla="*/ T20 w 242"/>
                              <a:gd name="T22" fmla="+- 0 458 315"/>
                              <a:gd name="T23" fmla="*/ 458 h 690"/>
                              <a:gd name="T24" fmla="+- 0 7504 7492"/>
                              <a:gd name="T25" fmla="*/ T24 w 242"/>
                              <a:gd name="T26" fmla="+- 0 483 315"/>
                              <a:gd name="T27" fmla="*/ 483 h 690"/>
                              <a:gd name="T28" fmla="+- 0 7494 7492"/>
                              <a:gd name="T29" fmla="*/ T28 w 242"/>
                              <a:gd name="T30" fmla="+- 0 502 315"/>
                              <a:gd name="T31" fmla="*/ 502 h 690"/>
                              <a:gd name="T32" fmla="+- 0 7494 7492"/>
                              <a:gd name="T33" fmla="*/ T32 w 242"/>
                              <a:gd name="T34" fmla="+- 0 525 315"/>
                              <a:gd name="T35" fmla="*/ 525 h 690"/>
                              <a:gd name="T36" fmla="+- 0 7524 7492"/>
                              <a:gd name="T37" fmla="*/ T36 w 242"/>
                              <a:gd name="T38" fmla="+- 0 573 315"/>
                              <a:gd name="T39" fmla="*/ 573 h 690"/>
                              <a:gd name="T40" fmla="+- 0 7563 7492"/>
                              <a:gd name="T41" fmla="*/ T40 w 242"/>
                              <a:gd name="T42" fmla="+- 0 613 315"/>
                              <a:gd name="T43" fmla="*/ 613 h 690"/>
                              <a:gd name="T44" fmla="+- 0 7597 7492"/>
                              <a:gd name="T45" fmla="*/ T44 w 242"/>
                              <a:gd name="T46" fmla="+- 0 650 315"/>
                              <a:gd name="T47" fmla="*/ 650 h 690"/>
                              <a:gd name="T48" fmla="+- 0 7614 7492"/>
                              <a:gd name="T49" fmla="*/ T48 w 242"/>
                              <a:gd name="T50" fmla="+- 0 671 315"/>
                              <a:gd name="T51" fmla="*/ 671 h 690"/>
                              <a:gd name="T52" fmla="+- 0 7627 7492"/>
                              <a:gd name="T53" fmla="*/ T52 w 242"/>
                              <a:gd name="T54" fmla="+- 0 688 315"/>
                              <a:gd name="T55" fmla="*/ 688 h 690"/>
                              <a:gd name="T56" fmla="+- 0 7575 7492"/>
                              <a:gd name="T57" fmla="*/ T56 w 242"/>
                              <a:gd name="T58" fmla="+- 0 748 315"/>
                              <a:gd name="T59" fmla="*/ 748 h 690"/>
                              <a:gd name="T60" fmla="+- 0 7555 7492"/>
                              <a:gd name="T61" fmla="*/ T60 w 242"/>
                              <a:gd name="T62" fmla="+- 0 772 315"/>
                              <a:gd name="T63" fmla="*/ 772 h 690"/>
                              <a:gd name="T64" fmla="+- 0 7531 7492"/>
                              <a:gd name="T65" fmla="*/ T64 w 242"/>
                              <a:gd name="T66" fmla="+- 0 795 315"/>
                              <a:gd name="T67" fmla="*/ 795 h 690"/>
                              <a:gd name="T68" fmla="+- 0 7518 7492"/>
                              <a:gd name="T69" fmla="*/ T68 w 242"/>
                              <a:gd name="T70" fmla="+- 0 832 315"/>
                              <a:gd name="T71" fmla="*/ 832 h 690"/>
                              <a:gd name="T72" fmla="+- 0 7527 7492"/>
                              <a:gd name="T73" fmla="*/ T72 w 242"/>
                              <a:gd name="T74" fmla="+- 0 870 315"/>
                              <a:gd name="T75" fmla="*/ 870 h 690"/>
                              <a:gd name="T76" fmla="+- 0 7545 7492"/>
                              <a:gd name="T77" fmla="*/ T76 w 242"/>
                              <a:gd name="T78" fmla="+- 0 896 315"/>
                              <a:gd name="T79" fmla="*/ 896 h 690"/>
                              <a:gd name="T80" fmla="+- 0 7565 7492"/>
                              <a:gd name="T81" fmla="*/ T80 w 242"/>
                              <a:gd name="T82" fmla="+- 0 917 315"/>
                              <a:gd name="T83" fmla="*/ 917 h 690"/>
                              <a:gd name="T84" fmla="+- 0 7576 7492"/>
                              <a:gd name="T85" fmla="*/ T84 w 242"/>
                              <a:gd name="T86" fmla="+- 0 936 315"/>
                              <a:gd name="T87" fmla="*/ 936 h 690"/>
                              <a:gd name="T88" fmla="+- 0 7594 7492"/>
                              <a:gd name="T89" fmla="*/ T88 w 242"/>
                              <a:gd name="T90" fmla="+- 0 959 315"/>
                              <a:gd name="T91" fmla="*/ 959 h 690"/>
                              <a:gd name="T92" fmla="+- 0 7612 7492"/>
                              <a:gd name="T93" fmla="*/ T92 w 242"/>
                              <a:gd name="T94" fmla="+- 0 982 315"/>
                              <a:gd name="T95" fmla="*/ 982 h 690"/>
                              <a:gd name="T96" fmla="+- 0 7621 7492"/>
                              <a:gd name="T97" fmla="*/ T96 w 242"/>
                              <a:gd name="T98" fmla="+- 0 997 315"/>
                              <a:gd name="T99" fmla="*/ 997 h 690"/>
                              <a:gd name="T100" fmla="+- 0 7734 7492"/>
                              <a:gd name="T101" fmla="*/ T100 w 242"/>
                              <a:gd name="T102" fmla="+- 0 1002 315"/>
                              <a:gd name="T103" fmla="*/ 1002 h 690"/>
                              <a:gd name="T104" fmla="+- 0 7718 7492"/>
                              <a:gd name="T105" fmla="*/ T104 w 242"/>
                              <a:gd name="T106" fmla="+- 0 977 315"/>
                              <a:gd name="T107" fmla="*/ 977 h 690"/>
                              <a:gd name="T108" fmla="+- 0 7698 7492"/>
                              <a:gd name="T109" fmla="*/ T108 w 242"/>
                              <a:gd name="T110" fmla="+- 0 945 315"/>
                              <a:gd name="T111" fmla="*/ 945 h 690"/>
                              <a:gd name="T112" fmla="+- 0 7677 7492"/>
                              <a:gd name="T113" fmla="*/ T112 w 242"/>
                              <a:gd name="T114" fmla="+- 0 911 315"/>
                              <a:gd name="T115" fmla="*/ 911 h 690"/>
                              <a:gd name="T116" fmla="+- 0 7651 7492"/>
                              <a:gd name="T117" fmla="*/ T116 w 242"/>
                              <a:gd name="T118" fmla="+- 0 878 315"/>
                              <a:gd name="T119" fmla="*/ 878 h 690"/>
                              <a:gd name="T120" fmla="+- 0 7633 7492"/>
                              <a:gd name="T121" fmla="*/ T120 w 242"/>
                              <a:gd name="T122" fmla="+- 0 854 315"/>
                              <a:gd name="T123" fmla="*/ 854 h 690"/>
                              <a:gd name="T124" fmla="+- 0 7623 7492"/>
                              <a:gd name="T125" fmla="*/ T124 w 242"/>
                              <a:gd name="T126" fmla="+- 0 838 315"/>
                              <a:gd name="T127" fmla="*/ 838 h 690"/>
                              <a:gd name="T128" fmla="+- 0 7656 7492"/>
                              <a:gd name="T129" fmla="*/ T128 w 242"/>
                              <a:gd name="T130" fmla="+- 0 797 315"/>
                              <a:gd name="T131" fmla="*/ 797 h 690"/>
                              <a:gd name="T132" fmla="+- 0 7691 7492"/>
                              <a:gd name="T133" fmla="*/ T132 w 242"/>
                              <a:gd name="T134" fmla="+- 0 759 315"/>
                              <a:gd name="T135" fmla="*/ 759 h 690"/>
                              <a:gd name="T136" fmla="+- 0 7727 7492"/>
                              <a:gd name="T137" fmla="*/ T136 w 242"/>
                              <a:gd name="T138" fmla="+- 0 698 315"/>
                              <a:gd name="T139" fmla="*/ 698 h 690"/>
                              <a:gd name="T140" fmla="+- 0 7713 7492"/>
                              <a:gd name="T141" fmla="*/ T140 w 242"/>
                              <a:gd name="T142" fmla="+- 0 647 315"/>
                              <a:gd name="T143" fmla="*/ 647 h 690"/>
                              <a:gd name="T144" fmla="+- 0 7692 7492"/>
                              <a:gd name="T145" fmla="*/ T144 w 242"/>
                              <a:gd name="T146" fmla="+- 0 624 315"/>
                              <a:gd name="T147" fmla="*/ 624 h 690"/>
                              <a:gd name="T148" fmla="+- 0 7638 7492"/>
                              <a:gd name="T149" fmla="*/ T148 w 242"/>
                              <a:gd name="T150" fmla="+- 0 563 315"/>
                              <a:gd name="T151" fmla="*/ 563 h 690"/>
                              <a:gd name="T152" fmla="+- 0 7587 7492"/>
                              <a:gd name="T153" fmla="*/ T152 w 242"/>
                              <a:gd name="T154" fmla="+- 0 512 315"/>
                              <a:gd name="T155" fmla="*/ 512 h 690"/>
                              <a:gd name="T156" fmla="+- 0 7578 7492"/>
                              <a:gd name="T157" fmla="*/ T156 w 242"/>
                              <a:gd name="T158" fmla="+- 0 504 315"/>
                              <a:gd name="T159" fmla="*/ 504 h 690"/>
                              <a:gd name="T160" fmla="+- 0 7582 7492"/>
                              <a:gd name="T161" fmla="*/ T160 w 242"/>
                              <a:gd name="T162" fmla="+- 0 495 315"/>
                              <a:gd name="T163" fmla="*/ 495 h 690"/>
                              <a:gd name="T164" fmla="+- 0 7592 7492"/>
                              <a:gd name="T165" fmla="*/ T164 w 242"/>
                              <a:gd name="T166" fmla="+- 0 477 315"/>
                              <a:gd name="T167" fmla="*/ 477 h 690"/>
                              <a:gd name="T168" fmla="+- 0 7607 7492"/>
                              <a:gd name="T169" fmla="*/ T168 w 242"/>
                              <a:gd name="T170" fmla="+- 0 449 315"/>
                              <a:gd name="T171" fmla="*/ 449 h 690"/>
                              <a:gd name="T172" fmla="+- 0 7623 7492"/>
                              <a:gd name="T173" fmla="*/ T172 w 242"/>
                              <a:gd name="T174" fmla="+- 0 410 315"/>
                              <a:gd name="T175" fmla="*/ 410 h 690"/>
                              <a:gd name="T176" fmla="+- 0 7640 7492"/>
                              <a:gd name="T177" fmla="*/ T176 w 242"/>
                              <a:gd name="T178" fmla="+- 0 360 315"/>
                              <a:gd name="T179" fmla="*/ 360 h 690"/>
                              <a:gd name="T180" fmla="+- 0 7656 7492"/>
                              <a:gd name="T181" fmla="*/ T180 w 242"/>
                              <a:gd name="T182" fmla="+- 0 331 315"/>
                              <a:gd name="T183" fmla="*/ 331 h 690"/>
                              <a:gd name="T184" fmla="+- 0 7658 7492"/>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6" y="0"/>
                                </a:moveTo>
                                <a:lnTo>
                                  <a:pt x="99" y="0"/>
                                </a:lnTo>
                                <a:lnTo>
                                  <a:pt x="91" y="16"/>
                                </a:lnTo>
                                <a:lnTo>
                                  <a:pt x="84" y="31"/>
                                </a:lnTo>
                                <a:lnTo>
                                  <a:pt x="78" y="48"/>
                                </a:lnTo>
                                <a:lnTo>
                                  <a:pt x="71" y="65"/>
                                </a:lnTo>
                                <a:lnTo>
                                  <a:pt x="64" y="79"/>
                                </a:lnTo>
                                <a:lnTo>
                                  <a:pt x="57" y="93"/>
                                </a:lnTo>
                                <a:lnTo>
                                  <a:pt x="50" y="106"/>
                                </a:lnTo>
                                <a:lnTo>
                                  <a:pt x="41" y="119"/>
                                </a:lnTo>
                                <a:lnTo>
                                  <a:pt x="34" y="131"/>
                                </a:lnTo>
                                <a:lnTo>
                                  <a:pt x="27" y="143"/>
                                </a:lnTo>
                                <a:lnTo>
                                  <a:pt x="19" y="156"/>
                                </a:lnTo>
                                <a:lnTo>
                                  <a:pt x="12" y="168"/>
                                </a:lnTo>
                                <a:lnTo>
                                  <a:pt x="6" y="177"/>
                                </a:lnTo>
                                <a:lnTo>
                                  <a:pt x="2" y="187"/>
                                </a:lnTo>
                                <a:lnTo>
                                  <a:pt x="0" y="199"/>
                                </a:lnTo>
                                <a:lnTo>
                                  <a:pt x="2" y="210"/>
                                </a:lnTo>
                                <a:lnTo>
                                  <a:pt x="15" y="235"/>
                                </a:lnTo>
                                <a:lnTo>
                                  <a:pt x="32" y="258"/>
                                </a:lnTo>
                                <a:lnTo>
                                  <a:pt x="52" y="278"/>
                                </a:lnTo>
                                <a:lnTo>
                                  <a:pt x="71" y="298"/>
                                </a:lnTo>
                                <a:lnTo>
                                  <a:pt x="94" y="322"/>
                                </a:lnTo>
                                <a:lnTo>
                                  <a:pt x="105" y="335"/>
                                </a:lnTo>
                                <a:lnTo>
                                  <a:pt x="116" y="347"/>
                                </a:lnTo>
                                <a:lnTo>
                                  <a:pt x="122" y="356"/>
                                </a:lnTo>
                                <a:lnTo>
                                  <a:pt x="129" y="364"/>
                                </a:lnTo>
                                <a:lnTo>
                                  <a:pt x="135" y="373"/>
                                </a:lnTo>
                                <a:lnTo>
                                  <a:pt x="92" y="420"/>
                                </a:lnTo>
                                <a:lnTo>
                                  <a:pt x="83" y="433"/>
                                </a:lnTo>
                                <a:lnTo>
                                  <a:pt x="73" y="446"/>
                                </a:lnTo>
                                <a:lnTo>
                                  <a:pt x="63" y="457"/>
                                </a:lnTo>
                                <a:lnTo>
                                  <a:pt x="51" y="468"/>
                                </a:lnTo>
                                <a:lnTo>
                                  <a:pt x="39" y="480"/>
                                </a:lnTo>
                                <a:lnTo>
                                  <a:pt x="32" y="494"/>
                                </a:lnTo>
                                <a:lnTo>
                                  <a:pt x="26" y="517"/>
                                </a:lnTo>
                                <a:lnTo>
                                  <a:pt x="27" y="537"/>
                                </a:lnTo>
                                <a:lnTo>
                                  <a:pt x="35" y="555"/>
                                </a:lnTo>
                                <a:lnTo>
                                  <a:pt x="47" y="573"/>
                                </a:lnTo>
                                <a:lnTo>
                                  <a:pt x="53" y="581"/>
                                </a:lnTo>
                                <a:lnTo>
                                  <a:pt x="60" y="588"/>
                                </a:lnTo>
                                <a:lnTo>
                                  <a:pt x="73" y="602"/>
                                </a:lnTo>
                                <a:lnTo>
                                  <a:pt x="79" y="612"/>
                                </a:lnTo>
                                <a:lnTo>
                                  <a:pt x="84" y="621"/>
                                </a:lnTo>
                                <a:lnTo>
                                  <a:pt x="93" y="633"/>
                                </a:lnTo>
                                <a:lnTo>
                                  <a:pt x="102" y="644"/>
                                </a:lnTo>
                                <a:lnTo>
                                  <a:pt x="112" y="655"/>
                                </a:lnTo>
                                <a:lnTo>
                                  <a:pt x="120" y="667"/>
                                </a:lnTo>
                                <a:lnTo>
                                  <a:pt x="125" y="674"/>
                                </a:lnTo>
                                <a:lnTo>
                                  <a:pt x="129" y="682"/>
                                </a:lnTo>
                                <a:lnTo>
                                  <a:pt x="134" y="690"/>
                                </a:lnTo>
                                <a:lnTo>
                                  <a:pt x="242" y="687"/>
                                </a:lnTo>
                                <a:lnTo>
                                  <a:pt x="238" y="681"/>
                                </a:lnTo>
                                <a:lnTo>
                                  <a:pt x="226" y="662"/>
                                </a:lnTo>
                                <a:lnTo>
                                  <a:pt x="216" y="646"/>
                                </a:lnTo>
                                <a:lnTo>
                                  <a:pt x="206" y="630"/>
                                </a:lnTo>
                                <a:lnTo>
                                  <a:pt x="196" y="613"/>
                                </a:lnTo>
                                <a:lnTo>
                                  <a:pt x="185" y="596"/>
                                </a:lnTo>
                                <a:lnTo>
                                  <a:pt x="172" y="579"/>
                                </a:lnTo>
                                <a:lnTo>
                                  <a:pt x="159" y="563"/>
                                </a:lnTo>
                                <a:lnTo>
                                  <a:pt x="147" y="547"/>
                                </a:lnTo>
                                <a:lnTo>
                                  <a:pt x="141" y="539"/>
                                </a:lnTo>
                                <a:lnTo>
                                  <a:pt x="136" y="531"/>
                                </a:lnTo>
                                <a:lnTo>
                                  <a:pt x="131" y="523"/>
                                </a:lnTo>
                                <a:lnTo>
                                  <a:pt x="152" y="495"/>
                                </a:lnTo>
                                <a:lnTo>
                                  <a:pt x="164" y="482"/>
                                </a:lnTo>
                                <a:lnTo>
                                  <a:pt x="175" y="469"/>
                                </a:lnTo>
                                <a:lnTo>
                                  <a:pt x="199" y="444"/>
                                </a:lnTo>
                                <a:lnTo>
                                  <a:pt x="222" y="415"/>
                                </a:lnTo>
                                <a:lnTo>
                                  <a:pt x="235" y="383"/>
                                </a:lnTo>
                                <a:lnTo>
                                  <a:pt x="229" y="346"/>
                                </a:lnTo>
                                <a:lnTo>
                                  <a:pt x="221" y="332"/>
                                </a:lnTo>
                                <a:lnTo>
                                  <a:pt x="211" y="320"/>
                                </a:lnTo>
                                <a:lnTo>
                                  <a:pt x="200" y="309"/>
                                </a:lnTo>
                                <a:lnTo>
                                  <a:pt x="190" y="298"/>
                                </a:lnTo>
                                <a:lnTo>
                                  <a:pt x="146" y="248"/>
                                </a:lnTo>
                                <a:lnTo>
                                  <a:pt x="111" y="214"/>
                                </a:lnTo>
                                <a:lnTo>
                                  <a:pt x="95" y="197"/>
                                </a:lnTo>
                                <a:lnTo>
                                  <a:pt x="90" y="193"/>
                                </a:lnTo>
                                <a:lnTo>
                                  <a:pt x="86" y="189"/>
                                </a:lnTo>
                                <a:lnTo>
                                  <a:pt x="88" y="184"/>
                                </a:lnTo>
                                <a:lnTo>
                                  <a:pt x="90" y="180"/>
                                </a:lnTo>
                                <a:lnTo>
                                  <a:pt x="92" y="175"/>
                                </a:lnTo>
                                <a:lnTo>
                                  <a:pt x="100" y="162"/>
                                </a:lnTo>
                                <a:lnTo>
                                  <a:pt x="108" y="148"/>
                                </a:lnTo>
                                <a:lnTo>
                                  <a:pt x="115" y="134"/>
                                </a:lnTo>
                                <a:lnTo>
                                  <a:pt x="122" y="120"/>
                                </a:lnTo>
                                <a:lnTo>
                                  <a:pt x="131" y="95"/>
                                </a:lnTo>
                                <a:lnTo>
                                  <a:pt x="139" y="70"/>
                                </a:lnTo>
                                <a:lnTo>
                                  <a:pt x="148"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xmlns:w15="http://schemas.microsoft.com/office/word/2012/wordml">
            <w:pict>
              <v:group w14:anchorId="20CBF2AD" id="Group 559" o:spid="_x0000_s1026" style="position:absolute;margin-left:369.6pt;margin-top:15.75pt;width:20.4pt;height:34.5pt;z-index:251809792;mso-wrap-distance-left:0;mso-wrap-distance-right:0;mso-position-horizontal-relative:page" coordorigin="7392,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">
                <v:shape id="AutoShape 560" o:spid="_x0000_s1027" style="position:absolute;left:7392;top:316;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561" o:spid="_x0000_s1028" style="position:absolute;left:7492;top:314;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" path="m166,l99,,91,16,84,31,78,48,71,65,64,79,57,93r-7,13l41,119r-7,12l27,143r-8,13l12,168r-6,9l2,187,,199r2,11l15,235r17,23l52,278r19,20l94,322r11,13l116,347r6,9l129,364r6,9l92,420r-9,13l73,446,63,457,51,468,39,480r-7,14l26,517r1,20l35,555r12,18l53,581r7,7l73,602r6,10l84,621r9,12l102,644r10,11l120,667r5,7l129,682r5,8l242,687r-4,-6l226,662,216,646,206,630,196,613,185,596,172,579,159,563,147,547r-6,-8l136,531r-5,-8l152,495r12,-13l175,469r24,-25l222,415r13,-32l229,346r-8,-14l211,320,200,309,190,298,146,248,111,214,95,197r-5,-4l86,189r2,-5l90,180r2,-5l100,162r8,-14l115,134r7,-14l131,95r8,-25l148,45,160,23r4,-7l166,8r,-8xe" fillcolor="#bd2929" stroked="f">
                  <v:path arrowok="t" o:connecttype="custom" o:connectlocs="99,315;84,346;71,380;57,408;41,434;27,458;12,483;2,502;2,525;32,573;71,613;105,650;122,671;135,688;83,748;63,772;39,795;26,832;35,870;53,896;73,917;84,936;102,959;120,982;129,997;242,1002;226,977;206,945;185,911;159,878;141,854;131,838;164,797;199,759;235,698;221,647;200,624;146,563;95,512;86,504;90,495;100,477;115,449;131,410;148,360;164,331;166,315" o:connectangles="0,0,0,0,0,0,0,0,0,0,0,0,0,0,0,0,0,0,0,0,0,0,0,0,0,0,0,0,0,0,0,0,0,0,0,0,0,0,0,0,0,0,0,0,0,0,0"/>
                </v:shape>
                <w10:wrap type="topAndBottom" anchorx="page"/>
              </v:group>
            </w:pict>
          </mc:Fallback>
        </mc:AlternateContent>
      </w:r>
      <w:r w:rsidRPr="00506788">
        <w:rPr>
          <w:b/>
          <w:bCs/>
          <w:noProof/>
          <w:sz w:val="48"/>
          <w:szCs w:val="48"/>
        </w:rPr>
        <mc:AlternateContent>
          <mc:Choice Requires="wpg">
            <w:drawing>
              <wp:anchor distT="0" distB="0" distL="0" distR="0" simplePos="0" relativeHeight="251810816" behindDoc="0" locked="0" layoutInCell="1" allowOverlap="1" wp14:anchorId="2C9CB293" wp14:editId="127B6F85">
                <wp:simplePos x="0" y="0"/>
                <wp:positionH relativeFrom="page">
                  <wp:posOffset>5006975</wp:posOffset>
                </wp:positionH>
                <wp:positionV relativeFrom="paragraph">
                  <wp:posOffset>200025</wp:posOffset>
                </wp:positionV>
                <wp:extent cx="259080" cy="438150"/>
                <wp:effectExtent l="6350" t="6985" r="1270" b="2540"/>
                <wp:wrapTopAndBottom/>
                <wp:docPr id="173" name="Group 5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7885" y="315"/>
                          <a:chExt cx="408" cy="690"/>
                        </a:xfrm>
                      </wpg:grpSpPr>
                      <wps:wsp>
                        <wps:cNvPr id="174" name="AutoShape 563"/>
                        <wps:cNvSpPr>
                          <a:spLocks/>
                        </wps:cNvSpPr>
                        <wps:spPr bwMode="auto">
                          <a:xfrm>
                            <a:off x="7885" y="316"/>
                            <a:ext cx="408" cy="687"/>
                          </a:xfrm>
                          <a:custGeom>
                            <a:avLst/>
                            <a:gdLst>
                              <a:gd name="T0" fmla="+- 0 8195 7885"/>
                              <a:gd name="T1" fmla="*/ T0 w 408"/>
                              <a:gd name="T2" fmla="+- 0 317 316"/>
                              <a:gd name="T3" fmla="*/ 317 h 687"/>
                              <a:gd name="T4" fmla="+- 0 8155 7885"/>
                              <a:gd name="T5" fmla="*/ T4 w 408"/>
                              <a:gd name="T6" fmla="+- 0 318 316"/>
                              <a:gd name="T7" fmla="*/ 318 h 687"/>
                              <a:gd name="T8" fmla="+- 0 7885 7885"/>
                              <a:gd name="T9" fmla="*/ T8 w 408"/>
                              <a:gd name="T10" fmla="+- 0 323 316"/>
                              <a:gd name="T11" fmla="*/ 323 h 687"/>
                              <a:gd name="T12" fmla="+- 0 7887 7885"/>
                              <a:gd name="T13" fmla="*/ T12 w 408"/>
                              <a:gd name="T14" fmla="+- 0 443 316"/>
                              <a:gd name="T15" fmla="*/ 443 h 687"/>
                              <a:gd name="T16" fmla="+- 0 7887 7885"/>
                              <a:gd name="T17" fmla="*/ T16 w 408"/>
                              <a:gd name="T18" fmla="+- 0 494 316"/>
                              <a:gd name="T19" fmla="*/ 494 h 687"/>
                              <a:gd name="T20" fmla="+- 0 7885 7885"/>
                              <a:gd name="T21" fmla="*/ T20 w 408"/>
                              <a:gd name="T22" fmla="+- 0 575 316"/>
                              <a:gd name="T23" fmla="*/ 575 h 687"/>
                              <a:gd name="T24" fmla="+- 0 7885 7885"/>
                              <a:gd name="T25" fmla="*/ T24 w 408"/>
                              <a:gd name="T26" fmla="+- 0 656 316"/>
                              <a:gd name="T27" fmla="*/ 656 h 687"/>
                              <a:gd name="T28" fmla="+- 0 7886 7885"/>
                              <a:gd name="T29" fmla="*/ T28 w 408"/>
                              <a:gd name="T30" fmla="+- 0 757 316"/>
                              <a:gd name="T31" fmla="*/ 757 h 687"/>
                              <a:gd name="T32" fmla="+- 0 7885 7885"/>
                              <a:gd name="T33" fmla="*/ T32 w 408"/>
                              <a:gd name="T34" fmla="+- 0 813 316"/>
                              <a:gd name="T35" fmla="*/ 813 h 687"/>
                              <a:gd name="T36" fmla="+- 0 7886 7885"/>
                              <a:gd name="T37" fmla="*/ T36 w 408"/>
                              <a:gd name="T38" fmla="+- 0 896 316"/>
                              <a:gd name="T39" fmla="*/ 896 h 687"/>
                              <a:gd name="T40" fmla="+- 0 7888 7885"/>
                              <a:gd name="T41" fmla="*/ T40 w 408"/>
                              <a:gd name="T42" fmla="+- 0 960 316"/>
                              <a:gd name="T43" fmla="*/ 960 h 687"/>
                              <a:gd name="T44" fmla="+- 0 7902 7885"/>
                              <a:gd name="T45" fmla="*/ T44 w 408"/>
                              <a:gd name="T46" fmla="+- 0 991 316"/>
                              <a:gd name="T47" fmla="*/ 991 h 687"/>
                              <a:gd name="T48" fmla="+- 0 7942 7885"/>
                              <a:gd name="T49" fmla="*/ T48 w 408"/>
                              <a:gd name="T50" fmla="+- 0 997 316"/>
                              <a:gd name="T51" fmla="*/ 997 h 687"/>
                              <a:gd name="T52" fmla="+- 0 8010 7885"/>
                              <a:gd name="T53" fmla="*/ T52 w 408"/>
                              <a:gd name="T54" fmla="+- 0 1002 316"/>
                              <a:gd name="T55" fmla="*/ 1002 h 687"/>
                              <a:gd name="T56" fmla="+- 0 8065 7885"/>
                              <a:gd name="T57" fmla="*/ T56 w 408"/>
                              <a:gd name="T58" fmla="+- 0 1003 316"/>
                              <a:gd name="T59" fmla="*/ 1003 h 687"/>
                              <a:gd name="T60" fmla="+- 0 8129 7885"/>
                              <a:gd name="T61" fmla="*/ T60 w 408"/>
                              <a:gd name="T62" fmla="+- 0 1002 316"/>
                              <a:gd name="T63" fmla="*/ 1002 h 687"/>
                              <a:gd name="T64" fmla="+- 0 8290 7885"/>
                              <a:gd name="T65" fmla="*/ T64 w 408"/>
                              <a:gd name="T66" fmla="+- 0 968 316"/>
                              <a:gd name="T67" fmla="*/ 968 h 687"/>
                              <a:gd name="T68" fmla="+- 0 8292 7885"/>
                              <a:gd name="T69" fmla="*/ T68 w 408"/>
                              <a:gd name="T70" fmla="+- 0 936 316"/>
                              <a:gd name="T71" fmla="*/ 936 h 687"/>
                              <a:gd name="T72" fmla="+- 0 8291 7885"/>
                              <a:gd name="T73" fmla="*/ T72 w 408"/>
                              <a:gd name="T74" fmla="+- 0 896 316"/>
                              <a:gd name="T75" fmla="*/ 896 h 687"/>
                              <a:gd name="T76" fmla="+- 0 8289 7885"/>
                              <a:gd name="T77" fmla="*/ T76 w 408"/>
                              <a:gd name="T78" fmla="+- 0 826 316"/>
                              <a:gd name="T79" fmla="*/ 826 h 687"/>
                              <a:gd name="T80" fmla="+- 0 8288 7885"/>
                              <a:gd name="T81" fmla="*/ T80 w 408"/>
                              <a:gd name="T82" fmla="+- 0 774 316"/>
                              <a:gd name="T83" fmla="*/ 774 h 687"/>
                              <a:gd name="T84" fmla="+- 0 8288 7885"/>
                              <a:gd name="T85" fmla="*/ T84 w 408"/>
                              <a:gd name="T86" fmla="+- 0 692 316"/>
                              <a:gd name="T87" fmla="*/ 692 h 687"/>
                              <a:gd name="T88" fmla="+- 0 8287 7885"/>
                              <a:gd name="T89" fmla="*/ T88 w 408"/>
                              <a:gd name="T90" fmla="+- 0 612 316"/>
                              <a:gd name="T91" fmla="*/ 612 h 687"/>
                              <a:gd name="T92" fmla="+- 0 8185 7885"/>
                              <a:gd name="T93" fmla="*/ T92 w 408"/>
                              <a:gd name="T94" fmla="+- 0 610 316"/>
                              <a:gd name="T95" fmla="*/ 610 h 687"/>
                              <a:gd name="T96" fmla="+- 0 8185 7885"/>
                              <a:gd name="T97" fmla="*/ T96 w 408"/>
                              <a:gd name="T98" fmla="+- 0 609 316"/>
                              <a:gd name="T99" fmla="*/ 609 h 687"/>
                              <a:gd name="T100" fmla="+- 0 8287 7885"/>
                              <a:gd name="T101" fmla="*/ T100 w 408"/>
                              <a:gd name="T102" fmla="+- 0 608 316"/>
                              <a:gd name="T103" fmla="*/ 608 h 687"/>
                              <a:gd name="T104" fmla="+- 0 8285 7885"/>
                              <a:gd name="T105" fmla="*/ T104 w 408"/>
                              <a:gd name="T106" fmla="+- 0 506 316"/>
                              <a:gd name="T107" fmla="*/ 506 h 687"/>
                              <a:gd name="T108" fmla="+- 0 8284 7885"/>
                              <a:gd name="T109" fmla="*/ T108 w 408"/>
                              <a:gd name="T110" fmla="+- 0 481 316"/>
                              <a:gd name="T111" fmla="*/ 481 h 687"/>
                              <a:gd name="T112" fmla="+- 0 8283 7885"/>
                              <a:gd name="T113" fmla="*/ T112 w 408"/>
                              <a:gd name="T114" fmla="+- 0 453 316"/>
                              <a:gd name="T115" fmla="*/ 453 h 687"/>
                              <a:gd name="T116" fmla="+- 0 8276 7885"/>
                              <a:gd name="T117" fmla="*/ T116 w 408"/>
                              <a:gd name="T118" fmla="+- 0 321 316"/>
                              <a:gd name="T119" fmla="*/ 321 h 687"/>
                              <a:gd name="T120" fmla="+- 0 8251 7885"/>
                              <a:gd name="T121" fmla="*/ T120 w 408"/>
                              <a:gd name="T122" fmla="+- 0 318 316"/>
                              <a:gd name="T123" fmla="*/ 318 h 687"/>
                              <a:gd name="T124" fmla="+- 0 8235 7885"/>
                              <a:gd name="T125" fmla="*/ T124 w 408"/>
                              <a:gd name="T126" fmla="+- 0 317 316"/>
                              <a:gd name="T127" fmla="*/ 317 h 687"/>
                              <a:gd name="T128" fmla="+- 0 8287 7885"/>
                              <a:gd name="T129" fmla="*/ T128 w 408"/>
                              <a:gd name="T130" fmla="+- 0 608 316"/>
                              <a:gd name="T131" fmla="*/ 608 h 687"/>
                              <a:gd name="T132" fmla="+- 0 8185 7885"/>
                              <a:gd name="T133" fmla="*/ T132 w 408"/>
                              <a:gd name="T134" fmla="+- 0 612 316"/>
                              <a:gd name="T135" fmla="*/ 612 h 687"/>
                              <a:gd name="T136" fmla="+- 0 8287 7885"/>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 name="Freeform 564"/>
                        <wps:cNvSpPr>
                          <a:spLocks/>
                        </wps:cNvSpPr>
                        <wps:spPr bwMode="auto">
                          <a:xfrm>
                            <a:off x="7985" y="314"/>
                            <a:ext cx="242" cy="690"/>
                          </a:xfrm>
                          <a:custGeom>
                            <a:avLst/>
                            <a:gdLst>
                              <a:gd name="T0" fmla="+- 0 8084 7985"/>
                              <a:gd name="T1" fmla="*/ T0 w 242"/>
                              <a:gd name="T2" fmla="+- 0 315 315"/>
                              <a:gd name="T3" fmla="*/ 315 h 690"/>
                              <a:gd name="T4" fmla="+- 0 8069 7985"/>
                              <a:gd name="T5" fmla="*/ T4 w 242"/>
                              <a:gd name="T6" fmla="+- 0 346 315"/>
                              <a:gd name="T7" fmla="*/ 346 h 690"/>
                              <a:gd name="T8" fmla="+- 0 8056 7985"/>
                              <a:gd name="T9" fmla="*/ T8 w 242"/>
                              <a:gd name="T10" fmla="+- 0 380 315"/>
                              <a:gd name="T11" fmla="*/ 380 h 690"/>
                              <a:gd name="T12" fmla="+- 0 8042 7985"/>
                              <a:gd name="T13" fmla="*/ T12 w 242"/>
                              <a:gd name="T14" fmla="+- 0 408 315"/>
                              <a:gd name="T15" fmla="*/ 408 h 690"/>
                              <a:gd name="T16" fmla="+- 0 8026 7985"/>
                              <a:gd name="T17" fmla="*/ T16 w 242"/>
                              <a:gd name="T18" fmla="+- 0 434 315"/>
                              <a:gd name="T19" fmla="*/ 434 h 690"/>
                              <a:gd name="T20" fmla="+- 0 8012 7985"/>
                              <a:gd name="T21" fmla="*/ T20 w 242"/>
                              <a:gd name="T22" fmla="+- 0 458 315"/>
                              <a:gd name="T23" fmla="*/ 458 h 690"/>
                              <a:gd name="T24" fmla="+- 0 7997 7985"/>
                              <a:gd name="T25" fmla="*/ T24 w 242"/>
                              <a:gd name="T26" fmla="+- 0 483 315"/>
                              <a:gd name="T27" fmla="*/ 483 h 690"/>
                              <a:gd name="T28" fmla="+- 0 7987 7985"/>
                              <a:gd name="T29" fmla="*/ T28 w 242"/>
                              <a:gd name="T30" fmla="+- 0 502 315"/>
                              <a:gd name="T31" fmla="*/ 502 h 690"/>
                              <a:gd name="T32" fmla="+- 0 7987 7985"/>
                              <a:gd name="T33" fmla="*/ T32 w 242"/>
                              <a:gd name="T34" fmla="+- 0 525 315"/>
                              <a:gd name="T35" fmla="*/ 525 h 690"/>
                              <a:gd name="T36" fmla="+- 0 8017 7985"/>
                              <a:gd name="T37" fmla="*/ T36 w 242"/>
                              <a:gd name="T38" fmla="+- 0 573 315"/>
                              <a:gd name="T39" fmla="*/ 573 h 690"/>
                              <a:gd name="T40" fmla="+- 0 8056 7985"/>
                              <a:gd name="T41" fmla="*/ T40 w 242"/>
                              <a:gd name="T42" fmla="+- 0 613 315"/>
                              <a:gd name="T43" fmla="*/ 613 h 690"/>
                              <a:gd name="T44" fmla="+- 0 8090 7985"/>
                              <a:gd name="T45" fmla="*/ T44 w 242"/>
                              <a:gd name="T46" fmla="+- 0 650 315"/>
                              <a:gd name="T47" fmla="*/ 650 h 690"/>
                              <a:gd name="T48" fmla="+- 0 8107 7985"/>
                              <a:gd name="T49" fmla="*/ T48 w 242"/>
                              <a:gd name="T50" fmla="+- 0 671 315"/>
                              <a:gd name="T51" fmla="*/ 671 h 690"/>
                              <a:gd name="T52" fmla="+- 0 8120 7985"/>
                              <a:gd name="T53" fmla="*/ T52 w 242"/>
                              <a:gd name="T54" fmla="+- 0 688 315"/>
                              <a:gd name="T55" fmla="*/ 688 h 690"/>
                              <a:gd name="T56" fmla="+- 0 8068 7985"/>
                              <a:gd name="T57" fmla="*/ T56 w 242"/>
                              <a:gd name="T58" fmla="+- 0 748 315"/>
                              <a:gd name="T59" fmla="*/ 748 h 690"/>
                              <a:gd name="T60" fmla="+- 0 8048 7985"/>
                              <a:gd name="T61" fmla="*/ T60 w 242"/>
                              <a:gd name="T62" fmla="+- 0 772 315"/>
                              <a:gd name="T63" fmla="*/ 772 h 690"/>
                              <a:gd name="T64" fmla="+- 0 8024 7985"/>
                              <a:gd name="T65" fmla="*/ T64 w 242"/>
                              <a:gd name="T66" fmla="+- 0 795 315"/>
                              <a:gd name="T67" fmla="*/ 795 h 690"/>
                              <a:gd name="T68" fmla="+- 0 8011 7985"/>
                              <a:gd name="T69" fmla="*/ T68 w 242"/>
                              <a:gd name="T70" fmla="+- 0 832 315"/>
                              <a:gd name="T71" fmla="*/ 832 h 690"/>
                              <a:gd name="T72" fmla="+- 0 8020 7985"/>
                              <a:gd name="T73" fmla="*/ T72 w 242"/>
                              <a:gd name="T74" fmla="+- 0 870 315"/>
                              <a:gd name="T75" fmla="*/ 870 h 690"/>
                              <a:gd name="T76" fmla="+- 0 8038 7985"/>
                              <a:gd name="T77" fmla="*/ T76 w 242"/>
                              <a:gd name="T78" fmla="+- 0 896 315"/>
                              <a:gd name="T79" fmla="*/ 896 h 690"/>
                              <a:gd name="T80" fmla="+- 0 8058 7985"/>
                              <a:gd name="T81" fmla="*/ T80 w 242"/>
                              <a:gd name="T82" fmla="+- 0 917 315"/>
                              <a:gd name="T83" fmla="*/ 917 h 690"/>
                              <a:gd name="T84" fmla="+- 0 8069 7985"/>
                              <a:gd name="T85" fmla="*/ T84 w 242"/>
                              <a:gd name="T86" fmla="+- 0 936 315"/>
                              <a:gd name="T87" fmla="*/ 936 h 690"/>
                              <a:gd name="T88" fmla="+- 0 8087 7985"/>
                              <a:gd name="T89" fmla="*/ T88 w 242"/>
                              <a:gd name="T90" fmla="+- 0 959 315"/>
                              <a:gd name="T91" fmla="*/ 959 h 690"/>
                              <a:gd name="T92" fmla="+- 0 8105 7985"/>
                              <a:gd name="T93" fmla="*/ T92 w 242"/>
                              <a:gd name="T94" fmla="+- 0 982 315"/>
                              <a:gd name="T95" fmla="*/ 982 h 690"/>
                              <a:gd name="T96" fmla="+- 0 8114 7985"/>
                              <a:gd name="T97" fmla="*/ T96 w 242"/>
                              <a:gd name="T98" fmla="+- 0 997 315"/>
                              <a:gd name="T99" fmla="*/ 997 h 690"/>
                              <a:gd name="T100" fmla="+- 0 8227 7985"/>
                              <a:gd name="T101" fmla="*/ T100 w 242"/>
                              <a:gd name="T102" fmla="+- 0 1002 315"/>
                              <a:gd name="T103" fmla="*/ 1002 h 690"/>
                              <a:gd name="T104" fmla="+- 0 8211 7985"/>
                              <a:gd name="T105" fmla="*/ T104 w 242"/>
                              <a:gd name="T106" fmla="+- 0 977 315"/>
                              <a:gd name="T107" fmla="*/ 977 h 690"/>
                              <a:gd name="T108" fmla="+- 0 8191 7985"/>
                              <a:gd name="T109" fmla="*/ T108 w 242"/>
                              <a:gd name="T110" fmla="+- 0 945 315"/>
                              <a:gd name="T111" fmla="*/ 945 h 690"/>
                              <a:gd name="T112" fmla="+- 0 8170 7985"/>
                              <a:gd name="T113" fmla="*/ T112 w 242"/>
                              <a:gd name="T114" fmla="+- 0 911 315"/>
                              <a:gd name="T115" fmla="*/ 911 h 690"/>
                              <a:gd name="T116" fmla="+- 0 8144 7985"/>
                              <a:gd name="T117" fmla="*/ T116 w 242"/>
                              <a:gd name="T118" fmla="+- 0 878 315"/>
                              <a:gd name="T119" fmla="*/ 878 h 690"/>
                              <a:gd name="T120" fmla="+- 0 8126 7985"/>
                              <a:gd name="T121" fmla="*/ T120 w 242"/>
                              <a:gd name="T122" fmla="+- 0 854 315"/>
                              <a:gd name="T123" fmla="*/ 854 h 690"/>
                              <a:gd name="T124" fmla="+- 0 8116 7985"/>
                              <a:gd name="T125" fmla="*/ T124 w 242"/>
                              <a:gd name="T126" fmla="+- 0 838 315"/>
                              <a:gd name="T127" fmla="*/ 838 h 690"/>
                              <a:gd name="T128" fmla="+- 0 8149 7985"/>
                              <a:gd name="T129" fmla="*/ T128 w 242"/>
                              <a:gd name="T130" fmla="+- 0 797 315"/>
                              <a:gd name="T131" fmla="*/ 797 h 690"/>
                              <a:gd name="T132" fmla="+- 0 8184 7985"/>
                              <a:gd name="T133" fmla="*/ T132 w 242"/>
                              <a:gd name="T134" fmla="+- 0 759 315"/>
                              <a:gd name="T135" fmla="*/ 759 h 690"/>
                              <a:gd name="T136" fmla="+- 0 8220 7985"/>
                              <a:gd name="T137" fmla="*/ T136 w 242"/>
                              <a:gd name="T138" fmla="+- 0 698 315"/>
                              <a:gd name="T139" fmla="*/ 698 h 690"/>
                              <a:gd name="T140" fmla="+- 0 8206 7985"/>
                              <a:gd name="T141" fmla="*/ T140 w 242"/>
                              <a:gd name="T142" fmla="+- 0 647 315"/>
                              <a:gd name="T143" fmla="*/ 647 h 690"/>
                              <a:gd name="T144" fmla="+- 0 8185 7985"/>
                              <a:gd name="T145" fmla="*/ T144 w 242"/>
                              <a:gd name="T146" fmla="+- 0 624 315"/>
                              <a:gd name="T147" fmla="*/ 624 h 690"/>
                              <a:gd name="T148" fmla="+- 0 8131 7985"/>
                              <a:gd name="T149" fmla="*/ T148 w 242"/>
                              <a:gd name="T150" fmla="+- 0 563 315"/>
                              <a:gd name="T151" fmla="*/ 563 h 690"/>
                              <a:gd name="T152" fmla="+- 0 8080 7985"/>
                              <a:gd name="T153" fmla="*/ T152 w 242"/>
                              <a:gd name="T154" fmla="+- 0 512 315"/>
                              <a:gd name="T155" fmla="*/ 512 h 690"/>
                              <a:gd name="T156" fmla="+- 0 8071 7985"/>
                              <a:gd name="T157" fmla="*/ T156 w 242"/>
                              <a:gd name="T158" fmla="+- 0 504 315"/>
                              <a:gd name="T159" fmla="*/ 504 h 690"/>
                              <a:gd name="T160" fmla="+- 0 8075 7985"/>
                              <a:gd name="T161" fmla="*/ T160 w 242"/>
                              <a:gd name="T162" fmla="+- 0 495 315"/>
                              <a:gd name="T163" fmla="*/ 495 h 690"/>
                              <a:gd name="T164" fmla="+- 0 8085 7985"/>
                              <a:gd name="T165" fmla="*/ T164 w 242"/>
                              <a:gd name="T166" fmla="+- 0 477 315"/>
                              <a:gd name="T167" fmla="*/ 477 h 690"/>
                              <a:gd name="T168" fmla="+- 0 8100 7985"/>
                              <a:gd name="T169" fmla="*/ T168 w 242"/>
                              <a:gd name="T170" fmla="+- 0 449 315"/>
                              <a:gd name="T171" fmla="*/ 449 h 690"/>
                              <a:gd name="T172" fmla="+- 0 8116 7985"/>
                              <a:gd name="T173" fmla="*/ T172 w 242"/>
                              <a:gd name="T174" fmla="+- 0 410 315"/>
                              <a:gd name="T175" fmla="*/ 410 h 690"/>
                              <a:gd name="T176" fmla="+- 0 8133 7985"/>
                              <a:gd name="T177" fmla="*/ T176 w 242"/>
                              <a:gd name="T178" fmla="+- 0 360 315"/>
                              <a:gd name="T179" fmla="*/ 360 h 690"/>
                              <a:gd name="T180" fmla="+- 0 8149 7985"/>
                              <a:gd name="T181" fmla="*/ T180 w 242"/>
                              <a:gd name="T182" fmla="+- 0 331 315"/>
                              <a:gd name="T183" fmla="*/ 331 h 690"/>
                              <a:gd name="T184" fmla="+- 0 8151 7985"/>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6" y="0"/>
                                </a:moveTo>
                                <a:lnTo>
                                  <a:pt x="99" y="0"/>
                                </a:lnTo>
                                <a:lnTo>
                                  <a:pt x="91" y="16"/>
                                </a:lnTo>
                                <a:lnTo>
                                  <a:pt x="84" y="31"/>
                                </a:lnTo>
                                <a:lnTo>
                                  <a:pt x="78" y="48"/>
                                </a:lnTo>
                                <a:lnTo>
                                  <a:pt x="71" y="65"/>
                                </a:lnTo>
                                <a:lnTo>
                                  <a:pt x="64" y="79"/>
                                </a:lnTo>
                                <a:lnTo>
                                  <a:pt x="57" y="93"/>
                                </a:lnTo>
                                <a:lnTo>
                                  <a:pt x="50" y="106"/>
                                </a:lnTo>
                                <a:lnTo>
                                  <a:pt x="41" y="119"/>
                                </a:lnTo>
                                <a:lnTo>
                                  <a:pt x="34" y="131"/>
                                </a:lnTo>
                                <a:lnTo>
                                  <a:pt x="27" y="143"/>
                                </a:lnTo>
                                <a:lnTo>
                                  <a:pt x="19" y="156"/>
                                </a:lnTo>
                                <a:lnTo>
                                  <a:pt x="12" y="168"/>
                                </a:lnTo>
                                <a:lnTo>
                                  <a:pt x="6" y="177"/>
                                </a:lnTo>
                                <a:lnTo>
                                  <a:pt x="2" y="187"/>
                                </a:lnTo>
                                <a:lnTo>
                                  <a:pt x="0" y="199"/>
                                </a:lnTo>
                                <a:lnTo>
                                  <a:pt x="2" y="210"/>
                                </a:lnTo>
                                <a:lnTo>
                                  <a:pt x="15" y="235"/>
                                </a:lnTo>
                                <a:lnTo>
                                  <a:pt x="32" y="258"/>
                                </a:lnTo>
                                <a:lnTo>
                                  <a:pt x="52" y="278"/>
                                </a:lnTo>
                                <a:lnTo>
                                  <a:pt x="71" y="298"/>
                                </a:lnTo>
                                <a:lnTo>
                                  <a:pt x="94" y="322"/>
                                </a:lnTo>
                                <a:lnTo>
                                  <a:pt x="105" y="335"/>
                                </a:lnTo>
                                <a:lnTo>
                                  <a:pt x="116" y="347"/>
                                </a:lnTo>
                                <a:lnTo>
                                  <a:pt x="122" y="356"/>
                                </a:lnTo>
                                <a:lnTo>
                                  <a:pt x="129" y="364"/>
                                </a:lnTo>
                                <a:lnTo>
                                  <a:pt x="135" y="373"/>
                                </a:lnTo>
                                <a:lnTo>
                                  <a:pt x="92" y="420"/>
                                </a:lnTo>
                                <a:lnTo>
                                  <a:pt x="83" y="433"/>
                                </a:lnTo>
                                <a:lnTo>
                                  <a:pt x="73" y="446"/>
                                </a:lnTo>
                                <a:lnTo>
                                  <a:pt x="63" y="457"/>
                                </a:lnTo>
                                <a:lnTo>
                                  <a:pt x="51" y="468"/>
                                </a:lnTo>
                                <a:lnTo>
                                  <a:pt x="39" y="480"/>
                                </a:lnTo>
                                <a:lnTo>
                                  <a:pt x="32" y="494"/>
                                </a:lnTo>
                                <a:lnTo>
                                  <a:pt x="26" y="517"/>
                                </a:lnTo>
                                <a:lnTo>
                                  <a:pt x="27" y="537"/>
                                </a:lnTo>
                                <a:lnTo>
                                  <a:pt x="35" y="555"/>
                                </a:lnTo>
                                <a:lnTo>
                                  <a:pt x="47" y="573"/>
                                </a:lnTo>
                                <a:lnTo>
                                  <a:pt x="53" y="581"/>
                                </a:lnTo>
                                <a:lnTo>
                                  <a:pt x="60" y="588"/>
                                </a:lnTo>
                                <a:lnTo>
                                  <a:pt x="73" y="602"/>
                                </a:lnTo>
                                <a:lnTo>
                                  <a:pt x="79" y="612"/>
                                </a:lnTo>
                                <a:lnTo>
                                  <a:pt x="84" y="621"/>
                                </a:lnTo>
                                <a:lnTo>
                                  <a:pt x="93" y="633"/>
                                </a:lnTo>
                                <a:lnTo>
                                  <a:pt x="102" y="644"/>
                                </a:lnTo>
                                <a:lnTo>
                                  <a:pt x="112" y="655"/>
                                </a:lnTo>
                                <a:lnTo>
                                  <a:pt x="120" y="667"/>
                                </a:lnTo>
                                <a:lnTo>
                                  <a:pt x="125" y="674"/>
                                </a:lnTo>
                                <a:lnTo>
                                  <a:pt x="129" y="682"/>
                                </a:lnTo>
                                <a:lnTo>
                                  <a:pt x="134" y="690"/>
                                </a:lnTo>
                                <a:lnTo>
                                  <a:pt x="242" y="687"/>
                                </a:lnTo>
                                <a:lnTo>
                                  <a:pt x="238" y="681"/>
                                </a:lnTo>
                                <a:lnTo>
                                  <a:pt x="226" y="662"/>
                                </a:lnTo>
                                <a:lnTo>
                                  <a:pt x="216" y="646"/>
                                </a:lnTo>
                                <a:lnTo>
                                  <a:pt x="206" y="630"/>
                                </a:lnTo>
                                <a:lnTo>
                                  <a:pt x="196" y="613"/>
                                </a:lnTo>
                                <a:lnTo>
                                  <a:pt x="185" y="596"/>
                                </a:lnTo>
                                <a:lnTo>
                                  <a:pt x="172" y="579"/>
                                </a:lnTo>
                                <a:lnTo>
                                  <a:pt x="159" y="563"/>
                                </a:lnTo>
                                <a:lnTo>
                                  <a:pt x="147" y="547"/>
                                </a:lnTo>
                                <a:lnTo>
                                  <a:pt x="141" y="539"/>
                                </a:lnTo>
                                <a:lnTo>
                                  <a:pt x="136" y="531"/>
                                </a:lnTo>
                                <a:lnTo>
                                  <a:pt x="131" y="523"/>
                                </a:lnTo>
                                <a:lnTo>
                                  <a:pt x="152" y="495"/>
                                </a:lnTo>
                                <a:lnTo>
                                  <a:pt x="164" y="482"/>
                                </a:lnTo>
                                <a:lnTo>
                                  <a:pt x="175" y="469"/>
                                </a:lnTo>
                                <a:lnTo>
                                  <a:pt x="199" y="444"/>
                                </a:lnTo>
                                <a:lnTo>
                                  <a:pt x="222" y="415"/>
                                </a:lnTo>
                                <a:lnTo>
                                  <a:pt x="235" y="383"/>
                                </a:lnTo>
                                <a:lnTo>
                                  <a:pt x="229" y="346"/>
                                </a:lnTo>
                                <a:lnTo>
                                  <a:pt x="221" y="332"/>
                                </a:lnTo>
                                <a:lnTo>
                                  <a:pt x="211" y="320"/>
                                </a:lnTo>
                                <a:lnTo>
                                  <a:pt x="200" y="309"/>
                                </a:lnTo>
                                <a:lnTo>
                                  <a:pt x="190" y="298"/>
                                </a:lnTo>
                                <a:lnTo>
                                  <a:pt x="146" y="248"/>
                                </a:lnTo>
                                <a:lnTo>
                                  <a:pt x="111" y="214"/>
                                </a:lnTo>
                                <a:lnTo>
                                  <a:pt x="95" y="197"/>
                                </a:lnTo>
                                <a:lnTo>
                                  <a:pt x="90" y="193"/>
                                </a:lnTo>
                                <a:lnTo>
                                  <a:pt x="86" y="189"/>
                                </a:lnTo>
                                <a:lnTo>
                                  <a:pt x="88" y="184"/>
                                </a:lnTo>
                                <a:lnTo>
                                  <a:pt x="90" y="180"/>
                                </a:lnTo>
                                <a:lnTo>
                                  <a:pt x="92" y="175"/>
                                </a:lnTo>
                                <a:lnTo>
                                  <a:pt x="100" y="162"/>
                                </a:lnTo>
                                <a:lnTo>
                                  <a:pt x="108" y="148"/>
                                </a:lnTo>
                                <a:lnTo>
                                  <a:pt x="115" y="134"/>
                                </a:lnTo>
                                <a:lnTo>
                                  <a:pt x="122" y="120"/>
                                </a:lnTo>
                                <a:lnTo>
                                  <a:pt x="131" y="95"/>
                                </a:lnTo>
                                <a:lnTo>
                                  <a:pt x="139" y="70"/>
                                </a:lnTo>
                                <a:lnTo>
                                  <a:pt x="148"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xmlns:w15="http://schemas.microsoft.com/office/word/2012/wordml">
            <w:pict>
              <v:group w14:anchorId="2708C878" id="Group 562" o:spid="_x0000_s1026" style="position:absolute;margin-left:394.25pt;margin-top:15.75pt;width:20.4pt;height:34.5pt;z-index:251810816;mso-wrap-distance-left:0;mso-wrap-distance-right:0;mso-position-horizontal-relative:page" coordorigin="7885,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">
                <v:shape id="AutoShape 563" o:spid="_x0000_s1027" style="position:absolute;left:7885;top:316;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564" o:spid="_x0000_s1028" style="position:absolute;left:7985;top:314;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" path="m166,l99,,91,16,84,31,78,48,71,65,64,79,57,93r-7,13l41,119r-7,12l27,143r-8,13l12,168r-6,9l2,187,,199r2,11l15,235r17,23l52,278r19,20l94,322r11,13l116,347r6,9l129,364r6,9l92,420r-9,13l73,446,63,457,51,468,39,480r-7,14l26,517r1,20l35,555r12,18l53,581r7,7l73,602r6,10l84,621r9,12l102,644r10,11l120,667r5,7l129,682r5,8l242,687r-4,-6l226,662,216,646,206,630,196,613,185,596,172,579,159,563,147,547r-6,-8l136,531r-5,-8l152,495r12,-13l175,469r24,-25l222,415r13,-32l229,346r-8,-14l211,320,200,309,190,298,146,248,111,214,95,197r-5,-4l86,189r2,-5l90,180r2,-5l100,162r8,-14l115,134r7,-14l131,95r8,-25l148,45,160,23r4,-7l166,8r,-8xe" fillcolor="#bd2929" stroked="f">
                  <v:path arrowok="t" o:connecttype="custom" o:connectlocs="99,315;84,346;71,380;57,408;41,434;27,458;12,483;2,502;2,525;32,573;71,613;105,650;122,671;135,688;83,748;63,772;39,795;26,832;35,870;53,896;73,917;84,936;102,959;120,982;129,997;242,1002;226,977;206,945;185,911;159,878;141,854;131,838;164,797;199,759;235,698;221,647;200,624;146,563;95,512;86,504;90,495;100,477;115,449;131,410;148,360;164,331;166,315" o:connectangles="0,0,0,0,0,0,0,0,0,0,0,0,0,0,0,0,0,0,0,0,0,0,0,0,0,0,0,0,0,0,0,0,0,0,0,0,0,0,0,0,0,0,0,0,0,0,0"/>
                </v:shape>
                <w10:wrap type="topAndBottom" anchorx="page"/>
              </v:group>
            </w:pict>
          </mc:Fallback>
        </mc:AlternateContent>
      </w:r>
      <w:r w:rsidRPr="00506788">
        <w:rPr>
          <w:b/>
          <w:bCs/>
          <w:noProof/>
          <w:sz w:val="48"/>
          <w:szCs w:val="48"/>
        </w:rPr>
        <mc:AlternateContent>
          <mc:Choice Requires="wpg">
            <w:drawing>
              <wp:anchor distT="0" distB="0" distL="0" distR="0" simplePos="0" relativeHeight="251811840" behindDoc="0" locked="0" layoutInCell="1" allowOverlap="1" wp14:anchorId="24720B0C" wp14:editId="461E9B02">
                <wp:simplePos x="0" y="0"/>
                <wp:positionH relativeFrom="page">
                  <wp:posOffset>5320030</wp:posOffset>
                </wp:positionH>
                <wp:positionV relativeFrom="paragraph">
                  <wp:posOffset>200025</wp:posOffset>
                </wp:positionV>
                <wp:extent cx="259080" cy="438150"/>
                <wp:effectExtent l="5080" t="6985" r="2540" b="2540"/>
                <wp:wrapTopAndBottom/>
                <wp:docPr id="170" name="Group 5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8378" y="315"/>
                          <a:chExt cx="408" cy="690"/>
                        </a:xfrm>
                      </wpg:grpSpPr>
                      <wps:wsp>
                        <wps:cNvPr id="171" name="AutoShape 566"/>
                        <wps:cNvSpPr>
                          <a:spLocks/>
                        </wps:cNvSpPr>
                        <wps:spPr bwMode="auto">
                          <a:xfrm>
                            <a:off x="8378" y="316"/>
                            <a:ext cx="408" cy="687"/>
                          </a:xfrm>
                          <a:custGeom>
                            <a:avLst/>
                            <a:gdLst>
                              <a:gd name="T0" fmla="+- 0 8688 8378"/>
                              <a:gd name="T1" fmla="*/ T0 w 408"/>
                              <a:gd name="T2" fmla="+- 0 317 316"/>
                              <a:gd name="T3" fmla="*/ 317 h 687"/>
                              <a:gd name="T4" fmla="+- 0 8648 8378"/>
                              <a:gd name="T5" fmla="*/ T4 w 408"/>
                              <a:gd name="T6" fmla="+- 0 318 316"/>
                              <a:gd name="T7" fmla="*/ 318 h 687"/>
                              <a:gd name="T8" fmla="+- 0 8378 8378"/>
                              <a:gd name="T9" fmla="*/ T8 w 408"/>
                              <a:gd name="T10" fmla="+- 0 323 316"/>
                              <a:gd name="T11" fmla="*/ 323 h 687"/>
                              <a:gd name="T12" fmla="+- 0 8380 8378"/>
                              <a:gd name="T13" fmla="*/ T12 w 408"/>
                              <a:gd name="T14" fmla="+- 0 443 316"/>
                              <a:gd name="T15" fmla="*/ 443 h 687"/>
                              <a:gd name="T16" fmla="+- 0 8380 8378"/>
                              <a:gd name="T17" fmla="*/ T16 w 408"/>
                              <a:gd name="T18" fmla="+- 0 494 316"/>
                              <a:gd name="T19" fmla="*/ 494 h 687"/>
                              <a:gd name="T20" fmla="+- 0 8378 8378"/>
                              <a:gd name="T21" fmla="*/ T20 w 408"/>
                              <a:gd name="T22" fmla="+- 0 575 316"/>
                              <a:gd name="T23" fmla="*/ 575 h 687"/>
                              <a:gd name="T24" fmla="+- 0 8378 8378"/>
                              <a:gd name="T25" fmla="*/ T24 w 408"/>
                              <a:gd name="T26" fmla="+- 0 656 316"/>
                              <a:gd name="T27" fmla="*/ 656 h 687"/>
                              <a:gd name="T28" fmla="+- 0 8379 8378"/>
                              <a:gd name="T29" fmla="*/ T28 w 408"/>
                              <a:gd name="T30" fmla="+- 0 757 316"/>
                              <a:gd name="T31" fmla="*/ 757 h 687"/>
                              <a:gd name="T32" fmla="+- 0 8378 8378"/>
                              <a:gd name="T33" fmla="*/ T32 w 408"/>
                              <a:gd name="T34" fmla="+- 0 813 316"/>
                              <a:gd name="T35" fmla="*/ 813 h 687"/>
                              <a:gd name="T36" fmla="+- 0 8379 8378"/>
                              <a:gd name="T37" fmla="*/ T36 w 408"/>
                              <a:gd name="T38" fmla="+- 0 896 316"/>
                              <a:gd name="T39" fmla="*/ 896 h 687"/>
                              <a:gd name="T40" fmla="+- 0 8381 8378"/>
                              <a:gd name="T41" fmla="*/ T40 w 408"/>
                              <a:gd name="T42" fmla="+- 0 960 316"/>
                              <a:gd name="T43" fmla="*/ 960 h 687"/>
                              <a:gd name="T44" fmla="+- 0 8395 8378"/>
                              <a:gd name="T45" fmla="*/ T44 w 408"/>
                              <a:gd name="T46" fmla="+- 0 991 316"/>
                              <a:gd name="T47" fmla="*/ 991 h 687"/>
                              <a:gd name="T48" fmla="+- 0 8435 8378"/>
                              <a:gd name="T49" fmla="*/ T48 w 408"/>
                              <a:gd name="T50" fmla="+- 0 997 316"/>
                              <a:gd name="T51" fmla="*/ 997 h 687"/>
                              <a:gd name="T52" fmla="+- 0 8503 8378"/>
                              <a:gd name="T53" fmla="*/ T52 w 408"/>
                              <a:gd name="T54" fmla="+- 0 1002 316"/>
                              <a:gd name="T55" fmla="*/ 1002 h 687"/>
                              <a:gd name="T56" fmla="+- 0 8558 8378"/>
                              <a:gd name="T57" fmla="*/ T56 w 408"/>
                              <a:gd name="T58" fmla="+- 0 1003 316"/>
                              <a:gd name="T59" fmla="*/ 1003 h 687"/>
                              <a:gd name="T60" fmla="+- 0 8622 8378"/>
                              <a:gd name="T61" fmla="*/ T60 w 408"/>
                              <a:gd name="T62" fmla="+- 0 1002 316"/>
                              <a:gd name="T63" fmla="*/ 1002 h 687"/>
                              <a:gd name="T64" fmla="+- 0 8783 8378"/>
                              <a:gd name="T65" fmla="*/ T64 w 408"/>
                              <a:gd name="T66" fmla="+- 0 968 316"/>
                              <a:gd name="T67" fmla="*/ 968 h 687"/>
                              <a:gd name="T68" fmla="+- 0 8785 8378"/>
                              <a:gd name="T69" fmla="*/ T68 w 408"/>
                              <a:gd name="T70" fmla="+- 0 936 316"/>
                              <a:gd name="T71" fmla="*/ 936 h 687"/>
                              <a:gd name="T72" fmla="+- 0 8784 8378"/>
                              <a:gd name="T73" fmla="*/ T72 w 408"/>
                              <a:gd name="T74" fmla="+- 0 896 316"/>
                              <a:gd name="T75" fmla="*/ 896 h 687"/>
                              <a:gd name="T76" fmla="+- 0 8782 8378"/>
                              <a:gd name="T77" fmla="*/ T76 w 408"/>
                              <a:gd name="T78" fmla="+- 0 826 316"/>
                              <a:gd name="T79" fmla="*/ 826 h 687"/>
                              <a:gd name="T80" fmla="+- 0 8781 8378"/>
                              <a:gd name="T81" fmla="*/ T80 w 408"/>
                              <a:gd name="T82" fmla="+- 0 774 316"/>
                              <a:gd name="T83" fmla="*/ 774 h 687"/>
                              <a:gd name="T84" fmla="+- 0 8781 8378"/>
                              <a:gd name="T85" fmla="*/ T84 w 408"/>
                              <a:gd name="T86" fmla="+- 0 692 316"/>
                              <a:gd name="T87" fmla="*/ 692 h 687"/>
                              <a:gd name="T88" fmla="+- 0 8780 8378"/>
                              <a:gd name="T89" fmla="*/ T88 w 408"/>
                              <a:gd name="T90" fmla="+- 0 612 316"/>
                              <a:gd name="T91" fmla="*/ 612 h 687"/>
                              <a:gd name="T92" fmla="+- 0 8678 8378"/>
                              <a:gd name="T93" fmla="*/ T92 w 408"/>
                              <a:gd name="T94" fmla="+- 0 610 316"/>
                              <a:gd name="T95" fmla="*/ 610 h 687"/>
                              <a:gd name="T96" fmla="+- 0 8678 8378"/>
                              <a:gd name="T97" fmla="*/ T96 w 408"/>
                              <a:gd name="T98" fmla="+- 0 609 316"/>
                              <a:gd name="T99" fmla="*/ 609 h 687"/>
                              <a:gd name="T100" fmla="+- 0 8780 8378"/>
                              <a:gd name="T101" fmla="*/ T100 w 408"/>
                              <a:gd name="T102" fmla="+- 0 608 316"/>
                              <a:gd name="T103" fmla="*/ 608 h 687"/>
                              <a:gd name="T104" fmla="+- 0 8778 8378"/>
                              <a:gd name="T105" fmla="*/ T104 w 408"/>
                              <a:gd name="T106" fmla="+- 0 506 316"/>
                              <a:gd name="T107" fmla="*/ 506 h 687"/>
                              <a:gd name="T108" fmla="+- 0 8777 8378"/>
                              <a:gd name="T109" fmla="*/ T108 w 408"/>
                              <a:gd name="T110" fmla="+- 0 481 316"/>
                              <a:gd name="T111" fmla="*/ 481 h 687"/>
                              <a:gd name="T112" fmla="+- 0 8776 8378"/>
                              <a:gd name="T113" fmla="*/ T112 w 408"/>
                              <a:gd name="T114" fmla="+- 0 453 316"/>
                              <a:gd name="T115" fmla="*/ 453 h 687"/>
                              <a:gd name="T116" fmla="+- 0 8769 8378"/>
                              <a:gd name="T117" fmla="*/ T116 w 408"/>
                              <a:gd name="T118" fmla="+- 0 321 316"/>
                              <a:gd name="T119" fmla="*/ 321 h 687"/>
                              <a:gd name="T120" fmla="+- 0 8744 8378"/>
                              <a:gd name="T121" fmla="*/ T120 w 408"/>
                              <a:gd name="T122" fmla="+- 0 318 316"/>
                              <a:gd name="T123" fmla="*/ 318 h 687"/>
                              <a:gd name="T124" fmla="+- 0 8728 8378"/>
                              <a:gd name="T125" fmla="*/ T124 w 408"/>
                              <a:gd name="T126" fmla="+- 0 317 316"/>
                              <a:gd name="T127" fmla="*/ 317 h 687"/>
                              <a:gd name="T128" fmla="+- 0 8780 8378"/>
                              <a:gd name="T129" fmla="*/ T128 w 408"/>
                              <a:gd name="T130" fmla="+- 0 608 316"/>
                              <a:gd name="T131" fmla="*/ 608 h 687"/>
                              <a:gd name="T132" fmla="+- 0 8678 8378"/>
                              <a:gd name="T133" fmla="*/ T132 w 408"/>
                              <a:gd name="T134" fmla="+- 0 612 316"/>
                              <a:gd name="T135" fmla="*/ 612 h 687"/>
                              <a:gd name="T136" fmla="+- 0 8780 8378"/>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 name="Freeform 567"/>
                        <wps:cNvSpPr>
                          <a:spLocks/>
                        </wps:cNvSpPr>
                        <wps:spPr bwMode="auto">
                          <a:xfrm>
                            <a:off x="8478" y="314"/>
                            <a:ext cx="242" cy="690"/>
                          </a:xfrm>
                          <a:custGeom>
                            <a:avLst/>
                            <a:gdLst>
                              <a:gd name="T0" fmla="+- 0 8577 8479"/>
                              <a:gd name="T1" fmla="*/ T0 w 242"/>
                              <a:gd name="T2" fmla="+- 0 315 315"/>
                              <a:gd name="T3" fmla="*/ 315 h 690"/>
                              <a:gd name="T4" fmla="+- 0 8562 8479"/>
                              <a:gd name="T5" fmla="*/ T4 w 242"/>
                              <a:gd name="T6" fmla="+- 0 346 315"/>
                              <a:gd name="T7" fmla="*/ 346 h 690"/>
                              <a:gd name="T8" fmla="+- 0 8549 8479"/>
                              <a:gd name="T9" fmla="*/ T8 w 242"/>
                              <a:gd name="T10" fmla="+- 0 380 315"/>
                              <a:gd name="T11" fmla="*/ 380 h 690"/>
                              <a:gd name="T12" fmla="+- 0 8535 8479"/>
                              <a:gd name="T13" fmla="*/ T12 w 242"/>
                              <a:gd name="T14" fmla="+- 0 408 315"/>
                              <a:gd name="T15" fmla="*/ 408 h 690"/>
                              <a:gd name="T16" fmla="+- 0 8519 8479"/>
                              <a:gd name="T17" fmla="*/ T16 w 242"/>
                              <a:gd name="T18" fmla="+- 0 434 315"/>
                              <a:gd name="T19" fmla="*/ 434 h 690"/>
                              <a:gd name="T20" fmla="+- 0 8505 8479"/>
                              <a:gd name="T21" fmla="*/ T20 w 242"/>
                              <a:gd name="T22" fmla="+- 0 458 315"/>
                              <a:gd name="T23" fmla="*/ 458 h 690"/>
                              <a:gd name="T24" fmla="+- 0 8490 8479"/>
                              <a:gd name="T25" fmla="*/ T24 w 242"/>
                              <a:gd name="T26" fmla="+- 0 483 315"/>
                              <a:gd name="T27" fmla="*/ 483 h 690"/>
                              <a:gd name="T28" fmla="+- 0 8480 8479"/>
                              <a:gd name="T29" fmla="*/ T28 w 242"/>
                              <a:gd name="T30" fmla="+- 0 502 315"/>
                              <a:gd name="T31" fmla="*/ 502 h 690"/>
                              <a:gd name="T32" fmla="+- 0 8480 8479"/>
                              <a:gd name="T33" fmla="*/ T32 w 242"/>
                              <a:gd name="T34" fmla="+- 0 525 315"/>
                              <a:gd name="T35" fmla="*/ 525 h 690"/>
                              <a:gd name="T36" fmla="+- 0 8510 8479"/>
                              <a:gd name="T37" fmla="*/ T36 w 242"/>
                              <a:gd name="T38" fmla="+- 0 573 315"/>
                              <a:gd name="T39" fmla="*/ 573 h 690"/>
                              <a:gd name="T40" fmla="+- 0 8549 8479"/>
                              <a:gd name="T41" fmla="*/ T40 w 242"/>
                              <a:gd name="T42" fmla="+- 0 613 315"/>
                              <a:gd name="T43" fmla="*/ 613 h 690"/>
                              <a:gd name="T44" fmla="+- 0 8583 8479"/>
                              <a:gd name="T45" fmla="*/ T44 w 242"/>
                              <a:gd name="T46" fmla="+- 0 650 315"/>
                              <a:gd name="T47" fmla="*/ 650 h 690"/>
                              <a:gd name="T48" fmla="+- 0 8600 8479"/>
                              <a:gd name="T49" fmla="*/ T48 w 242"/>
                              <a:gd name="T50" fmla="+- 0 671 315"/>
                              <a:gd name="T51" fmla="*/ 671 h 690"/>
                              <a:gd name="T52" fmla="+- 0 8613 8479"/>
                              <a:gd name="T53" fmla="*/ T52 w 242"/>
                              <a:gd name="T54" fmla="+- 0 688 315"/>
                              <a:gd name="T55" fmla="*/ 688 h 690"/>
                              <a:gd name="T56" fmla="+- 0 8561 8479"/>
                              <a:gd name="T57" fmla="*/ T56 w 242"/>
                              <a:gd name="T58" fmla="+- 0 748 315"/>
                              <a:gd name="T59" fmla="*/ 748 h 690"/>
                              <a:gd name="T60" fmla="+- 0 8541 8479"/>
                              <a:gd name="T61" fmla="*/ T60 w 242"/>
                              <a:gd name="T62" fmla="+- 0 772 315"/>
                              <a:gd name="T63" fmla="*/ 772 h 690"/>
                              <a:gd name="T64" fmla="+- 0 8517 8479"/>
                              <a:gd name="T65" fmla="*/ T64 w 242"/>
                              <a:gd name="T66" fmla="+- 0 795 315"/>
                              <a:gd name="T67" fmla="*/ 795 h 690"/>
                              <a:gd name="T68" fmla="+- 0 8504 8479"/>
                              <a:gd name="T69" fmla="*/ T68 w 242"/>
                              <a:gd name="T70" fmla="+- 0 832 315"/>
                              <a:gd name="T71" fmla="*/ 832 h 690"/>
                              <a:gd name="T72" fmla="+- 0 8513 8479"/>
                              <a:gd name="T73" fmla="*/ T72 w 242"/>
                              <a:gd name="T74" fmla="+- 0 870 315"/>
                              <a:gd name="T75" fmla="*/ 870 h 690"/>
                              <a:gd name="T76" fmla="+- 0 8531 8479"/>
                              <a:gd name="T77" fmla="*/ T76 w 242"/>
                              <a:gd name="T78" fmla="+- 0 896 315"/>
                              <a:gd name="T79" fmla="*/ 896 h 690"/>
                              <a:gd name="T80" fmla="+- 0 8551 8479"/>
                              <a:gd name="T81" fmla="*/ T80 w 242"/>
                              <a:gd name="T82" fmla="+- 0 917 315"/>
                              <a:gd name="T83" fmla="*/ 917 h 690"/>
                              <a:gd name="T84" fmla="+- 0 8562 8479"/>
                              <a:gd name="T85" fmla="*/ T84 w 242"/>
                              <a:gd name="T86" fmla="+- 0 936 315"/>
                              <a:gd name="T87" fmla="*/ 936 h 690"/>
                              <a:gd name="T88" fmla="+- 0 8580 8479"/>
                              <a:gd name="T89" fmla="*/ T88 w 242"/>
                              <a:gd name="T90" fmla="+- 0 959 315"/>
                              <a:gd name="T91" fmla="*/ 959 h 690"/>
                              <a:gd name="T92" fmla="+- 0 8598 8479"/>
                              <a:gd name="T93" fmla="*/ T92 w 242"/>
                              <a:gd name="T94" fmla="+- 0 982 315"/>
                              <a:gd name="T95" fmla="*/ 982 h 690"/>
                              <a:gd name="T96" fmla="+- 0 8607 8479"/>
                              <a:gd name="T97" fmla="*/ T96 w 242"/>
                              <a:gd name="T98" fmla="+- 0 997 315"/>
                              <a:gd name="T99" fmla="*/ 997 h 690"/>
                              <a:gd name="T100" fmla="+- 0 8720 8479"/>
                              <a:gd name="T101" fmla="*/ T100 w 242"/>
                              <a:gd name="T102" fmla="+- 0 1002 315"/>
                              <a:gd name="T103" fmla="*/ 1002 h 690"/>
                              <a:gd name="T104" fmla="+- 0 8704 8479"/>
                              <a:gd name="T105" fmla="*/ T104 w 242"/>
                              <a:gd name="T106" fmla="+- 0 977 315"/>
                              <a:gd name="T107" fmla="*/ 977 h 690"/>
                              <a:gd name="T108" fmla="+- 0 8684 8479"/>
                              <a:gd name="T109" fmla="*/ T108 w 242"/>
                              <a:gd name="T110" fmla="+- 0 945 315"/>
                              <a:gd name="T111" fmla="*/ 945 h 690"/>
                              <a:gd name="T112" fmla="+- 0 8663 8479"/>
                              <a:gd name="T113" fmla="*/ T112 w 242"/>
                              <a:gd name="T114" fmla="+- 0 911 315"/>
                              <a:gd name="T115" fmla="*/ 911 h 690"/>
                              <a:gd name="T116" fmla="+- 0 8637 8479"/>
                              <a:gd name="T117" fmla="*/ T116 w 242"/>
                              <a:gd name="T118" fmla="+- 0 878 315"/>
                              <a:gd name="T119" fmla="*/ 878 h 690"/>
                              <a:gd name="T120" fmla="+- 0 8619 8479"/>
                              <a:gd name="T121" fmla="*/ T120 w 242"/>
                              <a:gd name="T122" fmla="+- 0 854 315"/>
                              <a:gd name="T123" fmla="*/ 854 h 690"/>
                              <a:gd name="T124" fmla="+- 0 8609 8479"/>
                              <a:gd name="T125" fmla="*/ T124 w 242"/>
                              <a:gd name="T126" fmla="+- 0 838 315"/>
                              <a:gd name="T127" fmla="*/ 838 h 690"/>
                              <a:gd name="T128" fmla="+- 0 8642 8479"/>
                              <a:gd name="T129" fmla="*/ T128 w 242"/>
                              <a:gd name="T130" fmla="+- 0 797 315"/>
                              <a:gd name="T131" fmla="*/ 797 h 690"/>
                              <a:gd name="T132" fmla="+- 0 8677 8479"/>
                              <a:gd name="T133" fmla="*/ T132 w 242"/>
                              <a:gd name="T134" fmla="+- 0 759 315"/>
                              <a:gd name="T135" fmla="*/ 759 h 690"/>
                              <a:gd name="T136" fmla="+- 0 8713 8479"/>
                              <a:gd name="T137" fmla="*/ T136 w 242"/>
                              <a:gd name="T138" fmla="+- 0 698 315"/>
                              <a:gd name="T139" fmla="*/ 698 h 690"/>
                              <a:gd name="T140" fmla="+- 0 8699 8479"/>
                              <a:gd name="T141" fmla="*/ T140 w 242"/>
                              <a:gd name="T142" fmla="+- 0 647 315"/>
                              <a:gd name="T143" fmla="*/ 647 h 690"/>
                              <a:gd name="T144" fmla="+- 0 8678 8479"/>
                              <a:gd name="T145" fmla="*/ T144 w 242"/>
                              <a:gd name="T146" fmla="+- 0 624 315"/>
                              <a:gd name="T147" fmla="*/ 624 h 690"/>
                              <a:gd name="T148" fmla="+- 0 8624 8479"/>
                              <a:gd name="T149" fmla="*/ T148 w 242"/>
                              <a:gd name="T150" fmla="+- 0 563 315"/>
                              <a:gd name="T151" fmla="*/ 563 h 690"/>
                              <a:gd name="T152" fmla="+- 0 8573 8479"/>
                              <a:gd name="T153" fmla="*/ T152 w 242"/>
                              <a:gd name="T154" fmla="+- 0 512 315"/>
                              <a:gd name="T155" fmla="*/ 512 h 690"/>
                              <a:gd name="T156" fmla="+- 0 8564 8479"/>
                              <a:gd name="T157" fmla="*/ T156 w 242"/>
                              <a:gd name="T158" fmla="+- 0 504 315"/>
                              <a:gd name="T159" fmla="*/ 504 h 690"/>
                              <a:gd name="T160" fmla="+- 0 8568 8479"/>
                              <a:gd name="T161" fmla="*/ T160 w 242"/>
                              <a:gd name="T162" fmla="+- 0 495 315"/>
                              <a:gd name="T163" fmla="*/ 495 h 690"/>
                              <a:gd name="T164" fmla="+- 0 8578 8479"/>
                              <a:gd name="T165" fmla="*/ T164 w 242"/>
                              <a:gd name="T166" fmla="+- 0 477 315"/>
                              <a:gd name="T167" fmla="*/ 477 h 690"/>
                              <a:gd name="T168" fmla="+- 0 8593 8479"/>
                              <a:gd name="T169" fmla="*/ T168 w 242"/>
                              <a:gd name="T170" fmla="+- 0 449 315"/>
                              <a:gd name="T171" fmla="*/ 449 h 690"/>
                              <a:gd name="T172" fmla="+- 0 8609 8479"/>
                              <a:gd name="T173" fmla="*/ T172 w 242"/>
                              <a:gd name="T174" fmla="+- 0 410 315"/>
                              <a:gd name="T175" fmla="*/ 410 h 690"/>
                              <a:gd name="T176" fmla="+- 0 8626 8479"/>
                              <a:gd name="T177" fmla="*/ T176 w 242"/>
                              <a:gd name="T178" fmla="+- 0 360 315"/>
                              <a:gd name="T179" fmla="*/ 360 h 690"/>
                              <a:gd name="T180" fmla="+- 0 8642 8479"/>
                              <a:gd name="T181" fmla="*/ T180 w 242"/>
                              <a:gd name="T182" fmla="+- 0 331 315"/>
                              <a:gd name="T183" fmla="*/ 331 h 690"/>
                              <a:gd name="T184" fmla="+- 0 8644 8479"/>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0"/>
                                </a:lnTo>
                                <a:lnTo>
                                  <a:pt x="90" y="16"/>
                                </a:lnTo>
                                <a:lnTo>
                                  <a:pt x="83" y="31"/>
                                </a:lnTo>
                                <a:lnTo>
                                  <a:pt x="77" y="48"/>
                                </a:lnTo>
                                <a:lnTo>
                                  <a:pt x="70" y="65"/>
                                </a:lnTo>
                                <a:lnTo>
                                  <a:pt x="63" y="79"/>
                                </a:lnTo>
                                <a:lnTo>
                                  <a:pt x="56" y="93"/>
                                </a:lnTo>
                                <a:lnTo>
                                  <a:pt x="49" y="106"/>
                                </a:lnTo>
                                <a:lnTo>
                                  <a:pt x="40" y="119"/>
                                </a:lnTo>
                                <a:lnTo>
                                  <a:pt x="33" y="131"/>
                                </a:lnTo>
                                <a:lnTo>
                                  <a:pt x="26" y="143"/>
                                </a:lnTo>
                                <a:lnTo>
                                  <a:pt x="18" y="156"/>
                                </a:lnTo>
                                <a:lnTo>
                                  <a:pt x="11" y="168"/>
                                </a:lnTo>
                                <a:lnTo>
                                  <a:pt x="5" y="177"/>
                                </a:lnTo>
                                <a:lnTo>
                                  <a:pt x="1" y="187"/>
                                </a:lnTo>
                                <a:lnTo>
                                  <a:pt x="0" y="199"/>
                                </a:lnTo>
                                <a:lnTo>
                                  <a:pt x="1" y="210"/>
                                </a:lnTo>
                                <a:lnTo>
                                  <a:pt x="14" y="235"/>
                                </a:lnTo>
                                <a:lnTo>
                                  <a:pt x="31" y="258"/>
                                </a:lnTo>
                                <a:lnTo>
                                  <a:pt x="51" y="278"/>
                                </a:lnTo>
                                <a:lnTo>
                                  <a:pt x="70" y="298"/>
                                </a:lnTo>
                                <a:lnTo>
                                  <a:pt x="93" y="322"/>
                                </a:lnTo>
                                <a:lnTo>
                                  <a:pt x="104" y="335"/>
                                </a:lnTo>
                                <a:lnTo>
                                  <a:pt x="115" y="347"/>
                                </a:lnTo>
                                <a:lnTo>
                                  <a:pt x="121" y="356"/>
                                </a:lnTo>
                                <a:lnTo>
                                  <a:pt x="128" y="364"/>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3"/>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3"/>
                                </a:lnTo>
                                <a:lnTo>
                                  <a:pt x="184" y="596"/>
                                </a:lnTo>
                                <a:lnTo>
                                  <a:pt x="171" y="579"/>
                                </a:lnTo>
                                <a:lnTo>
                                  <a:pt x="158" y="563"/>
                                </a:lnTo>
                                <a:lnTo>
                                  <a:pt x="146" y="547"/>
                                </a:lnTo>
                                <a:lnTo>
                                  <a:pt x="140" y="539"/>
                                </a:lnTo>
                                <a:lnTo>
                                  <a:pt x="135" y="531"/>
                                </a:lnTo>
                                <a:lnTo>
                                  <a:pt x="130" y="523"/>
                                </a:lnTo>
                                <a:lnTo>
                                  <a:pt x="151" y="495"/>
                                </a:lnTo>
                                <a:lnTo>
                                  <a:pt x="163" y="482"/>
                                </a:lnTo>
                                <a:lnTo>
                                  <a:pt x="174" y="469"/>
                                </a:lnTo>
                                <a:lnTo>
                                  <a:pt x="198" y="444"/>
                                </a:lnTo>
                                <a:lnTo>
                                  <a:pt x="221" y="415"/>
                                </a:lnTo>
                                <a:lnTo>
                                  <a:pt x="234" y="383"/>
                                </a:lnTo>
                                <a:lnTo>
                                  <a:pt x="228" y="346"/>
                                </a:lnTo>
                                <a:lnTo>
                                  <a:pt x="220" y="332"/>
                                </a:lnTo>
                                <a:lnTo>
                                  <a:pt x="210" y="320"/>
                                </a:lnTo>
                                <a:lnTo>
                                  <a:pt x="199" y="309"/>
                                </a:lnTo>
                                <a:lnTo>
                                  <a:pt x="189" y="298"/>
                                </a:lnTo>
                                <a:lnTo>
                                  <a:pt x="145" y="248"/>
                                </a:lnTo>
                                <a:lnTo>
                                  <a:pt x="110" y="214"/>
                                </a:lnTo>
                                <a:lnTo>
                                  <a:pt x="94" y="197"/>
                                </a:lnTo>
                                <a:lnTo>
                                  <a:pt x="89" y="193"/>
                                </a:lnTo>
                                <a:lnTo>
                                  <a:pt x="85" y="189"/>
                                </a:lnTo>
                                <a:lnTo>
                                  <a:pt x="87" y="184"/>
                                </a:lnTo>
                                <a:lnTo>
                                  <a:pt x="89" y="180"/>
                                </a:lnTo>
                                <a:lnTo>
                                  <a:pt x="91" y="175"/>
                                </a:lnTo>
                                <a:lnTo>
                                  <a:pt x="99" y="162"/>
                                </a:lnTo>
                                <a:lnTo>
                                  <a:pt x="107" y="148"/>
                                </a:lnTo>
                                <a:lnTo>
                                  <a:pt x="114" y="134"/>
                                </a:lnTo>
                                <a:lnTo>
                                  <a:pt x="121" y="120"/>
                                </a:lnTo>
                                <a:lnTo>
                                  <a:pt x="130" y="95"/>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xmlns:w15="http://schemas.microsoft.com/office/word/2012/wordml">
            <w:pict>
              <v:group w14:anchorId="4B2F90EA" id="Group 565" o:spid="_x0000_s1026" style="position:absolute;margin-left:418.9pt;margin-top:15.75pt;width:20.4pt;height:34.5pt;z-index:251811840;mso-wrap-distance-left:0;mso-wrap-distance-right:0;mso-position-horizontal-relative:page" coordorigin="8378,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">
                <v:shape id="AutoShape 566" o:spid="_x0000_s1027" style="position:absolute;left:8378;top:316;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567" o:spid="_x0000_s1028" style="position:absolute;left:8478;top:314;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" path="m165,l98,,90,16,83,31,77,48,70,65,63,79,56,93r-7,13l40,119r-7,12l26,143r-8,13l11,168r-6,9l1,187,,199r1,11l14,235r17,23l51,278r19,20l93,322r11,13l115,347r6,9l128,364r6,9l91,420r-9,13l72,446,62,457,50,468,38,480r-7,14l25,517r1,20l34,555r12,18l52,581r7,7l72,602r6,10l83,621r9,12l101,644r10,11l119,667r5,7l128,682r5,8l241,687r-4,-6l225,662,215,646,205,630,195,613,184,596,171,579,158,563,146,547r-6,-8l135,531r-5,-8l151,495r12,-13l174,469r24,-25l221,415r13,-32l228,346r-8,-14l210,320,199,309,189,298,145,248,110,214,94,197r-5,-4l85,189r2,-5l89,180r2,-5l99,162r8,-14l114,134r7,-14l130,95r8,-25l147,45,159,23r4,-7l165,8r,-8xe" fillcolor="#bd2929" stroked="f">
                  <v:path arrowok="t" o:connecttype="custom" o:connectlocs="98,315;83,346;70,380;56,408;40,434;26,458;11,483;1,502;1,525;31,573;70,613;104,650;121,671;134,688;82,748;62,772;38,795;25,832;34,870;52,896;72,917;83,936;101,959;119,982;128,997;241,1002;225,977;205,945;184,911;158,878;140,854;130,838;163,797;198,759;234,698;220,647;199,624;145,563;94,512;85,504;89,495;99,477;114,449;130,410;147,360;163,331;165,315" o:connectangles="0,0,0,0,0,0,0,0,0,0,0,0,0,0,0,0,0,0,0,0,0,0,0,0,0,0,0,0,0,0,0,0,0,0,0,0,0,0,0,0,0,0,0,0,0,0,0"/>
                </v:shape>
                <w10:wrap type="topAndBottom" anchorx="page"/>
              </v:group>
            </w:pict>
          </mc:Fallback>
        </mc:AlternateContent>
      </w:r>
      <w:r w:rsidRPr="00506788">
        <w:rPr>
          <w:b/>
          <w:bCs/>
          <w:noProof/>
          <w:sz w:val="48"/>
          <w:szCs w:val="48"/>
        </w:rPr>
        <mc:AlternateContent>
          <mc:Choice Requires="wpg">
            <w:drawing>
              <wp:anchor distT="0" distB="0" distL="0" distR="0" simplePos="0" relativeHeight="251812864" behindDoc="0" locked="0" layoutInCell="1" allowOverlap="1" wp14:anchorId="1F2D78CA" wp14:editId="2E7FA7CA">
                <wp:simplePos x="0" y="0"/>
                <wp:positionH relativeFrom="page">
                  <wp:posOffset>5633085</wp:posOffset>
                </wp:positionH>
                <wp:positionV relativeFrom="paragraph">
                  <wp:posOffset>200025</wp:posOffset>
                </wp:positionV>
                <wp:extent cx="259080" cy="438150"/>
                <wp:effectExtent l="3810" t="6985" r="3810" b="2540"/>
                <wp:wrapTopAndBottom/>
                <wp:docPr id="167" name="Group 5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8871" y="315"/>
                          <a:chExt cx="408" cy="690"/>
                        </a:xfrm>
                      </wpg:grpSpPr>
                      <wps:wsp>
                        <wps:cNvPr id="168" name="AutoShape 569"/>
                        <wps:cNvSpPr>
                          <a:spLocks/>
                        </wps:cNvSpPr>
                        <wps:spPr bwMode="auto">
                          <a:xfrm>
                            <a:off x="8871" y="316"/>
                            <a:ext cx="408" cy="687"/>
                          </a:xfrm>
                          <a:custGeom>
                            <a:avLst/>
                            <a:gdLst>
                              <a:gd name="T0" fmla="+- 0 9181 8871"/>
                              <a:gd name="T1" fmla="*/ T0 w 408"/>
                              <a:gd name="T2" fmla="+- 0 317 316"/>
                              <a:gd name="T3" fmla="*/ 317 h 687"/>
                              <a:gd name="T4" fmla="+- 0 9141 8871"/>
                              <a:gd name="T5" fmla="*/ T4 w 408"/>
                              <a:gd name="T6" fmla="+- 0 318 316"/>
                              <a:gd name="T7" fmla="*/ 318 h 687"/>
                              <a:gd name="T8" fmla="+- 0 8871 8871"/>
                              <a:gd name="T9" fmla="*/ T8 w 408"/>
                              <a:gd name="T10" fmla="+- 0 323 316"/>
                              <a:gd name="T11" fmla="*/ 323 h 687"/>
                              <a:gd name="T12" fmla="+- 0 8873 8871"/>
                              <a:gd name="T13" fmla="*/ T12 w 408"/>
                              <a:gd name="T14" fmla="+- 0 443 316"/>
                              <a:gd name="T15" fmla="*/ 443 h 687"/>
                              <a:gd name="T16" fmla="+- 0 8873 8871"/>
                              <a:gd name="T17" fmla="*/ T16 w 408"/>
                              <a:gd name="T18" fmla="+- 0 494 316"/>
                              <a:gd name="T19" fmla="*/ 494 h 687"/>
                              <a:gd name="T20" fmla="+- 0 8871 8871"/>
                              <a:gd name="T21" fmla="*/ T20 w 408"/>
                              <a:gd name="T22" fmla="+- 0 575 316"/>
                              <a:gd name="T23" fmla="*/ 575 h 687"/>
                              <a:gd name="T24" fmla="+- 0 8871 8871"/>
                              <a:gd name="T25" fmla="*/ T24 w 408"/>
                              <a:gd name="T26" fmla="+- 0 656 316"/>
                              <a:gd name="T27" fmla="*/ 656 h 687"/>
                              <a:gd name="T28" fmla="+- 0 8872 8871"/>
                              <a:gd name="T29" fmla="*/ T28 w 408"/>
                              <a:gd name="T30" fmla="+- 0 757 316"/>
                              <a:gd name="T31" fmla="*/ 757 h 687"/>
                              <a:gd name="T32" fmla="+- 0 8871 8871"/>
                              <a:gd name="T33" fmla="*/ T32 w 408"/>
                              <a:gd name="T34" fmla="+- 0 813 316"/>
                              <a:gd name="T35" fmla="*/ 813 h 687"/>
                              <a:gd name="T36" fmla="+- 0 8872 8871"/>
                              <a:gd name="T37" fmla="*/ T36 w 408"/>
                              <a:gd name="T38" fmla="+- 0 896 316"/>
                              <a:gd name="T39" fmla="*/ 896 h 687"/>
                              <a:gd name="T40" fmla="+- 0 8874 8871"/>
                              <a:gd name="T41" fmla="*/ T40 w 408"/>
                              <a:gd name="T42" fmla="+- 0 960 316"/>
                              <a:gd name="T43" fmla="*/ 960 h 687"/>
                              <a:gd name="T44" fmla="+- 0 8888 8871"/>
                              <a:gd name="T45" fmla="*/ T44 w 408"/>
                              <a:gd name="T46" fmla="+- 0 991 316"/>
                              <a:gd name="T47" fmla="*/ 991 h 687"/>
                              <a:gd name="T48" fmla="+- 0 8928 8871"/>
                              <a:gd name="T49" fmla="*/ T48 w 408"/>
                              <a:gd name="T50" fmla="+- 0 997 316"/>
                              <a:gd name="T51" fmla="*/ 997 h 687"/>
                              <a:gd name="T52" fmla="+- 0 8996 8871"/>
                              <a:gd name="T53" fmla="*/ T52 w 408"/>
                              <a:gd name="T54" fmla="+- 0 1002 316"/>
                              <a:gd name="T55" fmla="*/ 1002 h 687"/>
                              <a:gd name="T56" fmla="+- 0 9051 8871"/>
                              <a:gd name="T57" fmla="*/ T56 w 408"/>
                              <a:gd name="T58" fmla="+- 0 1003 316"/>
                              <a:gd name="T59" fmla="*/ 1003 h 687"/>
                              <a:gd name="T60" fmla="+- 0 9115 8871"/>
                              <a:gd name="T61" fmla="*/ T60 w 408"/>
                              <a:gd name="T62" fmla="+- 0 1002 316"/>
                              <a:gd name="T63" fmla="*/ 1002 h 687"/>
                              <a:gd name="T64" fmla="+- 0 9276 8871"/>
                              <a:gd name="T65" fmla="*/ T64 w 408"/>
                              <a:gd name="T66" fmla="+- 0 968 316"/>
                              <a:gd name="T67" fmla="*/ 968 h 687"/>
                              <a:gd name="T68" fmla="+- 0 9278 8871"/>
                              <a:gd name="T69" fmla="*/ T68 w 408"/>
                              <a:gd name="T70" fmla="+- 0 936 316"/>
                              <a:gd name="T71" fmla="*/ 936 h 687"/>
                              <a:gd name="T72" fmla="+- 0 9277 8871"/>
                              <a:gd name="T73" fmla="*/ T72 w 408"/>
                              <a:gd name="T74" fmla="+- 0 896 316"/>
                              <a:gd name="T75" fmla="*/ 896 h 687"/>
                              <a:gd name="T76" fmla="+- 0 9275 8871"/>
                              <a:gd name="T77" fmla="*/ T76 w 408"/>
                              <a:gd name="T78" fmla="+- 0 826 316"/>
                              <a:gd name="T79" fmla="*/ 826 h 687"/>
                              <a:gd name="T80" fmla="+- 0 9274 8871"/>
                              <a:gd name="T81" fmla="*/ T80 w 408"/>
                              <a:gd name="T82" fmla="+- 0 774 316"/>
                              <a:gd name="T83" fmla="*/ 774 h 687"/>
                              <a:gd name="T84" fmla="+- 0 9274 8871"/>
                              <a:gd name="T85" fmla="*/ T84 w 408"/>
                              <a:gd name="T86" fmla="+- 0 692 316"/>
                              <a:gd name="T87" fmla="*/ 692 h 687"/>
                              <a:gd name="T88" fmla="+- 0 9273 8871"/>
                              <a:gd name="T89" fmla="*/ T88 w 408"/>
                              <a:gd name="T90" fmla="+- 0 612 316"/>
                              <a:gd name="T91" fmla="*/ 612 h 687"/>
                              <a:gd name="T92" fmla="+- 0 9171 8871"/>
                              <a:gd name="T93" fmla="*/ T92 w 408"/>
                              <a:gd name="T94" fmla="+- 0 610 316"/>
                              <a:gd name="T95" fmla="*/ 610 h 687"/>
                              <a:gd name="T96" fmla="+- 0 9171 8871"/>
                              <a:gd name="T97" fmla="*/ T96 w 408"/>
                              <a:gd name="T98" fmla="+- 0 609 316"/>
                              <a:gd name="T99" fmla="*/ 609 h 687"/>
                              <a:gd name="T100" fmla="+- 0 9273 8871"/>
                              <a:gd name="T101" fmla="*/ T100 w 408"/>
                              <a:gd name="T102" fmla="+- 0 608 316"/>
                              <a:gd name="T103" fmla="*/ 608 h 687"/>
                              <a:gd name="T104" fmla="+- 0 9271 8871"/>
                              <a:gd name="T105" fmla="*/ T104 w 408"/>
                              <a:gd name="T106" fmla="+- 0 506 316"/>
                              <a:gd name="T107" fmla="*/ 506 h 687"/>
                              <a:gd name="T108" fmla="+- 0 9270 8871"/>
                              <a:gd name="T109" fmla="*/ T108 w 408"/>
                              <a:gd name="T110" fmla="+- 0 481 316"/>
                              <a:gd name="T111" fmla="*/ 481 h 687"/>
                              <a:gd name="T112" fmla="+- 0 9269 8871"/>
                              <a:gd name="T113" fmla="*/ T112 w 408"/>
                              <a:gd name="T114" fmla="+- 0 453 316"/>
                              <a:gd name="T115" fmla="*/ 453 h 687"/>
                              <a:gd name="T116" fmla="+- 0 9262 8871"/>
                              <a:gd name="T117" fmla="*/ T116 w 408"/>
                              <a:gd name="T118" fmla="+- 0 321 316"/>
                              <a:gd name="T119" fmla="*/ 321 h 687"/>
                              <a:gd name="T120" fmla="+- 0 9237 8871"/>
                              <a:gd name="T121" fmla="*/ T120 w 408"/>
                              <a:gd name="T122" fmla="+- 0 318 316"/>
                              <a:gd name="T123" fmla="*/ 318 h 687"/>
                              <a:gd name="T124" fmla="+- 0 9221 8871"/>
                              <a:gd name="T125" fmla="*/ T124 w 408"/>
                              <a:gd name="T126" fmla="+- 0 317 316"/>
                              <a:gd name="T127" fmla="*/ 317 h 687"/>
                              <a:gd name="T128" fmla="+- 0 9273 8871"/>
                              <a:gd name="T129" fmla="*/ T128 w 408"/>
                              <a:gd name="T130" fmla="+- 0 608 316"/>
                              <a:gd name="T131" fmla="*/ 608 h 687"/>
                              <a:gd name="T132" fmla="+- 0 9171 8871"/>
                              <a:gd name="T133" fmla="*/ T132 w 408"/>
                              <a:gd name="T134" fmla="+- 0 612 316"/>
                              <a:gd name="T135" fmla="*/ 612 h 687"/>
                              <a:gd name="T136" fmla="+- 0 9273 8871"/>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 name="Freeform 570"/>
                        <wps:cNvSpPr>
                          <a:spLocks/>
                        </wps:cNvSpPr>
                        <wps:spPr bwMode="auto">
                          <a:xfrm>
                            <a:off x="8971" y="314"/>
                            <a:ext cx="242" cy="690"/>
                          </a:xfrm>
                          <a:custGeom>
                            <a:avLst/>
                            <a:gdLst>
                              <a:gd name="T0" fmla="+- 0 9070 8972"/>
                              <a:gd name="T1" fmla="*/ T0 w 242"/>
                              <a:gd name="T2" fmla="+- 0 315 315"/>
                              <a:gd name="T3" fmla="*/ 315 h 690"/>
                              <a:gd name="T4" fmla="+- 0 9055 8972"/>
                              <a:gd name="T5" fmla="*/ T4 w 242"/>
                              <a:gd name="T6" fmla="+- 0 346 315"/>
                              <a:gd name="T7" fmla="*/ 346 h 690"/>
                              <a:gd name="T8" fmla="+- 0 9042 8972"/>
                              <a:gd name="T9" fmla="*/ T8 w 242"/>
                              <a:gd name="T10" fmla="+- 0 380 315"/>
                              <a:gd name="T11" fmla="*/ 380 h 690"/>
                              <a:gd name="T12" fmla="+- 0 9028 8972"/>
                              <a:gd name="T13" fmla="*/ T12 w 242"/>
                              <a:gd name="T14" fmla="+- 0 408 315"/>
                              <a:gd name="T15" fmla="*/ 408 h 690"/>
                              <a:gd name="T16" fmla="+- 0 9012 8972"/>
                              <a:gd name="T17" fmla="*/ T16 w 242"/>
                              <a:gd name="T18" fmla="+- 0 434 315"/>
                              <a:gd name="T19" fmla="*/ 434 h 690"/>
                              <a:gd name="T20" fmla="+- 0 8998 8972"/>
                              <a:gd name="T21" fmla="*/ T20 w 242"/>
                              <a:gd name="T22" fmla="+- 0 458 315"/>
                              <a:gd name="T23" fmla="*/ 458 h 690"/>
                              <a:gd name="T24" fmla="+- 0 8983 8972"/>
                              <a:gd name="T25" fmla="*/ T24 w 242"/>
                              <a:gd name="T26" fmla="+- 0 483 315"/>
                              <a:gd name="T27" fmla="*/ 483 h 690"/>
                              <a:gd name="T28" fmla="+- 0 8973 8972"/>
                              <a:gd name="T29" fmla="*/ T28 w 242"/>
                              <a:gd name="T30" fmla="+- 0 502 315"/>
                              <a:gd name="T31" fmla="*/ 502 h 690"/>
                              <a:gd name="T32" fmla="+- 0 8973 8972"/>
                              <a:gd name="T33" fmla="*/ T32 w 242"/>
                              <a:gd name="T34" fmla="+- 0 525 315"/>
                              <a:gd name="T35" fmla="*/ 525 h 690"/>
                              <a:gd name="T36" fmla="+- 0 9003 8972"/>
                              <a:gd name="T37" fmla="*/ T36 w 242"/>
                              <a:gd name="T38" fmla="+- 0 573 315"/>
                              <a:gd name="T39" fmla="*/ 573 h 690"/>
                              <a:gd name="T40" fmla="+- 0 9042 8972"/>
                              <a:gd name="T41" fmla="*/ T40 w 242"/>
                              <a:gd name="T42" fmla="+- 0 613 315"/>
                              <a:gd name="T43" fmla="*/ 613 h 690"/>
                              <a:gd name="T44" fmla="+- 0 9076 8972"/>
                              <a:gd name="T45" fmla="*/ T44 w 242"/>
                              <a:gd name="T46" fmla="+- 0 650 315"/>
                              <a:gd name="T47" fmla="*/ 650 h 690"/>
                              <a:gd name="T48" fmla="+- 0 9093 8972"/>
                              <a:gd name="T49" fmla="*/ T48 w 242"/>
                              <a:gd name="T50" fmla="+- 0 671 315"/>
                              <a:gd name="T51" fmla="*/ 671 h 690"/>
                              <a:gd name="T52" fmla="+- 0 9106 8972"/>
                              <a:gd name="T53" fmla="*/ T52 w 242"/>
                              <a:gd name="T54" fmla="+- 0 688 315"/>
                              <a:gd name="T55" fmla="*/ 688 h 690"/>
                              <a:gd name="T56" fmla="+- 0 9054 8972"/>
                              <a:gd name="T57" fmla="*/ T56 w 242"/>
                              <a:gd name="T58" fmla="+- 0 748 315"/>
                              <a:gd name="T59" fmla="*/ 748 h 690"/>
                              <a:gd name="T60" fmla="+- 0 9034 8972"/>
                              <a:gd name="T61" fmla="*/ T60 w 242"/>
                              <a:gd name="T62" fmla="+- 0 772 315"/>
                              <a:gd name="T63" fmla="*/ 772 h 690"/>
                              <a:gd name="T64" fmla="+- 0 9010 8972"/>
                              <a:gd name="T65" fmla="*/ T64 w 242"/>
                              <a:gd name="T66" fmla="+- 0 795 315"/>
                              <a:gd name="T67" fmla="*/ 795 h 690"/>
                              <a:gd name="T68" fmla="+- 0 8997 8972"/>
                              <a:gd name="T69" fmla="*/ T68 w 242"/>
                              <a:gd name="T70" fmla="+- 0 832 315"/>
                              <a:gd name="T71" fmla="*/ 832 h 690"/>
                              <a:gd name="T72" fmla="+- 0 9006 8972"/>
                              <a:gd name="T73" fmla="*/ T72 w 242"/>
                              <a:gd name="T74" fmla="+- 0 870 315"/>
                              <a:gd name="T75" fmla="*/ 870 h 690"/>
                              <a:gd name="T76" fmla="+- 0 9024 8972"/>
                              <a:gd name="T77" fmla="*/ T76 w 242"/>
                              <a:gd name="T78" fmla="+- 0 896 315"/>
                              <a:gd name="T79" fmla="*/ 896 h 690"/>
                              <a:gd name="T80" fmla="+- 0 9044 8972"/>
                              <a:gd name="T81" fmla="*/ T80 w 242"/>
                              <a:gd name="T82" fmla="+- 0 917 315"/>
                              <a:gd name="T83" fmla="*/ 917 h 690"/>
                              <a:gd name="T84" fmla="+- 0 9055 8972"/>
                              <a:gd name="T85" fmla="*/ T84 w 242"/>
                              <a:gd name="T86" fmla="+- 0 936 315"/>
                              <a:gd name="T87" fmla="*/ 936 h 690"/>
                              <a:gd name="T88" fmla="+- 0 9073 8972"/>
                              <a:gd name="T89" fmla="*/ T88 w 242"/>
                              <a:gd name="T90" fmla="+- 0 959 315"/>
                              <a:gd name="T91" fmla="*/ 959 h 690"/>
                              <a:gd name="T92" fmla="+- 0 9091 8972"/>
                              <a:gd name="T93" fmla="*/ T92 w 242"/>
                              <a:gd name="T94" fmla="+- 0 982 315"/>
                              <a:gd name="T95" fmla="*/ 982 h 690"/>
                              <a:gd name="T96" fmla="+- 0 9100 8972"/>
                              <a:gd name="T97" fmla="*/ T96 w 242"/>
                              <a:gd name="T98" fmla="+- 0 997 315"/>
                              <a:gd name="T99" fmla="*/ 997 h 690"/>
                              <a:gd name="T100" fmla="+- 0 9213 8972"/>
                              <a:gd name="T101" fmla="*/ T100 w 242"/>
                              <a:gd name="T102" fmla="+- 0 1002 315"/>
                              <a:gd name="T103" fmla="*/ 1002 h 690"/>
                              <a:gd name="T104" fmla="+- 0 9197 8972"/>
                              <a:gd name="T105" fmla="*/ T104 w 242"/>
                              <a:gd name="T106" fmla="+- 0 977 315"/>
                              <a:gd name="T107" fmla="*/ 977 h 690"/>
                              <a:gd name="T108" fmla="+- 0 9177 8972"/>
                              <a:gd name="T109" fmla="*/ T108 w 242"/>
                              <a:gd name="T110" fmla="+- 0 945 315"/>
                              <a:gd name="T111" fmla="*/ 945 h 690"/>
                              <a:gd name="T112" fmla="+- 0 9156 8972"/>
                              <a:gd name="T113" fmla="*/ T112 w 242"/>
                              <a:gd name="T114" fmla="+- 0 911 315"/>
                              <a:gd name="T115" fmla="*/ 911 h 690"/>
                              <a:gd name="T116" fmla="+- 0 9130 8972"/>
                              <a:gd name="T117" fmla="*/ T116 w 242"/>
                              <a:gd name="T118" fmla="+- 0 878 315"/>
                              <a:gd name="T119" fmla="*/ 878 h 690"/>
                              <a:gd name="T120" fmla="+- 0 9112 8972"/>
                              <a:gd name="T121" fmla="*/ T120 w 242"/>
                              <a:gd name="T122" fmla="+- 0 854 315"/>
                              <a:gd name="T123" fmla="*/ 854 h 690"/>
                              <a:gd name="T124" fmla="+- 0 9102 8972"/>
                              <a:gd name="T125" fmla="*/ T124 w 242"/>
                              <a:gd name="T126" fmla="+- 0 838 315"/>
                              <a:gd name="T127" fmla="*/ 838 h 690"/>
                              <a:gd name="T128" fmla="+- 0 9135 8972"/>
                              <a:gd name="T129" fmla="*/ T128 w 242"/>
                              <a:gd name="T130" fmla="+- 0 797 315"/>
                              <a:gd name="T131" fmla="*/ 797 h 690"/>
                              <a:gd name="T132" fmla="+- 0 9170 8972"/>
                              <a:gd name="T133" fmla="*/ T132 w 242"/>
                              <a:gd name="T134" fmla="+- 0 759 315"/>
                              <a:gd name="T135" fmla="*/ 759 h 690"/>
                              <a:gd name="T136" fmla="+- 0 9206 8972"/>
                              <a:gd name="T137" fmla="*/ T136 w 242"/>
                              <a:gd name="T138" fmla="+- 0 698 315"/>
                              <a:gd name="T139" fmla="*/ 698 h 690"/>
                              <a:gd name="T140" fmla="+- 0 9192 8972"/>
                              <a:gd name="T141" fmla="*/ T140 w 242"/>
                              <a:gd name="T142" fmla="+- 0 647 315"/>
                              <a:gd name="T143" fmla="*/ 647 h 690"/>
                              <a:gd name="T144" fmla="+- 0 9171 8972"/>
                              <a:gd name="T145" fmla="*/ T144 w 242"/>
                              <a:gd name="T146" fmla="+- 0 624 315"/>
                              <a:gd name="T147" fmla="*/ 624 h 690"/>
                              <a:gd name="T148" fmla="+- 0 9117 8972"/>
                              <a:gd name="T149" fmla="*/ T148 w 242"/>
                              <a:gd name="T150" fmla="+- 0 563 315"/>
                              <a:gd name="T151" fmla="*/ 563 h 690"/>
                              <a:gd name="T152" fmla="+- 0 9066 8972"/>
                              <a:gd name="T153" fmla="*/ T152 w 242"/>
                              <a:gd name="T154" fmla="+- 0 512 315"/>
                              <a:gd name="T155" fmla="*/ 512 h 690"/>
                              <a:gd name="T156" fmla="+- 0 9057 8972"/>
                              <a:gd name="T157" fmla="*/ T156 w 242"/>
                              <a:gd name="T158" fmla="+- 0 504 315"/>
                              <a:gd name="T159" fmla="*/ 504 h 690"/>
                              <a:gd name="T160" fmla="+- 0 9061 8972"/>
                              <a:gd name="T161" fmla="*/ T160 w 242"/>
                              <a:gd name="T162" fmla="+- 0 495 315"/>
                              <a:gd name="T163" fmla="*/ 495 h 690"/>
                              <a:gd name="T164" fmla="+- 0 9071 8972"/>
                              <a:gd name="T165" fmla="*/ T164 w 242"/>
                              <a:gd name="T166" fmla="+- 0 477 315"/>
                              <a:gd name="T167" fmla="*/ 477 h 690"/>
                              <a:gd name="T168" fmla="+- 0 9086 8972"/>
                              <a:gd name="T169" fmla="*/ T168 w 242"/>
                              <a:gd name="T170" fmla="+- 0 449 315"/>
                              <a:gd name="T171" fmla="*/ 449 h 690"/>
                              <a:gd name="T172" fmla="+- 0 9102 8972"/>
                              <a:gd name="T173" fmla="*/ T172 w 242"/>
                              <a:gd name="T174" fmla="+- 0 410 315"/>
                              <a:gd name="T175" fmla="*/ 410 h 690"/>
                              <a:gd name="T176" fmla="+- 0 9119 8972"/>
                              <a:gd name="T177" fmla="*/ T176 w 242"/>
                              <a:gd name="T178" fmla="+- 0 360 315"/>
                              <a:gd name="T179" fmla="*/ 360 h 690"/>
                              <a:gd name="T180" fmla="+- 0 9135 8972"/>
                              <a:gd name="T181" fmla="*/ T180 w 242"/>
                              <a:gd name="T182" fmla="+- 0 331 315"/>
                              <a:gd name="T183" fmla="*/ 331 h 690"/>
                              <a:gd name="T184" fmla="+- 0 9137 8972"/>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0"/>
                                </a:lnTo>
                                <a:lnTo>
                                  <a:pt x="90" y="16"/>
                                </a:lnTo>
                                <a:lnTo>
                                  <a:pt x="83" y="31"/>
                                </a:lnTo>
                                <a:lnTo>
                                  <a:pt x="77" y="48"/>
                                </a:lnTo>
                                <a:lnTo>
                                  <a:pt x="70" y="65"/>
                                </a:lnTo>
                                <a:lnTo>
                                  <a:pt x="63" y="79"/>
                                </a:lnTo>
                                <a:lnTo>
                                  <a:pt x="56" y="93"/>
                                </a:lnTo>
                                <a:lnTo>
                                  <a:pt x="49" y="106"/>
                                </a:lnTo>
                                <a:lnTo>
                                  <a:pt x="40" y="119"/>
                                </a:lnTo>
                                <a:lnTo>
                                  <a:pt x="33" y="131"/>
                                </a:lnTo>
                                <a:lnTo>
                                  <a:pt x="26" y="143"/>
                                </a:lnTo>
                                <a:lnTo>
                                  <a:pt x="18" y="156"/>
                                </a:lnTo>
                                <a:lnTo>
                                  <a:pt x="11" y="168"/>
                                </a:lnTo>
                                <a:lnTo>
                                  <a:pt x="5" y="177"/>
                                </a:lnTo>
                                <a:lnTo>
                                  <a:pt x="1" y="187"/>
                                </a:lnTo>
                                <a:lnTo>
                                  <a:pt x="0" y="199"/>
                                </a:lnTo>
                                <a:lnTo>
                                  <a:pt x="1" y="210"/>
                                </a:lnTo>
                                <a:lnTo>
                                  <a:pt x="14" y="235"/>
                                </a:lnTo>
                                <a:lnTo>
                                  <a:pt x="31" y="258"/>
                                </a:lnTo>
                                <a:lnTo>
                                  <a:pt x="51" y="278"/>
                                </a:lnTo>
                                <a:lnTo>
                                  <a:pt x="70" y="298"/>
                                </a:lnTo>
                                <a:lnTo>
                                  <a:pt x="93" y="322"/>
                                </a:lnTo>
                                <a:lnTo>
                                  <a:pt x="104" y="335"/>
                                </a:lnTo>
                                <a:lnTo>
                                  <a:pt x="115" y="347"/>
                                </a:lnTo>
                                <a:lnTo>
                                  <a:pt x="121" y="356"/>
                                </a:lnTo>
                                <a:lnTo>
                                  <a:pt x="128" y="364"/>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3"/>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3"/>
                                </a:lnTo>
                                <a:lnTo>
                                  <a:pt x="184" y="596"/>
                                </a:lnTo>
                                <a:lnTo>
                                  <a:pt x="171" y="579"/>
                                </a:lnTo>
                                <a:lnTo>
                                  <a:pt x="158" y="563"/>
                                </a:lnTo>
                                <a:lnTo>
                                  <a:pt x="146" y="547"/>
                                </a:lnTo>
                                <a:lnTo>
                                  <a:pt x="140" y="539"/>
                                </a:lnTo>
                                <a:lnTo>
                                  <a:pt x="135" y="531"/>
                                </a:lnTo>
                                <a:lnTo>
                                  <a:pt x="130" y="523"/>
                                </a:lnTo>
                                <a:lnTo>
                                  <a:pt x="151" y="495"/>
                                </a:lnTo>
                                <a:lnTo>
                                  <a:pt x="163" y="482"/>
                                </a:lnTo>
                                <a:lnTo>
                                  <a:pt x="174" y="469"/>
                                </a:lnTo>
                                <a:lnTo>
                                  <a:pt x="198" y="444"/>
                                </a:lnTo>
                                <a:lnTo>
                                  <a:pt x="221" y="415"/>
                                </a:lnTo>
                                <a:lnTo>
                                  <a:pt x="234" y="383"/>
                                </a:lnTo>
                                <a:lnTo>
                                  <a:pt x="228" y="346"/>
                                </a:lnTo>
                                <a:lnTo>
                                  <a:pt x="220" y="332"/>
                                </a:lnTo>
                                <a:lnTo>
                                  <a:pt x="210" y="320"/>
                                </a:lnTo>
                                <a:lnTo>
                                  <a:pt x="199" y="309"/>
                                </a:lnTo>
                                <a:lnTo>
                                  <a:pt x="189" y="298"/>
                                </a:lnTo>
                                <a:lnTo>
                                  <a:pt x="145" y="248"/>
                                </a:lnTo>
                                <a:lnTo>
                                  <a:pt x="110" y="214"/>
                                </a:lnTo>
                                <a:lnTo>
                                  <a:pt x="94" y="197"/>
                                </a:lnTo>
                                <a:lnTo>
                                  <a:pt x="89" y="193"/>
                                </a:lnTo>
                                <a:lnTo>
                                  <a:pt x="85" y="189"/>
                                </a:lnTo>
                                <a:lnTo>
                                  <a:pt x="87" y="184"/>
                                </a:lnTo>
                                <a:lnTo>
                                  <a:pt x="89" y="180"/>
                                </a:lnTo>
                                <a:lnTo>
                                  <a:pt x="91" y="175"/>
                                </a:lnTo>
                                <a:lnTo>
                                  <a:pt x="99" y="162"/>
                                </a:lnTo>
                                <a:lnTo>
                                  <a:pt x="107" y="148"/>
                                </a:lnTo>
                                <a:lnTo>
                                  <a:pt x="114" y="134"/>
                                </a:lnTo>
                                <a:lnTo>
                                  <a:pt x="121" y="120"/>
                                </a:lnTo>
                                <a:lnTo>
                                  <a:pt x="130" y="95"/>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xmlns:w15="http://schemas.microsoft.com/office/word/2012/wordml">
            <w:pict>
              <v:group w14:anchorId="66355E96" id="Group 568" o:spid="_x0000_s1026" style="position:absolute;margin-left:443.55pt;margin-top:15.75pt;width:20.4pt;height:34.5pt;z-index:251812864;mso-wrap-distance-left:0;mso-wrap-distance-right:0;mso-position-horizontal-relative:page" coordorigin="8871,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">
                <v:shape id="AutoShape 569" o:spid="_x0000_s1027" style="position:absolute;left:8871;top:316;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570" o:spid="_x0000_s1028" style="position:absolute;left:8971;top:314;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" path="m165,l98,,90,16,83,31,77,48,70,65,63,79,56,93r-7,13l40,119r-7,12l26,143r-8,13l11,168r-6,9l1,187,,199r1,11l14,235r17,23l51,278r19,20l93,322r11,13l115,347r6,9l128,364r6,9l91,420r-9,13l72,446,62,457,50,468,38,480r-7,14l25,517r1,20l34,555r12,18l52,581r7,7l72,602r6,10l83,621r9,12l101,644r10,11l119,667r5,7l128,682r5,8l241,687r-4,-6l225,662,215,646,205,630,195,613,184,596,171,579,158,563,146,547r-6,-8l135,531r-5,-8l151,495r12,-13l174,469r24,-25l221,415r13,-32l228,346r-8,-14l210,320,199,309,189,298,145,248,110,214,94,197r-5,-4l85,189r2,-5l89,180r2,-5l99,162r8,-14l114,134r7,-14l130,95r8,-25l147,45,159,23r4,-7l165,8r,-8xe" fillcolor="#bd2929" stroked="f">
                  <v:path arrowok="t" o:connecttype="custom" o:connectlocs="98,315;83,346;70,380;56,408;40,434;26,458;11,483;1,502;1,525;31,573;70,613;104,650;121,671;134,688;82,748;62,772;38,795;25,832;34,870;52,896;72,917;83,936;101,959;119,982;128,997;241,1002;225,977;205,945;184,911;158,878;140,854;130,838;163,797;198,759;234,698;220,647;199,624;145,563;94,512;85,504;89,495;99,477;114,449;130,410;147,360;163,331;165,315" o:connectangles="0,0,0,0,0,0,0,0,0,0,0,0,0,0,0,0,0,0,0,0,0,0,0,0,0,0,0,0,0,0,0,0,0,0,0,0,0,0,0,0,0,0,0,0,0,0,0"/>
                </v:shape>
                <w10:wrap type="topAndBottom" anchorx="page"/>
              </v:group>
            </w:pict>
          </mc:Fallback>
        </mc:AlternateContent>
      </w:r>
      <w:r w:rsidRPr="00506788">
        <w:rPr>
          <w:b/>
          <w:bCs/>
          <w:noProof/>
          <w:sz w:val="48"/>
          <w:szCs w:val="48"/>
        </w:rPr>
        <mc:AlternateContent>
          <mc:Choice Requires="wpg">
            <w:drawing>
              <wp:anchor distT="0" distB="0" distL="0" distR="0" simplePos="0" relativeHeight="251813888" behindDoc="0" locked="0" layoutInCell="1" allowOverlap="1" wp14:anchorId="7254B204" wp14:editId="363E4827">
                <wp:simplePos x="0" y="0"/>
                <wp:positionH relativeFrom="page">
                  <wp:posOffset>5946140</wp:posOffset>
                </wp:positionH>
                <wp:positionV relativeFrom="paragraph">
                  <wp:posOffset>200025</wp:posOffset>
                </wp:positionV>
                <wp:extent cx="259080" cy="438150"/>
                <wp:effectExtent l="2540" t="6985" r="5080" b="2540"/>
                <wp:wrapTopAndBottom/>
                <wp:docPr id="164" name="Group 5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9364" y="315"/>
                          <a:chExt cx="408" cy="690"/>
                        </a:xfrm>
                      </wpg:grpSpPr>
                      <wps:wsp>
                        <wps:cNvPr id="165" name="AutoShape 572"/>
                        <wps:cNvSpPr>
                          <a:spLocks/>
                        </wps:cNvSpPr>
                        <wps:spPr bwMode="auto">
                          <a:xfrm>
                            <a:off x="9364" y="316"/>
                            <a:ext cx="408" cy="687"/>
                          </a:xfrm>
                          <a:custGeom>
                            <a:avLst/>
                            <a:gdLst>
                              <a:gd name="T0" fmla="+- 0 9674 9364"/>
                              <a:gd name="T1" fmla="*/ T0 w 408"/>
                              <a:gd name="T2" fmla="+- 0 317 316"/>
                              <a:gd name="T3" fmla="*/ 317 h 687"/>
                              <a:gd name="T4" fmla="+- 0 9634 9364"/>
                              <a:gd name="T5" fmla="*/ T4 w 408"/>
                              <a:gd name="T6" fmla="+- 0 318 316"/>
                              <a:gd name="T7" fmla="*/ 318 h 687"/>
                              <a:gd name="T8" fmla="+- 0 9364 9364"/>
                              <a:gd name="T9" fmla="*/ T8 w 408"/>
                              <a:gd name="T10" fmla="+- 0 323 316"/>
                              <a:gd name="T11" fmla="*/ 323 h 687"/>
                              <a:gd name="T12" fmla="+- 0 9366 9364"/>
                              <a:gd name="T13" fmla="*/ T12 w 408"/>
                              <a:gd name="T14" fmla="+- 0 443 316"/>
                              <a:gd name="T15" fmla="*/ 443 h 687"/>
                              <a:gd name="T16" fmla="+- 0 9366 9364"/>
                              <a:gd name="T17" fmla="*/ T16 w 408"/>
                              <a:gd name="T18" fmla="+- 0 494 316"/>
                              <a:gd name="T19" fmla="*/ 494 h 687"/>
                              <a:gd name="T20" fmla="+- 0 9364 9364"/>
                              <a:gd name="T21" fmla="*/ T20 w 408"/>
                              <a:gd name="T22" fmla="+- 0 575 316"/>
                              <a:gd name="T23" fmla="*/ 575 h 687"/>
                              <a:gd name="T24" fmla="+- 0 9364 9364"/>
                              <a:gd name="T25" fmla="*/ T24 w 408"/>
                              <a:gd name="T26" fmla="+- 0 656 316"/>
                              <a:gd name="T27" fmla="*/ 656 h 687"/>
                              <a:gd name="T28" fmla="+- 0 9365 9364"/>
                              <a:gd name="T29" fmla="*/ T28 w 408"/>
                              <a:gd name="T30" fmla="+- 0 757 316"/>
                              <a:gd name="T31" fmla="*/ 757 h 687"/>
                              <a:gd name="T32" fmla="+- 0 9364 9364"/>
                              <a:gd name="T33" fmla="*/ T32 w 408"/>
                              <a:gd name="T34" fmla="+- 0 813 316"/>
                              <a:gd name="T35" fmla="*/ 813 h 687"/>
                              <a:gd name="T36" fmla="+- 0 9365 9364"/>
                              <a:gd name="T37" fmla="*/ T36 w 408"/>
                              <a:gd name="T38" fmla="+- 0 896 316"/>
                              <a:gd name="T39" fmla="*/ 896 h 687"/>
                              <a:gd name="T40" fmla="+- 0 9367 9364"/>
                              <a:gd name="T41" fmla="*/ T40 w 408"/>
                              <a:gd name="T42" fmla="+- 0 960 316"/>
                              <a:gd name="T43" fmla="*/ 960 h 687"/>
                              <a:gd name="T44" fmla="+- 0 9381 9364"/>
                              <a:gd name="T45" fmla="*/ T44 w 408"/>
                              <a:gd name="T46" fmla="+- 0 991 316"/>
                              <a:gd name="T47" fmla="*/ 991 h 687"/>
                              <a:gd name="T48" fmla="+- 0 9421 9364"/>
                              <a:gd name="T49" fmla="*/ T48 w 408"/>
                              <a:gd name="T50" fmla="+- 0 997 316"/>
                              <a:gd name="T51" fmla="*/ 997 h 687"/>
                              <a:gd name="T52" fmla="+- 0 9489 9364"/>
                              <a:gd name="T53" fmla="*/ T52 w 408"/>
                              <a:gd name="T54" fmla="+- 0 1002 316"/>
                              <a:gd name="T55" fmla="*/ 1002 h 687"/>
                              <a:gd name="T56" fmla="+- 0 9544 9364"/>
                              <a:gd name="T57" fmla="*/ T56 w 408"/>
                              <a:gd name="T58" fmla="+- 0 1003 316"/>
                              <a:gd name="T59" fmla="*/ 1003 h 687"/>
                              <a:gd name="T60" fmla="+- 0 9608 9364"/>
                              <a:gd name="T61" fmla="*/ T60 w 408"/>
                              <a:gd name="T62" fmla="+- 0 1002 316"/>
                              <a:gd name="T63" fmla="*/ 1002 h 687"/>
                              <a:gd name="T64" fmla="+- 0 9769 9364"/>
                              <a:gd name="T65" fmla="*/ T64 w 408"/>
                              <a:gd name="T66" fmla="+- 0 968 316"/>
                              <a:gd name="T67" fmla="*/ 968 h 687"/>
                              <a:gd name="T68" fmla="+- 0 9771 9364"/>
                              <a:gd name="T69" fmla="*/ T68 w 408"/>
                              <a:gd name="T70" fmla="+- 0 936 316"/>
                              <a:gd name="T71" fmla="*/ 936 h 687"/>
                              <a:gd name="T72" fmla="+- 0 9770 9364"/>
                              <a:gd name="T73" fmla="*/ T72 w 408"/>
                              <a:gd name="T74" fmla="+- 0 896 316"/>
                              <a:gd name="T75" fmla="*/ 896 h 687"/>
                              <a:gd name="T76" fmla="+- 0 9768 9364"/>
                              <a:gd name="T77" fmla="*/ T76 w 408"/>
                              <a:gd name="T78" fmla="+- 0 826 316"/>
                              <a:gd name="T79" fmla="*/ 826 h 687"/>
                              <a:gd name="T80" fmla="+- 0 9767 9364"/>
                              <a:gd name="T81" fmla="*/ T80 w 408"/>
                              <a:gd name="T82" fmla="+- 0 774 316"/>
                              <a:gd name="T83" fmla="*/ 774 h 687"/>
                              <a:gd name="T84" fmla="+- 0 9767 9364"/>
                              <a:gd name="T85" fmla="*/ T84 w 408"/>
                              <a:gd name="T86" fmla="+- 0 692 316"/>
                              <a:gd name="T87" fmla="*/ 692 h 687"/>
                              <a:gd name="T88" fmla="+- 0 9766 9364"/>
                              <a:gd name="T89" fmla="*/ T88 w 408"/>
                              <a:gd name="T90" fmla="+- 0 612 316"/>
                              <a:gd name="T91" fmla="*/ 612 h 687"/>
                              <a:gd name="T92" fmla="+- 0 9664 9364"/>
                              <a:gd name="T93" fmla="*/ T92 w 408"/>
                              <a:gd name="T94" fmla="+- 0 610 316"/>
                              <a:gd name="T95" fmla="*/ 610 h 687"/>
                              <a:gd name="T96" fmla="+- 0 9664 9364"/>
                              <a:gd name="T97" fmla="*/ T96 w 408"/>
                              <a:gd name="T98" fmla="+- 0 609 316"/>
                              <a:gd name="T99" fmla="*/ 609 h 687"/>
                              <a:gd name="T100" fmla="+- 0 9766 9364"/>
                              <a:gd name="T101" fmla="*/ T100 w 408"/>
                              <a:gd name="T102" fmla="+- 0 608 316"/>
                              <a:gd name="T103" fmla="*/ 608 h 687"/>
                              <a:gd name="T104" fmla="+- 0 9764 9364"/>
                              <a:gd name="T105" fmla="*/ T104 w 408"/>
                              <a:gd name="T106" fmla="+- 0 506 316"/>
                              <a:gd name="T107" fmla="*/ 506 h 687"/>
                              <a:gd name="T108" fmla="+- 0 9763 9364"/>
                              <a:gd name="T109" fmla="*/ T108 w 408"/>
                              <a:gd name="T110" fmla="+- 0 481 316"/>
                              <a:gd name="T111" fmla="*/ 481 h 687"/>
                              <a:gd name="T112" fmla="+- 0 9762 9364"/>
                              <a:gd name="T113" fmla="*/ T112 w 408"/>
                              <a:gd name="T114" fmla="+- 0 453 316"/>
                              <a:gd name="T115" fmla="*/ 453 h 687"/>
                              <a:gd name="T116" fmla="+- 0 9755 9364"/>
                              <a:gd name="T117" fmla="*/ T116 w 408"/>
                              <a:gd name="T118" fmla="+- 0 321 316"/>
                              <a:gd name="T119" fmla="*/ 321 h 687"/>
                              <a:gd name="T120" fmla="+- 0 9730 9364"/>
                              <a:gd name="T121" fmla="*/ T120 w 408"/>
                              <a:gd name="T122" fmla="+- 0 318 316"/>
                              <a:gd name="T123" fmla="*/ 318 h 687"/>
                              <a:gd name="T124" fmla="+- 0 9714 9364"/>
                              <a:gd name="T125" fmla="*/ T124 w 408"/>
                              <a:gd name="T126" fmla="+- 0 317 316"/>
                              <a:gd name="T127" fmla="*/ 317 h 687"/>
                              <a:gd name="T128" fmla="+- 0 9766 9364"/>
                              <a:gd name="T129" fmla="*/ T128 w 408"/>
                              <a:gd name="T130" fmla="+- 0 608 316"/>
                              <a:gd name="T131" fmla="*/ 608 h 687"/>
                              <a:gd name="T132" fmla="+- 0 9664 9364"/>
                              <a:gd name="T133" fmla="*/ T132 w 408"/>
                              <a:gd name="T134" fmla="+- 0 612 316"/>
                              <a:gd name="T135" fmla="*/ 612 h 687"/>
                              <a:gd name="T136" fmla="+- 0 9766 9364"/>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 name="Freeform 573"/>
                        <wps:cNvSpPr>
                          <a:spLocks/>
                        </wps:cNvSpPr>
                        <wps:spPr bwMode="auto">
                          <a:xfrm>
                            <a:off x="9464" y="314"/>
                            <a:ext cx="242" cy="690"/>
                          </a:xfrm>
                          <a:custGeom>
                            <a:avLst/>
                            <a:gdLst>
                              <a:gd name="T0" fmla="+- 0 9563 9465"/>
                              <a:gd name="T1" fmla="*/ T0 w 242"/>
                              <a:gd name="T2" fmla="+- 0 315 315"/>
                              <a:gd name="T3" fmla="*/ 315 h 690"/>
                              <a:gd name="T4" fmla="+- 0 9548 9465"/>
                              <a:gd name="T5" fmla="*/ T4 w 242"/>
                              <a:gd name="T6" fmla="+- 0 346 315"/>
                              <a:gd name="T7" fmla="*/ 346 h 690"/>
                              <a:gd name="T8" fmla="+- 0 9535 9465"/>
                              <a:gd name="T9" fmla="*/ T8 w 242"/>
                              <a:gd name="T10" fmla="+- 0 380 315"/>
                              <a:gd name="T11" fmla="*/ 380 h 690"/>
                              <a:gd name="T12" fmla="+- 0 9521 9465"/>
                              <a:gd name="T13" fmla="*/ T12 w 242"/>
                              <a:gd name="T14" fmla="+- 0 408 315"/>
                              <a:gd name="T15" fmla="*/ 408 h 690"/>
                              <a:gd name="T16" fmla="+- 0 9505 9465"/>
                              <a:gd name="T17" fmla="*/ T16 w 242"/>
                              <a:gd name="T18" fmla="+- 0 434 315"/>
                              <a:gd name="T19" fmla="*/ 434 h 690"/>
                              <a:gd name="T20" fmla="+- 0 9491 9465"/>
                              <a:gd name="T21" fmla="*/ T20 w 242"/>
                              <a:gd name="T22" fmla="+- 0 458 315"/>
                              <a:gd name="T23" fmla="*/ 458 h 690"/>
                              <a:gd name="T24" fmla="+- 0 9476 9465"/>
                              <a:gd name="T25" fmla="*/ T24 w 242"/>
                              <a:gd name="T26" fmla="+- 0 483 315"/>
                              <a:gd name="T27" fmla="*/ 483 h 690"/>
                              <a:gd name="T28" fmla="+- 0 9466 9465"/>
                              <a:gd name="T29" fmla="*/ T28 w 242"/>
                              <a:gd name="T30" fmla="+- 0 502 315"/>
                              <a:gd name="T31" fmla="*/ 502 h 690"/>
                              <a:gd name="T32" fmla="+- 0 9466 9465"/>
                              <a:gd name="T33" fmla="*/ T32 w 242"/>
                              <a:gd name="T34" fmla="+- 0 525 315"/>
                              <a:gd name="T35" fmla="*/ 525 h 690"/>
                              <a:gd name="T36" fmla="+- 0 9496 9465"/>
                              <a:gd name="T37" fmla="*/ T36 w 242"/>
                              <a:gd name="T38" fmla="+- 0 573 315"/>
                              <a:gd name="T39" fmla="*/ 573 h 690"/>
                              <a:gd name="T40" fmla="+- 0 9535 9465"/>
                              <a:gd name="T41" fmla="*/ T40 w 242"/>
                              <a:gd name="T42" fmla="+- 0 613 315"/>
                              <a:gd name="T43" fmla="*/ 613 h 690"/>
                              <a:gd name="T44" fmla="+- 0 9569 9465"/>
                              <a:gd name="T45" fmla="*/ T44 w 242"/>
                              <a:gd name="T46" fmla="+- 0 650 315"/>
                              <a:gd name="T47" fmla="*/ 650 h 690"/>
                              <a:gd name="T48" fmla="+- 0 9586 9465"/>
                              <a:gd name="T49" fmla="*/ T48 w 242"/>
                              <a:gd name="T50" fmla="+- 0 671 315"/>
                              <a:gd name="T51" fmla="*/ 671 h 690"/>
                              <a:gd name="T52" fmla="+- 0 9599 9465"/>
                              <a:gd name="T53" fmla="*/ T52 w 242"/>
                              <a:gd name="T54" fmla="+- 0 688 315"/>
                              <a:gd name="T55" fmla="*/ 688 h 690"/>
                              <a:gd name="T56" fmla="+- 0 9547 9465"/>
                              <a:gd name="T57" fmla="*/ T56 w 242"/>
                              <a:gd name="T58" fmla="+- 0 748 315"/>
                              <a:gd name="T59" fmla="*/ 748 h 690"/>
                              <a:gd name="T60" fmla="+- 0 9527 9465"/>
                              <a:gd name="T61" fmla="*/ T60 w 242"/>
                              <a:gd name="T62" fmla="+- 0 772 315"/>
                              <a:gd name="T63" fmla="*/ 772 h 690"/>
                              <a:gd name="T64" fmla="+- 0 9503 9465"/>
                              <a:gd name="T65" fmla="*/ T64 w 242"/>
                              <a:gd name="T66" fmla="+- 0 795 315"/>
                              <a:gd name="T67" fmla="*/ 795 h 690"/>
                              <a:gd name="T68" fmla="+- 0 9490 9465"/>
                              <a:gd name="T69" fmla="*/ T68 w 242"/>
                              <a:gd name="T70" fmla="+- 0 832 315"/>
                              <a:gd name="T71" fmla="*/ 832 h 690"/>
                              <a:gd name="T72" fmla="+- 0 9499 9465"/>
                              <a:gd name="T73" fmla="*/ T72 w 242"/>
                              <a:gd name="T74" fmla="+- 0 870 315"/>
                              <a:gd name="T75" fmla="*/ 870 h 690"/>
                              <a:gd name="T76" fmla="+- 0 9517 9465"/>
                              <a:gd name="T77" fmla="*/ T76 w 242"/>
                              <a:gd name="T78" fmla="+- 0 896 315"/>
                              <a:gd name="T79" fmla="*/ 896 h 690"/>
                              <a:gd name="T80" fmla="+- 0 9537 9465"/>
                              <a:gd name="T81" fmla="*/ T80 w 242"/>
                              <a:gd name="T82" fmla="+- 0 917 315"/>
                              <a:gd name="T83" fmla="*/ 917 h 690"/>
                              <a:gd name="T84" fmla="+- 0 9548 9465"/>
                              <a:gd name="T85" fmla="*/ T84 w 242"/>
                              <a:gd name="T86" fmla="+- 0 936 315"/>
                              <a:gd name="T87" fmla="*/ 936 h 690"/>
                              <a:gd name="T88" fmla="+- 0 9566 9465"/>
                              <a:gd name="T89" fmla="*/ T88 w 242"/>
                              <a:gd name="T90" fmla="+- 0 959 315"/>
                              <a:gd name="T91" fmla="*/ 959 h 690"/>
                              <a:gd name="T92" fmla="+- 0 9584 9465"/>
                              <a:gd name="T93" fmla="*/ T92 w 242"/>
                              <a:gd name="T94" fmla="+- 0 982 315"/>
                              <a:gd name="T95" fmla="*/ 982 h 690"/>
                              <a:gd name="T96" fmla="+- 0 9593 9465"/>
                              <a:gd name="T97" fmla="*/ T96 w 242"/>
                              <a:gd name="T98" fmla="+- 0 997 315"/>
                              <a:gd name="T99" fmla="*/ 997 h 690"/>
                              <a:gd name="T100" fmla="+- 0 9706 9465"/>
                              <a:gd name="T101" fmla="*/ T100 w 242"/>
                              <a:gd name="T102" fmla="+- 0 1002 315"/>
                              <a:gd name="T103" fmla="*/ 1002 h 690"/>
                              <a:gd name="T104" fmla="+- 0 9690 9465"/>
                              <a:gd name="T105" fmla="*/ T104 w 242"/>
                              <a:gd name="T106" fmla="+- 0 977 315"/>
                              <a:gd name="T107" fmla="*/ 977 h 690"/>
                              <a:gd name="T108" fmla="+- 0 9670 9465"/>
                              <a:gd name="T109" fmla="*/ T108 w 242"/>
                              <a:gd name="T110" fmla="+- 0 945 315"/>
                              <a:gd name="T111" fmla="*/ 945 h 690"/>
                              <a:gd name="T112" fmla="+- 0 9649 9465"/>
                              <a:gd name="T113" fmla="*/ T112 w 242"/>
                              <a:gd name="T114" fmla="+- 0 911 315"/>
                              <a:gd name="T115" fmla="*/ 911 h 690"/>
                              <a:gd name="T116" fmla="+- 0 9623 9465"/>
                              <a:gd name="T117" fmla="*/ T116 w 242"/>
                              <a:gd name="T118" fmla="+- 0 878 315"/>
                              <a:gd name="T119" fmla="*/ 878 h 690"/>
                              <a:gd name="T120" fmla="+- 0 9605 9465"/>
                              <a:gd name="T121" fmla="*/ T120 w 242"/>
                              <a:gd name="T122" fmla="+- 0 854 315"/>
                              <a:gd name="T123" fmla="*/ 854 h 690"/>
                              <a:gd name="T124" fmla="+- 0 9595 9465"/>
                              <a:gd name="T125" fmla="*/ T124 w 242"/>
                              <a:gd name="T126" fmla="+- 0 838 315"/>
                              <a:gd name="T127" fmla="*/ 838 h 690"/>
                              <a:gd name="T128" fmla="+- 0 9628 9465"/>
                              <a:gd name="T129" fmla="*/ T128 w 242"/>
                              <a:gd name="T130" fmla="+- 0 797 315"/>
                              <a:gd name="T131" fmla="*/ 797 h 690"/>
                              <a:gd name="T132" fmla="+- 0 9663 9465"/>
                              <a:gd name="T133" fmla="*/ T132 w 242"/>
                              <a:gd name="T134" fmla="+- 0 759 315"/>
                              <a:gd name="T135" fmla="*/ 759 h 690"/>
                              <a:gd name="T136" fmla="+- 0 9699 9465"/>
                              <a:gd name="T137" fmla="*/ T136 w 242"/>
                              <a:gd name="T138" fmla="+- 0 698 315"/>
                              <a:gd name="T139" fmla="*/ 698 h 690"/>
                              <a:gd name="T140" fmla="+- 0 9685 9465"/>
                              <a:gd name="T141" fmla="*/ T140 w 242"/>
                              <a:gd name="T142" fmla="+- 0 647 315"/>
                              <a:gd name="T143" fmla="*/ 647 h 690"/>
                              <a:gd name="T144" fmla="+- 0 9664 9465"/>
                              <a:gd name="T145" fmla="*/ T144 w 242"/>
                              <a:gd name="T146" fmla="+- 0 624 315"/>
                              <a:gd name="T147" fmla="*/ 624 h 690"/>
                              <a:gd name="T148" fmla="+- 0 9610 9465"/>
                              <a:gd name="T149" fmla="*/ T148 w 242"/>
                              <a:gd name="T150" fmla="+- 0 563 315"/>
                              <a:gd name="T151" fmla="*/ 563 h 690"/>
                              <a:gd name="T152" fmla="+- 0 9559 9465"/>
                              <a:gd name="T153" fmla="*/ T152 w 242"/>
                              <a:gd name="T154" fmla="+- 0 512 315"/>
                              <a:gd name="T155" fmla="*/ 512 h 690"/>
                              <a:gd name="T156" fmla="+- 0 9550 9465"/>
                              <a:gd name="T157" fmla="*/ T156 w 242"/>
                              <a:gd name="T158" fmla="+- 0 504 315"/>
                              <a:gd name="T159" fmla="*/ 504 h 690"/>
                              <a:gd name="T160" fmla="+- 0 9554 9465"/>
                              <a:gd name="T161" fmla="*/ T160 w 242"/>
                              <a:gd name="T162" fmla="+- 0 495 315"/>
                              <a:gd name="T163" fmla="*/ 495 h 690"/>
                              <a:gd name="T164" fmla="+- 0 9564 9465"/>
                              <a:gd name="T165" fmla="*/ T164 w 242"/>
                              <a:gd name="T166" fmla="+- 0 477 315"/>
                              <a:gd name="T167" fmla="*/ 477 h 690"/>
                              <a:gd name="T168" fmla="+- 0 9579 9465"/>
                              <a:gd name="T169" fmla="*/ T168 w 242"/>
                              <a:gd name="T170" fmla="+- 0 449 315"/>
                              <a:gd name="T171" fmla="*/ 449 h 690"/>
                              <a:gd name="T172" fmla="+- 0 9595 9465"/>
                              <a:gd name="T173" fmla="*/ T172 w 242"/>
                              <a:gd name="T174" fmla="+- 0 410 315"/>
                              <a:gd name="T175" fmla="*/ 410 h 690"/>
                              <a:gd name="T176" fmla="+- 0 9612 9465"/>
                              <a:gd name="T177" fmla="*/ T176 w 242"/>
                              <a:gd name="T178" fmla="+- 0 360 315"/>
                              <a:gd name="T179" fmla="*/ 360 h 690"/>
                              <a:gd name="T180" fmla="+- 0 9628 9465"/>
                              <a:gd name="T181" fmla="*/ T180 w 242"/>
                              <a:gd name="T182" fmla="+- 0 331 315"/>
                              <a:gd name="T183" fmla="*/ 331 h 690"/>
                              <a:gd name="T184" fmla="+- 0 9630 9465"/>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0"/>
                                </a:lnTo>
                                <a:lnTo>
                                  <a:pt x="90" y="16"/>
                                </a:lnTo>
                                <a:lnTo>
                                  <a:pt x="83" y="31"/>
                                </a:lnTo>
                                <a:lnTo>
                                  <a:pt x="77" y="48"/>
                                </a:lnTo>
                                <a:lnTo>
                                  <a:pt x="70" y="65"/>
                                </a:lnTo>
                                <a:lnTo>
                                  <a:pt x="63" y="79"/>
                                </a:lnTo>
                                <a:lnTo>
                                  <a:pt x="56" y="93"/>
                                </a:lnTo>
                                <a:lnTo>
                                  <a:pt x="49" y="106"/>
                                </a:lnTo>
                                <a:lnTo>
                                  <a:pt x="40" y="119"/>
                                </a:lnTo>
                                <a:lnTo>
                                  <a:pt x="33" y="131"/>
                                </a:lnTo>
                                <a:lnTo>
                                  <a:pt x="26" y="143"/>
                                </a:lnTo>
                                <a:lnTo>
                                  <a:pt x="18" y="156"/>
                                </a:lnTo>
                                <a:lnTo>
                                  <a:pt x="11" y="168"/>
                                </a:lnTo>
                                <a:lnTo>
                                  <a:pt x="5" y="177"/>
                                </a:lnTo>
                                <a:lnTo>
                                  <a:pt x="1" y="187"/>
                                </a:lnTo>
                                <a:lnTo>
                                  <a:pt x="0" y="199"/>
                                </a:lnTo>
                                <a:lnTo>
                                  <a:pt x="1" y="210"/>
                                </a:lnTo>
                                <a:lnTo>
                                  <a:pt x="14" y="235"/>
                                </a:lnTo>
                                <a:lnTo>
                                  <a:pt x="31" y="258"/>
                                </a:lnTo>
                                <a:lnTo>
                                  <a:pt x="51" y="278"/>
                                </a:lnTo>
                                <a:lnTo>
                                  <a:pt x="70" y="298"/>
                                </a:lnTo>
                                <a:lnTo>
                                  <a:pt x="93" y="322"/>
                                </a:lnTo>
                                <a:lnTo>
                                  <a:pt x="104" y="335"/>
                                </a:lnTo>
                                <a:lnTo>
                                  <a:pt x="115" y="347"/>
                                </a:lnTo>
                                <a:lnTo>
                                  <a:pt x="121" y="356"/>
                                </a:lnTo>
                                <a:lnTo>
                                  <a:pt x="128" y="364"/>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3"/>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3"/>
                                </a:lnTo>
                                <a:lnTo>
                                  <a:pt x="184" y="596"/>
                                </a:lnTo>
                                <a:lnTo>
                                  <a:pt x="171" y="579"/>
                                </a:lnTo>
                                <a:lnTo>
                                  <a:pt x="158" y="563"/>
                                </a:lnTo>
                                <a:lnTo>
                                  <a:pt x="146" y="547"/>
                                </a:lnTo>
                                <a:lnTo>
                                  <a:pt x="140" y="539"/>
                                </a:lnTo>
                                <a:lnTo>
                                  <a:pt x="135" y="531"/>
                                </a:lnTo>
                                <a:lnTo>
                                  <a:pt x="130" y="523"/>
                                </a:lnTo>
                                <a:lnTo>
                                  <a:pt x="151" y="495"/>
                                </a:lnTo>
                                <a:lnTo>
                                  <a:pt x="163" y="482"/>
                                </a:lnTo>
                                <a:lnTo>
                                  <a:pt x="174" y="469"/>
                                </a:lnTo>
                                <a:lnTo>
                                  <a:pt x="198" y="444"/>
                                </a:lnTo>
                                <a:lnTo>
                                  <a:pt x="221" y="415"/>
                                </a:lnTo>
                                <a:lnTo>
                                  <a:pt x="234" y="383"/>
                                </a:lnTo>
                                <a:lnTo>
                                  <a:pt x="228" y="346"/>
                                </a:lnTo>
                                <a:lnTo>
                                  <a:pt x="220" y="332"/>
                                </a:lnTo>
                                <a:lnTo>
                                  <a:pt x="210" y="320"/>
                                </a:lnTo>
                                <a:lnTo>
                                  <a:pt x="199" y="309"/>
                                </a:lnTo>
                                <a:lnTo>
                                  <a:pt x="189" y="298"/>
                                </a:lnTo>
                                <a:lnTo>
                                  <a:pt x="145" y="248"/>
                                </a:lnTo>
                                <a:lnTo>
                                  <a:pt x="110" y="214"/>
                                </a:lnTo>
                                <a:lnTo>
                                  <a:pt x="94" y="197"/>
                                </a:lnTo>
                                <a:lnTo>
                                  <a:pt x="89" y="193"/>
                                </a:lnTo>
                                <a:lnTo>
                                  <a:pt x="85" y="189"/>
                                </a:lnTo>
                                <a:lnTo>
                                  <a:pt x="87" y="184"/>
                                </a:lnTo>
                                <a:lnTo>
                                  <a:pt x="89" y="180"/>
                                </a:lnTo>
                                <a:lnTo>
                                  <a:pt x="91" y="175"/>
                                </a:lnTo>
                                <a:lnTo>
                                  <a:pt x="99" y="162"/>
                                </a:lnTo>
                                <a:lnTo>
                                  <a:pt x="107" y="148"/>
                                </a:lnTo>
                                <a:lnTo>
                                  <a:pt x="114" y="134"/>
                                </a:lnTo>
                                <a:lnTo>
                                  <a:pt x="121" y="120"/>
                                </a:lnTo>
                                <a:lnTo>
                                  <a:pt x="130" y="95"/>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xmlns:w15="http://schemas.microsoft.com/office/word/2012/wordml">
            <w:pict>
              <v:group w14:anchorId="5881206D" id="Group 571" o:spid="_x0000_s1026" style="position:absolute;margin-left:468.2pt;margin-top:15.75pt;width:20.4pt;height:34.5pt;z-index:251813888;mso-wrap-distance-left:0;mso-wrap-distance-right:0;mso-position-horizontal-relative:page" coordorigin="9364,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">
                <v:shape id="AutoShape 572" o:spid="_x0000_s1027" style="position:absolute;left:9364;top:316;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573" o:spid="_x0000_s1028" style="position:absolute;left:9464;top:314;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" path="m165,l98,,90,16,83,31,77,48,70,65,63,79,56,93r-7,13l40,119r-7,12l26,143r-8,13l11,168r-6,9l1,187,,199r1,11l14,235r17,23l51,278r19,20l93,322r11,13l115,347r6,9l128,364r6,9l91,420r-9,13l72,446,62,457,50,468,38,480r-7,14l25,517r1,20l34,555r12,18l52,581r7,7l72,602r6,10l83,621r9,12l101,644r10,11l119,667r5,7l128,682r5,8l241,687r-4,-6l225,662,215,646,205,630,195,613,184,596,171,579,158,563,146,547r-6,-8l135,531r-5,-8l151,495r12,-13l174,469r24,-25l221,415r13,-32l228,346r-8,-14l210,320,199,309,189,298,145,248,110,214,94,197r-5,-4l85,189r2,-5l89,180r2,-5l99,162r8,-14l114,134r7,-14l130,95r8,-25l147,45,159,23r4,-7l165,8r,-8xe" fillcolor="#bd2929" stroked="f">
                  <v:path arrowok="t" o:connecttype="custom" o:connectlocs="98,315;83,346;70,380;56,408;40,434;26,458;11,483;1,502;1,525;31,573;70,613;104,650;121,671;134,688;82,748;62,772;38,795;25,832;34,870;52,896;72,917;83,936;101,959;119,982;128,997;241,1002;225,977;205,945;184,911;158,878;140,854;130,838;163,797;198,759;234,698;220,647;199,624;145,563;94,512;85,504;89,495;99,477;114,449;130,410;147,360;163,331;165,315" o:connectangles="0,0,0,0,0,0,0,0,0,0,0,0,0,0,0,0,0,0,0,0,0,0,0,0,0,0,0,0,0,0,0,0,0,0,0,0,0,0,0,0,0,0,0,0,0,0,0"/>
                </v:shape>
                <w10:wrap type="topAndBottom" anchorx="page"/>
              </v:group>
            </w:pict>
          </mc:Fallback>
        </mc:AlternateContent>
      </w:r>
      <w:r w:rsidRPr="00506788">
        <w:rPr>
          <w:b/>
          <w:bCs/>
          <w:noProof/>
          <w:sz w:val="48"/>
          <w:szCs w:val="48"/>
        </w:rPr>
        <mc:AlternateContent>
          <mc:Choice Requires="wpg">
            <w:drawing>
              <wp:anchor distT="0" distB="0" distL="0" distR="0" simplePos="0" relativeHeight="251814912" behindDoc="0" locked="0" layoutInCell="1" allowOverlap="1" wp14:anchorId="0E62CE06" wp14:editId="7F866516">
                <wp:simplePos x="0" y="0"/>
                <wp:positionH relativeFrom="page">
                  <wp:posOffset>6259195</wp:posOffset>
                </wp:positionH>
                <wp:positionV relativeFrom="paragraph">
                  <wp:posOffset>200025</wp:posOffset>
                </wp:positionV>
                <wp:extent cx="259080" cy="438150"/>
                <wp:effectExtent l="1270" t="6985" r="6350" b="2540"/>
                <wp:wrapTopAndBottom/>
                <wp:docPr id="161" name="Group 5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9857" y="315"/>
                          <a:chExt cx="408" cy="690"/>
                        </a:xfrm>
                      </wpg:grpSpPr>
                      <wps:wsp>
                        <wps:cNvPr id="162" name="AutoShape 575"/>
                        <wps:cNvSpPr>
                          <a:spLocks/>
                        </wps:cNvSpPr>
                        <wps:spPr bwMode="auto">
                          <a:xfrm>
                            <a:off x="9857" y="316"/>
                            <a:ext cx="408" cy="687"/>
                          </a:xfrm>
                          <a:custGeom>
                            <a:avLst/>
                            <a:gdLst>
                              <a:gd name="T0" fmla="+- 0 10167 9857"/>
                              <a:gd name="T1" fmla="*/ T0 w 408"/>
                              <a:gd name="T2" fmla="+- 0 317 316"/>
                              <a:gd name="T3" fmla="*/ 317 h 687"/>
                              <a:gd name="T4" fmla="+- 0 10127 9857"/>
                              <a:gd name="T5" fmla="*/ T4 w 408"/>
                              <a:gd name="T6" fmla="+- 0 318 316"/>
                              <a:gd name="T7" fmla="*/ 318 h 687"/>
                              <a:gd name="T8" fmla="+- 0 9857 9857"/>
                              <a:gd name="T9" fmla="*/ T8 w 408"/>
                              <a:gd name="T10" fmla="+- 0 323 316"/>
                              <a:gd name="T11" fmla="*/ 323 h 687"/>
                              <a:gd name="T12" fmla="+- 0 9859 9857"/>
                              <a:gd name="T13" fmla="*/ T12 w 408"/>
                              <a:gd name="T14" fmla="+- 0 443 316"/>
                              <a:gd name="T15" fmla="*/ 443 h 687"/>
                              <a:gd name="T16" fmla="+- 0 9859 9857"/>
                              <a:gd name="T17" fmla="*/ T16 w 408"/>
                              <a:gd name="T18" fmla="+- 0 494 316"/>
                              <a:gd name="T19" fmla="*/ 494 h 687"/>
                              <a:gd name="T20" fmla="+- 0 9857 9857"/>
                              <a:gd name="T21" fmla="*/ T20 w 408"/>
                              <a:gd name="T22" fmla="+- 0 575 316"/>
                              <a:gd name="T23" fmla="*/ 575 h 687"/>
                              <a:gd name="T24" fmla="+- 0 9857 9857"/>
                              <a:gd name="T25" fmla="*/ T24 w 408"/>
                              <a:gd name="T26" fmla="+- 0 656 316"/>
                              <a:gd name="T27" fmla="*/ 656 h 687"/>
                              <a:gd name="T28" fmla="+- 0 9858 9857"/>
                              <a:gd name="T29" fmla="*/ T28 w 408"/>
                              <a:gd name="T30" fmla="+- 0 757 316"/>
                              <a:gd name="T31" fmla="*/ 757 h 687"/>
                              <a:gd name="T32" fmla="+- 0 9857 9857"/>
                              <a:gd name="T33" fmla="*/ T32 w 408"/>
                              <a:gd name="T34" fmla="+- 0 813 316"/>
                              <a:gd name="T35" fmla="*/ 813 h 687"/>
                              <a:gd name="T36" fmla="+- 0 9858 9857"/>
                              <a:gd name="T37" fmla="*/ T36 w 408"/>
                              <a:gd name="T38" fmla="+- 0 896 316"/>
                              <a:gd name="T39" fmla="*/ 896 h 687"/>
                              <a:gd name="T40" fmla="+- 0 9860 9857"/>
                              <a:gd name="T41" fmla="*/ T40 w 408"/>
                              <a:gd name="T42" fmla="+- 0 960 316"/>
                              <a:gd name="T43" fmla="*/ 960 h 687"/>
                              <a:gd name="T44" fmla="+- 0 9874 9857"/>
                              <a:gd name="T45" fmla="*/ T44 w 408"/>
                              <a:gd name="T46" fmla="+- 0 991 316"/>
                              <a:gd name="T47" fmla="*/ 991 h 687"/>
                              <a:gd name="T48" fmla="+- 0 9914 9857"/>
                              <a:gd name="T49" fmla="*/ T48 w 408"/>
                              <a:gd name="T50" fmla="+- 0 997 316"/>
                              <a:gd name="T51" fmla="*/ 997 h 687"/>
                              <a:gd name="T52" fmla="+- 0 9982 9857"/>
                              <a:gd name="T53" fmla="*/ T52 w 408"/>
                              <a:gd name="T54" fmla="+- 0 1002 316"/>
                              <a:gd name="T55" fmla="*/ 1002 h 687"/>
                              <a:gd name="T56" fmla="+- 0 10037 9857"/>
                              <a:gd name="T57" fmla="*/ T56 w 408"/>
                              <a:gd name="T58" fmla="+- 0 1003 316"/>
                              <a:gd name="T59" fmla="*/ 1003 h 687"/>
                              <a:gd name="T60" fmla="+- 0 10101 9857"/>
                              <a:gd name="T61" fmla="*/ T60 w 408"/>
                              <a:gd name="T62" fmla="+- 0 1002 316"/>
                              <a:gd name="T63" fmla="*/ 1002 h 687"/>
                              <a:gd name="T64" fmla="+- 0 10262 9857"/>
                              <a:gd name="T65" fmla="*/ T64 w 408"/>
                              <a:gd name="T66" fmla="+- 0 968 316"/>
                              <a:gd name="T67" fmla="*/ 968 h 687"/>
                              <a:gd name="T68" fmla="+- 0 10264 9857"/>
                              <a:gd name="T69" fmla="*/ T68 w 408"/>
                              <a:gd name="T70" fmla="+- 0 936 316"/>
                              <a:gd name="T71" fmla="*/ 936 h 687"/>
                              <a:gd name="T72" fmla="+- 0 10263 9857"/>
                              <a:gd name="T73" fmla="*/ T72 w 408"/>
                              <a:gd name="T74" fmla="+- 0 896 316"/>
                              <a:gd name="T75" fmla="*/ 896 h 687"/>
                              <a:gd name="T76" fmla="+- 0 10261 9857"/>
                              <a:gd name="T77" fmla="*/ T76 w 408"/>
                              <a:gd name="T78" fmla="+- 0 826 316"/>
                              <a:gd name="T79" fmla="*/ 826 h 687"/>
                              <a:gd name="T80" fmla="+- 0 10260 9857"/>
                              <a:gd name="T81" fmla="*/ T80 w 408"/>
                              <a:gd name="T82" fmla="+- 0 774 316"/>
                              <a:gd name="T83" fmla="*/ 774 h 687"/>
                              <a:gd name="T84" fmla="+- 0 10260 9857"/>
                              <a:gd name="T85" fmla="*/ T84 w 408"/>
                              <a:gd name="T86" fmla="+- 0 692 316"/>
                              <a:gd name="T87" fmla="*/ 692 h 687"/>
                              <a:gd name="T88" fmla="+- 0 10259 9857"/>
                              <a:gd name="T89" fmla="*/ T88 w 408"/>
                              <a:gd name="T90" fmla="+- 0 612 316"/>
                              <a:gd name="T91" fmla="*/ 612 h 687"/>
                              <a:gd name="T92" fmla="+- 0 10157 9857"/>
                              <a:gd name="T93" fmla="*/ T92 w 408"/>
                              <a:gd name="T94" fmla="+- 0 610 316"/>
                              <a:gd name="T95" fmla="*/ 610 h 687"/>
                              <a:gd name="T96" fmla="+- 0 10157 9857"/>
                              <a:gd name="T97" fmla="*/ T96 w 408"/>
                              <a:gd name="T98" fmla="+- 0 609 316"/>
                              <a:gd name="T99" fmla="*/ 609 h 687"/>
                              <a:gd name="T100" fmla="+- 0 10259 9857"/>
                              <a:gd name="T101" fmla="*/ T100 w 408"/>
                              <a:gd name="T102" fmla="+- 0 608 316"/>
                              <a:gd name="T103" fmla="*/ 608 h 687"/>
                              <a:gd name="T104" fmla="+- 0 10257 9857"/>
                              <a:gd name="T105" fmla="*/ T104 w 408"/>
                              <a:gd name="T106" fmla="+- 0 506 316"/>
                              <a:gd name="T107" fmla="*/ 506 h 687"/>
                              <a:gd name="T108" fmla="+- 0 10256 9857"/>
                              <a:gd name="T109" fmla="*/ T108 w 408"/>
                              <a:gd name="T110" fmla="+- 0 481 316"/>
                              <a:gd name="T111" fmla="*/ 481 h 687"/>
                              <a:gd name="T112" fmla="+- 0 10255 9857"/>
                              <a:gd name="T113" fmla="*/ T112 w 408"/>
                              <a:gd name="T114" fmla="+- 0 453 316"/>
                              <a:gd name="T115" fmla="*/ 453 h 687"/>
                              <a:gd name="T116" fmla="+- 0 10248 9857"/>
                              <a:gd name="T117" fmla="*/ T116 w 408"/>
                              <a:gd name="T118" fmla="+- 0 321 316"/>
                              <a:gd name="T119" fmla="*/ 321 h 687"/>
                              <a:gd name="T120" fmla="+- 0 10223 9857"/>
                              <a:gd name="T121" fmla="*/ T120 w 408"/>
                              <a:gd name="T122" fmla="+- 0 318 316"/>
                              <a:gd name="T123" fmla="*/ 318 h 687"/>
                              <a:gd name="T124" fmla="+- 0 10207 9857"/>
                              <a:gd name="T125" fmla="*/ T124 w 408"/>
                              <a:gd name="T126" fmla="+- 0 317 316"/>
                              <a:gd name="T127" fmla="*/ 317 h 687"/>
                              <a:gd name="T128" fmla="+- 0 10259 9857"/>
                              <a:gd name="T129" fmla="*/ T128 w 408"/>
                              <a:gd name="T130" fmla="+- 0 608 316"/>
                              <a:gd name="T131" fmla="*/ 608 h 687"/>
                              <a:gd name="T132" fmla="+- 0 10157 9857"/>
                              <a:gd name="T133" fmla="*/ T132 w 408"/>
                              <a:gd name="T134" fmla="+- 0 612 316"/>
                              <a:gd name="T135" fmla="*/ 612 h 687"/>
                              <a:gd name="T136" fmla="+- 0 10259 9857"/>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 name="Freeform 576"/>
                        <wps:cNvSpPr>
                          <a:spLocks/>
                        </wps:cNvSpPr>
                        <wps:spPr bwMode="auto">
                          <a:xfrm>
                            <a:off x="9957" y="314"/>
                            <a:ext cx="242" cy="690"/>
                          </a:xfrm>
                          <a:custGeom>
                            <a:avLst/>
                            <a:gdLst>
                              <a:gd name="T0" fmla="+- 0 10056 9957"/>
                              <a:gd name="T1" fmla="*/ T0 w 242"/>
                              <a:gd name="T2" fmla="+- 0 315 315"/>
                              <a:gd name="T3" fmla="*/ 315 h 690"/>
                              <a:gd name="T4" fmla="+- 0 10041 9957"/>
                              <a:gd name="T5" fmla="*/ T4 w 242"/>
                              <a:gd name="T6" fmla="+- 0 346 315"/>
                              <a:gd name="T7" fmla="*/ 346 h 690"/>
                              <a:gd name="T8" fmla="+- 0 10028 9957"/>
                              <a:gd name="T9" fmla="*/ T8 w 242"/>
                              <a:gd name="T10" fmla="+- 0 380 315"/>
                              <a:gd name="T11" fmla="*/ 380 h 690"/>
                              <a:gd name="T12" fmla="+- 0 10014 9957"/>
                              <a:gd name="T13" fmla="*/ T12 w 242"/>
                              <a:gd name="T14" fmla="+- 0 408 315"/>
                              <a:gd name="T15" fmla="*/ 408 h 690"/>
                              <a:gd name="T16" fmla="+- 0 9998 9957"/>
                              <a:gd name="T17" fmla="*/ T16 w 242"/>
                              <a:gd name="T18" fmla="+- 0 434 315"/>
                              <a:gd name="T19" fmla="*/ 434 h 690"/>
                              <a:gd name="T20" fmla="+- 0 9984 9957"/>
                              <a:gd name="T21" fmla="*/ T20 w 242"/>
                              <a:gd name="T22" fmla="+- 0 458 315"/>
                              <a:gd name="T23" fmla="*/ 458 h 690"/>
                              <a:gd name="T24" fmla="+- 0 9969 9957"/>
                              <a:gd name="T25" fmla="*/ T24 w 242"/>
                              <a:gd name="T26" fmla="+- 0 483 315"/>
                              <a:gd name="T27" fmla="*/ 483 h 690"/>
                              <a:gd name="T28" fmla="+- 0 9959 9957"/>
                              <a:gd name="T29" fmla="*/ T28 w 242"/>
                              <a:gd name="T30" fmla="+- 0 502 315"/>
                              <a:gd name="T31" fmla="*/ 502 h 690"/>
                              <a:gd name="T32" fmla="+- 0 9959 9957"/>
                              <a:gd name="T33" fmla="*/ T32 w 242"/>
                              <a:gd name="T34" fmla="+- 0 525 315"/>
                              <a:gd name="T35" fmla="*/ 525 h 690"/>
                              <a:gd name="T36" fmla="+- 0 9989 9957"/>
                              <a:gd name="T37" fmla="*/ T36 w 242"/>
                              <a:gd name="T38" fmla="+- 0 573 315"/>
                              <a:gd name="T39" fmla="*/ 573 h 690"/>
                              <a:gd name="T40" fmla="+- 0 10028 9957"/>
                              <a:gd name="T41" fmla="*/ T40 w 242"/>
                              <a:gd name="T42" fmla="+- 0 613 315"/>
                              <a:gd name="T43" fmla="*/ 613 h 690"/>
                              <a:gd name="T44" fmla="+- 0 10062 9957"/>
                              <a:gd name="T45" fmla="*/ T44 w 242"/>
                              <a:gd name="T46" fmla="+- 0 650 315"/>
                              <a:gd name="T47" fmla="*/ 650 h 690"/>
                              <a:gd name="T48" fmla="+- 0 10079 9957"/>
                              <a:gd name="T49" fmla="*/ T48 w 242"/>
                              <a:gd name="T50" fmla="+- 0 671 315"/>
                              <a:gd name="T51" fmla="*/ 671 h 690"/>
                              <a:gd name="T52" fmla="+- 0 10092 9957"/>
                              <a:gd name="T53" fmla="*/ T52 w 242"/>
                              <a:gd name="T54" fmla="+- 0 688 315"/>
                              <a:gd name="T55" fmla="*/ 688 h 690"/>
                              <a:gd name="T56" fmla="+- 0 10040 9957"/>
                              <a:gd name="T57" fmla="*/ T56 w 242"/>
                              <a:gd name="T58" fmla="+- 0 748 315"/>
                              <a:gd name="T59" fmla="*/ 748 h 690"/>
                              <a:gd name="T60" fmla="+- 0 10020 9957"/>
                              <a:gd name="T61" fmla="*/ T60 w 242"/>
                              <a:gd name="T62" fmla="+- 0 772 315"/>
                              <a:gd name="T63" fmla="*/ 772 h 690"/>
                              <a:gd name="T64" fmla="+- 0 9996 9957"/>
                              <a:gd name="T65" fmla="*/ T64 w 242"/>
                              <a:gd name="T66" fmla="+- 0 795 315"/>
                              <a:gd name="T67" fmla="*/ 795 h 690"/>
                              <a:gd name="T68" fmla="+- 0 9983 9957"/>
                              <a:gd name="T69" fmla="*/ T68 w 242"/>
                              <a:gd name="T70" fmla="+- 0 832 315"/>
                              <a:gd name="T71" fmla="*/ 832 h 690"/>
                              <a:gd name="T72" fmla="+- 0 9992 9957"/>
                              <a:gd name="T73" fmla="*/ T72 w 242"/>
                              <a:gd name="T74" fmla="+- 0 870 315"/>
                              <a:gd name="T75" fmla="*/ 870 h 690"/>
                              <a:gd name="T76" fmla="+- 0 10010 9957"/>
                              <a:gd name="T77" fmla="*/ T76 w 242"/>
                              <a:gd name="T78" fmla="+- 0 896 315"/>
                              <a:gd name="T79" fmla="*/ 896 h 690"/>
                              <a:gd name="T80" fmla="+- 0 10030 9957"/>
                              <a:gd name="T81" fmla="*/ T80 w 242"/>
                              <a:gd name="T82" fmla="+- 0 917 315"/>
                              <a:gd name="T83" fmla="*/ 917 h 690"/>
                              <a:gd name="T84" fmla="+- 0 10041 9957"/>
                              <a:gd name="T85" fmla="*/ T84 w 242"/>
                              <a:gd name="T86" fmla="+- 0 936 315"/>
                              <a:gd name="T87" fmla="*/ 936 h 690"/>
                              <a:gd name="T88" fmla="+- 0 10059 9957"/>
                              <a:gd name="T89" fmla="*/ T88 w 242"/>
                              <a:gd name="T90" fmla="+- 0 959 315"/>
                              <a:gd name="T91" fmla="*/ 959 h 690"/>
                              <a:gd name="T92" fmla="+- 0 10077 9957"/>
                              <a:gd name="T93" fmla="*/ T92 w 242"/>
                              <a:gd name="T94" fmla="+- 0 982 315"/>
                              <a:gd name="T95" fmla="*/ 982 h 690"/>
                              <a:gd name="T96" fmla="+- 0 10086 9957"/>
                              <a:gd name="T97" fmla="*/ T96 w 242"/>
                              <a:gd name="T98" fmla="+- 0 997 315"/>
                              <a:gd name="T99" fmla="*/ 997 h 690"/>
                              <a:gd name="T100" fmla="+- 0 10199 9957"/>
                              <a:gd name="T101" fmla="*/ T100 w 242"/>
                              <a:gd name="T102" fmla="+- 0 1002 315"/>
                              <a:gd name="T103" fmla="*/ 1002 h 690"/>
                              <a:gd name="T104" fmla="+- 0 10183 9957"/>
                              <a:gd name="T105" fmla="*/ T104 w 242"/>
                              <a:gd name="T106" fmla="+- 0 977 315"/>
                              <a:gd name="T107" fmla="*/ 977 h 690"/>
                              <a:gd name="T108" fmla="+- 0 10163 9957"/>
                              <a:gd name="T109" fmla="*/ T108 w 242"/>
                              <a:gd name="T110" fmla="+- 0 945 315"/>
                              <a:gd name="T111" fmla="*/ 945 h 690"/>
                              <a:gd name="T112" fmla="+- 0 10142 9957"/>
                              <a:gd name="T113" fmla="*/ T112 w 242"/>
                              <a:gd name="T114" fmla="+- 0 911 315"/>
                              <a:gd name="T115" fmla="*/ 911 h 690"/>
                              <a:gd name="T116" fmla="+- 0 10116 9957"/>
                              <a:gd name="T117" fmla="*/ T116 w 242"/>
                              <a:gd name="T118" fmla="+- 0 878 315"/>
                              <a:gd name="T119" fmla="*/ 878 h 690"/>
                              <a:gd name="T120" fmla="+- 0 10098 9957"/>
                              <a:gd name="T121" fmla="*/ T120 w 242"/>
                              <a:gd name="T122" fmla="+- 0 854 315"/>
                              <a:gd name="T123" fmla="*/ 854 h 690"/>
                              <a:gd name="T124" fmla="+- 0 10088 9957"/>
                              <a:gd name="T125" fmla="*/ T124 w 242"/>
                              <a:gd name="T126" fmla="+- 0 838 315"/>
                              <a:gd name="T127" fmla="*/ 838 h 690"/>
                              <a:gd name="T128" fmla="+- 0 10121 9957"/>
                              <a:gd name="T129" fmla="*/ T128 w 242"/>
                              <a:gd name="T130" fmla="+- 0 797 315"/>
                              <a:gd name="T131" fmla="*/ 797 h 690"/>
                              <a:gd name="T132" fmla="+- 0 10156 9957"/>
                              <a:gd name="T133" fmla="*/ T132 w 242"/>
                              <a:gd name="T134" fmla="+- 0 759 315"/>
                              <a:gd name="T135" fmla="*/ 759 h 690"/>
                              <a:gd name="T136" fmla="+- 0 10192 9957"/>
                              <a:gd name="T137" fmla="*/ T136 w 242"/>
                              <a:gd name="T138" fmla="+- 0 698 315"/>
                              <a:gd name="T139" fmla="*/ 698 h 690"/>
                              <a:gd name="T140" fmla="+- 0 10178 9957"/>
                              <a:gd name="T141" fmla="*/ T140 w 242"/>
                              <a:gd name="T142" fmla="+- 0 647 315"/>
                              <a:gd name="T143" fmla="*/ 647 h 690"/>
                              <a:gd name="T144" fmla="+- 0 10157 9957"/>
                              <a:gd name="T145" fmla="*/ T144 w 242"/>
                              <a:gd name="T146" fmla="+- 0 624 315"/>
                              <a:gd name="T147" fmla="*/ 624 h 690"/>
                              <a:gd name="T148" fmla="+- 0 10103 9957"/>
                              <a:gd name="T149" fmla="*/ T148 w 242"/>
                              <a:gd name="T150" fmla="+- 0 563 315"/>
                              <a:gd name="T151" fmla="*/ 563 h 690"/>
                              <a:gd name="T152" fmla="+- 0 10052 9957"/>
                              <a:gd name="T153" fmla="*/ T152 w 242"/>
                              <a:gd name="T154" fmla="+- 0 512 315"/>
                              <a:gd name="T155" fmla="*/ 512 h 690"/>
                              <a:gd name="T156" fmla="+- 0 10043 9957"/>
                              <a:gd name="T157" fmla="*/ T156 w 242"/>
                              <a:gd name="T158" fmla="+- 0 504 315"/>
                              <a:gd name="T159" fmla="*/ 504 h 690"/>
                              <a:gd name="T160" fmla="+- 0 10047 9957"/>
                              <a:gd name="T161" fmla="*/ T160 w 242"/>
                              <a:gd name="T162" fmla="+- 0 495 315"/>
                              <a:gd name="T163" fmla="*/ 495 h 690"/>
                              <a:gd name="T164" fmla="+- 0 10057 9957"/>
                              <a:gd name="T165" fmla="*/ T164 w 242"/>
                              <a:gd name="T166" fmla="+- 0 477 315"/>
                              <a:gd name="T167" fmla="*/ 477 h 690"/>
                              <a:gd name="T168" fmla="+- 0 10072 9957"/>
                              <a:gd name="T169" fmla="*/ T168 w 242"/>
                              <a:gd name="T170" fmla="+- 0 449 315"/>
                              <a:gd name="T171" fmla="*/ 449 h 690"/>
                              <a:gd name="T172" fmla="+- 0 10088 9957"/>
                              <a:gd name="T173" fmla="*/ T172 w 242"/>
                              <a:gd name="T174" fmla="+- 0 410 315"/>
                              <a:gd name="T175" fmla="*/ 410 h 690"/>
                              <a:gd name="T176" fmla="+- 0 10105 9957"/>
                              <a:gd name="T177" fmla="*/ T176 w 242"/>
                              <a:gd name="T178" fmla="+- 0 360 315"/>
                              <a:gd name="T179" fmla="*/ 360 h 690"/>
                              <a:gd name="T180" fmla="+- 0 10121 9957"/>
                              <a:gd name="T181" fmla="*/ T180 w 242"/>
                              <a:gd name="T182" fmla="+- 0 331 315"/>
                              <a:gd name="T183" fmla="*/ 331 h 690"/>
                              <a:gd name="T184" fmla="+- 0 10123 9957"/>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6" y="0"/>
                                </a:moveTo>
                                <a:lnTo>
                                  <a:pt x="99" y="0"/>
                                </a:lnTo>
                                <a:lnTo>
                                  <a:pt x="91" y="16"/>
                                </a:lnTo>
                                <a:lnTo>
                                  <a:pt x="84" y="31"/>
                                </a:lnTo>
                                <a:lnTo>
                                  <a:pt x="78" y="48"/>
                                </a:lnTo>
                                <a:lnTo>
                                  <a:pt x="71" y="65"/>
                                </a:lnTo>
                                <a:lnTo>
                                  <a:pt x="64" y="79"/>
                                </a:lnTo>
                                <a:lnTo>
                                  <a:pt x="57" y="93"/>
                                </a:lnTo>
                                <a:lnTo>
                                  <a:pt x="50" y="106"/>
                                </a:lnTo>
                                <a:lnTo>
                                  <a:pt x="41" y="119"/>
                                </a:lnTo>
                                <a:lnTo>
                                  <a:pt x="34" y="131"/>
                                </a:lnTo>
                                <a:lnTo>
                                  <a:pt x="27" y="143"/>
                                </a:lnTo>
                                <a:lnTo>
                                  <a:pt x="19" y="156"/>
                                </a:lnTo>
                                <a:lnTo>
                                  <a:pt x="12" y="168"/>
                                </a:lnTo>
                                <a:lnTo>
                                  <a:pt x="6" y="177"/>
                                </a:lnTo>
                                <a:lnTo>
                                  <a:pt x="2" y="187"/>
                                </a:lnTo>
                                <a:lnTo>
                                  <a:pt x="0" y="199"/>
                                </a:lnTo>
                                <a:lnTo>
                                  <a:pt x="2" y="210"/>
                                </a:lnTo>
                                <a:lnTo>
                                  <a:pt x="15" y="235"/>
                                </a:lnTo>
                                <a:lnTo>
                                  <a:pt x="32" y="258"/>
                                </a:lnTo>
                                <a:lnTo>
                                  <a:pt x="52" y="278"/>
                                </a:lnTo>
                                <a:lnTo>
                                  <a:pt x="71" y="298"/>
                                </a:lnTo>
                                <a:lnTo>
                                  <a:pt x="94" y="322"/>
                                </a:lnTo>
                                <a:lnTo>
                                  <a:pt x="105" y="335"/>
                                </a:lnTo>
                                <a:lnTo>
                                  <a:pt x="116" y="347"/>
                                </a:lnTo>
                                <a:lnTo>
                                  <a:pt x="122" y="356"/>
                                </a:lnTo>
                                <a:lnTo>
                                  <a:pt x="129" y="364"/>
                                </a:lnTo>
                                <a:lnTo>
                                  <a:pt x="135" y="373"/>
                                </a:lnTo>
                                <a:lnTo>
                                  <a:pt x="92" y="420"/>
                                </a:lnTo>
                                <a:lnTo>
                                  <a:pt x="83" y="433"/>
                                </a:lnTo>
                                <a:lnTo>
                                  <a:pt x="73" y="446"/>
                                </a:lnTo>
                                <a:lnTo>
                                  <a:pt x="63" y="457"/>
                                </a:lnTo>
                                <a:lnTo>
                                  <a:pt x="51" y="468"/>
                                </a:lnTo>
                                <a:lnTo>
                                  <a:pt x="39" y="480"/>
                                </a:lnTo>
                                <a:lnTo>
                                  <a:pt x="32" y="494"/>
                                </a:lnTo>
                                <a:lnTo>
                                  <a:pt x="26" y="517"/>
                                </a:lnTo>
                                <a:lnTo>
                                  <a:pt x="27" y="537"/>
                                </a:lnTo>
                                <a:lnTo>
                                  <a:pt x="35" y="555"/>
                                </a:lnTo>
                                <a:lnTo>
                                  <a:pt x="47" y="573"/>
                                </a:lnTo>
                                <a:lnTo>
                                  <a:pt x="53" y="581"/>
                                </a:lnTo>
                                <a:lnTo>
                                  <a:pt x="60" y="588"/>
                                </a:lnTo>
                                <a:lnTo>
                                  <a:pt x="73" y="602"/>
                                </a:lnTo>
                                <a:lnTo>
                                  <a:pt x="79" y="612"/>
                                </a:lnTo>
                                <a:lnTo>
                                  <a:pt x="84" y="621"/>
                                </a:lnTo>
                                <a:lnTo>
                                  <a:pt x="93" y="633"/>
                                </a:lnTo>
                                <a:lnTo>
                                  <a:pt x="102" y="644"/>
                                </a:lnTo>
                                <a:lnTo>
                                  <a:pt x="112" y="655"/>
                                </a:lnTo>
                                <a:lnTo>
                                  <a:pt x="120" y="667"/>
                                </a:lnTo>
                                <a:lnTo>
                                  <a:pt x="125" y="674"/>
                                </a:lnTo>
                                <a:lnTo>
                                  <a:pt x="129" y="682"/>
                                </a:lnTo>
                                <a:lnTo>
                                  <a:pt x="134" y="690"/>
                                </a:lnTo>
                                <a:lnTo>
                                  <a:pt x="242" y="687"/>
                                </a:lnTo>
                                <a:lnTo>
                                  <a:pt x="238" y="681"/>
                                </a:lnTo>
                                <a:lnTo>
                                  <a:pt x="226" y="662"/>
                                </a:lnTo>
                                <a:lnTo>
                                  <a:pt x="216" y="646"/>
                                </a:lnTo>
                                <a:lnTo>
                                  <a:pt x="206" y="630"/>
                                </a:lnTo>
                                <a:lnTo>
                                  <a:pt x="196" y="613"/>
                                </a:lnTo>
                                <a:lnTo>
                                  <a:pt x="185" y="596"/>
                                </a:lnTo>
                                <a:lnTo>
                                  <a:pt x="172" y="579"/>
                                </a:lnTo>
                                <a:lnTo>
                                  <a:pt x="159" y="563"/>
                                </a:lnTo>
                                <a:lnTo>
                                  <a:pt x="147" y="547"/>
                                </a:lnTo>
                                <a:lnTo>
                                  <a:pt x="141" y="539"/>
                                </a:lnTo>
                                <a:lnTo>
                                  <a:pt x="136" y="531"/>
                                </a:lnTo>
                                <a:lnTo>
                                  <a:pt x="131" y="523"/>
                                </a:lnTo>
                                <a:lnTo>
                                  <a:pt x="152" y="495"/>
                                </a:lnTo>
                                <a:lnTo>
                                  <a:pt x="164" y="482"/>
                                </a:lnTo>
                                <a:lnTo>
                                  <a:pt x="175" y="469"/>
                                </a:lnTo>
                                <a:lnTo>
                                  <a:pt x="199" y="444"/>
                                </a:lnTo>
                                <a:lnTo>
                                  <a:pt x="222" y="415"/>
                                </a:lnTo>
                                <a:lnTo>
                                  <a:pt x="235" y="383"/>
                                </a:lnTo>
                                <a:lnTo>
                                  <a:pt x="229" y="346"/>
                                </a:lnTo>
                                <a:lnTo>
                                  <a:pt x="221" y="332"/>
                                </a:lnTo>
                                <a:lnTo>
                                  <a:pt x="211" y="320"/>
                                </a:lnTo>
                                <a:lnTo>
                                  <a:pt x="200" y="309"/>
                                </a:lnTo>
                                <a:lnTo>
                                  <a:pt x="190" y="298"/>
                                </a:lnTo>
                                <a:lnTo>
                                  <a:pt x="146" y="248"/>
                                </a:lnTo>
                                <a:lnTo>
                                  <a:pt x="111" y="214"/>
                                </a:lnTo>
                                <a:lnTo>
                                  <a:pt x="95" y="197"/>
                                </a:lnTo>
                                <a:lnTo>
                                  <a:pt x="90" y="193"/>
                                </a:lnTo>
                                <a:lnTo>
                                  <a:pt x="86" y="189"/>
                                </a:lnTo>
                                <a:lnTo>
                                  <a:pt x="88" y="184"/>
                                </a:lnTo>
                                <a:lnTo>
                                  <a:pt x="90" y="180"/>
                                </a:lnTo>
                                <a:lnTo>
                                  <a:pt x="92" y="175"/>
                                </a:lnTo>
                                <a:lnTo>
                                  <a:pt x="100" y="162"/>
                                </a:lnTo>
                                <a:lnTo>
                                  <a:pt x="108" y="148"/>
                                </a:lnTo>
                                <a:lnTo>
                                  <a:pt x="115" y="134"/>
                                </a:lnTo>
                                <a:lnTo>
                                  <a:pt x="122" y="120"/>
                                </a:lnTo>
                                <a:lnTo>
                                  <a:pt x="131" y="95"/>
                                </a:lnTo>
                                <a:lnTo>
                                  <a:pt x="139" y="70"/>
                                </a:lnTo>
                                <a:lnTo>
                                  <a:pt x="148"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xmlns:w15="http://schemas.microsoft.com/office/word/2012/wordml">
            <w:pict>
              <v:group w14:anchorId="31145E76" id="Group 574" o:spid="_x0000_s1026" style="position:absolute;margin-left:492.85pt;margin-top:15.75pt;width:20.4pt;height:34.5pt;z-index:251814912;mso-wrap-distance-left:0;mso-wrap-distance-right:0;mso-position-horizontal-relative:page" coordorigin="9857,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">
                <v:shape id="AutoShape 575" o:spid="_x0000_s1027" style="position:absolute;left:9857;top:316;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576" o:spid="_x0000_s1028" style="position:absolute;left:9957;top:314;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" path="m166,l99,,91,16,84,31,78,48,71,65,64,79,57,93r-7,13l41,119r-7,12l27,143r-8,13l12,168r-6,9l2,187,,199r2,11l15,235r17,23l52,278r19,20l94,322r11,13l116,347r6,9l129,364r6,9l92,420r-9,13l73,446,63,457,51,468,39,480r-7,14l26,517r1,20l35,555r12,18l53,581r7,7l73,602r6,10l84,621r9,12l102,644r10,11l120,667r5,7l129,682r5,8l242,687r-4,-6l226,662,216,646,206,630,196,613,185,596,172,579,159,563,147,547r-6,-8l136,531r-5,-8l152,495r12,-13l175,469r24,-25l222,415r13,-32l229,346r-8,-14l211,320,200,309,190,298,146,248,111,214,95,197r-5,-4l86,189r2,-5l90,180r2,-5l100,162r8,-14l115,134r7,-14l131,95r8,-25l148,45,160,23r4,-7l166,8r,-8xe" fillcolor="#bd2929" stroked="f">
                  <v:path arrowok="t" o:connecttype="custom" o:connectlocs="99,315;84,346;71,380;57,408;41,434;27,458;12,483;2,502;2,525;32,573;71,613;105,650;122,671;135,688;83,748;63,772;39,795;26,832;35,870;53,896;73,917;84,936;102,959;120,982;129,997;242,1002;226,977;206,945;185,911;159,878;141,854;131,838;164,797;199,759;235,698;221,647;200,624;146,563;95,512;86,504;90,495;100,477;115,449;131,410;148,360;164,331;166,315" o:connectangles="0,0,0,0,0,0,0,0,0,0,0,0,0,0,0,0,0,0,0,0,0,0,0,0,0,0,0,0,0,0,0,0,0,0,0,0,0,0,0,0,0,0,0,0,0,0,0"/>
                </v:shape>
                <w10:wrap type="topAndBottom" anchorx="page"/>
              </v:group>
            </w:pict>
          </mc:Fallback>
        </mc:AlternateContent>
      </w:r>
      <w:r w:rsidRPr="00506788">
        <w:rPr>
          <w:b/>
          <w:bCs/>
          <w:noProof/>
          <w:sz w:val="48"/>
          <w:szCs w:val="48"/>
        </w:rPr>
        <mc:AlternateContent>
          <mc:Choice Requires="wpg">
            <w:drawing>
              <wp:anchor distT="0" distB="0" distL="0" distR="0" simplePos="0" relativeHeight="251815936" behindDoc="0" locked="0" layoutInCell="1" allowOverlap="1" wp14:anchorId="61E103F0" wp14:editId="1060ED46">
                <wp:simplePos x="0" y="0"/>
                <wp:positionH relativeFrom="page">
                  <wp:posOffset>6572250</wp:posOffset>
                </wp:positionH>
                <wp:positionV relativeFrom="paragraph">
                  <wp:posOffset>200025</wp:posOffset>
                </wp:positionV>
                <wp:extent cx="259080" cy="438150"/>
                <wp:effectExtent l="0" t="6985" r="7620" b="2540"/>
                <wp:wrapTopAndBottom/>
                <wp:docPr id="158" name="Group 5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10350" y="315"/>
                          <a:chExt cx="408" cy="690"/>
                        </a:xfrm>
                      </wpg:grpSpPr>
                      <wps:wsp>
                        <wps:cNvPr id="159" name="AutoShape 578"/>
                        <wps:cNvSpPr>
                          <a:spLocks/>
                        </wps:cNvSpPr>
                        <wps:spPr bwMode="auto">
                          <a:xfrm>
                            <a:off x="10350" y="316"/>
                            <a:ext cx="408" cy="687"/>
                          </a:xfrm>
                          <a:custGeom>
                            <a:avLst/>
                            <a:gdLst>
                              <a:gd name="T0" fmla="+- 0 10660 10350"/>
                              <a:gd name="T1" fmla="*/ T0 w 408"/>
                              <a:gd name="T2" fmla="+- 0 317 316"/>
                              <a:gd name="T3" fmla="*/ 317 h 687"/>
                              <a:gd name="T4" fmla="+- 0 10620 10350"/>
                              <a:gd name="T5" fmla="*/ T4 w 408"/>
                              <a:gd name="T6" fmla="+- 0 318 316"/>
                              <a:gd name="T7" fmla="*/ 318 h 687"/>
                              <a:gd name="T8" fmla="+- 0 10350 10350"/>
                              <a:gd name="T9" fmla="*/ T8 w 408"/>
                              <a:gd name="T10" fmla="+- 0 323 316"/>
                              <a:gd name="T11" fmla="*/ 323 h 687"/>
                              <a:gd name="T12" fmla="+- 0 10352 10350"/>
                              <a:gd name="T13" fmla="*/ T12 w 408"/>
                              <a:gd name="T14" fmla="+- 0 443 316"/>
                              <a:gd name="T15" fmla="*/ 443 h 687"/>
                              <a:gd name="T16" fmla="+- 0 10352 10350"/>
                              <a:gd name="T17" fmla="*/ T16 w 408"/>
                              <a:gd name="T18" fmla="+- 0 494 316"/>
                              <a:gd name="T19" fmla="*/ 494 h 687"/>
                              <a:gd name="T20" fmla="+- 0 10350 10350"/>
                              <a:gd name="T21" fmla="*/ T20 w 408"/>
                              <a:gd name="T22" fmla="+- 0 575 316"/>
                              <a:gd name="T23" fmla="*/ 575 h 687"/>
                              <a:gd name="T24" fmla="+- 0 10350 10350"/>
                              <a:gd name="T25" fmla="*/ T24 w 408"/>
                              <a:gd name="T26" fmla="+- 0 656 316"/>
                              <a:gd name="T27" fmla="*/ 656 h 687"/>
                              <a:gd name="T28" fmla="+- 0 10351 10350"/>
                              <a:gd name="T29" fmla="*/ T28 w 408"/>
                              <a:gd name="T30" fmla="+- 0 757 316"/>
                              <a:gd name="T31" fmla="*/ 757 h 687"/>
                              <a:gd name="T32" fmla="+- 0 10350 10350"/>
                              <a:gd name="T33" fmla="*/ T32 w 408"/>
                              <a:gd name="T34" fmla="+- 0 813 316"/>
                              <a:gd name="T35" fmla="*/ 813 h 687"/>
                              <a:gd name="T36" fmla="+- 0 10351 10350"/>
                              <a:gd name="T37" fmla="*/ T36 w 408"/>
                              <a:gd name="T38" fmla="+- 0 896 316"/>
                              <a:gd name="T39" fmla="*/ 896 h 687"/>
                              <a:gd name="T40" fmla="+- 0 10353 10350"/>
                              <a:gd name="T41" fmla="*/ T40 w 408"/>
                              <a:gd name="T42" fmla="+- 0 960 316"/>
                              <a:gd name="T43" fmla="*/ 960 h 687"/>
                              <a:gd name="T44" fmla="+- 0 10367 10350"/>
                              <a:gd name="T45" fmla="*/ T44 w 408"/>
                              <a:gd name="T46" fmla="+- 0 991 316"/>
                              <a:gd name="T47" fmla="*/ 991 h 687"/>
                              <a:gd name="T48" fmla="+- 0 10407 10350"/>
                              <a:gd name="T49" fmla="*/ T48 w 408"/>
                              <a:gd name="T50" fmla="+- 0 997 316"/>
                              <a:gd name="T51" fmla="*/ 997 h 687"/>
                              <a:gd name="T52" fmla="+- 0 10475 10350"/>
                              <a:gd name="T53" fmla="*/ T52 w 408"/>
                              <a:gd name="T54" fmla="+- 0 1002 316"/>
                              <a:gd name="T55" fmla="*/ 1002 h 687"/>
                              <a:gd name="T56" fmla="+- 0 10530 10350"/>
                              <a:gd name="T57" fmla="*/ T56 w 408"/>
                              <a:gd name="T58" fmla="+- 0 1003 316"/>
                              <a:gd name="T59" fmla="*/ 1003 h 687"/>
                              <a:gd name="T60" fmla="+- 0 10594 10350"/>
                              <a:gd name="T61" fmla="*/ T60 w 408"/>
                              <a:gd name="T62" fmla="+- 0 1002 316"/>
                              <a:gd name="T63" fmla="*/ 1002 h 687"/>
                              <a:gd name="T64" fmla="+- 0 10755 10350"/>
                              <a:gd name="T65" fmla="*/ T64 w 408"/>
                              <a:gd name="T66" fmla="+- 0 968 316"/>
                              <a:gd name="T67" fmla="*/ 968 h 687"/>
                              <a:gd name="T68" fmla="+- 0 10757 10350"/>
                              <a:gd name="T69" fmla="*/ T68 w 408"/>
                              <a:gd name="T70" fmla="+- 0 936 316"/>
                              <a:gd name="T71" fmla="*/ 936 h 687"/>
                              <a:gd name="T72" fmla="+- 0 10756 10350"/>
                              <a:gd name="T73" fmla="*/ T72 w 408"/>
                              <a:gd name="T74" fmla="+- 0 896 316"/>
                              <a:gd name="T75" fmla="*/ 896 h 687"/>
                              <a:gd name="T76" fmla="+- 0 10754 10350"/>
                              <a:gd name="T77" fmla="*/ T76 w 408"/>
                              <a:gd name="T78" fmla="+- 0 826 316"/>
                              <a:gd name="T79" fmla="*/ 826 h 687"/>
                              <a:gd name="T80" fmla="+- 0 10753 10350"/>
                              <a:gd name="T81" fmla="*/ T80 w 408"/>
                              <a:gd name="T82" fmla="+- 0 774 316"/>
                              <a:gd name="T83" fmla="*/ 774 h 687"/>
                              <a:gd name="T84" fmla="+- 0 10753 10350"/>
                              <a:gd name="T85" fmla="*/ T84 w 408"/>
                              <a:gd name="T86" fmla="+- 0 692 316"/>
                              <a:gd name="T87" fmla="*/ 692 h 687"/>
                              <a:gd name="T88" fmla="+- 0 10752 10350"/>
                              <a:gd name="T89" fmla="*/ T88 w 408"/>
                              <a:gd name="T90" fmla="+- 0 612 316"/>
                              <a:gd name="T91" fmla="*/ 612 h 687"/>
                              <a:gd name="T92" fmla="+- 0 10650 10350"/>
                              <a:gd name="T93" fmla="*/ T92 w 408"/>
                              <a:gd name="T94" fmla="+- 0 610 316"/>
                              <a:gd name="T95" fmla="*/ 610 h 687"/>
                              <a:gd name="T96" fmla="+- 0 10650 10350"/>
                              <a:gd name="T97" fmla="*/ T96 w 408"/>
                              <a:gd name="T98" fmla="+- 0 609 316"/>
                              <a:gd name="T99" fmla="*/ 609 h 687"/>
                              <a:gd name="T100" fmla="+- 0 10752 10350"/>
                              <a:gd name="T101" fmla="*/ T100 w 408"/>
                              <a:gd name="T102" fmla="+- 0 608 316"/>
                              <a:gd name="T103" fmla="*/ 608 h 687"/>
                              <a:gd name="T104" fmla="+- 0 10750 10350"/>
                              <a:gd name="T105" fmla="*/ T104 w 408"/>
                              <a:gd name="T106" fmla="+- 0 506 316"/>
                              <a:gd name="T107" fmla="*/ 506 h 687"/>
                              <a:gd name="T108" fmla="+- 0 10749 10350"/>
                              <a:gd name="T109" fmla="*/ T108 w 408"/>
                              <a:gd name="T110" fmla="+- 0 481 316"/>
                              <a:gd name="T111" fmla="*/ 481 h 687"/>
                              <a:gd name="T112" fmla="+- 0 10748 10350"/>
                              <a:gd name="T113" fmla="*/ T112 w 408"/>
                              <a:gd name="T114" fmla="+- 0 453 316"/>
                              <a:gd name="T115" fmla="*/ 453 h 687"/>
                              <a:gd name="T116" fmla="+- 0 10741 10350"/>
                              <a:gd name="T117" fmla="*/ T116 w 408"/>
                              <a:gd name="T118" fmla="+- 0 321 316"/>
                              <a:gd name="T119" fmla="*/ 321 h 687"/>
                              <a:gd name="T120" fmla="+- 0 10716 10350"/>
                              <a:gd name="T121" fmla="*/ T120 w 408"/>
                              <a:gd name="T122" fmla="+- 0 318 316"/>
                              <a:gd name="T123" fmla="*/ 318 h 687"/>
                              <a:gd name="T124" fmla="+- 0 10700 10350"/>
                              <a:gd name="T125" fmla="*/ T124 w 408"/>
                              <a:gd name="T126" fmla="+- 0 317 316"/>
                              <a:gd name="T127" fmla="*/ 317 h 687"/>
                              <a:gd name="T128" fmla="+- 0 10752 10350"/>
                              <a:gd name="T129" fmla="*/ T128 w 408"/>
                              <a:gd name="T130" fmla="+- 0 608 316"/>
                              <a:gd name="T131" fmla="*/ 608 h 687"/>
                              <a:gd name="T132" fmla="+- 0 10650 10350"/>
                              <a:gd name="T133" fmla="*/ T132 w 408"/>
                              <a:gd name="T134" fmla="+- 0 612 316"/>
                              <a:gd name="T135" fmla="*/ 612 h 687"/>
                              <a:gd name="T136" fmla="+- 0 10752 10350"/>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 name="Freeform 579"/>
                        <wps:cNvSpPr>
                          <a:spLocks/>
                        </wps:cNvSpPr>
                        <wps:spPr bwMode="auto">
                          <a:xfrm>
                            <a:off x="10450" y="314"/>
                            <a:ext cx="242" cy="690"/>
                          </a:xfrm>
                          <a:custGeom>
                            <a:avLst/>
                            <a:gdLst>
                              <a:gd name="T0" fmla="+- 0 10549 10450"/>
                              <a:gd name="T1" fmla="*/ T0 w 242"/>
                              <a:gd name="T2" fmla="+- 0 315 315"/>
                              <a:gd name="T3" fmla="*/ 315 h 690"/>
                              <a:gd name="T4" fmla="+- 0 10534 10450"/>
                              <a:gd name="T5" fmla="*/ T4 w 242"/>
                              <a:gd name="T6" fmla="+- 0 346 315"/>
                              <a:gd name="T7" fmla="*/ 346 h 690"/>
                              <a:gd name="T8" fmla="+- 0 10521 10450"/>
                              <a:gd name="T9" fmla="*/ T8 w 242"/>
                              <a:gd name="T10" fmla="+- 0 380 315"/>
                              <a:gd name="T11" fmla="*/ 380 h 690"/>
                              <a:gd name="T12" fmla="+- 0 10507 10450"/>
                              <a:gd name="T13" fmla="*/ T12 w 242"/>
                              <a:gd name="T14" fmla="+- 0 408 315"/>
                              <a:gd name="T15" fmla="*/ 408 h 690"/>
                              <a:gd name="T16" fmla="+- 0 10491 10450"/>
                              <a:gd name="T17" fmla="*/ T16 w 242"/>
                              <a:gd name="T18" fmla="+- 0 434 315"/>
                              <a:gd name="T19" fmla="*/ 434 h 690"/>
                              <a:gd name="T20" fmla="+- 0 10477 10450"/>
                              <a:gd name="T21" fmla="*/ T20 w 242"/>
                              <a:gd name="T22" fmla="+- 0 458 315"/>
                              <a:gd name="T23" fmla="*/ 458 h 690"/>
                              <a:gd name="T24" fmla="+- 0 10462 10450"/>
                              <a:gd name="T25" fmla="*/ T24 w 242"/>
                              <a:gd name="T26" fmla="+- 0 483 315"/>
                              <a:gd name="T27" fmla="*/ 483 h 690"/>
                              <a:gd name="T28" fmla="+- 0 10452 10450"/>
                              <a:gd name="T29" fmla="*/ T28 w 242"/>
                              <a:gd name="T30" fmla="+- 0 502 315"/>
                              <a:gd name="T31" fmla="*/ 502 h 690"/>
                              <a:gd name="T32" fmla="+- 0 10452 10450"/>
                              <a:gd name="T33" fmla="*/ T32 w 242"/>
                              <a:gd name="T34" fmla="+- 0 525 315"/>
                              <a:gd name="T35" fmla="*/ 525 h 690"/>
                              <a:gd name="T36" fmla="+- 0 10482 10450"/>
                              <a:gd name="T37" fmla="*/ T36 w 242"/>
                              <a:gd name="T38" fmla="+- 0 573 315"/>
                              <a:gd name="T39" fmla="*/ 573 h 690"/>
                              <a:gd name="T40" fmla="+- 0 10521 10450"/>
                              <a:gd name="T41" fmla="*/ T40 w 242"/>
                              <a:gd name="T42" fmla="+- 0 613 315"/>
                              <a:gd name="T43" fmla="*/ 613 h 690"/>
                              <a:gd name="T44" fmla="+- 0 10555 10450"/>
                              <a:gd name="T45" fmla="*/ T44 w 242"/>
                              <a:gd name="T46" fmla="+- 0 650 315"/>
                              <a:gd name="T47" fmla="*/ 650 h 690"/>
                              <a:gd name="T48" fmla="+- 0 10572 10450"/>
                              <a:gd name="T49" fmla="*/ T48 w 242"/>
                              <a:gd name="T50" fmla="+- 0 671 315"/>
                              <a:gd name="T51" fmla="*/ 671 h 690"/>
                              <a:gd name="T52" fmla="+- 0 10585 10450"/>
                              <a:gd name="T53" fmla="*/ T52 w 242"/>
                              <a:gd name="T54" fmla="+- 0 688 315"/>
                              <a:gd name="T55" fmla="*/ 688 h 690"/>
                              <a:gd name="T56" fmla="+- 0 10533 10450"/>
                              <a:gd name="T57" fmla="*/ T56 w 242"/>
                              <a:gd name="T58" fmla="+- 0 748 315"/>
                              <a:gd name="T59" fmla="*/ 748 h 690"/>
                              <a:gd name="T60" fmla="+- 0 10513 10450"/>
                              <a:gd name="T61" fmla="*/ T60 w 242"/>
                              <a:gd name="T62" fmla="+- 0 772 315"/>
                              <a:gd name="T63" fmla="*/ 772 h 690"/>
                              <a:gd name="T64" fmla="+- 0 10489 10450"/>
                              <a:gd name="T65" fmla="*/ T64 w 242"/>
                              <a:gd name="T66" fmla="+- 0 795 315"/>
                              <a:gd name="T67" fmla="*/ 795 h 690"/>
                              <a:gd name="T68" fmla="+- 0 10476 10450"/>
                              <a:gd name="T69" fmla="*/ T68 w 242"/>
                              <a:gd name="T70" fmla="+- 0 832 315"/>
                              <a:gd name="T71" fmla="*/ 832 h 690"/>
                              <a:gd name="T72" fmla="+- 0 10485 10450"/>
                              <a:gd name="T73" fmla="*/ T72 w 242"/>
                              <a:gd name="T74" fmla="+- 0 870 315"/>
                              <a:gd name="T75" fmla="*/ 870 h 690"/>
                              <a:gd name="T76" fmla="+- 0 10503 10450"/>
                              <a:gd name="T77" fmla="*/ T76 w 242"/>
                              <a:gd name="T78" fmla="+- 0 896 315"/>
                              <a:gd name="T79" fmla="*/ 896 h 690"/>
                              <a:gd name="T80" fmla="+- 0 10523 10450"/>
                              <a:gd name="T81" fmla="*/ T80 w 242"/>
                              <a:gd name="T82" fmla="+- 0 917 315"/>
                              <a:gd name="T83" fmla="*/ 917 h 690"/>
                              <a:gd name="T84" fmla="+- 0 10534 10450"/>
                              <a:gd name="T85" fmla="*/ T84 w 242"/>
                              <a:gd name="T86" fmla="+- 0 936 315"/>
                              <a:gd name="T87" fmla="*/ 936 h 690"/>
                              <a:gd name="T88" fmla="+- 0 10552 10450"/>
                              <a:gd name="T89" fmla="*/ T88 w 242"/>
                              <a:gd name="T90" fmla="+- 0 959 315"/>
                              <a:gd name="T91" fmla="*/ 959 h 690"/>
                              <a:gd name="T92" fmla="+- 0 10570 10450"/>
                              <a:gd name="T93" fmla="*/ T92 w 242"/>
                              <a:gd name="T94" fmla="+- 0 982 315"/>
                              <a:gd name="T95" fmla="*/ 982 h 690"/>
                              <a:gd name="T96" fmla="+- 0 10579 10450"/>
                              <a:gd name="T97" fmla="*/ T96 w 242"/>
                              <a:gd name="T98" fmla="+- 0 997 315"/>
                              <a:gd name="T99" fmla="*/ 997 h 690"/>
                              <a:gd name="T100" fmla="+- 0 10692 10450"/>
                              <a:gd name="T101" fmla="*/ T100 w 242"/>
                              <a:gd name="T102" fmla="+- 0 1002 315"/>
                              <a:gd name="T103" fmla="*/ 1002 h 690"/>
                              <a:gd name="T104" fmla="+- 0 10676 10450"/>
                              <a:gd name="T105" fmla="*/ T104 w 242"/>
                              <a:gd name="T106" fmla="+- 0 977 315"/>
                              <a:gd name="T107" fmla="*/ 977 h 690"/>
                              <a:gd name="T108" fmla="+- 0 10656 10450"/>
                              <a:gd name="T109" fmla="*/ T108 w 242"/>
                              <a:gd name="T110" fmla="+- 0 945 315"/>
                              <a:gd name="T111" fmla="*/ 945 h 690"/>
                              <a:gd name="T112" fmla="+- 0 10635 10450"/>
                              <a:gd name="T113" fmla="*/ T112 w 242"/>
                              <a:gd name="T114" fmla="+- 0 911 315"/>
                              <a:gd name="T115" fmla="*/ 911 h 690"/>
                              <a:gd name="T116" fmla="+- 0 10609 10450"/>
                              <a:gd name="T117" fmla="*/ T116 w 242"/>
                              <a:gd name="T118" fmla="+- 0 878 315"/>
                              <a:gd name="T119" fmla="*/ 878 h 690"/>
                              <a:gd name="T120" fmla="+- 0 10591 10450"/>
                              <a:gd name="T121" fmla="*/ T120 w 242"/>
                              <a:gd name="T122" fmla="+- 0 854 315"/>
                              <a:gd name="T123" fmla="*/ 854 h 690"/>
                              <a:gd name="T124" fmla="+- 0 10581 10450"/>
                              <a:gd name="T125" fmla="*/ T124 w 242"/>
                              <a:gd name="T126" fmla="+- 0 838 315"/>
                              <a:gd name="T127" fmla="*/ 838 h 690"/>
                              <a:gd name="T128" fmla="+- 0 10614 10450"/>
                              <a:gd name="T129" fmla="*/ T128 w 242"/>
                              <a:gd name="T130" fmla="+- 0 797 315"/>
                              <a:gd name="T131" fmla="*/ 797 h 690"/>
                              <a:gd name="T132" fmla="+- 0 10649 10450"/>
                              <a:gd name="T133" fmla="*/ T132 w 242"/>
                              <a:gd name="T134" fmla="+- 0 759 315"/>
                              <a:gd name="T135" fmla="*/ 759 h 690"/>
                              <a:gd name="T136" fmla="+- 0 10685 10450"/>
                              <a:gd name="T137" fmla="*/ T136 w 242"/>
                              <a:gd name="T138" fmla="+- 0 698 315"/>
                              <a:gd name="T139" fmla="*/ 698 h 690"/>
                              <a:gd name="T140" fmla="+- 0 10671 10450"/>
                              <a:gd name="T141" fmla="*/ T140 w 242"/>
                              <a:gd name="T142" fmla="+- 0 647 315"/>
                              <a:gd name="T143" fmla="*/ 647 h 690"/>
                              <a:gd name="T144" fmla="+- 0 10650 10450"/>
                              <a:gd name="T145" fmla="*/ T144 w 242"/>
                              <a:gd name="T146" fmla="+- 0 624 315"/>
                              <a:gd name="T147" fmla="*/ 624 h 690"/>
                              <a:gd name="T148" fmla="+- 0 10596 10450"/>
                              <a:gd name="T149" fmla="*/ T148 w 242"/>
                              <a:gd name="T150" fmla="+- 0 563 315"/>
                              <a:gd name="T151" fmla="*/ 563 h 690"/>
                              <a:gd name="T152" fmla="+- 0 10545 10450"/>
                              <a:gd name="T153" fmla="*/ T152 w 242"/>
                              <a:gd name="T154" fmla="+- 0 512 315"/>
                              <a:gd name="T155" fmla="*/ 512 h 690"/>
                              <a:gd name="T156" fmla="+- 0 10536 10450"/>
                              <a:gd name="T157" fmla="*/ T156 w 242"/>
                              <a:gd name="T158" fmla="+- 0 504 315"/>
                              <a:gd name="T159" fmla="*/ 504 h 690"/>
                              <a:gd name="T160" fmla="+- 0 10540 10450"/>
                              <a:gd name="T161" fmla="*/ T160 w 242"/>
                              <a:gd name="T162" fmla="+- 0 495 315"/>
                              <a:gd name="T163" fmla="*/ 495 h 690"/>
                              <a:gd name="T164" fmla="+- 0 10550 10450"/>
                              <a:gd name="T165" fmla="*/ T164 w 242"/>
                              <a:gd name="T166" fmla="+- 0 477 315"/>
                              <a:gd name="T167" fmla="*/ 477 h 690"/>
                              <a:gd name="T168" fmla="+- 0 10565 10450"/>
                              <a:gd name="T169" fmla="*/ T168 w 242"/>
                              <a:gd name="T170" fmla="+- 0 449 315"/>
                              <a:gd name="T171" fmla="*/ 449 h 690"/>
                              <a:gd name="T172" fmla="+- 0 10581 10450"/>
                              <a:gd name="T173" fmla="*/ T172 w 242"/>
                              <a:gd name="T174" fmla="+- 0 410 315"/>
                              <a:gd name="T175" fmla="*/ 410 h 690"/>
                              <a:gd name="T176" fmla="+- 0 10598 10450"/>
                              <a:gd name="T177" fmla="*/ T176 w 242"/>
                              <a:gd name="T178" fmla="+- 0 360 315"/>
                              <a:gd name="T179" fmla="*/ 360 h 690"/>
                              <a:gd name="T180" fmla="+- 0 10614 10450"/>
                              <a:gd name="T181" fmla="*/ T180 w 242"/>
                              <a:gd name="T182" fmla="+- 0 331 315"/>
                              <a:gd name="T183" fmla="*/ 331 h 690"/>
                              <a:gd name="T184" fmla="+- 0 10616 10450"/>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6" y="0"/>
                                </a:moveTo>
                                <a:lnTo>
                                  <a:pt x="99" y="0"/>
                                </a:lnTo>
                                <a:lnTo>
                                  <a:pt x="91" y="16"/>
                                </a:lnTo>
                                <a:lnTo>
                                  <a:pt x="84" y="31"/>
                                </a:lnTo>
                                <a:lnTo>
                                  <a:pt x="78" y="48"/>
                                </a:lnTo>
                                <a:lnTo>
                                  <a:pt x="71" y="65"/>
                                </a:lnTo>
                                <a:lnTo>
                                  <a:pt x="64" y="79"/>
                                </a:lnTo>
                                <a:lnTo>
                                  <a:pt x="57" y="93"/>
                                </a:lnTo>
                                <a:lnTo>
                                  <a:pt x="50" y="106"/>
                                </a:lnTo>
                                <a:lnTo>
                                  <a:pt x="41" y="119"/>
                                </a:lnTo>
                                <a:lnTo>
                                  <a:pt x="34" y="131"/>
                                </a:lnTo>
                                <a:lnTo>
                                  <a:pt x="27" y="143"/>
                                </a:lnTo>
                                <a:lnTo>
                                  <a:pt x="19" y="156"/>
                                </a:lnTo>
                                <a:lnTo>
                                  <a:pt x="12" y="168"/>
                                </a:lnTo>
                                <a:lnTo>
                                  <a:pt x="6" y="177"/>
                                </a:lnTo>
                                <a:lnTo>
                                  <a:pt x="2" y="187"/>
                                </a:lnTo>
                                <a:lnTo>
                                  <a:pt x="0" y="199"/>
                                </a:lnTo>
                                <a:lnTo>
                                  <a:pt x="2" y="210"/>
                                </a:lnTo>
                                <a:lnTo>
                                  <a:pt x="15" y="235"/>
                                </a:lnTo>
                                <a:lnTo>
                                  <a:pt x="32" y="258"/>
                                </a:lnTo>
                                <a:lnTo>
                                  <a:pt x="52" y="278"/>
                                </a:lnTo>
                                <a:lnTo>
                                  <a:pt x="71" y="298"/>
                                </a:lnTo>
                                <a:lnTo>
                                  <a:pt x="94" y="322"/>
                                </a:lnTo>
                                <a:lnTo>
                                  <a:pt x="105" y="335"/>
                                </a:lnTo>
                                <a:lnTo>
                                  <a:pt x="116" y="347"/>
                                </a:lnTo>
                                <a:lnTo>
                                  <a:pt x="122" y="356"/>
                                </a:lnTo>
                                <a:lnTo>
                                  <a:pt x="129" y="364"/>
                                </a:lnTo>
                                <a:lnTo>
                                  <a:pt x="135" y="373"/>
                                </a:lnTo>
                                <a:lnTo>
                                  <a:pt x="92" y="420"/>
                                </a:lnTo>
                                <a:lnTo>
                                  <a:pt x="83" y="433"/>
                                </a:lnTo>
                                <a:lnTo>
                                  <a:pt x="73" y="446"/>
                                </a:lnTo>
                                <a:lnTo>
                                  <a:pt x="63" y="457"/>
                                </a:lnTo>
                                <a:lnTo>
                                  <a:pt x="51" y="468"/>
                                </a:lnTo>
                                <a:lnTo>
                                  <a:pt x="39" y="480"/>
                                </a:lnTo>
                                <a:lnTo>
                                  <a:pt x="32" y="494"/>
                                </a:lnTo>
                                <a:lnTo>
                                  <a:pt x="26" y="517"/>
                                </a:lnTo>
                                <a:lnTo>
                                  <a:pt x="28" y="537"/>
                                </a:lnTo>
                                <a:lnTo>
                                  <a:pt x="35" y="555"/>
                                </a:lnTo>
                                <a:lnTo>
                                  <a:pt x="47" y="573"/>
                                </a:lnTo>
                                <a:lnTo>
                                  <a:pt x="53" y="581"/>
                                </a:lnTo>
                                <a:lnTo>
                                  <a:pt x="60" y="588"/>
                                </a:lnTo>
                                <a:lnTo>
                                  <a:pt x="73" y="602"/>
                                </a:lnTo>
                                <a:lnTo>
                                  <a:pt x="79" y="612"/>
                                </a:lnTo>
                                <a:lnTo>
                                  <a:pt x="84" y="621"/>
                                </a:lnTo>
                                <a:lnTo>
                                  <a:pt x="93" y="633"/>
                                </a:lnTo>
                                <a:lnTo>
                                  <a:pt x="102" y="644"/>
                                </a:lnTo>
                                <a:lnTo>
                                  <a:pt x="112" y="655"/>
                                </a:lnTo>
                                <a:lnTo>
                                  <a:pt x="120" y="667"/>
                                </a:lnTo>
                                <a:lnTo>
                                  <a:pt x="125" y="674"/>
                                </a:lnTo>
                                <a:lnTo>
                                  <a:pt x="129" y="682"/>
                                </a:lnTo>
                                <a:lnTo>
                                  <a:pt x="134" y="690"/>
                                </a:lnTo>
                                <a:lnTo>
                                  <a:pt x="242" y="687"/>
                                </a:lnTo>
                                <a:lnTo>
                                  <a:pt x="238" y="681"/>
                                </a:lnTo>
                                <a:lnTo>
                                  <a:pt x="226" y="662"/>
                                </a:lnTo>
                                <a:lnTo>
                                  <a:pt x="216" y="646"/>
                                </a:lnTo>
                                <a:lnTo>
                                  <a:pt x="206" y="630"/>
                                </a:lnTo>
                                <a:lnTo>
                                  <a:pt x="196" y="613"/>
                                </a:lnTo>
                                <a:lnTo>
                                  <a:pt x="185" y="596"/>
                                </a:lnTo>
                                <a:lnTo>
                                  <a:pt x="172" y="579"/>
                                </a:lnTo>
                                <a:lnTo>
                                  <a:pt x="159" y="563"/>
                                </a:lnTo>
                                <a:lnTo>
                                  <a:pt x="147" y="547"/>
                                </a:lnTo>
                                <a:lnTo>
                                  <a:pt x="141" y="539"/>
                                </a:lnTo>
                                <a:lnTo>
                                  <a:pt x="136" y="531"/>
                                </a:lnTo>
                                <a:lnTo>
                                  <a:pt x="131" y="523"/>
                                </a:lnTo>
                                <a:lnTo>
                                  <a:pt x="152" y="495"/>
                                </a:lnTo>
                                <a:lnTo>
                                  <a:pt x="164" y="482"/>
                                </a:lnTo>
                                <a:lnTo>
                                  <a:pt x="175" y="469"/>
                                </a:lnTo>
                                <a:lnTo>
                                  <a:pt x="199" y="444"/>
                                </a:lnTo>
                                <a:lnTo>
                                  <a:pt x="222" y="415"/>
                                </a:lnTo>
                                <a:lnTo>
                                  <a:pt x="235" y="383"/>
                                </a:lnTo>
                                <a:lnTo>
                                  <a:pt x="229" y="346"/>
                                </a:lnTo>
                                <a:lnTo>
                                  <a:pt x="221" y="332"/>
                                </a:lnTo>
                                <a:lnTo>
                                  <a:pt x="211" y="320"/>
                                </a:lnTo>
                                <a:lnTo>
                                  <a:pt x="200" y="309"/>
                                </a:lnTo>
                                <a:lnTo>
                                  <a:pt x="190" y="298"/>
                                </a:lnTo>
                                <a:lnTo>
                                  <a:pt x="146" y="248"/>
                                </a:lnTo>
                                <a:lnTo>
                                  <a:pt x="111" y="214"/>
                                </a:lnTo>
                                <a:lnTo>
                                  <a:pt x="95" y="197"/>
                                </a:lnTo>
                                <a:lnTo>
                                  <a:pt x="90" y="193"/>
                                </a:lnTo>
                                <a:lnTo>
                                  <a:pt x="86" y="189"/>
                                </a:lnTo>
                                <a:lnTo>
                                  <a:pt x="88" y="184"/>
                                </a:lnTo>
                                <a:lnTo>
                                  <a:pt x="90" y="180"/>
                                </a:lnTo>
                                <a:lnTo>
                                  <a:pt x="92" y="175"/>
                                </a:lnTo>
                                <a:lnTo>
                                  <a:pt x="100" y="162"/>
                                </a:lnTo>
                                <a:lnTo>
                                  <a:pt x="108" y="148"/>
                                </a:lnTo>
                                <a:lnTo>
                                  <a:pt x="115" y="134"/>
                                </a:lnTo>
                                <a:lnTo>
                                  <a:pt x="122" y="120"/>
                                </a:lnTo>
                                <a:lnTo>
                                  <a:pt x="131" y="95"/>
                                </a:lnTo>
                                <a:lnTo>
                                  <a:pt x="139" y="70"/>
                                </a:lnTo>
                                <a:lnTo>
                                  <a:pt x="148"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xmlns:w15="http://schemas.microsoft.com/office/word/2012/wordml">
            <w:pict>
              <v:group w14:anchorId="33179CAF" id="Group 577" o:spid="_x0000_s1026" style="position:absolute;margin-left:517.5pt;margin-top:15.75pt;width:20.4pt;height:34.5pt;z-index:251815936;mso-wrap-distance-left:0;mso-wrap-distance-right:0;mso-position-horizontal-relative:page" coordorigin="10350,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">
                <v:shape id="AutoShape 578" o:spid="_x0000_s1027" style="position:absolute;left:10350;top:316;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579" o:spid="_x0000_s1028" style="position:absolute;left:10450;top:314;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" path="m166,l99,,91,16,84,31,78,48,71,65,64,79,57,93r-7,13l41,119r-7,12l27,143r-8,13l12,168r-6,9l2,187,,199r2,11l15,235r17,23l52,278r19,20l94,322r11,13l116,347r6,9l129,364r6,9l92,420r-9,13l73,446,63,457,51,468,39,480r-7,14l26,517r2,20l35,555r12,18l53,581r7,7l73,602r6,10l84,621r9,12l102,644r10,11l120,667r5,7l129,682r5,8l242,687r-4,-6l226,662,216,646,206,630,196,613,185,596,172,579,159,563,147,547r-6,-8l136,531r-5,-8l152,495r12,-13l175,469r24,-25l222,415r13,-32l229,346r-8,-14l211,320,200,309,190,298,146,248,111,214,95,197r-5,-4l86,189r2,-5l90,180r2,-5l100,162r8,-14l115,134r7,-14l131,95r8,-25l148,45,160,23r4,-7l166,8r,-8xe" fillcolor="#bd2929" stroked="f">
                  <v:path arrowok="t" o:connecttype="custom" o:connectlocs="99,315;84,346;71,380;57,408;41,434;27,458;12,483;2,502;2,525;32,573;71,613;105,650;122,671;135,688;83,748;63,772;39,795;26,832;35,870;53,896;73,917;84,936;102,959;120,982;129,997;242,1002;226,977;206,945;185,911;159,878;141,854;131,838;164,797;199,759;235,698;221,647;200,624;146,563;95,512;86,504;90,495;100,477;115,449;131,410;148,360;164,331;166,315" o:connectangles="0,0,0,0,0,0,0,0,0,0,0,0,0,0,0,0,0,0,0,0,0,0,0,0,0,0,0,0,0,0,0,0,0,0,0,0,0,0,0,0,0,0,0,0,0,0,0"/>
                </v:shape>
                <w10:wrap type="topAndBottom" anchorx="page"/>
              </v:group>
            </w:pict>
          </mc:Fallback>
        </mc:AlternateContent>
      </w:r>
      <w:r w:rsidRPr="00506788">
        <w:rPr>
          <w:b/>
          <w:bCs/>
          <w:noProof/>
          <w:sz w:val="48"/>
          <w:szCs w:val="48"/>
        </w:rPr>
        <mc:AlternateContent>
          <mc:Choice Requires="wpg">
            <w:drawing>
              <wp:anchor distT="0" distB="0" distL="0" distR="0" simplePos="0" relativeHeight="251816960" behindDoc="0" locked="0" layoutInCell="1" allowOverlap="1" wp14:anchorId="717B5D29" wp14:editId="24B1D9B8">
                <wp:simplePos x="0" y="0"/>
                <wp:positionH relativeFrom="page">
                  <wp:posOffset>6885305</wp:posOffset>
                </wp:positionH>
                <wp:positionV relativeFrom="paragraph">
                  <wp:posOffset>200025</wp:posOffset>
                </wp:positionV>
                <wp:extent cx="259080" cy="438150"/>
                <wp:effectExtent l="8255" t="6985" r="8890" b="2540"/>
                <wp:wrapTopAndBottom/>
                <wp:docPr id="155" name="Group 5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10843" y="315"/>
                          <a:chExt cx="408" cy="690"/>
                        </a:xfrm>
                      </wpg:grpSpPr>
                      <wps:wsp>
                        <wps:cNvPr id="156" name="AutoShape 581"/>
                        <wps:cNvSpPr>
                          <a:spLocks/>
                        </wps:cNvSpPr>
                        <wps:spPr bwMode="auto">
                          <a:xfrm>
                            <a:off x="10843" y="316"/>
                            <a:ext cx="408" cy="687"/>
                          </a:xfrm>
                          <a:custGeom>
                            <a:avLst/>
                            <a:gdLst>
                              <a:gd name="T0" fmla="+- 0 11153 10843"/>
                              <a:gd name="T1" fmla="*/ T0 w 408"/>
                              <a:gd name="T2" fmla="+- 0 317 316"/>
                              <a:gd name="T3" fmla="*/ 317 h 687"/>
                              <a:gd name="T4" fmla="+- 0 11113 10843"/>
                              <a:gd name="T5" fmla="*/ T4 w 408"/>
                              <a:gd name="T6" fmla="+- 0 318 316"/>
                              <a:gd name="T7" fmla="*/ 318 h 687"/>
                              <a:gd name="T8" fmla="+- 0 10843 10843"/>
                              <a:gd name="T9" fmla="*/ T8 w 408"/>
                              <a:gd name="T10" fmla="+- 0 323 316"/>
                              <a:gd name="T11" fmla="*/ 323 h 687"/>
                              <a:gd name="T12" fmla="+- 0 10845 10843"/>
                              <a:gd name="T13" fmla="*/ T12 w 408"/>
                              <a:gd name="T14" fmla="+- 0 443 316"/>
                              <a:gd name="T15" fmla="*/ 443 h 687"/>
                              <a:gd name="T16" fmla="+- 0 10845 10843"/>
                              <a:gd name="T17" fmla="*/ T16 w 408"/>
                              <a:gd name="T18" fmla="+- 0 494 316"/>
                              <a:gd name="T19" fmla="*/ 494 h 687"/>
                              <a:gd name="T20" fmla="+- 0 10843 10843"/>
                              <a:gd name="T21" fmla="*/ T20 w 408"/>
                              <a:gd name="T22" fmla="+- 0 575 316"/>
                              <a:gd name="T23" fmla="*/ 575 h 687"/>
                              <a:gd name="T24" fmla="+- 0 10843 10843"/>
                              <a:gd name="T25" fmla="*/ T24 w 408"/>
                              <a:gd name="T26" fmla="+- 0 656 316"/>
                              <a:gd name="T27" fmla="*/ 656 h 687"/>
                              <a:gd name="T28" fmla="+- 0 10844 10843"/>
                              <a:gd name="T29" fmla="*/ T28 w 408"/>
                              <a:gd name="T30" fmla="+- 0 760 316"/>
                              <a:gd name="T31" fmla="*/ 760 h 687"/>
                              <a:gd name="T32" fmla="+- 0 10843 10843"/>
                              <a:gd name="T33" fmla="*/ T32 w 408"/>
                              <a:gd name="T34" fmla="+- 0 813 316"/>
                              <a:gd name="T35" fmla="*/ 813 h 687"/>
                              <a:gd name="T36" fmla="+- 0 10844 10843"/>
                              <a:gd name="T37" fmla="*/ T36 w 408"/>
                              <a:gd name="T38" fmla="+- 0 896 316"/>
                              <a:gd name="T39" fmla="*/ 896 h 687"/>
                              <a:gd name="T40" fmla="+- 0 10846 10843"/>
                              <a:gd name="T41" fmla="*/ T40 w 408"/>
                              <a:gd name="T42" fmla="+- 0 960 316"/>
                              <a:gd name="T43" fmla="*/ 960 h 687"/>
                              <a:gd name="T44" fmla="+- 0 10860 10843"/>
                              <a:gd name="T45" fmla="*/ T44 w 408"/>
                              <a:gd name="T46" fmla="+- 0 991 316"/>
                              <a:gd name="T47" fmla="*/ 991 h 687"/>
                              <a:gd name="T48" fmla="+- 0 10900 10843"/>
                              <a:gd name="T49" fmla="*/ T48 w 408"/>
                              <a:gd name="T50" fmla="+- 0 997 316"/>
                              <a:gd name="T51" fmla="*/ 997 h 687"/>
                              <a:gd name="T52" fmla="+- 0 10968 10843"/>
                              <a:gd name="T53" fmla="*/ T52 w 408"/>
                              <a:gd name="T54" fmla="+- 0 1002 316"/>
                              <a:gd name="T55" fmla="*/ 1002 h 687"/>
                              <a:gd name="T56" fmla="+- 0 11023 10843"/>
                              <a:gd name="T57" fmla="*/ T56 w 408"/>
                              <a:gd name="T58" fmla="+- 0 1003 316"/>
                              <a:gd name="T59" fmla="*/ 1003 h 687"/>
                              <a:gd name="T60" fmla="+- 0 11087 10843"/>
                              <a:gd name="T61" fmla="*/ T60 w 408"/>
                              <a:gd name="T62" fmla="+- 0 1002 316"/>
                              <a:gd name="T63" fmla="*/ 1002 h 687"/>
                              <a:gd name="T64" fmla="+- 0 11248 10843"/>
                              <a:gd name="T65" fmla="*/ T64 w 408"/>
                              <a:gd name="T66" fmla="+- 0 968 316"/>
                              <a:gd name="T67" fmla="*/ 968 h 687"/>
                              <a:gd name="T68" fmla="+- 0 11250 10843"/>
                              <a:gd name="T69" fmla="*/ T68 w 408"/>
                              <a:gd name="T70" fmla="+- 0 936 316"/>
                              <a:gd name="T71" fmla="*/ 936 h 687"/>
                              <a:gd name="T72" fmla="+- 0 11249 10843"/>
                              <a:gd name="T73" fmla="*/ T72 w 408"/>
                              <a:gd name="T74" fmla="+- 0 896 316"/>
                              <a:gd name="T75" fmla="*/ 896 h 687"/>
                              <a:gd name="T76" fmla="+- 0 11247 10843"/>
                              <a:gd name="T77" fmla="*/ T76 w 408"/>
                              <a:gd name="T78" fmla="+- 0 826 316"/>
                              <a:gd name="T79" fmla="*/ 826 h 687"/>
                              <a:gd name="T80" fmla="+- 0 11246 10843"/>
                              <a:gd name="T81" fmla="*/ T80 w 408"/>
                              <a:gd name="T82" fmla="+- 0 760 316"/>
                              <a:gd name="T83" fmla="*/ 760 h 687"/>
                              <a:gd name="T84" fmla="+- 0 11246 10843"/>
                              <a:gd name="T85" fmla="*/ T84 w 408"/>
                              <a:gd name="T86" fmla="+- 0 630 316"/>
                              <a:gd name="T87" fmla="*/ 630 h 687"/>
                              <a:gd name="T88" fmla="+- 0 11143 10843"/>
                              <a:gd name="T89" fmla="*/ T88 w 408"/>
                              <a:gd name="T90" fmla="+- 0 612 316"/>
                              <a:gd name="T91" fmla="*/ 612 h 687"/>
                              <a:gd name="T92" fmla="+- 0 11143 10843"/>
                              <a:gd name="T93" fmla="*/ T92 w 408"/>
                              <a:gd name="T94" fmla="+- 0 609 316"/>
                              <a:gd name="T95" fmla="*/ 609 h 687"/>
                              <a:gd name="T96" fmla="+- 0 11144 10843"/>
                              <a:gd name="T97" fmla="*/ T96 w 408"/>
                              <a:gd name="T98" fmla="+- 0 608 316"/>
                              <a:gd name="T99" fmla="*/ 608 h 687"/>
                              <a:gd name="T100" fmla="+- 0 11245 10843"/>
                              <a:gd name="T101" fmla="*/ T100 w 408"/>
                              <a:gd name="T102" fmla="+- 0 568 316"/>
                              <a:gd name="T103" fmla="*/ 568 h 687"/>
                              <a:gd name="T104" fmla="+- 0 11243 10843"/>
                              <a:gd name="T105" fmla="*/ T104 w 408"/>
                              <a:gd name="T106" fmla="+- 0 493 316"/>
                              <a:gd name="T107" fmla="*/ 493 h 687"/>
                              <a:gd name="T108" fmla="+- 0 11242 10843"/>
                              <a:gd name="T109" fmla="*/ T108 w 408"/>
                              <a:gd name="T110" fmla="+- 0 469 316"/>
                              <a:gd name="T111" fmla="*/ 469 h 687"/>
                              <a:gd name="T112" fmla="+- 0 11239 10843"/>
                              <a:gd name="T113" fmla="*/ T112 w 408"/>
                              <a:gd name="T114" fmla="+- 0 414 316"/>
                              <a:gd name="T115" fmla="*/ 414 h 687"/>
                              <a:gd name="T116" fmla="+- 0 11218 10843"/>
                              <a:gd name="T117" fmla="*/ T116 w 408"/>
                              <a:gd name="T118" fmla="+- 0 319 316"/>
                              <a:gd name="T119" fmla="*/ 319 h 687"/>
                              <a:gd name="T120" fmla="+- 0 11201 10843"/>
                              <a:gd name="T121" fmla="*/ T120 w 408"/>
                              <a:gd name="T122" fmla="+- 0 317 316"/>
                              <a:gd name="T123" fmla="*/ 317 h 687"/>
                              <a:gd name="T124" fmla="+- 0 11173 10843"/>
                              <a:gd name="T125" fmla="*/ T124 w 408"/>
                              <a:gd name="T126" fmla="+- 0 316 316"/>
                              <a:gd name="T127" fmla="*/ 316 h 687"/>
                              <a:gd name="T128" fmla="+- 0 11144 10843"/>
                              <a:gd name="T129" fmla="*/ T128 w 408"/>
                              <a:gd name="T130" fmla="+- 0 608 316"/>
                              <a:gd name="T131" fmla="*/ 608 h 687"/>
                              <a:gd name="T132" fmla="+- 0 11245 10843"/>
                              <a:gd name="T133" fmla="*/ T132 w 408"/>
                              <a:gd name="T134" fmla="+- 0 612 316"/>
                              <a:gd name="T135" fmla="*/ 612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4"/>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44"/>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 name="Freeform 582"/>
                        <wps:cNvSpPr>
                          <a:spLocks/>
                        </wps:cNvSpPr>
                        <wps:spPr bwMode="auto">
                          <a:xfrm>
                            <a:off x="10943" y="314"/>
                            <a:ext cx="242" cy="690"/>
                          </a:xfrm>
                          <a:custGeom>
                            <a:avLst/>
                            <a:gdLst>
                              <a:gd name="T0" fmla="+- 0 11042 10944"/>
                              <a:gd name="T1" fmla="*/ T0 w 242"/>
                              <a:gd name="T2" fmla="+- 0 315 315"/>
                              <a:gd name="T3" fmla="*/ 315 h 690"/>
                              <a:gd name="T4" fmla="+- 0 11027 10944"/>
                              <a:gd name="T5" fmla="*/ T4 w 242"/>
                              <a:gd name="T6" fmla="+- 0 346 315"/>
                              <a:gd name="T7" fmla="*/ 346 h 690"/>
                              <a:gd name="T8" fmla="+- 0 11014 10944"/>
                              <a:gd name="T9" fmla="*/ T8 w 242"/>
                              <a:gd name="T10" fmla="+- 0 380 315"/>
                              <a:gd name="T11" fmla="*/ 380 h 690"/>
                              <a:gd name="T12" fmla="+- 0 11000 10944"/>
                              <a:gd name="T13" fmla="*/ T12 w 242"/>
                              <a:gd name="T14" fmla="+- 0 408 315"/>
                              <a:gd name="T15" fmla="*/ 408 h 690"/>
                              <a:gd name="T16" fmla="+- 0 10984 10944"/>
                              <a:gd name="T17" fmla="*/ T16 w 242"/>
                              <a:gd name="T18" fmla="+- 0 434 315"/>
                              <a:gd name="T19" fmla="*/ 434 h 690"/>
                              <a:gd name="T20" fmla="+- 0 10970 10944"/>
                              <a:gd name="T21" fmla="*/ T20 w 242"/>
                              <a:gd name="T22" fmla="+- 0 458 315"/>
                              <a:gd name="T23" fmla="*/ 458 h 690"/>
                              <a:gd name="T24" fmla="+- 0 10955 10944"/>
                              <a:gd name="T25" fmla="*/ T24 w 242"/>
                              <a:gd name="T26" fmla="+- 0 483 315"/>
                              <a:gd name="T27" fmla="*/ 483 h 690"/>
                              <a:gd name="T28" fmla="+- 0 10945 10944"/>
                              <a:gd name="T29" fmla="*/ T28 w 242"/>
                              <a:gd name="T30" fmla="+- 0 502 315"/>
                              <a:gd name="T31" fmla="*/ 502 h 690"/>
                              <a:gd name="T32" fmla="+- 0 10945 10944"/>
                              <a:gd name="T33" fmla="*/ T32 w 242"/>
                              <a:gd name="T34" fmla="+- 0 525 315"/>
                              <a:gd name="T35" fmla="*/ 525 h 690"/>
                              <a:gd name="T36" fmla="+- 0 10975 10944"/>
                              <a:gd name="T37" fmla="*/ T36 w 242"/>
                              <a:gd name="T38" fmla="+- 0 573 315"/>
                              <a:gd name="T39" fmla="*/ 573 h 690"/>
                              <a:gd name="T40" fmla="+- 0 11014 10944"/>
                              <a:gd name="T41" fmla="*/ T40 w 242"/>
                              <a:gd name="T42" fmla="+- 0 613 315"/>
                              <a:gd name="T43" fmla="*/ 613 h 690"/>
                              <a:gd name="T44" fmla="+- 0 11048 10944"/>
                              <a:gd name="T45" fmla="*/ T44 w 242"/>
                              <a:gd name="T46" fmla="+- 0 650 315"/>
                              <a:gd name="T47" fmla="*/ 650 h 690"/>
                              <a:gd name="T48" fmla="+- 0 11065 10944"/>
                              <a:gd name="T49" fmla="*/ T48 w 242"/>
                              <a:gd name="T50" fmla="+- 0 671 315"/>
                              <a:gd name="T51" fmla="*/ 671 h 690"/>
                              <a:gd name="T52" fmla="+- 0 11078 10944"/>
                              <a:gd name="T53" fmla="*/ T52 w 242"/>
                              <a:gd name="T54" fmla="+- 0 688 315"/>
                              <a:gd name="T55" fmla="*/ 688 h 690"/>
                              <a:gd name="T56" fmla="+- 0 11026 10944"/>
                              <a:gd name="T57" fmla="*/ T56 w 242"/>
                              <a:gd name="T58" fmla="+- 0 748 315"/>
                              <a:gd name="T59" fmla="*/ 748 h 690"/>
                              <a:gd name="T60" fmla="+- 0 11006 10944"/>
                              <a:gd name="T61" fmla="*/ T60 w 242"/>
                              <a:gd name="T62" fmla="+- 0 772 315"/>
                              <a:gd name="T63" fmla="*/ 772 h 690"/>
                              <a:gd name="T64" fmla="+- 0 10982 10944"/>
                              <a:gd name="T65" fmla="*/ T64 w 242"/>
                              <a:gd name="T66" fmla="+- 0 795 315"/>
                              <a:gd name="T67" fmla="*/ 795 h 690"/>
                              <a:gd name="T68" fmla="+- 0 10969 10944"/>
                              <a:gd name="T69" fmla="*/ T68 w 242"/>
                              <a:gd name="T70" fmla="+- 0 832 315"/>
                              <a:gd name="T71" fmla="*/ 832 h 690"/>
                              <a:gd name="T72" fmla="+- 0 10978 10944"/>
                              <a:gd name="T73" fmla="*/ T72 w 242"/>
                              <a:gd name="T74" fmla="+- 0 870 315"/>
                              <a:gd name="T75" fmla="*/ 870 h 690"/>
                              <a:gd name="T76" fmla="+- 0 10996 10944"/>
                              <a:gd name="T77" fmla="*/ T76 w 242"/>
                              <a:gd name="T78" fmla="+- 0 896 315"/>
                              <a:gd name="T79" fmla="*/ 896 h 690"/>
                              <a:gd name="T80" fmla="+- 0 11016 10944"/>
                              <a:gd name="T81" fmla="*/ T80 w 242"/>
                              <a:gd name="T82" fmla="+- 0 917 315"/>
                              <a:gd name="T83" fmla="*/ 917 h 690"/>
                              <a:gd name="T84" fmla="+- 0 11027 10944"/>
                              <a:gd name="T85" fmla="*/ T84 w 242"/>
                              <a:gd name="T86" fmla="+- 0 936 315"/>
                              <a:gd name="T87" fmla="*/ 936 h 690"/>
                              <a:gd name="T88" fmla="+- 0 11045 10944"/>
                              <a:gd name="T89" fmla="*/ T88 w 242"/>
                              <a:gd name="T90" fmla="+- 0 959 315"/>
                              <a:gd name="T91" fmla="*/ 959 h 690"/>
                              <a:gd name="T92" fmla="+- 0 11063 10944"/>
                              <a:gd name="T93" fmla="*/ T92 w 242"/>
                              <a:gd name="T94" fmla="+- 0 982 315"/>
                              <a:gd name="T95" fmla="*/ 982 h 690"/>
                              <a:gd name="T96" fmla="+- 0 11072 10944"/>
                              <a:gd name="T97" fmla="*/ T96 w 242"/>
                              <a:gd name="T98" fmla="+- 0 997 315"/>
                              <a:gd name="T99" fmla="*/ 997 h 690"/>
                              <a:gd name="T100" fmla="+- 0 11185 10944"/>
                              <a:gd name="T101" fmla="*/ T100 w 242"/>
                              <a:gd name="T102" fmla="+- 0 1002 315"/>
                              <a:gd name="T103" fmla="*/ 1002 h 690"/>
                              <a:gd name="T104" fmla="+- 0 11169 10944"/>
                              <a:gd name="T105" fmla="*/ T104 w 242"/>
                              <a:gd name="T106" fmla="+- 0 977 315"/>
                              <a:gd name="T107" fmla="*/ 977 h 690"/>
                              <a:gd name="T108" fmla="+- 0 11149 10944"/>
                              <a:gd name="T109" fmla="*/ T108 w 242"/>
                              <a:gd name="T110" fmla="+- 0 945 315"/>
                              <a:gd name="T111" fmla="*/ 945 h 690"/>
                              <a:gd name="T112" fmla="+- 0 11128 10944"/>
                              <a:gd name="T113" fmla="*/ T112 w 242"/>
                              <a:gd name="T114" fmla="+- 0 911 315"/>
                              <a:gd name="T115" fmla="*/ 911 h 690"/>
                              <a:gd name="T116" fmla="+- 0 11102 10944"/>
                              <a:gd name="T117" fmla="*/ T116 w 242"/>
                              <a:gd name="T118" fmla="+- 0 878 315"/>
                              <a:gd name="T119" fmla="*/ 878 h 690"/>
                              <a:gd name="T120" fmla="+- 0 11084 10944"/>
                              <a:gd name="T121" fmla="*/ T120 w 242"/>
                              <a:gd name="T122" fmla="+- 0 854 315"/>
                              <a:gd name="T123" fmla="*/ 854 h 690"/>
                              <a:gd name="T124" fmla="+- 0 11074 10944"/>
                              <a:gd name="T125" fmla="*/ T124 w 242"/>
                              <a:gd name="T126" fmla="+- 0 838 315"/>
                              <a:gd name="T127" fmla="*/ 838 h 690"/>
                              <a:gd name="T128" fmla="+- 0 11107 10944"/>
                              <a:gd name="T129" fmla="*/ T128 w 242"/>
                              <a:gd name="T130" fmla="+- 0 797 315"/>
                              <a:gd name="T131" fmla="*/ 797 h 690"/>
                              <a:gd name="T132" fmla="+- 0 11142 10944"/>
                              <a:gd name="T133" fmla="*/ T132 w 242"/>
                              <a:gd name="T134" fmla="+- 0 759 315"/>
                              <a:gd name="T135" fmla="*/ 759 h 690"/>
                              <a:gd name="T136" fmla="+- 0 11178 10944"/>
                              <a:gd name="T137" fmla="*/ T136 w 242"/>
                              <a:gd name="T138" fmla="+- 0 698 315"/>
                              <a:gd name="T139" fmla="*/ 698 h 690"/>
                              <a:gd name="T140" fmla="+- 0 11164 10944"/>
                              <a:gd name="T141" fmla="*/ T140 w 242"/>
                              <a:gd name="T142" fmla="+- 0 647 315"/>
                              <a:gd name="T143" fmla="*/ 647 h 690"/>
                              <a:gd name="T144" fmla="+- 0 11143 10944"/>
                              <a:gd name="T145" fmla="*/ T144 w 242"/>
                              <a:gd name="T146" fmla="+- 0 624 315"/>
                              <a:gd name="T147" fmla="*/ 624 h 690"/>
                              <a:gd name="T148" fmla="+- 0 11089 10944"/>
                              <a:gd name="T149" fmla="*/ T148 w 242"/>
                              <a:gd name="T150" fmla="+- 0 563 315"/>
                              <a:gd name="T151" fmla="*/ 563 h 690"/>
                              <a:gd name="T152" fmla="+- 0 11038 10944"/>
                              <a:gd name="T153" fmla="*/ T152 w 242"/>
                              <a:gd name="T154" fmla="+- 0 512 315"/>
                              <a:gd name="T155" fmla="*/ 512 h 690"/>
                              <a:gd name="T156" fmla="+- 0 11029 10944"/>
                              <a:gd name="T157" fmla="*/ T156 w 242"/>
                              <a:gd name="T158" fmla="+- 0 504 315"/>
                              <a:gd name="T159" fmla="*/ 504 h 690"/>
                              <a:gd name="T160" fmla="+- 0 11033 10944"/>
                              <a:gd name="T161" fmla="*/ T160 w 242"/>
                              <a:gd name="T162" fmla="+- 0 495 315"/>
                              <a:gd name="T163" fmla="*/ 495 h 690"/>
                              <a:gd name="T164" fmla="+- 0 11043 10944"/>
                              <a:gd name="T165" fmla="*/ T164 w 242"/>
                              <a:gd name="T166" fmla="+- 0 477 315"/>
                              <a:gd name="T167" fmla="*/ 477 h 690"/>
                              <a:gd name="T168" fmla="+- 0 11058 10944"/>
                              <a:gd name="T169" fmla="*/ T168 w 242"/>
                              <a:gd name="T170" fmla="+- 0 449 315"/>
                              <a:gd name="T171" fmla="*/ 449 h 690"/>
                              <a:gd name="T172" fmla="+- 0 11074 10944"/>
                              <a:gd name="T173" fmla="*/ T172 w 242"/>
                              <a:gd name="T174" fmla="+- 0 410 315"/>
                              <a:gd name="T175" fmla="*/ 410 h 690"/>
                              <a:gd name="T176" fmla="+- 0 11091 10944"/>
                              <a:gd name="T177" fmla="*/ T176 w 242"/>
                              <a:gd name="T178" fmla="+- 0 360 315"/>
                              <a:gd name="T179" fmla="*/ 360 h 690"/>
                              <a:gd name="T180" fmla="+- 0 11107 10944"/>
                              <a:gd name="T181" fmla="*/ T180 w 242"/>
                              <a:gd name="T182" fmla="+- 0 331 315"/>
                              <a:gd name="T183" fmla="*/ 331 h 690"/>
                              <a:gd name="T184" fmla="+- 0 11109 10944"/>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0"/>
                                </a:lnTo>
                                <a:lnTo>
                                  <a:pt x="90" y="16"/>
                                </a:lnTo>
                                <a:lnTo>
                                  <a:pt x="83" y="31"/>
                                </a:lnTo>
                                <a:lnTo>
                                  <a:pt x="77" y="48"/>
                                </a:lnTo>
                                <a:lnTo>
                                  <a:pt x="70" y="65"/>
                                </a:lnTo>
                                <a:lnTo>
                                  <a:pt x="63" y="79"/>
                                </a:lnTo>
                                <a:lnTo>
                                  <a:pt x="56" y="93"/>
                                </a:lnTo>
                                <a:lnTo>
                                  <a:pt x="49" y="106"/>
                                </a:lnTo>
                                <a:lnTo>
                                  <a:pt x="40" y="119"/>
                                </a:lnTo>
                                <a:lnTo>
                                  <a:pt x="33" y="131"/>
                                </a:lnTo>
                                <a:lnTo>
                                  <a:pt x="26" y="143"/>
                                </a:lnTo>
                                <a:lnTo>
                                  <a:pt x="18" y="156"/>
                                </a:lnTo>
                                <a:lnTo>
                                  <a:pt x="11" y="168"/>
                                </a:lnTo>
                                <a:lnTo>
                                  <a:pt x="5" y="177"/>
                                </a:lnTo>
                                <a:lnTo>
                                  <a:pt x="1" y="187"/>
                                </a:lnTo>
                                <a:lnTo>
                                  <a:pt x="0" y="199"/>
                                </a:lnTo>
                                <a:lnTo>
                                  <a:pt x="1" y="210"/>
                                </a:lnTo>
                                <a:lnTo>
                                  <a:pt x="14" y="235"/>
                                </a:lnTo>
                                <a:lnTo>
                                  <a:pt x="31" y="258"/>
                                </a:lnTo>
                                <a:lnTo>
                                  <a:pt x="51" y="278"/>
                                </a:lnTo>
                                <a:lnTo>
                                  <a:pt x="70" y="298"/>
                                </a:lnTo>
                                <a:lnTo>
                                  <a:pt x="93" y="322"/>
                                </a:lnTo>
                                <a:lnTo>
                                  <a:pt x="104" y="335"/>
                                </a:lnTo>
                                <a:lnTo>
                                  <a:pt x="115" y="347"/>
                                </a:lnTo>
                                <a:lnTo>
                                  <a:pt x="121" y="356"/>
                                </a:lnTo>
                                <a:lnTo>
                                  <a:pt x="128" y="364"/>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3"/>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3"/>
                                </a:lnTo>
                                <a:lnTo>
                                  <a:pt x="184" y="596"/>
                                </a:lnTo>
                                <a:lnTo>
                                  <a:pt x="171" y="579"/>
                                </a:lnTo>
                                <a:lnTo>
                                  <a:pt x="158" y="563"/>
                                </a:lnTo>
                                <a:lnTo>
                                  <a:pt x="146" y="547"/>
                                </a:lnTo>
                                <a:lnTo>
                                  <a:pt x="140" y="539"/>
                                </a:lnTo>
                                <a:lnTo>
                                  <a:pt x="135" y="531"/>
                                </a:lnTo>
                                <a:lnTo>
                                  <a:pt x="130" y="523"/>
                                </a:lnTo>
                                <a:lnTo>
                                  <a:pt x="151" y="495"/>
                                </a:lnTo>
                                <a:lnTo>
                                  <a:pt x="163" y="482"/>
                                </a:lnTo>
                                <a:lnTo>
                                  <a:pt x="174" y="469"/>
                                </a:lnTo>
                                <a:lnTo>
                                  <a:pt x="198" y="444"/>
                                </a:lnTo>
                                <a:lnTo>
                                  <a:pt x="221" y="415"/>
                                </a:lnTo>
                                <a:lnTo>
                                  <a:pt x="234" y="383"/>
                                </a:lnTo>
                                <a:lnTo>
                                  <a:pt x="228" y="346"/>
                                </a:lnTo>
                                <a:lnTo>
                                  <a:pt x="220" y="332"/>
                                </a:lnTo>
                                <a:lnTo>
                                  <a:pt x="210" y="320"/>
                                </a:lnTo>
                                <a:lnTo>
                                  <a:pt x="199" y="309"/>
                                </a:lnTo>
                                <a:lnTo>
                                  <a:pt x="189" y="298"/>
                                </a:lnTo>
                                <a:lnTo>
                                  <a:pt x="145" y="248"/>
                                </a:lnTo>
                                <a:lnTo>
                                  <a:pt x="110" y="214"/>
                                </a:lnTo>
                                <a:lnTo>
                                  <a:pt x="94" y="197"/>
                                </a:lnTo>
                                <a:lnTo>
                                  <a:pt x="89" y="193"/>
                                </a:lnTo>
                                <a:lnTo>
                                  <a:pt x="85" y="189"/>
                                </a:lnTo>
                                <a:lnTo>
                                  <a:pt x="87" y="184"/>
                                </a:lnTo>
                                <a:lnTo>
                                  <a:pt x="89" y="180"/>
                                </a:lnTo>
                                <a:lnTo>
                                  <a:pt x="91" y="175"/>
                                </a:lnTo>
                                <a:lnTo>
                                  <a:pt x="99" y="162"/>
                                </a:lnTo>
                                <a:lnTo>
                                  <a:pt x="107" y="148"/>
                                </a:lnTo>
                                <a:lnTo>
                                  <a:pt x="114" y="134"/>
                                </a:lnTo>
                                <a:lnTo>
                                  <a:pt x="121" y="120"/>
                                </a:lnTo>
                                <a:lnTo>
                                  <a:pt x="130" y="95"/>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xmlns:w15="http://schemas.microsoft.com/office/word/2012/wordml">
            <w:pict>
              <v:group w14:anchorId="3B52B3EC" id="Group 580" o:spid="_x0000_s1026" style="position:absolute;margin-left:542.15pt;margin-top:15.75pt;width:20.4pt;height:34.5pt;z-index:251816960;mso-wrap-distance-left:0;mso-wrap-distance-right:0;mso-position-horizontal-relative:page" coordorigin="10843,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">
                <v:shape id="AutoShape 581" o:spid="_x0000_s1027" style="position:absolute;left:10843;top:316;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" path="m330,l310,1,290,2r-20,l258,2,,7,2,84r,43l2,153r,25l1,218,,259r,55l,340r1,36l1,444r,19l,497r,31l1,580r1,35l3,644r,30l17,675r6,1l57,681r34,3l125,686r34,1l180,687r22,l244,686r157,-7l405,652r2,-17l407,620r-1,-20l406,580r-1,-32l404,510r-1,-47l403,444r,-68l403,314r-1,-18l300,296r,-2l300,293r1,-1l402,292r,-40l400,190r,-13l399,165r,-12l398,137,396,98,391,5,375,3,366,2,358,1r-8,l330,xm402,292r-101,l300,296r102,l402,292xe" fillcolor="#7fccad" stroked="f">
                  <v:path arrowok="t" o:connecttype="custom" o:connectlocs="310,317;270,318;0,323;2,443;2,494;0,575;0,656;1,760;0,813;1,896;3,960;17,991;57,997;125,1002;180,1003;244,1002;405,968;407,936;406,896;404,826;403,760;403,630;300,612;300,609;301,608;402,568;400,493;399,469;396,414;375,319;358,317;330,316;301,608;402,612" o:connectangles="0,0,0,0,0,0,0,0,0,0,0,0,0,0,0,0,0,0,0,0,0,0,0,0,0,0,0,0,0,0,0,0,0,0"/>
                </v:shape>
                <v:shape id="Freeform 582" o:spid="_x0000_s1028" style="position:absolute;left:10943;top:314;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" path="m165,l98,,90,16,83,31,77,48,70,65,63,79,56,93r-7,13l40,119r-7,12l26,143r-8,13l11,168r-6,9l1,187,,199r1,11l14,235r17,23l51,278r19,20l93,322r11,13l115,347r6,9l128,364r6,9l91,420r-9,13l72,446,62,457,50,468,38,480r-7,14l25,517r1,20l34,555r12,18l52,581r7,7l72,602r6,10l83,621r9,12l101,644r10,11l119,667r5,7l128,682r5,8l241,687r-4,-6l225,662,215,646,205,630,195,613,184,596,171,579,158,563,146,547r-6,-8l135,531r-5,-8l151,495r12,-13l174,469r24,-25l221,415r13,-32l228,346r-8,-14l210,320,199,309,189,298,145,248,110,214,94,197r-5,-4l85,189r2,-5l89,180r2,-5l99,162r8,-14l114,134r7,-14l130,95r8,-25l147,45,159,23r4,-7l165,8r,-8xe" fillcolor="#bd2929" stroked="f">
                  <v:path arrowok="t" o:connecttype="custom" o:connectlocs="98,315;83,346;70,380;56,408;40,434;26,458;11,483;1,502;1,525;31,573;70,613;104,650;121,671;134,688;82,748;62,772;38,795;25,832;34,870;52,896;72,917;83,936;101,959;119,982;128,997;241,1002;225,977;205,945;184,911;158,878;140,854;130,838;163,797;198,759;234,698;220,647;199,624;145,563;94,512;85,504;89,495;99,477;114,449;130,410;147,360;163,331;165,315" o:connectangles="0,0,0,0,0,0,0,0,0,0,0,0,0,0,0,0,0,0,0,0,0,0,0,0,0,0,0,0,0,0,0,0,0,0,0,0,0,0,0,0,0,0,0,0,0,0,0"/>
                </v:shape>
                <w10:wrap type="topAndBottom" anchorx="page"/>
              </v:group>
            </w:pict>
          </mc:Fallback>
        </mc:AlternateContent>
      </w:r>
    </w:p>
    <w:p w14:paraId="30099D6A" w14:textId="77777777" w:rsidR="00506788" w:rsidRPr="002E3238" w:rsidRDefault="00506788" w:rsidP="00506788">
      <w:pPr>
        <w:widowControl w:val="0"/>
        <w:autoSpaceDE w:val="0"/>
        <w:autoSpaceDN w:val="0"/>
        <w:spacing w:before="1" w:line="306" w:lineRule="exact"/>
        <w:ind w:left="160" w:firstLine="0"/>
        <w:rPr>
          <w:rFonts w:ascii="Arial" w:hAnsi="Arial" w:cs="Arial"/>
          <w:sz w:val="18"/>
          <w:szCs w:val="18"/>
        </w:rPr>
      </w:pPr>
      <w:r w:rsidRPr="002E3238">
        <w:rPr>
          <w:rFonts w:ascii="Arial" w:hAnsi="Arial" w:cs="Arial"/>
          <w:sz w:val="18"/>
          <w:szCs w:val="18"/>
        </w:rPr>
        <w:t>OMB Number: 0970-0151</w:t>
      </w:r>
    </w:p>
    <w:p w14:paraId="28A05EC5" w14:textId="24B117F0" w:rsidR="00506788" w:rsidRDefault="00506788" w:rsidP="002E3238">
      <w:pPr>
        <w:widowControl w:val="0"/>
        <w:autoSpaceDE w:val="0"/>
        <w:autoSpaceDN w:val="0"/>
        <w:spacing w:line="306" w:lineRule="exact"/>
        <w:ind w:left="160" w:firstLine="0"/>
      </w:pPr>
      <w:r w:rsidRPr="002E3238">
        <w:rPr>
          <w:rFonts w:ascii="Arial" w:hAnsi="Arial" w:cs="Arial"/>
          <w:sz w:val="18"/>
          <w:szCs w:val="18"/>
        </w:rPr>
        <w:t xml:space="preserve">Expires: </w:t>
      </w:r>
      <w:r w:rsidR="000D2F93" w:rsidRPr="002E3238">
        <w:rPr>
          <w:rFonts w:ascii="Arial" w:hAnsi="Arial" w:cs="Arial"/>
          <w:sz w:val="18"/>
          <w:szCs w:val="18"/>
        </w:rPr>
        <w:t>XX/XX/XXXX</w:t>
      </w:r>
    </w:p>
    <w:p w14:paraId="2B606CD5" w14:textId="77777777" w:rsidR="00506788" w:rsidRDefault="00506788" w:rsidP="00506788">
      <w:pPr>
        <w:spacing w:line="240" w:lineRule="auto"/>
        <w:sectPr w:rsidR="00506788" w:rsidSect="00506788">
          <w:headerReference w:type="default" r:id="rId78"/>
          <w:footerReference w:type="default" r:id="rId79"/>
          <w:pgSz w:w="12240" w:h="15840"/>
          <w:pgMar w:top="720" w:right="288" w:bottom="288" w:left="288" w:header="288" w:footer="288" w:gutter="0"/>
          <w:paperSrc w:first="7" w:other="7"/>
          <w:cols w:space="720"/>
          <w:docGrid w:linePitch="360"/>
        </w:sectPr>
      </w:pPr>
    </w:p>
    <w:p w14:paraId="2D3BE2E0" w14:textId="77777777" w:rsidR="004B4369" w:rsidRPr="00797CEF" w:rsidRDefault="004B4369" w:rsidP="00E53C6E">
      <w:pPr>
        <w:widowControl w:val="0"/>
        <w:autoSpaceDE w:val="0"/>
        <w:autoSpaceDN w:val="0"/>
        <w:spacing w:line="780" w:lineRule="exact"/>
        <w:ind w:left="4320" w:firstLine="0"/>
        <w:rPr>
          <w:rFonts w:ascii="Arial" w:hAnsi="Arial" w:cs="Arial"/>
          <w:b/>
          <w:bCs/>
          <w:sz w:val="48"/>
          <w:szCs w:val="44"/>
        </w:rPr>
      </w:pPr>
      <w:r w:rsidRPr="00797CEF">
        <w:rPr>
          <w:noProof/>
          <w:sz w:val="48"/>
          <w:szCs w:val="44"/>
        </w:rPr>
        <w:drawing>
          <wp:anchor distT="0" distB="0" distL="114300" distR="114300" simplePos="0" relativeHeight="251830272" behindDoc="1" locked="0" layoutInCell="1" allowOverlap="1" wp14:anchorId="55FA2A01" wp14:editId="792A511C">
            <wp:simplePos x="0" y="0"/>
            <wp:positionH relativeFrom="column">
              <wp:posOffset>-62003</wp:posOffset>
            </wp:positionH>
            <wp:positionV relativeFrom="paragraph">
              <wp:posOffset>-257990</wp:posOffset>
            </wp:positionV>
            <wp:extent cx="4162425" cy="9497695"/>
            <wp:effectExtent l="0" t="0" r="9525" b="8255"/>
            <wp:wrapNone/>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162425" cy="9497695"/>
                    </a:xfrm>
                    <a:prstGeom prst="rect">
                      <a:avLst/>
                    </a:prstGeom>
                    <a:noFill/>
                  </pic:spPr>
                </pic:pic>
              </a:graphicData>
            </a:graphic>
            <wp14:sizeRelH relativeFrom="page">
              <wp14:pctWidth>0</wp14:pctWidth>
            </wp14:sizeRelH>
            <wp14:sizeRelV relativeFrom="page">
              <wp14:pctHeight>0</wp14:pctHeight>
            </wp14:sizeRelV>
          </wp:anchor>
        </w:drawing>
      </w:r>
      <w:r w:rsidRPr="00797CEF">
        <w:rPr>
          <w:rFonts w:ascii="Arial" w:hAnsi="Arial" w:cs="Arial"/>
          <w:b/>
          <w:bCs/>
          <w:sz w:val="48"/>
          <w:szCs w:val="44"/>
        </w:rPr>
        <w:t>Get ready!</w:t>
      </w:r>
    </w:p>
    <w:p w14:paraId="6D7B6764" w14:textId="04A41723" w:rsidR="004B4369" w:rsidRPr="00797CEF" w:rsidRDefault="00797CEF" w:rsidP="00E53C6E">
      <w:pPr>
        <w:widowControl w:val="0"/>
        <w:autoSpaceDE w:val="0"/>
        <w:autoSpaceDN w:val="0"/>
        <w:spacing w:before="8" w:line="216" w:lineRule="auto"/>
        <w:ind w:left="4320" w:right="-126" w:firstLine="0"/>
        <w:rPr>
          <w:rFonts w:ascii="Arial" w:hAnsi="Arial" w:cs="Arial"/>
          <w:b/>
          <w:bCs/>
          <w:sz w:val="44"/>
          <w:szCs w:val="44"/>
        </w:rPr>
      </w:pPr>
      <w:r>
        <w:rPr>
          <w:rFonts w:ascii="Arial" w:hAnsi="Arial" w:cs="Arial"/>
          <w:b/>
          <w:bCs/>
          <w:sz w:val="44"/>
          <w:szCs w:val="44"/>
        </w:rPr>
        <w:t>We will be participating in the American Indian and Alaska Native Head Start Family and Child Experiences Survey 2019 (</w:t>
      </w:r>
      <w:r w:rsidR="004B4369" w:rsidRPr="00797CEF">
        <w:rPr>
          <w:rFonts w:ascii="Arial" w:hAnsi="Arial" w:cs="Arial"/>
          <w:b/>
          <w:bCs/>
          <w:sz w:val="44"/>
          <w:szCs w:val="44"/>
        </w:rPr>
        <w:t xml:space="preserve">AI/AN </w:t>
      </w:r>
      <w:r w:rsidR="004B4369" w:rsidRPr="00797CEF">
        <w:rPr>
          <w:rFonts w:ascii="Arial" w:hAnsi="Arial" w:cs="Arial"/>
          <w:b/>
          <w:bCs/>
          <w:spacing w:val="-15"/>
          <w:sz w:val="44"/>
          <w:szCs w:val="44"/>
        </w:rPr>
        <w:t>FACES 2019</w:t>
      </w:r>
      <w:r>
        <w:rPr>
          <w:rFonts w:ascii="Arial" w:hAnsi="Arial" w:cs="Arial"/>
          <w:b/>
          <w:bCs/>
          <w:spacing w:val="-15"/>
          <w:sz w:val="44"/>
          <w:szCs w:val="44"/>
        </w:rPr>
        <w:t>)</w:t>
      </w:r>
      <w:r w:rsidR="004B4369" w:rsidRPr="00797CEF">
        <w:rPr>
          <w:rFonts w:ascii="Arial" w:hAnsi="Arial" w:cs="Arial"/>
          <w:b/>
          <w:bCs/>
          <w:spacing w:val="-15"/>
          <w:sz w:val="44"/>
          <w:szCs w:val="44"/>
        </w:rPr>
        <w:t xml:space="preserve"> </w:t>
      </w:r>
      <w:r w:rsidR="004B4369" w:rsidRPr="00797CEF">
        <w:rPr>
          <w:rFonts w:ascii="Arial" w:hAnsi="Arial" w:cs="Arial"/>
          <w:b/>
          <w:bCs/>
          <w:sz w:val="44"/>
          <w:szCs w:val="44"/>
        </w:rPr>
        <w:t>soon!</w:t>
      </w:r>
    </w:p>
    <w:p w14:paraId="323A5420" w14:textId="77777777" w:rsidR="004B4369" w:rsidRPr="00797CEF" w:rsidRDefault="004B4369" w:rsidP="00E53C6E">
      <w:pPr>
        <w:widowControl w:val="0"/>
        <w:autoSpaceDE w:val="0"/>
        <w:autoSpaceDN w:val="0"/>
        <w:spacing w:before="8" w:line="216" w:lineRule="auto"/>
        <w:ind w:left="4320" w:right="460" w:firstLine="0"/>
        <w:rPr>
          <w:rFonts w:ascii="Arial" w:hAnsi="Arial" w:cs="Arial"/>
          <w:b/>
          <w:bCs/>
          <w:sz w:val="44"/>
          <w:szCs w:val="44"/>
        </w:rPr>
      </w:pPr>
    </w:p>
    <w:p w14:paraId="02BA1F94" w14:textId="77777777" w:rsidR="004B4369" w:rsidRPr="00797CEF" w:rsidRDefault="004B4369" w:rsidP="00E53C6E">
      <w:pPr>
        <w:widowControl w:val="0"/>
        <w:autoSpaceDE w:val="0"/>
        <w:autoSpaceDN w:val="0"/>
        <w:spacing w:before="2" w:line="216" w:lineRule="auto"/>
        <w:ind w:left="4320" w:right="460" w:firstLine="0"/>
        <w:rPr>
          <w:rFonts w:ascii="Arial" w:hAnsi="Arial" w:cs="Arial"/>
          <w:b/>
          <w:sz w:val="44"/>
          <w:szCs w:val="44"/>
        </w:rPr>
      </w:pPr>
      <w:r w:rsidRPr="00797CEF">
        <w:rPr>
          <w:rFonts w:ascii="Arial" w:hAnsi="Arial" w:cs="Arial"/>
          <w:b/>
          <w:sz w:val="44"/>
          <w:szCs w:val="44"/>
        </w:rPr>
        <w:t>You may be seeing some new “faces” that you don’t recognize. Our program is taking part in this national study, which is sponsored by the Administration for Children and Families.</w:t>
      </w:r>
    </w:p>
    <w:p w14:paraId="395A1CF9" w14:textId="77777777" w:rsidR="004B4369" w:rsidRPr="00797CEF" w:rsidRDefault="004B4369" w:rsidP="00E53C6E">
      <w:pPr>
        <w:widowControl w:val="0"/>
        <w:autoSpaceDE w:val="0"/>
        <w:autoSpaceDN w:val="0"/>
        <w:spacing w:before="2" w:line="216" w:lineRule="auto"/>
        <w:ind w:left="4320" w:right="2710" w:firstLine="0"/>
        <w:rPr>
          <w:rFonts w:ascii="Arial" w:hAnsi="Arial" w:cs="Arial"/>
          <w:b/>
          <w:sz w:val="44"/>
          <w:szCs w:val="44"/>
        </w:rPr>
      </w:pPr>
    </w:p>
    <w:p w14:paraId="51165CBE" w14:textId="77777777" w:rsidR="004B4369" w:rsidRPr="00797CEF" w:rsidRDefault="004B4369" w:rsidP="00E53C6E">
      <w:pPr>
        <w:widowControl w:val="0"/>
        <w:autoSpaceDE w:val="0"/>
        <w:autoSpaceDN w:val="0"/>
        <w:spacing w:before="2" w:line="216" w:lineRule="auto"/>
        <w:ind w:left="4320" w:right="662" w:firstLine="0"/>
        <w:rPr>
          <w:rFonts w:ascii="Arial" w:hAnsi="Arial" w:cs="Arial"/>
          <w:b/>
          <w:sz w:val="44"/>
          <w:szCs w:val="44"/>
        </w:rPr>
      </w:pPr>
      <w:r w:rsidRPr="00797CEF">
        <w:rPr>
          <w:rFonts w:ascii="Arial" w:hAnsi="Arial" w:cs="Arial"/>
          <w:b/>
          <w:sz w:val="44"/>
          <w:szCs w:val="44"/>
        </w:rPr>
        <w:t xml:space="preserve">In a few weeks, a team from Mathematica Policy Research, </w:t>
      </w:r>
    </w:p>
    <w:p w14:paraId="61F0BF29" w14:textId="300B7A0B" w:rsidR="004B4369" w:rsidRPr="00797CEF" w:rsidRDefault="004B4369" w:rsidP="00E53C6E">
      <w:pPr>
        <w:widowControl w:val="0"/>
        <w:autoSpaceDE w:val="0"/>
        <w:autoSpaceDN w:val="0"/>
        <w:spacing w:before="2" w:line="216" w:lineRule="auto"/>
        <w:ind w:left="4320" w:right="662" w:firstLine="0"/>
        <w:rPr>
          <w:rFonts w:ascii="Arial" w:hAnsi="Arial" w:cs="Arial"/>
          <w:b/>
          <w:sz w:val="44"/>
          <w:szCs w:val="44"/>
        </w:rPr>
      </w:pPr>
      <w:r w:rsidRPr="00797CEF">
        <w:rPr>
          <w:rFonts w:ascii="Arial" w:hAnsi="Arial" w:cs="Arial"/>
          <w:b/>
          <w:sz w:val="44"/>
          <w:szCs w:val="44"/>
        </w:rPr>
        <w:t>a respected independent organization, will be at our center to conduct AI/AN FACES 2019.</w:t>
      </w:r>
    </w:p>
    <w:p w14:paraId="6BE27570" w14:textId="77777777" w:rsidR="004B4369" w:rsidRPr="004B4369" w:rsidRDefault="004B4369" w:rsidP="00E53C6E">
      <w:pPr>
        <w:widowControl w:val="0"/>
        <w:autoSpaceDE w:val="0"/>
        <w:autoSpaceDN w:val="0"/>
        <w:spacing w:before="314" w:line="240" w:lineRule="auto"/>
        <w:ind w:left="4320" w:hanging="720"/>
        <w:rPr>
          <w:rFonts w:ascii="Arial" w:hAnsi="Arial" w:cs="Arial"/>
          <w:b/>
          <w:sz w:val="48"/>
          <w:szCs w:val="48"/>
        </w:rPr>
      </w:pPr>
      <w:r w:rsidRPr="00797CEF">
        <w:rPr>
          <w:rFonts w:ascii="Arial" w:hAnsi="Arial" w:cs="Arial"/>
          <w:b/>
          <w:sz w:val="44"/>
          <w:szCs w:val="44"/>
        </w:rPr>
        <w:t>Thank</w:t>
      </w:r>
      <w:r w:rsidRPr="00797CEF">
        <w:rPr>
          <w:rFonts w:ascii="Arial" w:hAnsi="Arial" w:cs="Arial"/>
          <w:b/>
          <w:spacing w:val="-53"/>
          <w:sz w:val="44"/>
          <w:szCs w:val="44"/>
        </w:rPr>
        <w:t xml:space="preserve"> </w:t>
      </w:r>
      <w:r w:rsidRPr="00797CEF">
        <w:rPr>
          <w:rFonts w:ascii="Arial" w:hAnsi="Arial" w:cs="Arial"/>
          <w:b/>
          <w:spacing w:val="-3"/>
          <w:sz w:val="44"/>
          <w:szCs w:val="44"/>
        </w:rPr>
        <w:t xml:space="preserve">you </w:t>
      </w:r>
      <w:r w:rsidRPr="00797CEF">
        <w:rPr>
          <w:rFonts w:ascii="Arial" w:hAnsi="Arial" w:cs="Arial"/>
          <w:b/>
          <w:sz w:val="44"/>
          <w:szCs w:val="44"/>
        </w:rPr>
        <w:t>for</w:t>
      </w:r>
      <w:r w:rsidRPr="00797CEF">
        <w:rPr>
          <w:rFonts w:ascii="Arial" w:hAnsi="Arial" w:cs="Arial"/>
          <w:b/>
          <w:spacing w:val="-53"/>
          <w:sz w:val="44"/>
          <w:szCs w:val="44"/>
        </w:rPr>
        <w:t xml:space="preserve"> </w:t>
      </w:r>
      <w:r w:rsidRPr="00797CEF">
        <w:rPr>
          <w:rFonts w:ascii="Arial" w:hAnsi="Arial" w:cs="Arial"/>
          <w:b/>
          <w:sz w:val="44"/>
          <w:szCs w:val="44"/>
        </w:rPr>
        <w:t>your</w:t>
      </w:r>
      <w:r w:rsidRPr="00797CEF">
        <w:rPr>
          <w:rFonts w:ascii="Arial" w:hAnsi="Arial" w:cs="Arial"/>
          <w:b/>
          <w:spacing w:val="-53"/>
          <w:sz w:val="44"/>
          <w:szCs w:val="44"/>
        </w:rPr>
        <w:t xml:space="preserve"> </w:t>
      </w:r>
      <w:r w:rsidRPr="00797CEF">
        <w:rPr>
          <w:rFonts w:ascii="Arial" w:hAnsi="Arial" w:cs="Arial"/>
          <w:b/>
          <w:sz w:val="44"/>
          <w:szCs w:val="44"/>
        </w:rPr>
        <w:t>participation!</w:t>
      </w:r>
      <w:r w:rsidRPr="004B4369">
        <w:rPr>
          <w:rFonts w:ascii="Arial" w:hAnsi="Arial" w:cs="Arial"/>
          <w:b/>
          <w:noProof/>
          <w:color w:val="231F20"/>
          <w:sz w:val="44"/>
          <w:szCs w:val="22"/>
        </w:rPr>
        <w:t xml:space="preserve"> </w:t>
      </w:r>
    </w:p>
    <w:p w14:paraId="69C038F4" w14:textId="77777777" w:rsidR="004B4369" w:rsidRPr="004B4369" w:rsidRDefault="004B4369" w:rsidP="00E53C6E">
      <w:pPr>
        <w:widowControl w:val="0"/>
        <w:autoSpaceDE w:val="0"/>
        <w:autoSpaceDN w:val="0"/>
        <w:spacing w:line="240" w:lineRule="auto"/>
        <w:ind w:firstLine="0"/>
        <w:rPr>
          <w:rFonts w:ascii="Arial" w:hAnsi="Arial" w:cs="Arial"/>
          <w:b/>
          <w:bCs/>
          <w:sz w:val="52"/>
          <w:szCs w:val="52"/>
        </w:rPr>
      </w:pPr>
      <w:r w:rsidRPr="004B4369">
        <w:rPr>
          <w:rFonts w:ascii="Arial" w:hAnsi="Arial" w:cs="Arial"/>
          <w:b/>
          <w:bCs/>
          <w:noProof/>
          <w:sz w:val="52"/>
          <w:szCs w:val="52"/>
        </w:rPr>
        <w:drawing>
          <wp:anchor distT="0" distB="0" distL="114300" distR="114300" simplePos="0" relativeHeight="251875328" behindDoc="1" locked="0" layoutInCell="1" allowOverlap="1" wp14:anchorId="67769CD3" wp14:editId="4C6B3C05">
            <wp:simplePos x="0" y="0"/>
            <wp:positionH relativeFrom="column">
              <wp:posOffset>3308985</wp:posOffset>
            </wp:positionH>
            <wp:positionV relativeFrom="paragraph">
              <wp:posOffset>105410</wp:posOffset>
            </wp:positionV>
            <wp:extent cx="1947545" cy="1705610"/>
            <wp:effectExtent l="0" t="0" r="0" b="8890"/>
            <wp:wrapNone/>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947545" cy="1705610"/>
                    </a:xfrm>
                    <a:prstGeom prst="rect">
                      <a:avLst/>
                    </a:prstGeom>
                    <a:noFill/>
                  </pic:spPr>
                </pic:pic>
              </a:graphicData>
            </a:graphic>
            <wp14:sizeRelH relativeFrom="page">
              <wp14:pctWidth>0</wp14:pctWidth>
            </wp14:sizeRelH>
            <wp14:sizeRelV relativeFrom="page">
              <wp14:pctHeight>0</wp14:pctHeight>
            </wp14:sizeRelV>
          </wp:anchor>
        </w:drawing>
      </w:r>
    </w:p>
    <w:p w14:paraId="0E55DECE" w14:textId="77777777" w:rsidR="004B4369" w:rsidRPr="004B4369" w:rsidRDefault="004B4369" w:rsidP="00E53C6E">
      <w:pPr>
        <w:widowControl w:val="0"/>
        <w:autoSpaceDE w:val="0"/>
        <w:autoSpaceDN w:val="0"/>
        <w:spacing w:line="240" w:lineRule="auto"/>
        <w:ind w:firstLine="0"/>
        <w:rPr>
          <w:rFonts w:ascii="Arial" w:hAnsi="Arial" w:cs="Arial"/>
          <w:b/>
          <w:bCs/>
          <w:sz w:val="52"/>
          <w:szCs w:val="52"/>
        </w:rPr>
      </w:pPr>
    </w:p>
    <w:p w14:paraId="0F514979" w14:textId="77777777" w:rsidR="004B4369" w:rsidRPr="004B4369" w:rsidRDefault="004B4369" w:rsidP="00E53C6E">
      <w:pPr>
        <w:widowControl w:val="0"/>
        <w:autoSpaceDE w:val="0"/>
        <w:autoSpaceDN w:val="0"/>
        <w:spacing w:line="240" w:lineRule="auto"/>
        <w:ind w:firstLine="0"/>
        <w:rPr>
          <w:rFonts w:ascii="Arial" w:hAnsi="Arial" w:cs="Arial"/>
          <w:b/>
          <w:bCs/>
          <w:sz w:val="52"/>
          <w:szCs w:val="52"/>
        </w:rPr>
      </w:pPr>
    </w:p>
    <w:p w14:paraId="3C7C691F" w14:textId="77777777" w:rsidR="004B4369" w:rsidRPr="004B4369" w:rsidRDefault="004B4369" w:rsidP="00E53C6E">
      <w:pPr>
        <w:widowControl w:val="0"/>
        <w:autoSpaceDE w:val="0"/>
        <w:autoSpaceDN w:val="0"/>
        <w:spacing w:line="240" w:lineRule="auto"/>
        <w:ind w:firstLine="0"/>
        <w:rPr>
          <w:rFonts w:ascii="Arial" w:hAnsi="Arial" w:cs="Arial"/>
          <w:b/>
          <w:bCs/>
          <w:sz w:val="52"/>
          <w:szCs w:val="52"/>
        </w:rPr>
      </w:pPr>
    </w:p>
    <w:p w14:paraId="0BD98CA7" w14:textId="77777777" w:rsidR="004B4369" w:rsidRPr="004B4369" w:rsidRDefault="004B4369" w:rsidP="00E53C6E">
      <w:pPr>
        <w:widowControl w:val="0"/>
        <w:autoSpaceDE w:val="0"/>
        <w:autoSpaceDN w:val="0"/>
        <w:spacing w:line="240" w:lineRule="auto"/>
        <w:ind w:firstLine="0"/>
        <w:rPr>
          <w:rFonts w:ascii="Arial" w:hAnsi="Arial" w:cs="Arial"/>
          <w:b/>
          <w:bCs/>
          <w:sz w:val="52"/>
          <w:szCs w:val="52"/>
        </w:rPr>
      </w:pPr>
      <w:r w:rsidRPr="004B4369">
        <w:rPr>
          <w:b/>
          <w:bCs/>
          <w:noProof/>
          <w:sz w:val="20"/>
          <w:szCs w:val="48"/>
        </w:rPr>
        <mc:AlternateContent>
          <mc:Choice Requires="wpg">
            <w:drawing>
              <wp:anchor distT="0" distB="0" distL="114300" distR="114300" simplePos="0" relativeHeight="251876352" behindDoc="0" locked="0" layoutInCell="1" allowOverlap="1" wp14:anchorId="48EA5ED6" wp14:editId="62451B78">
                <wp:simplePos x="0" y="0"/>
                <wp:positionH relativeFrom="column">
                  <wp:posOffset>3581400</wp:posOffset>
                </wp:positionH>
                <wp:positionV relativeFrom="paragraph">
                  <wp:posOffset>367665</wp:posOffset>
                </wp:positionV>
                <wp:extent cx="1402577" cy="555371"/>
                <wp:effectExtent l="0" t="0" r="26670" b="16510"/>
                <wp:wrapNone/>
                <wp:docPr id="309" name="Group 309"/>
                <wp:cNvGraphicFramePr/>
                <a:graphic xmlns:a="http://schemas.openxmlformats.org/drawingml/2006/main">
                  <a:graphicData uri="http://schemas.microsoft.com/office/word/2010/wordprocessingGroup">
                    <wpg:wgp>
                      <wpg:cNvGrpSpPr/>
                      <wpg:grpSpPr>
                        <a:xfrm>
                          <a:off x="0" y="0"/>
                          <a:ext cx="1402577" cy="555371"/>
                          <a:chOff x="0" y="0"/>
                          <a:chExt cx="1116353" cy="555371"/>
                        </a:xfrm>
                      </wpg:grpSpPr>
                      <wps:wsp>
                        <wps:cNvPr id="307" name="Freeform 23"/>
                        <wps:cNvSpPr>
                          <a:spLocks/>
                        </wps:cNvSpPr>
                        <wps:spPr bwMode="auto">
                          <a:xfrm>
                            <a:off x="0" y="0"/>
                            <a:ext cx="1116353" cy="555371"/>
                          </a:xfrm>
                          <a:custGeom>
                            <a:avLst/>
                            <a:gdLst>
                              <a:gd name="T0" fmla="+- 0 5808 5652"/>
                              <a:gd name="T1" fmla="*/ T0 w 2010"/>
                              <a:gd name="T2" fmla="+- 0 14593 14593"/>
                              <a:gd name="T3" fmla="*/ 14593 h 938"/>
                              <a:gd name="T4" fmla="+- 0 5747 5652"/>
                              <a:gd name="T5" fmla="*/ T4 w 2010"/>
                              <a:gd name="T6" fmla="+- 0 14605 14593"/>
                              <a:gd name="T7" fmla="*/ 14605 h 938"/>
                              <a:gd name="T8" fmla="+- 0 5698 5652"/>
                              <a:gd name="T9" fmla="*/ T8 w 2010"/>
                              <a:gd name="T10" fmla="+- 0 14639 14593"/>
                              <a:gd name="T11" fmla="*/ 14639 h 938"/>
                              <a:gd name="T12" fmla="+- 0 5664 5652"/>
                              <a:gd name="T13" fmla="*/ T12 w 2010"/>
                              <a:gd name="T14" fmla="+- 0 14688 14593"/>
                              <a:gd name="T15" fmla="*/ 14688 h 938"/>
                              <a:gd name="T16" fmla="+- 0 5652 5652"/>
                              <a:gd name="T17" fmla="*/ T16 w 2010"/>
                              <a:gd name="T18" fmla="+- 0 14749 14593"/>
                              <a:gd name="T19" fmla="*/ 14749 h 938"/>
                              <a:gd name="T20" fmla="+- 0 5652 5652"/>
                              <a:gd name="T21" fmla="*/ T20 w 2010"/>
                              <a:gd name="T22" fmla="+- 0 15374 14593"/>
                              <a:gd name="T23" fmla="*/ 15374 h 938"/>
                              <a:gd name="T24" fmla="+- 0 5664 5652"/>
                              <a:gd name="T25" fmla="*/ T24 w 2010"/>
                              <a:gd name="T26" fmla="+- 0 15435 14593"/>
                              <a:gd name="T27" fmla="*/ 15435 h 938"/>
                              <a:gd name="T28" fmla="+- 0 5698 5652"/>
                              <a:gd name="T29" fmla="*/ T28 w 2010"/>
                              <a:gd name="T30" fmla="+- 0 15484 14593"/>
                              <a:gd name="T31" fmla="*/ 15484 h 938"/>
                              <a:gd name="T32" fmla="+- 0 5747 5652"/>
                              <a:gd name="T33" fmla="*/ T32 w 2010"/>
                              <a:gd name="T34" fmla="+- 0 15518 14593"/>
                              <a:gd name="T35" fmla="*/ 15518 h 938"/>
                              <a:gd name="T36" fmla="+- 0 5808 5652"/>
                              <a:gd name="T37" fmla="*/ T36 w 2010"/>
                              <a:gd name="T38" fmla="+- 0 15530 14593"/>
                              <a:gd name="T39" fmla="*/ 15530 h 938"/>
                              <a:gd name="T40" fmla="+- 0 7505 5652"/>
                              <a:gd name="T41" fmla="*/ T40 w 2010"/>
                              <a:gd name="T42" fmla="+- 0 15530 14593"/>
                              <a:gd name="T43" fmla="*/ 15530 h 938"/>
                              <a:gd name="T44" fmla="+- 0 7566 5652"/>
                              <a:gd name="T45" fmla="*/ T44 w 2010"/>
                              <a:gd name="T46" fmla="+- 0 15518 14593"/>
                              <a:gd name="T47" fmla="*/ 15518 h 938"/>
                              <a:gd name="T48" fmla="+- 0 7615 5652"/>
                              <a:gd name="T49" fmla="*/ T48 w 2010"/>
                              <a:gd name="T50" fmla="+- 0 15484 14593"/>
                              <a:gd name="T51" fmla="*/ 15484 h 938"/>
                              <a:gd name="T52" fmla="+- 0 7649 5652"/>
                              <a:gd name="T53" fmla="*/ T52 w 2010"/>
                              <a:gd name="T54" fmla="+- 0 15435 14593"/>
                              <a:gd name="T55" fmla="*/ 15435 h 938"/>
                              <a:gd name="T56" fmla="+- 0 7661 5652"/>
                              <a:gd name="T57" fmla="*/ T56 w 2010"/>
                              <a:gd name="T58" fmla="+- 0 15374 14593"/>
                              <a:gd name="T59" fmla="*/ 15374 h 938"/>
                              <a:gd name="T60" fmla="+- 0 7661 5652"/>
                              <a:gd name="T61" fmla="*/ T60 w 2010"/>
                              <a:gd name="T62" fmla="+- 0 14749 14593"/>
                              <a:gd name="T63" fmla="*/ 14749 h 938"/>
                              <a:gd name="T64" fmla="+- 0 7649 5652"/>
                              <a:gd name="T65" fmla="*/ T64 w 2010"/>
                              <a:gd name="T66" fmla="+- 0 14688 14593"/>
                              <a:gd name="T67" fmla="*/ 14688 h 938"/>
                              <a:gd name="T68" fmla="+- 0 7615 5652"/>
                              <a:gd name="T69" fmla="*/ T68 w 2010"/>
                              <a:gd name="T70" fmla="+- 0 14639 14593"/>
                              <a:gd name="T71" fmla="*/ 14639 h 938"/>
                              <a:gd name="T72" fmla="+- 0 7566 5652"/>
                              <a:gd name="T73" fmla="*/ T72 w 2010"/>
                              <a:gd name="T74" fmla="+- 0 14605 14593"/>
                              <a:gd name="T75" fmla="*/ 14605 h 938"/>
                              <a:gd name="T76" fmla="+- 0 7505 5652"/>
                              <a:gd name="T77" fmla="*/ T76 w 2010"/>
                              <a:gd name="T78" fmla="+- 0 14593 14593"/>
                              <a:gd name="T79" fmla="*/ 14593 h 938"/>
                              <a:gd name="T80" fmla="+- 0 5808 5652"/>
                              <a:gd name="T81" fmla="*/ T80 w 2010"/>
                              <a:gd name="T82" fmla="+- 0 14593 14593"/>
                              <a:gd name="T83" fmla="*/ 14593 h 9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10" h="938">
                                <a:moveTo>
                                  <a:pt x="156" y="0"/>
                                </a:moveTo>
                                <a:lnTo>
                                  <a:pt x="95" y="12"/>
                                </a:lnTo>
                                <a:lnTo>
                                  <a:pt x="46" y="46"/>
                                </a:lnTo>
                                <a:lnTo>
                                  <a:pt x="12" y="95"/>
                                </a:lnTo>
                                <a:lnTo>
                                  <a:pt x="0" y="156"/>
                                </a:lnTo>
                                <a:lnTo>
                                  <a:pt x="0" y="781"/>
                                </a:lnTo>
                                <a:lnTo>
                                  <a:pt x="12" y="842"/>
                                </a:lnTo>
                                <a:lnTo>
                                  <a:pt x="46" y="891"/>
                                </a:lnTo>
                                <a:lnTo>
                                  <a:pt x="95" y="925"/>
                                </a:lnTo>
                                <a:lnTo>
                                  <a:pt x="156" y="937"/>
                                </a:lnTo>
                                <a:lnTo>
                                  <a:pt x="1853" y="937"/>
                                </a:lnTo>
                                <a:lnTo>
                                  <a:pt x="1914" y="925"/>
                                </a:lnTo>
                                <a:lnTo>
                                  <a:pt x="1963" y="891"/>
                                </a:lnTo>
                                <a:lnTo>
                                  <a:pt x="1997" y="842"/>
                                </a:lnTo>
                                <a:lnTo>
                                  <a:pt x="2009" y="781"/>
                                </a:lnTo>
                                <a:lnTo>
                                  <a:pt x="2009" y="156"/>
                                </a:lnTo>
                                <a:lnTo>
                                  <a:pt x="1997" y="95"/>
                                </a:lnTo>
                                <a:lnTo>
                                  <a:pt x="1963" y="46"/>
                                </a:lnTo>
                                <a:lnTo>
                                  <a:pt x="1914" y="12"/>
                                </a:lnTo>
                                <a:lnTo>
                                  <a:pt x="1853" y="0"/>
                                </a:lnTo>
                                <a:lnTo>
                                  <a:pt x="156" y="0"/>
                                </a:lnTo>
                                <a:close/>
                              </a:path>
                            </a:pathLst>
                          </a:custGeom>
                          <a:noFill/>
                          <a:ln w="16281">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8" name="Text Box 308"/>
                        <wps:cNvSpPr txBox="1"/>
                        <wps:spPr>
                          <a:xfrm>
                            <a:off x="47709" y="22409"/>
                            <a:ext cx="1009792" cy="493664"/>
                          </a:xfrm>
                          <a:prstGeom prst="rect">
                            <a:avLst/>
                          </a:prstGeom>
                          <a:noFill/>
                          <a:ln w="6350">
                            <a:noFill/>
                          </a:ln>
                          <a:effectLst/>
                        </wps:spPr>
                        <wps:txbx>
                          <w:txbxContent>
                            <w:p w14:paraId="11CF7CF1" w14:textId="77777777" w:rsidR="001528B7" w:rsidRPr="00204243" w:rsidRDefault="001528B7" w:rsidP="004B4369">
                              <w:pPr>
                                <w:spacing w:line="240" w:lineRule="auto"/>
                                <w:ind w:firstLine="0"/>
                                <w:jc w:val="center"/>
                                <w:rPr>
                                  <w:szCs w:val="24"/>
                                </w:rPr>
                              </w:pPr>
                              <w:r>
                                <w:rPr>
                                  <w:rFonts w:ascii="Comic Sans MS" w:hAnsi="Comic Sans MS"/>
                                  <w:b/>
                                  <w:szCs w:val="24"/>
                                </w:rPr>
                                <w:t xml:space="preserve">AI/AN </w:t>
                              </w:r>
                              <w:r w:rsidRPr="00204243">
                                <w:rPr>
                                  <w:rFonts w:ascii="Comic Sans MS" w:hAnsi="Comic Sans MS"/>
                                  <w:b/>
                                  <w:szCs w:val="24"/>
                                </w:rPr>
                                <w:t>FACES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Group 309" o:spid="_x0000_s1039" style="position:absolute;margin-left:282pt;margin-top:28.95pt;width:110.45pt;height:43.75pt;z-index:251876352;mso-width-relative:margin" coordsize="11163,55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">
                <v:shape id="Freeform 23" o:spid="_x0000_s1040" style="position:absolute;width:11163;height:5553;visibility:visible;mso-wrap-style:square;v-text-anchor:top" coordsize="2010,9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hHSMcA&#10;AADcAAAADwAAAGRycy9kb3ducmV2LnhtbESP0U7CQBRE30n8h8014Q22SiJYWQghEUTwoegHXLvX&#10;bqV7t+mubeHrXRMSHyczcyYzX/a2Ei01vnSs4G6cgCDOnS65UPDx/jyagfABWWPlmBScycNycTOY&#10;Y6pdxxm1x1CICGGfogITQp1K6XNDFv3Y1cTR+3KNxRBlU0jdYBfhtpL3SfIgLZYcFwzWtDaUn44/&#10;VkF72ezNa9a/dYfPsN7q7/Kx3p2VGt72qycQgfrwH762X7SCSTKFvzPxCM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lIR0jHAAAA3AAAAA8AAAAAAAAAAAAAAAAAmAIAAGRy&#10;cy9kb3ducmV2LnhtbFBLBQYAAAAABAAEAPUAAACMAwAAAAA=&#10;" path="m156,l95,12,46,46,12,95,,156,,781r12,61l46,891r49,34l156,937r1697,l1914,925r49,-34l1997,842r12,-61l2009,156,1997,95,1963,46,1914,12,1853,,156,xe" filled="f" strokecolor="red" strokeweight=".45225mm">
                  <v:path arrowok="t" o:connecttype="custom" o:connectlocs="86642,8640223;52763,8647328;25548,8667458;6665,8696470;0,8732587;0,9102637;6665,9138754;25548,9167766;52763,9187897;86642,9195002;1029155,9195002;1063035,9187897;1090249,9167766;1109133,9138754;1115798,9102637;1115798,8732587;1109133,8696470;1090249,8667458;1063035,8647328;1029155,8640223;86642,8640223" o:connectangles="0,0,0,0,0,0,0,0,0,0,0,0,0,0,0,0,0,0,0,0,0"/>
                </v:shape>
                <v:shape id="Text Box 308" o:spid="_x0000_s1041" type="#_x0000_t202" style="position:absolute;left:477;top:224;width:10098;height:49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Zo5MQA&#10;AADcAAAADwAAAGRycy9kb3ducmV2LnhtbERPy2rCQBTdF/yH4Ra6q5NaFIlOQgiIpbQLrZvubjM3&#10;D8zciZkxSf36zkLo8nDe23QyrRiod41lBS/zCARxYXXDlYLT1+55DcJ5ZI2tZVLwSw7SZPawxVjb&#10;kQ80HH0lQgi7GBXU3nexlK6oyaCb2444cKXtDfoA+0rqHscQblq5iKKVNNhwaKixo7ym4ny8GgXv&#10;+e4TDz8Ls761+f6jzLrL6Xup1NPjlG1AeJr8v/juftMKXqOwNpwJR0A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maOTEAAAA3AAAAA8AAAAAAAAAAAAAAAAAmAIAAGRycy9k&#10;b3ducmV2LnhtbFBLBQYAAAAABAAEAPUAAACJAwAAAAA=&#10;" filled="f" stroked="f" strokeweight=".5pt">
                  <v:textbox>
                    <w:txbxContent>
                      <w:p w14:paraId="11CF7CF1" w14:textId="77777777" w:rsidR="001528B7" w:rsidRPr="00204243" w:rsidRDefault="001528B7" w:rsidP="004B4369">
                        <w:pPr>
                          <w:spacing w:line="240" w:lineRule="auto"/>
                          <w:ind w:firstLine="0"/>
                          <w:jc w:val="center"/>
                          <w:rPr>
                            <w:szCs w:val="24"/>
                          </w:rPr>
                        </w:pPr>
                        <w:r>
                          <w:rPr>
                            <w:rFonts w:ascii="Comic Sans MS" w:hAnsi="Comic Sans MS"/>
                            <w:b/>
                            <w:szCs w:val="24"/>
                          </w:rPr>
                          <w:t xml:space="preserve">AI/AN </w:t>
                        </w:r>
                        <w:r w:rsidRPr="00204243">
                          <w:rPr>
                            <w:rFonts w:ascii="Comic Sans MS" w:hAnsi="Comic Sans MS"/>
                            <w:b/>
                            <w:szCs w:val="24"/>
                          </w:rPr>
                          <w:t>FACES 2019</w:t>
                        </w:r>
                      </w:p>
                    </w:txbxContent>
                  </v:textbox>
                </v:shape>
              </v:group>
            </w:pict>
          </mc:Fallback>
        </mc:AlternateContent>
      </w:r>
    </w:p>
    <w:p w14:paraId="33F59399" w14:textId="12C4AC52" w:rsidR="004B4369" w:rsidRPr="004B4369" w:rsidRDefault="002E3238" w:rsidP="004B4369">
      <w:pPr>
        <w:widowControl w:val="0"/>
        <w:autoSpaceDE w:val="0"/>
        <w:autoSpaceDN w:val="0"/>
        <w:spacing w:line="240" w:lineRule="auto"/>
        <w:ind w:firstLine="0"/>
        <w:rPr>
          <w:b/>
          <w:bCs/>
          <w:sz w:val="20"/>
          <w:szCs w:val="48"/>
        </w:rPr>
      </w:pPr>
      <w:r w:rsidRPr="004B4369">
        <w:rPr>
          <w:rFonts w:ascii="Arial" w:hAnsi="Arial" w:cs="Arial"/>
          <w:bCs/>
          <w:noProof/>
          <w:color w:val="231F20"/>
          <w:sz w:val="44"/>
          <w:szCs w:val="48"/>
        </w:rPr>
        <mc:AlternateContent>
          <mc:Choice Requires="wps">
            <w:drawing>
              <wp:anchor distT="0" distB="0" distL="114300" distR="114300" simplePos="0" relativeHeight="251827200" behindDoc="0" locked="0" layoutInCell="1" allowOverlap="1" wp14:anchorId="103BC1BC" wp14:editId="5CD9006D">
                <wp:simplePos x="0" y="0"/>
                <wp:positionH relativeFrom="column">
                  <wp:posOffset>5595620</wp:posOffset>
                </wp:positionH>
                <wp:positionV relativeFrom="paragraph">
                  <wp:posOffset>106779</wp:posOffset>
                </wp:positionV>
                <wp:extent cx="1612900" cy="389614"/>
                <wp:effectExtent l="0" t="0" r="6350" b="0"/>
                <wp:wrapNone/>
                <wp:docPr id="299" name="Text Box 299"/>
                <wp:cNvGraphicFramePr/>
                <a:graphic xmlns:a="http://schemas.openxmlformats.org/drawingml/2006/main">
                  <a:graphicData uri="http://schemas.microsoft.com/office/word/2010/wordprocessingShape">
                    <wps:wsp>
                      <wps:cNvSpPr txBox="1"/>
                      <wps:spPr>
                        <a:xfrm>
                          <a:off x="0" y="0"/>
                          <a:ext cx="1612900" cy="389614"/>
                        </a:xfrm>
                        <a:prstGeom prst="rect">
                          <a:avLst/>
                        </a:prstGeom>
                        <a:solidFill>
                          <a:sysClr val="window" lastClr="FFFFFF"/>
                        </a:solidFill>
                        <a:ln w="6350">
                          <a:noFill/>
                        </a:ln>
                        <a:effectLst/>
                      </wps:spPr>
                      <wps:txbx>
                        <w:txbxContent>
                          <w:p w14:paraId="690AA9CD" w14:textId="77777777" w:rsidR="001528B7" w:rsidRPr="002E3238" w:rsidRDefault="001528B7" w:rsidP="004B4369">
                            <w:pPr>
                              <w:spacing w:line="240" w:lineRule="auto"/>
                              <w:ind w:firstLine="0"/>
                              <w:rPr>
                                <w:rFonts w:ascii="Arial" w:hAnsi="Arial" w:cs="Arial"/>
                                <w:sz w:val="18"/>
                                <w:szCs w:val="18"/>
                              </w:rPr>
                            </w:pPr>
                            <w:r w:rsidRPr="002E3238">
                              <w:rPr>
                                <w:rFonts w:ascii="Arial" w:hAnsi="Arial" w:cs="Arial"/>
                                <w:sz w:val="18"/>
                                <w:szCs w:val="18"/>
                              </w:rPr>
                              <w:t>OMB Number: 0970-0151</w:t>
                            </w:r>
                          </w:p>
                          <w:p w14:paraId="5920FC8E" w14:textId="77777777" w:rsidR="001528B7" w:rsidRPr="002E3238" w:rsidRDefault="001528B7" w:rsidP="004B4369">
                            <w:pPr>
                              <w:ind w:firstLine="0"/>
                              <w:rPr>
                                <w:rFonts w:ascii="Arial" w:hAnsi="Arial" w:cs="Arial"/>
                                <w:sz w:val="18"/>
                                <w:szCs w:val="18"/>
                              </w:rPr>
                            </w:pPr>
                            <w:r w:rsidRPr="002E3238">
                              <w:rPr>
                                <w:rFonts w:ascii="Arial" w:hAnsi="Arial" w:cs="Arial"/>
                                <w:sz w:val="18"/>
                                <w:szCs w:val="18"/>
                              </w:rPr>
                              <w:t>Expires: XX/XX/XXXX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99" o:spid="_x0000_s1042" type="#_x0000_t202" style="position:absolute;margin-left:440.6pt;margin-top:8.4pt;width:127pt;height:30.7pt;z-index:251827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" fillcolor="window" stroked="f" strokeweight=".5pt">
                <v:textbox>
                  <w:txbxContent>
                    <w:p w14:paraId="690AA9CD" w14:textId="77777777" w:rsidR="001528B7" w:rsidRPr="002E3238" w:rsidRDefault="001528B7" w:rsidP="004B4369">
                      <w:pPr>
                        <w:spacing w:line="240" w:lineRule="auto"/>
                        <w:ind w:firstLine="0"/>
                        <w:rPr>
                          <w:rFonts w:ascii="Arial" w:hAnsi="Arial" w:cs="Arial"/>
                          <w:sz w:val="18"/>
                          <w:szCs w:val="18"/>
                        </w:rPr>
                      </w:pPr>
                      <w:r w:rsidRPr="002E3238">
                        <w:rPr>
                          <w:rFonts w:ascii="Arial" w:hAnsi="Arial" w:cs="Arial"/>
                          <w:sz w:val="18"/>
                          <w:szCs w:val="18"/>
                        </w:rPr>
                        <w:t>OMB Number: 0970-0151</w:t>
                      </w:r>
                    </w:p>
                    <w:p w14:paraId="5920FC8E" w14:textId="77777777" w:rsidR="001528B7" w:rsidRPr="002E3238" w:rsidRDefault="001528B7" w:rsidP="004B4369">
                      <w:pPr>
                        <w:ind w:firstLine="0"/>
                        <w:rPr>
                          <w:rFonts w:ascii="Arial" w:hAnsi="Arial" w:cs="Arial"/>
                          <w:sz w:val="18"/>
                          <w:szCs w:val="18"/>
                        </w:rPr>
                      </w:pPr>
                      <w:r w:rsidRPr="002E3238">
                        <w:rPr>
                          <w:rFonts w:ascii="Arial" w:hAnsi="Arial" w:cs="Arial"/>
                          <w:sz w:val="18"/>
                          <w:szCs w:val="18"/>
                        </w:rPr>
                        <w:t>Expires: XX/XX/XXXX</w:t>
                      </w:r>
                    </w:p>
                  </w:txbxContent>
                </v:textbox>
              </v:shape>
            </w:pict>
          </mc:Fallback>
        </mc:AlternateContent>
      </w:r>
    </w:p>
    <w:p w14:paraId="6F2C1F82" w14:textId="698447D5" w:rsidR="004B4369" w:rsidRPr="004B4369" w:rsidRDefault="004B4369" w:rsidP="004B4369">
      <w:pPr>
        <w:widowControl w:val="0"/>
        <w:autoSpaceDE w:val="0"/>
        <w:autoSpaceDN w:val="0"/>
        <w:spacing w:line="240" w:lineRule="auto"/>
        <w:ind w:firstLine="0"/>
        <w:rPr>
          <w:b/>
          <w:bCs/>
          <w:sz w:val="20"/>
          <w:szCs w:val="48"/>
        </w:rPr>
      </w:pPr>
    </w:p>
    <w:p w14:paraId="70908CCF" w14:textId="77777777" w:rsidR="00506788" w:rsidRDefault="00506788" w:rsidP="00506788">
      <w:pPr>
        <w:spacing w:line="240" w:lineRule="auto"/>
      </w:pPr>
    </w:p>
    <w:p w14:paraId="0C1A278D" w14:textId="77777777" w:rsidR="00506788" w:rsidRDefault="00506788" w:rsidP="00506788">
      <w:pPr>
        <w:spacing w:line="240" w:lineRule="auto"/>
        <w:sectPr w:rsidR="00506788" w:rsidSect="00506788">
          <w:headerReference w:type="default" r:id="rId82"/>
          <w:footerReference w:type="default" r:id="rId83"/>
          <w:pgSz w:w="12240" w:h="15840"/>
          <w:pgMar w:top="720" w:right="288" w:bottom="288" w:left="288" w:header="288" w:footer="288" w:gutter="0"/>
          <w:paperSrc w:first="7" w:other="7"/>
          <w:cols w:space="720"/>
          <w:docGrid w:linePitch="360"/>
        </w:sectPr>
      </w:pPr>
    </w:p>
    <w:p w14:paraId="626C14AD" w14:textId="77777777" w:rsidR="004B4369" w:rsidRPr="00797CEF" w:rsidRDefault="004B4369" w:rsidP="00E53C6E">
      <w:pPr>
        <w:widowControl w:val="0"/>
        <w:tabs>
          <w:tab w:val="left" w:pos="1642"/>
        </w:tabs>
        <w:autoSpaceDE w:val="0"/>
        <w:autoSpaceDN w:val="0"/>
        <w:spacing w:line="240" w:lineRule="auto"/>
        <w:ind w:left="540" w:right="774" w:firstLine="0"/>
        <w:jc w:val="center"/>
        <w:rPr>
          <w:rFonts w:ascii="Arial" w:hAnsi="Arial" w:cs="Arial"/>
          <w:b/>
          <w:bCs/>
          <w:sz w:val="68"/>
          <w:szCs w:val="68"/>
        </w:rPr>
      </w:pPr>
      <w:r w:rsidRPr="00797CEF">
        <w:rPr>
          <w:rFonts w:ascii="Arial" w:hAnsi="Arial" w:cs="Arial"/>
          <w:b/>
          <w:bCs/>
          <w:noProof/>
          <w:sz w:val="68"/>
          <w:szCs w:val="68"/>
        </w:rPr>
        <mc:AlternateContent>
          <mc:Choice Requires="wps">
            <w:drawing>
              <wp:anchor distT="0" distB="0" distL="114300" distR="114300" simplePos="0" relativeHeight="251834368" behindDoc="1" locked="0" layoutInCell="1" allowOverlap="1" wp14:anchorId="646B5646" wp14:editId="04D9A90E">
                <wp:simplePos x="0" y="0"/>
                <wp:positionH relativeFrom="column">
                  <wp:posOffset>203200</wp:posOffset>
                </wp:positionH>
                <wp:positionV relativeFrom="paragraph">
                  <wp:posOffset>-38100</wp:posOffset>
                </wp:positionV>
                <wp:extent cx="6858000" cy="9144000"/>
                <wp:effectExtent l="66675" t="66675" r="66675" b="66675"/>
                <wp:wrapNone/>
                <wp:docPr id="398" name="Rectangl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9144000"/>
                        </a:xfrm>
                        <a:prstGeom prst="rect">
                          <a:avLst/>
                        </a:prstGeom>
                        <a:noFill/>
                        <a:ln w="127000">
                          <a:solidFill>
                            <a:srgbClr val="39499B"/>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xmlns:w15="http://schemas.microsoft.com/office/word/2012/wordml">
            <w:pict>
              <v:rect w14:anchorId="7D14280B" id="Rectangle 151" o:spid="_x0000_s1026" style="position:absolute;margin-left:16pt;margin-top:-3pt;width:540pt;height:10in;z-index:-25148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" filled="f" strokecolor="#39499b" strokeweight="10pt"/>
            </w:pict>
          </mc:Fallback>
        </mc:AlternateContent>
      </w:r>
      <w:r w:rsidRPr="00797CEF">
        <w:rPr>
          <w:rFonts w:ascii="Arial" w:hAnsi="Arial" w:cs="Arial"/>
          <w:b/>
          <w:bCs/>
          <w:noProof/>
          <w:sz w:val="68"/>
          <w:szCs w:val="68"/>
        </w:rPr>
        <mc:AlternateContent>
          <mc:Choice Requires="wps">
            <w:drawing>
              <wp:anchor distT="0" distB="0" distL="114300" distR="114300" simplePos="0" relativeHeight="251833344" behindDoc="1" locked="0" layoutInCell="1" allowOverlap="1" wp14:anchorId="2D372799" wp14:editId="37F6E42F">
                <wp:simplePos x="0" y="0"/>
                <wp:positionH relativeFrom="column">
                  <wp:posOffset>203200</wp:posOffset>
                </wp:positionH>
                <wp:positionV relativeFrom="paragraph">
                  <wp:posOffset>-38100</wp:posOffset>
                </wp:positionV>
                <wp:extent cx="6858000" cy="9144000"/>
                <wp:effectExtent l="0" t="0" r="0" b="0"/>
                <wp:wrapNone/>
                <wp:docPr id="399" name="Rectangle 3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9144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xmlns:w15="http://schemas.microsoft.com/office/word/2012/wordml">
            <w:pict>
              <v:rect w14:anchorId="352F0D4B" id="Rectangle 399" o:spid="_x0000_s1026" style="position:absolute;margin-left:16pt;margin-top:-3pt;width:540pt;height:10in;z-index:-25148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" stroked="f"/>
            </w:pict>
          </mc:Fallback>
        </mc:AlternateContent>
      </w:r>
      <w:r w:rsidRPr="00797CEF">
        <w:rPr>
          <w:rFonts w:ascii="Arial" w:hAnsi="Arial" w:cs="Arial"/>
          <w:b/>
          <w:bCs/>
          <w:noProof/>
          <w:sz w:val="68"/>
          <w:szCs w:val="68"/>
        </w:rPr>
        <w:drawing>
          <wp:anchor distT="0" distB="0" distL="114300" distR="114300" simplePos="0" relativeHeight="251832320" behindDoc="1" locked="0" layoutInCell="1" allowOverlap="1" wp14:anchorId="159CC37B" wp14:editId="3A040872">
            <wp:simplePos x="0" y="0"/>
            <wp:positionH relativeFrom="column">
              <wp:posOffset>-101600</wp:posOffset>
            </wp:positionH>
            <wp:positionV relativeFrom="paragraph">
              <wp:posOffset>-342900</wp:posOffset>
            </wp:positionV>
            <wp:extent cx="7467600" cy="9739630"/>
            <wp:effectExtent l="0" t="0" r="0" b="0"/>
            <wp:wrapNone/>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7467600" cy="9739630"/>
                    </a:xfrm>
                    <a:prstGeom prst="rect">
                      <a:avLst/>
                    </a:prstGeom>
                    <a:noFill/>
                  </pic:spPr>
                </pic:pic>
              </a:graphicData>
            </a:graphic>
            <wp14:sizeRelH relativeFrom="page">
              <wp14:pctWidth>0</wp14:pctWidth>
            </wp14:sizeRelH>
            <wp14:sizeRelV relativeFrom="page">
              <wp14:pctHeight>0</wp14:pctHeight>
            </wp14:sizeRelV>
          </wp:anchor>
        </w:drawing>
      </w:r>
      <w:r w:rsidRPr="00797CEF">
        <w:rPr>
          <w:rFonts w:ascii="Arial" w:hAnsi="Arial" w:cs="Arial"/>
          <w:b/>
          <w:bCs/>
          <w:sz w:val="68"/>
          <w:szCs w:val="68"/>
        </w:rPr>
        <w:t>Get ready!</w:t>
      </w:r>
    </w:p>
    <w:p w14:paraId="2F2C32DD" w14:textId="77777777" w:rsidR="00797CEF" w:rsidRDefault="00797CEF" w:rsidP="00E53C6E">
      <w:pPr>
        <w:widowControl w:val="0"/>
        <w:autoSpaceDE w:val="0"/>
        <w:autoSpaceDN w:val="0"/>
        <w:spacing w:line="240" w:lineRule="auto"/>
        <w:ind w:left="540" w:right="774" w:firstLine="0"/>
        <w:jc w:val="center"/>
        <w:rPr>
          <w:rFonts w:ascii="Arial" w:hAnsi="Arial" w:cs="Arial"/>
          <w:b/>
          <w:bCs/>
          <w:w w:val="105"/>
          <w:sz w:val="52"/>
          <w:szCs w:val="52"/>
        </w:rPr>
      </w:pPr>
      <w:r>
        <w:rPr>
          <w:rFonts w:ascii="Arial" w:hAnsi="Arial" w:cs="Arial"/>
          <w:b/>
          <w:bCs/>
          <w:w w:val="105"/>
          <w:sz w:val="52"/>
          <w:szCs w:val="52"/>
        </w:rPr>
        <w:t>We will be participating in the</w:t>
      </w:r>
    </w:p>
    <w:p w14:paraId="440A1021" w14:textId="77777777" w:rsidR="00797CEF" w:rsidRDefault="00797CEF" w:rsidP="00E53C6E">
      <w:pPr>
        <w:widowControl w:val="0"/>
        <w:autoSpaceDE w:val="0"/>
        <w:autoSpaceDN w:val="0"/>
        <w:spacing w:line="240" w:lineRule="auto"/>
        <w:ind w:left="540" w:right="774" w:firstLine="0"/>
        <w:jc w:val="center"/>
        <w:rPr>
          <w:rFonts w:ascii="Arial" w:hAnsi="Arial" w:cs="Arial"/>
          <w:b/>
          <w:bCs/>
          <w:w w:val="105"/>
          <w:sz w:val="52"/>
          <w:szCs w:val="52"/>
        </w:rPr>
      </w:pPr>
      <w:r>
        <w:rPr>
          <w:rFonts w:ascii="Arial" w:hAnsi="Arial" w:cs="Arial"/>
          <w:b/>
          <w:bCs/>
          <w:w w:val="105"/>
          <w:sz w:val="52"/>
          <w:szCs w:val="52"/>
        </w:rPr>
        <w:t>American Indian and Alaska Native</w:t>
      </w:r>
    </w:p>
    <w:p w14:paraId="3AF848CE" w14:textId="4A420639" w:rsidR="004B4369" w:rsidRPr="00797CEF" w:rsidRDefault="00797CEF" w:rsidP="00E53C6E">
      <w:pPr>
        <w:widowControl w:val="0"/>
        <w:autoSpaceDE w:val="0"/>
        <w:autoSpaceDN w:val="0"/>
        <w:spacing w:line="240" w:lineRule="auto"/>
        <w:ind w:left="540" w:right="774" w:firstLine="0"/>
        <w:jc w:val="center"/>
        <w:rPr>
          <w:rFonts w:ascii="Arial" w:hAnsi="Arial" w:cs="Arial"/>
          <w:b/>
          <w:sz w:val="52"/>
          <w:szCs w:val="52"/>
        </w:rPr>
      </w:pPr>
      <w:r>
        <w:rPr>
          <w:rFonts w:ascii="Arial" w:hAnsi="Arial" w:cs="Arial"/>
          <w:b/>
          <w:bCs/>
          <w:w w:val="105"/>
          <w:sz w:val="52"/>
          <w:szCs w:val="52"/>
        </w:rPr>
        <w:t>Head Start Family and Child Experiences Survey 2019 (</w:t>
      </w:r>
      <w:r w:rsidR="004B4369" w:rsidRPr="00797CEF">
        <w:rPr>
          <w:rFonts w:ascii="Arial" w:hAnsi="Arial" w:cs="Arial"/>
          <w:b/>
          <w:bCs/>
          <w:w w:val="105"/>
          <w:sz w:val="52"/>
          <w:szCs w:val="52"/>
        </w:rPr>
        <w:t>AI/AN FACES 2019</w:t>
      </w:r>
      <w:r>
        <w:rPr>
          <w:rFonts w:ascii="Arial" w:hAnsi="Arial" w:cs="Arial"/>
          <w:b/>
          <w:bCs/>
          <w:w w:val="105"/>
          <w:sz w:val="52"/>
          <w:szCs w:val="52"/>
        </w:rPr>
        <w:t>)</w:t>
      </w:r>
      <w:r>
        <w:rPr>
          <w:rFonts w:ascii="Arial" w:hAnsi="Arial" w:cs="Arial"/>
          <w:b/>
          <w:sz w:val="52"/>
          <w:szCs w:val="52"/>
        </w:rPr>
        <w:t xml:space="preserve"> </w:t>
      </w:r>
      <w:r w:rsidR="004B4369" w:rsidRPr="00797CEF">
        <w:rPr>
          <w:rFonts w:ascii="Arial" w:hAnsi="Arial" w:cs="Arial"/>
          <w:b/>
          <w:sz w:val="52"/>
          <w:szCs w:val="52"/>
        </w:rPr>
        <w:t>next week!</w:t>
      </w:r>
    </w:p>
    <w:p w14:paraId="620DCADE" w14:textId="77777777" w:rsidR="004B4369" w:rsidRPr="004B4369" w:rsidRDefault="004B4369" w:rsidP="00E53C6E">
      <w:pPr>
        <w:widowControl w:val="0"/>
        <w:autoSpaceDE w:val="0"/>
        <w:autoSpaceDN w:val="0"/>
        <w:spacing w:line="240" w:lineRule="auto"/>
        <w:ind w:firstLine="0"/>
        <w:rPr>
          <w:b/>
          <w:bCs/>
          <w:sz w:val="20"/>
          <w:szCs w:val="48"/>
        </w:rPr>
      </w:pPr>
      <w:r w:rsidRPr="004B4369">
        <w:rPr>
          <w:b/>
          <w:bCs/>
          <w:noProof/>
          <w:sz w:val="20"/>
          <w:szCs w:val="48"/>
        </w:rPr>
        <w:drawing>
          <wp:anchor distT="0" distB="0" distL="114300" distR="114300" simplePos="0" relativeHeight="251836416" behindDoc="1" locked="0" layoutInCell="1" allowOverlap="1" wp14:anchorId="47C4D12F" wp14:editId="21442E23">
            <wp:simplePos x="0" y="0"/>
            <wp:positionH relativeFrom="column">
              <wp:posOffset>2192020</wp:posOffset>
            </wp:positionH>
            <wp:positionV relativeFrom="paragraph">
              <wp:posOffset>63500</wp:posOffset>
            </wp:positionV>
            <wp:extent cx="2762250" cy="2253969"/>
            <wp:effectExtent l="0" t="0" r="0" b="0"/>
            <wp:wrapNone/>
            <wp:docPr id="402"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765206" cy="2256381"/>
                    </a:xfrm>
                    <a:prstGeom prst="rect">
                      <a:avLst/>
                    </a:prstGeom>
                    <a:noFill/>
                  </pic:spPr>
                </pic:pic>
              </a:graphicData>
            </a:graphic>
            <wp14:sizeRelH relativeFrom="page">
              <wp14:pctWidth>0</wp14:pctWidth>
            </wp14:sizeRelH>
            <wp14:sizeRelV relativeFrom="page">
              <wp14:pctHeight>0</wp14:pctHeight>
            </wp14:sizeRelV>
          </wp:anchor>
        </w:drawing>
      </w:r>
    </w:p>
    <w:p w14:paraId="462CA427" w14:textId="77777777" w:rsidR="004B4369" w:rsidRPr="004B4369" w:rsidRDefault="004B4369" w:rsidP="00E53C6E">
      <w:pPr>
        <w:widowControl w:val="0"/>
        <w:autoSpaceDE w:val="0"/>
        <w:autoSpaceDN w:val="0"/>
        <w:spacing w:line="240" w:lineRule="auto"/>
        <w:ind w:firstLine="0"/>
        <w:rPr>
          <w:b/>
          <w:bCs/>
          <w:sz w:val="20"/>
          <w:szCs w:val="48"/>
        </w:rPr>
      </w:pPr>
    </w:p>
    <w:p w14:paraId="39A24F86" w14:textId="77777777" w:rsidR="004B4369" w:rsidRPr="004B4369" w:rsidRDefault="004B4369" w:rsidP="00E53C6E">
      <w:pPr>
        <w:widowControl w:val="0"/>
        <w:autoSpaceDE w:val="0"/>
        <w:autoSpaceDN w:val="0"/>
        <w:spacing w:line="240" w:lineRule="auto"/>
        <w:ind w:firstLine="0"/>
        <w:rPr>
          <w:b/>
          <w:bCs/>
          <w:sz w:val="20"/>
          <w:szCs w:val="48"/>
        </w:rPr>
      </w:pPr>
    </w:p>
    <w:p w14:paraId="22D19BFA" w14:textId="77777777" w:rsidR="004B4369" w:rsidRPr="004B4369" w:rsidRDefault="004B4369" w:rsidP="00E53C6E">
      <w:pPr>
        <w:widowControl w:val="0"/>
        <w:autoSpaceDE w:val="0"/>
        <w:autoSpaceDN w:val="0"/>
        <w:spacing w:line="240" w:lineRule="auto"/>
        <w:ind w:firstLine="0"/>
        <w:rPr>
          <w:b/>
          <w:bCs/>
          <w:sz w:val="20"/>
          <w:szCs w:val="48"/>
        </w:rPr>
      </w:pPr>
    </w:p>
    <w:p w14:paraId="5E59868F" w14:textId="77777777" w:rsidR="004B4369" w:rsidRPr="004B4369" w:rsidRDefault="004B4369" w:rsidP="00E53C6E">
      <w:pPr>
        <w:widowControl w:val="0"/>
        <w:autoSpaceDE w:val="0"/>
        <w:autoSpaceDN w:val="0"/>
        <w:spacing w:line="240" w:lineRule="auto"/>
        <w:ind w:firstLine="0"/>
        <w:rPr>
          <w:b/>
          <w:bCs/>
          <w:sz w:val="20"/>
          <w:szCs w:val="48"/>
        </w:rPr>
      </w:pPr>
    </w:p>
    <w:p w14:paraId="2B8BF364" w14:textId="77777777" w:rsidR="004B4369" w:rsidRPr="004B4369" w:rsidRDefault="004B4369" w:rsidP="00E53C6E">
      <w:pPr>
        <w:widowControl w:val="0"/>
        <w:autoSpaceDE w:val="0"/>
        <w:autoSpaceDN w:val="0"/>
        <w:spacing w:line="240" w:lineRule="auto"/>
        <w:ind w:firstLine="0"/>
        <w:rPr>
          <w:b/>
          <w:bCs/>
          <w:sz w:val="20"/>
          <w:szCs w:val="48"/>
        </w:rPr>
      </w:pPr>
    </w:p>
    <w:p w14:paraId="33051C32" w14:textId="77777777" w:rsidR="004B4369" w:rsidRPr="004B4369" w:rsidRDefault="004B4369" w:rsidP="00E53C6E">
      <w:pPr>
        <w:widowControl w:val="0"/>
        <w:autoSpaceDE w:val="0"/>
        <w:autoSpaceDN w:val="0"/>
        <w:spacing w:line="240" w:lineRule="auto"/>
        <w:ind w:firstLine="0"/>
        <w:rPr>
          <w:b/>
          <w:bCs/>
          <w:sz w:val="20"/>
          <w:szCs w:val="48"/>
        </w:rPr>
      </w:pPr>
    </w:p>
    <w:p w14:paraId="66176DF9" w14:textId="77777777" w:rsidR="004B4369" w:rsidRPr="004B4369" w:rsidRDefault="004B4369" w:rsidP="00E53C6E">
      <w:pPr>
        <w:widowControl w:val="0"/>
        <w:autoSpaceDE w:val="0"/>
        <w:autoSpaceDN w:val="0"/>
        <w:spacing w:line="240" w:lineRule="auto"/>
        <w:ind w:firstLine="0"/>
        <w:rPr>
          <w:b/>
          <w:bCs/>
          <w:sz w:val="20"/>
          <w:szCs w:val="48"/>
        </w:rPr>
      </w:pPr>
    </w:p>
    <w:p w14:paraId="2BE2D20F" w14:textId="77777777" w:rsidR="004B4369" w:rsidRPr="004B4369" w:rsidRDefault="004B4369" w:rsidP="00E53C6E">
      <w:pPr>
        <w:widowControl w:val="0"/>
        <w:autoSpaceDE w:val="0"/>
        <w:autoSpaceDN w:val="0"/>
        <w:spacing w:line="240" w:lineRule="auto"/>
        <w:ind w:firstLine="0"/>
        <w:rPr>
          <w:b/>
          <w:bCs/>
          <w:sz w:val="20"/>
          <w:szCs w:val="48"/>
        </w:rPr>
      </w:pPr>
    </w:p>
    <w:p w14:paraId="37A152CE" w14:textId="77777777" w:rsidR="004B4369" w:rsidRPr="004B4369" w:rsidRDefault="004B4369" w:rsidP="00E53C6E">
      <w:pPr>
        <w:widowControl w:val="0"/>
        <w:autoSpaceDE w:val="0"/>
        <w:autoSpaceDN w:val="0"/>
        <w:spacing w:line="240" w:lineRule="auto"/>
        <w:ind w:firstLine="0"/>
        <w:rPr>
          <w:b/>
          <w:bCs/>
          <w:sz w:val="20"/>
          <w:szCs w:val="48"/>
        </w:rPr>
      </w:pPr>
    </w:p>
    <w:p w14:paraId="42F27C02" w14:textId="77777777" w:rsidR="004B4369" w:rsidRPr="004B4369" w:rsidRDefault="004B4369" w:rsidP="00E53C6E">
      <w:pPr>
        <w:widowControl w:val="0"/>
        <w:autoSpaceDE w:val="0"/>
        <w:autoSpaceDN w:val="0"/>
        <w:spacing w:line="240" w:lineRule="auto"/>
        <w:ind w:firstLine="0"/>
        <w:rPr>
          <w:b/>
          <w:bCs/>
          <w:sz w:val="20"/>
          <w:szCs w:val="48"/>
        </w:rPr>
      </w:pPr>
    </w:p>
    <w:p w14:paraId="6B8C2407" w14:textId="77777777" w:rsidR="004B4369" w:rsidRPr="004B4369" w:rsidRDefault="004B4369" w:rsidP="00E53C6E">
      <w:pPr>
        <w:widowControl w:val="0"/>
        <w:autoSpaceDE w:val="0"/>
        <w:autoSpaceDN w:val="0"/>
        <w:spacing w:line="240" w:lineRule="auto"/>
        <w:ind w:firstLine="0"/>
        <w:rPr>
          <w:b/>
          <w:bCs/>
          <w:sz w:val="20"/>
          <w:szCs w:val="48"/>
        </w:rPr>
      </w:pPr>
    </w:p>
    <w:p w14:paraId="7A4F0F6F" w14:textId="77777777" w:rsidR="004B4369" w:rsidRPr="004B4369" w:rsidRDefault="004B4369" w:rsidP="00E53C6E">
      <w:pPr>
        <w:widowControl w:val="0"/>
        <w:autoSpaceDE w:val="0"/>
        <w:autoSpaceDN w:val="0"/>
        <w:spacing w:line="240" w:lineRule="auto"/>
        <w:ind w:firstLine="0"/>
        <w:rPr>
          <w:b/>
          <w:bCs/>
          <w:sz w:val="20"/>
          <w:szCs w:val="48"/>
        </w:rPr>
      </w:pPr>
    </w:p>
    <w:p w14:paraId="46100EEF" w14:textId="77777777" w:rsidR="004B4369" w:rsidRPr="004B4369" w:rsidRDefault="004B4369" w:rsidP="00E53C6E">
      <w:pPr>
        <w:widowControl w:val="0"/>
        <w:autoSpaceDE w:val="0"/>
        <w:autoSpaceDN w:val="0"/>
        <w:spacing w:line="240" w:lineRule="auto"/>
        <w:ind w:firstLine="0"/>
        <w:rPr>
          <w:b/>
          <w:bCs/>
          <w:sz w:val="20"/>
          <w:szCs w:val="48"/>
        </w:rPr>
      </w:pPr>
    </w:p>
    <w:p w14:paraId="7119B92B" w14:textId="77777777" w:rsidR="004B4369" w:rsidRPr="004B4369" w:rsidRDefault="004B4369" w:rsidP="00E53C6E">
      <w:pPr>
        <w:widowControl w:val="0"/>
        <w:autoSpaceDE w:val="0"/>
        <w:autoSpaceDN w:val="0"/>
        <w:spacing w:line="240" w:lineRule="auto"/>
        <w:ind w:firstLine="0"/>
        <w:rPr>
          <w:b/>
          <w:bCs/>
          <w:sz w:val="20"/>
          <w:szCs w:val="48"/>
        </w:rPr>
      </w:pPr>
    </w:p>
    <w:p w14:paraId="02E1985E" w14:textId="7B04591B" w:rsidR="004B4369" w:rsidRPr="004B4369" w:rsidRDefault="007E35CF" w:rsidP="00E53C6E">
      <w:pPr>
        <w:widowControl w:val="0"/>
        <w:autoSpaceDE w:val="0"/>
        <w:autoSpaceDN w:val="0"/>
        <w:spacing w:line="240" w:lineRule="auto"/>
        <w:ind w:firstLine="0"/>
        <w:rPr>
          <w:b/>
          <w:bCs/>
          <w:sz w:val="20"/>
          <w:szCs w:val="48"/>
        </w:rPr>
      </w:pPr>
      <w:r w:rsidRPr="004B4369">
        <w:rPr>
          <w:b/>
          <w:bCs/>
          <w:noProof/>
          <w:sz w:val="20"/>
          <w:szCs w:val="48"/>
        </w:rPr>
        <mc:AlternateContent>
          <mc:Choice Requires="wpg">
            <w:drawing>
              <wp:anchor distT="0" distB="0" distL="114300" distR="114300" simplePos="0" relativeHeight="251837440" behindDoc="0" locked="0" layoutInCell="1" allowOverlap="1" wp14:anchorId="7C840AC3" wp14:editId="7DE9AD90">
                <wp:simplePos x="0" y="0"/>
                <wp:positionH relativeFrom="column">
                  <wp:posOffset>2905760</wp:posOffset>
                </wp:positionH>
                <wp:positionV relativeFrom="paragraph">
                  <wp:posOffset>128905</wp:posOffset>
                </wp:positionV>
                <wp:extent cx="1442333" cy="555371"/>
                <wp:effectExtent l="0" t="0" r="24765" b="16510"/>
                <wp:wrapNone/>
                <wp:docPr id="323" name="Group 323"/>
                <wp:cNvGraphicFramePr/>
                <a:graphic xmlns:a="http://schemas.openxmlformats.org/drawingml/2006/main">
                  <a:graphicData uri="http://schemas.microsoft.com/office/word/2010/wordprocessingGroup">
                    <wpg:wgp>
                      <wpg:cNvGrpSpPr/>
                      <wpg:grpSpPr>
                        <a:xfrm>
                          <a:off x="0" y="0"/>
                          <a:ext cx="1442333" cy="555371"/>
                          <a:chOff x="0" y="0"/>
                          <a:chExt cx="1116353" cy="555371"/>
                        </a:xfrm>
                      </wpg:grpSpPr>
                      <wps:wsp>
                        <wps:cNvPr id="324" name="Freeform 23"/>
                        <wps:cNvSpPr>
                          <a:spLocks/>
                        </wps:cNvSpPr>
                        <wps:spPr bwMode="auto">
                          <a:xfrm>
                            <a:off x="0" y="0"/>
                            <a:ext cx="1116353" cy="555371"/>
                          </a:xfrm>
                          <a:custGeom>
                            <a:avLst/>
                            <a:gdLst>
                              <a:gd name="T0" fmla="+- 0 5808 5652"/>
                              <a:gd name="T1" fmla="*/ T0 w 2010"/>
                              <a:gd name="T2" fmla="+- 0 14593 14593"/>
                              <a:gd name="T3" fmla="*/ 14593 h 938"/>
                              <a:gd name="T4" fmla="+- 0 5747 5652"/>
                              <a:gd name="T5" fmla="*/ T4 w 2010"/>
                              <a:gd name="T6" fmla="+- 0 14605 14593"/>
                              <a:gd name="T7" fmla="*/ 14605 h 938"/>
                              <a:gd name="T8" fmla="+- 0 5698 5652"/>
                              <a:gd name="T9" fmla="*/ T8 w 2010"/>
                              <a:gd name="T10" fmla="+- 0 14639 14593"/>
                              <a:gd name="T11" fmla="*/ 14639 h 938"/>
                              <a:gd name="T12" fmla="+- 0 5664 5652"/>
                              <a:gd name="T13" fmla="*/ T12 w 2010"/>
                              <a:gd name="T14" fmla="+- 0 14688 14593"/>
                              <a:gd name="T15" fmla="*/ 14688 h 938"/>
                              <a:gd name="T16" fmla="+- 0 5652 5652"/>
                              <a:gd name="T17" fmla="*/ T16 w 2010"/>
                              <a:gd name="T18" fmla="+- 0 14749 14593"/>
                              <a:gd name="T19" fmla="*/ 14749 h 938"/>
                              <a:gd name="T20" fmla="+- 0 5652 5652"/>
                              <a:gd name="T21" fmla="*/ T20 w 2010"/>
                              <a:gd name="T22" fmla="+- 0 15374 14593"/>
                              <a:gd name="T23" fmla="*/ 15374 h 938"/>
                              <a:gd name="T24" fmla="+- 0 5664 5652"/>
                              <a:gd name="T25" fmla="*/ T24 w 2010"/>
                              <a:gd name="T26" fmla="+- 0 15435 14593"/>
                              <a:gd name="T27" fmla="*/ 15435 h 938"/>
                              <a:gd name="T28" fmla="+- 0 5698 5652"/>
                              <a:gd name="T29" fmla="*/ T28 w 2010"/>
                              <a:gd name="T30" fmla="+- 0 15484 14593"/>
                              <a:gd name="T31" fmla="*/ 15484 h 938"/>
                              <a:gd name="T32" fmla="+- 0 5747 5652"/>
                              <a:gd name="T33" fmla="*/ T32 w 2010"/>
                              <a:gd name="T34" fmla="+- 0 15518 14593"/>
                              <a:gd name="T35" fmla="*/ 15518 h 938"/>
                              <a:gd name="T36" fmla="+- 0 5808 5652"/>
                              <a:gd name="T37" fmla="*/ T36 w 2010"/>
                              <a:gd name="T38" fmla="+- 0 15530 14593"/>
                              <a:gd name="T39" fmla="*/ 15530 h 938"/>
                              <a:gd name="T40" fmla="+- 0 7505 5652"/>
                              <a:gd name="T41" fmla="*/ T40 w 2010"/>
                              <a:gd name="T42" fmla="+- 0 15530 14593"/>
                              <a:gd name="T43" fmla="*/ 15530 h 938"/>
                              <a:gd name="T44" fmla="+- 0 7566 5652"/>
                              <a:gd name="T45" fmla="*/ T44 w 2010"/>
                              <a:gd name="T46" fmla="+- 0 15518 14593"/>
                              <a:gd name="T47" fmla="*/ 15518 h 938"/>
                              <a:gd name="T48" fmla="+- 0 7615 5652"/>
                              <a:gd name="T49" fmla="*/ T48 w 2010"/>
                              <a:gd name="T50" fmla="+- 0 15484 14593"/>
                              <a:gd name="T51" fmla="*/ 15484 h 938"/>
                              <a:gd name="T52" fmla="+- 0 7649 5652"/>
                              <a:gd name="T53" fmla="*/ T52 w 2010"/>
                              <a:gd name="T54" fmla="+- 0 15435 14593"/>
                              <a:gd name="T55" fmla="*/ 15435 h 938"/>
                              <a:gd name="T56" fmla="+- 0 7661 5652"/>
                              <a:gd name="T57" fmla="*/ T56 w 2010"/>
                              <a:gd name="T58" fmla="+- 0 15374 14593"/>
                              <a:gd name="T59" fmla="*/ 15374 h 938"/>
                              <a:gd name="T60" fmla="+- 0 7661 5652"/>
                              <a:gd name="T61" fmla="*/ T60 w 2010"/>
                              <a:gd name="T62" fmla="+- 0 14749 14593"/>
                              <a:gd name="T63" fmla="*/ 14749 h 938"/>
                              <a:gd name="T64" fmla="+- 0 7649 5652"/>
                              <a:gd name="T65" fmla="*/ T64 w 2010"/>
                              <a:gd name="T66" fmla="+- 0 14688 14593"/>
                              <a:gd name="T67" fmla="*/ 14688 h 938"/>
                              <a:gd name="T68" fmla="+- 0 7615 5652"/>
                              <a:gd name="T69" fmla="*/ T68 w 2010"/>
                              <a:gd name="T70" fmla="+- 0 14639 14593"/>
                              <a:gd name="T71" fmla="*/ 14639 h 938"/>
                              <a:gd name="T72" fmla="+- 0 7566 5652"/>
                              <a:gd name="T73" fmla="*/ T72 w 2010"/>
                              <a:gd name="T74" fmla="+- 0 14605 14593"/>
                              <a:gd name="T75" fmla="*/ 14605 h 938"/>
                              <a:gd name="T76" fmla="+- 0 7505 5652"/>
                              <a:gd name="T77" fmla="*/ T76 w 2010"/>
                              <a:gd name="T78" fmla="+- 0 14593 14593"/>
                              <a:gd name="T79" fmla="*/ 14593 h 938"/>
                              <a:gd name="T80" fmla="+- 0 5808 5652"/>
                              <a:gd name="T81" fmla="*/ T80 w 2010"/>
                              <a:gd name="T82" fmla="+- 0 14593 14593"/>
                              <a:gd name="T83" fmla="*/ 14593 h 9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10" h="938">
                                <a:moveTo>
                                  <a:pt x="156" y="0"/>
                                </a:moveTo>
                                <a:lnTo>
                                  <a:pt x="95" y="12"/>
                                </a:lnTo>
                                <a:lnTo>
                                  <a:pt x="46" y="46"/>
                                </a:lnTo>
                                <a:lnTo>
                                  <a:pt x="12" y="95"/>
                                </a:lnTo>
                                <a:lnTo>
                                  <a:pt x="0" y="156"/>
                                </a:lnTo>
                                <a:lnTo>
                                  <a:pt x="0" y="781"/>
                                </a:lnTo>
                                <a:lnTo>
                                  <a:pt x="12" y="842"/>
                                </a:lnTo>
                                <a:lnTo>
                                  <a:pt x="46" y="891"/>
                                </a:lnTo>
                                <a:lnTo>
                                  <a:pt x="95" y="925"/>
                                </a:lnTo>
                                <a:lnTo>
                                  <a:pt x="156" y="937"/>
                                </a:lnTo>
                                <a:lnTo>
                                  <a:pt x="1853" y="937"/>
                                </a:lnTo>
                                <a:lnTo>
                                  <a:pt x="1914" y="925"/>
                                </a:lnTo>
                                <a:lnTo>
                                  <a:pt x="1963" y="891"/>
                                </a:lnTo>
                                <a:lnTo>
                                  <a:pt x="1997" y="842"/>
                                </a:lnTo>
                                <a:lnTo>
                                  <a:pt x="2009" y="781"/>
                                </a:lnTo>
                                <a:lnTo>
                                  <a:pt x="2009" y="156"/>
                                </a:lnTo>
                                <a:lnTo>
                                  <a:pt x="1997" y="95"/>
                                </a:lnTo>
                                <a:lnTo>
                                  <a:pt x="1963" y="46"/>
                                </a:lnTo>
                                <a:lnTo>
                                  <a:pt x="1914" y="12"/>
                                </a:lnTo>
                                <a:lnTo>
                                  <a:pt x="1853" y="0"/>
                                </a:lnTo>
                                <a:lnTo>
                                  <a:pt x="156" y="0"/>
                                </a:lnTo>
                                <a:close/>
                              </a:path>
                            </a:pathLst>
                          </a:custGeom>
                          <a:noFill/>
                          <a:ln w="16281">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5" name="Text Box 325"/>
                        <wps:cNvSpPr txBox="1"/>
                        <wps:spPr>
                          <a:xfrm>
                            <a:off x="79511" y="22409"/>
                            <a:ext cx="985964" cy="493664"/>
                          </a:xfrm>
                          <a:prstGeom prst="rect">
                            <a:avLst/>
                          </a:prstGeom>
                          <a:noFill/>
                          <a:ln w="6350">
                            <a:noFill/>
                          </a:ln>
                          <a:effectLst/>
                        </wps:spPr>
                        <wps:txbx>
                          <w:txbxContent>
                            <w:p w14:paraId="633DBF08" w14:textId="77777777" w:rsidR="001528B7" w:rsidRPr="00204243" w:rsidRDefault="001528B7" w:rsidP="004B4369">
                              <w:pPr>
                                <w:spacing w:line="240" w:lineRule="auto"/>
                                <w:ind w:firstLine="0"/>
                                <w:jc w:val="center"/>
                                <w:rPr>
                                  <w:szCs w:val="24"/>
                                </w:rPr>
                              </w:pPr>
                              <w:r>
                                <w:rPr>
                                  <w:rFonts w:ascii="Comic Sans MS" w:hAnsi="Comic Sans MS"/>
                                  <w:b/>
                                  <w:szCs w:val="24"/>
                                </w:rPr>
                                <w:t xml:space="preserve">AI/AN </w:t>
                              </w:r>
                              <w:r w:rsidRPr="00204243">
                                <w:rPr>
                                  <w:rFonts w:ascii="Comic Sans MS" w:hAnsi="Comic Sans MS"/>
                                  <w:b/>
                                  <w:szCs w:val="24"/>
                                </w:rPr>
                                <w:t>FACES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Group 323" o:spid="_x0000_s1043" style="position:absolute;margin-left:228.8pt;margin-top:10.15pt;width:113.55pt;height:43.75pt;z-index:251837440;mso-width-relative:margin" coordsize="11163,55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">
                <v:shape id="Freeform 23" o:spid="_x0000_s1044" style="position:absolute;width:11163;height:5553;visibility:visible;mso-wrap-style:square;v-text-anchor:top" coordsize="2010,9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FX8YA&#10;AADcAAAADwAAAGRycy9kb3ducmV2LnhtbESPzW7CMBCE70i8g7VIvYEDrRANGISQaOnfAdoHWOIl&#10;Thuvo9gkoU9fV0LiOJqZbzSLVWdL0VDtC8cKxqMEBHHmdMG5gq/P7XAGwgdkjaVjUnAhD6tlv7fA&#10;VLuW99QcQi4ihH2KCkwIVSqlzwxZ9CNXEUfv5GqLIco6l7rGNsJtKSdJMpUWC44LBivaGMp+Dmer&#10;oPl9ejOv++6jfT+GzbP+Lh6rl4tSd4NuPQcRqAu38LW90wruJw/wfyYeAbn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i+FX8YAAADcAAAADwAAAAAAAAAAAAAAAACYAgAAZHJz&#10;L2Rvd25yZXYueG1sUEsFBgAAAAAEAAQA9QAAAIsDAAAAAA==&#10;" path="m156,l95,12,46,46,12,95,,156,,781r12,61l46,891r49,34l156,937r1697,l1914,925r49,-34l1997,842r12,-61l2009,156,1997,95,1963,46,1914,12,1853,,156,xe" filled="f" strokecolor="red" strokeweight=".45225mm">
                  <v:path arrowok="t" o:connecttype="custom" o:connectlocs="86642,8640223;52763,8647328;25548,8667458;6665,8696470;0,8732587;0,9102637;6665,9138754;25548,9167766;52763,9187897;86642,9195002;1029155,9195002;1063035,9187897;1090249,9167766;1109133,9138754;1115798,9102637;1115798,8732587;1109133,8696470;1090249,8667458;1063035,8647328;1029155,8640223;86642,8640223" o:connectangles="0,0,0,0,0,0,0,0,0,0,0,0,0,0,0,0,0,0,0,0,0"/>
                </v:shape>
                <v:shape id="Text Box 325" o:spid="_x0000_s1045" type="#_x0000_t202" style="position:absolute;left:795;top:224;width:9859;height:49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KbGscA&#10;AADcAAAADwAAAGRycy9kb3ducmV2LnhtbESPQWvCQBSE7wX/w/IK3uqmEYukriEEQkXsQevF2zP7&#10;TEKzb2N2G2N/fbdQ6HGYmW+YVTqaVgzUu8aygudZBIK4tLrhSsHxo3hagnAeWWNrmRTcyUG6njys&#10;MNH2xnsaDr4SAcIuQQW1910ipStrMuhmtiMO3sX2Bn2QfSV1j7cAN62Mo+hFGmw4LNTYUV5T+Xn4&#10;Mgq2efGO+3Nslt9t/ra7ZN31eFooNX0cs1cQnkb/H/5rb7SCebyA3zPhCM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SmxrHAAAA3AAAAA8AAAAAAAAAAAAAAAAAmAIAAGRy&#10;cy9kb3ducmV2LnhtbFBLBQYAAAAABAAEAPUAAACMAwAAAAA=&#10;" filled="f" stroked="f" strokeweight=".5pt">
                  <v:textbox>
                    <w:txbxContent>
                      <w:p w14:paraId="633DBF08" w14:textId="77777777" w:rsidR="001528B7" w:rsidRPr="00204243" w:rsidRDefault="001528B7" w:rsidP="004B4369">
                        <w:pPr>
                          <w:spacing w:line="240" w:lineRule="auto"/>
                          <w:ind w:firstLine="0"/>
                          <w:jc w:val="center"/>
                          <w:rPr>
                            <w:szCs w:val="24"/>
                          </w:rPr>
                        </w:pPr>
                        <w:r>
                          <w:rPr>
                            <w:rFonts w:ascii="Comic Sans MS" w:hAnsi="Comic Sans MS"/>
                            <w:b/>
                            <w:szCs w:val="24"/>
                          </w:rPr>
                          <w:t xml:space="preserve">AI/AN </w:t>
                        </w:r>
                        <w:r w:rsidRPr="00204243">
                          <w:rPr>
                            <w:rFonts w:ascii="Comic Sans MS" w:hAnsi="Comic Sans MS"/>
                            <w:b/>
                            <w:szCs w:val="24"/>
                          </w:rPr>
                          <w:t>FACES 2019</w:t>
                        </w:r>
                      </w:p>
                    </w:txbxContent>
                  </v:textbox>
                </v:shape>
              </v:group>
            </w:pict>
          </mc:Fallback>
        </mc:AlternateContent>
      </w:r>
    </w:p>
    <w:p w14:paraId="239EF770" w14:textId="5E8A4EF8" w:rsidR="004B4369" w:rsidRPr="004B4369" w:rsidRDefault="004B4369" w:rsidP="00E53C6E">
      <w:pPr>
        <w:widowControl w:val="0"/>
        <w:autoSpaceDE w:val="0"/>
        <w:autoSpaceDN w:val="0"/>
        <w:spacing w:line="240" w:lineRule="auto"/>
        <w:ind w:firstLine="0"/>
        <w:rPr>
          <w:b/>
          <w:bCs/>
          <w:sz w:val="20"/>
          <w:szCs w:val="48"/>
        </w:rPr>
      </w:pPr>
    </w:p>
    <w:p w14:paraId="24873A64" w14:textId="3389009D" w:rsidR="004B4369" w:rsidRPr="004B4369" w:rsidRDefault="004B4369" w:rsidP="00E53C6E">
      <w:pPr>
        <w:widowControl w:val="0"/>
        <w:autoSpaceDE w:val="0"/>
        <w:autoSpaceDN w:val="0"/>
        <w:spacing w:line="240" w:lineRule="auto"/>
        <w:ind w:firstLine="0"/>
        <w:rPr>
          <w:b/>
          <w:bCs/>
          <w:sz w:val="20"/>
          <w:szCs w:val="48"/>
        </w:rPr>
      </w:pPr>
    </w:p>
    <w:p w14:paraId="72D7C95E" w14:textId="3FD99C03" w:rsidR="004B4369" w:rsidRPr="004B4369" w:rsidRDefault="004B4369" w:rsidP="00E53C6E">
      <w:pPr>
        <w:widowControl w:val="0"/>
        <w:autoSpaceDE w:val="0"/>
        <w:autoSpaceDN w:val="0"/>
        <w:spacing w:line="240" w:lineRule="auto"/>
        <w:ind w:firstLine="0"/>
        <w:rPr>
          <w:b/>
          <w:bCs/>
          <w:sz w:val="20"/>
          <w:szCs w:val="48"/>
        </w:rPr>
      </w:pPr>
    </w:p>
    <w:p w14:paraId="2DEECC30" w14:textId="77777777" w:rsidR="004B4369" w:rsidRPr="004B4369" w:rsidRDefault="004B4369" w:rsidP="00E53C6E">
      <w:pPr>
        <w:widowControl w:val="0"/>
        <w:autoSpaceDE w:val="0"/>
        <w:autoSpaceDN w:val="0"/>
        <w:spacing w:line="240" w:lineRule="auto"/>
        <w:ind w:firstLine="0"/>
        <w:rPr>
          <w:b/>
          <w:bCs/>
          <w:sz w:val="20"/>
          <w:szCs w:val="48"/>
        </w:rPr>
      </w:pPr>
    </w:p>
    <w:p w14:paraId="3D1C1E36" w14:textId="4355D4C2" w:rsidR="004B4369" w:rsidRPr="00797CEF" w:rsidRDefault="004B4369" w:rsidP="00E53C6E">
      <w:pPr>
        <w:widowControl w:val="0"/>
        <w:autoSpaceDE w:val="0"/>
        <w:autoSpaceDN w:val="0"/>
        <w:spacing w:before="133" w:line="516" w:lineRule="exact"/>
        <w:ind w:left="720" w:right="954" w:firstLine="0"/>
        <w:jc w:val="center"/>
        <w:rPr>
          <w:rFonts w:ascii="Arial" w:hAnsi="Arial" w:cs="Arial"/>
          <w:b/>
          <w:bCs/>
          <w:sz w:val="40"/>
          <w:szCs w:val="40"/>
        </w:rPr>
      </w:pPr>
      <w:r w:rsidRPr="00797CEF">
        <w:rPr>
          <w:rFonts w:ascii="Arial" w:hAnsi="Arial" w:cs="Arial"/>
          <w:b/>
          <w:bCs/>
          <w:sz w:val="40"/>
          <w:szCs w:val="40"/>
        </w:rPr>
        <w:t xml:space="preserve">A team from Mathematica Policy Research, a respected independent organization, </w:t>
      </w:r>
    </w:p>
    <w:p w14:paraId="7ABFD01C" w14:textId="77777777" w:rsidR="004B4369" w:rsidRPr="00797CEF" w:rsidRDefault="004B4369" w:rsidP="00E53C6E">
      <w:pPr>
        <w:widowControl w:val="0"/>
        <w:autoSpaceDE w:val="0"/>
        <w:autoSpaceDN w:val="0"/>
        <w:spacing w:line="516" w:lineRule="exact"/>
        <w:ind w:left="720" w:right="954" w:firstLine="0"/>
        <w:jc w:val="center"/>
        <w:rPr>
          <w:rFonts w:ascii="Arial" w:hAnsi="Arial" w:cs="Arial"/>
          <w:b/>
          <w:bCs/>
          <w:sz w:val="40"/>
          <w:szCs w:val="40"/>
        </w:rPr>
      </w:pPr>
      <w:r w:rsidRPr="00797CEF">
        <w:rPr>
          <w:rFonts w:ascii="Arial" w:hAnsi="Arial" w:cs="Arial"/>
          <w:b/>
          <w:bCs/>
          <w:sz w:val="40"/>
          <w:szCs w:val="40"/>
        </w:rPr>
        <w:t xml:space="preserve">will be at our center to conduct </w:t>
      </w:r>
    </w:p>
    <w:p w14:paraId="2B9FC1DA" w14:textId="77777777" w:rsidR="004B4369" w:rsidRPr="00797CEF" w:rsidRDefault="004B4369" w:rsidP="00E53C6E">
      <w:pPr>
        <w:widowControl w:val="0"/>
        <w:autoSpaceDE w:val="0"/>
        <w:autoSpaceDN w:val="0"/>
        <w:spacing w:line="516" w:lineRule="exact"/>
        <w:ind w:left="720" w:right="954" w:firstLine="0"/>
        <w:jc w:val="center"/>
        <w:rPr>
          <w:rFonts w:ascii="Arial" w:hAnsi="Arial" w:cs="Arial"/>
          <w:b/>
          <w:bCs/>
          <w:sz w:val="40"/>
          <w:szCs w:val="40"/>
        </w:rPr>
      </w:pPr>
      <w:r w:rsidRPr="00797CEF">
        <w:rPr>
          <w:rFonts w:ascii="Arial" w:hAnsi="Arial" w:cs="Arial"/>
          <w:b/>
          <w:bCs/>
          <w:sz w:val="40"/>
          <w:szCs w:val="40"/>
        </w:rPr>
        <w:t>AI/AN FACES 2019.</w:t>
      </w:r>
    </w:p>
    <w:p w14:paraId="2ADC8F74" w14:textId="77777777" w:rsidR="004B4369" w:rsidRPr="00797CEF" w:rsidRDefault="004B4369" w:rsidP="00E53C6E">
      <w:pPr>
        <w:widowControl w:val="0"/>
        <w:autoSpaceDE w:val="0"/>
        <w:autoSpaceDN w:val="0"/>
        <w:spacing w:before="120" w:line="208" w:lineRule="auto"/>
        <w:ind w:left="720" w:right="950" w:firstLine="0"/>
        <w:jc w:val="center"/>
        <w:rPr>
          <w:rFonts w:ascii="Arial" w:hAnsi="Arial" w:cs="Arial"/>
          <w:b/>
          <w:bCs/>
          <w:sz w:val="40"/>
          <w:szCs w:val="40"/>
        </w:rPr>
      </w:pPr>
      <w:r w:rsidRPr="00797CEF">
        <w:rPr>
          <w:rFonts w:ascii="Arial" w:hAnsi="Arial" w:cs="Arial"/>
          <w:b/>
          <w:bCs/>
          <w:w w:val="105"/>
          <w:sz w:val="40"/>
          <w:szCs w:val="40"/>
        </w:rPr>
        <w:t>PLEASE</w:t>
      </w:r>
      <w:r w:rsidRPr="00797CEF">
        <w:rPr>
          <w:rFonts w:ascii="Arial" w:hAnsi="Arial" w:cs="Arial"/>
          <w:b/>
          <w:bCs/>
          <w:spacing w:val="-40"/>
          <w:w w:val="105"/>
          <w:sz w:val="40"/>
          <w:szCs w:val="40"/>
        </w:rPr>
        <w:t xml:space="preserve"> </w:t>
      </w:r>
      <w:r w:rsidRPr="00797CEF">
        <w:rPr>
          <w:rFonts w:ascii="Arial" w:hAnsi="Arial" w:cs="Arial"/>
          <w:b/>
          <w:bCs/>
          <w:w w:val="105"/>
          <w:sz w:val="40"/>
          <w:szCs w:val="40"/>
        </w:rPr>
        <w:t>BE</w:t>
      </w:r>
      <w:r w:rsidRPr="00797CEF">
        <w:rPr>
          <w:rFonts w:ascii="Arial" w:hAnsi="Arial" w:cs="Arial"/>
          <w:b/>
          <w:bCs/>
          <w:spacing w:val="-40"/>
          <w:w w:val="105"/>
          <w:sz w:val="40"/>
          <w:szCs w:val="40"/>
        </w:rPr>
        <w:t xml:space="preserve"> </w:t>
      </w:r>
      <w:r w:rsidRPr="00797CEF">
        <w:rPr>
          <w:rFonts w:ascii="Arial" w:hAnsi="Arial" w:cs="Arial"/>
          <w:b/>
          <w:bCs/>
          <w:w w:val="105"/>
          <w:sz w:val="40"/>
          <w:szCs w:val="40"/>
        </w:rPr>
        <w:t>SURE</w:t>
      </w:r>
      <w:r w:rsidRPr="00797CEF">
        <w:rPr>
          <w:rFonts w:ascii="Arial" w:hAnsi="Arial" w:cs="Arial"/>
          <w:b/>
          <w:bCs/>
          <w:spacing w:val="-47"/>
          <w:w w:val="105"/>
          <w:sz w:val="40"/>
          <w:szCs w:val="40"/>
        </w:rPr>
        <w:t xml:space="preserve"> </w:t>
      </w:r>
      <w:r w:rsidRPr="00797CEF">
        <w:rPr>
          <w:rFonts w:ascii="Arial" w:hAnsi="Arial" w:cs="Arial"/>
          <w:b/>
          <w:bCs/>
          <w:spacing w:val="-3"/>
          <w:w w:val="105"/>
          <w:sz w:val="40"/>
          <w:szCs w:val="40"/>
        </w:rPr>
        <w:t>YOUR</w:t>
      </w:r>
      <w:r w:rsidRPr="00797CEF">
        <w:rPr>
          <w:rFonts w:ascii="Arial" w:hAnsi="Arial" w:cs="Arial"/>
          <w:b/>
          <w:bCs/>
          <w:spacing w:val="-40"/>
          <w:w w:val="105"/>
          <w:sz w:val="40"/>
          <w:szCs w:val="40"/>
        </w:rPr>
        <w:t xml:space="preserve"> </w:t>
      </w:r>
      <w:r w:rsidRPr="00797CEF">
        <w:rPr>
          <w:rFonts w:ascii="Arial" w:hAnsi="Arial" w:cs="Arial"/>
          <w:b/>
          <w:bCs/>
          <w:w w:val="105"/>
          <w:sz w:val="40"/>
          <w:szCs w:val="40"/>
        </w:rPr>
        <w:t>CHILD</w:t>
      </w:r>
      <w:r w:rsidRPr="00797CEF">
        <w:rPr>
          <w:rFonts w:ascii="Arial" w:hAnsi="Arial" w:cs="Arial"/>
          <w:b/>
          <w:bCs/>
          <w:spacing w:val="-40"/>
          <w:w w:val="105"/>
          <w:sz w:val="40"/>
          <w:szCs w:val="40"/>
        </w:rPr>
        <w:t xml:space="preserve"> </w:t>
      </w:r>
      <w:r w:rsidRPr="00797CEF">
        <w:rPr>
          <w:rFonts w:ascii="Arial" w:hAnsi="Arial" w:cs="Arial"/>
          <w:b/>
          <w:bCs/>
          <w:spacing w:val="-5"/>
          <w:w w:val="105"/>
          <w:sz w:val="40"/>
          <w:szCs w:val="40"/>
        </w:rPr>
        <w:t xml:space="preserve">ATTENDS </w:t>
      </w:r>
      <w:r w:rsidRPr="00797CEF">
        <w:rPr>
          <w:rFonts w:ascii="Arial" w:hAnsi="Arial" w:cs="Arial"/>
          <w:b/>
          <w:bCs/>
          <w:w w:val="105"/>
          <w:sz w:val="40"/>
          <w:szCs w:val="40"/>
        </w:rPr>
        <w:t xml:space="preserve">HEAD </w:t>
      </w:r>
      <w:r w:rsidRPr="00797CEF">
        <w:rPr>
          <w:rFonts w:ascii="Arial" w:hAnsi="Arial" w:cs="Arial"/>
          <w:b/>
          <w:bCs/>
          <w:spacing w:val="-13"/>
          <w:w w:val="105"/>
          <w:sz w:val="40"/>
          <w:szCs w:val="40"/>
        </w:rPr>
        <w:t xml:space="preserve">START </w:t>
      </w:r>
      <w:r w:rsidRPr="00797CEF">
        <w:rPr>
          <w:rFonts w:ascii="Arial" w:hAnsi="Arial" w:cs="Arial"/>
          <w:b/>
          <w:bCs/>
          <w:spacing w:val="-4"/>
          <w:w w:val="105"/>
          <w:sz w:val="40"/>
          <w:szCs w:val="40"/>
        </w:rPr>
        <w:t>NEXT</w:t>
      </w:r>
      <w:r w:rsidRPr="00797CEF">
        <w:rPr>
          <w:rFonts w:ascii="Arial" w:hAnsi="Arial" w:cs="Arial"/>
          <w:b/>
          <w:bCs/>
          <w:spacing w:val="-82"/>
          <w:w w:val="105"/>
          <w:sz w:val="40"/>
          <w:szCs w:val="40"/>
        </w:rPr>
        <w:t xml:space="preserve"> </w:t>
      </w:r>
      <w:r w:rsidRPr="00797CEF">
        <w:rPr>
          <w:rFonts w:ascii="Arial" w:hAnsi="Arial" w:cs="Arial"/>
          <w:b/>
          <w:bCs/>
          <w:spacing w:val="-4"/>
          <w:w w:val="105"/>
          <w:sz w:val="40"/>
          <w:szCs w:val="40"/>
        </w:rPr>
        <w:t>WEEK</w:t>
      </w:r>
    </w:p>
    <w:p w14:paraId="6A782503" w14:textId="77777777" w:rsidR="004B4369" w:rsidRPr="00797CEF" w:rsidRDefault="004B4369" w:rsidP="007624C6">
      <w:pPr>
        <w:widowControl w:val="0"/>
        <w:autoSpaceDE w:val="0"/>
        <w:autoSpaceDN w:val="0"/>
        <w:spacing w:before="120" w:line="493" w:lineRule="exact"/>
        <w:ind w:left="720" w:right="950" w:firstLine="0"/>
        <w:jc w:val="center"/>
        <w:rPr>
          <w:rFonts w:ascii="Arial" w:hAnsi="Arial" w:cs="Arial"/>
          <w:b/>
          <w:bCs/>
          <w:sz w:val="40"/>
          <w:szCs w:val="40"/>
        </w:rPr>
      </w:pPr>
      <w:r w:rsidRPr="00797CEF">
        <w:rPr>
          <w:rFonts w:ascii="Arial" w:hAnsi="Arial" w:cs="Arial"/>
          <w:b/>
          <w:bCs/>
          <w:w w:val="105"/>
          <w:sz w:val="40"/>
          <w:szCs w:val="40"/>
        </w:rPr>
        <w:t>FOR THIS</w:t>
      </w:r>
      <w:r w:rsidRPr="00797CEF">
        <w:rPr>
          <w:rFonts w:ascii="Arial" w:hAnsi="Arial" w:cs="Arial"/>
          <w:b/>
          <w:bCs/>
          <w:spacing w:val="-90"/>
          <w:w w:val="105"/>
          <w:sz w:val="40"/>
          <w:szCs w:val="40"/>
        </w:rPr>
        <w:t xml:space="preserve"> </w:t>
      </w:r>
      <w:r w:rsidRPr="00797CEF">
        <w:rPr>
          <w:rFonts w:ascii="Arial" w:hAnsi="Arial" w:cs="Arial"/>
          <w:b/>
          <w:bCs/>
          <w:w w:val="105"/>
          <w:sz w:val="40"/>
          <w:szCs w:val="40"/>
        </w:rPr>
        <w:t>VISIT!</w:t>
      </w:r>
    </w:p>
    <w:p w14:paraId="1E30D60F" w14:textId="77777777" w:rsidR="004B4369" w:rsidRPr="00797CEF" w:rsidRDefault="004B4369" w:rsidP="007624C6">
      <w:pPr>
        <w:widowControl w:val="0"/>
        <w:autoSpaceDE w:val="0"/>
        <w:autoSpaceDN w:val="0"/>
        <w:spacing w:before="120" w:line="240" w:lineRule="auto"/>
        <w:ind w:left="173" w:firstLine="0"/>
        <w:jc w:val="center"/>
        <w:rPr>
          <w:rFonts w:ascii="Arial" w:hAnsi="Arial" w:cs="Arial"/>
          <w:b/>
          <w:bCs/>
          <w:sz w:val="40"/>
          <w:szCs w:val="40"/>
        </w:rPr>
      </w:pPr>
      <w:r w:rsidRPr="00797CEF">
        <w:rPr>
          <w:rFonts w:ascii="Arial" w:hAnsi="Arial" w:cs="Arial"/>
          <w:b/>
          <w:bCs/>
          <w:sz w:val="40"/>
          <w:szCs w:val="40"/>
        </w:rPr>
        <w:t>Thank you for your participation!</w:t>
      </w:r>
    </w:p>
    <w:p w14:paraId="5290BB7D" w14:textId="77777777" w:rsidR="004B4369" w:rsidRPr="007E35CF" w:rsidRDefault="004B4369" w:rsidP="000D2F93">
      <w:pPr>
        <w:widowControl w:val="0"/>
        <w:autoSpaceDE w:val="0"/>
        <w:autoSpaceDN w:val="0"/>
        <w:spacing w:before="120" w:line="306" w:lineRule="exact"/>
        <w:ind w:left="562" w:firstLine="0"/>
        <w:rPr>
          <w:rFonts w:ascii="Arial" w:hAnsi="Arial" w:cs="Arial"/>
          <w:sz w:val="18"/>
          <w:szCs w:val="18"/>
        </w:rPr>
      </w:pPr>
      <w:r w:rsidRPr="007E35CF">
        <w:rPr>
          <w:rFonts w:ascii="Arial" w:hAnsi="Arial" w:cs="Arial"/>
          <w:sz w:val="18"/>
          <w:szCs w:val="18"/>
        </w:rPr>
        <w:t>OMB Number: 0970-0151</w:t>
      </w:r>
    </w:p>
    <w:p w14:paraId="1575938A" w14:textId="77777777" w:rsidR="004B4369" w:rsidRPr="007E35CF" w:rsidRDefault="004B4369" w:rsidP="004B4369">
      <w:pPr>
        <w:widowControl w:val="0"/>
        <w:autoSpaceDE w:val="0"/>
        <w:autoSpaceDN w:val="0"/>
        <w:spacing w:line="306" w:lineRule="exact"/>
        <w:ind w:left="560" w:firstLine="0"/>
        <w:rPr>
          <w:rFonts w:ascii="Arial" w:hAnsi="Arial" w:cs="Arial"/>
          <w:sz w:val="18"/>
          <w:szCs w:val="18"/>
        </w:rPr>
      </w:pPr>
      <w:r w:rsidRPr="007E35CF">
        <w:rPr>
          <w:rFonts w:ascii="Arial" w:hAnsi="Arial" w:cs="Arial"/>
          <w:sz w:val="18"/>
          <w:szCs w:val="18"/>
        </w:rPr>
        <w:t xml:space="preserve">Expires: </w:t>
      </w:r>
      <w:r w:rsidR="000D2F93" w:rsidRPr="007E35CF">
        <w:rPr>
          <w:rFonts w:ascii="Arial" w:hAnsi="Arial" w:cs="Arial"/>
          <w:sz w:val="18"/>
          <w:szCs w:val="18"/>
        </w:rPr>
        <w:t>XX/XX/XXXX</w:t>
      </w:r>
    </w:p>
    <w:p w14:paraId="5AA9C28A" w14:textId="77777777" w:rsidR="00506788" w:rsidRDefault="00506788" w:rsidP="00506788">
      <w:pPr>
        <w:spacing w:line="240" w:lineRule="auto"/>
        <w:sectPr w:rsidR="00506788" w:rsidSect="00506788">
          <w:headerReference w:type="default" r:id="rId85"/>
          <w:footerReference w:type="default" r:id="rId86"/>
          <w:pgSz w:w="12240" w:h="15840"/>
          <w:pgMar w:top="720" w:right="288" w:bottom="288" w:left="288" w:header="288" w:footer="288" w:gutter="0"/>
          <w:paperSrc w:first="7" w:other="7"/>
          <w:cols w:space="720"/>
          <w:docGrid w:linePitch="360"/>
        </w:sectPr>
      </w:pPr>
    </w:p>
    <w:p w14:paraId="3D9904D2" w14:textId="77777777" w:rsidR="004B4369" w:rsidRPr="004B4369" w:rsidRDefault="004B4369" w:rsidP="004B4369">
      <w:pPr>
        <w:widowControl w:val="0"/>
        <w:autoSpaceDE w:val="0"/>
        <w:autoSpaceDN w:val="0"/>
        <w:spacing w:line="240" w:lineRule="auto"/>
        <w:ind w:left="102" w:firstLine="0"/>
        <w:rPr>
          <w:rFonts w:ascii="Palatino Linotype"/>
          <w:sz w:val="20"/>
          <w:szCs w:val="22"/>
        </w:rPr>
      </w:pPr>
      <w:r w:rsidRPr="004B4369">
        <w:rPr>
          <w:noProof/>
          <w:sz w:val="22"/>
          <w:szCs w:val="22"/>
        </w:rPr>
        <mc:AlternateContent>
          <mc:Choice Requires="wpg">
            <w:drawing>
              <wp:anchor distT="0" distB="0" distL="114300" distR="114300" simplePos="0" relativeHeight="251864064" behindDoc="0" locked="0" layoutInCell="1" allowOverlap="1" wp14:anchorId="725F0CF3" wp14:editId="4380ACB4">
                <wp:simplePos x="0" y="0"/>
                <wp:positionH relativeFrom="page">
                  <wp:posOffset>7009083</wp:posOffset>
                </wp:positionH>
                <wp:positionV relativeFrom="page">
                  <wp:posOffset>448462</wp:posOffset>
                </wp:positionV>
                <wp:extent cx="259080" cy="438150"/>
                <wp:effectExtent l="5715" t="0" r="1905" b="9525"/>
                <wp:wrapNone/>
                <wp:docPr id="482" name="Group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11349" y="675"/>
                          <a:chExt cx="408" cy="690"/>
                        </a:xfrm>
                      </wpg:grpSpPr>
                      <wps:wsp>
                        <wps:cNvPr id="483" name="AutoShape 142"/>
                        <wps:cNvSpPr>
                          <a:spLocks/>
                        </wps:cNvSpPr>
                        <wps:spPr bwMode="auto">
                          <a:xfrm>
                            <a:off x="11348" y="676"/>
                            <a:ext cx="408" cy="687"/>
                          </a:xfrm>
                          <a:custGeom>
                            <a:avLst/>
                            <a:gdLst>
                              <a:gd name="T0" fmla="+- 0 11659 11349"/>
                              <a:gd name="T1" fmla="*/ T0 w 408"/>
                              <a:gd name="T2" fmla="+- 0 677 677"/>
                              <a:gd name="T3" fmla="*/ 677 h 687"/>
                              <a:gd name="T4" fmla="+- 0 11619 11349"/>
                              <a:gd name="T5" fmla="*/ T4 w 408"/>
                              <a:gd name="T6" fmla="+- 0 679 677"/>
                              <a:gd name="T7" fmla="*/ 679 h 687"/>
                              <a:gd name="T8" fmla="+- 0 11349 11349"/>
                              <a:gd name="T9" fmla="*/ T8 w 408"/>
                              <a:gd name="T10" fmla="+- 0 683 677"/>
                              <a:gd name="T11" fmla="*/ 683 h 687"/>
                              <a:gd name="T12" fmla="+- 0 11351 11349"/>
                              <a:gd name="T13" fmla="*/ T12 w 408"/>
                              <a:gd name="T14" fmla="+- 0 804 677"/>
                              <a:gd name="T15" fmla="*/ 804 h 687"/>
                              <a:gd name="T16" fmla="+- 0 11351 11349"/>
                              <a:gd name="T17" fmla="*/ T16 w 408"/>
                              <a:gd name="T18" fmla="+- 0 854 677"/>
                              <a:gd name="T19" fmla="*/ 854 h 687"/>
                              <a:gd name="T20" fmla="+- 0 11349 11349"/>
                              <a:gd name="T21" fmla="*/ T20 w 408"/>
                              <a:gd name="T22" fmla="+- 0 935 677"/>
                              <a:gd name="T23" fmla="*/ 935 h 687"/>
                              <a:gd name="T24" fmla="+- 0 11349 11349"/>
                              <a:gd name="T25" fmla="*/ T24 w 408"/>
                              <a:gd name="T26" fmla="+- 0 1016 677"/>
                              <a:gd name="T27" fmla="*/ 1016 h 687"/>
                              <a:gd name="T28" fmla="+- 0 11350 11349"/>
                              <a:gd name="T29" fmla="*/ T28 w 408"/>
                              <a:gd name="T30" fmla="+- 0 1120 677"/>
                              <a:gd name="T31" fmla="*/ 1120 h 687"/>
                              <a:gd name="T32" fmla="+- 0 11349 11349"/>
                              <a:gd name="T33" fmla="*/ T32 w 408"/>
                              <a:gd name="T34" fmla="+- 0 1173 677"/>
                              <a:gd name="T35" fmla="*/ 1173 h 687"/>
                              <a:gd name="T36" fmla="+- 0 11350 11349"/>
                              <a:gd name="T37" fmla="*/ T36 w 408"/>
                              <a:gd name="T38" fmla="+- 0 1257 677"/>
                              <a:gd name="T39" fmla="*/ 1257 h 687"/>
                              <a:gd name="T40" fmla="+- 0 11351 11349"/>
                              <a:gd name="T41" fmla="*/ T40 w 408"/>
                              <a:gd name="T42" fmla="+- 0 1321 677"/>
                              <a:gd name="T43" fmla="*/ 1321 h 687"/>
                              <a:gd name="T44" fmla="+- 0 11366 11349"/>
                              <a:gd name="T45" fmla="*/ T44 w 408"/>
                              <a:gd name="T46" fmla="+- 0 1352 677"/>
                              <a:gd name="T47" fmla="*/ 1352 h 687"/>
                              <a:gd name="T48" fmla="+- 0 11406 11349"/>
                              <a:gd name="T49" fmla="*/ T48 w 408"/>
                              <a:gd name="T50" fmla="+- 0 1357 677"/>
                              <a:gd name="T51" fmla="*/ 1357 h 687"/>
                              <a:gd name="T52" fmla="+- 0 11474 11349"/>
                              <a:gd name="T53" fmla="*/ T52 w 408"/>
                              <a:gd name="T54" fmla="+- 0 1362 677"/>
                              <a:gd name="T55" fmla="*/ 1362 h 687"/>
                              <a:gd name="T56" fmla="+- 0 11529 11349"/>
                              <a:gd name="T57" fmla="*/ T56 w 408"/>
                              <a:gd name="T58" fmla="+- 0 1363 677"/>
                              <a:gd name="T59" fmla="*/ 1363 h 687"/>
                              <a:gd name="T60" fmla="+- 0 11593 11349"/>
                              <a:gd name="T61" fmla="*/ T60 w 408"/>
                              <a:gd name="T62" fmla="+- 0 1362 677"/>
                              <a:gd name="T63" fmla="*/ 1362 h 687"/>
                              <a:gd name="T64" fmla="+- 0 11754 11349"/>
                              <a:gd name="T65" fmla="*/ T64 w 408"/>
                              <a:gd name="T66" fmla="+- 0 1329 677"/>
                              <a:gd name="T67" fmla="*/ 1329 h 687"/>
                              <a:gd name="T68" fmla="+- 0 11756 11349"/>
                              <a:gd name="T69" fmla="*/ T68 w 408"/>
                              <a:gd name="T70" fmla="+- 0 1296 677"/>
                              <a:gd name="T71" fmla="*/ 1296 h 687"/>
                              <a:gd name="T72" fmla="+- 0 11754 11349"/>
                              <a:gd name="T73" fmla="*/ T72 w 408"/>
                              <a:gd name="T74" fmla="+- 0 1257 677"/>
                              <a:gd name="T75" fmla="*/ 1257 h 687"/>
                              <a:gd name="T76" fmla="+- 0 11753 11349"/>
                              <a:gd name="T77" fmla="*/ T76 w 408"/>
                              <a:gd name="T78" fmla="+- 0 1186 677"/>
                              <a:gd name="T79" fmla="*/ 1186 h 687"/>
                              <a:gd name="T80" fmla="+- 0 11752 11349"/>
                              <a:gd name="T81" fmla="*/ T80 w 408"/>
                              <a:gd name="T82" fmla="+- 0 1120 677"/>
                              <a:gd name="T83" fmla="*/ 1120 h 687"/>
                              <a:gd name="T84" fmla="+- 0 11751 11349"/>
                              <a:gd name="T85" fmla="*/ T84 w 408"/>
                              <a:gd name="T86" fmla="+- 0 990 677"/>
                              <a:gd name="T87" fmla="*/ 990 h 687"/>
                              <a:gd name="T88" fmla="+- 0 11649 11349"/>
                              <a:gd name="T89" fmla="*/ T88 w 408"/>
                              <a:gd name="T90" fmla="+- 0 972 677"/>
                              <a:gd name="T91" fmla="*/ 972 h 687"/>
                              <a:gd name="T92" fmla="+- 0 11649 11349"/>
                              <a:gd name="T93" fmla="*/ T92 w 408"/>
                              <a:gd name="T94" fmla="+- 0 969 677"/>
                              <a:gd name="T95" fmla="*/ 969 h 687"/>
                              <a:gd name="T96" fmla="+- 0 11649 11349"/>
                              <a:gd name="T97" fmla="*/ T96 w 408"/>
                              <a:gd name="T98" fmla="+- 0 969 677"/>
                              <a:gd name="T99" fmla="*/ 969 h 687"/>
                              <a:gd name="T100" fmla="+- 0 11751 11349"/>
                              <a:gd name="T101" fmla="*/ T100 w 408"/>
                              <a:gd name="T102" fmla="+- 0 928 677"/>
                              <a:gd name="T103" fmla="*/ 928 h 687"/>
                              <a:gd name="T104" fmla="+- 0 11749 11349"/>
                              <a:gd name="T105" fmla="*/ T104 w 408"/>
                              <a:gd name="T106" fmla="+- 0 854 677"/>
                              <a:gd name="T107" fmla="*/ 854 h 687"/>
                              <a:gd name="T108" fmla="+- 0 11748 11349"/>
                              <a:gd name="T109" fmla="*/ T108 w 408"/>
                              <a:gd name="T110" fmla="+- 0 829 677"/>
                              <a:gd name="T111" fmla="*/ 829 h 687"/>
                              <a:gd name="T112" fmla="+- 0 11745 11349"/>
                              <a:gd name="T113" fmla="*/ T112 w 408"/>
                              <a:gd name="T114" fmla="+- 0 775 677"/>
                              <a:gd name="T115" fmla="*/ 775 h 687"/>
                              <a:gd name="T116" fmla="+- 0 11724 11349"/>
                              <a:gd name="T117" fmla="*/ T116 w 408"/>
                              <a:gd name="T118" fmla="+- 0 679 677"/>
                              <a:gd name="T119" fmla="*/ 679 h 687"/>
                              <a:gd name="T120" fmla="+- 0 11707 11349"/>
                              <a:gd name="T121" fmla="*/ T120 w 408"/>
                              <a:gd name="T122" fmla="+- 0 678 677"/>
                              <a:gd name="T123" fmla="*/ 678 h 687"/>
                              <a:gd name="T124" fmla="+- 0 11679 11349"/>
                              <a:gd name="T125" fmla="*/ T124 w 408"/>
                              <a:gd name="T126" fmla="+- 0 677 677"/>
                              <a:gd name="T127" fmla="*/ 677 h 687"/>
                              <a:gd name="T128" fmla="+- 0 11649 11349"/>
                              <a:gd name="T129" fmla="*/ T128 w 408"/>
                              <a:gd name="T130" fmla="+- 0 969 677"/>
                              <a:gd name="T131" fmla="*/ 969 h 687"/>
                              <a:gd name="T132" fmla="+- 0 11751 11349"/>
                              <a:gd name="T133" fmla="*/ T132 w 408"/>
                              <a:gd name="T134" fmla="+- 0 972 677"/>
                              <a:gd name="T135" fmla="*/ 972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3"/>
                                </a:lnTo>
                                <a:lnTo>
                                  <a:pt x="0" y="462"/>
                                </a:lnTo>
                                <a:lnTo>
                                  <a:pt x="0" y="496"/>
                                </a:lnTo>
                                <a:lnTo>
                                  <a:pt x="0" y="527"/>
                                </a:lnTo>
                                <a:lnTo>
                                  <a:pt x="1" y="580"/>
                                </a:lnTo>
                                <a:lnTo>
                                  <a:pt x="2" y="615"/>
                                </a:lnTo>
                                <a:lnTo>
                                  <a:pt x="2" y="644"/>
                                </a:lnTo>
                                <a:lnTo>
                                  <a:pt x="3" y="673"/>
                                </a:lnTo>
                                <a:lnTo>
                                  <a:pt x="17" y="675"/>
                                </a:lnTo>
                                <a:lnTo>
                                  <a:pt x="23" y="675"/>
                                </a:lnTo>
                                <a:lnTo>
                                  <a:pt x="57" y="680"/>
                                </a:lnTo>
                                <a:lnTo>
                                  <a:pt x="91" y="683"/>
                                </a:lnTo>
                                <a:lnTo>
                                  <a:pt x="125" y="685"/>
                                </a:lnTo>
                                <a:lnTo>
                                  <a:pt x="159" y="686"/>
                                </a:lnTo>
                                <a:lnTo>
                                  <a:pt x="180" y="686"/>
                                </a:lnTo>
                                <a:lnTo>
                                  <a:pt x="201" y="686"/>
                                </a:lnTo>
                                <a:lnTo>
                                  <a:pt x="244" y="685"/>
                                </a:lnTo>
                                <a:lnTo>
                                  <a:pt x="400" y="678"/>
                                </a:lnTo>
                                <a:lnTo>
                                  <a:pt x="405" y="652"/>
                                </a:lnTo>
                                <a:lnTo>
                                  <a:pt x="407" y="634"/>
                                </a:lnTo>
                                <a:lnTo>
                                  <a:pt x="407" y="619"/>
                                </a:lnTo>
                                <a:lnTo>
                                  <a:pt x="406" y="599"/>
                                </a:lnTo>
                                <a:lnTo>
                                  <a:pt x="405" y="580"/>
                                </a:lnTo>
                                <a:lnTo>
                                  <a:pt x="405" y="547"/>
                                </a:lnTo>
                                <a:lnTo>
                                  <a:pt x="404" y="509"/>
                                </a:lnTo>
                                <a:lnTo>
                                  <a:pt x="403" y="462"/>
                                </a:lnTo>
                                <a:lnTo>
                                  <a:pt x="403" y="443"/>
                                </a:lnTo>
                                <a:lnTo>
                                  <a:pt x="403" y="376"/>
                                </a:lnTo>
                                <a:lnTo>
                                  <a:pt x="402"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5"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 name="Freeform 141"/>
                        <wps:cNvSpPr>
                          <a:spLocks/>
                        </wps:cNvSpPr>
                        <wps:spPr bwMode="auto">
                          <a:xfrm>
                            <a:off x="11449" y="675"/>
                            <a:ext cx="242" cy="690"/>
                          </a:xfrm>
                          <a:custGeom>
                            <a:avLst/>
                            <a:gdLst>
                              <a:gd name="T0" fmla="+- 0 11548 11449"/>
                              <a:gd name="T1" fmla="*/ T0 w 242"/>
                              <a:gd name="T2" fmla="+- 0 676 675"/>
                              <a:gd name="T3" fmla="*/ 676 h 690"/>
                              <a:gd name="T4" fmla="+- 0 11533 11449"/>
                              <a:gd name="T5" fmla="*/ T4 w 242"/>
                              <a:gd name="T6" fmla="+- 0 707 675"/>
                              <a:gd name="T7" fmla="*/ 707 h 690"/>
                              <a:gd name="T8" fmla="+- 0 11520 11449"/>
                              <a:gd name="T9" fmla="*/ T8 w 242"/>
                              <a:gd name="T10" fmla="+- 0 740 675"/>
                              <a:gd name="T11" fmla="*/ 740 h 690"/>
                              <a:gd name="T12" fmla="+- 0 11506 11449"/>
                              <a:gd name="T13" fmla="*/ T12 w 242"/>
                              <a:gd name="T14" fmla="+- 0 768 675"/>
                              <a:gd name="T15" fmla="*/ 768 h 690"/>
                              <a:gd name="T16" fmla="+- 0 11490 11449"/>
                              <a:gd name="T17" fmla="*/ T16 w 242"/>
                              <a:gd name="T18" fmla="+- 0 794 675"/>
                              <a:gd name="T19" fmla="*/ 794 h 690"/>
                              <a:gd name="T20" fmla="+- 0 11475 11449"/>
                              <a:gd name="T21" fmla="*/ T20 w 242"/>
                              <a:gd name="T22" fmla="+- 0 819 675"/>
                              <a:gd name="T23" fmla="*/ 819 h 690"/>
                              <a:gd name="T24" fmla="+- 0 11460 11449"/>
                              <a:gd name="T25" fmla="*/ T24 w 242"/>
                              <a:gd name="T26" fmla="+- 0 843 675"/>
                              <a:gd name="T27" fmla="*/ 843 h 690"/>
                              <a:gd name="T28" fmla="+- 0 11451 11449"/>
                              <a:gd name="T29" fmla="*/ T28 w 242"/>
                              <a:gd name="T30" fmla="+- 0 863 675"/>
                              <a:gd name="T31" fmla="*/ 863 h 690"/>
                              <a:gd name="T32" fmla="+- 0 11451 11449"/>
                              <a:gd name="T33" fmla="*/ T32 w 242"/>
                              <a:gd name="T34" fmla="+- 0 885 675"/>
                              <a:gd name="T35" fmla="*/ 885 h 690"/>
                              <a:gd name="T36" fmla="+- 0 11481 11449"/>
                              <a:gd name="T37" fmla="*/ T36 w 242"/>
                              <a:gd name="T38" fmla="+- 0 933 675"/>
                              <a:gd name="T39" fmla="*/ 933 h 690"/>
                              <a:gd name="T40" fmla="+- 0 11520 11449"/>
                              <a:gd name="T41" fmla="*/ T40 w 242"/>
                              <a:gd name="T42" fmla="+- 0 973 675"/>
                              <a:gd name="T43" fmla="*/ 973 h 690"/>
                              <a:gd name="T44" fmla="+- 0 11554 11449"/>
                              <a:gd name="T45" fmla="*/ T44 w 242"/>
                              <a:gd name="T46" fmla="+- 0 1010 675"/>
                              <a:gd name="T47" fmla="*/ 1010 h 690"/>
                              <a:gd name="T48" fmla="+- 0 11571 11449"/>
                              <a:gd name="T49" fmla="*/ T48 w 242"/>
                              <a:gd name="T50" fmla="+- 0 1031 675"/>
                              <a:gd name="T51" fmla="*/ 1031 h 690"/>
                              <a:gd name="T52" fmla="+- 0 11584 11449"/>
                              <a:gd name="T53" fmla="*/ T52 w 242"/>
                              <a:gd name="T54" fmla="+- 0 1048 675"/>
                              <a:gd name="T55" fmla="*/ 1048 h 690"/>
                              <a:gd name="T56" fmla="+- 0 11531 11449"/>
                              <a:gd name="T57" fmla="*/ T56 w 242"/>
                              <a:gd name="T58" fmla="+- 0 1108 675"/>
                              <a:gd name="T59" fmla="*/ 1108 h 690"/>
                              <a:gd name="T60" fmla="+- 0 11511 11449"/>
                              <a:gd name="T61" fmla="*/ T60 w 242"/>
                              <a:gd name="T62" fmla="+- 0 1132 675"/>
                              <a:gd name="T63" fmla="*/ 1132 h 690"/>
                              <a:gd name="T64" fmla="+- 0 11488 11449"/>
                              <a:gd name="T65" fmla="*/ T64 w 242"/>
                              <a:gd name="T66" fmla="+- 0 1155 675"/>
                              <a:gd name="T67" fmla="*/ 1155 h 690"/>
                              <a:gd name="T68" fmla="+- 0 11475 11449"/>
                              <a:gd name="T69" fmla="*/ T68 w 242"/>
                              <a:gd name="T70" fmla="+- 0 1192 675"/>
                              <a:gd name="T71" fmla="*/ 1192 h 690"/>
                              <a:gd name="T72" fmla="+- 0 11484 11449"/>
                              <a:gd name="T73" fmla="*/ T72 w 242"/>
                              <a:gd name="T74" fmla="+- 0 1230 675"/>
                              <a:gd name="T75" fmla="*/ 1230 h 690"/>
                              <a:gd name="T76" fmla="+- 0 11502 11449"/>
                              <a:gd name="T77" fmla="*/ T76 w 242"/>
                              <a:gd name="T78" fmla="+- 0 1257 675"/>
                              <a:gd name="T79" fmla="*/ 1257 h 690"/>
                              <a:gd name="T80" fmla="+- 0 11522 11449"/>
                              <a:gd name="T81" fmla="*/ T80 w 242"/>
                              <a:gd name="T82" fmla="+- 0 1277 675"/>
                              <a:gd name="T83" fmla="*/ 1277 h 690"/>
                              <a:gd name="T84" fmla="+- 0 11533 11449"/>
                              <a:gd name="T85" fmla="*/ T84 w 242"/>
                              <a:gd name="T86" fmla="+- 0 1296 675"/>
                              <a:gd name="T87" fmla="*/ 1296 h 690"/>
                              <a:gd name="T88" fmla="+- 0 11551 11449"/>
                              <a:gd name="T89" fmla="*/ T88 w 242"/>
                              <a:gd name="T90" fmla="+- 0 1319 675"/>
                              <a:gd name="T91" fmla="*/ 1319 h 690"/>
                              <a:gd name="T92" fmla="+- 0 11569 11449"/>
                              <a:gd name="T93" fmla="*/ T92 w 242"/>
                              <a:gd name="T94" fmla="+- 0 1342 675"/>
                              <a:gd name="T95" fmla="*/ 1342 h 690"/>
                              <a:gd name="T96" fmla="+- 0 11578 11449"/>
                              <a:gd name="T97" fmla="*/ T96 w 242"/>
                              <a:gd name="T98" fmla="+- 0 1357 675"/>
                              <a:gd name="T99" fmla="*/ 1357 h 690"/>
                              <a:gd name="T100" fmla="+- 0 11691 11449"/>
                              <a:gd name="T101" fmla="*/ T100 w 242"/>
                              <a:gd name="T102" fmla="+- 0 1362 675"/>
                              <a:gd name="T103" fmla="*/ 1362 h 690"/>
                              <a:gd name="T104" fmla="+- 0 11675 11449"/>
                              <a:gd name="T105" fmla="*/ T104 w 242"/>
                              <a:gd name="T106" fmla="+- 0 1337 675"/>
                              <a:gd name="T107" fmla="*/ 1337 h 690"/>
                              <a:gd name="T108" fmla="+- 0 11655 11449"/>
                              <a:gd name="T109" fmla="*/ T108 w 242"/>
                              <a:gd name="T110" fmla="+- 0 1305 675"/>
                              <a:gd name="T111" fmla="*/ 1305 h 690"/>
                              <a:gd name="T112" fmla="+- 0 11634 11449"/>
                              <a:gd name="T113" fmla="*/ T112 w 242"/>
                              <a:gd name="T114" fmla="+- 0 1271 675"/>
                              <a:gd name="T115" fmla="*/ 1271 h 690"/>
                              <a:gd name="T116" fmla="+- 0 11608 11449"/>
                              <a:gd name="T117" fmla="*/ T116 w 242"/>
                              <a:gd name="T118" fmla="+- 0 1239 675"/>
                              <a:gd name="T119" fmla="*/ 1239 h 690"/>
                              <a:gd name="T120" fmla="+- 0 11590 11449"/>
                              <a:gd name="T121" fmla="*/ T120 w 242"/>
                              <a:gd name="T122" fmla="+- 0 1214 675"/>
                              <a:gd name="T123" fmla="*/ 1214 h 690"/>
                              <a:gd name="T124" fmla="+- 0 11580 11449"/>
                              <a:gd name="T125" fmla="*/ T124 w 242"/>
                              <a:gd name="T126" fmla="+- 0 1198 675"/>
                              <a:gd name="T127" fmla="*/ 1198 h 690"/>
                              <a:gd name="T128" fmla="+- 0 11612 11449"/>
                              <a:gd name="T129" fmla="*/ T128 w 242"/>
                              <a:gd name="T130" fmla="+- 0 1157 675"/>
                              <a:gd name="T131" fmla="*/ 1157 h 690"/>
                              <a:gd name="T132" fmla="+- 0 11647 11449"/>
                              <a:gd name="T133" fmla="*/ T132 w 242"/>
                              <a:gd name="T134" fmla="+- 0 1119 675"/>
                              <a:gd name="T135" fmla="*/ 1119 h 690"/>
                              <a:gd name="T136" fmla="+- 0 11684 11449"/>
                              <a:gd name="T137" fmla="*/ T136 w 242"/>
                              <a:gd name="T138" fmla="+- 0 1058 675"/>
                              <a:gd name="T139" fmla="*/ 1058 h 690"/>
                              <a:gd name="T140" fmla="+- 0 11670 11449"/>
                              <a:gd name="T141" fmla="*/ T140 w 242"/>
                              <a:gd name="T142" fmla="+- 0 1008 675"/>
                              <a:gd name="T143" fmla="*/ 1008 h 690"/>
                              <a:gd name="T144" fmla="+- 0 11649 11449"/>
                              <a:gd name="T145" fmla="*/ T144 w 242"/>
                              <a:gd name="T146" fmla="+- 0 984 675"/>
                              <a:gd name="T147" fmla="*/ 984 h 690"/>
                              <a:gd name="T148" fmla="+- 0 11594 11449"/>
                              <a:gd name="T149" fmla="*/ T148 w 242"/>
                              <a:gd name="T150" fmla="+- 0 923 675"/>
                              <a:gd name="T151" fmla="*/ 923 h 690"/>
                              <a:gd name="T152" fmla="+- 0 11544 11449"/>
                              <a:gd name="T153" fmla="*/ T152 w 242"/>
                              <a:gd name="T154" fmla="+- 0 873 675"/>
                              <a:gd name="T155" fmla="*/ 873 h 690"/>
                              <a:gd name="T156" fmla="+- 0 11534 11449"/>
                              <a:gd name="T157" fmla="*/ T156 w 242"/>
                              <a:gd name="T158" fmla="+- 0 864 675"/>
                              <a:gd name="T159" fmla="*/ 864 h 690"/>
                              <a:gd name="T160" fmla="+- 0 11539 11449"/>
                              <a:gd name="T161" fmla="*/ T160 w 242"/>
                              <a:gd name="T162" fmla="+- 0 855 675"/>
                              <a:gd name="T163" fmla="*/ 855 h 690"/>
                              <a:gd name="T164" fmla="+- 0 11549 11449"/>
                              <a:gd name="T165" fmla="*/ T164 w 242"/>
                              <a:gd name="T166" fmla="+- 0 837 675"/>
                              <a:gd name="T167" fmla="*/ 837 h 690"/>
                              <a:gd name="T168" fmla="+- 0 11564 11449"/>
                              <a:gd name="T169" fmla="*/ T168 w 242"/>
                              <a:gd name="T170" fmla="+- 0 810 675"/>
                              <a:gd name="T171" fmla="*/ 810 h 690"/>
                              <a:gd name="T172" fmla="+- 0 11580 11449"/>
                              <a:gd name="T173" fmla="*/ T172 w 242"/>
                              <a:gd name="T174" fmla="+- 0 771 675"/>
                              <a:gd name="T175" fmla="*/ 771 h 690"/>
                              <a:gd name="T176" fmla="+- 0 11596 11449"/>
                              <a:gd name="T177" fmla="*/ T176 w 242"/>
                              <a:gd name="T178" fmla="+- 0 720 675"/>
                              <a:gd name="T179" fmla="*/ 720 h 690"/>
                              <a:gd name="T180" fmla="+- 0 11613 11449"/>
                              <a:gd name="T181" fmla="*/ T180 w 242"/>
                              <a:gd name="T182" fmla="+- 0 691 675"/>
                              <a:gd name="T183" fmla="*/ 691 h 690"/>
                              <a:gd name="T184" fmla="+- 0 11615 11449"/>
                              <a:gd name="T185" fmla="*/ T184 w 242"/>
                              <a:gd name="T186" fmla="+- 0 675 675"/>
                              <a:gd name="T187" fmla="*/ 67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6"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5"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0" y="321"/>
                                </a:lnTo>
                                <a:lnTo>
                                  <a:pt x="200" y="309"/>
                                </a:lnTo>
                                <a:lnTo>
                                  <a:pt x="190" y="298"/>
                                </a:lnTo>
                                <a:lnTo>
                                  <a:pt x="145"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59"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xmlns:w15="http://schemas.microsoft.com/office/word/2012/wordml">
            <w:pict>
              <v:group w14:anchorId="1AF0505C" id="Group 140" o:spid="_x0000_s1026" style="position:absolute;margin-left:551.9pt;margin-top:35.3pt;width:20.4pt;height:34.5pt;z-index:251864064;mso-position-horizontal-relative:page;mso-position-vertical-relative:page" coordorigin="11349,67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">
                <v:shape id="AutoShape 142" o:spid="_x0000_s1027" style="position:absolute;left:11348;top:676;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" path="m330,l310,,290,1,270,2r-12,l,6,2,83r,44l2,153r,24l1,218,,258r,55l,339r1,37l1,443,,462r,34l,527r1,53l2,615r,29l3,673r14,2l23,675r34,5l91,683r34,2l159,686r21,l201,686r43,-1l400,678r5,-26l407,634r,-15l406,599r-1,-19l405,547r-1,-38l403,462r,-19l403,376r-1,-63l402,295r-102,l300,293r,-1l402,292r,-41l400,189r,-12l399,164r,-12l398,136,396,98,391,5,375,2,365,1r-7,l349,,330,xm402,292r-102,l300,295r102,l402,292xe" fillcolor="#7fccad" stroked="f">
                  <v:path arrowok="t" o:connecttype="custom" o:connectlocs="310,677;270,679;0,683;2,804;2,854;0,935;0,1016;1,1120;0,1173;1,1257;2,1321;17,1352;57,1357;125,1362;180,1363;244,1362;405,1329;407,1296;405,1257;404,1186;403,1120;402,990;300,972;300,969;300,969;402,928;400,854;399,829;396,775;375,679;358,678;330,677;300,969;402,972" o:connectangles="0,0,0,0,0,0,0,0,0,0,0,0,0,0,0,0,0,0,0,0,0,0,0,0,0,0,0,0,0,0,0,0,0,0"/>
                </v:shape>
                <v:shape id="Freeform 141" o:spid="_x0000_s1028" style="position:absolute;left:11449;top:675;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" path="m166,l99,1,91,16,84,32,78,48,71,65,64,80,57,93r-8,13l41,119r-7,12l26,144r-7,12l11,168r-5,9l2,188,,199r2,11l15,236r17,22l52,278r19,20l94,322r11,13l115,348r7,8l128,365r7,8l92,420,82,433r-9,13l62,457,50,469,39,480r-8,14l26,517r1,20l35,555r12,19l53,582r7,6l73,602r5,11l84,621r9,12l102,644r9,11l120,667r5,8l129,682r5,8l242,687r-4,-6l226,662,216,646,206,630,196,614,185,596,172,580,159,564,147,547r-6,-8l136,531r-5,-8l152,496r11,-14l175,469r23,-25l222,416r13,-33l229,346r-8,-13l210,321,200,309,190,298,145,248,111,214,95,198r-5,-5l85,189r3,-4l90,180r2,-4l100,162r8,-14l115,135r7,-15l131,96r8,-26l147,45,159,23r5,-7l166,8r,-8xe" fillcolor="#bd2929" stroked="f">
                  <v:path arrowok="t" o:connecttype="custom" o:connectlocs="99,676;84,707;71,740;57,768;41,794;26,819;11,843;2,863;2,885;32,933;71,973;105,1010;122,1031;135,1048;82,1108;62,1132;39,1155;26,1192;35,1230;53,1257;73,1277;84,1296;102,1319;120,1342;129,1357;242,1362;226,1337;206,1305;185,1271;159,1239;141,1214;131,1198;163,1157;198,1119;235,1058;221,1008;200,984;145,923;95,873;85,864;90,855;100,837;115,810;131,771;147,720;164,691;166,675" o:connectangles="0,0,0,0,0,0,0,0,0,0,0,0,0,0,0,0,0,0,0,0,0,0,0,0,0,0,0,0,0,0,0,0,0,0,0,0,0,0,0,0,0,0,0,0,0,0,0"/>
                </v:shape>
                <w10:wrap anchorx="page" anchory="page"/>
              </v:group>
            </w:pict>
          </mc:Fallback>
        </mc:AlternateContent>
      </w:r>
      <w:r w:rsidRPr="004B4369">
        <w:rPr>
          <w:rFonts w:ascii="Palatino Linotype"/>
          <w:noProof/>
          <w:sz w:val="20"/>
          <w:szCs w:val="22"/>
        </w:rPr>
        <mc:AlternateContent>
          <mc:Choice Requires="wpg">
            <w:drawing>
              <wp:inline distT="0" distB="0" distL="0" distR="0" wp14:anchorId="3A6E5AEB" wp14:editId="36A2C7EE">
                <wp:extent cx="259080" cy="438150"/>
                <wp:effectExtent l="4445" t="3175" r="3175" b="6350"/>
                <wp:docPr id="485" name="Group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486" name="AutoShape 139"/>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7" name="Freeform 138"/>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cx1="http://schemas.microsoft.com/office/drawing/2015/9/8/chartex" xmlns:cx="http://schemas.microsoft.com/office/drawing/2014/chartex" xmlns:w15="http://schemas.microsoft.com/office/word/2012/wordml">
            <w:pict>
              <v:group w14:anchorId="1C301728" id="Group 137"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">
                <v:shape id="AutoShape 139" o:spid="_x0000_s1027" style="position:absolute;top:1;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138" o:spid="_x0000_s1028" style="position:absolute;left:100;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4B4369">
        <w:rPr>
          <w:spacing w:val="12"/>
          <w:sz w:val="20"/>
          <w:szCs w:val="22"/>
        </w:rPr>
        <w:t xml:space="preserve"> </w:t>
      </w:r>
      <w:r w:rsidRPr="004B4369">
        <w:rPr>
          <w:rFonts w:ascii="Palatino Linotype"/>
          <w:noProof/>
          <w:spacing w:val="12"/>
          <w:sz w:val="20"/>
          <w:szCs w:val="22"/>
        </w:rPr>
        <mc:AlternateContent>
          <mc:Choice Requires="wpg">
            <w:drawing>
              <wp:inline distT="0" distB="0" distL="0" distR="0" wp14:anchorId="1DDCD825" wp14:editId="3C5CBF62">
                <wp:extent cx="259080" cy="438150"/>
                <wp:effectExtent l="5715" t="3175" r="1905" b="6350"/>
                <wp:docPr id="488" name="Group 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489" name="AutoShape 136"/>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0" name="Freeform 135"/>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cx1="http://schemas.microsoft.com/office/drawing/2015/9/8/chartex" xmlns:cx="http://schemas.microsoft.com/office/drawing/2014/chartex" xmlns:w15="http://schemas.microsoft.com/office/word/2012/wordml">
            <w:pict>
              <v:group w14:anchorId="2F687D3A" id="Group 134"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">
                <v:shape id="AutoShape 136" o:spid="_x0000_s1027" style="position:absolute;top:1;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135" o:spid="_x0000_s1028" style="position:absolute;left:100;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4B4369">
        <w:rPr>
          <w:spacing w:val="12"/>
          <w:sz w:val="20"/>
          <w:szCs w:val="22"/>
        </w:rPr>
        <w:t xml:space="preserve"> </w:t>
      </w:r>
      <w:r w:rsidRPr="004B4369">
        <w:rPr>
          <w:rFonts w:ascii="Palatino Linotype"/>
          <w:noProof/>
          <w:spacing w:val="12"/>
          <w:sz w:val="20"/>
          <w:szCs w:val="22"/>
        </w:rPr>
        <mc:AlternateContent>
          <mc:Choice Requires="wpg">
            <w:drawing>
              <wp:inline distT="0" distB="0" distL="0" distR="0" wp14:anchorId="4D26F86E" wp14:editId="6B156807">
                <wp:extent cx="259080" cy="438150"/>
                <wp:effectExtent l="6985" t="3175" r="635" b="6350"/>
                <wp:docPr id="491"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492" name="AutoShape 133"/>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3" name="Freeform 132"/>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cx1="http://schemas.microsoft.com/office/drawing/2015/9/8/chartex" xmlns:cx="http://schemas.microsoft.com/office/drawing/2014/chartex" xmlns:w15="http://schemas.microsoft.com/office/word/2012/wordml">
            <w:pict>
              <v:group w14:anchorId="554993DB" id="Group 131"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">
                <v:shape id="AutoShape 133" o:spid="_x0000_s1027" style="position:absolute;top:1;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132" o:spid="_x0000_s1028" style="position:absolute;left:100;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4B4369">
        <w:rPr>
          <w:spacing w:val="12"/>
          <w:sz w:val="20"/>
          <w:szCs w:val="22"/>
        </w:rPr>
        <w:t xml:space="preserve"> </w:t>
      </w:r>
      <w:r w:rsidRPr="004B4369">
        <w:rPr>
          <w:rFonts w:ascii="Palatino Linotype"/>
          <w:noProof/>
          <w:spacing w:val="12"/>
          <w:sz w:val="20"/>
          <w:szCs w:val="22"/>
        </w:rPr>
        <mc:AlternateContent>
          <mc:Choice Requires="wpg">
            <w:drawing>
              <wp:inline distT="0" distB="0" distL="0" distR="0" wp14:anchorId="2F44CD1B" wp14:editId="7D7D4252">
                <wp:extent cx="259080" cy="438150"/>
                <wp:effectExtent l="8255" t="3175" r="0" b="6350"/>
                <wp:docPr id="494" name="Group 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495" name="AutoShape 130"/>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6" name="Freeform 129"/>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cx1="http://schemas.microsoft.com/office/drawing/2015/9/8/chartex" xmlns:cx="http://schemas.microsoft.com/office/drawing/2014/chartex" xmlns:w15="http://schemas.microsoft.com/office/word/2012/wordml">
            <w:pict>
              <v:group w14:anchorId="26A75118" id="Group 128"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">
                <v:shape id="AutoShape 130" o:spid="_x0000_s1027" style="position:absolute;top:1;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129" o:spid="_x0000_s1028" style="position:absolute;left:100;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4B4369">
        <w:rPr>
          <w:spacing w:val="12"/>
          <w:sz w:val="20"/>
          <w:szCs w:val="22"/>
        </w:rPr>
        <w:t xml:space="preserve"> </w:t>
      </w:r>
      <w:r w:rsidRPr="004B4369">
        <w:rPr>
          <w:rFonts w:ascii="Palatino Linotype"/>
          <w:noProof/>
          <w:spacing w:val="12"/>
          <w:sz w:val="20"/>
          <w:szCs w:val="22"/>
        </w:rPr>
        <mc:AlternateContent>
          <mc:Choice Requires="wpg">
            <w:drawing>
              <wp:inline distT="0" distB="0" distL="0" distR="0" wp14:anchorId="496648DD" wp14:editId="74061089">
                <wp:extent cx="259080" cy="438150"/>
                <wp:effectExtent l="0" t="3175" r="7620" b="6350"/>
                <wp:docPr id="497"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498" name="AutoShape 127"/>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9" name="Freeform 126"/>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cx1="http://schemas.microsoft.com/office/drawing/2015/9/8/chartex" xmlns:cx="http://schemas.microsoft.com/office/drawing/2014/chartex" xmlns:w15="http://schemas.microsoft.com/office/word/2012/wordml">
            <w:pict>
              <v:group w14:anchorId="1D0CD141" id="Group 125"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">
                <v:shape id="AutoShape 127" o:spid="_x0000_s1027" style="position:absolute;top:1;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126" o:spid="_x0000_s1028" style="position:absolute;left:100;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4B4369">
        <w:rPr>
          <w:spacing w:val="12"/>
          <w:sz w:val="20"/>
          <w:szCs w:val="22"/>
        </w:rPr>
        <w:t xml:space="preserve"> </w:t>
      </w:r>
      <w:r w:rsidRPr="004B4369">
        <w:rPr>
          <w:rFonts w:ascii="Palatino Linotype"/>
          <w:noProof/>
          <w:spacing w:val="12"/>
          <w:sz w:val="20"/>
          <w:szCs w:val="22"/>
        </w:rPr>
        <mc:AlternateContent>
          <mc:Choice Requires="wpg">
            <w:drawing>
              <wp:inline distT="0" distB="0" distL="0" distR="0" wp14:anchorId="27B55833" wp14:editId="73055CE3">
                <wp:extent cx="259080" cy="438150"/>
                <wp:effectExtent l="1270" t="3175" r="6350" b="6350"/>
                <wp:docPr id="500"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501" name="AutoShape 124"/>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2" name="Freeform 123"/>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cx1="http://schemas.microsoft.com/office/drawing/2015/9/8/chartex" xmlns:cx="http://schemas.microsoft.com/office/drawing/2014/chartex" xmlns:w15="http://schemas.microsoft.com/office/word/2012/wordml">
            <w:pict>
              <v:group w14:anchorId="13B42870" id="Group 122"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">
                <v:shape id="AutoShape 124" o:spid="_x0000_s1027" style="position:absolute;top:1;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123" o:spid="_x0000_s1028" style="position:absolute;left:100;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4B4369">
        <w:rPr>
          <w:spacing w:val="12"/>
          <w:sz w:val="20"/>
          <w:szCs w:val="22"/>
        </w:rPr>
        <w:t xml:space="preserve"> </w:t>
      </w:r>
      <w:r w:rsidRPr="004B4369">
        <w:rPr>
          <w:rFonts w:ascii="Palatino Linotype"/>
          <w:noProof/>
          <w:spacing w:val="12"/>
          <w:sz w:val="20"/>
          <w:szCs w:val="22"/>
        </w:rPr>
        <mc:AlternateContent>
          <mc:Choice Requires="wpg">
            <w:drawing>
              <wp:inline distT="0" distB="0" distL="0" distR="0" wp14:anchorId="2FC971CB" wp14:editId="5E1F4000">
                <wp:extent cx="259080" cy="438150"/>
                <wp:effectExtent l="2540" t="3175" r="5080" b="6350"/>
                <wp:docPr id="503"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504" name="AutoShape 121"/>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5" name="Freeform 120"/>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cx1="http://schemas.microsoft.com/office/drawing/2015/9/8/chartex" xmlns:cx="http://schemas.microsoft.com/office/drawing/2014/chartex" xmlns:w15="http://schemas.microsoft.com/office/word/2012/wordml">
            <w:pict>
              <v:group w14:anchorId="6EEF28AD" id="Group 119"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">
                <v:shape id="AutoShape 121" o:spid="_x0000_s1027" style="position:absolute;top:1;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120" o:spid="_x0000_s1028" style="position:absolute;left:100;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4B4369">
        <w:rPr>
          <w:spacing w:val="12"/>
          <w:sz w:val="20"/>
          <w:szCs w:val="22"/>
        </w:rPr>
        <w:t xml:space="preserve"> </w:t>
      </w:r>
      <w:r w:rsidRPr="004B4369">
        <w:rPr>
          <w:rFonts w:ascii="Palatino Linotype"/>
          <w:noProof/>
          <w:spacing w:val="12"/>
          <w:sz w:val="20"/>
          <w:szCs w:val="22"/>
        </w:rPr>
        <mc:AlternateContent>
          <mc:Choice Requires="wpg">
            <w:drawing>
              <wp:inline distT="0" distB="0" distL="0" distR="0" wp14:anchorId="6FE7363C" wp14:editId="14188DC4">
                <wp:extent cx="259080" cy="438150"/>
                <wp:effectExtent l="3810" t="3175" r="3810" b="6350"/>
                <wp:docPr id="124" name="Group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125" name="AutoShape 118"/>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 name="Freeform 117"/>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cx1="http://schemas.microsoft.com/office/drawing/2015/9/8/chartex" xmlns:cx="http://schemas.microsoft.com/office/drawing/2014/chartex" xmlns:w15="http://schemas.microsoft.com/office/word/2012/wordml">
            <w:pict>
              <v:group w14:anchorId="64B401C5" id="Group 116"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">
                <v:shape id="AutoShape 118" o:spid="_x0000_s1027" style="position:absolute;top:1;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117" o:spid="_x0000_s1028" style="position:absolute;left:100;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4B4369">
        <w:rPr>
          <w:spacing w:val="12"/>
          <w:sz w:val="20"/>
          <w:szCs w:val="22"/>
        </w:rPr>
        <w:t xml:space="preserve"> </w:t>
      </w:r>
      <w:r w:rsidRPr="004B4369">
        <w:rPr>
          <w:rFonts w:ascii="Palatino Linotype"/>
          <w:noProof/>
          <w:spacing w:val="12"/>
          <w:sz w:val="20"/>
          <w:szCs w:val="22"/>
        </w:rPr>
        <mc:AlternateContent>
          <mc:Choice Requires="wpg">
            <w:drawing>
              <wp:inline distT="0" distB="0" distL="0" distR="0" wp14:anchorId="0D035652" wp14:editId="54135185">
                <wp:extent cx="259080" cy="438150"/>
                <wp:effectExtent l="5080" t="3175" r="2540" b="6350"/>
                <wp:docPr id="121"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122" name="AutoShape 115"/>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 name="Freeform 114"/>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cx1="http://schemas.microsoft.com/office/drawing/2015/9/8/chartex" xmlns:cx="http://schemas.microsoft.com/office/drawing/2014/chartex" xmlns:w15="http://schemas.microsoft.com/office/word/2012/wordml">
            <w:pict>
              <v:group w14:anchorId="2006AA97" id="Group 113"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">
                <v:shape id="AutoShape 115" o:spid="_x0000_s1027" style="position:absolute;top:1;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114" o:spid="_x0000_s1028" style="position:absolute;left:100;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4B4369">
        <w:rPr>
          <w:spacing w:val="12"/>
          <w:sz w:val="20"/>
          <w:szCs w:val="22"/>
        </w:rPr>
        <w:t xml:space="preserve"> </w:t>
      </w:r>
      <w:r w:rsidRPr="004B4369">
        <w:rPr>
          <w:rFonts w:ascii="Palatino Linotype"/>
          <w:noProof/>
          <w:spacing w:val="12"/>
          <w:sz w:val="20"/>
          <w:szCs w:val="22"/>
        </w:rPr>
        <mc:AlternateContent>
          <mc:Choice Requires="wpg">
            <w:drawing>
              <wp:inline distT="0" distB="0" distL="0" distR="0" wp14:anchorId="042B2AF8" wp14:editId="071C22CC">
                <wp:extent cx="259080" cy="438150"/>
                <wp:effectExtent l="6350" t="3175" r="1270" b="6350"/>
                <wp:docPr id="118" name="Group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119" name="AutoShape 112"/>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 name="Freeform 111"/>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cx1="http://schemas.microsoft.com/office/drawing/2015/9/8/chartex" xmlns:cx="http://schemas.microsoft.com/office/drawing/2014/chartex" xmlns:w15="http://schemas.microsoft.com/office/word/2012/wordml">
            <w:pict>
              <v:group w14:anchorId="509BE27F" id="Group 110"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">
                <v:shape id="AutoShape 112" o:spid="_x0000_s1027" style="position:absolute;top:1;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111" o:spid="_x0000_s1028" style="position:absolute;left:100;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4B4369">
        <w:rPr>
          <w:spacing w:val="12"/>
          <w:sz w:val="20"/>
          <w:szCs w:val="22"/>
        </w:rPr>
        <w:t xml:space="preserve"> </w:t>
      </w:r>
      <w:r w:rsidRPr="004B4369">
        <w:rPr>
          <w:rFonts w:ascii="Palatino Linotype"/>
          <w:noProof/>
          <w:spacing w:val="12"/>
          <w:sz w:val="20"/>
          <w:szCs w:val="22"/>
        </w:rPr>
        <mc:AlternateContent>
          <mc:Choice Requires="wpg">
            <w:drawing>
              <wp:inline distT="0" distB="0" distL="0" distR="0" wp14:anchorId="5D6F9026" wp14:editId="1BF9E9CF">
                <wp:extent cx="259080" cy="438150"/>
                <wp:effectExtent l="7620" t="3175" r="0" b="6350"/>
                <wp:docPr id="115"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116" name="AutoShape 109"/>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 name="Freeform 108"/>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cx1="http://schemas.microsoft.com/office/drawing/2015/9/8/chartex" xmlns:cx="http://schemas.microsoft.com/office/drawing/2014/chartex" xmlns:w15="http://schemas.microsoft.com/office/word/2012/wordml">
            <w:pict>
              <v:group w14:anchorId="4C8413F7" id="Group 107"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">
                <v:shape id="AutoShape 109" o:spid="_x0000_s1027" style="position:absolute;top:1;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108" o:spid="_x0000_s1028" style="position:absolute;left:100;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4B4369">
        <w:rPr>
          <w:spacing w:val="12"/>
          <w:sz w:val="20"/>
          <w:szCs w:val="22"/>
        </w:rPr>
        <w:t xml:space="preserve"> </w:t>
      </w:r>
      <w:r w:rsidRPr="004B4369">
        <w:rPr>
          <w:rFonts w:ascii="Palatino Linotype"/>
          <w:noProof/>
          <w:spacing w:val="12"/>
          <w:sz w:val="20"/>
          <w:szCs w:val="22"/>
        </w:rPr>
        <mc:AlternateContent>
          <mc:Choice Requires="wpg">
            <w:drawing>
              <wp:inline distT="0" distB="0" distL="0" distR="0" wp14:anchorId="5D8B622B" wp14:editId="4741FFC3">
                <wp:extent cx="259080" cy="438150"/>
                <wp:effectExtent l="8890" t="3175" r="8255" b="6350"/>
                <wp:docPr id="112"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113" name="AutoShape 106"/>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 name="Freeform 105"/>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cx1="http://schemas.microsoft.com/office/drawing/2015/9/8/chartex" xmlns:cx="http://schemas.microsoft.com/office/drawing/2014/chartex" xmlns:w15="http://schemas.microsoft.com/office/word/2012/wordml">
            <w:pict>
              <v:group w14:anchorId="23CEEDC1" id="Group 104"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">
                <v:shape id="AutoShape 106" o:spid="_x0000_s1027" style="position:absolute;top:1;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105" o:spid="_x0000_s1028" style="position:absolute;left:100;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4B4369">
        <w:rPr>
          <w:spacing w:val="12"/>
          <w:sz w:val="20"/>
          <w:szCs w:val="22"/>
        </w:rPr>
        <w:t xml:space="preserve"> </w:t>
      </w:r>
      <w:r w:rsidRPr="004B4369">
        <w:rPr>
          <w:rFonts w:ascii="Palatino Linotype"/>
          <w:noProof/>
          <w:spacing w:val="12"/>
          <w:sz w:val="20"/>
          <w:szCs w:val="22"/>
        </w:rPr>
        <mc:AlternateContent>
          <mc:Choice Requires="wpg">
            <w:drawing>
              <wp:inline distT="0" distB="0" distL="0" distR="0" wp14:anchorId="49FDA425" wp14:editId="228F0426">
                <wp:extent cx="259080" cy="438150"/>
                <wp:effectExtent l="635" t="3175" r="6985" b="6350"/>
                <wp:docPr id="109"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110" name="AutoShape 103"/>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 name="Freeform 102"/>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cx1="http://schemas.microsoft.com/office/drawing/2015/9/8/chartex" xmlns:cx="http://schemas.microsoft.com/office/drawing/2014/chartex" xmlns:w15="http://schemas.microsoft.com/office/word/2012/wordml">
            <w:pict>
              <v:group w14:anchorId="7329D1E8" id="Group 101"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">
                <v:shape id="AutoShape 103" o:spid="_x0000_s1027" style="position:absolute;top:1;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102" o:spid="_x0000_s1028" style="position:absolute;left:100;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4B4369">
        <w:rPr>
          <w:spacing w:val="12"/>
          <w:sz w:val="20"/>
          <w:szCs w:val="22"/>
        </w:rPr>
        <w:t xml:space="preserve"> </w:t>
      </w:r>
      <w:r w:rsidRPr="004B4369">
        <w:rPr>
          <w:rFonts w:ascii="Palatino Linotype"/>
          <w:noProof/>
          <w:spacing w:val="12"/>
          <w:sz w:val="20"/>
          <w:szCs w:val="22"/>
        </w:rPr>
        <mc:AlternateContent>
          <mc:Choice Requires="wpg">
            <w:drawing>
              <wp:inline distT="0" distB="0" distL="0" distR="0" wp14:anchorId="639EDE13" wp14:editId="60BA688D">
                <wp:extent cx="259080" cy="438150"/>
                <wp:effectExtent l="1905" t="3175" r="5715" b="6350"/>
                <wp:docPr id="106"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107" name="AutoShape 100"/>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 name="Freeform 99"/>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cx1="http://schemas.microsoft.com/office/drawing/2015/9/8/chartex" xmlns:cx="http://schemas.microsoft.com/office/drawing/2014/chartex" xmlns:w15="http://schemas.microsoft.com/office/word/2012/wordml">
            <w:pict>
              <v:group w14:anchorId="069E583F" id="Group 98"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">
                <v:shape id="AutoShape 100" o:spid="_x0000_s1027" style="position:absolute;top:1;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99" o:spid="_x0000_s1028" style="position:absolute;left:100;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4B4369">
        <w:rPr>
          <w:spacing w:val="12"/>
          <w:sz w:val="20"/>
          <w:szCs w:val="22"/>
        </w:rPr>
        <w:t xml:space="preserve"> </w:t>
      </w:r>
      <w:r w:rsidRPr="004B4369">
        <w:rPr>
          <w:rFonts w:ascii="Palatino Linotype"/>
          <w:noProof/>
          <w:spacing w:val="12"/>
          <w:sz w:val="20"/>
          <w:szCs w:val="22"/>
        </w:rPr>
        <mc:AlternateContent>
          <mc:Choice Requires="wpg">
            <w:drawing>
              <wp:inline distT="0" distB="0" distL="0" distR="0" wp14:anchorId="6A49C768" wp14:editId="2B73C6FC">
                <wp:extent cx="259080" cy="438150"/>
                <wp:effectExtent l="3175" t="3175" r="4445" b="6350"/>
                <wp:docPr id="103"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104" name="AutoShape 97"/>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 name="Freeform 96"/>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cx1="http://schemas.microsoft.com/office/drawing/2015/9/8/chartex" xmlns:cx="http://schemas.microsoft.com/office/drawing/2014/chartex" xmlns:w15="http://schemas.microsoft.com/office/word/2012/wordml">
            <w:pict>
              <v:group w14:anchorId="0829442C" id="Group 95"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">
                <v:shape id="AutoShape 97" o:spid="_x0000_s1027" style="position:absolute;top:1;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96" o:spid="_x0000_s1028" style="position:absolute;left:100;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4B4369">
        <w:rPr>
          <w:spacing w:val="12"/>
          <w:sz w:val="20"/>
          <w:szCs w:val="22"/>
        </w:rPr>
        <w:t xml:space="preserve"> </w:t>
      </w:r>
      <w:r w:rsidRPr="004B4369">
        <w:rPr>
          <w:rFonts w:ascii="Palatino Linotype"/>
          <w:noProof/>
          <w:spacing w:val="12"/>
          <w:sz w:val="20"/>
          <w:szCs w:val="22"/>
        </w:rPr>
        <mc:AlternateContent>
          <mc:Choice Requires="wpg">
            <w:drawing>
              <wp:inline distT="0" distB="0" distL="0" distR="0" wp14:anchorId="13A58219" wp14:editId="4F7CB6AC">
                <wp:extent cx="259080" cy="438150"/>
                <wp:effectExtent l="4445" t="3175" r="3175" b="6350"/>
                <wp:docPr id="100"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101" name="AutoShape 94"/>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 name="Freeform 93"/>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cx1="http://schemas.microsoft.com/office/drawing/2015/9/8/chartex" xmlns:cx="http://schemas.microsoft.com/office/drawing/2014/chartex" xmlns:w15="http://schemas.microsoft.com/office/word/2012/wordml">
            <w:pict>
              <v:group w14:anchorId="6BA8329B" id="Group 92"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">
                <v:shape id="AutoShape 94" o:spid="_x0000_s1027" style="position:absolute;top:1;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93" o:spid="_x0000_s1028" style="position:absolute;left:100;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4B4369">
        <w:rPr>
          <w:spacing w:val="12"/>
          <w:sz w:val="20"/>
          <w:szCs w:val="22"/>
        </w:rPr>
        <w:t xml:space="preserve"> </w:t>
      </w:r>
      <w:r w:rsidRPr="004B4369">
        <w:rPr>
          <w:rFonts w:ascii="Palatino Linotype"/>
          <w:noProof/>
          <w:spacing w:val="12"/>
          <w:sz w:val="20"/>
          <w:szCs w:val="22"/>
        </w:rPr>
        <mc:AlternateContent>
          <mc:Choice Requires="wpg">
            <w:drawing>
              <wp:inline distT="0" distB="0" distL="0" distR="0" wp14:anchorId="7E78CA29" wp14:editId="7AF07363">
                <wp:extent cx="259080" cy="438150"/>
                <wp:effectExtent l="5715" t="3175" r="1905" b="6350"/>
                <wp:docPr id="97"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98" name="AutoShape 91"/>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 name="Freeform 90"/>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cx1="http://schemas.microsoft.com/office/drawing/2015/9/8/chartex" xmlns:cx="http://schemas.microsoft.com/office/drawing/2014/chartex" xmlns:w15="http://schemas.microsoft.com/office/word/2012/wordml">
            <w:pict>
              <v:group w14:anchorId="439BE771" id="Group 89"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">
                <v:shape id="AutoShape 91" o:spid="_x0000_s1027" style="position:absolute;top:1;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90" o:spid="_x0000_s1028" style="position:absolute;left:100;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4B4369">
        <w:rPr>
          <w:spacing w:val="12"/>
          <w:sz w:val="20"/>
          <w:szCs w:val="22"/>
        </w:rPr>
        <w:t xml:space="preserve"> </w:t>
      </w:r>
      <w:r w:rsidRPr="004B4369">
        <w:rPr>
          <w:rFonts w:ascii="Palatino Linotype"/>
          <w:noProof/>
          <w:spacing w:val="12"/>
          <w:sz w:val="20"/>
          <w:szCs w:val="22"/>
        </w:rPr>
        <mc:AlternateContent>
          <mc:Choice Requires="wpg">
            <w:drawing>
              <wp:inline distT="0" distB="0" distL="0" distR="0" wp14:anchorId="75879DC3" wp14:editId="6EBC4B55">
                <wp:extent cx="259080" cy="438150"/>
                <wp:effectExtent l="6985" t="3175" r="635" b="6350"/>
                <wp:docPr id="94"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95" name="AutoShape 88"/>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 name="Freeform 87"/>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cx1="http://schemas.microsoft.com/office/drawing/2015/9/8/chartex" xmlns:cx="http://schemas.microsoft.com/office/drawing/2014/chartex" xmlns:w15="http://schemas.microsoft.com/office/word/2012/wordml">
            <w:pict>
              <v:group w14:anchorId="5F5F2B91" id="Group 86"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">
                <v:shape id="AutoShape 88" o:spid="_x0000_s1027" style="position:absolute;top:1;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87" o:spid="_x0000_s1028" style="position:absolute;left:100;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4B4369">
        <w:rPr>
          <w:spacing w:val="12"/>
          <w:sz w:val="20"/>
          <w:szCs w:val="22"/>
        </w:rPr>
        <w:t xml:space="preserve"> </w:t>
      </w:r>
      <w:r w:rsidRPr="004B4369">
        <w:rPr>
          <w:rFonts w:ascii="Palatino Linotype"/>
          <w:noProof/>
          <w:spacing w:val="12"/>
          <w:sz w:val="20"/>
          <w:szCs w:val="22"/>
        </w:rPr>
        <mc:AlternateContent>
          <mc:Choice Requires="wpg">
            <w:drawing>
              <wp:inline distT="0" distB="0" distL="0" distR="0" wp14:anchorId="48A2E1B5" wp14:editId="2BB9B0E6">
                <wp:extent cx="259080" cy="438150"/>
                <wp:effectExtent l="8255" t="3175" r="0" b="6350"/>
                <wp:docPr id="91"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92" name="AutoShape 85"/>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 name="Freeform 84"/>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cx1="http://schemas.microsoft.com/office/drawing/2015/9/8/chartex" xmlns:cx="http://schemas.microsoft.com/office/drawing/2014/chartex" xmlns:w15="http://schemas.microsoft.com/office/word/2012/wordml">
            <w:pict>
              <v:group w14:anchorId="52BB81E9" id="Group 83"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">
                <v:shape id="AutoShape 85" o:spid="_x0000_s1027" style="position:absolute;top:1;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84" o:spid="_x0000_s1028" style="position:absolute;left:100;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4B4369">
        <w:rPr>
          <w:spacing w:val="12"/>
          <w:sz w:val="20"/>
          <w:szCs w:val="22"/>
        </w:rPr>
        <w:t xml:space="preserve"> </w:t>
      </w:r>
      <w:r w:rsidRPr="004B4369">
        <w:rPr>
          <w:rFonts w:ascii="Palatino Linotype"/>
          <w:noProof/>
          <w:spacing w:val="12"/>
          <w:sz w:val="20"/>
          <w:szCs w:val="22"/>
        </w:rPr>
        <mc:AlternateContent>
          <mc:Choice Requires="wpg">
            <w:drawing>
              <wp:inline distT="0" distB="0" distL="0" distR="0" wp14:anchorId="0DC440B9" wp14:editId="3CF3B287">
                <wp:extent cx="259080" cy="438150"/>
                <wp:effectExtent l="0" t="3175" r="7620" b="6350"/>
                <wp:docPr id="88"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89" name="AutoShape 82"/>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 name="Freeform 81"/>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cx1="http://schemas.microsoft.com/office/drawing/2015/9/8/chartex" xmlns:cx="http://schemas.microsoft.com/office/drawing/2014/chartex" xmlns:w15="http://schemas.microsoft.com/office/word/2012/wordml">
            <w:pict>
              <v:group w14:anchorId="36CCEA79" id="Group 80"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">
                <v:shape id="AutoShape 82" o:spid="_x0000_s1027" style="position:absolute;top:1;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81" o:spid="_x0000_s1028" style="position:absolute;left:100;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4B4369">
        <w:rPr>
          <w:spacing w:val="12"/>
          <w:sz w:val="20"/>
          <w:szCs w:val="22"/>
        </w:rPr>
        <w:t xml:space="preserve"> </w:t>
      </w:r>
      <w:r w:rsidRPr="004B4369">
        <w:rPr>
          <w:rFonts w:ascii="Palatino Linotype"/>
          <w:noProof/>
          <w:spacing w:val="12"/>
          <w:sz w:val="20"/>
          <w:szCs w:val="22"/>
        </w:rPr>
        <mc:AlternateContent>
          <mc:Choice Requires="wpg">
            <w:drawing>
              <wp:inline distT="0" distB="0" distL="0" distR="0" wp14:anchorId="6C14BD28" wp14:editId="72A998BF">
                <wp:extent cx="259080" cy="438150"/>
                <wp:effectExtent l="1270" t="3175" r="6350" b="6350"/>
                <wp:docPr id="85"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86" name="AutoShape 79"/>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2 2"/>
                              <a:gd name="T23" fmla="*/ 442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59 2"/>
                              <a:gd name="T62" fmla="*/ 459 h 687"/>
                              <a:gd name="T63" fmla="*/ 403 w 408"/>
                              <a:gd name="T64" fmla="+- 0 378 2"/>
                              <a:gd name="T65" fmla="*/ 378 h 687"/>
                              <a:gd name="T66" fmla="*/ 402 w 408"/>
                              <a:gd name="T67" fmla="+- 0 297 2"/>
                              <a:gd name="T68" fmla="*/ 297 h 687"/>
                              <a:gd name="T69" fmla="*/ 300 w 408"/>
                              <a:gd name="T70" fmla="+- 0 295 2"/>
                              <a:gd name="T71" fmla="*/ 295 h 687"/>
                              <a:gd name="T72" fmla="*/ 300 w 408"/>
                              <a:gd name="T73" fmla="+- 0 294 2"/>
                              <a:gd name="T74" fmla="*/ 294 h 687"/>
                              <a:gd name="T75" fmla="*/ 402 w 408"/>
                              <a:gd name="T76" fmla="+- 0 294 2"/>
                              <a:gd name="T77" fmla="*/ 294 h 687"/>
                              <a:gd name="T78" fmla="*/ 400 w 408"/>
                              <a:gd name="T79" fmla="+- 0 191 2"/>
                              <a:gd name="T80" fmla="*/ 191 h 687"/>
                              <a:gd name="T81" fmla="*/ 399 w 408"/>
                              <a:gd name="T82" fmla="+- 0 166 2"/>
                              <a:gd name="T83" fmla="*/ 166 h 687"/>
                              <a:gd name="T84" fmla="*/ 398 w 408"/>
                              <a:gd name="T85" fmla="+- 0 138 2"/>
                              <a:gd name="T86" fmla="*/ 138 h 687"/>
                              <a:gd name="T87" fmla="*/ 391 w 408"/>
                              <a:gd name="T88" fmla="+- 0 7 2"/>
                              <a:gd name="T89" fmla="*/ 7 h 687"/>
                              <a:gd name="T90" fmla="*/ 366 w 408"/>
                              <a:gd name="T91" fmla="+- 0 3 2"/>
                              <a:gd name="T92" fmla="*/ 3 h 687"/>
                              <a:gd name="T93" fmla="*/ 349 w 408"/>
                              <a:gd name="T94" fmla="+- 0 2 2"/>
                              <a:gd name="T95" fmla="*/ 2 h 687"/>
                              <a:gd name="T96" fmla="*/ 402 w 408"/>
                              <a:gd name="T97" fmla="+- 0 294 2"/>
                              <a:gd name="T98" fmla="*/ 294 h 687"/>
                              <a:gd name="T99" fmla="*/ 300 w 408"/>
                              <a:gd name="T100" fmla="+- 0 297 2"/>
                              <a:gd name="T101" fmla="*/ 297 h 687"/>
                              <a:gd name="T102" fmla="*/ 402 w 408"/>
                              <a:gd name="T103" fmla="+- 0 294 2"/>
                              <a:gd name="T104" fmla="*/ 294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0"/>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57"/>
                                </a:lnTo>
                                <a:lnTo>
                                  <a:pt x="403" y="418"/>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 name="Freeform 78"/>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cx1="http://schemas.microsoft.com/office/drawing/2015/9/8/chartex" xmlns:cx="http://schemas.microsoft.com/office/drawing/2014/chartex" xmlns:w15="http://schemas.microsoft.com/office/word/2012/wordml">
            <w:pict>
              <v:group w14:anchorId="01ABBA86" id="Group 77"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">
                <v:shape id="AutoShape 79" o:spid="_x0000_s1027" style="position:absolute;top:1;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" path="m330,l310,,290,1,270,2r-12,l,6,2,83r,44l2,153r,24l1,218,,258r,55l,339r1,37l1,440,,462r,34l,527r1,53l2,615r1,29l3,673r14,2l23,675r34,5l91,683r34,2l159,686r21,l201,686r43,-1l401,678r4,-26l407,634r,-15l406,599r-1,-19l405,547r-1,-38l403,462r,-5l403,418r,-42l403,313r-1,-18l300,295r,-2l300,292r102,l402,251r-2,-62l400,177r-1,-13l399,152r-1,-16l396,98,391,5,375,2,366,1r-8,l349,,330,xm402,292r-102,l300,295r102,l402,292xe" fillcolor="#7fccad" stroked="f">
                  <v:path arrowok="t" o:connecttype="custom" o:connectlocs="310,2;270,4;0,8;2,129;2,179;0,260;0,341;1,442;0,498;1,582;3,646;17,677;57,682;125,687;180,688;244,687;405,654;407,621;405,582;404,511;403,459;403,378;402,297;300,295;300,294;402,294;400,191;399,166;398,138;391,7;366,3;349,2;402,294;300,297;402,294" o:connectangles="0,0,0,0,0,0,0,0,0,0,0,0,0,0,0,0,0,0,0,0,0,0,0,0,0,0,0,0,0,0,0,0,0,0,0"/>
                </v:shape>
                <v:shape id="Freeform 78" o:spid="_x0000_s1028" style="position:absolute;left:100;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r w:rsidRPr="004B4369">
        <w:rPr>
          <w:spacing w:val="12"/>
          <w:sz w:val="20"/>
          <w:szCs w:val="22"/>
        </w:rPr>
        <w:t xml:space="preserve"> </w:t>
      </w:r>
      <w:r w:rsidRPr="004B4369">
        <w:rPr>
          <w:rFonts w:ascii="Palatino Linotype"/>
          <w:noProof/>
          <w:spacing w:val="12"/>
          <w:sz w:val="20"/>
          <w:szCs w:val="22"/>
        </w:rPr>
        <mc:AlternateContent>
          <mc:Choice Requires="wpg">
            <w:drawing>
              <wp:inline distT="0" distB="0" distL="0" distR="0" wp14:anchorId="6F55C2E8" wp14:editId="4823314C">
                <wp:extent cx="259080" cy="438150"/>
                <wp:effectExtent l="2540" t="3175" r="5080" b="6350"/>
                <wp:docPr id="82"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0" y="0"/>
                          <a:chExt cx="408" cy="690"/>
                        </a:xfrm>
                      </wpg:grpSpPr>
                      <wps:wsp>
                        <wps:cNvPr id="83" name="AutoShape 76"/>
                        <wps:cNvSpPr>
                          <a:spLocks/>
                        </wps:cNvSpPr>
                        <wps:spPr bwMode="auto">
                          <a:xfrm>
                            <a:off x="0" y="1"/>
                            <a:ext cx="408" cy="687"/>
                          </a:xfrm>
                          <a:custGeom>
                            <a:avLst/>
                            <a:gdLst>
                              <a:gd name="T0" fmla="*/ 310 w 408"/>
                              <a:gd name="T1" fmla="+- 0 2 2"/>
                              <a:gd name="T2" fmla="*/ 2 h 687"/>
                              <a:gd name="T3" fmla="*/ 270 w 408"/>
                              <a:gd name="T4" fmla="+- 0 4 2"/>
                              <a:gd name="T5" fmla="*/ 4 h 687"/>
                              <a:gd name="T6" fmla="*/ 0 w 408"/>
                              <a:gd name="T7" fmla="+- 0 8 2"/>
                              <a:gd name="T8" fmla="*/ 8 h 687"/>
                              <a:gd name="T9" fmla="*/ 2 w 408"/>
                              <a:gd name="T10" fmla="+- 0 129 2"/>
                              <a:gd name="T11" fmla="*/ 129 h 687"/>
                              <a:gd name="T12" fmla="*/ 2 w 408"/>
                              <a:gd name="T13" fmla="+- 0 179 2"/>
                              <a:gd name="T14" fmla="*/ 179 h 687"/>
                              <a:gd name="T15" fmla="*/ 0 w 408"/>
                              <a:gd name="T16" fmla="+- 0 260 2"/>
                              <a:gd name="T17" fmla="*/ 260 h 687"/>
                              <a:gd name="T18" fmla="*/ 0 w 408"/>
                              <a:gd name="T19" fmla="+- 0 341 2"/>
                              <a:gd name="T20" fmla="*/ 341 h 687"/>
                              <a:gd name="T21" fmla="*/ 1 w 408"/>
                              <a:gd name="T22" fmla="+- 0 445 2"/>
                              <a:gd name="T23" fmla="*/ 445 h 687"/>
                              <a:gd name="T24" fmla="*/ 0 w 408"/>
                              <a:gd name="T25" fmla="+- 0 498 2"/>
                              <a:gd name="T26" fmla="*/ 498 h 687"/>
                              <a:gd name="T27" fmla="*/ 1 w 408"/>
                              <a:gd name="T28" fmla="+- 0 582 2"/>
                              <a:gd name="T29" fmla="*/ 582 h 687"/>
                              <a:gd name="T30" fmla="*/ 3 w 408"/>
                              <a:gd name="T31" fmla="+- 0 646 2"/>
                              <a:gd name="T32" fmla="*/ 646 h 687"/>
                              <a:gd name="T33" fmla="*/ 17 w 408"/>
                              <a:gd name="T34" fmla="+- 0 677 2"/>
                              <a:gd name="T35" fmla="*/ 677 h 687"/>
                              <a:gd name="T36" fmla="*/ 57 w 408"/>
                              <a:gd name="T37" fmla="+- 0 682 2"/>
                              <a:gd name="T38" fmla="*/ 682 h 687"/>
                              <a:gd name="T39" fmla="*/ 125 w 408"/>
                              <a:gd name="T40" fmla="+- 0 687 2"/>
                              <a:gd name="T41" fmla="*/ 687 h 687"/>
                              <a:gd name="T42" fmla="*/ 180 w 408"/>
                              <a:gd name="T43" fmla="+- 0 688 2"/>
                              <a:gd name="T44" fmla="*/ 688 h 687"/>
                              <a:gd name="T45" fmla="*/ 244 w 408"/>
                              <a:gd name="T46" fmla="+- 0 687 2"/>
                              <a:gd name="T47" fmla="*/ 687 h 687"/>
                              <a:gd name="T48" fmla="*/ 405 w 408"/>
                              <a:gd name="T49" fmla="+- 0 654 2"/>
                              <a:gd name="T50" fmla="*/ 654 h 687"/>
                              <a:gd name="T51" fmla="*/ 407 w 408"/>
                              <a:gd name="T52" fmla="+- 0 621 2"/>
                              <a:gd name="T53" fmla="*/ 621 h 687"/>
                              <a:gd name="T54" fmla="*/ 405 w 408"/>
                              <a:gd name="T55" fmla="+- 0 582 2"/>
                              <a:gd name="T56" fmla="*/ 582 h 687"/>
                              <a:gd name="T57" fmla="*/ 404 w 408"/>
                              <a:gd name="T58" fmla="+- 0 511 2"/>
                              <a:gd name="T59" fmla="*/ 511 h 687"/>
                              <a:gd name="T60" fmla="*/ 403 w 408"/>
                              <a:gd name="T61" fmla="+- 0 445 2"/>
                              <a:gd name="T62" fmla="*/ 445 h 687"/>
                              <a:gd name="T63" fmla="*/ 403 w 408"/>
                              <a:gd name="T64" fmla="+- 0 315 2"/>
                              <a:gd name="T65" fmla="*/ 315 h 687"/>
                              <a:gd name="T66" fmla="*/ 300 w 408"/>
                              <a:gd name="T67" fmla="+- 0 297 2"/>
                              <a:gd name="T68" fmla="*/ 297 h 687"/>
                              <a:gd name="T69" fmla="*/ 300 w 408"/>
                              <a:gd name="T70" fmla="+- 0 294 2"/>
                              <a:gd name="T71" fmla="*/ 294 h 687"/>
                              <a:gd name="T72" fmla="*/ 300 w 408"/>
                              <a:gd name="T73" fmla="+- 0 294 2"/>
                              <a:gd name="T74" fmla="*/ 294 h 687"/>
                              <a:gd name="T75" fmla="*/ 402 w 408"/>
                              <a:gd name="T76" fmla="+- 0 253 2"/>
                              <a:gd name="T77" fmla="*/ 253 h 687"/>
                              <a:gd name="T78" fmla="*/ 400 w 408"/>
                              <a:gd name="T79" fmla="+- 0 179 2"/>
                              <a:gd name="T80" fmla="*/ 179 h 687"/>
                              <a:gd name="T81" fmla="*/ 399 w 408"/>
                              <a:gd name="T82" fmla="+- 0 154 2"/>
                              <a:gd name="T83" fmla="*/ 154 h 687"/>
                              <a:gd name="T84" fmla="*/ 396 w 408"/>
                              <a:gd name="T85" fmla="+- 0 100 2"/>
                              <a:gd name="T86" fmla="*/ 100 h 687"/>
                              <a:gd name="T87" fmla="*/ 375 w 408"/>
                              <a:gd name="T88" fmla="+- 0 4 2"/>
                              <a:gd name="T89" fmla="*/ 4 h 687"/>
                              <a:gd name="T90" fmla="*/ 358 w 408"/>
                              <a:gd name="T91" fmla="+- 0 3 2"/>
                              <a:gd name="T92" fmla="*/ 3 h 687"/>
                              <a:gd name="T93" fmla="*/ 330 w 408"/>
                              <a:gd name="T94" fmla="+- 0 2 2"/>
                              <a:gd name="T95" fmla="*/ 2 h 687"/>
                              <a:gd name="T96" fmla="*/ 300 w 408"/>
                              <a:gd name="T97" fmla="+- 0 294 2"/>
                              <a:gd name="T98" fmla="*/ 294 h 687"/>
                              <a:gd name="T99" fmla="*/ 402 w 408"/>
                              <a:gd name="T100" fmla="+- 0 297 2"/>
                              <a:gd name="T101" fmla="*/ 297 h 6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Lst>
                            <a:rect l="0" t="0" r="r" b="b"/>
                            <a:pathLst>
                              <a:path w="408" h="687">
                                <a:moveTo>
                                  <a:pt x="330" y="0"/>
                                </a:moveTo>
                                <a:lnTo>
                                  <a:pt x="310" y="0"/>
                                </a:lnTo>
                                <a:lnTo>
                                  <a:pt x="290" y="1"/>
                                </a:lnTo>
                                <a:lnTo>
                                  <a:pt x="270" y="2"/>
                                </a:lnTo>
                                <a:lnTo>
                                  <a:pt x="258" y="2"/>
                                </a:lnTo>
                                <a:lnTo>
                                  <a:pt x="0" y="6"/>
                                </a:lnTo>
                                <a:lnTo>
                                  <a:pt x="2" y="83"/>
                                </a:lnTo>
                                <a:lnTo>
                                  <a:pt x="2" y="127"/>
                                </a:lnTo>
                                <a:lnTo>
                                  <a:pt x="2" y="153"/>
                                </a:lnTo>
                                <a:lnTo>
                                  <a:pt x="2" y="177"/>
                                </a:lnTo>
                                <a:lnTo>
                                  <a:pt x="1" y="218"/>
                                </a:lnTo>
                                <a:lnTo>
                                  <a:pt x="0" y="258"/>
                                </a:lnTo>
                                <a:lnTo>
                                  <a:pt x="0" y="313"/>
                                </a:lnTo>
                                <a:lnTo>
                                  <a:pt x="0" y="339"/>
                                </a:lnTo>
                                <a:lnTo>
                                  <a:pt x="1" y="376"/>
                                </a:lnTo>
                                <a:lnTo>
                                  <a:pt x="1" y="443"/>
                                </a:lnTo>
                                <a:lnTo>
                                  <a:pt x="0" y="462"/>
                                </a:lnTo>
                                <a:lnTo>
                                  <a:pt x="0" y="496"/>
                                </a:lnTo>
                                <a:lnTo>
                                  <a:pt x="0" y="527"/>
                                </a:lnTo>
                                <a:lnTo>
                                  <a:pt x="1" y="580"/>
                                </a:lnTo>
                                <a:lnTo>
                                  <a:pt x="2" y="615"/>
                                </a:lnTo>
                                <a:lnTo>
                                  <a:pt x="3" y="644"/>
                                </a:lnTo>
                                <a:lnTo>
                                  <a:pt x="3" y="673"/>
                                </a:lnTo>
                                <a:lnTo>
                                  <a:pt x="17" y="675"/>
                                </a:lnTo>
                                <a:lnTo>
                                  <a:pt x="23" y="675"/>
                                </a:lnTo>
                                <a:lnTo>
                                  <a:pt x="57" y="680"/>
                                </a:lnTo>
                                <a:lnTo>
                                  <a:pt x="91" y="683"/>
                                </a:lnTo>
                                <a:lnTo>
                                  <a:pt x="125" y="685"/>
                                </a:lnTo>
                                <a:lnTo>
                                  <a:pt x="159" y="686"/>
                                </a:lnTo>
                                <a:lnTo>
                                  <a:pt x="180" y="686"/>
                                </a:lnTo>
                                <a:lnTo>
                                  <a:pt x="201" y="686"/>
                                </a:lnTo>
                                <a:lnTo>
                                  <a:pt x="244" y="685"/>
                                </a:lnTo>
                                <a:lnTo>
                                  <a:pt x="401" y="678"/>
                                </a:lnTo>
                                <a:lnTo>
                                  <a:pt x="405" y="652"/>
                                </a:lnTo>
                                <a:lnTo>
                                  <a:pt x="407" y="634"/>
                                </a:lnTo>
                                <a:lnTo>
                                  <a:pt x="407" y="619"/>
                                </a:lnTo>
                                <a:lnTo>
                                  <a:pt x="406" y="599"/>
                                </a:lnTo>
                                <a:lnTo>
                                  <a:pt x="405" y="580"/>
                                </a:lnTo>
                                <a:lnTo>
                                  <a:pt x="405" y="547"/>
                                </a:lnTo>
                                <a:lnTo>
                                  <a:pt x="404" y="509"/>
                                </a:lnTo>
                                <a:lnTo>
                                  <a:pt x="403" y="462"/>
                                </a:lnTo>
                                <a:lnTo>
                                  <a:pt x="403" y="443"/>
                                </a:lnTo>
                                <a:lnTo>
                                  <a:pt x="403" y="376"/>
                                </a:lnTo>
                                <a:lnTo>
                                  <a:pt x="403" y="313"/>
                                </a:lnTo>
                                <a:lnTo>
                                  <a:pt x="402" y="295"/>
                                </a:lnTo>
                                <a:lnTo>
                                  <a:pt x="300" y="295"/>
                                </a:lnTo>
                                <a:lnTo>
                                  <a:pt x="300" y="293"/>
                                </a:lnTo>
                                <a:lnTo>
                                  <a:pt x="300" y="292"/>
                                </a:lnTo>
                                <a:lnTo>
                                  <a:pt x="402" y="292"/>
                                </a:lnTo>
                                <a:lnTo>
                                  <a:pt x="402" y="251"/>
                                </a:lnTo>
                                <a:lnTo>
                                  <a:pt x="400" y="189"/>
                                </a:lnTo>
                                <a:lnTo>
                                  <a:pt x="400" y="177"/>
                                </a:lnTo>
                                <a:lnTo>
                                  <a:pt x="399" y="164"/>
                                </a:lnTo>
                                <a:lnTo>
                                  <a:pt x="399" y="152"/>
                                </a:lnTo>
                                <a:lnTo>
                                  <a:pt x="398" y="136"/>
                                </a:lnTo>
                                <a:lnTo>
                                  <a:pt x="396" y="98"/>
                                </a:lnTo>
                                <a:lnTo>
                                  <a:pt x="391" y="5"/>
                                </a:lnTo>
                                <a:lnTo>
                                  <a:pt x="375" y="2"/>
                                </a:lnTo>
                                <a:lnTo>
                                  <a:pt x="366" y="1"/>
                                </a:lnTo>
                                <a:lnTo>
                                  <a:pt x="358" y="1"/>
                                </a:lnTo>
                                <a:lnTo>
                                  <a:pt x="349" y="0"/>
                                </a:lnTo>
                                <a:lnTo>
                                  <a:pt x="330" y="0"/>
                                </a:lnTo>
                                <a:close/>
                                <a:moveTo>
                                  <a:pt x="402" y="292"/>
                                </a:moveTo>
                                <a:lnTo>
                                  <a:pt x="300" y="292"/>
                                </a:lnTo>
                                <a:lnTo>
                                  <a:pt x="300" y="295"/>
                                </a:lnTo>
                                <a:lnTo>
                                  <a:pt x="402" y="295"/>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 name="Freeform 75"/>
                        <wps:cNvSpPr>
                          <a:spLocks/>
                        </wps:cNvSpPr>
                        <wps:spPr bwMode="auto">
                          <a:xfrm>
                            <a:off x="100" y="0"/>
                            <a:ext cx="242" cy="690"/>
                          </a:xfrm>
                          <a:custGeom>
                            <a:avLst/>
                            <a:gdLst>
                              <a:gd name="T0" fmla="+- 0 199 100"/>
                              <a:gd name="T1" fmla="*/ T0 w 242"/>
                              <a:gd name="T2" fmla="*/ 1 h 690"/>
                              <a:gd name="T3" fmla="+- 0 184 100"/>
                              <a:gd name="T4" fmla="*/ T3 w 242"/>
                              <a:gd name="T5" fmla="*/ 32 h 690"/>
                              <a:gd name="T6" fmla="+- 0 171 100"/>
                              <a:gd name="T7" fmla="*/ T6 w 242"/>
                              <a:gd name="T8" fmla="*/ 65 h 690"/>
                              <a:gd name="T9" fmla="+- 0 157 100"/>
                              <a:gd name="T10" fmla="*/ T9 w 242"/>
                              <a:gd name="T11" fmla="*/ 93 h 690"/>
                              <a:gd name="T12" fmla="+- 0 141 100"/>
                              <a:gd name="T13" fmla="*/ T12 w 242"/>
                              <a:gd name="T14" fmla="*/ 119 h 690"/>
                              <a:gd name="T15" fmla="+- 0 127 100"/>
                              <a:gd name="T16" fmla="*/ T15 w 242"/>
                              <a:gd name="T17" fmla="*/ 144 h 690"/>
                              <a:gd name="T18" fmla="+- 0 111 100"/>
                              <a:gd name="T19" fmla="*/ T18 w 242"/>
                              <a:gd name="T20" fmla="*/ 168 h 690"/>
                              <a:gd name="T21" fmla="+- 0 102 100"/>
                              <a:gd name="T22" fmla="*/ T21 w 242"/>
                              <a:gd name="T23" fmla="*/ 188 h 690"/>
                              <a:gd name="T24" fmla="+- 0 102 100"/>
                              <a:gd name="T25" fmla="*/ T24 w 242"/>
                              <a:gd name="T26" fmla="*/ 210 h 690"/>
                              <a:gd name="T27" fmla="+- 0 132 100"/>
                              <a:gd name="T28" fmla="*/ T27 w 242"/>
                              <a:gd name="T29" fmla="*/ 258 h 690"/>
                              <a:gd name="T30" fmla="+- 0 171 100"/>
                              <a:gd name="T31" fmla="*/ T30 w 242"/>
                              <a:gd name="T32" fmla="*/ 298 h 690"/>
                              <a:gd name="T33" fmla="+- 0 205 100"/>
                              <a:gd name="T34" fmla="*/ T33 w 242"/>
                              <a:gd name="T35" fmla="*/ 335 h 690"/>
                              <a:gd name="T36" fmla="+- 0 222 100"/>
                              <a:gd name="T37" fmla="*/ T36 w 242"/>
                              <a:gd name="T38" fmla="*/ 356 h 690"/>
                              <a:gd name="T39" fmla="+- 0 235 100"/>
                              <a:gd name="T40" fmla="*/ T39 w 242"/>
                              <a:gd name="T41" fmla="*/ 373 h 690"/>
                              <a:gd name="T42" fmla="+- 0 182 100"/>
                              <a:gd name="T43" fmla="*/ T42 w 242"/>
                              <a:gd name="T44" fmla="*/ 433 h 690"/>
                              <a:gd name="T45" fmla="+- 0 162 100"/>
                              <a:gd name="T46" fmla="*/ T45 w 242"/>
                              <a:gd name="T47" fmla="*/ 457 h 690"/>
                              <a:gd name="T48" fmla="+- 0 139 100"/>
                              <a:gd name="T49" fmla="*/ T48 w 242"/>
                              <a:gd name="T50" fmla="*/ 480 h 690"/>
                              <a:gd name="T51" fmla="+- 0 126 100"/>
                              <a:gd name="T52" fmla="*/ T51 w 242"/>
                              <a:gd name="T53" fmla="*/ 517 h 690"/>
                              <a:gd name="T54" fmla="+- 0 135 100"/>
                              <a:gd name="T55" fmla="*/ T54 w 242"/>
                              <a:gd name="T56" fmla="*/ 555 h 690"/>
                              <a:gd name="T57" fmla="+- 0 153 100"/>
                              <a:gd name="T58" fmla="*/ T57 w 242"/>
                              <a:gd name="T59" fmla="*/ 582 h 690"/>
                              <a:gd name="T60" fmla="+- 0 173 100"/>
                              <a:gd name="T61" fmla="*/ T60 w 242"/>
                              <a:gd name="T62" fmla="*/ 602 h 690"/>
                              <a:gd name="T63" fmla="+- 0 184 100"/>
                              <a:gd name="T64" fmla="*/ T63 w 242"/>
                              <a:gd name="T65" fmla="*/ 621 h 690"/>
                              <a:gd name="T66" fmla="+- 0 202 100"/>
                              <a:gd name="T67" fmla="*/ T66 w 242"/>
                              <a:gd name="T68" fmla="*/ 644 h 690"/>
                              <a:gd name="T69" fmla="+- 0 220 100"/>
                              <a:gd name="T70" fmla="*/ T69 w 242"/>
                              <a:gd name="T71" fmla="*/ 667 h 690"/>
                              <a:gd name="T72" fmla="+- 0 229 100"/>
                              <a:gd name="T73" fmla="*/ T72 w 242"/>
                              <a:gd name="T74" fmla="*/ 682 h 690"/>
                              <a:gd name="T75" fmla="+- 0 342 100"/>
                              <a:gd name="T76" fmla="*/ T75 w 242"/>
                              <a:gd name="T77" fmla="*/ 687 h 690"/>
                              <a:gd name="T78" fmla="+- 0 326 100"/>
                              <a:gd name="T79" fmla="*/ T78 w 242"/>
                              <a:gd name="T80" fmla="*/ 662 h 690"/>
                              <a:gd name="T81" fmla="+- 0 306 100"/>
                              <a:gd name="T82" fmla="*/ T81 w 242"/>
                              <a:gd name="T83" fmla="*/ 630 h 690"/>
                              <a:gd name="T84" fmla="+- 0 285 100"/>
                              <a:gd name="T85" fmla="*/ T84 w 242"/>
                              <a:gd name="T86" fmla="*/ 596 h 690"/>
                              <a:gd name="T87" fmla="+- 0 259 100"/>
                              <a:gd name="T88" fmla="*/ T87 w 242"/>
                              <a:gd name="T89" fmla="*/ 564 h 690"/>
                              <a:gd name="T90" fmla="+- 0 241 100"/>
                              <a:gd name="T91" fmla="*/ T90 w 242"/>
                              <a:gd name="T92" fmla="*/ 539 h 690"/>
                              <a:gd name="T93" fmla="+- 0 231 100"/>
                              <a:gd name="T94" fmla="*/ T93 w 242"/>
                              <a:gd name="T95" fmla="*/ 523 h 690"/>
                              <a:gd name="T96" fmla="+- 0 263 100"/>
                              <a:gd name="T97" fmla="*/ T96 w 242"/>
                              <a:gd name="T98" fmla="*/ 482 h 690"/>
                              <a:gd name="T99" fmla="+- 0 298 100"/>
                              <a:gd name="T100" fmla="*/ T99 w 242"/>
                              <a:gd name="T101" fmla="*/ 444 h 690"/>
                              <a:gd name="T102" fmla="+- 0 335 100"/>
                              <a:gd name="T103" fmla="*/ T102 w 242"/>
                              <a:gd name="T104" fmla="*/ 383 h 690"/>
                              <a:gd name="T105" fmla="+- 0 321 100"/>
                              <a:gd name="T106" fmla="*/ T105 w 242"/>
                              <a:gd name="T107" fmla="*/ 333 h 690"/>
                              <a:gd name="T108" fmla="+- 0 300 100"/>
                              <a:gd name="T109" fmla="*/ T108 w 242"/>
                              <a:gd name="T110" fmla="*/ 309 h 690"/>
                              <a:gd name="T111" fmla="+- 0 246 100"/>
                              <a:gd name="T112" fmla="*/ T111 w 242"/>
                              <a:gd name="T113" fmla="*/ 248 h 690"/>
                              <a:gd name="T114" fmla="+- 0 195 100"/>
                              <a:gd name="T115" fmla="*/ T114 w 242"/>
                              <a:gd name="T116" fmla="*/ 198 h 690"/>
                              <a:gd name="T117" fmla="+- 0 185 100"/>
                              <a:gd name="T118" fmla="*/ T117 w 242"/>
                              <a:gd name="T119" fmla="*/ 189 h 690"/>
                              <a:gd name="T120" fmla="+- 0 190 100"/>
                              <a:gd name="T121" fmla="*/ T120 w 242"/>
                              <a:gd name="T122" fmla="*/ 180 h 690"/>
                              <a:gd name="T123" fmla="+- 0 200 100"/>
                              <a:gd name="T124" fmla="*/ T123 w 242"/>
                              <a:gd name="T125" fmla="*/ 162 h 690"/>
                              <a:gd name="T126" fmla="+- 0 215 100"/>
                              <a:gd name="T127" fmla="*/ T126 w 242"/>
                              <a:gd name="T128" fmla="*/ 135 h 690"/>
                              <a:gd name="T129" fmla="+- 0 231 100"/>
                              <a:gd name="T130" fmla="*/ T129 w 242"/>
                              <a:gd name="T131" fmla="*/ 96 h 690"/>
                              <a:gd name="T132" fmla="+- 0 247 100"/>
                              <a:gd name="T133" fmla="*/ T132 w 242"/>
                              <a:gd name="T134" fmla="*/ 45 h 690"/>
                              <a:gd name="T135" fmla="+- 0 264 100"/>
                              <a:gd name="T136" fmla="*/ T135 w 242"/>
                              <a:gd name="T137" fmla="*/ 16 h 690"/>
                              <a:gd name="T138" fmla="+- 0 266 100"/>
                              <a:gd name="T139" fmla="*/ T138 w 242"/>
                              <a:gd name="T140" fmla="*/ 0 h 69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Lst>
                            <a:rect l="0" t="0" r="r" b="b"/>
                            <a:pathLst>
                              <a:path w="242" h="690">
                                <a:moveTo>
                                  <a:pt x="166" y="0"/>
                                </a:moveTo>
                                <a:lnTo>
                                  <a:pt x="99" y="1"/>
                                </a:lnTo>
                                <a:lnTo>
                                  <a:pt x="91" y="16"/>
                                </a:lnTo>
                                <a:lnTo>
                                  <a:pt x="84" y="32"/>
                                </a:lnTo>
                                <a:lnTo>
                                  <a:pt x="78" y="48"/>
                                </a:lnTo>
                                <a:lnTo>
                                  <a:pt x="71" y="65"/>
                                </a:lnTo>
                                <a:lnTo>
                                  <a:pt x="64" y="80"/>
                                </a:lnTo>
                                <a:lnTo>
                                  <a:pt x="57" y="93"/>
                                </a:lnTo>
                                <a:lnTo>
                                  <a:pt x="49" y="106"/>
                                </a:lnTo>
                                <a:lnTo>
                                  <a:pt x="41" y="119"/>
                                </a:lnTo>
                                <a:lnTo>
                                  <a:pt x="34" y="131"/>
                                </a:lnTo>
                                <a:lnTo>
                                  <a:pt x="27" y="144"/>
                                </a:lnTo>
                                <a:lnTo>
                                  <a:pt x="19" y="156"/>
                                </a:lnTo>
                                <a:lnTo>
                                  <a:pt x="11" y="168"/>
                                </a:lnTo>
                                <a:lnTo>
                                  <a:pt x="6" y="177"/>
                                </a:lnTo>
                                <a:lnTo>
                                  <a:pt x="2" y="188"/>
                                </a:lnTo>
                                <a:lnTo>
                                  <a:pt x="0" y="199"/>
                                </a:lnTo>
                                <a:lnTo>
                                  <a:pt x="2" y="210"/>
                                </a:lnTo>
                                <a:lnTo>
                                  <a:pt x="15" y="236"/>
                                </a:lnTo>
                                <a:lnTo>
                                  <a:pt x="32" y="258"/>
                                </a:lnTo>
                                <a:lnTo>
                                  <a:pt x="52" y="278"/>
                                </a:lnTo>
                                <a:lnTo>
                                  <a:pt x="71" y="298"/>
                                </a:lnTo>
                                <a:lnTo>
                                  <a:pt x="94" y="322"/>
                                </a:lnTo>
                                <a:lnTo>
                                  <a:pt x="105" y="335"/>
                                </a:lnTo>
                                <a:lnTo>
                                  <a:pt x="116" y="348"/>
                                </a:lnTo>
                                <a:lnTo>
                                  <a:pt x="122" y="356"/>
                                </a:lnTo>
                                <a:lnTo>
                                  <a:pt x="128" y="365"/>
                                </a:lnTo>
                                <a:lnTo>
                                  <a:pt x="135" y="373"/>
                                </a:lnTo>
                                <a:lnTo>
                                  <a:pt x="92" y="420"/>
                                </a:lnTo>
                                <a:lnTo>
                                  <a:pt x="82" y="433"/>
                                </a:lnTo>
                                <a:lnTo>
                                  <a:pt x="73" y="446"/>
                                </a:lnTo>
                                <a:lnTo>
                                  <a:pt x="62" y="457"/>
                                </a:lnTo>
                                <a:lnTo>
                                  <a:pt x="50" y="469"/>
                                </a:lnTo>
                                <a:lnTo>
                                  <a:pt x="39" y="480"/>
                                </a:lnTo>
                                <a:lnTo>
                                  <a:pt x="31" y="494"/>
                                </a:lnTo>
                                <a:lnTo>
                                  <a:pt x="26" y="517"/>
                                </a:lnTo>
                                <a:lnTo>
                                  <a:pt x="27" y="537"/>
                                </a:lnTo>
                                <a:lnTo>
                                  <a:pt x="35" y="555"/>
                                </a:lnTo>
                                <a:lnTo>
                                  <a:pt x="47" y="574"/>
                                </a:lnTo>
                                <a:lnTo>
                                  <a:pt x="53" y="582"/>
                                </a:lnTo>
                                <a:lnTo>
                                  <a:pt x="60" y="588"/>
                                </a:lnTo>
                                <a:lnTo>
                                  <a:pt x="73" y="602"/>
                                </a:lnTo>
                                <a:lnTo>
                                  <a:pt x="78" y="613"/>
                                </a:lnTo>
                                <a:lnTo>
                                  <a:pt x="84" y="621"/>
                                </a:lnTo>
                                <a:lnTo>
                                  <a:pt x="93" y="633"/>
                                </a:lnTo>
                                <a:lnTo>
                                  <a:pt x="102" y="644"/>
                                </a:lnTo>
                                <a:lnTo>
                                  <a:pt x="111" y="655"/>
                                </a:lnTo>
                                <a:lnTo>
                                  <a:pt x="120" y="667"/>
                                </a:lnTo>
                                <a:lnTo>
                                  <a:pt x="125" y="675"/>
                                </a:lnTo>
                                <a:lnTo>
                                  <a:pt x="129" y="682"/>
                                </a:lnTo>
                                <a:lnTo>
                                  <a:pt x="134" y="690"/>
                                </a:lnTo>
                                <a:lnTo>
                                  <a:pt x="242" y="687"/>
                                </a:lnTo>
                                <a:lnTo>
                                  <a:pt x="238" y="681"/>
                                </a:lnTo>
                                <a:lnTo>
                                  <a:pt x="226" y="662"/>
                                </a:lnTo>
                                <a:lnTo>
                                  <a:pt x="216" y="646"/>
                                </a:lnTo>
                                <a:lnTo>
                                  <a:pt x="206" y="630"/>
                                </a:lnTo>
                                <a:lnTo>
                                  <a:pt x="196" y="614"/>
                                </a:lnTo>
                                <a:lnTo>
                                  <a:pt x="185" y="596"/>
                                </a:lnTo>
                                <a:lnTo>
                                  <a:pt x="172" y="580"/>
                                </a:lnTo>
                                <a:lnTo>
                                  <a:pt x="159" y="564"/>
                                </a:lnTo>
                                <a:lnTo>
                                  <a:pt x="147" y="547"/>
                                </a:lnTo>
                                <a:lnTo>
                                  <a:pt x="141" y="539"/>
                                </a:lnTo>
                                <a:lnTo>
                                  <a:pt x="136" y="531"/>
                                </a:lnTo>
                                <a:lnTo>
                                  <a:pt x="131" y="523"/>
                                </a:lnTo>
                                <a:lnTo>
                                  <a:pt x="152" y="496"/>
                                </a:lnTo>
                                <a:lnTo>
                                  <a:pt x="163" y="482"/>
                                </a:lnTo>
                                <a:lnTo>
                                  <a:pt x="175" y="469"/>
                                </a:lnTo>
                                <a:lnTo>
                                  <a:pt x="198" y="444"/>
                                </a:lnTo>
                                <a:lnTo>
                                  <a:pt x="222" y="416"/>
                                </a:lnTo>
                                <a:lnTo>
                                  <a:pt x="235" y="383"/>
                                </a:lnTo>
                                <a:lnTo>
                                  <a:pt x="229" y="346"/>
                                </a:lnTo>
                                <a:lnTo>
                                  <a:pt x="221" y="333"/>
                                </a:lnTo>
                                <a:lnTo>
                                  <a:pt x="211" y="321"/>
                                </a:lnTo>
                                <a:lnTo>
                                  <a:pt x="200" y="309"/>
                                </a:lnTo>
                                <a:lnTo>
                                  <a:pt x="190" y="298"/>
                                </a:lnTo>
                                <a:lnTo>
                                  <a:pt x="146" y="248"/>
                                </a:lnTo>
                                <a:lnTo>
                                  <a:pt x="111" y="214"/>
                                </a:lnTo>
                                <a:lnTo>
                                  <a:pt x="95" y="198"/>
                                </a:lnTo>
                                <a:lnTo>
                                  <a:pt x="90" y="193"/>
                                </a:lnTo>
                                <a:lnTo>
                                  <a:pt x="85" y="189"/>
                                </a:lnTo>
                                <a:lnTo>
                                  <a:pt x="88" y="185"/>
                                </a:lnTo>
                                <a:lnTo>
                                  <a:pt x="90" y="180"/>
                                </a:lnTo>
                                <a:lnTo>
                                  <a:pt x="92" y="176"/>
                                </a:lnTo>
                                <a:lnTo>
                                  <a:pt x="100" y="162"/>
                                </a:lnTo>
                                <a:lnTo>
                                  <a:pt x="108" y="148"/>
                                </a:lnTo>
                                <a:lnTo>
                                  <a:pt x="115" y="135"/>
                                </a:lnTo>
                                <a:lnTo>
                                  <a:pt x="122" y="120"/>
                                </a:lnTo>
                                <a:lnTo>
                                  <a:pt x="131" y="96"/>
                                </a:lnTo>
                                <a:lnTo>
                                  <a:pt x="139" y="70"/>
                                </a:lnTo>
                                <a:lnTo>
                                  <a:pt x="147"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cx1="http://schemas.microsoft.com/office/drawing/2015/9/8/chartex" xmlns:cx="http://schemas.microsoft.com/office/drawing/2014/chartex" xmlns:w15="http://schemas.microsoft.com/office/word/2012/wordml">
            <w:pict>
              <v:group w14:anchorId="47735E04" id="Group 74" o:spid="_x0000_s1026" style="width:20.4pt;height:34.5pt;mso-position-horizontal-relative:char;mso-position-vertical-relative:line"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">
                <v:shape id="AutoShape 76" o:spid="_x0000_s1027" style="position:absolute;top:1;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" path="m330,l310,,290,1,270,2r-12,l,6,2,83r,44l2,153r,24l1,218,,258r,55l,339r1,37l1,443,,462r,34l,527r1,53l2,615r1,29l3,673r14,2l23,675r34,5l91,683r34,2l159,686r21,l201,686r43,-1l401,678r4,-26l407,634r,-15l406,599r-1,-19l405,547r-1,-38l403,462r,-19l403,376r,-63l402,295r-102,l300,293r,-1l402,292r,-41l400,189r,-12l399,164r,-12l398,136,396,98,391,5,375,2,366,1r-8,l349,,330,xm402,292r-102,l300,295r102,l402,292xe" fillcolor="#7fccad" stroked="f">
                  <v:path arrowok="t" o:connecttype="custom" o:connectlocs="310,2;270,4;0,8;2,129;2,179;0,260;0,341;1,445;0,498;1,582;3,646;17,677;57,682;125,687;180,688;244,687;405,654;407,621;405,582;404,511;403,445;403,315;300,297;300,294;300,294;402,253;400,179;399,154;396,100;375,4;358,3;330,2;300,294;402,297" o:connectangles="0,0,0,0,0,0,0,0,0,0,0,0,0,0,0,0,0,0,0,0,0,0,0,0,0,0,0,0,0,0,0,0,0,0"/>
                </v:shape>
                <v:shape id="Freeform 75" o:spid="_x0000_s1028" style="position:absolute;left:100;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" path="m166,l99,1,91,16,84,32,78,48,71,65,64,80,57,93r-8,13l41,119r-7,12l27,144r-8,12l11,168r-5,9l2,188,,199r2,11l15,236r17,22l52,278r19,20l94,322r11,13l116,348r6,8l128,365r7,8l92,420,82,433r-9,13l62,457,50,469,39,480r-8,14l26,517r1,20l35,555r12,19l53,582r7,6l73,602r5,11l84,621r9,12l102,644r9,11l120,667r5,8l129,682r5,8l242,687r-4,-6l226,662,216,646,206,630,196,614,185,596,172,580,159,564,147,547r-6,-8l136,531r-5,-8l152,496r11,-14l175,469r23,-25l222,416r13,-33l229,346r-8,-13l211,321,200,309,190,298,146,248,111,214,95,198r-5,-5l85,189r3,-4l90,180r2,-4l100,162r8,-14l115,135r7,-15l131,96r8,-26l147,45,160,23r4,-7l166,8r,-8xe" fillcolor="#bd2929" stroked="f">
                  <v:path arrowok="t" o:connecttype="custom" o:connectlocs="99,1;84,32;71,65;57,93;41,119;27,144;11,168;2,188;2,210;32,258;71,298;105,335;122,356;135,373;82,433;62,457;39,480;26,517;35,555;53,582;73,602;84,621;102,644;120,667;129,682;242,687;226,662;206,630;185,596;159,564;141,539;131,523;163,482;198,444;235,383;221,333;200,309;146,248;95,198;85,189;90,180;100,162;115,135;131,96;147,45;164,16;166,0" o:connectangles="0,0,0,0,0,0,0,0,0,0,0,0,0,0,0,0,0,0,0,0,0,0,0,0,0,0,0,0,0,0,0,0,0,0,0,0,0,0,0,0,0,0,0,0,0,0,0"/>
                </v:shape>
                <w10:anchorlock/>
              </v:group>
            </w:pict>
          </mc:Fallback>
        </mc:AlternateContent>
      </w:r>
    </w:p>
    <w:p w14:paraId="325ABA37" w14:textId="77777777" w:rsidR="004B4369" w:rsidRPr="004B4369" w:rsidRDefault="004B4369" w:rsidP="004B4369">
      <w:pPr>
        <w:widowControl w:val="0"/>
        <w:autoSpaceDE w:val="0"/>
        <w:autoSpaceDN w:val="0"/>
        <w:spacing w:line="240" w:lineRule="auto"/>
        <w:ind w:firstLine="0"/>
        <w:rPr>
          <w:rFonts w:ascii="Palatino Linotype"/>
          <w:bCs/>
          <w:sz w:val="20"/>
          <w:szCs w:val="48"/>
        </w:rPr>
      </w:pPr>
      <w:r w:rsidRPr="004B4369">
        <w:rPr>
          <w:b/>
          <w:bCs/>
          <w:noProof/>
          <w:sz w:val="22"/>
          <w:szCs w:val="48"/>
        </w:rPr>
        <mc:AlternateContent>
          <mc:Choice Requires="wps">
            <w:drawing>
              <wp:anchor distT="0" distB="0" distL="114300" distR="114300" simplePos="0" relativeHeight="251867136" behindDoc="0" locked="0" layoutInCell="1" allowOverlap="1" wp14:anchorId="0927038F" wp14:editId="6C47C763">
                <wp:simplePos x="0" y="0"/>
                <wp:positionH relativeFrom="column">
                  <wp:posOffset>133643</wp:posOffset>
                </wp:positionH>
                <wp:positionV relativeFrom="paragraph">
                  <wp:posOffset>86897</wp:posOffset>
                </wp:positionV>
                <wp:extent cx="6893169" cy="1540413"/>
                <wp:effectExtent l="0" t="0" r="3175" b="3175"/>
                <wp:wrapNone/>
                <wp:docPr id="81"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3169" cy="1540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BA4AD8" w14:textId="0DBC4884" w:rsidR="001528B7" w:rsidRDefault="001528B7" w:rsidP="007624C6">
                            <w:pPr>
                              <w:tabs>
                                <w:tab w:val="left" w:pos="1584"/>
                              </w:tabs>
                              <w:spacing w:before="53" w:line="240" w:lineRule="auto"/>
                              <w:ind w:firstLine="0"/>
                              <w:jc w:val="center"/>
                              <w:rPr>
                                <w:rFonts w:ascii="Arial" w:hAnsi="Arial" w:cs="Arial"/>
                                <w:b/>
                                <w:color w:val="FFFFFF"/>
                                <w:w w:val="90"/>
                                <w:sz w:val="48"/>
                                <w:szCs w:val="48"/>
                              </w:rPr>
                            </w:pPr>
                            <w:r w:rsidRPr="007624C6">
                              <w:rPr>
                                <w:rFonts w:ascii="Arial" w:hAnsi="Arial" w:cs="Arial"/>
                                <w:b/>
                                <w:color w:val="FFFFFF"/>
                                <w:sz w:val="48"/>
                                <w:szCs w:val="48"/>
                              </w:rPr>
                              <w:t xml:space="preserve">Get </w:t>
                            </w:r>
                            <w:r w:rsidRPr="007624C6">
                              <w:rPr>
                                <w:rFonts w:ascii="Arial" w:hAnsi="Arial" w:cs="Arial"/>
                                <w:b/>
                                <w:color w:val="FFFFFF"/>
                                <w:w w:val="90"/>
                                <w:sz w:val="48"/>
                                <w:szCs w:val="48"/>
                              </w:rPr>
                              <w:t>ready!</w:t>
                            </w:r>
                            <w:r>
                              <w:rPr>
                                <w:rFonts w:ascii="Arial" w:hAnsi="Arial" w:cs="Arial"/>
                                <w:b/>
                                <w:color w:val="FFFFFF"/>
                                <w:w w:val="90"/>
                                <w:sz w:val="48"/>
                                <w:szCs w:val="48"/>
                              </w:rPr>
                              <w:t xml:space="preserve"> We will be participating in the</w:t>
                            </w:r>
                          </w:p>
                          <w:p w14:paraId="18B909DE" w14:textId="3719F5E9" w:rsidR="001528B7" w:rsidRDefault="001528B7" w:rsidP="007624C6">
                            <w:pPr>
                              <w:tabs>
                                <w:tab w:val="left" w:pos="1584"/>
                              </w:tabs>
                              <w:spacing w:before="53" w:line="240" w:lineRule="auto"/>
                              <w:ind w:firstLine="0"/>
                              <w:jc w:val="center"/>
                              <w:rPr>
                                <w:rFonts w:ascii="Arial" w:hAnsi="Arial" w:cs="Arial"/>
                                <w:b/>
                                <w:color w:val="FFFFFF"/>
                                <w:w w:val="90"/>
                                <w:sz w:val="48"/>
                                <w:szCs w:val="48"/>
                              </w:rPr>
                            </w:pPr>
                            <w:r>
                              <w:rPr>
                                <w:rFonts w:ascii="Arial" w:hAnsi="Arial" w:cs="Arial"/>
                                <w:b/>
                                <w:color w:val="FFFFFF"/>
                                <w:w w:val="90"/>
                                <w:sz w:val="48"/>
                                <w:szCs w:val="48"/>
                              </w:rPr>
                              <w:t>American Indian and Alaska Native</w:t>
                            </w:r>
                          </w:p>
                          <w:p w14:paraId="014B0C0D" w14:textId="1B13EDC2" w:rsidR="001528B7" w:rsidRPr="007624C6" w:rsidRDefault="001528B7" w:rsidP="007624C6">
                            <w:pPr>
                              <w:tabs>
                                <w:tab w:val="left" w:pos="1584"/>
                              </w:tabs>
                              <w:spacing w:before="53" w:line="240" w:lineRule="auto"/>
                              <w:ind w:firstLine="0"/>
                              <w:jc w:val="center"/>
                              <w:rPr>
                                <w:rFonts w:ascii="Arial" w:hAnsi="Arial" w:cs="Arial"/>
                                <w:b/>
                                <w:sz w:val="48"/>
                                <w:szCs w:val="48"/>
                              </w:rPr>
                            </w:pPr>
                            <w:r>
                              <w:rPr>
                                <w:rFonts w:ascii="Arial" w:hAnsi="Arial" w:cs="Arial"/>
                                <w:b/>
                                <w:color w:val="FFFFFF"/>
                                <w:w w:val="90"/>
                                <w:sz w:val="48"/>
                                <w:szCs w:val="48"/>
                              </w:rPr>
                              <w:t>Head Start Family and Child Experiences Survey 2019 (AI/AN FACES 2019) next week!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5" o:spid="_x0000_s1046" type="#_x0000_t202" style="position:absolute;margin-left:10.5pt;margin-top:6.85pt;width:542.75pt;height:121.3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" filled="f" stroked="f">
                <v:textbox inset="0,0,0,0">
                  <w:txbxContent>
                    <w:p w14:paraId="09BA4AD8" w14:textId="0DBC4884" w:rsidR="001528B7" w:rsidRDefault="001528B7" w:rsidP="007624C6">
                      <w:pPr>
                        <w:tabs>
                          <w:tab w:val="left" w:pos="1584"/>
                        </w:tabs>
                        <w:spacing w:before="53" w:line="240" w:lineRule="auto"/>
                        <w:ind w:firstLine="0"/>
                        <w:jc w:val="center"/>
                        <w:rPr>
                          <w:rFonts w:ascii="Arial" w:hAnsi="Arial" w:cs="Arial"/>
                          <w:b/>
                          <w:color w:val="FFFFFF"/>
                          <w:w w:val="90"/>
                          <w:sz w:val="48"/>
                          <w:szCs w:val="48"/>
                        </w:rPr>
                      </w:pPr>
                      <w:r w:rsidRPr="007624C6">
                        <w:rPr>
                          <w:rFonts w:ascii="Arial" w:hAnsi="Arial" w:cs="Arial"/>
                          <w:b/>
                          <w:color w:val="FFFFFF"/>
                          <w:sz w:val="48"/>
                          <w:szCs w:val="48"/>
                        </w:rPr>
                        <w:t xml:space="preserve">Get </w:t>
                      </w:r>
                      <w:r w:rsidRPr="007624C6">
                        <w:rPr>
                          <w:rFonts w:ascii="Arial" w:hAnsi="Arial" w:cs="Arial"/>
                          <w:b/>
                          <w:color w:val="FFFFFF"/>
                          <w:w w:val="90"/>
                          <w:sz w:val="48"/>
                          <w:szCs w:val="48"/>
                        </w:rPr>
                        <w:t>ready!</w:t>
                      </w:r>
                      <w:r>
                        <w:rPr>
                          <w:rFonts w:ascii="Arial" w:hAnsi="Arial" w:cs="Arial"/>
                          <w:b/>
                          <w:color w:val="FFFFFF"/>
                          <w:w w:val="90"/>
                          <w:sz w:val="48"/>
                          <w:szCs w:val="48"/>
                        </w:rPr>
                        <w:t xml:space="preserve"> We will be participating in the</w:t>
                      </w:r>
                    </w:p>
                    <w:p w14:paraId="18B909DE" w14:textId="3719F5E9" w:rsidR="001528B7" w:rsidRDefault="001528B7" w:rsidP="007624C6">
                      <w:pPr>
                        <w:tabs>
                          <w:tab w:val="left" w:pos="1584"/>
                        </w:tabs>
                        <w:spacing w:before="53" w:line="240" w:lineRule="auto"/>
                        <w:ind w:firstLine="0"/>
                        <w:jc w:val="center"/>
                        <w:rPr>
                          <w:rFonts w:ascii="Arial" w:hAnsi="Arial" w:cs="Arial"/>
                          <w:b/>
                          <w:color w:val="FFFFFF"/>
                          <w:w w:val="90"/>
                          <w:sz w:val="48"/>
                          <w:szCs w:val="48"/>
                        </w:rPr>
                      </w:pPr>
                      <w:r>
                        <w:rPr>
                          <w:rFonts w:ascii="Arial" w:hAnsi="Arial" w:cs="Arial"/>
                          <w:b/>
                          <w:color w:val="FFFFFF"/>
                          <w:w w:val="90"/>
                          <w:sz w:val="48"/>
                          <w:szCs w:val="48"/>
                        </w:rPr>
                        <w:t>American Indian and Alaska Native</w:t>
                      </w:r>
                    </w:p>
                    <w:p w14:paraId="014B0C0D" w14:textId="1B13EDC2" w:rsidR="001528B7" w:rsidRPr="007624C6" w:rsidRDefault="001528B7" w:rsidP="007624C6">
                      <w:pPr>
                        <w:tabs>
                          <w:tab w:val="left" w:pos="1584"/>
                        </w:tabs>
                        <w:spacing w:before="53" w:line="240" w:lineRule="auto"/>
                        <w:ind w:firstLine="0"/>
                        <w:jc w:val="center"/>
                        <w:rPr>
                          <w:rFonts w:ascii="Arial" w:hAnsi="Arial" w:cs="Arial"/>
                          <w:b/>
                          <w:sz w:val="48"/>
                          <w:szCs w:val="48"/>
                        </w:rPr>
                      </w:pPr>
                      <w:r>
                        <w:rPr>
                          <w:rFonts w:ascii="Arial" w:hAnsi="Arial" w:cs="Arial"/>
                          <w:b/>
                          <w:color w:val="FFFFFF"/>
                          <w:w w:val="90"/>
                          <w:sz w:val="48"/>
                          <w:szCs w:val="48"/>
                        </w:rPr>
                        <w:t>Head Start Family and Child Experiences Survey 2019 (AI/AN FACES 2019) next week!</w:t>
                      </w:r>
                    </w:p>
                  </w:txbxContent>
                </v:textbox>
              </v:shape>
            </w:pict>
          </mc:Fallback>
        </mc:AlternateContent>
      </w:r>
      <w:r w:rsidRPr="004B4369">
        <w:rPr>
          <w:b/>
          <w:bCs/>
          <w:noProof/>
          <w:sz w:val="22"/>
          <w:szCs w:val="48"/>
        </w:rPr>
        <mc:AlternateContent>
          <mc:Choice Requires="wps">
            <w:drawing>
              <wp:anchor distT="0" distB="0" distL="114300" distR="114300" simplePos="0" relativeHeight="251865088" behindDoc="0" locked="0" layoutInCell="1" allowOverlap="1" wp14:anchorId="41B19A3A" wp14:editId="55767531">
                <wp:simplePos x="0" y="0"/>
                <wp:positionH relativeFrom="column">
                  <wp:posOffset>64052</wp:posOffset>
                </wp:positionH>
                <wp:positionV relativeFrom="paragraph">
                  <wp:posOffset>19023</wp:posOffset>
                </wp:positionV>
                <wp:extent cx="7011670" cy="1669774"/>
                <wp:effectExtent l="0" t="0" r="0" b="6985"/>
                <wp:wrapNone/>
                <wp:docPr id="80" name="Rectangle 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11670" cy="1669774"/>
                        </a:xfrm>
                        <a:prstGeom prst="rect">
                          <a:avLst/>
                        </a:prstGeom>
                        <a:solidFill>
                          <a:srgbClr val="BD292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xmlns:w15="http://schemas.microsoft.com/office/word/2012/wordml">
            <w:pict>
              <v:rect w14:anchorId="1D9A9F71" id="Rectangle 148" o:spid="_x0000_s1026" style="position:absolute;margin-left:5.05pt;margin-top:1.5pt;width:552.1pt;height:131.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" fillcolor="#bd2929" stroked="f"/>
            </w:pict>
          </mc:Fallback>
        </mc:AlternateContent>
      </w:r>
    </w:p>
    <w:p w14:paraId="5DA6A639" w14:textId="77777777" w:rsidR="004B4369" w:rsidRPr="004B4369" w:rsidRDefault="004B4369" w:rsidP="004B4369">
      <w:pPr>
        <w:widowControl w:val="0"/>
        <w:autoSpaceDE w:val="0"/>
        <w:autoSpaceDN w:val="0"/>
        <w:spacing w:line="240" w:lineRule="auto"/>
        <w:ind w:firstLine="0"/>
        <w:rPr>
          <w:rFonts w:ascii="Palatino Linotype"/>
          <w:bCs/>
          <w:sz w:val="20"/>
          <w:szCs w:val="48"/>
        </w:rPr>
      </w:pPr>
    </w:p>
    <w:p w14:paraId="5D43B52B" w14:textId="77777777" w:rsidR="004B4369" w:rsidRPr="004B4369" w:rsidRDefault="004B4369" w:rsidP="004B4369">
      <w:pPr>
        <w:widowControl w:val="0"/>
        <w:autoSpaceDE w:val="0"/>
        <w:autoSpaceDN w:val="0"/>
        <w:spacing w:line="240" w:lineRule="auto"/>
        <w:ind w:firstLine="0"/>
        <w:rPr>
          <w:rFonts w:ascii="Palatino Linotype"/>
          <w:bCs/>
          <w:sz w:val="20"/>
          <w:szCs w:val="48"/>
        </w:rPr>
      </w:pPr>
    </w:p>
    <w:p w14:paraId="098A1202" w14:textId="61F583EF" w:rsidR="004B4369" w:rsidRPr="004B4369" w:rsidRDefault="004B4369" w:rsidP="004B4369">
      <w:pPr>
        <w:widowControl w:val="0"/>
        <w:autoSpaceDE w:val="0"/>
        <w:autoSpaceDN w:val="0"/>
        <w:spacing w:line="240" w:lineRule="auto"/>
        <w:ind w:firstLine="0"/>
        <w:rPr>
          <w:rFonts w:ascii="Palatino Linotype"/>
          <w:bCs/>
          <w:sz w:val="20"/>
          <w:szCs w:val="48"/>
        </w:rPr>
      </w:pPr>
    </w:p>
    <w:p w14:paraId="10E192F9" w14:textId="77777777" w:rsidR="004B4369" w:rsidRPr="004B4369" w:rsidRDefault="004B4369" w:rsidP="004B4369">
      <w:pPr>
        <w:widowControl w:val="0"/>
        <w:autoSpaceDE w:val="0"/>
        <w:autoSpaceDN w:val="0"/>
        <w:spacing w:line="240" w:lineRule="auto"/>
        <w:ind w:firstLine="0"/>
        <w:rPr>
          <w:rFonts w:ascii="Palatino Linotype"/>
          <w:bCs/>
          <w:sz w:val="20"/>
          <w:szCs w:val="48"/>
        </w:rPr>
      </w:pPr>
    </w:p>
    <w:p w14:paraId="38D00F6F" w14:textId="22D34FC0" w:rsidR="004B4369" w:rsidRPr="004B4369" w:rsidRDefault="004B4369" w:rsidP="004B4369">
      <w:pPr>
        <w:widowControl w:val="0"/>
        <w:autoSpaceDE w:val="0"/>
        <w:autoSpaceDN w:val="0"/>
        <w:spacing w:line="240" w:lineRule="auto"/>
        <w:ind w:firstLine="0"/>
        <w:rPr>
          <w:rFonts w:ascii="Palatino Linotype"/>
          <w:bCs/>
          <w:sz w:val="20"/>
          <w:szCs w:val="48"/>
        </w:rPr>
      </w:pPr>
    </w:p>
    <w:p w14:paraId="20ECD8E9" w14:textId="77777777" w:rsidR="004B4369" w:rsidRPr="004B4369" w:rsidRDefault="004B4369" w:rsidP="004B4369">
      <w:pPr>
        <w:widowControl w:val="0"/>
        <w:autoSpaceDE w:val="0"/>
        <w:autoSpaceDN w:val="0"/>
        <w:spacing w:line="240" w:lineRule="auto"/>
        <w:ind w:firstLine="0"/>
        <w:rPr>
          <w:rFonts w:ascii="Palatino Linotype"/>
          <w:bCs/>
          <w:sz w:val="20"/>
          <w:szCs w:val="48"/>
        </w:rPr>
      </w:pPr>
    </w:p>
    <w:p w14:paraId="394A3657" w14:textId="77777777" w:rsidR="004B4369" w:rsidRPr="004B4369" w:rsidRDefault="004B4369" w:rsidP="004B4369">
      <w:pPr>
        <w:widowControl w:val="0"/>
        <w:autoSpaceDE w:val="0"/>
        <w:autoSpaceDN w:val="0"/>
        <w:spacing w:line="240" w:lineRule="auto"/>
        <w:ind w:firstLine="0"/>
        <w:rPr>
          <w:rFonts w:ascii="Palatino Linotype"/>
          <w:bCs/>
          <w:sz w:val="20"/>
          <w:szCs w:val="48"/>
        </w:rPr>
      </w:pPr>
    </w:p>
    <w:p w14:paraId="6F137D52" w14:textId="77777777" w:rsidR="004B4369" w:rsidRPr="004B4369" w:rsidRDefault="004B4369" w:rsidP="004B4369">
      <w:pPr>
        <w:widowControl w:val="0"/>
        <w:autoSpaceDE w:val="0"/>
        <w:autoSpaceDN w:val="0"/>
        <w:spacing w:line="240" w:lineRule="auto"/>
        <w:ind w:firstLine="0"/>
        <w:rPr>
          <w:rFonts w:ascii="Palatino Linotype"/>
          <w:bCs/>
          <w:sz w:val="20"/>
          <w:szCs w:val="48"/>
        </w:rPr>
      </w:pPr>
    </w:p>
    <w:p w14:paraId="59BBAB33" w14:textId="77777777" w:rsidR="004B4369" w:rsidRPr="004B4369" w:rsidRDefault="004B4369" w:rsidP="004B4369">
      <w:pPr>
        <w:widowControl w:val="0"/>
        <w:autoSpaceDE w:val="0"/>
        <w:autoSpaceDN w:val="0"/>
        <w:spacing w:line="240" w:lineRule="auto"/>
        <w:ind w:firstLine="0"/>
        <w:rPr>
          <w:rFonts w:ascii="Palatino Linotype"/>
          <w:bCs/>
          <w:sz w:val="20"/>
          <w:szCs w:val="48"/>
        </w:rPr>
      </w:pPr>
      <w:r w:rsidRPr="004B4369">
        <w:rPr>
          <w:b/>
          <w:bCs/>
          <w:noProof/>
          <w:sz w:val="48"/>
          <w:szCs w:val="48"/>
        </w:rPr>
        <w:drawing>
          <wp:anchor distT="0" distB="0" distL="0" distR="0" simplePos="0" relativeHeight="251839488" behindDoc="0" locked="0" layoutInCell="1" allowOverlap="1" wp14:anchorId="6E01C959" wp14:editId="55963B17">
            <wp:simplePos x="0" y="0"/>
            <wp:positionH relativeFrom="page">
              <wp:posOffset>2561590</wp:posOffset>
            </wp:positionH>
            <wp:positionV relativeFrom="paragraph">
              <wp:posOffset>277495</wp:posOffset>
            </wp:positionV>
            <wp:extent cx="2679700" cy="2346960"/>
            <wp:effectExtent l="0" t="0" r="6350" b="0"/>
            <wp:wrapTopAndBottom/>
            <wp:docPr id="563"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png"/>
                    <pic:cNvPicPr/>
                  </pic:nvPicPr>
                  <pic:blipFill>
                    <a:blip r:embed="rId77" cstate="print"/>
                    <a:stretch>
                      <a:fillRect/>
                    </a:stretch>
                  </pic:blipFill>
                  <pic:spPr>
                    <a:xfrm>
                      <a:off x="0" y="0"/>
                      <a:ext cx="2679700" cy="2346960"/>
                    </a:xfrm>
                    <a:prstGeom prst="rect">
                      <a:avLst/>
                    </a:prstGeom>
                  </pic:spPr>
                </pic:pic>
              </a:graphicData>
            </a:graphic>
          </wp:anchor>
        </w:drawing>
      </w:r>
    </w:p>
    <w:p w14:paraId="0FA39979" w14:textId="77777777" w:rsidR="004B4369" w:rsidRPr="004B4369" w:rsidRDefault="004B4369" w:rsidP="004B4369">
      <w:pPr>
        <w:widowControl w:val="0"/>
        <w:autoSpaceDE w:val="0"/>
        <w:autoSpaceDN w:val="0"/>
        <w:spacing w:line="240" w:lineRule="auto"/>
        <w:ind w:firstLine="0"/>
        <w:rPr>
          <w:rFonts w:ascii="Palatino Linotype"/>
          <w:bCs/>
          <w:sz w:val="20"/>
          <w:szCs w:val="48"/>
        </w:rPr>
      </w:pPr>
      <w:r w:rsidRPr="004B4369">
        <w:rPr>
          <w:b/>
          <w:bCs/>
          <w:noProof/>
          <w:sz w:val="20"/>
          <w:szCs w:val="48"/>
        </w:rPr>
        <mc:AlternateContent>
          <mc:Choice Requires="wpg">
            <w:drawing>
              <wp:anchor distT="0" distB="0" distL="114300" distR="114300" simplePos="0" relativeHeight="251869184" behindDoc="0" locked="0" layoutInCell="1" allowOverlap="1" wp14:anchorId="7F65C096" wp14:editId="7D9A3585">
                <wp:simplePos x="0" y="0"/>
                <wp:positionH relativeFrom="column">
                  <wp:posOffset>3027680</wp:posOffset>
                </wp:positionH>
                <wp:positionV relativeFrom="paragraph">
                  <wp:posOffset>2510155</wp:posOffset>
                </wp:positionV>
                <wp:extent cx="1382037" cy="555371"/>
                <wp:effectExtent l="0" t="0" r="27940" b="16510"/>
                <wp:wrapNone/>
                <wp:docPr id="310" name="Group 310"/>
                <wp:cNvGraphicFramePr/>
                <a:graphic xmlns:a="http://schemas.openxmlformats.org/drawingml/2006/main">
                  <a:graphicData uri="http://schemas.microsoft.com/office/word/2010/wordprocessingGroup">
                    <wpg:wgp>
                      <wpg:cNvGrpSpPr/>
                      <wpg:grpSpPr>
                        <a:xfrm>
                          <a:off x="0" y="0"/>
                          <a:ext cx="1382037" cy="555371"/>
                          <a:chOff x="0" y="0"/>
                          <a:chExt cx="1116353" cy="555371"/>
                        </a:xfrm>
                      </wpg:grpSpPr>
                      <wps:wsp>
                        <wps:cNvPr id="311" name="Freeform 23"/>
                        <wps:cNvSpPr>
                          <a:spLocks/>
                        </wps:cNvSpPr>
                        <wps:spPr bwMode="auto">
                          <a:xfrm>
                            <a:off x="0" y="0"/>
                            <a:ext cx="1116353" cy="555371"/>
                          </a:xfrm>
                          <a:custGeom>
                            <a:avLst/>
                            <a:gdLst>
                              <a:gd name="T0" fmla="+- 0 5808 5652"/>
                              <a:gd name="T1" fmla="*/ T0 w 2010"/>
                              <a:gd name="T2" fmla="+- 0 14593 14593"/>
                              <a:gd name="T3" fmla="*/ 14593 h 938"/>
                              <a:gd name="T4" fmla="+- 0 5747 5652"/>
                              <a:gd name="T5" fmla="*/ T4 w 2010"/>
                              <a:gd name="T6" fmla="+- 0 14605 14593"/>
                              <a:gd name="T7" fmla="*/ 14605 h 938"/>
                              <a:gd name="T8" fmla="+- 0 5698 5652"/>
                              <a:gd name="T9" fmla="*/ T8 w 2010"/>
                              <a:gd name="T10" fmla="+- 0 14639 14593"/>
                              <a:gd name="T11" fmla="*/ 14639 h 938"/>
                              <a:gd name="T12" fmla="+- 0 5664 5652"/>
                              <a:gd name="T13" fmla="*/ T12 w 2010"/>
                              <a:gd name="T14" fmla="+- 0 14688 14593"/>
                              <a:gd name="T15" fmla="*/ 14688 h 938"/>
                              <a:gd name="T16" fmla="+- 0 5652 5652"/>
                              <a:gd name="T17" fmla="*/ T16 w 2010"/>
                              <a:gd name="T18" fmla="+- 0 14749 14593"/>
                              <a:gd name="T19" fmla="*/ 14749 h 938"/>
                              <a:gd name="T20" fmla="+- 0 5652 5652"/>
                              <a:gd name="T21" fmla="*/ T20 w 2010"/>
                              <a:gd name="T22" fmla="+- 0 15374 14593"/>
                              <a:gd name="T23" fmla="*/ 15374 h 938"/>
                              <a:gd name="T24" fmla="+- 0 5664 5652"/>
                              <a:gd name="T25" fmla="*/ T24 w 2010"/>
                              <a:gd name="T26" fmla="+- 0 15435 14593"/>
                              <a:gd name="T27" fmla="*/ 15435 h 938"/>
                              <a:gd name="T28" fmla="+- 0 5698 5652"/>
                              <a:gd name="T29" fmla="*/ T28 w 2010"/>
                              <a:gd name="T30" fmla="+- 0 15484 14593"/>
                              <a:gd name="T31" fmla="*/ 15484 h 938"/>
                              <a:gd name="T32" fmla="+- 0 5747 5652"/>
                              <a:gd name="T33" fmla="*/ T32 w 2010"/>
                              <a:gd name="T34" fmla="+- 0 15518 14593"/>
                              <a:gd name="T35" fmla="*/ 15518 h 938"/>
                              <a:gd name="T36" fmla="+- 0 5808 5652"/>
                              <a:gd name="T37" fmla="*/ T36 w 2010"/>
                              <a:gd name="T38" fmla="+- 0 15530 14593"/>
                              <a:gd name="T39" fmla="*/ 15530 h 938"/>
                              <a:gd name="T40" fmla="+- 0 7505 5652"/>
                              <a:gd name="T41" fmla="*/ T40 w 2010"/>
                              <a:gd name="T42" fmla="+- 0 15530 14593"/>
                              <a:gd name="T43" fmla="*/ 15530 h 938"/>
                              <a:gd name="T44" fmla="+- 0 7566 5652"/>
                              <a:gd name="T45" fmla="*/ T44 w 2010"/>
                              <a:gd name="T46" fmla="+- 0 15518 14593"/>
                              <a:gd name="T47" fmla="*/ 15518 h 938"/>
                              <a:gd name="T48" fmla="+- 0 7615 5652"/>
                              <a:gd name="T49" fmla="*/ T48 w 2010"/>
                              <a:gd name="T50" fmla="+- 0 15484 14593"/>
                              <a:gd name="T51" fmla="*/ 15484 h 938"/>
                              <a:gd name="T52" fmla="+- 0 7649 5652"/>
                              <a:gd name="T53" fmla="*/ T52 w 2010"/>
                              <a:gd name="T54" fmla="+- 0 15435 14593"/>
                              <a:gd name="T55" fmla="*/ 15435 h 938"/>
                              <a:gd name="T56" fmla="+- 0 7661 5652"/>
                              <a:gd name="T57" fmla="*/ T56 w 2010"/>
                              <a:gd name="T58" fmla="+- 0 15374 14593"/>
                              <a:gd name="T59" fmla="*/ 15374 h 938"/>
                              <a:gd name="T60" fmla="+- 0 7661 5652"/>
                              <a:gd name="T61" fmla="*/ T60 w 2010"/>
                              <a:gd name="T62" fmla="+- 0 14749 14593"/>
                              <a:gd name="T63" fmla="*/ 14749 h 938"/>
                              <a:gd name="T64" fmla="+- 0 7649 5652"/>
                              <a:gd name="T65" fmla="*/ T64 w 2010"/>
                              <a:gd name="T66" fmla="+- 0 14688 14593"/>
                              <a:gd name="T67" fmla="*/ 14688 h 938"/>
                              <a:gd name="T68" fmla="+- 0 7615 5652"/>
                              <a:gd name="T69" fmla="*/ T68 w 2010"/>
                              <a:gd name="T70" fmla="+- 0 14639 14593"/>
                              <a:gd name="T71" fmla="*/ 14639 h 938"/>
                              <a:gd name="T72" fmla="+- 0 7566 5652"/>
                              <a:gd name="T73" fmla="*/ T72 w 2010"/>
                              <a:gd name="T74" fmla="+- 0 14605 14593"/>
                              <a:gd name="T75" fmla="*/ 14605 h 938"/>
                              <a:gd name="T76" fmla="+- 0 7505 5652"/>
                              <a:gd name="T77" fmla="*/ T76 w 2010"/>
                              <a:gd name="T78" fmla="+- 0 14593 14593"/>
                              <a:gd name="T79" fmla="*/ 14593 h 938"/>
                              <a:gd name="T80" fmla="+- 0 5808 5652"/>
                              <a:gd name="T81" fmla="*/ T80 w 2010"/>
                              <a:gd name="T82" fmla="+- 0 14593 14593"/>
                              <a:gd name="T83" fmla="*/ 14593 h 9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10" h="938">
                                <a:moveTo>
                                  <a:pt x="156" y="0"/>
                                </a:moveTo>
                                <a:lnTo>
                                  <a:pt x="95" y="12"/>
                                </a:lnTo>
                                <a:lnTo>
                                  <a:pt x="46" y="46"/>
                                </a:lnTo>
                                <a:lnTo>
                                  <a:pt x="12" y="95"/>
                                </a:lnTo>
                                <a:lnTo>
                                  <a:pt x="0" y="156"/>
                                </a:lnTo>
                                <a:lnTo>
                                  <a:pt x="0" y="781"/>
                                </a:lnTo>
                                <a:lnTo>
                                  <a:pt x="12" y="842"/>
                                </a:lnTo>
                                <a:lnTo>
                                  <a:pt x="46" y="891"/>
                                </a:lnTo>
                                <a:lnTo>
                                  <a:pt x="95" y="925"/>
                                </a:lnTo>
                                <a:lnTo>
                                  <a:pt x="156" y="937"/>
                                </a:lnTo>
                                <a:lnTo>
                                  <a:pt x="1853" y="937"/>
                                </a:lnTo>
                                <a:lnTo>
                                  <a:pt x="1914" y="925"/>
                                </a:lnTo>
                                <a:lnTo>
                                  <a:pt x="1963" y="891"/>
                                </a:lnTo>
                                <a:lnTo>
                                  <a:pt x="1997" y="842"/>
                                </a:lnTo>
                                <a:lnTo>
                                  <a:pt x="2009" y="781"/>
                                </a:lnTo>
                                <a:lnTo>
                                  <a:pt x="2009" y="156"/>
                                </a:lnTo>
                                <a:lnTo>
                                  <a:pt x="1997" y="95"/>
                                </a:lnTo>
                                <a:lnTo>
                                  <a:pt x="1963" y="46"/>
                                </a:lnTo>
                                <a:lnTo>
                                  <a:pt x="1914" y="12"/>
                                </a:lnTo>
                                <a:lnTo>
                                  <a:pt x="1853" y="0"/>
                                </a:lnTo>
                                <a:lnTo>
                                  <a:pt x="156" y="0"/>
                                </a:lnTo>
                                <a:close/>
                              </a:path>
                            </a:pathLst>
                          </a:custGeom>
                          <a:noFill/>
                          <a:ln w="16281">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2" name="Text Box 312"/>
                        <wps:cNvSpPr txBox="1"/>
                        <wps:spPr>
                          <a:xfrm>
                            <a:off x="44393" y="22409"/>
                            <a:ext cx="1028922" cy="493664"/>
                          </a:xfrm>
                          <a:prstGeom prst="rect">
                            <a:avLst/>
                          </a:prstGeom>
                          <a:noFill/>
                          <a:ln w="6350">
                            <a:noFill/>
                          </a:ln>
                          <a:effectLst/>
                        </wps:spPr>
                        <wps:txbx>
                          <w:txbxContent>
                            <w:p w14:paraId="75740113" w14:textId="77777777" w:rsidR="001528B7" w:rsidRPr="00204243" w:rsidRDefault="001528B7" w:rsidP="004B4369">
                              <w:pPr>
                                <w:spacing w:line="240" w:lineRule="auto"/>
                                <w:ind w:firstLine="0"/>
                                <w:jc w:val="center"/>
                                <w:rPr>
                                  <w:szCs w:val="24"/>
                                </w:rPr>
                              </w:pPr>
                              <w:r>
                                <w:rPr>
                                  <w:rFonts w:ascii="Comic Sans MS" w:hAnsi="Comic Sans MS"/>
                                  <w:b/>
                                  <w:szCs w:val="24"/>
                                </w:rPr>
                                <w:t xml:space="preserve">AI/AN </w:t>
                              </w:r>
                              <w:r w:rsidRPr="00204243">
                                <w:rPr>
                                  <w:rFonts w:ascii="Comic Sans MS" w:hAnsi="Comic Sans MS"/>
                                  <w:b/>
                                  <w:szCs w:val="24"/>
                                </w:rPr>
                                <w:t>FACES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Group 310" o:spid="_x0000_s1047" style="position:absolute;margin-left:238.4pt;margin-top:197.65pt;width:108.8pt;height:43.75pt;z-index:251869184;mso-width-relative:margin" coordsize="11163,55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">
                <v:shape id="Freeform 23" o:spid="_x0000_s1048" style="position:absolute;width:11163;height:5553;visibility:visible;mso-wrap-style:square;v-text-anchor:top" coordsize="2010,9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TsesUA&#10;AADcAAAADwAAAGRycy9kb3ducmV2LnhtbESP3WrCQBSE7wu+w3IE7+omLZQaXUWE/tsLfx7gmD1m&#10;Y7NnQ3ZNok/vFgq9HGbmG2a26G0lWmp86VhBOk5AEOdOl1wo2O9e7p9B+ICssXJMCi7kYTEf3M0w&#10;067jDbXbUIgIYZ+hAhNCnUnpc0MW/djVxNE7usZiiLIppG6wi3BbyYckeZIWS44LBmtaGcp/tmer&#10;oL2+fpnPTf/drQ9h9aZP5aT+uCg1GvbLKYhAffgP/7XftYLHNIXfM/EIy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NOx6xQAAANwAAAAPAAAAAAAAAAAAAAAAAJgCAABkcnMv&#10;ZG93bnJldi54bWxQSwUGAAAAAAQABAD1AAAAigMAAAAA&#10;" path="m156,l95,12,46,46,12,95,,156,,781r12,61l46,891r49,34l156,937r1697,l1914,925r49,-34l1997,842r12,-61l2009,156,1997,95,1963,46,1914,12,1853,,156,xe" filled="f" strokecolor="red" strokeweight=".45225mm">
                  <v:path arrowok="t" o:connecttype="custom" o:connectlocs="86642,8640223;52763,8647328;25548,8667458;6665,8696470;0,8732587;0,9102637;6665,9138754;25548,9167766;52763,9187897;86642,9195002;1029155,9195002;1063035,9187897;1090249,9167766;1109133,9138754;1115798,9102637;1115798,8732587;1109133,8696470;1090249,8667458;1063035,8647328;1029155,8640223;86642,8640223" o:connectangles="0,0,0,0,0,0,0,0,0,0,0,0,0,0,0,0,0,0,0,0,0"/>
                </v:shape>
                <v:shape id="Text Box 312" o:spid="_x0000_s1049" type="#_x0000_t202" style="position:absolute;left:443;top:224;width:10290;height:49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fJ08YA&#10;AADcAAAADwAAAGRycy9kb3ducmV2LnhtbESPQWvCQBSE70L/w/IKvenGlIqkriIBUUp70Hrx9sw+&#10;k9DdtzG7Jml/fbcg9DjMzDfMYjVYIzpqfe1YwXSSgCAunK65VHD83IznIHxA1mgck4Jv8rBaPowW&#10;mGnX8566QyhFhLDPUEEVQpNJ6YuKLPqJa4ijd3GtxRBlW0rdYh/h1sg0SWbSYs1xocKG8oqKr8PN&#10;KnjLNx+4P6d2/mPy7ftl3VyPpxelnh6H9SuIQEP4D9/bO63geZrC3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hfJ08YAAADcAAAADwAAAAAAAAAAAAAAAACYAgAAZHJz&#10;L2Rvd25yZXYueG1sUEsFBgAAAAAEAAQA9QAAAIsDAAAAAA==&#10;" filled="f" stroked="f" strokeweight=".5pt">
                  <v:textbox>
                    <w:txbxContent>
                      <w:p w14:paraId="75740113" w14:textId="77777777" w:rsidR="001528B7" w:rsidRPr="00204243" w:rsidRDefault="001528B7" w:rsidP="004B4369">
                        <w:pPr>
                          <w:spacing w:line="240" w:lineRule="auto"/>
                          <w:ind w:firstLine="0"/>
                          <w:jc w:val="center"/>
                          <w:rPr>
                            <w:szCs w:val="24"/>
                          </w:rPr>
                        </w:pPr>
                        <w:r>
                          <w:rPr>
                            <w:rFonts w:ascii="Comic Sans MS" w:hAnsi="Comic Sans MS"/>
                            <w:b/>
                            <w:szCs w:val="24"/>
                          </w:rPr>
                          <w:t xml:space="preserve">AI/AN </w:t>
                        </w:r>
                        <w:r w:rsidRPr="00204243">
                          <w:rPr>
                            <w:rFonts w:ascii="Comic Sans MS" w:hAnsi="Comic Sans MS"/>
                            <w:b/>
                            <w:szCs w:val="24"/>
                          </w:rPr>
                          <w:t>FACES 2019</w:t>
                        </w:r>
                      </w:p>
                    </w:txbxContent>
                  </v:textbox>
                </v:shape>
              </v:group>
            </w:pict>
          </mc:Fallback>
        </mc:AlternateContent>
      </w:r>
    </w:p>
    <w:p w14:paraId="1243778C" w14:textId="77777777" w:rsidR="004B4369" w:rsidRPr="004B4369" w:rsidRDefault="004B4369" w:rsidP="004B4369">
      <w:pPr>
        <w:widowControl w:val="0"/>
        <w:autoSpaceDE w:val="0"/>
        <w:autoSpaceDN w:val="0"/>
        <w:spacing w:before="1" w:line="240" w:lineRule="auto"/>
        <w:ind w:firstLine="0"/>
        <w:rPr>
          <w:rFonts w:ascii="Palatino Linotype"/>
          <w:bCs/>
          <w:sz w:val="22"/>
          <w:szCs w:val="48"/>
        </w:rPr>
      </w:pPr>
    </w:p>
    <w:p w14:paraId="414DFF5D" w14:textId="77777777" w:rsidR="004B4369" w:rsidRPr="004B4369" w:rsidRDefault="004B4369" w:rsidP="004B4369">
      <w:pPr>
        <w:widowControl w:val="0"/>
        <w:autoSpaceDE w:val="0"/>
        <w:autoSpaceDN w:val="0"/>
        <w:spacing w:line="240" w:lineRule="auto"/>
        <w:ind w:firstLine="0"/>
        <w:rPr>
          <w:rFonts w:ascii="Palatino Linotype"/>
          <w:bCs/>
          <w:sz w:val="20"/>
          <w:szCs w:val="48"/>
        </w:rPr>
      </w:pPr>
    </w:p>
    <w:p w14:paraId="684A73E4" w14:textId="77777777" w:rsidR="004B4369" w:rsidRPr="004B4369" w:rsidRDefault="004B4369" w:rsidP="004B4369">
      <w:pPr>
        <w:widowControl w:val="0"/>
        <w:autoSpaceDE w:val="0"/>
        <w:autoSpaceDN w:val="0"/>
        <w:spacing w:line="240" w:lineRule="auto"/>
        <w:ind w:firstLine="0"/>
        <w:rPr>
          <w:rFonts w:ascii="Palatino Linotype"/>
          <w:bCs/>
          <w:sz w:val="19"/>
          <w:szCs w:val="48"/>
        </w:rPr>
      </w:pPr>
    </w:p>
    <w:p w14:paraId="0B4CDB41" w14:textId="4ECFEB5F" w:rsidR="004B4369" w:rsidRPr="007624C6" w:rsidRDefault="004B4369" w:rsidP="004B4369">
      <w:pPr>
        <w:widowControl w:val="0"/>
        <w:autoSpaceDE w:val="0"/>
        <w:autoSpaceDN w:val="0"/>
        <w:spacing w:line="211" w:lineRule="auto"/>
        <w:ind w:left="1242" w:right="860" w:firstLine="268"/>
        <w:jc w:val="center"/>
        <w:rPr>
          <w:rFonts w:ascii="Arial" w:hAnsi="Arial" w:cs="Arial"/>
          <w:sz w:val="44"/>
          <w:szCs w:val="48"/>
        </w:rPr>
      </w:pPr>
      <w:r w:rsidRPr="007624C6">
        <w:rPr>
          <w:rFonts w:ascii="Arial" w:hAnsi="Arial" w:cs="Arial"/>
          <w:w w:val="95"/>
          <w:sz w:val="44"/>
          <w:szCs w:val="48"/>
        </w:rPr>
        <w:t xml:space="preserve">A team from Mathematica Policy Research, </w:t>
      </w:r>
      <w:r w:rsidRPr="007624C6">
        <w:rPr>
          <w:rFonts w:ascii="Arial" w:hAnsi="Arial" w:cs="Arial"/>
          <w:w w:val="90"/>
          <w:sz w:val="44"/>
          <w:szCs w:val="48"/>
        </w:rPr>
        <w:t>a respected independent organization,</w:t>
      </w:r>
    </w:p>
    <w:p w14:paraId="1E8415E5" w14:textId="77777777" w:rsidR="004B4369" w:rsidRPr="007624C6" w:rsidRDefault="004B4369" w:rsidP="004B4369">
      <w:pPr>
        <w:widowControl w:val="0"/>
        <w:autoSpaceDE w:val="0"/>
        <w:autoSpaceDN w:val="0"/>
        <w:spacing w:line="493" w:lineRule="exact"/>
        <w:ind w:left="1058" w:firstLine="0"/>
        <w:jc w:val="center"/>
        <w:rPr>
          <w:rFonts w:ascii="Arial" w:hAnsi="Arial" w:cs="Arial"/>
          <w:sz w:val="44"/>
          <w:szCs w:val="48"/>
        </w:rPr>
      </w:pPr>
      <w:r w:rsidRPr="007624C6">
        <w:rPr>
          <w:rFonts w:ascii="Arial" w:hAnsi="Arial" w:cs="Arial"/>
          <w:sz w:val="44"/>
          <w:szCs w:val="48"/>
        </w:rPr>
        <w:t>will be at our center to conduct</w:t>
      </w:r>
    </w:p>
    <w:p w14:paraId="4C48BE65" w14:textId="77777777" w:rsidR="004B4369" w:rsidRPr="007624C6" w:rsidRDefault="004B4369" w:rsidP="004B4369">
      <w:pPr>
        <w:widowControl w:val="0"/>
        <w:autoSpaceDE w:val="0"/>
        <w:autoSpaceDN w:val="0"/>
        <w:spacing w:line="493" w:lineRule="exact"/>
        <w:ind w:left="1058" w:firstLine="0"/>
        <w:jc w:val="center"/>
        <w:rPr>
          <w:rFonts w:ascii="Arial" w:hAnsi="Arial" w:cs="Arial"/>
          <w:sz w:val="44"/>
          <w:szCs w:val="48"/>
        </w:rPr>
      </w:pPr>
      <w:r w:rsidRPr="007624C6">
        <w:rPr>
          <w:rFonts w:ascii="Arial" w:hAnsi="Arial" w:cs="Arial"/>
          <w:b/>
          <w:sz w:val="44"/>
          <w:szCs w:val="48"/>
        </w:rPr>
        <w:t>AI/AN FACES 2019</w:t>
      </w:r>
      <w:r w:rsidRPr="007624C6">
        <w:rPr>
          <w:rFonts w:ascii="Arial" w:hAnsi="Arial" w:cs="Arial"/>
          <w:sz w:val="44"/>
          <w:szCs w:val="48"/>
        </w:rPr>
        <w:t>.</w:t>
      </w:r>
    </w:p>
    <w:p w14:paraId="1DBCF81E" w14:textId="77777777" w:rsidR="004B4369" w:rsidRPr="007624C6" w:rsidRDefault="004B4369" w:rsidP="004B4369">
      <w:pPr>
        <w:widowControl w:val="0"/>
        <w:autoSpaceDE w:val="0"/>
        <w:autoSpaceDN w:val="0"/>
        <w:spacing w:before="404" w:line="208" w:lineRule="auto"/>
        <w:ind w:left="183" w:firstLine="0"/>
        <w:jc w:val="center"/>
        <w:rPr>
          <w:rFonts w:ascii="Arial" w:hAnsi="Arial" w:cs="Arial"/>
          <w:b/>
          <w:bCs/>
          <w:sz w:val="44"/>
          <w:szCs w:val="48"/>
        </w:rPr>
      </w:pPr>
      <w:r w:rsidRPr="007624C6">
        <w:rPr>
          <w:rFonts w:ascii="Arial" w:hAnsi="Arial" w:cs="Arial"/>
          <w:b/>
          <w:bCs/>
          <w:w w:val="105"/>
          <w:sz w:val="44"/>
          <w:szCs w:val="48"/>
        </w:rPr>
        <w:t>PLEASE</w:t>
      </w:r>
      <w:r w:rsidRPr="007624C6">
        <w:rPr>
          <w:rFonts w:ascii="Arial" w:hAnsi="Arial" w:cs="Arial"/>
          <w:b/>
          <w:bCs/>
          <w:spacing w:val="-40"/>
          <w:w w:val="105"/>
          <w:sz w:val="44"/>
          <w:szCs w:val="48"/>
        </w:rPr>
        <w:t xml:space="preserve"> </w:t>
      </w:r>
      <w:r w:rsidRPr="007624C6">
        <w:rPr>
          <w:rFonts w:ascii="Arial" w:hAnsi="Arial" w:cs="Arial"/>
          <w:b/>
          <w:bCs/>
          <w:w w:val="105"/>
          <w:sz w:val="44"/>
          <w:szCs w:val="48"/>
        </w:rPr>
        <w:t>BE</w:t>
      </w:r>
      <w:r w:rsidRPr="007624C6">
        <w:rPr>
          <w:rFonts w:ascii="Arial" w:hAnsi="Arial" w:cs="Arial"/>
          <w:b/>
          <w:bCs/>
          <w:spacing w:val="-40"/>
          <w:w w:val="105"/>
          <w:sz w:val="44"/>
          <w:szCs w:val="48"/>
        </w:rPr>
        <w:t xml:space="preserve"> </w:t>
      </w:r>
      <w:r w:rsidRPr="007624C6">
        <w:rPr>
          <w:rFonts w:ascii="Arial" w:hAnsi="Arial" w:cs="Arial"/>
          <w:b/>
          <w:bCs/>
          <w:w w:val="105"/>
          <w:sz w:val="44"/>
          <w:szCs w:val="48"/>
        </w:rPr>
        <w:t>SURE</w:t>
      </w:r>
      <w:r w:rsidRPr="007624C6">
        <w:rPr>
          <w:rFonts w:ascii="Arial" w:hAnsi="Arial" w:cs="Arial"/>
          <w:b/>
          <w:bCs/>
          <w:spacing w:val="-47"/>
          <w:w w:val="105"/>
          <w:sz w:val="44"/>
          <w:szCs w:val="48"/>
        </w:rPr>
        <w:t xml:space="preserve"> </w:t>
      </w:r>
      <w:r w:rsidRPr="007624C6">
        <w:rPr>
          <w:rFonts w:ascii="Arial" w:hAnsi="Arial" w:cs="Arial"/>
          <w:b/>
          <w:bCs/>
          <w:spacing w:val="-3"/>
          <w:w w:val="105"/>
          <w:sz w:val="44"/>
          <w:szCs w:val="48"/>
        </w:rPr>
        <w:t>YOUR</w:t>
      </w:r>
      <w:r w:rsidRPr="007624C6">
        <w:rPr>
          <w:rFonts w:ascii="Arial" w:hAnsi="Arial" w:cs="Arial"/>
          <w:b/>
          <w:bCs/>
          <w:spacing w:val="-40"/>
          <w:w w:val="105"/>
          <w:sz w:val="44"/>
          <w:szCs w:val="48"/>
        </w:rPr>
        <w:t xml:space="preserve"> </w:t>
      </w:r>
      <w:r w:rsidRPr="007624C6">
        <w:rPr>
          <w:rFonts w:ascii="Arial" w:hAnsi="Arial" w:cs="Arial"/>
          <w:b/>
          <w:bCs/>
          <w:w w:val="105"/>
          <w:sz w:val="44"/>
          <w:szCs w:val="48"/>
        </w:rPr>
        <w:t>CHILD</w:t>
      </w:r>
      <w:r w:rsidRPr="007624C6">
        <w:rPr>
          <w:rFonts w:ascii="Arial" w:hAnsi="Arial" w:cs="Arial"/>
          <w:b/>
          <w:bCs/>
          <w:spacing w:val="-40"/>
          <w:w w:val="105"/>
          <w:sz w:val="44"/>
          <w:szCs w:val="48"/>
        </w:rPr>
        <w:t xml:space="preserve"> </w:t>
      </w:r>
      <w:r w:rsidRPr="007624C6">
        <w:rPr>
          <w:rFonts w:ascii="Arial" w:hAnsi="Arial" w:cs="Arial"/>
          <w:b/>
          <w:bCs/>
          <w:spacing w:val="-5"/>
          <w:w w:val="105"/>
          <w:sz w:val="44"/>
          <w:szCs w:val="48"/>
        </w:rPr>
        <w:t xml:space="preserve">ATTENDS </w:t>
      </w:r>
      <w:r w:rsidRPr="007624C6">
        <w:rPr>
          <w:rFonts w:ascii="Arial" w:hAnsi="Arial" w:cs="Arial"/>
          <w:b/>
          <w:bCs/>
          <w:w w:val="105"/>
          <w:sz w:val="44"/>
          <w:szCs w:val="48"/>
        </w:rPr>
        <w:t xml:space="preserve">HEAD </w:t>
      </w:r>
      <w:r w:rsidRPr="007624C6">
        <w:rPr>
          <w:rFonts w:ascii="Arial" w:hAnsi="Arial" w:cs="Arial"/>
          <w:b/>
          <w:bCs/>
          <w:spacing w:val="-13"/>
          <w:w w:val="105"/>
          <w:sz w:val="44"/>
          <w:szCs w:val="48"/>
        </w:rPr>
        <w:t xml:space="preserve">START </w:t>
      </w:r>
      <w:r w:rsidRPr="007624C6">
        <w:rPr>
          <w:rFonts w:ascii="Arial" w:hAnsi="Arial" w:cs="Arial"/>
          <w:b/>
          <w:bCs/>
          <w:spacing w:val="-4"/>
          <w:w w:val="105"/>
          <w:sz w:val="44"/>
          <w:szCs w:val="48"/>
        </w:rPr>
        <w:t>NEXT</w:t>
      </w:r>
      <w:r w:rsidRPr="007624C6">
        <w:rPr>
          <w:rFonts w:ascii="Arial" w:hAnsi="Arial" w:cs="Arial"/>
          <w:b/>
          <w:bCs/>
          <w:spacing w:val="-82"/>
          <w:w w:val="105"/>
          <w:sz w:val="44"/>
          <w:szCs w:val="48"/>
        </w:rPr>
        <w:t xml:space="preserve"> </w:t>
      </w:r>
      <w:r w:rsidRPr="007624C6">
        <w:rPr>
          <w:rFonts w:ascii="Arial" w:hAnsi="Arial" w:cs="Arial"/>
          <w:b/>
          <w:bCs/>
          <w:spacing w:val="-4"/>
          <w:w w:val="105"/>
          <w:sz w:val="44"/>
          <w:szCs w:val="48"/>
        </w:rPr>
        <w:t>WEEK</w:t>
      </w:r>
    </w:p>
    <w:p w14:paraId="75875F0D" w14:textId="77777777" w:rsidR="004B4369" w:rsidRPr="007624C6" w:rsidRDefault="004B4369" w:rsidP="004B4369">
      <w:pPr>
        <w:widowControl w:val="0"/>
        <w:autoSpaceDE w:val="0"/>
        <w:autoSpaceDN w:val="0"/>
        <w:spacing w:line="493" w:lineRule="exact"/>
        <w:ind w:left="180" w:firstLine="0"/>
        <w:jc w:val="center"/>
        <w:rPr>
          <w:rFonts w:ascii="Arial" w:hAnsi="Arial" w:cs="Arial"/>
          <w:b/>
          <w:bCs/>
          <w:sz w:val="44"/>
          <w:szCs w:val="48"/>
        </w:rPr>
      </w:pPr>
      <w:r w:rsidRPr="007624C6">
        <w:rPr>
          <w:rFonts w:ascii="Arial" w:hAnsi="Arial" w:cs="Arial"/>
          <w:b/>
          <w:bCs/>
          <w:w w:val="105"/>
          <w:sz w:val="44"/>
          <w:szCs w:val="48"/>
        </w:rPr>
        <w:t>FOR THIS</w:t>
      </w:r>
      <w:r w:rsidRPr="007624C6">
        <w:rPr>
          <w:rFonts w:ascii="Arial" w:hAnsi="Arial" w:cs="Arial"/>
          <w:b/>
          <w:bCs/>
          <w:spacing w:val="-90"/>
          <w:w w:val="105"/>
          <w:sz w:val="44"/>
          <w:szCs w:val="48"/>
        </w:rPr>
        <w:t xml:space="preserve"> </w:t>
      </w:r>
      <w:r w:rsidRPr="007624C6">
        <w:rPr>
          <w:rFonts w:ascii="Arial" w:hAnsi="Arial" w:cs="Arial"/>
          <w:b/>
          <w:bCs/>
          <w:w w:val="105"/>
          <w:sz w:val="44"/>
          <w:szCs w:val="48"/>
        </w:rPr>
        <w:t>VISIT!</w:t>
      </w:r>
    </w:p>
    <w:p w14:paraId="655672DA" w14:textId="77777777" w:rsidR="004B4369" w:rsidRPr="004B4369" w:rsidRDefault="004B4369" w:rsidP="004B4369">
      <w:pPr>
        <w:widowControl w:val="0"/>
        <w:autoSpaceDE w:val="0"/>
        <w:autoSpaceDN w:val="0"/>
        <w:spacing w:before="240" w:line="240" w:lineRule="auto"/>
        <w:ind w:left="187" w:firstLine="0"/>
        <w:jc w:val="center"/>
        <w:rPr>
          <w:rFonts w:ascii="Arial" w:hAnsi="Arial" w:cs="Arial"/>
          <w:b/>
          <w:bCs/>
          <w:sz w:val="48"/>
          <w:szCs w:val="48"/>
        </w:rPr>
      </w:pPr>
      <w:r w:rsidRPr="007624C6">
        <w:rPr>
          <w:rFonts w:ascii="Arial" w:hAnsi="Arial" w:cs="Arial"/>
          <w:b/>
          <w:bCs/>
          <w:color w:val="BD2929"/>
          <w:sz w:val="44"/>
          <w:szCs w:val="48"/>
        </w:rPr>
        <w:t>Thank you for your participation!</w:t>
      </w:r>
    </w:p>
    <w:p w14:paraId="4080FC39" w14:textId="77777777" w:rsidR="004B4369" w:rsidRPr="004B4369" w:rsidRDefault="004B4369" w:rsidP="004B4369">
      <w:pPr>
        <w:widowControl w:val="0"/>
        <w:autoSpaceDE w:val="0"/>
        <w:autoSpaceDN w:val="0"/>
        <w:spacing w:before="11" w:line="240" w:lineRule="auto"/>
        <w:ind w:firstLine="0"/>
        <w:rPr>
          <w:b/>
          <w:bCs/>
          <w:sz w:val="23"/>
          <w:szCs w:val="48"/>
        </w:rPr>
      </w:pPr>
      <w:r w:rsidRPr="004B4369">
        <w:rPr>
          <w:b/>
          <w:bCs/>
          <w:noProof/>
          <w:sz w:val="48"/>
          <w:szCs w:val="48"/>
        </w:rPr>
        <mc:AlternateContent>
          <mc:Choice Requires="wpg">
            <w:drawing>
              <wp:anchor distT="0" distB="0" distL="114300" distR="114300" simplePos="0" relativeHeight="251863040" behindDoc="0" locked="0" layoutInCell="1" allowOverlap="1" wp14:anchorId="20043969" wp14:editId="5D1B41FE">
                <wp:simplePos x="0" y="0"/>
                <wp:positionH relativeFrom="page">
                  <wp:posOffset>7205980</wp:posOffset>
                </wp:positionH>
                <wp:positionV relativeFrom="paragraph">
                  <wp:posOffset>198755</wp:posOffset>
                </wp:positionV>
                <wp:extent cx="259080" cy="438150"/>
                <wp:effectExtent l="5080" t="9525" r="2540" b="0"/>
                <wp:wrapNone/>
                <wp:docPr id="75"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11336" y="1514"/>
                          <a:chExt cx="408" cy="690"/>
                        </a:xfrm>
                      </wpg:grpSpPr>
                      <wps:wsp>
                        <wps:cNvPr id="76" name="AutoShape 73"/>
                        <wps:cNvSpPr>
                          <a:spLocks/>
                        </wps:cNvSpPr>
                        <wps:spPr bwMode="auto">
                          <a:xfrm>
                            <a:off x="11336" y="1515"/>
                            <a:ext cx="408" cy="687"/>
                          </a:xfrm>
                          <a:custGeom>
                            <a:avLst/>
                            <a:gdLst>
                              <a:gd name="T0" fmla="+- 0 11646 11336"/>
                              <a:gd name="T1" fmla="*/ T0 w 408"/>
                              <a:gd name="T2" fmla="+- 0 1516 1515"/>
                              <a:gd name="T3" fmla="*/ 1516 h 687"/>
                              <a:gd name="T4" fmla="+- 0 11606 11336"/>
                              <a:gd name="T5" fmla="*/ T4 w 408"/>
                              <a:gd name="T6" fmla="+- 0 1517 1515"/>
                              <a:gd name="T7" fmla="*/ 1517 h 687"/>
                              <a:gd name="T8" fmla="+- 0 11336 11336"/>
                              <a:gd name="T9" fmla="*/ T8 w 408"/>
                              <a:gd name="T10" fmla="+- 0 1522 1515"/>
                              <a:gd name="T11" fmla="*/ 1522 h 687"/>
                              <a:gd name="T12" fmla="+- 0 11338 11336"/>
                              <a:gd name="T13" fmla="*/ T12 w 408"/>
                              <a:gd name="T14" fmla="+- 0 1643 1515"/>
                              <a:gd name="T15" fmla="*/ 1643 h 687"/>
                              <a:gd name="T16" fmla="+- 0 11338 11336"/>
                              <a:gd name="T17" fmla="*/ T16 w 408"/>
                              <a:gd name="T18" fmla="+- 0 1693 1515"/>
                              <a:gd name="T19" fmla="*/ 1693 h 687"/>
                              <a:gd name="T20" fmla="+- 0 11336 11336"/>
                              <a:gd name="T21" fmla="*/ T20 w 408"/>
                              <a:gd name="T22" fmla="+- 0 1774 1515"/>
                              <a:gd name="T23" fmla="*/ 1774 h 687"/>
                              <a:gd name="T24" fmla="+- 0 11336 11336"/>
                              <a:gd name="T25" fmla="*/ T24 w 408"/>
                              <a:gd name="T26" fmla="+- 0 1855 1515"/>
                              <a:gd name="T27" fmla="*/ 1855 h 687"/>
                              <a:gd name="T28" fmla="+- 0 11337 11336"/>
                              <a:gd name="T29" fmla="*/ T28 w 408"/>
                              <a:gd name="T30" fmla="+- 0 1959 1515"/>
                              <a:gd name="T31" fmla="*/ 1959 h 687"/>
                              <a:gd name="T32" fmla="+- 0 11336 11336"/>
                              <a:gd name="T33" fmla="*/ T32 w 408"/>
                              <a:gd name="T34" fmla="+- 0 2012 1515"/>
                              <a:gd name="T35" fmla="*/ 2012 h 687"/>
                              <a:gd name="T36" fmla="+- 0 11337 11336"/>
                              <a:gd name="T37" fmla="*/ T36 w 408"/>
                              <a:gd name="T38" fmla="+- 0 2095 1515"/>
                              <a:gd name="T39" fmla="*/ 2095 h 687"/>
                              <a:gd name="T40" fmla="+- 0 11339 11336"/>
                              <a:gd name="T41" fmla="*/ T40 w 408"/>
                              <a:gd name="T42" fmla="+- 0 2160 1515"/>
                              <a:gd name="T43" fmla="*/ 2160 h 687"/>
                              <a:gd name="T44" fmla="+- 0 11353 11336"/>
                              <a:gd name="T45" fmla="*/ T44 w 408"/>
                              <a:gd name="T46" fmla="+- 0 2190 1515"/>
                              <a:gd name="T47" fmla="*/ 2190 h 687"/>
                              <a:gd name="T48" fmla="+- 0 11393 11336"/>
                              <a:gd name="T49" fmla="*/ T48 w 408"/>
                              <a:gd name="T50" fmla="+- 0 2196 1515"/>
                              <a:gd name="T51" fmla="*/ 2196 h 687"/>
                              <a:gd name="T52" fmla="+- 0 11461 11336"/>
                              <a:gd name="T53" fmla="*/ T52 w 408"/>
                              <a:gd name="T54" fmla="+- 0 2201 1515"/>
                              <a:gd name="T55" fmla="*/ 2201 h 687"/>
                              <a:gd name="T56" fmla="+- 0 11516 11336"/>
                              <a:gd name="T57" fmla="*/ T56 w 408"/>
                              <a:gd name="T58" fmla="+- 0 2202 1515"/>
                              <a:gd name="T59" fmla="*/ 2202 h 687"/>
                              <a:gd name="T60" fmla="+- 0 11580 11336"/>
                              <a:gd name="T61" fmla="*/ T60 w 408"/>
                              <a:gd name="T62" fmla="+- 0 2201 1515"/>
                              <a:gd name="T63" fmla="*/ 2201 h 687"/>
                              <a:gd name="T64" fmla="+- 0 11741 11336"/>
                              <a:gd name="T65" fmla="*/ T64 w 408"/>
                              <a:gd name="T66" fmla="+- 0 2167 1515"/>
                              <a:gd name="T67" fmla="*/ 2167 h 687"/>
                              <a:gd name="T68" fmla="+- 0 11743 11336"/>
                              <a:gd name="T69" fmla="*/ T68 w 408"/>
                              <a:gd name="T70" fmla="+- 0 2135 1515"/>
                              <a:gd name="T71" fmla="*/ 2135 h 687"/>
                              <a:gd name="T72" fmla="+- 0 11742 11336"/>
                              <a:gd name="T73" fmla="*/ T72 w 408"/>
                              <a:gd name="T74" fmla="+- 0 2095 1515"/>
                              <a:gd name="T75" fmla="*/ 2095 h 687"/>
                              <a:gd name="T76" fmla="+- 0 11740 11336"/>
                              <a:gd name="T77" fmla="*/ T76 w 408"/>
                              <a:gd name="T78" fmla="+- 0 2025 1515"/>
                              <a:gd name="T79" fmla="*/ 2025 h 687"/>
                              <a:gd name="T80" fmla="+- 0 11739 11336"/>
                              <a:gd name="T81" fmla="*/ T80 w 408"/>
                              <a:gd name="T82" fmla="+- 0 1959 1515"/>
                              <a:gd name="T83" fmla="*/ 1959 h 687"/>
                              <a:gd name="T84" fmla="+- 0 11739 11336"/>
                              <a:gd name="T85" fmla="*/ T84 w 408"/>
                              <a:gd name="T86" fmla="+- 0 1829 1515"/>
                              <a:gd name="T87" fmla="*/ 1829 h 687"/>
                              <a:gd name="T88" fmla="+- 0 11636 11336"/>
                              <a:gd name="T89" fmla="*/ T88 w 408"/>
                              <a:gd name="T90" fmla="+- 0 1811 1515"/>
                              <a:gd name="T91" fmla="*/ 1811 h 687"/>
                              <a:gd name="T92" fmla="+- 0 11636 11336"/>
                              <a:gd name="T93" fmla="*/ T92 w 408"/>
                              <a:gd name="T94" fmla="+- 0 1808 1515"/>
                              <a:gd name="T95" fmla="*/ 1808 h 687"/>
                              <a:gd name="T96" fmla="+- 0 11637 11336"/>
                              <a:gd name="T97" fmla="*/ T96 w 408"/>
                              <a:gd name="T98" fmla="+- 0 1808 1515"/>
                              <a:gd name="T99" fmla="*/ 1808 h 687"/>
                              <a:gd name="T100" fmla="+- 0 11738 11336"/>
                              <a:gd name="T101" fmla="*/ T100 w 408"/>
                              <a:gd name="T102" fmla="+- 0 1767 1515"/>
                              <a:gd name="T103" fmla="*/ 1767 h 687"/>
                              <a:gd name="T104" fmla="+- 0 11736 11336"/>
                              <a:gd name="T105" fmla="*/ T104 w 408"/>
                              <a:gd name="T106" fmla="+- 0 1693 1515"/>
                              <a:gd name="T107" fmla="*/ 1693 h 687"/>
                              <a:gd name="T108" fmla="+- 0 11735 11336"/>
                              <a:gd name="T109" fmla="*/ T108 w 408"/>
                              <a:gd name="T110" fmla="+- 0 1668 1515"/>
                              <a:gd name="T111" fmla="*/ 1668 h 687"/>
                              <a:gd name="T112" fmla="+- 0 11732 11336"/>
                              <a:gd name="T113" fmla="*/ T112 w 408"/>
                              <a:gd name="T114" fmla="+- 0 1614 1515"/>
                              <a:gd name="T115" fmla="*/ 1614 h 687"/>
                              <a:gd name="T116" fmla="+- 0 11711 11336"/>
                              <a:gd name="T117" fmla="*/ T116 w 408"/>
                              <a:gd name="T118" fmla="+- 0 1518 1515"/>
                              <a:gd name="T119" fmla="*/ 1518 h 687"/>
                              <a:gd name="T120" fmla="+- 0 11694 11336"/>
                              <a:gd name="T121" fmla="*/ T120 w 408"/>
                              <a:gd name="T122" fmla="+- 0 1516 1515"/>
                              <a:gd name="T123" fmla="*/ 1516 h 687"/>
                              <a:gd name="T124" fmla="+- 0 11666 11336"/>
                              <a:gd name="T125" fmla="*/ T124 w 408"/>
                              <a:gd name="T126" fmla="+- 0 1515 1515"/>
                              <a:gd name="T127" fmla="*/ 1515 h 687"/>
                              <a:gd name="T128" fmla="+- 0 11637 11336"/>
                              <a:gd name="T129" fmla="*/ T128 w 408"/>
                              <a:gd name="T130" fmla="+- 0 1808 1515"/>
                              <a:gd name="T131" fmla="*/ 1808 h 687"/>
                              <a:gd name="T132" fmla="+- 0 11738 11336"/>
                              <a:gd name="T133" fmla="*/ T132 w 408"/>
                              <a:gd name="T134" fmla="+- 0 1811 1515"/>
                              <a:gd name="T135" fmla="*/ 1811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08" h="687">
                                <a:moveTo>
                                  <a:pt x="330" y="0"/>
                                </a:moveTo>
                                <a:lnTo>
                                  <a:pt x="310" y="1"/>
                                </a:lnTo>
                                <a:lnTo>
                                  <a:pt x="290" y="2"/>
                                </a:lnTo>
                                <a:lnTo>
                                  <a:pt x="270" y="2"/>
                                </a:lnTo>
                                <a:lnTo>
                                  <a:pt x="258" y="2"/>
                                </a:lnTo>
                                <a:lnTo>
                                  <a:pt x="0" y="7"/>
                                </a:lnTo>
                                <a:lnTo>
                                  <a:pt x="2" y="84"/>
                                </a:lnTo>
                                <a:lnTo>
                                  <a:pt x="2" y="128"/>
                                </a:lnTo>
                                <a:lnTo>
                                  <a:pt x="2" y="153"/>
                                </a:lnTo>
                                <a:lnTo>
                                  <a:pt x="2" y="178"/>
                                </a:lnTo>
                                <a:lnTo>
                                  <a:pt x="1" y="218"/>
                                </a:lnTo>
                                <a:lnTo>
                                  <a:pt x="0" y="259"/>
                                </a:lnTo>
                                <a:lnTo>
                                  <a:pt x="0" y="314"/>
                                </a:lnTo>
                                <a:lnTo>
                                  <a:pt x="0" y="340"/>
                                </a:lnTo>
                                <a:lnTo>
                                  <a:pt x="1" y="376"/>
                                </a:lnTo>
                                <a:lnTo>
                                  <a:pt x="1" y="444"/>
                                </a:lnTo>
                                <a:lnTo>
                                  <a:pt x="1" y="463"/>
                                </a:lnTo>
                                <a:lnTo>
                                  <a:pt x="0" y="497"/>
                                </a:lnTo>
                                <a:lnTo>
                                  <a:pt x="0" y="528"/>
                                </a:lnTo>
                                <a:lnTo>
                                  <a:pt x="1" y="580"/>
                                </a:lnTo>
                                <a:lnTo>
                                  <a:pt x="2" y="616"/>
                                </a:lnTo>
                                <a:lnTo>
                                  <a:pt x="3" y="645"/>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44"/>
                                </a:lnTo>
                                <a:lnTo>
                                  <a:pt x="403" y="376"/>
                                </a:lnTo>
                                <a:lnTo>
                                  <a:pt x="403" y="314"/>
                                </a:lnTo>
                                <a:lnTo>
                                  <a:pt x="402" y="296"/>
                                </a:lnTo>
                                <a:lnTo>
                                  <a:pt x="300" y="296"/>
                                </a:lnTo>
                                <a:lnTo>
                                  <a:pt x="300" y="294"/>
                                </a:lnTo>
                                <a:lnTo>
                                  <a:pt x="300" y="293"/>
                                </a:lnTo>
                                <a:lnTo>
                                  <a:pt x="301" y="293"/>
                                </a:lnTo>
                                <a:lnTo>
                                  <a:pt x="402" y="293"/>
                                </a:lnTo>
                                <a:lnTo>
                                  <a:pt x="402" y="252"/>
                                </a:lnTo>
                                <a:lnTo>
                                  <a:pt x="400" y="190"/>
                                </a:lnTo>
                                <a:lnTo>
                                  <a:pt x="400" y="178"/>
                                </a:lnTo>
                                <a:lnTo>
                                  <a:pt x="399" y="165"/>
                                </a:lnTo>
                                <a:lnTo>
                                  <a:pt x="399" y="153"/>
                                </a:lnTo>
                                <a:lnTo>
                                  <a:pt x="398" y="137"/>
                                </a:lnTo>
                                <a:lnTo>
                                  <a:pt x="396" y="99"/>
                                </a:lnTo>
                                <a:lnTo>
                                  <a:pt x="391" y="6"/>
                                </a:lnTo>
                                <a:lnTo>
                                  <a:pt x="375" y="3"/>
                                </a:lnTo>
                                <a:lnTo>
                                  <a:pt x="366" y="2"/>
                                </a:lnTo>
                                <a:lnTo>
                                  <a:pt x="358" y="1"/>
                                </a:lnTo>
                                <a:lnTo>
                                  <a:pt x="350" y="1"/>
                                </a:lnTo>
                                <a:lnTo>
                                  <a:pt x="330" y="0"/>
                                </a:lnTo>
                                <a:close/>
                                <a:moveTo>
                                  <a:pt x="402" y="293"/>
                                </a:moveTo>
                                <a:lnTo>
                                  <a:pt x="301" y="293"/>
                                </a:lnTo>
                                <a:lnTo>
                                  <a:pt x="300" y="296"/>
                                </a:lnTo>
                                <a:lnTo>
                                  <a:pt x="402" y="296"/>
                                </a:lnTo>
                                <a:lnTo>
                                  <a:pt x="402" y="293"/>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 name="Freeform 72"/>
                        <wps:cNvSpPr>
                          <a:spLocks/>
                        </wps:cNvSpPr>
                        <wps:spPr bwMode="auto">
                          <a:xfrm>
                            <a:off x="11436" y="1513"/>
                            <a:ext cx="242" cy="690"/>
                          </a:xfrm>
                          <a:custGeom>
                            <a:avLst/>
                            <a:gdLst>
                              <a:gd name="T0" fmla="+- 0 11535 11437"/>
                              <a:gd name="T1" fmla="*/ T0 w 242"/>
                              <a:gd name="T2" fmla="+- 0 1515 1514"/>
                              <a:gd name="T3" fmla="*/ 1515 h 690"/>
                              <a:gd name="T4" fmla="+- 0 11520 11437"/>
                              <a:gd name="T5" fmla="*/ T4 w 242"/>
                              <a:gd name="T6" fmla="+- 0 1546 1514"/>
                              <a:gd name="T7" fmla="*/ 1546 h 690"/>
                              <a:gd name="T8" fmla="+- 0 11507 11437"/>
                              <a:gd name="T9" fmla="*/ T8 w 242"/>
                              <a:gd name="T10" fmla="+- 0 1579 1514"/>
                              <a:gd name="T11" fmla="*/ 1579 h 690"/>
                              <a:gd name="T12" fmla="+- 0 11493 11437"/>
                              <a:gd name="T13" fmla="*/ T12 w 242"/>
                              <a:gd name="T14" fmla="+- 0 1607 1514"/>
                              <a:gd name="T15" fmla="*/ 1607 h 690"/>
                              <a:gd name="T16" fmla="+- 0 11477 11437"/>
                              <a:gd name="T17" fmla="*/ T16 w 242"/>
                              <a:gd name="T18" fmla="+- 0 1633 1514"/>
                              <a:gd name="T19" fmla="*/ 1633 h 690"/>
                              <a:gd name="T20" fmla="+- 0 11463 11437"/>
                              <a:gd name="T21" fmla="*/ T20 w 242"/>
                              <a:gd name="T22" fmla="+- 0 1658 1514"/>
                              <a:gd name="T23" fmla="*/ 1658 h 690"/>
                              <a:gd name="T24" fmla="+- 0 11448 11437"/>
                              <a:gd name="T25" fmla="*/ T24 w 242"/>
                              <a:gd name="T26" fmla="+- 0 1682 1514"/>
                              <a:gd name="T27" fmla="*/ 1682 h 690"/>
                              <a:gd name="T28" fmla="+- 0 11438 11437"/>
                              <a:gd name="T29" fmla="*/ T28 w 242"/>
                              <a:gd name="T30" fmla="+- 0 1702 1514"/>
                              <a:gd name="T31" fmla="*/ 1702 h 690"/>
                              <a:gd name="T32" fmla="+- 0 11438 11437"/>
                              <a:gd name="T33" fmla="*/ T32 w 242"/>
                              <a:gd name="T34" fmla="+- 0 1724 1514"/>
                              <a:gd name="T35" fmla="*/ 1724 h 690"/>
                              <a:gd name="T36" fmla="+- 0 11468 11437"/>
                              <a:gd name="T37" fmla="*/ T36 w 242"/>
                              <a:gd name="T38" fmla="+- 0 1772 1514"/>
                              <a:gd name="T39" fmla="*/ 1772 h 690"/>
                              <a:gd name="T40" fmla="+- 0 11507 11437"/>
                              <a:gd name="T41" fmla="*/ T40 w 242"/>
                              <a:gd name="T42" fmla="+- 0 1812 1514"/>
                              <a:gd name="T43" fmla="*/ 1812 h 690"/>
                              <a:gd name="T44" fmla="+- 0 11541 11437"/>
                              <a:gd name="T45" fmla="*/ T44 w 242"/>
                              <a:gd name="T46" fmla="+- 0 1849 1514"/>
                              <a:gd name="T47" fmla="*/ 1849 h 690"/>
                              <a:gd name="T48" fmla="+- 0 11558 11437"/>
                              <a:gd name="T49" fmla="*/ T48 w 242"/>
                              <a:gd name="T50" fmla="+- 0 1870 1514"/>
                              <a:gd name="T51" fmla="*/ 1870 h 690"/>
                              <a:gd name="T52" fmla="+- 0 11571 11437"/>
                              <a:gd name="T53" fmla="*/ T52 w 242"/>
                              <a:gd name="T54" fmla="+- 0 1887 1514"/>
                              <a:gd name="T55" fmla="*/ 1887 h 690"/>
                              <a:gd name="T56" fmla="+- 0 11519 11437"/>
                              <a:gd name="T57" fmla="*/ T56 w 242"/>
                              <a:gd name="T58" fmla="+- 0 1947 1514"/>
                              <a:gd name="T59" fmla="*/ 1947 h 690"/>
                              <a:gd name="T60" fmla="+- 0 11499 11437"/>
                              <a:gd name="T61" fmla="*/ T60 w 242"/>
                              <a:gd name="T62" fmla="+- 0 1971 1514"/>
                              <a:gd name="T63" fmla="*/ 1971 h 690"/>
                              <a:gd name="T64" fmla="+- 0 11475 11437"/>
                              <a:gd name="T65" fmla="*/ T64 w 242"/>
                              <a:gd name="T66" fmla="+- 0 1994 1514"/>
                              <a:gd name="T67" fmla="*/ 1994 h 690"/>
                              <a:gd name="T68" fmla="+- 0 11462 11437"/>
                              <a:gd name="T69" fmla="*/ T68 w 242"/>
                              <a:gd name="T70" fmla="+- 0 2031 1514"/>
                              <a:gd name="T71" fmla="*/ 2031 h 690"/>
                              <a:gd name="T72" fmla="+- 0 11471 11437"/>
                              <a:gd name="T73" fmla="*/ T72 w 242"/>
                              <a:gd name="T74" fmla="+- 0 2069 1514"/>
                              <a:gd name="T75" fmla="*/ 2069 h 690"/>
                              <a:gd name="T76" fmla="+- 0 11489 11437"/>
                              <a:gd name="T77" fmla="*/ T76 w 242"/>
                              <a:gd name="T78" fmla="+- 0 2095 1514"/>
                              <a:gd name="T79" fmla="*/ 2095 h 690"/>
                              <a:gd name="T80" fmla="+- 0 11509 11437"/>
                              <a:gd name="T81" fmla="*/ T80 w 242"/>
                              <a:gd name="T82" fmla="+- 0 2116 1514"/>
                              <a:gd name="T83" fmla="*/ 2116 h 690"/>
                              <a:gd name="T84" fmla="+- 0 11520 11437"/>
                              <a:gd name="T85" fmla="*/ T84 w 242"/>
                              <a:gd name="T86" fmla="+- 0 2135 1514"/>
                              <a:gd name="T87" fmla="*/ 2135 h 690"/>
                              <a:gd name="T88" fmla="+- 0 11538 11437"/>
                              <a:gd name="T89" fmla="*/ T88 w 242"/>
                              <a:gd name="T90" fmla="+- 0 2158 1514"/>
                              <a:gd name="T91" fmla="*/ 2158 h 690"/>
                              <a:gd name="T92" fmla="+- 0 11556 11437"/>
                              <a:gd name="T93" fmla="*/ T92 w 242"/>
                              <a:gd name="T94" fmla="+- 0 2181 1514"/>
                              <a:gd name="T95" fmla="*/ 2181 h 690"/>
                              <a:gd name="T96" fmla="+- 0 11565 11437"/>
                              <a:gd name="T97" fmla="*/ T96 w 242"/>
                              <a:gd name="T98" fmla="+- 0 2196 1514"/>
                              <a:gd name="T99" fmla="*/ 2196 h 690"/>
                              <a:gd name="T100" fmla="+- 0 11678 11437"/>
                              <a:gd name="T101" fmla="*/ T100 w 242"/>
                              <a:gd name="T102" fmla="+- 0 2201 1514"/>
                              <a:gd name="T103" fmla="*/ 2201 h 690"/>
                              <a:gd name="T104" fmla="+- 0 11662 11437"/>
                              <a:gd name="T105" fmla="*/ T104 w 242"/>
                              <a:gd name="T106" fmla="+- 0 2176 1514"/>
                              <a:gd name="T107" fmla="*/ 2176 h 690"/>
                              <a:gd name="T108" fmla="+- 0 11642 11437"/>
                              <a:gd name="T109" fmla="*/ T108 w 242"/>
                              <a:gd name="T110" fmla="+- 0 2144 1514"/>
                              <a:gd name="T111" fmla="*/ 2144 h 690"/>
                              <a:gd name="T112" fmla="+- 0 11621 11437"/>
                              <a:gd name="T113" fmla="*/ T112 w 242"/>
                              <a:gd name="T114" fmla="+- 0 2110 1514"/>
                              <a:gd name="T115" fmla="*/ 2110 h 690"/>
                              <a:gd name="T116" fmla="+- 0 11595 11437"/>
                              <a:gd name="T117" fmla="*/ T116 w 242"/>
                              <a:gd name="T118" fmla="+- 0 2077 1514"/>
                              <a:gd name="T119" fmla="*/ 2077 h 690"/>
                              <a:gd name="T120" fmla="+- 0 11577 11437"/>
                              <a:gd name="T121" fmla="*/ T120 w 242"/>
                              <a:gd name="T122" fmla="+- 0 2053 1514"/>
                              <a:gd name="T123" fmla="*/ 2053 h 690"/>
                              <a:gd name="T124" fmla="+- 0 11567 11437"/>
                              <a:gd name="T125" fmla="*/ T124 w 242"/>
                              <a:gd name="T126" fmla="+- 0 2037 1514"/>
                              <a:gd name="T127" fmla="*/ 2037 h 690"/>
                              <a:gd name="T128" fmla="+- 0 11600 11437"/>
                              <a:gd name="T129" fmla="*/ T128 w 242"/>
                              <a:gd name="T130" fmla="+- 0 1996 1514"/>
                              <a:gd name="T131" fmla="*/ 1996 h 690"/>
                              <a:gd name="T132" fmla="+- 0 11635 11437"/>
                              <a:gd name="T133" fmla="*/ T132 w 242"/>
                              <a:gd name="T134" fmla="+- 0 1958 1514"/>
                              <a:gd name="T135" fmla="*/ 1958 h 690"/>
                              <a:gd name="T136" fmla="+- 0 11671 11437"/>
                              <a:gd name="T137" fmla="*/ T136 w 242"/>
                              <a:gd name="T138" fmla="+- 0 1897 1514"/>
                              <a:gd name="T139" fmla="*/ 1897 h 690"/>
                              <a:gd name="T140" fmla="+- 0 11657 11437"/>
                              <a:gd name="T141" fmla="*/ T140 w 242"/>
                              <a:gd name="T142" fmla="+- 0 1847 1514"/>
                              <a:gd name="T143" fmla="*/ 1847 h 690"/>
                              <a:gd name="T144" fmla="+- 0 11636 11437"/>
                              <a:gd name="T145" fmla="*/ T144 w 242"/>
                              <a:gd name="T146" fmla="+- 0 1823 1514"/>
                              <a:gd name="T147" fmla="*/ 1823 h 690"/>
                              <a:gd name="T148" fmla="+- 0 11582 11437"/>
                              <a:gd name="T149" fmla="*/ T148 w 242"/>
                              <a:gd name="T150" fmla="+- 0 1762 1514"/>
                              <a:gd name="T151" fmla="*/ 1762 h 690"/>
                              <a:gd name="T152" fmla="+- 0 11531 11437"/>
                              <a:gd name="T153" fmla="*/ T152 w 242"/>
                              <a:gd name="T154" fmla="+- 0 1712 1514"/>
                              <a:gd name="T155" fmla="*/ 1712 h 690"/>
                              <a:gd name="T156" fmla="+- 0 11522 11437"/>
                              <a:gd name="T157" fmla="*/ T156 w 242"/>
                              <a:gd name="T158" fmla="+- 0 1703 1514"/>
                              <a:gd name="T159" fmla="*/ 1703 h 690"/>
                              <a:gd name="T160" fmla="+- 0 11526 11437"/>
                              <a:gd name="T161" fmla="*/ T160 w 242"/>
                              <a:gd name="T162" fmla="+- 0 1694 1514"/>
                              <a:gd name="T163" fmla="*/ 1694 h 690"/>
                              <a:gd name="T164" fmla="+- 0 11536 11437"/>
                              <a:gd name="T165" fmla="*/ T164 w 242"/>
                              <a:gd name="T166" fmla="+- 0 1676 1514"/>
                              <a:gd name="T167" fmla="*/ 1676 h 690"/>
                              <a:gd name="T168" fmla="+- 0 11551 11437"/>
                              <a:gd name="T169" fmla="*/ T168 w 242"/>
                              <a:gd name="T170" fmla="+- 0 1648 1514"/>
                              <a:gd name="T171" fmla="*/ 1648 h 690"/>
                              <a:gd name="T172" fmla="+- 0 11567 11437"/>
                              <a:gd name="T173" fmla="*/ T172 w 242"/>
                              <a:gd name="T174" fmla="+- 0 1610 1514"/>
                              <a:gd name="T175" fmla="*/ 1610 h 690"/>
                              <a:gd name="T176" fmla="+- 0 11584 11437"/>
                              <a:gd name="T177" fmla="*/ T176 w 242"/>
                              <a:gd name="T178" fmla="+- 0 1559 1514"/>
                              <a:gd name="T179" fmla="*/ 1559 h 690"/>
                              <a:gd name="T180" fmla="+- 0 11600 11437"/>
                              <a:gd name="T181" fmla="*/ T180 w 242"/>
                              <a:gd name="T182" fmla="+- 0 1530 1514"/>
                              <a:gd name="T183" fmla="*/ 1530 h 690"/>
                              <a:gd name="T184" fmla="+- 0 11602 11437"/>
                              <a:gd name="T185" fmla="*/ T184 w 242"/>
                              <a:gd name="T186" fmla="+- 0 1514 1514"/>
                              <a:gd name="T187" fmla="*/ 1514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1"/>
                                </a:lnTo>
                                <a:lnTo>
                                  <a:pt x="90" y="16"/>
                                </a:lnTo>
                                <a:lnTo>
                                  <a:pt x="83" y="32"/>
                                </a:lnTo>
                                <a:lnTo>
                                  <a:pt x="77" y="48"/>
                                </a:lnTo>
                                <a:lnTo>
                                  <a:pt x="70" y="65"/>
                                </a:lnTo>
                                <a:lnTo>
                                  <a:pt x="63" y="79"/>
                                </a:lnTo>
                                <a:lnTo>
                                  <a:pt x="56" y="93"/>
                                </a:lnTo>
                                <a:lnTo>
                                  <a:pt x="49" y="106"/>
                                </a:lnTo>
                                <a:lnTo>
                                  <a:pt x="40" y="119"/>
                                </a:lnTo>
                                <a:lnTo>
                                  <a:pt x="33" y="131"/>
                                </a:lnTo>
                                <a:lnTo>
                                  <a:pt x="26" y="144"/>
                                </a:lnTo>
                                <a:lnTo>
                                  <a:pt x="18" y="156"/>
                                </a:lnTo>
                                <a:lnTo>
                                  <a:pt x="11" y="168"/>
                                </a:lnTo>
                                <a:lnTo>
                                  <a:pt x="5" y="177"/>
                                </a:lnTo>
                                <a:lnTo>
                                  <a:pt x="1" y="188"/>
                                </a:lnTo>
                                <a:lnTo>
                                  <a:pt x="0" y="199"/>
                                </a:lnTo>
                                <a:lnTo>
                                  <a:pt x="1" y="210"/>
                                </a:lnTo>
                                <a:lnTo>
                                  <a:pt x="14" y="236"/>
                                </a:lnTo>
                                <a:lnTo>
                                  <a:pt x="31" y="258"/>
                                </a:lnTo>
                                <a:lnTo>
                                  <a:pt x="51" y="278"/>
                                </a:lnTo>
                                <a:lnTo>
                                  <a:pt x="70" y="298"/>
                                </a:lnTo>
                                <a:lnTo>
                                  <a:pt x="93" y="322"/>
                                </a:lnTo>
                                <a:lnTo>
                                  <a:pt x="104" y="335"/>
                                </a:lnTo>
                                <a:lnTo>
                                  <a:pt x="115" y="348"/>
                                </a:lnTo>
                                <a:lnTo>
                                  <a:pt x="121" y="356"/>
                                </a:lnTo>
                                <a:lnTo>
                                  <a:pt x="128" y="365"/>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4"/>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4"/>
                                </a:lnTo>
                                <a:lnTo>
                                  <a:pt x="184" y="596"/>
                                </a:lnTo>
                                <a:lnTo>
                                  <a:pt x="171" y="580"/>
                                </a:lnTo>
                                <a:lnTo>
                                  <a:pt x="158" y="563"/>
                                </a:lnTo>
                                <a:lnTo>
                                  <a:pt x="146" y="547"/>
                                </a:lnTo>
                                <a:lnTo>
                                  <a:pt x="140" y="539"/>
                                </a:lnTo>
                                <a:lnTo>
                                  <a:pt x="135" y="531"/>
                                </a:lnTo>
                                <a:lnTo>
                                  <a:pt x="130" y="523"/>
                                </a:lnTo>
                                <a:lnTo>
                                  <a:pt x="151" y="496"/>
                                </a:lnTo>
                                <a:lnTo>
                                  <a:pt x="163" y="482"/>
                                </a:lnTo>
                                <a:lnTo>
                                  <a:pt x="174" y="469"/>
                                </a:lnTo>
                                <a:lnTo>
                                  <a:pt x="198" y="444"/>
                                </a:lnTo>
                                <a:lnTo>
                                  <a:pt x="221" y="416"/>
                                </a:lnTo>
                                <a:lnTo>
                                  <a:pt x="234" y="383"/>
                                </a:lnTo>
                                <a:lnTo>
                                  <a:pt x="228" y="346"/>
                                </a:lnTo>
                                <a:lnTo>
                                  <a:pt x="220" y="333"/>
                                </a:lnTo>
                                <a:lnTo>
                                  <a:pt x="210" y="321"/>
                                </a:lnTo>
                                <a:lnTo>
                                  <a:pt x="199" y="309"/>
                                </a:lnTo>
                                <a:lnTo>
                                  <a:pt x="189" y="298"/>
                                </a:lnTo>
                                <a:lnTo>
                                  <a:pt x="145" y="248"/>
                                </a:lnTo>
                                <a:lnTo>
                                  <a:pt x="110" y="214"/>
                                </a:lnTo>
                                <a:lnTo>
                                  <a:pt x="94" y="198"/>
                                </a:lnTo>
                                <a:lnTo>
                                  <a:pt x="89" y="193"/>
                                </a:lnTo>
                                <a:lnTo>
                                  <a:pt x="85" y="189"/>
                                </a:lnTo>
                                <a:lnTo>
                                  <a:pt x="87" y="184"/>
                                </a:lnTo>
                                <a:lnTo>
                                  <a:pt x="89" y="180"/>
                                </a:lnTo>
                                <a:lnTo>
                                  <a:pt x="91" y="176"/>
                                </a:lnTo>
                                <a:lnTo>
                                  <a:pt x="99" y="162"/>
                                </a:lnTo>
                                <a:lnTo>
                                  <a:pt x="107" y="148"/>
                                </a:lnTo>
                                <a:lnTo>
                                  <a:pt x="114" y="134"/>
                                </a:lnTo>
                                <a:lnTo>
                                  <a:pt x="121" y="120"/>
                                </a:lnTo>
                                <a:lnTo>
                                  <a:pt x="130" y="96"/>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xmlns:w15="http://schemas.microsoft.com/office/word/2012/wordml">
            <w:pict>
              <v:group w14:anchorId="77DCE875" id="Group 71" o:spid="_x0000_s1026" style="position:absolute;margin-left:567.4pt;margin-top:15.65pt;width:20.4pt;height:34.5pt;z-index:251863040;mso-position-horizontal-relative:page" coordorigin="11336,1514"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">
                <v:shape id="AutoShape 73" o:spid="_x0000_s1027" style="position:absolute;left:11336;top:1515;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" path="m330,l310,1,290,2r-20,l258,2,,7,2,84r,44l2,153r,25l1,218,,259r,55l,340r1,36l1,444r,19l,497r,31l1,580r1,36l3,645r,29l17,675r6,1l57,681r34,3l125,686r34,1l180,687r22,l244,686r157,-7l405,652r2,-17l407,620r-1,-20l406,580r-1,-32l404,510r-1,-47l403,444r,-68l403,314r-1,-18l300,296r,-2l300,293r1,l402,293r,-41l400,190r,-12l399,165r,-12l398,137,396,99,391,6,375,3,366,2,358,1r-8,l330,xm402,293r-101,l300,296r102,l402,293xe" fillcolor="#7fccad" stroked="f">
                  <v:path arrowok="t" o:connecttype="custom" o:connectlocs="310,1516;270,1517;0,1522;2,1643;2,1693;0,1774;0,1855;1,1959;0,2012;1,2095;3,2160;17,2190;57,2196;125,2201;180,2202;244,2201;405,2167;407,2135;406,2095;404,2025;403,1959;403,1829;300,1811;300,1808;301,1808;402,1767;400,1693;399,1668;396,1614;375,1518;358,1516;330,1515;301,1808;402,1811" o:connectangles="0,0,0,0,0,0,0,0,0,0,0,0,0,0,0,0,0,0,0,0,0,0,0,0,0,0,0,0,0,0,0,0,0,0"/>
                </v:shape>
                <v:shape id="Freeform 72" o:spid="_x0000_s1028" style="position:absolute;left:11436;top:1513;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" path="m165,l98,1,90,16,83,32,77,48,70,65,63,79,56,93r-7,13l40,119r-7,12l26,144r-8,12l11,168r-6,9l1,188,,199r1,11l14,236r17,22l51,278r19,20l93,322r11,13l115,348r6,8l128,365r6,8l91,420r-9,13l72,446,62,457,50,468,38,480r-7,14l25,517r1,20l34,555r12,19l52,581r7,7l72,602r6,10l83,621r9,12l101,644r10,11l119,667r5,7l128,682r5,8l241,687r-4,-6l225,662,215,646,205,630,195,614,184,596,171,580,158,563,146,547r-6,-8l135,531r-5,-8l151,496r12,-14l174,469r24,-25l221,416r13,-33l228,346r-8,-13l210,321,199,309,189,298,145,248,110,214,94,198r-5,-5l85,189r2,-5l89,180r2,-4l99,162r8,-14l114,134r7,-14l130,96r8,-26l147,45,159,23r4,-7l165,8r,-8xe" fillcolor="#bd2929" stroked="f">
                  <v:path arrowok="t" o:connecttype="custom" o:connectlocs="98,1515;83,1546;70,1579;56,1607;40,1633;26,1658;11,1682;1,1702;1,1724;31,1772;70,1812;104,1849;121,1870;134,1887;82,1947;62,1971;38,1994;25,2031;34,2069;52,2095;72,2116;83,2135;101,2158;119,2181;128,2196;241,2201;225,2176;205,2144;184,2110;158,2077;140,2053;130,2037;163,1996;198,1958;234,1897;220,1847;199,1823;145,1762;94,1712;85,1703;89,1694;99,1676;114,1648;130,1610;147,1559;163,1530;165,1514" o:connectangles="0,0,0,0,0,0,0,0,0,0,0,0,0,0,0,0,0,0,0,0,0,0,0,0,0,0,0,0,0,0,0,0,0,0,0,0,0,0,0,0,0,0,0,0,0,0,0"/>
                </v:shape>
                <w10:wrap anchorx="page"/>
              </v:group>
            </w:pict>
          </mc:Fallback>
        </mc:AlternateContent>
      </w:r>
      <w:r w:rsidRPr="004B4369">
        <w:rPr>
          <w:b/>
          <w:bCs/>
          <w:noProof/>
          <w:sz w:val="48"/>
          <w:szCs w:val="48"/>
        </w:rPr>
        <mc:AlternateContent>
          <mc:Choice Requires="wpg">
            <w:drawing>
              <wp:anchor distT="0" distB="0" distL="0" distR="0" simplePos="0" relativeHeight="251840512" behindDoc="0" locked="0" layoutInCell="1" allowOverlap="1" wp14:anchorId="79BF86BC" wp14:editId="43A0D5DB">
                <wp:simplePos x="0" y="0"/>
                <wp:positionH relativeFrom="page">
                  <wp:posOffset>311150</wp:posOffset>
                </wp:positionH>
                <wp:positionV relativeFrom="paragraph">
                  <wp:posOffset>200025</wp:posOffset>
                </wp:positionV>
                <wp:extent cx="259080" cy="438150"/>
                <wp:effectExtent l="6350" t="1270" r="1270" b="8255"/>
                <wp:wrapTopAndBottom/>
                <wp:docPr id="72"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490" y="315"/>
                          <a:chExt cx="408" cy="690"/>
                        </a:xfrm>
                      </wpg:grpSpPr>
                      <wps:wsp>
                        <wps:cNvPr id="73" name="AutoShape 70"/>
                        <wps:cNvSpPr>
                          <a:spLocks/>
                        </wps:cNvSpPr>
                        <wps:spPr bwMode="auto">
                          <a:xfrm>
                            <a:off x="490" y="316"/>
                            <a:ext cx="408" cy="687"/>
                          </a:xfrm>
                          <a:custGeom>
                            <a:avLst/>
                            <a:gdLst>
                              <a:gd name="T0" fmla="+- 0 800 490"/>
                              <a:gd name="T1" fmla="*/ T0 w 408"/>
                              <a:gd name="T2" fmla="+- 0 317 316"/>
                              <a:gd name="T3" fmla="*/ 317 h 687"/>
                              <a:gd name="T4" fmla="+- 0 760 490"/>
                              <a:gd name="T5" fmla="*/ T4 w 408"/>
                              <a:gd name="T6" fmla="+- 0 318 316"/>
                              <a:gd name="T7" fmla="*/ 318 h 687"/>
                              <a:gd name="T8" fmla="+- 0 490 490"/>
                              <a:gd name="T9" fmla="*/ T8 w 408"/>
                              <a:gd name="T10" fmla="+- 0 323 316"/>
                              <a:gd name="T11" fmla="*/ 323 h 687"/>
                              <a:gd name="T12" fmla="+- 0 492 490"/>
                              <a:gd name="T13" fmla="*/ T12 w 408"/>
                              <a:gd name="T14" fmla="+- 0 443 316"/>
                              <a:gd name="T15" fmla="*/ 443 h 687"/>
                              <a:gd name="T16" fmla="+- 0 492 490"/>
                              <a:gd name="T17" fmla="*/ T16 w 408"/>
                              <a:gd name="T18" fmla="+- 0 494 316"/>
                              <a:gd name="T19" fmla="*/ 494 h 687"/>
                              <a:gd name="T20" fmla="+- 0 490 490"/>
                              <a:gd name="T21" fmla="*/ T20 w 408"/>
                              <a:gd name="T22" fmla="+- 0 575 316"/>
                              <a:gd name="T23" fmla="*/ 575 h 687"/>
                              <a:gd name="T24" fmla="+- 0 490 490"/>
                              <a:gd name="T25" fmla="*/ T24 w 408"/>
                              <a:gd name="T26" fmla="+- 0 656 316"/>
                              <a:gd name="T27" fmla="*/ 656 h 687"/>
                              <a:gd name="T28" fmla="+- 0 491 490"/>
                              <a:gd name="T29" fmla="*/ T28 w 408"/>
                              <a:gd name="T30" fmla="+- 0 757 316"/>
                              <a:gd name="T31" fmla="*/ 757 h 687"/>
                              <a:gd name="T32" fmla="+- 0 490 490"/>
                              <a:gd name="T33" fmla="*/ T32 w 408"/>
                              <a:gd name="T34" fmla="+- 0 813 316"/>
                              <a:gd name="T35" fmla="*/ 813 h 687"/>
                              <a:gd name="T36" fmla="+- 0 491 490"/>
                              <a:gd name="T37" fmla="*/ T36 w 408"/>
                              <a:gd name="T38" fmla="+- 0 896 316"/>
                              <a:gd name="T39" fmla="*/ 896 h 687"/>
                              <a:gd name="T40" fmla="+- 0 493 490"/>
                              <a:gd name="T41" fmla="*/ T40 w 408"/>
                              <a:gd name="T42" fmla="+- 0 960 316"/>
                              <a:gd name="T43" fmla="*/ 960 h 687"/>
                              <a:gd name="T44" fmla="+- 0 507 490"/>
                              <a:gd name="T45" fmla="*/ T44 w 408"/>
                              <a:gd name="T46" fmla="+- 0 991 316"/>
                              <a:gd name="T47" fmla="*/ 991 h 687"/>
                              <a:gd name="T48" fmla="+- 0 547 490"/>
                              <a:gd name="T49" fmla="*/ T48 w 408"/>
                              <a:gd name="T50" fmla="+- 0 997 316"/>
                              <a:gd name="T51" fmla="*/ 997 h 687"/>
                              <a:gd name="T52" fmla="+- 0 615 490"/>
                              <a:gd name="T53" fmla="*/ T52 w 408"/>
                              <a:gd name="T54" fmla="+- 0 1002 316"/>
                              <a:gd name="T55" fmla="*/ 1002 h 687"/>
                              <a:gd name="T56" fmla="+- 0 670 490"/>
                              <a:gd name="T57" fmla="*/ T56 w 408"/>
                              <a:gd name="T58" fmla="+- 0 1003 316"/>
                              <a:gd name="T59" fmla="*/ 1003 h 687"/>
                              <a:gd name="T60" fmla="+- 0 734 490"/>
                              <a:gd name="T61" fmla="*/ T60 w 408"/>
                              <a:gd name="T62" fmla="+- 0 1002 316"/>
                              <a:gd name="T63" fmla="*/ 1002 h 687"/>
                              <a:gd name="T64" fmla="+- 0 895 490"/>
                              <a:gd name="T65" fmla="*/ T64 w 408"/>
                              <a:gd name="T66" fmla="+- 0 968 316"/>
                              <a:gd name="T67" fmla="*/ 968 h 687"/>
                              <a:gd name="T68" fmla="+- 0 897 490"/>
                              <a:gd name="T69" fmla="*/ T68 w 408"/>
                              <a:gd name="T70" fmla="+- 0 936 316"/>
                              <a:gd name="T71" fmla="*/ 936 h 687"/>
                              <a:gd name="T72" fmla="+- 0 896 490"/>
                              <a:gd name="T73" fmla="*/ T72 w 408"/>
                              <a:gd name="T74" fmla="+- 0 896 316"/>
                              <a:gd name="T75" fmla="*/ 896 h 687"/>
                              <a:gd name="T76" fmla="+- 0 894 490"/>
                              <a:gd name="T77" fmla="*/ T76 w 408"/>
                              <a:gd name="T78" fmla="+- 0 826 316"/>
                              <a:gd name="T79" fmla="*/ 826 h 687"/>
                              <a:gd name="T80" fmla="+- 0 893 490"/>
                              <a:gd name="T81" fmla="*/ T80 w 408"/>
                              <a:gd name="T82" fmla="+- 0 774 316"/>
                              <a:gd name="T83" fmla="*/ 774 h 687"/>
                              <a:gd name="T84" fmla="+- 0 893 490"/>
                              <a:gd name="T85" fmla="*/ T84 w 408"/>
                              <a:gd name="T86" fmla="+- 0 692 316"/>
                              <a:gd name="T87" fmla="*/ 692 h 687"/>
                              <a:gd name="T88" fmla="+- 0 892 490"/>
                              <a:gd name="T89" fmla="*/ T88 w 408"/>
                              <a:gd name="T90" fmla="+- 0 612 316"/>
                              <a:gd name="T91" fmla="*/ 612 h 687"/>
                              <a:gd name="T92" fmla="+- 0 790 490"/>
                              <a:gd name="T93" fmla="*/ T92 w 408"/>
                              <a:gd name="T94" fmla="+- 0 610 316"/>
                              <a:gd name="T95" fmla="*/ 610 h 687"/>
                              <a:gd name="T96" fmla="+- 0 790 490"/>
                              <a:gd name="T97" fmla="*/ T96 w 408"/>
                              <a:gd name="T98" fmla="+- 0 609 316"/>
                              <a:gd name="T99" fmla="*/ 609 h 687"/>
                              <a:gd name="T100" fmla="+- 0 892 490"/>
                              <a:gd name="T101" fmla="*/ T100 w 408"/>
                              <a:gd name="T102" fmla="+- 0 608 316"/>
                              <a:gd name="T103" fmla="*/ 608 h 687"/>
                              <a:gd name="T104" fmla="+- 0 890 490"/>
                              <a:gd name="T105" fmla="*/ T104 w 408"/>
                              <a:gd name="T106" fmla="+- 0 506 316"/>
                              <a:gd name="T107" fmla="*/ 506 h 687"/>
                              <a:gd name="T108" fmla="+- 0 889 490"/>
                              <a:gd name="T109" fmla="*/ T108 w 408"/>
                              <a:gd name="T110" fmla="+- 0 481 316"/>
                              <a:gd name="T111" fmla="*/ 481 h 687"/>
                              <a:gd name="T112" fmla="+- 0 888 490"/>
                              <a:gd name="T113" fmla="*/ T112 w 408"/>
                              <a:gd name="T114" fmla="+- 0 453 316"/>
                              <a:gd name="T115" fmla="*/ 453 h 687"/>
                              <a:gd name="T116" fmla="+- 0 881 490"/>
                              <a:gd name="T117" fmla="*/ T116 w 408"/>
                              <a:gd name="T118" fmla="+- 0 321 316"/>
                              <a:gd name="T119" fmla="*/ 321 h 687"/>
                              <a:gd name="T120" fmla="+- 0 856 490"/>
                              <a:gd name="T121" fmla="*/ T120 w 408"/>
                              <a:gd name="T122" fmla="+- 0 318 316"/>
                              <a:gd name="T123" fmla="*/ 318 h 687"/>
                              <a:gd name="T124" fmla="+- 0 840 490"/>
                              <a:gd name="T125" fmla="*/ T124 w 408"/>
                              <a:gd name="T126" fmla="+- 0 317 316"/>
                              <a:gd name="T127" fmla="*/ 317 h 687"/>
                              <a:gd name="T128" fmla="+- 0 892 490"/>
                              <a:gd name="T129" fmla="*/ T128 w 408"/>
                              <a:gd name="T130" fmla="+- 0 608 316"/>
                              <a:gd name="T131" fmla="*/ 608 h 687"/>
                              <a:gd name="T132" fmla="+- 0 790 490"/>
                              <a:gd name="T133" fmla="*/ T132 w 408"/>
                              <a:gd name="T134" fmla="+- 0 612 316"/>
                              <a:gd name="T135" fmla="*/ 612 h 687"/>
                              <a:gd name="T136" fmla="+- 0 892 490"/>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 name="Freeform 69"/>
                        <wps:cNvSpPr>
                          <a:spLocks/>
                        </wps:cNvSpPr>
                        <wps:spPr bwMode="auto">
                          <a:xfrm>
                            <a:off x="590" y="314"/>
                            <a:ext cx="242" cy="690"/>
                          </a:xfrm>
                          <a:custGeom>
                            <a:avLst/>
                            <a:gdLst>
                              <a:gd name="T0" fmla="+- 0 689 591"/>
                              <a:gd name="T1" fmla="*/ T0 w 242"/>
                              <a:gd name="T2" fmla="+- 0 315 315"/>
                              <a:gd name="T3" fmla="*/ 315 h 690"/>
                              <a:gd name="T4" fmla="+- 0 674 591"/>
                              <a:gd name="T5" fmla="*/ T4 w 242"/>
                              <a:gd name="T6" fmla="+- 0 346 315"/>
                              <a:gd name="T7" fmla="*/ 346 h 690"/>
                              <a:gd name="T8" fmla="+- 0 661 591"/>
                              <a:gd name="T9" fmla="*/ T8 w 242"/>
                              <a:gd name="T10" fmla="+- 0 380 315"/>
                              <a:gd name="T11" fmla="*/ 380 h 690"/>
                              <a:gd name="T12" fmla="+- 0 647 591"/>
                              <a:gd name="T13" fmla="*/ T12 w 242"/>
                              <a:gd name="T14" fmla="+- 0 408 315"/>
                              <a:gd name="T15" fmla="*/ 408 h 690"/>
                              <a:gd name="T16" fmla="+- 0 631 591"/>
                              <a:gd name="T17" fmla="*/ T16 w 242"/>
                              <a:gd name="T18" fmla="+- 0 434 315"/>
                              <a:gd name="T19" fmla="*/ 434 h 690"/>
                              <a:gd name="T20" fmla="+- 0 617 591"/>
                              <a:gd name="T21" fmla="*/ T20 w 242"/>
                              <a:gd name="T22" fmla="+- 0 458 315"/>
                              <a:gd name="T23" fmla="*/ 458 h 690"/>
                              <a:gd name="T24" fmla="+- 0 602 591"/>
                              <a:gd name="T25" fmla="*/ T24 w 242"/>
                              <a:gd name="T26" fmla="+- 0 483 315"/>
                              <a:gd name="T27" fmla="*/ 483 h 690"/>
                              <a:gd name="T28" fmla="+- 0 592 591"/>
                              <a:gd name="T29" fmla="*/ T28 w 242"/>
                              <a:gd name="T30" fmla="+- 0 502 315"/>
                              <a:gd name="T31" fmla="*/ 502 h 690"/>
                              <a:gd name="T32" fmla="+- 0 592 591"/>
                              <a:gd name="T33" fmla="*/ T32 w 242"/>
                              <a:gd name="T34" fmla="+- 0 525 315"/>
                              <a:gd name="T35" fmla="*/ 525 h 690"/>
                              <a:gd name="T36" fmla="+- 0 622 591"/>
                              <a:gd name="T37" fmla="*/ T36 w 242"/>
                              <a:gd name="T38" fmla="+- 0 573 315"/>
                              <a:gd name="T39" fmla="*/ 573 h 690"/>
                              <a:gd name="T40" fmla="+- 0 661 591"/>
                              <a:gd name="T41" fmla="*/ T40 w 242"/>
                              <a:gd name="T42" fmla="+- 0 613 315"/>
                              <a:gd name="T43" fmla="*/ 613 h 690"/>
                              <a:gd name="T44" fmla="+- 0 695 591"/>
                              <a:gd name="T45" fmla="*/ T44 w 242"/>
                              <a:gd name="T46" fmla="+- 0 650 315"/>
                              <a:gd name="T47" fmla="*/ 650 h 690"/>
                              <a:gd name="T48" fmla="+- 0 712 591"/>
                              <a:gd name="T49" fmla="*/ T48 w 242"/>
                              <a:gd name="T50" fmla="+- 0 671 315"/>
                              <a:gd name="T51" fmla="*/ 671 h 690"/>
                              <a:gd name="T52" fmla="+- 0 725 591"/>
                              <a:gd name="T53" fmla="*/ T52 w 242"/>
                              <a:gd name="T54" fmla="+- 0 688 315"/>
                              <a:gd name="T55" fmla="*/ 688 h 690"/>
                              <a:gd name="T56" fmla="+- 0 673 591"/>
                              <a:gd name="T57" fmla="*/ T56 w 242"/>
                              <a:gd name="T58" fmla="+- 0 748 315"/>
                              <a:gd name="T59" fmla="*/ 748 h 690"/>
                              <a:gd name="T60" fmla="+- 0 653 591"/>
                              <a:gd name="T61" fmla="*/ T60 w 242"/>
                              <a:gd name="T62" fmla="+- 0 772 315"/>
                              <a:gd name="T63" fmla="*/ 772 h 690"/>
                              <a:gd name="T64" fmla="+- 0 629 591"/>
                              <a:gd name="T65" fmla="*/ T64 w 242"/>
                              <a:gd name="T66" fmla="+- 0 795 315"/>
                              <a:gd name="T67" fmla="*/ 795 h 690"/>
                              <a:gd name="T68" fmla="+- 0 616 591"/>
                              <a:gd name="T69" fmla="*/ T68 w 242"/>
                              <a:gd name="T70" fmla="+- 0 832 315"/>
                              <a:gd name="T71" fmla="*/ 832 h 690"/>
                              <a:gd name="T72" fmla="+- 0 625 591"/>
                              <a:gd name="T73" fmla="*/ T72 w 242"/>
                              <a:gd name="T74" fmla="+- 0 870 315"/>
                              <a:gd name="T75" fmla="*/ 870 h 690"/>
                              <a:gd name="T76" fmla="+- 0 643 591"/>
                              <a:gd name="T77" fmla="*/ T76 w 242"/>
                              <a:gd name="T78" fmla="+- 0 896 315"/>
                              <a:gd name="T79" fmla="*/ 896 h 690"/>
                              <a:gd name="T80" fmla="+- 0 663 591"/>
                              <a:gd name="T81" fmla="*/ T80 w 242"/>
                              <a:gd name="T82" fmla="+- 0 917 315"/>
                              <a:gd name="T83" fmla="*/ 917 h 690"/>
                              <a:gd name="T84" fmla="+- 0 674 591"/>
                              <a:gd name="T85" fmla="*/ T84 w 242"/>
                              <a:gd name="T86" fmla="+- 0 936 315"/>
                              <a:gd name="T87" fmla="*/ 936 h 690"/>
                              <a:gd name="T88" fmla="+- 0 692 591"/>
                              <a:gd name="T89" fmla="*/ T88 w 242"/>
                              <a:gd name="T90" fmla="+- 0 959 315"/>
                              <a:gd name="T91" fmla="*/ 959 h 690"/>
                              <a:gd name="T92" fmla="+- 0 710 591"/>
                              <a:gd name="T93" fmla="*/ T92 w 242"/>
                              <a:gd name="T94" fmla="+- 0 982 315"/>
                              <a:gd name="T95" fmla="*/ 982 h 690"/>
                              <a:gd name="T96" fmla="+- 0 719 591"/>
                              <a:gd name="T97" fmla="*/ T96 w 242"/>
                              <a:gd name="T98" fmla="+- 0 997 315"/>
                              <a:gd name="T99" fmla="*/ 997 h 690"/>
                              <a:gd name="T100" fmla="+- 0 832 591"/>
                              <a:gd name="T101" fmla="*/ T100 w 242"/>
                              <a:gd name="T102" fmla="+- 0 1002 315"/>
                              <a:gd name="T103" fmla="*/ 1002 h 690"/>
                              <a:gd name="T104" fmla="+- 0 816 591"/>
                              <a:gd name="T105" fmla="*/ T104 w 242"/>
                              <a:gd name="T106" fmla="+- 0 977 315"/>
                              <a:gd name="T107" fmla="*/ 977 h 690"/>
                              <a:gd name="T108" fmla="+- 0 796 591"/>
                              <a:gd name="T109" fmla="*/ T108 w 242"/>
                              <a:gd name="T110" fmla="+- 0 945 315"/>
                              <a:gd name="T111" fmla="*/ 945 h 690"/>
                              <a:gd name="T112" fmla="+- 0 775 591"/>
                              <a:gd name="T113" fmla="*/ T112 w 242"/>
                              <a:gd name="T114" fmla="+- 0 911 315"/>
                              <a:gd name="T115" fmla="*/ 911 h 690"/>
                              <a:gd name="T116" fmla="+- 0 749 591"/>
                              <a:gd name="T117" fmla="*/ T116 w 242"/>
                              <a:gd name="T118" fmla="+- 0 878 315"/>
                              <a:gd name="T119" fmla="*/ 878 h 690"/>
                              <a:gd name="T120" fmla="+- 0 731 591"/>
                              <a:gd name="T121" fmla="*/ T120 w 242"/>
                              <a:gd name="T122" fmla="+- 0 854 315"/>
                              <a:gd name="T123" fmla="*/ 854 h 690"/>
                              <a:gd name="T124" fmla="+- 0 721 591"/>
                              <a:gd name="T125" fmla="*/ T124 w 242"/>
                              <a:gd name="T126" fmla="+- 0 838 315"/>
                              <a:gd name="T127" fmla="*/ 838 h 690"/>
                              <a:gd name="T128" fmla="+- 0 754 591"/>
                              <a:gd name="T129" fmla="*/ T128 w 242"/>
                              <a:gd name="T130" fmla="+- 0 797 315"/>
                              <a:gd name="T131" fmla="*/ 797 h 690"/>
                              <a:gd name="T132" fmla="+- 0 789 591"/>
                              <a:gd name="T133" fmla="*/ T132 w 242"/>
                              <a:gd name="T134" fmla="+- 0 759 315"/>
                              <a:gd name="T135" fmla="*/ 759 h 690"/>
                              <a:gd name="T136" fmla="+- 0 825 591"/>
                              <a:gd name="T137" fmla="*/ T136 w 242"/>
                              <a:gd name="T138" fmla="+- 0 698 315"/>
                              <a:gd name="T139" fmla="*/ 698 h 690"/>
                              <a:gd name="T140" fmla="+- 0 811 591"/>
                              <a:gd name="T141" fmla="*/ T140 w 242"/>
                              <a:gd name="T142" fmla="+- 0 647 315"/>
                              <a:gd name="T143" fmla="*/ 647 h 690"/>
                              <a:gd name="T144" fmla="+- 0 790 591"/>
                              <a:gd name="T145" fmla="*/ T144 w 242"/>
                              <a:gd name="T146" fmla="+- 0 624 315"/>
                              <a:gd name="T147" fmla="*/ 624 h 690"/>
                              <a:gd name="T148" fmla="+- 0 736 591"/>
                              <a:gd name="T149" fmla="*/ T148 w 242"/>
                              <a:gd name="T150" fmla="+- 0 563 315"/>
                              <a:gd name="T151" fmla="*/ 563 h 690"/>
                              <a:gd name="T152" fmla="+- 0 685 591"/>
                              <a:gd name="T153" fmla="*/ T152 w 242"/>
                              <a:gd name="T154" fmla="+- 0 512 315"/>
                              <a:gd name="T155" fmla="*/ 512 h 690"/>
                              <a:gd name="T156" fmla="+- 0 676 591"/>
                              <a:gd name="T157" fmla="*/ T156 w 242"/>
                              <a:gd name="T158" fmla="+- 0 504 315"/>
                              <a:gd name="T159" fmla="*/ 504 h 690"/>
                              <a:gd name="T160" fmla="+- 0 680 591"/>
                              <a:gd name="T161" fmla="*/ T160 w 242"/>
                              <a:gd name="T162" fmla="+- 0 495 315"/>
                              <a:gd name="T163" fmla="*/ 495 h 690"/>
                              <a:gd name="T164" fmla="+- 0 690 591"/>
                              <a:gd name="T165" fmla="*/ T164 w 242"/>
                              <a:gd name="T166" fmla="+- 0 477 315"/>
                              <a:gd name="T167" fmla="*/ 477 h 690"/>
                              <a:gd name="T168" fmla="+- 0 705 591"/>
                              <a:gd name="T169" fmla="*/ T168 w 242"/>
                              <a:gd name="T170" fmla="+- 0 449 315"/>
                              <a:gd name="T171" fmla="*/ 449 h 690"/>
                              <a:gd name="T172" fmla="+- 0 721 591"/>
                              <a:gd name="T173" fmla="*/ T172 w 242"/>
                              <a:gd name="T174" fmla="+- 0 410 315"/>
                              <a:gd name="T175" fmla="*/ 410 h 690"/>
                              <a:gd name="T176" fmla="+- 0 738 591"/>
                              <a:gd name="T177" fmla="*/ T176 w 242"/>
                              <a:gd name="T178" fmla="+- 0 360 315"/>
                              <a:gd name="T179" fmla="*/ 360 h 690"/>
                              <a:gd name="T180" fmla="+- 0 754 591"/>
                              <a:gd name="T181" fmla="*/ T180 w 242"/>
                              <a:gd name="T182" fmla="+- 0 331 315"/>
                              <a:gd name="T183" fmla="*/ 331 h 690"/>
                              <a:gd name="T184" fmla="+- 0 756 591"/>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0"/>
                                </a:lnTo>
                                <a:lnTo>
                                  <a:pt x="90" y="16"/>
                                </a:lnTo>
                                <a:lnTo>
                                  <a:pt x="83" y="31"/>
                                </a:lnTo>
                                <a:lnTo>
                                  <a:pt x="77" y="48"/>
                                </a:lnTo>
                                <a:lnTo>
                                  <a:pt x="70" y="65"/>
                                </a:lnTo>
                                <a:lnTo>
                                  <a:pt x="63" y="79"/>
                                </a:lnTo>
                                <a:lnTo>
                                  <a:pt x="56" y="93"/>
                                </a:lnTo>
                                <a:lnTo>
                                  <a:pt x="49" y="106"/>
                                </a:lnTo>
                                <a:lnTo>
                                  <a:pt x="40" y="119"/>
                                </a:lnTo>
                                <a:lnTo>
                                  <a:pt x="33" y="131"/>
                                </a:lnTo>
                                <a:lnTo>
                                  <a:pt x="26" y="143"/>
                                </a:lnTo>
                                <a:lnTo>
                                  <a:pt x="18" y="156"/>
                                </a:lnTo>
                                <a:lnTo>
                                  <a:pt x="11" y="168"/>
                                </a:lnTo>
                                <a:lnTo>
                                  <a:pt x="5" y="177"/>
                                </a:lnTo>
                                <a:lnTo>
                                  <a:pt x="1" y="187"/>
                                </a:lnTo>
                                <a:lnTo>
                                  <a:pt x="0" y="199"/>
                                </a:lnTo>
                                <a:lnTo>
                                  <a:pt x="1" y="210"/>
                                </a:lnTo>
                                <a:lnTo>
                                  <a:pt x="14" y="235"/>
                                </a:lnTo>
                                <a:lnTo>
                                  <a:pt x="31" y="258"/>
                                </a:lnTo>
                                <a:lnTo>
                                  <a:pt x="51" y="278"/>
                                </a:lnTo>
                                <a:lnTo>
                                  <a:pt x="70" y="298"/>
                                </a:lnTo>
                                <a:lnTo>
                                  <a:pt x="93" y="322"/>
                                </a:lnTo>
                                <a:lnTo>
                                  <a:pt x="104" y="335"/>
                                </a:lnTo>
                                <a:lnTo>
                                  <a:pt x="115" y="347"/>
                                </a:lnTo>
                                <a:lnTo>
                                  <a:pt x="121" y="356"/>
                                </a:lnTo>
                                <a:lnTo>
                                  <a:pt x="128" y="364"/>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3"/>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3"/>
                                </a:lnTo>
                                <a:lnTo>
                                  <a:pt x="184" y="596"/>
                                </a:lnTo>
                                <a:lnTo>
                                  <a:pt x="171" y="579"/>
                                </a:lnTo>
                                <a:lnTo>
                                  <a:pt x="158" y="563"/>
                                </a:lnTo>
                                <a:lnTo>
                                  <a:pt x="146" y="547"/>
                                </a:lnTo>
                                <a:lnTo>
                                  <a:pt x="140" y="539"/>
                                </a:lnTo>
                                <a:lnTo>
                                  <a:pt x="135" y="531"/>
                                </a:lnTo>
                                <a:lnTo>
                                  <a:pt x="130" y="523"/>
                                </a:lnTo>
                                <a:lnTo>
                                  <a:pt x="151" y="495"/>
                                </a:lnTo>
                                <a:lnTo>
                                  <a:pt x="163" y="482"/>
                                </a:lnTo>
                                <a:lnTo>
                                  <a:pt x="174" y="469"/>
                                </a:lnTo>
                                <a:lnTo>
                                  <a:pt x="198" y="444"/>
                                </a:lnTo>
                                <a:lnTo>
                                  <a:pt x="221" y="415"/>
                                </a:lnTo>
                                <a:lnTo>
                                  <a:pt x="234" y="383"/>
                                </a:lnTo>
                                <a:lnTo>
                                  <a:pt x="228" y="346"/>
                                </a:lnTo>
                                <a:lnTo>
                                  <a:pt x="220" y="332"/>
                                </a:lnTo>
                                <a:lnTo>
                                  <a:pt x="210" y="320"/>
                                </a:lnTo>
                                <a:lnTo>
                                  <a:pt x="199" y="309"/>
                                </a:lnTo>
                                <a:lnTo>
                                  <a:pt x="189" y="298"/>
                                </a:lnTo>
                                <a:lnTo>
                                  <a:pt x="145" y="248"/>
                                </a:lnTo>
                                <a:lnTo>
                                  <a:pt x="110" y="214"/>
                                </a:lnTo>
                                <a:lnTo>
                                  <a:pt x="94" y="197"/>
                                </a:lnTo>
                                <a:lnTo>
                                  <a:pt x="89" y="193"/>
                                </a:lnTo>
                                <a:lnTo>
                                  <a:pt x="85" y="189"/>
                                </a:lnTo>
                                <a:lnTo>
                                  <a:pt x="87" y="184"/>
                                </a:lnTo>
                                <a:lnTo>
                                  <a:pt x="89" y="180"/>
                                </a:lnTo>
                                <a:lnTo>
                                  <a:pt x="91" y="175"/>
                                </a:lnTo>
                                <a:lnTo>
                                  <a:pt x="99" y="162"/>
                                </a:lnTo>
                                <a:lnTo>
                                  <a:pt x="107" y="148"/>
                                </a:lnTo>
                                <a:lnTo>
                                  <a:pt x="114" y="134"/>
                                </a:lnTo>
                                <a:lnTo>
                                  <a:pt x="121" y="120"/>
                                </a:lnTo>
                                <a:lnTo>
                                  <a:pt x="130" y="95"/>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xmlns:w15="http://schemas.microsoft.com/office/word/2012/wordml">
            <w:pict>
              <v:group w14:anchorId="1DCC0A5D" id="Group 68" o:spid="_x0000_s1026" style="position:absolute;margin-left:24.5pt;margin-top:15.75pt;width:20.4pt;height:34.5pt;z-index:251840512;mso-wrap-distance-left:0;mso-wrap-distance-right:0;mso-position-horizontal-relative:page" coordorigin="490,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">
                <v:shape id="AutoShape 70" o:spid="_x0000_s1027" style="position:absolute;left:490;top:316;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69" o:spid="_x0000_s1028" style="position:absolute;left:590;top:314;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" path="m165,l98,,90,16,83,31,77,48,70,65,63,79,56,93r-7,13l40,119r-7,12l26,143r-8,13l11,168r-6,9l1,187,,199r1,11l14,235r17,23l51,278r19,20l93,322r11,13l115,347r6,9l128,364r6,9l91,420r-9,13l72,446,62,457,50,468,38,480r-7,14l25,517r1,20l34,555r12,18l52,581r7,7l72,602r6,10l83,621r9,12l101,644r10,11l119,667r5,7l128,682r5,8l241,687r-4,-6l225,662,215,646,205,630,195,613,184,596,171,579,158,563,146,547r-6,-8l135,531r-5,-8l151,495r12,-13l174,469r24,-25l221,415r13,-32l228,346r-8,-14l210,320,199,309,189,298,145,248,110,214,94,197r-5,-4l85,189r2,-5l89,180r2,-5l99,162r8,-14l114,134r7,-14l130,95r8,-25l147,45,159,23r4,-7l165,8r,-8xe" fillcolor="#bd2929" stroked="f">
                  <v:path arrowok="t" o:connecttype="custom" o:connectlocs="98,315;83,346;70,380;56,408;40,434;26,458;11,483;1,502;1,525;31,573;70,613;104,650;121,671;134,688;82,748;62,772;38,795;25,832;34,870;52,896;72,917;83,936;101,959;119,982;128,997;241,1002;225,977;205,945;184,911;158,878;140,854;130,838;163,797;198,759;234,698;220,647;199,624;145,563;94,512;85,504;89,495;99,477;114,449;130,410;147,360;163,331;165,315" o:connectangles="0,0,0,0,0,0,0,0,0,0,0,0,0,0,0,0,0,0,0,0,0,0,0,0,0,0,0,0,0,0,0,0,0,0,0,0,0,0,0,0,0,0,0,0,0,0,0"/>
                </v:shape>
                <w10:wrap type="topAndBottom" anchorx="page"/>
              </v:group>
            </w:pict>
          </mc:Fallback>
        </mc:AlternateContent>
      </w:r>
      <w:r w:rsidRPr="004B4369">
        <w:rPr>
          <w:b/>
          <w:bCs/>
          <w:noProof/>
          <w:sz w:val="48"/>
          <w:szCs w:val="48"/>
        </w:rPr>
        <mc:AlternateContent>
          <mc:Choice Requires="wpg">
            <w:drawing>
              <wp:anchor distT="0" distB="0" distL="0" distR="0" simplePos="0" relativeHeight="251841536" behindDoc="0" locked="0" layoutInCell="1" allowOverlap="1" wp14:anchorId="0C38FA45" wp14:editId="00E5D607">
                <wp:simplePos x="0" y="0"/>
                <wp:positionH relativeFrom="page">
                  <wp:posOffset>624205</wp:posOffset>
                </wp:positionH>
                <wp:positionV relativeFrom="paragraph">
                  <wp:posOffset>200025</wp:posOffset>
                </wp:positionV>
                <wp:extent cx="259080" cy="438150"/>
                <wp:effectExtent l="5080" t="1270" r="2540" b="8255"/>
                <wp:wrapTopAndBottom/>
                <wp:docPr id="69"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983" y="315"/>
                          <a:chExt cx="408" cy="690"/>
                        </a:xfrm>
                      </wpg:grpSpPr>
                      <wps:wsp>
                        <wps:cNvPr id="70" name="AutoShape 67"/>
                        <wps:cNvSpPr>
                          <a:spLocks/>
                        </wps:cNvSpPr>
                        <wps:spPr bwMode="auto">
                          <a:xfrm>
                            <a:off x="983" y="316"/>
                            <a:ext cx="408" cy="687"/>
                          </a:xfrm>
                          <a:custGeom>
                            <a:avLst/>
                            <a:gdLst>
                              <a:gd name="T0" fmla="+- 0 1293 983"/>
                              <a:gd name="T1" fmla="*/ T0 w 408"/>
                              <a:gd name="T2" fmla="+- 0 317 316"/>
                              <a:gd name="T3" fmla="*/ 317 h 687"/>
                              <a:gd name="T4" fmla="+- 0 1253 983"/>
                              <a:gd name="T5" fmla="*/ T4 w 408"/>
                              <a:gd name="T6" fmla="+- 0 318 316"/>
                              <a:gd name="T7" fmla="*/ 318 h 687"/>
                              <a:gd name="T8" fmla="+- 0 983 983"/>
                              <a:gd name="T9" fmla="*/ T8 w 408"/>
                              <a:gd name="T10" fmla="+- 0 323 316"/>
                              <a:gd name="T11" fmla="*/ 323 h 687"/>
                              <a:gd name="T12" fmla="+- 0 985 983"/>
                              <a:gd name="T13" fmla="*/ T12 w 408"/>
                              <a:gd name="T14" fmla="+- 0 443 316"/>
                              <a:gd name="T15" fmla="*/ 443 h 687"/>
                              <a:gd name="T16" fmla="+- 0 985 983"/>
                              <a:gd name="T17" fmla="*/ T16 w 408"/>
                              <a:gd name="T18" fmla="+- 0 494 316"/>
                              <a:gd name="T19" fmla="*/ 494 h 687"/>
                              <a:gd name="T20" fmla="+- 0 983 983"/>
                              <a:gd name="T21" fmla="*/ T20 w 408"/>
                              <a:gd name="T22" fmla="+- 0 575 316"/>
                              <a:gd name="T23" fmla="*/ 575 h 687"/>
                              <a:gd name="T24" fmla="+- 0 983 983"/>
                              <a:gd name="T25" fmla="*/ T24 w 408"/>
                              <a:gd name="T26" fmla="+- 0 656 316"/>
                              <a:gd name="T27" fmla="*/ 656 h 687"/>
                              <a:gd name="T28" fmla="+- 0 984 983"/>
                              <a:gd name="T29" fmla="*/ T28 w 408"/>
                              <a:gd name="T30" fmla="+- 0 757 316"/>
                              <a:gd name="T31" fmla="*/ 757 h 687"/>
                              <a:gd name="T32" fmla="+- 0 983 983"/>
                              <a:gd name="T33" fmla="*/ T32 w 408"/>
                              <a:gd name="T34" fmla="+- 0 813 316"/>
                              <a:gd name="T35" fmla="*/ 813 h 687"/>
                              <a:gd name="T36" fmla="+- 0 984 983"/>
                              <a:gd name="T37" fmla="*/ T36 w 408"/>
                              <a:gd name="T38" fmla="+- 0 896 316"/>
                              <a:gd name="T39" fmla="*/ 896 h 687"/>
                              <a:gd name="T40" fmla="+- 0 986 983"/>
                              <a:gd name="T41" fmla="*/ T40 w 408"/>
                              <a:gd name="T42" fmla="+- 0 960 316"/>
                              <a:gd name="T43" fmla="*/ 960 h 687"/>
                              <a:gd name="T44" fmla="+- 0 1000 983"/>
                              <a:gd name="T45" fmla="*/ T44 w 408"/>
                              <a:gd name="T46" fmla="+- 0 991 316"/>
                              <a:gd name="T47" fmla="*/ 991 h 687"/>
                              <a:gd name="T48" fmla="+- 0 1040 983"/>
                              <a:gd name="T49" fmla="*/ T48 w 408"/>
                              <a:gd name="T50" fmla="+- 0 997 316"/>
                              <a:gd name="T51" fmla="*/ 997 h 687"/>
                              <a:gd name="T52" fmla="+- 0 1108 983"/>
                              <a:gd name="T53" fmla="*/ T52 w 408"/>
                              <a:gd name="T54" fmla="+- 0 1002 316"/>
                              <a:gd name="T55" fmla="*/ 1002 h 687"/>
                              <a:gd name="T56" fmla="+- 0 1163 983"/>
                              <a:gd name="T57" fmla="*/ T56 w 408"/>
                              <a:gd name="T58" fmla="+- 0 1003 316"/>
                              <a:gd name="T59" fmla="*/ 1003 h 687"/>
                              <a:gd name="T60" fmla="+- 0 1227 983"/>
                              <a:gd name="T61" fmla="*/ T60 w 408"/>
                              <a:gd name="T62" fmla="+- 0 1002 316"/>
                              <a:gd name="T63" fmla="*/ 1002 h 687"/>
                              <a:gd name="T64" fmla="+- 0 1388 983"/>
                              <a:gd name="T65" fmla="*/ T64 w 408"/>
                              <a:gd name="T66" fmla="+- 0 968 316"/>
                              <a:gd name="T67" fmla="*/ 968 h 687"/>
                              <a:gd name="T68" fmla="+- 0 1390 983"/>
                              <a:gd name="T69" fmla="*/ T68 w 408"/>
                              <a:gd name="T70" fmla="+- 0 936 316"/>
                              <a:gd name="T71" fmla="*/ 936 h 687"/>
                              <a:gd name="T72" fmla="+- 0 1389 983"/>
                              <a:gd name="T73" fmla="*/ T72 w 408"/>
                              <a:gd name="T74" fmla="+- 0 896 316"/>
                              <a:gd name="T75" fmla="*/ 896 h 687"/>
                              <a:gd name="T76" fmla="+- 0 1387 983"/>
                              <a:gd name="T77" fmla="*/ T76 w 408"/>
                              <a:gd name="T78" fmla="+- 0 826 316"/>
                              <a:gd name="T79" fmla="*/ 826 h 687"/>
                              <a:gd name="T80" fmla="+- 0 1386 983"/>
                              <a:gd name="T81" fmla="*/ T80 w 408"/>
                              <a:gd name="T82" fmla="+- 0 774 316"/>
                              <a:gd name="T83" fmla="*/ 774 h 687"/>
                              <a:gd name="T84" fmla="+- 0 1386 983"/>
                              <a:gd name="T85" fmla="*/ T84 w 408"/>
                              <a:gd name="T86" fmla="+- 0 692 316"/>
                              <a:gd name="T87" fmla="*/ 692 h 687"/>
                              <a:gd name="T88" fmla="+- 0 1385 983"/>
                              <a:gd name="T89" fmla="*/ T88 w 408"/>
                              <a:gd name="T90" fmla="+- 0 612 316"/>
                              <a:gd name="T91" fmla="*/ 612 h 687"/>
                              <a:gd name="T92" fmla="+- 0 1283 983"/>
                              <a:gd name="T93" fmla="*/ T92 w 408"/>
                              <a:gd name="T94" fmla="+- 0 610 316"/>
                              <a:gd name="T95" fmla="*/ 610 h 687"/>
                              <a:gd name="T96" fmla="+- 0 1283 983"/>
                              <a:gd name="T97" fmla="*/ T96 w 408"/>
                              <a:gd name="T98" fmla="+- 0 609 316"/>
                              <a:gd name="T99" fmla="*/ 609 h 687"/>
                              <a:gd name="T100" fmla="+- 0 1385 983"/>
                              <a:gd name="T101" fmla="*/ T100 w 408"/>
                              <a:gd name="T102" fmla="+- 0 608 316"/>
                              <a:gd name="T103" fmla="*/ 608 h 687"/>
                              <a:gd name="T104" fmla="+- 0 1383 983"/>
                              <a:gd name="T105" fmla="*/ T104 w 408"/>
                              <a:gd name="T106" fmla="+- 0 506 316"/>
                              <a:gd name="T107" fmla="*/ 506 h 687"/>
                              <a:gd name="T108" fmla="+- 0 1382 983"/>
                              <a:gd name="T109" fmla="*/ T108 w 408"/>
                              <a:gd name="T110" fmla="+- 0 481 316"/>
                              <a:gd name="T111" fmla="*/ 481 h 687"/>
                              <a:gd name="T112" fmla="+- 0 1381 983"/>
                              <a:gd name="T113" fmla="*/ T112 w 408"/>
                              <a:gd name="T114" fmla="+- 0 453 316"/>
                              <a:gd name="T115" fmla="*/ 453 h 687"/>
                              <a:gd name="T116" fmla="+- 0 1374 983"/>
                              <a:gd name="T117" fmla="*/ T116 w 408"/>
                              <a:gd name="T118" fmla="+- 0 321 316"/>
                              <a:gd name="T119" fmla="*/ 321 h 687"/>
                              <a:gd name="T120" fmla="+- 0 1349 983"/>
                              <a:gd name="T121" fmla="*/ T120 w 408"/>
                              <a:gd name="T122" fmla="+- 0 318 316"/>
                              <a:gd name="T123" fmla="*/ 318 h 687"/>
                              <a:gd name="T124" fmla="+- 0 1333 983"/>
                              <a:gd name="T125" fmla="*/ T124 w 408"/>
                              <a:gd name="T126" fmla="+- 0 317 316"/>
                              <a:gd name="T127" fmla="*/ 317 h 687"/>
                              <a:gd name="T128" fmla="+- 0 1385 983"/>
                              <a:gd name="T129" fmla="*/ T128 w 408"/>
                              <a:gd name="T130" fmla="+- 0 608 316"/>
                              <a:gd name="T131" fmla="*/ 608 h 687"/>
                              <a:gd name="T132" fmla="+- 0 1283 983"/>
                              <a:gd name="T133" fmla="*/ T132 w 408"/>
                              <a:gd name="T134" fmla="+- 0 612 316"/>
                              <a:gd name="T135" fmla="*/ 612 h 687"/>
                              <a:gd name="T136" fmla="+- 0 1385 983"/>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 name="Freeform 66"/>
                        <wps:cNvSpPr>
                          <a:spLocks/>
                        </wps:cNvSpPr>
                        <wps:spPr bwMode="auto">
                          <a:xfrm>
                            <a:off x="1083" y="314"/>
                            <a:ext cx="242" cy="690"/>
                          </a:xfrm>
                          <a:custGeom>
                            <a:avLst/>
                            <a:gdLst>
                              <a:gd name="T0" fmla="+- 0 1182 1084"/>
                              <a:gd name="T1" fmla="*/ T0 w 242"/>
                              <a:gd name="T2" fmla="+- 0 315 315"/>
                              <a:gd name="T3" fmla="*/ 315 h 690"/>
                              <a:gd name="T4" fmla="+- 0 1167 1084"/>
                              <a:gd name="T5" fmla="*/ T4 w 242"/>
                              <a:gd name="T6" fmla="+- 0 346 315"/>
                              <a:gd name="T7" fmla="*/ 346 h 690"/>
                              <a:gd name="T8" fmla="+- 0 1154 1084"/>
                              <a:gd name="T9" fmla="*/ T8 w 242"/>
                              <a:gd name="T10" fmla="+- 0 380 315"/>
                              <a:gd name="T11" fmla="*/ 380 h 690"/>
                              <a:gd name="T12" fmla="+- 0 1140 1084"/>
                              <a:gd name="T13" fmla="*/ T12 w 242"/>
                              <a:gd name="T14" fmla="+- 0 408 315"/>
                              <a:gd name="T15" fmla="*/ 408 h 690"/>
                              <a:gd name="T16" fmla="+- 0 1124 1084"/>
                              <a:gd name="T17" fmla="*/ T16 w 242"/>
                              <a:gd name="T18" fmla="+- 0 434 315"/>
                              <a:gd name="T19" fmla="*/ 434 h 690"/>
                              <a:gd name="T20" fmla="+- 0 1110 1084"/>
                              <a:gd name="T21" fmla="*/ T20 w 242"/>
                              <a:gd name="T22" fmla="+- 0 458 315"/>
                              <a:gd name="T23" fmla="*/ 458 h 690"/>
                              <a:gd name="T24" fmla="+- 0 1095 1084"/>
                              <a:gd name="T25" fmla="*/ T24 w 242"/>
                              <a:gd name="T26" fmla="+- 0 483 315"/>
                              <a:gd name="T27" fmla="*/ 483 h 690"/>
                              <a:gd name="T28" fmla="+- 0 1085 1084"/>
                              <a:gd name="T29" fmla="*/ T28 w 242"/>
                              <a:gd name="T30" fmla="+- 0 502 315"/>
                              <a:gd name="T31" fmla="*/ 502 h 690"/>
                              <a:gd name="T32" fmla="+- 0 1085 1084"/>
                              <a:gd name="T33" fmla="*/ T32 w 242"/>
                              <a:gd name="T34" fmla="+- 0 525 315"/>
                              <a:gd name="T35" fmla="*/ 525 h 690"/>
                              <a:gd name="T36" fmla="+- 0 1115 1084"/>
                              <a:gd name="T37" fmla="*/ T36 w 242"/>
                              <a:gd name="T38" fmla="+- 0 573 315"/>
                              <a:gd name="T39" fmla="*/ 573 h 690"/>
                              <a:gd name="T40" fmla="+- 0 1154 1084"/>
                              <a:gd name="T41" fmla="*/ T40 w 242"/>
                              <a:gd name="T42" fmla="+- 0 613 315"/>
                              <a:gd name="T43" fmla="*/ 613 h 690"/>
                              <a:gd name="T44" fmla="+- 0 1188 1084"/>
                              <a:gd name="T45" fmla="*/ T44 w 242"/>
                              <a:gd name="T46" fmla="+- 0 650 315"/>
                              <a:gd name="T47" fmla="*/ 650 h 690"/>
                              <a:gd name="T48" fmla="+- 0 1205 1084"/>
                              <a:gd name="T49" fmla="*/ T48 w 242"/>
                              <a:gd name="T50" fmla="+- 0 671 315"/>
                              <a:gd name="T51" fmla="*/ 671 h 690"/>
                              <a:gd name="T52" fmla="+- 0 1218 1084"/>
                              <a:gd name="T53" fmla="*/ T52 w 242"/>
                              <a:gd name="T54" fmla="+- 0 688 315"/>
                              <a:gd name="T55" fmla="*/ 688 h 690"/>
                              <a:gd name="T56" fmla="+- 0 1166 1084"/>
                              <a:gd name="T57" fmla="*/ T56 w 242"/>
                              <a:gd name="T58" fmla="+- 0 748 315"/>
                              <a:gd name="T59" fmla="*/ 748 h 690"/>
                              <a:gd name="T60" fmla="+- 0 1146 1084"/>
                              <a:gd name="T61" fmla="*/ T60 w 242"/>
                              <a:gd name="T62" fmla="+- 0 772 315"/>
                              <a:gd name="T63" fmla="*/ 772 h 690"/>
                              <a:gd name="T64" fmla="+- 0 1122 1084"/>
                              <a:gd name="T65" fmla="*/ T64 w 242"/>
                              <a:gd name="T66" fmla="+- 0 795 315"/>
                              <a:gd name="T67" fmla="*/ 795 h 690"/>
                              <a:gd name="T68" fmla="+- 0 1109 1084"/>
                              <a:gd name="T69" fmla="*/ T68 w 242"/>
                              <a:gd name="T70" fmla="+- 0 832 315"/>
                              <a:gd name="T71" fmla="*/ 832 h 690"/>
                              <a:gd name="T72" fmla="+- 0 1118 1084"/>
                              <a:gd name="T73" fmla="*/ T72 w 242"/>
                              <a:gd name="T74" fmla="+- 0 870 315"/>
                              <a:gd name="T75" fmla="*/ 870 h 690"/>
                              <a:gd name="T76" fmla="+- 0 1136 1084"/>
                              <a:gd name="T77" fmla="*/ T76 w 242"/>
                              <a:gd name="T78" fmla="+- 0 896 315"/>
                              <a:gd name="T79" fmla="*/ 896 h 690"/>
                              <a:gd name="T80" fmla="+- 0 1156 1084"/>
                              <a:gd name="T81" fmla="*/ T80 w 242"/>
                              <a:gd name="T82" fmla="+- 0 917 315"/>
                              <a:gd name="T83" fmla="*/ 917 h 690"/>
                              <a:gd name="T84" fmla="+- 0 1167 1084"/>
                              <a:gd name="T85" fmla="*/ T84 w 242"/>
                              <a:gd name="T86" fmla="+- 0 936 315"/>
                              <a:gd name="T87" fmla="*/ 936 h 690"/>
                              <a:gd name="T88" fmla="+- 0 1185 1084"/>
                              <a:gd name="T89" fmla="*/ T88 w 242"/>
                              <a:gd name="T90" fmla="+- 0 959 315"/>
                              <a:gd name="T91" fmla="*/ 959 h 690"/>
                              <a:gd name="T92" fmla="+- 0 1203 1084"/>
                              <a:gd name="T93" fmla="*/ T92 w 242"/>
                              <a:gd name="T94" fmla="+- 0 982 315"/>
                              <a:gd name="T95" fmla="*/ 982 h 690"/>
                              <a:gd name="T96" fmla="+- 0 1212 1084"/>
                              <a:gd name="T97" fmla="*/ T96 w 242"/>
                              <a:gd name="T98" fmla="+- 0 997 315"/>
                              <a:gd name="T99" fmla="*/ 997 h 690"/>
                              <a:gd name="T100" fmla="+- 0 1325 1084"/>
                              <a:gd name="T101" fmla="*/ T100 w 242"/>
                              <a:gd name="T102" fmla="+- 0 1002 315"/>
                              <a:gd name="T103" fmla="*/ 1002 h 690"/>
                              <a:gd name="T104" fmla="+- 0 1309 1084"/>
                              <a:gd name="T105" fmla="*/ T104 w 242"/>
                              <a:gd name="T106" fmla="+- 0 977 315"/>
                              <a:gd name="T107" fmla="*/ 977 h 690"/>
                              <a:gd name="T108" fmla="+- 0 1289 1084"/>
                              <a:gd name="T109" fmla="*/ T108 w 242"/>
                              <a:gd name="T110" fmla="+- 0 945 315"/>
                              <a:gd name="T111" fmla="*/ 945 h 690"/>
                              <a:gd name="T112" fmla="+- 0 1268 1084"/>
                              <a:gd name="T113" fmla="*/ T112 w 242"/>
                              <a:gd name="T114" fmla="+- 0 911 315"/>
                              <a:gd name="T115" fmla="*/ 911 h 690"/>
                              <a:gd name="T116" fmla="+- 0 1242 1084"/>
                              <a:gd name="T117" fmla="*/ T116 w 242"/>
                              <a:gd name="T118" fmla="+- 0 878 315"/>
                              <a:gd name="T119" fmla="*/ 878 h 690"/>
                              <a:gd name="T120" fmla="+- 0 1224 1084"/>
                              <a:gd name="T121" fmla="*/ T120 w 242"/>
                              <a:gd name="T122" fmla="+- 0 854 315"/>
                              <a:gd name="T123" fmla="*/ 854 h 690"/>
                              <a:gd name="T124" fmla="+- 0 1214 1084"/>
                              <a:gd name="T125" fmla="*/ T124 w 242"/>
                              <a:gd name="T126" fmla="+- 0 838 315"/>
                              <a:gd name="T127" fmla="*/ 838 h 690"/>
                              <a:gd name="T128" fmla="+- 0 1247 1084"/>
                              <a:gd name="T129" fmla="*/ T128 w 242"/>
                              <a:gd name="T130" fmla="+- 0 797 315"/>
                              <a:gd name="T131" fmla="*/ 797 h 690"/>
                              <a:gd name="T132" fmla="+- 0 1282 1084"/>
                              <a:gd name="T133" fmla="*/ T132 w 242"/>
                              <a:gd name="T134" fmla="+- 0 759 315"/>
                              <a:gd name="T135" fmla="*/ 759 h 690"/>
                              <a:gd name="T136" fmla="+- 0 1318 1084"/>
                              <a:gd name="T137" fmla="*/ T136 w 242"/>
                              <a:gd name="T138" fmla="+- 0 698 315"/>
                              <a:gd name="T139" fmla="*/ 698 h 690"/>
                              <a:gd name="T140" fmla="+- 0 1304 1084"/>
                              <a:gd name="T141" fmla="*/ T140 w 242"/>
                              <a:gd name="T142" fmla="+- 0 647 315"/>
                              <a:gd name="T143" fmla="*/ 647 h 690"/>
                              <a:gd name="T144" fmla="+- 0 1283 1084"/>
                              <a:gd name="T145" fmla="*/ T144 w 242"/>
                              <a:gd name="T146" fmla="+- 0 624 315"/>
                              <a:gd name="T147" fmla="*/ 624 h 690"/>
                              <a:gd name="T148" fmla="+- 0 1229 1084"/>
                              <a:gd name="T149" fmla="*/ T148 w 242"/>
                              <a:gd name="T150" fmla="+- 0 563 315"/>
                              <a:gd name="T151" fmla="*/ 563 h 690"/>
                              <a:gd name="T152" fmla="+- 0 1178 1084"/>
                              <a:gd name="T153" fmla="*/ T152 w 242"/>
                              <a:gd name="T154" fmla="+- 0 512 315"/>
                              <a:gd name="T155" fmla="*/ 512 h 690"/>
                              <a:gd name="T156" fmla="+- 0 1169 1084"/>
                              <a:gd name="T157" fmla="*/ T156 w 242"/>
                              <a:gd name="T158" fmla="+- 0 504 315"/>
                              <a:gd name="T159" fmla="*/ 504 h 690"/>
                              <a:gd name="T160" fmla="+- 0 1173 1084"/>
                              <a:gd name="T161" fmla="*/ T160 w 242"/>
                              <a:gd name="T162" fmla="+- 0 495 315"/>
                              <a:gd name="T163" fmla="*/ 495 h 690"/>
                              <a:gd name="T164" fmla="+- 0 1183 1084"/>
                              <a:gd name="T165" fmla="*/ T164 w 242"/>
                              <a:gd name="T166" fmla="+- 0 477 315"/>
                              <a:gd name="T167" fmla="*/ 477 h 690"/>
                              <a:gd name="T168" fmla="+- 0 1198 1084"/>
                              <a:gd name="T169" fmla="*/ T168 w 242"/>
                              <a:gd name="T170" fmla="+- 0 449 315"/>
                              <a:gd name="T171" fmla="*/ 449 h 690"/>
                              <a:gd name="T172" fmla="+- 0 1214 1084"/>
                              <a:gd name="T173" fmla="*/ T172 w 242"/>
                              <a:gd name="T174" fmla="+- 0 410 315"/>
                              <a:gd name="T175" fmla="*/ 410 h 690"/>
                              <a:gd name="T176" fmla="+- 0 1231 1084"/>
                              <a:gd name="T177" fmla="*/ T176 w 242"/>
                              <a:gd name="T178" fmla="+- 0 360 315"/>
                              <a:gd name="T179" fmla="*/ 360 h 690"/>
                              <a:gd name="T180" fmla="+- 0 1247 1084"/>
                              <a:gd name="T181" fmla="*/ T180 w 242"/>
                              <a:gd name="T182" fmla="+- 0 331 315"/>
                              <a:gd name="T183" fmla="*/ 331 h 690"/>
                              <a:gd name="T184" fmla="+- 0 1249 1084"/>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0"/>
                                </a:lnTo>
                                <a:lnTo>
                                  <a:pt x="90" y="16"/>
                                </a:lnTo>
                                <a:lnTo>
                                  <a:pt x="83" y="31"/>
                                </a:lnTo>
                                <a:lnTo>
                                  <a:pt x="77" y="48"/>
                                </a:lnTo>
                                <a:lnTo>
                                  <a:pt x="70" y="65"/>
                                </a:lnTo>
                                <a:lnTo>
                                  <a:pt x="63" y="79"/>
                                </a:lnTo>
                                <a:lnTo>
                                  <a:pt x="56" y="93"/>
                                </a:lnTo>
                                <a:lnTo>
                                  <a:pt x="49" y="106"/>
                                </a:lnTo>
                                <a:lnTo>
                                  <a:pt x="40" y="119"/>
                                </a:lnTo>
                                <a:lnTo>
                                  <a:pt x="33" y="131"/>
                                </a:lnTo>
                                <a:lnTo>
                                  <a:pt x="26" y="143"/>
                                </a:lnTo>
                                <a:lnTo>
                                  <a:pt x="18" y="156"/>
                                </a:lnTo>
                                <a:lnTo>
                                  <a:pt x="11" y="168"/>
                                </a:lnTo>
                                <a:lnTo>
                                  <a:pt x="5" y="177"/>
                                </a:lnTo>
                                <a:lnTo>
                                  <a:pt x="1" y="187"/>
                                </a:lnTo>
                                <a:lnTo>
                                  <a:pt x="0" y="199"/>
                                </a:lnTo>
                                <a:lnTo>
                                  <a:pt x="1" y="210"/>
                                </a:lnTo>
                                <a:lnTo>
                                  <a:pt x="14" y="235"/>
                                </a:lnTo>
                                <a:lnTo>
                                  <a:pt x="31" y="258"/>
                                </a:lnTo>
                                <a:lnTo>
                                  <a:pt x="51" y="278"/>
                                </a:lnTo>
                                <a:lnTo>
                                  <a:pt x="70" y="298"/>
                                </a:lnTo>
                                <a:lnTo>
                                  <a:pt x="93" y="322"/>
                                </a:lnTo>
                                <a:lnTo>
                                  <a:pt x="104" y="335"/>
                                </a:lnTo>
                                <a:lnTo>
                                  <a:pt x="115" y="347"/>
                                </a:lnTo>
                                <a:lnTo>
                                  <a:pt x="121" y="356"/>
                                </a:lnTo>
                                <a:lnTo>
                                  <a:pt x="128" y="364"/>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3"/>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3"/>
                                </a:lnTo>
                                <a:lnTo>
                                  <a:pt x="184" y="596"/>
                                </a:lnTo>
                                <a:lnTo>
                                  <a:pt x="171" y="579"/>
                                </a:lnTo>
                                <a:lnTo>
                                  <a:pt x="158" y="563"/>
                                </a:lnTo>
                                <a:lnTo>
                                  <a:pt x="146" y="547"/>
                                </a:lnTo>
                                <a:lnTo>
                                  <a:pt x="140" y="539"/>
                                </a:lnTo>
                                <a:lnTo>
                                  <a:pt x="135" y="531"/>
                                </a:lnTo>
                                <a:lnTo>
                                  <a:pt x="130" y="523"/>
                                </a:lnTo>
                                <a:lnTo>
                                  <a:pt x="151" y="495"/>
                                </a:lnTo>
                                <a:lnTo>
                                  <a:pt x="163" y="482"/>
                                </a:lnTo>
                                <a:lnTo>
                                  <a:pt x="174" y="469"/>
                                </a:lnTo>
                                <a:lnTo>
                                  <a:pt x="198" y="444"/>
                                </a:lnTo>
                                <a:lnTo>
                                  <a:pt x="221" y="415"/>
                                </a:lnTo>
                                <a:lnTo>
                                  <a:pt x="234" y="383"/>
                                </a:lnTo>
                                <a:lnTo>
                                  <a:pt x="228" y="346"/>
                                </a:lnTo>
                                <a:lnTo>
                                  <a:pt x="220" y="332"/>
                                </a:lnTo>
                                <a:lnTo>
                                  <a:pt x="210" y="320"/>
                                </a:lnTo>
                                <a:lnTo>
                                  <a:pt x="199" y="309"/>
                                </a:lnTo>
                                <a:lnTo>
                                  <a:pt x="189" y="298"/>
                                </a:lnTo>
                                <a:lnTo>
                                  <a:pt x="145" y="248"/>
                                </a:lnTo>
                                <a:lnTo>
                                  <a:pt x="110" y="214"/>
                                </a:lnTo>
                                <a:lnTo>
                                  <a:pt x="94" y="197"/>
                                </a:lnTo>
                                <a:lnTo>
                                  <a:pt x="89" y="193"/>
                                </a:lnTo>
                                <a:lnTo>
                                  <a:pt x="85" y="189"/>
                                </a:lnTo>
                                <a:lnTo>
                                  <a:pt x="87" y="184"/>
                                </a:lnTo>
                                <a:lnTo>
                                  <a:pt x="89" y="180"/>
                                </a:lnTo>
                                <a:lnTo>
                                  <a:pt x="91" y="175"/>
                                </a:lnTo>
                                <a:lnTo>
                                  <a:pt x="99" y="162"/>
                                </a:lnTo>
                                <a:lnTo>
                                  <a:pt x="107" y="148"/>
                                </a:lnTo>
                                <a:lnTo>
                                  <a:pt x="114" y="134"/>
                                </a:lnTo>
                                <a:lnTo>
                                  <a:pt x="121" y="120"/>
                                </a:lnTo>
                                <a:lnTo>
                                  <a:pt x="130" y="95"/>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xmlns:w15="http://schemas.microsoft.com/office/word/2012/wordml">
            <w:pict>
              <v:group w14:anchorId="6DCC744E" id="Group 65" o:spid="_x0000_s1026" style="position:absolute;margin-left:49.15pt;margin-top:15.75pt;width:20.4pt;height:34.5pt;z-index:251841536;mso-wrap-distance-left:0;mso-wrap-distance-right:0;mso-position-horizontal-relative:page" coordorigin="983,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">
                <v:shape id="AutoShape 67" o:spid="_x0000_s1027" style="position:absolute;left:983;top:316;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66" o:spid="_x0000_s1028" style="position:absolute;left:1083;top:314;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" path="m165,l98,,90,16,83,31,77,48,70,65,63,79,56,93r-7,13l40,119r-7,12l26,143r-8,13l11,168r-6,9l1,187,,199r1,11l14,235r17,23l51,278r19,20l93,322r11,13l115,347r6,9l128,364r6,9l91,420r-9,13l72,446,62,457,50,468,38,480r-7,14l25,517r1,20l34,555r12,18l52,581r7,7l72,602r6,10l83,621r9,12l101,644r10,11l119,667r5,7l128,682r5,8l241,687r-4,-6l225,662,215,646,205,630,195,613,184,596,171,579,158,563,146,547r-6,-8l135,531r-5,-8l151,495r12,-13l174,469r24,-25l221,415r13,-32l228,346r-8,-14l210,320,199,309,189,298,145,248,110,214,94,197r-5,-4l85,189r2,-5l89,180r2,-5l99,162r8,-14l114,134r7,-14l130,95r8,-25l147,45,159,23r4,-7l165,8r,-8xe" fillcolor="#bd2929" stroked="f">
                  <v:path arrowok="t" o:connecttype="custom" o:connectlocs="98,315;83,346;70,380;56,408;40,434;26,458;11,483;1,502;1,525;31,573;70,613;104,650;121,671;134,688;82,748;62,772;38,795;25,832;34,870;52,896;72,917;83,936;101,959;119,982;128,997;241,1002;225,977;205,945;184,911;158,878;140,854;130,838;163,797;198,759;234,698;220,647;199,624;145,563;94,512;85,504;89,495;99,477;114,449;130,410;147,360;163,331;165,315" o:connectangles="0,0,0,0,0,0,0,0,0,0,0,0,0,0,0,0,0,0,0,0,0,0,0,0,0,0,0,0,0,0,0,0,0,0,0,0,0,0,0,0,0,0,0,0,0,0,0"/>
                </v:shape>
                <w10:wrap type="topAndBottom" anchorx="page"/>
              </v:group>
            </w:pict>
          </mc:Fallback>
        </mc:AlternateContent>
      </w:r>
      <w:r w:rsidRPr="004B4369">
        <w:rPr>
          <w:b/>
          <w:bCs/>
          <w:noProof/>
          <w:sz w:val="48"/>
          <w:szCs w:val="48"/>
        </w:rPr>
        <mc:AlternateContent>
          <mc:Choice Requires="wpg">
            <w:drawing>
              <wp:anchor distT="0" distB="0" distL="0" distR="0" simplePos="0" relativeHeight="251842560" behindDoc="0" locked="0" layoutInCell="1" allowOverlap="1" wp14:anchorId="0C507D6C" wp14:editId="06E85887">
                <wp:simplePos x="0" y="0"/>
                <wp:positionH relativeFrom="page">
                  <wp:posOffset>937260</wp:posOffset>
                </wp:positionH>
                <wp:positionV relativeFrom="paragraph">
                  <wp:posOffset>200025</wp:posOffset>
                </wp:positionV>
                <wp:extent cx="259080" cy="438150"/>
                <wp:effectExtent l="3810" t="1270" r="3810" b="8255"/>
                <wp:wrapTopAndBottom/>
                <wp:docPr id="66"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1476" y="315"/>
                          <a:chExt cx="408" cy="690"/>
                        </a:xfrm>
                      </wpg:grpSpPr>
                      <wps:wsp>
                        <wps:cNvPr id="67" name="AutoShape 64"/>
                        <wps:cNvSpPr>
                          <a:spLocks/>
                        </wps:cNvSpPr>
                        <wps:spPr bwMode="auto">
                          <a:xfrm>
                            <a:off x="1476" y="316"/>
                            <a:ext cx="408" cy="687"/>
                          </a:xfrm>
                          <a:custGeom>
                            <a:avLst/>
                            <a:gdLst>
                              <a:gd name="T0" fmla="+- 0 1786 1476"/>
                              <a:gd name="T1" fmla="*/ T0 w 408"/>
                              <a:gd name="T2" fmla="+- 0 317 316"/>
                              <a:gd name="T3" fmla="*/ 317 h 687"/>
                              <a:gd name="T4" fmla="+- 0 1746 1476"/>
                              <a:gd name="T5" fmla="*/ T4 w 408"/>
                              <a:gd name="T6" fmla="+- 0 318 316"/>
                              <a:gd name="T7" fmla="*/ 318 h 687"/>
                              <a:gd name="T8" fmla="+- 0 1476 1476"/>
                              <a:gd name="T9" fmla="*/ T8 w 408"/>
                              <a:gd name="T10" fmla="+- 0 323 316"/>
                              <a:gd name="T11" fmla="*/ 323 h 687"/>
                              <a:gd name="T12" fmla="+- 0 1478 1476"/>
                              <a:gd name="T13" fmla="*/ T12 w 408"/>
                              <a:gd name="T14" fmla="+- 0 443 316"/>
                              <a:gd name="T15" fmla="*/ 443 h 687"/>
                              <a:gd name="T16" fmla="+- 0 1478 1476"/>
                              <a:gd name="T17" fmla="*/ T16 w 408"/>
                              <a:gd name="T18" fmla="+- 0 494 316"/>
                              <a:gd name="T19" fmla="*/ 494 h 687"/>
                              <a:gd name="T20" fmla="+- 0 1476 1476"/>
                              <a:gd name="T21" fmla="*/ T20 w 408"/>
                              <a:gd name="T22" fmla="+- 0 575 316"/>
                              <a:gd name="T23" fmla="*/ 575 h 687"/>
                              <a:gd name="T24" fmla="+- 0 1476 1476"/>
                              <a:gd name="T25" fmla="*/ T24 w 408"/>
                              <a:gd name="T26" fmla="+- 0 656 316"/>
                              <a:gd name="T27" fmla="*/ 656 h 687"/>
                              <a:gd name="T28" fmla="+- 0 1477 1476"/>
                              <a:gd name="T29" fmla="*/ T28 w 408"/>
                              <a:gd name="T30" fmla="+- 0 757 316"/>
                              <a:gd name="T31" fmla="*/ 757 h 687"/>
                              <a:gd name="T32" fmla="+- 0 1476 1476"/>
                              <a:gd name="T33" fmla="*/ T32 w 408"/>
                              <a:gd name="T34" fmla="+- 0 813 316"/>
                              <a:gd name="T35" fmla="*/ 813 h 687"/>
                              <a:gd name="T36" fmla="+- 0 1477 1476"/>
                              <a:gd name="T37" fmla="*/ T36 w 408"/>
                              <a:gd name="T38" fmla="+- 0 896 316"/>
                              <a:gd name="T39" fmla="*/ 896 h 687"/>
                              <a:gd name="T40" fmla="+- 0 1479 1476"/>
                              <a:gd name="T41" fmla="*/ T40 w 408"/>
                              <a:gd name="T42" fmla="+- 0 960 316"/>
                              <a:gd name="T43" fmla="*/ 960 h 687"/>
                              <a:gd name="T44" fmla="+- 0 1493 1476"/>
                              <a:gd name="T45" fmla="*/ T44 w 408"/>
                              <a:gd name="T46" fmla="+- 0 991 316"/>
                              <a:gd name="T47" fmla="*/ 991 h 687"/>
                              <a:gd name="T48" fmla="+- 0 1533 1476"/>
                              <a:gd name="T49" fmla="*/ T48 w 408"/>
                              <a:gd name="T50" fmla="+- 0 997 316"/>
                              <a:gd name="T51" fmla="*/ 997 h 687"/>
                              <a:gd name="T52" fmla="+- 0 1601 1476"/>
                              <a:gd name="T53" fmla="*/ T52 w 408"/>
                              <a:gd name="T54" fmla="+- 0 1002 316"/>
                              <a:gd name="T55" fmla="*/ 1002 h 687"/>
                              <a:gd name="T56" fmla="+- 0 1656 1476"/>
                              <a:gd name="T57" fmla="*/ T56 w 408"/>
                              <a:gd name="T58" fmla="+- 0 1003 316"/>
                              <a:gd name="T59" fmla="*/ 1003 h 687"/>
                              <a:gd name="T60" fmla="+- 0 1720 1476"/>
                              <a:gd name="T61" fmla="*/ T60 w 408"/>
                              <a:gd name="T62" fmla="+- 0 1002 316"/>
                              <a:gd name="T63" fmla="*/ 1002 h 687"/>
                              <a:gd name="T64" fmla="+- 0 1881 1476"/>
                              <a:gd name="T65" fmla="*/ T64 w 408"/>
                              <a:gd name="T66" fmla="+- 0 968 316"/>
                              <a:gd name="T67" fmla="*/ 968 h 687"/>
                              <a:gd name="T68" fmla="+- 0 1883 1476"/>
                              <a:gd name="T69" fmla="*/ T68 w 408"/>
                              <a:gd name="T70" fmla="+- 0 936 316"/>
                              <a:gd name="T71" fmla="*/ 936 h 687"/>
                              <a:gd name="T72" fmla="+- 0 1882 1476"/>
                              <a:gd name="T73" fmla="*/ T72 w 408"/>
                              <a:gd name="T74" fmla="+- 0 896 316"/>
                              <a:gd name="T75" fmla="*/ 896 h 687"/>
                              <a:gd name="T76" fmla="+- 0 1880 1476"/>
                              <a:gd name="T77" fmla="*/ T76 w 408"/>
                              <a:gd name="T78" fmla="+- 0 826 316"/>
                              <a:gd name="T79" fmla="*/ 826 h 687"/>
                              <a:gd name="T80" fmla="+- 0 1879 1476"/>
                              <a:gd name="T81" fmla="*/ T80 w 408"/>
                              <a:gd name="T82" fmla="+- 0 774 316"/>
                              <a:gd name="T83" fmla="*/ 774 h 687"/>
                              <a:gd name="T84" fmla="+- 0 1879 1476"/>
                              <a:gd name="T85" fmla="*/ T84 w 408"/>
                              <a:gd name="T86" fmla="+- 0 692 316"/>
                              <a:gd name="T87" fmla="*/ 692 h 687"/>
                              <a:gd name="T88" fmla="+- 0 1878 1476"/>
                              <a:gd name="T89" fmla="*/ T88 w 408"/>
                              <a:gd name="T90" fmla="+- 0 612 316"/>
                              <a:gd name="T91" fmla="*/ 612 h 687"/>
                              <a:gd name="T92" fmla="+- 0 1776 1476"/>
                              <a:gd name="T93" fmla="*/ T92 w 408"/>
                              <a:gd name="T94" fmla="+- 0 610 316"/>
                              <a:gd name="T95" fmla="*/ 610 h 687"/>
                              <a:gd name="T96" fmla="+- 0 1776 1476"/>
                              <a:gd name="T97" fmla="*/ T96 w 408"/>
                              <a:gd name="T98" fmla="+- 0 609 316"/>
                              <a:gd name="T99" fmla="*/ 609 h 687"/>
                              <a:gd name="T100" fmla="+- 0 1878 1476"/>
                              <a:gd name="T101" fmla="*/ T100 w 408"/>
                              <a:gd name="T102" fmla="+- 0 608 316"/>
                              <a:gd name="T103" fmla="*/ 608 h 687"/>
                              <a:gd name="T104" fmla="+- 0 1876 1476"/>
                              <a:gd name="T105" fmla="*/ T104 w 408"/>
                              <a:gd name="T106" fmla="+- 0 506 316"/>
                              <a:gd name="T107" fmla="*/ 506 h 687"/>
                              <a:gd name="T108" fmla="+- 0 1875 1476"/>
                              <a:gd name="T109" fmla="*/ T108 w 408"/>
                              <a:gd name="T110" fmla="+- 0 481 316"/>
                              <a:gd name="T111" fmla="*/ 481 h 687"/>
                              <a:gd name="T112" fmla="+- 0 1874 1476"/>
                              <a:gd name="T113" fmla="*/ T112 w 408"/>
                              <a:gd name="T114" fmla="+- 0 453 316"/>
                              <a:gd name="T115" fmla="*/ 453 h 687"/>
                              <a:gd name="T116" fmla="+- 0 1867 1476"/>
                              <a:gd name="T117" fmla="*/ T116 w 408"/>
                              <a:gd name="T118" fmla="+- 0 321 316"/>
                              <a:gd name="T119" fmla="*/ 321 h 687"/>
                              <a:gd name="T120" fmla="+- 0 1842 1476"/>
                              <a:gd name="T121" fmla="*/ T120 w 408"/>
                              <a:gd name="T122" fmla="+- 0 318 316"/>
                              <a:gd name="T123" fmla="*/ 318 h 687"/>
                              <a:gd name="T124" fmla="+- 0 1826 1476"/>
                              <a:gd name="T125" fmla="*/ T124 w 408"/>
                              <a:gd name="T126" fmla="+- 0 317 316"/>
                              <a:gd name="T127" fmla="*/ 317 h 687"/>
                              <a:gd name="T128" fmla="+- 0 1878 1476"/>
                              <a:gd name="T129" fmla="*/ T128 w 408"/>
                              <a:gd name="T130" fmla="+- 0 608 316"/>
                              <a:gd name="T131" fmla="*/ 608 h 687"/>
                              <a:gd name="T132" fmla="+- 0 1776 1476"/>
                              <a:gd name="T133" fmla="*/ T132 w 408"/>
                              <a:gd name="T134" fmla="+- 0 612 316"/>
                              <a:gd name="T135" fmla="*/ 612 h 687"/>
                              <a:gd name="T136" fmla="+- 0 1878 1476"/>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 name="Freeform 63"/>
                        <wps:cNvSpPr>
                          <a:spLocks/>
                        </wps:cNvSpPr>
                        <wps:spPr bwMode="auto">
                          <a:xfrm>
                            <a:off x="1576" y="314"/>
                            <a:ext cx="242" cy="690"/>
                          </a:xfrm>
                          <a:custGeom>
                            <a:avLst/>
                            <a:gdLst>
                              <a:gd name="T0" fmla="+- 0 1675 1577"/>
                              <a:gd name="T1" fmla="*/ T0 w 242"/>
                              <a:gd name="T2" fmla="+- 0 315 315"/>
                              <a:gd name="T3" fmla="*/ 315 h 690"/>
                              <a:gd name="T4" fmla="+- 0 1660 1577"/>
                              <a:gd name="T5" fmla="*/ T4 w 242"/>
                              <a:gd name="T6" fmla="+- 0 346 315"/>
                              <a:gd name="T7" fmla="*/ 346 h 690"/>
                              <a:gd name="T8" fmla="+- 0 1647 1577"/>
                              <a:gd name="T9" fmla="*/ T8 w 242"/>
                              <a:gd name="T10" fmla="+- 0 380 315"/>
                              <a:gd name="T11" fmla="*/ 380 h 690"/>
                              <a:gd name="T12" fmla="+- 0 1633 1577"/>
                              <a:gd name="T13" fmla="*/ T12 w 242"/>
                              <a:gd name="T14" fmla="+- 0 408 315"/>
                              <a:gd name="T15" fmla="*/ 408 h 690"/>
                              <a:gd name="T16" fmla="+- 0 1617 1577"/>
                              <a:gd name="T17" fmla="*/ T16 w 242"/>
                              <a:gd name="T18" fmla="+- 0 434 315"/>
                              <a:gd name="T19" fmla="*/ 434 h 690"/>
                              <a:gd name="T20" fmla="+- 0 1603 1577"/>
                              <a:gd name="T21" fmla="*/ T20 w 242"/>
                              <a:gd name="T22" fmla="+- 0 458 315"/>
                              <a:gd name="T23" fmla="*/ 458 h 690"/>
                              <a:gd name="T24" fmla="+- 0 1588 1577"/>
                              <a:gd name="T25" fmla="*/ T24 w 242"/>
                              <a:gd name="T26" fmla="+- 0 483 315"/>
                              <a:gd name="T27" fmla="*/ 483 h 690"/>
                              <a:gd name="T28" fmla="+- 0 1578 1577"/>
                              <a:gd name="T29" fmla="*/ T28 w 242"/>
                              <a:gd name="T30" fmla="+- 0 502 315"/>
                              <a:gd name="T31" fmla="*/ 502 h 690"/>
                              <a:gd name="T32" fmla="+- 0 1578 1577"/>
                              <a:gd name="T33" fmla="*/ T32 w 242"/>
                              <a:gd name="T34" fmla="+- 0 525 315"/>
                              <a:gd name="T35" fmla="*/ 525 h 690"/>
                              <a:gd name="T36" fmla="+- 0 1608 1577"/>
                              <a:gd name="T37" fmla="*/ T36 w 242"/>
                              <a:gd name="T38" fmla="+- 0 573 315"/>
                              <a:gd name="T39" fmla="*/ 573 h 690"/>
                              <a:gd name="T40" fmla="+- 0 1647 1577"/>
                              <a:gd name="T41" fmla="*/ T40 w 242"/>
                              <a:gd name="T42" fmla="+- 0 613 315"/>
                              <a:gd name="T43" fmla="*/ 613 h 690"/>
                              <a:gd name="T44" fmla="+- 0 1681 1577"/>
                              <a:gd name="T45" fmla="*/ T44 w 242"/>
                              <a:gd name="T46" fmla="+- 0 650 315"/>
                              <a:gd name="T47" fmla="*/ 650 h 690"/>
                              <a:gd name="T48" fmla="+- 0 1698 1577"/>
                              <a:gd name="T49" fmla="*/ T48 w 242"/>
                              <a:gd name="T50" fmla="+- 0 671 315"/>
                              <a:gd name="T51" fmla="*/ 671 h 690"/>
                              <a:gd name="T52" fmla="+- 0 1711 1577"/>
                              <a:gd name="T53" fmla="*/ T52 w 242"/>
                              <a:gd name="T54" fmla="+- 0 688 315"/>
                              <a:gd name="T55" fmla="*/ 688 h 690"/>
                              <a:gd name="T56" fmla="+- 0 1659 1577"/>
                              <a:gd name="T57" fmla="*/ T56 w 242"/>
                              <a:gd name="T58" fmla="+- 0 748 315"/>
                              <a:gd name="T59" fmla="*/ 748 h 690"/>
                              <a:gd name="T60" fmla="+- 0 1639 1577"/>
                              <a:gd name="T61" fmla="*/ T60 w 242"/>
                              <a:gd name="T62" fmla="+- 0 772 315"/>
                              <a:gd name="T63" fmla="*/ 772 h 690"/>
                              <a:gd name="T64" fmla="+- 0 1615 1577"/>
                              <a:gd name="T65" fmla="*/ T64 w 242"/>
                              <a:gd name="T66" fmla="+- 0 795 315"/>
                              <a:gd name="T67" fmla="*/ 795 h 690"/>
                              <a:gd name="T68" fmla="+- 0 1602 1577"/>
                              <a:gd name="T69" fmla="*/ T68 w 242"/>
                              <a:gd name="T70" fmla="+- 0 832 315"/>
                              <a:gd name="T71" fmla="*/ 832 h 690"/>
                              <a:gd name="T72" fmla="+- 0 1611 1577"/>
                              <a:gd name="T73" fmla="*/ T72 w 242"/>
                              <a:gd name="T74" fmla="+- 0 870 315"/>
                              <a:gd name="T75" fmla="*/ 870 h 690"/>
                              <a:gd name="T76" fmla="+- 0 1629 1577"/>
                              <a:gd name="T77" fmla="*/ T76 w 242"/>
                              <a:gd name="T78" fmla="+- 0 896 315"/>
                              <a:gd name="T79" fmla="*/ 896 h 690"/>
                              <a:gd name="T80" fmla="+- 0 1649 1577"/>
                              <a:gd name="T81" fmla="*/ T80 w 242"/>
                              <a:gd name="T82" fmla="+- 0 917 315"/>
                              <a:gd name="T83" fmla="*/ 917 h 690"/>
                              <a:gd name="T84" fmla="+- 0 1660 1577"/>
                              <a:gd name="T85" fmla="*/ T84 w 242"/>
                              <a:gd name="T86" fmla="+- 0 936 315"/>
                              <a:gd name="T87" fmla="*/ 936 h 690"/>
                              <a:gd name="T88" fmla="+- 0 1678 1577"/>
                              <a:gd name="T89" fmla="*/ T88 w 242"/>
                              <a:gd name="T90" fmla="+- 0 959 315"/>
                              <a:gd name="T91" fmla="*/ 959 h 690"/>
                              <a:gd name="T92" fmla="+- 0 1696 1577"/>
                              <a:gd name="T93" fmla="*/ T92 w 242"/>
                              <a:gd name="T94" fmla="+- 0 982 315"/>
                              <a:gd name="T95" fmla="*/ 982 h 690"/>
                              <a:gd name="T96" fmla="+- 0 1705 1577"/>
                              <a:gd name="T97" fmla="*/ T96 w 242"/>
                              <a:gd name="T98" fmla="+- 0 997 315"/>
                              <a:gd name="T99" fmla="*/ 997 h 690"/>
                              <a:gd name="T100" fmla="+- 0 1818 1577"/>
                              <a:gd name="T101" fmla="*/ T100 w 242"/>
                              <a:gd name="T102" fmla="+- 0 1002 315"/>
                              <a:gd name="T103" fmla="*/ 1002 h 690"/>
                              <a:gd name="T104" fmla="+- 0 1802 1577"/>
                              <a:gd name="T105" fmla="*/ T104 w 242"/>
                              <a:gd name="T106" fmla="+- 0 977 315"/>
                              <a:gd name="T107" fmla="*/ 977 h 690"/>
                              <a:gd name="T108" fmla="+- 0 1782 1577"/>
                              <a:gd name="T109" fmla="*/ T108 w 242"/>
                              <a:gd name="T110" fmla="+- 0 945 315"/>
                              <a:gd name="T111" fmla="*/ 945 h 690"/>
                              <a:gd name="T112" fmla="+- 0 1761 1577"/>
                              <a:gd name="T113" fmla="*/ T112 w 242"/>
                              <a:gd name="T114" fmla="+- 0 911 315"/>
                              <a:gd name="T115" fmla="*/ 911 h 690"/>
                              <a:gd name="T116" fmla="+- 0 1735 1577"/>
                              <a:gd name="T117" fmla="*/ T116 w 242"/>
                              <a:gd name="T118" fmla="+- 0 878 315"/>
                              <a:gd name="T119" fmla="*/ 878 h 690"/>
                              <a:gd name="T120" fmla="+- 0 1717 1577"/>
                              <a:gd name="T121" fmla="*/ T120 w 242"/>
                              <a:gd name="T122" fmla="+- 0 854 315"/>
                              <a:gd name="T123" fmla="*/ 854 h 690"/>
                              <a:gd name="T124" fmla="+- 0 1707 1577"/>
                              <a:gd name="T125" fmla="*/ T124 w 242"/>
                              <a:gd name="T126" fmla="+- 0 838 315"/>
                              <a:gd name="T127" fmla="*/ 838 h 690"/>
                              <a:gd name="T128" fmla="+- 0 1740 1577"/>
                              <a:gd name="T129" fmla="*/ T128 w 242"/>
                              <a:gd name="T130" fmla="+- 0 797 315"/>
                              <a:gd name="T131" fmla="*/ 797 h 690"/>
                              <a:gd name="T132" fmla="+- 0 1775 1577"/>
                              <a:gd name="T133" fmla="*/ T132 w 242"/>
                              <a:gd name="T134" fmla="+- 0 759 315"/>
                              <a:gd name="T135" fmla="*/ 759 h 690"/>
                              <a:gd name="T136" fmla="+- 0 1811 1577"/>
                              <a:gd name="T137" fmla="*/ T136 w 242"/>
                              <a:gd name="T138" fmla="+- 0 698 315"/>
                              <a:gd name="T139" fmla="*/ 698 h 690"/>
                              <a:gd name="T140" fmla="+- 0 1797 1577"/>
                              <a:gd name="T141" fmla="*/ T140 w 242"/>
                              <a:gd name="T142" fmla="+- 0 647 315"/>
                              <a:gd name="T143" fmla="*/ 647 h 690"/>
                              <a:gd name="T144" fmla="+- 0 1776 1577"/>
                              <a:gd name="T145" fmla="*/ T144 w 242"/>
                              <a:gd name="T146" fmla="+- 0 624 315"/>
                              <a:gd name="T147" fmla="*/ 624 h 690"/>
                              <a:gd name="T148" fmla="+- 0 1722 1577"/>
                              <a:gd name="T149" fmla="*/ T148 w 242"/>
                              <a:gd name="T150" fmla="+- 0 563 315"/>
                              <a:gd name="T151" fmla="*/ 563 h 690"/>
                              <a:gd name="T152" fmla="+- 0 1671 1577"/>
                              <a:gd name="T153" fmla="*/ T152 w 242"/>
                              <a:gd name="T154" fmla="+- 0 512 315"/>
                              <a:gd name="T155" fmla="*/ 512 h 690"/>
                              <a:gd name="T156" fmla="+- 0 1662 1577"/>
                              <a:gd name="T157" fmla="*/ T156 w 242"/>
                              <a:gd name="T158" fmla="+- 0 504 315"/>
                              <a:gd name="T159" fmla="*/ 504 h 690"/>
                              <a:gd name="T160" fmla="+- 0 1666 1577"/>
                              <a:gd name="T161" fmla="*/ T160 w 242"/>
                              <a:gd name="T162" fmla="+- 0 495 315"/>
                              <a:gd name="T163" fmla="*/ 495 h 690"/>
                              <a:gd name="T164" fmla="+- 0 1676 1577"/>
                              <a:gd name="T165" fmla="*/ T164 w 242"/>
                              <a:gd name="T166" fmla="+- 0 477 315"/>
                              <a:gd name="T167" fmla="*/ 477 h 690"/>
                              <a:gd name="T168" fmla="+- 0 1691 1577"/>
                              <a:gd name="T169" fmla="*/ T168 w 242"/>
                              <a:gd name="T170" fmla="+- 0 449 315"/>
                              <a:gd name="T171" fmla="*/ 449 h 690"/>
                              <a:gd name="T172" fmla="+- 0 1707 1577"/>
                              <a:gd name="T173" fmla="*/ T172 w 242"/>
                              <a:gd name="T174" fmla="+- 0 410 315"/>
                              <a:gd name="T175" fmla="*/ 410 h 690"/>
                              <a:gd name="T176" fmla="+- 0 1724 1577"/>
                              <a:gd name="T177" fmla="*/ T176 w 242"/>
                              <a:gd name="T178" fmla="+- 0 360 315"/>
                              <a:gd name="T179" fmla="*/ 360 h 690"/>
                              <a:gd name="T180" fmla="+- 0 1740 1577"/>
                              <a:gd name="T181" fmla="*/ T180 w 242"/>
                              <a:gd name="T182" fmla="+- 0 331 315"/>
                              <a:gd name="T183" fmla="*/ 331 h 690"/>
                              <a:gd name="T184" fmla="+- 0 1742 1577"/>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0"/>
                                </a:lnTo>
                                <a:lnTo>
                                  <a:pt x="90" y="16"/>
                                </a:lnTo>
                                <a:lnTo>
                                  <a:pt x="83" y="31"/>
                                </a:lnTo>
                                <a:lnTo>
                                  <a:pt x="77" y="48"/>
                                </a:lnTo>
                                <a:lnTo>
                                  <a:pt x="70" y="65"/>
                                </a:lnTo>
                                <a:lnTo>
                                  <a:pt x="63" y="79"/>
                                </a:lnTo>
                                <a:lnTo>
                                  <a:pt x="56" y="93"/>
                                </a:lnTo>
                                <a:lnTo>
                                  <a:pt x="49" y="106"/>
                                </a:lnTo>
                                <a:lnTo>
                                  <a:pt x="40" y="119"/>
                                </a:lnTo>
                                <a:lnTo>
                                  <a:pt x="33" y="131"/>
                                </a:lnTo>
                                <a:lnTo>
                                  <a:pt x="26" y="143"/>
                                </a:lnTo>
                                <a:lnTo>
                                  <a:pt x="18" y="156"/>
                                </a:lnTo>
                                <a:lnTo>
                                  <a:pt x="11" y="168"/>
                                </a:lnTo>
                                <a:lnTo>
                                  <a:pt x="5" y="177"/>
                                </a:lnTo>
                                <a:lnTo>
                                  <a:pt x="1" y="187"/>
                                </a:lnTo>
                                <a:lnTo>
                                  <a:pt x="0" y="199"/>
                                </a:lnTo>
                                <a:lnTo>
                                  <a:pt x="1" y="210"/>
                                </a:lnTo>
                                <a:lnTo>
                                  <a:pt x="14" y="235"/>
                                </a:lnTo>
                                <a:lnTo>
                                  <a:pt x="31" y="258"/>
                                </a:lnTo>
                                <a:lnTo>
                                  <a:pt x="51" y="278"/>
                                </a:lnTo>
                                <a:lnTo>
                                  <a:pt x="70" y="298"/>
                                </a:lnTo>
                                <a:lnTo>
                                  <a:pt x="93" y="322"/>
                                </a:lnTo>
                                <a:lnTo>
                                  <a:pt x="104" y="335"/>
                                </a:lnTo>
                                <a:lnTo>
                                  <a:pt x="115" y="347"/>
                                </a:lnTo>
                                <a:lnTo>
                                  <a:pt x="121" y="356"/>
                                </a:lnTo>
                                <a:lnTo>
                                  <a:pt x="128" y="364"/>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3"/>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3"/>
                                </a:lnTo>
                                <a:lnTo>
                                  <a:pt x="184" y="596"/>
                                </a:lnTo>
                                <a:lnTo>
                                  <a:pt x="171" y="579"/>
                                </a:lnTo>
                                <a:lnTo>
                                  <a:pt x="158" y="563"/>
                                </a:lnTo>
                                <a:lnTo>
                                  <a:pt x="146" y="547"/>
                                </a:lnTo>
                                <a:lnTo>
                                  <a:pt x="140" y="539"/>
                                </a:lnTo>
                                <a:lnTo>
                                  <a:pt x="135" y="531"/>
                                </a:lnTo>
                                <a:lnTo>
                                  <a:pt x="130" y="523"/>
                                </a:lnTo>
                                <a:lnTo>
                                  <a:pt x="151" y="495"/>
                                </a:lnTo>
                                <a:lnTo>
                                  <a:pt x="163" y="482"/>
                                </a:lnTo>
                                <a:lnTo>
                                  <a:pt x="174" y="469"/>
                                </a:lnTo>
                                <a:lnTo>
                                  <a:pt x="198" y="444"/>
                                </a:lnTo>
                                <a:lnTo>
                                  <a:pt x="221" y="415"/>
                                </a:lnTo>
                                <a:lnTo>
                                  <a:pt x="234" y="383"/>
                                </a:lnTo>
                                <a:lnTo>
                                  <a:pt x="228" y="346"/>
                                </a:lnTo>
                                <a:lnTo>
                                  <a:pt x="220" y="332"/>
                                </a:lnTo>
                                <a:lnTo>
                                  <a:pt x="210" y="320"/>
                                </a:lnTo>
                                <a:lnTo>
                                  <a:pt x="199" y="309"/>
                                </a:lnTo>
                                <a:lnTo>
                                  <a:pt x="189" y="298"/>
                                </a:lnTo>
                                <a:lnTo>
                                  <a:pt x="145" y="248"/>
                                </a:lnTo>
                                <a:lnTo>
                                  <a:pt x="110" y="214"/>
                                </a:lnTo>
                                <a:lnTo>
                                  <a:pt x="94" y="197"/>
                                </a:lnTo>
                                <a:lnTo>
                                  <a:pt x="89" y="193"/>
                                </a:lnTo>
                                <a:lnTo>
                                  <a:pt x="85" y="189"/>
                                </a:lnTo>
                                <a:lnTo>
                                  <a:pt x="87" y="184"/>
                                </a:lnTo>
                                <a:lnTo>
                                  <a:pt x="89" y="180"/>
                                </a:lnTo>
                                <a:lnTo>
                                  <a:pt x="91" y="175"/>
                                </a:lnTo>
                                <a:lnTo>
                                  <a:pt x="99" y="162"/>
                                </a:lnTo>
                                <a:lnTo>
                                  <a:pt x="107" y="148"/>
                                </a:lnTo>
                                <a:lnTo>
                                  <a:pt x="114" y="134"/>
                                </a:lnTo>
                                <a:lnTo>
                                  <a:pt x="121" y="120"/>
                                </a:lnTo>
                                <a:lnTo>
                                  <a:pt x="130" y="95"/>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xmlns:w15="http://schemas.microsoft.com/office/word/2012/wordml">
            <w:pict>
              <v:group w14:anchorId="5D82DA3D" id="Group 62" o:spid="_x0000_s1026" style="position:absolute;margin-left:73.8pt;margin-top:15.75pt;width:20.4pt;height:34.5pt;z-index:251842560;mso-wrap-distance-left:0;mso-wrap-distance-right:0;mso-position-horizontal-relative:page" coordorigin="1476,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">
                <v:shape id="AutoShape 64" o:spid="_x0000_s1027" style="position:absolute;left:1476;top:316;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63" o:spid="_x0000_s1028" style="position:absolute;left:1576;top:314;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" path="m165,l98,,90,16,83,31,77,48,70,65,63,79,56,93r-7,13l40,119r-7,12l26,143r-8,13l11,168r-6,9l1,187,,199r1,11l14,235r17,23l51,278r19,20l93,322r11,13l115,347r6,9l128,364r6,9l91,420r-9,13l72,446,62,457,50,468,38,480r-7,14l25,517r1,20l34,555r12,18l52,581r7,7l72,602r6,10l83,621r9,12l101,644r10,11l119,667r5,7l128,682r5,8l241,687r-4,-6l225,662,215,646,205,630,195,613,184,596,171,579,158,563,146,547r-6,-8l135,531r-5,-8l151,495r12,-13l174,469r24,-25l221,415r13,-32l228,346r-8,-14l210,320,199,309,189,298,145,248,110,214,94,197r-5,-4l85,189r2,-5l89,180r2,-5l99,162r8,-14l114,134r7,-14l130,95r8,-25l147,45,159,23r4,-7l165,8r,-8xe" fillcolor="#bd2929" stroked="f">
                  <v:path arrowok="t" o:connecttype="custom" o:connectlocs="98,315;83,346;70,380;56,408;40,434;26,458;11,483;1,502;1,525;31,573;70,613;104,650;121,671;134,688;82,748;62,772;38,795;25,832;34,870;52,896;72,917;83,936;101,959;119,982;128,997;241,1002;225,977;205,945;184,911;158,878;140,854;130,838;163,797;198,759;234,698;220,647;199,624;145,563;94,512;85,504;89,495;99,477;114,449;130,410;147,360;163,331;165,315" o:connectangles="0,0,0,0,0,0,0,0,0,0,0,0,0,0,0,0,0,0,0,0,0,0,0,0,0,0,0,0,0,0,0,0,0,0,0,0,0,0,0,0,0,0,0,0,0,0,0"/>
                </v:shape>
                <w10:wrap type="topAndBottom" anchorx="page"/>
              </v:group>
            </w:pict>
          </mc:Fallback>
        </mc:AlternateContent>
      </w:r>
      <w:r w:rsidRPr="004B4369">
        <w:rPr>
          <w:b/>
          <w:bCs/>
          <w:noProof/>
          <w:sz w:val="48"/>
          <w:szCs w:val="48"/>
        </w:rPr>
        <mc:AlternateContent>
          <mc:Choice Requires="wpg">
            <w:drawing>
              <wp:anchor distT="0" distB="0" distL="0" distR="0" simplePos="0" relativeHeight="251843584" behindDoc="0" locked="0" layoutInCell="1" allowOverlap="1" wp14:anchorId="1A98EC2E" wp14:editId="77A95439">
                <wp:simplePos x="0" y="0"/>
                <wp:positionH relativeFrom="page">
                  <wp:posOffset>1250315</wp:posOffset>
                </wp:positionH>
                <wp:positionV relativeFrom="paragraph">
                  <wp:posOffset>200025</wp:posOffset>
                </wp:positionV>
                <wp:extent cx="259080" cy="438150"/>
                <wp:effectExtent l="2540" t="1270" r="5080" b="8255"/>
                <wp:wrapTopAndBottom/>
                <wp:docPr id="506"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1969" y="315"/>
                          <a:chExt cx="408" cy="690"/>
                        </a:xfrm>
                      </wpg:grpSpPr>
                      <wps:wsp>
                        <wps:cNvPr id="507" name="AutoShape 61"/>
                        <wps:cNvSpPr>
                          <a:spLocks/>
                        </wps:cNvSpPr>
                        <wps:spPr bwMode="auto">
                          <a:xfrm>
                            <a:off x="1969" y="316"/>
                            <a:ext cx="408" cy="687"/>
                          </a:xfrm>
                          <a:custGeom>
                            <a:avLst/>
                            <a:gdLst>
                              <a:gd name="T0" fmla="+- 0 2279 1969"/>
                              <a:gd name="T1" fmla="*/ T0 w 408"/>
                              <a:gd name="T2" fmla="+- 0 317 316"/>
                              <a:gd name="T3" fmla="*/ 317 h 687"/>
                              <a:gd name="T4" fmla="+- 0 2239 1969"/>
                              <a:gd name="T5" fmla="*/ T4 w 408"/>
                              <a:gd name="T6" fmla="+- 0 318 316"/>
                              <a:gd name="T7" fmla="*/ 318 h 687"/>
                              <a:gd name="T8" fmla="+- 0 1969 1969"/>
                              <a:gd name="T9" fmla="*/ T8 w 408"/>
                              <a:gd name="T10" fmla="+- 0 323 316"/>
                              <a:gd name="T11" fmla="*/ 323 h 687"/>
                              <a:gd name="T12" fmla="+- 0 1971 1969"/>
                              <a:gd name="T13" fmla="*/ T12 w 408"/>
                              <a:gd name="T14" fmla="+- 0 443 316"/>
                              <a:gd name="T15" fmla="*/ 443 h 687"/>
                              <a:gd name="T16" fmla="+- 0 1971 1969"/>
                              <a:gd name="T17" fmla="*/ T16 w 408"/>
                              <a:gd name="T18" fmla="+- 0 494 316"/>
                              <a:gd name="T19" fmla="*/ 494 h 687"/>
                              <a:gd name="T20" fmla="+- 0 1969 1969"/>
                              <a:gd name="T21" fmla="*/ T20 w 408"/>
                              <a:gd name="T22" fmla="+- 0 575 316"/>
                              <a:gd name="T23" fmla="*/ 575 h 687"/>
                              <a:gd name="T24" fmla="+- 0 1969 1969"/>
                              <a:gd name="T25" fmla="*/ T24 w 408"/>
                              <a:gd name="T26" fmla="+- 0 656 316"/>
                              <a:gd name="T27" fmla="*/ 656 h 687"/>
                              <a:gd name="T28" fmla="+- 0 1970 1969"/>
                              <a:gd name="T29" fmla="*/ T28 w 408"/>
                              <a:gd name="T30" fmla="+- 0 757 316"/>
                              <a:gd name="T31" fmla="*/ 757 h 687"/>
                              <a:gd name="T32" fmla="+- 0 1969 1969"/>
                              <a:gd name="T33" fmla="*/ T32 w 408"/>
                              <a:gd name="T34" fmla="+- 0 813 316"/>
                              <a:gd name="T35" fmla="*/ 813 h 687"/>
                              <a:gd name="T36" fmla="+- 0 1970 1969"/>
                              <a:gd name="T37" fmla="*/ T36 w 408"/>
                              <a:gd name="T38" fmla="+- 0 896 316"/>
                              <a:gd name="T39" fmla="*/ 896 h 687"/>
                              <a:gd name="T40" fmla="+- 0 1972 1969"/>
                              <a:gd name="T41" fmla="*/ T40 w 408"/>
                              <a:gd name="T42" fmla="+- 0 960 316"/>
                              <a:gd name="T43" fmla="*/ 960 h 687"/>
                              <a:gd name="T44" fmla="+- 0 1986 1969"/>
                              <a:gd name="T45" fmla="*/ T44 w 408"/>
                              <a:gd name="T46" fmla="+- 0 991 316"/>
                              <a:gd name="T47" fmla="*/ 991 h 687"/>
                              <a:gd name="T48" fmla="+- 0 2026 1969"/>
                              <a:gd name="T49" fmla="*/ T48 w 408"/>
                              <a:gd name="T50" fmla="+- 0 997 316"/>
                              <a:gd name="T51" fmla="*/ 997 h 687"/>
                              <a:gd name="T52" fmla="+- 0 2094 1969"/>
                              <a:gd name="T53" fmla="*/ T52 w 408"/>
                              <a:gd name="T54" fmla="+- 0 1002 316"/>
                              <a:gd name="T55" fmla="*/ 1002 h 687"/>
                              <a:gd name="T56" fmla="+- 0 2149 1969"/>
                              <a:gd name="T57" fmla="*/ T56 w 408"/>
                              <a:gd name="T58" fmla="+- 0 1003 316"/>
                              <a:gd name="T59" fmla="*/ 1003 h 687"/>
                              <a:gd name="T60" fmla="+- 0 2213 1969"/>
                              <a:gd name="T61" fmla="*/ T60 w 408"/>
                              <a:gd name="T62" fmla="+- 0 1002 316"/>
                              <a:gd name="T63" fmla="*/ 1002 h 687"/>
                              <a:gd name="T64" fmla="+- 0 2374 1969"/>
                              <a:gd name="T65" fmla="*/ T64 w 408"/>
                              <a:gd name="T66" fmla="+- 0 968 316"/>
                              <a:gd name="T67" fmla="*/ 968 h 687"/>
                              <a:gd name="T68" fmla="+- 0 2376 1969"/>
                              <a:gd name="T69" fmla="*/ T68 w 408"/>
                              <a:gd name="T70" fmla="+- 0 936 316"/>
                              <a:gd name="T71" fmla="*/ 936 h 687"/>
                              <a:gd name="T72" fmla="+- 0 2375 1969"/>
                              <a:gd name="T73" fmla="*/ T72 w 408"/>
                              <a:gd name="T74" fmla="+- 0 896 316"/>
                              <a:gd name="T75" fmla="*/ 896 h 687"/>
                              <a:gd name="T76" fmla="+- 0 2373 1969"/>
                              <a:gd name="T77" fmla="*/ T76 w 408"/>
                              <a:gd name="T78" fmla="+- 0 826 316"/>
                              <a:gd name="T79" fmla="*/ 826 h 687"/>
                              <a:gd name="T80" fmla="+- 0 2372 1969"/>
                              <a:gd name="T81" fmla="*/ T80 w 408"/>
                              <a:gd name="T82" fmla="+- 0 774 316"/>
                              <a:gd name="T83" fmla="*/ 774 h 687"/>
                              <a:gd name="T84" fmla="+- 0 2372 1969"/>
                              <a:gd name="T85" fmla="*/ T84 w 408"/>
                              <a:gd name="T86" fmla="+- 0 692 316"/>
                              <a:gd name="T87" fmla="*/ 692 h 687"/>
                              <a:gd name="T88" fmla="+- 0 2371 1969"/>
                              <a:gd name="T89" fmla="*/ T88 w 408"/>
                              <a:gd name="T90" fmla="+- 0 612 316"/>
                              <a:gd name="T91" fmla="*/ 612 h 687"/>
                              <a:gd name="T92" fmla="+- 0 2269 1969"/>
                              <a:gd name="T93" fmla="*/ T92 w 408"/>
                              <a:gd name="T94" fmla="+- 0 610 316"/>
                              <a:gd name="T95" fmla="*/ 610 h 687"/>
                              <a:gd name="T96" fmla="+- 0 2269 1969"/>
                              <a:gd name="T97" fmla="*/ T96 w 408"/>
                              <a:gd name="T98" fmla="+- 0 609 316"/>
                              <a:gd name="T99" fmla="*/ 609 h 687"/>
                              <a:gd name="T100" fmla="+- 0 2371 1969"/>
                              <a:gd name="T101" fmla="*/ T100 w 408"/>
                              <a:gd name="T102" fmla="+- 0 608 316"/>
                              <a:gd name="T103" fmla="*/ 608 h 687"/>
                              <a:gd name="T104" fmla="+- 0 2369 1969"/>
                              <a:gd name="T105" fmla="*/ T104 w 408"/>
                              <a:gd name="T106" fmla="+- 0 506 316"/>
                              <a:gd name="T107" fmla="*/ 506 h 687"/>
                              <a:gd name="T108" fmla="+- 0 2368 1969"/>
                              <a:gd name="T109" fmla="*/ T108 w 408"/>
                              <a:gd name="T110" fmla="+- 0 481 316"/>
                              <a:gd name="T111" fmla="*/ 481 h 687"/>
                              <a:gd name="T112" fmla="+- 0 2367 1969"/>
                              <a:gd name="T113" fmla="*/ T112 w 408"/>
                              <a:gd name="T114" fmla="+- 0 453 316"/>
                              <a:gd name="T115" fmla="*/ 453 h 687"/>
                              <a:gd name="T116" fmla="+- 0 2360 1969"/>
                              <a:gd name="T117" fmla="*/ T116 w 408"/>
                              <a:gd name="T118" fmla="+- 0 321 316"/>
                              <a:gd name="T119" fmla="*/ 321 h 687"/>
                              <a:gd name="T120" fmla="+- 0 2335 1969"/>
                              <a:gd name="T121" fmla="*/ T120 w 408"/>
                              <a:gd name="T122" fmla="+- 0 318 316"/>
                              <a:gd name="T123" fmla="*/ 318 h 687"/>
                              <a:gd name="T124" fmla="+- 0 2319 1969"/>
                              <a:gd name="T125" fmla="*/ T124 w 408"/>
                              <a:gd name="T126" fmla="+- 0 317 316"/>
                              <a:gd name="T127" fmla="*/ 317 h 687"/>
                              <a:gd name="T128" fmla="+- 0 2371 1969"/>
                              <a:gd name="T129" fmla="*/ T128 w 408"/>
                              <a:gd name="T130" fmla="+- 0 608 316"/>
                              <a:gd name="T131" fmla="*/ 608 h 687"/>
                              <a:gd name="T132" fmla="+- 0 2269 1969"/>
                              <a:gd name="T133" fmla="*/ T132 w 408"/>
                              <a:gd name="T134" fmla="+- 0 612 316"/>
                              <a:gd name="T135" fmla="*/ 612 h 687"/>
                              <a:gd name="T136" fmla="+- 0 2371 1969"/>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8" name="Freeform 60"/>
                        <wps:cNvSpPr>
                          <a:spLocks/>
                        </wps:cNvSpPr>
                        <wps:spPr bwMode="auto">
                          <a:xfrm>
                            <a:off x="2069" y="314"/>
                            <a:ext cx="242" cy="690"/>
                          </a:xfrm>
                          <a:custGeom>
                            <a:avLst/>
                            <a:gdLst>
                              <a:gd name="T0" fmla="+- 0 2168 2070"/>
                              <a:gd name="T1" fmla="*/ T0 w 242"/>
                              <a:gd name="T2" fmla="+- 0 315 315"/>
                              <a:gd name="T3" fmla="*/ 315 h 690"/>
                              <a:gd name="T4" fmla="+- 0 2153 2070"/>
                              <a:gd name="T5" fmla="*/ T4 w 242"/>
                              <a:gd name="T6" fmla="+- 0 346 315"/>
                              <a:gd name="T7" fmla="*/ 346 h 690"/>
                              <a:gd name="T8" fmla="+- 0 2140 2070"/>
                              <a:gd name="T9" fmla="*/ T8 w 242"/>
                              <a:gd name="T10" fmla="+- 0 380 315"/>
                              <a:gd name="T11" fmla="*/ 380 h 690"/>
                              <a:gd name="T12" fmla="+- 0 2126 2070"/>
                              <a:gd name="T13" fmla="*/ T12 w 242"/>
                              <a:gd name="T14" fmla="+- 0 408 315"/>
                              <a:gd name="T15" fmla="*/ 408 h 690"/>
                              <a:gd name="T16" fmla="+- 0 2110 2070"/>
                              <a:gd name="T17" fmla="*/ T16 w 242"/>
                              <a:gd name="T18" fmla="+- 0 434 315"/>
                              <a:gd name="T19" fmla="*/ 434 h 690"/>
                              <a:gd name="T20" fmla="+- 0 2096 2070"/>
                              <a:gd name="T21" fmla="*/ T20 w 242"/>
                              <a:gd name="T22" fmla="+- 0 458 315"/>
                              <a:gd name="T23" fmla="*/ 458 h 690"/>
                              <a:gd name="T24" fmla="+- 0 2081 2070"/>
                              <a:gd name="T25" fmla="*/ T24 w 242"/>
                              <a:gd name="T26" fmla="+- 0 483 315"/>
                              <a:gd name="T27" fmla="*/ 483 h 690"/>
                              <a:gd name="T28" fmla="+- 0 2071 2070"/>
                              <a:gd name="T29" fmla="*/ T28 w 242"/>
                              <a:gd name="T30" fmla="+- 0 502 315"/>
                              <a:gd name="T31" fmla="*/ 502 h 690"/>
                              <a:gd name="T32" fmla="+- 0 2071 2070"/>
                              <a:gd name="T33" fmla="*/ T32 w 242"/>
                              <a:gd name="T34" fmla="+- 0 525 315"/>
                              <a:gd name="T35" fmla="*/ 525 h 690"/>
                              <a:gd name="T36" fmla="+- 0 2101 2070"/>
                              <a:gd name="T37" fmla="*/ T36 w 242"/>
                              <a:gd name="T38" fmla="+- 0 573 315"/>
                              <a:gd name="T39" fmla="*/ 573 h 690"/>
                              <a:gd name="T40" fmla="+- 0 2140 2070"/>
                              <a:gd name="T41" fmla="*/ T40 w 242"/>
                              <a:gd name="T42" fmla="+- 0 613 315"/>
                              <a:gd name="T43" fmla="*/ 613 h 690"/>
                              <a:gd name="T44" fmla="+- 0 2174 2070"/>
                              <a:gd name="T45" fmla="*/ T44 w 242"/>
                              <a:gd name="T46" fmla="+- 0 650 315"/>
                              <a:gd name="T47" fmla="*/ 650 h 690"/>
                              <a:gd name="T48" fmla="+- 0 2191 2070"/>
                              <a:gd name="T49" fmla="*/ T48 w 242"/>
                              <a:gd name="T50" fmla="+- 0 671 315"/>
                              <a:gd name="T51" fmla="*/ 671 h 690"/>
                              <a:gd name="T52" fmla="+- 0 2204 2070"/>
                              <a:gd name="T53" fmla="*/ T52 w 242"/>
                              <a:gd name="T54" fmla="+- 0 688 315"/>
                              <a:gd name="T55" fmla="*/ 688 h 690"/>
                              <a:gd name="T56" fmla="+- 0 2152 2070"/>
                              <a:gd name="T57" fmla="*/ T56 w 242"/>
                              <a:gd name="T58" fmla="+- 0 748 315"/>
                              <a:gd name="T59" fmla="*/ 748 h 690"/>
                              <a:gd name="T60" fmla="+- 0 2132 2070"/>
                              <a:gd name="T61" fmla="*/ T60 w 242"/>
                              <a:gd name="T62" fmla="+- 0 772 315"/>
                              <a:gd name="T63" fmla="*/ 772 h 690"/>
                              <a:gd name="T64" fmla="+- 0 2108 2070"/>
                              <a:gd name="T65" fmla="*/ T64 w 242"/>
                              <a:gd name="T66" fmla="+- 0 795 315"/>
                              <a:gd name="T67" fmla="*/ 795 h 690"/>
                              <a:gd name="T68" fmla="+- 0 2095 2070"/>
                              <a:gd name="T69" fmla="*/ T68 w 242"/>
                              <a:gd name="T70" fmla="+- 0 832 315"/>
                              <a:gd name="T71" fmla="*/ 832 h 690"/>
                              <a:gd name="T72" fmla="+- 0 2104 2070"/>
                              <a:gd name="T73" fmla="*/ T72 w 242"/>
                              <a:gd name="T74" fmla="+- 0 870 315"/>
                              <a:gd name="T75" fmla="*/ 870 h 690"/>
                              <a:gd name="T76" fmla="+- 0 2122 2070"/>
                              <a:gd name="T77" fmla="*/ T76 w 242"/>
                              <a:gd name="T78" fmla="+- 0 896 315"/>
                              <a:gd name="T79" fmla="*/ 896 h 690"/>
                              <a:gd name="T80" fmla="+- 0 2142 2070"/>
                              <a:gd name="T81" fmla="*/ T80 w 242"/>
                              <a:gd name="T82" fmla="+- 0 917 315"/>
                              <a:gd name="T83" fmla="*/ 917 h 690"/>
                              <a:gd name="T84" fmla="+- 0 2153 2070"/>
                              <a:gd name="T85" fmla="*/ T84 w 242"/>
                              <a:gd name="T86" fmla="+- 0 936 315"/>
                              <a:gd name="T87" fmla="*/ 936 h 690"/>
                              <a:gd name="T88" fmla="+- 0 2171 2070"/>
                              <a:gd name="T89" fmla="*/ T88 w 242"/>
                              <a:gd name="T90" fmla="+- 0 959 315"/>
                              <a:gd name="T91" fmla="*/ 959 h 690"/>
                              <a:gd name="T92" fmla="+- 0 2189 2070"/>
                              <a:gd name="T93" fmla="*/ T92 w 242"/>
                              <a:gd name="T94" fmla="+- 0 982 315"/>
                              <a:gd name="T95" fmla="*/ 982 h 690"/>
                              <a:gd name="T96" fmla="+- 0 2198 2070"/>
                              <a:gd name="T97" fmla="*/ T96 w 242"/>
                              <a:gd name="T98" fmla="+- 0 997 315"/>
                              <a:gd name="T99" fmla="*/ 997 h 690"/>
                              <a:gd name="T100" fmla="+- 0 2311 2070"/>
                              <a:gd name="T101" fmla="*/ T100 w 242"/>
                              <a:gd name="T102" fmla="+- 0 1002 315"/>
                              <a:gd name="T103" fmla="*/ 1002 h 690"/>
                              <a:gd name="T104" fmla="+- 0 2295 2070"/>
                              <a:gd name="T105" fmla="*/ T104 w 242"/>
                              <a:gd name="T106" fmla="+- 0 977 315"/>
                              <a:gd name="T107" fmla="*/ 977 h 690"/>
                              <a:gd name="T108" fmla="+- 0 2275 2070"/>
                              <a:gd name="T109" fmla="*/ T108 w 242"/>
                              <a:gd name="T110" fmla="+- 0 945 315"/>
                              <a:gd name="T111" fmla="*/ 945 h 690"/>
                              <a:gd name="T112" fmla="+- 0 2254 2070"/>
                              <a:gd name="T113" fmla="*/ T112 w 242"/>
                              <a:gd name="T114" fmla="+- 0 911 315"/>
                              <a:gd name="T115" fmla="*/ 911 h 690"/>
                              <a:gd name="T116" fmla="+- 0 2228 2070"/>
                              <a:gd name="T117" fmla="*/ T116 w 242"/>
                              <a:gd name="T118" fmla="+- 0 878 315"/>
                              <a:gd name="T119" fmla="*/ 878 h 690"/>
                              <a:gd name="T120" fmla="+- 0 2210 2070"/>
                              <a:gd name="T121" fmla="*/ T120 w 242"/>
                              <a:gd name="T122" fmla="+- 0 854 315"/>
                              <a:gd name="T123" fmla="*/ 854 h 690"/>
                              <a:gd name="T124" fmla="+- 0 2200 2070"/>
                              <a:gd name="T125" fmla="*/ T124 w 242"/>
                              <a:gd name="T126" fmla="+- 0 838 315"/>
                              <a:gd name="T127" fmla="*/ 838 h 690"/>
                              <a:gd name="T128" fmla="+- 0 2233 2070"/>
                              <a:gd name="T129" fmla="*/ T128 w 242"/>
                              <a:gd name="T130" fmla="+- 0 797 315"/>
                              <a:gd name="T131" fmla="*/ 797 h 690"/>
                              <a:gd name="T132" fmla="+- 0 2268 2070"/>
                              <a:gd name="T133" fmla="*/ T132 w 242"/>
                              <a:gd name="T134" fmla="+- 0 759 315"/>
                              <a:gd name="T135" fmla="*/ 759 h 690"/>
                              <a:gd name="T136" fmla="+- 0 2304 2070"/>
                              <a:gd name="T137" fmla="*/ T136 w 242"/>
                              <a:gd name="T138" fmla="+- 0 698 315"/>
                              <a:gd name="T139" fmla="*/ 698 h 690"/>
                              <a:gd name="T140" fmla="+- 0 2290 2070"/>
                              <a:gd name="T141" fmla="*/ T140 w 242"/>
                              <a:gd name="T142" fmla="+- 0 647 315"/>
                              <a:gd name="T143" fmla="*/ 647 h 690"/>
                              <a:gd name="T144" fmla="+- 0 2269 2070"/>
                              <a:gd name="T145" fmla="*/ T144 w 242"/>
                              <a:gd name="T146" fmla="+- 0 624 315"/>
                              <a:gd name="T147" fmla="*/ 624 h 690"/>
                              <a:gd name="T148" fmla="+- 0 2215 2070"/>
                              <a:gd name="T149" fmla="*/ T148 w 242"/>
                              <a:gd name="T150" fmla="+- 0 563 315"/>
                              <a:gd name="T151" fmla="*/ 563 h 690"/>
                              <a:gd name="T152" fmla="+- 0 2164 2070"/>
                              <a:gd name="T153" fmla="*/ T152 w 242"/>
                              <a:gd name="T154" fmla="+- 0 512 315"/>
                              <a:gd name="T155" fmla="*/ 512 h 690"/>
                              <a:gd name="T156" fmla="+- 0 2155 2070"/>
                              <a:gd name="T157" fmla="*/ T156 w 242"/>
                              <a:gd name="T158" fmla="+- 0 504 315"/>
                              <a:gd name="T159" fmla="*/ 504 h 690"/>
                              <a:gd name="T160" fmla="+- 0 2159 2070"/>
                              <a:gd name="T161" fmla="*/ T160 w 242"/>
                              <a:gd name="T162" fmla="+- 0 495 315"/>
                              <a:gd name="T163" fmla="*/ 495 h 690"/>
                              <a:gd name="T164" fmla="+- 0 2169 2070"/>
                              <a:gd name="T165" fmla="*/ T164 w 242"/>
                              <a:gd name="T166" fmla="+- 0 477 315"/>
                              <a:gd name="T167" fmla="*/ 477 h 690"/>
                              <a:gd name="T168" fmla="+- 0 2184 2070"/>
                              <a:gd name="T169" fmla="*/ T168 w 242"/>
                              <a:gd name="T170" fmla="+- 0 449 315"/>
                              <a:gd name="T171" fmla="*/ 449 h 690"/>
                              <a:gd name="T172" fmla="+- 0 2200 2070"/>
                              <a:gd name="T173" fmla="*/ T172 w 242"/>
                              <a:gd name="T174" fmla="+- 0 410 315"/>
                              <a:gd name="T175" fmla="*/ 410 h 690"/>
                              <a:gd name="T176" fmla="+- 0 2217 2070"/>
                              <a:gd name="T177" fmla="*/ T176 w 242"/>
                              <a:gd name="T178" fmla="+- 0 360 315"/>
                              <a:gd name="T179" fmla="*/ 360 h 690"/>
                              <a:gd name="T180" fmla="+- 0 2233 2070"/>
                              <a:gd name="T181" fmla="*/ T180 w 242"/>
                              <a:gd name="T182" fmla="+- 0 331 315"/>
                              <a:gd name="T183" fmla="*/ 331 h 690"/>
                              <a:gd name="T184" fmla="+- 0 2235 2070"/>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0"/>
                                </a:lnTo>
                                <a:lnTo>
                                  <a:pt x="90" y="16"/>
                                </a:lnTo>
                                <a:lnTo>
                                  <a:pt x="83" y="31"/>
                                </a:lnTo>
                                <a:lnTo>
                                  <a:pt x="77" y="48"/>
                                </a:lnTo>
                                <a:lnTo>
                                  <a:pt x="70" y="65"/>
                                </a:lnTo>
                                <a:lnTo>
                                  <a:pt x="63" y="79"/>
                                </a:lnTo>
                                <a:lnTo>
                                  <a:pt x="56" y="93"/>
                                </a:lnTo>
                                <a:lnTo>
                                  <a:pt x="49" y="106"/>
                                </a:lnTo>
                                <a:lnTo>
                                  <a:pt x="40" y="119"/>
                                </a:lnTo>
                                <a:lnTo>
                                  <a:pt x="33" y="131"/>
                                </a:lnTo>
                                <a:lnTo>
                                  <a:pt x="26" y="143"/>
                                </a:lnTo>
                                <a:lnTo>
                                  <a:pt x="18" y="156"/>
                                </a:lnTo>
                                <a:lnTo>
                                  <a:pt x="11" y="168"/>
                                </a:lnTo>
                                <a:lnTo>
                                  <a:pt x="5" y="177"/>
                                </a:lnTo>
                                <a:lnTo>
                                  <a:pt x="1" y="187"/>
                                </a:lnTo>
                                <a:lnTo>
                                  <a:pt x="0" y="199"/>
                                </a:lnTo>
                                <a:lnTo>
                                  <a:pt x="1" y="210"/>
                                </a:lnTo>
                                <a:lnTo>
                                  <a:pt x="14" y="235"/>
                                </a:lnTo>
                                <a:lnTo>
                                  <a:pt x="31" y="258"/>
                                </a:lnTo>
                                <a:lnTo>
                                  <a:pt x="51" y="278"/>
                                </a:lnTo>
                                <a:lnTo>
                                  <a:pt x="70" y="298"/>
                                </a:lnTo>
                                <a:lnTo>
                                  <a:pt x="93" y="322"/>
                                </a:lnTo>
                                <a:lnTo>
                                  <a:pt x="104" y="335"/>
                                </a:lnTo>
                                <a:lnTo>
                                  <a:pt x="115" y="347"/>
                                </a:lnTo>
                                <a:lnTo>
                                  <a:pt x="121" y="356"/>
                                </a:lnTo>
                                <a:lnTo>
                                  <a:pt x="128" y="364"/>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3"/>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3"/>
                                </a:lnTo>
                                <a:lnTo>
                                  <a:pt x="184" y="596"/>
                                </a:lnTo>
                                <a:lnTo>
                                  <a:pt x="171" y="579"/>
                                </a:lnTo>
                                <a:lnTo>
                                  <a:pt x="158" y="563"/>
                                </a:lnTo>
                                <a:lnTo>
                                  <a:pt x="146" y="547"/>
                                </a:lnTo>
                                <a:lnTo>
                                  <a:pt x="140" y="539"/>
                                </a:lnTo>
                                <a:lnTo>
                                  <a:pt x="135" y="531"/>
                                </a:lnTo>
                                <a:lnTo>
                                  <a:pt x="130" y="523"/>
                                </a:lnTo>
                                <a:lnTo>
                                  <a:pt x="151" y="495"/>
                                </a:lnTo>
                                <a:lnTo>
                                  <a:pt x="163" y="482"/>
                                </a:lnTo>
                                <a:lnTo>
                                  <a:pt x="174" y="469"/>
                                </a:lnTo>
                                <a:lnTo>
                                  <a:pt x="198" y="444"/>
                                </a:lnTo>
                                <a:lnTo>
                                  <a:pt x="221" y="415"/>
                                </a:lnTo>
                                <a:lnTo>
                                  <a:pt x="234" y="383"/>
                                </a:lnTo>
                                <a:lnTo>
                                  <a:pt x="228" y="346"/>
                                </a:lnTo>
                                <a:lnTo>
                                  <a:pt x="220" y="332"/>
                                </a:lnTo>
                                <a:lnTo>
                                  <a:pt x="210" y="320"/>
                                </a:lnTo>
                                <a:lnTo>
                                  <a:pt x="199" y="309"/>
                                </a:lnTo>
                                <a:lnTo>
                                  <a:pt x="189" y="298"/>
                                </a:lnTo>
                                <a:lnTo>
                                  <a:pt x="145" y="248"/>
                                </a:lnTo>
                                <a:lnTo>
                                  <a:pt x="110" y="214"/>
                                </a:lnTo>
                                <a:lnTo>
                                  <a:pt x="94" y="197"/>
                                </a:lnTo>
                                <a:lnTo>
                                  <a:pt x="89" y="193"/>
                                </a:lnTo>
                                <a:lnTo>
                                  <a:pt x="85" y="189"/>
                                </a:lnTo>
                                <a:lnTo>
                                  <a:pt x="87" y="184"/>
                                </a:lnTo>
                                <a:lnTo>
                                  <a:pt x="89" y="180"/>
                                </a:lnTo>
                                <a:lnTo>
                                  <a:pt x="91" y="175"/>
                                </a:lnTo>
                                <a:lnTo>
                                  <a:pt x="99" y="162"/>
                                </a:lnTo>
                                <a:lnTo>
                                  <a:pt x="107" y="148"/>
                                </a:lnTo>
                                <a:lnTo>
                                  <a:pt x="114" y="134"/>
                                </a:lnTo>
                                <a:lnTo>
                                  <a:pt x="121" y="120"/>
                                </a:lnTo>
                                <a:lnTo>
                                  <a:pt x="130" y="95"/>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xmlns:w15="http://schemas.microsoft.com/office/word/2012/wordml">
            <w:pict>
              <v:group w14:anchorId="45958D64" id="Group 59" o:spid="_x0000_s1026" style="position:absolute;margin-left:98.45pt;margin-top:15.75pt;width:20.4pt;height:34.5pt;z-index:251843584;mso-wrap-distance-left:0;mso-wrap-distance-right:0;mso-position-horizontal-relative:page" coordorigin="1969,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">
                <v:shape id="AutoShape 61" o:spid="_x0000_s1027" style="position:absolute;left:1969;top:316;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60" o:spid="_x0000_s1028" style="position:absolute;left:2069;top:314;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" path="m165,l98,,90,16,83,31,77,48,70,65,63,79,56,93r-7,13l40,119r-7,12l26,143r-8,13l11,168r-6,9l1,187,,199r1,11l14,235r17,23l51,278r19,20l93,322r11,13l115,347r6,9l128,364r6,9l91,420r-9,13l72,446,62,457,50,468,38,480r-7,14l25,517r1,20l34,555r12,18l52,581r7,7l72,602r6,10l83,621r9,12l101,644r10,11l119,667r5,7l128,682r5,8l241,687r-4,-6l225,662,215,646,205,630,195,613,184,596,171,579,158,563,146,547r-6,-8l135,531r-5,-8l151,495r12,-13l174,469r24,-25l221,415r13,-32l228,346r-8,-14l210,320,199,309,189,298,145,248,110,214,94,197r-5,-4l85,189r2,-5l89,180r2,-5l99,162r8,-14l114,134r7,-14l130,95r8,-25l147,45,159,23r4,-7l165,8r,-8xe" fillcolor="#bd2929" stroked="f">
                  <v:path arrowok="t" o:connecttype="custom" o:connectlocs="98,315;83,346;70,380;56,408;40,434;26,458;11,483;1,502;1,525;31,573;70,613;104,650;121,671;134,688;82,748;62,772;38,795;25,832;34,870;52,896;72,917;83,936;101,959;119,982;128,997;241,1002;225,977;205,945;184,911;158,878;140,854;130,838;163,797;198,759;234,698;220,647;199,624;145,563;94,512;85,504;89,495;99,477;114,449;130,410;147,360;163,331;165,315" o:connectangles="0,0,0,0,0,0,0,0,0,0,0,0,0,0,0,0,0,0,0,0,0,0,0,0,0,0,0,0,0,0,0,0,0,0,0,0,0,0,0,0,0,0,0,0,0,0,0"/>
                </v:shape>
                <w10:wrap type="topAndBottom" anchorx="page"/>
              </v:group>
            </w:pict>
          </mc:Fallback>
        </mc:AlternateContent>
      </w:r>
      <w:r w:rsidRPr="004B4369">
        <w:rPr>
          <w:b/>
          <w:bCs/>
          <w:noProof/>
          <w:sz w:val="48"/>
          <w:szCs w:val="48"/>
        </w:rPr>
        <mc:AlternateContent>
          <mc:Choice Requires="wpg">
            <w:drawing>
              <wp:anchor distT="0" distB="0" distL="0" distR="0" simplePos="0" relativeHeight="251844608" behindDoc="0" locked="0" layoutInCell="1" allowOverlap="1" wp14:anchorId="3610F70C" wp14:editId="43E24B9E">
                <wp:simplePos x="0" y="0"/>
                <wp:positionH relativeFrom="page">
                  <wp:posOffset>1563370</wp:posOffset>
                </wp:positionH>
                <wp:positionV relativeFrom="paragraph">
                  <wp:posOffset>200025</wp:posOffset>
                </wp:positionV>
                <wp:extent cx="259080" cy="438150"/>
                <wp:effectExtent l="1270" t="1270" r="6350" b="8255"/>
                <wp:wrapTopAndBottom/>
                <wp:docPr id="509"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2462" y="315"/>
                          <a:chExt cx="408" cy="690"/>
                        </a:xfrm>
                      </wpg:grpSpPr>
                      <wps:wsp>
                        <wps:cNvPr id="510" name="AutoShape 58"/>
                        <wps:cNvSpPr>
                          <a:spLocks/>
                        </wps:cNvSpPr>
                        <wps:spPr bwMode="auto">
                          <a:xfrm>
                            <a:off x="2462" y="316"/>
                            <a:ext cx="408" cy="687"/>
                          </a:xfrm>
                          <a:custGeom>
                            <a:avLst/>
                            <a:gdLst>
                              <a:gd name="T0" fmla="+- 0 2772 2462"/>
                              <a:gd name="T1" fmla="*/ T0 w 408"/>
                              <a:gd name="T2" fmla="+- 0 317 316"/>
                              <a:gd name="T3" fmla="*/ 317 h 687"/>
                              <a:gd name="T4" fmla="+- 0 2732 2462"/>
                              <a:gd name="T5" fmla="*/ T4 w 408"/>
                              <a:gd name="T6" fmla="+- 0 318 316"/>
                              <a:gd name="T7" fmla="*/ 318 h 687"/>
                              <a:gd name="T8" fmla="+- 0 2462 2462"/>
                              <a:gd name="T9" fmla="*/ T8 w 408"/>
                              <a:gd name="T10" fmla="+- 0 323 316"/>
                              <a:gd name="T11" fmla="*/ 323 h 687"/>
                              <a:gd name="T12" fmla="+- 0 2464 2462"/>
                              <a:gd name="T13" fmla="*/ T12 w 408"/>
                              <a:gd name="T14" fmla="+- 0 443 316"/>
                              <a:gd name="T15" fmla="*/ 443 h 687"/>
                              <a:gd name="T16" fmla="+- 0 2464 2462"/>
                              <a:gd name="T17" fmla="*/ T16 w 408"/>
                              <a:gd name="T18" fmla="+- 0 494 316"/>
                              <a:gd name="T19" fmla="*/ 494 h 687"/>
                              <a:gd name="T20" fmla="+- 0 2462 2462"/>
                              <a:gd name="T21" fmla="*/ T20 w 408"/>
                              <a:gd name="T22" fmla="+- 0 575 316"/>
                              <a:gd name="T23" fmla="*/ 575 h 687"/>
                              <a:gd name="T24" fmla="+- 0 2462 2462"/>
                              <a:gd name="T25" fmla="*/ T24 w 408"/>
                              <a:gd name="T26" fmla="+- 0 656 316"/>
                              <a:gd name="T27" fmla="*/ 656 h 687"/>
                              <a:gd name="T28" fmla="+- 0 2463 2462"/>
                              <a:gd name="T29" fmla="*/ T28 w 408"/>
                              <a:gd name="T30" fmla="+- 0 757 316"/>
                              <a:gd name="T31" fmla="*/ 757 h 687"/>
                              <a:gd name="T32" fmla="+- 0 2462 2462"/>
                              <a:gd name="T33" fmla="*/ T32 w 408"/>
                              <a:gd name="T34" fmla="+- 0 813 316"/>
                              <a:gd name="T35" fmla="*/ 813 h 687"/>
                              <a:gd name="T36" fmla="+- 0 2463 2462"/>
                              <a:gd name="T37" fmla="*/ T36 w 408"/>
                              <a:gd name="T38" fmla="+- 0 896 316"/>
                              <a:gd name="T39" fmla="*/ 896 h 687"/>
                              <a:gd name="T40" fmla="+- 0 2465 2462"/>
                              <a:gd name="T41" fmla="*/ T40 w 408"/>
                              <a:gd name="T42" fmla="+- 0 960 316"/>
                              <a:gd name="T43" fmla="*/ 960 h 687"/>
                              <a:gd name="T44" fmla="+- 0 2479 2462"/>
                              <a:gd name="T45" fmla="*/ T44 w 408"/>
                              <a:gd name="T46" fmla="+- 0 991 316"/>
                              <a:gd name="T47" fmla="*/ 991 h 687"/>
                              <a:gd name="T48" fmla="+- 0 2519 2462"/>
                              <a:gd name="T49" fmla="*/ T48 w 408"/>
                              <a:gd name="T50" fmla="+- 0 997 316"/>
                              <a:gd name="T51" fmla="*/ 997 h 687"/>
                              <a:gd name="T52" fmla="+- 0 2587 2462"/>
                              <a:gd name="T53" fmla="*/ T52 w 408"/>
                              <a:gd name="T54" fmla="+- 0 1002 316"/>
                              <a:gd name="T55" fmla="*/ 1002 h 687"/>
                              <a:gd name="T56" fmla="+- 0 2642 2462"/>
                              <a:gd name="T57" fmla="*/ T56 w 408"/>
                              <a:gd name="T58" fmla="+- 0 1003 316"/>
                              <a:gd name="T59" fmla="*/ 1003 h 687"/>
                              <a:gd name="T60" fmla="+- 0 2706 2462"/>
                              <a:gd name="T61" fmla="*/ T60 w 408"/>
                              <a:gd name="T62" fmla="+- 0 1002 316"/>
                              <a:gd name="T63" fmla="*/ 1002 h 687"/>
                              <a:gd name="T64" fmla="+- 0 2867 2462"/>
                              <a:gd name="T65" fmla="*/ T64 w 408"/>
                              <a:gd name="T66" fmla="+- 0 968 316"/>
                              <a:gd name="T67" fmla="*/ 968 h 687"/>
                              <a:gd name="T68" fmla="+- 0 2869 2462"/>
                              <a:gd name="T69" fmla="*/ T68 w 408"/>
                              <a:gd name="T70" fmla="+- 0 936 316"/>
                              <a:gd name="T71" fmla="*/ 936 h 687"/>
                              <a:gd name="T72" fmla="+- 0 2868 2462"/>
                              <a:gd name="T73" fmla="*/ T72 w 408"/>
                              <a:gd name="T74" fmla="+- 0 896 316"/>
                              <a:gd name="T75" fmla="*/ 896 h 687"/>
                              <a:gd name="T76" fmla="+- 0 2866 2462"/>
                              <a:gd name="T77" fmla="*/ T76 w 408"/>
                              <a:gd name="T78" fmla="+- 0 826 316"/>
                              <a:gd name="T79" fmla="*/ 826 h 687"/>
                              <a:gd name="T80" fmla="+- 0 2865 2462"/>
                              <a:gd name="T81" fmla="*/ T80 w 408"/>
                              <a:gd name="T82" fmla="+- 0 774 316"/>
                              <a:gd name="T83" fmla="*/ 774 h 687"/>
                              <a:gd name="T84" fmla="+- 0 2865 2462"/>
                              <a:gd name="T85" fmla="*/ T84 w 408"/>
                              <a:gd name="T86" fmla="+- 0 692 316"/>
                              <a:gd name="T87" fmla="*/ 692 h 687"/>
                              <a:gd name="T88" fmla="+- 0 2864 2462"/>
                              <a:gd name="T89" fmla="*/ T88 w 408"/>
                              <a:gd name="T90" fmla="+- 0 612 316"/>
                              <a:gd name="T91" fmla="*/ 612 h 687"/>
                              <a:gd name="T92" fmla="+- 0 2762 2462"/>
                              <a:gd name="T93" fmla="*/ T92 w 408"/>
                              <a:gd name="T94" fmla="+- 0 610 316"/>
                              <a:gd name="T95" fmla="*/ 610 h 687"/>
                              <a:gd name="T96" fmla="+- 0 2762 2462"/>
                              <a:gd name="T97" fmla="*/ T96 w 408"/>
                              <a:gd name="T98" fmla="+- 0 609 316"/>
                              <a:gd name="T99" fmla="*/ 609 h 687"/>
                              <a:gd name="T100" fmla="+- 0 2864 2462"/>
                              <a:gd name="T101" fmla="*/ T100 w 408"/>
                              <a:gd name="T102" fmla="+- 0 608 316"/>
                              <a:gd name="T103" fmla="*/ 608 h 687"/>
                              <a:gd name="T104" fmla="+- 0 2862 2462"/>
                              <a:gd name="T105" fmla="*/ T104 w 408"/>
                              <a:gd name="T106" fmla="+- 0 506 316"/>
                              <a:gd name="T107" fmla="*/ 506 h 687"/>
                              <a:gd name="T108" fmla="+- 0 2861 2462"/>
                              <a:gd name="T109" fmla="*/ T108 w 408"/>
                              <a:gd name="T110" fmla="+- 0 481 316"/>
                              <a:gd name="T111" fmla="*/ 481 h 687"/>
                              <a:gd name="T112" fmla="+- 0 2860 2462"/>
                              <a:gd name="T113" fmla="*/ T112 w 408"/>
                              <a:gd name="T114" fmla="+- 0 453 316"/>
                              <a:gd name="T115" fmla="*/ 453 h 687"/>
                              <a:gd name="T116" fmla="+- 0 2853 2462"/>
                              <a:gd name="T117" fmla="*/ T116 w 408"/>
                              <a:gd name="T118" fmla="+- 0 321 316"/>
                              <a:gd name="T119" fmla="*/ 321 h 687"/>
                              <a:gd name="T120" fmla="+- 0 2828 2462"/>
                              <a:gd name="T121" fmla="*/ T120 w 408"/>
                              <a:gd name="T122" fmla="+- 0 318 316"/>
                              <a:gd name="T123" fmla="*/ 318 h 687"/>
                              <a:gd name="T124" fmla="+- 0 2812 2462"/>
                              <a:gd name="T125" fmla="*/ T124 w 408"/>
                              <a:gd name="T126" fmla="+- 0 317 316"/>
                              <a:gd name="T127" fmla="*/ 317 h 687"/>
                              <a:gd name="T128" fmla="+- 0 2864 2462"/>
                              <a:gd name="T129" fmla="*/ T128 w 408"/>
                              <a:gd name="T130" fmla="+- 0 608 316"/>
                              <a:gd name="T131" fmla="*/ 608 h 687"/>
                              <a:gd name="T132" fmla="+- 0 2762 2462"/>
                              <a:gd name="T133" fmla="*/ T132 w 408"/>
                              <a:gd name="T134" fmla="+- 0 612 316"/>
                              <a:gd name="T135" fmla="*/ 612 h 687"/>
                              <a:gd name="T136" fmla="+- 0 2864 2462"/>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1" name="Freeform 57"/>
                        <wps:cNvSpPr>
                          <a:spLocks/>
                        </wps:cNvSpPr>
                        <wps:spPr bwMode="auto">
                          <a:xfrm>
                            <a:off x="2562" y="314"/>
                            <a:ext cx="242" cy="690"/>
                          </a:xfrm>
                          <a:custGeom>
                            <a:avLst/>
                            <a:gdLst>
                              <a:gd name="T0" fmla="+- 0 2661 2563"/>
                              <a:gd name="T1" fmla="*/ T0 w 242"/>
                              <a:gd name="T2" fmla="+- 0 315 315"/>
                              <a:gd name="T3" fmla="*/ 315 h 690"/>
                              <a:gd name="T4" fmla="+- 0 2646 2563"/>
                              <a:gd name="T5" fmla="*/ T4 w 242"/>
                              <a:gd name="T6" fmla="+- 0 346 315"/>
                              <a:gd name="T7" fmla="*/ 346 h 690"/>
                              <a:gd name="T8" fmla="+- 0 2633 2563"/>
                              <a:gd name="T9" fmla="*/ T8 w 242"/>
                              <a:gd name="T10" fmla="+- 0 380 315"/>
                              <a:gd name="T11" fmla="*/ 380 h 690"/>
                              <a:gd name="T12" fmla="+- 0 2619 2563"/>
                              <a:gd name="T13" fmla="*/ T12 w 242"/>
                              <a:gd name="T14" fmla="+- 0 408 315"/>
                              <a:gd name="T15" fmla="*/ 408 h 690"/>
                              <a:gd name="T16" fmla="+- 0 2603 2563"/>
                              <a:gd name="T17" fmla="*/ T16 w 242"/>
                              <a:gd name="T18" fmla="+- 0 434 315"/>
                              <a:gd name="T19" fmla="*/ 434 h 690"/>
                              <a:gd name="T20" fmla="+- 0 2589 2563"/>
                              <a:gd name="T21" fmla="*/ T20 w 242"/>
                              <a:gd name="T22" fmla="+- 0 458 315"/>
                              <a:gd name="T23" fmla="*/ 458 h 690"/>
                              <a:gd name="T24" fmla="+- 0 2574 2563"/>
                              <a:gd name="T25" fmla="*/ T24 w 242"/>
                              <a:gd name="T26" fmla="+- 0 483 315"/>
                              <a:gd name="T27" fmla="*/ 483 h 690"/>
                              <a:gd name="T28" fmla="+- 0 2564 2563"/>
                              <a:gd name="T29" fmla="*/ T28 w 242"/>
                              <a:gd name="T30" fmla="+- 0 502 315"/>
                              <a:gd name="T31" fmla="*/ 502 h 690"/>
                              <a:gd name="T32" fmla="+- 0 2564 2563"/>
                              <a:gd name="T33" fmla="*/ T32 w 242"/>
                              <a:gd name="T34" fmla="+- 0 525 315"/>
                              <a:gd name="T35" fmla="*/ 525 h 690"/>
                              <a:gd name="T36" fmla="+- 0 2594 2563"/>
                              <a:gd name="T37" fmla="*/ T36 w 242"/>
                              <a:gd name="T38" fmla="+- 0 573 315"/>
                              <a:gd name="T39" fmla="*/ 573 h 690"/>
                              <a:gd name="T40" fmla="+- 0 2633 2563"/>
                              <a:gd name="T41" fmla="*/ T40 w 242"/>
                              <a:gd name="T42" fmla="+- 0 613 315"/>
                              <a:gd name="T43" fmla="*/ 613 h 690"/>
                              <a:gd name="T44" fmla="+- 0 2667 2563"/>
                              <a:gd name="T45" fmla="*/ T44 w 242"/>
                              <a:gd name="T46" fmla="+- 0 650 315"/>
                              <a:gd name="T47" fmla="*/ 650 h 690"/>
                              <a:gd name="T48" fmla="+- 0 2684 2563"/>
                              <a:gd name="T49" fmla="*/ T48 w 242"/>
                              <a:gd name="T50" fmla="+- 0 671 315"/>
                              <a:gd name="T51" fmla="*/ 671 h 690"/>
                              <a:gd name="T52" fmla="+- 0 2697 2563"/>
                              <a:gd name="T53" fmla="*/ T52 w 242"/>
                              <a:gd name="T54" fmla="+- 0 688 315"/>
                              <a:gd name="T55" fmla="*/ 688 h 690"/>
                              <a:gd name="T56" fmla="+- 0 2645 2563"/>
                              <a:gd name="T57" fmla="*/ T56 w 242"/>
                              <a:gd name="T58" fmla="+- 0 748 315"/>
                              <a:gd name="T59" fmla="*/ 748 h 690"/>
                              <a:gd name="T60" fmla="+- 0 2625 2563"/>
                              <a:gd name="T61" fmla="*/ T60 w 242"/>
                              <a:gd name="T62" fmla="+- 0 772 315"/>
                              <a:gd name="T63" fmla="*/ 772 h 690"/>
                              <a:gd name="T64" fmla="+- 0 2601 2563"/>
                              <a:gd name="T65" fmla="*/ T64 w 242"/>
                              <a:gd name="T66" fmla="+- 0 795 315"/>
                              <a:gd name="T67" fmla="*/ 795 h 690"/>
                              <a:gd name="T68" fmla="+- 0 2588 2563"/>
                              <a:gd name="T69" fmla="*/ T68 w 242"/>
                              <a:gd name="T70" fmla="+- 0 832 315"/>
                              <a:gd name="T71" fmla="*/ 832 h 690"/>
                              <a:gd name="T72" fmla="+- 0 2597 2563"/>
                              <a:gd name="T73" fmla="*/ T72 w 242"/>
                              <a:gd name="T74" fmla="+- 0 870 315"/>
                              <a:gd name="T75" fmla="*/ 870 h 690"/>
                              <a:gd name="T76" fmla="+- 0 2615 2563"/>
                              <a:gd name="T77" fmla="*/ T76 w 242"/>
                              <a:gd name="T78" fmla="+- 0 896 315"/>
                              <a:gd name="T79" fmla="*/ 896 h 690"/>
                              <a:gd name="T80" fmla="+- 0 2635 2563"/>
                              <a:gd name="T81" fmla="*/ T80 w 242"/>
                              <a:gd name="T82" fmla="+- 0 917 315"/>
                              <a:gd name="T83" fmla="*/ 917 h 690"/>
                              <a:gd name="T84" fmla="+- 0 2646 2563"/>
                              <a:gd name="T85" fmla="*/ T84 w 242"/>
                              <a:gd name="T86" fmla="+- 0 936 315"/>
                              <a:gd name="T87" fmla="*/ 936 h 690"/>
                              <a:gd name="T88" fmla="+- 0 2664 2563"/>
                              <a:gd name="T89" fmla="*/ T88 w 242"/>
                              <a:gd name="T90" fmla="+- 0 959 315"/>
                              <a:gd name="T91" fmla="*/ 959 h 690"/>
                              <a:gd name="T92" fmla="+- 0 2682 2563"/>
                              <a:gd name="T93" fmla="*/ T92 w 242"/>
                              <a:gd name="T94" fmla="+- 0 982 315"/>
                              <a:gd name="T95" fmla="*/ 982 h 690"/>
                              <a:gd name="T96" fmla="+- 0 2691 2563"/>
                              <a:gd name="T97" fmla="*/ T96 w 242"/>
                              <a:gd name="T98" fmla="+- 0 997 315"/>
                              <a:gd name="T99" fmla="*/ 997 h 690"/>
                              <a:gd name="T100" fmla="+- 0 2804 2563"/>
                              <a:gd name="T101" fmla="*/ T100 w 242"/>
                              <a:gd name="T102" fmla="+- 0 1002 315"/>
                              <a:gd name="T103" fmla="*/ 1002 h 690"/>
                              <a:gd name="T104" fmla="+- 0 2788 2563"/>
                              <a:gd name="T105" fmla="*/ T104 w 242"/>
                              <a:gd name="T106" fmla="+- 0 977 315"/>
                              <a:gd name="T107" fmla="*/ 977 h 690"/>
                              <a:gd name="T108" fmla="+- 0 2768 2563"/>
                              <a:gd name="T109" fmla="*/ T108 w 242"/>
                              <a:gd name="T110" fmla="+- 0 945 315"/>
                              <a:gd name="T111" fmla="*/ 945 h 690"/>
                              <a:gd name="T112" fmla="+- 0 2747 2563"/>
                              <a:gd name="T113" fmla="*/ T112 w 242"/>
                              <a:gd name="T114" fmla="+- 0 911 315"/>
                              <a:gd name="T115" fmla="*/ 911 h 690"/>
                              <a:gd name="T116" fmla="+- 0 2721 2563"/>
                              <a:gd name="T117" fmla="*/ T116 w 242"/>
                              <a:gd name="T118" fmla="+- 0 878 315"/>
                              <a:gd name="T119" fmla="*/ 878 h 690"/>
                              <a:gd name="T120" fmla="+- 0 2703 2563"/>
                              <a:gd name="T121" fmla="*/ T120 w 242"/>
                              <a:gd name="T122" fmla="+- 0 854 315"/>
                              <a:gd name="T123" fmla="*/ 854 h 690"/>
                              <a:gd name="T124" fmla="+- 0 2693 2563"/>
                              <a:gd name="T125" fmla="*/ T124 w 242"/>
                              <a:gd name="T126" fmla="+- 0 838 315"/>
                              <a:gd name="T127" fmla="*/ 838 h 690"/>
                              <a:gd name="T128" fmla="+- 0 2726 2563"/>
                              <a:gd name="T129" fmla="*/ T128 w 242"/>
                              <a:gd name="T130" fmla="+- 0 797 315"/>
                              <a:gd name="T131" fmla="*/ 797 h 690"/>
                              <a:gd name="T132" fmla="+- 0 2761 2563"/>
                              <a:gd name="T133" fmla="*/ T132 w 242"/>
                              <a:gd name="T134" fmla="+- 0 759 315"/>
                              <a:gd name="T135" fmla="*/ 759 h 690"/>
                              <a:gd name="T136" fmla="+- 0 2797 2563"/>
                              <a:gd name="T137" fmla="*/ T136 w 242"/>
                              <a:gd name="T138" fmla="+- 0 698 315"/>
                              <a:gd name="T139" fmla="*/ 698 h 690"/>
                              <a:gd name="T140" fmla="+- 0 2783 2563"/>
                              <a:gd name="T141" fmla="*/ T140 w 242"/>
                              <a:gd name="T142" fmla="+- 0 647 315"/>
                              <a:gd name="T143" fmla="*/ 647 h 690"/>
                              <a:gd name="T144" fmla="+- 0 2762 2563"/>
                              <a:gd name="T145" fmla="*/ T144 w 242"/>
                              <a:gd name="T146" fmla="+- 0 624 315"/>
                              <a:gd name="T147" fmla="*/ 624 h 690"/>
                              <a:gd name="T148" fmla="+- 0 2708 2563"/>
                              <a:gd name="T149" fmla="*/ T148 w 242"/>
                              <a:gd name="T150" fmla="+- 0 563 315"/>
                              <a:gd name="T151" fmla="*/ 563 h 690"/>
                              <a:gd name="T152" fmla="+- 0 2657 2563"/>
                              <a:gd name="T153" fmla="*/ T152 w 242"/>
                              <a:gd name="T154" fmla="+- 0 512 315"/>
                              <a:gd name="T155" fmla="*/ 512 h 690"/>
                              <a:gd name="T156" fmla="+- 0 2648 2563"/>
                              <a:gd name="T157" fmla="*/ T156 w 242"/>
                              <a:gd name="T158" fmla="+- 0 504 315"/>
                              <a:gd name="T159" fmla="*/ 504 h 690"/>
                              <a:gd name="T160" fmla="+- 0 2652 2563"/>
                              <a:gd name="T161" fmla="*/ T160 w 242"/>
                              <a:gd name="T162" fmla="+- 0 495 315"/>
                              <a:gd name="T163" fmla="*/ 495 h 690"/>
                              <a:gd name="T164" fmla="+- 0 2662 2563"/>
                              <a:gd name="T165" fmla="*/ T164 w 242"/>
                              <a:gd name="T166" fmla="+- 0 477 315"/>
                              <a:gd name="T167" fmla="*/ 477 h 690"/>
                              <a:gd name="T168" fmla="+- 0 2677 2563"/>
                              <a:gd name="T169" fmla="*/ T168 w 242"/>
                              <a:gd name="T170" fmla="+- 0 449 315"/>
                              <a:gd name="T171" fmla="*/ 449 h 690"/>
                              <a:gd name="T172" fmla="+- 0 2693 2563"/>
                              <a:gd name="T173" fmla="*/ T172 w 242"/>
                              <a:gd name="T174" fmla="+- 0 410 315"/>
                              <a:gd name="T175" fmla="*/ 410 h 690"/>
                              <a:gd name="T176" fmla="+- 0 2710 2563"/>
                              <a:gd name="T177" fmla="*/ T176 w 242"/>
                              <a:gd name="T178" fmla="+- 0 360 315"/>
                              <a:gd name="T179" fmla="*/ 360 h 690"/>
                              <a:gd name="T180" fmla="+- 0 2726 2563"/>
                              <a:gd name="T181" fmla="*/ T180 w 242"/>
                              <a:gd name="T182" fmla="+- 0 331 315"/>
                              <a:gd name="T183" fmla="*/ 331 h 690"/>
                              <a:gd name="T184" fmla="+- 0 2728 2563"/>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0"/>
                                </a:lnTo>
                                <a:lnTo>
                                  <a:pt x="90" y="16"/>
                                </a:lnTo>
                                <a:lnTo>
                                  <a:pt x="83" y="31"/>
                                </a:lnTo>
                                <a:lnTo>
                                  <a:pt x="77" y="48"/>
                                </a:lnTo>
                                <a:lnTo>
                                  <a:pt x="70" y="65"/>
                                </a:lnTo>
                                <a:lnTo>
                                  <a:pt x="63" y="79"/>
                                </a:lnTo>
                                <a:lnTo>
                                  <a:pt x="56" y="93"/>
                                </a:lnTo>
                                <a:lnTo>
                                  <a:pt x="49" y="106"/>
                                </a:lnTo>
                                <a:lnTo>
                                  <a:pt x="40" y="119"/>
                                </a:lnTo>
                                <a:lnTo>
                                  <a:pt x="33" y="131"/>
                                </a:lnTo>
                                <a:lnTo>
                                  <a:pt x="26" y="143"/>
                                </a:lnTo>
                                <a:lnTo>
                                  <a:pt x="18" y="156"/>
                                </a:lnTo>
                                <a:lnTo>
                                  <a:pt x="11" y="168"/>
                                </a:lnTo>
                                <a:lnTo>
                                  <a:pt x="5" y="177"/>
                                </a:lnTo>
                                <a:lnTo>
                                  <a:pt x="1" y="187"/>
                                </a:lnTo>
                                <a:lnTo>
                                  <a:pt x="0" y="199"/>
                                </a:lnTo>
                                <a:lnTo>
                                  <a:pt x="1" y="210"/>
                                </a:lnTo>
                                <a:lnTo>
                                  <a:pt x="14" y="235"/>
                                </a:lnTo>
                                <a:lnTo>
                                  <a:pt x="31" y="258"/>
                                </a:lnTo>
                                <a:lnTo>
                                  <a:pt x="51" y="278"/>
                                </a:lnTo>
                                <a:lnTo>
                                  <a:pt x="70" y="298"/>
                                </a:lnTo>
                                <a:lnTo>
                                  <a:pt x="93" y="322"/>
                                </a:lnTo>
                                <a:lnTo>
                                  <a:pt x="104" y="335"/>
                                </a:lnTo>
                                <a:lnTo>
                                  <a:pt x="115" y="347"/>
                                </a:lnTo>
                                <a:lnTo>
                                  <a:pt x="121" y="356"/>
                                </a:lnTo>
                                <a:lnTo>
                                  <a:pt x="128" y="364"/>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3"/>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3"/>
                                </a:lnTo>
                                <a:lnTo>
                                  <a:pt x="184" y="596"/>
                                </a:lnTo>
                                <a:lnTo>
                                  <a:pt x="171" y="579"/>
                                </a:lnTo>
                                <a:lnTo>
                                  <a:pt x="158" y="563"/>
                                </a:lnTo>
                                <a:lnTo>
                                  <a:pt x="146" y="547"/>
                                </a:lnTo>
                                <a:lnTo>
                                  <a:pt x="140" y="539"/>
                                </a:lnTo>
                                <a:lnTo>
                                  <a:pt x="135" y="531"/>
                                </a:lnTo>
                                <a:lnTo>
                                  <a:pt x="130" y="523"/>
                                </a:lnTo>
                                <a:lnTo>
                                  <a:pt x="151" y="495"/>
                                </a:lnTo>
                                <a:lnTo>
                                  <a:pt x="163" y="482"/>
                                </a:lnTo>
                                <a:lnTo>
                                  <a:pt x="174" y="469"/>
                                </a:lnTo>
                                <a:lnTo>
                                  <a:pt x="198" y="444"/>
                                </a:lnTo>
                                <a:lnTo>
                                  <a:pt x="221" y="415"/>
                                </a:lnTo>
                                <a:lnTo>
                                  <a:pt x="234" y="383"/>
                                </a:lnTo>
                                <a:lnTo>
                                  <a:pt x="228" y="346"/>
                                </a:lnTo>
                                <a:lnTo>
                                  <a:pt x="220" y="332"/>
                                </a:lnTo>
                                <a:lnTo>
                                  <a:pt x="210" y="320"/>
                                </a:lnTo>
                                <a:lnTo>
                                  <a:pt x="199" y="309"/>
                                </a:lnTo>
                                <a:lnTo>
                                  <a:pt x="189" y="298"/>
                                </a:lnTo>
                                <a:lnTo>
                                  <a:pt x="145" y="248"/>
                                </a:lnTo>
                                <a:lnTo>
                                  <a:pt x="110" y="214"/>
                                </a:lnTo>
                                <a:lnTo>
                                  <a:pt x="94" y="197"/>
                                </a:lnTo>
                                <a:lnTo>
                                  <a:pt x="89" y="193"/>
                                </a:lnTo>
                                <a:lnTo>
                                  <a:pt x="85" y="189"/>
                                </a:lnTo>
                                <a:lnTo>
                                  <a:pt x="87" y="184"/>
                                </a:lnTo>
                                <a:lnTo>
                                  <a:pt x="89" y="180"/>
                                </a:lnTo>
                                <a:lnTo>
                                  <a:pt x="91" y="175"/>
                                </a:lnTo>
                                <a:lnTo>
                                  <a:pt x="99" y="162"/>
                                </a:lnTo>
                                <a:lnTo>
                                  <a:pt x="107" y="148"/>
                                </a:lnTo>
                                <a:lnTo>
                                  <a:pt x="114" y="134"/>
                                </a:lnTo>
                                <a:lnTo>
                                  <a:pt x="121" y="120"/>
                                </a:lnTo>
                                <a:lnTo>
                                  <a:pt x="130" y="95"/>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xmlns:w15="http://schemas.microsoft.com/office/word/2012/wordml">
            <w:pict>
              <v:group w14:anchorId="6B181E60" id="Group 56" o:spid="_x0000_s1026" style="position:absolute;margin-left:123.1pt;margin-top:15.75pt;width:20.4pt;height:34.5pt;z-index:251844608;mso-wrap-distance-left:0;mso-wrap-distance-right:0;mso-position-horizontal-relative:page" coordorigin="2462,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">
                <v:shape id="AutoShape 58" o:spid="_x0000_s1027" style="position:absolute;left:2462;top:316;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57" o:spid="_x0000_s1028" style="position:absolute;left:2562;top:314;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" path="m165,l98,,90,16,83,31,77,48,70,65,63,79,56,93r-7,13l40,119r-7,12l26,143r-8,13l11,168r-6,9l1,187,,199r1,11l14,235r17,23l51,278r19,20l93,322r11,13l115,347r6,9l128,364r6,9l91,420r-9,13l72,446,62,457,50,468,38,480r-7,14l25,517r1,20l34,555r12,18l52,581r7,7l72,602r6,10l83,621r9,12l101,644r10,11l119,667r5,7l128,682r5,8l241,687r-4,-6l225,662,215,646,205,630,195,613,184,596,171,579,158,563,146,547r-6,-8l135,531r-5,-8l151,495r12,-13l174,469r24,-25l221,415r13,-32l228,346r-8,-14l210,320,199,309,189,298,145,248,110,214,94,197r-5,-4l85,189r2,-5l89,180r2,-5l99,162r8,-14l114,134r7,-14l130,95r8,-25l147,45,159,23r4,-7l165,8r,-8xe" fillcolor="#bd2929" stroked="f">
                  <v:path arrowok="t" o:connecttype="custom" o:connectlocs="98,315;83,346;70,380;56,408;40,434;26,458;11,483;1,502;1,525;31,573;70,613;104,650;121,671;134,688;82,748;62,772;38,795;25,832;34,870;52,896;72,917;83,936;101,959;119,982;128,997;241,1002;225,977;205,945;184,911;158,878;140,854;130,838;163,797;198,759;234,698;220,647;199,624;145,563;94,512;85,504;89,495;99,477;114,449;130,410;147,360;163,331;165,315" o:connectangles="0,0,0,0,0,0,0,0,0,0,0,0,0,0,0,0,0,0,0,0,0,0,0,0,0,0,0,0,0,0,0,0,0,0,0,0,0,0,0,0,0,0,0,0,0,0,0"/>
                </v:shape>
                <w10:wrap type="topAndBottom" anchorx="page"/>
              </v:group>
            </w:pict>
          </mc:Fallback>
        </mc:AlternateContent>
      </w:r>
      <w:r w:rsidRPr="004B4369">
        <w:rPr>
          <w:b/>
          <w:bCs/>
          <w:noProof/>
          <w:sz w:val="48"/>
          <w:szCs w:val="48"/>
        </w:rPr>
        <mc:AlternateContent>
          <mc:Choice Requires="wpg">
            <w:drawing>
              <wp:anchor distT="0" distB="0" distL="0" distR="0" simplePos="0" relativeHeight="251845632" behindDoc="0" locked="0" layoutInCell="1" allowOverlap="1" wp14:anchorId="5B7BD872" wp14:editId="392B6468">
                <wp:simplePos x="0" y="0"/>
                <wp:positionH relativeFrom="page">
                  <wp:posOffset>1876425</wp:posOffset>
                </wp:positionH>
                <wp:positionV relativeFrom="paragraph">
                  <wp:posOffset>200025</wp:posOffset>
                </wp:positionV>
                <wp:extent cx="259080" cy="438150"/>
                <wp:effectExtent l="0" t="1270" r="7620" b="8255"/>
                <wp:wrapTopAndBottom/>
                <wp:docPr id="512"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2955" y="315"/>
                          <a:chExt cx="408" cy="690"/>
                        </a:xfrm>
                      </wpg:grpSpPr>
                      <wps:wsp>
                        <wps:cNvPr id="513" name="AutoShape 55"/>
                        <wps:cNvSpPr>
                          <a:spLocks/>
                        </wps:cNvSpPr>
                        <wps:spPr bwMode="auto">
                          <a:xfrm>
                            <a:off x="2955" y="316"/>
                            <a:ext cx="408" cy="687"/>
                          </a:xfrm>
                          <a:custGeom>
                            <a:avLst/>
                            <a:gdLst>
                              <a:gd name="T0" fmla="+- 0 3265 2955"/>
                              <a:gd name="T1" fmla="*/ T0 w 408"/>
                              <a:gd name="T2" fmla="+- 0 317 316"/>
                              <a:gd name="T3" fmla="*/ 317 h 687"/>
                              <a:gd name="T4" fmla="+- 0 3225 2955"/>
                              <a:gd name="T5" fmla="*/ T4 w 408"/>
                              <a:gd name="T6" fmla="+- 0 318 316"/>
                              <a:gd name="T7" fmla="*/ 318 h 687"/>
                              <a:gd name="T8" fmla="+- 0 2955 2955"/>
                              <a:gd name="T9" fmla="*/ T8 w 408"/>
                              <a:gd name="T10" fmla="+- 0 323 316"/>
                              <a:gd name="T11" fmla="*/ 323 h 687"/>
                              <a:gd name="T12" fmla="+- 0 2957 2955"/>
                              <a:gd name="T13" fmla="*/ T12 w 408"/>
                              <a:gd name="T14" fmla="+- 0 443 316"/>
                              <a:gd name="T15" fmla="*/ 443 h 687"/>
                              <a:gd name="T16" fmla="+- 0 2957 2955"/>
                              <a:gd name="T17" fmla="*/ T16 w 408"/>
                              <a:gd name="T18" fmla="+- 0 494 316"/>
                              <a:gd name="T19" fmla="*/ 494 h 687"/>
                              <a:gd name="T20" fmla="+- 0 2955 2955"/>
                              <a:gd name="T21" fmla="*/ T20 w 408"/>
                              <a:gd name="T22" fmla="+- 0 575 316"/>
                              <a:gd name="T23" fmla="*/ 575 h 687"/>
                              <a:gd name="T24" fmla="+- 0 2955 2955"/>
                              <a:gd name="T25" fmla="*/ T24 w 408"/>
                              <a:gd name="T26" fmla="+- 0 656 316"/>
                              <a:gd name="T27" fmla="*/ 656 h 687"/>
                              <a:gd name="T28" fmla="+- 0 2956 2955"/>
                              <a:gd name="T29" fmla="*/ T28 w 408"/>
                              <a:gd name="T30" fmla="+- 0 757 316"/>
                              <a:gd name="T31" fmla="*/ 757 h 687"/>
                              <a:gd name="T32" fmla="+- 0 2955 2955"/>
                              <a:gd name="T33" fmla="*/ T32 w 408"/>
                              <a:gd name="T34" fmla="+- 0 813 316"/>
                              <a:gd name="T35" fmla="*/ 813 h 687"/>
                              <a:gd name="T36" fmla="+- 0 2956 2955"/>
                              <a:gd name="T37" fmla="*/ T36 w 408"/>
                              <a:gd name="T38" fmla="+- 0 896 316"/>
                              <a:gd name="T39" fmla="*/ 896 h 687"/>
                              <a:gd name="T40" fmla="+- 0 2958 2955"/>
                              <a:gd name="T41" fmla="*/ T40 w 408"/>
                              <a:gd name="T42" fmla="+- 0 960 316"/>
                              <a:gd name="T43" fmla="*/ 960 h 687"/>
                              <a:gd name="T44" fmla="+- 0 2972 2955"/>
                              <a:gd name="T45" fmla="*/ T44 w 408"/>
                              <a:gd name="T46" fmla="+- 0 991 316"/>
                              <a:gd name="T47" fmla="*/ 991 h 687"/>
                              <a:gd name="T48" fmla="+- 0 3012 2955"/>
                              <a:gd name="T49" fmla="*/ T48 w 408"/>
                              <a:gd name="T50" fmla="+- 0 997 316"/>
                              <a:gd name="T51" fmla="*/ 997 h 687"/>
                              <a:gd name="T52" fmla="+- 0 3080 2955"/>
                              <a:gd name="T53" fmla="*/ T52 w 408"/>
                              <a:gd name="T54" fmla="+- 0 1002 316"/>
                              <a:gd name="T55" fmla="*/ 1002 h 687"/>
                              <a:gd name="T56" fmla="+- 0 3135 2955"/>
                              <a:gd name="T57" fmla="*/ T56 w 408"/>
                              <a:gd name="T58" fmla="+- 0 1003 316"/>
                              <a:gd name="T59" fmla="*/ 1003 h 687"/>
                              <a:gd name="T60" fmla="+- 0 3199 2955"/>
                              <a:gd name="T61" fmla="*/ T60 w 408"/>
                              <a:gd name="T62" fmla="+- 0 1002 316"/>
                              <a:gd name="T63" fmla="*/ 1002 h 687"/>
                              <a:gd name="T64" fmla="+- 0 3360 2955"/>
                              <a:gd name="T65" fmla="*/ T64 w 408"/>
                              <a:gd name="T66" fmla="+- 0 968 316"/>
                              <a:gd name="T67" fmla="*/ 968 h 687"/>
                              <a:gd name="T68" fmla="+- 0 3362 2955"/>
                              <a:gd name="T69" fmla="*/ T68 w 408"/>
                              <a:gd name="T70" fmla="+- 0 936 316"/>
                              <a:gd name="T71" fmla="*/ 936 h 687"/>
                              <a:gd name="T72" fmla="+- 0 3361 2955"/>
                              <a:gd name="T73" fmla="*/ T72 w 408"/>
                              <a:gd name="T74" fmla="+- 0 896 316"/>
                              <a:gd name="T75" fmla="*/ 896 h 687"/>
                              <a:gd name="T76" fmla="+- 0 3359 2955"/>
                              <a:gd name="T77" fmla="*/ T76 w 408"/>
                              <a:gd name="T78" fmla="+- 0 826 316"/>
                              <a:gd name="T79" fmla="*/ 826 h 687"/>
                              <a:gd name="T80" fmla="+- 0 3358 2955"/>
                              <a:gd name="T81" fmla="*/ T80 w 408"/>
                              <a:gd name="T82" fmla="+- 0 774 316"/>
                              <a:gd name="T83" fmla="*/ 774 h 687"/>
                              <a:gd name="T84" fmla="+- 0 3358 2955"/>
                              <a:gd name="T85" fmla="*/ T84 w 408"/>
                              <a:gd name="T86" fmla="+- 0 692 316"/>
                              <a:gd name="T87" fmla="*/ 692 h 687"/>
                              <a:gd name="T88" fmla="+- 0 3357 2955"/>
                              <a:gd name="T89" fmla="*/ T88 w 408"/>
                              <a:gd name="T90" fmla="+- 0 612 316"/>
                              <a:gd name="T91" fmla="*/ 612 h 687"/>
                              <a:gd name="T92" fmla="+- 0 3255 2955"/>
                              <a:gd name="T93" fmla="*/ T92 w 408"/>
                              <a:gd name="T94" fmla="+- 0 610 316"/>
                              <a:gd name="T95" fmla="*/ 610 h 687"/>
                              <a:gd name="T96" fmla="+- 0 3255 2955"/>
                              <a:gd name="T97" fmla="*/ T96 w 408"/>
                              <a:gd name="T98" fmla="+- 0 609 316"/>
                              <a:gd name="T99" fmla="*/ 609 h 687"/>
                              <a:gd name="T100" fmla="+- 0 3357 2955"/>
                              <a:gd name="T101" fmla="*/ T100 w 408"/>
                              <a:gd name="T102" fmla="+- 0 608 316"/>
                              <a:gd name="T103" fmla="*/ 608 h 687"/>
                              <a:gd name="T104" fmla="+- 0 3355 2955"/>
                              <a:gd name="T105" fmla="*/ T104 w 408"/>
                              <a:gd name="T106" fmla="+- 0 506 316"/>
                              <a:gd name="T107" fmla="*/ 506 h 687"/>
                              <a:gd name="T108" fmla="+- 0 3354 2955"/>
                              <a:gd name="T109" fmla="*/ T108 w 408"/>
                              <a:gd name="T110" fmla="+- 0 481 316"/>
                              <a:gd name="T111" fmla="*/ 481 h 687"/>
                              <a:gd name="T112" fmla="+- 0 3353 2955"/>
                              <a:gd name="T113" fmla="*/ T112 w 408"/>
                              <a:gd name="T114" fmla="+- 0 453 316"/>
                              <a:gd name="T115" fmla="*/ 453 h 687"/>
                              <a:gd name="T116" fmla="+- 0 3346 2955"/>
                              <a:gd name="T117" fmla="*/ T116 w 408"/>
                              <a:gd name="T118" fmla="+- 0 321 316"/>
                              <a:gd name="T119" fmla="*/ 321 h 687"/>
                              <a:gd name="T120" fmla="+- 0 3321 2955"/>
                              <a:gd name="T121" fmla="*/ T120 w 408"/>
                              <a:gd name="T122" fmla="+- 0 318 316"/>
                              <a:gd name="T123" fmla="*/ 318 h 687"/>
                              <a:gd name="T124" fmla="+- 0 3305 2955"/>
                              <a:gd name="T125" fmla="*/ T124 w 408"/>
                              <a:gd name="T126" fmla="+- 0 317 316"/>
                              <a:gd name="T127" fmla="*/ 317 h 687"/>
                              <a:gd name="T128" fmla="+- 0 3357 2955"/>
                              <a:gd name="T129" fmla="*/ T128 w 408"/>
                              <a:gd name="T130" fmla="+- 0 608 316"/>
                              <a:gd name="T131" fmla="*/ 608 h 687"/>
                              <a:gd name="T132" fmla="+- 0 3255 2955"/>
                              <a:gd name="T133" fmla="*/ T132 w 408"/>
                              <a:gd name="T134" fmla="+- 0 612 316"/>
                              <a:gd name="T135" fmla="*/ 612 h 687"/>
                              <a:gd name="T136" fmla="+- 0 3357 2955"/>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4" name="Freeform 54"/>
                        <wps:cNvSpPr>
                          <a:spLocks/>
                        </wps:cNvSpPr>
                        <wps:spPr bwMode="auto">
                          <a:xfrm>
                            <a:off x="3055" y="314"/>
                            <a:ext cx="242" cy="690"/>
                          </a:xfrm>
                          <a:custGeom>
                            <a:avLst/>
                            <a:gdLst>
                              <a:gd name="T0" fmla="+- 0 3154 3056"/>
                              <a:gd name="T1" fmla="*/ T0 w 242"/>
                              <a:gd name="T2" fmla="+- 0 315 315"/>
                              <a:gd name="T3" fmla="*/ 315 h 690"/>
                              <a:gd name="T4" fmla="+- 0 3139 3056"/>
                              <a:gd name="T5" fmla="*/ T4 w 242"/>
                              <a:gd name="T6" fmla="+- 0 346 315"/>
                              <a:gd name="T7" fmla="*/ 346 h 690"/>
                              <a:gd name="T8" fmla="+- 0 3126 3056"/>
                              <a:gd name="T9" fmla="*/ T8 w 242"/>
                              <a:gd name="T10" fmla="+- 0 380 315"/>
                              <a:gd name="T11" fmla="*/ 380 h 690"/>
                              <a:gd name="T12" fmla="+- 0 3112 3056"/>
                              <a:gd name="T13" fmla="*/ T12 w 242"/>
                              <a:gd name="T14" fmla="+- 0 408 315"/>
                              <a:gd name="T15" fmla="*/ 408 h 690"/>
                              <a:gd name="T16" fmla="+- 0 3096 3056"/>
                              <a:gd name="T17" fmla="*/ T16 w 242"/>
                              <a:gd name="T18" fmla="+- 0 434 315"/>
                              <a:gd name="T19" fmla="*/ 434 h 690"/>
                              <a:gd name="T20" fmla="+- 0 3082 3056"/>
                              <a:gd name="T21" fmla="*/ T20 w 242"/>
                              <a:gd name="T22" fmla="+- 0 458 315"/>
                              <a:gd name="T23" fmla="*/ 458 h 690"/>
                              <a:gd name="T24" fmla="+- 0 3067 3056"/>
                              <a:gd name="T25" fmla="*/ T24 w 242"/>
                              <a:gd name="T26" fmla="+- 0 483 315"/>
                              <a:gd name="T27" fmla="*/ 483 h 690"/>
                              <a:gd name="T28" fmla="+- 0 3057 3056"/>
                              <a:gd name="T29" fmla="*/ T28 w 242"/>
                              <a:gd name="T30" fmla="+- 0 502 315"/>
                              <a:gd name="T31" fmla="*/ 502 h 690"/>
                              <a:gd name="T32" fmla="+- 0 3057 3056"/>
                              <a:gd name="T33" fmla="*/ T32 w 242"/>
                              <a:gd name="T34" fmla="+- 0 525 315"/>
                              <a:gd name="T35" fmla="*/ 525 h 690"/>
                              <a:gd name="T36" fmla="+- 0 3087 3056"/>
                              <a:gd name="T37" fmla="*/ T36 w 242"/>
                              <a:gd name="T38" fmla="+- 0 573 315"/>
                              <a:gd name="T39" fmla="*/ 573 h 690"/>
                              <a:gd name="T40" fmla="+- 0 3126 3056"/>
                              <a:gd name="T41" fmla="*/ T40 w 242"/>
                              <a:gd name="T42" fmla="+- 0 613 315"/>
                              <a:gd name="T43" fmla="*/ 613 h 690"/>
                              <a:gd name="T44" fmla="+- 0 3160 3056"/>
                              <a:gd name="T45" fmla="*/ T44 w 242"/>
                              <a:gd name="T46" fmla="+- 0 650 315"/>
                              <a:gd name="T47" fmla="*/ 650 h 690"/>
                              <a:gd name="T48" fmla="+- 0 3177 3056"/>
                              <a:gd name="T49" fmla="*/ T48 w 242"/>
                              <a:gd name="T50" fmla="+- 0 671 315"/>
                              <a:gd name="T51" fmla="*/ 671 h 690"/>
                              <a:gd name="T52" fmla="+- 0 3190 3056"/>
                              <a:gd name="T53" fmla="*/ T52 w 242"/>
                              <a:gd name="T54" fmla="+- 0 688 315"/>
                              <a:gd name="T55" fmla="*/ 688 h 690"/>
                              <a:gd name="T56" fmla="+- 0 3138 3056"/>
                              <a:gd name="T57" fmla="*/ T56 w 242"/>
                              <a:gd name="T58" fmla="+- 0 748 315"/>
                              <a:gd name="T59" fmla="*/ 748 h 690"/>
                              <a:gd name="T60" fmla="+- 0 3118 3056"/>
                              <a:gd name="T61" fmla="*/ T60 w 242"/>
                              <a:gd name="T62" fmla="+- 0 772 315"/>
                              <a:gd name="T63" fmla="*/ 772 h 690"/>
                              <a:gd name="T64" fmla="+- 0 3094 3056"/>
                              <a:gd name="T65" fmla="*/ T64 w 242"/>
                              <a:gd name="T66" fmla="+- 0 795 315"/>
                              <a:gd name="T67" fmla="*/ 795 h 690"/>
                              <a:gd name="T68" fmla="+- 0 3081 3056"/>
                              <a:gd name="T69" fmla="*/ T68 w 242"/>
                              <a:gd name="T70" fmla="+- 0 832 315"/>
                              <a:gd name="T71" fmla="*/ 832 h 690"/>
                              <a:gd name="T72" fmla="+- 0 3090 3056"/>
                              <a:gd name="T73" fmla="*/ T72 w 242"/>
                              <a:gd name="T74" fmla="+- 0 870 315"/>
                              <a:gd name="T75" fmla="*/ 870 h 690"/>
                              <a:gd name="T76" fmla="+- 0 3108 3056"/>
                              <a:gd name="T77" fmla="*/ T76 w 242"/>
                              <a:gd name="T78" fmla="+- 0 896 315"/>
                              <a:gd name="T79" fmla="*/ 896 h 690"/>
                              <a:gd name="T80" fmla="+- 0 3128 3056"/>
                              <a:gd name="T81" fmla="*/ T80 w 242"/>
                              <a:gd name="T82" fmla="+- 0 917 315"/>
                              <a:gd name="T83" fmla="*/ 917 h 690"/>
                              <a:gd name="T84" fmla="+- 0 3139 3056"/>
                              <a:gd name="T85" fmla="*/ T84 w 242"/>
                              <a:gd name="T86" fmla="+- 0 936 315"/>
                              <a:gd name="T87" fmla="*/ 936 h 690"/>
                              <a:gd name="T88" fmla="+- 0 3157 3056"/>
                              <a:gd name="T89" fmla="*/ T88 w 242"/>
                              <a:gd name="T90" fmla="+- 0 959 315"/>
                              <a:gd name="T91" fmla="*/ 959 h 690"/>
                              <a:gd name="T92" fmla="+- 0 3175 3056"/>
                              <a:gd name="T93" fmla="*/ T92 w 242"/>
                              <a:gd name="T94" fmla="+- 0 982 315"/>
                              <a:gd name="T95" fmla="*/ 982 h 690"/>
                              <a:gd name="T96" fmla="+- 0 3184 3056"/>
                              <a:gd name="T97" fmla="*/ T96 w 242"/>
                              <a:gd name="T98" fmla="+- 0 997 315"/>
                              <a:gd name="T99" fmla="*/ 997 h 690"/>
                              <a:gd name="T100" fmla="+- 0 3297 3056"/>
                              <a:gd name="T101" fmla="*/ T100 w 242"/>
                              <a:gd name="T102" fmla="+- 0 1002 315"/>
                              <a:gd name="T103" fmla="*/ 1002 h 690"/>
                              <a:gd name="T104" fmla="+- 0 3281 3056"/>
                              <a:gd name="T105" fmla="*/ T104 w 242"/>
                              <a:gd name="T106" fmla="+- 0 977 315"/>
                              <a:gd name="T107" fmla="*/ 977 h 690"/>
                              <a:gd name="T108" fmla="+- 0 3261 3056"/>
                              <a:gd name="T109" fmla="*/ T108 w 242"/>
                              <a:gd name="T110" fmla="+- 0 945 315"/>
                              <a:gd name="T111" fmla="*/ 945 h 690"/>
                              <a:gd name="T112" fmla="+- 0 3240 3056"/>
                              <a:gd name="T113" fmla="*/ T112 w 242"/>
                              <a:gd name="T114" fmla="+- 0 911 315"/>
                              <a:gd name="T115" fmla="*/ 911 h 690"/>
                              <a:gd name="T116" fmla="+- 0 3214 3056"/>
                              <a:gd name="T117" fmla="*/ T116 w 242"/>
                              <a:gd name="T118" fmla="+- 0 878 315"/>
                              <a:gd name="T119" fmla="*/ 878 h 690"/>
                              <a:gd name="T120" fmla="+- 0 3196 3056"/>
                              <a:gd name="T121" fmla="*/ T120 w 242"/>
                              <a:gd name="T122" fmla="+- 0 854 315"/>
                              <a:gd name="T123" fmla="*/ 854 h 690"/>
                              <a:gd name="T124" fmla="+- 0 3186 3056"/>
                              <a:gd name="T125" fmla="*/ T124 w 242"/>
                              <a:gd name="T126" fmla="+- 0 838 315"/>
                              <a:gd name="T127" fmla="*/ 838 h 690"/>
                              <a:gd name="T128" fmla="+- 0 3219 3056"/>
                              <a:gd name="T129" fmla="*/ T128 w 242"/>
                              <a:gd name="T130" fmla="+- 0 797 315"/>
                              <a:gd name="T131" fmla="*/ 797 h 690"/>
                              <a:gd name="T132" fmla="+- 0 3254 3056"/>
                              <a:gd name="T133" fmla="*/ T132 w 242"/>
                              <a:gd name="T134" fmla="+- 0 759 315"/>
                              <a:gd name="T135" fmla="*/ 759 h 690"/>
                              <a:gd name="T136" fmla="+- 0 3290 3056"/>
                              <a:gd name="T137" fmla="*/ T136 w 242"/>
                              <a:gd name="T138" fmla="+- 0 698 315"/>
                              <a:gd name="T139" fmla="*/ 698 h 690"/>
                              <a:gd name="T140" fmla="+- 0 3276 3056"/>
                              <a:gd name="T141" fmla="*/ T140 w 242"/>
                              <a:gd name="T142" fmla="+- 0 647 315"/>
                              <a:gd name="T143" fmla="*/ 647 h 690"/>
                              <a:gd name="T144" fmla="+- 0 3255 3056"/>
                              <a:gd name="T145" fmla="*/ T144 w 242"/>
                              <a:gd name="T146" fmla="+- 0 624 315"/>
                              <a:gd name="T147" fmla="*/ 624 h 690"/>
                              <a:gd name="T148" fmla="+- 0 3201 3056"/>
                              <a:gd name="T149" fmla="*/ T148 w 242"/>
                              <a:gd name="T150" fmla="+- 0 563 315"/>
                              <a:gd name="T151" fmla="*/ 563 h 690"/>
                              <a:gd name="T152" fmla="+- 0 3150 3056"/>
                              <a:gd name="T153" fmla="*/ T152 w 242"/>
                              <a:gd name="T154" fmla="+- 0 512 315"/>
                              <a:gd name="T155" fmla="*/ 512 h 690"/>
                              <a:gd name="T156" fmla="+- 0 3141 3056"/>
                              <a:gd name="T157" fmla="*/ T156 w 242"/>
                              <a:gd name="T158" fmla="+- 0 504 315"/>
                              <a:gd name="T159" fmla="*/ 504 h 690"/>
                              <a:gd name="T160" fmla="+- 0 3145 3056"/>
                              <a:gd name="T161" fmla="*/ T160 w 242"/>
                              <a:gd name="T162" fmla="+- 0 495 315"/>
                              <a:gd name="T163" fmla="*/ 495 h 690"/>
                              <a:gd name="T164" fmla="+- 0 3155 3056"/>
                              <a:gd name="T165" fmla="*/ T164 w 242"/>
                              <a:gd name="T166" fmla="+- 0 477 315"/>
                              <a:gd name="T167" fmla="*/ 477 h 690"/>
                              <a:gd name="T168" fmla="+- 0 3170 3056"/>
                              <a:gd name="T169" fmla="*/ T168 w 242"/>
                              <a:gd name="T170" fmla="+- 0 449 315"/>
                              <a:gd name="T171" fmla="*/ 449 h 690"/>
                              <a:gd name="T172" fmla="+- 0 3186 3056"/>
                              <a:gd name="T173" fmla="*/ T172 w 242"/>
                              <a:gd name="T174" fmla="+- 0 410 315"/>
                              <a:gd name="T175" fmla="*/ 410 h 690"/>
                              <a:gd name="T176" fmla="+- 0 3203 3056"/>
                              <a:gd name="T177" fmla="*/ T176 w 242"/>
                              <a:gd name="T178" fmla="+- 0 360 315"/>
                              <a:gd name="T179" fmla="*/ 360 h 690"/>
                              <a:gd name="T180" fmla="+- 0 3219 3056"/>
                              <a:gd name="T181" fmla="*/ T180 w 242"/>
                              <a:gd name="T182" fmla="+- 0 331 315"/>
                              <a:gd name="T183" fmla="*/ 331 h 690"/>
                              <a:gd name="T184" fmla="+- 0 3221 3056"/>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0"/>
                                </a:lnTo>
                                <a:lnTo>
                                  <a:pt x="90" y="16"/>
                                </a:lnTo>
                                <a:lnTo>
                                  <a:pt x="83" y="31"/>
                                </a:lnTo>
                                <a:lnTo>
                                  <a:pt x="77" y="48"/>
                                </a:lnTo>
                                <a:lnTo>
                                  <a:pt x="70" y="65"/>
                                </a:lnTo>
                                <a:lnTo>
                                  <a:pt x="63" y="79"/>
                                </a:lnTo>
                                <a:lnTo>
                                  <a:pt x="56" y="93"/>
                                </a:lnTo>
                                <a:lnTo>
                                  <a:pt x="49" y="106"/>
                                </a:lnTo>
                                <a:lnTo>
                                  <a:pt x="40" y="119"/>
                                </a:lnTo>
                                <a:lnTo>
                                  <a:pt x="33" y="131"/>
                                </a:lnTo>
                                <a:lnTo>
                                  <a:pt x="26" y="143"/>
                                </a:lnTo>
                                <a:lnTo>
                                  <a:pt x="18" y="156"/>
                                </a:lnTo>
                                <a:lnTo>
                                  <a:pt x="11" y="168"/>
                                </a:lnTo>
                                <a:lnTo>
                                  <a:pt x="5" y="177"/>
                                </a:lnTo>
                                <a:lnTo>
                                  <a:pt x="1" y="187"/>
                                </a:lnTo>
                                <a:lnTo>
                                  <a:pt x="0" y="199"/>
                                </a:lnTo>
                                <a:lnTo>
                                  <a:pt x="1" y="210"/>
                                </a:lnTo>
                                <a:lnTo>
                                  <a:pt x="14" y="235"/>
                                </a:lnTo>
                                <a:lnTo>
                                  <a:pt x="31" y="258"/>
                                </a:lnTo>
                                <a:lnTo>
                                  <a:pt x="51" y="278"/>
                                </a:lnTo>
                                <a:lnTo>
                                  <a:pt x="70" y="298"/>
                                </a:lnTo>
                                <a:lnTo>
                                  <a:pt x="93" y="322"/>
                                </a:lnTo>
                                <a:lnTo>
                                  <a:pt x="104" y="335"/>
                                </a:lnTo>
                                <a:lnTo>
                                  <a:pt x="115" y="347"/>
                                </a:lnTo>
                                <a:lnTo>
                                  <a:pt x="121" y="356"/>
                                </a:lnTo>
                                <a:lnTo>
                                  <a:pt x="128" y="364"/>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3"/>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3"/>
                                </a:lnTo>
                                <a:lnTo>
                                  <a:pt x="184" y="596"/>
                                </a:lnTo>
                                <a:lnTo>
                                  <a:pt x="171" y="579"/>
                                </a:lnTo>
                                <a:lnTo>
                                  <a:pt x="158" y="563"/>
                                </a:lnTo>
                                <a:lnTo>
                                  <a:pt x="146" y="547"/>
                                </a:lnTo>
                                <a:lnTo>
                                  <a:pt x="140" y="539"/>
                                </a:lnTo>
                                <a:lnTo>
                                  <a:pt x="135" y="531"/>
                                </a:lnTo>
                                <a:lnTo>
                                  <a:pt x="130" y="523"/>
                                </a:lnTo>
                                <a:lnTo>
                                  <a:pt x="151" y="495"/>
                                </a:lnTo>
                                <a:lnTo>
                                  <a:pt x="163" y="482"/>
                                </a:lnTo>
                                <a:lnTo>
                                  <a:pt x="174" y="469"/>
                                </a:lnTo>
                                <a:lnTo>
                                  <a:pt x="198" y="444"/>
                                </a:lnTo>
                                <a:lnTo>
                                  <a:pt x="221" y="415"/>
                                </a:lnTo>
                                <a:lnTo>
                                  <a:pt x="234" y="383"/>
                                </a:lnTo>
                                <a:lnTo>
                                  <a:pt x="228" y="346"/>
                                </a:lnTo>
                                <a:lnTo>
                                  <a:pt x="220" y="332"/>
                                </a:lnTo>
                                <a:lnTo>
                                  <a:pt x="210" y="320"/>
                                </a:lnTo>
                                <a:lnTo>
                                  <a:pt x="199" y="309"/>
                                </a:lnTo>
                                <a:lnTo>
                                  <a:pt x="189" y="298"/>
                                </a:lnTo>
                                <a:lnTo>
                                  <a:pt x="145" y="248"/>
                                </a:lnTo>
                                <a:lnTo>
                                  <a:pt x="110" y="214"/>
                                </a:lnTo>
                                <a:lnTo>
                                  <a:pt x="94" y="197"/>
                                </a:lnTo>
                                <a:lnTo>
                                  <a:pt x="89" y="193"/>
                                </a:lnTo>
                                <a:lnTo>
                                  <a:pt x="85" y="189"/>
                                </a:lnTo>
                                <a:lnTo>
                                  <a:pt x="87" y="184"/>
                                </a:lnTo>
                                <a:lnTo>
                                  <a:pt x="89" y="180"/>
                                </a:lnTo>
                                <a:lnTo>
                                  <a:pt x="91" y="175"/>
                                </a:lnTo>
                                <a:lnTo>
                                  <a:pt x="99" y="162"/>
                                </a:lnTo>
                                <a:lnTo>
                                  <a:pt x="107" y="148"/>
                                </a:lnTo>
                                <a:lnTo>
                                  <a:pt x="114" y="134"/>
                                </a:lnTo>
                                <a:lnTo>
                                  <a:pt x="121" y="120"/>
                                </a:lnTo>
                                <a:lnTo>
                                  <a:pt x="130" y="95"/>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xmlns:w15="http://schemas.microsoft.com/office/word/2012/wordml">
            <w:pict>
              <v:group w14:anchorId="1B6E9CF8" id="Group 53" o:spid="_x0000_s1026" style="position:absolute;margin-left:147.75pt;margin-top:15.75pt;width:20.4pt;height:34.5pt;z-index:251845632;mso-wrap-distance-left:0;mso-wrap-distance-right:0;mso-position-horizontal-relative:page" coordorigin="2955,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">
                <v:shape id="AutoShape 55" o:spid="_x0000_s1027" style="position:absolute;left:2955;top:316;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54" o:spid="_x0000_s1028" style="position:absolute;left:3055;top:314;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" path="m165,l98,,90,16,83,31,77,48,70,65,63,79,56,93r-7,13l40,119r-7,12l26,143r-8,13l11,168r-6,9l1,187,,199r1,11l14,235r17,23l51,278r19,20l93,322r11,13l115,347r6,9l128,364r6,9l91,420r-9,13l72,446,62,457,50,468,38,480r-7,14l25,517r1,20l34,555r12,18l52,581r7,7l72,602r6,10l83,621r9,12l101,644r10,11l119,667r5,7l128,682r5,8l241,687r-4,-6l225,662,215,646,205,630,195,613,184,596,171,579,158,563,146,547r-6,-8l135,531r-5,-8l151,495r12,-13l174,469r24,-25l221,415r13,-32l228,346r-8,-14l210,320,199,309,189,298,145,248,110,214,94,197r-5,-4l85,189r2,-5l89,180r2,-5l99,162r8,-14l114,134r7,-14l130,95r8,-25l147,45,159,23r4,-7l165,8r,-8xe" fillcolor="#bd2929" stroked="f">
                  <v:path arrowok="t" o:connecttype="custom" o:connectlocs="98,315;83,346;70,380;56,408;40,434;26,458;11,483;1,502;1,525;31,573;70,613;104,650;121,671;134,688;82,748;62,772;38,795;25,832;34,870;52,896;72,917;83,936;101,959;119,982;128,997;241,1002;225,977;205,945;184,911;158,878;140,854;130,838;163,797;198,759;234,698;220,647;199,624;145,563;94,512;85,504;89,495;99,477;114,449;130,410;147,360;163,331;165,315" o:connectangles="0,0,0,0,0,0,0,0,0,0,0,0,0,0,0,0,0,0,0,0,0,0,0,0,0,0,0,0,0,0,0,0,0,0,0,0,0,0,0,0,0,0,0,0,0,0,0"/>
                </v:shape>
                <w10:wrap type="topAndBottom" anchorx="page"/>
              </v:group>
            </w:pict>
          </mc:Fallback>
        </mc:AlternateContent>
      </w:r>
      <w:r w:rsidRPr="004B4369">
        <w:rPr>
          <w:b/>
          <w:bCs/>
          <w:noProof/>
          <w:sz w:val="48"/>
          <w:szCs w:val="48"/>
        </w:rPr>
        <mc:AlternateContent>
          <mc:Choice Requires="wpg">
            <w:drawing>
              <wp:anchor distT="0" distB="0" distL="0" distR="0" simplePos="0" relativeHeight="251846656" behindDoc="0" locked="0" layoutInCell="1" allowOverlap="1" wp14:anchorId="50B7BF33" wp14:editId="342EE411">
                <wp:simplePos x="0" y="0"/>
                <wp:positionH relativeFrom="page">
                  <wp:posOffset>2189480</wp:posOffset>
                </wp:positionH>
                <wp:positionV relativeFrom="paragraph">
                  <wp:posOffset>200025</wp:posOffset>
                </wp:positionV>
                <wp:extent cx="259080" cy="438150"/>
                <wp:effectExtent l="8255" t="1270" r="0" b="8255"/>
                <wp:wrapTopAndBottom/>
                <wp:docPr id="515"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3448" y="315"/>
                          <a:chExt cx="408" cy="690"/>
                        </a:xfrm>
                      </wpg:grpSpPr>
                      <wps:wsp>
                        <wps:cNvPr id="516" name="AutoShape 52"/>
                        <wps:cNvSpPr>
                          <a:spLocks/>
                        </wps:cNvSpPr>
                        <wps:spPr bwMode="auto">
                          <a:xfrm>
                            <a:off x="3448" y="316"/>
                            <a:ext cx="408" cy="687"/>
                          </a:xfrm>
                          <a:custGeom>
                            <a:avLst/>
                            <a:gdLst>
                              <a:gd name="T0" fmla="+- 0 3758 3448"/>
                              <a:gd name="T1" fmla="*/ T0 w 408"/>
                              <a:gd name="T2" fmla="+- 0 317 316"/>
                              <a:gd name="T3" fmla="*/ 317 h 687"/>
                              <a:gd name="T4" fmla="+- 0 3718 3448"/>
                              <a:gd name="T5" fmla="*/ T4 w 408"/>
                              <a:gd name="T6" fmla="+- 0 318 316"/>
                              <a:gd name="T7" fmla="*/ 318 h 687"/>
                              <a:gd name="T8" fmla="+- 0 3448 3448"/>
                              <a:gd name="T9" fmla="*/ T8 w 408"/>
                              <a:gd name="T10" fmla="+- 0 323 316"/>
                              <a:gd name="T11" fmla="*/ 323 h 687"/>
                              <a:gd name="T12" fmla="+- 0 3450 3448"/>
                              <a:gd name="T13" fmla="*/ T12 w 408"/>
                              <a:gd name="T14" fmla="+- 0 443 316"/>
                              <a:gd name="T15" fmla="*/ 443 h 687"/>
                              <a:gd name="T16" fmla="+- 0 3450 3448"/>
                              <a:gd name="T17" fmla="*/ T16 w 408"/>
                              <a:gd name="T18" fmla="+- 0 494 316"/>
                              <a:gd name="T19" fmla="*/ 494 h 687"/>
                              <a:gd name="T20" fmla="+- 0 3448 3448"/>
                              <a:gd name="T21" fmla="*/ T20 w 408"/>
                              <a:gd name="T22" fmla="+- 0 575 316"/>
                              <a:gd name="T23" fmla="*/ 575 h 687"/>
                              <a:gd name="T24" fmla="+- 0 3448 3448"/>
                              <a:gd name="T25" fmla="*/ T24 w 408"/>
                              <a:gd name="T26" fmla="+- 0 656 316"/>
                              <a:gd name="T27" fmla="*/ 656 h 687"/>
                              <a:gd name="T28" fmla="+- 0 3449 3448"/>
                              <a:gd name="T29" fmla="*/ T28 w 408"/>
                              <a:gd name="T30" fmla="+- 0 757 316"/>
                              <a:gd name="T31" fmla="*/ 757 h 687"/>
                              <a:gd name="T32" fmla="+- 0 3448 3448"/>
                              <a:gd name="T33" fmla="*/ T32 w 408"/>
                              <a:gd name="T34" fmla="+- 0 813 316"/>
                              <a:gd name="T35" fmla="*/ 813 h 687"/>
                              <a:gd name="T36" fmla="+- 0 3449 3448"/>
                              <a:gd name="T37" fmla="*/ T36 w 408"/>
                              <a:gd name="T38" fmla="+- 0 896 316"/>
                              <a:gd name="T39" fmla="*/ 896 h 687"/>
                              <a:gd name="T40" fmla="+- 0 3451 3448"/>
                              <a:gd name="T41" fmla="*/ T40 w 408"/>
                              <a:gd name="T42" fmla="+- 0 960 316"/>
                              <a:gd name="T43" fmla="*/ 960 h 687"/>
                              <a:gd name="T44" fmla="+- 0 3465 3448"/>
                              <a:gd name="T45" fmla="*/ T44 w 408"/>
                              <a:gd name="T46" fmla="+- 0 991 316"/>
                              <a:gd name="T47" fmla="*/ 991 h 687"/>
                              <a:gd name="T48" fmla="+- 0 3505 3448"/>
                              <a:gd name="T49" fmla="*/ T48 w 408"/>
                              <a:gd name="T50" fmla="+- 0 997 316"/>
                              <a:gd name="T51" fmla="*/ 997 h 687"/>
                              <a:gd name="T52" fmla="+- 0 3573 3448"/>
                              <a:gd name="T53" fmla="*/ T52 w 408"/>
                              <a:gd name="T54" fmla="+- 0 1002 316"/>
                              <a:gd name="T55" fmla="*/ 1002 h 687"/>
                              <a:gd name="T56" fmla="+- 0 3628 3448"/>
                              <a:gd name="T57" fmla="*/ T56 w 408"/>
                              <a:gd name="T58" fmla="+- 0 1003 316"/>
                              <a:gd name="T59" fmla="*/ 1003 h 687"/>
                              <a:gd name="T60" fmla="+- 0 3692 3448"/>
                              <a:gd name="T61" fmla="*/ T60 w 408"/>
                              <a:gd name="T62" fmla="+- 0 1002 316"/>
                              <a:gd name="T63" fmla="*/ 1002 h 687"/>
                              <a:gd name="T64" fmla="+- 0 3853 3448"/>
                              <a:gd name="T65" fmla="*/ T64 w 408"/>
                              <a:gd name="T66" fmla="+- 0 968 316"/>
                              <a:gd name="T67" fmla="*/ 968 h 687"/>
                              <a:gd name="T68" fmla="+- 0 3855 3448"/>
                              <a:gd name="T69" fmla="*/ T68 w 408"/>
                              <a:gd name="T70" fmla="+- 0 936 316"/>
                              <a:gd name="T71" fmla="*/ 936 h 687"/>
                              <a:gd name="T72" fmla="+- 0 3854 3448"/>
                              <a:gd name="T73" fmla="*/ T72 w 408"/>
                              <a:gd name="T74" fmla="+- 0 896 316"/>
                              <a:gd name="T75" fmla="*/ 896 h 687"/>
                              <a:gd name="T76" fmla="+- 0 3852 3448"/>
                              <a:gd name="T77" fmla="*/ T76 w 408"/>
                              <a:gd name="T78" fmla="+- 0 826 316"/>
                              <a:gd name="T79" fmla="*/ 826 h 687"/>
                              <a:gd name="T80" fmla="+- 0 3851 3448"/>
                              <a:gd name="T81" fmla="*/ T80 w 408"/>
                              <a:gd name="T82" fmla="+- 0 774 316"/>
                              <a:gd name="T83" fmla="*/ 774 h 687"/>
                              <a:gd name="T84" fmla="+- 0 3851 3448"/>
                              <a:gd name="T85" fmla="*/ T84 w 408"/>
                              <a:gd name="T86" fmla="+- 0 692 316"/>
                              <a:gd name="T87" fmla="*/ 692 h 687"/>
                              <a:gd name="T88" fmla="+- 0 3850 3448"/>
                              <a:gd name="T89" fmla="*/ T88 w 408"/>
                              <a:gd name="T90" fmla="+- 0 612 316"/>
                              <a:gd name="T91" fmla="*/ 612 h 687"/>
                              <a:gd name="T92" fmla="+- 0 3748 3448"/>
                              <a:gd name="T93" fmla="*/ T92 w 408"/>
                              <a:gd name="T94" fmla="+- 0 610 316"/>
                              <a:gd name="T95" fmla="*/ 610 h 687"/>
                              <a:gd name="T96" fmla="+- 0 3748 3448"/>
                              <a:gd name="T97" fmla="*/ T96 w 408"/>
                              <a:gd name="T98" fmla="+- 0 609 316"/>
                              <a:gd name="T99" fmla="*/ 609 h 687"/>
                              <a:gd name="T100" fmla="+- 0 3850 3448"/>
                              <a:gd name="T101" fmla="*/ T100 w 408"/>
                              <a:gd name="T102" fmla="+- 0 608 316"/>
                              <a:gd name="T103" fmla="*/ 608 h 687"/>
                              <a:gd name="T104" fmla="+- 0 3848 3448"/>
                              <a:gd name="T105" fmla="*/ T104 w 408"/>
                              <a:gd name="T106" fmla="+- 0 506 316"/>
                              <a:gd name="T107" fmla="*/ 506 h 687"/>
                              <a:gd name="T108" fmla="+- 0 3847 3448"/>
                              <a:gd name="T109" fmla="*/ T108 w 408"/>
                              <a:gd name="T110" fmla="+- 0 481 316"/>
                              <a:gd name="T111" fmla="*/ 481 h 687"/>
                              <a:gd name="T112" fmla="+- 0 3846 3448"/>
                              <a:gd name="T113" fmla="*/ T112 w 408"/>
                              <a:gd name="T114" fmla="+- 0 453 316"/>
                              <a:gd name="T115" fmla="*/ 453 h 687"/>
                              <a:gd name="T116" fmla="+- 0 3839 3448"/>
                              <a:gd name="T117" fmla="*/ T116 w 408"/>
                              <a:gd name="T118" fmla="+- 0 321 316"/>
                              <a:gd name="T119" fmla="*/ 321 h 687"/>
                              <a:gd name="T120" fmla="+- 0 3814 3448"/>
                              <a:gd name="T121" fmla="*/ T120 w 408"/>
                              <a:gd name="T122" fmla="+- 0 318 316"/>
                              <a:gd name="T123" fmla="*/ 318 h 687"/>
                              <a:gd name="T124" fmla="+- 0 3798 3448"/>
                              <a:gd name="T125" fmla="*/ T124 w 408"/>
                              <a:gd name="T126" fmla="+- 0 317 316"/>
                              <a:gd name="T127" fmla="*/ 317 h 687"/>
                              <a:gd name="T128" fmla="+- 0 3850 3448"/>
                              <a:gd name="T129" fmla="*/ T128 w 408"/>
                              <a:gd name="T130" fmla="+- 0 608 316"/>
                              <a:gd name="T131" fmla="*/ 608 h 687"/>
                              <a:gd name="T132" fmla="+- 0 3748 3448"/>
                              <a:gd name="T133" fmla="*/ T132 w 408"/>
                              <a:gd name="T134" fmla="+- 0 612 316"/>
                              <a:gd name="T135" fmla="*/ 612 h 687"/>
                              <a:gd name="T136" fmla="+- 0 3850 3448"/>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7" name="Freeform 51"/>
                        <wps:cNvSpPr>
                          <a:spLocks/>
                        </wps:cNvSpPr>
                        <wps:spPr bwMode="auto">
                          <a:xfrm>
                            <a:off x="3548" y="314"/>
                            <a:ext cx="242" cy="690"/>
                          </a:xfrm>
                          <a:custGeom>
                            <a:avLst/>
                            <a:gdLst>
                              <a:gd name="T0" fmla="+- 0 3647 3549"/>
                              <a:gd name="T1" fmla="*/ T0 w 242"/>
                              <a:gd name="T2" fmla="+- 0 315 315"/>
                              <a:gd name="T3" fmla="*/ 315 h 690"/>
                              <a:gd name="T4" fmla="+- 0 3632 3549"/>
                              <a:gd name="T5" fmla="*/ T4 w 242"/>
                              <a:gd name="T6" fmla="+- 0 346 315"/>
                              <a:gd name="T7" fmla="*/ 346 h 690"/>
                              <a:gd name="T8" fmla="+- 0 3619 3549"/>
                              <a:gd name="T9" fmla="*/ T8 w 242"/>
                              <a:gd name="T10" fmla="+- 0 380 315"/>
                              <a:gd name="T11" fmla="*/ 380 h 690"/>
                              <a:gd name="T12" fmla="+- 0 3605 3549"/>
                              <a:gd name="T13" fmla="*/ T12 w 242"/>
                              <a:gd name="T14" fmla="+- 0 408 315"/>
                              <a:gd name="T15" fmla="*/ 408 h 690"/>
                              <a:gd name="T16" fmla="+- 0 3589 3549"/>
                              <a:gd name="T17" fmla="*/ T16 w 242"/>
                              <a:gd name="T18" fmla="+- 0 434 315"/>
                              <a:gd name="T19" fmla="*/ 434 h 690"/>
                              <a:gd name="T20" fmla="+- 0 3575 3549"/>
                              <a:gd name="T21" fmla="*/ T20 w 242"/>
                              <a:gd name="T22" fmla="+- 0 458 315"/>
                              <a:gd name="T23" fmla="*/ 458 h 690"/>
                              <a:gd name="T24" fmla="+- 0 3560 3549"/>
                              <a:gd name="T25" fmla="*/ T24 w 242"/>
                              <a:gd name="T26" fmla="+- 0 483 315"/>
                              <a:gd name="T27" fmla="*/ 483 h 690"/>
                              <a:gd name="T28" fmla="+- 0 3550 3549"/>
                              <a:gd name="T29" fmla="*/ T28 w 242"/>
                              <a:gd name="T30" fmla="+- 0 502 315"/>
                              <a:gd name="T31" fmla="*/ 502 h 690"/>
                              <a:gd name="T32" fmla="+- 0 3550 3549"/>
                              <a:gd name="T33" fmla="*/ T32 w 242"/>
                              <a:gd name="T34" fmla="+- 0 525 315"/>
                              <a:gd name="T35" fmla="*/ 525 h 690"/>
                              <a:gd name="T36" fmla="+- 0 3580 3549"/>
                              <a:gd name="T37" fmla="*/ T36 w 242"/>
                              <a:gd name="T38" fmla="+- 0 573 315"/>
                              <a:gd name="T39" fmla="*/ 573 h 690"/>
                              <a:gd name="T40" fmla="+- 0 3619 3549"/>
                              <a:gd name="T41" fmla="*/ T40 w 242"/>
                              <a:gd name="T42" fmla="+- 0 613 315"/>
                              <a:gd name="T43" fmla="*/ 613 h 690"/>
                              <a:gd name="T44" fmla="+- 0 3653 3549"/>
                              <a:gd name="T45" fmla="*/ T44 w 242"/>
                              <a:gd name="T46" fmla="+- 0 650 315"/>
                              <a:gd name="T47" fmla="*/ 650 h 690"/>
                              <a:gd name="T48" fmla="+- 0 3670 3549"/>
                              <a:gd name="T49" fmla="*/ T48 w 242"/>
                              <a:gd name="T50" fmla="+- 0 671 315"/>
                              <a:gd name="T51" fmla="*/ 671 h 690"/>
                              <a:gd name="T52" fmla="+- 0 3683 3549"/>
                              <a:gd name="T53" fmla="*/ T52 w 242"/>
                              <a:gd name="T54" fmla="+- 0 688 315"/>
                              <a:gd name="T55" fmla="*/ 688 h 690"/>
                              <a:gd name="T56" fmla="+- 0 3631 3549"/>
                              <a:gd name="T57" fmla="*/ T56 w 242"/>
                              <a:gd name="T58" fmla="+- 0 748 315"/>
                              <a:gd name="T59" fmla="*/ 748 h 690"/>
                              <a:gd name="T60" fmla="+- 0 3611 3549"/>
                              <a:gd name="T61" fmla="*/ T60 w 242"/>
                              <a:gd name="T62" fmla="+- 0 772 315"/>
                              <a:gd name="T63" fmla="*/ 772 h 690"/>
                              <a:gd name="T64" fmla="+- 0 3587 3549"/>
                              <a:gd name="T65" fmla="*/ T64 w 242"/>
                              <a:gd name="T66" fmla="+- 0 795 315"/>
                              <a:gd name="T67" fmla="*/ 795 h 690"/>
                              <a:gd name="T68" fmla="+- 0 3574 3549"/>
                              <a:gd name="T69" fmla="*/ T68 w 242"/>
                              <a:gd name="T70" fmla="+- 0 832 315"/>
                              <a:gd name="T71" fmla="*/ 832 h 690"/>
                              <a:gd name="T72" fmla="+- 0 3583 3549"/>
                              <a:gd name="T73" fmla="*/ T72 w 242"/>
                              <a:gd name="T74" fmla="+- 0 870 315"/>
                              <a:gd name="T75" fmla="*/ 870 h 690"/>
                              <a:gd name="T76" fmla="+- 0 3601 3549"/>
                              <a:gd name="T77" fmla="*/ T76 w 242"/>
                              <a:gd name="T78" fmla="+- 0 896 315"/>
                              <a:gd name="T79" fmla="*/ 896 h 690"/>
                              <a:gd name="T80" fmla="+- 0 3621 3549"/>
                              <a:gd name="T81" fmla="*/ T80 w 242"/>
                              <a:gd name="T82" fmla="+- 0 917 315"/>
                              <a:gd name="T83" fmla="*/ 917 h 690"/>
                              <a:gd name="T84" fmla="+- 0 3632 3549"/>
                              <a:gd name="T85" fmla="*/ T84 w 242"/>
                              <a:gd name="T86" fmla="+- 0 936 315"/>
                              <a:gd name="T87" fmla="*/ 936 h 690"/>
                              <a:gd name="T88" fmla="+- 0 3650 3549"/>
                              <a:gd name="T89" fmla="*/ T88 w 242"/>
                              <a:gd name="T90" fmla="+- 0 959 315"/>
                              <a:gd name="T91" fmla="*/ 959 h 690"/>
                              <a:gd name="T92" fmla="+- 0 3668 3549"/>
                              <a:gd name="T93" fmla="*/ T92 w 242"/>
                              <a:gd name="T94" fmla="+- 0 982 315"/>
                              <a:gd name="T95" fmla="*/ 982 h 690"/>
                              <a:gd name="T96" fmla="+- 0 3677 3549"/>
                              <a:gd name="T97" fmla="*/ T96 w 242"/>
                              <a:gd name="T98" fmla="+- 0 997 315"/>
                              <a:gd name="T99" fmla="*/ 997 h 690"/>
                              <a:gd name="T100" fmla="+- 0 3790 3549"/>
                              <a:gd name="T101" fmla="*/ T100 w 242"/>
                              <a:gd name="T102" fmla="+- 0 1002 315"/>
                              <a:gd name="T103" fmla="*/ 1002 h 690"/>
                              <a:gd name="T104" fmla="+- 0 3774 3549"/>
                              <a:gd name="T105" fmla="*/ T104 w 242"/>
                              <a:gd name="T106" fmla="+- 0 977 315"/>
                              <a:gd name="T107" fmla="*/ 977 h 690"/>
                              <a:gd name="T108" fmla="+- 0 3754 3549"/>
                              <a:gd name="T109" fmla="*/ T108 w 242"/>
                              <a:gd name="T110" fmla="+- 0 945 315"/>
                              <a:gd name="T111" fmla="*/ 945 h 690"/>
                              <a:gd name="T112" fmla="+- 0 3733 3549"/>
                              <a:gd name="T113" fmla="*/ T112 w 242"/>
                              <a:gd name="T114" fmla="+- 0 911 315"/>
                              <a:gd name="T115" fmla="*/ 911 h 690"/>
                              <a:gd name="T116" fmla="+- 0 3707 3549"/>
                              <a:gd name="T117" fmla="*/ T116 w 242"/>
                              <a:gd name="T118" fmla="+- 0 878 315"/>
                              <a:gd name="T119" fmla="*/ 878 h 690"/>
                              <a:gd name="T120" fmla="+- 0 3689 3549"/>
                              <a:gd name="T121" fmla="*/ T120 w 242"/>
                              <a:gd name="T122" fmla="+- 0 854 315"/>
                              <a:gd name="T123" fmla="*/ 854 h 690"/>
                              <a:gd name="T124" fmla="+- 0 3679 3549"/>
                              <a:gd name="T125" fmla="*/ T124 w 242"/>
                              <a:gd name="T126" fmla="+- 0 838 315"/>
                              <a:gd name="T127" fmla="*/ 838 h 690"/>
                              <a:gd name="T128" fmla="+- 0 3712 3549"/>
                              <a:gd name="T129" fmla="*/ T128 w 242"/>
                              <a:gd name="T130" fmla="+- 0 797 315"/>
                              <a:gd name="T131" fmla="*/ 797 h 690"/>
                              <a:gd name="T132" fmla="+- 0 3747 3549"/>
                              <a:gd name="T133" fmla="*/ T132 w 242"/>
                              <a:gd name="T134" fmla="+- 0 759 315"/>
                              <a:gd name="T135" fmla="*/ 759 h 690"/>
                              <a:gd name="T136" fmla="+- 0 3783 3549"/>
                              <a:gd name="T137" fmla="*/ T136 w 242"/>
                              <a:gd name="T138" fmla="+- 0 698 315"/>
                              <a:gd name="T139" fmla="*/ 698 h 690"/>
                              <a:gd name="T140" fmla="+- 0 3769 3549"/>
                              <a:gd name="T141" fmla="*/ T140 w 242"/>
                              <a:gd name="T142" fmla="+- 0 647 315"/>
                              <a:gd name="T143" fmla="*/ 647 h 690"/>
                              <a:gd name="T144" fmla="+- 0 3748 3549"/>
                              <a:gd name="T145" fmla="*/ T144 w 242"/>
                              <a:gd name="T146" fmla="+- 0 624 315"/>
                              <a:gd name="T147" fmla="*/ 624 h 690"/>
                              <a:gd name="T148" fmla="+- 0 3694 3549"/>
                              <a:gd name="T149" fmla="*/ T148 w 242"/>
                              <a:gd name="T150" fmla="+- 0 563 315"/>
                              <a:gd name="T151" fmla="*/ 563 h 690"/>
                              <a:gd name="T152" fmla="+- 0 3643 3549"/>
                              <a:gd name="T153" fmla="*/ T152 w 242"/>
                              <a:gd name="T154" fmla="+- 0 512 315"/>
                              <a:gd name="T155" fmla="*/ 512 h 690"/>
                              <a:gd name="T156" fmla="+- 0 3634 3549"/>
                              <a:gd name="T157" fmla="*/ T156 w 242"/>
                              <a:gd name="T158" fmla="+- 0 504 315"/>
                              <a:gd name="T159" fmla="*/ 504 h 690"/>
                              <a:gd name="T160" fmla="+- 0 3638 3549"/>
                              <a:gd name="T161" fmla="*/ T160 w 242"/>
                              <a:gd name="T162" fmla="+- 0 495 315"/>
                              <a:gd name="T163" fmla="*/ 495 h 690"/>
                              <a:gd name="T164" fmla="+- 0 3648 3549"/>
                              <a:gd name="T165" fmla="*/ T164 w 242"/>
                              <a:gd name="T166" fmla="+- 0 477 315"/>
                              <a:gd name="T167" fmla="*/ 477 h 690"/>
                              <a:gd name="T168" fmla="+- 0 3663 3549"/>
                              <a:gd name="T169" fmla="*/ T168 w 242"/>
                              <a:gd name="T170" fmla="+- 0 449 315"/>
                              <a:gd name="T171" fmla="*/ 449 h 690"/>
                              <a:gd name="T172" fmla="+- 0 3679 3549"/>
                              <a:gd name="T173" fmla="*/ T172 w 242"/>
                              <a:gd name="T174" fmla="+- 0 410 315"/>
                              <a:gd name="T175" fmla="*/ 410 h 690"/>
                              <a:gd name="T176" fmla="+- 0 3696 3549"/>
                              <a:gd name="T177" fmla="*/ T176 w 242"/>
                              <a:gd name="T178" fmla="+- 0 360 315"/>
                              <a:gd name="T179" fmla="*/ 360 h 690"/>
                              <a:gd name="T180" fmla="+- 0 3712 3549"/>
                              <a:gd name="T181" fmla="*/ T180 w 242"/>
                              <a:gd name="T182" fmla="+- 0 331 315"/>
                              <a:gd name="T183" fmla="*/ 331 h 690"/>
                              <a:gd name="T184" fmla="+- 0 3714 3549"/>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0"/>
                                </a:lnTo>
                                <a:lnTo>
                                  <a:pt x="90" y="16"/>
                                </a:lnTo>
                                <a:lnTo>
                                  <a:pt x="83" y="31"/>
                                </a:lnTo>
                                <a:lnTo>
                                  <a:pt x="77" y="48"/>
                                </a:lnTo>
                                <a:lnTo>
                                  <a:pt x="70" y="65"/>
                                </a:lnTo>
                                <a:lnTo>
                                  <a:pt x="63" y="79"/>
                                </a:lnTo>
                                <a:lnTo>
                                  <a:pt x="56" y="93"/>
                                </a:lnTo>
                                <a:lnTo>
                                  <a:pt x="49" y="106"/>
                                </a:lnTo>
                                <a:lnTo>
                                  <a:pt x="40" y="119"/>
                                </a:lnTo>
                                <a:lnTo>
                                  <a:pt x="33" y="131"/>
                                </a:lnTo>
                                <a:lnTo>
                                  <a:pt x="26" y="143"/>
                                </a:lnTo>
                                <a:lnTo>
                                  <a:pt x="18" y="156"/>
                                </a:lnTo>
                                <a:lnTo>
                                  <a:pt x="11" y="168"/>
                                </a:lnTo>
                                <a:lnTo>
                                  <a:pt x="5" y="177"/>
                                </a:lnTo>
                                <a:lnTo>
                                  <a:pt x="1" y="187"/>
                                </a:lnTo>
                                <a:lnTo>
                                  <a:pt x="0" y="199"/>
                                </a:lnTo>
                                <a:lnTo>
                                  <a:pt x="1" y="210"/>
                                </a:lnTo>
                                <a:lnTo>
                                  <a:pt x="14" y="235"/>
                                </a:lnTo>
                                <a:lnTo>
                                  <a:pt x="31" y="258"/>
                                </a:lnTo>
                                <a:lnTo>
                                  <a:pt x="51" y="278"/>
                                </a:lnTo>
                                <a:lnTo>
                                  <a:pt x="70" y="298"/>
                                </a:lnTo>
                                <a:lnTo>
                                  <a:pt x="93" y="322"/>
                                </a:lnTo>
                                <a:lnTo>
                                  <a:pt x="104" y="335"/>
                                </a:lnTo>
                                <a:lnTo>
                                  <a:pt x="115" y="347"/>
                                </a:lnTo>
                                <a:lnTo>
                                  <a:pt x="121" y="356"/>
                                </a:lnTo>
                                <a:lnTo>
                                  <a:pt x="128" y="364"/>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3"/>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3"/>
                                </a:lnTo>
                                <a:lnTo>
                                  <a:pt x="184" y="596"/>
                                </a:lnTo>
                                <a:lnTo>
                                  <a:pt x="171" y="579"/>
                                </a:lnTo>
                                <a:lnTo>
                                  <a:pt x="158" y="563"/>
                                </a:lnTo>
                                <a:lnTo>
                                  <a:pt x="146" y="547"/>
                                </a:lnTo>
                                <a:lnTo>
                                  <a:pt x="140" y="539"/>
                                </a:lnTo>
                                <a:lnTo>
                                  <a:pt x="135" y="531"/>
                                </a:lnTo>
                                <a:lnTo>
                                  <a:pt x="130" y="523"/>
                                </a:lnTo>
                                <a:lnTo>
                                  <a:pt x="151" y="495"/>
                                </a:lnTo>
                                <a:lnTo>
                                  <a:pt x="163" y="482"/>
                                </a:lnTo>
                                <a:lnTo>
                                  <a:pt x="174" y="469"/>
                                </a:lnTo>
                                <a:lnTo>
                                  <a:pt x="198" y="444"/>
                                </a:lnTo>
                                <a:lnTo>
                                  <a:pt x="221" y="415"/>
                                </a:lnTo>
                                <a:lnTo>
                                  <a:pt x="234" y="383"/>
                                </a:lnTo>
                                <a:lnTo>
                                  <a:pt x="228" y="346"/>
                                </a:lnTo>
                                <a:lnTo>
                                  <a:pt x="220" y="332"/>
                                </a:lnTo>
                                <a:lnTo>
                                  <a:pt x="210" y="320"/>
                                </a:lnTo>
                                <a:lnTo>
                                  <a:pt x="199" y="309"/>
                                </a:lnTo>
                                <a:lnTo>
                                  <a:pt x="189" y="298"/>
                                </a:lnTo>
                                <a:lnTo>
                                  <a:pt x="145" y="248"/>
                                </a:lnTo>
                                <a:lnTo>
                                  <a:pt x="110" y="214"/>
                                </a:lnTo>
                                <a:lnTo>
                                  <a:pt x="94" y="197"/>
                                </a:lnTo>
                                <a:lnTo>
                                  <a:pt x="89" y="193"/>
                                </a:lnTo>
                                <a:lnTo>
                                  <a:pt x="85" y="189"/>
                                </a:lnTo>
                                <a:lnTo>
                                  <a:pt x="87" y="184"/>
                                </a:lnTo>
                                <a:lnTo>
                                  <a:pt x="89" y="180"/>
                                </a:lnTo>
                                <a:lnTo>
                                  <a:pt x="91" y="175"/>
                                </a:lnTo>
                                <a:lnTo>
                                  <a:pt x="99" y="162"/>
                                </a:lnTo>
                                <a:lnTo>
                                  <a:pt x="107" y="148"/>
                                </a:lnTo>
                                <a:lnTo>
                                  <a:pt x="114" y="134"/>
                                </a:lnTo>
                                <a:lnTo>
                                  <a:pt x="121" y="120"/>
                                </a:lnTo>
                                <a:lnTo>
                                  <a:pt x="130" y="95"/>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xmlns:w15="http://schemas.microsoft.com/office/word/2012/wordml">
            <w:pict>
              <v:group w14:anchorId="6910DDD8" id="Group 50" o:spid="_x0000_s1026" style="position:absolute;margin-left:172.4pt;margin-top:15.75pt;width:20.4pt;height:34.5pt;z-index:251846656;mso-wrap-distance-left:0;mso-wrap-distance-right:0;mso-position-horizontal-relative:page" coordorigin="3448,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">
                <v:shape id="AutoShape 52" o:spid="_x0000_s1027" style="position:absolute;left:3448;top:316;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51" o:spid="_x0000_s1028" style="position:absolute;left:3548;top:314;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" path="m165,l98,,90,16,83,31,77,48,70,65,63,79,56,93r-7,13l40,119r-7,12l26,143r-8,13l11,168r-6,9l1,187,,199r1,11l14,235r17,23l51,278r19,20l93,322r11,13l115,347r6,9l128,364r6,9l91,420r-9,13l72,446,62,457,50,468,38,480r-7,14l25,517r1,20l34,555r12,18l52,581r7,7l72,602r6,10l83,621r9,12l101,644r10,11l119,667r5,7l128,682r5,8l241,687r-4,-6l225,662,215,646,205,630,195,613,184,596,171,579,158,563,146,547r-6,-8l135,531r-5,-8l151,495r12,-13l174,469r24,-25l221,415r13,-32l228,346r-8,-14l210,320,199,309,189,298,145,248,110,214,94,197r-5,-4l85,189r2,-5l89,180r2,-5l99,162r8,-14l114,134r7,-14l130,95r8,-25l147,45,159,23r4,-7l165,8r,-8xe" fillcolor="#bd2929" stroked="f">
                  <v:path arrowok="t" o:connecttype="custom" o:connectlocs="98,315;83,346;70,380;56,408;40,434;26,458;11,483;1,502;1,525;31,573;70,613;104,650;121,671;134,688;82,748;62,772;38,795;25,832;34,870;52,896;72,917;83,936;101,959;119,982;128,997;241,1002;225,977;205,945;184,911;158,878;140,854;130,838;163,797;198,759;234,698;220,647;199,624;145,563;94,512;85,504;89,495;99,477;114,449;130,410;147,360;163,331;165,315" o:connectangles="0,0,0,0,0,0,0,0,0,0,0,0,0,0,0,0,0,0,0,0,0,0,0,0,0,0,0,0,0,0,0,0,0,0,0,0,0,0,0,0,0,0,0,0,0,0,0"/>
                </v:shape>
                <w10:wrap type="topAndBottom" anchorx="page"/>
              </v:group>
            </w:pict>
          </mc:Fallback>
        </mc:AlternateContent>
      </w:r>
      <w:r w:rsidRPr="004B4369">
        <w:rPr>
          <w:b/>
          <w:bCs/>
          <w:noProof/>
          <w:sz w:val="48"/>
          <w:szCs w:val="48"/>
        </w:rPr>
        <mc:AlternateContent>
          <mc:Choice Requires="wpg">
            <w:drawing>
              <wp:anchor distT="0" distB="0" distL="0" distR="0" simplePos="0" relativeHeight="251847680" behindDoc="0" locked="0" layoutInCell="1" allowOverlap="1" wp14:anchorId="05F0202B" wp14:editId="680EC9BE">
                <wp:simplePos x="0" y="0"/>
                <wp:positionH relativeFrom="page">
                  <wp:posOffset>2502535</wp:posOffset>
                </wp:positionH>
                <wp:positionV relativeFrom="paragraph">
                  <wp:posOffset>200025</wp:posOffset>
                </wp:positionV>
                <wp:extent cx="259080" cy="438150"/>
                <wp:effectExtent l="6985" t="1270" r="635" b="8255"/>
                <wp:wrapTopAndBottom/>
                <wp:docPr id="518"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3941" y="315"/>
                          <a:chExt cx="408" cy="690"/>
                        </a:xfrm>
                      </wpg:grpSpPr>
                      <wps:wsp>
                        <wps:cNvPr id="519" name="AutoShape 49"/>
                        <wps:cNvSpPr>
                          <a:spLocks/>
                        </wps:cNvSpPr>
                        <wps:spPr bwMode="auto">
                          <a:xfrm>
                            <a:off x="3941" y="316"/>
                            <a:ext cx="408" cy="687"/>
                          </a:xfrm>
                          <a:custGeom>
                            <a:avLst/>
                            <a:gdLst>
                              <a:gd name="T0" fmla="+- 0 4251 3941"/>
                              <a:gd name="T1" fmla="*/ T0 w 408"/>
                              <a:gd name="T2" fmla="+- 0 317 316"/>
                              <a:gd name="T3" fmla="*/ 317 h 687"/>
                              <a:gd name="T4" fmla="+- 0 4211 3941"/>
                              <a:gd name="T5" fmla="*/ T4 w 408"/>
                              <a:gd name="T6" fmla="+- 0 318 316"/>
                              <a:gd name="T7" fmla="*/ 318 h 687"/>
                              <a:gd name="T8" fmla="+- 0 3941 3941"/>
                              <a:gd name="T9" fmla="*/ T8 w 408"/>
                              <a:gd name="T10" fmla="+- 0 323 316"/>
                              <a:gd name="T11" fmla="*/ 323 h 687"/>
                              <a:gd name="T12" fmla="+- 0 3943 3941"/>
                              <a:gd name="T13" fmla="*/ T12 w 408"/>
                              <a:gd name="T14" fmla="+- 0 443 316"/>
                              <a:gd name="T15" fmla="*/ 443 h 687"/>
                              <a:gd name="T16" fmla="+- 0 3943 3941"/>
                              <a:gd name="T17" fmla="*/ T16 w 408"/>
                              <a:gd name="T18" fmla="+- 0 494 316"/>
                              <a:gd name="T19" fmla="*/ 494 h 687"/>
                              <a:gd name="T20" fmla="+- 0 3941 3941"/>
                              <a:gd name="T21" fmla="*/ T20 w 408"/>
                              <a:gd name="T22" fmla="+- 0 575 316"/>
                              <a:gd name="T23" fmla="*/ 575 h 687"/>
                              <a:gd name="T24" fmla="+- 0 3941 3941"/>
                              <a:gd name="T25" fmla="*/ T24 w 408"/>
                              <a:gd name="T26" fmla="+- 0 656 316"/>
                              <a:gd name="T27" fmla="*/ 656 h 687"/>
                              <a:gd name="T28" fmla="+- 0 3942 3941"/>
                              <a:gd name="T29" fmla="*/ T28 w 408"/>
                              <a:gd name="T30" fmla="+- 0 757 316"/>
                              <a:gd name="T31" fmla="*/ 757 h 687"/>
                              <a:gd name="T32" fmla="+- 0 3941 3941"/>
                              <a:gd name="T33" fmla="*/ T32 w 408"/>
                              <a:gd name="T34" fmla="+- 0 813 316"/>
                              <a:gd name="T35" fmla="*/ 813 h 687"/>
                              <a:gd name="T36" fmla="+- 0 3942 3941"/>
                              <a:gd name="T37" fmla="*/ T36 w 408"/>
                              <a:gd name="T38" fmla="+- 0 896 316"/>
                              <a:gd name="T39" fmla="*/ 896 h 687"/>
                              <a:gd name="T40" fmla="+- 0 3944 3941"/>
                              <a:gd name="T41" fmla="*/ T40 w 408"/>
                              <a:gd name="T42" fmla="+- 0 960 316"/>
                              <a:gd name="T43" fmla="*/ 960 h 687"/>
                              <a:gd name="T44" fmla="+- 0 3958 3941"/>
                              <a:gd name="T45" fmla="*/ T44 w 408"/>
                              <a:gd name="T46" fmla="+- 0 991 316"/>
                              <a:gd name="T47" fmla="*/ 991 h 687"/>
                              <a:gd name="T48" fmla="+- 0 3998 3941"/>
                              <a:gd name="T49" fmla="*/ T48 w 408"/>
                              <a:gd name="T50" fmla="+- 0 997 316"/>
                              <a:gd name="T51" fmla="*/ 997 h 687"/>
                              <a:gd name="T52" fmla="+- 0 4066 3941"/>
                              <a:gd name="T53" fmla="*/ T52 w 408"/>
                              <a:gd name="T54" fmla="+- 0 1002 316"/>
                              <a:gd name="T55" fmla="*/ 1002 h 687"/>
                              <a:gd name="T56" fmla="+- 0 4121 3941"/>
                              <a:gd name="T57" fmla="*/ T56 w 408"/>
                              <a:gd name="T58" fmla="+- 0 1003 316"/>
                              <a:gd name="T59" fmla="*/ 1003 h 687"/>
                              <a:gd name="T60" fmla="+- 0 4185 3941"/>
                              <a:gd name="T61" fmla="*/ T60 w 408"/>
                              <a:gd name="T62" fmla="+- 0 1002 316"/>
                              <a:gd name="T63" fmla="*/ 1002 h 687"/>
                              <a:gd name="T64" fmla="+- 0 4346 3941"/>
                              <a:gd name="T65" fmla="*/ T64 w 408"/>
                              <a:gd name="T66" fmla="+- 0 968 316"/>
                              <a:gd name="T67" fmla="*/ 968 h 687"/>
                              <a:gd name="T68" fmla="+- 0 4348 3941"/>
                              <a:gd name="T69" fmla="*/ T68 w 408"/>
                              <a:gd name="T70" fmla="+- 0 936 316"/>
                              <a:gd name="T71" fmla="*/ 936 h 687"/>
                              <a:gd name="T72" fmla="+- 0 4347 3941"/>
                              <a:gd name="T73" fmla="*/ T72 w 408"/>
                              <a:gd name="T74" fmla="+- 0 896 316"/>
                              <a:gd name="T75" fmla="*/ 896 h 687"/>
                              <a:gd name="T76" fmla="+- 0 4345 3941"/>
                              <a:gd name="T77" fmla="*/ T76 w 408"/>
                              <a:gd name="T78" fmla="+- 0 826 316"/>
                              <a:gd name="T79" fmla="*/ 826 h 687"/>
                              <a:gd name="T80" fmla="+- 0 4344 3941"/>
                              <a:gd name="T81" fmla="*/ T80 w 408"/>
                              <a:gd name="T82" fmla="+- 0 774 316"/>
                              <a:gd name="T83" fmla="*/ 774 h 687"/>
                              <a:gd name="T84" fmla="+- 0 4344 3941"/>
                              <a:gd name="T85" fmla="*/ T84 w 408"/>
                              <a:gd name="T86" fmla="+- 0 692 316"/>
                              <a:gd name="T87" fmla="*/ 692 h 687"/>
                              <a:gd name="T88" fmla="+- 0 4343 3941"/>
                              <a:gd name="T89" fmla="*/ T88 w 408"/>
                              <a:gd name="T90" fmla="+- 0 612 316"/>
                              <a:gd name="T91" fmla="*/ 612 h 687"/>
                              <a:gd name="T92" fmla="+- 0 4241 3941"/>
                              <a:gd name="T93" fmla="*/ T92 w 408"/>
                              <a:gd name="T94" fmla="+- 0 610 316"/>
                              <a:gd name="T95" fmla="*/ 610 h 687"/>
                              <a:gd name="T96" fmla="+- 0 4241 3941"/>
                              <a:gd name="T97" fmla="*/ T96 w 408"/>
                              <a:gd name="T98" fmla="+- 0 609 316"/>
                              <a:gd name="T99" fmla="*/ 609 h 687"/>
                              <a:gd name="T100" fmla="+- 0 4343 3941"/>
                              <a:gd name="T101" fmla="*/ T100 w 408"/>
                              <a:gd name="T102" fmla="+- 0 608 316"/>
                              <a:gd name="T103" fmla="*/ 608 h 687"/>
                              <a:gd name="T104" fmla="+- 0 4341 3941"/>
                              <a:gd name="T105" fmla="*/ T104 w 408"/>
                              <a:gd name="T106" fmla="+- 0 506 316"/>
                              <a:gd name="T107" fmla="*/ 506 h 687"/>
                              <a:gd name="T108" fmla="+- 0 4340 3941"/>
                              <a:gd name="T109" fmla="*/ T108 w 408"/>
                              <a:gd name="T110" fmla="+- 0 481 316"/>
                              <a:gd name="T111" fmla="*/ 481 h 687"/>
                              <a:gd name="T112" fmla="+- 0 4339 3941"/>
                              <a:gd name="T113" fmla="*/ T112 w 408"/>
                              <a:gd name="T114" fmla="+- 0 453 316"/>
                              <a:gd name="T115" fmla="*/ 453 h 687"/>
                              <a:gd name="T116" fmla="+- 0 4332 3941"/>
                              <a:gd name="T117" fmla="*/ T116 w 408"/>
                              <a:gd name="T118" fmla="+- 0 321 316"/>
                              <a:gd name="T119" fmla="*/ 321 h 687"/>
                              <a:gd name="T120" fmla="+- 0 4307 3941"/>
                              <a:gd name="T121" fmla="*/ T120 w 408"/>
                              <a:gd name="T122" fmla="+- 0 318 316"/>
                              <a:gd name="T123" fmla="*/ 318 h 687"/>
                              <a:gd name="T124" fmla="+- 0 4291 3941"/>
                              <a:gd name="T125" fmla="*/ T124 w 408"/>
                              <a:gd name="T126" fmla="+- 0 317 316"/>
                              <a:gd name="T127" fmla="*/ 317 h 687"/>
                              <a:gd name="T128" fmla="+- 0 4343 3941"/>
                              <a:gd name="T129" fmla="*/ T128 w 408"/>
                              <a:gd name="T130" fmla="+- 0 608 316"/>
                              <a:gd name="T131" fmla="*/ 608 h 687"/>
                              <a:gd name="T132" fmla="+- 0 4241 3941"/>
                              <a:gd name="T133" fmla="*/ T132 w 408"/>
                              <a:gd name="T134" fmla="+- 0 612 316"/>
                              <a:gd name="T135" fmla="*/ 612 h 687"/>
                              <a:gd name="T136" fmla="+- 0 4343 3941"/>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0" name="Freeform 48"/>
                        <wps:cNvSpPr>
                          <a:spLocks/>
                        </wps:cNvSpPr>
                        <wps:spPr bwMode="auto">
                          <a:xfrm>
                            <a:off x="4041" y="314"/>
                            <a:ext cx="242" cy="690"/>
                          </a:xfrm>
                          <a:custGeom>
                            <a:avLst/>
                            <a:gdLst>
                              <a:gd name="T0" fmla="+- 0 4140 4042"/>
                              <a:gd name="T1" fmla="*/ T0 w 242"/>
                              <a:gd name="T2" fmla="+- 0 315 315"/>
                              <a:gd name="T3" fmla="*/ 315 h 690"/>
                              <a:gd name="T4" fmla="+- 0 4125 4042"/>
                              <a:gd name="T5" fmla="*/ T4 w 242"/>
                              <a:gd name="T6" fmla="+- 0 346 315"/>
                              <a:gd name="T7" fmla="*/ 346 h 690"/>
                              <a:gd name="T8" fmla="+- 0 4112 4042"/>
                              <a:gd name="T9" fmla="*/ T8 w 242"/>
                              <a:gd name="T10" fmla="+- 0 380 315"/>
                              <a:gd name="T11" fmla="*/ 380 h 690"/>
                              <a:gd name="T12" fmla="+- 0 4098 4042"/>
                              <a:gd name="T13" fmla="*/ T12 w 242"/>
                              <a:gd name="T14" fmla="+- 0 408 315"/>
                              <a:gd name="T15" fmla="*/ 408 h 690"/>
                              <a:gd name="T16" fmla="+- 0 4082 4042"/>
                              <a:gd name="T17" fmla="*/ T16 w 242"/>
                              <a:gd name="T18" fmla="+- 0 434 315"/>
                              <a:gd name="T19" fmla="*/ 434 h 690"/>
                              <a:gd name="T20" fmla="+- 0 4068 4042"/>
                              <a:gd name="T21" fmla="*/ T20 w 242"/>
                              <a:gd name="T22" fmla="+- 0 458 315"/>
                              <a:gd name="T23" fmla="*/ 458 h 690"/>
                              <a:gd name="T24" fmla="+- 0 4053 4042"/>
                              <a:gd name="T25" fmla="*/ T24 w 242"/>
                              <a:gd name="T26" fmla="+- 0 483 315"/>
                              <a:gd name="T27" fmla="*/ 483 h 690"/>
                              <a:gd name="T28" fmla="+- 0 4043 4042"/>
                              <a:gd name="T29" fmla="*/ T28 w 242"/>
                              <a:gd name="T30" fmla="+- 0 502 315"/>
                              <a:gd name="T31" fmla="*/ 502 h 690"/>
                              <a:gd name="T32" fmla="+- 0 4043 4042"/>
                              <a:gd name="T33" fmla="*/ T32 w 242"/>
                              <a:gd name="T34" fmla="+- 0 525 315"/>
                              <a:gd name="T35" fmla="*/ 525 h 690"/>
                              <a:gd name="T36" fmla="+- 0 4073 4042"/>
                              <a:gd name="T37" fmla="*/ T36 w 242"/>
                              <a:gd name="T38" fmla="+- 0 573 315"/>
                              <a:gd name="T39" fmla="*/ 573 h 690"/>
                              <a:gd name="T40" fmla="+- 0 4112 4042"/>
                              <a:gd name="T41" fmla="*/ T40 w 242"/>
                              <a:gd name="T42" fmla="+- 0 613 315"/>
                              <a:gd name="T43" fmla="*/ 613 h 690"/>
                              <a:gd name="T44" fmla="+- 0 4146 4042"/>
                              <a:gd name="T45" fmla="*/ T44 w 242"/>
                              <a:gd name="T46" fmla="+- 0 650 315"/>
                              <a:gd name="T47" fmla="*/ 650 h 690"/>
                              <a:gd name="T48" fmla="+- 0 4163 4042"/>
                              <a:gd name="T49" fmla="*/ T48 w 242"/>
                              <a:gd name="T50" fmla="+- 0 671 315"/>
                              <a:gd name="T51" fmla="*/ 671 h 690"/>
                              <a:gd name="T52" fmla="+- 0 4176 4042"/>
                              <a:gd name="T53" fmla="*/ T52 w 242"/>
                              <a:gd name="T54" fmla="+- 0 688 315"/>
                              <a:gd name="T55" fmla="*/ 688 h 690"/>
                              <a:gd name="T56" fmla="+- 0 4124 4042"/>
                              <a:gd name="T57" fmla="*/ T56 w 242"/>
                              <a:gd name="T58" fmla="+- 0 748 315"/>
                              <a:gd name="T59" fmla="*/ 748 h 690"/>
                              <a:gd name="T60" fmla="+- 0 4104 4042"/>
                              <a:gd name="T61" fmla="*/ T60 w 242"/>
                              <a:gd name="T62" fmla="+- 0 772 315"/>
                              <a:gd name="T63" fmla="*/ 772 h 690"/>
                              <a:gd name="T64" fmla="+- 0 4080 4042"/>
                              <a:gd name="T65" fmla="*/ T64 w 242"/>
                              <a:gd name="T66" fmla="+- 0 795 315"/>
                              <a:gd name="T67" fmla="*/ 795 h 690"/>
                              <a:gd name="T68" fmla="+- 0 4067 4042"/>
                              <a:gd name="T69" fmla="*/ T68 w 242"/>
                              <a:gd name="T70" fmla="+- 0 832 315"/>
                              <a:gd name="T71" fmla="*/ 832 h 690"/>
                              <a:gd name="T72" fmla="+- 0 4076 4042"/>
                              <a:gd name="T73" fmla="*/ T72 w 242"/>
                              <a:gd name="T74" fmla="+- 0 870 315"/>
                              <a:gd name="T75" fmla="*/ 870 h 690"/>
                              <a:gd name="T76" fmla="+- 0 4094 4042"/>
                              <a:gd name="T77" fmla="*/ T76 w 242"/>
                              <a:gd name="T78" fmla="+- 0 896 315"/>
                              <a:gd name="T79" fmla="*/ 896 h 690"/>
                              <a:gd name="T80" fmla="+- 0 4114 4042"/>
                              <a:gd name="T81" fmla="*/ T80 w 242"/>
                              <a:gd name="T82" fmla="+- 0 917 315"/>
                              <a:gd name="T83" fmla="*/ 917 h 690"/>
                              <a:gd name="T84" fmla="+- 0 4125 4042"/>
                              <a:gd name="T85" fmla="*/ T84 w 242"/>
                              <a:gd name="T86" fmla="+- 0 936 315"/>
                              <a:gd name="T87" fmla="*/ 936 h 690"/>
                              <a:gd name="T88" fmla="+- 0 4143 4042"/>
                              <a:gd name="T89" fmla="*/ T88 w 242"/>
                              <a:gd name="T90" fmla="+- 0 959 315"/>
                              <a:gd name="T91" fmla="*/ 959 h 690"/>
                              <a:gd name="T92" fmla="+- 0 4161 4042"/>
                              <a:gd name="T93" fmla="*/ T92 w 242"/>
                              <a:gd name="T94" fmla="+- 0 982 315"/>
                              <a:gd name="T95" fmla="*/ 982 h 690"/>
                              <a:gd name="T96" fmla="+- 0 4170 4042"/>
                              <a:gd name="T97" fmla="*/ T96 w 242"/>
                              <a:gd name="T98" fmla="+- 0 997 315"/>
                              <a:gd name="T99" fmla="*/ 997 h 690"/>
                              <a:gd name="T100" fmla="+- 0 4283 4042"/>
                              <a:gd name="T101" fmla="*/ T100 w 242"/>
                              <a:gd name="T102" fmla="+- 0 1002 315"/>
                              <a:gd name="T103" fmla="*/ 1002 h 690"/>
                              <a:gd name="T104" fmla="+- 0 4267 4042"/>
                              <a:gd name="T105" fmla="*/ T104 w 242"/>
                              <a:gd name="T106" fmla="+- 0 977 315"/>
                              <a:gd name="T107" fmla="*/ 977 h 690"/>
                              <a:gd name="T108" fmla="+- 0 4247 4042"/>
                              <a:gd name="T109" fmla="*/ T108 w 242"/>
                              <a:gd name="T110" fmla="+- 0 945 315"/>
                              <a:gd name="T111" fmla="*/ 945 h 690"/>
                              <a:gd name="T112" fmla="+- 0 4226 4042"/>
                              <a:gd name="T113" fmla="*/ T112 w 242"/>
                              <a:gd name="T114" fmla="+- 0 911 315"/>
                              <a:gd name="T115" fmla="*/ 911 h 690"/>
                              <a:gd name="T116" fmla="+- 0 4200 4042"/>
                              <a:gd name="T117" fmla="*/ T116 w 242"/>
                              <a:gd name="T118" fmla="+- 0 878 315"/>
                              <a:gd name="T119" fmla="*/ 878 h 690"/>
                              <a:gd name="T120" fmla="+- 0 4182 4042"/>
                              <a:gd name="T121" fmla="*/ T120 w 242"/>
                              <a:gd name="T122" fmla="+- 0 854 315"/>
                              <a:gd name="T123" fmla="*/ 854 h 690"/>
                              <a:gd name="T124" fmla="+- 0 4172 4042"/>
                              <a:gd name="T125" fmla="*/ T124 w 242"/>
                              <a:gd name="T126" fmla="+- 0 838 315"/>
                              <a:gd name="T127" fmla="*/ 838 h 690"/>
                              <a:gd name="T128" fmla="+- 0 4205 4042"/>
                              <a:gd name="T129" fmla="*/ T128 w 242"/>
                              <a:gd name="T130" fmla="+- 0 797 315"/>
                              <a:gd name="T131" fmla="*/ 797 h 690"/>
                              <a:gd name="T132" fmla="+- 0 4240 4042"/>
                              <a:gd name="T133" fmla="*/ T132 w 242"/>
                              <a:gd name="T134" fmla="+- 0 759 315"/>
                              <a:gd name="T135" fmla="*/ 759 h 690"/>
                              <a:gd name="T136" fmla="+- 0 4276 4042"/>
                              <a:gd name="T137" fmla="*/ T136 w 242"/>
                              <a:gd name="T138" fmla="+- 0 698 315"/>
                              <a:gd name="T139" fmla="*/ 698 h 690"/>
                              <a:gd name="T140" fmla="+- 0 4262 4042"/>
                              <a:gd name="T141" fmla="*/ T140 w 242"/>
                              <a:gd name="T142" fmla="+- 0 647 315"/>
                              <a:gd name="T143" fmla="*/ 647 h 690"/>
                              <a:gd name="T144" fmla="+- 0 4241 4042"/>
                              <a:gd name="T145" fmla="*/ T144 w 242"/>
                              <a:gd name="T146" fmla="+- 0 624 315"/>
                              <a:gd name="T147" fmla="*/ 624 h 690"/>
                              <a:gd name="T148" fmla="+- 0 4187 4042"/>
                              <a:gd name="T149" fmla="*/ T148 w 242"/>
                              <a:gd name="T150" fmla="+- 0 563 315"/>
                              <a:gd name="T151" fmla="*/ 563 h 690"/>
                              <a:gd name="T152" fmla="+- 0 4136 4042"/>
                              <a:gd name="T153" fmla="*/ T152 w 242"/>
                              <a:gd name="T154" fmla="+- 0 512 315"/>
                              <a:gd name="T155" fmla="*/ 512 h 690"/>
                              <a:gd name="T156" fmla="+- 0 4127 4042"/>
                              <a:gd name="T157" fmla="*/ T156 w 242"/>
                              <a:gd name="T158" fmla="+- 0 504 315"/>
                              <a:gd name="T159" fmla="*/ 504 h 690"/>
                              <a:gd name="T160" fmla="+- 0 4131 4042"/>
                              <a:gd name="T161" fmla="*/ T160 w 242"/>
                              <a:gd name="T162" fmla="+- 0 495 315"/>
                              <a:gd name="T163" fmla="*/ 495 h 690"/>
                              <a:gd name="T164" fmla="+- 0 4141 4042"/>
                              <a:gd name="T165" fmla="*/ T164 w 242"/>
                              <a:gd name="T166" fmla="+- 0 477 315"/>
                              <a:gd name="T167" fmla="*/ 477 h 690"/>
                              <a:gd name="T168" fmla="+- 0 4156 4042"/>
                              <a:gd name="T169" fmla="*/ T168 w 242"/>
                              <a:gd name="T170" fmla="+- 0 449 315"/>
                              <a:gd name="T171" fmla="*/ 449 h 690"/>
                              <a:gd name="T172" fmla="+- 0 4172 4042"/>
                              <a:gd name="T173" fmla="*/ T172 w 242"/>
                              <a:gd name="T174" fmla="+- 0 410 315"/>
                              <a:gd name="T175" fmla="*/ 410 h 690"/>
                              <a:gd name="T176" fmla="+- 0 4189 4042"/>
                              <a:gd name="T177" fmla="*/ T176 w 242"/>
                              <a:gd name="T178" fmla="+- 0 360 315"/>
                              <a:gd name="T179" fmla="*/ 360 h 690"/>
                              <a:gd name="T180" fmla="+- 0 4205 4042"/>
                              <a:gd name="T181" fmla="*/ T180 w 242"/>
                              <a:gd name="T182" fmla="+- 0 331 315"/>
                              <a:gd name="T183" fmla="*/ 331 h 690"/>
                              <a:gd name="T184" fmla="+- 0 4207 4042"/>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0"/>
                                </a:lnTo>
                                <a:lnTo>
                                  <a:pt x="90" y="16"/>
                                </a:lnTo>
                                <a:lnTo>
                                  <a:pt x="83" y="31"/>
                                </a:lnTo>
                                <a:lnTo>
                                  <a:pt x="77" y="48"/>
                                </a:lnTo>
                                <a:lnTo>
                                  <a:pt x="70" y="65"/>
                                </a:lnTo>
                                <a:lnTo>
                                  <a:pt x="63" y="79"/>
                                </a:lnTo>
                                <a:lnTo>
                                  <a:pt x="56" y="93"/>
                                </a:lnTo>
                                <a:lnTo>
                                  <a:pt x="49" y="106"/>
                                </a:lnTo>
                                <a:lnTo>
                                  <a:pt x="40" y="119"/>
                                </a:lnTo>
                                <a:lnTo>
                                  <a:pt x="33" y="131"/>
                                </a:lnTo>
                                <a:lnTo>
                                  <a:pt x="26" y="143"/>
                                </a:lnTo>
                                <a:lnTo>
                                  <a:pt x="18" y="156"/>
                                </a:lnTo>
                                <a:lnTo>
                                  <a:pt x="11" y="168"/>
                                </a:lnTo>
                                <a:lnTo>
                                  <a:pt x="5" y="177"/>
                                </a:lnTo>
                                <a:lnTo>
                                  <a:pt x="1" y="187"/>
                                </a:lnTo>
                                <a:lnTo>
                                  <a:pt x="0" y="199"/>
                                </a:lnTo>
                                <a:lnTo>
                                  <a:pt x="1" y="210"/>
                                </a:lnTo>
                                <a:lnTo>
                                  <a:pt x="14" y="235"/>
                                </a:lnTo>
                                <a:lnTo>
                                  <a:pt x="31" y="258"/>
                                </a:lnTo>
                                <a:lnTo>
                                  <a:pt x="51" y="278"/>
                                </a:lnTo>
                                <a:lnTo>
                                  <a:pt x="70" y="298"/>
                                </a:lnTo>
                                <a:lnTo>
                                  <a:pt x="93" y="322"/>
                                </a:lnTo>
                                <a:lnTo>
                                  <a:pt x="104" y="335"/>
                                </a:lnTo>
                                <a:lnTo>
                                  <a:pt x="115" y="347"/>
                                </a:lnTo>
                                <a:lnTo>
                                  <a:pt x="121" y="356"/>
                                </a:lnTo>
                                <a:lnTo>
                                  <a:pt x="128" y="364"/>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3"/>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3"/>
                                </a:lnTo>
                                <a:lnTo>
                                  <a:pt x="184" y="596"/>
                                </a:lnTo>
                                <a:lnTo>
                                  <a:pt x="171" y="579"/>
                                </a:lnTo>
                                <a:lnTo>
                                  <a:pt x="158" y="563"/>
                                </a:lnTo>
                                <a:lnTo>
                                  <a:pt x="146" y="547"/>
                                </a:lnTo>
                                <a:lnTo>
                                  <a:pt x="140" y="539"/>
                                </a:lnTo>
                                <a:lnTo>
                                  <a:pt x="135" y="531"/>
                                </a:lnTo>
                                <a:lnTo>
                                  <a:pt x="130" y="523"/>
                                </a:lnTo>
                                <a:lnTo>
                                  <a:pt x="151" y="495"/>
                                </a:lnTo>
                                <a:lnTo>
                                  <a:pt x="163" y="482"/>
                                </a:lnTo>
                                <a:lnTo>
                                  <a:pt x="174" y="469"/>
                                </a:lnTo>
                                <a:lnTo>
                                  <a:pt x="198" y="444"/>
                                </a:lnTo>
                                <a:lnTo>
                                  <a:pt x="221" y="415"/>
                                </a:lnTo>
                                <a:lnTo>
                                  <a:pt x="234" y="383"/>
                                </a:lnTo>
                                <a:lnTo>
                                  <a:pt x="228" y="346"/>
                                </a:lnTo>
                                <a:lnTo>
                                  <a:pt x="220" y="332"/>
                                </a:lnTo>
                                <a:lnTo>
                                  <a:pt x="210" y="320"/>
                                </a:lnTo>
                                <a:lnTo>
                                  <a:pt x="199" y="309"/>
                                </a:lnTo>
                                <a:lnTo>
                                  <a:pt x="189" y="298"/>
                                </a:lnTo>
                                <a:lnTo>
                                  <a:pt x="145" y="248"/>
                                </a:lnTo>
                                <a:lnTo>
                                  <a:pt x="110" y="214"/>
                                </a:lnTo>
                                <a:lnTo>
                                  <a:pt x="94" y="197"/>
                                </a:lnTo>
                                <a:lnTo>
                                  <a:pt x="89" y="193"/>
                                </a:lnTo>
                                <a:lnTo>
                                  <a:pt x="85" y="189"/>
                                </a:lnTo>
                                <a:lnTo>
                                  <a:pt x="87" y="184"/>
                                </a:lnTo>
                                <a:lnTo>
                                  <a:pt x="89" y="180"/>
                                </a:lnTo>
                                <a:lnTo>
                                  <a:pt x="91" y="175"/>
                                </a:lnTo>
                                <a:lnTo>
                                  <a:pt x="99" y="162"/>
                                </a:lnTo>
                                <a:lnTo>
                                  <a:pt x="107" y="148"/>
                                </a:lnTo>
                                <a:lnTo>
                                  <a:pt x="114" y="134"/>
                                </a:lnTo>
                                <a:lnTo>
                                  <a:pt x="121" y="120"/>
                                </a:lnTo>
                                <a:lnTo>
                                  <a:pt x="130" y="95"/>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xmlns:w15="http://schemas.microsoft.com/office/word/2012/wordml">
            <w:pict>
              <v:group w14:anchorId="678D317D" id="Group 47" o:spid="_x0000_s1026" style="position:absolute;margin-left:197.05pt;margin-top:15.75pt;width:20.4pt;height:34.5pt;z-index:251847680;mso-wrap-distance-left:0;mso-wrap-distance-right:0;mso-position-horizontal-relative:page" coordorigin="3941,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">
                <v:shape id="AutoShape 49" o:spid="_x0000_s1027" style="position:absolute;left:3941;top:316;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48" o:spid="_x0000_s1028" style="position:absolute;left:4041;top:314;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" path="m165,l98,,90,16,83,31,77,48,70,65,63,79,56,93r-7,13l40,119r-7,12l26,143r-8,13l11,168r-6,9l1,187,,199r1,11l14,235r17,23l51,278r19,20l93,322r11,13l115,347r6,9l128,364r6,9l91,420r-9,13l72,446,62,457,50,468,38,480r-7,14l25,517r1,20l34,555r12,18l52,581r7,7l72,602r6,10l83,621r9,12l101,644r10,11l119,667r5,7l128,682r5,8l241,687r-4,-6l225,662,215,646,205,630,195,613,184,596,171,579,158,563,146,547r-6,-8l135,531r-5,-8l151,495r12,-13l174,469r24,-25l221,415r13,-32l228,346r-8,-14l210,320,199,309,189,298,145,248,110,214,94,197r-5,-4l85,189r2,-5l89,180r2,-5l99,162r8,-14l114,134r7,-14l130,95r8,-25l147,45,159,23r4,-7l165,8r,-8xe" fillcolor="#bd2929" stroked="f">
                  <v:path arrowok="t" o:connecttype="custom" o:connectlocs="98,315;83,346;70,380;56,408;40,434;26,458;11,483;1,502;1,525;31,573;70,613;104,650;121,671;134,688;82,748;62,772;38,795;25,832;34,870;52,896;72,917;83,936;101,959;119,982;128,997;241,1002;225,977;205,945;184,911;158,878;140,854;130,838;163,797;198,759;234,698;220,647;199,624;145,563;94,512;85,504;89,495;99,477;114,449;130,410;147,360;163,331;165,315" o:connectangles="0,0,0,0,0,0,0,0,0,0,0,0,0,0,0,0,0,0,0,0,0,0,0,0,0,0,0,0,0,0,0,0,0,0,0,0,0,0,0,0,0,0,0,0,0,0,0"/>
                </v:shape>
                <w10:wrap type="topAndBottom" anchorx="page"/>
              </v:group>
            </w:pict>
          </mc:Fallback>
        </mc:AlternateContent>
      </w:r>
      <w:r w:rsidRPr="004B4369">
        <w:rPr>
          <w:b/>
          <w:bCs/>
          <w:noProof/>
          <w:sz w:val="48"/>
          <w:szCs w:val="48"/>
        </w:rPr>
        <mc:AlternateContent>
          <mc:Choice Requires="wpg">
            <w:drawing>
              <wp:anchor distT="0" distB="0" distL="0" distR="0" simplePos="0" relativeHeight="251848704" behindDoc="0" locked="0" layoutInCell="1" allowOverlap="1" wp14:anchorId="1A5E59BD" wp14:editId="30A567BA">
                <wp:simplePos x="0" y="0"/>
                <wp:positionH relativeFrom="page">
                  <wp:posOffset>2815590</wp:posOffset>
                </wp:positionH>
                <wp:positionV relativeFrom="paragraph">
                  <wp:posOffset>200025</wp:posOffset>
                </wp:positionV>
                <wp:extent cx="259080" cy="438150"/>
                <wp:effectExtent l="5715" t="1270" r="1905" b="8255"/>
                <wp:wrapTopAndBottom/>
                <wp:docPr id="521"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4434" y="315"/>
                          <a:chExt cx="408" cy="690"/>
                        </a:xfrm>
                      </wpg:grpSpPr>
                      <wps:wsp>
                        <wps:cNvPr id="522" name="AutoShape 46"/>
                        <wps:cNvSpPr>
                          <a:spLocks/>
                        </wps:cNvSpPr>
                        <wps:spPr bwMode="auto">
                          <a:xfrm>
                            <a:off x="4434" y="316"/>
                            <a:ext cx="408" cy="687"/>
                          </a:xfrm>
                          <a:custGeom>
                            <a:avLst/>
                            <a:gdLst>
                              <a:gd name="T0" fmla="+- 0 4744 4434"/>
                              <a:gd name="T1" fmla="*/ T0 w 408"/>
                              <a:gd name="T2" fmla="+- 0 317 316"/>
                              <a:gd name="T3" fmla="*/ 317 h 687"/>
                              <a:gd name="T4" fmla="+- 0 4704 4434"/>
                              <a:gd name="T5" fmla="*/ T4 w 408"/>
                              <a:gd name="T6" fmla="+- 0 318 316"/>
                              <a:gd name="T7" fmla="*/ 318 h 687"/>
                              <a:gd name="T8" fmla="+- 0 4434 4434"/>
                              <a:gd name="T9" fmla="*/ T8 w 408"/>
                              <a:gd name="T10" fmla="+- 0 323 316"/>
                              <a:gd name="T11" fmla="*/ 323 h 687"/>
                              <a:gd name="T12" fmla="+- 0 4436 4434"/>
                              <a:gd name="T13" fmla="*/ T12 w 408"/>
                              <a:gd name="T14" fmla="+- 0 443 316"/>
                              <a:gd name="T15" fmla="*/ 443 h 687"/>
                              <a:gd name="T16" fmla="+- 0 4436 4434"/>
                              <a:gd name="T17" fmla="*/ T16 w 408"/>
                              <a:gd name="T18" fmla="+- 0 494 316"/>
                              <a:gd name="T19" fmla="*/ 494 h 687"/>
                              <a:gd name="T20" fmla="+- 0 4434 4434"/>
                              <a:gd name="T21" fmla="*/ T20 w 408"/>
                              <a:gd name="T22" fmla="+- 0 575 316"/>
                              <a:gd name="T23" fmla="*/ 575 h 687"/>
                              <a:gd name="T24" fmla="+- 0 4434 4434"/>
                              <a:gd name="T25" fmla="*/ T24 w 408"/>
                              <a:gd name="T26" fmla="+- 0 656 316"/>
                              <a:gd name="T27" fmla="*/ 656 h 687"/>
                              <a:gd name="T28" fmla="+- 0 4435 4434"/>
                              <a:gd name="T29" fmla="*/ T28 w 408"/>
                              <a:gd name="T30" fmla="+- 0 757 316"/>
                              <a:gd name="T31" fmla="*/ 757 h 687"/>
                              <a:gd name="T32" fmla="+- 0 4434 4434"/>
                              <a:gd name="T33" fmla="*/ T32 w 408"/>
                              <a:gd name="T34" fmla="+- 0 813 316"/>
                              <a:gd name="T35" fmla="*/ 813 h 687"/>
                              <a:gd name="T36" fmla="+- 0 4435 4434"/>
                              <a:gd name="T37" fmla="*/ T36 w 408"/>
                              <a:gd name="T38" fmla="+- 0 896 316"/>
                              <a:gd name="T39" fmla="*/ 896 h 687"/>
                              <a:gd name="T40" fmla="+- 0 4437 4434"/>
                              <a:gd name="T41" fmla="*/ T40 w 408"/>
                              <a:gd name="T42" fmla="+- 0 960 316"/>
                              <a:gd name="T43" fmla="*/ 960 h 687"/>
                              <a:gd name="T44" fmla="+- 0 4451 4434"/>
                              <a:gd name="T45" fmla="*/ T44 w 408"/>
                              <a:gd name="T46" fmla="+- 0 991 316"/>
                              <a:gd name="T47" fmla="*/ 991 h 687"/>
                              <a:gd name="T48" fmla="+- 0 4491 4434"/>
                              <a:gd name="T49" fmla="*/ T48 w 408"/>
                              <a:gd name="T50" fmla="+- 0 997 316"/>
                              <a:gd name="T51" fmla="*/ 997 h 687"/>
                              <a:gd name="T52" fmla="+- 0 4559 4434"/>
                              <a:gd name="T53" fmla="*/ T52 w 408"/>
                              <a:gd name="T54" fmla="+- 0 1002 316"/>
                              <a:gd name="T55" fmla="*/ 1002 h 687"/>
                              <a:gd name="T56" fmla="+- 0 4614 4434"/>
                              <a:gd name="T57" fmla="*/ T56 w 408"/>
                              <a:gd name="T58" fmla="+- 0 1003 316"/>
                              <a:gd name="T59" fmla="*/ 1003 h 687"/>
                              <a:gd name="T60" fmla="+- 0 4678 4434"/>
                              <a:gd name="T61" fmla="*/ T60 w 408"/>
                              <a:gd name="T62" fmla="+- 0 1002 316"/>
                              <a:gd name="T63" fmla="*/ 1002 h 687"/>
                              <a:gd name="T64" fmla="+- 0 4839 4434"/>
                              <a:gd name="T65" fmla="*/ T64 w 408"/>
                              <a:gd name="T66" fmla="+- 0 968 316"/>
                              <a:gd name="T67" fmla="*/ 968 h 687"/>
                              <a:gd name="T68" fmla="+- 0 4841 4434"/>
                              <a:gd name="T69" fmla="*/ T68 w 408"/>
                              <a:gd name="T70" fmla="+- 0 936 316"/>
                              <a:gd name="T71" fmla="*/ 936 h 687"/>
                              <a:gd name="T72" fmla="+- 0 4840 4434"/>
                              <a:gd name="T73" fmla="*/ T72 w 408"/>
                              <a:gd name="T74" fmla="+- 0 896 316"/>
                              <a:gd name="T75" fmla="*/ 896 h 687"/>
                              <a:gd name="T76" fmla="+- 0 4838 4434"/>
                              <a:gd name="T77" fmla="*/ T76 w 408"/>
                              <a:gd name="T78" fmla="+- 0 826 316"/>
                              <a:gd name="T79" fmla="*/ 826 h 687"/>
                              <a:gd name="T80" fmla="+- 0 4837 4434"/>
                              <a:gd name="T81" fmla="*/ T80 w 408"/>
                              <a:gd name="T82" fmla="+- 0 774 316"/>
                              <a:gd name="T83" fmla="*/ 774 h 687"/>
                              <a:gd name="T84" fmla="+- 0 4837 4434"/>
                              <a:gd name="T85" fmla="*/ T84 w 408"/>
                              <a:gd name="T86" fmla="+- 0 692 316"/>
                              <a:gd name="T87" fmla="*/ 692 h 687"/>
                              <a:gd name="T88" fmla="+- 0 4836 4434"/>
                              <a:gd name="T89" fmla="*/ T88 w 408"/>
                              <a:gd name="T90" fmla="+- 0 612 316"/>
                              <a:gd name="T91" fmla="*/ 612 h 687"/>
                              <a:gd name="T92" fmla="+- 0 4734 4434"/>
                              <a:gd name="T93" fmla="*/ T92 w 408"/>
                              <a:gd name="T94" fmla="+- 0 610 316"/>
                              <a:gd name="T95" fmla="*/ 610 h 687"/>
                              <a:gd name="T96" fmla="+- 0 4734 4434"/>
                              <a:gd name="T97" fmla="*/ T96 w 408"/>
                              <a:gd name="T98" fmla="+- 0 609 316"/>
                              <a:gd name="T99" fmla="*/ 609 h 687"/>
                              <a:gd name="T100" fmla="+- 0 4836 4434"/>
                              <a:gd name="T101" fmla="*/ T100 w 408"/>
                              <a:gd name="T102" fmla="+- 0 608 316"/>
                              <a:gd name="T103" fmla="*/ 608 h 687"/>
                              <a:gd name="T104" fmla="+- 0 4834 4434"/>
                              <a:gd name="T105" fmla="*/ T104 w 408"/>
                              <a:gd name="T106" fmla="+- 0 506 316"/>
                              <a:gd name="T107" fmla="*/ 506 h 687"/>
                              <a:gd name="T108" fmla="+- 0 4833 4434"/>
                              <a:gd name="T109" fmla="*/ T108 w 408"/>
                              <a:gd name="T110" fmla="+- 0 481 316"/>
                              <a:gd name="T111" fmla="*/ 481 h 687"/>
                              <a:gd name="T112" fmla="+- 0 4832 4434"/>
                              <a:gd name="T113" fmla="*/ T112 w 408"/>
                              <a:gd name="T114" fmla="+- 0 453 316"/>
                              <a:gd name="T115" fmla="*/ 453 h 687"/>
                              <a:gd name="T116" fmla="+- 0 4825 4434"/>
                              <a:gd name="T117" fmla="*/ T116 w 408"/>
                              <a:gd name="T118" fmla="+- 0 321 316"/>
                              <a:gd name="T119" fmla="*/ 321 h 687"/>
                              <a:gd name="T120" fmla="+- 0 4800 4434"/>
                              <a:gd name="T121" fmla="*/ T120 w 408"/>
                              <a:gd name="T122" fmla="+- 0 318 316"/>
                              <a:gd name="T123" fmla="*/ 318 h 687"/>
                              <a:gd name="T124" fmla="+- 0 4784 4434"/>
                              <a:gd name="T125" fmla="*/ T124 w 408"/>
                              <a:gd name="T126" fmla="+- 0 317 316"/>
                              <a:gd name="T127" fmla="*/ 317 h 687"/>
                              <a:gd name="T128" fmla="+- 0 4836 4434"/>
                              <a:gd name="T129" fmla="*/ T128 w 408"/>
                              <a:gd name="T130" fmla="+- 0 608 316"/>
                              <a:gd name="T131" fmla="*/ 608 h 687"/>
                              <a:gd name="T132" fmla="+- 0 4734 4434"/>
                              <a:gd name="T133" fmla="*/ T132 w 408"/>
                              <a:gd name="T134" fmla="+- 0 612 316"/>
                              <a:gd name="T135" fmla="*/ 612 h 687"/>
                              <a:gd name="T136" fmla="+- 0 4836 4434"/>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3" name="Freeform 45"/>
                        <wps:cNvSpPr>
                          <a:spLocks/>
                        </wps:cNvSpPr>
                        <wps:spPr bwMode="auto">
                          <a:xfrm>
                            <a:off x="4534" y="314"/>
                            <a:ext cx="242" cy="690"/>
                          </a:xfrm>
                          <a:custGeom>
                            <a:avLst/>
                            <a:gdLst>
                              <a:gd name="T0" fmla="+- 0 4633 4535"/>
                              <a:gd name="T1" fmla="*/ T0 w 242"/>
                              <a:gd name="T2" fmla="+- 0 315 315"/>
                              <a:gd name="T3" fmla="*/ 315 h 690"/>
                              <a:gd name="T4" fmla="+- 0 4618 4535"/>
                              <a:gd name="T5" fmla="*/ T4 w 242"/>
                              <a:gd name="T6" fmla="+- 0 346 315"/>
                              <a:gd name="T7" fmla="*/ 346 h 690"/>
                              <a:gd name="T8" fmla="+- 0 4605 4535"/>
                              <a:gd name="T9" fmla="*/ T8 w 242"/>
                              <a:gd name="T10" fmla="+- 0 380 315"/>
                              <a:gd name="T11" fmla="*/ 380 h 690"/>
                              <a:gd name="T12" fmla="+- 0 4591 4535"/>
                              <a:gd name="T13" fmla="*/ T12 w 242"/>
                              <a:gd name="T14" fmla="+- 0 408 315"/>
                              <a:gd name="T15" fmla="*/ 408 h 690"/>
                              <a:gd name="T16" fmla="+- 0 4575 4535"/>
                              <a:gd name="T17" fmla="*/ T16 w 242"/>
                              <a:gd name="T18" fmla="+- 0 434 315"/>
                              <a:gd name="T19" fmla="*/ 434 h 690"/>
                              <a:gd name="T20" fmla="+- 0 4561 4535"/>
                              <a:gd name="T21" fmla="*/ T20 w 242"/>
                              <a:gd name="T22" fmla="+- 0 458 315"/>
                              <a:gd name="T23" fmla="*/ 458 h 690"/>
                              <a:gd name="T24" fmla="+- 0 4546 4535"/>
                              <a:gd name="T25" fmla="*/ T24 w 242"/>
                              <a:gd name="T26" fmla="+- 0 483 315"/>
                              <a:gd name="T27" fmla="*/ 483 h 690"/>
                              <a:gd name="T28" fmla="+- 0 4536 4535"/>
                              <a:gd name="T29" fmla="*/ T28 w 242"/>
                              <a:gd name="T30" fmla="+- 0 502 315"/>
                              <a:gd name="T31" fmla="*/ 502 h 690"/>
                              <a:gd name="T32" fmla="+- 0 4536 4535"/>
                              <a:gd name="T33" fmla="*/ T32 w 242"/>
                              <a:gd name="T34" fmla="+- 0 525 315"/>
                              <a:gd name="T35" fmla="*/ 525 h 690"/>
                              <a:gd name="T36" fmla="+- 0 4566 4535"/>
                              <a:gd name="T37" fmla="*/ T36 w 242"/>
                              <a:gd name="T38" fmla="+- 0 573 315"/>
                              <a:gd name="T39" fmla="*/ 573 h 690"/>
                              <a:gd name="T40" fmla="+- 0 4605 4535"/>
                              <a:gd name="T41" fmla="*/ T40 w 242"/>
                              <a:gd name="T42" fmla="+- 0 613 315"/>
                              <a:gd name="T43" fmla="*/ 613 h 690"/>
                              <a:gd name="T44" fmla="+- 0 4639 4535"/>
                              <a:gd name="T45" fmla="*/ T44 w 242"/>
                              <a:gd name="T46" fmla="+- 0 650 315"/>
                              <a:gd name="T47" fmla="*/ 650 h 690"/>
                              <a:gd name="T48" fmla="+- 0 4656 4535"/>
                              <a:gd name="T49" fmla="*/ T48 w 242"/>
                              <a:gd name="T50" fmla="+- 0 671 315"/>
                              <a:gd name="T51" fmla="*/ 671 h 690"/>
                              <a:gd name="T52" fmla="+- 0 4669 4535"/>
                              <a:gd name="T53" fmla="*/ T52 w 242"/>
                              <a:gd name="T54" fmla="+- 0 688 315"/>
                              <a:gd name="T55" fmla="*/ 688 h 690"/>
                              <a:gd name="T56" fmla="+- 0 4617 4535"/>
                              <a:gd name="T57" fmla="*/ T56 w 242"/>
                              <a:gd name="T58" fmla="+- 0 748 315"/>
                              <a:gd name="T59" fmla="*/ 748 h 690"/>
                              <a:gd name="T60" fmla="+- 0 4597 4535"/>
                              <a:gd name="T61" fmla="*/ T60 w 242"/>
                              <a:gd name="T62" fmla="+- 0 772 315"/>
                              <a:gd name="T63" fmla="*/ 772 h 690"/>
                              <a:gd name="T64" fmla="+- 0 4573 4535"/>
                              <a:gd name="T65" fmla="*/ T64 w 242"/>
                              <a:gd name="T66" fmla="+- 0 795 315"/>
                              <a:gd name="T67" fmla="*/ 795 h 690"/>
                              <a:gd name="T68" fmla="+- 0 4560 4535"/>
                              <a:gd name="T69" fmla="*/ T68 w 242"/>
                              <a:gd name="T70" fmla="+- 0 832 315"/>
                              <a:gd name="T71" fmla="*/ 832 h 690"/>
                              <a:gd name="T72" fmla="+- 0 4569 4535"/>
                              <a:gd name="T73" fmla="*/ T72 w 242"/>
                              <a:gd name="T74" fmla="+- 0 870 315"/>
                              <a:gd name="T75" fmla="*/ 870 h 690"/>
                              <a:gd name="T76" fmla="+- 0 4587 4535"/>
                              <a:gd name="T77" fmla="*/ T76 w 242"/>
                              <a:gd name="T78" fmla="+- 0 896 315"/>
                              <a:gd name="T79" fmla="*/ 896 h 690"/>
                              <a:gd name="T80" fmla="+- 0 4607 4535"/>
                              <a:gd name="T81" fmla="*/ T80 w 242"/>
                              <a:gd name="T82" fmla="+- 0 917 315"/>
                              <a:gd name="T83" fmla="*/ 917 h 690"/>
                              <a:gd name="T84" fmla="+- 0 4618 4535"/>
                              <a:gd name="T85" fmla="*/ T84 w 242"/>
                              <a:gd name="T86" fmla="+- 0 936 315"/>
                              <a:gd name="T87" fmla="*/ 936 h 690"/>
                              <a:gd name="T88" fmla="+- 0 4636 4535"/>
                              <a:gd name="T89" fmla="*/ T88 w 242"/>
                              <a:gd name="T90" fmla="+- 0 959 315"/>
                              <a:gd name="T91" fmla="*/ 959 h 690"/>
                              <a:gd name="T92" fmla="+- 0 4654 4535"/>
                              <a:gd name="T93" fmla="*/ T92 w 242"/>
                              <a:gd name="T94" fmla="+- 0 982 315"/>
                              <a:gd name="T95" fmla="*/ 982 h 690"/>
                              <a:gd name="T96" fmla="+- 0 4663 4535"/>
                              <a:gd name="T97" fmla="*/ T96 w 242"/>
                              <a:gd name="T98" fmla="+- 0 997 315"/>
                              <a:gd name="T99" fmla="*/ 997 h 690"/>
                              <a:gd name="T100" fmla="+- 0 4776 4535"/>
                              <a:gd name="T101" fmla="*/ T100 w 242"/>
                              <a:gd name="T102" fmla="+- 0 1002 315"/>
                              <a:gd name="T103" fmla="*/ 1002 h 690"/>
                              <a:gd name="T104" fmla="+- 0 4760 4535"/>
                              <a:gd name="T105" fmla="*/ T104 w 242"/>
                              <a:gd name="T106" fmla="+- 0 977 315"/>
                              <a:gd name="T107" fmla="*/ 977 h 690"/>
                              <a:gd name="T108" fmla="+- 0 4740 4535"/>
                              <a:gd name="T109" fmla="*/ T108 w 242"/>
                              <a:gd name="T110" fmla="+- 0 945 315"/>
                              <a:gd name="T111" fmla="*/ 945 h 690"/>
                              <a:gd name="T112" fmla="+- 0 4719 4535"/>
                              <a:gd name="T113" fmla="*/ T112 w 242"/>
                              <a:gd name="T114" fmla="+- 0 911 315"/>
                              <a:gd name="T115" fmla="*/ 911 h 690"/>
                              <a:gd name="T116" fmla="+- 0 4693 4535"/>
                              <a:gd name="T117" fmla="*/ T116 w 242"/>
                              <a:gd name="T118" fmla="+- 0 878 315"/>
                              <a:gd name="T119" fmla="*/ 878 h 690"/>
                              <a:gd name="T120" fmla="+- 0 4675 4535"/>
                              <a:gd name="T121" fmla="*/ T120 w 242"/>
                              <a:gd name="T122" fmla="+- 0 854 315"/>
                              <a:gd name="T123" fmla="*/ 854 h 690"/>
                              <a:gd name="T124" fmla="+- 0 4665 4535"/>
                              <a:gd name="T125" fmla="*/ T124 w 242"/>
                              <a:gd name="T126" fmla="+- 0 838 315"/>
                              <a:gd name="T127" fmla="*/ 838 h 690"/>
                              <a:gd name="T128" fmla="+- 0 4698 4535"/>
                              <a:gd name="T129" fmla="*/ T128 w 242"/>
                              <a:gd name="T130" fmla="+- 0 797 315"/>
                              <a:gd name="T131" fmla="*/ 797 h 690"/>
                              <a:gd name="T132" fmla="+- 0 4733 4535"/>
                              <a:gd name="T133" fmla="*/ T132 w 242"/>
                              <a:gd name="T134" fmla="+- 0 759 315"/>
                              <a:gd name="T135" fmla="*/ 759 h 690"/>
                              <a:gd name="T136" fmla="+- 0 4769 4535"/>
                              <a:gd name="T137" fmla="*/ T136 w 242"/>
                              <a:gd name="T138" fmla="+- 0 698 315"/>
                              <a:gd name="T139" fmla="*/ 698 h 690"/>
                              <a:gd name="T140" fmla="+- 0 4755 4535"/>
                              <a:gd name="T141" fmla="*/ T140 w 242"/>
                              <a:gd name="T142" fmla="+- 0 647 315"/>
                              <a:gd name="T143" fmla="*/ 647 h 690"/>
                              <a:gd name="T144" fmla="+- 0 4734 4535"/>
                              <a:gd name="T145" fmla="*/ T144 w 242"/>
                              <a:gd name="T146" fmla="+- 0 624 315"/>
                              <a:gd name="T147" fmla="*/ 624 h 690"/>
                              <a:gd name="T148" fmla="+- 0 4680 4535"/>
                              <a:gd name="T149" fmla="*/ T148 w 242"/>
                              <a:gd name="T150" fmla="+- 0 563 315"/>
                              <a:gd name="T151" fmla="*/ 563 h 690"/>
                              <a:gd name="T152" fmla="+- 0 4629 4535"/>
                              <a:gd name="T153" fmla="*/ T152 w 242"/>
                              <a:gd name="T154" fmla="+- 0 512 315"/>
                              <a:gd name="T155" fmla="*/ 512 h 690"/>
                              <a:gd name="T156" fmla="+- 0 4620 4535"/>
                              <a:gd name="T157" fmla="*/ T156 w 242"/>
                              <a:gd name="T158" fmla="+- 0 504 315"/>
                              <a:gd name="T159" fmla="*/ 504 h 690"/>
                              <a:gd name="T160" fmla="+- 0 4624 4535"/>
                              <a:gd name="T161" fmla="*/ T160 w 242"/>
                              <a:gd name="T162" fmla="+- 0 495 315"/>
                              <a:gd name="T163" fmla="*/ 495 h 690"/>
                              <a:gd name="T164" fmla="+- 0 4634 4535"/>
                              <a:gd name="T165" fmla="*/ T164 w 242"/>
                              <a:gd name="T166" fmla="+- 0 477 315"/>
                              <a:gd name="T167" fmla="*/ 477 h 690"/>
                              <a:gd name="T168" fmla="+- 0 4649 4535"/>
                              <a:gd name="T169" fmla="*/ T168 w 242"/>
                              <a:gd name="T170" fmla="+- 0 449 315"/>
                              <a:gd name="T171" fmla="*/ 449 h 690"/>
                              <a:gd name="T172" fmla="+- 0 4665 4535"/>
                              <a:gd name="T173" fmla="*/ T172 w 242"/>
                              <a:gd name="T174" fmla="+- 0 410 315"/>
                              <a:gd name="T175" fmla="*/ 410 h 690"/>
                              <a:gd name="T176" fmla="+- 0 4682 4535"/>
                              <a:gd name="T177" fmla="*/ T176 w 242"/>
                              <a:gd name="T178" fmla="+- 0 360 315"/>
                              <a:gd name="T179" fmla="*/ 360 h 690"/>
                              <a:gd name="T180" fmla="+- 0 4698 4535"/>
                              <a:gd name="T181" fmla="*/ T180 w 242"/>
                              <a:gd name="T182" fmla="+- 0 331 315"/>
                              <a:gd name="T183" fmla="*/ 331 h 690"/>
                              <a:gd name="T184" fmla="+- 0 4700 4535"/>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0"/>
                                </a:lnTo>
                                <a:lnTo>
                                  <a:pt x="90" y="16"/>
                                </a:lnTo>
                                <a:lnTo>
                                  <a:pt x="83" y="31"/>
                                </a:lnTo>
                                <a:lnTo>
                                  <a:pt x="77" y="48"/>
                                </a:lnTo>
                                <a:lnTo>
                                  <a:pt x="70" y="65"/>
                                </a:lnTo>
                                <a:lnTo>
                                  <a:pt x="63" y="79"/>
                                </a:lnTo>
                                <a:lnTo>
                                  <a:pt x="56" y="93"/>
                                </a:lnTo>
                                <a:lnTo>
                                  <a:pt x="49" y="106"/>
                                </a:lnTo>
                                <a:lnTo>
                                  <a:pt x="40" y="119"/>
                                </a:lnTo>
                                <a:lnTo>
                                  <a:pt x="33" y="131"/>
                                </a:lnTo>
                                <a:lnTo>
                                  <a:pt x="26" y="143"/>
                                </a:lnTo>
                                <a:lnTo>
                                  <a:pt x="18" y="156"/>
                                </a:lnTo>
                                <a:lnTo>
                                  <a:pt x="11" y="168"/>
                                </a:lnTo>
                                <a:lnTo>
                                  <a:pt x="5" y="177"/>
                                </a:lnTo>
                                <a:lnTo>
                                  <a:pt x="1" y="187"/>
                                </a:lnTo>
                                <a:lnTo>
                                  <a:pt x="0" y="199"/>
                                </a:lnTo>
                                <a:lnTo>
                                  <a:pt x="1" y="210"/>
                                </a:lnTo>
                                <a:lnTo>
                                  <a:pt x="14" y="235"/>
                                </a:lnTo>
                                <a:lnTo>
                                  <a:pt x="31" y="258"/>
                                </a:lnTo>
                                <a:lnTo>
                                  <a:pt x="51" y="278"/>
                                </a:lnTo>
                                <a:lnTo>
                                  <a:pt x="70" y="298"/>
                                </a:lnTo>
                                <a:lnTo>
                                  <a:pt x="93" y="322"/>
                                </a:lnTo>
                                <a:lnTo>
                                  <a:pt x="104" y="335"/>
                                </a:lnTo>
                                <a:lnTo>
                                  <a:pt x="115" y="347"/>
                                </a:lnTo>
                                <a:lnTo>
                                  <a:pt x="121" y="356"/>
                                </a:lnTo>
                                <a:lnTo>
                                  <a:pt x="128" y="364"/>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3"/>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3"/>
                                </a:lnTo>
                                <a:lnTo>
                                  <a:pt x="184" y="596"/>
                                </a:lnTo>
                                <a:lnTo>
                                  <a:pt x="171" y="579"/>
                                </a:lnTo>
                                <a:lnTo>
                                  <a:pt x="158" y="563"/>
                                </a:lnTo>
                                <a:lnTo>
                                  <a:pt x="146" y="547"/>
                                </a:lnTo>
                                <a:lnTo>
                                  <a:pt x="140" y="539"/>
                                </a:lnTo>
                                <a:lnTo>
                                  <a:pt x="135" y="531"/>
                                </a:lnTo>
                                <a:lnTo>
                                  <a:pt x="130" y="523"/>
                                </a:lnTo>
                                <a:lnTo>
                                  <a:pt x="151" y="495"/>
                                </a:lnTo>
                                <a:lnTo>
                                  <a:pt x="163" y="482"/>
                                </a:lnTo>
                                <a:lnTo>
                                  <a:pt x="174" y="469"/>
                                </a:lnTo>
                                <a:lnTo>
                                  <a:pt x="198" y="444"/>
                                </a:lnTo>
                                <a:lnTo>
                                  <a:pt x="221" y="415"/>
                                </a:lnTo>
                                <a:lnTo>
                                  <a:pt x="234" y="383"/>
                                </a:lnTo>
                                <a:lnTo>
                                  <a:pt x="228" y="346"/>
                                </a:lnTo>
                                <a:lnTo>
                                  <a:pt x="220" y="332"/>
                                </a:lnTo>
                                <a:lnTo>
                                  <a:pt x="210" y="320"/>
                                </a:lnTo>
                                <a:lnTo>
                                  <a:pt x="199" y="309"/>
                                </a:lnTo>
                                <a:lnTo>
                                  <a:pt x="189" y="298"/>
                                </a:lnTo>
                                <a:lnTo>
                                  <a:pt x="145" y="248"/>
                                </a:lnTo>
                                <a:lnTo>
                                  <a:pt x="110" y="214"/>
                                </a:lnTo>
                                <a:lnTo>
                                  <a:pt x="94" y="197"/>
                                </a:lnTo>
                                <a:lnTo>
                                  <a:pt x="89" y="193"/>
                                </a:lnTo>
                                <a:lnTo>
                                  <a:pt x="85" y="189"/>
                                </a:lnTo>
                                <a:lnTo>
                                  <a:pt x="87" y="184"/>
                                </a:lnTo>
                                <a:lnTo>
                                  <a:pt x="89" y="180"/>
                                </a:lnTo>
                                <a:lnTo>
                                  <a:pt x="91" y="175"/>
                                </a:lnTo>
                                <a:lnTo>
                                  <a:pt x="99" y="162"/>
                                </a:lnTo>
                                <a:lnTo>
                                  <a:pt x="107" y="148"/>
                                </a:lnTo>
                                <a:lnTo>
                                  <a:pt x="114" y="134"/>
                                </a:lnTo>
                                <a:lnTo>
                                  <a:pt x="121" y="120"/>
                                </a:lnTo>
                                <a:lnTo>
                                  <a:pt x="130" y="95"/>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xmlns:w15="http://schemas.microsoft.com/office/word/2012/wordml">
            <w:pict>
              <v:group w14:anchorId="5D842A56" id="Group 44" o:spid="_x0000_s1026" style="position:absolute;margin-left:221.7pt;margin-top:15.75pt;width:20.4pt;height:34.5pt;z-index:251848704;mso-wrap-distance-left:0;mso-wrap-distance-right:0;mso-position-horizontal-relative:page" coordorigin="4434,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">
                <v:shape id="AutoShape 46" o:spid="_x0000_s1027" style="position:absolute;left:4434;top:316;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45" o:spid="_x0000_s1028" style="position:absolute;left:4534;top:314;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" path="m165,l98,,90,16,83,31,77,48,70,65,63,79,56,93r-7,13l40,119r-7,12l26,143r-8,13l11,168r-6,9l1,187,,199r1,11l14,235r17,23l51,278r19,20l93,322r11,13l115,347r6,9l128,364r6,9l91,420r-9,13l72,446,62,457,50,468,38,480r-7,14l25,517r1,20l34,555r12,18l52,581r7,7l72,602r6,10l83,621r9,12l101,644r10,11l119,667r5,7l128,682r5,8l241,687r-4,-6l225,662,215,646,205,630,195,613,184,596,171,579,158,563,146,547r-6,-8l135,531r-5,-8l151,495r12,-13l174,469r24,-25l221,415r13,-32l228,346r-8,-14l210,320,199,309,189,298,145,248,110,214,94,197r-5,-4l85,189r2,-5l89,180r2,-5l99,162r8,-14l114,134r7,-14l130,95r8,-25l147,45,159,23r4,-7l165,8r,-8xe" fillcolor="#bd2929" stroked="f">
                  <v:path arrowok="t" o:connecttype="custom" o:connectlocs="98,315;83,346;70,380;56,408;40,434;26,458;11,483;1,502;1,525;31,573;70,613;104,650;121,671;134,688;82,748;62,772;38,795;25,832;34,870;52,896;72,917;83,936;101,959;119,982;128,997;241,1002;225,977;205,945;184,911;158,878;140,854;130,838;163,797;198,759;234,698;220,647;199,624;145,563;94,512;85,504;89,495;99,477;114,449;130,410;147,360;163,331;165,315" o:connectangles="0,0,0,0,0,0,0,0,0,0,0,0,0,0,0,0,0,0,0,0,0,0,0,0,0,0,0,0,0,0,0,0,0,0,0,0,0,0,0,0,0,0,0,0,0,0,0"/>
                </v:shape>
                <w10:wrap type="topAndBottom" anchorx="page"/>
              </v:group>
            </w:pict>
          </mc:Fallback>
        </mc:AlternateContent>
      </w:r>
      <w:r w:rsidRPr="004B4369">
        <w:rPr>
          <w:b/>
          <w:bCs/>
          <w:noProof/>
          <w:sz w:val="48"/>
          <w:szCs w:val="48"/>
        </w:rPr>
        <mc:AlternateContent>
          <mc:Choice Requires="wpg">
            <w:drawing>
              <wp:anchor distT="0" distB="0" distL="0" distR="0" simplePos="0" relativeHeight="251849728" behindDoc="0" locked="0" layoutInCell="1" allowOverlap="1" wp14:anchorId="548909A9" wp14:editId="28446FFD">
                <wp:simplePos x="0" y="0"/>
                <wp:positionH relativeFrom="page">
                  <wp:posOffset>3128645</wp:posOffset>
                </wp:positionH>
                <wp:positionV relativeFrom="paragraph">
                  <wp:posOffset>200025</wp:posOffset>
                </wp:positionV>
                <wp:extent cx="259080" cy="438150"/>
                <wp:effectExtent l="4445" t="1270" r="3175" b="8255"/>
                <wp:wrapTopAndBottom/>
                <wp:docPr id="524"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4927" y="315"/>
                          <a:chExt cx="408" cy="690"/>
                        </a:xfrm>
                      </wpg:grpSpPr>
                      <wps:wsp>
                        <wps:cNvPr id="525" name="AutoShape 43"/>
                        <wps:cNvSpPr>
                          <a:spLocks/>
                        </wps:cNvSpPr>
                        <wps:spPr bwMode="auto">
                          <a:xfrm>
                            <a:off x="4927" y="316"/>
                            <a:ext cx="408" cy="687"/>
                          </a:xfrm>
                          <a:custGeom>
                            <a:avLst/>
                            <a:gdLst>
                              <a:gd name="T0" fmla="+- 0 5237 4927"/>
                              <a:gd name="T1" fmla="*/ T0 w 408"/>
                              <a:gd name="T2" fmla="+- 0 317 316"/>
                              <a:gd name="T3" fmla="*/ 317 h 687"/>
                              <a:gd name="T4" fmla="+- 0 5197 4927"/>
                              <a:gd name="T5" fmla="*/ T4 w 408"/>
                              <a:gd name="T6" fmla="+- 0 318 316"/>
                              <a:gd name="T7" fmla="*/ 318 h 687"/>
                              <a:gd name="T8" fmla="+- 0 4927 4927"/>
                              <a:gd name="T9" fmla="*/ T8 w 408"/>
                              <a:gd name="T10" fmla="+- 0 323 316"/>
                              <a:gd name="T11" fmla="*/ 323 h 687"/>
                              <a:gd name="T12" fmla="+- 0 4929 4927"/>
                              <a:gd name="T13" fmla="*/ T12 w 408"/>
                              <a:gd name="T14" fmla="+- 0 443 316"/>
                              <a:gd name="T15" fmla="*/ 443 h 687"/>
                              <a:gd name="T16" fmla="+- 0 4929 4927"/>
                              <a:gd name="T17" fmla="*/ T16 w 408"/>
                              <a:gd name="T18" fmla="+- 0 494 316"/>
                              <a:gd name="T19" fmla="*/ 494 h 687"/>
                              <a:gd name="T20" fmla="+- 0 4927 4927"/>
                              <a:gd name="T21" fmla="*/ T20 w 408"/>
                              <a:gd name="T22" fmla="+- 0 575 316"/>
                              <a:gd name="T23" fmla="*/ 575 h 687"/>
                              <a:gd name="T24" fmla="+- 0 4927 4927"/>
                              <a:gd name="T25" fmla="*/ T24 w 408"/>
                              <a:gd name="T26" fmla="+- 0 656 316"/>
                              <a:gd name="T27" fmla="*/ 656 h 687"/>
                              <a:gd name="T28" fmla="+- 0 4928 4927"/>
                              <a:gd name="T29" fmla="*/ T28 w 408"/>
                              <a:gd name="T30" fmla="+- 0 757 316"/>
                              <a:gd name="T31" fmla="*/ 757 h 687"/>
                              <a:gd name="T32" fmla="+- 0 4927 4927"/>
                              <a:gd name="T33" fmla="*/ T32 w 408"/>
                              <a:gd name="T34" fmla="+- 0 813 316"/>
                              <a:gd name="T35" fmla="*/ 813 h 687"/>
                              <a:gd name="T36" fmla="+- 0 4928 4927"/>
                              <a:gd name="T37" fmla="*/ T36 w 408"/>
                              <a:gd name="T38" fmla="+- 0 896 316"/>
                              <a:gd name="T39" fmla="*/ 896 h 687"/>
                              <a:gd name="T40" fmla="+- 0 4930 4927"/>
                              <a:gd name="T41" fmla="*/ T40 w 408"/>
                              <a:gd name="T42" fmla="+- 0 960 316"/>
                              <a:gd name="T43" fmla="*/ 960 h 687"/>
                              <a:gd name="T44" fmla="+- 0 4944 4927"/>
                              <a:gd name="T45" fmla="*/ T44 w 408"/>
                              <a:gd name="T46" fmla="+- 0 991 316"/>
                              <a:gd name="T47" fmla="*/ 991 h 687"/>
                              <a:gd name="T48" fmla="+- 0 4984 4927"/>
                              <a:gd name="T49" fmla="*/ T48 w 408"/>
                              <a:gd name="T50" fmla="+- 0 997 316"/>
                              <a:gd name="T51" fmla="*/ 997 h 687"/>
                              <a:gd name="T52" fmla="+- 0 5052 4927"/>
                              <a:gd name="T53" fmla="*/ T52 w 408"/>
                              <a:gd name="T54" fmla="+- 0 1002 316"/>
                              <a:gd name="T55" fmla="*/ 1002 h 687"/>
                              <a:gd name="T56" fmla="+- 0 5107 4927"/>
                              <a:gd name="T57" fmla="*/ T56 w 408"/>
                              <a:gd name="T58" fmla="+- 0 1003 316"/>
                              <a:gd name="T59" fmla="*/ 1003 h 687"/>
                              <a:gd name="T60" fmla="+- 0 5171 4927"/>
                              <a:gd name="T61" fmla="*/ T60 w 408"/>
                              <a:gd name="T62" fmla="+- 0 1002 316"/>
                              <a:gd name="T63" fmla="*/ 1002 h 687"/>
                              <a:gd name="T64" fmla="+- 0 5332 4927"/>
                              <a:gd name="T65" fmla="*/ T64 w 408"/>
                              <a:gd name="T66" fmla="+- 0 968 316"/>
                              <a:gd name="T67" fmla="*/ 968 h 687"/>
                              <a:gd name="T68" fmla="+- 0 5334 4927"/>
                              <a:gd name="T69" fmla="*/ T68 w 408"/>
                              <a:gd name="T70" fmla="+- 0 936 316"/>
                              <a:gd name="T71" fmla="*/ 936 h 687"/>
                              <a:gd name="T72" fmla="+- 0 5333 4927"/>
                              <a:gd name="T73" fmla="*/ T72 w 408"/>
                              <a:gd name="T74" fmla="+- 0 896 316"/>
                              <a:gd name="T75" fmla="*/ 896 h 687"/>
                              <a:gd name="T76" fmla="+- 0 5331 4927"/>
                              <a:gd name="T77" fmla="*/ T76 w 408"/>
                              <a:gd name="T78" fmla="+- 0 826 316"/>
                              <a:gd name="T79" fmla="*/ 826 h 687"/>
                              <a:gd name="T80" fmla="+- 0 5330 4927"/>
                              <a:gd name="T81" fmla="*/ T80 w 408"/>
                              <a:gd name="T82" fmla="+- 0 774 316"/>
                              <a:gd name="T83" fmla="*/ 774 h 687"/>
                              <a:gd name="T84" fmla="+- 0 5330 4927"/>
                              <a:gd name="T85" fmla="*/ T84 w 408"/>
                              <a:gd name="T86" fmla="+- 0 692 316"/>
                              <a:gd name="T87" fmla="*/ 692 h 687"/>
                              <a:gd name="T88" fmla="+- 0 5329 4927"/>
                              <a:gd name="T89" fmla="*/ T88 w 408"/>
                              <a:gd name="T90" fmla="+- 0 612 316"/>
                              <a:gd name="T91" fmla="*/ 612 h 687"/>
                              <a:gd name="T92" fmla="+- 0 5227 4927"/>
                              <a:gd name="T93" fmla="*/ T92 w 408"/>
                              <a:gd name="T94" fmla="+- 0 610 316"/>
                              <a:gd name="T95" fmla="*/ 610 h 687"/>
                              <a:gd name="T96" fmla="+- 0 5227 4927"/>
                              <a:gd name="T97" fmla="*/ T96 w 408"/>
                              <a:gd name="T98" fmla="+- 0 609 316"/>
                              <a:gd name="T99" fmla="*/ 609 h 687"/>
                              <a:gd name="T100" fmla="+- 0 5329 4927"/>
                              <a:gd name="T101" fmla="*/ T100 w 408"/>
                              <a:gd name="T102" fmla="+- 0 608 316"/>
                              <a:gd name="T103" fmla="*/ 608 h 687"/>
                              <a:gd name="T104" fmla="+- 0 5327 4927"/>
                              <a:gd name="T105" fmla="*/ T104 w 408"/>
                              <a:gd name="T106" fmla="+- 0 506 316"/>
                              <a:gd name="T107" fmla="*/ 506 h 687"/>
                              <a:gd name="T108" fmla="+- 0 5326 4927"/>
                              <a:gd name="T109" fmla="*/ T108 w 408"/>
                              <a:gd name="T110" fmla="+- 0 481 316"/>
                              <a:gd name="T111" fmla="*/ 481 h 687"/>
                              <a:gd name="T112" fmla="+- 0 5325 4927"/>
                              <a:gd name="T113" fmla="*/ T112 w 408"/>
                              <a:gd name="T114" fmla="+- 0 453 316"/>
                              <a:gd name="T115" fmla="*/ 453 h 687"/>
                              <a:gd name="T116" fmla="+- 0 5318 4927"/>
                              <a:gd name="T117" fmla="*/ T116 w 408"/>
                              <a:gd name="T118" fmla="+- 0 321 316"/>
                              <a:gd name="T119" fmla="*/ 321 h 687"/>
                              <a:gd name="T120" fmla="+- 0 5293 4927"/>
                              <a:gd name="T121" fmla="*/ T120 w 408"/>
                              <a:gd name="T122" fmla="+- 0 318 316"/>
                              <a:gd name="T123" fmla="*/ 318 h 687"/>
                              <a:gd name="T124" fmla="+- 0 5277 4927"/>
                              <a:gd name="T125" fmla="*/ T124 w 408"/>
                              <a:gd name="T126" fmla="+- 0 317 316"/>
                              <a:gd name="T127" fmla="*/ 317 h 687"/>
                              <a:gd name="T128" fmla="+- 0 5329 4927"/>
                              <a:gd name="T129" fmla="*/ T128 w 408"/>
                              <a:gd name="T130" fmla="+- 0 608 316"/>
                              <a:gd name="T131" fmla="*/ 608 h 687"/>
                              <a:gd name="T132" fmla="+- 0 5227 4927"/>
                              <a:gd name="T133" fmla="*/ T132 w 408"/>
                              <a:gd name="T134" fmla="+- 0 612 316"/>
                              <a:gd name="T135" fmla="*/ 612 h 687"/>
                              <a:gd name="T136" fmla="+- 0 5329 4927"/>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6" name="Freeform 42"/>
                        <wps:cNvSpPr>
                          <a:spLocks/>
                        </wps:cNvSpPr>
                        <wps:spPr bwMode="auto">
                          <a:xfrm>
                            <a:off x="5027" y="314"/>
                            <a:ext cx="242" cy="690"/>
                          </a:xfrm>
                          <a:custGeom>
                            <a:avLst/>
                            <a:gdLst>
                              <a:gd name="T0" fmla="+- 0 5126 5027"/>
                              <a:gd name="T1" fmla="*/ T0 w 242"/>
                              <a:gd name="T2" fmla="+- 0 315 315"/>
                              <a:gd name="T3" fmla="*/ 315 h 690"/>
                              <a:gd name="T4" fmla="+- 0 5111 5027"/>
                              <a:gd name="T5" fmla="*/ T4 w 242"/>
                              <a:gd name="T6" fmla="+- 0 346 315"/>
                              <a:gd name="T7" fmla="*/ 346 h 690"/>
                              <a:gd name="T8" fmla="+- 0 5098 5027"/>
                              <a:gd name="T9" fmla="*/ T8 w 242"/>
                              <a:gd name="T10" fmla="+- 0 380 315"/>
                              <a:gd name="T11" fmla="*/ 380 h 690"/>
                              <a:gd name="T12" fmla="+- 0 5084 5027"/>
                              <a:gd name="T13" fmla="*/ T12 w 242"/>
                              <a:gd name="T14" fmla="+- 0 408 315"/>
                              <a:gd name="T15" fmla="*/ 408 h 690"/>
                              <a:gd name="T16" fmla="+- 0 5068 5027"/>
                              <a:gd name="T17" fmla="*/ T16 w 242"/>
                              <a:gd name="T18" fmla="+- 0 434 315"/>
                              <a:gd name="T19" fmla="*/ 434 h 690"/>
                              <a:gd name="T20" fmla="+- 0 5054 5027"/>
                              <a:gd name="T21" fmla="*/ T20 w 242"/>
                              <a:gd name="T22" fmla="+- 0 458 315"/>
                              <a:gd name="T23" fmla="*/ 458 h 690"/>
                              <a:gd name="T24" fmla="+- 0 5039 5027"/>
                              <a:gd name="T25" fmla="*/ T24 w 242"/>
                              <a:gd name="T26" fmla="+- 0 483 315"/>
                              <a:gd name="T27" fmla="*/ 483 h 690"/>
                              <a:gd name="T28" fmla="+- 0 5029 5027"/>
                              <a:gd name="T29" fmla="*/ T28 w 242"/>
                              <a:gd name="T30" fmla="+- 0 502 315"/>
                              <a:gd name="T31" fmla="*/ 502 h 690"/>
                              <a:gd name="T32" fmla="+- 0 5029 5027"/>
                              <a:gd name="T33" fmla="*/ T32 w 242"/>
                              <a:gd name="T34" fmla="+- 0 525 315"/>
                              <a:gd name="T35" fmla="*/ 525 h 690"/>
                              <a:gd name="T36" fmla="+- 0 5059 5027"/>
                              <a:gd name="T37" fmla="*/ T36 w 242"/>
                              <a:gd name="T38" fmla="+- 0 573 315"/>
                              <a:gd name="T39" fmla="*/ 573 h 690"/>
                              <a:gd name="T40" fmla="+- 0 5098 5027"/>
                              <a:gd name="T41" fmla="*/ T40 w 242"/>
                              <a:gd name="T42" fmla="+- 0 613 315"/>
                              <a:gd name="T43" fmla="*/ 613 h 690"/>
                              <a:gd name="T44" fmla="+- 0 5132 5027"/>
                              <a:gd name="T45" fmla="*/ T44 w 242"/>
                              <a:gd name="T46" fmla="+- 0 650 315"/>
                              <a:gd name="T47" fmla="*/ 650 h 690"/>
                              <a:gd name="T48" fmla="+- 0 5149 5027"/>
                              <a:gd name="T49" fmla="*/ T48 w 242"/>
                              <a:gd name="T50" fmla="+- 0 671 315"/>
                              <a:gd name="T51" fmla="*/ 671 h 690"/>
                              <a:gd name="T52" fmla="+- 0 5162 5027"/>
                              <a:gd name="T53" fmla="*/ T52 w 242"/>
                              <a:gd name="T54" fmla="+- 0 688 315"/>
                              <a:gd name="T55" fmla="*/ 688 h 690"/>
                              <a:gd name="T56" fmla="+- 0 5110 5027"/>
                              <a:gd name="T57" fmla="*/ T56 w 242"/>
                              <a:gd name="T58" fmla="+- 0 748 315"/>
                              <a:gd name="T59" fmla="*/ 748 h 690"/>
                              <a:gd name="T60" fmla="+- 0 5090 5027"/>
                              <a:gd name="T61" fmla="*/ T60 w 242"/>
                              <a:gd name="T62" fmla="+- 0 772 315"/>
                              <a:gd name="T63" fmla="*/ 772 h 690"/>
                              <a:gd name="T64" fmla="+- 0 5066 5027"/>
                              <a:gd name="T65" fmla="*/ T64 w 242"/>
                              <a:gd name="T66" fmla="+- 0 795 315"/>
                              <a:gd name="T67" fmla="*/ 795 h 690"/>
                              <a:gd name="T68" fmla="+- 0 5053 5027"/>
                              <a:gd name="T69" fmla="*/ T68 w 242"/>
                              <a:gd name="T70" fmla="+- 0 832 315"/>
                              <a:gd name="T71" fmla="*/ 832 h 690"/>
                              <a:gd name="T72" fmla="+- 0 5062 5027"/>
                              <a:gd name="T73" fmla="*/ T72 w 242"/>
                              <a:gd name="T74" fmla="+- 0 870 315"/>
                              <a:gd name="T75" fmla="*/ 870 h 690"/>
                              <a:gd name="T76" fmla="+- 0 5080 5027"/>
                              <a:gd name="T77" fmla="*/ T76 w 242"/>
                              <a:gd name="T78" fmla="+- 0 896 315"/>
                              <a:gd name="T79" fmla="*/ 896 h 690"/>
                              <a:gd name="T80" fmla="+- 0 5100 5027"/>
                              <a:gd name="T81" fmla="*/ T80 w 242"/>
                              <a:gd name="T82" fmla="+- 0 917 315"/>
                              <a:gd name="T83" fmla="*/ 917 h 690"/>
                              <a:gd name="T84" fmla="+- 0 5111 5027"/>
                              <a:gd name="T85" fmla="*/ T84 w 242"/>
                              <a:gd name="T86" fmla="+- 0 936 315"/>
                              <a:gd name="T87" fmla="*/ 936 h 690"/>
                              <a:gd name="T88" fmla="+- 0 5129 5027"/>
                              <a:gd name="T89" fmla="*/ T88 w 242"/>
                              <a:gd name="T90" fmla="+- 0 959 315"/>
                              <a:gd name="T91" fmla="*/ 959 h 690"/>
                              <a:gd name="T92" fmla="+- 0 5147 5027"/>
                              <a:gd name="T93" fmla="*/ T92 w 242"/>
                              <a:gd name="T94" fmla="+- 0 982 315"/>
                              <a:gd name="T95" fmla="*/ 982 h 690"/>
                              <a:gd name="T96" fmla="+- 0 5156 5027"/>
                              <a:gd name="T97" fmla="*/ T96 w 242"/>
                              <a:gd name="T98" fmla="+- 0 997 315"/>
                              <a:gd name="T99" fmla="*/ 997 h 690"/>
                              <a:gd name="T100" fmla="+- 0 5269 5027"/>
                              <a:gd name="T101" fmla="*/ T100 w 242"/>
                              <a:gd name="T102" fmla="+- 0 1002 315"/>
                              <a:gd name="T103" fmla="*/ 1002 h 690"/>
                              <a:gd name="T104" fmla="+- 0 5253 5027"/>
                              <a:gd name="T105" fmla="*/ T104 w 242"/>
                              <a:gd name="T106" fmla="+- 0 977 315"/>
                              <a:gd name="T107" fmla="*/ 977 h 690"/>
                              <a:gd name="T108" fmla="+- 0 5233 5027"/>
                              <a:gd name="T109" fmla="*/ T108 w 242"/>
                              <a:gd name="T110" fmla="+- 0 945 315"/>
                              <a:gd name="T111" fmla="*/ 945 h 690"/>
                              <a:gd name="T112" fmla="+- 0 5212 5027"/>
                              <a:gd name="T113" fmla="*/ T112 w 242"/>
                              <a:gd name="T114" fmla="+- 0 911 315"/>
                              <a:gd name="T115" fmla="*/ 911 h 690"/>
                              <a:gd name="T116" fmla="+- 0 5186 5027"/>
                              <a:gd name="T117" fmla="*/ T116 w 242"/>
                              <a:gd name="T118" fmla="+- 0 878 315"/>
                              <a:gd name="T119" fmla="*/ 878 h 690"/>
                              <a:gd name="T120" fmla="+- 0 5168 5027"/>
                              <a:gd name="T121" fmla="*/ T120 w 242"/>
                              <a:gd name="T122" fmla="+- 0 854 315"/>
                              <a:gd name="T123" fmla="*/ 854 h 690"/>
                              <a:gd name="T124" fmla="+- 0 5158 5027"/>
                              <a:gd name="T125" fmla="*/ T124 w 242"/>
                              <a:gd name="T126" fmla="+- 0 838 315"/>
                              <a:gd name="T127" fmla="*/ 838 h 690"/>
                              <a:gd name="T128" fmla="+- 0 5191 5027"/>
                              <a:gd name="T129" fmla="*/ T128 w 242"/>
                              <a:gd name="T130" fmla="+- 0 797 315"/>
                              <a:gd name="T131" fmla="*/ 797 h 690"/>
                              <a:gd name="T132" fmla="+- 0 5226 5027"/>
                              <a:gd name="T133" fmla="*/ T132 w 242"/>
                              <a:gd name="T134" fmla="+- 0 759 315"/>
                              <a:gd name="T135" fmla="*/ 759 h 690"/>
                              <a:gd name="T136" fmla="+- 0 5262 5027"/>
                              <a:gd name="T137" fmla="*/ T136 w 242"/>
                              <a:gd name="T138" fmla="+- 0 698 315"/>
                              <a:gd name="T139" fmla="*/ 698 h 690"/>
                              <a:gd name="T140" fmla="+- 0 5248 5027"/>
                              <a:gd name="T141" fmla="*/ T140 w 242"/>
                              <a:gd name="T142" fmla="+- 0 647 315"/>
                              <a:gd name="T143" fmla="*/ 647 h 690"/>
                              <a:gd name="T144" fmla="+- 0 5227 5027"/>
                              <a:gd name="T145" fmla="*/ T144 w 242"/>
                              <a:gd name="T146" fmla="+- 0 624 315"/>
                              <a:gd name="T147" fmla="*/ 624 h 690"/>
                              <a:gd name="T148" fmla="+- 0 5173 5027"/>
                              <a:gd name="T149" fmla="*/ T148 w 242"/>
                              <a:gd name="T150" fmla="+- 0 563 315"/>
                              <a:gd name="T151" fmla="*/ 563 h 690"/>
                              <a:gd name="T152" fmla="+- 0 5122 5027"/>
                              <a:gd name="T153" fmla="*/ T152 w 242"/>
                              <a:gd name="T154" fmla="+- 0 512 315"/>
                              <a:gd name="T155" fmla="*/ 512 h 690"/>
                              <a:gd name="T156" fmla="+- 0 5113 5027"/>
                              <a:gd name="T157" fmla="*/ T156 w 242"/>
                              <a:gd name="T158" fmla="+- 0 504 315"/>
                              <a:gd name="T159" fmla="*/ 504 h 690"/>
                              <a:gd name="T160" fmla="+- 0 5117 5027"/>
                              <a:gd name="T161" fmla="*/ T160 w 242"/>
                              <a:gd name="T162" fmla="+- 0 495 315"/>
                              <a:gd name="T163" fmla="*/ 495 h 690"/>
                              <a:gd name="T164" fmla="+- 0 5127 5027"/>
                              <a:gd name="T165" fmla="*/ T164 w 242"/>
                              <a:gd name="T166" fmla="+- 0 477 315"/>
                              <a:gd name="T167" fmla="*/ 477 h 690"/>
                              <a:gd name="T168" fmla="+- 0 5142 5027"/>
                              <a:gd name="T169" fmla="*/ T168 w 242"/>
                              <a:gd name="T170" fmla="+- 0 449 315"/>
                              <a:gd name="T171" fmla="*/ 449 h 690"/>
                              <a:gd name="T172" fmla="+- 0 5158 5027"/>
                              <a:gd name="T173" fmla="*/ T172 w 242"/>
                              <a:gd name="T174" fmla="+- 0 410 315"/>
                              <a:gd name="T175" fmla="*/ 410 h 690"/>
                              <a:gd name="T176" fmla="+- 0 5175 5027"/>
                              <a:gd name="T177" fmla="*/ T176 w 242"/>
                              <a:gd name="T178" fmla="+- 0 360 315"/>
                              <a:gd name="T179" fmla="*/ 360 h 690"/>
                              <a:gd name="T180" fmla="+- 0 5191 5027"/>
                              <a:gd name="T181" fmla="*/ T180 w 242"/>
                              <a:gd name="T182" fmla="+- 0 331 315"/>
                              <a:gd name="T183" fmla="*/ 331 h 690"/>
                              <a:gd name="T184" fmla="+- 0 5193 5027"/>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6" y="0"/>
                                </a:moveTo>
                                <a:lnTo>
                                  <a:pt x="99" y="0"/>
                                </a:lnTo>
                                <a:lnTo>
                                  <a:pt x="91" y="16"/>
                                </a:lnTo>
                                <a:lnTo>
                                  <a:pt x="84" y="31"/>
                                </a:lnTo>
                                <a:lnTo>
                                  <a:pt x="78" y="48"/>
                                </a:lnTo>
                                <a:lnTo>
                                  <a:pt x="71" y="65"/>
                                </a:lnTo>
                                <a:lnTo>
                                  <a:pt x="64" y="79"/>
                                </a:lnTo>
                                <a:lnTo>
                                  <a:pt x="57" y="93"/>
                                </a:lnTo>
                                <a:lnTo>
                                  <a:pt x="50" y="106"/>
                                </a:lnTo>
                                <a:lnTo>
                                  <a:pt x="41" y="119"/>
                                </a:lnTo>
                                <a:lnTo>
                                  <a:pt x="34" y="131"/>
                                </a:lnTo>
                                <a:lnTo>
                                  <a:pt x="27" y="143"/>
                                </a:lnTo>
                                <a:lnTo>
                                  <a:pt x="19" y="156"/>
                                </a:lnTo>
                                <a:lnTo>
                                  <a:pt x="12" y="168"/>
                                </a:lnTo>
                                <a:lnTo>
                                  <a:pt x="6" y="177"/>
                                </a:lnTo>
                                <a:lnTo>
                                  <a:pt x="2" y="187"/>
                                </a:lnTo>
                                <a:lnTo>
                                  <a:pt x="0" y="199"/>
                                </a:lnTo>
                                <a:lnTo>
                                  <a:pt x="2" y="210"/>
                                </a:lnTo>
                                <a:lnTo>
                                  <a:pt x="15" y="235"/>
                                </a:lnTo>
                                <a:lnTo>
                                  <a:pt x="32" y="258"/>
                                </a:lnTo>
                                <a:lnTo>
                                  <a:pt x="52" y="278"/>
                                </a:lnTo>
                                <a:lnTo>
                                  <a:pt x="71" y="298"/>
                                </a:lnTo>
                                <a:lnTo>
                                  <a:pt x="94" y="322"/>
                                </a:lnTo>
                                <a:lnTo>
                                  <a:pt x="105" y="335"/>
                                </a:lnTo>
                                <a:lnTo>
                                  <a:pt x="116" y="347"/>
                                </a:lnTo>
                                <a:lnTo>
                                  <a:pt x="122" y="356"/>
                                </a:lnTo>
                                <a:lnTo>
                                  <a:pt x="129" y="364"/>
                                </a:lnTo>
                                <a:lnTo>
                                  <a:pt x="135" y="373"/>
                                </a:lnTo>
                                <a:lnTo>
                                  <a:pt x="92" y="420"/>
                                </a:lnTo>
                                <a:lnTo>
                                  <a:pt x="83" y="433"/>
                                </a:lnTo>
                                <a:lnTo>
                                  <a:pt x="73" y="446"/>
                                </a:lnTo>
                                <a:lnTo>
                                  <a:pt x="63" y="457"/>
                                </a:lnTo>
                                <a:lnTo>
                                  <a:pt x="51" y="468"/>
                                </a:lnTo>
                                <a:lnTo>
                                  <a:pt x="39" y="480"/>
                                </a:lnTo>
                                <a:lnTo>
                                  <a:pt x="32" y="494"/>
                                </a:lnTo>
                                <a:lnTo>
                                  <a:pt x="26" y="517"/>
                                </a:lnTo>
                                <a:lnTo>
                                  <a:pt x="27" y="537"/>
                                </a:lnTo>
                                <a:lnTo>
                                  <a:pt x="35" y="555"/>
                                </a:lnTo>
                                <a:lnTo>
                                  <a:pt x="47" y="573"/>
                                </a:lnTo>
                                <a:lnTo>
                                  <a:pt x="53" y="581"/>
                                </a:lnTo>
                                <a:lnTo>
                                  <a:pt x="60" y="588"/>
                                </a:lnTo>
                                <a:lnTo>
                                  <a:pt x="73" y="602"/>
                                </a:lnTo>
                                <a:lnTo>
                                  <a:pt x="79" y="612"/>
                                </a:lnTo>
                                <a:lnTo>
                                  <a:pt x="84" y="621"/>
                                </a:lnTo>
                                <a:lnTo>
                                  <a:pt x="93" y="633"/>
                                </a:lnTo>
                                <a:lnTo>
                                  <a:pt x="102" y="644"/>
                                </a:lnTo>
                                <a:lnTo>
                                  <a:pt x="112" y="655"/>
                                </a:lnTo>
                                <a:lnTo>
                                  <a:pt x="120" y="667"/>
                                </a:lnTo>
                                <a:lnTo>
                                  <a:pt x="125" y="674"/>
                                </a:lnTo>
                                <a:lnTo>
                                  <a:pt x="129" y="682"/>
                                </a:lnTo>
                                <a:lnTo>
                                  <a:pt x="134" y="690"/>
                                </a:lnTo>
                                <a:lnTo>
                                  <a:pt x="242" y="687"/>
                                </a:lnTo>
                                <a:lnTo>
                                  <a:pt x="238" y="681"/>
                                </a:lnTo>
                                <a:lnTo>
                                  <a:pt x="226" y="662"/>
                                </a:lnTo>
                                <a:lnTo>
                                  <a:pt x="216" y="646"/>
                                </a:lnTo>
                                <a:lnTo>
                                  <a:pt x="206" y="630"/>
                                </a:lnTo>
                                <a:lnTo>
                                  <a:pt x="196" y="613"/>
                                </a:lnTo>
                                <a:lnTo>
                                  <a:pt x="185" y="596"/>
                                </a:lnTo>
                                <a:lnTo>
                                  <a:pt x="172" y="579"/>
                                </a:lnTo>
                                <a:lnTo>
                                  <a:pt x="159" y="563"/>
                                </a:lnTo>
                                <a:lnTo>
                                  <a:pt x="147" y="547"/>
                                </a:lnTo>
                                <a:lnTo>
                                  <a:pt x="141" y="539"/>
                                </a:lnTo>
                                <a:lnTo>
                                  <a:pt x="136" y="531"/>
                                </a:lnTo>
                                <a:lnTo>
                                  <a:pt x="131" y="523"/>
                                </a:lnTo>
                                <a:lnTo>
                                  <a:pt x="152" y="495"/>
                                </a:lnTo>
                                <a:lnTo>
                                  <a:pt x="164" y="482"/>
                                </a:lnTo>
                                <a:lnTo>
                                  <a:pt x="175" y="469"/>
                                </a:lnTo>
                                <a:lnTo>
                                  <a:pt x="199" y="444"/>
                                </a:lnTo>
                                <a:lnTo>
                                  <a:pt x="222" y="415"/>
                                </a:lnTo>
                                <a:lnTo>
                                  <a:pt x="235" y="383"/>
                                </a:lnTo>
                                <a:lnTo>
                                  <a:pt x="229" y="346"/>
                                </a:lnTo>
                                <a:lnTo>
                                  <a:pt x="221" y="332"/>
                                </a:lnTo>
                                <a:lnTo>
                                  <a:pt x="211" y="320"/>
                                </a:lnTo>
                                <a:lnTo>
                                  <a:pt x="200" y="309"/>
                                </a:lnTo>
                                <a:lnTo>
                                  <a:pt x="190" y="298"/>
                                </a:lnTo>
                                <a:lnTo>
                                  <a:pt x="146" y="248"/>
                                </a:lnTo>
                                <a:lnTo>
                                  <a:pt x="111" y="214"/>
                                </a:lnTo>
                                <a:lnTo>
                                  <a:pt x="95" y="197"/>
                                </a:lnTo>
                                <a:lnTo>
                                  <a:pt x="90" y="193"/>
                                </a:lnTo>
                                <a:lnTo>
                                  <a:pt x="86" y="189"/>
                                </a:lnTo>
                                <a:lnTo>
                                  <a:pt x="88" y="184"/>
                                </a:lnTo>
                                <a:lnTo>
                                  <a:pt x="90" y="180"/>
                                </a:lnTo>
                                <a:lnTo>
                                  <a:pt x="92" y="175"/>
                                </a:lnTo>
                                <a:lnTo>
                                  <a:pt x="100" y="162"/>
                                </a:lnTo>
                                <a:lnTo>
                                  <a:pt x="108" y="148"/>
                                </a:lnTo>
                                <a:lnTo>
                                  <a:pt x="115" y="134"/>
                                </a:lnTo>
                                <a:lnTo>
                                  <a:pt x="122" y="120"/>
                                </a:lnTo>
                                <a:lnTo>
                                  <a:pt x="131" y="95"/>
                                </a:lnTo>
                                <a:lnTo>
                                  <a:pt x="139" y="70"/>
                                </a:lnTo>
                                <a:lnTo>
                                  <a:pt x="148"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xmlns:w15="http://schemas.microsoft.com/office/word/2012/wordml">
            <w:pict>
              <v:group w14:anchorId="3D62C5EE" id="Group 41" o:spid="_x0000_s1026" style="position:absolute;margin-left:246.35pt;margin-top:15.75pt;width:20.4pt;height:34.5pt;z-index:251849728;mso-wrap-distance-left:0;mso-wrap-distance-right:0;mso-position-horizontal-relative:page" coordorigin="4927,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">
                <v:shape id="AutoShape 43" o:spid="_x0000_s1027" style="position:absolute;left:4927;top:316;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42" o:spid="_x0000_s1028" style="position:absolute;left:5027;top:314;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" path="m166,l99,,91,16,84,31,78,48,71,65,64,79,57,93r-7,13l41,119r-7,12l27,143r-8,13l12,168r-6,9l2,187,,199r2,11l15,235r17,23l52,278r19,20l94,322r11,13l116,347r6,9l129,364r6,9l92,420r-9,13l73,446,63,457,51,468,39,480r-7,14l26,517r1,20l35,555r12,18l53,581r7,7l73,602r6,10l84,621r9,12l102,644r10,11l120,667r5,7l129,682r5,8l242,687r-4,-6l226,662,216,646,206,630,196,613,185,596,172,579,159,563,147,547r-6,-8l136,531r-5,-8l152,495r12,-13l175,469r24,-25l222,415r13,-32l229,346r-8,-14l211,320,200,309,190,298,146,248,111,214,95,197r-5,-4l86,189r2,-5l90,180r2,-5l100,162r8,-14l115,134r7,-14l131,95r8,-25l148,45,160,23r4,-7l166,8r,-8xe" fillcolor="#bd2929" stroked="f">
                  <v:path arrowok="t" o:connecttype="custom" o:connectlocs="99,315;84,346;71,380;57,408;41,434;27,458;12,483;2,502;2,525;32,573;71,613;105,650;122,671;135,688;83,748;63,772;39,795;26,832;35,870;53,896;73,917;84,936;102,959;120,982;129,997;242,1002;226,977;206,945;185,911;159,878;141,854;131,838;164,797;199,759;235,698;221,647;200,624;146,563;95,512;86,504;90,495;100,477;115,449;131,410;148,360;164,331;166,315" o:connectangles="0,0,0,0,0,0,0,0,0,0,0,0,0,0,0,0,0,0,0,0,0,0,0,0,0,0,0,0,0,0,0,0,0,0,0,0,0,0,0,0,0,0,0,0,0,0,0"/>
                </v:shape>
                <w10:wrap type="topAndBottom" anchorx="page"/>
              </v:group>
            </w:pict>
          </mc:Fallback>
        </mc:AlternateContent>
      </w:r>
      <w:r w:rsidRPr="004B4369">
        <w:rPr>
          <w:b/>
          <w:bCs/>
          <w:noProof/>
          <w:sz w:val="48"/>
          <w:szCs w:val="48"/>
        </w:rPr>
        <mc:AlternateContent>
          <mc:Choice Requires="wpg">
            <w:drawing>
              <wp:anchor distT="0" distB="0" distL="0" distR="0" simplePos="0" relativeHeight="251850752" behindDoc="0" locked="0" layoutInCell="1" allowOverlap="1" wp14:anchorId="6488FD59" wp14:editId="766C2143">
                <wp:simplePos x="0" y="0"/>
                <wp:positionH relativeFrom="page">
                  <wp:posOffset>3441700</wp:posOffset>
                </wp:positionH>
                <wp:positionV relativeFrom="paragraph">
                  <wp:posOffset>200025</wp:posOffset>
                </wp:positionV>
                <wp:extent cx="259080" cy="438150"/>
                <wp:effectExtent l="3175" t="1270" r="4445" b="8255"/>
                <wp:wrapTopAndBottom/>
                <wp:docPr id="527"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5420" y="315"/>
                          <a:chExt cx="408" cy="690"/>
                        </a:xfrm>
                      </wpg:grpSpPr>
                      <wps:wsp>
                        <wps:cNvPr id="528" name="AutoShape 40"/>
                        <wps:cNvSpPr>
                          <a:spLocks/>
                        </wps:cNvSpPr>
                        <wps:spPr bwMode="auto">
                          <a:xfrm>
                            <a:off x="5420" y="316"/>
                            <a:ext cx="408" cy="687"/>
                          </a:xfrm>
                          <a:custGeom>
                            <a:avLst/>
                            <a:gdLst>
                              <a:gd name="T0" fmla="+- 0 5730 5420"/>
                              <a:gd name="T1" fmla="*/ T0 w 408"/>
                              <a:gd name="T2" fmla="+- 0 317 316"/>
                              <a:gd name="T3" fmla="*/ 317 h 687"/>
                              <a:gd name="T4" fmla="+- 0 5690 5420"/>
                              <a:gd name="T5" fmla="*/ T4 w 408"/>
                              <a:gd name="T6" fmla="+- 0 318 316"/>
                              <a:gd name="T7" fmla="*/ 318 h 687"/>
                              <a:gd name="T8" fmla="+- 0 5420 5420"/>
                              <a:gd name="T9" fmla="*/ T8 w 408"/>
                              <a:gd name="T10" fmla="+- 0 323 316"/>
                              <a:gd name="T11" fmla="*/ 323 h 687"/>
                              <a:gd name="T12" fmla="+- 0 5422 5420"/>
                              <a:gd name="T13" fmla="*/ T12 w 408"/>
                              <a:gd name="T14" fmla="+- 0 443 316"/>
                              <a:gd name="T15" fmla="*/ 443 h 687"/>
                              <a:gd name="T16" fmla="+- 0 5422 5420"/>
                              <a:gd name="T17" fmla="*/ T16 w 408"/>
                              <a:gd name="T18" fmla="+- 0 494 316"/>
                              <a:gd name="T19" fmla="*/ 494 h 687"/>
                              <a:gd name="T20" fmla="+- 0 5420 5420"/>
                              <a:gd name="T21" fmla="*/ T20 w 408"/>
                              <a:gd name="T22" fmla="+- 0 575 316"/>
                              <a:gd name="T23" fmla="*/ 575 h 687"/>
                              <a:gd name="T24" fmla="+- 0 5420 5420"/>
                              <a:gd name="T25" fmla="*/ T24 w 408"/>
                              <a:gd name="T26" fmla="+- 0 656 316"/>
                              <a:gd name="T27" fmla="*/ 656 h 687"/>
                              <a:gd name="T28" fmla="+- 0 5421 5420"/>
                              <a:gd name="T29" fmla="*/ T28 w 408"/>
                              <a:gd name="T30" fmla="+- 0 757 316"/>
                              <a:gd name="T31" fmla="*/ 757 h 687"/>
                              <a:gd name="T32" fmla="+- 0 5420 5420"/>
                              <a:gd name="T33" fmla="*/ T32 w 408"/>
                              <a:gd name="T34" fmla="+- 0 813 316"/>
                              <a:gd name="T35" fmla="*/ 813 h 687"/>
                              <a:gd name="T36" fmla="+- 0 5421 5420"/>
                              <a:gd name="T37" fmla="*/ T36 w 408"/>
                              <a:gd name="T38" fmla="+- 0 896 316"/>
                              <a:gd name="T39" fmla="*/ 896 h 687"/>
                              <a:gd name="T40" fmla="+- 0 5423 5420"/>
                              <a:gd name="T41" fmla="*/ T40 w 408"/>
                              <a:gd name="T42" fmla="+- 0 960 316"/>
                              <a:gd name="T43" fmla="*/ 960 h 687"/>
                              <a:gd name="T44" fmla="+- 0 5437 5420"/>
                              <a:gd name="T45" fmla="*/ T44 w 408"/>
                              <a:gd name="T46" fmla="+- 0 991 316"/>
                              <a:gd name="T47" fmla="*/ 991 h 687"/>
                              <a:gd name="T48" fmla="+- 0 5477 5420"/>
                              <a:gd name="T49" fmla="*/ T48 w 408"/>
                              <a:gd name="T50" fmla="+- 0 997 316"/>
                              <a:gd name="T51" fmla="*/ 997 h 687"/>
                              <a:gd name="T52" fmla="+- 0 5545 5420"/>
                              <a:gd name="T53" fmla="*/ T52 w 408"/>
                              <a:gd name="T54" fmla="+- 0 1002 316"/>
                              <a:gd name="T55" fmla="*/ 1002 h 687"/>
                              <a:gd name="T56" fmla="+- 0 5600 5420"/>
                              <a:gd name="T57" fmla="*/ T56 w 408"/>
                              <a:gd name="T58" fmla="+- 0 1003 316"/>
                              <a:gd name="T59" fmla="*/ 1003 h 687"/>
                              <a:gd name="T60" fmla="+- 0 5664 5420"/>
                              <a:gd name="T61" fmla="*/ T60 w 408"/>
                              <a:gd name="T62" fmla="+- 0 1002 316"/>
                              <a:gd name="T63" fmla="*/ 1002 h 687"/>
                              <a:gd name="T64" fmla="+- 0 5825 5420"/>
                              <a:gd name="T65" fmla="*/ T64 w 408"/>
                              <a:gd name="T66" fmla="+- 0 968 316"/>
                              <a:gd name="T67" fmla="*/ 968 h 687"/>
                              <a:gd name="T68" fmla="+- 0 5827 5420"/>
                              <a:gd name="T69" fmla="*/ T68 w 408"/>
                              <a:gd name="T70" fmla="+- 0 936 316"/>
                              <a:gd name="T71" fmla="*/ 936 h 687"/>
                              <a:gd name="T72" fmla="+- 0 5826 5420"/>
                              <a:gd name="T73" fmla="*/ T72 w 408"/>
                              <a:gd name="T74" fmla="+- 0 896 316"/>
                              <a:gd name="T75" fmla="*/ 896 h 687"/>
                              <a:gd name="T76" fmla="+- 0 5824 5420"/>
                              <a:gd name="T77" fmla="*/ T76 w 408"/>
                              <a:gd name="T78" fmla="+- 0 826 316"/>
                              <a:gd name="T79" fmla="*/ 826 h 687"/>
                              <a:gd name="T80" fmla="+- 0 5823 5420"/>
                              <a:gd name="T81" fmla="*/ T80 w 408"/>
                              <a:gd name="T82" fmla="+- 0 774 316"/>
                              <a:gd name="T83" fmla="*/ 774 h 687"/>
                              <a:gd name="T84" fmla="+- 0 5823 5420"/>
                              <a:gd name="T85" fmla="*/ T84 w 408"/>
                              <a:gd name="T86" fmla="+- 0 692 316"/>
                              <a:gd name="T87" fmla="*/ 692 h 687"/>
                              <a:gd name="T88" fmla="+- 0 5822 5420"/>
                              <a:gd name="T89" fmla="*/ T88 w 408"/>
                              <a:gd name="T90" fmla="+- 0 612 316"/>
                              <a:gd name="T91" fmla="*/ 612 h 687"/>
                              <a:gd name="T92" fmla="+- 0 5720 5420"/>
                              <a:gd name="T93" fmla="*/ T92 w 408"/>
                              <a:gd name="T94" fmla="+- 0 610 316"/>
                              <a:gd name="T95" fmla="*/ 610 h 687"/>
                              <a:gd name="T96" fmla="+- 0 5720 5420"/>
                              <a:gd name="T97" fmla="*/ T96 w 408"/>
                              <a:gd name="T98" fmla="+- 0 609 316"/>
                              <a:gd name="T99" fmla="*/ 609 h 687"/>
                              <a:gd name="T100" fmla="+- 0 5822 5420"/>
                              <a:gd name="T101" fmla="*/ T100 w 408"/>
                              <a:gd name="T102" fmla="+- 0 608 316"/>
                              <a:gd name="T103" fmla="*/ 608 h 687"/>
                              <a:gd name="T104" fmla="+- 0 5820 5420"/>
                              <a:gd name="T105" fmla="*/ T104 w 408"/>
                              <a:gd name="T106" fmla="+- 0 506 316"/>
                              <a:gd name="T107" fmla="*/ 506 h 687"/>
                              <a:gd name="T108" fmla="+- 0 5819 5420"/>
                              <a:gd name="T109" fmla="*/ T108 w 408"/>
                              <a:gd name="T110" fmla="+- 0 481 316"/>
                              <a:gd name="T111" fmla="*/ 481 h 687"/>
                              <a:gd name="T112" fmla="+- 0 5818 5420"/>
                              <a:gd name="T113" fmla="*/ T112 w 408"/>
                              <a:gd name="T114" fmla="+- 0 453 316"/>
                              <a:gd name="T115" fmla="*/ 453 h 687"/>
                              <a:gd name="T116" fmla="+- 0 5811 5420"/>
                              <a:gd name="T117" fmla="*/ T116 w 408"/>
                              <a:gd name="T118" fmla="+- 0 321 316"/>
                              <a:gd name="T119" fmla="*/ 321 h 687"/>
                              <a:gd name="T120" fmla="+- 0 5786 5420"/>
                              <a:gd name="T121" fmla="*/ T120 w 408"/>
                              <a:gd name="T122" fmla="+- 0 318 316"/>
                              <a:gd name="T123" fmla="*/ 318 h 687"/>
                              <a:gd name="T124" fmla="+- 0 5770 5420"/>
                              <a:gd name="T125" fmla="*/ T124 w 408"/>
                              <a:gd name="T126" fmla="+- 0 317 316"/>
                              <a:gd name="T127" fmla="*/ 317 h 687"/>
                              <a:gd name="T128" fmla="+- 0 5822 5420"/>
                              <a:gd name="T129" fmla="*/ T128 w 408"/>
                              <a:gd name="T130" fmla="+- 0 608 316"/>
                              <a:gd name="T131" fmla="*/ 608 h 687"/>
                              <a:gd name="T132" fmla="+- 0 5720 5420"/>
                              <a:gd name="T133" fmla="*/ T132 w 408"/>
                              <a:gd name="T134" fmla="+- 0 612 316"/>
                              <a:gd name="T135" fmla="*/ 612 h 687"/>
                              <a:gd name="T136" fmla="+- 0 5822 5420"/>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9" name="Freeform 39"/>
                        <wps:cNvSpPr>
                          <a:spLocks/>
                        </wps:cNvSpPr>
                        <wps:spPr bwMode="auto">
                          <a:xfrm>
                            <a:off x="5520" y="314"/>
                            <a:ext cx="242" cy="690"/>
                          </a:xfrm>
                          <a:custGeom>
                            <a:avLst/>
                            <a:gdLst>
                              <a:gd name="T0" fmla="+- 0 5619 5520"/>
                              <a:gd name="T1" fmla="*/ T0 w 242"/>
                              <a:gd name="T2" fmla="+- 0 315 315"/>
                              <a:gd name="T3" fmla="*/ 315 h 690"/>
                              <a:gd name="T4" fmla="+- 0 5604 5520"/>
                              <a:gd name="T5" fmla="*/ T4 w 242"/>
                              <a:gd name="T6" fmla="+- 0 346 315"/>
                              <a:gd name="T7" fmla="*/ 346 h 690"/>
                              <a:gd name="T8" fmla="+- 0 5591 5520"/>
                              <a:gd name="T9" fmla="*/ T8 w 242"/>
                              <a:gd name="T10" fmla="+- 0 380 315"/>
                              <a:gd name="T11" fmla="*/ 380 h 690"/>
                              <a:gd name="T12" fmla="+- 0 5577 5520"/>
                              <a:gd name="T13" fmla="*/ T12 w 242"/>
                              <a:gd name="T14" fmla="+- 0 408 315"/>
                              <a:gd name="T15" fmla="*/ 408 h 690"/>
                              <a:gd name="T16" fmla="+- 0 5561 5520"/>
                              <a:gd name="T17" fmla="*/ T16 w 242"/>
                              <a:gd name="T18" fmla="+- 0 434 315"/>
                              <a:gd name="T19" fmla="*/ 434 h 690"/>
                              <a:gd name="T20" fmla="+- 0 5547 5520"/>
                              <a:gd name="T21" fmla="*/ T20 w 242"/>
                              <a:gd name="T22" fmla="+- 0 458 315"/>
                              <a:gd name="T23" fmla="*/ 458 h 690"/>
                              <a:gd name="T24" fmla="+- 0 5532 5520"/>
                              <a:gd name="T25" fmla="*/ T24 w 242"/>
                              <a:gd name="T26" fmla="+- 0 483 315"/>
                              <a:gd name="T27" fmla="*/ 483 h 690"/>
                              <a:gd name="T28" fmla="+- 0 5522 5520"/>
                              <a:gd name="T29" fmla="*/ T28 w 242"/>
                              <a:gd name="T30" fmla="+- 0 502 315"/>
                              <a:gd name="T31" fmla="*/ 502 h 690"/>
                              <a:gd name="T32" fmla="+- 0 5522 5520"/>
                              <a:gd name="T33" fmla="*/ T32 w 242"/>
                              <a:gd name="T34" fmla="+- 0 525 315"/>
                              <a:gd name="T35" fmla="*/ 525 h 690"/>
                              <a:gd name="T36" fmla="+- 0 5552 5520"/>
                              <a:gd name="T37" fmla="*/ T36 w 242"/>
                              <a:gd name="T38" fmla="+- 0 573 315"/>
                              <a:gd name="T39" fmla="*/ 573 h 690"/>
                              <a:gd name="T40" fmla="+- 0 5591 5520"/>
                              <a:gd name="T41" fmla="*/ T40 w 242"/>
                              <a:gd name="T42" fmla="+- 0 613 315"/>
                              <a:gd name="T43" fmla="*/ 613 h 690"/>
                              <a:gd name="T44" fmla="+- 0 5625 5520"/>
                              <a:gd name="T45" fmla="*/ T44 w 242"/>
                              <a:gd name="T46" fmla="+- 0 650 315"/>
                              <a:gd name="T47" fmla="*/ 650 h 690"/>
                              <a:gd name="T48" fmla="+- 0 5642 5520"/>
                              <a:gd name="T49" fmla="*/ T48 w 242"/>
                              <a:gd name="T50" fmla="+- 0 671 315"/>
                              <a:gd name="T51" fmla="*/ 671 h 690"/>
                              <a:gd name="T52" fmla="+- 0 5655 5520"/>
                              <a:gd name="T53" fmla="*/ T52 w 242"/>
                              <a:gd name="T54" fmla="+- 0 688 315"/>
                              <a:gd name="T55" fmla="*/ 688 h 690"/>
                              <a:gd name="T56" fmla="+- 0 5603 5520"/>
                              <a:gd name="T57" fmla="*/ T56 w 242"/>
                              <a:gd name="T58" fmla="+- 0 748 315"/>
                              <a:gd name="T59" fmla="*/ 748 h 690"/>
                              <a:gd name="T60" fmla="+- 0 5583 5520"/>
                              <a:gd name="T61" fmla="*/ T60 w 242"/>
                              <a:gd name="T62" fmla="+- 0 772 315"/>
                              <a:gd name="T63" fmla="*/ 772 h 690"/>
                              <a:gd name="T64" fmla="+- 0 5559 5520"/>
                              <a:gd name="T65" fmla="*/ T64 w 242"/>
                              <a:gd name="T66" fmla="+- 0 795 315"/>
                              <a:gd name="T67" fmla="*/ 795 h 690"/>
                              <a:gd name="T68" fmla="+- 0 5546 5520"/>
                              <a:gd name="T69" fmla="*/ T68 w 242"/>
                              <a:gd name="T70" fmla="+- 0 832 315"/>
                              <a:gd name="T71" fmla="*/ 832 h 690"/>
                              <a:gd name="T72" fmla="+- 0 5555 5520"/>
                              <a:gd name="T73" fmla="*/ T72 w 242"/>
                              <a:gd name="T74" fmla="+- 0 870 315"/>
                              <a:gd name="T75" fmla="*/ 870 h 690"/>
                              <a:gd name="T76" fmla="+- 0 5573 5520"/>
                              <a:gd name="T77" fmla="*/ T76 w 242"/>
                              <a:gd name="T78" fmla="+- 0 896 315"/>
                              <a:gd name="T79" fmla="*/ 896 h 690"/>
                              <a:gd name="T80" fmla="+- 0 5593 5520"/>
                              <a:gd name="T81" fmla="*/ T80 w 242"/>
                              <a:gd name="T82" fmla="+- 0 917 315"/>
                              <a:gd name="T83" fmla="*/ 917 h 690"/>
                              <a:gd name="T84" fmla="+- 0 5604 5520"/>
                              <a:gd name="T85" fmla="*/ T84 w 242"/>
                              <a:gd name="T86" fmla="+- 0 936 315"/>
                              <a:gd name="T87" fmla="*/ 936 h 690"/>
                              <a:gd name="T88" fmla="+- 0 5622 5520"/>
                              <a:gd name="T89" fmla="*/ T88 w 242"/>
                              <a:gd name="T90" fmla="+- 0 959 315"/>
                              <a:gd name="T91" fmla="*/ 959 h 690"/>
                              <a:gd name="T92" fmla="+- 0 5640 5520"/>
                              <a:gd name="T93" fmla="*/ T92 w 242"/>
                              <a:gd name="T94" fmla="+- 0 982 315"/>
                              <a:gd name="T95" fmla="*/ 982 h 690"/>
                              <a:gd name="T96" fmla="+- 0 5649 5520"/>
                              <a:gd name="T97" fmla="*/ T96 w 242"/>
                              <a:gd name="T98" fmla="+- 0 997 315"/>
                              <a:gd name="T99" fmla="*/ 997 h 690"/>
                              <a:gd name="T100" fmla="+- 0 5762 5520"/>
                              <a:gd name="T101" fmla="*/ T100 w 242"/>
                              <a:gd name="T102" fmla="+- 0 1002 315"/>
                              <a:gd name="T103" fmla="*/ 1002 h 690"/>
                              <a:gd name="T104" fmla="+- 0 5746 5520"/>
                              <a:gd name="T105" fmla="*/ T104 w 242"/>
                              <a:gd name="T106" fmla="+- 0 977 315"/>
                              <a:gd name="T107" fmla="*/ 977 h 690"/>
                              <a:gd name="T108" fmla="+- 0 5726 5520"/>
                              <a:gd name="T109" fmla="*/ T108 w 242"/>
                              <a:gd name="T110" fmla="+- 0 945 315"/>
                              <a:gd name="T111" fmla="*/ 945 h 690"/>
                              <a:gd name="T112" fmla="+- 0 5705 5520"/>
                              <a:gd name="T113" fmla="*/ T112 w 242"/>
                              <a:gd name="T114" fmla="+- 0 911 315"/>
                              <a:gd name="T115" fmla="*/ 911 h 690"/>
                              <a:gd name="T116" fmla="+- 0 5679 5520"/>
                              <a:gd name="T117" fmla="*/ T116 w 242"/>
                              <a:gd name="T118" fmla="+- 0 878 315"/>
                              <a:gd name="T119" fmla="*/ 878 h 690"/>
                              <a:gd name="T120" fmla="+- 0 5661 5520"/>
                              <a:gd name="T121" fmla="*/ T120 w 242"/>
                              <a:gd name="T122" fmla="+- 0 854 315"/>
                              <a:gd name="T123" fmla="*/ 854 h 690"/>
                              <a:gd name="T124" fmla="+- 0 5651 5520"/>
                              <a:gd name="T125" fmla="*/ T124 w 242"/>
                              <a:gd name="T126" fmla="+- 0 838 315"/>
                              <a:gd name="T127" fmla="*/ 838 h 690"/>
                              <a:gd name="T128" fmla="+- 0 5684 5520"/>
                              <a:gd name="T129" fmla="*/ T128 w 242"/>
                              <a:gd name="T130" fmla="+- 0 797 315"/>
                              <a:gd name="T131" fmla="*/ 797 h 690"/>
                              <a:gd name="T132" fmla="+- 0 5719 5520"/>
                              <a:gd name="T133" fmla="*/ T132 w 242"/>
                              <a:gd name="T134" fmla="+- 0 759 315"/>
                              <a:gd name="T135" fmla="*/ 759 h 690"/>
                              <a:gd name="T136" fmla="+- 0 5755 5520"/>
                              <a:gd name="T137" fmla="*/ T136 w 242"/>
                              <a:gd name="T138" fmla="+- 0 698 315"/>
                              <a:gd name="T139" fmla="*/ 698 h 690"/>
                              <a:gd name="T140" fmla="+- 0 5741 5520"/>
                              <a:gd name="T141" fmla="*/ T140 w 242"/>
                              <a:gd name="T142" fmla="+- 0 647 315"/>
                              <a:gd name="T143" fmla="*/ 647 h 690"/>
                              <a:gd name="T144" fmla="+- 0 5720 5520"/>
                              <a:gd name="T145" fmla="*/ T144 w 242"/>
                              <a:gd name="T146" fmla="+- 0 624 315"/>
                              <a:gd name="T147" fmla="*/ 624 h 690"/>
                              <a:gd name="T148" fmla="+- 0 5666 5520"/>
                              <a:gd name="T149" fmla="*/ T148 w 242"/>
                              <a:gd name="T150" fmla="+- 0 563 315"/>
                              <a:gd name="T151" fmla="*/ 563 h 690"/>
                              <a:gd name="T152" fmla="+- 0 5615 5520"/>
                              <a:gd name="T153" fmla="*/ T152 w 242"/>
                              <a:gd name="T154" fmla="+- 0 512 315"/>
                              <a:gd name="T155" fmla="*/ 512 h 690"/>
                              <a:gd name="T156" fmla="+- 0 5606 5520"/>
                              <a:gd name="T157" fmla="*/ T156 w 242"/>
                              <a:gd name="T158" fmla="+- 0 504 315"/>
                              <a:gd name="T159" fmla="*/ 504 h 690"/>
                              <a:gd name="T160" fmla="+- 0 5610 5520"/>
                              <a:gd name="T161" fmla="*/ T160 w 242"/>
                              <a:gd name="T162" fmla="+- 0 495 315"/>
                              <a:gd name="T163" fmla="*/ 495 h 690"/>
                              <a:gd name="T164" fmla="+- 0 5620 5520"/>
                              <a:gd name="T165" fmla="*/ T164 w 242"/>
                              <a:gd name="T166" fmla="+- 0 477 315"/>
                              <a:gd name="T167" fmla="*/ 477 h 690"/>
                              <a:gd name="T168" fmla="+- 0 5635 5520"/>
                              <a:gd name="T169" fmla="*/ T168 w 242"/>
                              <a:gd name="T170" fmla="+- 0 449 315"/>
                              <a:gd name="T171" fmla="*/ 449 h 690"/>
                              <a:gd name="T172" fmla="+- 0 5651 5520"/>
                              <a:gd name="T173" fmla="*/ T172 w 242"/>
                              <a:gd name="T174" fmla="+- 0 410 315"/>
                              <a:gd name="T175" fmla="*/ 410 h 690"/>
                              <a:gd name="T176" fmla="+- 0 5668 5520"/>
                              <a:gd name="T177" fmla="*/ T176 w 242"/>
                              <a:gd name="T178" fmla="+- 0 360 315"/>
                              <a:gd name="T179" fmla="*/ 360 h 690"/>
                              <a:gd name="T180" fmla="+- 0 5684 5520"/>
                              <a:gd name="T181" fmla="*/ T180 w 242"/>
                              <a:gd name="T182" fmla="+- 0 331 315"/>
                              <a:gd name="T183" fmla="*/ 331 h 690"/>
                              <a:gd name="T184" fmla="+- 0 5686 5520"/>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6" y="0"/>
                                </a:moveTo>
                                <a:lnTo>
                                  <a:pt x="99" y="0"/>
                                </a:lnTo>
                                <a:lnTo>
                                  <a:pt x="91" y="16"/>
                                </a:lnTo>
                                <a:lnTo>
                                  <a:pt x="84" y="31"/>
                                </a:lnTo>
                                <a:lnTo>
                                  <a:pt x="78" y="48"/>
                                </a:lnTo>
                                <a:lnTo>
                                  <a:pt x="71" y="65"/>
                                </a:lnTo>
                                <a:lnTo>
                                  <a:pt x="64" y="79"/>
                                </a:lnTo>
                                <a:lnTo>
                                  <a:pt x="57" y="93"/>
                                </a:lnTo>
                                <a:lnTo>
                                  <a:pt x="50" y="106"/>
                                </a:lnTo>
                                <a:lnTo>
                                  <a:pt x="41" y="119"/>
                                </a:lnTo>
                                <a:lnTo>
                                  <a:pt x="34" y="131"/>
                                </a:lnTo>
                                <a:lnTo>
                                  <a:pt x="27" y="143"/>
                                </a:lnTo>
                                <a:lnTo>
                                  <a:pt x="19" y="156"/>
                                </a:lnTo>
                                <a:lnTo>
                                  <a:pt x="12" y="168"/>
                                </a:lnTo>
                                <a:lnTo>
                                  <a:pt x="6" y="177"/>
                                </a:lnTo>
                                <a:lnTo>
                                  <a:pt x="2" y="187"/>
                                </a:lnTo>
                                <a:lnTo>
                                  <a:pt x="0" y="199"/>
                                </a:lnTo>
                                <a:lnTo>
                                  <a:pt x="2" y="210"/>
                                </a:lnTo>
                                <a:lnTo>
                                  <a:pt x="15" y="235"/>
                                </a:lnTo>
                                <a:lnTo>
                                  <a:pt x="32" y="258"/>
                                </a:lnTo>
                                <a:lnTo>
                                  <a:pt x="52" y="278"/>
                                </a:lnTo>
                                <a:lnTo>
                                  <a:pt x="71" y="298"/>
                                </a:lnTo>
                                <a:lnTo>
                                  <a:pt x="94" y="322"/>
                                </a:lnTo>
                                <a:lnTo>
                                  <a:pt x="105" y="335"/>
                                </a:lnTo>
                                <a:lnTo>
                                  <a:pt x="116" y="347"/>
                                </a:lnTo>
                                <a:lnTo>
                                  <a:pt x="122" y="356"/>
                                </a:lnTo>
                                <a:lnTo>
                                  <a:pt x="129" y="364"/>
                                </a:lnTo>
                                <a:lnTo>
                                  <a:pt x="135" y="373"/>
                                </a:lnTo>
                                <a:lnTo>
                                  <a:pt x="92" y="420"/>
                                </a:lnTo>
                                <a:lnTo>
                                  <a:pt x="83" y="433"/>
                                </a:lnTo>
                                <a:lnTo>
                                  <a:pt x="73" y="446"/>
                                </a:lnTo>
                                <a:lnTo>
                                  <a:pt x="63" y="457"/>
                                </a:lnTo>
                                <a:lnTo>
                                  <a:pt x="51" y="468"/>
                                </a:lnTo>
                                <a:lnTo>
                                  <a:pt x="39" y="480"/>
                                </a:lnTo>
                                <a:lnTo>
                                  <a:pt x="32" y="494"/>
                                </a:lnTo>
                                <a:lnTo>
                                  <a:pt x="26" y="517"/>
                                </a:lnTo>
                                <a:lnTo>
                                  <a:pt x="27" y="537"/>
                                </a:lnTo>
                                <a:lnTo>
                                  <a:pt x="35" y="555"/>
                                </a:lnTo>
                                <a:lnTo>
                                  <a:pt x="47" y="573"/>
                                </a:lnTo>
                                <a:lnTo>
                                  <a:pt x="53" y="581"/>
                                </a:lnTo>
                                <a:lnTo>
                                  <a:pt x="60" y="588"/>
                                </a:lnTo>
                                <a:lnTo>
                                  <a:pt x="73" y="602"/>
                                </a:lnTo>
                                <a:lnTo>
                                  <a:pt x="79" y="612"/>
                                </a:lnTo>
                                <a:lnTo>
                                  <a:pt x="84" y="621"/>
                                </a:lnTo>
                                <a:lnTo>
                                  <a:pt x="93" y="633"/>
                                </a:lnTo>
                                <a:lnTo>
                                  <a:pt x="102" y="644"/>
                                </a:lnTo>
                                <a:lnTo>
                                  <a:pt x="112" y="655"/>
                                </a:lnTo>
                                <a:lnTo>
                                  <a:pt x="120" y="667"/>
                                </a:lnTo>
                                <a:lnTo>
                                  <a:pt x="125" y="674"/>
                                </a:lnTo>
                                <a:lnTo>
                                  <a:pt x="129" y="682"/>
                                </a:lnTo>
                                <a:lnTo>
                                  <a:pt x="134" y="690"/>
                                </a:lnTo>
                                <a:lnTo>
                                  <a:pt x="242" y="687"/>
                                </a:lnTo>
                                <a:lnTo>
                                  <a:pt x="238" y="681"/>
                                </a:lnTo>
                                <a:lnTo>
                                  <a:pt x="226" y="662"/>
                                </a:lnTo>
                                <a:lnTo>
                                  <a:pt x="216" y="646"/>
                                </a:lnTo>
                                <a:lnTo>
                                  <a:pt x="206" y="630"/>
                                </a:lnTo>
                                <a:lnTo>
                                  <a:pt x="196" y="613"/>
                                </a:lnTo>
                                <a:lnTo>
                                  <a:pt x="185" y="596"/>
                                </a:lnTo>
                                <a:lnTo>
                                  <a:pt x="172" y="579"/>
                                </a:lnTo>
                                <a:lnTo>
                                  <a:pt x="159" y="563"/>
                                </a:lnTo>
                                <a:lnTo>
                                  <a:pt x="147" y="547"/>
                                </a:lnTo>
                                <a:lnTo>
                                  <a:pt x="141" y="539"/>
                                </a:lnTo>
                                <a:lnTo>
                                  <a:pt x="136" y="531"/>
                                </a:lnTo>
                                <a:lnTo>
                                  <a:pt x="131" y="523"/>
                                </a:lnTo>
                                <a:lnTo>
                                  <a:pt x="152" y="495"/>
                                </a:lnTo>
                                <a:lnTo>
                                  <a:pt x="164" y="482"/>
                                </a:lnTo>
                                <a:lnTo>
                                  <a:pt x="175" y="469"/>
                                </a:lnTo>
                                <a:lnTo>
                                  <a:pt x="199" y="444"/>
                                </a:lnTo>
                                <a:lnTo>
                                  <a:pt x="222" y="415"/>
                                </a:lnTo>
                                <a:lnTo>
                                  <a:pt x="235" y="383"/>
                                </a:lnTo>
                                <a:lnTo>
                                  <a:pt x="229" y="346"/>
                                </a:lnTo>
                                <a:lnTo>
                                  <a:pt x="221" y="332"/>
                                </a:lnTo>
                                <a:lnTo>
                                  <a:pt x="211" y="320"/>
                                </a:lnTo>
                                <a:lnTo>
                                  <a:pt x="200" y="309"/>
                                </a:lnTo>
                                <a:lnTo>
                                  <a:pt x="190" y="298"/>
                                </a:lnTo>
                                <a:lnTo>
                                  <a:pt x="146" y="248"/>
                                </a:lnTo>
                                <a:lnTo>
                                  <a:pt x="111" y="214"/>
                                </a:lnTo>
                                <a:lnTo>
                                  <a:pt x="95" y="197"/>
                                </a:lnTo>
                                <a:lnTo>
                                  <a:pt x="90" y="193"/>
                                </a:lnTo>
                                <a:lnTo>
                                  <a:pt x="86" y="189"/>
                                </a:lnTo>
                                <a:lnTo>
                                  <a:pt x="88" y="184"/>
                                </a:lnTo>
                                <a:lnTo>
                                  <a:pt x="90" y="180"/>
                                </a:lnTo>
                                <a:lnTo>
                                  <a:pt x="92" y="175"/>
                                </a:lnTo>
                                <a:lnTo>
                                  <a:pt x="100" y="162"/>
                                </a:lnTo>
                                <a:lnTo>
                                  <a:pt x="108" y="148"/>
                                </a:lnTo>
                                <a:lnTo>
                                  <a:pt x="115" y="134"/>
                                </a:lnTo>
                                <a:lnTo>
                                  <a:pt x="122" y="120"/>
                                </a:lnTo>
                                <a:lnTo>
                                  <a:pt x="131" y="95"/>
                                </a:lnTo>
                                <a:lnTo>
                                  <a:pt x="139" y="70"/>
                                </a:lnTo>
                                <a:lnTo>
                                  <a:pt x="148"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xmlns:w15="http://schemas.microsoft.com/office/word/2012/wordml">
            <w:pict>
              <v:group w14:anchorId="201E8FE3" id="Group 38" o:spid="_x0000_s1026" style="position:absolute;margin-left:271pt;margin-top:15.75pt;width:20.4pt;height:34.5pt;z-index:251850752;mso-wrap-distance-left:0;mso-wrap-distance-right:0;mso-position-horizontal-relative:page" coordorigin="5420,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">
                <v:shape id="AutoShape 40" o:spid="_x0000_s1027" style="position:absolute;left:5420;top:316;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39" o:spid="_x0000_s1028" style="position:absolute;left:5520;top:314;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" path="m166,l99,,91,16,84,31,78,48,71,65,64,79,57,93r-7,13l41,119r-7,12l27,143r-8,13l12,168r-6,9l2,187,,199r2,11l15,235r17,23l52,278r19,20l94,322r11,13l116,347r6,9l129,364r6,9l92,420r-9,13l73,446,63,457,51,468,39,480r-7,14l26,517r1,20l35,555r12,18l53,581r7,7l73,602r6,10l84,621r9,12l102,644r10,11l120,667r5,7l129,682r5,8l242,687r-4,-6l226,662,216,646,206,630,196,613,185,596,172,579,159,563,147,547r-6,-8l136,531r-5,-8l152,495r12,-13l175,469r24,-25l222,415r13,-32l229,346r-8,-14l211,320,200,309,190,298,146,248,111,214,95,197r-5,-4l86,189r2,-5l90,180r2,-5l100,162r8,-14l115,134r7,-14l131,95r8,-25l148,45,160,23r4,-7l166,8r,-8xe" fillcolor="#bd2929" stroked="f">
                  <v:path arrowok="t" o:connecttype="custom" o:connectlocs="99,315;84,346;71,380;57,408;41,434;27,458;12,483;2,502;2,525;32,573;71,613;105,650;122,671;135,688;83,748;63,772;39,795;26,832;35,870;53,896;73,917;84,936;102,959;120,982;129,997;242,1002;226,977;206,945;185,911;159,878;141,854;131,838;164,797;199,759;235,698;221,647;200,624;146,563;95,512;86,504;90,495;100,477;115,449;131,410;148,360;164,331;166,315" o:connectangles="0,0,0,0,0,0,0,0,0,0,0,0,0,0,0,0,0,0,0,0,0,0,0,0,0,0,0,0,0,0,0,0,0,0,0,0,0,0,0,0,0,0,0,0,0,0,0"/>
                </v:shape>
                <w10:wrap type="topAndBottom" anchorx="page"/>
              </v:group>
            </w:pict>
          </mc:Fallback>
        </mc:AlternateContent>
      </w:r>
      <w:r w:rsidRPr="004B4369">
        <w:rPr>
          <w:b/>
          <w:bCs/>
          <w:noProof/>
          <w:sz w:val="48"/>
          <w:szCs w:val="48"/>
        </w:rPr>
        <mc:AlternateContent>
          <mc:Choice Requires="wpg">
            <w:drawing>
              <wp:anchor distT="0" distB="0" distL="0" distR="0" simplePos="0" relativeHeight="251851776" behindDoc="0" locked="0" layoutInCell="1" allowOverlap="1" wp14:anchorId="2D44F0B1" wp14:editId="48D278C3">
                <wp:simplePos x="0" y="0"/>
                <wp:positionH relativeFrom="page">
                  <wp:posOffset>3754755</wp:posOffset>
                </wp:positionH>
                <wp:positionV relativeFrom="paragraph">
                  <wp:posOffset>200025</wp:posOffset>
                </wp:positionV>
                <wp:extent cx="259080" cy="438150"/>
                <wp:effectExtent l="1905" t="1270" r="5715" b="8255"/>
                <wp:wrapTopAndBottom/>
                <wp:docPr id="530"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5913" y="315"/>
                          <a:chExt cx="408" cy="690"/>
                        </a:xfrm>
                      </wpg:grpSpPr>
                      <wps:wsp>
                        <wps:cNvPr id="531" name="AutoShape 37"/>
                        <wps:cNvSpPr>
                          <a:spLocks/>
                        </wps:cNvSpPr>
                        <wps:spPr bwMode="auto">
                          <a:xfrm>
                            <a:off x="5913" y="316"/>
                            <a:ext cx="408" cy="687"/>
                          </a:xfrm>
                          <a:custGeom>
                            <a:avLst/>
                            <a:gdLst>
                              <a:gd name="T0" fmla="+- 0 6223 5913"/>
                              <a:gd name="T1" fmla="*/ T0 w 408"/>
                              <a:gd name="T2" fmla="+- 0 317 316"/>
                              <a:gd name="T3" fmla="*/ 317 h 687"/>
                              <a:gd name="T4" fmla="+- 0 6183 5913"/>
                              <a:gd name="T5" fmla="*/ T4 w 408"/>
                              <a:gd name="T6" fmla="+- 0 318 316"/>
                              <a:gd name="T7" fmla="*/ 318 h 687"/>
                              <a:gd name="T8" fmla="+- 0 5913 5913"/>
                              <a:gd name="T9" fmla="*/ T8 w 408"/>
                              <a:gd name="T10" fmla="+- 0 323 316"/>
                              <a:gd name="T11" fmla="*/ 323 h 687"/>
                              <a:gd name="T12" fmla="+- 0 5915 5913"/>
                              <a:gd name="T13" fmla="*/ T12 w 408"/>
                              <a:gd name="T14" fmla="+- 0 443 316"/>
                              <a:gd name="T15" fmla="*/ 443 h 687"/>
                              <a:gd name="T16" fmla="+- 0 5915 5913"/>
                              <a:gd name="T17" fmla="*/ T16 w 408"/>
                              <a:gd name="T18" fmla="+- 0 494 316"/>
                              <a:gd name="T19" fmla="*/ 494 h 687"/>
                              <a:gd name="T20" fmla="+- 0 5913 5913"/>
                              <a:gd name="T21" fmla="*/ T20 w 408"/>
                              <a:gd name="T22" fmla="+- 0 575 316"/>
                              <a:gd name="T23" fmla="*/ 575 h 687"/>
                              <a:gd name="T24" fmla="+- 0 5913 5913"/>
                              <a:gd name="T25" fmla="*/ T24 w 408"/>
                              <a:gd name="T26" fmla="+- 0 656 316"/>
                              <a:gd name="T27" fmla="*/ 656 h 687"/>
                              <a:gd name="T28" fmla="+- 0 5914 5913"/>
                              <a:gd name="T29" fmla="*/ T28 w 408"/>
                              <a:gd name="T30" fmla="+- 0 757 316"/>
                              <a:gd name="T31" fmla="*/ 757 h 687"/>
                              <a:gd name="T32" fmla="+- 0 5913 5913"/>
                              <a:gd name="T33" fmla="*/ T32 w 408"/>
                              <a:gd name="T34" fmla="+- 0 813 316"/>
                              <a:gd name="T35" fmla="*/ 813 h 687"/>
                              <a:gd name="T36" fmla="+- 0 5914 5913"/>
                              <a:gd name="T37" fmla="*/ T36 w 408"/>
                              <a:gd name="T38" fmla="+- 0 896 316"/>
                              <a:gd name="T39" fmla="*/ 896 h 687"/>
                              <a:gd name="T40" fmla="+- 0 5916 5913"/>
                              <a:gd name="T41" fmla="*/ T40 w 408"/>
                              <a:gd name="T42" fmla="+- 0 960 316"/>
                              <a:gd name="T43" fmla="*/ 960 h 687"/>
                              <a:gd name="T44" fmla="+- 0 5930 5913"/>
                              <a:gd name="T45" fmla="*/ T44 w 408"/>
                              <a:gd name="T46" fmla="+- 0 991 316"/>
                              <a:gd name="T47" fmla="*/ 991 h 687"/>
                              <a:gd name="T48" fmla="+- 0 5970 5913"/>
                              <a:gd name="T49" fmla="*/ T48 w 408"/>
                              <a:gd name="T50" fmla="+- 0 997 316"/>
                              <a:gd name="T51" fmla="*/ 997 h 687"/>
                              <a:gd name="T52" fmla="+- 0 6038 5913"/>
                              <a:gd name="T53" fmla="*/ T52 w 408"/>
                              <a:gd name="T54" fmla="+- 0 1002 316"/>
                              <a:gd name="T55" fmla="*/ 1002 h 687"/>
                              <a:gd name="T56" fmla="+- 0 6093 5913"/>
                              <a:gd name="T57" fmla="*/ T56 w 408"/>
                              <a:gd name="T58" fmla="+- 0 1003 316"/>
                              <a:gd name="T59" fmla="*/ 1003 h 687"/>
                              <a:gd name="T60" fmla="+- 0 6157 5913"/>
                              <a:gd name="T61" fmla="*/ T60 w 408"/>
                              <a:gd name="T62" fmla="+- 0 1002 316"/>
                              <a:gd name="T63" fmla="*/ 1002 h 687"/>
                              <a:gd name="T64" fmla="+- 0 6318 5913"/>
                              <a:gd name="T65" fmla="*/ T64 w 408"/>
                              <a:gd name="T66" fmla="+- 0 968 316"/>
                              <a:gd name="T67" fmla="*/ 968 h 687"/>
                              <a:gd name="T68" fmla="+- 0 6320 5913"/>
                              <a:gd name="T69" fmla="*/ T68 w 408"/>
                              <a:gd name="T70" fmla="+- 0 936 316"/>
                              <a:gd name="T71" fmla="*/ 936 h 687"/>
                              <a:gd name="T72" fmla="+- 0 6319 5913"/>
                              <a:gd name="T73" fmla="*/ T72 w 408"/>
                              <a:gd name="T74" fmla="+- 0 896 316"/>
                              <a:gd name="T75" fmla="*/ 896 h 687"/>
                              <a:gd name="T76" fmla="+- 0 6317 5913"/>
                              <a:gd name="T77" fmla="*/ T76 w 408"/>
                              <a:gd name="T78" fmla="+- 0 826 316"/>
                              <a:gd name="T79" fmla="*/ 826 h 687"/>
                              <a:gd name="T80" fmla="+- 0 6316 5913"/>
                              <a:gd name="T81" fmla="*/ T80 w 408"/>
                              <a:gd name="T82" fmla="+- 0 774 316"/>
                              <a:gd name="T83" fmla="*/ 774 h 687"/>
                              <a:gd name="T84" fmla="+- 0 6316 5913"/>
                              <a:gd name="T85" fmla="*/ T84 w 408"/>
                              <a:gd name="T86" fmla="+- 0 692 316"/>
                              <a:gd name="T87" fmla="*/ 692 h 687"/>
                              <a:gd name="T88" fmla="+- 0 6315 5913"/>
                              <a:gd name="T89" fmla="*/ T88 w 408"/>
                              <a:gd name="T90" fmla="+- 0 612 316"/>
                              <a:gd name="T91" fmla="*/ 612 h 687"/>
                              <a:gd name="T92" fmla="+- 0 6213 5913"/>
                              <a:gd name="T93" fmla="*/ T92 w 408"/>
                              <a:gd name="T94" fmla="+- 0 610 316"/>
                              <a:gd name="T95" fmla="*/ 610 h 687"/>
                              <a:gd name="T96" fmla="+- 0 6213 5913"/>
                              <a:gd name="T97" fmla="*/ T96 w 408"/>
                              <a:gd name="T98" fmla="+- 0 609 316"/>
                              <a:gd name="T99" fmla="*/ 609 h 687"/>
                              <a:gd name="T100" fmla="+- 0 6315 5913"/>
                              <a:gd name="T101" fmla="*/ T100 w 408"/>
                              <a:gd name="T102" fmla="+- 0 608 316"/>
                              <a:gd name="T103" fmla="*/ 608 h 687"/>
                              <a:gd name="T104" fmla="+- 0 6313 5913"/>
                              <a:gd name="T105" fmla="*/ T104 w 408"/>
                              <a:gd name="T106" fmla="+- 0 506 316"/>
                              <a:gd name="T107" fmla="*/ 506 h 687"/>
                              <a:gd name="T108" fmla="+- 0 6312 5913"/>
                              <a:gd name="T109" fmla="*/ T108 w 408"/>
                              <a:gd name="T110" fmla="+- 0 481 316"/>
                              <a:gd name="T111" fmla="*/ 481 h 687"/>
                              <a:gd name="T112" fmla="+- 0 6311 5913"/>
                              <a:gd name="T113" fmla="*/ T112 w 408"/>
                              <a:gd name="T114" fmla="+- 0 453 316"/>
                              <a:gd name="T115" fmla="*/ 453 h 687"/>
                              <a:gd name="T116" fmla="+- 0 6304 5913"/>
                              <a:gd name="T117" fmla="*/ T116 w 408"/>
                              <a:gd name="T118" fmla="+- 0 321 316"/>
                              <a:gd name="T119" fmla="*/ 321 h 687"/>
                              <a:gd name="T120" fmla="+- 0 6279 5913"/>
                              <a:gd name="T121" fmla="*/ T120 w 408"/>
                              <a:gd name="T122" fmla="+- 0 318 316"/>
                              <a:gd name="T123" fmla="*/ 318 h 687"/>
                              <a:gd name="T124" fmla="+- 0 6263 5913"/>
                              <a:gd name="T125" fmla="*/ T124 w 408"/>
                              <a:gd name="T126" fmla="+- 0 317 316"/>
                              <a:gd name="T127" fmla="*/ 317 h 687"/>
                              <a:gd name="T128" fmla="+- 0 6315 5913"/>
                              <a:gd name="T129" fmla="*/ T128 w 408"/>
                              <a:gd name="T130" fmla="+- 0 608 316"/>
                              <a:gd name="T131" fmla="*/ 608 h 687"/>
                              <a:gd name="T132" fmla="+- 0 6213 5913"/>
                              <a:gd name="T133" fmla="*/ T132 w 408"/>
                              <a:gd name="T134" fmla="+- 0 612 316"/>
                              <a:gd name="T135" fmla="*/ 612 h 687"/>
                              <a:gd name="T136" fmla="+- 0 6315 5913"/>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2" name="Freeform 36"/>
                        <wps:cNvSpPr>
                          <a:spLocks/>
                        </wps:cNvSpPr>
                        <wps:spPr bwMode="auto">
                          <a:xfrm>
                            <a:off x="6013" y="314"/>
                            <a:ext cx="242" cy="690"/>
                          </a:xfrm>
                          <a:custGeom>
                            <a:avLst/>
                            <a:gdLst>
                              <a:gd name="T0" fmla="+- 0 6112 6014"/>
                              <a:gd name="T1" fmla="*/ T0 w 242"/>
                              <a:gd name="T2" fmla="+- 0 315 315"/>
                              <a:gd name="T3" fmla="*/ 315 h 690"/>
                              <a:gd name="T4" fmla="+- 0 6097 6014"/>
                              <a:gd name="T5" fmla="*/ T4 w 242"/>
                              <a:gd name="T6" fmla="+- 0 346 315"/>
                              <a:gd name="T7" fmla="*/ 346 h 690"/>
                              <a:gd name="T8" fmla="+- 0 6084 6014"/>
                              <a:gd name="T9" fmla="*/ T8 w 242"/>
                              <a:gd name="T10" fmla="+- 0 380 315"/>
                              <a:gd name="T11" fmla="*/ 380 h 690"/>
                              <a:gd name="T12" fmla="+- 0 6070 6014"/>
                              <a:gd name="T13" fmla="*/ T12 w 242"/>
                              <a:gd name="T14" fmla="+- 0 408 315"/>
                              <a:gd name="T15" fmla="*/ 408 h 690"/>
                              <a:gd name="T16" fmla="+- 0 6054 6014"/>
                              <a:gd name="T17" fmla="*/ T16 w 242"/>
                              <a:gd name="T18" fmla="+- 0 434 315"/>
                              <a:gd name="T19" fmla="*/ 434 h 690"/>
                              <a:gd name="T20" fmla="+- 0 6040 6014"/>
                              <a:gd name="T21" fmla="*/ T20 w 242"/>
                              <a:gd name="T22" fmla="+- 0 458 315"/>
                              <a:gd name="T23" fmla="*/ 458 h 690"/>
                              <a:gd name="T24" fmla="+- 0 6025 6014"/>
                              <a:gd name="T25" fmla="*/ T24 w 242"/>
                              <a:gd name="T26" fmla="+- 0 483 315"/>
                              <a:gd name="T27" fmla="*/ 483 h 690"/>
                              <a:gd name="T28" fmla="+- 0 6015 6014"/>
                              <a:gd name="T29" fmla="*/ T28 w 242"/>
                              <a:gd name="T30" fmla="+- 0 502 315"/>
                              <a:gd name="T31" fmla="*/ 502 h 690"/>
                              <a:gd name="T32" fmla="+- 0 6015 6014"/>
                              <a:gd name="T33" fmla="*/ T32 w 242"/>
                              <a:gd name="T34" fmla="+- 0 525 315"/>
                              <a:gd name="T35" fmla="*/ 525 h 690"/>
                              <a:gd name="T36" fmla="+- 0 6045 6014"/>
                              <a:gd name="T37" fmla="*/ T36 w 242"/>
                              <a:gd name="T38" fmla="+- 0 573 315"/>
                              <a:gd name="T39" fmla="*/ 573 h 690"/>
                              <a:gd name="T40" fmla="+- 0 6084 6014"/>
                              <a:gd name="T41" fmla="*/ T40 w 242"/>
                              <a:gd name="T42" fmla="+- 0 613 315"/>
                              <a:gd name="T43" fmla="*/ 613 h 690"/>
                              <a:gd name="T44" fmla="+- 0 6118 6014"/>
                              <a:gd name="T45" fmla="*/ T44 w 242"/>
                              <a:gd name="T46" fmla="+- 0 650 315"/>
                              <a:gd name="T47" fmla="*/ 650 h 690"/>
                              <a:gd name="T48" fmla="+- 0 6135 6014"/>
                              <a:gd name="T49" fmla="*/ T48 w 242"/>
                              <a:gd name="T50" fmla="+- 0 671 315"/>
                              <a:gd name="T51" fmla="*/ 671 h 690"/>
                              <a:gd name="T52" fmla="+- 0 6148 6014"/>
                              <a:gd name="T53" fmla="*/ T52 w 242"/>
                              <a:gd name="T54" fmla="+- 0 688 315"/>
                              <a:gd name="T55" fmla="*/ 688 h 690"/>
                              <a:gd name="T56" fmla="+- 0 6096 6014"/>
                              <a:gd name="T57" fmla="*/ T56 w 242"/>
                              <a:gd name="T58" fmla="+- 0 748 315"/>
                              <a:gd name="T59" fmla="*/ 748 h 690"/>
                              <a:gd name="T60" fmla="+- 0 6076 6014"/>
                              <a:gd name="T61" fmla="*/ T60 w 242"/>
                              <a:gd name="T62" fmla="+- 0 772 315"/>
                              <a:gd name="T63" fmla="*/ 772 h 690"/>
                              <a:gd name="T64" fmla="+- 0 6052 6014"/>
                              <a:gd name="T65" fmla="*/ T64 w 242"/>
                              <a:gd name="T66" fmla="+- 0 795 315"/>
                              <a:gd name="T67" fmla="*/ 795 h 690"/>
                              <a:gd name="T68" fmla="+- 0 6039 6014"/>
                              <a:gd name="T69" fmla="*/ T68 w 242"/>
                              <a:gd name="T70" fmla="+- 0 832 315"/>
                              <a:gd name="T71" fmla="*/ 832 h 690"/>
                              <a:gd name="T72" fmla="+- 0 6048 6014"/>
                              <a:gd name="T73" fmla="*/ T72 w 242"/>
                              <a:gd name="T74" fmla="+- 0 870 315"/>
                              <a:gd name="T75" fmla="*/ 870 h 690"/>
                              <a:gd name="T76" fmla="+- 0 6066 6014"/>
                              <a:gd name="T77" fmla="*/ T76 w 242"/>
                              <a:gd name="T78" fmla="+- 0 896 315"/>
                              <a:gd name="T79" fmla="*/ 896 h 690"/>
                              <a:gd name="T80" fmla="+- 0 6086 6014"/>
                              <a:gd name="T81" fmla="*/ T80 w 242"/>
                              <a:gd name="T82" fmla="+- 0 917 315"/>
                              <a:gd name="T83" fmla="*/ 917 h 690"/>
                              <a:gd name="T84" fmla="+- 0 6097 6014"/>
                              <a:gd name="T85" fmla="*/ T84 w 242"/>
                              <a:gd name="T86" fmla="+- 0 936 315"/>
                              <a:gd name="T87" fmla="*/ 936 h 690"/>
                              <a:gd name="T88" fmla="+- 0 6115 6014"/>
                              <a:gd name="T89" fmla="*/ T88 w 242"/>
                              <a:gd name="T90" fmla="+- 0 959 315"/>
                              <a:gd name="T91" fmla="*/ 959 h 690"/>
                              <a:gd name="T92" fmla="+- 0 6133 6014"/>
                              <a:gd name="T93" fmla="*/ T92 w 242"/>
                              <a:gd name="T94" fmla="+- 0 982 315"/>
                              <a:gd name="T95" fmla="*/ 982 h 690"/>
                              <a:gd name="T96" fmla="+- 0 6142 6014"/>
                              <a:gd name="T97" fmla="*/ T96 w 242"/>
                              <a:gd name="T98" fmla="+- 0 997 315"/>
                              <a:gd name="T99" fmla="*/ 997 h 690"/>
                              <a:gd name="T100" fmla="+- 0 6255 6014"/>
                              <a:gd name="T101" fmla="*/ T100 w 242"/>
                              <a:gd name="T102" fmla="+- 0 1002 315"/>
                              <a:gd name="T103" fmla="*/ 1002 h 690"/>
                              <a:gd name="T104" fmla="+- 0 6239 6014"/>
                              <a:gd name="T105" fmla="*/ T104 w 242"/>
                              <a:gd name="T106" fmla="+- 0 977 315"/>
                              <a:gd name="T107" fmla="*/ 977 h 690"/>
                              <a:gd name="T108" fmla="+- 0 6219 6014"/>
                              <a:gd name="T109" fmla="*/ T108 w 242"/>
                              <a:gd name="T110" fmla="+- 0 945 315"/>
                              <a:gd name="T111" fmla="*/ 945 h 690"/>
                              <a:gd name="T112" fmla="+- 0 6198 6014"/>
                              <a:gd name="T113" fmla="*/ T112 w 242"/>
                              <a:gd name="T114" fmla="+- 0 911 315"/>
                              <a:gd name="T115" fmla="*/ 911 h 690"/>
                              <a:gd name="T116" fmla="+- 0 6172 6014"/>
                              <a:gd name="T117" fmla="*/ T116 w 242"/>
                              <a:gd name="T118" fmla="+- 0 878 315"/>
                              <a:gd name="T119" fmla="*/ 878 h 690"/>
                              <a:gd name="T120" fmla="+- 0 6154 6014"/>
                              <a:gd name="T121" fmla="*/ T120 w 242"/>
                              <a:gd name="T122" fmla="+- 0 854 315"/>
                              <a:gd name="T123" fmla="*/ 854 h 690"/>
                              <a:gd name="T124" fmla="+- 0 6144 6014"/>
                              <a:gd name="T125" fmla="*/ T124 w 242"/>
                              <a:gd name="T126" fmla="+- 0 838 315"/>
                              <a:gd name="T127" fmla="*/ 838 h 690"/>
                              <a:gd name="T128" fmla="+- 0 6177 6014"/>
                              <a:gd name="T129" fmla="*/ T128 w 242"/>
                              <a:gd name="T130" fmla="+- 0 797 315"/>
                              <a:gd name="T131" fmla="*/ 797 h 690"/>
                              <a:gd name="T132" fmla="+- 0 6212 6014"/>
                              <a:gd name="T133" fmla="*/ T132 w 242"/>
                              <a:gd name="T134" fmla="+- 0 759 315"/>
                              <a:gd name="T135" fmla="*/ 759 h 690"/>
                              <a:gd name="T136" fmla="+- 0 6248 6014"/>
                              <a:gd name="T137" fmla="*/ T136 w 242"/>
                              <a:gd name="T138" fmla="+- 0 698 315"/>
                              <a:gd name="T139" fmla="*/ 698 h 690"/>
                              <a:gd name="T140" fmla="+- 0 6234 6014"/>
                              <a:gd name="T141" fmla="*/ T140 w 242"/>
                              <a:gd name="T142" fmla="+- 0 647 315"/>
                              <a:gd name="T143" fmla="*/ 647 h 690"/>
                              <a:gd name="T144" fmla="+- 0 6213 6014"/>
                              <a:gd name="T145" fmla="*/ T144 w 242"/>
                              <a:gd name="T146" fmla="+- 0 624 315"/>
                              <a:gd name="T147" fmla="*/ 624 h 690"/>
                              <a:gd name="T148" fmla="+- 0 6159 6014"/>
                              <a:gd name="T149" fmla="*/ T148 w 242"/>
                              <a:gd name="T150" fmla="+- 0 563 315"/>
                              <a:gd name="T151" fmla="*/ 563 h 690"/>
                              <a:gd name="T152" fmla="+- 0 6108 6014"/>
                              <a:gd name="T153" fmla="*/ T152 w 242"/>
                              <a:gd name="T154" fmla="+- 0 512 315"/>
                              <a:gd name="T155" fmla="*/ 512 h 690"/>
                              <a:gd name="T156" fmla="+- 0 6099 6014"/>
                              <a:gd name="T157" fmla="*/ T156 w 242"/>
                              <a:gd name="T158" fmla="+- 0 504 315"/>
                              <a:gd name="T159" fmla="*/ 504 h 690"/>
                              <a:gd name="T160" fmla="+- 0 6103 6014"/>
                              <a:gd name="T161" fmla="*/ T160 w 242"/>
                              <a:gd name="T162" fmla="+- 0 495 315"/>
                              <a:gd name="T163" fmla="*/ 495 h 690"/>
                              <a:gd name="T164" fmla="+- 0 6113 6014"/>
                              <a:gd name="T165" fmla="*/ T164 w 242"/>
                              <a:gd name="T166" fmla="+- 0 477 315"/>
                              <a:gd name="T167" fmla="*/ 477 h 690"/>
                              <a:gd name="T168" fmla="+- 0 6128 6014"/>
                              <a:gd name="T169" fmla="*/ T168 w 242"/>
                              <a:gd name="T170" fmla="+- 0 449 315"/>
                              <a:gd name="T171" fmla="*/ 449 h 690"/>
                              <a:gd name="T172" fmla="+- 0 6144 6014"/>
                              <a:gd name="T173" fmla="*/ T172 w 242"/>
                              <a:gd name="T174" fmla="+- 0 410 315"/>
                              <a:gd name="T175" fmla="*/ 410 h 690"/>
                              <a:gd name="T176" fmla="+- 0 6161 6014"/>
                              <a:gd name="T177" fmla="*/ T176 w 242"/>
                              <a:gd name="T178" fmla="+- 0 360 315"/>
                              <a:gd name="T179" fmla="*/ 360 h 690"/>
                              <a:gd name="T180" fmla="+- 0 6177 6014"/>
                              <a:gd name="T181" fmla="*/ T180 w 242"/>
                              <a:gd name="T182" fmla="+- 0 331 315"/>
                              <a:gd name="T183" fmla="*/ 331 h 690"/>
                              <a:gd name="T184" fmla="+- 0 6179 6014"/>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0"/>
                                </a:lnTo>
                                <a:lnTo>
                                  <a:pt x="90" y="16"/>
                                </a:lnTo>
                                <a:lnTo>
                                  <a:pt x="83" y="31"/>
                                </a:lnTo>
                                <a:lnTo>
                                  <a:pt x="77" y="48"/>
                                </a:lnTo>
                                <a:lnTo>
                                  <a:pt x="70" y="65"/>
                                </a:lnTo>
                                <a:lnTo>
                                  <a:pt x="63" y="79"/>
                                </a:lnTo>
                                <a:lnTo>
                                  <a:pt x="56" y="93"/>
                                </a:lnTo>
                                <a:lnTo>
                                  <a:pt x="49" y="106"/>
                                </a:lnTo>
                                <a:lnTo>
                                  <a:pt x="40" y="119"/>
                                </a:lnTo>
                                <a:lnTo>
                                  <a:pt x="33" y="131"/>
                                </a:lnTo>
                                <a:lnTo>
                                  <a:pt x="26" y="143"/>
                                </a:lnTo>
                                <a:lnTo>
                                  <a:pt x="18" y="156"/>
                                </a:lnTo>
                                <a:lnTo>
                                  <a:pt x="11" y="168"/>
                                </a:lnTo>
                                <a:lnTo>
                                  <a:pt x="5" y="177"/>
                                </a:lnTo>
                                <a:lnTo>
                                  <a:pt x="1" y="187"/>
                                </a:lnTo>
                                <a:lnTo>
                                  <a:pt x="0" y="199"/>
                                </a:lnTo>
                                <a:lnTo>
                                  <a:pt x="1" y="210"/>
                                </a:lnTo>
                                <a:lnTo>
                                  <a:pt x="14" y="235"/>
                                </a:lnTo>
                                <a:lnTo>
                                  <a:pt x="31" y="258"/>
                                </a:lnTo>
                                <a:lnTo>
                                  <a:pt x="51" y="278"/>
                                </a:lnTo>
                                <a:lnTo>
                                  <a:pt x="70" y="298"/>
                                </a:lnTo>
                                <a:lnTo>
                                  <a:pt x="93" y="322"/>
                                </a:lnTo>
                                <a:lnTo>
                                  <a:pt x="104" y="335"/>
                                </a:lnTo>
                                <a:lnTo>
                                  <a:pt x="115" y="347"/>
                                </a:lnTo>
                                <a:lnTo>
                                  <a:pt x="121" y="356"/>
                                </a:lnTo>
                                <a:lnTo>
                                  <a:pt x="128" y="364"/>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3"/>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3"/>
                                </a:lnTo>
                                <a:lnTo>
                                  <a:pt x="184" y="596"/>
                                </a:lnTo>
                                <a:lnTo>
                                  <a:pt x="171" y="579"/>
                                </a:lnTo>
                                <a:lnTo>
                                  <a:pt x="158" y="563"/>
                                </a:lnTo>
                                <a:lnTo>
                                  <a:pt x="146" y="547"/>
                                </a:lnTo>
                                <a:lnTo>
                                  <a:pt x="140" y="539"/>
                                </a:lnTo>
                                <a:lnTo>
                                  <a:pt x="135" y="531"/>
                                </a:lnTo>
                                <a:lnTo>
                                  <a:pt x="130" y="523"/>
                                </a:lnTo>
                                <a:lnTo>
                                  <a:pt x="151" y="495"/>
                                </a:lnTo>
                                <a:lnTo>
                                  <a:pt x="163" y="482"/>
                                </a:lnTo>
                                <a:lnTo>
                                  <a:pt x="174" y="469"/>
                                </a:lnTo>
                                <a:lnTo>
                                  <a:pt x="198" y="444"/>
                                </a:lnTo>
                                <a:lnTo>
                                  <a:pt x="221" y="415"/>
                                </a:lnTo>
                                <a:lnTo>
                                  <a:pt x="234" y="383"/>
                                </a:lnTo>
                                <a:lnTo>
                                  <a:pt x="228" y="346"/>
                                </a:lnTo>
                                <a:lnTo>
                                  <a:pt x="220" y="332"/>
                                </a:lnTo>
                                <a:lnTo>
                                  <a:pt x="210" y="320"/>
                                </a:lnTo>
                                <a:lnTo>
                                  <a:pt x="199" y="309"/>
                                </a:lnTo>
                                <a:lnTo>
                                  <a:pt x="189" y="298"/>
                                </a:lnTo>
                                <a:lnTo>
                                  <a:pt x="145" y="248"/>
                                </a:lnTo>
                                <a:lnTo>
                                  <a:pt x="110" y="214"/>
                                </a:lnTo>
                                <a:lnTo>
                                  <a:pt x="94" y="197"/>
                                </a:lnTo>
                                <a:lnTo>
                                  <a:pt x="89" y="193"/>
                                </a:lnTo>
                                <a:lnTo>
                                  <a:pt x="85" y="189"/>
                                </a:lnTo>
                                <a:lnTo>
                                  <a:pt x="87" y="184"/>
                                </a:lnTo>
                                <a:lnTo>
                                  <a:pt x="89" y="180"/>
                                </a:lnTo>
                                <a:lnTo>
                                  <a:pt x="91" y="175"/>
                                </a:lnTo>
                                <a:lnTo>
                                  <a:pt x="99" y="162"/>
                                </a:lnTo>
                                <a:lnTo>
                                  <a:pt x="107" y="148"/>
                                </a:lnTo>
                                <a:lnTo>
                                  <a:pt x="114" y="134"/>
                                </a:lnTo>
                                <a:lnTo>
                                  <a:pt x="121" y="120"/>
                                </a:lnTo>
                                <a:lnTo>
                                  <a:pt x="130" y="95"/>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xmlns:w15="http://schemas.microsoft.com/office/word/2012/wordml">
            <w:pict>
              <v:group w14:anchorId="53E8A592" id="Group 35" o:spid="_x0000_s1026" style="position:absolute;margin-left:295.65pt;margin-top:15.75pt;width:20.4pt;height:34.5pt;z-index:251851776;mso-wrap-distance-left:0;mso-wrap-distance-right:0;mso-position-horizontal-relative:page" coordorigin="5913,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">
                <v:shape id="AutoShape 37" o:spid="_x0000_s1027" style="position:absolute;left:5913;top:316;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36" o:spid="_x0000_s1028" style="position:absolute;left:6013;top:314;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" path="m165,l98,,90,16,83,31,77,48,70,65,63,79,56,93r-7,13l40,119r-7,12l26,143r-8,13l11,168r-6,9l1,187,,199r1,11l14,235r17,23l51,278r19,20l93,322r11,13l115,347r6,9l128,364r6,9l91,420r-9,13l72,446,62,457,50,468,38,480r-7,14l25,517r1,20l34,555r12,18l52,581r7,7l72,602r6,10l83,621r9,12l101,644r10,11l119,667r5,7l128,682r5,8l241,687r-4,-6l225,662,215,646,205,630,195,613,184,596,171,579,158,563,146,547r-6,-8l135,531r-5,-8l151,495r12,-13l174,469r24,-25l221,415r13,-32l228,346r-8,-14l210,320,199,309,189,298,145,248,110,214,94,197r-5,-4l85,189r2,-5l89,180r2,-5l99,162r8,-14l114,134r7,-14l130,95r8,-25l147,45,159,23r4,-7l165,8r,-8xe" fillcolor="#bd2929" stroked="f">
                  <v:path arrowok="t" o:connecttype="custom" o:connectlocs="98,315;83,346;70,380;56,408;40,434;26,458;11,483;1,502;1,525;31,573;70,613;104,650;121,671;134,688;82,748;62,772;38,795;25,832;34,870;52,896;72,917;83,936;101,959;119,982;128,997;241,1002;225,977;205,945;184,911;158,878;140,854;130,838;163,797;198,759;234,698;220,647;199,624;145,563;94,512;85,504;89,495;99,477;114,449;130,410;147,360;163,331;165,315" o:connectangles="0,0,0,0,0,0,0,0,0,0,0,0,0,0,0,0,0,0,0,0,0,0,0,0,0,0,0,0,0,0,0,0,0,0,0,0,0,0,0,0,0,0,0,0,0,0,0"/>
                </v:shape>
                <w10:wrap type="topAndBottom" anchorx="page"/>
              </v:group>
            </w:pict>
          </mc:Fallback>
        </mc:AlternateContent>
      </w:r>
      <w:r w:rsidRPr="004B4369">
        <w:rPr>
          <w:b/>
          <w:bCs/>
          <w:noProof/>
          <w:sz w:val="48"/>
          <w:szCs w:val="48"/>
        </w:rPr>
        <mc:AlternateContent>
          <mc:Choice Requires="wpg">
            <w:drawing>
              <wp:anchor distT="0" distB="0" distL="0" distR="0" simplePos="0" relativeHeight="251852800" behindDoc="0" locked="0" layoutInCell="1" allowOverlap="1" wp14:anchorId="4D6FAF19" wp14:editId="509D3F40">
                <wp:simplePos x="0" y="0"/>
                <wp:positionH relativeFrom="page">
                  <wp:posOffset>4067810</wp:posOffset>
                </wp:positionH>
                <wp:positionV relativeFrom="paragraph">
                  <wp:posOffset>200025</wp:posOffset>
                </wp:positionV>
                <wp:extent cx="259080" cy="438150"/>
                <wp:effectExtent l="635" t="1270" r="6985" b="8255"/>
                <wp:wrapTopAndBottom/>
                <wp:docPr id="533"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6406" y="315"/>
                          <a:chExt cx="408" cy="690"/>
                        </a:xfrm>
                      </wpg:grpSpPr>
                      <wps:wsp>
                        <wps:cNvPr id="534" name="AutoShape 34"/>
                        <wps:cNvSpPr>
                          <a:spLocks/>
                        </wps:cNvSpPr>
                        <wps:spPr bwMode="auto">
                          <a:xfrm>
                            <a:off x="6406" y="316"/>
                            <a:ext cx="408" cy="687"/>
                          </a:xfrm>
                          <a:custGeom>
                            <a:avLst/>
                            <a:gdLst>
                              <a:gd name="T0" fmla="+- 0 6716 6406"/>
                              <a:gd name="T1" fmla="*/ T0 w 408"/>
                              <a:gd name="T2" fmla="+- 0 317 316"/>
                              <a:gd name="T3" fmla="*/ 317 h 687"/>
                              <a:gd name="T4" fmla="+- 0 6676 6406"/>
                              <a:gd name="T5" fmla="*/ T4 w 408"/>
                              <a:gd name="T6" fmla="+- 0 318 316"/>
                              <a:gd name="T7" fmla="*/ 318 h 687"/>
                              <a:gd name="T8" fmla="+- 0 6406 6406"/>
                              <a:gd name="T9" fmla="*/ T8 w 408"/>
                              <a:gd name="T10" fmla="+- 0 323 316"/>
                              <a:gd name="T11" fmla="*/ 323 h 687"/>
                              <a:gd name="T12" fmla="+- 0 6408 6406"/>
                              <a:gd name="T13" fmla="*/ T12 w 408"/>
                              <a:gd name="T14" fmla="+- 0 443 316"/>
                              <a:gd name="T15" fmla="*/ 443 h 687"/>
                              <a:gd name="T16" fmla="+- 0 6408 6406"/>
                              <a:gd name="T17" fmla="*/ T16 w 408"/>
                              <a:gd name="T18" fmla="+- 0 494 316"/>
                              <a:gd name="T19" fmla="*/ 494 h 687"/>
                              <a:gd name="T20" fmla="+- 0 6406 6406"/>
                              <a:gd name="T21" fmla="*/ T20 w 408"/>
                              <a:gd name="T22" fmla="+- 0 575 316"/>
                              <a:gd name="T23" fmla="*/ 575 h 687"/>
                              <a:gd name="T24" fmla="+- 0 6406 6406"/>
                              <a:gd name="T25" fmla="*/ T24 w 408"/>
                              <a:gd name="T26" fmla="+- 0 656 316"/>
                              <a:gd name="T27" fmla="*/ 656 h 687"/>
                              <a:gd name="T28" fmla="+- 0 6407 6406"/>
                              <a:gd name="T29" fmla="*/ T28 w 408"/>
                              <a:gd name="T30" fmla="+- 0 757 316"/>
                              <a:gd name="T31" fmla="*/ 757 h 687"/>
                              <a:gd name="T32" fmla="+- 0 6406 6406"/>
                              <a:gd name="T33" fmla="*/ T32 w 408"/>
                              <a:gd name="T34" fmla="+- 0 813 316"/>
                              <a:gd name="T35" fmla="*/ 813 h 687"/>
                              <a:gd name="T36" fmla="+- 0 6407 6406"/>
                              <a:gd name="T37" fmla="*/ T36 w 408"/>
                              <a:gd name="T38" fmla="+- 0 896 316"/>
                              <a:gd name="T39" fmla="*/ 896 h 687"/>
                              <a:gd name="T40" fmla="+- 0 6409 6406"/>
                              <a:gd name="T41" fmla="*/ T40 w 408"/>
                              <a:gd name="T42" fmla="+- 0 960 316"/>
                              <a:gd name="T43" fmla="*/ 960 h 687"/>
                              <a:gd name="T44" fmla="+- 0 6423 6406"/>
                              <a:gd name="T45" fmla="*/ T44 w 408"/>
                              <a:gd name="T46" fmla="+- 0 991 316"/>
                              <a:gd name="T47" fmla="*/ 991 h 687"/>
                              <a:gd name="T48" fmla="+- 0 6463 6406"/>
                              <a:gd name="T49" fmla="*/ T48 w 408"/>
                              <a:gd name="T50" fmla="+- 0 997 316"/>
                              <a:gd name="T51" fmla="*/ 997 h 687"/>
                              <a:gd name="T52" fmla="+- 0 6531 6406"/>
                              <a:gd name="T53" fmla="*/ T52 w 408"/>
                              <a:gd name="T54" fmla="+- 0 1002 316"/>
                              <a:gd name="T55" fmla="*/ 1002 h 687"/>
                              <a:gd name="T56" fmla="+- 0 6586 6406"/>
                              <a:gd name="T57" fmla="*/ T56 w 408"/>
                              <a:gd name="T58" fmla="+- 0 1003 316"/>
                              <a:gd name="T59" fmla="*/ 1003 h 687"/>
                              <a:gd name="T60" fmla="+- 0 6650 6406"/>
                              <a:gd name="T61" fmla="*/ T60 w 408"/>
                              <a:gd name="T62" fmla="+- 0 1002 316"/>
                              <a:gd name="T63" fmla="*/ 1002 h 687"/>
                              <a:gd name="T64" fmla="+- 0 6811 6406"/>
                              <a:gd name="T65" fmla="*/ T64 w 408"/>
                              <a:gd name="T66" fmla="+- 0 968 316"/>
                              <a:gd name="T67" fmla="*/ 968 h 687"/>
                              <a:gd name="T68" fmla="+- 0 6813 6406"/>
                              <a:gd name="T69" fmla="*/ T68 w 408"/>
                              <a:gd name="T70" fmla="+- 0 936 316"/>
                              <a:gd name="T71" fmla="*/ 936 h 687"/>
                              <a:gd name="T72" fmla="+- 0 6812 6406"/>
                              <a:gd name="T73" fmla="*/ T72 w 408"/>
                              <a:gd name="T74" fmla="+- 0 896 316"/>
                              <a:gd name="T75" fmla="*/ 896 h 687"/>
                              <a:gd name="T76" fmla="+- 0 6810 6406"/>
                              <a:gd name="T77" fmla="*/ T76 w 408"/>
                              <a:gd name="T78" fmla="+- 0 826 316"/>
                              <a:gd name="T79" fmla="*/ 826 h 687"/>
                              <a:gd name="T80" fmla="+- 0 6809 6406"/>
                              <a:gd name="T81" fmla="*/ T80 w 408"/>
                              <a:gd name="T82" fmla="+- 0 774 316"/>
                              <a:gd name="T83" fmla="*/ 774 h 687"/>
                              <a:gd name="T84" fmla="+- 0 6809 6406"/>
                              <a:gd name="T85" fmla="*/ T84 w 408"/>
                              <a:gd name="T86" fmla="+- 0 692 316"/>
                              <a:gd name="T87" fmla="*/ 692 h 687"/>
                              <a:gd name="T88" fmla="+- 0 6808 6406"/>
                              <a:gd name="T89" fmla="*/ T88 w 408"/>
                              <a:gd name="T90" fmla="+- 0 612 316"/>
                              <a:gd name="T91" fmla="*/ 612 h 687"/>
                              <a:gd name="T92" fmla="+- 0 6706 6406"/>
                              <a:gd name="T93" fmla="*/ T92 w 408"/>
                              <a:gd name="T94" fmla="+- 0 610 316"/>
                              <a:gd name="T95" fmla="*/ 610 h 687"/>
                              <a:gd name="T96" fmla="+- 0 6706 6406"/>
                              <a:gd name="T97" fmla="*/ T96 w 408"/>
                              <a:gd name="T98" fmla="+- 0 609 316"/>
                              <a:gd name="T99" fmla="*/ 609 h 687"/>
                              <a:gd name="T100" fmla="+- 0 6808 6406"/>
                              <a:gd name="T101" fmla="*/ T100 w 408"/>
                              <a:gd name="T102" fmla="+- 0 608 316"/>
                              <a:gd name="T103" fmla="*/ 608 h 687"/>
                              <a:gd name="T104" fmla="+- 0 6806 6406"/>
                              <a:gd name="T105" fmla="*/ T104 w 408"/>
                              <a:gd name="T106" fmla="+- 0 506 316"/>
                              <a:gd name="T107" fmla="*/ 506 h 687"/>
                              <a:gd name="T108" fmla="+- 0 6805 6406"/>
                              <a:gd name="T109" fmla="*/ T108 w 408"/>
                              <a:gd name="T110" fmla="+- 0 481 316"/>
                              <a:gd name="T111" fmla="*/ 481 h 687"/>
                              <a:gd name="T112" fmla="+- 0 6804 6406"/>
                              <a:gd name="T113" fmla="*/ T112 w 408"/>
                              <a:gd name="T114" fmla="+- 0 453 316"/>
                              <a:gd name="T115" fmla="*/ 453 h 687"/>
                              <a:gd name="T116" fmla="+- 0 6797 6406"/>
                              <a:gd name="T117" fmla="*/ T116 w 408"/>
                              <a:gd name="T118" fmla="+- 0 321 316"/>
                              <a:gd name="T119" fmla="*/ 321 h 687"/>
                              <a:gd name="T120" fmla="+- 0 6772 6406"/>
                              <a:gd name="T121" fmla="*/ T120 w 408"/>
                              <a:gd name="T122" fmla="+- 0 318 316"/>
                              <a:gd name="T123" fmla="*/ 318 h 687"/>
                              <a:gd name="T124" fmla="+- 0 6756 6406"/>
                              <a:gd name="T125" fmla="*/ T124 w 408"/>
                              <a:gd name="T126" fmla="+- 0 317 316"/>
                              <a:gd name="T127" fmla="*/ 317 h 687"/>
                              <a:gd name="T128" fmla="+- 0 6808 6406"/>
                              <a:gd name="T129" fmla="*/ T128 w 408"/>
                              <a:gd name="T130" fmla="+- 0 608 316"/>
                              <a:gd name="T131" fmla="*/ 608 h 687"/>
                              <a:gd name="T132" fmla="+- 0 6706 6406"/>
                              <a:gd name="T133" fmla="*/ T132 w 408"/>
                              <a:gd name="T134" fmla="+- 0 612 316"/>
                              <a:gd name="T135" fmla="*/ 612 h 687"/>
                              <a:gd name="T136" fmla="+- 0 6808 6406"/>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5" name="Freeform 33"/>
                        <wps:cNvSpPr>
                          <a:spLocks/>
                        </wps:cNvSpPr>
                        <wps:spPr bwMode="auto">
                          <a:xfrm>
                            <a:off x="6506" y="314"/>
                            <a:ext cx="242" cy="690"/>
                          </a:xfrm>
                          <a:custGeom>
                            <a:avLst/>
                            <a:gdLst>
                              <a:gd name="T0" fmla="+- 0 6605 6507"/>
                              <a:gd name="T1" fmla="*/ T0 w 242"/>
                              <a:gd name="T2" fmla="+- 0 315 315"/>
                              <a:gd name="T3" fmla="*/ 315 h 690"/>
                              <a:gd name="T4" fmla="+- 0 6590 6507"/>
                              <a:gd name="T5" fmla="*/ T4 w 242"/>
                              <a:gd name="T6" fmla="+- 0 346 315"/>
                              <a:gd name="T7" fmla="*/ 346 h 690"/>
                              <a:gd name="T8" fmla="+- 0 6577 6507"/>
                              <a:gd name="T9" fmla="*/ T8 w 242"/>
                              <a:gd name="T10" fmla="+- 0 380 315"/>
                              <a:gd name="T11" fmla="*/ 380 h 690"/>
                              <a:gd name="T12" fmla="+- 0 6563 6507"/>
                              <a:gd name="T13" fmla="*/ T12 w 242"/>
                              <a:gd name="T14" fmla="+- 0 408 315"/>
                              <a:gd name="T15" fmla="*/ 408 h 690"/>
                              <a:gd name="T16" fmla="+- 0 6547 6507"/>
                              <a:gd name="T17" fmla="*/ T16 w 242"/>
                              <a:gd name="T18" fmla="+- 0 434 315"/>
                              <a:gd name="T19" fmla="*/ 434 h 690"/>
                              <a:gd name="T20" fmla="+- 0 6533 6507"/>
                              <a:gd name="T21" fmla="*/ T20 w 242"/>
                              <a:gd name="T22" fmla="+- 0 458 315"/>
                              <a:gd name="T23" fmla="*/ 458 h 690"/>
                              <a:gd name="T24" fmla="+- 0 6518 6507"/>
                              <a:gd name="T25" fmla="*/ T24 w 242"/>
                              <a:gd name="T26" fmla="+- 0 483 315"/>
                              <a:gd name="T27" fmla="*/ 483 h 690"/>
                              <a:gd name="T28" fmla="+- 0 6508 6507"/>
                              <a:gd name="T29" fmla="*/ T28 w 242"/>
                              <a:gd name="T30" fmla="+- 0 502 315"/>
                              <a:gd name="T31" fmla="*/ 502 h 690"/>
                              <a:gd name="T32" fmla="+- 0 6508 6507"/>
                              <a:gd name="T33" fmla="*/ T32 w 242"/>
                              <a:gd name="T34" fmla="+- 0 525 315"/>
                              <a:gd name="T35" fmla="*/ 525 h 690"/>
                              <a:gd name="T36" fmla="+- 0 6538 6507"/>
                              <a:gd name="T37" fmla="*/ T36 w 242"/>
                              <a:gd name="T38" fmla="+- 0 573 315"/>
                              <a:gd name="T39" fmla="*/ 573 h 690"/>
                              <a:gd name="T40" fmla="+- 0 6577 6507"/>
                              <a:gd name="T41" fmla="*/ T40 w 242"/>
                              <a:gd name="T42" fmla="+- 0 613 315"/>
                              <a:gd name="T43" fmla="*/ 613 h 690"/>
                              <a:gd name="T44" fmla="+- 0 6611 6507"/>
                              <a:gd name="T45" fmla="*/ T44 w 242"/>
                              <a:gd name="T46" fmla="+- 0 650 315"/>
                              <a:gd name="T47" fmla="*/ 650 h 690"/>
                              <a:gd name="T48" fmla="+- 0 6628 6507"/>
                              <a:gd name="T49" fmla="*/ T48 w 242"/>
                              <a:gd name="T50" fmla="+- 0 671 315"/>
                              <a:gd name="T51" fmla="*/ 671 h 690"/>
                              <a:gd name="T52" fmla="+- 0 6641 6507"/>
                              <a:gd name="T53" fmla="*/ T52 w 242"/>
                              <a:gd name="T54" fmla="+- 0 688 315"/>
                              <a:gd name="T55" fmla="*/ 688 h 690"/>
                              <a:gd name="T56" fmla="+- 0 6589 6507"/>
                              <a:gd name="T57" fmla="*/ T56 w 242"/>
                              <a:gd name="T58" fmla="+- 0 748 315"/>
                              <a:gd name="T59" fmla="*/ 748 h 690"/>
                              <a:gd name="T60" fmla="+- 0 6569 6507"/>
                              <a:gd name="T61" fmla="*/ T60 w 242"/>
                              <a:gd name="T62" fmla="+- 0 772 315"/>
                              <a:gd name="T63" fmla="*/ 772 h 690"/>
                              <a:gd name="T64" fmla="+- 0 6545 6507"/>
                              <a:gd name="T65" fmla="*/ T64 w 242"/>
                              <a:gd name="T66" fmla="+- 0 795 315"/>
                              <a:gd name="T67" fmla="*/ 795 h 690"/>
                              <a:gd name="T68" fmla="+- 0 6532 6507"/>
                              <a:gd name="T69" fmla="*/ T68 w 242"/>
                              <a:gd name="T70" fmla="+- 0 832 315"/>
                              <a:gd name="T71" fmla="*/ 832 h 690"/>
                              <a:gd name="T72" fmla="+- 0 6541 6507"/>
                              <a:gd name="T73" fmla="*/ T72 w 242"/>
                              <a:gd name="T74" fmla="+- 0 870 315"/>
                              <a:gd name="T75" fmla="*/ 870 h 690"/>
                              <a:gd name="T76" fmla="+- 0 6559 6507"/>
                              <a:gd name="T77" fmla="*/ T76 w 242"/>
                              <a:gd name="T78" fmla="+- 0 896 315"/>
                              <a:gd name="T79" fmla="*/ 896 h 690"/>
                              <a:gd name="T80" fmla="+- 0 6579 6507"/>
                              <a:gd name="T81" fmla="*/ T80 w 242"/>
                              <a:gd name="T82" fmla="+- 0 917 315"/>
                              <a:gd name="T83" fmla="*/ 917 h 690"/>
                              <a:gd name="T84" fmla="+- 0 6590 6507"/>
                              <a:gd name="T85" fmla="*/ T84 w 242"/>
                              <a:gd name="T86" fmla="+- 0 936 315"/>
                              <a:gd name="T87" fmla="*/ 936 h 690"/>
                              <a:gd name="T88" fmla="+- 0 6608 6507"/>
                              <a:gd name="T89" fmla="*/ T88 w 242"/>
                              <a:gd name="T90" fmla="+- 0 959 315"/>
                              <a:gd name="T91" fmla="*/ 959 h 690"/>
                              <a:gd name="T92" fmla="+- 0 6626 6507"/>
                              <a:gd name="T93" fmla="*/ T92 w 242"/>
                              <a:gd name="T94" fmla="+- 0 982 315"/>
                              <a:gd name="T95" fmla="*/ 982 h 690"/>
                              <a:gd name="T96" fmla="+- 0 6635 6507"/>
                              <a:gd name="T97" fmla="*/ T96 w 242"/>
                              <a:gd name="T98" fmla="+- 0 997 315"/>
                              <a:gd name="T99" fmla="*/ 997 h 690"/>
                              <a:gd name="T100" fmla="+- 0 6748 6507"/>
                              <a:gd name="T101" fmla="*/ T100 w 242"/>
                              <a:gd name="T102" fmla="+- 0 1002 315"/>
                              <a:gd name="T103" fmla="*/ 1002 h 690"/>
                              <a:gd name="T104" fmla="+- 0 6732 6507"/>
                              <a:gd name="T105" fmla="*/ T104 w 242"/>
                              <a:gd name="T106" fmla="+- 0 977 315"/>
                              <a:gd name="T107" fmla="*/ 977 h 690"/>
                              <a:gd name="T108" fmla="+- 0 6712 6507"/>
                              <a:gd name="T109" fmla="*/ T108 w 242"/>
                              <a:gd name="T110" fmla="+- 0 945 315"/>
                              <a:gd name="T111" fmla="*/ 945 h 690"/>
                              <a:gd name="T112" fmla="+- 0 6691 6507"/>
                              <a:gd name="T113" fmla="*/ T112 w 242"/>
                              <a:gd name="T114" fmla="+- 0 911 315"/>
                              <a:gd name="T115" fmla="*/ 911 h 690"/>
                              <a:gd name="T116" fmla="+- 0 6665 6507"/>
                              <a:gd name="T117" fmla="*/ T116 w 242"/>
                              <a:gd name="T118" fmla="+- 0 878 315"/>
                              <a:gd name="T119" fmla="*/ 878 h 690"/>
                              <a:gd name="T120" fmla="+- 0 6647 6507"/>
                              <a:gd name="T121" fmla="*/ T120 w 242"/>
                              <a:gd name="T122" fmla="+- 0 854 315"/>
                              <a:gd name="T123" fmla="*/ 854 h 690"/>
                              <a:gd name="T124" fmla="+- 0 6637 6507"/>
                              <a:gd name="T125" fmla="*/ T124 w 242"/>
                              <a:gd name="T126" fmla="+- 0 838 315"/>
                              <a:gd name="T127" fmla="*/ 838 h 690"/>
                              <a:gd name="T128" fmla="+- 0 6670 6507"/>
                              <a:gd name="T129" fmla="*/ T128 w 242"/>
                              <a:gd name="T130" fmla="+- 0 797 315"/>
                              <a:gd name="T131" fmla="*/ 797 h 690"/>
                              <a:gd name="T132" fmla="+- 0 6705 6507"/>
                              <a:gd name="T133" fmla="*/ T132 w 242"/>
                              <a:gd name="T134" fmla="+- 0 759 315"/>
                              <a:gd name="T135" fmla="*/ 759 h 690"/>
                              <a:gd name="T136" fmla="+- 0 6741 6507"/>
                              <a:gd name="T137" fmla="*/ T136 w 242"/>
                              <a:gd name="T138" fmla="+- 0 698 315"/>
                              <a:gd name="T139" fmla="*/ 698 h 690"/>
                              <a:gd name="T140" fmla="+- 0 6727 6507"/>
                              <a:gd name="T141" fmla="*/ T140 w 242"/>
                              <a:gd name="T142" fmla="+- 0 647 315"/>
                              <a:gd name="T143" fmla="*/ 647 h 690"/>
                              <a:gd name="T144" fmla="+- 0 6706 6507"/>
                              <a:gd name="T145" fmla="*/ T144 w 242"/>
                              <a:gd name="T146" fmla="+- 0 624 315"/>
                              <a:gd name="T147" fmla="*/ 624 h 690"/>
                              <a:gd name="T148" fmla="+- 0 6652 6507"/>
                              <a:gd name="T149" fmla="*/ T148 w 242"/>
                              <a:gd name="T150" fmla="+- 0 563 315"/>
                              <a:gd name="T151" fmla="*/ 563 h 690"/>
                              <a:gd name="T152" fmla="+- 0 6601 6507"/>
                              <a:gd name="T153" fmla="*/ T152 w 242"/>
                              <a:gd name="T154" fmla="+- 0 512 315"/>
                              <a:gd name="T155" fmla="*/ 512 h 690"/>
                              <a:gd name="T156" fmla="+- 0 6592 6507"/>
                              <a:gd name="T157" fmla="*/ T156 w 242"/>
                              <a:gd name="T158" fmla="+- 0 504 315"/>
                              <a:gd name="T159" fmla="*/ 504 h 690"/>
                              <a:gd name="T160" fmla="+- 0 6596 6507"/>
                              <a:gd name="T161" fmla="*/ T160 w 242"/>
                              <a:gd name="T162" fmla="+- 0 495 315"/>
                              <a:gd name="T163" fmla="*/ 495 h 690"/>
                              <a:gd name="T164" fmla="+- 0 6606 6507"/>
                              <a:gd name="T165" fmla="*/ T164 w 242"/>
                              <a:gd name="T166" fmla="+- 0 477 315"/>
                              <a:gd name="T167" fmla="*/ 477 h 690"/>
                              <a:gd name="T168" fmla="+- 0 6621 6507"/>
                              <a:gd name="T169" fmla="*/ T168 w 242"/>
                              <a:gd name="T170" fmla="+- 0 449 315"/>
                              <a:gd name="T171" fmla="*/ 449 h 690"/>
                              <a:gd name="T172" fmla="+- 0 6637 6507"/>
                              <a:gd name="T173" fmla="*/ T172 w 242"/>
                              <a:gd name="T174" fmla="+- 0 410 315"/>
                              <a:gd name="T175" fmla="*/ 410 h 690"/>
                              <a:gd name="T176" fmla="+- 0 6654 6507"/>
                              <a:gd name="T177" fmla="*/ T176 w 242"/>
                              <a:gd name="T178" fmla="+- 0 360 315"/>
                              <a:gd name="T179" fmla="*/ 360 h 690"/>
                              <a:gd name="T180" fmla="+- 0 6670 6507"/>
                              <a:gd name="T181" fmla="*/ T180 w 242"/>
                              <a:gd name="T182" fmla="+- 0 331 315"/>
                              <a:gd name="T183" fmla="*/ 331 h 690"/>
                              <a:gd name="T184" fmla="+- 0 6672 6507"/>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0"/>
                                </a:lnTo>
                                <a:lnTo>
                                  <a:pt x="90" y="16"/>
                                </a:lnTo>
                                <a:lnTo>
                                  <a:pt x="83" y="31"/>
                                </a:lnTo>
                                <a:lnTo>
                                  <a:pt x="77" y="48"/>
                                </a:lnTo>
                                <a:lnTo>
                                  <a:pt x="70" y="65"/>
                                </a:lnTo>
                                <a:lnTo>
                                  <a:pt x="63" y="79"/>
                                </a:lnTo>
                                <a:lnTo>
                                  <a:pt x="56" y="93"/>
                                </a:lnTo>
                                <a:lnTo>
                                  <a:pt x="49" y="106"/>
                                </a:lnTo>
                                <a:lnTo>
                                  <a:pt x="40" y="119"/>
                                </a:lnTo>
                                <a:lnTo>
                                  <a:pt x="33" y="131"/>
                                </a:lnTo>
                                <a:lnTo>
                                  <a:pt x="26" y="143"/>
                                </a:lnTo>
                                <a:lnTo>
                                  <a:pt x="18" y="156"/>
                                </a:lnTo>
                                <a:lnTo>
                                  <a:pt x="11" y="168"/>
                                </a:lnTo>
                                <a:lnTo>
                                  <a:pt x="5" y="177"/>
                                </a:lnTo>
                                <a:lnTo>
                                  <a:pt x="1" y="187"/>
                                </a:lnTo>
                                <a:lnTo>
                                  <a:pt x="0" y="199"/>
                                </a:lnTo>
                                <a:lnTo>
                                  <a:pt x="1" y="210"/>
                                </a:lnTo>
                                <a:lnTo>
                                  <a:pt x="14" y="235"/>
                                </a:lnTo>
                                <a:lnTo>
                                  <a:pt x="31" y="258"/>
                                </a:lnTo>
                                <a:lnTo>
                                  <a:pt x="51" y="278"/>
                                </a:lnTo>
                                <a:lnTo>
                                  <a:pt x="70" y="298"/>
                                </a:lnTo>
                                <a:lnTo>
                                  <a:pt x="93" y="322"/>
                                </a:lnTo>
                                <a:lnTo>
                                  <a:pt x="104" y="335"/>
                                </a:lnTo>
                                <a:lnTo>
                                  <a:pt x="115" y="347"/>
                                </a:lnTo>
                                <a:lnTo>
                                  <a:pt x="121" y="356"/>
                                </a:lnTo>
                                <a:lnTo>
                                  <a:pt x="128" y="364"/>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3"/>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3"/>
                                </a:lnTo>
                                <a:lnTo>
                                  <a:pt x="184" y="596"/>
                                </a:lnTo>
                                <a:lnTo>
                                  <a:pt x="171" y="579"/>
                                </a:lnTo>
                                <a:lnTo>
                                  <a:pt x="158" y="563"/>
                                </a:lnTo>
                                <a:lnTo>
                                  <a:pt x="146" y="547"/>
                                </a:lnTo>
                                <a:lnTo>
                                  <a:pt x="140" y="539"/>
                                </a:lnTo>
                                <a:lnTo>
                                  <a:pt x="135" y="531"/>
                                </a:lnTo>
                                <a:lnTo>
                                  <a:pt x="130" y="523"/>
                                </a:lnTo>
                                <a:lnTo>
                                  <a:pt x="151" y="495"/>
                                </a:lnTo>
                                <a:lnTo>
                                  <a:pt x="163" y="482"/>
                                </a:lnTo>
                                <a:lnTo>
                                  <a:pt x="174" y="469"/>
                                </a:lnTo>
                                <a:lnTo>
                                  <a:pt x="198" y="444"/>
                                </a:lnTo>
                                <a:lnTo>
                                  <a:pt x="221" y="415"/>
                                </a:lnTo>
                                <a:lnTo>
                                  <a:pt x="234" y="383"/>
                                </a:lnTo>
                                <a:lnTo>
                                  <a:pt x="228" y="346"/>
                                </a:lnTo>
                                <a:lnTo>
                                  <a:pt x="220" y="332"/>
                                </a:lnTo>
                                <a:lnTo>
                                  <a:pt x="210" y="320"/>
                                </a:lnTo>
                                <a:lnTo>
                                  <a:pt x="199" y="309"/>
                                </a:lnTo>
                                <a:lnTo>
                                  <a:pt x="189" y="298"/>
                                </a:lnTo>
                                <a:lnTo>
                                  <a:pt x="145" y="248"/>
                                </a:lnTo>
                                <a:lnTo>
                                  <a:pt x="110" y="214"/>
                                </a:lnTo>
                                <a:lnTo>
                                  <a:pt x="94" y="197"/>
                                </a:lnTo>
                                <a:lnTo>
                                  <a:pt x="89" y="193"/>
                                </a:lnTo>
                                <a:lnTo>
                                  <a:pt x="85" y="189"/>
                                </a:lnTo>
                                <a:lnTo>
                                  <a:pt x="87" y="184"/>
                                </a:lnTo>
                                <a:lnTo>
                                  <a:pt x="89" y="180"/>
                                </a:lnTo>
                                <a:lnTo>
                                  <a:pt x="91" y="175"/>
                                </a:lnTo>
                                <a:lnTo>
                                  <a:pt x="99" y="162"/>
                                </a:lnTo>
                                <a:lnTo>
                                  <a:pt x="107" y="148"/>
                                </a:lnTo>
                                <a:lnTo>
                                  <a:pt x="114" y="134"/>
                                </a:lnTo>
                                <a:lnTo>
                                  <a:pt x="121" y="120"/>
                                </a:lnTo>
                                <a:lnTo>
                                  <a:pt x="130" y="95"/>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xmlns:w15="http://schemas.microsoft.com/office/word/2012/wordml">
            <w:pict>
              <v:group w14:anchorId="7410C142" id="Group 32" o:spid="_x0000_s1026" style="position:absolute;margin-left:320.3pt;margin-top:15.75pt;width:20.4pt;height:34.5pt;z-index:251852800;mso-wrap-distance-left:0;mso-wrap-distance-right:0;mso-position-horizontal-relative:page" coordorigin="6406,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">
                <v:shape id="AutoShape 34" o:spid="_x0000_s1027" style="position:absolute;left:6406;top:316;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33" o:spid="_x0000_s1028" style="position:absolute;left:6506;top:314;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" path="m165,l98,,90,16,83,31,77,48,70,65,63,79,56,93r-7,13l40,119r-7,12l26,143r-8,13l11,168r-6,9l1,187,,199r1,11l14,235r17,23l51,278r19,20l93,322r11,13l115,347r6,9l128,364r6,9l91,420r-9,13l72,446,62,457,50,468,38,480r-7,14l25,517r1,20l34,555r12,18l52,581r7,7l72,602r6,10l83,621r9,12l101,644r10,11l119,667r5,7l128,682r5,8l241,687r-4,-6l225,662,215,646,205,630,195,613,184,596,171,579,158,563,146,547r-6,-8l135,531r-5,-8l151,495r12,-13l174,469r24,-25l221,415r13,-32l228,346r-8,-14l210,320,199,309,189,298,145,248,110,214,94,197r-5,-4l85,189r2,-5l89,180r2,-5l99,162r8,-14l114,134r7,-14l130,95r8,-25l147,45,159,23r4,-7l165,8r,-8xe" fillcolor="#bd2929" stroked="f">
                  <v:path arrowok="t" o:connecttype="custom" o:connectlocs="98,315;83,346;70,380;56,408;40,434;26,458;11,483;1,502;1,525;31,573;70,613;104,650;121,671;134,688;82,748;62,772;38,795;25,832;34,870;52,896;72,917;83,936;101,959;119,982;128,997;241,1002;225,977;205,945;184,911;158,878;140,854;130,838;163,797;198,759;234,698;220,647;199,624;145,563;94,512;85,504;89,495;99,477;114,449;130,410;147,360;163,331;165,315" o:connectangles="0,0,0,0,0,0,0,0,0,0,0,0,0,0,0,0,0,0,0,0,0,0,0,0,0,0,0,0,0,0,0,0,0,0,0,0,0,0,0,0,0,0,0,0,0,0,0"/>
                </v:shape>
                <w10:wrap type="topAndBottom" anchorx="page"/>
              </v:group>
            </w:pict>
          </mc:Fallback>
        </mc:AlternateContent>
      </w:r>
      <w:r w:rsidRPr="004B4369">
        <w:rPr>
          <w:b/>
          <w:bCs/>
          <w:noProof/>
          <w:sz w:val="48"/>
          <w:szCs w:val="48"/>
        </w:rPr>
        <mc:AlternateContent>
          <mc:Choice Requires="wpg">
            <w:drawing>
              <wp:anchor distT="0" distB="0" distL="0" distR="0" simplePos="0" relativeHeight="251853824" behindDoc="0" locked="0" layoutInCell="1" allowOverlap="1" wp14:anchorId="3B906D0A" wp14:editId="2EB3FCF7">
                <wp:simplePos x="0" y="0"/>
                <wp:positionH relativeFrom="page">
                  <wp:posOffset>4380865</wp:posOffset>
                </wp:positionH>
                <wp:positionV relativeFrom="paragraph">
                  <wp:posOffset>200025</wp:posOffset>
                </wp:positionV>
                <wp:extent cx="259080" cy="438150"/>
                <wp:effectExtent l="8890" t="1270" r="8255" b="8255"/>
                <wp:wrapTopAndBottom/>
                <wp:docPr id="536"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6899" y="315"/>
                          <a:chExt cx="408" cy="690"/>
                        </a:xfrm>
                      </wpg:grpSpPr>
                      <wps:wsp>
                        <wps:cNvPr id="537" name="AutoShape 31"/>
                        <wps:cNvSpPr>
                          <a:spLocks/>
                        </wps:cNvSpPr>
                        <wps:spPr bwMode="auto">
                          <a:xfrm>
                            <a:off x="6899" y="316"/>
                            <a:ext cx="408" cy="687"/>
                          </a:xfrm>
                          <a:custGeom>
                            <a:avLst/>
                            <a:gdLst>
                              <a:gd name="T0" fmla="+- 0 7209 6899"/>
                              <a:gd name="T1" fmla="*/ T0 w 408"/>
                              <a:gd name="T2" fmla="+- 0 317 316"/>
                              <a:gd name="T3" fmla="*/ 317 h 687"/>
                              <a:gd name="T4" fmla="+- 0 7169 6899"/>
                              <a:gd name="T5" fmla="*/ T4 w 408"/>
                              <a:gd name="T6" fmla="+- 0 318 316"/>
                              <a:gd name="T7" fmla="*/ 318 h 687"/>
                              <a:gd name="T8" fmla="+- 0 6899 6899"/>
                              <a:gd name="T9" fmla="*/ T8 w 408"/>
                              <a:gd name="T10" fmla="+- 0 323 316"/>
                              <a:gd name="T11" fmla="*/ 323 h 687"/>
                              <a:gd name="T12" fmla="+- 0 6901 6899"/>
                              <a:gd name="T13" fmla="*/ T12 w 408"/>
                              <a:gd name="T14" fmla="+- 0 443 316"/>
                              <a:gd name="T15" fmla="*/ 443 h 687"/>
                              <a:gd name="T16" fmla="+- 0 6901 6899"/>
                              <a:gd name="T17" fmla="*/ T16 w 408"/>
                              <a:gd name="T18" fmla="+- 0 494 316"/>
                              <a:gd name="T19" fmla="*/ 494 h 687"/>
                              <a:gd name="T20" fmla="+- 0 6899 6899"/>
                              <a:gd name="T21" fmla="*/ T20 w 408"/>
                              <a:gd name="T22" fmla="+- 0 575 316"/>
                              <a:gd name="T23" fmla="*/ 575 h 687"/>
                              <a:gd name="T24" fmla="+- 0 6899 6899"/>
                              <a:gd name="T25" fmla="*/ T24 w 408"/>
                              <a:gd name="T26" fmla="+- 0 656 316"/>
                              <a:gd name="T27" fmla="*/ 656 h 687"/>
                              <a:gd name="T28" fmla="+- 0 6900 6899"/>
                              <a:gd name="T29" fmla="*/ T28 w 408"/>
                              <a:gd name="T30" fmla="+- 0 757 316"/>
                              <a:gd name="T31" fmla="*/ 757 h 687"/>
                              <a:gd name="T32" fmla="+- 0 6899 6899"/>
                              <a:gd name="T33" fmla="*/ T32 w 408"/>
                              <a:gd name="T34" fmla="+- 0 813 316"/>
                              <a:gd name="T35" fmla="*/ 813 h 687"/>
                              <a:gd name="T36" fmla="+- 0 6900 6899"/>
                              <a:gd name="T37" fmla="*/ T36 w 408"/>
                              <a:gd name="T38" fmla="+- 0 896 316"/>
                              <a:gd name="T39" fmla="*/ 896 h 687"/>
                              <a:gd name="T40" fmla="+- 0 6902 6899"/>
                              <a:gd name="T41" fmla="*/ T40 w 408"/>
                              <a:gd name="T42" fmla="+- 0 960 316"/>
                              <a:gd name="T43" fmla="*/ 960 h 687"/>
                              <a:gd name="T44" fmla="+- 0 6916 6899"/>
                              <a:gd name="T45" fmla="*/ T44 w 408"/>
                              <a:gd name="T46" fmla="+- 0 991 316"/>
                              <a:gd name="T47" fmla="*/ 991 h 687"/>
                              <a:gd name="T48" fmla="+- 0 6956 6899"/>
                              <a:gd name="T49" fmla="*/ T48 w 408"/>
                              <a:gd name="T50" fmla="+- 0 997 316"/>
                              <a:gd name="T51" fmla="*/ 997 h 687"/>
                              <a:gd name="T52" fmla="+- 0 7024 6899"/>
                              <a:gd name="T53" fmla="*/ T52 w 408"/>
                              <a:gd name="T54" fmla="+- 0 1002 316"/>
                              <a:gd name="T55" fmla="*/ 1002 h 687"/>
                              <a:gd name="T56" fmla="+- 0 7079 6899"/>
                              <a:gd name="T57" fmla="*/ T56 w 408"/>
                              <a:gd name="T58" fmla="+- 0 1003 316"/>
                              <a:gd name="T59" fmla="*/ 1003 h 687"/>
                              <a:gd name="T60" fmla="+- 0 7143 6899"/>
                              <a:gd name="T61" fmla="*/ T60 w 408"/>
                              <a:gd name="T62" fmla="+- 0 1002 316"/>
                              <a:gd name="T63" fmla="*/ 1002 h 687"/>
                              <a:gd name="T64" fmla="+- 0 7304 6899"/>
                              <a:gd name="T65" fmla="*/ T64 w 408"/>
                              <a:gd name="T66" fmla="+- 0 968 316"/>
                              <a:gd name="T67" fmla="*/ 968 h 687"/>
                              <a:gd name="T68" fmla="+- 0 7306 6899"/>
                              <a:gd name="T69" fmla="*/ T68 w 408"/>
                              <a:gd name="T70" fmla="+- 0 936 316"/>
                              <a:gd name="T71" fmla="*/ 936 h 687"/>
                              <a:gd name="T72" fmla="+- 0 7305 6899"/>
                              <a:gd name="T73" fmla="*/ T72 w 408"/>
                              <a:gd name="T74" fmla="+- 0 896 316"/>
                              <a:gd name="T75" fmla="*/ 896 h 687"/>
                              <a:gd name="T76" fmla="+- 0 7303 6899"/>
                              <a:gd name="T77" fmla="*/ T76 w 408"/>
                              <a:gd name="T78" fmla="+- 0 826 316"/>
                              <a:gd name="T79" fmla="*/ 826 h 687"/>
                              <a:gd name="T80" fmla="+- 0 7302 6899"/>
                              <a:gd name="T81" fmla="*/ T80 w 408"/>
                              <a:gd name="T82" fmla="+- 0 774 316"/>
                              <a:gd name="T83" fmla="*/ 774 h 687"/>
                              <a:gd name="T84" fmla="+- 0 7302 6899"/>
                              <a:gd name="T85" fmla="*/ T84 w 408"/>
                              <a:gd name="T86" fmla="+- 0 692 316"/>
                              <a:gd name="T87" fmla="*/ 692 h 687"/>
                              <a:gd name="T88" fmla="+- 0 7301 6899"/>
                              <a:gd name="T89" fmla="*/ T88 w 408"/>
                              <a:gd name="T90" fmla="+- 0 612 316"/>
                              <a:gd name="T91" fmla="*/ 612 h 687"/>
                              <a:gd name="T92" fmla="+- 0 7199 6899"/>
                              <a:gd name="T93" fmla="*/ T92 w 408"/>
                              <a:gd name="T94" fmla="+- 0 610 316"/>
                              <a:gd name="T95" fmla="*/ 610 h 687"/>
                              <a:gd name="T96" fmla="+- 0 7199 6899"/>
                              <a:gd name="T97" fmla="*/ T96 w 408"/>
                              <a:gd name="T98" fmla="+- 0 609 316"/>
                              <a:gd name="T99" fmla="*/ 609 h 687"/>
                              <a:gd name="T100" fmla="+- 0 7301 6899"/>
                              <a:gd name="T101" fmla="*/ T100 w 408"/>
                              <a:gd name="T102" fmla="+- 0 608 316"/>
                              <a:gd name="T103" fmla="*/ 608 h 687"/>
                              <a:gd name="T104" fmla="+- 0 7299 6899"/>
                              <a:gd name="T105" fmla="*/ T104 w 408"/>
                              <a:gd name="T106" fmla="+- 0 506 316"/>
                              <a:gd name="T107" fmla="*/ 506 h 687"/>
                              <a:gd name="T108" fmla="+- 0 7298 6899"/>
                              <a:gd name="T109" fmla="*/ T108 w 408"/>
                              <a:gd name="T110" fmla="+- 0 481 316"/>
                              <a:gd name="T111" fmla="*/ 481 h 687"/>
                              <a:gd name="T112" fmla="+- 0 7297 6899"/>
                              <a:gd name="T113" fmla="*/ T112 w 408"/>
                              <a:gd name="T114" fmla="+- 0 453 316"/>
                              <a:gd name="T115" fmla="*/ 453 h 687"/>
                              <a:gd name="T116" fmla="+- 0 7290 6899"/>
                              <a:gd name="T117" fmla="*/ T116 w 408"/>
                              <a:gd name="T118" fmla="+- 0 321 316"/>
                              <a:gd name="T119" fmla="*/ 321 h 687"/>
                              <a:gd name="T120" fmla="+- 0 7265 6899"/>
                              <a:gd name="T121" fmla="*/ T120 w 408"/>
                              <a:gd name="T122" fmla="+- 0 318 316"/>
                              <a:gd name="T123" fmla="*/ 318 h 687"/>
                              <a:gd name="T124" fmla="+- 0 7249 6899"/>
                              <a:gd name="T125" fmla="*/ T124 w 408"/>
                              <a:gd name="T126" fmla="+- 0 317 316"/>
                              <a:gd name="T127" fmla="*/ 317 h 687"/>
                              <a:gd name="T128" fmla="+- 0 7301 6899"/>
                              <a:gd name="T129" fmla="*/ T128 w 408"/>
                              <a:gd name="T130" fmla="+- 0 608 316"/>
                              <a:gd name="T131" fmla="*/ 608 h 687"/>
                              <a:gd name="T132" fmla="+- 0 7199 6899"/>
                              <a:gd name="T133" fmla="*/ T132 w 408"/>
                              <a:gd name="T134" fmla="+- 0 612 316"/>
                              <a:gd name="T135" fmla="*/ 612 h 687"/>
                              <a:gd name="T136" fmla="+- 0 7301 6899"/>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8" name="Freeform 30"/>
                        <wps:cNvSpPr>
                          <a:spLocks/>
                        </wps:cNvSpPr>
                        <wps:spPr bwMode="auto">
                          <a:xfrm>
                            <a:off x="6999" y="314"/>
                            <a:ext cx="242" cy="690"/>
                          </a:xfrm>
                          <a:custGeom>
                            <a:avLst/>
                            <a:gdLst>
                              <a:gd name="T0" fmla="+- 0 7098 7000"/>
                              <a:gd name="T1" fmla="*/ T0 w 242"/>
                              <a:gd name="T2" fmla="+- 0 315 315"/>
                              <a:gd name="T3" fmla="*/ 315 h 690"/>
                              <a:gd name="T4" fmla="+- 0 7083 7000"/>
                              <a:gd name="T5" fmla="*/ T4 w 242"/>
                              <a:gd name="T6" fmla="+- 0 346 315"/>
                              <a:gd name="T7" fmla="*/ 346 h 690"/>
                              <a:gd name="T8" fmla="+- 0 7070 7000"/>
                              <a:gd name="T9" fmla="*/ T8 w 242"/>
                              <a:gd name="T10" fmla="+- 0 380 315"/>
                              <a:gd name="T11" fmla="*/ 380 h 690"/>
                              <a:gd name="T12" fmla="+- 0 7056 7000"/>
                              <a:gd name="T13" fmla="*/ T12 w 242"/>
                              <a:gd name="T14" fmla="+- 0 408 315"/>
                              <a:gd name="T15" fmla="*/ 408 h 690"/>
                              <a:gd name="T16" fmla="+- 0 7040 7000"/>
                              <a:gd name="T17" fmla="*/ T16 w 242"/>
                              <a:gd name="T18" fmla="+- 0 434 315"/>
                              <a:gd name="T19" fmla="*/ 434 h 690"/>
                              <a:gd name="T20" fmla="+- 0 7026 7000"/>
                              <a:gd name="T21" fmla="*/ T20 w 242"/>
                              <a:gd name="T22" fmla="+- 0 458 315"/>
                              <a:gd name="T23" fmla="*/ 458 h 690"/>
                              <a:gd name="T24" fmla="+- 0 7011 7000"/>
                              <a:gd name="T25" fmla="*/ T24 w 242"/>
                              <a:gd name="T26" fmla="+- 0 483 315"/>
                              <a:gd name="T27" fmla="*/ 483 h 690"/>
                              <a:gd name="T28" fmla="+- 0 7001 7000"/>
                              <a:gd name="T29" fmla="*/ T28 w 242"/>
                              <a:gd name="T30" fmla="+- 0 502 315"/>
                              <a:gd name="T31" fmla="*/ 502 h 690"/>
                              <a:gd name="T32" fmla="+- 0 7001 7000"/>
                              <a:gd name="T33" fmla="*/ T32 w 242"/>
                              <a:gd name="T34" fmla="+- 0 525 315"/>
                              <a:gd name="T35" fmla="*/ 525 h 690"/>
                              <a:gd name="T36" fmla="+- 0 7031 7000"/>
                              <a:gd name="T37" fmla="*/ T36 w 242"/>
                              <a:gd name="T38" fmla="+- 0 573 315"/>
                              <a:gd name="T39" fmla="*/ 573 h 690"/>
                              <a:gd name="T40" fmla="+- 0 7070 7000"/>
                              <a:gd name="T41" fmla="*/ T40 w 242"/>
                              <a:gd name="T42" fmla="+- 0 613 315"/>
                              <a:gd name="T43" fmla="*/ 613 h 690"/>
                              <a:gd name="T44" fmla="+- 0 7104 7000"/>
                              <a:gd name="T45" fmla="*/ T44 w 242"/>
                              <a:gd name="T46" fmla="+- 0 650 315"/>
                              <a:gd name="T47" fmla="*/ 650 h 690"/>
                              <a:gd name="T48" fmla="+- 0 7121 7000"/>
                              <a:gd name="T49" fmla="*/ T48 w 242"/>
                              <a:gd name="T50" fmla="+- 0 671 315"/>
                              <a:gd name="T51" fmla="*/ 671 h 690"/>
                              <a:gd name="T52" fmla="+- 0 7134 7000"/>
                              <a:gd name="T53" fmla="*/ T52 w 242"/>
                              <a:gd name="T54" fmla="+- 0 688 315"/>
                              <a:gd name="T55" fmla="*/ 688 h 690"/>
                              <a:gd name="T56" fmla="+- 0 7082 7000"/>
                              <a:gd name="T57" fmla="*/ T56 w 242"/>
                              <a:gd name="T58" fmla="+- 0 748 315"/>
                              <a:gd name="T59" fmla="*/ 748 h 690"/>
                              <a:gd name="T60" fmla="+- 0 7062 7000"/>
                              <a:gd name="T61" fmla="*/ T60 w 242"/>
                              <a:gd name="T62" fmla="+- 0 772 315"/>
                              <a:gd name="T63" fmla="*/ 772 h 690"/>
                              <a:gd name="T64" fmla="+- 0 7038 7000"/>
                              <a:gd name="T65" fmla="*/ T64 w 242"/>
                              <a:gd name="T66" fmla="+- 0 795 315"/>
                              <a:gd name="T67" fmla="*/ 795 h 690"/>
                              <a:gd name="T68" fmla="+- 0 7025 7000"/>
                              <a:gd name="T69" fmla="*/ T68 w 242"/>
                              <a:gd name="T70" fmla="+- 0 832 315"/>
                              <a:gd name="T71" fmla="*/ 832 h 690"/>
                              <a:gd name="T72" fmla="+- 0 7034 7000"/>
                              <a:gd name="T73" fmla="*/ T72 w 242"/>
                              <a:gd name="T74" fmla="+- 0 870 315"/>
                              <a:gd name="T75" fmla="*/ 870 h 690"/>
                              <a:gd name="T76" fmla="+- 0 7052 7000"/>
                              <a:gd name="T77" fmla="*/ T76 w 242"/>
                              <a:gd name="T78" fmla="+- 0 896 315"/>
                              <a:gd name="T79" fmla="*/ 896 h 690"/>
                              <a:gd name="T80" fmla="+- 0 7072 7000"/>
                              <a:gd name="T81" fmla="*/ T80 w 242"/>
                              <a:gd name="T82" fmla="+- 0 917 315"/>
                              <a:gd name="T83" fmla="*/ 917 h 690"/>
                              <a:gd name="T84" fmla="+- 0 7083 7000"/>
                              <a:gd name="T85" fmla="*/ T84 w 242"/>
                              <a:gd name="T86" fmla="+- 0 936 315"/>
                              <a:gd name="T87" fmla="*/ 936 h 690"/>
                              <a:gd name="T88" fmla="+- 0 7101 7000"/>
                              <a:gd name="T89" fmla="*/ T88 w 242"/>
                              <a:gd name="T90" fmla="+- 0 959 315"/>
                              <a:gd name="T91" fmla="*/ 959 h 690"/>
                              <a:gd name="T92" fmla="+- 0 7119 7000"/>
                              <a:gd name="T93" fmla="*/ T92 w 242"/>
                              <a:gd name="T94" fmla="+- 0 982 315"/>
                              <a:gd name="T95" fmla="*/ 982 h 690"/>
                              <a:gd name="T96" fmla="+- 0 7128 7000"/>
                              <a:gd name="T97" fmla="*/ T96 w 242"/>
                              <a:gd name="T98" fmla="+- 0 997 315"/>
                              <a:gd name="T99" fmla="*/ 997 h 690"/>
                              <a:gd name="T100" fmla="+- 0 7241 7000"/>
                              <a:gd name="T101" fmla="*/ T100 w 242"/>
                              <a:gd name="T102" fmla="+- 0 1002 315"/>
                              <a:gd name="T103" fmla="*/ 1002 h 690"/>
                              <a:gd name="T104" fmla="+- 0 7225 7000"/>
                              <a:gd name="T105" fmla="*/ T104 w 242"/>
                              <a:gd name="T106" fmla="+- 0 977 315"/>
                              <a:gd name="T107" fmla="*/ 977 h 690"/>
                              <a:gd name="T108" fmla="+- 0 7205 7000"/>
                              <a:gd name="T109" fmla="*/ T108 w 242"/>
                              <a:gd name="T110" fmla="+- 0 945 315"/>
                              <a:gd name="T111" fmla="*/ 945 h 690"/>
                              <a:gd name="T112" fmla="+- 0 7184 7000"/>
                              <a:gd name="T113" fmla="*/ T112 w 242"/>
                              <a:gd name="T114" fmla="+- 0 911 315"/>
                              <a:gd name="T115" fmla="*/ 911 h 690"/>
                              <a:gd name="T116" fmla="+- 0 7158 7000"/>
                              <a:gd name="T117" fmla="*/ T116 w 242"/>
                              <a:gd name="T118" fmla="+- 0 878 315"/>
                              <a:gd name="T119" fmla="*/ 878 h 690"/>
                              <a:gd name="T120" fmla="+- 0 7140 7000"/>
                              <a:gd name="T121" fmla="*/ T120 w 242"/>
                              <a:gd name="T122" fmla="+- 0 854 315"/>
                              <a:gd name="T123" fmla="*/ 854 h 690"/>
                              <a:gd name="T124" fmla="+- 0 7130 7000"/>
                              <a:gd name="T125" fmla="*/ T124 w 242"/>
                              <a:gd name="T126" fmla="+- 0 838 315"/>
                              <a:gd name="T127" fmla="*/ 838 h 690"/>
                              <a:gd name="T128" fmla="+- 0 7163 7000"/>
                              <a:gd name="T129" fmla="*/ T128 w 242"/>
                              <a:gd name="T130" fmla="+- 0 797 315"/>
                              <a:gd name="T131" fmla="*/ 797 h 690"/>
                              <a:gd name="T132" fmla="+- 0 7198 7000"/>
                              <a:gd name="T133" fmla="*/ T132 w 242"/>
                              <a:gd name="T134" fmla="+- 0 759 315"/>
                              <a:gd name="T135" fmla="*/ 759 h 690"/>
                              <a:gd name="T136" fmla="+- 0 7234 7000"/>
                              <a:gd name="T137" fmla="*/ T136 w 242"/>
                              <a:gd name="T138" fmla="+- 0 698 315"/>
                              <a:gd name="T139" fmla="*/ 698 h 690"/>
                              <a:gd name="T140" fmla="+- 0 7220 7000"/>
                              <a:gd name="T141" fmla="*/ T140 w 242"/>
                              <a:gd name="T142" fmla="+- 0 647 315"/>
                              <a:gd name="T143" fmla="*/ 647 h 690"/>
                              <a:gd name="T144" fmla="+- 0 7199 7000"/>
                              <a:gd name="T145" fmla="*/ T144 w 242"/>
                              <a:gd name="T146" fmla="+- 0 624 315"/>
                              <a:gd name="T147" fmla="*/ 624 h 690"/>
                              <a:gd name="T148" fmla="+- 0 7145 7000"/>
                              <a:gd name="T149" fmla="*/ T148 w 242"/>
                              <a:gd name="T150" fmla="+- 0 563 315"/>
                              <a:gd name="T151" fmla="*/ 563 h 690"/>
                              <a:gd name="T152" fmla="+- 0 7094 7000"/>
                              <a:gd name="T153" fmla="*/ T152 w 242"/>
                              <a:gd name="T154" fmla="+- 0 512 315"/>
                              <a:gd name="T155" fmla="*/ 512 h 690"/>
                              <a:gd name="T156" fmla="+- 0 7085 7000"/>
                              <a:gd name="T157" fmla="*/ T156 w 242"/>
                              <a:gd name="T158" fmla="+- 0 504 315"/>
                              <a:gd name="T159" fmla="*/ 504 h 690"/>
                              <a:gd name="T160" fmla="+- 0 7089 7000"/>
                              <a:gd name="T161" fmla="*/ T160 w 242"/>
                              <a:gd name="T162" fmla="+- 0 495 315"/>
                              <a:gd name="T163" fmla="*/ 495 h 690"/>
                              <a:gd name="T164" fmla="+- 0 7099 7000"/>
                              <a:gd name="T165" fmla="*/ T164 w 242"/>
                              <a:gd name="T166" fmla="+- 0 477 315"/>
                              <a:gd name="T167" fmla="*/ 477 h 690"/>
                              <a:gd name="T168" fmla="+- 0 7114 7000"/>
                              <a:gd name="T169" fmla="*/ T168 w 242"/>
                              <a:gd name="T170" fmla="+- 0 449 315"/>
                              <a:gd name="T171" fmla="*/ 449 h 690"/>
                              <a:gd name="T172" fmla="+- 0 7130 7000"/>
                              <a:gd name="T173" fmla="*/ T172 w 242"/>
                              <a:gd name="T174" fmla="+- 0 410 315"/>
                              <a:gd name="T175" fmla="*/ 410 h 690"/>
                              <a:gd name="T176" fmla="+- 0 7147 7000"/>
                              <a:gd name="T177" fmla="*/ T176 w 242"/>
                              <a:gd name="T178" fmla="+- 0 360 315"/>
                              <a:gd name="T179" fmla="*/ 360 h 690"/>
                              <a:gd name="T180" fmla="+- 0 7163 7000"/>
                              <a:gd name="T181" fmla="*/ T180 w 242"/>
                              <a:gd name="T182" fmla="+- 0 331 315"/>
                              <a:gd name="T183" fmla="*/ 331 h 690"/>
                              <a:gd name="T184" fmla="+- 0 7165 7000"/>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0"/>
                                </a:lnTo>
                                <a:lnTo>
                                  <a:pt x="90" y="16"/>
                                </a:lnTo>
                                <a:lnTo>
                                  <a:pt x="83" y="31"/>
                                </a:lnTo>
                                <a:lnTo>
                                  <a:pt x="77" y="48"/>
                                </a:lnTo>
                                <a:lnTo>
                                  <a:pt x="70" y="65"/>
                                </a:lnTo>
                                <a:lnTo>
                                  <a:pt x="63" y="79"/>
                                </a:lnTo>
                                <a:lnTo>
                                  <a:pt x="56" y="93"/>
                                </a:lnTo>
                                <a:lnTo>
                                  <a:pt x="49" y="106"/>
                                </a:lnTo>
                                <a:lnTo>
                                  <a:pt x="40" y="119"/>
                                </a:lnTo>
                                <a:lnTo>
                                  <a:pt x="33" y="131"/>
                                </a:lnTo>
                                <a:lnTo>
                                  <a:pt x="26" y="143"/>
                                </a:lnTo>
                                <a:lnTo>
                                  <a:pt x="18" y="156"/>
                                </a:lnTo>
                                <a:lnTo>
                                  <a:pt x="11" y="168"/>
                                </a:lnTo>
                                <a:lnTo>
                                  <a:pt x="5" y="177"/>
                                </a:lnTo>
                                <a:lnTo>
                                  <a:pt x="1" y="187"/>
                                </a:lnTo>
                                <a:lnTo>
                                  <a:pt x="0" y="199"/>
                                </a:lnTo>
                                <a:lnTo>
                                  <a:pt x="1" y="210"/>
                                </a:lnTo>
                                <a:lnTo>
                                  <a:pt x="14" y="235"/>
                                </a:lnTo>
                                <a:lnTo>
                                  <a:pt x="31" y="258"/>
                                </a:lnTo>
                                <a:lnTo>
                                  <a:pt x="51" y="278"/>
                                </a:lnTo>
                                <a:lnTo>
                                  <a:pt x="70" y="298"/>
                                </a:lnTo>
                                <a:lnTo>
                                  <a:pt x="93" y="322"/>
                                </a:lnTo>
                                <a:lnTo>
                                  <a:pt x="104" y="335"/>
                                </a:lnTo>
                                <a:lnTo>
                                  <a:pt x="115" y="347"/>
                                </a:lnTo>
                                <a:lnTo>
                                  <a:pt x="121" y="356"/>
                                </a:lnTo>
                                <a:lnTo>
                                  <a:pt x="128" y="364"/>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3"/>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3"/>
                                </a:lnTo>
                                <a:lnTo>
                                  <a:pt x="184" y="596"/>
                                </a:lnTo>
                                <a:lnTo>
                                  <a:pt x="171" y="579"/>
                                </a:lnTo>
                                <a:lnTo>
                                  <a:pt x="158" y="563"/>
                                </a:lnTo>
                                <a:lnTo>
                                  <a:pt x="146" y="547"/>
                                </a:lnTo>
                                <a:lnTo>
                                  <a:pt x="140" y="539"/>
                                </a:lnTo>
                                <a:lnTo>
                                  <a:pt x="135" y="531"/>
                                </a:lnTo>
                                <a:lnTo>
                                  <a:pt x="130" y="523"/>
                                </a:lnTo>
                                <a:lnTo>
                                  <a:pt x="151" y="495"/>
                                </a:lnTo>
                                <a:lnTo>
                                  <a:pt x="163" y="482"/>
                                </a:lnTo>
                                <a:lnTo>
                                  <a:pt x="174" y="469"/>
                                </a:lnTo>
                                <a:lnTo>
                                  <a:pt x="198" y="444"/>
                                </a:lnTo>
                                <a:lnTo>
                                  <a:pt x="221" y="415"/>
                                </a:lnTo>
                                <a:lnTo>
                                  <a:pt x="234" y="383"/>
                                </a:lnTo>
                                <a:lnTo>
                                  <a:pt x="228" y="346"/>
                                </a:lnTo>
                                <a:lnTo>
                                  <a:pt x="220" y="332"/>
                                </a:lnTo>
                                <a:lnTo>
                                  <a:pt x="210" y="320"/>
                                </a:lnTo>
                                <a:lnTo>
                                  <a:pt x="199" y="309"/>
                                </a:lnTo>
                                <a:lnTo>
                                  <a:pt x="189" y="298"/>
                                </a:lnTo>
                                <a:lnTo>
                                  <a:pt x="145" y="248"/>
                                </a:lnTo>
                                <a:lnTo>
                                  <a:pt x="110" y="214"/>
                                </a:lnTo>
                                <a:lnTo>
                                  <a:pt x="94" y="197"/>
                                </a:lnTo>
                                <a:lnTo>
                                  <a:pt x="89" y="193"/>
                                </a:lnTo>
                                <a:lnTo>
                                  <a:pt x="85" y="189"/>
                                </a:lnTo>
                                <a:lnTo>
                                  <a:pt x="87" y="184"/>
                                </a:lnTo>
                                <a:lnTo>
                                  <a:pt x="89" y="180"/>
                                </a:lnTo>
                                <a:lnTo>
                                  <a:pt x="91" y="175"/>
                                </a:lnTo>
                                <a:lnTo>
                                  <a:pt x="99" y="162"/>
                                </a:lnTo>
                                <a:lnTo>
                                  <a:pt x="107" y="148"/>
                                </a:lnTo>
                                <a:lnTo>
                                  <a:pt x="114" y="134"/>
                                </a:lnTo>
                                <a:lnTo>
                                  <a:pt x="121" y="120"/>
                                </a:lnTo>
                                <a:lnTo>
                                  <a:pt x="130" y="95"/>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xmlns:w15="http://schemas.microsoft.com/office/word/2012/wordml">
            <w:pict>
              <v:group w14:anchorId="6495BF81" id="Group 29" o:spid="_x0000_s1026" style="position:absolute;margin-left:344.95pt;margin-top:15.75pt;width:20.4pt;height:34.5pt;z-index:251853824;mso-wrap-distance-left:0;mso-wrap-distance-right:0;mso-position-horizontal-relative:page" coordorigin="6899,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">
                <v:shape id="AutoShape 31" o:spid="_x0000_s1027" style="position:absolute;left:6899;top:316;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30" o:spid="_x0000_s1028" style="position:absolute;left:6999;top:314;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" path="m165,l98,,90,16,83,31,77,48,70,65,63,79,56,93r-7,13l40,119r-7,12l26,143r-8,13l11,168r-6,9l1,187,,199r1,11l14,235r17,23l51,278r19,20l93,322r11,13l115,347r6,9l128,364r6,9l91,420r-9,13l72,446,62,457,50,468,38,480r-7,14l25,517r1,20l34,555r12,18l52,581r7,7l72,602r6,10l83,621r9,12l101,644r10,11l119,667r5,7l128,682r5,8l241,687r-4,-6l225,662,215,646,205,630,195,613,184,596,171,579,158,563,146,547r-6,-8l135,531r-5,-8l151,495r12,-13l174,469r24,-25l221,415r13,-32l228,346r-8,-14l210,320,199,309,189,298,145,248,110,214,94,197r-5,-4l85,189r2,-5l89,180r2,-5l99,162r8,-14l114,134r7,-14l130,95r8,-25l147,45,159,23r4,-7l165,8r,-8xe" fillcolor="#bd2929" stroked="f">
                  <v:path arrowok="t" o:connecttype="custom" o:connectlocs="98,315;83,346;70,380;56,408;40,434;26,458;11,483;1,502;1,525;31,573;70,613;104,650;121,671;134,688;82,748;62,772;38,795;25,832;34,870;52,896;72,917;83,936;101,959;119,982;128,997;241,1002;225,977;205,945;184,911;158,878;140,854;130,838;163,797;198,759;234,698;220,647;199,624;145,563;94,512;85,504;89,495;99,477;114,449;130,410;147,360;163,331;165,315" o:connectangles="0,0,0,0,0,0,0,0,0,0,0,0,0,0,0,0,0,0,0,0,0,0,0,0,0,0,0,0,0,0,0,0,0,0,0,0,0,0,0,0,0,0,0,0,0,0,0"/>
                </v:shape>
                <w10:wrap type="topAndBottom" anchorx="page"/>
              </v:group>
            </w:pict>
          </mc:Fallback>
        </mc:AlternateContent>
      </w:r>
      <w:r w:rsidRPr="004B4369">
        <w:rPr>
          <w:b/>
          <w:bCs/>
          <w:noProof/>
          <w:sz w:val="48"/>
          <w:szCs w:val="48"/>
        </w:rPr>
        <mc:AlternateContent>
          <mc:Choice Requires="wpg">
            <w:drawing>
              <wp:anchor distT="0" distB="0" distL="0" distR="0" simplePos="0" relativeHeight="251854848" behindDoc="0" locked="0" layoutInCell="1" allowOverlap="1" wp14:anchorId="49FC4B86" wp14:editId="6EEA2B91">
                <wp:simplePos x="0" y="0"/>
                <wp:positionH relativeFrom="page">
                  <wp:posOffset>4693920</wp:posOffset>
                </wp:positionH>
                <wp:positionV relativeFrom="paragraph">
                  <wp:posOffset>200025</wp:posOffset>
                </wp:positionV>
                <wp:extent cx="259080" cy="438150"/>
                <wp:effectExtent l="7620" t="1270" r="0" b="8255"/>
                <wp:wrapTopAndBottom/>
                <wp:docPr id="539"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7392" y="315"/>
                          <a:chExt cx="408" cy="690"/>
                        </a:xfrm>
                      </wpg:grpSpPr>
                      <wps:wsp>
                        <wps:cNvPr id="540" name="AutoShape 28"/>
                        <wps:cNvSpPr>
                          <a:spLocks/>
                        </wps:cNvSpPr>
                        <wps:spPr bwMode="auto">
                          <a:xfrm>
                            <a:off x="7392" y="316"/>
                            <a:ext cx="408" cy="687"/>
                          </a:xfrm>
                          <a:custGeom>
                            <a:avLst/>
                            <a:gdLst>
                              <a:gd name="T0" fmla="+- 0 7702 7392"/>
                              <a:gd name="T1" fmla="*/ T0 w 408"/>
                              <a:gd name="T2" fmla="+- 0 317 316"/>
                              <a:gd name="T3" fmla="*/ 317 h 687"/>
                              <a:gd name="T4" fmla="+- 0 7662 7392"/>
                              <a:gd name="T5" fmla="*/ T4 w 408"/>
                              <a:gd name="T6" fmla="+- 0 318 316"/>
                              <a:gd name="T7" fmla="*/ 318 h 687"/>
                              <a:gd name="T8" fmla="+- 0 7392 7392"/>
                              <a:gd name="T9" fmla="*/ T8 w 408"/>
                              <a:gd name="T10" fmla="+- 0 323 316"/>
                              <a:gd name="T11" fmla="*/ 323 h 687"/>
                              <a:gd name="T12" fmla="+- 0 7394 7392"/>
                              <a:gd name="T13" fmla="*/ T12 w 408"/>
                              <a:gd name="T14" fmla="+- 0 443 316"/>
                              <a:gd name="T15" fmla="*/ 443 h 687"/>
                              <a:gd name="T16" fmla="+- 0 7394 7392"/>
                              <a:gd name="T17" fmla="*/ T16 w 408"/>
                              <a:gd name="T18" fmla="+- 0 494 316"/>
                              <a:gd name="T19" fmla="*/ 494 h 687"/>
                              <a:gd name="T20" fmla="+- 0 7392 7392"/>
                              <a:gd name="T21" fmla="*/ T20 w 408"/>
                              <a:gd name="T22" fmla="+- 0 575 316"/>
                              <a:gd name="T23" fmla="*/ 575 h 687"/>
                              <a:gd name="T24" fmla="+- 0 7392 7392"/>
                              <a:gd name="T25" fmla="*/ T24 w 408"/>
                              <a:gd name="T26" fmla="+- 0 656 316"/>
                              <a:gd name="T27" fmla="*/ 656 h 687"/>
                              <a:gd name="T28" fmla="+- 0 7393 7392"/>
                              <a:gd name="T29" fmla="*/ T28 w 408"/>
                              <a:gd name="T30" fmla="+- 0 757 316"/>
                              <a:gd name="T31" fmla="*/ 757 h 687"/>
                              <a:gd name="T32" fmla="+- 0 7392 7392"/>
                              <a:gd name="T33" fmla="*/ T32 w 408"/>
                              <a:gd name="T34" fmla="+- 0 813 316"/>
                              <a:gd name="T35" fmla="*/ 813 h 687"/>
                              <a:gd name="T36" fmla="+- 0 7393 7392"/>
                              <a:gd name="T37" fmla="*/ T36 w 408"/>
                              <a:gd name="T38" fmla="+- 0 896 316"/>
                              <a:gd name="T39" fmla="*/ 896 h 687"/>
                              <a:gd name="T40" fmla="+- 0 7395 7392"/>
                              <a:gd name="T41" fmla="*/ T40 w 408"/>
                              <a:gd name="T42" fmla="+- 0 960 316"/>
                              <a:gd name="T43" fmla="*/ 960 h 687"/>
                              <a:gd name="T44" fmla="+- 0 7409 7392"/>
                              <a:gd name="T45" fmla="*/ T44 w 408"/>
                              <a:gd name="T46" fmla="+- 0 991 316"/>
                              <a:gd name="T47" fmla="*/ 991 h 687"/>
                              <a:gd name="T48" fmla="+- 0 7449 7392"/>
                              <a:gd name="T49" fmla="*/ T48 w 408"/>
                              <a:gd name="T50" fmla="+- 0 997 316"/>
                              <a:gd name="T51" fmla="*/ 997 h 687"/>
                              <a:gd name="T52" fmla="+- 0 7517 7392"/>
                              <a:gd name="T53" fmla="*/ T52 w 408"/>
                              <a:gd name="T54" fmla="+- 0 1002 316"/>
                              <a:gd name="T55" fmla="*/ 1002 h 687"/>
                              <a:gd name="T56" fmla="+- 0 7572 7392"/>
                              <a:gd name="T57" fmla="*/ T56 w 408"/>
                              <a:gd name="T58" fmla="+- 0 1003 316"/>
                              <a:gd name="T59" fmla="*/ 1003 h 687"/>
                              <a:gd name="T60" fmla="+- 0 7636 7392"/>
                              <a:gd name="T61" fmla="*/ T60 w 408"/>
                              <a:gd name="T62" fmla="+- 0 1002 316"/>
                              <a:gd name="T63" fmla="*/ 1002 h 687"/>
                              <a:gd name="T64" fmla="+- 0 7797 7392"/>
                              <a:gd name="T65" fmla="*/ T64 w 408"/>
                              <a:gd name="T66" fmla="+- 0 968 316"/>
                              <a:gd name="T67" fmla="*/ 968 h 687"/>
                              <a:gd name="T68" fmla="+- 0 7799 7392"/>
                              <a:gd name="T69" fmla="*/ T68 w 408"/>
                              <a:gd name="T70" fmla="+- 0 936 316"/>
                              <a:gd name="T71" fmla="*/ 936 h 687"/>
                              <a:gd name="T72" fmla="+- 0 7798 7392"/>
                              <a:gd name="T73" fmla="*/ T72 w 408"/>
                              <a:gd name="T74" fmla="+- 0 896 316"/>
                              <a:gd name="T75" fmla="*/ 896 h 687"/>
                              <a:gd name="T76" fmla="+- 0 7796 7392"/>
                              <a:gd name="T77" fmla="*/ T76 w 408"/>
                              <a:gd name="T78" fmla="+- 0 826 316"/>
                              <a:gd name="T79" fmla="*/ 826 h 687"/>
                              <a:gd name="T80" fmla="+- 0 7795 7392"/>
                              <a:gd name="T81" fmla="*/ T80 w 408"/>
                              <a:gd name="T82" fmla="+- 0 774 316"/>
                              <a:gd name="T83" fmla="*/ 774 h 687"/>
                              <a:gd name="T84" fmla="+- 0 7795 7392"/>
                              <a:gd name="T85" fmla="*/ T84 w 408"/>
                              <a:gd name="T86" fmla="+- 0 692 316"/>
                              <a:gd name="T87" fmla="*/ 692 h 687"/>
                              <a:gd name="T88" fmla="+- 0 7794 7392"/>
                              <a:gd name="T89" fmla="*/ T88 w 408"/>
                              <a:gd name="T90" fmla="+- 0 612 316"/>
                              <a:gd name="T91" fmla="*/ 612 h 687"/>
                              <a:gd name="T92" fmla="+- 0 7692 7392"/>
                              <a:gd name="T93" fmla="*/ T92 w 408"/>
                              <a:gd name="T94" fmla="+- 0 610 316"/>
                              <a:gd name="T95" fmla="*/ 610 h 687"/>
                              <a:gd name="T96" fmla="+- 0 7692 7392"/>
                              <a:gd name="T97" fmla="*/ T96 w 408"/>
                              <a:gd name="T98" fmla="+- 0 609 316"/>
                              <a:gd name="T99" fmla="*/ 609 h 687"/>
                              <a:gd name="T100" fmla="+- 0 7794 7392"/>
                              <a:gd name="T101" fmla="*/ T100 w 408"/>
                              <a:gd name="T102" fmla="+- 0 608 316"/>
                              <a:gd name="T103" fmla="*/ 608 h 687"/>
                              <a:gd name="T104" fmla="+- 0 7792 7392"/>
                              <a:gd name="T105" fmla="*/ T104 w 408"/>
                              <a:gd name="T106" fmla="+- 0 506 316"/>
                              <a:gd name="T107" fmla="*/ 506 h 687"/>
                              <a:gd name="T108" fmla="+- 0 7791 7392"/>
                              <a:gd name="T109" fmla="*/ T108 w 408"/>
                              <a:gd name="T110" fmla="+- 0 481 316"/>
                              <a:gd name="T111" fmla="*/ 481 h 687"/>
                              <a:gd name="T112" fmla="+- 0 7790 7392"/>
                              <a:gd name="T113" fmla="*/ T112 w 408"/>
                              <a:gd name="T114" fmla="+- 0 453 316"/>
                              <a:gd name="T115" fmla="*/ 453 h 687"/>
                              <a:gd name="T116" fmla="+- 0 7783 7392"/>
                              <a:gd name="T117" fmla="*/ T116 w 408"/>
                              <a:gd name="T118" fmla="+- 0 321 316"/>
                              <a:gd name="T119" fmla="*/ 321 h 687"/>
                              <a:gd name="T120" fmla="+- 0 7758 7392"/>
                              <a:gd name="T121" fmla="*/ T120 w 408"/>
                              <a:gd name="T122" fmla="+- 0 318 316"/>
                              <a:gd name="T123" fmla="*/ 318 h 687"/>
                              <a:gd name="T124" fmla="+- 0 7742 7392"/>
                              <a:gd name="T125" fmla="*/ T124 w 408"/>
                              <a:gd name="T126" fmla="+- 0 317 316"/>
                              <a:gd name="T127" fmla="*/ 317 h 687"/>
                              <a:gd name="T128" fmla="+- 0 7794 7392"/>
                              <a:gd name="T129" fmla="*/ T128 w 408"/>
                              <a:gd name="T130" fmla="+- 0 608 316"/>
                              <a:gd name="T131" fmla="*/ 608 h 687"/>
                              <a:gd name="T132" fmla="+- 0 7692 7392"/>
                              <a:gd name="T133" fmla="*/ T132 w 408"/>
                              <a:gd name="T134" fmla="+- 0 612 316"/>
                              <a:gd name="T135" fmla="*/ 612 h 687"/>
                              <a:gd name="T136" fmla="+- 0 7794 7392"/>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1" name="Freeform 27"/>
                        <wps:cNvSpPr>
                          <a:spLocks/>
                        </wps:cNvSpPr>
                        <wps:spPr bwMode="auto">
                          <a:xfrm>
                            <a:off x="7492" y="314"/>
                            <a:ext cx="242" cy="690"/>
                          </a:xfrm>
                          <a:custGeom>
                            <a:avLst/>
                            <a:gdLst>
                              <a:gd name="T0" fmla="+- 0 7591 7492"/>
                              <a:gd name="T1" fmla="*/ T0 w 242"/>
                              <a:gd name="T2" fmla="+- 0 315 315"/>
                              <a:gd name="T3" fmla="*/ 315 h 690"/>
                              <a:gd name="T4" fmla="+- 0 7576 7492"/>
                              <a:gd name="T5" fmla="*/ T4 w 242"/>
                              <a:gd name="T6" fmla="+- 0 346 315"/>
                              <a:gd name="T7" fmla="*/ 346 h 690"/>
                              <a:gd name="T8" fmla="+- 0 7563 7492"/>
                              <a:gd name="T9" fmla="*/ T8 w 242"/>
                              <a:gd name="T10" fmla="+- 0 380 315"/>
                              <a:gd name="T11" fmla="*/ 380 h 690"/>
                              <a:gd name="T12" fmla="+- 0 7549 7492"/>
                              <a:gd name="T13" fmla="*/ T12 w 242"/>
                              <a:gd name="T14" fmla="+- 0 408 315"/>
                              <a:gd name="T15" fmla="*/ 408 h 690"/>
                              <a:gd name="T16" fmla="+- 0 7533 7492"/>
                              <a:gd name="T17" fmla="*/ T16 w 242"/>
                              <a:gd name="T18" fmla="+- 0 434 315"/>
                              <a:gd name="T19" fmla="*/ 434 h 690"/>
                              <a:gd name="T20" fmla="+- 0 7519 7492"/>
                              <a:gd name="T21" fmla="*/ T20 w 242"/>
                              <a:gd name="T22" fmla="+- 0 458 315"/>
                              <a:gd name="T23" fmla="*/ 458 h 690"/>
                              <a:gd name="T24" fmla="+- 0 7504 7492"/>
                              <a:gd name="T25" fmla="*/ T24 w 242"/>
                              <a:gd name="T26" fmla="+- 0 483 315"/>
                              <a:gd name="T27" fmla="*/ 483 h 690"/>
                              <a:gd name="T28" fmla="+- 0 7494 7492"/>
                              <a:gd name="T29" fmla="*/ T28 w 242"/>
                              <a:gd name="T30" fmla="+- 0 502 315"/>
                              <a:gd name="T31" fmla="*/ 502 h 690"/>
                              <a:gd name="T32" fmla="+- 0 7494 7492"/>
                              <a:gd name="T33" fmla="*/ T32 w 242"/>
                              <a:gd name="T34" fmla="+- 0 525 315"/>
                              <a:gd name="T35" fmla="*/ 525 h 690"/>
                              <a:gd name="T36" fmla="+- 0 7524 7492"/>
                              <a:gd name="T37" fmla="*/ T36 w 242"/>
                              <a:gd name="T38" fmla="+- 0 573 315"/>
                              <a:gd name="T39" fmla="*/ 573 h 690"/>
                              <a:gd name="T40" fmla="+- 0 7563 7492"/>
                              <a:gd name="T41" fmla="*/ T40 w 242"/>
                              <a:gd name="T42" fmla="+- 0 613 315"/>
                              <a:gd name="T43" fmla="*/ 613 h 690"/>
                              <a:gd name="T44" fmla="+- 0 7597 7492"/>
                              <a:gd name="T45" fmla="*/ T44 w 242"/>
                              <a:gd name="T46" fmla="+- 0 650 315"/>
                              <a:gd name="T47" fmla="*/ 650 h 690"/>
                              <a:gd name="T48" fmla="+- 0 7614 7492"/>
                              <a:gd name="T49" fmla="*/ T48 w 242"/>
                              <a:gd name="T50" fmla="+- 0 671 315"/>
                              <a:gd name="T51" fmla="*/ 671 h 690"/>
                              <a:gd name="T52" fmla="+- 0 7627 7492"/>
                              <a:gd name="T53" fmla="*/ T52 w 242"/>
                              <a:gd name="T54" fmla="+- 0 688 315"/>
                              <a:gd name="T55" fmla="*/ 688 h 690"/>
                              <a:gd name="T56" fmla="+- 0 7575 7492"/>
                              <a:gd name="T57" fmla="*/ T56 w 242"/>
                              <a:gd name="T58" fmla="+- 0 748 315"/>
                              <a:gd name="T59" fmla="*/ 748 h 690"/>
                              <a:gd name="T60" fmla="+- 0 7555 7492"/>
                              <a:gd name="T61" fmla="*/ T60 w 242"/>
                              <a:gd name="T62" fmla="+- 0 772 315"/>
                              <a:gd name="T63" fmla="*/ 772 h 690"/>
                              <a:gd name="T64" fmla="+- 0 7531 7492"/>
                              <a:gd name="T65" fmla="*/ T64 w 242"/>
                              <a:gd name="T66" fmla="+- 0 795 315"/>
                              <a:gd name="T67" fmla="*/ 795 h 690"/>
                              <a:gd name="T68" fmla="+- 0 7518 7492"/>
                              <a:gd name="T69" fmla="*/ T68 w 242"/>
                              <a:gd name="T70" fmla="+- 0 832 315"/>
                              <a:gd name="T71" fmla="*/ 832 h 690"/>
                              <a:gd name="T72" fmla="+- 0 7527 7492"/>
                              <a:gd name="T73" fmla="*/ T72 w 242"/>
                              <a:gd name="T74" fmla="+- 0 870 315"/>
                              <a:gd name="T75" fmla="*/ 870 h 690"/>
                              <a:gd name="T76" fmla="+- 0 7545 7492"/>
                              <a:gd name="T77" fmla="*/ T76 w 242"/>
                              <a:gd name="T78" fmla="+- 0 896 315"/>
                              <a:gd name="T79" fmla="*/ 896 h 690"/>
                              <a:gd name="T80" fmla="+- 0 7565 7492"/>
                              <a:gd name="T81" fmla="*/ T80 w 242"/>
                              <a:gd name="T82" fmla="+- 0 917 315"/>
                              <a:gd name="T83" fmla="*/ 917 h 690"/>
                              <a:gd name="T84" fmla="+- 0 7576 7492"/>
                              <a:gd name="T85" fmla="*/ T84 w 242"/>
                              <a:gd name="T86" fmla="+- 0 936 315"/>
                              <a:gd name="T87" fmla="*/ 936 h 690"/>
                              <a:gd name="T88" fmla="+- 0 7594 7492"/>
                              <a:gd name="T89" fmla="*/ T88 w 242"/>
                              <a:gd name="T90" fmla="+- 0 959 315"/>
                              <a:gd name="T91" fmla="*/ 959 h 690"/>
                              <a:gd name="T92" fmla="+- 0 7612 7492"/>
                              <a:gd name="T93" fmla="*/ T92 w 242"/>
                              <a:gd name="T94" fmla="+- 0 982 315"/>
                              <a:gd name="T95" fmla="*/ 982 h 690"/>
                              <a:gd name="T96" fmla="+- 0 7621 7492"/>
                              <a:gd name="T97" fmla="*/ T96 w 242"/>
                              <a:gd name="T98" fmla="+- 0 997 315"/>
                              <a:gd name="T99" fmla="*/ 997 h 690"/>
                              <a:gd name="T100" fmla="+- 0 7734 7492"/>
                              <a:gd name="T101" fmla="*/ T100 w 242"/>
                              <a:gd name="T102" fmla="+- 0 1002 315"/>
                              <a:gd name="T103" fmla="*/ 1002 h 690"/>
                              <a:gd name="T104" fmla="+- 0 7718 7492"/>
                              <a:gd name="T105" fmla="*/ T104 w 242"/>
                              <a:gd name="T106" fmla="+- 0 977 315"/>
                              <a:gd name="T107" fmla="*/ 977 h 690"/>
                              <a:gd name="T108" fmla="+- 0 7698 7492"/>
                              <a:gd name="T109" fmla="*/ T108 w 242"/>
                              <a:gd name="T110" fmla="+- 0 945 315"/>
                              <a:gd name="T111" fmla="*/ 945 h 690"/>
                              <a:gd name="T112" fmla="+- 0 7677 7492"/>
                              <a:gd name="T113" fmla="*/ T112 w 242"/>
                              <a:gd name="T114" fmla="+- 0 911 315"/>
                              <a:gd name="T115" fmla="*/ 911 h 690"/>
                              <a:gd name="T116" fmla="+- 0 7651 7492"/>
                              <a:gd name="T117" fmla="*/ T116 w 242"/>
                              <a:gd name="T118" fmla="+- 0 878 315"/>
                              <a:gd name="T119" fmla="*/ 878 h 690"/>
                              <a:gd name="T120" fmla="+- 0 7633 7492"/>
                              <a:gd name="T121" fmla="*/ T120 w 242"/>
                              <a:gd name="T122" fmla="+- 0 854 315"/>
                              <a:gd name="T123" fmla="*/ 854 h 690"/>
                              <a:gd name="T124" fmla="+- 0 7623 7492"/>
                              <a:gd name="T125" fmla="*/ T124 w 242"/>
                              <a:gd name="T126" fmla="+- 0 838 315"/>
                              <a:gd name="T127" fmla="*/ 838 h 690"/>
                              <a:gd name="T128" fmla="+- 0 7656 7492"/>
                              <a:gd name="T129" fmla="*/ T128 w 242"/>
                              <a:gd name="T130" fmla="+- 0 797 315"/>
                              <a:gd name="T131" fmla="*/ 797 h 690"/>
                              <a:gd name="T132" fmla="+- 0 7691 7492"/>
                              <a:gd name="T133" fmla="*/ T132 w 242"/>
                              <a:gd name="T134" fmla="+- 0 759 315"/>
                              <a:gd name="T135" fmla="*/ 759 h 690"/>
                              <a:gd name="T136" fmla="+- 0 7727 7492"/>
                              <a:gd name="T137" fmla="*/ T136 w 242"/>
                              <a:gd name="T138" fmla="+- 0 698 315"/>
                              <a:gd name="T139" fmla="*/ 698 h 690"/>
                              <a:gd name="T140" fmla="+- 0 7713 7492"/>
                              <a:gd name="T141" fmla="*/ T140 w 242"/>
                              <a:gd name="T142" fmla="+- 0 647 315"/>
                              <a:gd name="T143" fmla="*/ 647 h 690"/>
                              <a:gd name="T144" fmla="+- 0 7692 7492"/>
                              <a:gd name="T145" fmla="*/ T144 w 242"/>
                              <a:gd name="T146" fmla="+- 0 624 315"/>
                              <a:gd name="T147" fmla="*/ 624 h 690"/>
                              <a:gd name="T148" fmla="+- 0 7638 7492"/>
                              <a:gd name="T149" fmla="*/ T148 w 242"/>
                              <a:gd name="T150" fmla="+- 0 563 315"/>
                              <a:gd name="T151" fmla="*/ 563 h 690"/>
                              <a:gd name="T152" fmla="+- 0 7587 7492"/>
                              <a:gd name="T153" fmla="*/ T152 w 242"/>
                              <a:gd name="T154" fmla="+- 0 512 315"/>
                              <a:gd name="T155" fmla="*/ 512 h 690"/>
                              <a:gd name="T156" fmla="+- 0 7578 7492"/>
                              <a:gd name="T157" fmla="*/ T156 w 242"/>
                              <a:gd name="T158" fmla="+- 0 504 315"/>
                              <a:gd name="T159" fmla="*/ 504 h 690"/>
                              <a:gd name="T160" fmla="+- 0 7582 7492"/>
                              <a:gd name="T161" fmla="*/ T160 w 242"/>
                              <a:gd name="T162" fmla="+- 0 495 315"/>
                              <a:gd name="T163" fmla="*/ 495 h 690"/>
                              <a:gd name="T164" fmla="+- 0 7592 7492"/>
                              <a:gd name="T165" fmla="*/ T164 w 242"/>
                              <a:gd name="T166" fmla="+- 0 477 315"/>
                              <a:gd name="T167" fmla="*/ 477 h 690"/>
                              <a:gd name="T168" fmla="+- 0 7607 7492"/>
                              <a:gd name="T169" fmla="*/ T168 w 242"/>
                              <a:gd name="T170" fmla="+- 0 449 315"/>
                              <a:gd name="T171" fmla="*/ 449 h 690"/>
                              <a:gd name="T172" fmla="+- 0 7623 7492"/>
                              <a:gd name="T173" fmla="*/ T172 w 242"/>
                              <a:gd name="T174" fmla="+- 0 410 315"/>
                              <a:gd name="T175" fmla="*/ 410 h 690"/>
                              <a:gd name="T176" fmla="+- 0 7640 7492"/>
                              <a:gd name="T177" fmla="*/ T176 w 242"/>
                              <a:gd name="T178" fmla="+- 0 360 315"/>
                              <a:gd name="T179" fmla="*/ 360 h 690"/>
                              <a:gd name="T180" fmla="+- 0 7656 7492"/>
                              <a:gd name="T181" fmla="*/ T180 w 242"/>
                              <a:gd name="T182" fmla="+- 0 331 315"/>
                              <a:gd name="T183" fmla="*/ 331 h 690"/>
                              <a:gd name="T184" fmla="+- 0 7658 7492"/>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6" y="0"/>
                                </a:moveTo>
                                <a:lnTo>
                                  <a:pt x="99" y="0"/>
                                </a:lnTo>
                                <a:lnTo>
                                  <a:pt x="91" y="16"/>
                                </a:lnTo>
                                <a:lnTo>
                                  <a:pt x="84" y="31"/>
                                </a:lnTo>
                                <a:lnTo>
                                  <a:pt x="78" y="48"/>
                                </a:lnTo>
                                <a:lnTo>
                                  <a:pt x="71" y="65"/>
                                </a:lnTo>
                                <a:lnTo>
                                  <a:pt x="64" y="79"/>
                                </a:lnTo>
                                <a:lnTo>
                                  <a:pt x="57" y="93"/>
                                </a:lnTo>
                                <a:lnTo>
                                  <a:pt x="50" y="106"/>
                                </a:lnTo>
                                <a:lnTo>
                                  <a:pt x="41" y="119"/>
                                </a:lnTo>
                                <a:lnTo>
                                  <a:pt x="34" y="131"/>
                                </a:lnTo>
                                <a:lnTo>
                                  <a:pt x="27" y="143"/>
                                </a:lnTo>
                                <a:lnTo>
                                  <a:pt x="19" y="156"/>
                                </a:lnTo>
                                <a:lnTo>
                                  <a:pt x="12" y="168"/>
                                </a:lnTo>
                                <a:lnTo>
                                  <a:pt x="6" y="177"/>
                                </a:lnTo>
                                <a:lnTo>
                                  <a:pt x="2" y="187"/>
                                </a:lnTo>
                                <a:lnTo>
                                  <a:pt x="0" y="199"/>
                                </a:lnTo>
                                <a:lnTo>
                                  <a:pt x="2" y="210"/>
                                </a:lnTo>
                                <a:lnTo>
                                  <a:pt x="15" y="235"/>
                                </a:lnTo>
                                <a:lnTo>
                                  <a:pt x="32" y="258"/>
                                </a:lnTo>
                                <a:lnTo>
                                  <a:pt x="52" y="278"/>
                                </a:lnTo>
                                <a:lnTo>
                                  <a:pt x="71" y="298"/>
                                </a:lnTo>
                                <a:lnTo>
                                  <a:pt x="94" y="322"/>
                                </a:lnTo>
                                <a:lnTo>
                                  <a:pt x="105" y="335"/>
                                </a:lnTo>
                                <a:lnTo>
                                  <a:pt x="116" y="347"/>
                                </a:lnTo>
                                <a:lnTo>
                                  <a:pt x="122" y="356"/>
                                </a:lnTo>
                                <a:lnTo>
                                  <a:pt x="129" y="364"/>
                                </a:lnTo>
                                <a:lnTo>
                                  <a:pt x="135" y="373"/>
                                </a:lnTo>
                                <a:lnTo>
                                  <a:pt x="92" y="420"/>
                                </a:lnTo>
                                <a:lnTo>
                                  <a:pt x="83" y="433"/>
                                </a:lnTo>
                                <a:lnTo>
                                  <a:pt x="73" y="446"/>
                                </a:lnTo>
                                <a:lnTo>
                                  <a:pt x="63" y="457"/>
                                </a:lnTo>
                                <a:lnTo>
                                  <a:pt x="51" y="468"/>
                                </a:lnTo>
                                <a:lnTo>
                                  <a:pt x="39" y="480"/>
                                </a:lnTo>
                                <a:lnTo>
                                  <a:pt x="32" y="494"/>
                                </a:lnTo>
                                <a:lnTo>
                                  <a:pt x="26" y="517"/>
                                </a:lnTo>
                                <a:lnTo>
                                  <a:pt x="27" y="537"/>
                                </a:lnTo>
                                <a:lnTo>
                                  <a:pt x="35" y="555"/>
                                </a:lnTo>
                                <a:lnTo>
                                  <a:pt x="47" y="573"/>
                                </a:lnTo>
                                <a:lnTo>
                                  <a:pt x="53" y="581"/>
                                </a:lnTo>
                                <a:lnTo>
                                  <a:pt x="60" y="588"/>
                                </a:lnTo>
                                <a:lnTo>
                                  <a:pt x="73" y="602"/>
                                </a:lnTo>
                                <a:lnTo>
                                  <a:pt x="79" y="612"/>
                                </a:lnTo>
                                <a:lnTo>
                                  <a:pt x="84" y="621"/>
                                </a:lnTo>
                                <a:lnTo>
                                  <a:pt x="93" y="633"/>
                                </a:lnTo>
                                <a:lnTo>
                                  <a:pt x="102" y="644"/>
                                </a:lnTo>
                                <a:lnTo>
                                  <a:pt x="112" y="655"/>
                                </a:lnTo>
                                <a:lnTo>
                                  <a:pt x="120" y="667"/>
                                </a:lnTo>
                                <a:lnTo>
                                  <a:pt x="125" y="674"/>
                                </a:lnTo>
                                <a:lnTo>
                                  <a:pt x="129" y="682"/>
                                </a:lnTo>
                                <a:lnTo>
                                  <a:pt x="134" y="690"/>
                                </a:lnTo>
                                <a:lnTo>
                                  <a:pt x="242" y="687"/>
                                </a:lnTo>
                                <a:lnTo>
                                  <a:pt x="238" y="681"/>
                                </a:lnTo>
                                <a:lnTo>
                                  <a:pt x="226" y="662"/>
                                </a:lnTo>
                                <a:lnTo>
                                  <a:pt x="216" y="646"/>
                                </a:lnTo>
                                <a:lnTo>
                                  <a:pt x="206" y="630"/>
                                </a:lnTo>
                                <a:lnTo>
                                  <a:pt x="196" y="613"/>
                                </a:lnTo>
                                <a:lnTo>
                                  <a:pt x="185" y="596"/>
                                </a:lnTo>
                                <a:lnTo>
                                  <a:pt x="172" y="579"/>
                                </a:lnTo>
                                <a:lnTo>
                                  <a:pt x="159" y="563"/>
                                </a:lnTo>
                                <a:lnTo>
                                  <a:pt x="147" y="547"/>
                                </a:lnTo>
                                <a:lnTo>
                                  <a:pt x="141" y="539"/>
                                </a:lnTo>
                                <a:lnTo>
                                  <a:pt x="136" y="531"/>
                                </a:lnTo>
                                <a:lnTo>
                                  <a:pt x="131" y="523"/>
                                </a:lnTo>
                                <a:lnTo>
                                  <a:pt x="152" y="495"/>
                                </a:lnTo>
                                <a:lnTo>
                                  <a:pt x="164" y="482"/>
                                </a:lnTo>
                                <a:lnTo>
                                  <a:pt x="175" y="469"/>
                                </a:lnTo>
                                <a:lnTo>
                                  <a:pt x="199" y="444"/>
                                </a:lnTo>
                                <a:lnTo>
                                  <a:pt x="222" y="415"/>
                                </a:lnTo>
                                <a:lnTo>
                                  <a:pt x="235" y="383"/>
                                </a:lnTo>
                                <a:lnTo>
                                  <a:pt x="229" y="346"/>
                                </a:lnTo>
                                <a:lnTo>
                                  <a:pt x="221" y="332"/>
                                </a:lnTo>
                                <a:lnTo>
                                  <a:pt x="211" y="320"/>
                                </a:lnTo>
                                <a:lnTo>
                                  <a:pt x="200" y="309"/>
                                </a:lnTo>
                                <a:lnTo>
                                  <a:pt x="190" y="298"/>
                                </a:lnTo>
                                <a:lnTo>
                                  <a:pt x="146" y="248"/>
                                </a:lnTo>
                                <a:lnTo>
                                  <a:pt x="111" y="214"/>
                                </a:lnTo>
                                <a:lnTo>
                                  <a:pt x="95" y="197"/>
                                </a:lnTo>
                                <a:lnTo>
                                  <a:pt x="90" y="193"/>
                                </a:lnTo>
                                <a:lnTo>
                                  <a:pt x="86" y="189"/>
                                </a:lnTo>
                                <a:lnTo>
                                  <a:pt x="88" y="184"/>
                                </a:lnTo>
                                <a:lnTo>
                                  <a:pt x="90" y="180"/>
                                </a:lnTo>
                                <a:lnTo>
                                  <a:pt x="92" y="175"/>
                                </a:lnTo>
                                <a:lnTo>
                                  <a:pt x="100" y="162"/>
                                </a:lnTo>
                                <a:lnTo>
                                  <a:pt x="108" y="148"/>
                                </a:lnTo>
                                <a:lnTo>
                                  <a:pt x="115" y="134"/>
                                </a:lnTo>
                                <a:lnTo>
                                  <a:pt x="122" y="120"/>
                                </a:lnTo>
                                <a:lnTo>
                                  <a:pt x="131" y="95"/>
                                </a:lnTo>
                                <a:lnTo>
                                  <a:pt x="139" y="70"/>
                                </a:lnTo>
                                <a:lnTo>
                                  <a:pt x="148"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xmlns:w15="http://schemas.microsoft.com/office/word/2012/wordml">
            <w:pict>
              <v:group w14:anchorId="17C79015" id="Group 26" o:spid="_x0000_s1026" style="position:absolute;margin-left:369.6pt;margin-top:15.75pt;width:20.4pt;height:34.5pt;z-index:251854848;mso-wrap-distance-left:0;mso-wrap-distance-right:0;mso-position-horizontal-relative:page" coordorigin="7392,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">
                <v:shape id="AutoShape 28" o:spid="_x0000_s1027" style="position:absolute;left:7392;top:316;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27" o:spid="_x0000_s1028" style="position:absolute;left:7492;top:314;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" path="m166,l99,,91,16,84,31,78,48,71,65,64,79,57,93r-7,13l41,119r-7,12l27,143r-8,13l12,168r-6,9l2,187,,199r2,11l15,235r17,23l52,278r19,20l94,322r11,13l116,347r6,9l129,364r6,9l92,420r-9,13l73,446,63,457,51,468,39,480r-7,14l26,517r1,20l35,555r12,18l53,581r7,7l73,602r6,10l84,621r9,12l102,644r10,11l120,667r5,7l129,682r5,8l242,687r-4,-6l226,662,216,646,206,630,196,613,185,596,172,579,159,563,147,547r-6,-8l136,531r-5,-8l152,495r12,-13l175,469r24,-25l222,415r13,-32l229,346r-8,-14l211,320,200,309,190,298,146,248,111,214,95,197r-5,-4l86,189r2,-5l90,180r2,-5l100,162r8,-14l115,134r7,-14l131,95r8,-25l148,45,160,23r4,-7l166,8r,-8xe" fillcolor="#bd2929" stroked="f">
                  <v:path arrowok="t" o:connecttype="custom" o:connectlocs="99,315;84,346;71,380;57,408;41,434;27,458;12,483;2,502;2,525;32,573;71,613;105,650;122,671;135,688;83,748;63,772;39,795;26,832;35,870;53,896;73,917;84,936;102,959;120,982;129,997;242,1002;226,977;206,945;185,911;159,878;141,854;131,838;164,797;199,759;235,698;221,647;200,624;146,563;95,512;86,504;90,495;100,477;115,449;131,410;148,360;164,331;166,315" o:connectangles="0,0,0,0,0,0,0,0,0,0,0,0,0,0,0,0,0,0,0,0,0,0,0,0,0,0,0,0,0,0,0,0,0,0,0,0,0,0,0,0,0,0,0,0,0,0,0"/>
                </v:shape>
                <w10:wrap type="topAndBottom" anchorx="page"/>
              </v:group>
            </w:pict>
          </mc:Fallback>
        </mc:AlternateContent>
      </w:r>
      <w:r w:rsidRPr="004B4369">
        <w:rPr>
          <w:b/>
          <w:bCs/>
          <w:noProof/>
          <w:sz w:val="48"/>
          <w:szCs w:val="48"/>
        </w:rPr>
        <mc:AlternateContent>
          <mc:Choice Requires="wpg">
            <w:drawing>
              <wp:anchor distT="0" distB="0" distL="0" distR="0" simplePos="0" relativeHeight="251855872" behindDoc="0" locked="0" layoutInCell="1" allowOverlap="1" wp14:anchorId="28965C5A" wp14:editId="2B61BA25">
                <wp:simplePos x="0" y="0"/>
                <wp:positionH relativeFrom="page">
                  <wp:posOffset>5006975</wp:posOffset>
                </wp:positionH>
                <wp:positionV relativeFrom="paragraph">
                  <wp:posOffset>200025</wp:posOffset>
                </wp:positionV>
                <wp:extent cx="259080" cy="438150"/>
                <wp:effectExtent l="6350" t="1270" r="1270" b="8255"/>
                <wp:wrapTopAndBottom/>
                <wp:docPr id="542"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7885" y="315"/>
                          <a:chExt cx="408" cy="690"/>
                        </a:xfrm>
                      </wpg:grpSpPr>
                      <wps:wsp>
                        <wps:cNvPr id="543" name="AutoShape 25"/>
                        <wps:cNvSpPr>
                          <a:spLocks/>
                        </wps:cNvSpPr>
                        <wps:spPr bwMode="auto">
                          <a:xfrm>
                            <a:off x="7885" y="316"/>
                            <a:ext cx="408" cy="687"/>
                          </a:xfrm>
                          <a:custGeom>
                            <a:avLst/>
                            <a:gdLst>
                              <a:gd name="T0" fmla="+- 0 8195 7885"/>
                              <a:gd name="T1" fmla="*/ T0 w 408"/>
                              <a:gd name="T2" fmla="+- 0 317 316"/>
                              <a:gd name="T3" fmla="*/ 317 h 687"/>
                              <a:gd name="T4" fmla="+- 0 8155 7885"/>
                              <a:gd name="T5" fmla="*/ T4 w 408"/>
                              <a:gd name="T6" fmla="+- 0 318 316"/>
                              <a:gd name="T7" fmla="*/ 318 h 687"/>
                              <a:gd name="T8" fmla="+- 0 7885 7885"/>
                              <a:gd name="T9" fmla="*/ T8 w 408"/>
                              <a:gd name="T10" fmla="+- 0 323 316"/>
                              <a:gd name="T11" fmla="*/ 323 h 687"/>
                              <a:gd name="T12" fmla="+- 0 7887 7885"/>
                              <a:gd name="T13" fmla="*/ T12 w 408"/>
                              <a:gd name="T14" fmla="+- 0 443 316"/>
                              <a:gd name="T15" fmla="*/ 443 h 687"/>
                              <a:gd name="T16" fmla="+- 0 7887 7885"/>
                              <a:gd name="T17" fmla="*/ T16 w 408"/>
                              <a:gd name="T18" fmla="+- 0 494 316"/>
                              <a:gd name="T19" fmla="*/ 494 h 687"/>
                              <a:gd name="T20" fmla="+- 0 7885 7885"/>
                              <a:gd name="T21" fmla="*/ T20 w 408"/>
                              <a:gd name="T22" fmla="+- 0 575 316"/>
                              <a:gd name="T23" fmla="*/ 575 h 687"/>
                              <a:gd name="T24" fmla="+- 0 7885 7885"/>
                              <a:gd name="T25" fmla="*/ T24 w 408"/>
                              <a:gd name="T26" fmla="+- 0 656 316"/>
                              <a:gd name="T27" fmla="*/ 656 h 687"/>
                              <a:gd name="T28" fmla="+- 0 7886 7885"/>
                              <a:gd name="T29" fmla="*/ T28 w 408"/>
                              <a:gd name="T30" fmla="+- 0 757 316"/>
                              <a:gd name="T31" fmla="*/ 757 h 687"/>
                              <a:gd name="T32" fmla="+- 0 7885 7885"/>
                              <a:gd name="T33" fmla="*/ T32 w 408"/>
                              <a:gd name="T34" fmla="+- 0 813 316"/>
                              <a:gd name="T35" fmla="*/ 813 h 687"/>
                              <a:gd name="T36" fmla="+- 0 7886 7885"/>
                              <a:gd name="T37" fmla="*/ T36 w 408"/>
                              <a:gd name="T38" fmla="+- 0 896 316"/>
                              <a:gd name="T39" fmla="*/ 896 h 687"/>
                              <a:gd name="T40" fmla="+- 0 7888 7885"/>
                              <a:gd name="T41" fmla="*/ T40 w 408"/>
                              <a:gd name="T42" fmla="+- 0 960 316"/>
                              <a:gd name="T43" fmla="*/ 960 h 687"/>
                              <a:gd name="T44" fmla="+- 0 7902 7885"/>
                              <a:gd name="T45" fmla="*/ T44 w 408"/>
                              <a:gd name="T46" fmla="+- 0 991 316"/>
                              <a:gd name="T47" fmla="*/ 991 h 687"/>
                              <a:gd name="T48" fmla="+- 0 7942 7885"/>
                              <a:gd name="T49" fmla="*/ T48 w 408"/>
                              <a:gd name="T50" fmla="+- 0 997 316"/>
                              <a:gd name="T51" fmla="*/ 997 h 687"/>
                              <a:gd name="T52" fmla="+- 0 8010 7885"/>
                              <a:gd name="T53" fmla="*/ T52 w 408"/>
                              <a:gd name="T54" fmla="+- 0 1002 316"/>
                              <a:gd name="T55" fmla="*/ 1002 h 687"/>
                              <a:gd name="T56" fmla="+- 0 8065 7885"/>
                              <a:gd name="T57" fmla="*/ T56 w 408"/>
                              <a:gd name="T58" fmla="+- 0 1003 316"/>
                              <a:gd name="T59" fmla="*/ 1003 h 687"/>
                              <a:gd name="T60" fmla="+- 0 8129 7885"/>
                              <a:gd name="T61" fmla="*/ T60 w 408"/>
                              <a:gd name="T62" fmla="+- 0 1002 316"/>
                              <a:gd name="T63" fmla="*/ 1002 h 687"/>
                              <a:gd name="T64" fmla="+- 0 8290 7885"/>
                              <a:gd name="T65" fmla="*/ T64 w 408"/>
                              <a:gd name="T66" fmla="+- 0 968 316"/>
                              <a:gd name="T67" fmla="*/ 968 h 687"/>
                              <a:gd name="T68" fmla="+- 0 8292 7885"/>
                              <a:gd name="T69" fmla="*/ T68 w 408"/>
                              <a:gd name="T70" fmla="+- 0 936 316"/>
                              <a:gd name="T71" fmla="*/ 936 h 687"/>
                              <a:gd name="T72" fmla="+- 0 8291 7885"/>
                              <a:gd name="T73" fmla="*/ T72 w 408"/>
                              <a:gd name="T74" fmla="+- 0 896 316"/>
                              <a:gd name="T75" fmla="*/ 896 h 687"/>
                              <a:gd name="T76" fmla="+- 0 8289 7885"/>
                              <a:gd name="T77" fmla="*/ T76 w 408"/>
                              <a:gd name="T78" fmla="+- 0 826 316"/>
                              <a:gd name="T79" fmla="*/ 826 h 687"/>
                              <a:gd name="T80" fmla="+- 0 8288 7885"/>
                              <a:gd name="T81" fmla="*/ T80 w 408"/>
                              <a:gd name="T82" fmla="+- 0 774 316"/>
                              <a:gd name="T83" fmla="*/ 774 h 687"/>
                              <a:gd name="T84" fmla="+- 0 8288 7885"/>
                              <a:gd name="T85" fmla="*/ T84 w 408"/>
                              <a:gd name="T86" fmla="+- 0 692 316"/>
                              <a:gd name="T87" fmla="*/ 692 h 687"/>
                              <a:gd name="T88" fmla="+- 0 8287 7885"/>
                              <a:gd name="T89" fmla="*/ T88 w 408"/>
                              <a:gd name="T90" fmla="+- 0 612 316"/>
                              <a:gd name="T91" fmla="*/ 612 h 687"/>
                              <a:gd name="T92" fmla="+- 0 8185 7885"/>
                              <a:gd name="T93" fmla="*/ T92 w 408"/>
                              <a:gd name="T94" fmla="+- 0 610 316"/>
                              <a:gd name="T95" fmla="*/ 610 h 687"/>
                              <a:gd name="T96" fmla="+- 0 8185 7885"/>
                              <a:gd name="T97" fmla="*/ T96 w 408"/>
                              <a:gd name="T98" fmla="+- 0 609 316"/>
                              <a:gd name="T99" fmla="*/ 609 h 687"/>
                              <a:gd name="T100" fmla="+- 0 8287 7885"/>
                              <a:gd name="T101" fmla="*/ T100 w 408"/>
                              <a:gd name="T102" fmla="+- 0 608 316"/>
                              <a:gd name="T103" fmla="*/ 608 h 687"/>
                              <a:gd name="T104" fmla="+- 0 8285 7885"/>
                              <a:gd name="T105" fmla="*/ T104 w 408"/>
                              <a:gd name="T106" fmla="+- 0 506 316"/>
                              <a:gd name="T107" fmla="*/ 506 h 687"/>
                              <a:gd name="T108" fmla="+- 0 8284 7885"/>
                              <a:gd name="T109" fmla="*/ T108 w 408"/>
                              <a:gd name="T110" fmla="+- 0 481 316"/>
                              <a:gd name="T111" fmla="*/ 481 h 687"/>
                              <a:gd name="T112" fmla="+- 0 8283 7885"/>
                              <a:gd name="T113" fmla="*/ T112 w 408"/>
                              <a:gd name="T114" fmla="+- 0 453 316"/>
                              <a:gd name="T115" fmla="*/ 453 h 687"/>
                              <a:gd name="T116" fmla="+- 0 8276 7885"/>
                              <a:gd name="T117" fmla="*/ T116 w 408"/>
                              <a:gd name="T118" fmla="+- 0 321 316"/>
                              <a:gd name="T119" fmla="*/ 321 h 687"/>
                              <a:gd name="T120" fmla="+- 0 8251 7885"/>
                              <a:gd name="T121" fmla="*/ T120 w 408"/>
                              <a:gd name="T122" fmla="+- 0 318 316"/>
                              <a:gd name="T123" fmla="*/ 318 h 687"/>
                              <a:gd name="T124" fmla="+- 0 8235 7885"/>
                              <a:gd name="T125" fmla="*/ T124 w 408"/>
                              <a:gd name="T126" fmla="+- 0 317 316"/>
                              <a:gd name="T127" fmla="*/ 317 h 687"/>
                              <a:gd name="T128" fmla="+- 0 8287 7885"/>
                              <a:gd name="T129" fmla="*/ T128 w 408"/>
                              <a:gd name="T130" fmla="+- 0 608 316"/>
                              <a:gd name="T131" fmla="*/ 608 h 687"/>
                              <a:gd name="T132" fmla="+- 0 8185 7885"/>
                              <a:gd name="T133" fmla="*/ T132 w 408"/>
                              <a:gd name="T134" fmla="+- 0 612 316"/>
                              <a:gd name="T135" fmla="*/ 612 h 687"/>
                              <a:gd name="T136" fmla="+- 0 8287 7885"/>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4" name="Freeform 24"/>
                        <wps:cNvSpPr>
                          <a:spLocks/>
                        </wps:cNvSpPr>
                        <wps:spPr bwMode="auto">
                          <a:xfrm>
                            <a:off x="7985" y="314"/>
                            <a:ext cx="242" cy="690"/>
                          </a:xfrm>
                          <a:custGeom>
                            <a:avLst/>
                            <a:gdLst>
                              <a:gd name="T0" fmla="+- 0 8084 7985"/>
                              <a:gd name="T1" fmla="*/ T0 w 242"/>
                              <a:gd name="T2" fmla="+- 0 315 315"/>
                              <a:gd name="T3" fmla="*/ 315 h 690"/>
                              <a:gd name="T4" fmla="+- 0 8069 7985"/>
                              <a:gd name="T5" fmla="*/ T4 w 242"/>
                              <a:gd name="T6" fmla="+- 0 346 315"/>
                              <a:gd name="T7" fmla="*/ 346 h 690"/>
                              <a:gd name="T8" fmla="+- 0 8056 7985"/>
                              <a:gd name="T9" fmla="*/ T8 w 242"/>
                              <a:gd name="T10" fmla="+- 0 380 315"/>
                              <a:gd name="T11" fmla="*/ 380 h 690"/>
                              <a:gd name="T12" fmla="+- 0 8042 7985"/>
                              <a:gd name="T13" fmla="*/ T12 w 242"/>
                              <a:gd name="T14" fmla="+- 0 408 315"/>
                              <a:gd name="T15" fmla="*/ 408 h 690"/>
                              <a:gd name="T16" fmla="+- 0 8026 7985"/>
                              <a:gd name="T17" fmla="*/ T16 w 242"/>
                              <a:gd name="T18" fmla="+- 0 434 315"/>
                              <a:gd name="T19" fmla="*/ 434 h 690"/>
                              <a:gd name="T20" fmla="+- 0 8012 7985"/>
                              <a:gd name="T21" fmla="*/ T20 w 242"/>
                              <a:gd name="T22" fmla="+- 0 458 315"/>
                              <a:gd name="T23" fmla="*/ 458 h 690"/>
                              <a:gd name="T24" fmla="+- 0 7997 7985"/>
                              <a:gd name="T25" fmla="*/ T24 w 242"/>
                              <a:gd name="T26" fmla="+- 0 483 315"/>
                              <a:gd name="T27" fmla="*/ 483 h 690"/>
                              <a:gd name="T28" fmla="+- 0 7987 7985"/>
                              <a:gd name="T29" fmla="*/ T28 w 242"/>
                              <a:gd name="T30" fmla="+- 0 502 315"/>
                              <a:gd name="T31" fmla="*/ 502 h 690"/>
                              <a:gd name="T32" fmla="+- 0 7987 7985"/>
                              <a:gd name="T33" fmla="*/ T32 w 242"/>
                              <a:gd name="T34" fmla="+- 0 525 315"/>
                              <a:gd name="T35" fmla="*/ 525 h 690"/>
                              <a:gd name="T36" fmla="+- 0 8017 7985"/>
                              <a:gd name="T37" fmla="*/ T36 w 242"/>
                              <a:gd name="T38" fmla="+- 0 573 315"/>
                              <a:gd name="T39" fmla="*/ 573 h 690"/>
                              <a:gd name="T40" fmla="+- 0 8056 7985"/>
                              <a:gd name="T41" fmla="*/ T40 w 242"/>
                              <a:gd name="T42" fmla="+- 0 613 315"/>
                              <a:gd name="T43" fmla="*/ 613 h 690"/>
                              <a:gd name="T44" fmla="+- 0 8090 7985"/>
                              <a:gd name="T45" fmla="*/ T44 w 242"/>
                              <a:gd name="T46" fmla="+- 0 650 315"/>
                              <a:gd name="T47" fmla="*/ 650 h 690"/>
                              <a:gd name="T48" fmla="+- 0 8107 7985"/>
                              <a:gd name="T49" fmla="*/ T48 w 242"/>
                              <a:gd name="T50" fmla="+- 0 671 315"/>
                              <a:gd name="T51" fmla="*/ 671 h 690"/>
                              <a:gd name="T52" fmla="+- 0 8120 7985"/>
                              <a:gd name="T53" fmla="*/ T52 w 242"/>
                              <a:gd name="T54" fmla="+- 0 688 315"/>
                              <a:gd name="T55" fmla="*/ 688 h 690"/>
                              <a:gd name="T56" fmla="+- 0 8068 7985"/>
                              <a:gd name="T57" fmla="*/ T56 w 242"/>
                              <a:gd name="T58" fmla="+- 0 748 315"/>
                              <a:gd name="T59" fmla="*/ 748 h 690"/>
                              <a:gd name="T60" fmla="+- 0 8048 7985"/>
                              <a:gd name="T61" fmla="*/ T60 w 242"/>
                              <a:gd name="T62" fmla="+- 0 772 315"/>
                              <a:gd name="T63" fmla="*/ 772 h 690"/>
                              <a:gd name="T64" fmla="+- 0 8024 7985"/>
                              <a:gd name="T65" fmla="*/ T64 w 242"/>
                              <a:gd name="T66" fmla="+- 0 795 315"/>
                              <a:gd name="T67" fmla="*/ 795 h 690"/>
                              <a:gd name="T68" fmla="+- 0 8011 7985"/>
                              <a:gd name="T69" fmla="*/ T68 w 242"/>
                              <a:gd name="T70" fmla="+- 0 832 315"/>
                              <a:gd name="T71" fmla="*/ 832 h 690"/>
                              <a:gd name="T72" fmla="+- 0 8020 7985"/>
                              <a:gd name="T73" fmla="*/ T72 w 242"/>
                              <a:gd name="T74" fmla="+- 0 870 315"/>
                              <a:gd name="T75" fmla="*/ 870 h 690"/>
                              <a:gd name="T76" fmla="+- 0 8038 7985"/>
                              <a:gd name="T77" fmla="*/ T76 w 242"/>
                              <a:gd name="T78" fmla="+- 0 896 315"/>
                              <a:gd name="T79" fmla="*/ 896 h 690"/>
                              <a:gd name="T80" fmla="+- 0 8058 7985"/>
                              <a:gd name="T81" fmla="*/ T80 w 242"/>
                              <a:gd name="T82" fmla="+- 0 917 315"/>
                              <a:gd name="T83" fmla="*/ 917 h 690"/>
                              <a:gd name="T84" fmla="+- 0 8069 7985"/>
                              <a:gd name="T85" fmla="*/ T84 w 242"/>
                              <a:gd name="T86" fmla="+- 0 936 315"/>
                              <a:gd name="T87" fmla="*/ 936 h 690"/>
                              <a:gd name="T88" fmla="+- 0 8087 7985"/>
                              <a:gd name="T89" fmla="*/ T88 w 242"/>
                              <a:gd name="T90" fmla="+- 0 959 315"/>
                              <a:gd name="T91" fmla="*/ 959 h 690"/>
                              <a:gd name="T92" fmla="+- 0 8105 7985"/>
                              <a:gd name="T93" fmla="*/ T92 w 242"/>
                              <a:gd name="T94" fmla="+- 0 982 315"/>
                              <a:gd name="T95" fmla="*/ 982 h 690"/>
                              <a:gd name="T96" fmla="+- 0 8114 7985"/>
                              <a:gd name="T97" fmla="*/ T96 w 242"/>
                              <a:gd name="T98" fmla="+- 0 997 315"/>
                              <a:gd name="T99" fmla="*/ 997 h 690"/>
                              <a:gd name="T100" fmla="+- 0 8227 7985"/>
                              <a:gd name="T101" fmla="*/ T100 w 242"/>
                              <a:gd name="T102" fmla="+- 0 1002 315"/>
                              <a:gd name="T103" fmla="*/ 1002 h 690"/>
                              <a:gd name="T104" fmla="+- 0 8211 7985"/>
                              <a:gd name="T105" fmla="*/ T104 w 242"/>
                              <a:gd name="T106" fmla="+- 0 977 315"/>
                              <a:gd name="T107" fmla="*/ 977 h 690"/>
                              <a:gd name="T108" fmla="+- 0 8191 7985"/>
                              <a:gd name="T109" fmla="*/ T108 w 242"/>
                              <a:gd name="T110" fmla="+- 0 945 315"/>
                              <a:gd name="T111" fmla="*/ 945 h 690"/>
                              <a:gd name="T112" fmla="+- 0 8170 7985"/>
                              <a:gd name="T113" fmla="*/ T112 w 242"/>
                              <a:gd name="T114" fmla="+- 0 911 315"/>
                              <a:gd name="T115" fmla="*/ 911 h 690"/>
                              <a:gd name="T116" fmla="+- 0 8144 7985"/>
                              <a:gd name="T117" fmla="*/ T116 w 242"/>
                              <a:gd name="T118" fmla="+- 0 878 315"/>
                              <a:gd name="T119" fmla="*/ 878 h 690"/>
                              <a:gd name="T120" fmla="+- 0 8126 7985"/>
                              <a:gd name="T121" fmla="*/ T120 w 242"/>
                              <a:gd name="T122" fmla="+- 0 854 315"/>
                              <a:gd name="T123" fmla="*/ 854 h 690"/>
                              <a:gd name="T124" fmla="+- 0 8116 7985"/>
                              <a:gd name="T125" fmla="*/ T124 w 242"/>
                              <a:gd name="T126" fmla="+- 0 838 315"/>
                              <a:gd name="T127" fmla="*/ 838 h 690"/>
                              <a:gd name="T128" fmla="+- 0 8149 7985"/>
                              <a:gd name="T129" fmla="*/ T128 w 242"/>
                              <a:gd name="T130" fmla="+- 0 797 315"/>
                              <a:gd name="T131" fmla="*/ 797 h 690"/>
                              <a:gd name="T132" fmla="+- 0 8184 7985"/>
                              <a:gd name="T133" fmla="*/ T132 w 242"/>
                              <a:gd name="T134" fmla="+- 0 759 315"/>
                              <a:gd name="T135" fmla="*/ 759 h 690"/>
                              <a:gd name="T136" fmla="+- 0 8220 7985"/>
                              <a:gd name="T137" fmla="*/ T136 w 242"/>
                              <a:gd name="T138" fmla="+- 0 698 315"/>
                              <a:gd name="T139" fmla="*/ 698 h 690"/>
                              <a:gd name="T140" fmla="+- 0 8206 7985"/>
                              <a:gd name="T141" fmla="*/ T140 w 242"/>
                              <a:gd name="T142" fmla="+- 0 647 315"/>
                              <a:gd name="T143" fmla="*/ 647 h 690"/>
                              <a:gd name="T144" fmla="+- 0 8185 7985"/>
                              <a:gd name="T145" fmla="*/ T144 w 242"/>
                              <a:gd name="T146" fmla="+- 0 624 315"/>
                              <a:gd name="T147" fmla="*/ 624 h 690"/>
                              <a:gd name="T148" fmla="+- 0 8131 7985"/>
                              <a:gd name="T149" fmla="*/ T148 w 242"/>
                              <a:gd name="T150" fmla="+- 0 563 315"/>
                              <a:gd name="T151" fmla="*/ 563 h 690"/>
                              <a:gd name="T152" fmla="+- 0 8080 7985"/>
                              <a:gd name="T153" fmla="*/ T152 w 242"/>
                              <a:gd name="T154" fmla="+- 0 512 315"/>
                              <a:gd name="T155" fmla="*/ 512 h 690"/>
                              <a:gd name="T156" fmla="+- 0 8071 7985"/>
                              <a:gd name="T157" fmla="*/ T156 w 242"/>
                              <a:gd name="T158" fmla="+- 0 504 315"/>
                              <a:gd name="T159" fmla="*/ 504 h 690"/>
                              <a:gd name="T160" fmla="+- 0 8075 7985"/>
                              <a:gd name="T161" fmla="*/ T160 w 242"/>
                              <a:gd name="T162" fmla="+- 0 495 315"/>
                              <a:gd name="T163" fmla="*/ 495 h 690"/>
                              <a:gd name="T164" fmla="+- 0 8085 7985"/>
                              <a:gd name="T165" fmla="*/ T164 w 242"/>
                              <a:gd name="T166" fmla="+- 0 477 315"/>
                              <a:gd name="T167" fmla="*/ 477 h 690"/>
                              <a:gd name="T168" fmla="+- 0 8100 7985"/>
                              <a:gd name="T169" fmla="*/ T168 w 242"/>
                              <a:gd name="T170" fmla="+- 0 449 315"/>
                              <a:gd name="T171" fmla="*/ 449 h 690"/>
                              <a:gd name="T172" fmla="+- 0 8116 7985"/>
                              <a:gd name="T173" fmla="*/ T172 w 242"/>
                              <a:gd name="T174" fmla="+- 0 410 315"/>
                              <a:gd name="T175" fmla="*/ 410 h 690"/>
                              <a:gd name="T176" fmla="+- 0 8133 7985"/>
                              <a:gd name="T177" fmla="*/ T176 w 242"/>
                              <a:gd name="T178" fmla="+- 0 360 315"/>
                              <a:gd name="T179" fmla="*/ 360 h 690"/>
                              <a:gd name="T180" fmla="+- 0 8149 7985"/>
                              <a:gd name="T181" fmla="*/ T180 w 242"/>
                              <a:gd name="T182" fmla="+- 0 331 315"/>
                              <a:gd name="T183" fmla="*/ 331 h 690"/>
                              <a:gd name="T184" fmla="+- 0 8151 7985"/>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6" y="0"/>
                                </a:moveTo>
                                <a:lnTo>
                                  <a:pt x="99" y="0"/>
                                </a:lnTo>
                                <a:lnTo>
                                  <a:pt x="91" y="16"/>
                                </a:lnTo>
                                <a:lnTo>
                                  <a:pt x="84" y="31"/>
                                </a:lnTo>
                                <a:lnTo>
                                  <a:pt x="78" y="48"/>
                                </a:lnTo>
                                <a:lnTo>
                                  <a:pt x="71" y="65"/>
                                </a:lnTo>
                                <a:lnTo>
                                  <a:pt x="64" y="79"/>
                                </a:lnTo>
                                <a:lnTo>
                                  <a:pt x="57" y="93"/>
                                </a:lnTo>
                                <a:lnTo>
                                  <a:pt x="50" y="106"/>
                                </a:lnTo>
                                <a:lnTo>
                                  <a:pt x="41" y="119"/>
                                </a:lnTo>
                                <a:lnTo>
                                  <a:pt x="34" y="131"/>
                                </a:lnTo>
                                <a:lnTo>
                                  <a:pt x="27" y="143"/>
                                </a:lnTo>
                                <a:lnTo>
                                  <a:pt x="19" y="156"/>
                                </a:lnTo>
                                <a:lnTo>
                                  <a:pt x="12" y="168"/>
                                </a:lnTo>
                                <a:lnTo>
                                  <a:pt x="6" y="177"/>
                                </a:lnTo>
                                <a:lnTo>
                                  <a:pt x="2" y="187"/>
                                </a:lnTo>
                                <a:lnTo>
                                  <a:pt x="0" y="199"/>
                                </a:lnTo>
                                <a:lnTo>
                                  <a:pt x="2" y="210"/>
                                </a:lnTo>
                                <a:lnTo>
                                  <a:pt x="15" y="235"/>
                                </a:lnTo>
                                <a:lnTo>
                                  <a:pt x="32" y="258"/>
                                </a:lnTo>
                                <a:lnTo>
                                  <a:pt x="52" y="278"/>
                                </a:lnTo>
                                <a:lnTo>
                                  <a:pt x="71" y="298"/>
                                </a:lnTo>
                                <a:lnTo>
                                  <a:pt x="94" y="322"/>
                                </a:lnTo>
                                <a:lnTo>
                                  <a:pt x="105" y="335"/>
                                </a:lnTo>
                                <a:lnTo>
                                  <a:pt x="116" y="347"/>
                                </a:lnTo>
                                <a:lnTo>
                                  <a:pt x="122" y="356"/>
                                </a:lnTo>
                                <a:lnTo>
                                  <a:pt x="129" y="364"/>
                                </a:lnTo>
                                <a:lnTo>
                                  <a:pt x="135" y="373"/>
                                </a:lnTo>
                                <a:lnTo>
                                  <a:pt x="92" y="420"/>
                                </a:lnTo>
                                <a:lnTo>
                                  <a:pt x="83" y="433"/>
                                </a:lnTo>
                                <a:lnTo>
                                  <a:pt x="73" y="446"/>
                                </a:lnTo>
                                <a:lnTo>
                                  <a:pt x="63" y="457"/>
                                </a:lnTo>
                                <a:lnTo>
                                  <a:pt x="51" y="468"/>
                                </a:lnTo>
                                <a:lnTo>
                                  <a:pt x="39" y="480"/>
                                </a:lnTo>
                                <a:lnTo>
                                  <a:pt x="32" y="494"/>
                                </a:lnTo>
                                <a:lnTo>
                                  <a:pt x="26" y="517"/>
                                </a:lnTo>
                                <a:lnTo>
                                  <a:pt x="27" y="537"/>
                                </a:lnTo>
                                <a:lnTo>
                                  <a:pt x="35" y="555"/>
                                </a:lnTo>
                                <a:lnTo>
                                  <a:pt x="47" y="573"/>
                                </a:lnTo>
                                <a:lnTo>
                                  <a:pt x="53" y="581"/>
                                </a:lnTo>
                                <a:lnTo>
                                  <a:pt x="60" y="588"/>
                                </a:lnTo>
                                <a:lnTo>
                                  <a:pt x="73" y="602"/>
                                </a:lnTo>
                                <a:lnTo>
                                  <a:pt x="79" y="612"/>
                                </a:lnTo>
                                <a:lnTo>
                                  <a:pt x="84" y="621"/>
                                </a:lnTo>
                                <a:lnTo>
                                  <a:pt x="93" y="633"/>
                                </a:lnTo>
                                <a:lnTo>
                                  <a:pt x="102" y="644"/>
                                </a:lnTo>
                                <a:lnTo>
                                  <a:pt x="112" y="655"/>
                                </a:lnTo>
                                <a:lnTo>
                                  <a:pt x="120" y="667"/>
                                </a:lnTo>
                                <a:lnTo>
                                  <a:pt x="125" y="674"/>
                                </a:lnTo>
                                <a:lnTo>
                                  <a:pt x="129" y="682"/>
                                </a:lnTo>
                                <a:lnTo>
                                  <a:pt x="134" y="690"/>
                                </a:lnTo>
                                <a:lnTo>
                                  <a:pt x="242" y="687"/>
                                </a:lnTo>
                                <a:lnTo>
                                  <a:pt x="238" y="681"/>
                                </a:lnTo>
                                <a:lnTo>
                                  <a:pt x="226" y="662"/>
                                </a:lnTo>
                                <a:lnTo>
                                  <a:pt x="216" y="646"/>
                                </a:lnTo>
                                <a:lnTo>
                                  <a:pt x="206" y="630"/>
                                </a:lnTo>
                                <a:lnTo>
                                  <a:pt x="196" y="613"/>
                                </a:lnTo>
                                <a:lnTo>
                                  <a:pt x="185" y="596"/>
                                </a:lnTo>
                                <a:lnTo>
                                  <a:pt x="172" y="579"/>
                                </a:lnTo>
                                <a:lnTo>
                                  <a:pt x="159" y="563"/>
                                </a:lnTo>
                                <a:lnTo>
                                  <a:pt x="147" y="547"/>
                                </a:lnTo>
                                <a:lnTo>
                                  <a:pt x="141" y="539"/>
                                </a:lnTo>
                                <a:lnTo>
                                  <a:pt x="136" y="531"/>
                                </a:lnTo>
                                <a:lnTo>
                                  <a:pt x="131" y="523"/>
                                </a:lnTo>
                                <a:lnTo>
                                  <a:pt x="152" y="495"/>
                                </a:lnTo>
                                <a:lnTo>
                                  <a:pt x="164" y="482"/>
                                </a:lnTo>
                                <a:lnTo>
                                  <a:pt x="175" y="469"/>
                                </a:lnTo>
                                <a:lnTo>
                                  <a:pt x="199" y="444"/>
                                </a:lnTo>
                                <a:lnTo>
                                  <a:pt x="222" y="415"/>
                                </a:lnTo>
                                <a:lnTo>
                                  <a:pt x="235" y="383"/>
                                </a:lnTo>
                                <a:lnTo>
                                  <a:pt x="229" y="346"/>
                                </a:lnTo>
                                <a:lnTo>
                                  <a:pt x="221" y="332"/>
                                </a:lnTo>
                                <a:lnTo>
                                  <a:pt x="211" y="320"/>
                                </a:lnTo>
                                <a:lnTo>
                                  <a:pt x="200" y="309"/>
                                </a:lnTo>
                                <a:lnTo>
                                  <a:pt x="190" y="298"/>
                                </a:lnTo>
                                <a:lnTo>
                                  <a:pt x="146" y="248"/>
                                </a:lnTo>
                                <a:lnTo>
                                  <a:pt x="111" y="214"/>
                                </a:lnTo>
                                <a:lnTo>
                                  <a:pt x="95" y="197"/>
                                </a:lnTo>
                                <a:lnTo>
                                  <a:pt x="90" y="193"/>
                                </a:lnTo>
                                <a:lnTo>
                                  <a:pt x="86" y="189"/>
                                </a:lnTo>
                                <a:lnTo>
                                  <a:pt x="88" y="184"/>
                                </a:lnTo>
                                <a:lnTo>
                                  <a:pt x="90" y="180"/>
                                </a:lnTo>
                                <a:lnTo>
                                  <a:pt x="92" y="175"/>
                                </a:lnTo>
                                <a:lnTo>
                                  <a:pt x="100" y="162"/>
                                </a:lnTo>
                                <a:lnTo>
                                  <a:pt x="108" y="148"/>
                                </a:lnTo>
                                <a:lnTo>
                                  <a:pt x="115" y="134"/>
                                </a:lnTo>
                                <a:lnTo>
                                  <a:pt x="122" y="120"/>
                                </a:lnTo>
                                <a:lnTo>
                                  <a:pt x="131" y="95"/>
                                </a:lnTo>
                                <a:lnTo>
                                  <a:pt x="139" y="70"/>
                                </a:lnTo>
                                <a:lnTo>
                                  <a:pt x="148"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xmlns:w15="http://schemas.microsoft.com/office/word/2012/wordml">
            <w:pict>
              <v:group w14:anchorId="151D6C71" id="Group 23" o:spid="_x0000_s1026" style="position:absolute;margin-left:394.25pt;margin-top:15.75pt;width:20.4pt;height:34.5pt;z-index:251855872;mso-wrap-distance-left:0;mso-wrap-distance-right:0;mso-position-horizontal-relative:page" coordorigin="7885,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">
                <v:shape id="AutoShape 25" o:spid="_x0000_s1027" style="position:absolute;left:7885;top:316;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24" o:spid="_x0000_s1028" style="position:absolute;left:7985;top:314;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" path="m166,l99,,91,16,84,31,78,48,71,65,64,79,57,93r-7,13l41,119r-7,12l27,143r-8,13l12,168r-6,9l2,187,,199r2,11l15,235r17,23l52,278r19,20l94,322r11,13l116,347r6,9l129,364r6,9l92,420r-9,13l73,446,63,457,51,468,39,480r-7,14l26,517r1,20l35,555r12,18l53,581r7,7l73,602r6,10l84,621r9,12l102,644r10,11l120,667r5,7l129,682r5,8l242,687r-4,-6l226,662,216,646,206,630,196,613,185,596,172,579,159,563,147,547r-6,-8l136,531r-5,-8l152,495r12,-13l175,469r24,-25l222,415r13,-32l229,346r-8,-14l211,320,200,309,190,298,146,248,111,214,95,197r-5,-4l86,189r2,-5l90,180r2,-5l100,162r8,-14l115,134r7,-14l131,95r8,-25l148,45,160,23r4,-7l166,8r,-8xe" fillcolor="#bd2929" stroked="f">
                  <v:path arrowok="t" o:connecttype="custom" o:connectlocs="99,315;84,346;71,380;57,408;41,434;27,458;12,483;2,502;2,525;32,573;71,613;105,650;122,671;135,688;83,748;63,772;39,795;26,832;35,870;53,896;73,917;84,936;102,959;120,982;129,997;242,1002;226,977;206,945;185,911;159,878;141,854;131,838;164,797;199,759;235,698;221,647;200,624;146,563;95,512;86,504;90,495;100,477;115,449;131,410;148,360;164,331;166,315" o:connectangles="0,0,0,0,0,0,0,0,0,0,0,0,0,0,0,0,0,0,0,0,0,0,0,0,0,0,0,0,0,0,0,0,0,0,0,0,0,0,0,0,0,0,0,0,0,0,0"/>
                </v:shape>
                <w10:wrap type="topAndBottom" anchorx="page"/>
              </v:group>
            </w:pict>
          </mc:Fallback>
        </mc:AlternateContent>
      </w:r>
      <w:r w:rsidRPr="004B4369">
        <w:rPr>
          <w:b/>
          <w:bCs/>
          <w:noProof/>
          <w:sz w:val="48"/>
          <w:szCs w:val="48"/>
        </w:rPr>
        <mc:AlternateContent>
          <mc:Choice Requires="wpg">
            <w:drawing>
              <wp:anchor distT="0" distB="0" distL="0" distR="0" simplePos="0" relativeHeight="251856896" behindDoc="0" locked="0" layoutInCell="1" allowOverlap="1" wp14:anchorId="5F2EE1ED" wp14:editId="249E1BB0">
                <wp:simplePos x="0" y="0"/>
                <wp:positionH relativeFrom="page">
                  <wp:posOffset>5320030</wp:posOffset>
                </wp:positionH>
                <wp:positionV relativeFrom="paragraph">
                  <wp:posOffset>200025</wp:posOffset>
                </wp:positionV>
                <wp:extent cx="259080" cy="438150"/>
                <wp:effectExtent l="5080" t="1270" r="2540" b="8255"/>
                <wp:wrapTopAndBottom/>
                <wp:docPr id="545"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8378" y="315"/>
                          <a:chExt cx="408" cy="690"/>
                        </a:xfrm>
                      </wpg:grpSpPr>
                      <wps:wsp>
                        <wps:cNvPr id="546" name="AutoShape 22"/>
                        <wps:cNvSpPr>
                          <a:spLocks/>
                        </wps:cNvSpPr>
                        <wps:spPr bwMode="auto">
                          <a:xfrm>
                            <a:off x="8378" y="316"/>
                            <a:ext cx="408" cy="687"/>
                          </a:xfrm>
                          <a:custGeom>
                            <a:avLst/>
                            <a:gdLst>
                              <a:gd name="T0" fmla="+- 0 8688 8378"/>
                              <a:gd name="T1" fmla="*/ T0 w 408"/>
                              <a:gd name="T2" fmla="+- 0 317 316"/>
                              <a:gd name="T3" fmla="*/ 317 h 687"/>
                              <a:gd name="T4" fmla="+- 0 8648 8378"/>
                              <a:gd name="T5" fmla="*/ T4 w 408"/>
                              <a:gd name="T6" fmla="+- 0 318 316"/>
                              <a:gd name="T7" fmla="*/ 318 h 687"/>
                              <a:gd name="T8" fmla="+- 0 8378 8378"/>
                              <a:gd name="T9" fmla="*/ T8 w 408"/>
                              <a:gd name="T10" fmla="+- 0 323 316"/>
                              <a:gd name="T11" fmla="*/ 323 h 687"/>
                              <a:gd name="T12" fmla="+- 0 8380 8378"/>
                              <a:gd name="T13" fmla="*/ T12 w 408"/>
                              <a:gd name="T14" fmla="+- 0 443 316"/>
                              <a:gd name="T15" fmla="*/ 443 h 687"/>
                              <a:gd name="T16" fmla="+- 0 8380 8378"/>
                              <a:gd name="T17" fmla="*/ T16 w 408"/>
                              <a:gd name="T18" fmla="+- 0 494 316"/>
                              <a:gd name="T19" fmla="*/ 494 h 687"/>
                              <a:gd name="T20" fmla="+- 0 8378 8378"/>
                              <a:gd name="T21" fmla="*/ T20 w 408"/>
                              <a:gd name="T22" fmla="+- 0 575 316"/>
                              <a:gd name="T23" fmla="*/ 575 h 687"/>
                              <a:gd name="T24" fmla="+- 0 8378 8378"/>
                              <a:gd name="T25" fmla="*/ T24 w 408"/>
                              <a:gd name="T26" fmla="+- 0 656 316"/>
                              <a:gd name="T27" fmla="*/ 656 h 687"/>
                              <a:gd name="T28" fmla="+- 0 8379 8378"/>
                              <a:gd name="T29" fmla="*/ T28 w 408"/>
                              <a:gd name="T30" fmla="+- 0 757 316"/>
                              <a:gd name="T31" fmla="*/ 757 h 687"/>
                              <a:gd name="T32" fmla="+- 0 8378 8378"/>
                              <a:gd name="T33" fmla="*/ T32 w 408"/>
                              <a:gd name="T34" fmla="+- 0 813 316"/>
                              <a:gd name="T35" fmla="*/ 813 h 687"/>
                              <a:gd name="T36" fmla="+- 0 8379 8378"/>
                              <a:gd name="T37" fmla="*/ T36 w 408"/>
                              <a:gd name="T38" fmla="+- 0 896 316"/>
                              <a:gd name="T39" fmla="*/ 896 h 687"/>
                              <a:gd name="T40" fmla="+- 0 8381 8378"/>
                              <a:gd name="T41" fmla="*/ T40 w 408"/>
                              <a:gd name="T42" fmla="+- 0 960 316"/>
                              <a:gd name="T43" fmla="*/ 960 h 687"/>
                              <a:gd name="T44" fmla="+- 0 8395 8378"/>
                              <a:gd name="T45" fmla="*/ T44 w 408"/>
                              <a:gd name="T46" fmla="+- 0 991 316"/>
                              <a:gd name="T47" fmla="*/ 991 h 687"/>
                              <a:gd name="T48" fmla="+- 0 8435 8378"/>
                              <a:gd name="T49" fmla="*/ T48 w 408"/>
                              <a:gd name="T50" fmla="+- 0 997 316"/>
                              <a:gd name="T51" fmla="*/ 997 h 687"/>
                              <a:gd name="T52" fmla="+- 0 8503 8378"/>
                              <a:gd name="T53" fmla="*/ T52 w 408"/>
                              <a:gd name="T54" fmla="+- 0 1002 316"/>
                              <a:gd name="T55" fmla="*/ 1002 h 687"/>
                              <a:gd name="T56" fmla="+- 0 8558 8378"/>
                              <a:gd name="T57" fmla="*/ T56 w 408"/>
                              <a:gd name="T58" fmla="+- 0 1003 316"/>
                              <a:gd name="T59" fmla="*/ 1003 h 687"/>
                              <a:gd name="T60" fmla="+- 0 8622 8378"/>
                              <a:gd name="T61" fmla="*/ T60 w 408"/>
                              <a:gd name="T62" fmla="+- 0 1002 316"/>
                              <a:gd name="T63" fmla="*/ 1002 h 687"/>
                              <a:gd name="T64" fmla="+- 0 8783 8378"/>
                              <a:gd name="T65" fmla="*/ T64 w 408"/>
                              <a:gd name="T66" fmla="+- 0 968 316"/>
                              <a:gd name="T67" fmla="*/ 968 h 687"/>
                              <a:gd name="T68" fmla="+- 0 8785 8378"/>
                              <a:gd name="T69" fmla="*/ T68 w 408"/>
                              <a:gd name="T70" fmla="+- 0 936 316"/>
                              <a:gd name="T71" fmla="*/ 936 h 687"/>
                              <a:gd name="T72" fmla="+- 0 8784 8378"/>
                              <a:gd name="T73" fmla="*/ T72 w 408"/>
                              <a:gd name="T74" fmla="+- 0 896 316"/>
                              <a:gd name="T75" fmla="*/ 896 h 687"/>
                              <a:gd name="T76" fmla="+- 0 8782 8378"/>
                              <a:gd name="T77" fmla="*/ T76 w 408"/>
                              <a:gd name="T78" fmla="+- 0 826 316"/>
                              <a:gd name="T79" fmla="*/ 826 h 687"/>
                              <a:gd name="T80" fmla="+- 0 8781 8378"/>
                              <a:gd name="T81" fmla="*/ T80 w 408"/>
                              <a:gd name="T82" fmla="+- 0 774 316"/>
                              <a:gd name="T83" fmla="*/ 774 h 687"/>
                              <a:gd name="T84" fmla="+- 0 8781 8378"/>
                              <a:gd name="T85" fmla="*/ T84 w 408"/>
                              <a:gd name="T86" fmla="+- 0 692 316"/>
                              <a:gd name="T87" fmla="*/ 692 h 687"/>
                              <a:gd name="T88" fmla="+- 0 8780 8378"/>
                              <a:gd name="T89" fmla="*/ T88 w 408"/>
                              <a:gd name="T90" fmla="+- 0 612 316"/>
                              <a:gd name="T91" fmla="*/ 612 h 687"/>
                              <a:gd name="T92" fmla="+- 0 8678 8378"/>
                              <a:gd name="T93" fmla="*/ T92 w 408"/>
                              <a:gd name="T94" fmla="+- 0 610 316"/>
                              <a:gd name="T95" fmla="*/ 610 h 687"/>
                              <a:gd name="T96" fmla="+- 0 8678 8378"/>
                              <a:gd name="T97" fmla="*/ T96 w 408"/>
                              <a:gd name="T98" fmla="+- 0 609 316"/>
                              <a:gd name="T99" fmla="*/ 609 h 687"/>
                              <a:gd name="T100" fmla="+- 0 8780 8378"/>
                              <a:gd name="T101" fmla="*/ T100 w 408"/>
                              <a:gd name="T102" fmla="+- 0 608 316"/>
                              <a:gd name="T103" fmla="*/ 608 h 687"/>
                              <a:gd name="T104" fmla="+- 0 8778 8378"/>
                              <a:gd name="T105" fmla="*/ T104 w 408"/>
                              <a:gd name="T106" fmla="+- 0 506 316"/>
                              <a:gd name="T107" fmla="*/ 506 h 687"/>
                              <a:gd name="T108" fmla="+- 0 8777 8378"/>
                              <a:gd name="T109" fmla="*/ T108 w 408"/>
                              <a:gd name="T110" fmla="+- 0 481 316"/>
                              <a:gd name="T111" fmla="*/ 481 h 687"/>
                              <a:gd name="T112" fmla="+- 0 8776 8378"/>
                              <a:gd name="T113" fmla="*/ T112 w 408"/>
                              <a:gd name="T114" fmla="+- 0 453 316"/>
                              <a:gd name="T115" fmla="*/ 453 h 687"/>
                              <a:gd name="T116" fmla="+- 0 8769 8378"/>
                              <a:gd name="T117" fmla="*/ T116 w 408"/>
                              <a:gd name="T118" fmla="+- 0 321 316"/>
                              <a:gd name="T119" fmla="*/ 321 h 687"/>
                              <a:gd name="T120" fmla="+- 0 8744 8378"/>
                              <a:gd name="T121" fmla="*/ T120 w 408"/>
                              <a:gd name="T122" fmla="+- 0 318 316"/>
                              <a:gd name="T123" fmla="*/ 318 h 687"/>
                              <a:gd name="T124" fmla="+- 0 8728 8378"/>
                              <a:gd name="T125" fmla="*/ T124 w 408"/>
                              <a:gd name="T126" fmla="+- 0 317 316"/>
                              <a:gd name="T127" fmla="*/ 317 h 687"/>
                              <a:gd name="T128" fmla="+- 0 8780 8378"/>
                              <a:gd name="T129" fmla="*/ T128 w 408"/>
                              <a:gd name="T130" fmla="+- 0 608 316"/>
                              <a:gd name="T131" fmla="*/ 608 h 687"/>
                              <a:gd name="T132" fmla="+- 0 8678 8378"/>
                              <a:gd name="T133" fmla="*/ T132 w 408"/>
                              <a:gd name="T134" fmla="+- 0 612 316"/>
                              <a:gd name="T135" fmla="*/ 612 h 687"/>
                              <a:gd name="T136" fmla="+- 0 8780 8378"/>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7" name="Freeform 21"/>
                        <wps:cNvSpPr>
                          <a:spLocks/>
                        </wps:cNvSpPr>
                        <wps:spPr bwMode="auto">
                          <a:xfrm>
                            <a:off x="8478" y="314"/>
                            <a:ext cx="242" cy="690"/>
                          </a:xfrm>
                          <a:custGeom>
                            <a:avLst/>
                            <a:gdLst>
                              <a:gd name="T0" fmla="+- 0 8577 8479"/>
                              <a:gd name="T1" fmla="*/ T0 w 242"/>
                              <a:gd name="T2" fmla="+- 0 315 315"/>
                              <a:gd name="T3" fmla="*/ 315 h 690"/>
                              <a:gd name="T4" fmla="+- 0 8562 8479"/>
                              <a:gd name="T5" fmla="*/ T4 w 242"/>
                              <a:gd name="T6" fmla="+- 0 346 315"/>
                              <a:gd name="T7" fmla="*/ 346 h 690"/>
                              <a:gd name="T8" fmla="+- 0 8549 8479"/>
                              <a:gd name="T9" fmla="*/ T8 w 242"/>
                              <a:gd name="T10" fmla="+- 0 380 315"/>
                              <a:gd name="T11" fmla="*/ 380 h 690"/>
                              <a:gd name="T12" fmla="+- 0 8535 8479"/>
                              <a:gd name="T13" fmla="*/ T12 w 242"/>
                              <a:gd name="T14" fmla="+- 0 408 315"/>
                              <a:gd name="T15" fmla="*/ 408 h 690"/>
                              <a:gd name="T16" fmla="+- 0 8519 8479"/>
                              <a:gd name="T17" fmla="*/ T16 w 242"/>
                              <a:gd name="T18" fmla="+- 0 434 315"/>
                              <a:gd name="T19" fmla="*/ 434 h 690"/>
                              <a:gd name="T20" fmla="+- 0 8505 8479"/>
                              <a:gd name="T21" fmla="*/ T20 w 242"/>
                              <a:gd name="T22" fmla="+- 0 458 315"/>
                              <a:gd name="T23" fmla="*/ 458 h 690"/>
                              <a:gd name="T24" fmla="+- 0 8490 8479"/>
                              <a:gd name="T25" fmla="*/ T24 w 242"/>
                              <a:gd name="T26" fmla="+- 0 483 315"/>
                              <a:gd name="T27" fmla="*/ 483 h 690"/>
                              <a:gd name="T28" fmla="+- 0 8480 8479"/>
                              <a:gd name="T29" fmla="*/ T28 w 242"/>
                              <a:gd name="T30" fmla="+- 0 502 315"/>
                              <a:gd name="T31" fmla="*/ 502 h 690"/>
                              <a:gd name="T32" fmla="+- 0 8480 8479"/>
                              <a:gd name="T33" fmla="*/ T32 w 242"/>
                              <a:gd name="T34" fmla="+- 0 525 315"/>
                              <a:gd name="T35" fmla="*/ 525 h 690"/>
                              <a:gd name="T36" fmla="+- 0 8510 8479"/>
                              <a:gd name="T37" fmla="*/ T36 w 242"/>
                              <a:gd name="T38" fmla="+- 0 573 315"/>
                              <a:gd name="T39" fmla="*/ 573 h 690"/>
                              <a:gd name="T40" fmla="+- 0 8549 8479"/>
                              <a:gd name="T41" fmla="*/ T40 w 242"/>
                              <a:gd name="T42" fmla="+- 0 613 315"/>
                              <a:gd name="T43" fmla="*/ 613 h 690"/>
                              <a:gd name="T44" fmla="+- 0 8583 8479"/>
                              <a:gd name="T45" fmla="*/ T44 w 242"/>
                              <a:gd name="T46" fmla="+- 0 650 315"/>
                              <a:gd name="T47" fmla="*/ 650 h 690"/>
                              <a:gd name="T48" fmla="+- 0 8600 8479"/>
                              <a:gd name="T49" fmla="*/ T48 w 242"/>
                              <a:gd name="T50" fmla="+- 0 671 315"/>
                              <a:gd name="T51" fmla="*/ 671 h 690"/>
                              <a:gd name="T52" fmla="+- 0 8613 8479"/>
                              <a:gd name="T53" fmla="*/ T52 w 242"/>
                              <a:gd name="T54" fmla="+- 0 688 315"/>
                              <a:gd name="T55" fmla="*/ 688 h 690"/>
                              <a:gd name="T56" fmla="+- 0 8561 8479"/>
                              <a:gd name="T57" fmla="*/ T56 w 242"/>
                              <a:gd name="T58" fmla="+- 0 748 315"/>
                              <a:gd name="T59" fmla="*/ 748 h 690"/>
                              <a:gd name="T60" fmla="+- 0 8541 8479"/>
                              <a:gd name="T61" fmla="*/ T60 w 242"/>
                              <a:gd name="T62" fmla="+- 0 772 315"/>
                              <a:gd name="T63" fmla="*/ 772 h 690"/>
                              <a:gd name="T64" fmla="+- 0 8517 8479"/>
                              <a:gd name="T65" fmla="*/ T64 w 242"/>
                              <a:gd name="T66" fmla="+- 0 795 315"/>
                              <a:gd name="T67" fmla="*/ 795 h 690"/>
                              <a:gd name="T68" fmla="+- 0 8504 8479"/>
                              <a:gd name="T69" fmla="*/ T68 w 242"/>
                              <a:gd name="T70" fmla="+- 0 832 315"/>
                              <a:gd name="T71" fmla="*/ 832 h 690"/>
                              <a:gd name="T72" fmla="+- 0 8513 8479"/>
                              <a:gd name="T73" fmla="*/ T72 w 242"/>
                              <a:gd name="T74" fmla="+- 0 870 315"/>
                              <a:gd name="T75" fmla="*/ 870 h 690"/>
                              <a:gd name="T76" fmla="+- 0 8531 8479"/>
                              <a:gd name="T77" fmla="*/ T76 w 242"/>
                              <a:gd name="T78" fmla="+- 0 896 315"/>
                              <a:gd name="T79" fmla="*/ 896 h 690"/>
                              <a:gd name="T80" fmla="+- 0 8551 8479"/>
                              <a:gd name="T81" fmla="*/ T80 w 242"/>
                              <a:gd name="T82" fmla="+- 0 917 315"/>
                              <a:gd name="T83" fmla="*/ 917 h 690"/>
                              <a:gd name="T84" fmla="+- 0 8562 8479"/>
                              <a:gd name="T85" fmla="*/ T84 w 242"/>
                              <a:gd name="T86" fmla="+- 0 936 315"/>
                              <a:gd name="T87" fmla="*/ 936 h 690"/>
                              <a:gd name="T88" fmla="+- 0 8580 8479"/>
                              <a:gd name="T89" fmla="*/ T88 w 242"/>
                              <a:gd name="T90" fmla="+- 0 959 315"/>
                              <a:gd name="T91" fmla="*/ 959 h 690"/>
                              <a:gd name="T92" fmla="+- 0 8598 8479"/>
                              <a:gd name="T93" fmla="*/ T92 w 242"/>
                              <a:gd name="T94" fmla="+- 0 982 315"/>
                              <a:gd name="T95" fmla="*/ 982 h 690"/>
                              <a:gd name="T96" fmla="+- 0 8607 8479"/>
                              <a:gd name="T97" fmla="*/ T96 w 242"/>
                              <a:gd name="T98" fmla="+- 0 997 315"/>
                              <a:gd name="T99" fmla="*/ 997 h 690"/>
                              <a:gd name="T100" fmla="+- 0 8720 8479"/>
                              <a:gd name="T101" fmla="*/ T100 w 242"/>
                              <a:gd name="T102" fmla="+- 0 1002 315"/>
                              <a:gd name="T103" fmla="*/ 1002 h 690"/>
                              <a:gd name="T104" fmla="+- 0 8704 8479"/>
                              <a:gd name="T105" fmla="*/ T104 w 242"/>
                              <a:gd name="T106" fmla="+- 0 977 315"/>
                              <a:gd name="T107" fmla="*/ 977 h 690"/>
                              <a:gd name="T108" fmla="+- 0 8684 8479"/>
                              <a:gd name="T109" fmla="*/ T108 w 242"/>
                              <a:gd name="T110" fmla="+- 0 945 315"/>
                              <a:gd name="T111" fmla="*/ 945 h 690"/>
                              <a:gd name="T112" fmla="+- 0 8663 8479"/>
                              <a:gd name="T113" fmla="*/ T112 w 242"/>
                              <a:gd name="T114" fmla="+- 0 911 315"/>
                              <a:gd name="T115" fmla="*/ 911 h 690"/>
                              <a:gd name="T116" fmla="+- 0 8637 8479"/>
                              <a:gd name="T117" fmla="*/ T116 w 242"/>
                              <a:gd name="T118" fmla="+- 0 878 315"/>
                              <a:gd name="T119" fmla="*/ 878 h 690"/>
                              <a:gd name="T120" fmla="+- 0 8619 8479"/>
                              <a:gd name="T121" fmla="*/ T120 w 242"/>
                              <a:gd name="T122" fmla="+- 0 854 315"/>
                              <a:gd name="T123" fmla="*/ 854 h 690"/>
                              <a:gd name="T124" fmla="+- 0 8609 8479"/>
                              <a:gd name="T125" fmla="*/ T124 w 242"/>
                              <a:gd name="T126" fmla="+- 0 838 315"/>
                              <a:gd name="T127" fmla="*/ 838 h 690"/>
                              <a:gd name="T128" fmla="+- 0 8642 8479"/>
                              <a:gd name="T129" fmla="*/ T128 w 242"/>
                              <a:gd name="T130" fmla="+- 0 797 315"/>
                              <a:gd name="T131" fmla="*/ 797 h 690"/>
                              <a:gd name="T132" fmla="+- 0 8677 8479"/>
                              <a:gd name="T133" fmla="*/ T132 w 242"/>
                              <a:gd name="T134" fmla="+- 0 759 315"/>
                              <a:gd name="T135" fmla="*/ 759 h 690"/>
                              <a:gd name="T136" fmla="+- 0 8713 8479"/>
                              <a:gd name="T137" fmla="*/ T136 w 242"/>
                              <a:gd name="T138" fmla="+- 0 698 315"/>
                              <a:gd name="T139" fmla="*/ 698 h 690"/>
                              <a:gd name="T140" fmla="+- 0 8699 8479"/>
                              <a:gd name="T141" fmla="*/ T140 w 242"/>
                              <a:gd name="T142" fmla="+- 0 647 315"/>
                              <a:gd name="T143" fmla="*/ 647 h 690"/>
                              <a:gd name="T144" fmla="+- 0 8678 8479"/>
                              <a:gd name="T145" fmla="*/ T144 w 242"/>
                              <a:gd name="T146" fmla="+- 0 624 315"/>
                              <a:gd name="T147" fmla="*/ 624 h 690"/>
                              <a:gd name="T148" fmla="+- 0 8624 8479"/>
                              <a:gd name="T149" fmla="*/ T148 w 242"/>
                              <a:gd name="T150" fmla="+- 0 563 315"/>
                              <a:gd name="T151" fmla="*/ 563 h 690"/>
                              <a:gd name="T152" fmla="+- 0 8573 8479"/>
                              <a:gd name="T153" fmla="*/ T152 w 242"/>
                              <a:gd name="T154" fmla="+- 0 512 315"/>
                              <a:gd name="T155" fmla="*/ 512 h 690"/>
                              <a:gd name="T156" fmla="+- 0 8564 8479"/>
                              <a:gd name="T157" fmla="*/ T156 w 242"/>
                              <a:gd name="T158" fmla="+- 0 504 315"/>
                              <a:gd name="T159" fmla="*/ 504 h 690"/>
                              <a:gd name="T160" fmla="+- 0 8568 8479"/>
                              <a:gd name="T161" fmla="*/ T160 w 242"/>
                              <a:gd name="T162" fmla="+- 0 495 315"/>
                              <a:gd name="T163" fmla="*/ 495 h 690"/>
                              <a:gd name="T164" fmla="+- 0 8578 8479"/>
                              <a:gd name="T165" fmla="*/ T164 w 242"/>
                              <a:gd name="T166" fmla="+- 0 477 315"/>
                              <a:gd name="T167" fmla="*/ 477 h 690"/>
                              <a:gd name="T168" fmla="+- 0 8593 8479"/>
                              <a:gd name="T169" fmla="*/ T168 w 242"/>
                              <a:gd name="T170" fmla="+- 0 449 315"/>
                              <a:gd name="T171" fmla="*/ 449 h 690"/>
                              <a:gd name="T172" fmla="+- 0 8609 8479"/>
                              <a:gd name="T173" fmla="*/ T172 w 242"/>
                              <a:gd name="T174" fmla="+- 0 410 315"/>
                              <a:gd name="T175" fmla="*/ 410 h 690"/>
                              <a:gd name="T176" fmla="+- 0 8626 8479"/>
                              <a:gd name="T177" fmla="*/ T176 w 242"/>
                              <a:gd name="T178" fmla="+- 0 360 315"/>
                              <a:gd name="T179" fmla="*/ 360 h 690"/>
                              <a:gd name="T180" fmla="+- 0 8642 8479"/>
                              <a:gd name="T181" fmla="*/ T180 w 242"/>
                              <a:gd name="T182" fmla="+- 0 331 315"/>
                              <a:gd name="T183" fmla="*/ 331 h 690"/>
                              <a:gd name="T184" fmla="+- 0 8644 8479"/>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0"/>
                                </a:lnTo>
                                <a:lnTo>
                                  <a:pt x="90" y="16"/>
                                </a:lnTo>
                                <a:lnTo>
                                  <a:pt x="83" y="31"/>
                                </a:lnTo>
                                <a:lnTo>
                                  <a:pt x="77" y="48"/>
                                </a:lnTo>
                                <a:lnTo>
                                  <a:pt x="70" y="65"/>
                                </a:lnTo>
                                <a:lnTo>
                                  <a:pt x="63" y="79"/>
                                </a:lnTo>
                                <a:lnTo>
                                  <a:pt x="56" y="93"/>
                                </a:lnTo>
                                <a:lnTo>
                                  <a:pt x="49" y="106"/>
                                </a:lnTo>
                                <a:lnTo>
                                  <a:pt x="40" y="119"/>
                                </a:lnTo>
                                <a:lnTo>
                                  <a:pt x="33" y="131"/>
                                </a:lnTo>
                                <a:lnTo>
                                  <a:pt x="26" y="143"/>
                                </a:lnTo>
                                <a:lnTo>
                                  <a:pt x="18" y="156"/>
                                </a:lnTo>
                                <a:lnTo>
                                  <a:pt x="11" y="168"/>
                                </a:lnTo>
                                <a:lnTo>
                                  <a:pt x="5" y="177"/>
                                </a:lnTo>
                                <a:lnTo>
                                  <a:pt x="1" y="187"/>
                                </a:lnTo>
                                <a:lnTo>
                                  <a:pt x="0" y="199"/>
                                </a:lnTo>
                                <a:lnTo>
                                  <a:pt x="1" y="210"/>
                                </a:lnTo>
                                <a:lnTo>
                                  <a:pt x="14" y="235"/>
                                </a:lnTo>
                                <a:lnTo>
                                  <a:pt x="31" y="258"/>
                                </a:lnTo>
                                <a:lnTo>
                                  <a:pt x="51" y="278"/>
                                </a:lnTo>
                                <a:lnTo>
                                  <a:pt x="70" y="298"/>
                                </a:lnTo>
                                <a:lnTo>
                                  <a:pt x="93" y="322"/>
                                </a:lnTo>
                                <a:lnTo>
                                  <a:pt x="104" y="335"/>
                                </a:lnTo>
                                <a:lnTo>
                                  <a:pt x="115" y="347"/>
                                </a:lnTo>
                                <a:lnTo>
                                  <a:pt x="121" y="356"/>
                                </a:lnTo>
                                <a:lnTo>
                                  <a:pt x="128" y="364"/>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3"/>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3"/>
                                </a:lnTo>
                                <a:lnTo>
                                  <a:pt x="184" y="596"/>
                                </a:lnTo>
                                <a:lnTo>
                                  <a:pt x="171" y="579"/>
                                </a:lnTo>
                                <a:lnTo>
                                  <a:pt x="158" y="563"/>
                                </a:lnTo>
                                <a:lnTo>
                                  <a:pt x="146" y="547"/>
                                </a:lnTo>
                                <a:lnTo>
                                  <a:pt x="140" y="539"/>
                                </a:lnTo>
                                <a:lnTo>
                                  <a:pt x="135" y="531"/>
                                </a:lnTo>
                                <a:lnTo>
                                  <a:pt x="130" y="523"/>
                                </a:lnTo>
                                <a:lnTo>
                                  <a:pt x="151" y="495"/>
                                </a:lnTo>
                                <a:lnTo>
                                  <a:pt x="163" y="482"/>
                                </a:lnTo>
                                <a:lnTo>
                                  <a:pt x="174" y="469"/>
                                </a:lnTo>
                                <a:lnTo>
                                  <a:pt x="198" y="444"/>
                                </a:lnTo>
                                <a:lnTo>
                                  <a:pt x="221" y="415"/>
                                </a:lnTo>
                                <a:lnTo>
                                  <a:pt x="234" y="383"/>
                                </a:lnTo>
                                <a:lnTo>
                                  <a:pt x="228" y="346"/>
                                </a:lnTo>
                                <a:lnTo>
                                  <a:pt x="220" y="332"/>
                                </a:lnTo>
                                <a:lnTo>
                                  <a:pt x="210" y="320"/>
                                </a:lnTo>
                                <a:lnTo>
                                  <a:pt x="199" y="309"/>
                                </a:lnTo>
                                <a:lnTo>
                                  <a:pt x="189" y="298"/>
                                </a:lnTo>
                                <a:lnTo>
                                  <a:pt x="145" y="248"/>
                                </a:lnTo>
                                <a:lnTo>
                                  <a:pt x="110" y="214"/>
                                </a:lnTo>
                                <a:lnTo>
                                  <a:pt x="94" y="197"/>
                                </a:lnTo>
                                <a:lnTo>
                                  <a:pt x="89" y="193"/>
                                </a:lnTo>
                                <a:lnTo>
                                  <a:pt x="85" y="189"/>
                                </a:lnTo>
                                <a:lnTo>
                                  <a:pt x="87" y="184"/>
                                </a:lnTo>
                                <a:lnTo>
                                  <a:pt x="89" y="180"/>
                                </a:lnTo>
                                <a:lnTo>
                                  <a:pt x="91" y="175"/>
                                </a:lnTo>
                                <a:lnTo>
                                  <a:pt x="99" y="162"/>
                                </a:lnTo>
                                <a:lnTo>
                                  <a:pt x="107" y="148"/>
                                </a:lnTo>
                                <a:lnTo>
                                  <a:pt x="114" y="134"/>
                                </a:lnTo>
                                <a:lnTo>
                                  <a:pt x="121" y="120"/>
                                </a:lnTo>
                                <a:lnTo>
                                  <a:pt x="130" y="95"/>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xmlns:w15="http://schemas.microsoft.com/office/word/2012/wordml">
            <w:pict>
              <v:group w14:anchorId="0CA837CB" id="Group 20" o:spid="_x0000_s1026" style="position:absolute;margin-left:418.9pt;margin-top:15.75pt;width:20.4pt;height:34.5pt;z-index:251856896;mso-wrap-distance-left:0;mso-wrap-distance-right:0;mso-position-horizontal-relative:page" coordorigin="8378,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">
                <v:shape id="AutoShape 22" o:spid="_x0000_s1027" style="position:absolute;left:8378;top:316;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21" o:spid="_x0000_s1028" style="position:absolute;left:8478;top:314;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" path="m165,l98,,90,16,83,31,77,48,70,65,63,79,56,93r-7,13l40,119r-7,12l26,143r-8,13l11,168r-6,9l1,187,,199r1,11l14,235r17,23l51,278r19,20l93,322r11,13l115,347r6,9l128,364r6,9l91,420r-9,13l72,446,62,457,50,468,38,480r-7,14l25,517r1,20l34,555r12,18l52,581r7,7l72,602r6,10l83,621r9,12l101,644r10,11l119,667r5,7l128,682r5,8l241,687r-4,-6l225,662,215,646,205,630,195,613,184,596,171,579,158,563,146,547r-6,-8l135,531r-5,-8l151,495r12,-13l174,469r24,-25l221,415r13,-32l228,346r-8,-14l210,320,199,309,189,298,145,248,110,214,94,197r-5,-4l85,189r2,-5l89,180r2,-5l99,162r8,-14l114,134r7,-14l130,95r8,-25l147,45,159,23r4,-7l165,8r,-8xe" fillcolor="#bd2929" stroked="f">
                  <v:path arrowok="t" o:connecttype="custom" o:connectlocs="98,315;83,346;70,380;56,408;40,434;26,458;11,483;1,502;1,525;31,573;70,613;104,650;121,671;134,688;82,748;62,772;38,795;25,832;34,870;52,896;72,917;83,936;101,959;119,982;128,997;241,1002;225,977;205,945;184,911;158,878;140,854;130,838;163,797;198,759;234,698;220,647;199,624;145,563;94,512;85,504;89,495;99,477;114,449;130,410;147,360;163,331;165,315" o:connectangles="0,0,0,0,0,0,0,0,0,0,0,0,0,0,0,0,0,0,0,0,0,0,0,0,0,0,0,0,0,0,0,0,0,0,0,0,0,0,0,0,0,0,0,0,0,0,0"/>
                </v:shape>
                <w10:wrap type="topAndBottom" anchorx="page"/>
              </v:group>
            </w:pict>
          </mc:Fallback>
        </mc:AlternateContent>
      </w:r>
      <w:r w:rsidRPr="004B4369">
        <w:rPr>
          <w:b/>
          <w:bCs/>
          <w:noProof/>
          <w:sz w:val="48"/>
          <w:szCs w:val="48"/>
        </w:rPr>
        <mc:AlternateContent>
          <mc:Choice Requires="wpg">
            <w:drawing>
              <wp:anchor distT="0" distB="0" distL="0" distR="0" simplePos="0" relativeHeight="251857920" behindDoc="0" locked="0" layoutInCell="1" allowOverlap="1" wp14:anchorId="6098F990" wp14:editId="67AB0637">
                <wp:simplePos x="0" y="0"/>
                <wp:positionH relativeFrom="page">
                  <wp:posOffset>5633085</wp:posOffset>
                </wp:positionH>
                <wp:positionV relativeFrom="paragraph">
                  <wp:posOffset>200025</wp:posOffset>
                </wp:positionV>
                <wp:extent cx="259080" cy="438150"/>
                <wp:effectExtent l="3810" t="1270" r="3810" b="8255"/>
                <wp:wrapTopAndBottom/>
                <wp:docPr id="548"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8871" y="315"/>
                          <a:chExt cx="408" cy="690"/>
                        </a:xfrm>
                      </wpg:grpSpPr>
                      <wps:wsp>
                        <wps:cNvPr id="549" name="AutoShape 19"/>
                        <wps:cNvSpPr>
                          <a:spLocks/>
                        </wps:cNvSpPr>
                        <wps:spPr bwMode="auto">
                          <a:xfrm>
                            <a:off x="8871" y="316"/>
                            <a:ext cx="408" cy="687"/>
                          </a:xfrm>
                          <a:custGeom>
                            <a:avLst/>
                            <a:gdLst>
                              <a:gd name="T0" fmla="+- 0 9181 8871"/>
                              <a:gd name="T1" fmla="*/ T0 w 408"/>
                              <a:gd name="T2" fmla="+- 0 317 316"/>
                              <a:gd name="T3" fmla="*/ 317 h 687"/>
                              <a:gd name="T4" fmla="+- 0 9141 8871"/>
                              <a:gd name="T5" fmla="*/ T4 w 408"/>
                              <a:gd name="T6" fmla="+- 0 318 316"/>
                              <a:gd name="T7" fmla="*/ 318 h 687"/>
                              <a:gd name="T8" fmla="+- 0 8871 8871"/>
                              <a:gd name="T9" fmla="*/ T8 w 408"/>
                              <a:gd name="T10" fmla="+- 0 323 316"/>
                              <a:gd name="T11" fmla="*/ 323 h 687"/>
                              <a:gd name="T12" fmla="+- 0 8873 8871"/>
                              <a:gd name="T13" fmla="*/ T12 w 408"/>
                              <a:gd name="T14" fmla="+- 0 443 316"/>
                              <a:gd name="T15" fmla="*/ 443 h 687"/>
                              <a:gd name="T16" fmla="+- 0 8873 8871"/>
                              <a:gd name="T17" fmla="*/ T16 w 408"/>
                              <a:gd name="T18" fmla="+- 0 494 316"/>
                              <a:gd name="T19" fmla="*/ 494 h 687"/>
                              <a:gd name="T20" fmla="+- 0 8871 8871"/>
                              <a:gd name="T21" fmla="*/ T20 w 408"/>
                              <a:gd name="T22" fmla="+- 0 575 316"/>
                              <a:gd name="T23" fmla="*/ 575 h 687"/>
                              <a:gd name="T24" fmla="+- 0 8871 8871"/>
                              <a:gd name="T25" fmla="*/ T24 w 408"/>
                              <a:gd name="T26" fmla="+- 0 656 316"/>
                              <a:gd name="T27" fmla="*/ 656 h 687"/>
                              <a:gd name="T28" fmla="+- 0 8872 8871"/>
                              <a:gd name="T29" fmla="*/ T28 w 408"/>
                              <a:gd name="T30" fmla="+- 0 757 316"/>
                              <a:gd name="T31" fmla="*/ 757 h 687"/>
                              <a:gd name="T32" fmla="+- 0 8871 8871"/>
                              <a:gd name="T33" fmla="*/ T32 w 408"/>
                              <a:gd name="T34" fmla="+- 0 813 316"/>
                              <a:gd name="T35" fmla="*/ 813 h 687"/>
                              <a:gd name="T36" fmla="+- 0 8872 8871"/>
                              <a:gd name="T37" fmla="*/ T36 w 408"/>
                              <a:gd name="T38" fmla="+- 0 896 316"/>
                              <a:gd name="T39" fmla="*/ 896 h 687"/>
                              <a:gd name="T40" fmla="+- 0 8874 8871"/>
                              <a:gd name="T41" fmla="*/ T40 w 408"/>
                              <a:gd name="T42" fmla="+- 0 960 316"/>
                              <a:gd name="T43" fmla="*/ 960 h 687"/>
                              <a:gd name="T44" fmla="+- 0 8888 8871"/>
                              <a:gd name="T45" fmla="*/ T44 w 408"/>
                              <a:gd name="T46" fmla="+- 0 991 316"/>
                              <a:gd name="T47" fmla="*/ 991 h 687"/>
                              <a:gd name="T48" fmla="+- 0 8928 8871"/>
                              <a:gd name="T49" fmla="*/ T48 w 408"/>
                              <a:gd name="T50" fmla="+- 0 997 316"/>
                              <a:gd name="T51" fmla="*/ 997 h 687"/>
                              <a:gd name="T52" fmla="+- 0 8996 8871"/>
                              <a:gd name="T53" fmla="*/ T52 w 408"/>
                              <a:gd name="T54" fmla="+- 0 1002 316"/>
                              <a:gd name="T55" fmla="*/ 1002 h 687"/>
                              <a:gd name="T56" fmla="+- 0 9051 8871"/>
                              <a:gd name="T57" fmla="*/ T56 w 408"/>
                              <a:gd name="T58" fmla="+- 0 1003 316"/>
                              <a:gd name="T59" fmla="*/ 1003 h 687"/>
                              <a:gd name="T60" fmla="+- 0 9115 8871"/>
                              <a:gd name="T61" fmla="*/ T60 w 408"/>
                              <a:gd name="T62" fmla="+- 0 1002 316"/>
                              <a:gd name="T63" fmla="*/ 1002 h 687"/>
                              <a:gd name="T64" fmla="+- 0 9276 8871"/>
                              <a:gd name="T65" fmla="*/ T64 w 408"/>
                              <a:gd name="T66" fmla="+- 0 968 316"/>
                              <a:gd name="T67" fmla="*/ 968 h 687"/>
                              <a:gd name="T68" fmla="+- 0 9278 8871"/>
                              <a:gd name="T69" fmla="*/ T68 w 408"/>
                              <a:gd name="T70" fmla="+- 0 936 316"/>
                              <a:gd name="T71" fmla="*/ 936 h 687"/>
                              <a:gd name="T72" fmla="+- 0 9277 8871"/>
                              <a:gd name="T73" fmla="*/ T72 w 408"/>
                              <a:gd name="T74" fmla="+- 0 896 316"/>
                              <a:gd name="T75" fmla="*/ 896 h 687"/>
                              <a:gd name="T76" fmla="+- 0 9275 8871"/>
                              <a:gd name="T77" fmla="*/ T76 w 408"/>
                              <a:gd name="T78" fmla="+- 0 826 316"/>
                              <a:gd name="T79" fmla="*/ 826 h 687"/>
                              <a:gd name="T80" fmla="+- 0 9274 8871"/>
                              <a:gd name="T81" fmla="*/ T80 w 408"/>
                              <a:gd name="T82" fmla="+- 0 774 316"/>
                              <a:gd name="T83" fmla="*/ 774 h 687"/>
                              <a:gd name="T84" fmla="+- 0 9274 8871"/>
                              <a:gd name="T85" fmla="*/ T84 w 408"/>
                              <a:gd name="T86" fmla="+- 0 692 316"/>
                              <a:gd name="T87" fmla="*/ 692 h 687"/>
                              <a:gd name="T88" fmla="+- 0 9273 8871"/>
                              <a:gd name="T89" fmla="*/ T88 w 408"/>
                              <a:gd name="T90" fmla="+- 0 612 316"/>
                              <a:gd name="T91" fmla="*/ 612 h 687"/>
                              <a:gd name="T92" fmla="+- 0 9171 8871"/>
                              <a:gd name="T93" fmla="*/ T92 w 408"/>
                              <a:gd name="T94" fmla="+- 0 610 316"/>
                              <a:gd name="T95" fmla="*/ 610 h 687"/>
                              <a:gd name="T96" fmla="+- 0 9171 8871"/>
                              <a:gd name="T97" fmla="*/ T96 w 408"/>
                              <a:gd name="T98" fmla="+- 0 609 316"/>
                              <a:gd name="T99" fmla="*/ 609 h 687"/>
                              <a:gd name="T100" fmla="+- 0 9273 8871"/>
                              <a:gd name="T101" fmla="*/ T100 w 408"/>
                              <a:gd name="T102" fmla="+- 0 608 316"/>
                              <a:gd name="T103" fmla="*/ 608 h 687"/>
                              <a:gd name="T104" fmla="+- 0 9271 8871"/>
                              <a:gd name="T105" fmla="*/ T104 w 408"/>
                              <a:gd name="T106" fmla="+- 0 506 316"/>
                              <a:gd name="T107" fmla="*/ 506 h 687"/>
                              <a:gd name="T108" fmla="+- 0 9270 8871"/>
                              <a:gd name="T109" fmla="*/ T108 w 408"/>
                              <a:gd name="T110" fmla="+- 0 481 316"/>
                              <a:gd name="T111" fmla="*/ 481 h 687"/>
                              <a:gd name="T112" fmla="+- 0 9269 8871"/>
                              <a:gd name="T113" fmla="*/ T112 w 408"/>
                              <a:gd name="T114" fmla="+- 0 453 316"/>
                              <a:gd name="T115" fmla="*/ 453 h 687"/>
                              <a:gd name="T116" fmla="+- 0 9262 8871"/>
                              <a:gd name="T117" fmla="*/ T116 w 408"/>
                              <a:gd name="T118" fmla="+- 0 321 316"/>
                              <a:gd name="T119" fmla="*/ 321 h 687"/>
                              <a:gd name="T120" fmla="+- 0 9237 8871"/>
                              <a:gd name="T121" fmla="*/ T120 w 408"/>
                              <a:gd name="T122" fmla="+- 0 318 316"/>
                              <a:gd name="T123" fmla="*/ 318 h 687"/>
                              <a:gd name="T124" fmla="+- 0 9221 8871"/>
                              <a:gd name="T125" fmla="*/ T124 w 408"/>
                              <a:gd name="T126" fmla="+- 0 317 316"/>
                              <a:gd name="T127" fmla="*/ 317 h 687"/>
                              <a:gd name="T128" fmla="+- 0 9273 8871"/>
                              <a:gd name="T129" fmla="*/ T128 w 408"/>
                              <a:gd name="T130" fmla="+- 0 608 316"/>
                              <a:gd name="T131" fmla="*/ 608 h 687"/>
                              <a:gd name="T132" fmla="+- 0 9171 8871"/>
                              <a:gd name="T133" fmla="*/ T132 w 408"/>
                              <a:gd name="T134" fmla="+- 0 612 316"/>
                              <a:gd name="T135" fmla="*/ 612 h 687"/>
                              <a:gd name="T136" fmla="+- 0 9273 8871"/>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0" name="Freeform 18"/>
                        <wps:cNvSpPr>
                          <a:spLocks/>
                        </wps:cNvSpPr>
                        <wps:spPr bwMode="auto">
                          <a:xfrm>
                            <a:off x="8971" y="314"/>
                            <a:ext cx="242" cy="690"/>
                          </a:xfrm>
                          <a:custGeom>
                            <a:avLst/>
                            <a:gdLst>
                              <a:gd name="T0" fmla="+- 0 9070 8972"/>
                              <a:gd name="T1" fmla="*/ T0 w 242"/>
                              <a:gd name="T2" fmla="+- 0 315 315"/>
                              <a:gd name="T3" fmla="*/ 315 h 690"/>
                              <a:gd name="T4" fmla="+- 0 9055 8972"/>
                              <a:gd name="T5" fmla="*/ T4 w 242"/>
                              <a:gd name="T6" fmla="+- 0 346 315"/>
                              <a:gd name="T7" fmla="*/ 346 h 690"/>
                              <a:gd name="T8" fmla="+- 0 9042 8972"/>
                              <a:gd name="T9" fmla="*/ T8 w 242"/>
                              <a:gd name="T10" fmla="+- 0 380 315"/>
                              <a:gd name="T11" fmla="*/ 380 h 690"/>
                              <a:gd name="T12" fmla="+- 0 9028 8972"/>
                              <a:gd name="T13" fmla="*/ T12 w 242"/>
                              <a:gd name="T14" fmla="+- 0 408 315"/>
                              <a:gd name="T15" fmla="*/ 408 h 690"/>
                              <a:gd name="T16" fmla="+- 0 9012 8972"/>
                              <a:gd name="T17" fmla="*/ T16 w 242"/>
                              <a:gd name="T18" fmla="+- 0 434 315"/>
                              <a:gd name="T19" fmla="*/ 434 h 690"/>
                              <a:gd name="T20" fmla="+- 0 8998 8972"/>
                              <a:gd name="T21" fmla="*/ T20 w 242"/>
                              <a:gd name="T22" fmla="+- 0 458 315"/>
                              <a:gd name="T23" fmla="*/ 458 h 690"/>
                              <a:gd name="T24" fmla="+- 0 8983 8972"/>
                              <a:gd name="T25" fmla="*/ T24 w 242"/>
                              <a:gd name="T26" fmla="+- 0 483 315"/>
                              <a:gd name="T27" fmla="*/ 483 h 690"/>
                              <a:gd name="T28" fmla="+- 0 8973 8972"/>
                              <a:gd name="T29" fmla="*/ T28 w 242"/>
                              <a:gd name="T30" fmla="+- 0 502 315"/>
                              <a:gd name="T31" fmla="*/ 502 h 690"/>
                              <a:gd name="T32" fmla="+- 0 8973 8972"/>
                              <a:gd name="T33" fmla="*/ T32 w 242"/>
                              <a:gd name="T34" fmla="+- 0 525 315"/>
                              <a:gd name="T35" fmla="*/ 525 h 690"/>
                              <a:gd name="T36" fmla="+- 0 9003 8972"/>
                              <a:gd name="T37" fmla="*/ T36 w 242"/>
                              <a:gd name="T38" fmla="+- 0 573 315"/>
                              <a:gd name="T39" fmla="*/ 573 h 690"/>
                              <a:gd name="T40" fmla="+- 0 9042 8972"/>
                              <a:gd name="T41" fmla="*/ T40 w 242"/>
                              <a:gd name="T42" fmla="+- 0 613 315"/>
                              <a:gd name="T43" fmla="*/ 613 h 690"/>
                              <a:gd name="T44" fmla="+- 0 9076 8972"/>
                              <a:gd name="T45" fmla="*/ T44 w 242"/>
                              <a:gd name="T46" fmla="+- 0 650 315"/>
                              <a:gd name="T47" fmla="*/ 650 h 690"/>
                              <a:gd name="T48" fmla="+- 0 9093 8972"/>
                              <a:gd name="T49" fmla="*/ T48 w 242"/>
                              <a:gd name="T50" fmla="+- 0 671 315"/>
                              <a:gd name="T51" fmla="*/ 671 h 690"/>
                              <a:gd name="T52" fmla="+- 0 9106 8972"/>
                              <a:gd name="T53" fmla="*/ T52 w 242"/>
                              <a:gd name="T54" fmla="+- 0 688 315"/>
                              <a:gd name="T55" fmla="*/ 688 h 690"/>
                              <a:gd name="T56" fmla="+- 0 9054 8972"/>
                              <a:gd name="T57" fmla="*/ T56 w 242"/>
                              <a:gd name="T58" fmla="+- 0 748 315"/>
                              <a:gd name="T59" fmla="*/ 748 h 690"/>
                              <a:gd name="T60" fmla="+- 0 9034 8972"/>
                              <a:gd name="T61" fmla="*/ T60 w 242"/>
                              <a:gd name="T62" fmla="+- 0 772 315"/>
                              <a:gd name="T63" fmla="*/ 772 h 690"/>
                              <a:gd name="T64" fmla="+- 0 9010 8972"/>
                              <a:gd name="T65" fmla="*/ T64 w 242"/>
                              <a:gd name="T66" fmla="+- 0 795 315"/>
                              <a:gd name="T67" fmla="*/ 795 h 690"/>
                              <a:gd name="T68" fmla="+- 0 8997 8972"/>
                              <a:gd name="T69" fmla="*/ T68 w 242"/>
                              <a:gd name="T70" fmla="+- 0 832 315"/>
                              <a:gd name="T71" fmla="*/ 832 h 690"/>
                              <a:gd name="T72" fmla="+- 0 9006 8972"/>
                              <a:gd name="T73" fmla="*/ T72 w 242"/>
                              <a:gd name="T74" fmla="+- 0 870 315"/>
                              <a:gd name="T75" fmla="*/ 870 h 690"/>
                              <a:gd name="T76" fmla="+- 0 9024 8972"/>
                              <a:gd name="T77" fmla="*/ T76 w 242"/>
                              <a:gd name="T78" fmla="+- 0 896 315"/>
                              <a:gd name="T79" fmla="*/ 896 h 690"/>
                              <a:gd name="T80" fmla="+- 0 9044 8972"/>
                              <a:gd name="T81" fmla="*/ T80 w 242"/>
                              <a:gd name="T82" fmla="+- 0 917 315"/>
                              <a:gd name="T83" fmla="*/ 917 h 690"/>
                              <a:gd name="T84" fmla="+- 0 9055 8972"/>
                              <a:gd name="T85" fmla="*/ T84 w 242"/>
                              <a:gd name="T86" fmla="+- 0 936 315"/>
                              <a:gd name="T87" fmla="*/ 936 h 690"/>
                              <a:gd name="T88" fmla="+- 0 9073 8972"/>
                              <a:gd name="T89" fmla="*/ T88 w 242"/>
                              <a:gd name="T90" fmla="+- 0 959 315"/>
                              <a:gd name="T91" fmla="*/ 959 h 690"/>
                              <a:gd name="T92" fmla="+- 0 9091 8972"/>
                              <a:gd name="T93" fmla="*/ T92 w 242"/>
                              <a:gd name="T94" fmla="+- 0 982 315"/>
                              <a:gd name="T95" fmla="*/ 982 h 690"/>
                              <a:gd name="T96" fmla="+- 0 9100 8972"/>
                              <a:gd name="T97" fmla="*/ T96 w 242"/>
                              <a:gd name="T98" fmla="+- 0 997 315"/>
                              <a:gd name="T99" fmla="*/ 997 h 690"/>
                              <a:gd name="T100" fmla="+- 0 9213 8972"/>
                              <a:gd name="T101" fmla="*/ T100 w 242"/>
                              <a:gd name="T102" fmla="+- 0 1002 315"/>
                              <a:gd name="T103" fmla="*/ 1002 h 690"/>
                              <a:gd name="T104" fmla="+- 0 9197 8972"/>
                              <a:gd name="T105" fmla="*/ T104 w 242"/>
                              <a:gd name="T106" fmla="+- 0 977 315"/>
                              <a:gd name="T107" fmla="*/ 977 h 690"/>
                              <a:gd name="T108" fmla="+- 0 9177 8972"/>
                              <a:gd name="T109" fmla="*/ T108 w 242"/>
                              <a:gd name="T110" fmla="+- 0 945 315"/>
                              <a:gd name="T111" fmla="*/ 945 h 690"/>
                              <a:gd name="T112" fmla="+- 0 9156 8972"/>
                              <a:gd name="T113" fmla="*/ T112 w 242"/>
                              <a:gd name="T114" fmla="+- 0 911 315"/>
                              <a:gd name="T115" fmla="*/ 911 h 690"/>
                              <a:gd name="T116" fmla="+- 0 9130 8972"/>
                              <a:gd name="T117" fmla="*/ T116 w 242"/>
                              <a:gd name="T118" fmla="+- 0 878 315"/>
                              <a:gd name="T119" fmla="*/ 878 h 690"/>
                              <a:gd name="T120" fmla="+- 0 9112 8972"/>
                              <a:gd name="T121" fmla="*/ T120 w 242"/>
                              <a:gd name="T122" fmla="+- 0 854 315"/>
                              <a:gd name="T123" fmla="*/ 854 h 690"/>
                              <a:gd name="T124" fmla="+- 0 9102 8972"/>
                              <a:gd name="T125" fmla="*/ T124 w 242"/>
                              <a:gd name="T126" fmla="+- 0 838 315"/>
                              <a:gd name="T127" fmla="*/ 838 h 690"/>
                              <a:gd name="T128" fmla="+- 0 9135 8972"/>
                              <a:gd name="T129" fmla="*/ T128 w 242"/>
                              <a:gd name="T130" fmla="+- 0 797 315"/>
                              <a:gd name="T131" fmla="*/ 797 h 690"/>
                              <a:gd name="T132" fmla="+- 0 9170 8972"/>
                              <a:gd name="T133" fmla="*/ T132 w 242"/>
                              <a:gd name="T134" fmla="+- 0 759 315"/>
                              <a:gd name="T135" fmla="*/ 759 h 690"/>
                              <a:gd name="T136" fmla="+- 0 9206 8972"/>
                              <a:gd name="T137" fmla="*/ T136 w 242"/>
                              <a:gd name="T138" fmla="+- 0 698 315"/>
                              <a:gd name="T139" fmla="*/ 698 h 690"/>
                              <a:gd name="T140" fmla="+- 0 9192 8972"/>
                              <a:gd name="T141" fmla="*/ T140 w 242"/>
                              <a:gd name="T142" fmla="+- 0 647 315"/>
                              <a:gd name="T143" fmla="*/ 647 h 690"/>
                              <a:gd name="T144" fmla="+- 0 9171 8972"/>
                              <a:gd name="T145" fmla="*/ T144 w 242"/>
                              <a:gd name="T146" fmla="+- 0 624 315"/>
                              <a:gd name="T147" fmla="*/ 624 h 690"/>
                              <a:gd name="T148" fmla="+- 0 9117 8972"/>
                              <a:gd name="T149" fmla="*/ T148 w 242"/>
                              <a:gd name="T150" fmla="+- 0 563 315"/>
                              <a:gd name="T151" fmla="*/ 563 h 690"/>
                              <a:gd name="T152" fmla="+- 0 9066 8972"/>
                              <a:gd name="T153" fmla="*/ T152 w 242"/>
                              <a:gd name="T154" fmla="+- 0 512 315"/>
                              <a:gd name="T155" fmla="*/ 512 h 690"/>
                              <a:gd name="T156" fmla="+- 0 9057 8972"/>
                              <a:gd name="T157" fmla="*/ T156 w 242"/>
                              <a:gd name="T158" fmla="+- 0 504 315"/>
                              <a:gd name="T159" fmla="*/ 504 h 690"/>
                              <a:gd name="T160" fmla="+- 0 9061 8972"/>
                              <a:gd name="T161" fmla="*/ T160 w 242"/>
                              <a:gd name="T162" fmla="+- 0 495 315"/>
                              <a:gd name="T163" fmla="*/ 495 h 690"/>
                              <a:gd name="T164" fmla="+- 0 9071 8972"/>
                              <a:gd name="T165" fmla="*/ T164 w 242"/>
                              <a:gd name="T166" fmla="+- 0 477 315"/>
                              <a:gd name="T167" fmla="*/ 477 h 690"/>
                              <a:gd name="T168" fmla="+- 0 9086 8972"/>
                              <a:gd name="T169" fmla="*/ T168 w 242"/>
                              <a:gd name="T170" fmla="+- 0 449 315"/>
                              <a:gd name="T171" fmla="*/ 449 h 690"/>
                              <a:gd name="T172" fmla="+- 0 9102 8972"/>
                              <a:gd name="T173" fmla="*/ T172 w 242"/>
                              <a:gd name="T174" fmla="+- 0 410 315"/>
                              <a:gd name="T175" fmla="*/ 410 h 690"/>
                              <a:gd name="T176" fmla="+- 0 9119 8972"/>
                              <a:gd name="T177" fmla="*/ T176 w 242"/>
                              <a:gd name="T178" fmla="+- 0 360 315"/>
                              <a:gd name="T179" fmla="*/ 360 h 690"/>
                              <a:gd name="T180" fmla="+- 0 9135 8972"/>
                              <a:gd name="T181" fmla="*/ T180 w 242"/>
                              <a:gd name="T182" fmla="+- 0 331 315"/>
                              <a:gd name="T183" fmla="*/ 331 h 690"/>
                              <a:gd name="T184" fmla="+- 0 9137 8972"/>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0"/>
                                </a:lnTo>
                                <a:lnTo>
                                  <a:pt x="90" y="16"/>
                                </a:lnTo>
                                <a:lnTo>
                                  <a:pt x="83" y="31"/>
                                </a:lnTo>
                                <a:lnTo>
                                  <a:pt x="77" y="48"/>
                                </a:lnTo>
                                <a:lnTo>
                                  <a:pt x="70" y="65"/>
                                </a:lnTo>
                                <a:lnTo>
                                  <a:pt x="63" y="79"/>
                                </a:lnTo>
                                <a:lnTo>
                                  <a:pt x="56" y="93"/>
                                </a:lnTo>
                                <a:lnTo>
                                  <a:pt x="49" y="106"/>
                                </a:lnTo>
                                <a:lnTo>
                                  <a:pt x="40" y="119"/>
                                </a:lnTo>
                                <a:lnTo>
                                  <a:pt x="33" y="131"/>
                                </a:lnTo>
                                <a:lnTo>
                                  <a:pt x="26" y="143"/>
                                </a:lnTo>
                                <a:lnTo>
                                  <a:pt x="18" y="156"/>
                                </a:lnTo>
                                <a:lnTo>
                                  <a:pt x="11" y="168"/>
                                </a:lnTo>
                                <a:lnTo>
                                  <a:pt x="5" y="177"/>
                                </a:lnTo>
                                <a:lnTo>
                                  <a:pt x="1" y="187"/>
                                </a:lnTo>
                                <a:lnTo>
                                  <a:pt x="0" y="199"/>
                                </a:lnTo>
                                <a:lnTo>
                                  <a:pt x="1" y="210"/>
                                </a:lnTo>
                                <a:lnTo>
                                  <a:pt x="14" y="235"/>
                                </a:lnTo>
                                <a:lnTo>
                                  <a:pt x="31" y="258"/>
                                </a:lnTo>
                                <a:lnTo>
                                  <a:pt x="51" y="278"/>
                                </a:lnTo>
                                <a:lnTo>
                                  <a:pt x="70" y="298"/>
                                </a:lnTo>
                                <a:lnTo>
                                  <a:pt x="93" y="322"/>
                                </a:lnTo>
                                <a:lnTo>
                                  <a:pt x="104" y="335"/>
                                </a:lnTo>
                                <a:lnTo>
                                  <a:pt x="115" y="347"/>
                                </a:lnTo>
                                <a:lnTo>
                                  <a:pt x="121" y="356"/>
                                </a:lnTo>
                                <a:lnTo>
                                  <a:pt x="128" y="364"/>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3"/>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3"/>
                                </a:lnTo>
                                <a:lnTo>
                                  <a:pt x="184" y="596"/>
                                </a:lnTo>
                                <a:lnTo>
                                  <a:pt x="171" y="579"/>
                                </a:lnTo>
                                <a:lnTo>
                                  <a:pt x="158" y="563"/>
                                </a:lnTo>
                                <a:lnTo>
                                  <a:pt x="146" y="547"/>
                                </a:lnTo>
                                <a:lnTo>
                                  <a:pt x="140" y="539"/>
                                </a:lnTo>
                                <a:lnTo>
                                  <a:pt x="135" y="531"/>
                                </a:lnTo>
                                <a:lnTo>
                                  <a:pt x="130" y="523"/>
                                </a:lnTo>
                                <a:lnTo>
                                  <a:pt x="151" y="495"/>
                                </a:lnTo>
                                <a:lnTo>
                                  <a:pt x="163" y="482"/>
                                </a:lnTo>
                                <a:lnTo>
                                  <a:pt x="174" y="469"/>
                                </a:lnTo>
                                <a:lnTo>
                                  <a:pt x="198" y="444"/>
                                </a:lnTo>
                                <a:lnTo>
                                  <a:pt x="221" y="415"/>
                                </a:lnTo>
                                <a:lnTo>
                                  <a:pt x="234" y="383"/>
                                </a:lnTo>
                                <a:lnTo>
                                  <a:pt x="228" y="346"/>
                                </a:lnTo>
                                <a:lnTo>
                                  <a:pt x="220" y="332"/>
                                </a:lnTo>
                                <a:lnTo>
                                  <a:pt x="210" y="320"/>
                                </a:lnTo>
                                <a:lnTo>
                                  <a:pt x="199" y="309"/>
                                </a:lnTo>
                                <a:lnTo>
                                  <a:pt x="189" y="298"/>
                                </a:lnTo>
                                <a:lnTo>
                                  <a:pt x="145" y="248"/>
                                </a:lnTo>
                                <a:lnTo>
                                  <a:pt x="110" y="214"/>
                                </a:lnTo>
                                <a:lnTo>
                                  <a:pt x="94" y="197"/>
                                </a:lnTo>
                                <a:lnTo>
                                  <a:pt x="89" y="193"/>
                                </a:lnTo>
                                <a:lnTo>
                                  <a:pt x="85" y="189"/>
                                </a:lnTo>
                                <a:lnTo>
                                  <a:pt x="87" y="184"/>
                                </a:lnTo>
                                <a:lnTo>
                                  <a:pt x="89" y="180"/>
                                </a:lnTo>
                                <a:lnTo>
                                  <a:pt x="91" y="175"/>
                                </a:lnTo>
                                <a:lnTo>
                                  <a:pt x="99" y="162"/>
                                </a:lnTo>
                                <a:lnTo>
                                  <a:pt x="107" y="148"/>
                                </a:lnTo>
                                <a:lnTo>
                                  <a:pt x="114" y="134"/>
                                </a:lnTo>
                                <a:lnTo>
                                  <a:pt x="121" y="120"/>
                                </a:lnTo>
                                <a:lnTo>
                                  <a:pt x="130" y="95"/>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xmlns:w15="http://schemas.microsoft.com/office/word/2012/wordml">
            <w:pict>
              <v:group w14:anchorId="0366F487" id="Group 17" o:spid="_x0000_s1026" style="position:absolute;margin-left:443.55pt;margin-top:15.75pt;width:20.4pt;height:34.5pt;z-index:251857920;mso-wrap-distance-left:0;mso-wrap-distance-right:0;mso-position-horizontal-relative:page" coordorigin="8871,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">
                <v:shape id="AutoShape 19" o:spid="_x0000_s1027" style="position:absolute;left:8871;top:316;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18" o:spid="_x0000_s1028" style="position:absolute;left:8971;top:314;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" path="m165,l98,,90,16,83,31,77,48,70,65,63,79,56,93r-7,13l40,119r-7,12l26,143r-8,13l11,168r-6,9l1,187,,199r1,11l14,235r17,23l51,278r19,20l93,322r11,13l115,347r6,9l128,364r6,9l91,420r-9,13l72,446,62,457,50,468,38,480r-7,14l25,517r1,20l34,555r12,18l52,581r7,7l72,602r6,10l83,621r9,12l101,644r10,11l119,667r5,7l128,682r5,8l241,687r-4,-6l225,662,215,646,205,630,195,613,184,596,171,579,158,563,146,547r-6,-8l135,531r-5,-8l151,495r12,-13l174,469r24,-25l221,415r13,-32l228,346r-8,-14l210,320,199,309,189,298,145,248,110,214,94,197r-5,-4l85,189r2,-5l89,180r2,-5l99,162r8,-14l114,134r7,-14l130,95r8,-25l147,45,159,23r4,-7l165,8r,-8xe" fillcolor="#bd2929" stroked="f">
                  <v:path arrowok="t" o:connecttype="custom" o:connectlocs="98,315;83,346;70,380;56,408;40,434;26,458;11,483;1,502;1,525;31,573;70,613;104,650;121,671;134,688;82,748;62,772;38,795;25,832;34,870;52,896;72,917;83,936;101,959;119,982;128,997;241,1002;225,977;205,945;184,911;158,878;140,854;130,838;163,797;198,759;234,698;220,647;199,624;145,563;94,512;85,504;89,495;99,477;114,449;130,410;147,360;163,331;165,315" o:connectangles="0,0,0,0,0,0,0,0,0,0,0,0,0,0,0,0,0,0,0,0,0,0,0,0,0,0,0,0,0,0,0,0,0,0,0,0,0,0,0,0,0,0,0,0,0,0,0"/>
                </v:shape>
                <w10:wrap type="topAndBottom" anchorx="page"/>
              </v:group>
            </w:pict>
          </mc:Fallback>
        </mc:AlternateContent>
      </w:r>
      <w:r w:rsidRPr="004B4369">
        <w:rPr>
          <w:b/>
          <w:bCs/>
          <w:noProof/>
          <w:sz w:val="48"/>
          <w:szCs w:val="48"/>
        </w:rPr>
        <mc:AlternateContent>
          <mc:Choice Requires="wpg">
            <w:drawing>
              <wp:anchor distT="0" distB="0" distL="0" distR="0" simplePos="0" relativeHeight="251858944" behindDoc="0" locked="0" layoutInCell="1" allowOverlap="1" wp14:anchorId="271A6451" wp14:editId="3A874653">
                <wp:simplePos x="0" y="0"/>
                <wp:positionH relativeFrom="page">
                  <wp:posOffset>5946140</wp:posOffset>
                </wp:positionH>
                <wp:positionV relativeFrom="paragraph">
                  <wp:posOffset>200025</wp:posOffset>
                </wp:positionV>
                <wp:extent cx="259080" cy="438150"/>
                <wp:effectExtent l="2540" t="1270" r="5080" b="8255"/>
                <wp:wrapTopAndBottom/>
                <wp:docPr id="551"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9364" y="315"/>
                          <a:chExt cx="408" cy="690"/>
                        </a:xfrm>
                      </wpg:grpSpPr>
                      <wps:wsp>
                        <wps:cNvPr id="552" name="AutoShape 16"/>
                        <wps:cNvSpPr>
                          <a:spLocks/>
                        </wps:cNvSpPr>
                        <wps:spPr bwMode="auto">
                          <a:xfrm>
                            <a:off x="9364" y="316"/>
                            <a:ext cx="408" cy="687"/>
                          </a:xfrm>
                          <a:custGeom>
                            <a:avLst/>
                            <a:gdLst>
                              <a:gd name="T0" fmla="+- 0 9674 9364"/>
                              <a:gd name="T1" fmla="*/ T0 w 408"/>
                              <a:gd name="T2" fmla="+- 0 317 316"/>
                              <a:gd name="T3" fmla="*/ 317 h 687"/>
                              <a:gd name="T4" fmla="+- 0 9634 9364"/>
                              <a:gd name="T5" fmla="*/ T4 w 408"/>
                              <a:gd name="T6" fmla="+- 0 318 316"/>
                              <a:gd name="T7" fmla="*/ 318 h 687"/>
                              <a:gd name="T8" fmla="+- 0 9364 9364"/>
                              <a:gd name="T9" fmla="*/ T8 w 408"/>
                              <a:gd name="T10" fmla="+- 0 323 316"/>
                              <a:gd name="T11" fmla="*/ 323 h 687"/>
                              <a:gd name="T12" fmla="+- 0 9366 9364"/>
                              <a:gd name="T13" fmla="*/ T12 w 408"/>
                              <a:gd name="T14" fmla="+- 0 443 316"/>
                              <a:gd name="T15" fmla="*/ 443 h 687"/>
                              <a:gd name="T16" fmla="+- 0 9366 9364"/>
                              <a:gd name="T17" fmla="*/ T16 w 408"/>
                              <a:gd name="T18" fmla="+- 0 494 316"/>
                              <a:gd name="T19" fmla="*/ 494 h 687"/>
                              <a:gd name="T20" fmla="+- 0 9364 9364"/>
                              <a:gd name="T21" fmla="*/ T20 w 408"/>
                              <a:gd name="T22" fmla="+- 0 575 316"/>
                              <a:gd name="T23" fmla="*/ 575 h 687"/>
                              <a:gd name="T24" fmla="+- 0 9364 9364"/>
                              <a:gd name="T25" fmla="*/ T24 w 408"/>
                              <a:gd name="T26" fmla="+- 0 656 316"/>
                              <a:gd name="T27" fmla="*/ 656 h 687"/>
                              <a:gd name="T28" fmla="+- 0 9365 9364"/>
                              <a:gd name="T29" fmla="*/ T28 w 408"/>
                              <a:gd name="T30" fmla="+- 0 757 316"/>
                              <a:gd name="T31" fmla="*/ 757 h 687"/>
                              <a:gd name="T32" fmla="+- 0 9364 9364"/>
                              <a:gd name="T33" fmla="*/ T32 w 408"/>
                              <a:gd name="T34" fmla="+- 0 813 316"/>
                              <a:gd name="T35" fmla="*/ 813 h 687"/>
                              <a:gd name="T36" fmla="+- 0 9365 9364"/>
                              <a:gd name="T37" fmla="*/ T36 w 408"/>
                              <a:gd name="T38" fmla="+- 0 896 316"/>
                              <a:gd name="T39" fmla="*/ 896 h 687"/>
                              <a:gd name="T40" fmla="+- 0 9367 9364"/>
                              <a:gd name="T41" fmla="*/ T40 w 408"/>
                              <a:gd name="T42" fmla="+- 0 960 316"/>
                              <a:gd name="T43" fmla="*/ 960 h 687"/>
                              <a:gd name="T44" fmla="+- 0 9381 9364"/>
                              <a:gd name="T45" fmla="*/ T44 w 408"/>
                              <a:gd name="T46" fmla="+- 0 991 316"/>
                              <a:gd name="T47" fmla="*/ 991 h 687"/>
                              <a:gd name="T48" fmla="+- 0 9421 9364"/>
                              <a:gd name="T49" fmla="*/ T48 w 408"/>
                              <a:gd name="T50" fmla="+- 0 997 316"/>
                              <a:gd name="T51" fmla="*/ 997 h 687"/>
                              <a:gd name="T52" fmla="+- 0 9489 9364"/>
                              <a:gd name="T53" fmla="*/ T52 w 408"/>
                              <a:gd name="T54" fmla="+- 0 1002 316"/>
                              <a:gd name="T55" fmla="*/ 1002 h 687"/>
                              <a:gd name="T56" fmla="+- 0 9544 9364"/>
                              <a:gd name="T57" fmla="*/ T56 w 408"/>
                              <a:gd name="T58" fmla="+- 0 1003 316"/>
                              <a:gd name="T59" fmla="*/ 1003 h 687"/>
                              <a:gd name="T60" fmla="+- 0 9608 9364"/>
                              <a:gd name="T61" fmla="*/ T60 w 408"/>
                              <a:gd name="T62" fmla="+- 0 1002 316"/>
                              <a:gd name="T63" fmla="*/ 1002 h 687"/>
                              <a:gd name="T64" fmla="+- 0 9769 9364"/>
                              <a:gd name="T65" fmla="*/ T64 w 408"/>
                              <a:gd name="T66" fmla="+- 0 968 316"/>
                              <a:gd name="T67" fmla="*/ 968 h 687"/>
                              <a:gd name="T68" fmla="+- 0 9771 9364"/>
                              <a:gd name="T69" fmla="*/ T68 w 408"/>
                              <a:gd name="T70" fmla="+- 0 936 316"/>
                              <a:gd name="T71" fmla="*/ 936 h 687"/>
                              <a:gd name="T72" fmla="+- 0 9770 9364"/>
                              <a:gd name="T73" fmla="*/ T72 w 408"/>
                              <a:gd name="T74" fmla="+- 0 896 316"/>
                              <a:gd name="T75" fmla="*/ 896 h 687"/>
                              <a:gd name="T76" fmla="+- 0 9768 9364"/>
                              <a:gd name="T77" fmla="*/ T76 w 408"/>
                              <a:gd name="T78" fmla="+- 0 826 316"/>
                              <a:gd name="T79" fmla="*/ 826 h 687"/>
                              <a:gd name="T80" fmla="+- 0 9767 9364"/>
                              <a:gd name="T81" fmla="*/ T80 w 408"/>
                              <a:gd name="T82" fmla="+- 0 774 316"/>
                              <a:gd name="T83" fmla="*/ 774 h 687"/>
                              <a:gd name="T84" fmla="+- 0 9767 9364"/>
                              <a:gd name="T85" fmla="*/ T84 w 408"/>
                              <a:gd name="T86" fmla="+- 0 692 316"/>
                              <a:gd name="T87" fmla="*/ 692 h 687"/>
                              <a:gd name="T88" fmla="+- 0 9766 9364"/>
                              <a:gd name="T89" fmla="*/ T88 w 408"/>
                              <a:gd name="T90" fmla="+- 0 612 316"/>
                              <a:gd name="T91" fmla="*/ 612 h 687"/>
                              <a:gd name="T92" fmla="+- 0 9664 9364"/>
                              <a:gd name="T93" fmla="*/ T92 w 408"/>
                              <a:gd name="T94" fmla="+- 0 610 316"/>
                              <a:gd name="T95" fmla="*/ 610 h 687"/>
                              <a:gd name="T96" fmla="+- 0 9664 9364"/>
                              <a:gd name="T97" fmla="*/ T96 w 408"/>
                              <a:gd name="T98" fmla="+- 0 609 316"/>
                              <a:gd name="T99" fmla="*/ 609 h 687"/>
                              <a:gd name="T100" fmla="+- 0 9766 9364"/>
                              <a:gd name="T101" fmla="*/ T100 w 408"/>
                              <a:gd name="T102" fmla="+- 0 608 316"/>
                              <a:gd name="T103" fmla="*/ 608 h 687"/>
                              <a:gd name="T104" fmla="+- 0 9764 9364"/>
                              <a:gd name="T105" fmla="*/ T104 w 408"/>
                              <a:gd name="T106" fmla="+- 0 506 316"/>
                              <a:gd name="T107" fmla="*/ 506 h 687"/>
                              <a:gd name="T108" fmla="+- 0 9763 9364"/>
                              <a:gd name="T109" fmla="*/ T108 w 408"/>
                              <a:gd name="T110" fmla="+- 0 481 316"/>
                              <a:gd name="T111" fmla="*/ 481 h 687"/>
                              <a:gd name="T112" fmla="+- 0 9762 9364"/>
                              <a:gd name="T113" fmla="*/ T112 w 408"/>
                              <a:gd name="T114" fmla="+- 0 453 316"/>
                              <a:gd name="T115" fmla="*/ 453 h 687"/>
                              <a:gd name="T116" fmla="+- 0 9755 9364"/>
                              <a:gd name="T117" fmla="*/ T116 w 408"/>
                              <a:gd name="T118" fmla="+- 0 321 316"/>
                              <a:gd name="T119" fmla="*/ 321 h 687"/>
                              <a:gd name="T120" fmla="+- 0 9730 9364"/>
                              <a:gd name="T121" fmla="*/ T120 w 408"/>
                              <a:gd name="T122" fmla="+- 0 318 316"/>
                              <a:gd name="T123" fmla="*/ 318 h 687"/>
                              <a:gd name="T124" fmla="+- 0 9714 9364"/>
                              <a:gd name="T125" fmla="*/ T124 w 408"/>
                              <a:gd name="T126" fmla="+- 0 317 316"/>
                              <a:gd name="T127" fmla="*/ 317 h 687"/>
                              <a:gd name="T128" fmla="+- 0 9766 9364"/>
                              <a:gd name="T129" fmla="*/ T128 w 408"/>
                              <a:gd name="T130" fmla="+- 0 608 316"/>
                              <a:gd name="T131" fmla="*/ 608 h 687"/>
                              <a:gd name="T132" fmla="+- 0 9664 9364"/>
                              <a:gd name="T133" fmla="*/ T132 w 408"/>
                              <a:gd name="T134" fmla="+- 0 612 316"/>
                              <a:gd name="T135" fmla="*/ 612 h 687"/>
                              <a:gd name="T136" fmla="+- 0 9766 9364"/>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3" name="Freeform 15"/>
                        <wps:cNvSpPr>
                          <a:spLocks/>
                        </wps:cNvSpPr>
                        <wps:spPr bwMode="auto">
                          <a:xfrm>
                            <a:off x="9464" y="314"/>
                            <a:ext cx="242" cy="690"/>
                          </a:xfrm>
                          <a:custGeom>
                            <a:avLst/>
                            <a:gdLst>
                              <a:gd name="T0" fmla="+- 0 9563 9465"/>
                              <a:gd name="T1" fmla="*/ T0 w 242"/>
                              <a:gd name="T2" fmla="+- 0 315 315"/>
                              <a:gd name="T3" fmla="*/ 315 h 690"/>
                              <a:gd name="T4" fmla="+- 0 9548 9465"/>
                              <a:gd name="T5" fmla="*/ T4 w 242"/>
                              <a:gd name="T6" fmla="+- 0 346 315"/>
                              <a:gd name="T7" fmla="*/ 346 h 690"/>
                              <a:gd name="T8" fmla="+- 0 9535 9465"/>
                              <a:gd name="T9" fmla="*/ T8 w 242"/>
                              <a:gd name="T10" fmla="+- 0 380 315"/>
                              <a:gd name="T11" fmla="*/ 380 h 690"/>
                              <a:gd name="T12" fmla="+- 0 9521 9465"/>
                              <a:gd name="T13" fmla="*/ T12 w 242"/>
                              <a:gd name="T14" fmla="+- 0 408 315"/>
                              <a:gd name="T15" fmla="*/ 408 h 690"/>
                              <a:gd name="T16" fmla="+- 0 9505 9465"/>
                              <a:gd name="T17" fmla="*/ T16 w 242"/>
                              <a:gd name="T18" fmla="+- 0 434 315"/>
                              <a:gd name="T19" fmla="*/ 434 h 690"/>
                              <a:gd name="T20" fmla="+- 0 9491 9465"/>
                              <a:gd name="T21" fmla="*/ T20 w 242"/>
                              <a:gd name="T22" fmla="+- 0 458 315"/>
                              <a:gd name="T23" fmla="*/ 458 h 690"/>
                              <a:gd name="T24" fmla="+- 0 9476 9465"/>
                              <a:gd name="T25" fmla="*/ T24 w 242"/>
                              <a:gd name="T26" fmla="+- 0 483 315"/>
                              <a:gd name="T27" fmla="*/ 483 h 690"/>
                              <a:gd name="T28" fmla="+- 0 9466 9465"/>
                              <a:gd name="T29" fmla="*/ T28 w 242"/>
                              <a:gd name="T30" fmla="+- 0 502 315"/>
                              <a:gd name="T31" fmla="*/ 502 h 690"/>
                              <a:gd name="T32" fmla="+- 0 9466 9465"/>
                              <a:gd name="T33" fmla="*/ T32 w 242"/>
                              <a:gd name="T34" fmla="+- 0 525 315"/>
                              <a:gd name="T35" fmla="*/ 525 h 690"/>
                              <a:gd name="T36" fmla="+- 0 9496 9465"/>
                              <a:gd name="T37" fmla="*/ T36 w 242"/>
                              <a:gd name="T38" fmla="+- 0 573 315"/>
                              <a:gd name="T39" fmla="*/ 573 h 690"/>
                              <a:gd name="T40" fmla="+- 0 9535 9465"/>
                              <a:gd name="T41" fmla="*/ T40 w 242"/>
                              <a:gd name="T42" fmla="+- 0 613 315"/>
                              <a:gd name="T43" fmla="*/ 613 h 690"/>
                              <a:gd name="T44" fmla="+- 0 9569 9465"/>
                              <a:gd name="T45" fmla="*/ T44 w 242"/>
                              <a:gd name="T46" fmla="+- 0 650 315"/>
                              <a:gd name="T47" fmla="*/ 650 h 690"/>
                              <a:gd name="T48" fmla="+- 0 9586 9465"/>
                              <a:gd name="T49" fmla="*/ T48 w 242"/>
                              <a:gd name="T50" fmla="+- 0 671 315"/>
                              <a:gd name="T51" fmla="*/ 671 h 690"/>
                              <a:gd name="T52" fmla="+- 0 9599 9465"/>
                              <a:gd name="T53" fmla="*/ T52 w 242"/>
                              <a:gd name="T54" fmla="+- 0 688 315"/>
                              <a:gd name="T55" fmla="*/ 688 h 690"/>
                              <a:gd name="T56" fmla="+- 0 9547 9465"/>
                              <a:gd name="T57" fmla="*/ T56 w 242"/>
                              <a:gd name="T58" fmla="+- 0 748 315"/>
                              <a:gd name="T59" fmla="*/ 748 h 690"/>
                              <a:gd name="T60" fmla="+- 0 9527 9465"/>
                              <a:gd name="T61" fmla="*/ T60 w 242"/>
                              <a:gd name="T62" fmla="+- 0 772 315"/>
                              <a:gd name="T63" fmla="*/ 772 h 690"/>
                              <a:gd name="T64" fmla="+- 0 9503 9465"/>
                              <a:gd name="T65" fmla="*/ T64 w 242"/>
                              <a:gd name="T66" fmla="+- 0 795 315"/>
                              <a:gd name="T67" fmla="*/ 795 h 690"/>
                              <a:gd name="T68" fmla="+- 0 9490 9465"/>
                              <a:gd name="T69" fmla="*/ T68 w 242"/>
                              <a:gd name="T70" fmla="+- 0 832 315"/>
                              <a:gd name="T71" fmla="*/ 832 h 690"/>
                              <a:gd name="T72" fmla="+- 0 9499 9465"/>
                              <a:gd name="T73" fmla="*/ T72 w 242"/>
                              <a:gd name="T74" fmla="+- 0 870 315"/>
                              <a:gd name="T75" fmla="*/ 870 h 690"/>
                              <a:gd name="T76" fmla="+- 0 9517 9465"/>
                              <a:gd name="T77" fmla="*/ T76 w 242"/>
                              <a:gd name="T78" fmla="+- 0 896 315"/>
                              <a:gd name="T79" fmla="*/ 896 h 690"/>
                              <a:gd name="T80" fmla="+- 0 9537 9465"/>
                              <a:gd name="T81" fmla="*/ T80 w 242"/>
                              <a:gd name="T82" fmla="+- 0 917 315"/>
                              <a:gd name="T83" fmla="*/ 917 h 690"/>
                              <a:gd name="T84" fmla="+- 0 9548 9465"/>
                              <a:gd name="T85" fmla="*/ T84 w 242"/>
                              <a:gd name="T86" fmla="+- 0 936 315"/>
                              <a:gd name="T87" fmla="*/ 936 h 690"/>
                              <a:gd name="T88" fmla="+- 0 9566 9465"/>
                              <a:gd name="T89" fmla="*/ T88 w 242"/>
                              <a:gd name="T90" fmla="+- 0 959 315"/>
                              <a:gd name="T91" fmla="*/ 959 h 690"/>
                              <a:gd name="T92" fmla="+- 0 9584 9465"/>
                              <a:gd name="T93" fmla="*/ T92 w 242"/>
                              <a:gd name="T94" fmla="+- 0 982 315"/>
                              <a:gd name="T95" fmla="*/ 982 h 690"/>
                              <a:gd name="T96" fmla="+- 0 9593 9465"/>
                              <a:gd name="T97" fmla="*/ T96 w 242"/>
                              <a:gd name="T98" fmla="+- 0 997 315"/>
                              <a:gd name="T99" fmla="*/ 997 h 690"/>
                              <a:gd name="T100" fmla="+- 0 9706 9465"/>
                              <a:gd name="T101" fmla="*/ T100 w 242"/>
                              <a:gd name="T102" fmla="+- 0 1002 315"/>
                              <a:gd name="T103" fmla="*/ 1002 h 690"/>
                              <a:gd name="T104" fmla="+- 0 9690 9465"/>
                              <a:gd name="T105" fmla="*/ T104 w 242"/>
                              <a:gd name="T106" fmla="+- 0 977 315"/>
                              <a:gd name="T107" fmla="*/ 977 h 690"/>
                              <a:gd name="T108" fmla="+- 0 9670 9465"/>
                              <a:gd name="T109" fmla="*/ T108 w 242"/>
                              <a:gd name="T110" fmla="+- 0 945 315"/>
                              <a:gd name="T111" fmla="*/ 945 h 690"/>
                              <a:gd name="T112" fmla="+- 0 9649 9465"/>
                              <a:gd name="T113" fmla="*/ T112 w 242"/>
                              <a:gd name="T114" fmla="+- 0 911 315"/>
                              <a:gd name="T115" fmla="*/ 911 h 690"/>
                              <a:gd name="T116" fmla="+- 0 9623 9465"/>
                              <a:gd name="T117" fmla="*/ T116 w 242"/>
                              <a:gd name="T118" fmla="+- 0 878 315"/>
                              <a:gd name="T119" fmla="*/ 878 h 690"/>
                              <a:gd name="T120" fmla="+- 0 9605 9465"/>
                              <a:gd name="T121" fmla="*/ T120 w 242"/>
                              <a:gd name="T122" fmla="+- 0 854 315"/>
                              <a:gd name="T123" fmla="*/ 854 h 690"/>
                              <a:gd name="T124" fmla="+- 0 9595 9465"/>
                              <a:gd name="T125" fmla="*/ T124 w 242"/>
                              <a:gd name="T126" fmla="+- 0 838 315"/>
                              <a:gd name="T127" fmla="*/ 838 h 690"/>
                              <a:gd name="T128" fmla="+- 0 9628 9465"/>
                              <a:gd name="T129" fmla="*/ T128 w 242"/>
                              <a:gd name="T130" fmla="+- 0 797 315"/>
                              <a:gd name="T131" fmla="*/ 797 h 690"/>
                              <a:gd name="T132" fmla="+- 0 9663 9465"/>
                              <a:gd name="T133" fmla="*/ T132 w 242"/>
                              <a:gd name="T134" fmla="+- 0 759 315"/>
                              <a:gd name="T135" fmla="*/ 759 h 690"/>
                              <a:gd name="T136" fmla="+- 0 9699 9465"/>
                              <a:gd name="T137" fmla="*/ T136 w 242"/>
                              <a:gd name="T138" fmla="+- 0 698 315"/>
                              <a:gd name="T139" fmla="*/ 698 h 690"/>
                              <a:gd name="T140" fmla="+- 0 9685 9465"/>
                              <a:gd name="T141" fmla="*/ T140 w 242"/>
                              <a:gd name="T142" fmla="+- 0 647 315"/>
                              <a:gd name="T143" fmla="*/ 647 h 690"/>
                              <a:gd name="T144" fmla="+- 0 9664 9465"/>
                              <a:gd name="T145" fmla="*/ T144 w 242"/>
                              <a:gd name="T146" fmla="+- 0 624 315"/>
                              <a:gd name="T147" fmla="*/ 624 h 690"/>
                              <a:gd name="T148" fmla="+- 0 9610 9465"/>
                              <a:gd name="T149" fmla="*/ T148 w 242"/>
                              <a:gd name="T150" fmla="+- 0 563 315"/>
                              <a:gd name="T151" fmla="*/ 563 h 690"/>
                              <a:gd name="T152" fmla="+- 0 9559 9465"/>
                              <a:gd name="T153" fmla="*/ T152 w 242"/>
                              <a:gd name="T154" fmla="+- 0 512 315"/>
                              <a:gd name="T155" fmla="*/ 512 h 690"/>
                              <a:gd name="T156" fmla="+- 0 9550 9465"/>
                              <a:gd name="T157" fmla="*/ T156 w 242"/>
                              <a:gd name="T158" fmla="+- 0 504 315"/>
                              <a:gd name="T159" fmla="*/ 504 h 690"/>
                              <a:gd name="T160" fmla="+- 0 9554 9465"/>
                              <a:gd name="T161" fmla="*/ T160 w 242"/>
                              <a:gd name="T162" fmla="+- 0 495 315"/>
                              <a:gd name="T163" fmla="*/ 495 h 690"/>
                              <a:gd name="T164" fmla="+- 0 9564 9465"/>
                              <a:gd name="T165" fmla="*/ T164 w 242"/>
                              <a:gd name="T166" fmla="+- 0 477 315"/>
                              <a:gd name="T167" fmla="*/ 477 h 690"/>
                              <a:gd name="T168" fmla="+- 0 9579 9465"/>
                              <a:gd name="T169" fmla="*/ T168 w 242"/>
                              <a:gd name="T170" fmla="+- 0 449 315"/>
                              <a:gd name="T171" fmla="*/ 449 h 690"/>
                              <a:gd name="T172" fmla="+- 0 9595 9465"/>
                              <a:gd name="T173" fmla="*/ T172 w 242"/>
                              <a:gd name="T174" fmla="+- 0 410 315"/>
                              <a:gd name="T175" fmla="*/ 410 h 690"/>
                              <a:gd name="T176" fmla="+- 0 9612 9465"/>
                              <a:gd name="T177" fmla="*/ T176 w 242"/>
                              <a:gd name="T178" fmla="+- 0 360 315"/>
                              <a:gd name="T179" fmla="*/ 360 h 690"/>
                              <a:gd name="T180" fmla="+- 0 9628 9465"/>
                              <a:gd name="T181" fmla="*/ T180 w 242"/>
                              <a:gd name="T182" fmla="+- 0 331 315"/>
                              <a:gd name="T183" fmla="*/ 331 h 690"/>
                              <a:gd name="T184" fmla="+- 0 9630 9465"/>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0"/>
                                </a:lnTo>
                                <a:lnTo>
                                  <a:pt x="90" y="16"/>
                                </a:lnTo>
                                <a:lnTo>
                                  <a:pt x="83" y="31"/>
                                </a:lnTo>
                                <a:lnTo>
                                  <a:pt x="77" y="48"/>
                                </a:lnTo>
                                <a:lnTo>
                                  <a:pt x="70" y="65"/>
                                </a:lnTo>
                                <a:lnTo>
                                  <a:pt x="63" y="79"/>
                                </a:lnTo>
                                <a:lnTo>
                                  <a:pt x="56" y="93"/>
                                </a:lnTo>
                                <a:lnTo>
                                  <a:pt x="49" y="106"/>
                                </a:lnTo>
                                <a:lnTo>
                                  <a:pt x="40" y="119"/>
                                </a:lnTo>
                                <a:lnTo>
                                  <a:pt x="33" y="131"/>
                                </a:lnTo>
                                <a:lnTo>
                                  <a:pt x="26" y="143"/>
                                </a:lnTo>
                                <a:lnTo>
                                  <a:pt x="18" y="156"/>
                                </a:lnTo>
                                <a:lnTo>
                                  <a:pt x="11" y="168"/>
                                </a:lnTo>
                                <a:lnTo>
                                  <a:pt x="5" y="177"/>
                                </a:lnTo>
                                <a:lnTo>
                                  <a:pt x="1" y="187"/>
                                </a:lnTo>
                                <a:lnTo>
                                  <a:pt x="0" y="199"/>
                                </a:lnTo>
                                <a:lnTo>
                                  <a:pt x="1" y="210"/>
                                </a:lnTo>
                                <a:lnTo>
                                  <a:pt x="14" y="235"/>
                                </a:lnTo>
                                <a:lnTo>
                                  <a:pt x="31" y="258"/>
                                </a:lnTo>
                                <a:lnTo>
                                  <a:pt x="51" y="278"/>
                                </a:lnTo>
                                <a:lnTo>
                                  <a:pt x="70" y="298"/>
                                </a:lnTo>
                                <a:lnTo>
                                  <a:pt x="93" y="322"/>
                                </a:lnTo>
                                <a:lnTo>
                                  <a:pt x="104" y="335"/>
                                </a:lnTo>
                                <a:lnTo>
                                  <a:pt x="115" y="347"/>
                                </a:lnTo>
                                <a:lnTo>
                                  <a:pt x="121" y="356"/>
                                </a:lnTo>
                                <a:lnTo>
                                  <a:pt x="128" y="364"/>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3"/>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3"/>
                                </a:lnTo>
                                <a:lnTo>
                                  <a:pt x="184" y="596"/>
                                </a:lnTo>
                                <a:lnTo>
                                  <a:pt x="171" y="579"/>
                                </a:lnTo>
                                <a:lnTo>
                                  <a:pt x="158" y="563"/>
                                </a:lnTo>
                                <a:lnTo>
                                  <a:pt x="146" y="547"/>
                                </a:lnTo>
                                <a:lnTo>
                                  <a:pt x="140" y="539"/>
                                </a:lnTo>
                                <a:lnTo>
                                  <a:pt x="135" y="531"/>
                                </a:lnTo>
                                <a:lnTo>
                                  <a:pt x="130" y="523"/>
                                </a:lnTo>
                                <a:lnTo>
                                  <a:pt x="151" y="495"/>
                                </a:lnTo>
                                <a:lnTo>
                                  <a:pt x="163" y="482"/>
                                </a:lnTo>
                                <a:lnTo>
                                  <a:pt x="174" y="469"/>
                                </a:lnTo>
                                <a:lnTo>
                                  <a:pt x="198" y="444"/>
                                </a:lnTo>
                                <a:lnTo>
                                  <a:pt x="221" y="415"/>
                                </a:lnTo>
                                <a:lnTo>
                                  <a:pt x="234" y="383"/>
                                </a:lnTo>
                                <a:lnTo>
                                  <a:pt x="228" y="346"/>
                                </a:lnTo>
                                <a:lnTo>
                                  <a:pt x="220" y="332"/>
                                </a:lnTo>
                                <a:lnTo>
                                  <a:pt x="210" y="320"/>
                                </a:lnTo>
                                <a:lnTo>
                                  <a:pt x="199" y="309"/>
                                </a:lnTo>
                                <a:lnTo>
                                  <a:pt x="189" y="298"/>
                                </a:lnTo>
                                <a:lnTo>
                                  <a:pt x="145" y="248"/>
                                </a:lnTo>
                                <a:lnTo>
                                  <a:pt x="110" y="214"/>
                                </a:lnTo>
                                <a:lnTo>
                                  <a:pt x="94" y="197"/>
                                </a:lnTo>
                                <a:lnTo>
                                  <a:pt x="89" y="193"/>
                                </a:lnTo>
                                <a:lnTo>
                                  <a:pt x="85" y="189"/>
                                </a:lnTo>
                                <a:lnTo>
                                  <a:pt x="87" y="184"/>
                                </a:lnTo>
                                <a:lnTo>
                                  <a:pt x="89" y="180"/>
                                </a:lnTo>
                                <a:lnTo>
                                  <a:pt x="91" y="175"/>
                                </a:lnTo>
                                <a:lnTo>
                                  <a:pt x="99" y="162"/>
                                </a:lnTo>
                                <a:lnTo>
                                  <a:pt x="107" y="148"/>
                                </a:lnTo>
                                <a:lnTo>
                                  <a:pt x="114" y="134"/>
                                </a:lnTo>
                                <a:lnTo>
                                  <a:pt x="121" y="120"/>
                                </a:lnTo>
                                <a:lnTo>
                                  <a:pt x="130" y="95"/>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xmlns:w15="http://schemas.microsoft.com/office/word/2012/wordml">
            <w:pict>
              <v:group w14:anchorId="44DB7854" id="Group 14" o:spid="_x0000_s1026" style="position:absolute;margin-left:468.2pt;margin-top:15.75pt;width:20.4pt;height:34.5pt;z-index:251858944;mso-wrap-distance-left:0;mso-wrap-distance-right:0;mso-position-horizontal-relative:page" coordorigin="9364,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">
                <v:shape id="AutoShape 16" o:spid="_x0000_s1027" style="position:absolute;left:9364;top:316;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15" o:spid="_x0000_s1028" style="position:absolute;left:9464;top:314;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" path="m165,l98,,90,16,83,31,77,48,70,65,63,79,56,93r-7,13l40,119r-7,12l26,143r-8,13l11,168r-6,9l1,187,,199r1,11l14,235r17,23l51,278r19,20l93,322r11,13l115,347r6,9l128,364r6,9l91,420r-9,13l72,446,62,457,50,468,38,480r-7,14l25,517r1,20l34,555r12,18l52,581r7,7l72,602r6,10l83,621r9,12l101,644r10,11l119,667r5,7l128,682r5,8l241,687r-4,-6l225,662,215,646,205,630,195,613,184,596,171,579,158,563,146,547r-6,-8l135,531r-5,-8l151,495r12,-13l174,469r24,-25l221,415r13,-32l228,346r-8,-14l210,320,199,309,189,298,145,248,110,214,94,197r-5,-4l85,189r2,-5l89,180r2,-5l99,162r8,-14l114,134r7,-14l130,95r8,-25l147,45,159,23r4,-7l165,8r,-8xe" fillcolor="#bd2929" stroked="f">
                  <v:path arrowok="t" o:connecttype="custom" o:connectlocs="98,315;83,346;70,380;56,408;40,434;26,458;11,483;1,502;1,525;31,573;70,613;104,650;121,671;134,688;82,748;62,772;38,795;25,832;34,870;52,896;72,917;83,936;101,959;119,982;128,997;241,1002;225,977;205,945;184,911;158,878;140,854;130,838;163,797;198,759;234,698;220,647;199,624;145,563;94,512;85,504;89,495;99,477;114,449;130,410;147,360;163,331;165,315" o:connectangles="0,0,0,0,0,0,0,0,0,0,0,0,0,0,0,0,0,0,0,0,0,0,0,0,0,0,0,0,0,0,0,0,0,0,0,0,0,0,0,0,0,0,0,0,0,0,0"/>
                </v:shape>
                <w10:wrap type="topAndBottom" anchorx="page"/>
              </v:group>
            </w:pict>
          </mc:Fallback>
        </mc:AlternateContent>
      </w:r>
      <w:r w:rsidRPr="004B4369">
        <w:rPr>
          <w:b/>
          <w:bCs/>
          <w:noProof/>
          <w:sz w:val="48"/>
          <w:szCs w:val="48"/>
        </w:rPr>
        <mc:AlternateContent>
          <mc:Choice Requires="wpg">
            <w:drawing>
              <wp:anchor distT="0" distB="0" distL="0" distR="0" simplePos="0" relativeHeight="251859968" behindDoc="0" locked="0" layoutInCell="1" allowOverlap="1" wp14:anchorId="72A1C241" wp14:editId="42A62B3A">
                <wp:simplePos x="0" y="0"/>
                <wp:positionH relativeFrom="page">
                  <wp:posOffset>6259195</wp:posOffset>
                </wp:positionH>
                <wp:positionV relativeFrom="paragraph">
                  <wp:posOffset>200025</wp:posOffset>
                </wp:positionV>
                <wp:extent cx="259080" cy="438150"/>
                <wp:effectExtent l="1270" t="1270" r="6350" b="8255"/>
                <wp:wrapTopAndBottom/>
                <wp:docPr id="554"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9857" y="315"/>
                          <a:chExt cx="408" cy="690"/>
                        </a:xfrm>
                      </wpg:grpSpPr>
                      <wps:wsp>
                        <wps:cNvPr id="555" name="AutoShape 13"/>
                        <wps:cNvSpPr>
                          <a:spLocks/>
                        </wps:cNvSpPr>
                        <wps:spPr bwMode="auto">
                          <a:xfrm>
                            <a:off x="9857" y="316"/>
                            <a:ext cx="408" cy="687"/>
                          </a:xfrm>
                          <a:custGeom>
                            <a:avLst/>
                            <a:gdLst>
                              <a:gd name="T0" fmla="+- 0 10167 9857"/>
                              <a:gd name="T1" fmla="*/ T0 w 408"/>
                              <a:gd name="T2" fmla="+- 0 317 316"/>
                              <a:gd name="T3" fmla="*/ 317 h 687"/>
                              <a:gd name="T4" fmla="+- 0 10127 9857"/>
                              <a:gd name="T5" fmla="*/ T4 w 408"/>
                              <a:gd name="T6" fmla="+- 0 318 316"/>
                              <a:gd name="T7" fmla="*/ 318 h 687"/>
                              <a:gd name="T8" fmla="+- 0 9857 9857"/>
                              <a:gd name="T9" fmla="*/ T8 w 408"/>
                              <a:gd name="T10" fmla="+- 0 323 316"/>
                              <a:gd name="T11" fmla="*/ 323 h 687"/>
                              <a:gd name="T12" fmla="+- 0 9859 9857"/>
                              <a:gd name="T13" fmla="*/ T12 w 408"/>
                              <a:gd name="T14" fmla="+- 0 443 316"/>
                              <a:gd name="T15" fmla="*/ 443 h 687"/>
                              <a:gd name="T16" fmla="+- 0 9859 9857"/>
                              <a:gd name="T17" fmla="*/ T16 w 408"/>
                              <a:gd name="T18" fmla="+- 0 494 316"/>
                              <a:gd name="T19" fmla="*/ 494 h 687"/>
                              <a:gd name="T20" fmla="+- 0 9857 9857"/>
                              <a:gd name="T21" fmla="*/ T20 w 408"/>
                              <a:gd name="T22" fmla="+- 0 575 316"/>
                              <a:gd name="T23" fmla="*/ 575 h 687"/>
                              <a:gd name="T24" fmla="+- 0 9857 9857"/>
                              <a:gd name="T25" fmla="*/ T24 w 408"/>
                              <a:gd name="T26" fmla="+- 0 656 316"/>
                              <a:gd name="T27" fmla="*/ 656 h 687"/>
                              <a:gd name="T28" fmla="+- 0 9858 9857"/>
                              <a:gd name="T29" fmla="*/ T28 w 408"/>
                              <a:gd name="T30" fmla="+- 0 757 316"/>
                              <a:gd name="T31" fmla="*/ 757 h 687"/>
                              <a:gd name="T32" fmla="+- 0 9857 9857"/>
                              <a:gd name="T33" fmla="*/ T32 w 408"/>
                              <a:gd name="T34" fmla="+- 0 813 316"/>
                              <a:gd name="T35" fmla="*/ 813 h 687"/>
                              <a:gd name="T36" fmla="+- 0 9858 9857"/>
                              <a:gd name="T37" fmla="*/ T36 w 408"/>
                              <a:gd name="T38" fmla="+- 0 896 316"/>
                              <a:gd name="T39" fmla="*/ 896 h 687"/>
                              <a:gd name="T40" fmla="+- 0 9860 9857"/>
                              <a:gd name="T41" fmla="*/ T40 w 408"/>
                              <a:gd name="T42" fmla="+- 0 960 316"/>
                              <a:gd name="T43" fmla="*/ 960 h 687"/>
                              <a:gd name="T44" fmla="+- 0 9874 9857"/>
                              <a:gd name="T45" fmla="*/ T44 w 408"/>
                              <a:gd name="T46" fmla="+- 0 991 316"/>
                              <a:gd name="T47" fmla="*/ 991 h 687"/>
                              <a:gd name="T48" fmla="+- 0 9914 9857"/>
                              <a:gd name="T49" fmla="*/ T48 w 408"/>
                              <a:gd name="T50" fmla="+- 0 997 316"/>
                              <a:gd name="T51" fmla="*/ 997 h 687"/>
                              <a:gd name="T52" fmla="+- 0 9982 9857"/>
                              <a:gd name="T53" fmla="*/ T52 w 408"/>
                              <a:gd name="T54" fmla="+- 0 1002 316"/>
                              <a:gd name="T55" fmla="*/ 1002 h 687"/>
                              <a:gd name="T56" fmla="+- 0 10037 9857"/>
                              <a:gd name="T57" fmla="*/ T56 w 408"/>
                              <a:gd name="T58" fmla="+- 0 1003 316"/>
                              <a:gd name="T59" fmla="*/ 1003 h 687"/>
                              <a:gd name="T60" fmla="+- 0 10101 9857"/>
                              <a:gd name="T61" fmla="*/ T60 w 408"/>
                              <a:gd name="T62" fmla="+- 0 1002 316"/>
                              <a:gd name="T63" fmla="*/ 1002 h 687"/>
                              <a:gd name="T64" fmla="+- 0 10262 9857"/>
                              <a:gd name="T65" fmla="*/ T64 w 408"/>
                              <a:gd name="T66" fmla="+- 0 968 316"/>
                              <a:gd name="T67" fmla="*/ 968 h 687"/>
                              <a:gd name="T68" fmla="+- 0 10264 9857"/>
                              <a:gd name="T69" fmla="*/ T68 w 408"/>
                              <a:gd name="T70" fmla="+- 0 936 316"/>
                              <a:gd name="T71" fmla="*/ 936 h 687"/>
                              <a:gd name="T72" fmla="+- 0 10263 9857"/>
                              <a:gd name="T73" fmla="*/ T72 w 408"/>
                              <a:gd name="T74" fmla="+- 0 896 316"/>
                              <a:gd name="T75" fmla="*/ 896 h 687"/>
                              <a:gd name="T76" fmla="+- 0 10261 9857"/>
                              <a:gd name="T77" fmla="*/ T76 w 408"/>
                              <a:gd name="T78" fmla="+- 0 826 316"/>
                              <a:gd name="T79" fmla="*/ 826 h 687"/>
                              <a:gd name="T80" fmla="+- 0 10260 9857"/>
                              <a:gd name="T81" fmla="*/ T80 w 408"/>
                              <a:gd name="T82" fmla="+- 0 774 316"/>
                              <a:gd name="T83" fmla="*/ 774 h 687"/>
                              <a:gd name="T84" fmla="+- 0 10260 9857"/>
                              <a:gd name="T85" fmla="*/ T84 w 408"/>
                              <a:gd name="T86" fmla="+- 0 692 316"/>
                              <a:gd name="T87" fmla="*/ 692 h 687"/>
                              <a:gd name="T88" fmla="+- 0 10259 9857"/>
                              <a:gd name="T89" fmla="*/ T88 w 408"/>
                              <a:gd name="T90" fmla="+- 0 612 316"/>
                              <a:gd name="T91" fmla="*/ 612 h 687"/>
                              <a:gd name="T92" fmla="+- 0 10157 9857"/>
                              <a:gd name="T93" fmla="*/ T92 w 408"/>
                              <a:gd name="T94" fmla="+- 0 610 316"/>
                              <a:gd name="T95" fmla="*/ 610 h 687"/>
                              <a:gd name="T96" fmla="+- 0 10157 9857"/>
                              <a:gd name="T97" fmla="*/ T96 w 408"/>
                              <a:gd name="T98" fmla="+- 0 609 316"/>
                              <a:gd name="T99" fmla="*/ 609 h 687"/>
                              <a:gd name="T100" fmla="+- 0 10259 9857"/>
                              <a:gd name="T101" fmla="*/ T100 w 408"/>
                              <a:gd name="T102" fmla="+- 0 608 316"/>
                              <a:gd name="T103" fmla="*/ 608 h 687"/>
                              <a:gd name="T104" fmla="+- 0 10257 9857"/>
                              <a:gd name="T105" fmla="*/ T104 w 408"/>
                              <a:gd name="T106" fmla="+- 0 506 316"/>
                              <a:gd name="T107" fmla="*/ 506 h 687"/>
                              <a:gd name="T108" fmla="+- 0 10256 9857"/>
                              <a:gd name="T109" fmla="*/ T108 w 408"/>
                              <a:gd name="T110" fmla="+- 0 481 316"/>
                              <a:gd name="T111" fmla="*/ 481 h 687"/>
                              <a:gd name="T112" fmla="+- 0 10255 9857"/>
                              <a:gd name="T113" fmla="*/ T112 w 408"/>
                              <a:gd name="T114" fmla="+- 0 453 316"/>
                              <a:gd name="T115" fmla="*/ 453 h 687"/>
                              <a:gd name="T116" fmla="+- 0 10248 9857"/>
                              <a:gd name="T117" fmla="*/ T116 w 408"/>
                              <a:gd name="T118" fmla="+- 0 321 316"/>
                              <a:gd name="T119" fmla="*/ 321 h 687"/>
                              <a:gd name="T120" fmla="+- 0 10223 9857"/>
                              <a:gd name="T121" fmla="*/ T120 w 408"/>
                              <a:gd name="T122" fmla="+- 0 318 316"/>
                              <a:gd name="T123" fmla="*/ 318 h 687"/>
                              <a:gd name="T124" fmla="+- 0 10207 9857"/>
                              <a:gd name="T125" fmla="*/ T124 w 408"/>
                              <a:gd name="T126" fmla="+- 0 317 316"/>
                              <a:gd name="T127" fmla="*/ 317 h 687"/>
                              <a:gd name="T128" fmla="+- 0 10259 9857"/>
                              <a:gd name="T129" fmla="*/ T128 w 408"/>
                              <a:gd name="T130" fmla="+- 0 608 316"/>
                              <a:gd name="T131" fmla="*/ 608 h 687"/>
                              <a:gd name="T132" fmla="+- 0 10157 9857"/>
                              <a:gd name="T133" fmla="*/ T132 w 408"/>
                              <a:gd name="T134" fmla="+- 0 612 316"/>
                              <a:gd name="T135" fmla="*/ 612 h 687"/>
                              <a:gd name="T136" fmla="+- 0 10259 9857"/>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6" name="Freeform 12"/>
                        <wps:cNvSpPr>
                          <a:spLocks/>
                        </wps:cNvSpPr>
                        <wps:spPr bwMode="auto">
                          <a:xfrm>
                            <a:off x="9957" y="314"/>
                            <a:ext cx="242" cy="690"/>
                          </a:xfrm>
                          <a:custGeom>
                            <a:avLst/>
                            <a:gdLst>
                              <a:gd name="T0" fmla="+- 0 10056 9957"/>
                              <a:gd name="T1" fmla="*/ T0 w 242"/>
                              <a:gd name="T2" fmla="+- 0 315 315"/>
                              <a:gd name="T3" fmla="*/ 315 h 690"/>
                              <a:gd name="T4" fmla="+- 0 10041 9957"/>
                              <a:gd name="T5" fmla="*/ T4 w 242"/>
                              <a:gd name="T6" fmla="+- 0 346 315"/>
                              <a:gd name="T7" fmla="*/ 346 h 690"/>
                              <a:gd name="T8" fmla="+- 0 10028 9957"/>
                              <a:gd name="T9" fmla="*/ T8 w 242"/>
                              <a:gd name="T10" fmla="+- 0 380 315"/>
                              <a:gd name="T11" fmla="*/ 380 h 690"/>
                              <a:gd name="T12" fmla="+- 0 10014 9957"/>
                              <a:gd name="T13" fmla="*/ T12 w 242"/>
                              <a:gd name="T14" fmla="+- 0 408 315"/>
                              <a:gd name="T15" fmla="*/ 408 h 690"/>
                              <a:gd name="T16" fmla="+- 0 9998 9957"/>
                              <a:gd name="T17" fmla="*/ T16 w 242"/>
                              <a:gd name="T18" fmla="+- 0 434 315"/>
                              <a:gd name="T19" fmla="*/ 434 h 690"/>
                              <a:gd name="T20" fmla="+- 0 9984 9957"/>
                              <a:gd name="T21" fmla="*/ T20 w 242"/>
                              <a:gd name="T22" fmla="+- 0 458 315"/>
                              <a:gd name="T23" fmla="*/ 458 h 690"/>
                              <a:gd name="T24" fmla="+- 0 9969 9957"/>
                              <a:gd name="T25" fmla="*/ T24 w 242"/>
                              <a:gd name="T26" fmla="+- 0 483 315"/>
                              <a:gd name="T27" fmla="*/ 483 h 690"/>
                              <a:gd name="T28" fmla="+- 0 9959 9957"/>
                              <a:gd name="T29" fmla="*/ T28 w 242"/>
                              <a:gd name="T30" fmla="+- 0 502 315"/>
                              <a:gd name="T31" fmla="*/ 502 h 690"/>
                              <a:gd name="T32" fmla="+- 0 9959 9957"/>
                              <a:gd name="T33" fmla="*/ T32 w 242"/>
                              <a:gd name="T34" fmla="+- 0 525 315"/>
                              <a:gd name="T35" fmla="*/ 525 h 690"/>
                              <a:gd name="T36" fmla="+- 0 9989 9957"/>
                              <a:gd name="T37" fmla="*/ T36 w 242"/>
                              <a:gd name="T38" fmla="+- 0 573 315"/>
                              <a:gd name="T39" fmla="*/ 573 h 690"/>
                              <a:gd name="T40" fmla="+- 0 10028 9957"/>
                              <a:gd name="T41" fmla="*/ T40 w 242"/>
                              <a:gd name="T42" fmla="+- 0 613 315"/>
                              <a:gd name="T43" fmla="*/ 613 h 690"/>
                              <a:gd name="T44" fmla="+- 0 10062 9957"/>
                              <a:gd name="T45" fmla="*/ T44 w 242"/>
                              <a:gd name="T46" fmla="+- 0 650 315"/>
                              <a:gd name="T47" fmla="*/ 650 h 690"/>
                              <a:gd name="T48" fmla="+- 0 10079 9957"/>
                              <a:gd name="T49" fmla="*/ T48 w 242"/>
                              <a:gd name="T50" fmla="+- 0 671 315"/>
                              <a:gd name="T51" fmla="*/ 671 h 690"/>
                              <a:gd name="T52" fmla="+- 0 10092 9957"/>
                              <a:gd name="T53" fmla="*/ T52 w 242"/>
                              <a:gd name="T54" fmla="+- 0 688 315"/>
                              <a:gd name="T55" fmla="*/ 688 h 690"/>
                              <a:gd name="T56" fmla="+- 0 10040 9957"/>
                              <a:gd name="T57" fmla="*/ T56 w 242"/>
                              <a:gd name="T58" fmla="+- 0 748 315"/>
                              <a:gd name="T59" fmla="*/ 748 h 690"/>
                              <a:gd name="T60" fmla="+- 0 10020 9957"/>
                              <a:gd name="T61" fmla="*/ T60 w 242"/>
                              <a:gd name="T62" fmla="+- 0 772 315"/>
                              <a:gd name="T63" fmla="*/ 772 h 690"/>
                              <a:gd name="T64" fmla="+- 0 9996 9957"/>
                              <a:gd name="T65" fmla="*/ T64 w 242"/>
                              <a:gd name="T66" fmla="+- 0 795 315"/>
                              <a:gd name="T67" fmla="*/ 795 h 690"/>
                              <a:gd name="T68" fmla="+- 0 9983 9957"/>
                              <a:gd name="T69" fmla="*/ T68 w 242"/>
                              <a:gd name="T70" fmla="+- 0 832 315"/>
                              <a:gd name="T71" fmla="*/ 832 h 690"/>
                              <a:gd name="T72" fmla="+- 0 9992 9957"/>
                              <a:gd name="T73" fmla="*/ T72 w 242"/>
                              <a:gd name="T74" fmla="+- 0 870 315"/>
                              <a:gd name="T75" fmla="*/ 870 h 690"/>
                              <a:gd name="T76" fmla="+- 0 10010 9957"/>
                              <a:gd name="T77" fmla="*/ T76 w 242"/>
                              <a:gd name="T78" fmla="+- 0 896 315"/>
                              <a:gd name="T79" fmla="*/ 896 h 690"/>
                              <a:gd name="T80" fmla="+- 0 10030 9957"/>
                              <a:gd name="T81" fmla="*/ T80 w 242"/>
                              <a:gd name="T82" fmla="+- 0 917 315"/>
                              <a:gd name="T83" fmla="*/ 917 h 690"/>
                              <a:gd name="T84" fmla="+- 0 10041 9957"/>
                              <a:gd name="T85" fmla="*/ T84 w 242"/>
                              <a:gd name="T86" fmla="+- 0 936 315"/>
                              <a:gd name="T87" fmla="*/ 936 h 690"/>
                              <a:gd name="T88" fmla="+- 0 10059 9957"/>
                              <a:gd name="T89" fmla="*/ T88 w 242"/>
                              <a:gd name="T90" fmla="+- 0 959 315"/>
                              <a:gd name="T91" fmla="*/ 959 h 690"/>
                              <a:gd name="T92" fmla="+- 0 10077 9957"/>
                              <a:gd name="T93" fmla="*/ T92 w 242"/>
                              <a:gd name="T94" fmla="+- 0 982 315"/>
                              <a:gd name="T95" fmla="*/ 982 h 690"/>
                              <a:gd name="T96" fmla="+- 0 10086 9957"/>
                              <a:gd name="T97" fmla="*/ T96 w 242"/>
                              <a:gd name="T98" fmla="+- 0 997 315"/>
                              <a:gd name="T99" fmla="*/ 997 h 690"/>
                              <a:gd name="T100" fmla="+- 0 10199 9957"/>
                              <a:gd name="T101" fmla="*/ T100 w 242"/>
                              <a:gd name="T102" fmla="+- 0 1002 315"/>
                              <a:gd name="T103" fmla="*/ 1002 h 690"/>
                              <a:gd name="T104" fmla="+- 0 10183 9957"/>
                              <a:gd name="T105" fmla="*/ T104 w 242"/>
                              <a:gd name="T106" fmla="+- 0 977 315"/>
                              <a:gd name="T107" fmla="*/ 977 h 690"/>
                              <a:gd name="T108" fmla="+- 0 10163 9957"/>
                              <a:gd name="T109" fmla="*/ T108 w 242"/>
                              <a:gd name="T110" fmla="+- 0 945 315"/>
                              <a:gd name="T111" fmla="*/ 945 h 690"/>
                              <a:gd name="T112" fmla="+- 0 10142 9957"/>
                              <a:gd name="T113" fmla="*/ T112 w 242"/>
                              <a:gd name="T114" fmla="+- 0 911 315"/>
                              <a:gd name="T115" fmla="*/ 911 h 690"/>
                              <a:gd name="T116" fmla="+- 0 10116 9957"/>
                              <a:gd name="T117" fmla="*/ T116 w 242"/>
                              <a:gd name="T118" fmla="+- 0 878 315"/>
                              <a:gd name="T119" fmla="*/ 878 h 690"/>
                              <a:gd name="T120" fmla="+- 0 10098 9957"/>
                              <a:gd name="T121" fmla="*/ T120 w 242"/>
                              <a:gd name="T122" fmla="+- 0 854 315"/>
                              <a:gd name="T123" fmla="*/ 854 h 690"/>
                              <a:gd name="T124" fmla="+- 0 10088 9957"/>
                              <a:gd name="T125" fmla="*/ T124 w 242"/>
                              <a:gd name="T126" fmla="+- 0 838 315"/>
                              <a:gd name="T127" fmla="*/ 838 h 690"/>
                              <a:gd name="T128" fmla="+- 0 10121 9957"/>
                              <a:gd name="T129" fmla="*/ T128 w 242"/>
                              <a:gd name="T130" fmla="+- 0 797 315"/>
                              <a:gd name="T131" fmla="*/ 797 h 690"/>
                              <a:gd name="T132" fmla="+- 0 10156 9957"/>
                              <a:gd name="T133" fmla="*/ T132 w 242"/>
                              <a:gd name="T134" fmla="+- 0 759 315"/>
                              <a:gd name="T135" fmla="*/ 759 h 690"/>
                              <a:gd name="T136" fmla="+- 0 10192 9957"/>
                              <a:gd name="T137" fmla="*/ T136 w 242"/>
                              <a:gd name="T138" fmla="+- 0 698 315"/>
                              <a:gd name="T139" fmla="*/ 698 h 690"/>
                              <a:gd name="T140" fmla="+- 0 10178 9957"/>
                              <a:gd name="T141" fmla="*/ T140 w 242"/>
                              <a:gd name="T142" fmla="+- 0 647 315"/>
                              <a:gd name="T143" fmla="*/ 647 h 690"/>
                              <a:gd name="T144" fmla="+- 0 10157 9957"/>
                              <a:gd name="T145" fmla="*/ T144 w 242"/>
                              <a:gd name="T146" fmla="+- 0 624 315"/>
                              <a:gd name="T147" fmla="*/ 624 h 690"/>
                              <a:gd name="T148" fmla="+- 0 10103 9957"/>
                              <a:gd name="T149" fmla="*/ T148 w 242"/>
                              <a:gd name="T150" fmla="+- 0 563 315"/>
                              <a:gd name="T151" fmla="*/ 563 h 690"/>
                              <a:gd name="T152" fmla="+- 0 10052 9957"/>
                              <a:gd name="T153" fmla="*/ T152 w 242"/>
                              <a:gd name="T154" fmla="+- 0 512 315"/>
                              <a:gd name="T155" fmla="*/ 512 h 690"/>
                              <a:gd name="T156" fmla="+- 0 10043 9957"/>
                              <a:gd name="T157" fmla="*/ T156 w 242"/>
                              <a:gd name="T158" fmla="+- 0 504 315"/>
                              <a:gd name="T159" fmla="*/ 504 h 690"/>
                              <a:gd name="T160" fmla="+- 0 10047 9957"/>
                              <a:gd name="T161" fmla="*/ T160 w 242"/>
                              <a:gd name="T162" fmla="+- 0 495 315"/>
                              <a:gd name="T163" fmla="*/ 495 h 690"/>
                              <a:gd name="T164" fmla="+- 0 10057 9957"/>
                              <a:gd name="T165" fmla="*/ T164 w 242"/>
                              <a:gd name="T166" fmla="+- 0 477 315"/>
                              <a:gd name="T167" fmla="*/ 477 h 690"/>
                              <a:gd name="T168" fmla="+- 0 10072 9957"/>
                              <a:gd name="T169" fmla="*/ T168 w 242"/>
                              <a:gd name="T170" fmla="+- 0 449 315"/>
                              <a:gd name="T171" fmla="*/ 449 h 690"/>
                              <a:gd name="T172" fmla="+- 0 10088 9957"/>
                              <a:gd name="T173" fmla="*/ T172 w 242"/>
                              <a:gd name="T174" fmla="+- 0 410 315"/>
                              <a:gd name="T175" fmla="*/ 410 h 690"/>
                              <a:gd name="T176" fmla="+- 0 10105 9957"/>
                              <a:gd name="T177" fmla="*/ T176 w 242"/>
                              <a:gd name="T178" fmla="+- 0 360 315"/>
                              <a:gd name="T179" fmla="*/ 360 h 690"/>
                              <a:gd name="T180" fmla="+- 0 10121 9957"/>
                              <a:gd name="T181" fmla="*/ T180 w 242"/>
                              <a:gd name="T182" fmla="+- 0 331 315"/>
                              <a:gd name="T183" fmla="*/ 331 h 690"/>
                              <a:gd name="T184" fmla="+- 0 10123 9957"/>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6" y="0"/>
                                </a:moveTo>
                                <a:lnTo>
                                  <a:pt x="99" y="0"/>
                                </a:lnTo>
                                <a:lnTo>
                                  <a:pt x="91" y="16"/>
                                </a:lnTo>
                                <a:lnTo>
                                  <a:pt x="84" y="31"/>
                                </a:lnTo>
                                <a:lnTo>
                                  <a:pt x="78" y="48"/>
                                </a:lnTo>
                                <a:lnTo>
                                  <a:pt x="71" y="65"/>
                                </a:lnTo>
                                <a:lnTo>
                                  <a:pt x="64" y="79"/>
                                </a:lnTo>
                                <a:lnTo>
                                  <a:pt x="57" y="93"/>
                                </a:lnTo>
                                <a:lnTo>
                                  <a:pt x="50" y="106"/>
                                </a:lnTo>
                                <a:lnTo>
                                  <a:pt x="41" y="119"/>
                                </a:lnTo>
                                <a:lnTo>
                                  <a:pt x="34" y="131"/>
                                </a:lnTo>
                                <a:lnTo>
                                  <a:pt x="27" y="143"/>
                                </a:lnTo>
                                <a:lnTo>
                                  <a:pt x="19" y="156"/>
                                </a:lnTo>
                                <a:lnTo>
                                  <a:pt x="12" y="168"/>
                                </a:lnTo>
                                <a:lnTo>
                                  <a:pt x="6" y="177"/>
                                </a:lnTo>
                                <a:lnTo>
                                  <a:pt x="2" y="187"/>
                                </a:lnTo>
                                <a:lnTo>
                                  <a:pt x="0" y="199"/>
                                </a:lnTo>
                                <a:lnTo>
                                  <a:pt x="2" y="210"/>
                                </a:lnTo>
                                <a:lnTo>
                                  <a:pt x="15" y="235"/>
                                </a:lnTo>
                                <a:lnTo>
                                  <a:pt x="32" y="258"/>
                                </a:lnTo>
                                <a:lnTo>
                                  <a:pt x="52" y="278"/>
                                </a:lnTo>
                                <a:lnTo>
                                  <a:pt x="71" y="298"/>
                                </a:lnTo>
                                <a:lnTo>
                                  <a:pt x="94" y="322"/>
                                </a:lnTo>
                                <a:lnTo>
                                  <a:pt x="105" y="335"/>
                                </a:lnTo>
                                <a:lnTo>
                                  <a:pt x="116" y="347"/>
                                </a:lnTo>
                                <a:lnTo>
                                  <a:pt x="122" y="356"/>
                                </a:lnTo>
                                <a:lnTo>
                                  <a:pt x="129" y="364"/>
                                </a:lnTo>
                                <a:lnTo>
                                  <a:pt x="135" y="373"/>
                                </a:lnTo>
                                <a:lnTo>
                                  <a:pt x="92" y="420"/>
                                </a:lnTo>
                                <a:lnTo>
                                  <a:pt x="83" y="433"/>
                                </a:lnTo>
                                <a:lnTo>
                                  <a:pt x="73" y="446"/>
                                </a:lnTo>
                                <a:lnTo>
                                  <a:pt x="63" y="457"/>
                                </a:lnTo>
                                <a:lnTo>
                                  <a:pt x="51" y="468"/>
                                </a:lnTo>
                                <a:lnTo>
                                  <a:pt x="39" y="480"/>
                                </a:lnTo>
                                <a:lnTo>
                                  <a:pt x="32" y="494"/>
                                </a:lnTo>
                                <a:lnTo>
                                  <a:pt x="26" y="517"/>
                                </a:lnTo>
                                <a:lnTo>
                                  <a:pt x="27" y="537"/>
                                </a:lnTo>
                                <a:lnTo>
                                  <a:pt x="35" y="555"/>
                                </a:lnTo>
                                <a:lnTo>
                                  <a:pt x="47" y="573"/>
                                </a:lnTo>
                                <a:lnTo>
                                  <a:pt x="53" y="581"/>
                                </a:lnTo>
                                <a:lnTo>
                                  <a:pt x="60" y="588"/>
                                </a:lnTo>
                                <a:lnTo>
                                  <a:pt x="73" y="602"/>
                                </a:lnTo>
                                <a:lnTo>
                                  <a:pt x="79" y="612"/>
                                </a:lnTo>
                                <a:lnTo>
                                  <a:pt x="84" y="621"/>
                                </a:lnTo>
                                <a:lnTo>
                                  <a:pt x="93" y="633"/>
                                </a:lnTo>
                                <a:lnTo>
                                  <a:pt x="102" y="644"/>
                                </a:lnTo>
                                <a:lnTo>
                                  <a:pt x="112" y="655"/>
                                </a:lnTo>
                                <a:lnTo>
                                  <a:pt x="120" y="667"/>
                                </a:lnTo>
                                <a:lnTo>
                                  <a:pt x="125" y="674"/>
                                </a:lnTo>
                                <a:lnTo>
                                  <a:pt x="129" y="682"/>
                                </a:lnTo>
                                <a:lnTo>
                                  <a:pt x="134" y="690"/>
                                </a:lnTo>
                                <a:lnTo>
                                  <a:pt x="242" y="687"/>
                                </a:lnTo>
                                <a:lnTo>
                                  <a:pt x="238" y="681"/>
                                </a:lnTo>
                                <a:lnTo>
                                  <a:pt x="226" y="662"/>
                                </a:lnTo>
                                <a:lnTo>
                                  <a:pt x="216" y="646"/>
                                </a:lnTo>
                                <a:lnTo>
                                  <a:pt x="206" y="630"/>
                                </a:lnTo>
                                <a:lnTo>
                                  <a:pt x="196" y="613"/>
                                </a:lnTo>
                                <a:lnTo>
                                  <a:pt x="185" y="596"/>
                                </a:lnTo>
                                <a:lnTo>
                                  <a:pt x="172" y="579"/>
                                </a:lnTo>
                                <a:lnTo>
                                  <a:pt x="159" y="563"/>
                                </a:lnTo>
                                <a:lnTo>
                                  <a:pt x="147" y="547"/>
                                </a:lnTo>
                                <a:lnTo>
                                  <a:pt x="141" y="539"/>
                                </a:lnTo>
                                <a:lnTo>
                                  <a:pt x="136" y="531"/>
                                </a:lnTo>
                                <a:lnTo>
                                  <a:pt x="131" y="523"/>
                                </a:lnTo>
                                <a:lnTo>
                                  <a:pt x="152" y="495"/>
                                </a:lnTo>
                                <a:lnTo>
                                  <a:pt x="164" y="482"/>
                                </a:lnTo>
                                <a:lnTo>
                                  <a:pt x="175" y="469"/>
                                </a:lnTo>
                                <a:lnTo>
                                  <a:pt x="199" y="444"/>
                                </a:lnTo>
                                <a:lnTo>
                                  <a:pt x="222" y="415"/>
                                </a:lnTo>
                                <a:lnTo>
                                  <a:pt x="235" y="383"/>
                                </a:lnTo>
                                <a:lnTo>
                                  <a:pt x="229" y="346"/>
                                </a:lnTo>
                                <a:lnTo>
                                  <a:pt x="221" y="332"/>
                                </a:lnTo>
                                <a:lnTo>
                                  <a:pt x="211" y="320"/>
                                </a:lnTo>
                                <a:lnTo>
                                  <a:pt x="200" y="309"/>
                                </a:lnTo>
                                <a:lnTo>
                                  <a:pt x="190" y="298"/>
                                </a:lnTo>
                                <a:lnTo>
                                  <a:pt x="146" y="248"/>
                                </a:lnTo>
                                <a:lnTo>
                                  <a:pt x="111" y="214"/>
                                </a:lnTo>
                                <a:lnTo>
                                  <a:pt x="95" y="197"/>
                                </a:lnTo>
                                <a:lnTo>
                                  <a:pt x="90" y="193"/>
                                </a:lnTo>
                                <a:lnTo>
                                  <a:pt x="86" y="189"/>
                                </a:lnTo>
                                <a:lnTo>
                                  <a:pt x="88" y="184"/>
                                </a:lnTo>
                                <a:lnTo>
                                  <a:pt x="90" y="180"/>
                                </a:lnTo>
                                <a:lnTo>
                                  <a:pt x="92" y="175"/>
                                </a:lnTo>
                                <a:lnTo>
                                  <a:pt x="100" y="162"/>
                                </a:lnTo>
                                <a:lnTo>
                                  <a:pt x="108" y="148"/>
                                </a:lnTo>
                                <a:lnTo>
                                  <a:pt x="115" y="134"/>
                                </a:lnTo>
                                <a:lnTo>
                                  <a:pt x="122" y="120"/>
                                </a:lnTo>
                                <a:lnTo>
                                  <a:pt x="131" y="95"/>
                                </a:lnTo>
                                <a:lnTo>
                                  <a:pt x="139" y="70"/>
                                </a:lnTo>
                                <a:lnTo>
                                  <a:pt x="148"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xmlns:w15="http://schemas.microsoft.com/office/word/2012/wordml">
            <w:pict>
              <v:group w14:anchorId="687CE7A4" id="Group 11" o:spid="_x0000_s1026" style="position:absolute;margin-left:492.85pt;margin-top:15.75pt;width:20.4pt;height:34.5pt;z-index:251859968;mso-wrap-distance-left:0;mso-wrap-distance-right:0;mso-position-horizontal-relative:page" coordorigin="9857,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">
                <v:shape id="AutoShape 13" o:spid="_x0000_s1027" style="position:absolute;left:9857;top:316;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12" o:spid="_x0000_s1028" style="position:absolute;left:9957;top:314;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" path="m166,l99,,91,16,84,31,78,48,71,65,64,79,57,93r-7,13l41,119r-7,12l27,143r-8,13l12,168r-6,9l2,187,,199r2,11l15,235r17,23l52,278r19,20l94,322r11,13l116,347r6,9l129,364r6,9l92,420r-9,13l73,446,63,457,51,468,39,480r-7,14l26,517r1,20l35,555r12,18l53,581r7,7l73,602r6,10l84,621r9,12l102,644r10,11l120,667r5,7l129,682r5,8l242,687r-4,-6l226,662,216,646,206,630,196,613,185,596,172,579,159,563,147,547r-6,-8l136,531r-5,-8l152,495r12,-13l175,469r24,-25l222,415r13,-32l229,346r-8,-14l211,320,200,309,190,298,146,248,111,214,95,197r-5,-4l86,189r2,-5l90,180r2,-5l100,162r8,-14l115,134r7,-14l131,95r8,-25l148,45,160,23r4,-7l166,8r,-8xe" fillcolor="#bd2929" stroked="f">
                  <v:path arrowok="t" o:connecttype="custom" o:connectlocs="99,315;84,346;71,380;57,408;41,434;27,458;12,483;2,502;2,525;32,573;71,613;105,650;122,671;135,688;83,748;63,772;39,795;26,832;35,870;53,896;73,917;84,936;102,959;120,982;129,997;242,1002;226,977;206,945;185,911;159,878;141,854;131,838;164,797;199,759;235,698;221,647;200,624;146,563;95,512;86,504;90,495;100,477;115,449;131,410;148,360;164,331;166,315" o:connectangles="0,0,0,0,0,0,0,0,0,0,0,0,0,0,0,0,0,0,0,0,0,0,0,0,0,0,0,0,0,0,0,0,0,0,0,0,0,0,0,0,0,0,0,0,0,0,0"/>
                </v:shape>
                <w10:wrap type="topAndBottom" anchorx="page"/>
              </v:group>
            </w:pict>
          </mc:Fallback>
        </mc:AlternateContent>
      </w:r>
      <w:r w:rsidRPr="004B4369">
        <w:rPr>
          <w:b/>
          <w:bCs/>
          <w:noProof/>
          <w:sz w:val="48"/>
          <w:szCs w:val="48"/>
        </w:rPr>
        <mc:AlternateContent>
          <mc:Choice Requires="wpg">
            <w:drawing>
              <wp:anchor distT="0" distB="0" distL="0" distR="0" simplePos="0" relativeHeight="251860992" behindDoc="0" locked="0" layoutInCell="1" allowOverlap="1" wp14:anchorId="7BD53465" wp14:editId="3D480F36">
                <wp:simplePos x="0" y="0"/>
                <wp:positionH relativeFrom="page">
                  <wp:posOffset>6572250</wp:posOffset>
                </wp:positionH>
                <wp:positionV relativeFrom="paragraph">
                  <wp:posOffset>200025</wp:posOffset>
                </wp:positionV>
                <wp:extent cx="259080" cy="438150"/>
                <wp:effectExtent l="0" t="1270" r="7620" b="8255"/>
                <wp:wrapTopAndBottom/>
                <wp:docPr id="557"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10350" y="315"/>
                          <a:chExt cx="408" cy="690"/>
                        </a:xfrm>
                      </wpg:grpSpPr>
                      <wps:wsp>
                        <wps:cNvPr id="558" name="AutoShape 10"/>
                        <wps:cNvSpPr>
                          <a:spLocks/>
                        </wps:cNvSpPr>
                        <wps:spPr bwMode="auto">
                          <a:xfrm>
                            <a:off x="10350" y="316"/>
                            <a:ext cx="408" cy="687"/>
                          </a:xfrm>
                          <a:custGeom>
                            <a:avLst/>
                            <a:gdLst>
                              <a:gd name="T0" fmla="+- 0 10660 10350"/>
                              <a:gd name="T1" fmla="*/ T0 w 408"/>
                              <a:gd name="T2" fmla="+- 0 317 316"/>
                              <a:gd name="T3" fmla="*/ 317 h 687"/>
                              <a:gd name="T4" fmla="+- 0 10620 10350"/>
                              <a:gd name="T5" fmla="*/ T4 w 408"/>
                              <a:gd name="T6" fmla="+- 0 318 316"/>
                              <a:gd name="T7" fmla="*/ 318 h 687"/>
                              <a:gd name="T8" fmla="+- 0 10350 10350"/>
                              <a:gd name="T9" fmla="*/ T8 w 408"/>
                              <a:gd name="T10" fmla="+- 0 323 316"/>
                              <a:gd name="T11" fmla="*/ 323 h 687"/>
                              <a:gd name="T12" fmla="+- 0 10352 10350"/>
                              <a:gd name="T13" fmla="*/ T12 w 408"/>
                              <a:gd name="T14" fmla="+- 0 443 316"/>
                              <a:gd name="T15" fmla="*/ 443 h 687"/>
                              <a:gd name="T16" fmla="+- 0 10352 10350"/>
                              <a:gd name="T17" fmla="*/ T16 w 408"/>
                              <a:gd name="T18" fmla="+- 0 494 316"/>
                              <a:gd name="T19" fmla="*/ 494 h 687"/>
                              <a:gd name="T20" fmla="+- 0 10350 10350"/>
                              <a:gd name="T21" fmla="*/ T20 w 408"/>
                              <a:gd name="T22" fmla="+- 0 575 316"/>
                              <a:gd name="T23" fmla="*/ 575 h 687"/>
                              <a:gd name="T24" fmla="+- 0 10350 10350"/>
                              <a:gd name="T25" fmla="*/ T24 w 408"/>
                              <a:gd name="T26" fmla="+- 0 656 316"/>
                              <a:gd name="T27" fmla="*/ 656 h 687"/>
                              <a:gd name="T28" fmla="+- 0 10351 10350"/>
                              <a:gd name="T29" fmla="*/ T28 w 408"/>
                              <a:gd name="T30" fmla="+- 0 757 316"/>
                              <a:gd name="T31" fmla="*/ 757 h 687"/>
                              <a:gd name="T32" fmla="+- 0 10350 10350"/>
                              <a:gd name="T33" fmla="*/ T32 w 408"/>
                              <a:gd name="T34" fmla="+- 0 813 316"/>
                              <a:gd name="T35" fmla="*/ 813 h 687"/>
                              <a:gd name="T36" fmla="+- 0 10351 10350"/>
                              <a:gd name="T37" fmla="*/ T36 w 408"/>
                              <a:gd name="T38" fmla="+- 0 896 316"/>
                              <a:gd name="T39" fmla="*/ 896 h 687"/>
                              <a:gd name="T40" fmla="+- 0 10353 10350"/>
                              <a:gd name="T41" fmla="*/ T40 w 408"/>
                              <a:gd name="T42" fmla="+- 0 960 316"/>
                              <a:gd name="T43" fmla="*/ 960 h 687"/>
                              <a:gd name="T44" fmla="+- 0 10367 10350"/>
                              <a:gd name="T45" fmla="*/ T44 w 408"/>
                              <a:gd name="T46" fmla="+- 0 991 316"/>
                              <a:gd name="T47" fmla="*/ 991 h 687"/>
                              <a:gd name="T48" fmla="+- 0 10407 10350"/>
                              <a:gd name="T49" fmla="*/ T48 w 408"/>
                              <a:gd name="T50" fmla="+- 0 997 316"/>
                              <a:gd name="T51" fmla="*/ 997 h 687"/>
                              <a:gd name="T52" fmla="+- 0 10475 10350"/>
                              <a:gd name="T53" fmla="*/ T52 w 408"/>
                              <a:gd name="T54" fmla="+- 0 1002 316"/>
                              <a:gd name="T55" fmla="*/ 1002 h 687"/>
                              <a:gd name="T56" fmla="+- 0 10530 10350"/>
                              <a:gd name="T57" fmla="*/ T56 w 408"/>
                              <a:gd name="T58" fmla="+- 0 1003 316"/>
                              <a:gd name="T59" fmla="*/ 1003 h 687"/>
                              <a:gd name="T60" fmla="+- 0 10594 10350"/>
                              <a:gd name="T61" fmla="*/ T60 w 408"/>
                              <a:gd name="T62" fmla="+- 0 1002 316"/>
                              <a:gd name="T63" fmla="*/ 1002 h 687"/>
                              <a:gd name="T64" fmla="+- 0 10755 10350"/>
                              <a:gd name="T65" fmla="*/ T64 w 408"/>
                              <a:gd name="T66" fmla="+- 0 968 316"/>
                              <a:gd name="T67" fmla="*/ 968 h 687"/>
                              <a:gd name="T68" fmla="+- 0 10757 10350"/>
                              <a:gd name="T69" fmla="*/ T68 w 408"/>
                              <a:gd name="T70" fmla="+- 0 936 316"/>
                              <a:gd name="T71" fmla="*/ 936 h 687"/>
                              <a:gd name="T72" fmla="+- 0 10756 10350"/>
                              <a:gd name="T73" fmla="*/ T72 w 408"/>
                              <a:gd name="T74" fmla="+- 0 896 316"/>
                              <a:gd name="T75" fmla="*/ 896 h 687"/>
                              <a:gd name="T76" fmla="+- 0 10754 10350"/>
                              <a:gd name="T77" fmla="*/ T76 w 408"/>
                              <a:gd name="T78" fmla="+- 0 826 316"/>
                              <a:gd name="T79" fmla="*/ 826 h 687"/>
                              <a:gd name="T80" fmla="+- 0 10753 10350"/>
                              <a:gd name="T81" fmla="*/ T80 w 408"/>
                              <a:gd name="T82" fmla="+- 0 774 316"/>
                              <a:gd name="T83" fmla="*/ 774 h 687"/>
                              <a:gd name="T84" fmla="+- 0 10753 10350"/>
                              <a:gd name="T85" fmla="*/ T84 w 408"/>
                              <a:gd name="T86" fmla="+- 0 692 316"/>
                              <a:gd name="T87" fmla="*/ 692 h 687"/>
                              <a:gd name="T88" fmla="+- 0 10752 10350"/>
                              <a:gd name="T89" fmla="*/ T88 w 408"/>
                              <a:gd name="T90" fmla="+- 0 612 316"/>
                              <a:gd name="T91" fmla="*/ 612 h 687"/>
                              <a:gd name="T92" fmla="+- 0 10650 10350"/>
                              <a:gd name="T93" fmla="*/ T92 w 408"/>
                              <a:gd name="T94" fmla="+- 0 610 316"/>
                              <a:gd name="T95" fmla="*/ 610 h 687"/>
                              <a:gd name="T96" fmla="+- 0 10650 10350"/>
                              <a:gd name="T97" fmla="*/ T96 w 408"/>
                              <a:gd name="T98" fmla="+- 0 609 316"/>
                              <a:gd name="T99" fmla="*/ 609 h 687"/>
                              <a:gd name="T100" fmla="+- 0 10752 10350"/>
                              <a:gd name="T101" fmla="*/ T100 w 408"/>
                              <a:gd name="T102" fmla="+- 0 608 316"/>
                              <a:gd name="T103" fmla="*/ 608 h 687"/>
                              <a:gd name="T104" fmla="+- 0 10750 10350"/>
                              <a:gd name="T105" fmla="*/ T104 w 408"/>
                              <a:gd name="T106" fmla="+- 0 506 316"/>
                              <a:gd name="T107" fmla="*/ 506 h 687"/>
                              <a:gd name="T108" fmla="+- 0 10749 10350"/>
                              <a:gd name="T109" fmla="*/ T108 w 408"/>
                              <a:gd name="T110" fmla="+- 0 481 316"/>
                              <a:gd name="T111" fmla="*/ 481 h 687"/>
                              <a:gd name="T112" fmla="+- 0 10748 10350"/>
                              <a:gd name="T113" fmla="*/ T112 w 408"/>
                              <a:gd name="T114" fmla="+- 0 453 316"/>
                              <a:gd name="T115" fmla="*/ 453 h 687"/>
                              <a:gd name="T116" fmla="+- 0 10741 10350"/>
                              <a:gd name="T117" fmla="*/ T116 w 408"/>
                              <a:gd name="T118" fmla="+- 0 321 316"/>
                              <a:gd name="T119" fmla="*/ 321 h 687"/>
                              <a:gd name="T120" fmla="+- 0 10716 10350"/>
                              <a:gd name="T121" fmla="*/ T120 w 408"/>
                              <a:gd name="T122" fmla="+- 0 318 316"/>
                              <a:gd name="T123" fmla="*/ 318 h 687"/>
                              <a:gd name="T124" fmla="+- 0 10700 10350"/>
                              <a:gd name="T125" fmla="*/ T124 w 408"/>
                              <a:gd name="T126" fmla="+- 0 317 316"/>
                              <a:gd name="T127" fmla="*/ 317 h 687"/>
                              <a:gd name="T128" fmla="+- 0 10752 10350"/>
                              <a:gd name="T129" fmla="*/ T128 w 408"/>
                              <a:gd name="T130" fmla="+- 0 608 316"/>
                              <a:gd name="T131" fmla="*/ 608 h 687"/>
                              <a:gd name="T132" fmla="+- 0 10650 10350"/>
                              <a:gd name="T133" fmla="*/ T132 w 408"/>
                              <a:gd name="T134" fmla="+- 0 612 316"/>
                              <a:gd name="T135" fmla="*/ 612 h 687"/>
                              <a:gd name="T136" fmla="+- 0 10752 10350"/>
                              <a:gd name="T137" fmla="*/ T136 w 408"/>
                              <a:gd name="T138" fmla="+- 0 608 316"/>
                              <a:gd name="T139" fmla="*/ 608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1"/>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58"/>
                                </a:lnTo>
                                <a:lnTo>
                                  <a:pt x="403" y="418"/>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9" name="Freeform 559"/>
                        <wps:cNvSpPr>
                          <a:spLocks/>
                        </wps:cNvSpPr>
                        <wps:spPr bwMode="auto">
                          <a:xfrm>
                            <a:off x="10450" y="314"/>
                            <a:ext cx="242" cy="690"/>
                          </a:xfrm>
                          <a:custGeom>
                            <a:avLst/>
                            <a:gdLst>
                              <a:gd name="T0" fmla="+- 0 10549 10450"/>
                              <a:gd name="T1" fmla="*/ T0 w 242"/>
                              <a:gd name="T2" fmla="+- 0 315 315"/>
                              <a:gd name="T3" fmla="*/ 315 h 690"/>
                              <a:gd name="T4" fmla="+- 0 10534 10450"/>
                              <a:gd name="T5" fmla="*/ T4 w 242"/>
                              <a:gd name="T6" fmla="+- 0 346 315"/>
                              <a:gd name="T7" fmla="*/ 346 h 690"/>
                              <a:gd name="T8" fmla="+- 0 10521 10450"/>
                              <a:gd name="T9" fmla="*/ T8 w 242"/>
                              <a:gd name="T10" fmla="+- 0 380 315"/>
                              <a:gd name="T11" fmla="*/ 380 h 690"/>
                              <a:gd name="T12" fmla="+- 0 10507 10450"/>
                              <a:gd name="T13" fmla="*/ T12 w 242"/>
                              <a:gd name="T14" fmla="+- 0 408 315"/>
                              <a:gd name="T15" fmla="*/ 408 h 690"/>
                              <a:gd name="T16" fmla="+- 0 10491 10450"/>
                              <a:gd name="T17" fmla="*/ T16 w 242"/>
                              <a:gd name="T18" fmla="+- 0 434 315"/>
                              <a:gd name="T19" fmla="*/ 434 h 690"/>
                              <a:gd name="T20" fmla="+- 0 10477 10450"/>
                              <a:gd name="T21" fmla="*/ T20 w 242"/>
                              <a:gd name="T22" fmla="+- 0 458 315"/>
                              <a:gd name="T23" fmla="*/ 458 h 690"/>
                              <a:gd name="T24" fmla="+- 0 10462 10450"/>
                              <a:gd name="T25" fmla="*/ T24 w 242"/>
                              <a:gd name="T26" fmla="+- 0 483 315"/>
                              <a:gd name="T27" fmla="*/ 483 h 690"/>
                              <a:gd name="T28" fmla="+- 0 10452 10450"/>
                              <a:gd name="T29" fmla="*/ T28 w 242"/>
                              <a:gd name="T30" fmla="+- 0 502 315"/>
                              <a:gd name="T31" fmla="*/ 502 h 690"/>
                              <a:gd name="T32" fmla="+- 0 10452 10450"/>
                              <a:gd name="T33" fmla="*/ T32 w 242"/>
                              <a:gd name="T34" fmla="+- 0 525 315"/>
                              <a:gd name="T35" fmla="*/ 525 h 690"/>
                              <a:gd name="T36" fmla="+- 0 10482 10450"/>
                              <a:gd name="T37" fmla="*/ T36 w 242"/>
                              <a:gd name="T38" fmla="+- 0 573 315"/>
                              <a:gd name="T39" fmla="*/ 573 h 690"/>
                              <a:gd name="T40" fmla="+- 0 10521 10450"/>
                              <a:gd name="T41" fmla="*/ T40 w 242"/>
                              <a:gd name="T42" fmla="+- 0 613 315"/>
                              <a:gd name="T43" fmla="*/ 613 h 690"/>
                              <a:gd name="T44" fmla="+- 0 10555 10450"/>
                              <a:gd name="T45" fmla="*/ T44 w 242"/>
                              <a:gd name="T46" fmla="+- 0 650 315"/>
                              <a:gd name="T47" fmla="*/ 650 h 690"/>
                              <a:gd name="T48" fmla="+- 0 10572 10450"/>
                              <a:gd name="T49" fmla="*/ T48 w 242"/>
                              <a:gd name="T50" fmla="+- 0 671 315"/>
                              <a:gd name="T51" fmla="*/ 671 h 690"/>
                              <a:gd name="T52" fmla="+- 0 10585 10450"/>
                              <a:gd name="T53" fmla="*/ T52 w 242"/>
                              <a:gd name="T54" fmla="+- 0 688 315"/>
                              <a:gd name="T55" fmla="*/ 688 h 690"/>
                              <a:gd name="T56" fmla="+- 0 10533 10450"/>
                              <a:gd name="T57" fmla="*/ T56 w 242"/>
                              <a:gd name="T58" fmla="+- 0 748 315"/>
                              <a:gd name="T59" fmla="*/ 748 h 690"/>
                              <a:gd name="T60" fmla="+- 0 10513 10450"/>
                              <a:gd name="T61" fmla="*/ T60 w 242"/>
                              <a:gd name="T62" fmla="+- 0 772 315"/>
                              <a:gd name="T63" fmla="*/ 772 h 690"/>
                              <a:gd name="T64" fmla="+- 0 10489 10450"/>
                              <a:gd name="T65" fmla="*/ T64 w 242"/>
                              <a:gd name="T66" fmla="+- 0 795 315"/>
                              <a:gd name="T67" fmla="*/ 795 h 690"/>
                              <a:gd name="T68" fmla="+- 0 10476 10450"/>
                              <a:gd name="T69" fmla="*/ T68 w 242"/>
                              <a:gd name="T70" fmla="+- 0 832 315"/>
                              <a:gd name="T71" fmla="*/ 832 h 690"/>
                              <a:gd name="T72" fmla="+- 0 10485 10450"/>
                              <a:gd name="T73" fmla="*/ T72 w 242"/>
                              <a:gd name="T74" fmla="+- 0 870 315"/>
                              <a:gd name="T75" fmla="*/ 870 h 690"/>
                              <a:gd name="T76" fmla="+- 0 10503 10450"/>
                              <a:gd name="T77" fmla="*/ T76 w 242"/>
                              <a:gd name="T78" fmla="+- 0 896 315"/>
                              <a:gd name="T79" fmla="*/ 896 h 690"/>
                              <a:gd name="T80" fmla="+- 0 10523 10450"/>
                              <a:gd name="T81" fmla="*/ T80 w 242"/>
                              <a:gd name="T82" fmla="+- 0 917 315"/>
                              <a:gd name="T83" fmla="*/ 917 h 690"/>
                              <a:gd name="T84" fmla="+- 0 10534 10450"/>
                              <a:gd name="T85" fmla="*/ T84 w 242"/>
                              <a:gd name="T86" fmla="+- 0 936 315"/>
                              <a:gd name="T87" fmla="*/ 936 h 690"/>
                              <a:gd name="T88" fmla="+- 0 10552 10450"/>
                              <a:gd name="T89" fmla="*/ T88 w 242"/>
                              <a:gd name="T90" fmla="+- 0 959 315"/>
                              <a:gd name="T91" fmla="*/ 959 h 690"/>
                              <a:gd name="T92" fmla="+- 0 10570 10450"/>
                              <a:gd name="T93" fmla="*/ T92 w 242"/>
                              <a:gd name="T94" fmla="+- 0 982 315"/>
                              <a:gd name="T95" fmla="*/ 982 h 690"/>
                              <a:gd name="T96" fmla="+- 0 10579 10450"/>
                              <a:gd name="T97" fmla="*/ T96 w 242"/>
                              <a:gd name="T98" fmla="+- 0 997 315"/>
                              <a:gd name="T99" fmla="*/ 997 h 690"/>
                              <a:gd name="T100" fmla="+- 0 10692 10450"/>
                              <a:gd name="T101" fmla="*/ T100 w 242"/>
                              <a:gd name="T102" fmla="+- 0 1002 315"/>
                              <a:gd name="T103" fmla="*/ 1002 h 690"/>
                              <a:gd name="T104" fmla="+- 0 10676 10450"/>
                              <a:gd name="T105" fmla="*/ T104 w 242"/>
                              <a:gd name="T106" fmla="+- 0 977 315"/>
                              <a:gd name="T107" fmla="*/ 977 h 690"/>
                              <a:gd name="T108" fmla="+- 0 10656 10450"/>
                              <a:gd name="T109" fmla="*/ T108 w 242"/>
                              <a:gd name="T110" fmla="+- 0 945 315"/>
                              <a:gd name="T111" fmla="*/ 945 h 690"/>
                              <a:gd name="T112" fmla="+- 0 10635 10450"/>
                              <a:gd name="T113" fmla="*/ T112 w 242"/>
                              <a:gd name="T114" fmla="+- 0 911 315"/>
                              <a:gd name="T115" fmla="*/ 911 h 690"/>
                              <a:gd name="T116" fmla="+- 0 10609 10450"/>
                              <a:gd name="T117" fmla="*/ T116 w 242"/>
                              <a:gd name="T118" fmla="+- 0 878 315"/>
                              <a:gd name="T119" fmla="*/ 878 h 690"/>
                              <a:gd name="T120" fmla="+- 0 10591 10450"/>
                              <a:gd name="T121" fmla="*/ T120 w 242"/>
                              <a:gd name="T122" fmla="+- 0 854 315"/>
                              <a:gd name="T123" fmla="*/ 854 h 690"/>
                              <a:gd name="T124" fmla="+- 0 10581 10450"/>
                              <a:gd name="T125" fmla="*/ T124 w 242"/>
                              <a:gd name="T126" fmla="+- 0 838 315"/>
                              <a:gd name="T127" fmla="*/ 838 h 690"/>
                              <a:gd name="T128" fmla="+- 0 10614 10450"/>
                              <a:gd name="T129" fmla="*/ T128 w 242"/>
                              <a:gd name="T130" fmla="+- 0 797 315"/>
                              <a:gd name="T131" fmla="*/ 797 h 690"/>
                              <a:gd name="T132" fmla="+- 0 10649 10450"/>
                              <a:gd name="T133" fmla="*/ T132 w 242"/>
                              <a:gd name="T134" fmla="+- 0 759 315"/>
                              <a:gd name="T135" fmla="*/ 759 h 690"/>
                              <a:gd name="T136" fmla="+- 0 10685 10450"/>
                              <a:gd name="T137" fmla="*/ T136 w 242"/>
                              <a:gd name="T138" fmla="+- 0 698 315"/>
                              <a:gd name="T139" fmla="*/ 698 h 690"/>
                              <a:gd name="T140" fmla="+- 0 10671 10450"/>
                              <a:gd name="T141" fmla="*/ T140 w 242"/>
                              <a:gd name="T142" fmla="+- 0 647 315"/>
                              <a:gd name="T143" fmla="*/ 647 h 690"/>
                              <a:gd name="T144" fmla="+- 0 10650 10450"/>
                              <a:gd name="T145" fmla="*/ T144 w 242"/>
                              <a:gd name="T146" fmla="+- 0 624 315"/>
                              <a:gd name="T147" fmla="*/ 624 h 690"/>
                              <a:gd name="T148" fmla="+- 0 10596 10450"/>
                              <a:gd name="T149" fmla="*/ T148 w 242"/>
                              <a:gd name="T150" fmla="+- 0 563 315"/>
                              <a:gd name="T151" fmla="*/ 563 h 690"/>
                              <a:gd name="T152" fmla="+- 0 10545 10450"/>
                              <a:gd name="T153" fmla="*/ T152 w 242"/>
                              <a:gd name="T154" fmla="+- 0 512 315"/>
                              <a:gd name="T155" fmla="*/ 512 h 690"/>
                              <a:gd name="T156" fmla="+- 0 10536 10450"/>
                              <a:gd name="T157" fmla="*/ T156 w 242"/>
                              <a:gd name="T158" fmla="+- 0 504 315"/>
                              <a:gd name="T159" fmla="*/ 504 h 690"/>
                              <a:gd name="T160" fmla="+- 0 10540 10450"/>
                              <a:gd name="T161" fmla="*/ T160 w 242"/>
                              <a:gd name="T162" fmla="+- 0 495 315"/>
                              <a:gd name="T163" fmla="*/ 495 h 690"/>
                              <a:gd name="T164" fmla="+- 0 10550 10450"/>
                              <a:gd name="T165" fmla="*/ T164 w 242"/>
                              <a:gd name="T166" fmla="+- 0 477 315"/>
                              <a:gd name="T167" fmla="*/ 477 h 690"/>
                              <a:gd name="T168" fmla="+- 0 10565 10450"/>
                              <a:gd name="T169" fmla="*/ T168 w 242"/>
                              <a:gd name="T170" fmla="+- 0 449 315"/>
                              <a:gd name="T171" fmla="*/ 449 h 690"/>
                              <a:gd name="T172" fmla="+- 0 10581 10450"/>
                              <a:gd name="T173" fmla="*/ T172 w 242"/>
                              <a:gd name="T174" fmla="+- 0 410 315"/>
                              <a:gd name="T175" fmla="*/ 410 h 690"/>
                              <a:gd name="T176" fmla="+- 0 10598 10450"/>
                              <a:gd name="T177" fmla="*/ T176 w 242"/>
                              <a:gd name="T178" fmla="+- 0 360 315"/>
                              <a:gd name="T179" fmla="*/ 360 h 690"/>
                              <a:gd name="T180" fmla="+- 0 10614 10450"/>
                              <a:gd name="T181" fmla="*/ T180 w 242"/>
                              <a:gd name="T182" fmla="+- 0 331 315"/>
                              <a:gd name="T183" fmla="*/ 331 h 690"/>
                              <a:gd name="T184" fmla="+- 0 10616 10450"/>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6" y="0"/>
                                </a:moveTo>
                                <a:lnTo>
                                  <a:pt x="99" y="0"/>
                                </a:lnTo>
                                <a:lnTo>
                                  <a:pt x="91" y="16"/>
                                </a:lnTo>
                                <a:lnTo>
                                  <a:pt x="84" y="31"/>
                                </a:lnTo>
                                <a:lnTo>
                                  <a:pt x="78" y="48"/>
                                </a:lnTo>
                                <a:lnTo>
                                  <a:pt x="71" y="65"/>
                                </a:lnTo>
                                <a:lnTo>
                                  <a:pt x="64" y="79"/>
                                </a:lnTo>
                                <a:lnTo>
                                  <a:pt x="57" y="93"/>
                                </a:lnTo>
                                <a:lnTo>
                                  <a:pt x="50" y="106"/>
                                </a:lnTo>
                                <a:lnTo>
                                  <a:pt x="41" y="119"/>
                                </a:lnTo>
                                <a:lnTo>
                                  <a:pt x="34" y="131"/>
                                </a:lnTo>
                                <a:lnTo>
                                  <a:pt x="27" y="143"/>
                                </a:lnTo>
                                <a:lnTo>
                                  <a:pt x="19" y="156"/>
                                </a:lnTo>
                                <a:lnTo>
                                  <a:pt x="12" y="168"/>
                                </a:lnTo>
                                <a:lnTo>
                                  <a:pt x="6" y="177"/>
                                </a:lnTo>
                                <a:lnTo>
                                  <a:pt x="2" y="187"/>
                                </a:lnTo>
                                <a:lnTo>
                                  <a:pt x="0" y="199"/>
                                </a:lnTo>
                                <a:lnTo>
                                  <a:pt x="2" y="210"/>
                                </a:lnTo>
                                <a:lnTo>
                                  <a:pt x="15" y="235"/>
                                </a:lnTo>
                                <a:lnTo>
                                  <a:pt x="32" y="258"/>
                                </a:lnTo>
                                <a:lnTo>
                                  <a:pt x="52" y="278"/>
                                </a:lnTo>
                                <a:lnTo>
                                  <a:pt x="71" y="298"/>
                                </a:lnTo>
                                <a:lnTo>
                                  <a:pt x="94" y="322"/>
                                </a:lnTo>
                                <a:lnTo>
                                  <a:pt x="105" y="335"/>
                                </a:lnTo>
                                <a:lnTo>
                                  <a:pt x="116" y="347"/>
                                </a:lnTo>
                                <a:lnTo>
                                  <a:pt x="122" y="356"/>
                                </a:lnTo>
                                <a:lnTo>
                                  <a:pt x="129" y="364"/>
                                </a:lnTo>
                                <a:lnTo>
                                  <a:pt x="135" y="373"/>
                                </a:lnTo>
                                <a:lnTo>
                                  <a:pt x="92" y="420"/>
                                </a:lnTo>
                                <a:lnTo>
                                  <a:pt x="83" y="433"/>
                                </a:lnTo>
                                <a:lnTo>
                                  <a:pt x="73" y="446"/>
                                </a:lnTo>
                                <a:lnTo>
                                  <a:pt x="63" y="457"/>
                                </a:lnTo>
                                <a:lnTo>
                                  <a:pt x="51" y="468"/>
                                </a:lnTo>
                                <a:lnTo>
                                  <a:pt x="39" y="480"/>
                                </a:lnTo>
                                <a:lnTo>
                                  <a:pt x="32" y="494"/>
                                </a:lnTo>
                                <a:lnTo>
                                  <a:pt x="26" y="517"/>
                                </a:lnTo>
                                <a:lnTo>
                                  <a:pt x="28" y="537"/>
                                </a:lnTo>
                                <a:lnTo>
                                  <a:pt x="35" y="555"/>
                                </a:lnTo>
                                <a:lnTo>
                                  <a:pt x="47" y="573"/>
                                </a:lnTo>
                                <a:lnTo>
                                  <a:pt x="53" y="581"/>
                                </a:lnTo>
                                <a:lnTo>
                                  <a:pt x="60" y="588"/>
                                </a:lnTo>
                                <a:lnTo>
                                  <a:pt x="73" y="602"/>
                                </a:lnTo>
                                <a:lnTo>
                                  <a:pt x="79" y="612"/>
                                </a:lnTo>
                                <a:lnTo>
                                  <a:pt x="84" y="621"/>
                                </a:lnTo>
                                <a:lnTo>
                                  <a:pt x="93" y="633"/>
                                </a:lnTo>
                                <a:lnTo>
                                  <a:pt x="102" y="644"/>
                                </a:lnTo>
                                <a:lnTo>
                                  <a:pt x="112" y="655"/>
                                </a:lnTo>
                                <a:lnTo>
                                  <a:pt x="120" y="667"/>
                                </a:lnTo>
                                <a:lnTo>
                                  <a:pt x="125" y="674"/>
                                </a:lnTo>
                                <a:lnTo>
                                  <a:pt x="129" y="682"/>
                                </a:lnTo>
                                <a:lnTo>
                                  <a:pt x="134" y="690"/>
                                </a:lnTo>
                                <a:lnTo>
                                  <a:pt x="242" y="687"/>
                                </a:lnTo>
                                <a:lnTo>
                                  <a:pt x="238" y="681"/>
                                </a:lnTo>
                                <a:lnTo>
                                  <a:pt x="226" y="662"/>
                                </a:lnTo>
                                <a:lnTo>
                                  <a:pt x="216" y="646"/>
                                </a:lnTo>
                                <a:lnTo>
                                  <a:pt x="206" y="630"/>
                                </a:lnTo>
                                <a:lnTo>
                                  <a:pt x="196" y="613"/>
                                </a:lnTo>
                                <a:lnTo>
                                  <a:pt x="185" y="596"/>
                                </a:lnTo>
                                <a:lnTo>
                                  <a:pt x="172" y="579"/>
                                </a:lnTo>
                                <a:lnTo>
                                  <a:pt x="159" y="563"/>
                                </a:lnTo>
                                <a:lnTo>
                                  <a:pt x="147" y="547"/>
                                </a:lnTo>
                                <a:lnTo>
                                  <a:pt x="141" y="539"/>
                                </a:lnTo>
                                <a:lnTo>
                                  <a:pt x="136" y="531"/>
                                </a:lnTo>
                                <a:lnTo>
                                  <a:pt x="131" y="523"/>
                                </a:lnTo>
                                <a:lnTo>
                                  <a:pt x="152" y="495"/>
                                </a:lnTo>
                                <a:lnTo>
                                  <a:pt x="164" y="482"/>
                                </a:lnTo>
                                <a:lnTo>
                                  <a:pt x="175" y="469"/>
                                </a:lnTo>
                                <a:lnTo>
                                  <a:pt x="199" y="444"/>
                                </a:lnTo>
                                <a:lnTo>
                                  <a:pt x="222" y="415"/>
                                </a:lnTo>
                                <a:lnTo>
                                  <a:pt x="235" y="383"/>
                                </a:lnTo>
                                <a:lnTo>
                                  <a:pt x="229" y="346"/>
                                </a:lnTo>
                                <a:lnTo>
                                  <a:pt x="221" y="332"/>
                                </a:lnTo>
                                <a:lnTo>
                                  <a:pt x="211" y="320"/>
                                </a:lnTo>
                                <a:lnTo>
                                  <a:pt x="200" y="309"/>
                                </a:lnTo>
                                <a:lnTo>
                                  <a:pt x="190" y="298"/>
                                </a:lnTo>
                                <a:lnTo>
                                  <a:pt x="146" y="248"/>
                                </a:lnTo>
                                <a:lnTo>
                                  <a:pt x="111" y="214"/>
                                </a:lnTo>
                                <a:lnTo>
                                  <a:pt x="95" y="197"/>
                                </a:lnTo>
                                <a:lnTo>
                                  <a:pt x="90" y="193"/>
                                </a:lnTo>
                                <a:lnTo>
                                  <a:pt x="86" y="189"/>
                                </a:lnTo>
                                <a:lnTo>
                                  <a:pt x="88" y="184"/>
                                </a:lnTo>
                                <a:lnTo>
                                  <a:pt x="90" y="180"/>
                                </a:lnTo>
                                <a:lnTo>
                                  <a:pt x="92" y="175"/>
                                </a:lnTo>
                                <a:lnTo>
                                  <a:pt x="100" y="162"/>
                                </a:lnTo>
                                <a:lnTo>
                                  <a:pt x="108" y="148"/>
                                </a:lnTo>
                                <a:lnTo>
                                  <a:pt x="115" y="134"/>
                                </a:lnTo>
                                <a:lnTo>
                                  <a:pt x="122" y="120"/>
                                </a:lnTo>
                                <a:lnTo>
                                  <a:pt x="131" y="95"/>
                                </a:lnTo>
                                <a:lnTo>
                                  <a:pt x="139" y="70"/>
                                </a:lnTo>
                                <a:lnTo>
                                  <a:pt x="148" y="45"/>
                                </a:lnTo>
                                <a:lnTo>
                                  <a:pt x="160" y="23"/>
                                </a:lnTo>
                                <a:lnTo>
                                  <a:pt x="164" y="16"/>
                                </a:lnTo>
                                <a:lnTo>
                                  <a:pt x="166" y="8"/>
                                </a:lnTo>
                                <a:lnTo>
                                  <a:pt x="166"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xmlns:w15="http://schemas.microsoft.com/office/word/2012/wordml">
            <w:pict>
              <v:group w14:anchorId="183F8CEA" id="Group 8" o:spid="_x0000_s1026" style="position:absolute;margin-left:517.5pt;margin-top:15.75pt;width:20.4pt;height:34.5pt;z-index:251860992;mso-wrap-distance-left:0;mso-wrap-distance-right:0;mso-position-horizontal-relative:page" coordorigin="10350,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">
                <v:shape id="AutoShape 10" o:spid="_x0000_s1027" style="position:absolute;left:10350;top:316;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" path="m330,l310,1,290,2r-20,l258,2,,7,2,84r,43l2,153r,25l1,218,,259r,55l,340r1,36l1,441r,22l,497r,31l1,580r1,35l3,644r,30l17,675r6,1l57,681r34,3l125,686r34,1l180,687r22,l244,686r157,-7l405,652r2,-17l407,620r-1,-20l406,580r-1,-32l404,510r-1,-47l403,458r,-40l403,376r,-62l402,296r-102,l300,294r,-1l301,292r101,l402,252r-2,-62l400,177r-1,-12l399,153r-1,-16l396,98,391,5,375,3,366,2,358,1r-8,l330,xm402,292r-101,l300,296r102,l402,292xe" fillcolor="#7fccad" stroked="f">
                  <v:path arrowok="t" o:connecttype="custom" o:connectlocs="310,317;270,318;0,323;2,443;2,494;0,575;0,656;1,757;0,813;1,896;3,960;17,991;57,997;125,1002;180,1003;244,1002;405,968;407,936;406,896;404,826;403,774;403,692;402,612;300,610;300,609;402,608;400,506;399,481;398,453;391,321;366,318;350,317;402,608;300,612;402,608" o:connectangles="0,0,0,0,0,0,0,0,0,0,0,0,0,0,0,0,0,0,0,0,0,0,0,0,0,0,0,0,0,0,0,0,0,0,0"/>
                </v:shape>
                <v:shape id="Freeform 559" o:spid="_x0000_s1028" style="position:absolute;left:10450;top:314;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" path="m166,l99,,91,16,84,31,78,48,71,65,64,79,57,93r-7,13l41,119r-7,12l27,143r-8,13l12,168r-6,9l2,187,,199r2,11l15,235r17,23l52,278r19,20l94,322r11,13l116,347r6,9l129,364r6,9l92,420r-9,13l73,446,63,457,51,468,39,480r-7,14l26,517r2,20l35,555r12,18l53,581r7,7l73,602r6,10l84,621r9,12l102,644r10,11l120,667r5,7l129,682r5,8l242,687r-4,-6l226,662,216,646,206,630,196,613,185,596,172,579,159,563,147,547r-6,-8l136,531r-5,-8l152,495r12,-13l175,469r24,-25l222,415r13,-32l229,346r-8,-14l211,320,200,309,190,298,146,248,111,214,95,197r-5,-4l86,189r2,-5l90,180r2,-5l100,162r8,-14l115,134r7,-14l131,95r8,-25l148,45,160,23r4,-7l166,8r,-8xe" fillcolor="#bd2929" stroked="f">
                  <v:path arrowok="t" o:connecttype="custom" o:connectlocs="99,315;84,346;71,380;57,408;41,434;27,458;12,483;2,502;2,525;32,573;71,613;105,650;122,671;135,688;83,748;63,772;39,795;26,832;35,870;53,896;73,917;84,936;102,959;120,982;129,997;242,1002;226,977;206,945;185,911;159,878;141,854;131,838;164,797;199,759;235,698;221,647;200,624;146,563;95,512;86,504;90,495;100,477;115,449;131,410;148,360;164,331;166,315" o:connectangles="0,0,0,0,0,0,0,0,0,0,0,0,0,0,0,0,0,0,0,0,0,0,0,0,0,0,0,0,0,0,0,0,0,0,0,0,0,0,0,0,0,0,0,0,0,0,0"/>
                </v:shape>
                <w10:wrap type="topAndBottom" anchorx="page"/>
              </v:group>
            </w:pict>
          </mc:Fallback>
        </mc:AlternateContent>
      </w:r>
      <w:r w:rsidRPr="004B4369">
        <w:rPr>
          <w:b/>
          <w:bCs/>
          <w:noProof/>
          <w:sz w:val="48"/>
          <w:szCs w:val="48"/>
        </w:rPr>
        <mc:AlternateContent>
          <mc:Choice Requires="wpg">
            <w:drawing>
              <wp:anchor distT="0" distB="0" distL="0" distR="0" simplePos="0" relativeHeight="251862016" behindDoc="0" locked="0" layoutInCell="1" allowOverlap="1" wp14:anchorId="107C62A9" wp14:editId="0EE1B148">
                <wp:simplePos x="0" y="0"/>
                <wp:positionH relativeFrom="page">
                  <wp:posOffset>6885305</wp:posOffset>
                </wp:positionH>
                <wp:positionV relativeFrom="paragraph">
                  <wp:posOffset>200025</wp:posOffset>
                </wp:positionV>
                <wp:extent cx="259080" cy="438150"/>
                <wp:effectExtent l="8255" t="1270" r="8890" b="8255"/>
                <wp:wrapTopAndBottom/>
                <wp:docPr id="560"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438150"/>
                          <a:chOff x="10843" y="315"/>
                          <a:chExt cx="408" cy="690"/>
                        </a:xfrm>
                      </wpg:grpSpPr>
                      <wps:wsp>
                        <wps:cNvPr id="561" name="AutoShape 7"/>
                        <wps:cNvSpPr>
                          <a:spLocks/>
                        </wps:cNvSpPr>
                        <wps:spPr bwMode="auto">
                          <a:xfrm>
                            <a:off x="10843" y="316"/>
                            <a:ext cx="408" cy="687"/>
                          </a:xfrm>
                          <a:custGeom>
                            <a:avLst/>
                            <a:gdLst>
                              <a:gd name="T0" fmla="+- 0 11153 10843"/>
                              <a:gd name="T1" fmla="*/ T0 w 408"/>
                              <a:gd name="T2" fmla="+- 0 317 316"/>
                              <a:gd name="T3" fmla="*/ 317 h 687"/>
                              <a:gd name="T4" fmla="+- 0 11113 10843"/>
                              <a:gd name="T5" fmla="*/ T4 w 408"/>
                              <a:gd name="T6" fmla="+- 0 318 316"/>
                              <a:gd name="T7" fmla="*/ 318 h 687"/>
                              <a:gd name="T8" fmla="+- 0 10843 10843"/>
                              <a:gd name="T9" fmla="*/ T8 w 408"/>
                              <a:gd name="T10" fmla="+- 0 323 316"/>
                              <a:gd name="T11" fmla="*/ 323 h 687"/>
                              <a:gd name="T12" fmla="+- 0 10845 10843"/>
                              <a:gd name="T13" fmla="*/ T12 w 408"/>
                              <a:gd name="T14" fmla="+- 0 443 316"/>
                              <a:gd name="T15" fmla="*/ 443 h 687"/>
                              <a:gd name="T16" fmla="+- 0 10845 10843"/>
                              <a:gd name="T17" fmla="*/ T16 w 408"/>
                              <a:gd name="T18" fmla="+- 0 494 316"/>
                              <a:gd name="T19" fmla="*/ 494 h 687"/>
                              <a:gd name="T20" fmla="+- 0 10843 10843"/>
                              <a:gd name="T21" fmla="*/ T20 w 408"/>
                              <a:gd name="T22" fmla="+- 0 575 316"/>
                              <a:gd name="T23" fmla="*/ 575 h 687"/>
                              <a:gd name="T24" fmla="+- 0 10843 10843"/>
                              <a:gd name="T25" fmla="*/ T24 w 408"/>
                              <a:gd name="T26" fmla="+- 0 656 316"/>
                              <a:gd name="T27" fmla="*/ 656 h 687"/>
                              <a:gd name="T28" fmla="+- 0 10844 10843"/>
                              <a:gd name="T29" fmla="*/ T28 w 408"/>
                              <a:gd name="T30" fmla="+- 0 760 316"/>
                              <a:gd name="T31" fmla="*/ 760 h 687"/>
                              <a:gd name="T32" fmla="+- 0 10843 10843"/>
                              <a:gd name="T33" fmla="*/ T32 w 408"/>
                              <a:gd name="T34" fmla="+- 0 813 316"/>
                              <a:gd name="T35" fmla="*/ 813 h 687"/>
                              <a:gd name="T36" fmla="+- 0 10844 10843"/>
                              <a:gd name="T37" fmla="*/ T36 w 408"/>
                              <a:gd name="T38" fmla="+- 0 896 316"/>
                              <a:gd name="T39" fmla="*/ 896 h 687"/>
                              <a:gd name="T40" fmla="+- 0 10846 10843"/>
                              <a:gd name="T41" fmla="*/ T40 w 408"/>
                              <a:gd name="T42" fmla="+- 0 960 316"/>
                              <a:gd name="T43" fmla="*/ 960 h 687"/>
                              <a:gd name="T44" fmla="+- 0 10860 10843"/>
                              <a:gd name="T45" fmla="*/ T44 w 408"/>
                              <a:gd name="T46" fmla="+- 0 991 316"/>
                              <a:gd name="T47" fmla="*/ 991 h 687"/>
                              <a:gd name="T48" fmla="+- 0 10900 10843"/>
                              <a:gd name="T49" fmla="*/ T48 w 408"/>
                              <a:gd name="T50" fmla="+- 0 997 316"/>
                              <a:gd name="T51" fmla="*/ 997 h 687"/>
                              <a:gd name="T52" fmla="+- 0 10968 10843"/>
                              <a:gd name="T53" fmla="*/ T52 w 408"/>
                              <a:gd name="T54" fmla="+- 0 1002 316"/>
                              <a:gd name="T55" fmla="*/ 1002 h 687"/>
                              <a:gd name="T56" fmla="+- 0 11023 10843"/>
                              <a:gd name="T57" fmla="*/ T56 w 408"/>
                              <a:gd name="T58" fmla="+- 0 1003 316"/>
                              <a:gd name="T59" fmla="*/ 1003 h 687"/>
                              <a:gd name="T60" fmla="+- 0 11087 10843"/>
                              <a:gd name="T61" fmla="*/ T60 w 408"/>
                              <a:gd name="T62" fmla="+- 0 1002 316"/>
                              <a:gd name="T63" fmla="*/ 1002 h 687"/>
                              <a:gd name="T64" fmla="+- 0 11248 10843"/>
                              <a:gd name="T65" fmla="*/ T64 w 408"/>
                              <a:gd name="T66" fmla="+- 0 968 316"/>
                              <a:gd name="T67" fmla="*/ 968 h 687"/>
                              <a:gd name="T68" fmla="+- 0 11250 10843"/>
                              <a:gd name="T69" fmla="*/ T68 w 408"/>
                              <a:gd name="T70" fmla="+- 0 936 316"/>
                              <a:gd name="T71" fmla="*/ 936 h 687"/>
                              <a:gd name="T72" fmla="+- 0 11249 10843"/>
                              <a:gd name="T73" fmla="*/ T72 w 408"/>
                              <a:gd name="T74" fmla="+- 0 896 316"/>
                              <a:gd name="T75" fmla="*/ 896 h 687"/>
                              <a:gd name="T76" fmla="+- 0 11247 10843"/>
                              <a:gd name="T77" fmla="*/ T76 w 408"/>
                              <a:gd name="T78" fmla="+- 0 826 316"/>
                              <a:gd name="T79" fmla="*/ 826 h 687"/>
                              <a:gd name="T80" fmla="+- 0 11246 10843"/>
                              <a:gd name="T81" fmla="*/ T80 w 408"/>
                              <a:gd name="T82" fmla="+- 0 760 316"/>
                              <a:gd name="T83" fmla="*/ 760 h 687"/>
                              <a:gd name="T84" fmla="+- 0 11246 10843"/>
                              <a:gd name="T85" fmla="*/ T84 w 408"/>
                              <a:gd name="T86" fmla="+- 0 630 316"/>
                              <a:gd name="T87" fmla="*/ 630 h 687"/>
                              <a:gd name="T88" fmla="+- 0 11143 10843"/>
                              <a:gd name="T89" fmla="*/ T88 w 408"/>
                              <a:gd name="T90" fmla="+- 0 612 316"/>
                              <a:gd name="T91" fmla="*/ 612 h 687"/>
                              <a:gd name="T92" fmla="+- 0 11143 10843"/>
                              <a:gd name="T93" fmla="*/ T92 w 408"/>
                              <a:gd name="T94" fmla="+- 0 609 316"/>
                              <a:gd name="T95" fmla="*/ 609 h 687"/>
                              <a:gd name="T96" fmla="+- 0 11144 10843"/>
                              <a:gd name="T97" fmla="*/ T96 w 408"/>
                              <a:gd name="T98" fmla="+- 0 608 316"/>
                              <a:gd name="T99" fmla="*/ 608 h 687"/>
                              <a:gd name="T100" fmla="+- 0 11245 10843"/>
                              <a:gd name="T101" fmla="*/ T100 w 408"/>
                              <a:gd name="T102" fmla="+- 0 568 316"/>
                              <a:gd name="T103" fmla="*/ 568 h 687"/>
                              <a:gd name="T104" fmla="+- 0 11243 10843"/>
                              <a:gd name="T105" fmla="*/ T104 w 408"/>
                              <a:gd name="T106" fmla="+- 0 493 316"/>
                              <a:gd name="T107" fmla="*/ 493 h 687"/>
                              <a:gd name="T108" fmla="+- 0 11242 10843"/>
                              <a:gd name="T109" fmla="*/ T108 w 408"/>
                              <a:gd name="T110" fmla="+- 0 469 316"/>
                              <a:gd name="T111" fmla="*/ 469 h 687"/>
                              <a:gd name="T112" fmla="+- 0 11239 10843"/>
                              <a:gd name="T113" fmla="*/ T112 w 408"/>
                              <a:gd name="T114" fmla="+- 0 414 316"/>
                              <a:gd name="T115" fmla="*/ 414 h 687"/>
                              <a:gd name="T116" fmla="+- 0 11218 10843"/>
                              <a:gd name="T117" fmla="*/ T116 w 408"/>
                              <a:gd name="T118" fmla="+- 0 319 316"/>
                              <a:gd name="T119" fmla="*/ 319 h 687"/>
                              <a:gd name="T120" fmla="+- 0 11201 10843"/>
                              <a:gd name="T121" fmla="*/ T120 w 408"/>
                              <a:gd name="T122" fmla="+- 0 317 316"/>
                              <a:gd name="T123" fmla="*/ 317 h 687"/>
                              <a:gd name="T124" fmla="+- 0 11173 10843"/>
                              <a:gd name="T125" fmla="*/ T124 w 408"/>
                              <a:gd name="T126" fmla="+- 0 316 316"/>
                              <a:gd name="T127" fmla="*/ 316 h 687"/>
                              <a:gd name="T128" fmla="+- 0 11144 10843"/>
                              <a:gd name="T129" fmla="*/ T128 w 408"/>
                              <a:gd name="T130" fmla="+- 0 608 316"/>
                              <a:gd name="T131" fmla="*/ 608 h 687"/>
                              <a:gd name="T132" fmla="+- 0 11245 10843"/>
                              <a:gd name="T133" fmla="*/ T132 w 408"/>
                              <a:gd name="T134" fmla="+- 0 612 316"/>
                              <a:gd name="T135" fmla="*/ 612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08" h="687">
                                <a:moveTo>
                                  <a:pt x="330" y="0"/>
                                </a:moveTo>
                                <a:lnTo>
                                  <a:pt x="310" y="1"/>
                                </a:lnTo>
                                <a:lnTo>
                                  <a:pt x="290" y="2"/>
                                </a:lnTo>
                                <a:lnTo>
                                  <a:pt x="270" y="2"/>
                                </a:lnTo>
                                <a:lnTo>
                                  <a:pt x="258" y="2"/>
                                </a:lnTo>
                                <a:lnTo>
                                  <a:pt x="0" y="7"/>
                                </a:lnTo>
                                <a:lnTo>
                                  <a:pt x="2" y="84"/>
                                </a:lnTo>
                                <a:lnTo>
                                  <a:pt x="2" y="127"/>
                                </a:lnTo>
                                <a:lnTo>
                                  <a:pt x="2" y="153"/>
                                </a:lnTo>
                                <a:lnTo>
                                  <a:pt x="2" y="178"/>
                                </a:lnTo>
                                <a:lnTo>
                                  <a:pt x="1" y="218"/>
                                </a:lnTo>
                                <a:lnTo>
                                  <a:pt x="0" y="259"/>
                                </a:lnTo>
                                <a:lnTo>
                                  <a:pt x="0" y="314"/>
                                </a:lnTo>
                                <a:lnTo>
                                  <a:pt x="0" y="340"/>
                                </a:lnTo>
                                <a:lnTo>
                                  <a:pt x="1" y="376"/>
                                </a:lnTo>
                                <a:lnTo>
                                  <a:pt x="1" y="444"/>
                                </a:lnTo>
                                <a:lnTo>
                                  <a:pt x="1" y="463"/>
                                </a:lnTo>
                                <a:lnTo>
                                  <a:pt x="0" y="497"/>
                                </a:lnTo>
                                <a:lnTo>
                                  <a:pt x="0" y="528"/>
                                </a:lnTo>
                                <a:lnTo>
                                  <a:pt x="1" y="580"/>
                                </a:lnTo>
                                <a:lnTo>
                                  <a:pt x="2" y="615"/>
                                </a:lnTo>
                                <a:lnTo>
                                  <a:pt x="3" y="644"/>
                                </a:lnTo>
                                <a:lnTo>
                                  <a:pt x="3" y="674"/>
                                </a:lnTo>
                                <a:lnTo>
                                  <a:pt x="17" y="675"/>
                                </a:lnTo>
                                <a:lnTo>
                                  <a:pt x="23" y="676"/>
                                </a:lnTo>
                                <a:lnTo>
                                  <a:pt x="57" y="681"/>
                                </a:lnTo>
                                <a:lnTo>
                                  <a:pt x="91" y="684"/>
                                </a:lnTo>
                                <a:lnTo>
                                  <a:pt x="125" y="686"/>
                                </a:lnTo>
                                <a:lnTo>
                                  <a:pt x="159" y="687"/>
                                </a:lnTo>
                                <a:lnTo>
                                  <a:pt x="180" y="687"/>
                                </a:lnTo>
                                <a:lnTo>
                                  <a:pt x="202" y="687"/>
                                </a:lnTo>
                                <a:lnTo>
                                  <a:pt x="244" y="686"/>
                                </a:lnTo>
                                <a:lnTo>
                                  <a:pt x="401" y="679"/>
                                </a:lnTo>
                                <a:lnTo>
                                  <a:pt x="405" y="652"/>
                                </a:lnTo>
                                <a:lnTo>
                                  <a:pt x="407" y="635"/>
                                </a:lnTo>
                                <a:lnTo>
                                  <a:pt x="407" y="620"/>
                                </a:lnTo>
                                <a:lnTo>
                                  <a:pt x="406" y="600"/>
                                </a:lnTo>
                                <a:lnTo>
                                  <a:pt x="406" y="580"/>
                                </a:lnTo>
                                <a:lnTo>
                                  <a:pt x="405" y="548"/>
                                </a:lnTo>
                                <a:lnTo>
                                  <a:pt x="404" y="510"/>
                                </a:lnTo>
                                <a:lnTo>
                                  <a:pt x="403" y="463"/>
                                </a:lnTo>
                                <a:lnTo>
                                  <a:pt x="403" y="444"/>
                                </a:lnTo>
                                <a:lnTo>
                                  <a:pt x="403" y="376"/>
                                </a:lnTo>
                                <a:lnTo>
                                  <a:pt x="403" y="314"/>
                                </a:lnTo>
                                <a:lnTo>
                                  <a:pt x="402" y="296"/>
                                </a:lnTo>
                                <a:lnTo>
                                  <a:pt x="300" y="296"/>
                                </a:lnTo>
                                <a:lnTo>
                                  <a:pt x="300" y="294"/>
                                </a:lnTo>
                                <a:lnTo>
                                  <a:pt x="300" y="293"/>
                                </a:lnTo>
                                <a:lnTo>
                                  <a:pt x="301" y="292"/>
                                </a:lnTo>
                                <a:lnTo>
                                  <a:pt x="402" y="292"/>
                                </a:lnTo>
                                <a:lnTo>
                                  <a:pt x="402" y="252"/>
                                </a:lnTo>
                                <a:lnTo>
                                  <a:pt x="400" y="190"/>
                                </a:lnTo>
                                <a:lnTo>
                                  <a:pt x="400" y="177"/>
                                </a:lnTo>
                                <a:lnTo>
                                  <a:pt x="399" y="165"/>
                                </a:lnTo>
                                <a:lnTo>
                                  <a:pt x="399" y="153"/>
                                </a:lnTo>
                                <a:lnTo>
                                  <a:pt x="398" y="137"/>
                                </a:lnTo>
                                <a:lnTo>
                                  <a:pt x="396" y="98"/>
                                </a:lnTo>
                                <a:lnTo>
                                  <a:pt x="391" y="5"/>
                                </a:lnTo>
                                <a:lnTo>
                                  <a:pt x="375" y="3"/>
                                </a:lnTo>
                                <a:lnTo>
                                  <a:pt x="366" y="2"/>
                                </a:lnTo>
                                <a:lnTo>
                                  <a:pt x="358" y="1"/>
                                </a:lnTo>
                                <a:lnTo>
                                  <a:pt x="350" y="1"/>
                                </a:lnTo>
                                <a:lnTo>
                                  <a:pt x="330" y="0"/>
                                </a:lnTo>
                                <a:close/>
                                <a:moveTo>
                                  <a:pt x="402" y="292"/>
                                </a:moveTo>
                                <a:lnTo>
                                  <a:pt x="301" y="292"/>
                                </a:lnTo>
                                <a:lnTo>
                                  <a:pt x="300" y="296"/>
                                </a:lnTo>
                                <a:lnTo>
                                  <a:pt x="402" y="296"/>
                                </a:lnTo>
                                <a:lnTo>
                                  <a:pt x="402" y="292"/>
                                </a:lnTo>
                                <a:close/>
                              </a:path>
                            </a:pathLst>
                          </a:custGeom>
                          <a:solidFill>
                            <a:srgbClr val="7FCC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2" name="Freeform 562"/>
                        <wps:cNvSpPr>
                          <a:spLocks/>
                        </wps:cNvSpPr>
                        <wps:spPr bwMode="auto">
                          <a:xfrm>
                            <a:off x="10943" y="314"/>
                            <a:ext cx="242" cy="690"/>
                          </a:xfrm>
                          <a:custGeom>
                            <a:avLst/>
                            <a:gdLst>
                              <a:gd name="T0" fmla="+- 0 11042 10944"/>
                              <a:gd name="T1" fmla="*/ T0 w 242"/>
                              <a:gd name="T2" fmla="+- 0 315 315"/>
                              <a:gd name="T3" fmla="*/ 315 h 690"/>
                              <a:gd name="T4" fmla="+- 0 11027 10944"/>
                              <a:gd name="T5" fmla="*/ T4 w 242"/>
                              <a:gd name="T6" fmla="+- 0 346 315"/>
                              <a:gd name="T7" fmla="*/ 346 h 690"/>
                              <a:gd name="T8" fmla="+- 0 11014 10944"/>
                              <a:gd name="T9" fmla="*/ T8 w 242"/>
                              <a:gd name="T10" fmla="+- 0 380 315"/>
                              <a:gd name="T11" fmla="*/ 380 h 690"/>
                              <a:gd name="T12" fmla="+- 0 11000 10944"/>
                              <a:gd name="T13" fmla="*/ T12 w 242"/>
                              <a:gd name="T14" fmla="+- 0 408 315"/>
                              <a:gd name="T15" fmla="*/ 408 h 690"/>
                              <a:gd name="T16" fmla="+- 0 10984 10944"/>
                              <a:gd name="T17" fmla="*/ T16 w 242"/>
                              <a:gd name="T18" fmla="+- 0 434 315"/>
                              <a:gd name="T19" fmla="*/ 434 h 690"/>
                              <a:gd name="T20" fmla="+- 0 10970 10944"/>
                              <a:gd name="T21" fmla="*/ T20 w 242"/>
                              <a:gd name="T22" fmla="+- 0 458 315"/>
                              <a:gd name="T23" fmla="*/ 458 h 690"/>
                              <a:gd name="T24" fmla="+- 0 10955 10944"/>
                              <a:gd name="T25" fmla="*/ T24 w 242"/>
                              <a:gd name="T26" fmla="+- 0 483 315"/>
                              <a:gd name="T27" fmla="*/ 483 h 690"/>
                              <a:gd name="T28" fmla="+- 0 10945 10944"/>
                              <a:gd name="T29" fmla="*/ T28 w 242"/>
                              <a:gd name="T30" fmla="+- 0 502 315"/>
                              <a:gd name="T31" fmla="*/ 502 h 690"/>
                              <a:gd name="T32" fmla="+- 0 10945 10944"/>
                              <a:gd name="T33" fmla="*/ T32 w 242"/>
                              <a:gd name="T34" fmla="+- 0 525 315"/>
                              <a:gd name="T35" fmla="*/ 525 h 690"/>
                              <a:gd name="T36" fmla="+- 0 10975 10944"/>
                              <a:gd name="T37" fmla="*/ T36 w 242"/>
                              <a:gd name="T38" fmla="+- 0 573 315"/>
                              <a:gd name="T39" fmla="*/ 573 h 690"/>
                              <a:gd name="T40" fmla="+- 0 11014 10944"/>
                              <a:gd name="T41" fmla="*/ T40 w 242"/>
                              <a:gd name="T42" fmla="+- 0 613 315"/>
                              <a:gd name="T43" fmla="*/ 613 h 690"/>
                              <a:gd name="T44" fmla="+- 0 11048 10944"/>
                              <a:gd name="T45" fmla="*/ T44 w 242"/>
                              <a:gd name="T46" fmla="+- 0 650 315"/>
                              <a:gd name="T47" fmla="*/ 650 h 690"/>
                              <a:gd name="T48" fmla="+- 0 11065 10944"/>
                              <a:gd name="T49" fmla="*/ T48 w 242"/>
                              <a:gd name="T50" fmla="+- 0 671 315"/>
                              <a:gd name="T51" fmla="*/ 671 h 690"/>
                              <a:gd name="T52" fmla="+- 0 11078 10944"/>
                              <a:gd name="T53" fmla="*/ T52 w 242"/>
                              <a:gd name="T54" fmla="+- 0 688 315"/>
                              <a:gd name="T55" fmla="*/ 688 h 690"/>
                              <a:gd name="T56" fmla="+- 0 11026 10944"/>
                              <a:gd name="T57" fmla="*/ T56 w 242"/>
                              <a:gd name="T58" fmla="+- 0 748 315"/>
                              <a:gd name="T59" fmla="*/ 748 h 690"/>
                              <a:gd name="T60" fmla="+- 0 11006 10944"/>
                              <a:gd name="T61" fmla="*/ T60 w 242"/>
                              <a:gd name="T62" fmla="+- 0 772 315"/>
                              <a:gd name="T63" fmla="*/ 772 h 690"/>
                              <a:gd name="T64" fmla="+- 0 10982 10944"/>
                              <a:gd name="T65" fmla="*/ T64 w 242"/>
                              <a:gd name="T66" fmla="+- 0 795 315"/>
                              <a:gd name="T67" fmla="*/ 795 h 690"/>
                              <a:gd name="T68" fmla="+- 0 10969 10944"/>
                              <a:gd name="T69" fmla="*/ T68 w 242"/>
                              <a:gd name="T70" fmla="+- 0 832 315"/>
                              <a:gd name="T71" fmla="*/ 832 h 690"/>
                              <a:gd name="T72" fmla="+- 0 10978 10944"/>
                              <a:gd name="T73" fmla="*/ T72 w 242"/>
                              <a:gd name="T74" fmla="+- 0 870 315"/>
                              <a:gd name="T75" fmla="*/ 870 h 690"/>
                              <a:gd name="T76" fmla="+- 0 10996 10944"/>
                              <a:gd name="T77" fmla="*/ T76 w 242"/>
                              <a:gd name="T78" fmla="+- 0 896 315"/>
                              <a:gd name="T79" fmla="*/ 896 h 690"/>
                              <a:gd name="T80" fmla="+- 0 11016 10944"/>
                              <a:gd name="T81" fmla="*/ T80 w 242"/>
                              <a:gd name="T82" fmla="+- 0 917 315"/>
                              <a:gd name="T83" fmla="*/ 917 h 690"/>
                              <a:gd name="T84" fmla="+- 0 11027 10944"/>
                              <a:gd name="T85" fmla="*/ T84 w 242"/>
                              <a:gd name="T86" fmla="+- 0 936 315"/>
                              <a:gd name="T87" fmla="*/ 936 h 690"/>
                              <a:gd name="T88" fmla="+- 0 11045 10944"/>
                              <a:gd name="T89" fmla="*/ T88 w 242"/>
                              <a:gd name="T90" fmla="+- 0 959 315"/>
                              <a:gd name="T91" fmla="*/ 959 h 690"/>
                              <a:gd name="T92" fmla="+- 0 11063 10944"/>
                              <a:gd name="T93" fmla="*/ T92 w 242"/>
                              <a:gd name="T94" fmla="+- 0 982 315"/>
                              <a:gd name="T95" fmla="*/ 982 h 690"/>
                              <a:gd name="T96" fmla="+- 0 11072 10944"/>
                              <a:gd name="T97" fmla="*/ T96 w 242"/>
                              <a:gd name="T98" fmla="+- 0 997 315"/>
                              <a:gd name="T99" fmla="*/ 997 h 690"/>
                              <a:gd name="T100" fmla="+- 0 11185 10944"/>
                              <a:gd name="T101" fmla="*/ T100 w 242"/>
                              <a:gd name="T102" fmla="+- 0 1002 315"/>
                              <a:gd name="T103" fmla="*/ 1002 h 690"/>
                              <a:gd name="T104" fmla="+- 0 11169 10944"/>
                              <a:gd name="T105" fmla="*/ T104 w 242"/>
                              <a:gd name="T106" fmla="+- 0 977 315"/>
                              <a:gd name="T107" fmla="*/ 977 h 690"/>
                              <a:gd name="T108" fmla="+- 0 11149 10944"/>
                              <a:gd name="T109" fmla="*/ T108 w 242"/>
                              <a:gd name="T110" fmla="+- 0 945 315"/>
                              <a:gd name="T111" fmla="*/ 945 h 690"/>
                              <a:gd name="T112" fmla="+- 0 11128 10944"/>
                              <a:gd name="T113" fmla="*/ T112 w 242"/>
                              <a:gd name="T114" fmla="+- 0 911 315"/>
                              <a:gd name="T115" fmla="*/ 911 h 690"/>
                              <a:gd name="T116" fmla="+- 0 11102 10944"/>
                              <a:gd name="T117" fmla="*/ T116 w 242"/>
                              <a:gd name="T118" fmla="+- 0 878 315"/>
                              <a:gd name="T119" fmla="*/ 878 h 690"/>
                              <a:gd name="T120" fmla="+- 0 11084 10944"/>
                              <a:gd name="T121" fmla="*/ T120 w 242"/>
                              <a:gd name="T122" fmla="+- 0 854 315"/>
                              <a:gd name="T123" fmla="*/ 854 h 690"/>
                              <a:gd name="T124" fmla="+- 0 11074 10944"/>
                              <a:gd name="T125" fmla="*/ T124 w 242"/>
                              <a:gd name="T126" fmla="+- 0 838 315"/>
                              <a:gd name="T127" fmla="*/ 838 h 690"/>
                              <a:gd name="T128" fmla="+- 0 11107 10944"/>
                              <a:gd name="T129" fmla="*/ T128 w 242"/>
                              <a:gd name="T130" fmla="+- 0 797 315"/>
                              <a:gd name="T131" fmla="*/ 797 h 690"/>
                              <a:gd name="T132" fmla="+- 0 11142 10944"/>
                              <a:gd name="T133" fmla="*/ T132 w 242"/>
                              <a:gd name="T134" fmla="+- 0 759 315"/>
                              <a:gd name="T135" fmla="*/ 759 h 690"/>
                              <a:gd name="T136" fmla="+- 0 11178 10944"/>
                              <a:gd name="T137" fmla="*/ T136 w 242"/>
                              <a:gd name="T138" fmla="+- 0 698 315"/>
                              <a:gd name="T139" fmla="*/ 698 h 690"/>
                              <a:gd name="T140" fmla="+- 0 11164 10944"/>
                              <a:gd name="T141" fmla="*/ T140 w 242"/>
                              <a:gd name="T142" fmla="+- 0 647 315"/>
                              <a:gd name="T143" fmla="*/ 647 h 690"/>
                              <a:gd name="T144" fmla="+- 0 11143 10944"/>
                              <a:gd name="T145" fmla="*/ T144 w 242"/>
                              <a:gd name="T146" fmla="+- 0 624 315"/>
                              <a:gd name="T147" fmla="*/ 624 h 690"/>
                              <a:gd name="T148" fmla="+- 0 11089 10944"/>
                              <a:gd name="T149" fmla="*/ T148 w 242"/>
                              <a:gd name="T150" fmla="+- 0 563 315"/>
                              <a:gd name="T151" fmla="*/ 563 h 690"/>
                              <a:gd name="T152" fmla="+- 0 11038 10944"/>
                              <a:gd name="T153" fmla="*/ T152 w 242"/>
                              <a:gd name="T154" fmla="+- 0 512 315"/>
                              <a:gd name="T155" fmla="*/ 512 h 690"/>
                              <a:gd name="T156" fmla="+- 0 11029 10944"/>
                              <a:gd name="T157" fmla="*/ T156 w 242"/>
                              <a:gd name="T158" fmla="+- 0 504 315"/>
                              <a:gd name="T159" fmla="*/ 504 h 690"/>
                              <a:gd name="T160" fmla="+- 0 11033 10944"/>
                              <a:gd name="T161" fmla="*/ T160 w 242"/>
                              <a:gd name="T162" fmla="+- 0 495 315"/>
                              <a:gd name="T163" fmla="*/ 495 h 690"/>
                              <a:gd name="T164" fmla="+- 0 11043 10944"/>
                              <a:gd name="T165" fmla="*/ T164 w 242"/>
                              <a:gd name="T166" fmla="+- 0 477 315"/>
                              <a:gd name="T167" fmla="*/ 477 h 690"/>
                              <a:gd name="T168" fmla="+- 0 11058 10944"/>
                              <a:gd name="T169" fmla="*/ T168 w 242"/>
                              <a:gd name="T170" fmla="+- 0 449 315"/>
                              <a:gd name="T171" fmla="*/ 449 h 690"/>
                              <a:gd name="T172" fmla="+- 0 11074 10944"/>
                              <a:gd name="T173" fmla="*/ T172 w 242"/>
                              <a:gd name="T174" fmla="+- 0 410 315"/>
                              <a:gd name="T175" fmla="*/ 410 h 690"/>
                              <a:gd name="T176" fmla="+- 0 11091 10944"/>
                              <a:gd name="T177" fmla="*/ T176 w 242"/>
                              <a:gd name="T178" fmla="+- 0 360 315"/>
                              <a:gd name="T179" fmla="*/ 360 h 690"/>
                              <a:gd name="T180" fmla="+- 0 11107 10944"/>
                              <a:gd name="T181" fmla="*/ T180 w 242"/>
                              <a:gd name="T182" fmla="+- 0 331 315"/>
                              <a:gd name="T183" fmla="*/ 331 h 690"/>
                              <a:gd name="T184" fmla="+- 0 11109 10944"/>
                              <a:gd name="T185" fmla="*/ T184 w 242"/>
                              <a:gd name="T186" fmla="+- 0 315 315"/>
                              <a:gd name="T187" fmla="*/ 315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 h="690">
                                <a:moveTo>
                                  <a:pt x="165" y="0"/>
                                </a:moveTo>
                                <a:lnTo>
                                  <a:pt x="98" y="0"/>
                                </a:lnTo>
                                <a:lnTo>
                                  <a:pt x="90" y="16"/>
                                </a:lnTo>
                                <a:lnTo>
                                  <a:pt x="83" y="31"/>
                                </a:lnTo>
                                <a:lnTo>
                                  <a:pt x="77" y="48"/>
                                </a:lnTo>
                                <a:lnTo>
                                  <a:pt x="70" y="65"/>
                                </a:lnTo>
                                <a:lnTo>
                                  <a:pt x="63" y="79"/>
                                </a:lnTo>
                                <a:lnTo>
                                  <a:pt x="56" y="93"/>
                                </a:lnTo>
                                <a:lnTo>
                                  <a:pt x="49" y="106"/>
                                </a:lnTo>
                                <a:lnTo>
                                  <a:pt x="40" y="119"/>
                                </a:lnTo>
                                <a:lnTo>
                                  <a:pt x="33" y="131"/>
                                </a:lnTo>
                                <a:lnTo>
                                  <a:pt x="26" y="143"/>
                                </a:lnTo>
                                <a:lnTo>
                                  <a:pt x="18" y="156"/>
                                </a:lnTo>
                                <a:lnTo>
                                  <a:pt x="11" y="168"/>
                                </a:lnTo>
                                <a:lnTo>
                                  <a:pt x="5" y="177"/>
                                </a:lnTo>
                                <a:lnTo>
                                  <a:pt x="1" y="187"/>
                                </a:lnTo>
                                <a:lnTo>
                                  <a:pt x="0" y="199"/>
                                </a:lnTo>
                                <a:lnTo>
                                  <a:pt x="1" y="210"/>
                                </a:lnTo>
                                <a:lnTo>
                                  <a:pt x="14" y="235"/>
                                </a:lnTo>
                                <a:lnTo>
                                  <a:pt x="31" y="258"/>
                                </a:lnTo>
                                <a:lnTo>
                                  <a:pt x="51" y="278"/>
                                </a:lnTo>
                                <a:lnTo>
                                  <a:pt x="70" y="298"/>
                                </a:lnTo>
                                <a:lnTo>
                                  <a:pt x="93" y="322"/>
                                </a:lnTo>
                                <a:lnTo>
                                  <a:pt x="104" y="335"/>
                                </a:lnTo>
                                <a:lnTo>
                                  <a:pt x="115" y="347"/>
                                </a:lnTo>
                                <a:lnTo>
                                  <a:pt x="121" y="356"/>
                                </a:lnTo>
                                <a:lnTo>
                                  <a:pt x="128" y="364"/>
                                </a:lnTo>
                                <a:lnTo>
                                  <a:pt x="134" y="373"/>
                                </a:lnTo>
                                <a:lnTo>
                                  <a:pt x="91" y="420"/>
                                </a:lnTo>
                                <a:lnTo>
                                  <a:pt x="82" y="433"/>
                                </a:lnTo>
                                <a:lnTo>
                                  <a:pt x="72" y="446"/>
                                </a:lnTo>
                                <a:lnTo>
                                  <a:pt x="62" y="457"/>
                                </a:lnTo>
                                <a:lnTo>
                                  <a:pt x="50" y="468"/>
                                </a:lnTo>
                                <a:lnTo>
                                  <a:pt x="38" y="480"/>
                                </a:lnTo>
                                <a:lnTo>
                                  <a:pt x="31" y="494"/>
                                </a:lnTo>
                                <a:lnTo>
                                  <a:pt x="25" y="517"/>
                                </a:lnTo>
                                <a:lnTo>
                                  <a:pt x="26" y="537"/>
                                </a:lnTo>
                                <a:lnTo>
                                  <a:pt x="34" y="555"/>
                                </a:lnTo>
                                <a:lnTo>
                                  <a:pt x="46" y="573"/>
                                </a:lnTo>
                                <a:lnTo>
                                  <a:pt x="52" y="581"/>
                                </a:lnTo>
                                <a:lnTo>
                                  <a:pt x="59" y="588"/>
                                </a:lnTo>
                                <a:lnTo>
                                  <a:pt x="72" y="602"/>
                                </a:lnTo>
                                <a:lnTo>
                                  <a:pt x="78" y="612"/>
                                </a:lnTo>
                                <a:lnTo>
                                  <a:pt x="83" y="621"/>
                                </a:lnTo>
                                <a:lnTo>
                                  <a:pt x="92" y="633"/>
                                </a:lnTo>
                                <a:lnTo>
                                  <a:pt x="101" y="644"/>
                                </a:lnTo>
                                <a:lnTo>
                                  <a:pt x="111" y="655"/>
                                </a:lnTo>
                                <a:lnTo>
                                  <a:pt x="119" y="667"/>
                                </a:lnTo>
                                <a:lnTo>
                                  <a:pt x="124" y="674"/>
                                </a:lnTo>
                                <a:lnTo>
                                  <a:pt x="128" y="682"/>
                                </a:lnTo>
                                <a:lnTo>
                                  <a:pt x="133" y="690"/>
                                </a:lnTo>
                                <a:lnTo>
                                  <a:pt x="241" y="687"/>
                                </a:lnTo>
                                <a:lnTo>
                                  <a:pt x="237" y="681"/>
                                </a:lnTo>
                                <a:lnTo>
                                  <a:pt x="225" y="662"/>
                                </a:lnTo>
                                <a:lnTo>
                                  <a:pt x="215" y="646"/>
                                </a:lnTo>
                                <a:lnTo>
                                  <a:pt x="205" y="630"/>
                                </a:lnTo>
                                <a:lnTo>
                                  <a:pt x="195" y="613"/>
                                </a:lnTo>
                                <a:lnTo>
                                  <a:pt x="184" y="596"/>
                                </a:lnTo>
                                <a:lnTo>
                                  <a:pt x="171" y="579"/>
                                </a:lnTo>
                                <a:lnTo>
                                  <a:pt x="158" y="563"/>
                                </a:lnTo>
                                <a:lnTo>
                                  <a:pt x="146" y="547"/>
                                </a:lnTo>
                                <a:lnTo>
                                  <a:pt x="140" y="539"/>
                                </a:lnTo>
                                <a:lnTo>
                                  <a:pt x="135" y="531"/>
                                </a:lnTo>
                                <a:lnTo>
                                  <a:pt x="130" y="523"/>
                                </a:lnTo>
                                <a:lnTo>
                                  <a:pt x="151" y="495"/>
                                </a:lnTo>
                                <a:lnTo>
                                  <a:pt x="163" y="482"/>
                                </a:lnTo>
                                <a:lnTo>
                                  <a:pt x="174" y="469"/>
                                </a:lnTo>
                                <a:lnTo>
                                  <a:pt x="198" y="444"/>
                                </a:lnTo>
                                <a:lnTo>
                                  <a:pt x="221" y="415"/>
                                </a:lnTo>
                                <a:lnTo>
                                  <a:pt x="234" y="383"/>
                                </a:lnTo>
                                <a:lnTo>
                                  <a:pt x="228" y="346"/>
                                </a:lnTo>
                                <a:lnTo>
                                  <a:pt x="220" y="332"/>
                                </a:lnTo>
                                <a:lnTo>
                                  <a:pt x="210" y="320"/>
                                </a:lnTo>
                                <a:lnTo>
                                  <a:pt x="199" y="309"/>
                                </a:lnTo>
                                <a:lnTo>
                                  <a:pt x="189" y="298"/>
                                </a:lnTo>
                                <a:lnTo>
                                  <a:pt x="145" y="248"/>
                                </a:lnTo>
                                <a:lnTo>
                                  <a:pt x="110" y="214"/>
                                </a:lnTo>
                                <a:lnTo>
                                  <a:pt x="94" y="197"/>
                                </a:lnTo>
                                <a:lnTo>
                                  <a:pt x="89" y="193"/>
                                </a:lnTo>
                                <a:lnTo>
                                  <a:pt x="85" y="189"/>
                                </a:lnTo>
                                <a:lnTo>
                                  <a:pt x="87" y="184"/>
                                </a:lnTo>
                                <a:lnTo>
                                  <a:pt x="89" y="180"/>
                                </a:lnTo>
                                <a:lnTo>
                                  <a:pt x="91" y="175"/>
                                </a:lnTo>
                                <a:lnTo>
                                  <a:pt x="99" y="162"/>
                                </a:lnTo>
                                <a:lnTo>
                                  <a:pt x="107" y="148"/>
                                </a:lnTo>
                                <a:lnTo>
                                  <a:pt x="114" y="134"/>
                                </a:lnTo>
                                <a:lnTo>
                                  <a:pt x="121" y="120"/>
                                </a:lnTo>
                                <a:lnTo>
                                  <a:pt x="130" y="95"/>
                                </a:lnTo>
                                <a:lnTo>
                                  <a:pt x="138" y="70"/>
                                </a:lnTo>
                                <a:lnTo>
                                  <a:pt x="147" y="45"/>
                                </a:lnTo>
                                <a:lnTo>
                                  <a:pt x="159" y="23"/>
                                </a:lnTo>
                                <a:lnTo>
                                  <a:pt x="163" y="16"/>
                                </a:lnTo>
                                <a:lnTo>
                                  <a:pt x="165" y="8"/>
                                </a:lnTo>
                                <a:lnTo>
                                  <a:pt x="165" y="0"/>
                                </a:lnTo>
                                <a:close/>
                              </a:path>
                            </a:pathLst>
                          </a:custGeom>
                          <a:solidFill>
                            <a:srgbClr val="BD29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xmlns:w15="http://schemas.microsoft.com/office/word/2012/wordml">
            <w:pict>
              <v:group w14:anchorId="19D3A939" id="Group 5" o:spid="_x0000_s1026" style="position:absolute;margin-left:542.15pt;margin-top:15.75pt;width:20.4pt;height:34.5pt;z-index:251862016;mso-wrap-distance-left:0;mso-wrap-distance-right:0;mso-position-horizontal-relative:page" coordorigin="10843,315" coordsize="408,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">
                <v:shape id="AutoShape 7" o:spid="_x0000_s1027" style="position:absolute;left:10843;top:316;width:408;height:687;visibility:visible;mso-wrap-style:square;v-text-anchor:top" coordsize="40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" path="m330,l310,1,290,2r-20,l258,2,,7,2,84r,43l2,153r,25l1,218,,259r,55l,340r1,36l1,444r,19l,497r,31l1,580r1,35l3,644r,30l17,675r6,1l57,681r34,3l125,686r34,1l180,687r22,l244,686r157,-7l405,652r2,-17l407,620r-1,-20l406,580r-1,-32l404,510r-1,-47l403,444r,-68l403,314r-1,-18l300,296r,-2l300,293r1,-1l402,292r,-40l400,190r,-13l399,165r,-12l398,137,396,98,391,5,375,3,366,2,358,1r-8,l330,xm402,292r-101,l300,296r102,l402,292xe" fillcolor="#7fccad" stroked="f">
                  <v:path arrowok="t" o:connecttype="custom" o:connectlocs="310,317;270,318;0,323;2,443;2,494;0,575;0,656;1,760;0,813;1,896;3,960;17,991;57,997;125,1002;180,1003;244,1002;405,968;407,936;406,896;404,826;403,760;403,630;300,612;300,609;301,608;402,568;400,493;399,469;396,414;375,319;358,317;330,316;301,608;402,612" o:connectangles="0,0,0,0,0,0,0,0,0,0,0,0,0,0,0,0,0,0,0,0,0,0,0,0,0,0,0,0,0,0,0,0,0,0"/>
                </v:shape>
                <v:shape id="Freeform 562" o:spid="_x0000_s1028" style="position:absolute;left:10943;top:314;width:242;height:690;visibility:visible;mso-wrap-style:square;v-text-anchor:top" coordsize="24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" path="m165,l98,,90,16,83,31,77,48,70,65,63,79,56,93r-7,13l40,119r-7,12l26,143r-8,13l11,168r-6,9l1,187,,199r1,11l14,235r17,23l51,278r19,20l93,322r11,13l115,347r6,9l128,364r6,9l91,420r-9,13l72,446,62,457,50,468,38,480r-7,14l25,517r1,20l34,555r12,18l52,581r7,7l72,602r6,10l83,621r9,12l101,644r10,11l119,667r5,7l128,682r5,8l241,687r-4,-6l225,662,215,646,205,630,195,613,184,596,171,579,158,563,146,547r-6,-8l135,531r-5,-8l151,495r12,-13l174,469r24,-25l221,415r13,-32l228,346r-8,-14l210,320,199,309,189,298,145,248,110,214,94,197r-5,-4l85,189r2,-5l89,180r2,-5l99,162r8,-14l114,134r7,-14l130,95r8,-25l147,45,159,23r4,-7l165,8r,-8xe" fillcolor="#bd2929" stroked="f">
                  <v:path arrowok="t" o:connecttype="custom" o:connectlocs="98,315;83,346;70,380;56,408;40,434;26,458;11,483;1,502;1,525;31,573;70,613;104,650;121,671;134,688;82,748;62,772;38,795;25,832;34,870;52,896;72,917;83,936;101,959;119,982;128,997;241,1002;225,977;205,945;184,911;158,878;140,854;130,838;163,797;198,759;234,698;220,647;199,624;145,563;94,512;85,504;89,495;99,477;114,449;130,410;147,360;163,331;165,315" o:connectangles="0,0,0,0,0,0,0,0,0,0,0,0,0,0,0,0,0,0,0,0,0,0,0,0,0,0,0,0,0,0,0,0,0,0,0,0,0,0,0,0,0,0,0,0,0,0,0"/>
                </v:shape>
                <w10:wrap type="topAndBottom" anchorx="page"/>
              </v:group>
            </w:pict>
          </mc:Fallback>
        </mc:AlternateContent>
      </w:r>
    </w:p>
    <w:p w14:paraId="2F58E72E" w14:textId="77777777" w:rsidR="004B4369" w:rsidRPr="007E35CF" w:rsidRDefault="004B4369" w:rsidP="007E35CF">
      <w:pPr>
        <w:widowControl w:val="0"/>
        <w:autoSpaceDE w:val="0"/>
        <w:autoSpaceDN w:val="0"/>
        <w:spacing w:before="120" w:line="240" w:lineRule="auto"/>
        <w:ind w:left="158" w:firstLine="0"/>
        <w:rPr>
          <w:rFonts w:ascii="Arial" w:hAnsi="Arial" w:cs="Arial"/>
          <w:sz w:val="18"/>
          <w:szCs w:val="18"/>
        </w:rPr>
      </w:pPr>
      <w:r w:rsidRPr="007E35CF">
        <w:rPr>
          <w:rFonts w:ascii="Arial" w:hAnsi="Arial" w:cs="Arial"/>
          <w:sz w:val="18"/>
          <w:szCs w:val="18"/>
        </w:rPr>
        <w:t>OMB Number: 0970-0151</w:t>
      </w:r>
    </w:p>
    <w:p w14:paraId="00A9ACB3" w14:textId="77777777" w:rsidR="00506788" w:rsidRPr="007E35CF" w:rsidRDefault="004B4369" w:rsidP="007E35CF">
      <w:pPr>
        <w:widowControl w:val="0"/>
        <w:autoSpaceDE w:val="0"/>
        <w:autoSpaceDN w:val="0"/>
        <w:spacing w:line="240" w:lineRule="auto"/>
        <w:ind w:left="158" w:firstLine="0"/>
        <w:rPr>
          <w:sz w:val="18"/>
          <w:szCs w:val="18"/>
        </w:rPr>
      </w:pPr>
      <w:r w:rsidRPr="007E35CF">
        <w:rPr>
          <w:rFonts w:ascii="Arial" w:hAnsi="Arial" w:cs="Arial"/>
          <w:sz w:val="18"/>
          <w:szCs w:val="18"/>
        </w:rPr>
        <w:t xml:space="preserve">Expires: </w:t>
      </w:r>
      <w:r w:rsidR="000D2F93" w:rsidRPr="007E35CF">
        <w:rPr>
          <w:rFonts w:ascii="Arial" w:hAnsi="Arial" w:cs="Arial"/>
          <w:sz w:val="18"/>
          <w:szCs w:val="18"/>
        </w:rPr>
        <w:t>XX/XX/XXXX</w:t>
      </w:r>
    </w:p>
    <w:p w14:paraId="08531277" w14:textId="77777777" w:rsidR="00506788" w:rsidRDefault="00506788" w:rsidP="00506788">
      <w:pPr>
        <w:spacing w:line="240" w:lineRule="auto"/>
        <w:sectPr w:rsidR="00506788" w:rsidSect="00506788">
          <w:headerReference w:type="default" r:id="rId87"/>
          <w:footerReference w:type="default" r:id="rId88"/>
          <w:pgSz w:w="12240" w:h="15840"/>
          <w:pgMar w:top="720" w:right="288" w:bottom="288" w:left="288" w:header="288" w:footer="288" w:gutter="0"/>
          <w:paperSrc w:first="7" w:other="7"/>
          <w:cols w:space="720"/>
          <w:docGrid w:linePitch="360"/>
        </w:sectPr>
      </w:pPr>
    </w:p>
    <w:p w14:paraId="4BAFE75F" w14:textId="35CDB9CD" w:rsidR="004B4369" w:rsidRPr="007624C6" w:rsidRDefault="004B4369" w:rsidP="00E53C6E">
      <w:pPr>
        <w:widowControl w:val="0"/>
        <w:tabs>
          <w:tab w:val="left" w:pos="4942"/>
        </w:tabs>
        <w:autoSpaceDE w:val="0"/>
        <w:autoSpaceDN w:val="0"/>
        <w:spacing w:before="149" w:after="120" w:line="216" w:lineRule="auto"/>
        <w:ind w:left="4320" w:firstLine="0"/>
        <w:rPr>
          <w:rFonts w:ascii="Arial" w:hAnsi="Arial" w:cs="Arial"/>
          <w:b/>
          <w:bCs/>
          <w:sz w:val="48"/>
          <w:szCs w:val="48"/>
        </w:rPr>
      </w:pPr>
      <w:r w:rsidRPr="007624C6">
        <w:rPr>
          <w:noProof/>
          <w:sz w:val="48"/>
          <w:szCs w:val="48"/>
        </w:rPr>
        <w:drawing>
          <wp:anchor distT="0" distB="0" distL="114300" distR="114300" simplePos="0" relativeHeight="251874304" behindDoc="1" locked="0" layoutInCell="1" allowOverlap="1" wp14:anchorId="035AE05D" wp14:editId="505E1505">
            <wp:simplePos x="0" y="0"/>
            <wp:positionH relativeFrom="column">
              <wp:posOffset>-24661</wp:posOffset>
            </wp:positionH>
            <wp:positionV relativeFrom="paragraph">
              <wp:posOffset>-304023</wp:posOffset>
            </wp:positionV>
            <wp:extent cx="4162425" cy="9735820"/>
            <wp:effectExtent l="0" t="0" r="9525" b="0"/>
            <wp:wrapNone/>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162425" cy="9735820"/>
                    </a:xfrm>
                    <a:prstGeom prst="rect">
                      <a:avLst/>
                    </a:prstGeom>
                    <a:noFill/>
                  </pic:spPr>
                </pic:pic>
              </a:graphicData>
            </a:graphic>
            <wp14:sizeRelH relativeFrom="page">
              <wp14:pctWidth>0</wp14:pctWidth>
            </wp14:sizeRelH>
            <wp14:sizeRelV relativeFrom="page">
              <wp14:pctHeight>0</wp14:pctHeight>
            </wp14:sizeRelV>
          </wp:anchor>
        </w:drawing>
      </w:r>
      <w:r w:rsidRPr="007624C6">
        <w:rPr>
          <w:rFonts w:ascii="Arial" w:hAnsi="Arial" w:cs="Arial"/>
          <w:b/>
          <w:bCs/>
          <w:sz w:val="48"/>
          <w:szCs w:val="48"/>
        </w:rPr>
        <w:t>Get ready!</w:t>
      </w:r>
      <w:r w:rsidR="007624C6">
        <w:rPr>
          <w:rFonts w:ascii="Arial" w:hAnsi="Arial" w:cs="Arial"/>
          <w:b/>
          <w:bCs/>
          <w:sz w:val="48"/>
          <w:szCs w:val="48"/>
        </w:rPr>
        <w:t xml:space="preserve"> We will be participating in the American Indian and Alaska Native Head Start Family and Child Experiences Survey 2019 (</w:t>
      </w:r>
      <w:r w:rsidRPr="007624C6">
        <w:rPr>
          <w:rFonts w:ascii="Arial" w:hAnsi="Arial" w:cs="Arial"/>
          <w:b/>
          <w:bCs/>
          <w:sz w:val="48"/>
          <w:szCs w:val="48"/>
        </w:rPr>
        <w:t xml:space="preserve">AI/AN </w:t>
      </w:r>
      <w:r w:rsidRPr="007624C6">
        <w:rPr>
          <w:rFonts w:ascii="Arial" w:hAnsi="Arial" w:cs="Arial"/>
          <w:b/>
          <w:bCs/>
          <w:spacing w:val="-15"/>
          <w:sz w:val="48"/>
          <w:szCs w:val="48"/>
        </w:rPr>
        <w:t>FACES 2019</w:t>
      </w:r>
      <w:r w:rsidR="007624C6">
        <w:rPr>
          <w:rFonts w:ascii="Arial" w:hAnsi="Arial" w:cs="Arial"/>
          <w:b/>
          <w:bCs/>
          <w:spacing w:val="-15"/>
          <w:sz w:val="48"/>
          <w:szCs w:val="48"/>
        </w:rPr>
        <w:t>)</w:t>
      </w:r>
      <w:r w:rsidRPr="007624C6">
        <w:rPr>
          <w:rFonts w:ascii="Arial" w:hAnsi="Arial" w:cs="Arial"/>
          <w:b/>
          <w:bCs/>
          <w:spacing w:val="-15"/>
          <w:sz w:val="48"/>
          <w:szCs w:val="48"/>
        </w:rPr>
        <w:t xml:space="preserve"> </w:t>
      </w:r>
      <w:r w:rsidRPr="007624C6">
        <w:rPr>
          <w:rFonts w:ascii="Arial" w:hAnsi="Arial" w:cs="Arial"/>
          <w:b/>
          <w:bCs/>
          <w:sz w:val="48"/>
          <w:szCs w:val="48"/>
        </w:rPr>
        <w:t>next</w:t>
      </w:r>
      <w:r w:rsidRPr="007624C6">
        <w:rPr>
          <w:rFonts w:ascii="Arial" w:hAnsi="Arial" w:cs="Arial"/>
          <w:b/>
          <w:bCs/>
          <w:spacing w:val="-64"/>
          <w:sz w:val="48"/>
          <w:szCs w:val="48"/>
        </w:rPr>
        <w:t xml:space="preserve"> </w:t>
      </w:r>
      <w:r w:rsidRPr="007624C6">
        <w:rPr>
          <w:rFonts w:ascii="Arial" w:hAnsi="Arial" w:cs="Arial"/>
          <w:b/>
          <w:bCs/>
          <w:sz w:val="48"/>
          <w:szCs w:val="48"/>
        </w:rPr>
        <w:t>week!</w:t>
      </w:r>
    </w:p>
    <w:p w14:paraId="364C077F" w14:textId="19856DA3" w:rsidR="004B4369" w:rsidRPr="007624C6" w:rsidRDefault="004B4369" w:rsidP="00E53C6E">
      <w:pPr>
        <w:widowControl w:val="0"/>
        <w:autoSpaceDE w:val="0"/>
        <w:autoSpaceDN w:val="0"/>
        <w:spacing w:before="360" w:line="216" w:lineRule="auto"/>
        <w:ind w:left="4320" w:right="621" w:firstLine="0"/>
        <w:rPr>
          <w:rFonts w:ascii="Arial" w:hAnsi="Arial" w:cs="Arial"/>
          <w:bCs/>
          <w:sz w:val="44"/>
          <w:szCs w:val="44"/>
        </w:rPr>
      </w:pPr>
      <w:r w:rsidRPr="007624C6">
        <w:rPr>
          <w:rFonts w:ascii="Arial" w:hAnsi="Arial" w:cs="Arial"/>
          <w:b/>
          <w:bCs/>
          <w:sz w:val="44"/>
          <w:szCs w:val="44"/>
        </w:rPr>
        <w:t xml:space="preserve">A team from Mathematica </w:t>
      </w:r>
      <w:r w:rsidRPr="007624C6">
        <w:rPr>
          <w:rFonts w:ascii="Arial" w:hAnsi="Arial" w:cs="Arial"/>
          <w:b/>
          <w:bCs/>
          <w:spacing w:val="-3"/>
          <w:sz w:val="44"/>
          <w:szCs w:val="44"/>
        </w:rPr>
        <w:t>Policy</w:t>
      </w:r>
      <w:r w:rsidRPr="007624C6">
        <w:rPr>
          <w:rFonts w:ascii="Arial" w:hAnsi="Arial" w:cs="Arial"/>
          <w:b/>
          <w:bCs/>
          <w:spacing w:val="-63"/>
          <w:sz w:val="44"/>
          <w:szCs w:val="44"/>
        </w:rPr>
        <w:t xml:space="preserve"> </w:t>
      </w:r>
      <w:r w:rsidRPr="007624C6">
        <w:rPr>
          <w:rFonts w:ascii="Arial" w:hAnsi="Arial" w:cs="Arial"/>
          <w:b/>
          <w:bCs/>
          <w:sz w:val="44"/>
          <w:szCs w:val="44"/>
        </w:rPr>
        <w:t>Research,</w:t>
      </w:r>
      <w:r w:rsidRPr="007624C6">
        <w:rPr>
          <w:rFonts w:ascii="Arial" w:hAnsi="Arial" w:cs="Arial"/>
          <w:b/>
          <w:bCs/>
          <w:spacing w:val="-74"/>
          <w:sz w:val="44"/>
          <w:szCs w:val="44"/>
        </w:rPr>
        <w:t xml:space="preserve"> </w:t>
      </w:r>
      <w:r w:rsidRPr="007624C6">
        <w:rPr>
          <w:rFonts w:ascii="Arial" w:hAnsi="Arial" w:cs="Arial"/>
          <w:b/>
          <w:bCs/>
          <w:sz w:val="44"/>
          <w:szCs w:val="44"/>
        </w:rPr>
        <w:t>a</w:t>
      </w:r>
      <w:r w:rsidRPr="007624C6">
        <w:rPr>
          <w:rFonts w:ascii="Arial" w:hAnsi="Arial" w:cs="Arial"/>
          <w:b/>
          <w:bCs/>
          <w:spacing w:val="-63"/>
          <w:sz w:val="44"/>
          <w:szCs w:val="44"/>
        </w:rPr>
        <w:t xml:space="preserve"> </w:t>
      </w:r>
      <w:r w:rsidRPr="007624C6">
        <w:rPr>
          <w:rFonts w:ascii="Arial" w:hAnsi="Arial" w:cs="Arial"/>
          <w:b/>
          <w:bCs/>
          <w:sz w:val="44"/>
          <w:szCs w:val="44"/>
        </w:rPr>
        <w:t>respected independent organization,</w:t>
      </w:r>
      <w:r w:rsidRPr="007624C6">
        <w:rPr>
          <w:rFonts w:ascii="Arial" w:hAnsi="Arial" w:cs="Arial"/>
          <w:b/>
          <w:bCs/>
          <w:spacing w:val="-105"/>
          <w:sz w:val="44"/>
          <w:szCs w:val="44"/>
        </w:rPr>
        <w:t xml:space="preserve"> </w:t>
      </w:r>
      <w:r w:rsidRPr="007624C6">
        <w:rPr>
          <w:rFonts w:ascii="Arial" w:hAnsi="Arial" w:cs="Arial"/>
          <w:b/>
          <w:bCs/>
          <w:sz w:val="44"/>
          <w:szCs w:val="44"/>
        </w:rPr>
        <w:t>will be at our</w:t>
      </w:r>
      <w:r w:rsidRPr="007624C6">
        <w:rPr>
          <w:rFonts w:ascii="Arial" w:hAnsi="Arial" w:cs="Arial"/>
          <w:b/>
          <w:bCs/>
          <w:spacing w:val="-43"/>
          <w:sz w:val="44"/>
          <w:szCs w:val="44"/>
        </w:rPr>
        <w:t xml:space="preserve"> </w:t>
      </w:r>
      <w:r w:rsidRPr="007624C6">
        <w:rPr>
          <w:rFonts w:ascii="Arial" w:hAnsi="Arial" w:cs="Arial"/>
          <w:b/>
          <w:bCs/>
          <w:sz w:val="44"/>
          <w:szCs w:val="44"/>
        </w:rPr>
        <w:t>center</w:t>
      </w:r>
      <w:r w:rsidRPr="007624C6">
        <w:rPr>
          <w:rFonts w:ascii="Arial" w:hAnsi="Arial" w:cs="Arial"/>
          <w:b/>
          <w:bCs/>
          <w:spacing w:val="-43"/>
          <w:sz w:val="44"/>
          <w:szCs w:val="44"/>
        </w:rPr>
        <w:t xml:space="preserve"> </w:t>
      </w:r>
      <w:r w:rsidRPr="007624C6">
        <w:rPr>
          <w:rFonts w:ascii="Arial" w:hAnsi="Arial" w:cs="Arial"/>
          <w:b/>
          <w:bCs/>
          <w:sz w:val="44"/>
          <w:szCs w:val="44"/>
        </w:rPr>
        <w:t>to</w:t>
      </w:r>
      <w:r w:rsidRPr="007624C6">
        <w:rPr>
          <w:rFonts w:ascii="Arial" w:hAnsi="Arial" w:cs="Arial"/>
          <w:b/>
          <w:bCs/>
          <w:spacing w:val="-43"/>
          <w:sz w:val="44"/>
          <w:szCs w:val="44"/>
        </w:rPr>
        <w:t xml:space="preserve"> </w:t>
      </w:r>
      <w:r w:rsidRPr="007624C6">
        <w:rPr>
          <w:rFonts w:ascii="Arial" w:hAnsi="Arial" w:cs="Arial"/>
          <w:b/>
          <w:bCs/>
          <w:sz w:val="44"/>
          <w:szCs w:val="44"/>
        </w:rPr>
        <w:t>conduct AI/AN</w:t>
      </w:r>
      <w:r w:rsidRPr="007624C6">
        <w:rPr>
          <w:rFonts w:ascii="Arial" w:hAnsi="Arial" w:cs="Arial"/>
          <w:b/>
          <w:bCs/>
          <w:spacing w:val="-12"/>
          <w:sz w:val="44"/>
          <w:szCs w:val="44"/>
        </w:rPr>
        <w:t xml:space="preserve"> </w:t>
      </w:r>
      <w:r w:rsidRPr="007624C6">
        <w:rPr>
          <w:rFonts w:ascii="Arial" w:hAnsi="Arial" w:cs="Arial"/>
          <w:b/>
          <w:bCs/>
          <w:spacing w:val="-11"/>
          <w:sz w:val="44"/>
          <w:szCs w:val="44"/>
        </w:rPr>
        <w:t>FACES 2019.</w:t>
      </w:r>
    </w:p>
    <w:p w14:paraId="1DC860C4" w14:textId="77777777" w:rsidR="004B4369" w:rsidRPr="007624C6" w:rsidRDefault="004B4369" w:rsidP="00E53C6E">
      <w:pPr>
        <w:widowControl w:val="0"/>
        <w:autoSpaceDE w:val="0"/>
        <w:autoSpaceDN w:val="0"/>
        <w:spacing w:before="360" w:line="590" w:lineRule="exact"/>
        <w:ind w:left="4320" w:firstLine="0"/>
        <w:rPr>
          <w:rFonts w:ascii="Arial" w:hAnsi="Arial" w:cs="Arial"/>
          <w:b/>
          <w:sz w:val="44"/>
          <w:szCs w:val="44"/>
        </w:rPr>
      </w:pPr>
      <w:r w:rsidRPr="007624C6">
        <w:rPr>
          <w:rFonts w:ascii="Arial" w:hAnsi="Arial" w:cs="Arial"/>
          <w:b/>
          <w:w w:val="105"/>
          <w:sz w:val="44"/>
          <w:szCs w:val="44"/>
        </w:rPr>
        <w:t>PLEASE BE</w:t>
      </w:r>
      <w:r w:rsidRPr="007624C6">
        <w:rPr>
          <w:rFonts w:ascii="Arial" w:hAnsi="Arial" w:cs="Arial"/>
          <w:b/>
          <w:spacing w:val="-77"/>
          <w:w w:val="105"/>
          <w:sz w:val="44"/>
          <w:szCs w:val="44"/>
        </w:rPr>
        <w:t xml:space="preserve"> </w:t>
      </w:r>
      <w:r w:rsidRPr="007624C6">
        <w:rPr>
          <w:rFonts w:ascii="Arial" w:hAnsi="Arial" w:cs="Arial"/>
          <w:b/>
          <w:w w:val="105"/>
          <w:sz w:val="44"/>
          <w:szCs w:val="44"/>
        </w:rPr>
        <w:t>SURE</w:t>
      </w:r>
    </w:p>
    <w:p w14:paraId="2B34F993" w14:textId="77777777" w:rsidR="004B4369" w:rsidRPr="007624C6" w:rsidRDefault="004B4369" w:rsidP="00E53C6E">
      <w:pPr>
        <w:widowControl w:val="0"/>
        <w:autoSpaceDE w:val="0"/>
        <w:autoSpaceDN w:val="0"/>
        <w:spacing w:before="20" w:line="216" w:lineRule="auto"/>
        <w:ind w:left="4320" w:right="670" w:firstLine="0"/>
        <w:rPr>
          <w:rFonts w:ascii="Arial" w:hAnsi="Arial" w:cs="Arial"/>
          <w:b/>
          <w:w w:val="105"/>
          <w:sz w:val="44"/>
          <w:szCs w:val="44"/>
        </w:rPr>
      </w:pPr>
      <w:r w:rsidRPr="007624C6">
        <w:rPr>
          <w:rFonts w:ascii="Arial" w:hAnsi="Arial" w:cs="Arial"/>
          <w:b/>
          <w:w w:val="105"/>
          <w:sz w:val="44"/>
          <w:szCs w:val="44"/>
        </w:rPr>
        <w:t xml:space="preserve">YOUR CHILD </w:t>
      </w:r>
    </w:p>
    <w:p w14:paraId="2A5742FD" w14:textId="77777777" w:rsidR="004B4369" w:rsidRPr="007624C6" w:rsidRDefault="004B4369" w:rsidP="00E53C6E">
      <w:pPr>
        <w:widowControl w:val="0"/>
        <w:autoSpaceDE w:val="0"/>
        <w:autoSpaceDN w:val="0"/>
        <w:spacing w:before="20" w:line="216" w:lineRule="auto"/>
        <w:ind w:left="4320" w:right="670" w:firstLine="0"/>
        <w:rPr>
          <w:rFonts w:ascii="Arial" w:hAnsi="Arial" w:cs="Arial"/>
          <w:b/>
          <w:sz w:val="44"/>
          <w:szCs w:val="44"/>
        </w:rPr>
      </w:pPr>
      <w:r w:rsidRPr="007624C6">
        <w:rPr>
          <w:rFonts w:ascii="Arial" w:hAnsi="Arial" w:cs="Arial"/>
          <w:b/>
          <w:w w:val="105"/>
          <w:sz w:val="44"/>
          <w:szCs w:val="44"/>
        </w:rPr>
        <w:t>ATTENDS HEAD START</w:t>
      </w:r>
    </w:p>
    <w:p w14:paraId="70B19B6E" w14:textId="77777777" w:rsidR="004B4369" w:rsidRPr="007624C6" w:rsidRDefault="004B4369" w:rsidP="00E53C6E">
      <w:pPr>
        <w:widowControl w:val="0"/>
        <w:autoSpaceDE w:val="0"/>
        <w:autoSpaceDN w:val="0"/>
        <w:spacing w:before="2" w:line="216" w:lineRule="auto"/>
        <w:ind w:left="4320" w:right="100" w:firstLine="0"/>
        <w:rPr>
          <w:rFonts w:ascii="Arial" w:hAnsi="Arial" w:cs="Arial"/>
          <w:b/>
          <w:sz w:val="44"/>
          <w:szCs w:val="44"/>
        </w:rPr>
      </w:pPr>
      <w:r w:rsidRPr="007624C6">
        <w:rPr>
          <w:rFonts w:ascii="Arial" w:hAnsi="Arial" w:cs="Arial"/>
          <w:b/>
          <w:spacing w:val="-4"/>
          <w:w w:val="105"/>
          <w:sz w:val="44"/>
          <w:szCs w:val="44"/>
        </w:rPr>
        <w:t>NEXT</w:t>
      </w:r>
      <w:r w:rsidRPr="007624C6">
        <w:rPr>
          <w:rFonts w:ascii="Arial" w:hAnsi="Arial" w:cs="Arial"/>
          <w:b/>
          <w:spacing w:val="-75"/>
          <w:w w:val="105"/>
          <w:sz w:val="44"/>
          <w:szCs w:val="44"/>
        </w:rPr>
        <w:t xml:space="preserve"> </w:t>
      </w:r>
      <w:r w:rsidRPr="007624C6">
        <w:rPr>
          <w:rFonts w:ascii="Arial" w:hAnsi="Arial" w:cs="Arial"/>
          <w:b/>
          <w:spacing w:val="-5"/>
          <w:w w:val="105"/>
          <w:sz w:val="44"/>
          <w:szCs w:val="44"/>
        </w:rPr>
        <w:t>WEEK F</w:t>
      </w:r>
      <w:r w:rsidRPr="007624C6">
        <w:rPr>
          <w:rFonts w:ascii="Arial" w:hAnsi="Arial" w:cs="Arial"/>
          <w:b/>
          <w:w w:val="105"/>
          <w:sz w:val="44"/>
          <w:szCs w:val="44"/>
        </w:rPr>
        <w:t xml:space="preserve">OR </w:t>
      </w:r>
      <w:r w:rsidRPr="007624C6">
        <w:rPr>
          <w:rFonts w:ascii="Arial" w:hAnsi="Arial" w:cs="Arial"/>
          <w:b/>
          <w:spacing w:val="1"/>
          <w:w w:val="105"/>
          <w:sz w:val="44"/>
          <w:szCs w:val="44"/>
        </w:rPr>
        <w:t xml:space="preserve">THIS </w:t>
      </w:r>
      <w:r w:rsidRPr="007624C6">
        <w:rPr>
          <w:rFonts w:ascii="Arial" w:hAnsi="Arial" w:cs="Arial"/>
          <w:b/>
          <w:w w:val="105"/>
          <w:sz w:val="44"/>
          <w:szCs w:val="44"/>
        </w:rPr>
        <w:t>VISIT!</w:t>
      </w:r>
    </w:p>
    <w:p w14:paraId="68A4BBA7" w14:textId="77777777" w:rsidR="004B4369" w:rsidRPr="004B4369" w:rsidRDefault="004B4369" w:rsidP="00E53C6E">
      <w:pPr>
        <w:widowControl w:val="0"/>
        <w:autoSpaceDE w:val="0"/>
        <w:autoSpaceDN w:val="0"/>
        <w:spacing w:before="360" w:line="240" w:lineRule="auto"/>
        <w:ind w:left="4320" w:hanging="720"/>
        <w:rPr>
          <w:rFonts w:ascii="Arial" w:hAnsi="Arial" w:cs="Arial"/>
          <w:b/>
          <w:sz w:val="52"/>
          <w:szCs w:val="52"/>
        </w:rPr>
      </w:pPr>
      <w:r w:rsidRPr="007624C6">
        <w:rPr>
          <w:rFonts w:ascii="Arial" w:hAnsi="Arial" w:cs="Arial"/>
          <w:b/>
          <w:sz w:val="44"/>
          <w:szCs w:val="44"/>
        </w:rPr>
        <w:t>Thank</w:t>
      </w:r>
      <w:r w:rsidRPr="007624C6">
        <w:rPr>
          <w:rFonts w:ascii="Arial" w:hAnsi="Arial" w:cs="Arial"/>
          <w:b/>
          <w:spacing w:val="-53"/>
          <w:sz w:val="44"/>
          <w:szCs w:val="44"/>
        </w:rPr>
        <w:t xml:space="preserve"> </w:t>
      </w:r>
      <w:r w:rsidRPr="007624C6">
        <w:rPr>
          <w:rFonts w:ascii="Arial" w:hAnsi="Arial" w:cs="Arial"/>
          <w:b/>
          <w:spacing w:val="-3"/>
          <w:sz w:val="44"/>
          <w:szCs w:val="44"/>
        </w:rPr>
        <w:t xml:space="preserve">you </w:t>
      </w:r>
      <w:r w:rsidRPr="007624C6">
        <w:rPr>
          <w:rFonts w:ascii="Arial" w:hAnsi="Arial" w:cs="Arial"/>
          <w:b/>
          <w:sz w:val="44"/>
          <w:szCs w:val="44"/>
        </w:rPr>
        <w:t>for</w:t>
      </w:r>
      <w:r w:rsidRPr="007624C6">
        <w:rPr>
          <w:rFonts w:ascii="Arial" w:hAnsi="Arial" w:cs="Arial"/>
          <w:b/>
          <w:spacing w:val="-53"/>
          <w:sz w:val="44"/>
          <w:szCs w:val="44"/>
        </w:rPr>
        <w:t xml:space="preserve"> </w:t>
      </w:r>
      <w:r w:rsidRPr="007624C6">
        <w:rPr>
          <w:rFonts w:ascii="Arial" w:hAnsi="Arial" w:cs="Arial"/>
          <w:b/>
          <w:sz w:val="44"/>
          <w:szCs w:val="44"/>
        </w:rPr>
        <w:t>your</w:t>
      </w:r>
      <w:r w:rsidRPr="007624C6">
        <w:rPr>
          <w:rFonts w:ascii="Arial" w:hAnsi="Arial" w:cs="Arial"/>
          <w:b/>
          <w:spacing w:val="-53"/>
          <w:sz w:val="44"/>
          <w:szCs w:val="44"/>
        </w:rPr>
        <w:t xml:space="preserve"> </w:t>
      </w:r>
      <w:r w:rsidRPr="007624C6">
        <w:rPr>
          <w:rFonts w:ascii="Arial" w:hAnsi="Arial" w:cs="Arial"/>
          <w:b/>
          <w:sz w:val="44"/>
          <w:szCs w:val="44"/>
        </w:rPr>
        <w:t>participation!</w:t>
      </w:r>
    </w:p>
    <w:p w14:paraId="12BFD6B4" w14:textId="77777777" w:rsidR="004B4369" w:rsidRPr="004B4369" w:rsidRDefault="004B4369" w:rsidP="00E53C6E">
      <w:pPr>
        <w:widowControl w:val="0"/>
        <w:autoSpaceDE w:val="0"/>
        <w:autoSpaceDN w:val="0"/>
        <w:spacing w:line="240" w:lineRule="auto"/>
        <w:ind w:firstLine="0"/>
        <w:rPr>
          <w:b/>
          <w:bCs/>
          <w:sz w:val="20"/>
          <w:szCs w:val="48"/>
        </w:rPr>
      </w:pPr>
      <w:r w:rsidRPr="004B4369">
        <w:rPr>
          <w:b/>
          <w:bCs/>
          <w:noProof/>
          <w:sz w:val="20"/>
          <w:szCs w:val="48"/>
        </w:rPr>
        <w:drawing>
          <wp:anchor distT="0" distB="0" distL="114300" distR="114300" simplePos="0" relativeHeight="251891712" behindDoc="1" locked="0" layoutInCell="1" allowOverlap="1" wp14:anchorId="4459345D" wp14:editId="6792858E">
            <wp:simplePos x="0" y="0"/>
            <wp:positionH relativeFrom="column">
              <wp:posOffset>3510915</wp:posOffset>
            </wp:positionH>
            <wp:positionV relativeFrom="paragraph">
              <wp:posOffset>150495</wp:posOffset>
            </wp:positionV>
            <wp:extent cx="1947545" cy="1705610"/>
            <wp:effectExtent l="0" t="0" r="0" b="8890"/>
            <wp:wrapNone/>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947545" cy="1705610"/>
                    </a:xfrm>
                    <a:prstGeom prst="rect">
                      <a:avLst/>
                    </a:prstGeom>
                    <a:noFill/>
                  </pic:spPr>
                </pic:pic>
              </a:graphicData>
            </a:graphic>
            <wp14:sizeRelH relativeFrom="page">
              <wp14:pctWidth>0</wp14:pctWidth>
            </wp14:sizeRelH>
            <wp14:sizeRelV relativeFrom="page">
              <wp14:pctHeight>0</wp14:pctHeight>
            </wp14:sizeRelV>
          </wp:anchor>
        </w:drawing>
      </w:r>
    </w:p>
    <w:p w14:paraId="649C737B" w14:textId="77777777" w:rsidR="004B4369" w:rsidRPr="004B4369" w:rsidRDefault="004B4369" w:rsidP="00E53C6E">
      <w:pPr>
        <w:widowControl w:val="0"/>
        <w:autoSpaceDE w:val="0"/>
        <w:autoSpaceDN w:val="0"/>
        <w:spacing w:line="240" w:lineRule="auto"/>
        <w:ind w:firstLine="0"/>
        <w:rPr>
          <w:b/>
          <w:bCs/>
          <w:sz w:val="20"/>
          <w:szCs w:val="48"/>
        </w:rPr>
      </w:pPr>
    </w:p>
    <w:p w14:paraId="61072972" w14:textId="77777777" w:rsidR="004B4369" w:rsidRPr="004B4369" w:rsidRDefault="004B4369" w:rsidP="00E53C6E">
      <w:pPr>
        <w:widowControl w:val="0"/>
        <w:autoSpaceDE w:val="0"/>
        <w:autoSpaceDN w:val="0"/>
        <w:spacing w:line="240" w:lineRule="auto"/>
        <w:ind w:firstLine="0"/>
        <w:rPr>
          <w:b/>
          <w:bCs/>
          <w:sz w:val="20"/>
          <w:szCs w:val="48"/>
        </w:rPr>
      </w:pPr>
    </w:p>
    <w:p w14:paraId="6ACDEC9A" w14:textId="77777777" w:rsidR="004B4369" w:rsidRPr="004B4369" w:rsidRDefault="004B4369" w:rsidP="00E53C6E">
      <w:pPr>
        <w:widowControl w:val="0"/>
        <w:autoSpaceDE w:val="0"/>
        <w:autoSpaceDN w:val="0"/>
        <w:spacing w:line="240" w:lineRule="auto"/>
        <w:ind w:firstLine="0"/>
        <w:rPr>
          <w:b/>
          <w:bCs/>
          <w:sz w:val="20"/>
          <w:szCs w:val="48"/>
        </w:rPr>
      </w:pPr>
    </w:p>
    <w:p w14:paraId="78FAC940" w14:textId="77777777" w:rsidR="004B4369" w:rsidRPr="004B4369" w:rsidRDefault="004B4369" w:rsidP="00E53C6E">
      <w:pPr>
        <w:widowControl w:val="0"/>
        <w:autoSpaceDE w:val="0"/>
        <w:autoSpaceDN w:val="0"/>
        <w:spacing w:line="240" w:lineRule="auto"/>
        <w:ind w:firstLine="0"/>
        <w:rPr>
          <w:b/>
          <w:bCs/>
          <w:sz w:val="20"/>
          <w:szCs w:val="48"/>
        </w:rPr>
      </w:pPr>
    </w:p>
    <w:p w14:paraId="48079F73" w14:textId="77777777" w:rsidR="004B4369" w:rsidRPr="004B4369" w:rsidRDefault="004B4369" w:rsidP="00E53C6E">
      <w:pPr>
        <w:widowControl w:val="0"/>
        <w:autoSpaceDE w:val="0"/>
        <w:autoSpaceDN w:val="0"/>
        <w:spacing w:line="240" w:lineRule="auto"/>
        <w:ind w:firstLine="0"/>
        <w:rPr>
          <w:b/>
          <w:bCs/>
          <w:sz w:val="20"/>
          <w:szCs w:val="48"/>
        </w:rPr>
      </w:pPr>
    </w:p>
    <w:p w14:paraId="677CDAB6" w14:textId="77777777" w:rsidR="004B4369" w:rsidRPr="004B4369" w:rsidRDefault="004B4369" w:rsidP="00E53C6E">
      <w:pPr>
        <w:widowControl w:val="0"/>
        <w:autoSpaceDE w:val="0"/>
        <w:autoSpaceDN w:val="0"/>
        <w:spacing w:line="240" w:lineRule="auto"/>
        <w:ind w:firstLine="0"/>
        <w:rPr>
          <w:b/>
          <w:bCs/>
          <w:sz w:val="20"/>
          <w:szCs w:val="48"/>
        </w:rPr>
      </w:pPr>
    </w:p>
    <w:p w14:paraId="3BDF7373" w14:textId="77777777" w:rsidR="004B4369" w:rsidRPr="004B4369" w:rsidRDefault="004B4369" w:rsidP="00E53C6E">
      <w:pPr>
        <w:widowControl w:val="0"/>
        <w:autoSpaceDE w:val="0"/>
        <w:autoSpaceDN w:val="0"/>
        <w:spacing w:line="240" w:lineRule="auto"/>
        <w:ind w:firstLine="0"/>
        <w:rPr>
          <w:b/>
          <w:bCs/>
          <w:sz w:val="20"/>
          <w:szCs w:val="48"/>
        </w:rPr>
      </w:pPr>
    </w:p>
    <w:p w14:paraId="065CDBDF" w14:textId="77777777" w:rsidR="004B4369" w:rsidRPr="004B4369" w:rsidRDefault="004B4369" w:rsidP="00E53C6E">
      <w:pPr>
        <w:widowControl w:val="0"/>
        <w:autoSpaceDE w:val="0"/>
        <w:autoSpaceDN w:val="0"/>
        <w:spacing w:line="240" w:lineRule="auto"/>
        <w:ind w:firstLine="0"/>
        <w:rPr>
          <w:b/>
          <w:bCs/>
          <w:sz w:val="20"/>
          <w:szCs w:val="48"/>
        </w:rPr>
      </w:pPr>
    </w:p>
    <w:p w14:paraId="336BAC5D" w14:textId="77777777" w:rsidR="004B4369" w:rsidRPr="004B4369" w:rsidRDefault="004B4369" w:rsidP="00E53C6E">
      <w:pPr>
        <w:widowControl w:val="0"/>
        <w:autoSpaceDE w:val="0"/>
        <w:autoSpaceDN w:val="0"/>
        <w:spacing w:line="240" w:lineRule="auto"/>
        <w:ind w:firstLine="0"/>
        <w:rPr>
          <w:b/>
          <w:bCs/>
          <w:sz w:val="20"/>
          <w:szCs w:val="48"/>
        </w:rPr>
      </w:pPr>
    </w:p>
    <w:p w14:paraId="44C04806" w14:textId="77777777" w:rsidR="004B4369" w:rsidRPr="004B4369" w:rsidRDefault="004B4369" w:rsidP="00E53C6E">
      <w:pPr>
        <w:widowControl w:val="0"/>
        <w:autoSpaceDE w:val="0"/>
        <w:autoSpaceDN w:val="0"/>
        <w:spacing w:line="240" w:lineRule="auto"/>
        <w:ind w:firstLine="0"/>
        <w:rPr>
          <w:b/>
          <w:bCs/>
          <w:sz w:val="20"/>
          <w:szCs w:val="48"/>
        </w:rPr>
      </w:pPr>
    </w:p>
    <w:p w14:paraId="1F97D8A9" w14:textId="77777777" w:rsidR="004B4369" w:rsidRPr="004B4369" w:rsidRDefault="004B4369" w:rsidP="00E53C6E">
      <w:pPr>
        <w:widowControl w:val="0"/>
        <w:autoSpaceDE w:val="0"/>
        <w:autoSpaceDN w:val="0"/>
        <w:spacing w:line="240" w:lineRule="auto"/>
        <w:ind w:firstLine="0"/>
        <w:rPr>
          <w:b/>
          <w:bCs/>
          <w:sz w:val="20"/>
          <w:szCs w:val="48"/>
        </w:rPr>
      </w:pPr>
    </w:p>
    <w:p w14:paraId="1F5F9401" w14:textId="77777777" w:rsidR="004B4369" w:rsidRPr="004B4369" w:rsidRDefault="004B4369" w:rsidP="00E53C6E">
      <w:pPr>
        <w:widowControl w:val="0"/>
        <w:autoSpaceDE w:val="0"/>
        <w:autoSpaceDN w:val="0"/>
        <w:spacing w:line="240" w:lineRule="auto"/>
        <w:ind w:firstLine="0"/>
        <w:rPr>
          <w:b/>
          <w:bCs/>
          <w:sz w:val="20"/>
          <w:szCs w:val="48"/>
        </w:rPr>
      </w:pPr>
    </w:p>
    <w:p w14:paraId="30BD9E37" w14:textId="77777777" w:rsidR="004B4369" w:rsidRPr="004B4369" w:rsidRDefault="004B4369" w:rsidP="00E53C6E">
      <w:pPr>
        <w:widowControl w:val="0"/>
        <w:autoSpaceDE w:val="0"/>
        <w:autoSpaceDN w:val="0"/>
        <w:spacing w:before="11" w:line="240" w:lineRule="auto"/>
        <w:ind w:firstLine="0"/>
        <w:rPr>
          <w:b/>
          <w:bCs/>
          <w:sz w:val="28"/>
          <w:szCs w:val="48"/>
        </w:rPr>
      </w:pPr>
      <w:r w:rsidRPr="004B4369">
        <w:rPr>
          <w:b/>
          <w:bCs/>
          <w:noProof/>
          <w:sz w:val="20"/>
          <w:szCs w:val="48"/>
        </w:rPr>
        <mc:AlternateContent>
          <mc:Choice Requires="wpg">
            <w:drawing>
              <wp:anchor distT="0" distB="0" distL="114300" distR="114300" simplePos="0" relativeHeight="251872256" behindDoc="0" locked="0" layoutInCell="1" allowOverlap="1" wp14:anchorId="3C6EE3F7" wp14:editId="052C4FDA">
                <wp:simplePos x="0" y="0"/>
                <wp:positionH relativeFrom="column">
                  <wp:posOffset>3851275</wp:posOffset>
                </wp:positionH>
                <wp:positionV relativeFrom="paragraph">
                  <wp:posOffset>85090</wp:posOffset>
                </wp:positionV>
                <wp:extent cx="1267405" cy="555371"/>
                <wp:effectExtent l="0" t="0" r="28575" b="16510"/>
                <wp:wrapNone/>
                <wp:docPr id="313" name="Group 313"/>
                <wp:cNvGraphicFramePr/>
                <a:graphic xmlns:a="http://schemas.openxmlformats.org/drawingml/2006/main">
                  <a:graphicData uri="http://schemas.microsoft.com/office/word/2010/wordprocessingGroup">
                    <wpg:wgp>
                      <wpg:cNvGrpSpPr/>
                      <wpg:grpSpPr>
                        <a:xfrm>
                          <a:off x="0" y="0"/>
                          <a:ext cx="1267405" cy="555371"/>
                          <a:chOff x="0" y="0"/>
                          <a:chExt cx="1116353" cy="555371"/>
                        </a:xfrm>
                      </wpg:grpSpPr>
                      <wps:wsp>
                        <wps:cNvPr id="314" name="Freeform 23"/>
                        <wps:cNvSpPr>
                          <a:spLocks/>
                        </wps:cNvSpPr>
                        <wps:spPr bwMode="auto">
                          <a:xfrm>
                            <a:off x="0" y="0"/>
                            <a:ext cx="1116353" cy="555371"/>
                          </a:xfrm>
                          <a:custGeom>
                            <a:avLst/>
                            <a:gdLst>
                              <a:gd name="T0" fmla="+- 0 5808 5652"/>
                              <a:gd name="T1" fmla="*/ T0 w 2010"/>
                              <a:gd name="T2" fmla="+- 0 14593 14593"/>
                              <a:gd name="T3" fmla="*/ 14593 h 938"/>
                              <a:gd name="T4" fmla="+- 0 5747 5652"/>
                              <a:gd name="T5" fmla="*/ T4 w 2010"/>
                              <a:gd name="T6" fmla="+- 0 14605 14593"/>
                              <a:gd name="T7" fmla="*/ 14605 h 938"/>
                              <a:gd name="T8" fmla="+- 0 5698 5652"/>
                              <a:gd name="T9" fmla="*/ T8 w 2010"/>
                              <a:gd name="T10" fmla="+- 0 14639 14593"/>
                              <a:gd name="T11" fmla="*/ 14639 h 938"/>
                              <a:gd name="T12" fmla="+- 0 5664 5652"/>
                              <a:gd name="T13" fmla="*/ T12 w 2010"/>
                              <a:gd name="T14" fmla="+- 0 14688 14593"/>
                              <a:gd name="T15" fmla="*/ 14688 h 938"/>
                              <a:gd name="T16" fmla="+- 0 5652 5652"/>
                              <a:gd name="T17" fmla="*/ T16 w 2010"/>
                              <a:gd name="T18" fmla="+- 0 14749 14593"/>
                              <a:gd name="T19" fmla="*/ 14749 h 938"/>
                              <a:gd name="T20" fmla="+- 0 5652 5652"/>
                              <a:gd name="T21" fmla="*/ T20 w 2010"/>
                              <a:gd name="T22" fmla="+- 0 15374 14593"/>
                              <a:gd name="T23" fmla="*/ 15374 h 938"/>
                              <a:gd name="T24" fmla="+- 0 5664 5652"/>
                              <a:gd name="T25" fmla="*/ T24 w 2010"/>
                              <a:gd name="T26" fmla="+- 0 15435 14593"/>
                              <a:gd name="T27" fmla="*/ 15435 h 938"/>
                              <a:gd name="T28" fmla="+- 0 5698 5652"/>
                              <a:gd name="T29" fmla="*/ T28 w 2010"/>
                              <a:gd name="T30" fmla="+- 0 15484 14593"/>
                              <a:gd name="T31" fmla="*/ 15484 h 938"/>
                              <a:gd name="T32" fmla="+- 0 5747 5652"/>
                              <a:gd name="T33" fmla="*/ T32 w 2010"/>
                              <a:gd name="T34" fmla="+- 0 15518 14593"/>
                              <a:gd name="T35" fmla="*/ 15518 h 938"/>
                              <a:gd name="T36" fmla="+- 0 5808 5652"/>
                              <a:gd name="T37" fmla="*/ T36 w 2010"/>
                              <a:gd name="T38" fmla="+- 0 15530 14593"/>
                              <a:gd name="T39" fmla="*/ 15530 h 938"/>
                              <a:gd name="T40" fmla="+- 0 7505 5652"/>
                              <a:gd name="T41" fmla="*/ T40 w 2010"/>
                              <a:gd name="T42" fmla="+- 0 15530 14593"/>
                              <a:gd name="T43" fmla="*/ 15530 h 938"/>
                              <a:gd name="T44" fmla="+- 0 7566 5652"/>
                              <a:gd name="T45" fmla="*/ T44 w 2010"/>
                              <a:gd name="T46" fmla="+- 0 15518 14593"/>
                              <a:gd name="T47" fmla="*/ 15518 h 938"/>
                              <a:gd name="T48" fmla="+- 0 7615 5652"/>
                              <a:gd name="T49" fmla="*/ T48 w 2010"/>
                              <a:gd name="T50" fmla="+- 0 15484 14593"/>
                              <a:gd name="T51" fmla="*/ 15484 h 938"/>
                              <a:gd name="T52" fmla="+- 0 7649 5652"/>
                              <a:gd name="T53" fmla="*/ T52 w 2010"/>
                              <a:gd name="T54" fmla="+- 0 15435 14593"/>
                              <a:gd name="T55" fmla="*/ 15435 h 938"/>
                              <a:gd name="T56" fmla="+- 0 7661 5652"/>
                              <a:gd name="T57" fmla="*/ T56 w 2010"/>
                              <a:gd name="T58" fmla="+- 0 15374 14593"/>
                              <a:gd name="T59" fmla="*/ 15374 h 938"/>
                              <a:gd name="T60" fmla="+- 0 7661 5652"/>
                              <a:gd name="T61" fmla="*/ T60 w 2010"/>
                              <a:gd name="T62" fmla="+- 0 14749 14593"/>
                              <a:gd name="T63" fmla="*/ 14749 h 938"/>
                              <a:gd name="T64" fmla="+- 0 7649 5652"/>
                              <a:gd name="T65" fmla="*/ T64 w 2010"/>
                              <a:gd name="T66" fmla="+- 0 14688 14593"/>
                              <a:gd name="T67" fmla="*/ 14688 h 938"/>
                              <a:gd name="T68" fmla="+- 0 7615 5652"/>
                              <a:gd name="T69" fmla="*/ T68 w 2010"/>
                              <a:gd name="T70" fmla="+- 0 14639 14593"/>
                              <a:gd name="T71" fmla="*/ 14639 h 938"/>
                              <a:gd name="T72" fmla="+- 0 7566 5652"/>
                              <a:gd name="T73" fmla="*/ T72 w 2010"/>
                              <a:gd name="T74" fmla="+- 0 14605 14593"/>
                              <a:gd name="T75" fmla="*/ 14605 h 938"/>
                              <a:gd name="T76" fmla="+- 0 7505 5652"/>
                              <a:gd name="T77" fmla="*/ T76 w 2010"/>
                              <a:gd name="T78" fmla="+- 0 14593 14593"/>
                              <a:gd name="T79" fmla="*/ 14593 h 938"/>
                              <a:gd name="T80" fmla="+- 0 5808 5652"/>
                              <a:gd name="T81" fmla="*/ T80 w 2010"/>
                              <a:gd name="T82" fmla="+- 0 14593 14593"/>
                              <a:gd name="T83" fmla="*/ 14593 h 9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10" h="938">
                                <a:moveTo>
                                  <a:pt x="156" y="0"/>
                                </a:moveTo>
                                <a:lnTo>
                                  <a:pt x="95" y="12"/>
                                </a:lnTo>
                                <a:lnTo>
                                  <a:pt x="46" y="46"/>
                                </a:lnTo>
                                <a:lnTo>
                                  <a:pt x="12" y="95"/>
                                </a:lnTo>
                                <a:lnTo>
                                  <a:pt x="0" y="156"/>
                                </a:lnTo>
                                <a:lnTo>
                                  <a:pt x="0" y="781"/>
                                </a:lnTo>
                                <a:lnTo>
                                  <a:pt x="12" y="842"/>
                                </a:lnTo>
                                <a:lnTo>
                                  <a:pt x="46" y="891"/>
                                </a:lnTo>
                                <a:lnTo>
                                  <a:pt x="95" y="925"/>
                                </a:lnTo>
                                <a:lnTo>
                                  <a:pt x="156" y="937"/>
                                </a:lnTo>
                                <a:lnTo>
                                  <a:pt x="1853" y="937"/>
                                </a:lnTo>
                                <a:lnTo>
                                  <a:pt x="1914" y="925"/>
                                </a:lnTo>
                                <a:lnTo>
                                  <a:pt x="1963" y="891"/>
                                </a:lnTo>
                                <a:lnTo>
                                  <a:pt x="1997" y="842"/>
                                </a:lnTo>
                                <a:lnTo>
                                  <a:pt x="2009" y="781"/>
                                </a:lnTo>
                                <a:lnTo>
                                  <a:pt x="2009" y="156"/>
                                </a:lnTo>
                                <a:lnTo>
                                  <a:pt x="1997" y="95"/>
                                </a:lnTo>
                                <a:lnTo>
                                  <a:pt x="1963" y="46"/>
                                </a:lnTo>
                                <a:lnTo>
                                  <a:pt x="1914" y="12"/>
                                </a:lnTo>
                                <a:lnTo>
                                  <a:pt x="1853" y="0"/>
                                </a:lnTo>
                                <a:lnTo>
                                  <a:pt x="156" y="0"/>
                                </a:lnTo>
                                <a:close/>
                              </a:path>
                            </a:pathLst>
                          </a:custGeom>
                          <a:noFill/>
                          <a:ln w="16281">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5" name="Text Box 315"/>
                        <wps:cNvSpPr txBox="1"/>
                        <wps:spPr>
                          <a:xfrm>
                            <a:off x="0" y="22409"/>
                            <a:ext cx="1116330" cy="493664"/>
                          </a:xfrm>
                          <a:prstGeom prst="rect">
                            <a:avLst/>
                          </a:prstGeom>
                          <a:noFill/>
                          <a:ln w="6350">
                            <a:noFill/>
                          </a:ln>
                          <a:effectLst/>
                        </wps:spPr>
                        <wps:txbx>
                          <w:txbxContent>
                            <w:p w14:paraId="670E192E" w14:textId="77777777" w:rsidR="001528B7" w:rsidRPr="00204243" w:rsidRDefault="001528B7" w:rsidP="004B4369">
                              <w:pPr>
                                <w:spacing w:line="240" w:lineRule="auto"/>
                                <w:ind w:firstLine="0"/>
                                <w:jc w:val="center"/>
                                <w:rPr>
                                  <w:szCs w:val="24"/>
                                </w:rPr>
                              </w:pPr>
                              <w:r>
                                <w:rPr>
                                  <w:rFonts w:ascii="Comic Sans MS" w:hAnsi="Comic Sans MS"/>
                                  <w:b/>
                                  <w:szCs w:val="24"/>
                                </w:rPr>
                                <w:t xml:space="preserve">AI/AN </w:t>
                              </w:r>
                              <w:r w:rsidRPr="00204243">
                                <w:rPr>
                                  <w:rFonts w:ascii="Comic Sans MS" w:hAnsi="Comic Sans MS"/>
                                  <w:b/>
                                  <w:szCs w:val="24"/>
                                </w:rPr>
                                <w:t>FACES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Group 313" o:spid="_x0000_s1050" style="position:absolute;margin-left:303.25pt;margin-top:6.7pt;width:99.8pt;height:43.75pt;z-index:251872256;mso-width-relative:margin" coordsize="11163,55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">
                <v:shape id="Freeform 23" o:spid="_x0000_s1051" style="position:absolute;width:11163;height:5553;visibility:visible;mso-wrap-style:square;v-text-anchor:top" coordsize="2010,9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NP4scA&#10;AADcAAAADwAAAGRycy9kb3ducmV2LnhtbESPzU7DMBCE75V4B2uRuLVOf4Qg1K1QpRb6wyGFB1ji&#10;JQ7E6yg2SdqnryshcRzNzDea+bK3lWip8aVjBeNRAoI4d7rkQsHH+3r4AMIHZI2VY1JwIg/Lxc1g&#10;jql2HWfUHkMhIoR9igpMCHUqpc8NWfQjVxNH78s1FkOUTSF1g12E20pOkuReWiw5LhisaWUo/zn+&#10;WgXtebM3u6x/6w6fYfWiv8vHentS6u62f34CEagP/+G/9qtWMB3P4HomHgG5u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xDT+LHAAAA3AAAAA8AAAAAAAAAAAAAAAAAmAIAAGRy&#10;cy9kb3ducmV2LnhtbFBLBQYAAAAABAAEAPUAAACMAwAAAAA=&#10;" path="m156,l95,12,46,46,12,95,,156,,781r12,61l46,891r49,34l156,937r1697,l1914,925r49,-34l1997,842r12,-61l2009,156,1997,95,1963,46,1914,12,1853,,156,xe" filled="f" strokecolor="red" strokeweight=".45225mm">
                  <v:path arrowok="t" o:connecttype="custom" o:connectlocs="86642,8640223;52763,8647328;25548,8667458;6665,8696470;0,8732587;0,9102637;6665,9138754;25548,9167766;52763,9187897;86642,9195002;1029155,9195002;1063035,9187897;1090249,9167766;1109133,9138754;1115798,9102637;1115798,8732587;1109133,8696470;1090249,8667458;1063035,8647328;1029155,8640223;86642,8640223" o:connectangles="0,0,0,0,0,0,0,0,0,0,0,0,0,0,0,0,0,0,0,0,0"/>
                </v:shape>
                <v:shape id="Text Box 315" o:spid="_x0000_s1052" type="#_x0000_t202" style="position:absolute;top:224;width:11163;height:49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5Rp8cA&#10;AADcAAAADwAAAGRycy9kb3ducmV2LnhtbESPQWvCQBSE74X+h+UJvdVNLEpIXUMIBEtpD1ovvb1m&#10;n0kw+zbNrpr6692C4HGYmW+YZTaaTpxocK1lBfE0AkFcWd1yrWD3VT4nIJxH1thZJgV/5CBbPT4s&#10;MdX2zBs6bX0tAoRdigoa7/tUSlc1ZNBNbU8cvL0dDPogh1rqAc8Bbjo5i6KFNNhyWGiwp6Kh6rA9&#10;GgXvRfmJm5+ZSS5dsf7Y5/3v7nuu1NNkzF9BeBr9PXxrv2kFL/Ec/s+EI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H+UafHAAAA3AAAAA8AAAAAAAAAAAAAAAAAmAIAAGRy&#10;cy9kb3ducmV2LnhtbFBLBQYAAAAABAAEAPUAAACMAwAAAAA=&#10;" filled="f" stroked="f" strokeweight=".5pt">
                  <v:textbox>
                    <w:txbxContent>
                      <w:p w14:paraId="670E192E" w14:textId="77777777" w:rsidR="001528B7" w:rsidRPr="00204243" w:rsidRDefault="001528B7" w:rsidP="004B4369">
                        <w:pPr>
                          <w:spacing w:line="240" w:lineRule="auto"/>
                          <w:ind w:firstLine="0"/>
                          <w:jc w:val="center"/>
                          <w:rPr>
                            <w:szCs w:val="24"/>
                          </w:rPr>
                        </w:pPr>
                        <w:r>
                          <w:rPr>
                            <w:rFonts w:ascii="Comic Sans MS" w:hAnsi="Comic Sans MS"/>
                            <w:b/>
                            <w:szCs w:val="24"/>
                          </w:rPr>
                          <w:t xml:space="preserve">AI/AN </w:t>
                        </w:r>
                        <w:r w:rsidRPr="00204243">
                          <w:rPr>
                            <w:rFonts w:ascii="Comic Sans MS" w:hAnsi="Comic Sans MS"/>
                            <w:b/>
                            <w:szCs w:val="24"/>
                          </w:rPr>
                          <w:t>FACES 2019</w:t>
                        </w:r>
                      </w:p>
                    </w:txbxContent>
                  </v:textbox>
                </v:shape>
              </v:group>
            </w:pict>
          </mc:Fallback>
        </mc:AlternateContent>
      </w:r>
    </w:p>
    <w:p w14:paraId="756B7221" w14:textId="77777777" w:rsidR="004B4369" w:rsidRPr="00D769F5" w:rsidRDefault="004B4369" w:rsidP="00E53C6E">
      <w:pPr>
        <w:widowControl w:val="0"/>
        <w:autoSpaceDE w:val="0"/>
        <w:autoSpaceDN w:val="0"/>
        <w:spacing w:before="85" w:line="306" w:lineRule="exact"/>
        <w:ind w:right="100" w:firstLine="0"/>
        <w:jc w:val="right"/>
        <w:rPr>
          <w:rFonts w:ascii="Arial" w:hAnsi="Arial" w:cs="Arial"/>
          <w:sz w:val="18"/>
          <w:szCs w:val="18"/>
        </w:rPr>
      </w:pPr>
      <w:r w:rsidRPr="00D769F5">
        <w:rPr>
          <w:rFonts w:ascii="Arial" w:hAnsi="Arial" w:cs="Arial"/>
          <w:sz w:val="18"/>
          <w:szCs w:val="18"/>
        </w:rPr>
        <w:t>OMB Number: 0970-0151</w:t>
      </w:r>
    </w:p>
    <w:p w14:paraId="36064723" w14:textId="77777777" w:rsidR="004B4369" w:rsidRPr="00D769F5" w:rsidRDefault="004B4369" w:rsidP="00E53C6E">
      <w:pPr>
        <w:widowControl w:val="0"/>
        <w:autoSpaceDE w:val="0"/>
        <w:autoSpaceDN w:val="0"/>
        <w:spacing w:line="306" w:lineRule="exact"/>
        <w:ind w:right="100" w:firstLine="0"/>
        <w:jc w:val="right"/>
        <w:rPr>
          <w:rFonts w:ascii="Arial" w:hAnsi="Arial" w:cs="Arial"/>
          <w:sz w:val="18"/>
          <w:szCs w:val="18"/>
        </w:rPr>
      </w:pPr>
      <w:r w:rsidRPr="00D769F5">
        <w:rPr>
          <w:rFonts w:ascii="Arial" w:hAnsi="Arial" w:cs="Arial"/>
          <w:sz w:val="18"/>
          <w:szCs w:val="18"/>
        </w:rPr>
        <w:t xml:space="preserve">Expires: </w:t>
      </w:r>
      <w:r w:rsidR="000D2F93" w:rsidRPr="00D769F5">
        <w:rPr>
          <w:rFonts w:ascii="Arial" w:hAnsi="Arial" w:cs="Arial"/>
          <w:sz w:val="18"/>
          <w:szCs w:val="18"/>
        </w:rPr>
        <w:t>XX/XX/XXXX</w:t>
      </w:r>
    </w:p>
    <w:p w14:paraId="627F1B5C" w14:textId="77777777" w:rsidR="00506788" w:rsidRDefault="00506788" w:rsidP="00E53C6E">
      <w:pPr>
        <w:spacing w:line="240" w:lineRule="auto"/>
      </w:pPr>
    </w:p>
    <w:p w14:paraId="4149836B" w14:textId="77777777" w:rsidR="00506788" w:rsidRDefault="00506788" w:rsidP="00E53C6E">
      <w:pPr>
        <w:spacing w:line="240" w:lineRule="auto"/>
        <w:sectPr w:rsidR="00506788" w:rsidSect="00506788">
          <w:headerReference w:type="default" r:id="rId90"/>
          <w:footerReference w:type="default" r:id="rId91"/>
          <w:pgSz w:w="12240" w:h="15840"/>
          <w:pgMar w:top="720" w:right="288" w:bottom="288" w:left="288" w:header="288" w:footer="288" w:gutter="0"/>
          <w:paperSrc w:first="7" w:other="7"/>
          <w:cols w:space="720"/>
          <w:docGrid w:linePitch="360"/>
        </w:sectPr>
      </w:pPr>
    </w:p>
    <w:p w14:paraId="3C438866" w14:textId="77777777" w:rsidR="000F29D5" w:rsidRDefault="000F29D5" w:rsidP="00061FCF">
      <w:pPr>
        <w:pStyle w:val="MarkforAppendixTitle"/>
      </w:pPr>
      <w:r w:rsidRPr="000F29D5">
        <w:t>AI/AN FACES 2019 FALL/SPRING CHILD ASSESSMENT REMINDER NOTICE</w:t>
      </w:r>
    </w:p>
    <w:p w14:paraId="05D47372" w14:textId="77777777" w:rsidR="000F29D5" w:rsidRPr="000F29D5" w:rsidRDefault="000F29D5" w:rsidP="000F29D5">
      <w:pPr>
        <w:sectPr w:rsidR="000F29D5" w:rsidRPr="000F29D5" w:rsidSect="00571FED">
          <w:footerReference w:type="default" r:id="rId92"/>
          <w:pgSz w:w="12240" w:h="15840"/>
          <w:pgMar w:top="1440" w:right="1440" w:bottom="1440" w:left="1440" w:header="720" w:footer="720" w:gutter="0"/>
          <w:paperSrc w:first="7" w:other="7"/>
          <w:cols w:space="720"/>
          <w:docGrid w:linePitch="360"/>
        </w:sectPr>
      </w:pPr>
    </w:p>
    <w:p w14:paraId="425D8D58" w14:textId="77777777" w:rsidR="000F29D5" w:rsidRDefault="000F29D5" w:rsidP="000F29D5">
      <w:pPr>
        <w:pStyle w:val="Blankpage"/>
      </w:pPr>
      <w:r w:rsidRPr="00285373">
        <w:t>This page has been left blank for double-sided copying.</w:t>
      </w:r>
    </w:p>
    <w:p w14:paraId="1A0433E6" w14:textId="77777777" w:rsidR="00163EB1" w:rsidRDefault="00163EB1" w:rsidP="000F29D5">
      <w:pPr>
        <w:sectPr w:rsidR="00163EB1" w:rsidSect="00571FED">
          <w:footerReference w:type="default" r:id="rId93"/>
          <w:pgSz w:w="12240" w:h="15840"/>
          <w:pgMar w:top="1440" w:right="1440" w:bottom="1440" w:left="1440" w:header="720" w:footer="720" w:gutter="0"/>
          <w:paperSrc w:first="7" w:other="7"/>
          <w:cols w:space="720"/>
          <w:docGrid w:linePitch="360"/>
        </w:sectPr>
      </w:pPr>
    </w:p>
    <w:p w14:paraId="2E47CA9C" w14:textId="5C7ED195" w:rsidR="00163EB1" w:rsidRDefault="00EA6D7E" w:rsidP="00163EB1">
      <w:pPr>
        <w:spacing w:line="240" w:lineRule="auto"/>
        <w:ind w:firstLine="0"/>
        <w:jc w:val="right"/>
      </w:pPr>
      <w:r w:rsidRPr="00B44942">
        <w:rPr>
          <w:noProof/>
        </w:rPr>
        <w:drawing>
          <wp:anchor distT="0" distB="0" distL="114300" distR="114300" simplePos="0" relativeHeight="251897856" behindDoc="0" locked="0" layoutInCell="1" allowOverlap="1" wp14:anchorId="48942C29" wp14:editId="1F2D616C">
            <wp:simplePos x="0" y="0"/>
            <wp:positionH relativeFrom="column">
              <wp:posOffset>4641850</wp:posOffset>
            </wp:positionH>
            <wp:positionV relativeFrom="paragraph">
              <wp:posOffset>0</wp:posOffset>
            </wp:positionV>
            <wp:extent cx="1638935" cy="542290"/>
            <wp:effectExtent l="0" t="0" r="0" b="0"/>
            <wp:wrapNone/>
            <wp:docPr id="53" name="Picture 53" descr="N:\Project\Data_Collection_Forms\NJ1\!!Examples of Data Collection Documents\Mathematica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roject\Data_Collection_Forms\NJ1\!!Examples of Data Collection Documents\Mathematica logo.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38935" cy="542290"/>
                    </a:xfrm>
                    <a:prstGeom prst="rect">
                      <a:avLst/>
                    </a:prstGeom>
                    <a:noFill/>
                    <a:ln>
                      <a:noFill/>
                    </a:ln>
                  </pic:spPr>
                </pic:pic>
              </a:graphicData>
            </a:graphic>
            <wp14:sizeRelH relativeFrom="page">
              <wp14:pctWidth>0</wp14:pctWidth>
            </wp14:sizeRelH>
            <wp14:sizeRelV relativeFrom="page">
              <wp14:pctHeight>0</wp14:pctHeight>
            </wp14:sizeRelV>
          </wp:anchor>
        </w:drawing>
      </w:r>
      <w:r w:rsidR="00163EB1" w:rsidRPr="00CE1D5F">
        <w:rPr>
          <w:b/>
          <w:noProof/>
          <w:sz w:val="16"/>
        </w:rPr>
        <w:drawing>
          <wp:anchor distT="0" distB="0" distL="114300" distR="114300" simplePos="0" relativeHeight="251671552" behindDoc="0" locked="0" layoutInCell="1" allowOverlap="1" wp14:anchorId="10001EDD" wp14:editId="61BAACD0">
            <wp:simplePos x="0" y="0"/>
            <wp:positionH relativeFrom="column">
              <wp:posOffset>45720</wp:posOffset>
            </wp:positionH>
            <wp:positionV relativeFrom="paragraph">
              <wp:posOffset>0</wp:posOffset>
            </wp:positionV>
            <wp:extent cx="1224280" cy="1090930"/>
            <wp:effectExtent l="0" t="0" r="0" b="0"/>
            <wp:wrapTopAndBottom/>
            <wp:docPr id="6" name="Picture 6" descr="C:\Users\kgroesbeck.MATHEMATICA\AppData\Local\Microsoft\Windows\Temporary Internet Files\Content.Outlook\3K998W9D\log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groesbeck.MATHEMATICA\AppData\Local\Microsoft\Windows\Temporary Internet Files\Content.Outlook\3K998W9D\logo 2.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224280" cy="10909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34842A" w14:textId="77777777" w:rsidR="00163EB1" w:rsidRDefault="00163EB1" w:rsidP="00163EB1">
      <w:pPr>
        <w:spacing w:line="240" w:lineRule="auto"/>
      </w:pPr>
    </w:p>
    <w:p w14:paraId="60BEE94A" w14:textId="77777777" w:rsidR="00163EB1" w:rsidRPr="00636175" w:rsidRDefault="00163EB1" w:rsidP="007624C6">
      <w:pPr>
        <w:spacing w:line="240" w:lineRule="auto"/>
        <w:ind w:firstLine="0"/>
        <w:rPr>
          <w:rFonts w:ascii="Arial" w:hAnsi="Arial" w:cs="Arial"/>
          <w:sz w:val="18"/>
        </w:rPr>
      </w:pPr>
      <w:r w:rsidRPr="00636175">
        <w:rPr>
          <w:rFonts w:ascii="Arial" w:hAnsi="Arial" w:cs="Arial"/>
          <w:sz w:val="18"/>
        </w:rPr>
        <w:t xml:space="preserve">OMB Number: 0970-0151 </w:t>
      </w:r>
    </w:p>
    <w:p w14:paraId="1708B844" w14:textId="77777777" w:rsidR="00163EB1" w:rsidRPr="00636175" w:rsidRDefault="00163EB1" w:rsidP="007624C6">
      <w:pPr>
        <w:spacing w:line="240" w:lineRule="auto"/>
        <w:ind w:firstLine="0"/>
        <w:rPr>
          <w:rFonts w:ascii="Arial" w:hAnsi="Arial" w:cs="Arial"/>
        </w:rPr>
      </w:pPr>
      <w:r w:rsidRPr="00636175">
        <w:rPr>
          <w:rFonts w:ascii="Arial" w:hAnsi="Arial" w:cs="Arial"/>
          <w:sz w:val="18"/>
        </w:rPr>
        <w:t xml:space="preserve">Expiration Date: </w:t>
      </w:r>
      <w:r w:rsidR="000D2F93">
        <w:rPr>
          <w:rFonts w:ascii="Arial" w:hAnsi="Arial" w:cs="Arial"/>
          <w:sz w:val="18"/>
        </w:rPr>
        <w:t>XX/XX/XXXX</w:t>
      </w:r>
    </w:p>
    <w:p w14:paraId="4491D042" w14:textId="77777777" w:rsidR="00163EB1" w:rsidRDefault="00163EB1" w:rsidP="00163EB1">
      <w:pPr>
        <w:spacing w:line="240" w:lineRule="auto"/>
        <w:ind w:firstLine="0"/>
      </w:pPr>
    </w:p>
    <w:p w14:paraId="74AE3F2B" w14:textId="77777777" w:rsidR="007624C6" w:rsidRPr="00DC4617" w:rsidRDefault="007624C6" w:rsidP="007624C6">
      <w:pPr>
        <w:spacing w:line="240" w:lineRule="auto"/>
        <w:ind w:firstLine="0"/>
        <w:rPr>
          <w:rFonts w:ascii="Arial" w:hAnsi="Arial" w:cs="Arial"/>
        </w:rPr>
      </w:pPr>
      <w:r w:rsidRPr="00DC4617">
        <w:rPr>
          <w:rFonts w:ascii="Arial" w:hAnsi="Arial" w:cs="Arial"/>
        </w:rPr>
        <w:t xml:space="preserve">NAME OF CHILD: </w:t>
      </w:r>
    </w:p>
    <w:p w14:paraId="28EF5FBA" w14:textId="77777777" w:rsidR="00163EB1" w:rsidRDefault="00163EB1" w:rsidP="00163EB1">
      <w:pPr>
        <w:spacing w:line="240" w:lineRule="auto"/>
      </w:pPr>
    </w:p>
    <w:p w14:paraId="02381DB1" w14:textId="77777777" w:rsidR="00163EB1" w:rsidRPr="00061FCF" w:rsidRDefault="00163EB1" w:rsidP="00163EB1">
      <w:pPr>
        <w:spacing w:before="360" w:after="120"/>
        <w:jc w:val="center"/>
        <w:rPr>
          <w:rFonts w:ascii="Arial" w:hAnsi="Arial" w:cs="Arial"/>
          <w:b/>
          <w:sz w:val="36"/>
          <w:szCs w:val="36"/>
        </w:rPr>
      </w:pPr>
      <w:r w:rsidRPr="00061FCF">
        <w:rPr>
          <w:rFonts w:ascii="Arial" w:hAnsi="Arial" w:cs="Arial"/>
          <w:b/>
          <w:sz w:val="36"/>
          <w:szCs w:val="36"/>
        </w:rPr>
        <w:t>REMINDER</w:t>
      </w:r>
    </w:p>
    <w:p w14:paraId="1B26E926" w14:textId="0492386A" w:rsidR="00163EB1" w:rsidRPr="007624C6" w:rsidRDefault="00EA6D7E" w:rsidP="00EA6D7E">
      <w:pPr>
        <w:spacing w:after="1560" w:line="240" w:lineRule="auto"/>
        <w:ind w:firstLine="0"/>
        <w:rPr>
          <w:rFonts w:ascii="Arial" w:hAnsi="Arial" w:cs="Arial"/>
          <w:color w:val="000000" w:themeColor="text1"/>
        </w:rPr>
      </w:pPr>
      <w:r w:rsidRPr="00B44942">
        <w:rPr>
          <w:noProof/>
        </w:rPr>
        <w:drawing>
          <wp:anchor distT="0" distB="0" distL="114300" distR="114300" simplePos="0" relativeHeight="251899904" behindDoc="0" locked="0" layoutInCell="1" allowOverlap="1" wp14:anchorId="4BD9D95E" wp14:editId="08C01D12">
            <wp:simplePos x="0" y="0"/>
            <wp:positionH relativeFrom="column">
              <wp:posOffset>4649470</wp:posOffset>
            </wp:positionH>
            <wp:positionV relativeFrom="paragraph">
              <wp:posOffset>1699895</wp:posOffset>
            </wp:positionV>
            <wp:extent cx="1638935" cy="542290"/>
            <wp:effectExtent l="0" t="0" r="0" b="0"/>
            <wp:wrapNone/>
            <wp:docPr id="54" name="Picture 54" descr="N:\Project\Data_Collection_Forms\NJ1\!!Examples of Data Collection Documents\Mathematica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roject\Data_Collection_Forms\NJ1\!!Examples of Data Collection Documents\Mathematica logo.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38935" cy="542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E1D5F">
        <w:rPr>
          <w:b/>
          <w:noProof/>
          <w:sz w:val="16"/>
        </w:rPr>
        <w:drawing>
          <wp:anchor distT="0" distB="0" distL="114300" distR="114300" simplePos="0" relativeHeight="251670528" behindDoc="0" locked="0" layoutInCell="1" allowOverlap="1" wp14:anchorId="2A1CED82" wp14:editId="788AEBE2">
            <wp:simplePos x="0" y="0"/>
            <wp:positionH relativeFrom="column">
              <wp:posOffset>7620</wp:posOffset>
            </wp:positionH>
            <wp:positionV relativeFrom="paragraph">
              <wp:posOffset>1416050</wp:posOffset>
            </wp:positionV>
            <wp:extent cx="1224280" cy="1090930"/>
            <wp:effectExtent l="0" t="0" r="0" b="0"/>
            <wp:wrapTopAndBottom/>
            <wp:docPr id="8" name="Picture 8" descr="C:\Users\kgroesbeck.MATHEMATICA\AppData\Local\Microsoft\Windows\Temporary Internet Files\Content.Outlook\3K998W9D\log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groesbeck.MATHEMATICA\AppData\Local\Microsoft\Windows\Temporary Internet Files\Content.Outlook\3K998W9D\logo 2.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224280" cy="10909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63EB1" w:rsidRPr="00DA2909">
        <w:rPr>
          <w:rFonts w:ascii="Arial" w:hAnsi="Arial" w:cs="Arial"/>
          <w:color w:val="000000" w:themeColor="text1"/>
        </w:rPr>
        <w:t xml:space="preserve">The </w:t>
      </w:r>
      <w:r w:rsidR="00163EB1" w:rsidRPr="00D04E9B">
        <w:rPr>
          <w:rFonts w:ascii="Arial" w:hAnsi="Arial" w:cs="Arial"/>
          <w:b/>
          <w:color w:val="000000" w:themeColor="text1"/>
        </w:rPr>
        <w:t>AI/AN</w:t>
      </w:r>
      <w:r w:rsidR="00163EB1">
        <w:rPr>
          <w:rFonts w:ascii="Arial" w:hAnsi="Arial" w:cs="Arial"/>
          <w:color w:val="000000" w:themeColor="text1"/>
        </w:rPr>
        <w:t xml:space="preserve"> </w:t>
      </w:r>
      <w:r w:rsidR="00163EB1" w:rsidRPr="00DA2909">
        <w:rPr>
          <w:rFonts w:ascii="Arial" w:hAnsi="Arial" w:cs="Arial"/>
          <w:b/>
          <w:color w:val="000000" w:themeColor="text1"/>
        </w:rPr>
        <w:t>FACES</w:t>
      </w:r>
      <w:r w:rsidR="00163EB1" w:rsidRPr="00DA2909">
        <w:rPr>
          <w:rFonts w:ascii="Arial" w:hAnsi="Arial" w:cs="Arial"/>
          <w:color w:val="000000" w:themeColor="text1"/>
        </w:rPr>
        <w:t xml:space="preserve"> </w:t>
      </w:r>
      <w:r w:rsidR="00163EB1" w:rsidRPr="00D04E9B">
        <w:rPr>
          <w:rFonts w:ascii="Arial" w:hAnsi="Arial" w:cs="Arial"/>
          <w:b/>
          <w:color w:val="000000" w:themeColor="text1"/>
        </w:rPr>
        <w:t>2019</w:t>
      </w:r>
      <w:r w:rsidR="00163EB1">
        <w:rPr>
          <w:rFonts w:ascii="Arial" w:hAnsi="Arial" w:cs="Arial"/>
          <w:color w:val="000000" w:themeColor="text1"/>
        </w:rPr>
        <w:t xml:space="preserve"> </w:t>
      </w:r>
      <w:r w:rsidR="00163EB1" w:rsidRPr="00DA2909">
        <w:rPr>
          <w:rFonts w:ascii="Arial" w:hAnsi="Arial" w:cs="Arial"/>
          <w:color w:val="000000" w:themeColor="text1"/>
        </w:rPr>
        <w:t>team will be visiting your child</w:t>
      </w:r>
      <w:r w:rsidR="00163EB1">
        <w:rPr>
          <w:rFonts w:ascii="Arial" w:hAnsi="Arial" w:cs="Arial"/>
          <w:color w:val="000000" w:themeColor="text1"/>
        </w:rPr>
        <w:t>’</w:t>
      </w:r>
      <w:r w:rsidR="00163EB1" w:rsidRPr="00DA2909">
        <w:rPr>
          <w:rFonts w:ascii="Arial" w:hAnsi="Arial" w:cs="Arial"/>
          <w:color w:val="000000" w:themeColor="text1"/>
        </w:rPr>
        <w:t xml:space="preserve">s Head Start center </w:t>
      </w:r>
      <w:r w:rsidR="00163EB1">
        <w:rPr>
          <w:rFonts w:ascii="Arial" w:hAnsi="Arial" w:cs="Arial"/>
          <w:color w:val="000000" w:themeColor="text1"/>
        </w:rPr>
        <w:t>soon</w:t>
      </w:r>
      <w:r w:rsidR="00163EB1" w:rsidRPr="00DA2909">
        <w:rPr>
          <w:rFonts w:ascii="Arial" w:hAnsi="Arial" w:cs="Arial"/>
          <w:color w:val="000000" w:themeColor="text1"/>
        </w:rPr>
        <w:t xml:space="preserve"> to conduct activities with your child. If you haven</w:t>
      </w:r>
      <w:r w:rsidR="00163EB1">
        <w:rPr>
          <w:rFonts w:ascii="Arial" w:hAnsi="Arial" w:cs="Arial"/>
          <w:color w:val="000000" w:themeColor="text1"/>
        </w:rPr>
        <w:t>’</w:t>
      </w:r>
      <w:r w:rsidR="00163EB1" w:rsidRPr="00DA2909">
        <w:rPr>
          <w:rFonts w:ascii="Arial" w:hAnsi="Arial" w:cs="Arial"/>
          <w:color w:val="000000" w:themeColor="text1"/>
        </w:rPr>
        <w:t>t already done so, please sign your permission form and return it to your child’s teacher right away</w:t>
      </w:r>
      <w:r w:rsidR="00163EB1" w:rsidRPr="005C6227">
        <w:rPr>
          <w:rFonts w:ascii="Arial" w:hAnsi="Arial" w:cs="Arial"/>
        </w:rPr>
        <w:t>. If you do not have a permission form, please notify your chil</w:t>
      </w:r>
      <w:r w:rsidR="007027EE">
        <w:rPr>
          <w:noProof/>
          <w:szCs w:val="24"/>
        </w:rPr>
        <mc:AlternateContent>
          <mc:Choice Requires="wps">
            <w:drawing>
              <wp:anchor distT="0" distB="0" distL="114300" distR="114300" simplePos="0" relativeHeight="251708416" behindDoc="0" locked="1" layoutInCell="1" allowOverlap="1" wp14:anchorId="7195E0EE" wp14:editId="493ADAE8">
                <wp:simplePos x="0" y="0"/>
                <wp:positionH relativeFrom="page">
                  <wp:posOffset>646430</wp:posOffset>
                </wp:positionH>
                <wp:positionV relativeFrom="paragraph">
                  <wp:posOffset>1083945</wp:posOffset>
                </wp:positionV>
                <wp:extent cx="6281420" cy="0"/>
                <wp:effectExtent l="0" t="0" r="24130" b="19050"/>
                <wp:wrapNone/>
                <wp:docPr id="269" name="Straight Connector 269"/>
                <wp:cNvGraphicFramePr/>
                <a:graphic xmlns:a="http://schemas.openxmlformats.org/drawingml/2006/main">
                  <a:graphicData uri="http://schemas.microsoft.com/office/word/2010/wordprocessingShape">
                    <wps:wsp>
                      <wps:cNvCnPr/>
                      <wps:spPr>
                        <a:xfrm>
                          <a:off x="0" y="0"/>
                          <a:ext cx="6281420" cy="0"/>
                        </a:xfrm>
                        <a:prstGeom prst="line">
                          <a:avLst/>
                        </a:prstGeom>
                        <a:ln w="2222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xmlns:w15="http://schemas.microsoft.com/office/word/2012/wordml">
            <w:pict>
              <v:line w14:anchorId="5F5874D3" id="Straight Connector 269" o:spid="_x0000_s1026" style="position:absolute;z-index:25170841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 from="50.9pt,85.35pt" to="545.5pt,8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" strokecolor="black [3213]" strokeweight="1.75pt">
                <v:stroke dashstyle="dash"/>
                <w10:wrap anchorx="page"/>
                <w10:anchorlock/>
              </v:line>
            </w:pict>
          </mc:Fallback>
        </mc:AlternateContent>
      </w:r>
      <w:r w:rsidR="00163EB1" w:rsidRPr="005C6227">
        <w:rPr>
          <w:rFonts w:ascii="Arial" w:hAnsi="Arial" w:cs="Arial"/>
        </w:rPr>
        <w:t>d’s teacher. Thank you for participating</w:t>
      </w:r>
      <w:r w:rsidR="007624C6">
        <w:rPr>
          <w:rFonts w:ascii="Arial" w:hAnsi="Arial" w:cs="Arial"/>
          <w:color w:val="000000" w:themeColor="text1"/>
        </w:rPr>
        <w:t xml:space="preserve"> in this important study!</w:t>
      </w:r>
    </w:p>
    <w:p w14:paraId="355C17B4" w14:textId="4534207C" w:rsidR="00EA6D7E" w:rsidRDefault="00EA6D7E" w:rsidP="00EA6D7E">
      <w:pPr>
        <w:spacing w:before="240" w:line="240" w:lineRule="auto"/>
        <w:ind w:firstLine="0"/>
        <w:rPr>
          <w:rFonts w:ascii="Arial" w:hAnsi="Arial" w:cs="Arial"/>
          <w:sz w:val="18"/>
        </w:rPr>
      </w:pPr>
    </w:p>
    <w:p w14:paraId="783BAD6B" w14:textId="77777777" w:rsidR="00163EB1" w:rsidRPr="00636175" w:rsidRDefault="00163EB1" w:rsidP="00EA6D7E">
      <w:pPr>
        <w:spacing w:line="240" w:lineRule="auto"/>
        <w:ind w:firstLine="0"/>
        <w:rPr>
          <w:rFonts w:ascii="Arial" w:hAnsi="Arial" w:cs="Arial"/>
          <w:sz w:val="18"/>
        </w:rPr>
      </w:pPr>
      <w:r w:rsidRPr="00636175">
        <w:rPr>
          <w:rFonts w:ascii="Arial" w:hAnsi="Arial" w:cs="Arial"/>
          <w:sz w:val="18"/>
        </w:rPr>
        <w:t xml:space="preserve">OMB Number: 0970-0151 </w:t>
      </w:r>
    </w:p>
    <w:p w14:paraId="2478DCD5" w14:textId="28F12667" w:rsidR="00163EB1" w:rsidRPr="00636175" w:rsidRDefault="00163EB1" w:rsidP="007624C6">
      <w:pPr>
        <w:spacing w:line="240" w:lineRule="auto"/>
        <w:ind w:firstLine="0"/>
        <w:rPr>
          <w:rFonts w:ascii="Arial" w:hAnsi="Arial" w:cs="Arial"/>
        </w:rPr>
      </w:pPr>
      <w:r w:rsidRPr="00636175">
        <w:rPr>
          <w:rFonts w:ascii="Arial" w:hAnsi="Arial" w:cs="Arial"/>
          <w:sz w:val="18"/>
        </w:rPr>
        <w:t xml:space="preserve">Expiration Date: </w:t>
      </w:r>
      <w:r w:rsidR="000D2F93">
        <w:rPr>
          <w:rFonts w:ascii="Arial" w:hAnsi="Arial" w:cs="Arial"/>
          <w:sz w:val="18"/>
        </w:rPr>
        <w:t>XX/XX/XXXX</w:t>
      </w:r>
    </w:p>
    <w:p w14:paraId="4BBC8DB4" w14:textId="77777777" w:rsidR="00163EB1" w:rsidRDefault="00163EB1" w:rsidP="00163EB1">
      <w:pPr>
        <w:spacing w:line="240" w:lineRule="auto"/>
      </w:pPr>
    </w:p>
    <w:p w14:paraId="674B4F2F" w14:textId="15C3B348" w:rsidR="007624C6" w:rsidRPr="007624C6" w:rsidRDefault="007624C6" w:rsidP="007624C6">
      <w:pPr>
        <w:spacing w:line="240" w:lineRule="auto"/>
        <w:ind w:firstLine="0"/>
        <w:rPr>
          <w:rFonts w:ascii="Arial" w:hAnsi="Arial" w:cs="Arial"/>
        </w:rPr>
      </w:pPr>
      <w:r w:rsidRPr="00DC4617">
        <w:rPr>
          <w:rFonts w:ascii="Arial" w:hAnsi="Arial" w:cs="Arial"/>
        </w:rPr>
        <w:t xml:space="preserve">NAME OF CHILD: </w:t>
      </w:r>
    </w:p>
    <w:p w14:paraId="3E39F9AB" w14:textId="77777777" w:rsidR="00163EB1" w:rsidRPr="00061FCF" w:rsidRDefault="00163EB1" w:rsidP="00163EB1">
      <w:pPr>
        <w:spacing w:before="360" w:after="120"/>
        <w:jc w:val="center"/>
        <w:rPr>
          <w:rFonts w:ascii="Arial" w:hAnsi="Arial" w:cs="Arial"/>
          <w:b/>
          <w:sz w:val="36"/>
          <w:szCs w:val="36"/>
        </w:rPr>
      </w:pPr>
      <w:r w:rsidRPr="00061FCF">
        <w:rPr>
          <w:rFonts w:ascii="Arial" w:hAnsi="Arial" w:cs="Arial"/>
          <w:b/>
          <w:sz w:val="36"/>
          <w:szCs w:val="36"/>
        </w:rPr>
        <w:t>REMINDER</w:t>
      </w:r>
    </w:p>
    <w:p w14:paraId="512BF195" w14:textId="77777777" w:rsidR="00163EB1" w:rsidRDefault="00163EB1" w:rsidP="00D769F5">
      <w:pPr>
        <w:spacing w:line="240" w:lineRule="auto"/>
        <w:ind w:firstLine="0"/>
      </w:pPr>
      <w:r w:rsidRPr="00DA2909">
        <w:rPr>
          <w:rFonts w:ascii="Arial" w:hAnsi="Arial" w:cs="Arial"/>
          <w:color w:val="000000" w:themeColor="text1"/>
        </w:rPr>
        <w:t xml:space="preserve">The </w:t>
      </w:r>
      <w:r w:rsidRPr="00D04E9B">
        <w:rPr>
          <w:rFonts w:ascii="Arial" w:hAnsi="Arial" w:cs="Arial"/>
          <w:b/>
          <w:color w:val="000000" w:themeColor="text1"/>
        </w:rPr>
        <w:t>AI/AN</w:t>
      </w:r>
      <w:r>
        <w:rPr>
          <w:rFonts w:ascii="Arial" w:hAnsi="Arial" w:cs="Arial"/>
          <w:color w:val="000000" w:themeColor="text1"/>
        </w:rPr>
        <w:t xml:space="preserve"> </w:t>
      </w:r>
      <w:r w:rsidRPr="00DA2909">
        <w:rPr>
          <w:rFonts w:ascii="Arial" w:hAnsi="Arial" w:cs="Arial"/>
          <w:b/>
          <w:color w:val="000000" w:themeColor="text1"/>
        </w:rPr>
        <w:t>FACES</w:t>
      </w:r>
      <w:r w:rsidRPr="00DA2909">
        <w:rPr>
          <w:rFonts w:ascii="Arial" w:hAnsi="Arial" w:cs="Arial"/>
          <w:color w:val="000000" w:themeColor="text1"/>
        </w:rPr>
        <w:t xml:space="preserve"> </w:t>
      </w:r>
      <w:r w:rsidRPr="00D04E9B">
        <w:rPr>
          <w:rFonts w:ascii="Arial" w:hAnsi="Arial" w:cs="Arial"/>
          <w:b/>
          <w:color w:val="000000" w:themeColor="text1"/>
        </w:rPr>
        <w:t>2019</w:t>
      </w:r>
      <w:r>
        <w:rPr>
          <w:rFonts w:ascii="Arial" w:hAnsi="Arial" w:cs="Arial"/>
          <w:color w:val="000000" w:themeColor="text1"/>
        </w:rPr>
        <w:t xml:space="preserve"> </w:t>
      </w:r>
      <w:r w:rsidRPr="00DA2909">
        <w:rPr>
          <w:rFonts w:ascii="Arial" w:hAnsi="Arial" w:cs="Arial"/>
          <w:color w:val="000000" w:themeColor="text1"/>
        </w:rPr>
        <w:t>team will be visiting your child</w:t>
      </w:r>
      <w:r>
        <w:rPr>
          <w:rFonts w:ascii="Arial" w:hAnsi="Arial" w:cs="Arial"/>
          <w:color w:val="000000" w:themeColor="text1"/>
        </w:rPr>
        <w:t>’</w:t>
      </w:r>
      <w:r w:rsidRPr="00DA2909">
        <w:rPr>
          <w:rFonts w:ascii="Arial" w:hAnsi="Arial" w:cs="Arial"/>
          <w:color w:val="000000" w:themeColor="text1"/>
        </w:rPr>
        <w:t xml:space="preserve">s Head Start center </w:t>
      </w:r>
      <w:r>
        <w:rPr>
          <w:rFonts w:ascii="Arial" w:hAnsi="Arial" w:cs="Arial"/>
          <w:color w:val="000000" w:themeColor="text1"/>
        </w:rPr>
        <w:t>soon</w:t>
      </w:r>
      <w:r w:rsidRPr="00DA2909">
        <w:rPr>
          <w:rFonts w:ascii="Arial" w:hAnsi="Arial" w:cs="Arial"/>
          <w:color w:val="000000" w:themeColor="text1"/>
        </w:rPr>
        <w:t xml:space="preserve"> to conduct activities with your child. If you haven</w:t>
      </w:r>
      <w:r>
        <w:rPr>
          <w:rFonts w:ascii="Arial" w:hAnsi="Arial" w:cs="Arial"/>
          <w:color w:val="000000" w:themeColor="text1"/>
        </w:rPr>
        <w:t>’</w:t>
      </w:r>
      <w:r w:rsidRPr="00DA2909">
        <w:rPr>
          <w:rFonts w:ascii="Arial" w:hAnsi="Arial" w:cs="Arial"/>
          <w:color w:val="000000" w:themeColor="text1"/>
        </w:rPr>
        <w:t xml:space="preserve">t already done so, please sign your permission form and return it to your child’s teacher </w:t>
      </w:r>
      <w:r w:rsidRPr="005C6227">
        <w:rPr>
          <w:rFonts w:ascii="Arial" w:hAnsi="Arial" w:cs="Arial"/>
        </w:rPr>
        <w:t>right away. If you do not have a permission form, please notify your child’s teacher. Thank you</w:t>
      </w:r>
      <w:r w:rsidRPr="00DA2909">
        <w:rPr>
          <w:rFonts w:ascii="Arial" w:hAnsi="Arial" w:cs="Arial"/>
          <w:color w:val="000000" w:themeColor="text1"/>
        </w:rPr>
        <w:t xml:space="preserve"> for participating</w:t>
      </w:r>
      <w:r>
        <w:rPr>
          <w:rFonts w:ascii="Arial" w:hAnsi="Arial" w:cs="Arial"/>
          <w:color w:val="000000" w:themeColor="text1"/>
        </w:rPr>
        <w:t xml:space="preserve"> in this important study!</w:t>
      </w:r>
    </w:p>
    <w:p w14:paraId="1DDFC084" w14:textId="77777777" w:rsidR="00163EB1" w:rsidRDefault="00163EB1" w:rsidP="00163EB1">
      <w:pPr>
        <w:sectPr w:rsidR="00163EB1" w:rsidSect="00677535">
          <w:headerReference w:type="default" r:id="rId94"/>
          <w:footerReference w:type="default" r:id="rId95"/>
          <w:pgSz w:w="12240" w:h="15840"/>
          <w:pgMar w:top="1440" w:right="1008" w:bottom="1440" w:left="1008" w:header="720" w:footer="720" w:gutter="0"/>
          <w:paperSrc w:first="7" w:other="7"/>
          <w:cols w:space="720"/>
          <w:docGrid w:linePitch="360"/>
        </w:sectPr>
      </w:pPr>
    </w:p>
    <w:p w14:paraId="2BE94432" w14:textId="77777777" w:rsidR="00163EB1" w:rsidRPr="00BE4286" w:rsidRDefault="00163EB1" w:rsidP="00163EB1">
      <w:pPr>
        <w:pStyle w:val="Blankpage"/>
      </w:pPr>
      <w:r w:rsidRPr="00285373">
        <w:t>This page has been left blank for double-sided copying.</w:t>
      </w:r>
    </w:p>
    <w:p w14:paraId="2EEA0D81" w14:textId="77777777" w:rsidR="000F29D5" w:rsidRDefault="000F29D5" w:rsidP="000F29D5"/>
    <w:p w14:paraId="6414D172" w14:textId="77777777" w:rsidR="00163EB1" w:rsidRPr="000F29D5" w:rsidRDefault="00163EB1" w:rsidP="000F29D5">
      <w:pPr>
        <w:sectPr w:rsidR="00163EB1" w:rsidRPr="000F29D5" w:rsidSect="00571FED">
          <w:footerReference w:type="default" r:id="rId96"/>
          <w:pgSz w:w="12240" w:h="15840"/>
          <w:pgMar w:top="1440" w:right="1440" w:bottom="1440" w:left="1440" w:header="720" w:footer="720" w:gutter="0"/>
          <w:paperSrc w:first="7" w:other="7"/>
          <w:cols w:space="720"/>
          <w:docGrid w:linePitch="360"/>
        </w:sectPr>
      </w:pPr>
    </w:p>
    <w:p w14:paraId="0DB3FC7A" w14:textId="77777777" w:rsidR="00A834FF" w:rsidRPr="00061FCF" w:rsidRDefault="000F29D5" w:rsidP="00061FCF">
      <w:pPr>
        <w:pStyle w:val="MarkforAppendixTitle"/>
      </w:pPr>
      <w:r w:rsidRPr="00061FCF">
        <w:rPr>
          <w:caps w:val="0"/>
        </w:rPr>
        <w:t>AI/AN FACES 2019 FALL TEACHER CHILD REPORT INVITATION LETTER</w:t>
      </w:r>
    </w:p>
    <w:p w14:paraId="4CE983AD" w14:textId="77777777" w:rsidR="00A834FF" w:rsidRDefault="00A834FF" w:rsidP="00FA2F53">
      <w:pPr>
        <w:sectPr w:rsidR="00A834FF" w:rsidSect="00571FED">
          <w:footerReference w:type="default" r:id="rId97"/>
          <w:pgSz w:w="12240" w:h="15840"/>
          <w:pgMar w:top="1440" w:right="1440" w:bottom="1440" w:left="1440" w:header="720" w:footer="720" w:gutter="0"/>
          <w:paperSrc w:first="7" w:other="7"/>
          <w:cols w:space="720"/>
          <w:docGrid w:linePitch="360"/>
        </w:sectPr>
      </w:pPr>
    </w:p>
    <w:p w14:paraId="356D55E5" w14:textId="77777777" w:rsidR="00A834FF" w:rsidRPr="00BE4286" w:rsidRDefault="00A834FF" w:rsidP="00FA2F53">
      <w:pPr>
        <w:pStyle w:val="Blankpage"/>
      </w:pPr>
      <w:r w:rsidRPr="00285373">
        <w:t>This page has been left blank for double-sided copying.</w:t>
      </w:r>
    </w:p>
    <w:p w14:paraId="3E85080F" w14:textId="77777777" w:rsidR="00B561B2" w:rsidRDefault="00B561B2" w:rsidP="00FA2F53">
      <w:pPr>
        <w:sectPr w:rsidR="00B561B2" w:rsidSect="00571FED">
          <w:footerReference w:type="default" r:id="rId98"/>
          <w:pgSz w:w="12240" w:h="15840"/>
          <w:pgMar w:top="1440" w:right="1440" w:bottom="1440" w:left="1440" w:header="720" w:footer="720" w:gutter="0"/>
          <w:paperSrc w:first="7" w:other="7"/>
          <w:cols w:space="720"/>
          <w:docGrid w:linePitch="360"/>
        </w:sectPr>
      </w:pPr>
    </w:p>
    <w:tbl>
      <w:tblPr>
        <w:tblW w:w="10800" w:type="dxa"/>
        <w:tblInd w:w="-522" w:type="dxa"/>
        <w:tblLook w:val="04A0" w:firstRow="1" w:lastRow="0" w:firstColumn="1" w:lastColumn="0" w:noHBand="0" w:noVBand="1"/>
      </w:tblPr>
      <w:tblGrid>
        <w:gridCol w:w="4878"/>
        <w:gridCol w:w="5922"/>
      </w:tblGrid>
      <w:tr w:rsidR="00A0073D" w:rsidRPr="00F8511C" w14:paraId="6276E24A" w14:textId="77777777" w:rsidTr="00CC2D7B">
        <w:tc>
          <w:tcPr>
            <w:tcW w:w="4878" w:type="dxa"/>
          </w:tcPr>
          <w:p w14:paraId="10930770" w14:textId="77777777" w:rsidR="00A0073D" w:rsidRPr="00DD4BD1" w:rsidRDefault="00A0073D" w:rsidP="00FA2F53">
            <w:pPr>
              <w:pStyle w:val="NormalSS"/>
              <w:tabs>
                <w:tab w:val="left" w:pos="7560"/>
              </w:tabs>
              <w:spacing w:after="0"/>
              <w:ind w:firstLine="0"/>
              <w:rPr>
                <w:b/>
                <w:sz w:val="16"/>
              </w:rPr>
            </w:pPr>
            <w:r w:rsidRPr="00DD4BD1">
              <w:rPr>
                <w:b/>
                <w:sz w:val="16"/>
              </w:rPr>
              <w:t>Annalee Kelly</w:t>
            </w:r>
          </w:p>
          <w:p w14:paraId="7390FAF2" w14:textId="77777777" w:rsidR="00A0073D" w:rsidRPr="00DD4BD1" w:rsidRDefault="00A0073D" w:rsidP="00FA2F53">
            <w:pPr>
              <w:pStyle w:val="NormalSS"/>
              <w:tabs>
                <w:tab w:val="left" w:pos="7560"/>
              </w:tabs>
              <w:ind w:firstLine="0"/>
              <w:rPr>
                <w:i/>
                <w:sz w:val="16"/>
              </w:rPr>
            </w:pPr>
            <w:r w:rsidRPr="00DD4BD1">
              <w:rPr>
                <w:i/>
                <w:sz w:val="16"/>
              </w:rPr>
              <w:t xml:space="preserve">AI/AN FACES </w:t>
            </w:r>
            <w:r w:rsidR="00FE6A41" w:rsidRPr="00DD4BD1">
              <w:rPr>
                <w:i/>
                <w:sz w:val="16"/>
              </w:rPr>
              <w:t xml:space="preserve">2019 </w:t>
            </w:r>
            <w:r w:rsidRPr="00DD4BD1">
              <w:rPr>
                <w:i/>
                <w:sz w:val="16"/>
              </w:rPr>
              <w:t>Survey Director</w:t>
            </w:r>
          </w:p>
          <w:p w14:paraId="1BF81D03" w14:textId="77777777" w:rsidR="00A0073D" w:rsidRPr="006A5DBF" w:rsidRDefault="00A0073D" w:rsidP="00FA2F53">
            <w:pPr>
              <w:pStyle w:val="NormalSS"/>
              <w:tabs>
                <w:tab w:val="left" w:pos="7560"/>
              </w:tabs>
              <w:ind w:firstLine="0"/>
              <w:rPr>
                <w:sz w:val="16"/>
              </w:rPr>
            </w:pPr>
          </w:p>
        </w:tc>
        <w:tc>
          <w:tcPr>
            <w:tcW w:w="5922" w:type="dxa"/>
          </w:tcPr>
          <w:p w14:paraId="187DC2C0" w14:textId="77777777" w:rsidR="00A0073D" w:rsidRDefault="00A0073D" w:rsidP="006E11EA">
            <w:pPr>
              <w:pStyle w:val="NormalSS"/>
              <w:tabs>
                <w:tab w:val="left" w:pos="7560"/>
              </w:tabs>
              <w:spacing w:after="0"/>
              <w:ind w:left="2981" w:hanging="65"/>
              <w:rPr>
                <w:sz w:val="16"/>
              </w:rPr>
            </w:pPr>
            <w:r>
              <w:rPr>
                <w:sz w:val="16"/>
              </w:rPr>
              <w:t>P.O. Box 2393</w:t>
            </w:r>
          </w:p>
          <w:p w14:paraId="2BA4FE3E" w14:textId="77777777" w:rsidR="00A0073D" w:rsidRDefault="00A0073D" w:rsidP="006E11EA">
            <w:pPr>
              <w:pStyle w:val="NormalSS"/>
              <w:tabs>
                <w:tab w:val="left" w:pos="7560"/>
              </w:tabs>
              <w:spacing w:after="0"/>
              <w:ind w:left="2981" w:hanging="65"/>
              <w:rPr>
                <w:sz w:val="16"/>
              </w:rPr>
            </w:pPr>
            <w:r>
              <w:rPr>
                <w:sz w:val="16"/>
              </w:rPr>
              <w:t>Princeton, NJ 08543-2393</w:t>
            </w:r>
          </w:p>
          <w:p w14:paraId="73BA56BA" w14:textId="77777777" w:rsidR="00A0073D" w:rsidRDefault="00A0073D" w:rsidP="006E11EA">
            <w:pPr>
              <w:pStyle w:val="NormalSS"/>
              <w:tabs>
                <w:tab w:val="left" w:pos="7560"/>
              </w:tabs>
              <w:spacing w:after="0"/>
              <w:ind w:left="2981" w:hanging="65"/>
              <w:rPr>
                <w:sz w:val="16"/>
              </w:rPr>
            </w:pPr>
            <w:r>
              <w:rPr>
                <w:sz w:val="16"/>
              </w:rPr>
              <w:t>Telephone (609) 799-3535</w:t>
            </w:r>
          </w:p>
          <w:p w14:paraId="4E9E2557" w14:textId="77777777" w:rsidR="00A0073D" w:rsidRPr="00E67EB7" w:rsidRDefault="00A0073D" w:rsidP="006E11EA">
            <w:pPr>
              <w:pStyle w:val="NormalSS"/>
              <w:tabs>
                <w:tab w:val="left" w:pos="7560"/>
              </w:tabs>
              <w:spacing w:after="0"/>
              <w:ind w:left="2981" w:hanging="65"/>
              <w:rPr>
                <w:sz w:val="16"/>
                <w:lang w:val="fr-MA"/>
              </w:rPr>
            </w:pPr>
            <w:r w:rsidRPr="00E67EB7">
              <w:rPr>
                <w:sz w:val="16"/>
                <w:lang w:val="fr-MA"/>
              </w:rPr>
              <w:t>Fax (609) 799-0005</w:t>
            </w:r>
          </w:p>
          <w:p w14:paraId="240B598B" w14:textId="77777777" w:rsidR="00A0073D" w:rsidRPr="00E67EB7" w:rsidRDefault="00902C0F" w:rsidP="004656B9">
            <w:pPr>
              <w:pStyle w:val="NormalSS"/>
              <w:tabs>
                <w:tab w:val="left" w:pos="7560"/>
              </w:tabs>
              <w:spacing w:after="0"/>
              <w:ind w:left="2981" w:hanging="65"/>
              <w:rPr>
                <w:sz w:val="16"/>
                <w:lang w:val="fr-MA"/>
              </w:rPr>
            </w:pPr>
            <w:hyperlink r:id="rId99" w:history="1">
              <w:r w:rsidR="004656B9" w:rsidRPr="00E67EB7">
                <w:rPr>
                  <w:rStyle w:val="Hyperlink"/>
                  <w:sz w:val="16"/>
                  <w:lang w:val="fr-MA"/>
                </w:rPr>
                <w:t>www.mathematica-mpr.com</w:t>
              </w:r>
            </w:hyperlink>
          </w:p>
        </w:tc>
      </w:tr>
    </w:tbl>
    <w:p w14:paraId="05D424F3" w14:textId="77777777" w:rsidR="00A0073D" w:rsidRPr="00D769F5" w:rsidRDefault="00A0073D" w:rsidP="006E11EA">
      <w:pPr>
        <w:tabs>
          <w:tab w:val="left" w:pos="7380"/>
        </w:tabs>
        <w:spacing w:before="120" w:line="240" w:lineRule="auto"/>
        <w:ind w:left="446" w:firstLine="0"/>
        <w:rPr>
          <w:szCs w:val="24"/>
        </w:rPr>
      </w:pPr>
      <w:r w:rsidRPr="00D769F5">
        <w:rPr>
          <w:szCs w:val="24"/>
          <w:lang w:val="fr-MA"/>
        </w:rPr>
        <w:tab/>
      </w:r>
      <w:r w:rsidR="00695E9F" w:rsidRPr="00D769F5">
        <w:rPr>
          <w:szCs w:val="24"/>
        </w:rPr>
        <w:t>[</w:t>
      </w:r>
      <w:r w:rsidRPr="00D769F5">
        <w:rPr>
          <w:szCs w:val="24"/>
        </w:rPr>
        <w:t>DATE</w:t>
      </w:r>
      <w:r w:rsidR="00695E9F" w:rsidRPr="00D769F5">
        <w:rPr>
          <w:szCs w:val="24"/>
        </w:rPr>
        <w:t>]</w:t>
      </w:r>
    </w:p>
    <w:p w14:paraId="369A3F9E" w14:textId="77777777" w:rsidR="00A0073D" w:rsidRPr="00D769F5" w:rsidRDefault="00A0073D" w:rsidP="00FA2F53">
      <w:pPr>
        <w:tabs>
          <w:tab w:val="left" w:pos="-604"/>
          <w:tab w:val="left" w:pos="-244"/>
          <w:tab w:val="left" w:pos="1196"/>
        </w:tabs>
        <w:ind w:right="533" w:firstLine="0"/>
        <w:rPr>
          <w:szCs w:val="24"/>
        </w:rPr>
      </w:pPr>
      <w:r w:rsidRPr="00D769F5">
        <w:rPr>
          <w:szCs w:val="24"/>
        </w:rPr>
        <w:t>Dear [TEACHER]:</w:t>
      </w:r>
    </w:p>
    <w:p w14:paraId="568752DC" w14:textId="77777777" w:rsidR="00A0073D" w:rsidRPr="00D769F5" w:rsidRDefault="00A0073D" w:rsidP="00FA2F53">
      <w:pPr>
        <w:pStyle w:val="NormalSS"/>
        <w:rPr>
          <w:szCs w:val="24"/>
        </w:rPr>
      </w:pPr>
      <w:r w:rsidRPr="00D769F5">
        <w:rPr>
          <w:szCs w:val="24"/>
        </w:rPr>
        <w:t>Welcome to the American Indian and Alaska Native (AI/AN) Head Start Family and Child Experiences Survey</w:t>
      </w:r>
      <w:r w:rsidR="00E51255" w:rsidRPr="00D769F5">
        <w:rPr>
          <w:szCs w:val="24"/>
        </w:rPr>
        <w:t xml:space="preserve"> 2019</w:t>
      </w:r>
      <w:r w:rsidRPr="00D769F5">
        <w:rPr>
          <w:szCs w:val="24"/>
        </w:rPr>
        <w:t>, known as AI/AN FACES 2019. In 2015, AI/AN FACES</w:t>
      </w:r>
      <w:r w:rsidR="00DC535D" w:rsidRPr="00D769F5">
        <w:rPr>
          <w:szCs w:val="24"/>
        </w:rPr>
        <w:t xml:space="preserve"> </w:t>
      </w:r>
      <w:r w:rsidRPr="00D769F5">
        <w:rPr>
          <w:szCs w:val="24"/>
        </w:rPr>
        <w:t xml:space="preserve">was the first study to collect descriptive information </w:t>
      </w:r>
      <w:r w:rsidR="00D413C9" w:rsidRPr="00D769F5">
        <w:rPr>
          <w:szCs w:val="24"/>
        </w:rPr>
        <w:t>on children’s</w:t>
      </w:r>
      <w:r w:rsidRPr="00D769F5">
        <w:rPr>
          <w:szCs w:val="24"/>
        </w:rPr>
        <w:t xml:space="preserve"> </w:t>
      </w:r>
      <w:r w:rsidR="00D413C9" w:rsidRPr="00D769F5">
        <w:rPr>
          <w:szCs w:val="24"/>
        </w:rPr>
        <w:t xml:space="preserve">skills and the </w:t>
      </w:r>
      <w:r w:rsidRPr="00D769F5">
        <w:rPr>
          <w:szCs w:val="24"/>
        </w:rPr>
        <w:t xml:space="preserve">experiences families </w:t>
      </w:r>
      <w:r w:rsidR="00D413C9" w:rsidRPr="00D769F5">
        <w:rPr>
          <w:szCs w:val="24"/>
        </w:rPr>
        <w:t>attending</w:t>
      </w:r>
      <w:r w:rsidRPr="00D769F5">
        <w:rPr>
          <w:szCs w:val="24"/>
        </w:rPr>
        <w:t xml:space="preserve"> Head Start </w:t>
      </w:r>
      <w:r w:rsidR="003D3549" w:rsidRPr="00D769F5">
        <w:rPr>
          <w:szCs w:val="24"/>
        </w:rPr>
        <w:t>in Region XI to help inform policies and practices</w:t>
      </w:r>
      <w:r w:rsidRPr="00D769F5">
        <w:rPr>
          <w:szCs w:val="24"/>
        </w:rPr>
        <w:t xml:space="preserve">. The study is being conducted again to </w:t>
      </w:r>
      <w:r w:rsidR="003D3549" w:rsidRPr="00D769F5">
        <w:rPr>
          <w:szCs w:val="24"/>
        </w:rPr>
        <w:t>provide details about the characteristics, experiences, and outcomes of children and families who</w:t>
      </w:r>
      <w:r w:rsidR="00EF5311" w:rsidRPr="00D769F5">
        <w:rPr>
          <w:szCs w:val="24"/>
        </w:rPr>
        <w:t>m</w:t>
      </w:r>
      <w:r w:rsidR="003D3549" w:rsidRPr="00D769F5">
        <w:rPr>
          <w:szCs w:val="24"/>
        </w:rPr>
        <w:t xml:space="preserve"> Region XI AI/AN Head Start programs serve. The information collected will help Head Start improve its services to children and families in AI/AN Head Start programs. </w:t>
      </w:r>
    </w:p>
    <w:p w14:paraId="2082A02F" w14:textId="77777777" w:rsidR="00A0073D" w:rsidRPr="00D769F5" w:rsidRDefault="00A0073D" w:rsidP="00FA2F53">
      <w:pPr>
        <w:pStyle w:val="NormalSS"/>
        <w:rPr>
          <w:szCs w:val="24"/>
        </w:rPr>
      </w:pPr>
      <w:r w:rsidRPr="00D769F5">
        <w:rPr>
          <w:szCs w:val="24"/>
        </w:rPr>
        <w:t>[ENTER PROGRAM NAME] has been selected to take part in this important study. Mathematica Policy Research, an independent research company, is conducting AI/AN FACES</w:t>
      </w:r>
      <w:r w:rsidR="00E51255" w:rsidRPr="00D769F5">
        <w:rPr>
          <w:szCs w:val="24"/>
        </w:rPr>
        <w:t xml:space="preserve"> 2019</w:t>
      </w:r>
      <w:r w:rsidRPr="00D769F5">
        <w:rPr>
          <w:szCs w:val="24"/>
        </w:rPr>
        <w:t>. The Administration for Children and Families, part of the U.S. Department of Health and Human Services, funds the study.</w:t>
      </w:r>
      <w:r w:rsidRPr="00D769F5">
        <w:rPr>
          <w:rStyle w:val="FootnoteReference"/>
          <w:szCs w:val="24"/>
        </w:rPr>
        <w:t xml:space="preserve"> </w:t>
      </w:r>
      <w:r w:rsidRPr="00D769F5">
        <w:rPr>
          <w:szCs w:val="24"/>
        </w:rPr>
        <w:t xml:space="preserve">Mathematica worked with a group of </w:t>
      </w:r>
      <w:r w:rsidR="00425487" w:rsidRPr="00D769F5">
        <w:rPr>
          <w:bCs/>
          <w:szCs w:val="24"/>
        </w:rPr>
        <w:t>directors and leaders of H</w:t>
      </w:r>
      <w:r w:rsidR="00891AE5" w:rsidRPr="00D769F5">
        <w:rPr>
          <w:bCs/>
          <w:szCs w:val="24"/>
        </w:rPr>
        <w:t xml:space="preserve">ead </w:t>
      </w:r>
      <w:r w:rsidR="00425487" w:rsidRPr="00D769F5">
        <w:rPr>
          <w:bCs/>
          <w:szCs w:val="24"/>
        </w:rPr>
        <w:t>S</w:t>
      </w:r>
      <w:r w:rsidR="00891AE5" w:rsidRPr="00D769F5">
        <w:rPr>
          <w:bCs/>
          <w:szCs w:val="24"/>
        </w:rPr>
        <w:t>tart</w:t>
      </w:r>
      <w:r w:rsidR="00425487" w:rsidRPr="00D769F5">
        <w:rPr>
          <w:bCs/>
          <w:szCs w:val="24"/>
        </w:rPr>
        <w:t xml:space="preserve"> programs in AI/AN communities</w:t>
      </w:r>
      <w:r w:rsidRPr="00D769F5">
        <w:rPr>
          <w:szCs w:val="24"/>
        </w:rPr>
        <w:t xml:space="preserve">, federal officials, and </w:t>
      </w:r>
      <w:r w:rsidR="003E0B60" w:rsidRPr="00D769F5">
        <w:rPr>
          <w:szCs w:val="24"/>
        </w:rPr>
        <w:t xml:space="preserve">early childhood researchers with experience </w:t>
      </w:r>
      <w:r w:rsidR="00B7044A" w:rsidRPr="00D769F5">
        <w:rPr>
          <w:szCs w:val="24"/>
        </w:rPr>
        <w:t xml:space="preserve">with </w:t>
      </w:r>
      <w:r w:rsidR="00425487" w:rsidRPr="00D769F5">
        <w:rPr>
          <w:szCs w:val="24"/>
        </w:rPr>
        <w:t xml:space="preserve">Native </w:t>
      </w:r>
      <w:r w:rsidR="003E0B60" w:rsidRPr="00D769F5">
        <w:rPr>
          <w:szCs w:val="24"/>
        </w:rPr>
        <w:t xml:space="preserve">communities </w:t>
      </w:r>
      <w:r w:rsidRPr="00D769F5">
        <w:rPr>
          <w:szCs w:val="24"/>
        </w:rPr>
        <w:t xml:space="preserve">to design the study and to guide how the study is being carried out. </w:t>
      </w:r>
    </w:p>
    <w:p w14:paraId="4E47F1E2" w14:textId="77777777" w:rsidR="00A0073D" w:rsidRPr="00D769F5" w:rsidRDefault="00A0073D" w:rsidP="00FA2F53">
      <w:pPr>
        <w:pStyle w:val="NormalSS"/>
        <w:rPr>
          <w:szCs w:val="24"/>
        </w:rPr>
      </w:pPr>
      <w:r w:rsidRPr="00D769F5">
        <w:rPr>
          <w:rStyle w:val="a"/>
          <w:szCs w:val="24"/>
        </w:rPr>
        <w:t>This fall, we will ask about 800 3- and 4-year-old children and their families as well as 80 teachers from 22 Head Start programs to take part in AI/AN FACES</w:t>
      </w:r>
      <w:r w:rsidR="00CC2D7B" w:rsidRPr="00D769F5">
        <w:rPr>
          <w:rStyle w:val="a"/>
          <w:szCs w:val="24"/>
        </w:rPr>
        <w:t xml:space="preserve"> 2019</w:t>
      </w:r>
      <w:r w:rsidRPr="00D769F5">
        <w:rPr>
          <w:rStyle w:val="a"/>
          <w:szCs w:val="24"/>
        </w:rPr>
        <w:t xml:space="preserve">. </w:t>
      </w:r>
      <w:r w:rsidRPr="00D769F5">
        <w:rPr>
          <w:szCs w:val="24"/>
        </w:rPr>
        <w:t>We are excited about the study and hope you will be too. As one of only 80 teachers taking part, your help is vital to the study’s success.</w:t>
      </w:r>
    </w:p>
    <w:p w14:paraId="39173787" w14:textId="77777777" w:rsidR="00A0073D" w:rsidRPr="00D769F5" w:rsidRDefault="00A0073D" w:rsidP="00FA2F53">
      <w:pPr>
        <w:pStyle w:val="NormalSS"/>
        <w:rPr>
          <w:szCs w:val="24"/>
        </w:rPr>
      </w:pPr>
      <w:r w:rsidRPr="00D769F5">
        <w:rPr>
          <w:szCs w:val="24"/>
        </w:rPr>
        <w:t xml:space="preserve">Your program director has selected [OSC NAME] to work with us. [OSC NAME] will help us gain consent from the parents of children who were chosen to take part in the study and schedule the data collection visits to your center. We appreciate any help with obtaining consents from parents that you can offer [OSC NAME] or our team. </w:t>
      </w:r>
    </w:p>
    <w:p w14:paraId="4ABA1A5F" w14:textId="77777777" w:rsidR="006710F9" w:rsidRPr="00D769F5" w:rsidRDefault="00A0073D" w:rsidP="00FA2F53">
      <w:pPr>
        <w:pStyle w:val="NormalSS"/>
        <w:rPr>
          <w:szCs w:val="24"/>
        </w:rPr>
      </w:pPr>
      <w:r w:rsidRPr="00D769F5">
        <w:rPr>
          <w:szCs w:val="24"/>
        </w:rPr>
        <w:t xml:space="preserve">In fall 2019 and spring 2020, our staff will spend </w:t>
      </w:r>
      <w:r w:rsidR="00EF5311" w:rsidRPr="00D769F5">
        <w:rPr>
          <w:szCs w:val="24"/>
        </w:rPr>
        <w:t>two to three</w:t>
      </w:r>
      <w:r w:rsidRPr="00D769F5">
        <w:rPr>
          <w:szCs w:val="24"/>
        </w:rPr>
        <w:t xml:space="preserve"> days in your center. Staff will give a 45-minute </w:t>
      </w:r>
      <w:r w:rsidR="00730C94" w:rsidRPr="00D769F5">
        <w:rPr>
          <w:szCs w:val="24"/>
        </w:rPr>
        <w:t xml:space="preserve">one-on-one </w:t>
      </w:r>
      <w:r w:rsidRPr="00D769F5">
        <w:rPr>
          <w:szCs w:val="24"/>
        </w:rPr>
        <w:t xml:space="preserve">assessment to children whose parents have agreed to take part in the study. We will also ask these children’s parents to take a short survey. </w:t>
      </w:r>
    </w:p>
    <w:p w14:paraId="609290AB" w14:textId="150B03E6" w:rsidR="00A0073D" w:rsidRPr="00D769F5" w:rsidRDefault="00A0073D" w:rsidP="00FA2F53">
      <w:pPr>
        <w:pStyle w:val="NormalSS"/>
        <w:rPr>
          <w:szCs w:val="24"/>
        </w:rPr>
      </w:pPr>
      <w:r w:rsidRPr="00D769F5">
        <w:rPr>
          <w:szCs w:val="24"/>
        </w:rPr>
        <w:t xml:space="preserve">To enhance this information, </w:t>
      </w:r>
      <w:r w:rsidRPr="00D769F5">
        <w:rPr>
          <w:b/>
          <w:szCs w:val="24"/>
        </w:rPr>
        <w:t xml:space="preserve">we </w:t>
      </w:r>
      <w:r w:rsidR="000E502F" w:rsidRPr="00D769F5">
        <w:rPr>
          <w:b/>
          <w:szCs w:val="24"/>
        </w:rPr>
        <w:t xml:space="preserve">will ask </w:t>
      </w:r>
      <w:r w:rsidRPr="00D769F5">
        <w:rPr>
          <w:b/>
          <w:szCs w:val="24"/>
        </w:rPr>
        <w:t xml:space="preserve">you to </w:t>
      </w:r>
      <w:r w:rsidR="000E502F" w:rsidRPr="00D769F5">
        <w:rPr>
          <w:b/>
          <w:szCs w:val="24"/>
        </w:rPr>
        <w:t>complete</w:t>
      </w:r>
      <w:r w:rsidRPr="00D769F5">
        <w:rPr>
          <w:b/>
          <w:szCs w:val="24"/>
        </w:rPr>
        <w:t xml:space="preserve"> a short form, the Teacher Child Report (TCR), for each </w:t>
      </w:r>
      <w:r w:rsidR="00E61387" w:rsidRPr="00D769F5">
        <w:rPr>
          <w:b/>
          <w:szCs w:val="24"/>
        </w:rPr>
        <w:t xml:space="preserve">child participating in </w:t>
      </w:r>
      <w:r w:rsidRPr="00D769F5">
        <w:rPr>
          <w:b/>
          <w:szCs w:val="24"/>
        </w:rPr>
        <w:t xml:space="preserve">AI/AN FACES </w:t>
      </w:r>
      <w:r w:rsidR="00DC535D" w:rsidRPr="00D769F5">
        <w:rPr>
          <w:b/>
          <w:szCs w:val="24"/>
        </w:rPr>
        <w:t xml:space="preserve">2019 </w:t>
      </w:r>
      <w:r w:rsidRPr="00D769F5">
        <w:rPr>
          <w:b/>
          <w:szCs w:val="24"/>
        </w:rPr>
        <w:t>in your class</w:t>
      </w:r>
      <w:r w:rsidRPr="00D769F5">
        <w:rPr>
          <w:szCs w:val="24"/>
        </w:rPr>
        <w:t>. The form asks about the skills, behaviors, and approaches to learning that you have seen these children use.</w:t>
      </w:r>
      <w:r w:rsidR="006710F9" w:rsidRPr="00D769F5">
        <w:rPr>
          <w:szCs w:val="24"/>
        </w:rPr>
        <w:t xml:space="preserve"> </w:t>
      </w:r>
      <w:r w:rsidRPr="00D769F5">
        <w:rPr>
          <w:szCs w:val="24"/>
        </w:rPr>
        <w:t xml:space="preserve">Each report should only take about 10 minutes to finish. </w:t>
      </w:r>
      <w:r w:rsidR="00DA56DF" w:rsidRPr="00616F82">
        <w:rPr>
          <w:b/>
          <w:szCs w:val="24"/>
        </w:rPr>
        <w:t>As a thank you, we will send you a $10 gift card for each TCR you complete and return.</w:t>
      </w:r>
      <w:r w:rsidR="00ED398E" w:rsidRPr="00616F82">
        <w:rPr>
          <w:b/>
          <w:szCs w:val="24"/>
        </w:rPr>
        <w:t xml:space="preserve"> </w:t>
      </w:r>
      <w:r w:rsidRPr="00D769F5">
        <w:rPr>
          <w:szCs w:val="24"/>
        </w:rPr>
        <w:t xml:space="preserve">We think you will enjoy completing these forms </w:t>
      </w:r>
      <w:r w:rsidR="009C4441" w:rsidRPr="00D769F5">
        <w:rPr>
          <w:szCs w:val="24"/>
        </w:rPr>
        <w:t>online</w:t>
      </w:r>
      <w:r w:rsidRPr="00D769F5">
        <w:rPr>
          <w:szCs w:val="24"/>
        </w:rPr>
        <w:t xml:space="preserve">. If you do not have </w:t>
      </w:r>
      <w:r w:rsidR="00B7044A" w:rsidRPr="00D769F5">
        <w:rPr>
          <w:szCs w:val="24"/>
        </w:rPr>
        <w:t xml:space="preserve">internet </w:t>
      </w:r>
      <w:r w:rsidRPr="00D769F5">
        <w:rPr>
          <w:szCs w:val="24"/>
        </w:rPr>
        <w:t xml:space="preserve">access or prefer to fill out these forms on paper, you may use paper copies. Please return them in the envelope provided. </w:t>
      </w:r>
    </w:p>
    <w:p w14:paraId="71C4C802" w14:textId="77777777" w:rsidR="003070D2" w:rsidRPr="00D769F5" w:rsidRDefault="003070D2" w:rsidP="00FA2F53">
      <w:pPr>
        <w:pStyle w:val="NormalSS"/>
        <w:rPr>
          <w:szCs w:val="24"/>
        </w:rPr>
      </w:pPr>
      <w:r w:rsidRPr="00D769F5">
        <w:rPr>
          <w:szCs w:val="24"/>
        </w:rPr>
        <w:t>[IF TEACHER HAS MORE THAN ONE CLASS SELECTED FOR AI/AN FACES 2019] Because you have more than one classroom participating in AI/AN FACES 2019, you will find separate log-in IDs and passwords below for each class. When you log in</w:t>
      </w:r>
      <w:r w:rsidR="00EF5311" w:rsidRPr="00D769F5">
        <w:rPr>
          <w:szCs w:val="24"/>
        </w:rPr>
        <w:t xml:space="preserve"> </w:t>
      </w:r>
      <w:r w:rsidRPr="00D769F5">
        <w:rPr>
          <w:szCs w:val="24"/>
        </w:rPr>
        <w:t>to the AI/AN FACES 2019 teacher website for the first classroom listed below, you will be asked to complete this survey and the TCRs for children in the first classroom. Then you will log in</w:t>
      </w:r>
      <w:r w:rsidR="00EF5311" w:rsidRPr="00D769F5">
        <w:rPr>
          <w:szCs w:val="24"/>
        </w:rPr>
        <w:t xml:space="preserve"> </w:t>
      </w:r>
      <w:r w:rsidRPr="00D769F5">
        <w:rPr>
          <w:szCs w:val="24"/>
        </w:rPr>
        <w:t>to the website using the second ID and password to complete just the TCRs for the second classroom.</w:t>
      </w:r>
    </w:p>
    <w:p w14:paraId="2539F767" w14:textId="77777777" w:rsidR="00A0073D" w:rsidRPr="00D769F5" w:rsidRDefault="00A0073D" w:rsidP="00FA2F53">
      <w:pPr>
        <w:pStyle w:val="NormalSS"/>
        <w:rPr>
          <w:szCs w:val="24"/>
        </w:rPr>
      </w:pPr>
      <w:r w:rsidRPr="00D769F5">
        <w:rPr>
          <w:szCs w:val="24"/>
        </w:rPr>
        <w:t xml:space="preserve">In spring 2020, we will also ask you, your program director, and your center director to each fill out a short survey. Your survey will ask about children’s classroom activities, the materials used in the classroom, </w:t>
      </w:r>
      <w:r w:rsidR="00B079C5" w:rsidRPr="00D769F5">
        <w:rPr>
          <w:szCs w:val="24"/>
        </w:rPr>
        <w:t>Native culture and language experiences that happen</w:t>
      </w:r>
      <w:r w:rsidRPr="00D769F5">
        <w:rPr>
          <w:szCs w:val="24"/>
        </w:rPr>
        <w:t xml:space="preserve"> in the classroom, and the ways that you involve and interact with children’s parents. It will also ask about your feelings, education and training, and about any professional development you may have taken part in over the past year. A member of Mathematica’s AI/AN FACES data collection staff will also observe your classroom for about four hours. We will work with [OSC NAME] to schedule the observation. You should not make special preparations for this visit. </w:t>
      </w:r>
      <w:r w:rsidRPr="00616F82">
        <w:rPr>
          <w:b/>
          <w:szCs w:val="24"/>
        </w:rPr>
        <w:t xml:space="preserve">Your classroom will receive a </w:t>
      </w:r>
      <w:r w:rsidR="00736531" w:rsidRPr="00616F82">
        <w:rPr>
          <w:b/>
          <w:szCs w:val="24"/>
        </w:rPr>
        <w:t>gift</w:t>
      </w:r>
      <w:r w:rsidRPr="00616F82">
        <w:rPr>
          <w:b/>
          <w:szCs w:val="24"/>
        </w:rPr>
        <w:t xml:space="preserve"> for taking part</w:t>
      </w:r>
      <w:r w:rsidR="00CC2D7B" w:rsidRPr="00616F82">
        <w:rPr>
          <w:b/>
          <w:szCs w:val="24"/>
        </w:rPr>
        <w:t xml:space="preserve"> in the study</w:t>
      </w:r>
      <w:r w:rsidRPr="00616F82">
        <w:rPr>
          <w:b/>
          <w:szCs w:val="24"/>
        </w:rPr>
        <w:t>.</w:t>
      </w:r>
    </w:p>
    <w:p w14:paraId="74CF3821" w14:textId="0DB7F788" w:rsidR="00F573DF" w:rsidRDefault="00F8308C" w:rsidP="00FA2F53">
      <w:pPr>
        <w:pStyle w:val="NormalSS"/>
        <w:rPr>
          <w:szCs w:val="24"/>
        </w:rPr>
      </w:pPr>
      <w:r w:rsidRPr="00D769F5">
        <w:rPr>
          <w:szCs w:val="24"/>
        </w:rPr>
        <w:t xml:space="preserve">Taking part in AI/AN FACES 2019 is voluntary. </w:t>
      </w:r>
      <w:r w:rsidR="00A0073D" w:rsidRPr="00D769F5">
        <w:rPr>
          <w:szCs w:val="24"/>
        </w:rPr>
        <w:t>You do not have to take part in this study. If you choose to take part in the study but then decide you want to leave the study at any point, that is okay.</w:t>
      </w:r>
      <w:r w:rsidRPr="00D769F5">
        <w:rPr>
          <w:szCs w:val="24"/>
        </w:rPr>
        <w:t xml:space="preserve"> Study results will only be reported for groups. No one from your Head Start program will see or hear your individual responses, and your name and your program’s name will not be shared with the Office of Head Start. </w:t>
      </w:r>
      <w:r w:rsidR="00C07B4A">
        <w:rPr>
          <w:szCs w:val="24"/>
        </w:rPr>
        <w:t xml:space="preserve">In the future, </w:t>
      </w:r>
      <w:r w:rsidR="00803E0C">
        <w:rPr>
          <w:szCs w:val="24"/>
        </w:rPr>
        <w:t xml:space="preserve">survey responses </w:t>
      </w:r>
      <w:r w:rsidR="00C07B4A">
        <w:rPr>
          <w:szCs w:val="24"/>
        </w:rPr>
        <w:t xml:space="preserve">from the study (with nothing identifying individuals, programs, or communities) may </w:t>
      </w:r>
      <w:r w:rsidR="00803E0C">
        <w:rPr>
          <w:szCs w:val="24"/>
        </w:rPr>
        <w:t xml:space="preserve">be securely shared with qualified individuals for additional learning purposes to better understand the strengths and needs of children and families </w:t>
      </w:r>
      <w:r w:rsidR="00C07B4A">
        <w:rPr>
          <w:szCs w:val="24"/>
        </w:rPr>
        <w:t>in</w:t>
      </w:r>
      <w:r w:rsidR="00803E0C">
        <w:rPr>
          <w:szCs w:val="24"/>
        </w:rPr>
        <w:t xml:space="preserve"> Region XI Head Start</w:t>
      </w:r>
      <w:r w:rsidR="00440872">
        <w:rPr>
          <w:szCs w:val="24"/>
        </w:rPr>
        <w:t xml:space="preserve"> and the programs that serve them</w:t>
      </w:r>
      <w:r w:rsidR="00803E0C">
        <w:rPr>
          <w:szCs w:val="24"/>
        </w:rPr>
        <w:t xml:space="preserve">. </w:t>
      </w:r>
      <w:r w:rsidRPr="00D769F5">
        <w:rPr>
          <w:szCs w:val="24"/>
        </w:rPr>
        <w:t xml:space="preserve">We have a Certificate of Confidentiality from the National Institutes of Health. The Certificate helps us protect your privacy. This means no one can force the study team to give out information that identifies you, even in court. However, we may need to share your information if it shows a serious threat to you or to others, including reporting to authorities when required by law. </w:t>
      </w:r>
      <w:r w:rsidR="00F573DF" w:rsidRPr="00F573DF">
        <w:rPr>
          <w:szCs w:val="24"/>
        </w:rPr>
        <w:t xml:space="preserve">The U.S. Department of Health and Human Services (DHHS) may ask for data for an audit or evaluation. If they do, we will need to provide it. However, only DHHS staff involved in the review will see it. </w:t>
      </w:r>
      <w:r w:rsidR="00A0073D" w:rsidRPr="00D769F5">
        <w:rPr>
          <w:szCs w:val="24"/>
        </w:rPr>
        <w:t xml:space="preserve">If you choose to fill out the TCR online, please use the log-in ID and password below. The website, your log-in </w:t>
      </w:r>
      <w:r w:rsidR="00EF5311" w:rsidRPr="00D769F5">
        <w:rPr>
          <w:szCs w:val="24"/>
        </w:rPr>
        <w:t xml:space="preserve">ID </w:t>
      </w:r>
      <w:r w:rsidR="00A0073D" w:rsidRPr="00D769F5">
        <w:rPr>
          <w:szCs w:val="24"/>
        </w:rPr>
        <w:t xml:space="preserve">and password are secure and will not be shared with anyone. All information you provide will be kept private to the extent permitted by law. Only selected members of the study team will see your responses. Using the log-in ID and password ensures that your responses will be protected. </w:t>
      </w:r>
    </w:p>
    <w:p w14:paraId="59B7B15D" w14:textId="77777777" w:rsidR="00F573DF" w:rsidRDefault="00F573DF">
      <w:pPr>
        <w:spacing w:after="240" w:line="240" w:lineRule="auto"/>
        <w:ind w:firstLine="0"/>
        <w:rPr>
          <w:szCs w:val="24"/>
        </w:rPr>
      </w:pPr>
      <w:r>
        <w:rPr>
          <w:szCs w:val="24"/>
        </w:rPr>
        <w:br w:type="page"/>
      </w:r>
    </w:p>
    <w:p w14:paraId="55307DE1" w14:textId="77777777" w:rsidR="00A0073D" w:rsidRPr="00D769F5" w:rsidRDefault="00A0073D" w:rsidP="00FA2F53">
      <w:pPr>
        <w:pStyle w:val="NormalSS"/>
        <w:rPr>
          <w:szCs w:val="24"/>
        </w:rPr>
      </w:pPr>
    </w:p>
    <w:tbl>
      <w:tblPr>
        <w:tblStyle w:val="LightList"/>
        <w:tblW w:w="5000" w:type="pct"/>
        <w:jc w:val="center"/>
        <w:tblBorders>
          <w:top w:val="single" w:sz="18" w:space="0" w:color="auto"/>
          <w:left w:val="single" w:sz="18" w:space="0" w:color="auto"/>
          <w:bottom w:val="single" w:sz="18" w:space="0" w:color="auto"/>
          <w:right w:val="single" w:sz="18" w:space="0" w:color="auto"/>
        </w:tblBorders>
        <w:shd w:val="clear" w:color="auto" w:fill="C9C3B2"/>
        <w:tblLook w:val="0620" w:firstRow="1" w:lastRow="0" w:firstColumn="0" w:lastColumn="0" w:noHBand="1" w:noVBand="1"/>
      </w:tblPr>
      <w:tblGrid>
        <w:gridCol w:w="9576"/>
      </w:tblGrid>
      <w:tr w:rsidR="00B87681" w:rsidRPr="00D769F5" w14:paraId="634DDB7B" w14:textId="77777777" w:rsidTr="00570DB0">
        <w:trPr>
          <w:cnfStyle w:val="100000000000" w:firstRow="1" w:lastRow="0" w:firstColumn="0" w:lastColumn="0" w:oddVBand="0" w:evenVBand="0" w:oddHBand="0" w:evenHBand="0" w:firstRowFirstColumn="0" w:firstRowLastColumn="0" w:lastRowFirstColumn="0" w:lastRowLastColumn="0"/>
          <w:jc w:val="center"/>
        </w:trPr>
        <w:tc>
          <w:tcPr>
            <w:tcW w:w="5000" w:type="pct"/>
            <w:shd w:val="clear" w:color="auto" w:fill="C9C3B2"/>
          </w:tcPr>
          <w:p w14:paraId="4CA94AF0" w14:textId="77777777" w:rsidR="00B87681" w:rsidRPr="00D769F5" w:rsidRDefault="00B87681" w:rsidP="00FA2F53">
            <w:pPr>
              <w:pStyle w:val="NormalSS"/>
              <w:spacing w:before="60" w:after="0"/>
              <w:ind w:firstLine="0"/>
              <w:jc w:val="center"/>
              <w:rPr>
                <w:rFonts w:ascii="Arial" w:hAnsi="Arial" w:cs="Arial"/>
                <w:b w:val="0"/>
                <w:color w:val="000000" w:themeColor="text1"/>
                <w:sz w:val="24"/>
                <w:szCs w:val="24"/>
              </w:rPr>
            </w:pPr>
            <w:r w:rsidRPr="00D769F5">
              <w:rPr>
                <w:rFonts w:ascii="Arial" w:hAnsi="Arial" w:cs="Arial"/>
                <w:b w:val="0"/>
                <w:color w:val="000000" w:themeColor="text1"/>
                <w:sz w:val="24"/>
                <w:szCs w:val="24"/>
              </w:rPr>
              <w:t>We encourage you to complete the Teacher Child Reports online at:</w:t>
            </w:r>
          </w:p>
          <w:p w14:paraId="15ACCA42" w14:textId="77777777" w:rsidR="00B87681" w:rsidRPr="00D769F5" w:rsidRDefault="00B87681" w:rsidP="00FA2F53">
            <w:pPr>
              <w:autoSpaceDE w:val="0"/>
              <w:autoSpaceDN w:val="0"/>
              <w:adjustRightInd w:val="0"/>
              <w:spacing w:line="240" w:lineRule="auto"/>
              <w:ind w:firstLine="0"/>
              <w:jc w:val="center"/>
              <w:rPr>
                <w:rFonts w:ascii="Arial" w:hAnsi="Arial" w:cs="Arial"/>
                <w:b w:val="0"/>
                <w:color w:val="000000" w:themeColor="text1"/>
                <w:sz w:val="24"/>
                <w:szCs w:val="24"/>
              </w:rPr>
            </w:pPr>
            <w:r w:rsidRPr="00D769F5">
              <w:rPr>
                <w:rFonts w:ascii="Arial" w:hAnsi="Arial" w:cs="Arial"/>
                <w:b w:val="0"/>
                <w:color w:val="000000" w:themeColor="text1"/>
                <w:sz w:val="24"/>
                <w:szCs w:val="24"/>
              </w:rPr>
              <w:t>[WEBSITE].</w:t>
            </w:r>
          </w:p>
          <w:p w14:paraId="20D7FD20" w14:textId="77777777" w:rsidR="00B87681" w:rsidRPr="00D769F5" w:rsidRDefault="00B87681" w:rsidP="00FA2F53">
            <w:pPr>
              <w:pStyle w:val="NormalSS"/>
              <w:spacing w:after="0"/>
              <w:ind w:firstLine="0"/>
              <w:jc w:val="center"/>
              <w:rPr>
                <w:rFonts w:ascii="Arial" w:hAnsi="Arial" w:cs="Arial"/>
                <w:b w:val="0"/>
                <w:color w:val="000000" w:themeColor="text1"/>
                <w:sz w:val="24"/>
                <w:szCs w:val="24"/>
              </w:rPr>
            </w:pPr>
          </w:p>
          <w:p w14:paraId="1916827A" w14:textId="77777777" w:rsidR="00B87681" w:rsidRPr="00D769F5" w:rsidRDefault="00B87681" w:rsidP="00FA2F53">
            <w:pPr>
              <w:pStyle w:val="NormalSS"/>
              <w:spacing w:after="0"/>
              <w:ind w:firstLine="0"/>
              <w:jc w:val="center"/>
              <w:rPr>
                <w:rFonts w:ascii="Arial" w:hAnsi="Arial" w:cs="Arial"/>
                <w:b w:val="0"/>
                <w:color w:val="000000" w:themeColor="text1"/>
                <w:sz w:val="24"/>
                <w:szCs w:val="24"/>
              </w:rPr>
            </w:pPr>
            <w:r w:rsidRPr="00D769F5">
              <w:rPr>
                <w:rFonts w:ascii="Arial" w:hAnsi="Arial" w:cs="Arial"/>
                <w:b w:val="0"/>
                <w:color w:val="000000" w:themeColor="text1"/>
                <w:sz w:val="24"/>
                <w:szCs w:val="24"/>
              </w:rPr>
              <w:t>Use the log-in ID and password shown.</w:t>
            </w:r>
          </w:p>
          <w:p w14:paraId="0F985199" w14:textId="77777777" w:rsidR="00B87681" w:rsidRPr="00D769F5" w:rsidRDefault="00B87681" w:rsidP="00FA2F53">
            <w:pPr>
              <w:pStyle w:val="NormalSS"/>
              <w:spacing w:after="0"/>
              <w:ind w:firstLine="0"/>
              <w:jc w:val="center"/>
              <w:rPr>
                <w:rFonts w:ascii="Arial" w:hAnsi="Arial" w:cs="Arial"/>
                <w:b w:val="0"/>
                <w:bCs w:val="0"/>
                <w:color w:val="000000" w:themeColor="text1"/>
                <w:sz w:val="24"/>
                <w:szCs w:val="24"/>
              </w:rPr>
            </w:pPr>
            <w:r w:rsidRPr="00D769F5">
              <w:rPr>
                <w:rFonts w:ascii="Arial" w:hAnsi="Arial" w:cs="Arial"/>
                <w:b w:val="0"/>
                <w:color w:val="000000" w:themeColor="text1"/>
                <w:sz w:val="24"/>
                <w:szCs w:val="24"/>
              </w:rPr>
              <w:t>LOG-IN ID: [LOG-IN ID]</w:t>
            </w:r>
          </w:p>
          <w:p w14:paraId="617F14CD" w14:textId="77777777" w:rsidR="00B87681" w:rsidRPr="00D769F5" w:rsidRDefault="00B87681" w:rsidP="00FA2F53">
            <w:pPr>
              <w:pStyle w:val="TableText"/>
              <w:spacing w:after="60"/>
              <w:jc w:val="center"/>
              <w:rPr>
                <w:color w:val="000000" w:themeColor="text1"/>
                <w:sz w:val="24"/>
                <w:szCs w:val="24"/>
              </w:rPr>
            </w:pPr>
            <w:r w:rsidRPr="00D769F5">
              <w:rPr>
                <w:rFonts w:cs="Arial"/>
                <w:b w:val="0"/>
                <w:color w:val="000000" w:themeColor="text1"/>
                <w:sz w:val="24"/>
                <w:szCs w:val="24"/>
              </w:rPr>
              <w:t>PASSWORD: [PASSWORD]</w:t>
            </w:r>
          </w:p>
        </w:tc>
      </w:tr>
    </w:tbl>
    <w:p w14:paraId="3CE9E3D0" w14:textId="77777777" w:rsidR="00B87681" w:rsidRPr="00D769F5" w:rsidRDefault="00B87681" w:rsidP="00FA2F53">
      <w:pPr>
        <w:pStyle w:val="NormalSS"/>
        <w:spacing w:after="120"/>
        <w:rPr>
          <w:szCs w:val="24"/>
        </w:rPr>
      </w:pPr>
    </w:p>
    <w:p w14:paraId="5DA28927" w14:textId="2C51BE3C" w:rsidR="00A0073D" w:rsidRPr="00D769F5" w:rsidRDefault="00A0073D" w:rsidP="00FA2F53">
      <w:pPr>
        <w:pStyle w:val="NormalSS"/>
        <w:spacing w:after="120"/>
        <w:rPr>
          <w:szCs w:val="24"/>
        </w:rPr>
      </w:pPr>
      <w:r w:rsidRPr="00D769F5">
        <w:rPr>
          <w:szCs w:val="24"/>
        </w:rPr>
        <w:t xml:space="preserve">We have enclosed a list of frequently asked questions </w:t>
      </w:r>
      <w:r w:rsidR="00197CF3" w:rsidRPr="00D769F5">
        <w:rPr>
          <w:szCs w:val="24"/>
        </w:rPr>
        <w:t xml:space="preserve">and some helpful tips for completing your survey online. </w:t>
      </w:r>
      <w:r w:rsidRPr="00D769F5">
        <w:rPr>
          <w:szCs w:val="24"/>
        </w:rPr>
        <w:t xml:space="preserve">Mathematica staff will be happy to answer any questions about AI/AN FACES </w:t>
      </w:r>
      <w:r w:rsidR="00CC2D7B" w:rsidRPr="00D769F5">
        <w:rPr>
          <w:szCs w:val="24"/>
        </w:rPr>
        <w:t xml:space="preserve">2019 </w:t>
      </w:r>
      <w:r w:rsidRPr="00D769F5">
        <w:rPr>
          <w:szCs w:val="24"/>
        </w:rPr>
        <w:t xml:space="preserve">and to assist you in any way you need. You can contact us toll-free at </w:t>
      </w:r>
      <w:r w:rsidR="00CE58BF" w:rsidRPr="00D769F5">
        <w:rPr>
          <w:szCs w:val="24"/>
        </w:rPr>
        <w:t>800-xxx-xxxx</w:t>
      </w:r>
      <w:r w:rsidRPr="00D769F5">
        <w:rPr>
          <w:szCs w:val="24"/>
        </w:rPr>
        <w:t xml:space="preserve"> or email us at [EMAIL]. To learn more about AI/AN FACES</w:t>
      </w:r>
      <w:r w:rsidR="00DC535D" w:rsidRPr="00D769F5">
        <w:rPr>
          <w:szCs w:val="24"/>
        </w:rPr>
        <w:t xml:space="preserve"> 2019</w:t>
      </w:r>
      <w:r w:rsidRPr="00D769F5">
        <w:rPr>
          <w:szCs w:val="24"/>
        </w:rPr>
        <w:t xml:space="preserve">, visit the study website at </w:t>
      </w:r>
      <w:hyperlink r:id="rId100" w:history="1">
        <w:r w:rsidR="00361064" w:rsidRPr="00C7335B">
          <w:rPr>
            <w:rStyle w:val="Hyperlink"/>
            <w:szCs w:val="24"/>
          </w:rPr>
          <w:t>https://www.acf.hhs.gov/opre/research/project/american-indian-and-alaska-native-head-start-family-and-child-experiences-survey-faces</w:t>
        </w:r>
      </w:hyperlink>
      <w:r w:rsidRPr="00D769F5">
        <w:rPr>
          <w:szCs w:val="24"/>
        </w:rPr>
        <w:t>. Thank you in advance for your help with this important study.</w:t>
      </w:r>
    </w:p>
    <w:p w14:paraId="3F74828C" w14:textId="77777777" w:rsidR="00A0073D" w:rsidRPr="00D769F5" w:rsidRDefault="00A0073D" w:rsidP="00D769F5">
      <w:pPr>
        <w:pStyle w:val="NormalSS"/>
        <w:tabs>
          <w:tab w:val="left" w:pos="5490"/>
        </w:tabs>
        <w:spacing w:after="480"/>
        <w:rPr>
          <w:szCs w:val="24"/>
        </w:rPr>
      </w:pPr>
      <w:r w:rsidRPr="00D769F5">
        <w:rPr>
          <w:noProof/>
          <w:szCs w:val="24"/>
        </w:rPr>
        <w:drawing>
          <wp:anchor distT="0" distB="0" distL="114300" distR="114300" simplePos="0" relativeHeight="251656192" behindDoc="1" locked="0" layoutInCell="1" allowOverlap="1" wp14:anchorId="348E83C2" wp14:editId="582940F1">
            <wp:simplePos x="0" y="0"/>
            <wp:positionH relativeFrom="column">
              <wp:posOffset>3375025</wp:posOffset>
            </wp:positionH>
            <wp:positionV relativeFrom="paragraph">
              <wp:posOffset>189230</wp:posOffset>
            </wp:positionV>
            <wp:extent cx="1209675" cy="390525"/>
            <wp:effectExtent l="19050" t="0" r="9525" b="0"/>
            <wp:wrapNone/>
            <wp:docPr id="34" name="Picture 7" descr="AKel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Kelly.JPG"/>
                    <pic:cNvPicPr/>
                  </pic:nvPicPr>
                  <pic:blipFill>
                    <a:blip r:embed="rId33" cstate="print"/>
                    <a:stretch>
                      <a:fillRect/>
                    </a:stretch>
                  </pic:blipFill>
                  <pic:spPr>
                    <a:xfrm>
                      <a:off x="0" y="0"/>
                      <a:ext cx="1209675" cy="390525"/>
                    </a:xfrm>
                    <a:prstGeom prst="rect">
                      <a:avLst/>
                    </a:prstGeom>
                  </pic:spPr>
                </pic:pic>
              </a:graphicData>
            </a:graphic>
          </wp:anchor>
        </w:drawing>
      </w:r>
      <w:r w:rsidRPr="00D769F5">
        <w:rPr>
          <w:szCs w:val="24"/>
        </w:rPr>
        <w:tab/>
        <w:t>Sincerely,</w:t>
      </w:r>
    </w:p>
    <w:p w14:paraId="73C1057B" w14:textId="77777777" w:rsidR="00912045" w:rsidRPr="00D769F5" w:rsidRDefault="00A0073D" w:rsidP="00D769F5">
      <w:pPr>
        <w:tabs>
          <w:tab w:val="left" w:pos="5490"/>
        </w:tabs>
        <w:spacing w:line="240" w:lineRule="auto"/>
        <w:ind w:firstLine="5490"/>
        <w:rPr>
          <w:szCs w:val="24"/>
        </w:rPr>
      </w:pPr>
      <w:r w:rsidRPr="00D769F5">
        <w:rPr>
          <w:szCs w:val="24"/>
        </w:rPr>
        <w:t>Annalee Kelly</w:t>
      </w:r>
    </w:p>
    <w:p w14:paraId="4EFC2A9B" w14:textId="77777777" w:rsidR="00FE6A41" w:rsidRDefault="00A0073D" w:rsidP="00D769F5">
      <w:pPr>
        <w:tabs>
          <w:tab w:val="left" w:pos="5490"/>
        </w:tabs>
        <w:spacing w:line="240" w:lineRule="auto"/>
        <w:rPr>
          <w:szCs w:val="24"/>
        </w:rPr>
      </w:pPr>
      <w:r w:rsidRPr="00D769F5">
        <w:rPr>
          <w:szCs w:val="24"/>
        </w:rPr>
        <w:tab/>
      </w:r>
      <w:r w:rsidR="00E51255" w:rsidRPr="00D769F5">
        <w:rPr>
          <w:szCs w:val="24"/>
        </w:rPr>
        <w:t xml:space="preserve">AI/AN </w:t>
      </w:r>
      <w:r w:rsidRPr="00D769F5">
        <w:rPr>
          <w:szCs w:val="24"/>
        </w:rPr>
        <w:t xml:space="preserve">FACES </w:t>
      </w:r>
      <w:r w:rsidR="00FE6A41" w:rsidRPr="00D769F5">
        <w:rPr>
          <w:szCs w:val="24"/>
        </w:rPr>
        <w:t xml:space="preserve">2019 </w:t>
      </w:r>
      <w:r w:rsidRPr="00D769F5">
        <w:rPr>
          <w:szCs w:val="24"/>
        </w:rPr>
        <w:t>Survey Director</w:t>
      </w:r>
    </w:p>
    <w:p w14:paraId="1CC77FD1" w14:textId="77777777" w:rsidR="0078392E" w:rsidRDefault="0078392E" w:rsidP="00D769F5">
      <w:pPr>
        <w:tabs>
          <w:tab w:val="left" w:pos="5490"/>
        </w:tabs>
        <w:spacing w:line="240" w:lineRule="auto"/>
        <w:rPr>
          <w:szCs w:val="24"/>
        </w:rPr>
      </w:pPr>
    </w:p>
    <w:p w14:paraId="285A0545" w14:textId="77777777" w:rsidR="0078392E" w:rsidRPr="00D769F5" w:rsidRDefault="0078392E" w:rsidP="00D769F5">
      <w:pPr>
        <w:tabs>
          <w:tab w:val="left" w:pos="5490"/>
        </w:tabs>
        <w:spacing w:line="240" w:lineRule="auto"/>
        <w:rPr>
          <w:szCs w:val="24"/>
        </w:rPr>
      </w:pPr>
    </w:p>
    <w:p w14:paraId="034A633F" w14:textId="77777777" w:rsidR="005B61E6" w:rsidRDefault="005B61E6" w:rsidP="00281D87">
      <w:pPr>
        <w:tabs>
          <w:tab w:val="left" w:pos="5760"/>
        </w:tabs>
        <w:spacing w:before="2640" w:line="240" w:lineRule="auto"/>
      </w:pPr>
    </w:p>
    <w:p w14:paraId="57CE2CBF" w14:textId="77777777" w:rsidR="005B61E6" w:rsidRDefault="005B61E6" w:rsidP="005B61E6">
      <w:pPr>
        <w:tabs>
          <w:tab w:val="left" w:pos="5760"/>
        </w:tabs>
        <w:spacing w:before="1320" w:line="240" w:lineRule="auto"/>
      </w:pPr>
    </w:p>
    <w:p w14:paraId="584FB407" w14:textId="404453C6" w:rsidR="004D3297" w:rsidRPr="00D769F5" w:rsidRDefault="004D3297" w:rsidP="00181DF5">
      <w:pPr>
        <w:pBdr>
          <w:top w:val="single" w:sz="4" w:space="1" w:color="auto"/>
          <w:left w:val="single" w:sz="4" w:space="0" w:color="auto"/>
          <w:bottom w:val="single" w:sz="4" w:space="1" w:color="auto"/>
          <w:right w:val="single" w:sz="4" w:space="4" w:color="auto"/>
        </w:pBdr>
        <w:tabs>
          <w:tab w:val="center" w:pos="4320"/>
          <w:tab w:val="right" w:pos="10260"/>
        </w:tabs>
        <w:spacing w:line="240" w:lineRule="auto"/>
        <w:ind w:right="180" w:firstLine="0"/>
        <w:rPr>
          <w:sz w:val="16"/>
          <w:szCs w:val="16"/>
        </w:rPr>
      </w:pPr>
      <w:r w:rsidRPr="00D769F5">
        <w:rPr>
          <w:noProof/>
          <w:sz w:val="16"/>
          <w:szCs w:val="16"/>
        </w:rPr>
        <mc:AlternateContent>
          <mc:Choice Requires="wps">
            <w:drawing>
              <wp:anchor distT="0" distB="0" distL="114300" distR="114300" simplePos="0" relativeHeight="251742208" behindDoc="0" locked="0" layoutInCell="1" allowOverlap="1" wp14:anchorId="67F22360" wp14:editId="4F440027">
                <wp:simplePos x="0" y="0"/>
                <wp:positionH relativeFrom="column">
                  <wp:posOffset>742950</wp:posOffset>
                </wp:positionH>
                <wp:positionV relativeFrom="paragraph">
                  <wp:posOffset>8811895</wp:posOffset>
                </wp:positionV>
                <wp:extent cx="6136005" cy="802005"/>
                <wp:effectExtent l="0" t="0" r="0" b="0"/>
                <wp:wrapNone/>
                <wp:docPr id="281" name="Text 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5BBA7ADB" w14:textId="77777777" w:rsidR="001528B7" w:rsidRDefault="001528B7" w:rsidP="004D3297">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81" o:spid="_x0000_s1053" type="#_x0000_t202" style="position:absolute;margin-left:58.5pt;margin-top:693.85pt;width:483.15pt;height:63.15pt;z-index:2517422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">
                <v:textbox style="mso-fit-shape-to-text:t">
                  <w:txbxContent>
                    <w:p w14:paraId="5BBA7ADB" w14:textId="77777777" w:rsidR="001528B7" w:rsidRDefault="001528B7" w:rsidP="004D3297">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v:textbox>
              </v:shape>
            </w:pict>
          </mc:Fallback>
        </mc:AlternateContent>
      </w:r>
      <w:r w:rsidRPr="00D769F5">
        <w:rPr>
          <w:noProof/>
          <w:sz w:val="16"/>
          <w:szCs w:val="16"/>
        </w:rPr>
        <mc:AlternateContent>
          <mc:Choice Requires="wps">
            <w:drawing>
              <wp:anchor distT="0" distB="0" distL="114300" distR="114300" simplePos="0" relativeHeight="251743232" behindDoc="0" locked="0" layoutInCell="1" allowOverlap="1" wp14:anchorId="7EC6AFAE" wp14:editId="274EAC69">
                <wp:simplePos x="0" y="0"/>
                <wp:positionH relativeFrom="column">
                  <wp:posOffset>742950</wp:posOffset>
                </wp:positionH>
                <wp:positionV relativeFrom="paragraph">
                  <wp:posOffset>8811895</wp:posOffset>
                </wp:positionV>
                <wp:extent cx="6136005" cy="802005"/>
                <wp:effectExtent l="0" t="0" r="0" b="0"/>
                <wp:wrapNone/>
                <wp:docPr id="282" name="Text 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7AC1B604" w14:textId="77777777" w:rsidR="001528B7" w:rsidRDefault="001528B7" w:rsidP="004D3297">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82" o:spid="_x0000_s1054" type="#_x0000_t202" style="position:absolute;margin-left:58.5pt;margin-top:693.85pt;width:483.15pt;height:63.15pt;z-index:2517432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">
                <v:textbox style="mso-fit-shape-to-text:t">
                  <w:txbxContent>
                    <w:p w14:paraId="7AC1B604" w14:textId="77777777" w:rsidR="001528B7" w:rsidRDefault="001528B7" w:rsidP="004D3297">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v:textbox>
              </v:shape>
            </w:pict>
          </mc:Fallback>
        </mc:AlternateContent>
      </w:r>
      <w:r w:rsidRPr="00D769F5">
        <w:rPr>
          <w:noProof/>
          <w:sz w:val="16"/>
          <w:szCs w:val="16"/>
        </w:rPr>
        <mc:AlternateContent>
          <mc:Choice Requires="wps">
            <w:drawing>
              <wp:anchor distT="0" distB="0" distL="114300" distR="114300" simplePos="0" relativeHeight="251744256" behindDoc="0" locked="0" layoutInCell="1" allowOverlap="1" wp14:anchorId="1038F7E9" wp14:editId="748B6F39">
                <wp:simplePos x="0" y="0"/>
                <wp:positionH relativeFrom="column">
                  <wp:posOffset>742950</wp:posOffset>
                </wp:positionH>
                <wp:positionV relativeFrom="paragraph">
                  <wp:posOffset>8811895</wp:posOffset>
                </wp:positionV>
                <wp:extent cx="6136005" cy="802005"/>
                <wp:effectExtent l="0" t="0" r="0" b="0"/>
                <wp:wrapNone/>
                <wp:docPr id="283" name="Text 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20F8142A" w14:textId="77777777" w:rsidR="001528B7" w:rsidRDefault="001528B7" w:rsidP="004D3297">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83" o:spid="_x0000_s1055" type="#_x0000_t202" style="position:absolute;margin-left:58.5pt;margin-top:693.85pt;width:483.15pt;height:63.15pt;z-index:2517442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">
                <v:textbox style="mso-fit-shape-to-text:t">
                  <w:txbxContent>
                    <w:p w14:paraId="20F8142A" w14:textId="77777777" w:rsidR="001528B7" w:rsidRDefault="001528B7" w:rsidP="004D3297">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v:textbox>
              </v:shape>
            </w:pict>
          </mc:Fallback>
        </mc:AlternateContent>
      </w:r>
      <w:r w:rsidRPr="00D769F5">
        <w:rPr>
          <w:sz w:val="16"/>
          <w:szCs w:val="16"/>
        </w:rPr>
        <w:t xml:space="preserve">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w:t>
      </w:r>
      <w:r w:rsidR="000D2F93" w:rsidRPr="00D769F5">
        <w:rPr>
          <w:sz w:val="16"/>
          <w:szCs w:val="16"/>
        </w:rPr>
        <w:t>XX/XX/XXXX</w:t>
      </w:r>
      <w:r w:rsidRPr="00D769F5">
        <w:rPr>
          <w:sz w:val="16"/>
          <w:szCs w:val="16"/>
        </w:rPr>
        <w:t xml:space="preserve">. </w:t>
      </w:r>
    </w:p>
    <w:p w14:paraId="04BA4358" w14:textId="77777777" w:rsidR="001C2D8F" w:rsidRDefault="001C2D8F" w:rsidP="00FA2F53"/>
    <w:p w14:paraId="78B62F6D" w14:textId="77777777" w:rsidR="001C2D8F" w:rsidRDefault="001C2D8F" w:rsidP="00FA2F53">
      <w:pPr>
        <w:sectPr w:rsidR="001C2D8F" w:rsidSect="00D769F5">
          <w:headerReference w:type="default" r:id="rId101"/>
          <w:footerReference w:type="default" r:id="rId102"/>
          <w:headerReference w:type="first" r:id="rId103"/>
          <w:footerReference w:type="first" r:id="rId104"/>
          <w:pgSz w:w="12240" w:h="15840"/>
          <w:pgMar w:top="1440" w:right="1440" w:bottom="1440" w:left="1440" w:header="720" w:footer="720" w:gutter="0"/>
          <w:paperSrc w:first="7" w:other="7"/>
          <w:cols w:space="720"/>
          <w:titlePg/>
          <w:docGrid w:linePitch="360"/>
        </w:sectPr>
      </w:pPr>
    </w:p>
    <w:p w14:paraId="0547F713" w14:textId="77777777" w:rsidR="00D769F5" w:rsidRPr="00BE4286" w:rsidRDefault="00D769F5" w:rsidP="00D769F5">
      <w:pPr>
        <w:pStyle w:val="Blankpage"/>
      </w:pPr>
      <w:r w:rsidRPr="00285373">
        <w:t>This page has been left blank for double-sided copying.</w:t>
      </w:r>
    </w:p>
    <w:p w14:paraId="34DE40C9" w14:textId="77777777" w:rsidR="00D769F5" w:rsidRDefault="00D769F5" w:rsidP="00D769F5">
      <w:pPr>
        <w:sectPr w:rsidR="00D769F5" w:rsidSect="00571FED">
          <w:headerReference w:type="default" r:id="rId105"/>
          <w:footerReference w:type="default" r:id="rId106"/>
          <w:pgSz w:w="12240" w:h="15840"/>
          <w:pgMar w:top="1440" w:right="1440" w:bottom="1440" w:left="1440" w:header="720" w:footer="720" w:gutter="0"/>
          <w:paperSrc w:first="7" w:other="7"/>
          <w:cols w:space="720"/>
          <w:docGrid w:linePitch="360"/>
        </w:sectPr>
      </w:pPr>
    </w:p>
    <w:p w14:paraId="00466C1A" w14:textId="77777777" w:rsidR="005A6458" w:rsidRDefault="007F74F9" w:rsidP="005A6458">
      <w:pPr>
        <w:pStyle w:val="MarkforAppendixTitle"/>
      </w:pPr>
      <w:r w:rsidRPr="000F29D5">
        <w:rPr>
          <w:caps w:val="0"/>
        </w:rPr>
        <w:t>AI/AN FACES 2019 FAL</w:t>
      </w:r>
      <w:r>
        <w:rPr>
          <w:caps w:val="0"/>
        </w:rPr>
        <w:t xml:space="preserve">L TEACHER </w:t>
      </w:r>
      <w:r w:rsidRPr="000F29D5">
        <w:rPr>
          <w:caps w:val="0"/>
        </w:rPr>
        <w:t>CHILD</w:t>
      </w:r>
      <w:r>
        <w:rPr>
          <w:caps w:val="0"/>
        </w:rPr>
        <w:t xml:space="preserve"> REPORT</w:t>
      </w:r>
      <w:r>
        <w:rPr>
          <w:caps w:val="0"/>
        </w:rPr>
        <w:br/>
      </w:r>
      <w:r w:rsidRPr="000F29D5">
        <w:rPr>
          <w:caps w:val="0"/>
        </w:rPr>
        <w:t xml:space="preserve">REMINDER </w:t>
      </w:r>
      <w:r>
        <w:rPr>
          <w:caps w:val="0"/>
        </w:rPr>
        <w:t>EMAIL</w:t>
      </w:r>
    </w:p>
    <w:p w14:paraId="28ADCC88" w14:textId="77777777" w:rsidR="005A6458" w:rsidRPr="000F29D5" w:rsidRDefault="005A6458" w:rsidP="005A6458">
      <w:pPr>
        <w:sectPr w:rsidR="005A6458" w:rsidRPr="000F29D5" w:rsidSect="00571FED">
          <w:headerReference w:type="default" r:id="rId107"/>
          <w:footerReference w:type="default" r:id="rId108"/>
          <w:pgSz w:w="12240" w:h="15840"/>
          <w:pgMar w:top="1440" w:right="1440" w:bottom="1440" w:left="1440" w:header="720" w:footer="720" w:gutter="0"/>
          <w:paperSrc w:first="7" w:other="7"/>
          <w:cols w:space="720"/>
          <w:docGrid w:linePitch="360"/>
        </w:sectPr>
      </w:pPr>
    </w:p>
    <w:p w14:paraId="2E8C41E5" w14:textId="77777777" w:rsidR="005A6458" w:rsidRDefault="005A6458" w:rsidP="005A6458">
      <w:pPr>
        <w:pStyle w:val="Blankpage"/>
      </w:pPr>
      <w:r w:rsidRPr="00285373">
        <w:t>This page has been left blank for double-sided copying.</w:t>
      </w:r>
    </w:p>
    <w:p w14:paraId="55C8B0CD" w14:textId="77777777" w:rsidR="00642B29" w:rsidRDefault="00642B29" w:rsidP="00FA2F53">
      <w:pPr>
        <w:sectPr w:rsidR="00642B29" w:rsidSect="00571FED">
          <w:headerReference w:type="default" r:id="rId109"/>
          <w:footerReference w:type="default" r:id="rId110"/>
          <w:pgSz w:w="12240" w:h="15840"/>
          <w:pgMar w:top="1440" w:right="1440" w:bottom="1440" w:left="1440" w:header="720" w:footer="720" w:gutter="0"/>
          <w:paperSrc w:first="7" w:other="7"/>
          <w:cols w:space="720"/>
          <w:docGrid w:linePitch="360"/>
        </w:sectPr>
      </w:pPr>
    </w:p>
    <w:p w14:paraId="0F3394AC" w14:textId="77777777" w:rsidR="00E86662" w:rsidRPr="000B2158" w:rsidRDefault="0062311F" w:rsidP="0062311F">
      <w:pPr>
        <w:pStyle w:val="NormalSS"/>
        <w:tabs>
          <w:tab w:val="left" w:pos="7560"/>
        </w:tabs>
        <w:spacing w:after="120"/>
        <w:ind w:firstLine="0"/>
        <w:jc w:val="center"/>
        <w:rPr>
          <w:b/>
          <w:bCs/>
        </w:rPr>
      </w:pPr>
      <w:r>
        <w:rPr>
          <w:noProof/>
        </w:rPr>
        <w:drawing>
          <wp:anchor distT="0" distB="0" distL="114300" distR="114300" simplePos="0" relativeHeight="251695104" behindDoc="0" locked="0" layoutInCell="1" allowOverlap="1" wp14:anchorId="2436C5C9" wp14:editId="644E6F08">
            <wp:simplePos x="0" y="0"/>
            <wp:positionH relativeFrom="margin">
              <wp:posOffset>4305300</wp:posOffset>
            </wp:positionH>
            <wp:positionV relativeFrom="paragraph">
              <wp:posOffset>0</wp:posOffset>
            </wp:positionV>
            <wp:extent cx="1817370" cy="563880"/>
            <wp:effectExtent l="0" t="0" r="0" b="7620"/>
            <wp:wrapNone/>
            <wp:docPr id="251" name="Picture 5" descr="Mathematica Policy Research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DBellow\Local Settings\Temporary Internet Files\Content.Outlook\0DX0KNH9\MPRLogo.jpg"/>
                    <pic:cNvPicPr>
                      <a:picLocks noChangeAspect="1" noChangeArrowheads="1"/>
                    </pic:cNvPicPr>
                  </pic:nvPicPr>
                  <pic:blipFill>
                    <a:blip r:embed="rId111" cstate="print"/>
                    <a:srcRect/>
                    <a:stretch>
                      <a:fillRect/>
                    </a:stretch>
                  </pic:blipFill>
                  <pic:spPr bwMode="auto">
                    <a:xfrm>
                      <a:off x="0" y="0"/>
                      <a:ext cx="1817370" cy="563880"/>
                    </a:xfrm>
                    <a:prstGeom prst="rect">
                      <a:avLst/>
                    </a:prstGeom>
                    <a:noFill/>
                    <a:ln w="9525">
                      <a:noFill/>
                      <a:miter lim="800000"/>
                      <a:headEnd/>
                      <a:tailEnd/>
                    </a:ln>
                  </pic:spPr>
                </pic:pic>
              </a:graphicData>
            </a:graphic>
          </wp:anchor>
        </w:drawing>
      </w:r>
      <w:r w:rsidR="009E7AFD">
        <w:rPr>
          <w:noProof/>
        </w:rPr>
        <w:drawing>
          <wp:anchor distT="0" distB="0" distL="114300" distR="114300" simplePos="0" relativeHeight="251694080" behindDoc="0" locked="0" layoutInCell="1" allowOverlap="1" wp14:anchorId="30067CE5" wp14:editId="03F221C1">
            <wp:simplePos x="0" y="0"/>
            <wp:positionH relativeFrom="column">
              <wp:posOffset>0</wp:posOffset>
            </wp:positionH>
            <wp:positionV relativeFrom="paragraph">
              <wp:posOffset>-39370</wp:posOffset>
            </wp:positionV>
            <wp:extent cx="825500" cy="735965"/>
            <wp:effectExtent l="0" t="0" r="0" b="0"/>
            <wp:wrapNone/>
            <wp:docPr id="252" name="Picture 252" descr="C:\Users\kgroesbeck.MATHEMATICA\AppData\Local\Microsoft\Windows\Temporary Internet Files\Content.Outlook\3K998W9D\log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Users\kgroesbeck.MATHEMATICA\AppData\Local\Microsoft\Windows\Temporary Internet Files\Content.Outlook\3K998W9D\logo 2.PNG"/>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825500" cy="7359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DB490D" w14:textId="77777777" w:rsidR="00E86662" w:rsidRPr="00D769F5" w:rsidRDefault="00E86662" w:rsidP="004D3297">
      <w:pPr>
        <w:tabs>
          <w:tab w:val="left" w:pos="1980"/>
          <w:tab w:val="left" w:pos="7290"/>
        </w:tabs>
        <w:spacing w:before="960" w:after="120" w:line="240" w:lineRule="auto"/>
        <w:ind w:firstLine="0"/>
        <w:rPr>
          <w:szCs w:val="24"/>
        </w:rPr>
      </w:pPr>
      <w:r w:rsidRPr="00D769F5">
        <w:rPr>
          <w:szCs w:val="24"/>
        </w:rPr>
        <w:t>TO:</w:t>
      </w:r>
      <w:r w:rsidRPr="00D769F5">
        <w:rPr>
          <w:szCs w:val="24"/>
        </w:rPr>
        <w:tab/>
        <w:t>[RESPONDENT EMAIL ADDRESS]</w:t>
      </w:r>
    </w:p>
    <w:p w14:paraId="1F8E44E7" w14:textId="43BC40D3" w:rsidR="00E86662" w:rsidRPr="00D769F5" w:rsidRDefault="00E86662" w:rsidP="009E7AFD">
      <w:pPr>
        <w:tabs>
          <w:tab w:val="left" w:pos="1980"/>
          <w:tab w:val="left" w:pos="7290"/>
        </w:tabs>
        <w:spacing w:after="120" w:line="240" w:lineRule="auto"/>
        <w:ind w:firstLine="0"/>
        <w:rPr>
          <w:szCs w:val="24"/>
        </w:rPr>
      </w:pPr>
      <w:r w:rsidRPr="00D769F5">
        <w:rPr>
          <w:szCs w:val="24"/>
        </w:rPr>
        <w:t>FROM:</w:t>
      </w:r>
      <w:r w:rsidRPr="00D769F5">
        <w:rPr>
          <w:szCs w:val="24"/>
        </w:rPr>
        <w:tab/>
        <w:t>AI/AN FACES 2019 STUDY</w:t>
      </w:r>
      <w:r w:rsidR="000E502F" w:rsidRPr="00D769F5">
        <w:rPr>
          <w:szCs w:val="24"/>
        </w:rPr>
        <w:t xml:space="preserve"> TEAM</w:t>
      </w:r>
    </w:p>
    <w:p w14:paraId="2FF608D7" w14:textId="77777777" w:rsidR="00E86662" w:rsidRPr="00D769F5" w:rsidRDefault="00E86662" w:rsidP="0062311F">
      <w:pPr>
        <w:tabs>
          <w:tab w:val="left" w:pos="1980"/>
          <w:tab w:val="left" w:pos="7290"/>
        </w:tabs>
        <w:spacing w:before="120" w:after="120" w:line="240" w:lineRule="auto"/>
        <w:ind w:firstLine="0"/>
        <w:rPr>
          <w:szCs w:val="24"/>
        </w:rPr>
      </w:pPr>
      <w:r w:rsidRPr="00D769F5">
        <w:rPr>
          <w:szCs w:val="24"/>
        </w:rPr>
        <w:t>SUBJECT:</w:t>
      </w:r>
      <w:r w:rsidRPr="00D769F5">
        <w:rPr>
          <w:szCs w:val="24"/>
        </w:rPr>
        <w:tab/>
        <w:t>AI/AN FACES 2019 STUDY REMINDER</w:t>
      </w:r>
    </w:p>
    <w:p w14:paraId="0CBDFF6B" w14:textId="77777777" w:rsidR="00E86662" w:rsidRPr="00D769F5" w:rsidRDefault="00E86662" w:rsidP="00D769F5">
      <w:pPr>
        <w:tabs>
          <w:tab w:val="left" w:pos="-604"/>
          <w:tab w:val="left" w:pos="-244"/>
          <w:tab w:val="left" w:pos="1196"/>
        </w:tabs>
        <w:spacing w:before="240" w:line="240" w:lineRule="auto"/>
        <w:ind w:firstLine="0"/>
        <w:rPr>
          <w:szCs w:val="24"/>
        </w:rPr>
      </w:pPr>
      <w:r w:rsidRPr="00D769F5">
        <w:rPr>
          <w:szCs w:val="24"/>
        </w:rPr>
        <w:t>Dear [TEACHER FNAME TEACHER LNAME]:</w:t>
      </w:r>
    </w:p>
    <w:p w14:paraId="4027A7E6" w14:textId="242D020A" w:rsidR="00E86662" w:rsidRPr="00D769F5" w:rsidRDefault="00E86662" w:rsidP="00D769F5">
      <w:pPr>
        <w:spacing w:before="240" w:after="120" w:line="240" w:lineRule="auto"/>
        <w:rPr>
          <w:szCs w:val="24"/>
        </w:rPr>
      </w:pPr>
      <w:r w:rsidRPr="00D769F5">
        <w:rPr>
          <w:szCs w:val="24"/>
        </w:rPr>
        <w:t xml:space="preserve">Thank you for taking part in the American Indian and Alaska Native Head Start Family and Child Experiences Survey 2019, known as AI/AN FACES 2019. </w:t>
      </w:r>
      <w:r w:rsidR="000E502F" w:rsidRPr="00D769F5">
        <w:rPr>
          <w:szCs w:val="24"/>
        </w:rPr>
        <w:t xml:space="preserve">As a reminder, the </w:t>
      </w:r>
      <w:r w:rsidRPr="00D769F5">
        <w:rPr>
          <w:szCs w:val="24"/>
        </w:rPr>
        <w:t>purpose of AI/AN FACES 2019 is to provide details about the characteristics, experiences, and outcomes of children and families whom Region XI AI/AN Head Start programs serve. The information collected will help Head Start improve its services to children and families in AI/AN Head Start programs. It is funded by the Administration for Children and Families, U.S. Department of Health and Human Services. Mathematica Policy Research, an independent research firm, is conducting the study.</w:t>
      </w:r>
    </w:p>
    <w:p w14:paraId="4220E4F2" w14:textId="773B2AA3" w:rsidR="00E86662" w:rsidRPr="00D769F5" w:rsidRDefault="00E86662" w:rsidP="00D769F5">
      <w:pPr>
        <w:spacing w:before="240" w:after="120" w:line="240" w:lineRule="auto"/>
        <w:rPr>
          <w:szCs w:val="24"/>
        </w:rPr>
      </w:pPr>
      <w:r w:rsidRPr="00D769F5">
        <w:rPr>
          <w:szCs w:val="24"/>
        </w:rPr>
        <w:t xml:space="preserve">A few weeks ago, you were invited to </w:t>
      </w:r>
      <w:r w:rsidRPr="00D769F5">
        <w:rPr>
          <w:b/>
          <w:szCs w:val="24"/>
        </w:rPr>
        <w:t>complete a Teacher Child Report (TCR)</w:t>
      </w:r>
      <w:r w:rsidRPr="00D769F5">
        <w:rPr>
          <w:szCs w:val="24"/>
        </w:rPr>
        <w:t xml:space="preserve"> for each </w:t>
      </w:r>
      <w:r w:rsidR="00E61387" w:rsidRPr="00D769F5">
        <w:rPr>
          <w:szCs w:val="24"/>
        </w:rPr>
        <w:t xml:space="preserve">child participating in </w:t>
      </w:r>
      <w:r w:rsidRPr="00D769F5">
        <w:rPr>
          <w:szCs w:val="24"/>
        </w:rPr>
        <w:t xml:space="preserve">AI/AN FACES 2019 in your class. Each TCR should take only about 10 minutes to complete. According to our records, you have [XX] TCRs left to complete. </w:t>
      </w:r>
      <w:r w:rsidRPr="00D769F5">
        <w:rPr>
          <w:b/>
          <w:szCs w:val="24"/>
        </w:rPr>
        <w:t>As a thank you gesture, when you have completed all of your TCRs, we will send you a $10 gift card for each TCR you completed.</w:t>
      </w:r>
    </w:p>
    <w:tbl>
      <w:tblPr>
        <w:tblStyle w:val="LightList"/>
        <w:tblW w:w="5000" w:type="pct"/>
        <w:jc w:val="center"/>
        <w:tblBorders>
          <w:top w:val="single" w:sz="18" w:space="0" w:color="auto"/>
          <w:left w:val="single" w:sz="18" w:space="0" w:color="auto"/>
          <w:bottom w:val="single" w:sz="18" w:space="0" w:color="auto"/>
          <w:right w:val="single" w:sz="18" w:space="0" w:color="auto"/>
        </w:tblBorders>
        <w:shd w:val="clear" w:color="auto" w:fill="C9C3B2"/>
        <w:tblLook w:val="0620" w:firstRow="1" w:lastRow="0" w:firstColumn="0" w:lastColumn="0" w:noHBand="1" w:noVBand="1"/>
      </w:tblPr>
      <w:tblGrid>
        <w:gridCol w:w="9576"/>
      </w:tblGrid>
      <w:tr w:rsidR="00E86662" w:rsidRPr="00D769F5" w14:paraId="678E3368" w14:textId="77777777" w:rsidTr="00DB1A09">
        <w:trPr>
          <w:cnfStyle w:val="100000000000" w:firstRow="1" w:lastRow="0" w:firstColumn="0" w:lastColumn="0" w:oddVBand="0" w:evenVBand="0" w:oddHBand="0" w:evenHBand="0" w:firstRowFirstColumn="0" w:firstRowLastColumn="0" w:lastRowFirstColumn="0" w:lastRowLastColumn="0"/>
          <w:jc w:val="center"/>
        </w:trPr>
        <w:tc>
          <w:tcPr>
            <w:tcW w:w="5000" w:type="pct"/>
            <w:shd w:val="clear" w:color="auto" w:fill="C9C3B2"/>
          </w:tcPr>
          <w:p w14:paraId="02FBFA00" w14:textId="77777777" w:rsidR="00E86662" w:rsidRPr="00D769F5" w:rsidRDefault="00E86662" w:rsidP="00D769F5">
            <w:pPr>
              <w:pStyle w:val="NormalSS"/>
              <w:spacing w:before="120" w:after="0"/>
              <w:ind w:firstLine="0"/>
              <w:jc w:val="center"/>
              <w:rPr>
                <w:rFonts w:ascii="Arial" w:hAnsi="Arial" w:cs="Arial"/>
                <w:b w:val="0"/>
                <w:color w:val="000000" w:themeColor="text1"/>
                <w:sz w:val="24"/>
                <w:szCs w:val="24"/>
              </w:rPr>
            </w:pPr>
            <w:r w:rsidRPr="00D769F5">
              <w:rPr>
                <w:rFonts w:ascii="Arial" w:hAnsi="Arial" w:cs="Arial"/>
                <w:b w:val="0"/>
                <w:color w:val="000000" w:themeColor="text1"/>
                <w:sz w:val="24"/>
                <w:szCs w:val="24"/>
              </w:rPr>
              <w:t>We encourage you to complete the Teacher Child Reports online at:</w:t>
            </w:r>
          </w:p>
          <w:p w14:paraId="17B27C90" w14:textId="77777777" w:rsidR="00E86662" w:rsidRPr="00D769F5" w:rsidRDefault="00E86662" w:rsidP="004D3297">
            <w:pPr>
              <w:autoSpaceDE w:val="0"/>
              <w:autoSpaceDN w:val="0"/>
              <w:adjustRightInd w:val="0"/>
              <w:spacing w:line="240" w:lineRule="auto"/>
              <w:ind w:firstLine="0"/>
              <w:jc w:val="center"/>
              <w:rPr>
                <w:rFonts w:ascii="Arial" w:hAnsi="Arial" w:cs="Arial"/>
                <w:b w:val="0"/>
                <w:color w:val="000000" w:themeColor="text1"/>
                <w:sz w:val="24"/>
                <w:szCs w:val="24"/>
              </w:rPr>
            </w:pPr>
            <w:r w:rsidRPr="00D769F5">
              <w:rPr>
                <w:rFonts w:ascii="Arial" w:hAnsi="Arial" w:cs="Arial"/>
                <w:b w:val="0"/>
                <w:color w:val="000000" w:themeColor="text1"/>
                <w:sz w:val="24"/>
                <w:szCs w:val="24"/>
              </w:rPr>
              <w:t>[WEBSITE].</w:t>
            </w:r>
          </w:p>
          <w:p w14:paraId="72D549AD" w14:textId="77777777" w:rsidR="00E86662" w:rsidRPr="00D769F5" w:rsidRDefault="00E86662" w:rsidP="00D769F5">
            <w:pPr>
              <w:pStyle w:val="NormalSS"/>
              <w:spacing w:before="120" w:after="0"/>
              <w:ind w:firstLine="0"/>
              <w:jc w:val="center"/>
              <w:rPr>
                <w:rFonts w:ascii="Arial" w:hAnsi="Arial" w:cs="Arial"/>
                <w:b w:val="0"/>
                <w:color w:val="000000" w:themeColor="text1"/>
                <w:sz w:val="24"/>
                <w:szCs w:val="24"/>
              </w:rPr>
            </w:pPr>
            <w:r w:rsidRPr="00D769F5">
              <w:rPr>
                <w:rFonts w:ascii="Arial" w:hAnsi="Arial" w:cs="Arial"/>
                <w:b w:val="0"/>
                <w:color w:val="000000" w:themeColor="text1"/>
                <w:sz w:val="24"/>
                <w:szCs w:val="24"/>
              </w:rPr>
              <w:t>Use the log-in ID and password shown.</w:t>
            </w:r>
          </w:p>
          <w:p w14:paraId="7B785726" w14:textId="77777777" w:rsidR="00E86662" w:rsidRPr="00D769F5" w:rsidRDefault="00E86662" w:rsidP="004D3297">
            <w:pPr>
              <w:pStyle w:val="NormalSS"/>
              <w:spacing w:after="0"/>
              <w:ind w:firstLine="0"/>
              <w:jc w:val="center"/>
              <w:rPr>
                <w:rFonts w:ascii="Arial" w:hAnsi="Arial" w:cs="Arial"/>
                <w:b w:val="0"/>
                <w:bCs w:val="0"/>
                <w:color w:val="000000" w:themeColor="text1"/>
                <w:sz w:val="24"/>
                <w:szCs w:val="24"/>
              </w:rPr>
            </w:pPr>
            <w:r w:rsidRPr="00D769F5">
              <w:rPr>
                <w:rFonts w:ascii="Arial" w:hAnsi="Arial" w:cs="Arial"/>
                <w:b w:val="0"/>
                <w:color w:val="000000" w:themeColor="text1"/>
                <w:sz w:val="24"/>
                <w:szCs w:val="24"/>
              </w:rPr>
              <w:t>LOG-IN ID: [LOG-IN ID]</w:t>
            </w:r>
          </w:p>
          <w:p w14:paraId="52B43CD2" w14:textId="77777777" w:rsidR="00E86662" w:rsidRPr="00D769F5" w:rsidRDefault="00E86662" w:rsidP="00D769F5">
            <w:pPr>
              <w:pStyle w:val="TableText"/>
              <w:spacing w:after="120"/>
              <w:jc w:val="center"/>
              <w:rPr>
                <w:color w:val="000000" w:themeColor="text1"/>
                <w:sz w:val="24"/>
                <w:szCs w:val="24"/>
              </w:rPr>
            </w:pPr>
            <w:r w:rsidRPr="00D769F5">
              <w:rPr>
                <w:rFonts w:cs="Arial"/>
                <w:b w:val="0"/>
                <w:color w:val="000000" w:themeColor="text1"/>
                <w:sz w:val="24"/>
                <w:szCs w:val="24"/>
              </w:rPr>
              <w:t>PASSWORD: [PASSWORD]</w:t>
            </w:r>
          </w:p>
        </w:tc>
      </w:tr>
    </w:tbl>
    <w:p w14:paraId="555704EE" w14:textId="77777777" w:rsidR="00E86662" w:rsidRPr="00D769F5" w:rsidRDefault="00E86662" w:rsidP="00E86662">
      <w:pPr>
        <w:spacing w:before="120" w:after="240" w:line="240" w:lineRule="auto"/>
        <w:contextualSpacing/>
        <w:rPr>
          <w:szCs w:val="24"/>
        </w:rPr>
      </w:pPr>
    </w:p>
    <w:p w14:paraId="06650ABC" w14:textId="7D06F927" w:rsidR="00E86662" w:rsidRPr="00D769F5" w:rsidRDefault="00E86662" w:rsidP="00D769F5">
      <w:pPr>
        <w:spacing w:before="120" w:after="120" w:line="240" w:lineRule="auto"/>
        <w:rPr>
          <w:szCs w:val="24"/>
        </w:rPr>
      </w:pPr>
      <w:r w:rsidRPr="00D769F5">
        <w:rPr>
          <w:szCs w:val="24"/>
        </w:rPr>
        <w:t xml:space="preserve">If you have questions about AI/AN FACES 2019 or you prefer to complete the TCRs on paper, please call the AI/AN FACES 2019 study team toll-free at 800-xxx-xxxx. To learn more about AI/AN FACES 2019, visit the AI/AN FACES website at </w:t>
      </w:r>
      <w:hyperlink r:id="rId112" w:history="1">
        <w:r w:rsidR="00293EAE" w:rsidRPr="00611003">
          <w:rPr>
            <w:rStyle w:val="Hyperlink"/>
            <w:szCs w:val="24"/>
          </w:rPr>
          <w:t>http://www.acf.hhs.gov/programs/opre/research/project/american-indian-and-alaska-native-head-start-family-and-child-experiences-survey-faces</w:t>
        </w:r>
      </w:hyperlink>
      <w:r w:rsidRPr="00D769F5">
        <w:rPr>
          <w:szCs w:val="24"/>
        </w:rPr>
        <w:t>.</w:t>
      </w:r>
    </w:p>
    <w:p w14:paraId="6D5993D4" w14:textId="77777777" w:rsidR="00E86662" w:rsidRPr="00D769F5" w:rsidRDefault="009E7AFD" w:rsidP="00D769F5">
      <w:pPr>
        <w:pStyle w:val="NormalSS"/>
        <w:ind w:left="5490" w:firstLine="0"/>
        <w:rPr>
          <w:szCs w:val="24"/>
        </w:rPr>
      </w:pPr>
      <w:r w:rsidRPr="00D769F5">
        <w:rPr>
          <w:noProof/>
          <w:szCs w:val="24"/>
        </w:rPr>
        <w:drawing>
          <wp:anchor distT="0" distB="0" distL="114300" distR="114300" simplePos="0" relativeHeight="251702272" behindDoc="1" locked="0" layoutInCell="1" allowOverlap="1" wp14:anchorId="7B05A44E" wp14:editId="4EA9D94E">
            <wp:simplePos x="0" y="0"/>
            <wp:positionH relativeFrom="column">
              <wp:posOffset>3486150</wp:posOffset>
            </wp:positionH>
            <wp:positionV relativeFrom="paragraph">
              <wp:posOffset>143510</wp:posOffset>
            </wp:positionV>
            <wp:extent cx="1209675" cy="390525"/>
            <wp:effectExtent l="19050" t="0" r="9525" b="0"/>
            <wp:wrapNone/>
            <wp:docPr id="257" name="Picture 7" descr="AKel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Kelly.JPG"/>
                    <pic:cNvPicPr/>
                  </pic:nvPicPr>
                  <pic:blipFill>
                    <a:blip r:embed="rId33" cstate="print"/>
                    <a:stretch>
                      <a:fillRect/>
                    </a:stretch>
                  </pic:blipFill>
                  <pic:spPr>
                    <a:xfrm>
                      <a:off x="0" y="0"/>
                      <a:ext cx="1209675" cy="390525"/>
                    </a:xfrm>
                    <a:prstGeom prst="rect">
                      <a:avLst/>
                    </a:prstGeom>
                  </pic:spPr>
                </pic:pic>
              </a:graphicData>
            </a:graphic>
          </wp:anchor>
        </w:drawing>
      </w:r>
      <w:r w:rsidR="00E86662" w:rsidRPr="00D769F5">
        <w:rPr>
          <w:szCs w:val="24"/>
        </w:rPr>
        <w:t>Sincerely,</w:t>
      </w:r>
    </w:p>
    <w:p w14:paraId="20891B70" w14:textId="77777777" w:rsidR="009E7AFD" w:rsidRPr="00D769F5" w:rsidRDefault="009E7AFD" w:rsidP="00D769F5">
      <w:pPr>
        <w:pStyle w:val="NormalSS"/>
        <w:spacing w:after="0"/>
        <w:ind w:left="5490" w:firstLine="0"/>
        <w:rPr>
          <w:szCs w:val="24"/>
        </w:rPr>
      </w:pPr>
    </w:p>
    <w:p w14:paraId="46EE4F0F" w14:textId="77777777" w:rsidR="00E86662" w:rsidRPr="00D769F5" w:rsidRDefault="00E86662" w:rsidP="00D769F5">
      <w:pPr>
        <w:pStyle w:val="NormalSS"/>
        <w:spacing w:after="0"/>
        <w:ind w:left="5490" w:firstLine="0"/>
        <w:rPr>
          <w:szCs w:val="24"/>
        </w:rPr>
      </w:pPr>
      <w:r w:rsidRPr="00D769F5">
        <w:rPr>
          <w:szCs w:val="24"/>
        </w:rPr>
        <w:t>Annalee Kelly</w:t>
      </w:r>
    </w:p>
    <w:p w14:paraId="3F5BD534" w14:textId="77777777" w:rsidR="00283888" w:rsidRPr="00D769F5" w:rsidRDefault="00E86662" w:rsidP="00D769F5">
      <w:pPr>
        <w:pStyle w:val="NormalSS"/>
        <w:ind w:left="5490" w:firstLine="0"/>
        <w:rPr>
          <w:szCs w:val="24"/>
        </w:rPr>
      </w:pPr>
      <w:r w:rsidRPr="00D769F5">
        <w:rPr>
          <w:szCs w:val="24"/>
        </w:rPr>
        <w:t xml:space="preserve">AI/AN FACES 2019 Survey Director </w:t>
      </w:r>
    </w:p>
    <w:p w14:paraId="7109223F" w14:textId="02928B03" w:rsidR="00D769F5" w:rsidRDefault="004D3297" w:rsidP="00D769F5">
      <w:pPr>
        <w:pBdr>
          <w:top w:val="single" w:sz="4" w:space="1" w:color="auto"/>
          <w:left w:val="single" w:sz="4" w:space="0" w:color="auto"/>
          <w:bottom w:val="single" w:sz="4" w:space="1" w:color="auto"/>
          <w:right w:val="single" w:sz="4" w:space="4" w:color="auto"/>
        </w:pBdr>
        <w:tabs>
          <w:tab w:val="center" w:pos="4320"/>
          <w:tab w:val="right" w:pos="10260"/>
        </w:tabs>
        <w:spacing w:line="240" w:lineRule="auto"/>
        <w:ind w:right="180" w:firstLine="0"/>
        <w:rPr>
          <w:sz w:val="14"/>
          <w:szCs w:val="14"/>
        </w:rPr>
        <w:sectPr w:rsidR="00D769F5" w:rsidSect="00571FED">
          <w:headerReference w:type="default" r:id="rId113"/>
          <w:footerReference w:type="default" r:id="rId114"/>
          <w:pgSz w:w="12240" w:h="15840"/>
          <w:pgMar w:top="1440" w:right="1440" w:bottom="1440" w:left="1440" w:header="720" w:footer="720" w:gutter="0"/>
          <w:paperSrc w:first="7" w:other="7"/>
          <w:cols w:space="720"/>
          <w:docGrid w:linePitch="360"/>
        </w:sectPr>
      </w:pPr>
      <w:r>
        <w:rPr>
          <w:noProof/>
        </w:rPr>
        <mc:AlternateContent>
          <mc:Choice Requires="wps">
            <w:drawing>
              <wp:anchor distT="0" distB="0" distL="114300" distR="114300" simplePos="0" relativeHeight="251746304" behindDoc="0" locked="0" layoutInCell="1" allowOverlap="1" wp14:anchorId="37D5953F" wp14:editId="17CB674F">
                <wp:simplePos x="0" y="0"/>
                <wp:positionH relativeFrom="column">
                  <wp:posOffset>742950</wp:posOffset>
                </wp:positionH>
                <wp:positionV relativeFrom="paragraph">
                  <wp:posOffset>8811895</wp:posOffset>
                </wp:positionV>
                <wp:extent cx="6136005" cy="802005"/>
                <wp:effectExtent l="0" t="0" r="0" b="0"/>
                <wp:wrapNone/>
                <wp:docPr id="284" name="Text 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38CD7247" w14:textId="77777777" w:rsidR="001528B7" w:rsidRDefault="001528B7" w:rsidP="004D3297">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84" o:spid="_x0000_s1056" type="#_x0000_t202" style="position:absolute;margin-left:58.5pt;margin-top:693.85pt;width:483.15pt;height:63.15pt;z-index:2517463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">
                <v:textbox style="mso-fit-shape-to-text:t">
                  <w:txbxContent>
                    <w:p w14:paraId="38CD7247" w14:textId="77777777" w:rsidR="001528B7" w:rsidRDefault="001528B7" w:rsidP="004D3297">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v:textbox>
              </v:shape>
            </w:pict>
          </mc:Fallback>
        </mc:AlternateContent>
      </w:r>
      <w:r>
        <w:rPr>
          <w:noProof/>
        </w:rPr>
        <mc:AlternateContent>
          <mc:Choice Requires="wps">
            <w:drawing>
              <wp:anchor distT="0" distB="0" distL="114300" distR="114300" simplePos="0" relativeHeight="251747328" behindDoc="0" locked="0" layoutInCell="1" allowOverlap="1" wp14:anchorId="7146F7DF" wp14:editId="4AA00C5D">
                <wp:simplePos x="0" y="0"/>
                <wp:positionH relativeFrom="column">
                  <wp:posOffset>742950</wp:posOffset>
                </wp:positionH>
                <wp:positionV relativeFrom="paragraph">
                  <wp:posOffset>8811895</wp:posOffset>
                </wp:positionV>
                <wp:extent cx="6136005" cy="802005"/>
                <wp:effectExtent l="0" t="0" r="0" b="0"/>
                <wp:wrapNone/>
                <wp:docPr id="285" name="Text 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45353232" w14:textId="77777777" w:rsidR="001528B7" w:rsidRDefault="001528B7" w:rsidP="004D3297">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85" o:spid="_x0000_s1057" type="#_x0000_t202" style="position:absolute;margin-left:58.5pt;margin-top:693.85pt;width:483.15pt;height:63.15pt;z-index:2517473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">
                <v:textbox style="mso-fit-shape-to-text:t">
                  <w:txbxContent>
                    <w:p w14:paraId="45353232" w14:textId="77777777" w:rsidR="001528B7" w:rsidRDefault="001528B7" w:rsidP="004D3297">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v:textbox>
              </v:shape>
            </w:pict>
          </mc:Fallback>
        </mc:AlternateContent>
      </w:r>
      <w:r>
        <w:rPr>
          <w:noProof/>
        </w:rPr>
        <mc:AlternateContent>
          <mc:Choice Requires="wps">
            <w:drawing>
              <wp:anchor distT="0" distB="0" distL="114300" distR="114300" simplePos="0" relativeHeight="251748352" behindDoc="0" locked="0" layoutInCell="1" allowOverlap="1" wp14:anchorId="79072A6B" wp14:editId="22F33486">
                <wp:simplePos x="0" y="0"/>
                <wp:positionH relativeFrom="column">
                  <wp:posOffset>742950</wp:posOffset>
                </wp:positionH>
                <wp:positionV relativeFrom="paragraph">
                  <wp:posOffset>8811895</wp:posOffset>
                </wp:positionV>
                <wp:extent cx="6136005" cy="802005"/>
                <wp:effectExtent l="0" t="0" r="0" b="0"/>
                <wp:wrapNone/>
                <wp:docPr id="286" name="Text 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5ED94CEF" w14:textId="77777777" w:rsidR="001528B7" w:rsidRDefault="001528B7" w:rsidP="004D3297">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86" o:spid="_x0000_s1058" type="#_x0000_t202" style="position:absolute;margin-left:58.5pt;margin-top:693.85pt;width:483.15pt;height:63.15pt;z-index:2517483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">
                <v:textbox style="mso-fit-shape-to-text:t">
                  <w:txbxContent>
                    <w:p w14:paraId="5ED94CEF" w14:textId="77777777" w:rsidR="001528B7" w:rsidRDefault="001528B7" w:rsidP="004D3297">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v:textbox>
              </v:shape>
            </w:pict>
          </mc:Fallback>
        </mc:AlternateContent>
      </w:r>
      <w:r w:rsidRPr="00F32F71">
        <w:rPr>
          <w:sz w:val="14"/>
          <w:szCs w:val="14"/>
        </w:rPr>
        <w:t xml:space="preserve">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w:t>
      </w:r>
      <w:r w:rsidR="000D2F93">
        <w:rPr>
          <w:sz w:val="14"/>
          <w:szCs w:val="14"/>
        </w:rPr>
        <w:t>XX/XX/XXXX</w:t>
      </w:r>
      <w:r w:rsidRPr="00F32F71">
        <w:rPr>
          <w:sz w:val="14"/>
          <w:szCs w:val="14"/>
        </w:rPr>
        <w:t xml:space="preserve">. </w:t>
      </w:r>
    </w:p>
    <w:p w14:paraId="2337839F" w14:textId="77777777" w:rsidR="00D769F5" w:rsidRPr="001C2D8F" w:rsidRDefault="00D769F5" w:rsidP="00D769F5">
      <w:pPr>
        <w:pStyle w:val="Blankpage"/>
      </w:pPr>
      <w:r w:rsidRPr="00285373">
        <w:t>This page has been left blank for double-sided copying.</w:t>
      </w:r>
    </w:p>
    <w:p w14:paraId="7AABCDF6" w14:textId="3070C382" w:rsidR="004D3297" w:rsidRPr="0062311F" w:rsidRDefault="004D3297" w:rsidP="00D769F5">
      <w:pPr>
        <w:tabs>
          <w:tab w:val="center" w:pos="4320"/>
          <w:tab w:val="right" w:pos="10260"/>
        </w:tabs>
        <w:spacing w:line="240" w:lineRule="auto"/>
        <w:ind w:right="180" w:firstLine="0"/>
        <w:rPr>
          <w:sz w:val="22"/>
          <w:szCs w:val="22"/>
        </w:rPr>
      </w:pPr>
    </w:p>
    <w:p w14:paraId="2C09512D" w14:textId="77777777" w:rsidR="00642B29" w:rsidRPr="0062311F" w:rsidRDefault="00642B29" w:rsidP="0062311F">
      <w:pPr>
        <w:ind w:left="5760" w:firstLine="0"/>
        <w:rPr>
          <w:sz w:val="22"/>
          <w:szCs w:val="22"/>
        </w:rPr>
        <w:sectPr w:rsidR="00642B29" w:rsidRPr="0062311F" w:rsidSect="00571FED">
          <w:headerReference w:type="default" r:id="rId115"/>
          <w:footerReference w:type="default" r:id="rId116"/>
          <w:pgSz w:w="12240" w:h="15840"/>
          <w:pgMar w:top="1440" w:right="1440" w:bottom="1440" w:left="1440" w:header="720" w:footer="720" w:gutter="0"/>
          <w:paperSrc w:first="7" w:other="7"/>
          <w:cols w:space="720"/>
          <w:docGrid w:linePitch="360"/>
        </w:sectPr>
      </w:pPr>
    </w:p>
    <w:p w14:paraId="3123D7E5" w14:textId="77777777" w:rsidR="000A7C5D" w:rsidRDefault="00283888" w:rsidP="000A7C5D">
      <w:pPr>
        <w:pStyle w:val="MarkforAppendixTitle"/>
        <w:sectPr w:rsidR="000A7C5D" w:rsidSect="00244397">
          <w:headerReference w:type="default" r:id="rId117"/>
          <w:footerReference w:type="default" r:id="rId118"/>
          <w:headerReference w:type="first" r:id="rId119"/>
          <w:footerReference w:type="first" r:id="rId120"/>
          <w:pgSz w:w="12240" w:h="15840"/>
          <w:pgMar w:top="1440" w:right="1440" w:bottom="1440" w:left="1440" w:header="720" w:footer="720" w:gutter="0"/>
          <w:cols w:space="720"/>
          <w:titlePg/>
          <w:docGrid w:linePitch="360"/>
        </w:sectPr>
      </w:pPr>
      <w:r w:rsidRPr="00331563">
        <w:t xml:space="preserve">AI/AN FACES 2019 </w:t>
      </w:r>
      <w:r>
        <w:t xml:space="preserve">SPRING TEACHER SURVEY AND </w:t>
      </w:r>
      <w:r w:rsidR="000A7C5D">
        <w:br/>
      </w:r>
      <w:r>
        <w:t>TEACHER CHILD REPORT INVITATION LETTER</w:t>
      </w:r>
    </w:p>
    <w:p w14:paraId="471E3745" w14:textId="77777777" w:rsidR="000A7C5D" w:rsidRPr="001C2D8F" w:rsidRDefault="000A7C5D" w:rsidP="000A7C5D">
      <w:pPr>
        <w:pStyle w:val="Blankpage"/>
      </w:pPr>
      <w:r w:rsidRPr="00285373">
        <w:t>This page has been left blank for double-sided copying.</w:t>
      </w:r>
    </w:p>
    <w:p w14:paraId="6D3B2C0E" w14:textId="77777777" w:rsidR="00A7107F" w:rsidRDefault="00A7107F" w:rsidP="00283888">
      <w:pPr>
        <w:pStyle w:val="NormalSScontinued"/>
        <w:sectPr w:rsidR="00A7107F" w:rsidSect="00244397">
          <w:headerReference w:type="default" r:id="rId121"/>
          <w:footerReference w:type="default" r:id="rId122"/>
          <w:headerReference w:type="first" r:id="rId123"/>
          <w:footerReference w:type="first" r:id="rId124"/>
          <w:pgSz w:w="12240" w:h="15840"/>
          <w:pgMar w:top="1440" w:right="1440" w:bottom="1440" w:left="1440" w:header="720" w:footer="720" w:gutter="0"/>
          <w:cols w:space="720"/>
          <w:titlePg/>
          <w:docGrid w:linePitch="360"/>
        </w:sectPr>
      </w:pPr>
    </w:p>
    <w:p w14:paraId="636264AD" w14:textId="5D12536B" w:rsidR="00434EAF" w:rsidRDefault="008B3A48" w:rsidP="00434EAF">
      <w:pPr>
        <w:tabs>
          <w:tab w:val="left" w:pos="-1080"/>
          <w:tab w:val="left" w:pos="7020"/>
        </w:tabs>
        <w:spacing w:before="120" w:line="240" w:lineRule="auto"/>
        <w:ind w:firstLine="0"/>
        <w:rPr>
          <w:b/>
          <w:sz w:val="16"/>
          <w:szCs w:val="16"/>
        </w:rPr>
      </w:pPr>
      <w:r w:rsidRPr="00A7107F">
        <w:rPr>
          <w:b/>
          <w:noProof/>
          <w:sz w:val="16"/>
          <w:szCs w:val="16"/>
        </w:rPr>
        <w:drawing>
          <wp:anchor distT="0" distB="0" distL="114300" distR="114300" simplePos="0" relativeHeight="251674624" behindDoc="1" locked="0" layoutInCell="1" allowOverlap="1" wp14:anchorId="581011B8" wp14:editId="737C1384">
            <wp:simplePos x="0" y="0"/>
            <wp:positionH relativeFrom="column">
              <wp:posOffset>-95885</wp:posOffset>
            </wp:positionH>
            <wp:positionV relativeFrom="paragraph">
              <wp:posOffset>-431800</wp:posOffset>
            </wp:positionV>
            <wp:extent cx="6116955" cy="528955"/>
            <wp:effectExtent l="0" t="0" r="0" b="4445"/>
            <wp:wrapNone/>
            <wp:docPr id="12" name="Picture 1" descr="C:\Logo\E-Letter log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Logo\E-Letter logo.jpg"/>
                    <pic:cNvPicPr preferRelativeResize="0">
                      <a:picLocks noChangeAspect="1" noChangeArrowheads="1"/>
                    </pic:cNvPicPr>
                  </pic:nvPicPr>
                  <pic:blipFill>
                    <a:blip r:embed="rId52" cstate="print"/>
                    <a:stretch>
                      <a:fillRect/>
                    </a:stretch>
                  </pic:blipFill>
                  <pic:spPr bwMode="auto">
                    <a:xfrm>
                      <a:off x="0" y="0"/>
                      <a:ext cx="6116955" cy="528955"/>
                    </a:xfrm>
                    <a:prstGeom prst="rect">
                      <a:avLst/>
                    </a:prstGeom>
                    <a:noFill/>
                    <a:ln w="9525">
                      <a:noFill/>
                      <a:miter lim="800000"/>
                      <a:headEnd/>
                      <a:tailEnd/>
                    </a:ln>
                  </pic:spPr>
                </pic:pic>
              </a:graphicData>
            </a:graphic>
          </wp:anchor>
        </w:drawing>
      </w:r>
      <w:r w:rsidRPr="00A7107F">
        <w:rPr>
          <w:noProof/>
          <w:sz w:val="16"/>
          <w:szCs w:val="16"/>
        </w:rPr>
        <w:drawing>
          <wp:anchor distT="0" distB="0" distL="114300" distR="114300" simplePos="0" relativeHeight="251675648" behindDoc="0" locked="0" layoutInCell="1" allowOverlap="1" wp14:anchorId="6732B0A6" wp14:editId="32C9D4F8">
            <wp:simplePos x="0" y="0"/>
            <wp:positionH relativeFrom="column">
              <wp:posOffset>-47625</wp:posOffset>
            </wp:positionH>
            <wp:positionV relativeFrom="paragraph">
              <wp:posOffset>-748401</wp:posOffset>
            </wp:positionV>
            <wp:extent cx="861060" cy="767080"/>
            <wp:effectExtent l="0" t="0" r="0" b="0"/>
            <wp:wrapNone/>
            <wp:docPr id="24" name="Picture 24" descr="C:\Users\kgroesbeck.MATHEMATICA\AppData\Local\Microsoft\Windows\Temporary Internet Files\Content.Outlook\3K998W9D\log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Users\kgroesbeck.MATHEMATICA\AppData\Local\Microsoft\Windows\Temporary Internet Files\Content.Outlook\3K998W9D\logo 2.PNG"/>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861060" cy="767080"/>
                    </a:xfrm>
                    <a:prstGeom prst="rect">
                      <a:avLst/>
                    </a:prstGeom>
                    <a:noFill/>
                    <a:ln>
                      <a:noFill/>
                    </a:ln>
                  </pic:spPr>
                </pic:pic>
              </a:graphicData>
            </a:graphic>
          </wp:anchor>
        </w:drawing>
      </w:r>
    </w:p>
    <w:p w14:paraId="1215F4B3" w14:textId="7048A82D" w:rsidR="00A7107F" w:rsidRPr="00A7107F" w:rsidRDefault="00A7107F" w:rsidP="00281D87">
      <w:pPr>
        <w:tabs>
          <w:tab w:val="left" w:pos="-1080"/>
          <w:tab w:val="left" w:pos="7020"/>
        </w:tabs>
        <w:spacing w:line="240" w:lineRule="auto"/>
        <w:ind w:firstLine="0"/>
        <w:rPr>
          <w:i/>
          <w:iCs/>
          <w:sz w:val="16"/>
          <w:szCs w:val="16"/>
        </w:rPr>
      </w:pPr>
      <w:r w:rsidRPr="00A7107F">
        <w:rPr>
          <w:b/>
          <w:sz w:val="16"/>
          <w:szCs w:val="16"/>
        </w:rPr>
        <w:t>Annalee Kelly</w:t>
      </w:r>
      <w:r w:rsidRPr="00A7107F">
        <w:rPr>
          <w:b/>
          <w:sz w:val="16"/>
          <w:szCs w:val="16"/>
        </w:rPr>
        <w:tab/>
      </w:r>
      <w:r w:rsidRPr="00A7107F">
        <w:rPr>
          <w:sz w:val="16"/>
          <w:szCs w:val="16"/>
        </w:rPr>
        <w:t>P.</w:t>
      </w:r>
      <w:r w:rsidRPr="00A7107F">
        <w:rPr>
          <w:noProof/>
          <w:sz w:val="16"/>
          <w:szCs w:val="16"/>
        </w:rPr>
        <w:t xml:space="preserve"> </w:t>
      </w:r>
      <w:r w:rsidRPr="00A7107F">
        <w:rPr>
          <w:sz w:val="16"/>
          <w:szCs w:val="16"/>
        </w:rPr>
        <w:t>O. Box 2393</w:t>
      </w:r>
    </w:p>
    <w:p w14:paraId="6F5921CF" w14:textId="77777777" w:rsidR="00A7107F" w:rsidRPr="00A7107F" w:rsidRDefault="00A7107F" w:rsidP="00281D87">
      <w:pPr>
        <w:pStyle w:val="NormalSS"/>
        <w:tabs>
          <w:tab w:val="left" w:pos="90"/>
          <w:tab w:val="left" w:pos="7020"/>
        </w:tabs>
        <w:spacing w:after="0"/>
        <w:ind w:firstLine="0"/>
        <w:rPr>
          <w:sz w:val="16"/>
          <w:szCs w:val="16"/>
        </w:rPr>
      </w:pPr>
      <w:r w:rsidRPr="00A7107F">
        <w:rPr>
          <w:i/>
          <w:sz w:val="16"/>
          <w:szCs w:val="16"/>
        </w:rPr>
        <w:t>AI/AN FACES 2019 Survey Director</w:t>
      </w:r>
      <w:r w:rsidRPr="00A7107F">
        <w:rPr>
          <w:i/>
          <w:iCs/>
          <w:sz w:val="16"/>
          <w:szCs w:val="16"/>
        </w:rPr>
        <w:tab/>
      </w:r>
      <w:r w:rsidRPr="00A7107F">
        <w:rPr>
          <w:sz w:val="16"/>
          <w:szCs w:val="16"/>
        </w:rPr>
        <w:t>Princeton, NJ 08543-2393</w:t>
      </w:r>
    </w:p>
    <w:p w14:paraId="4972F789" w14:textId="77777777" w:rsidR="00A7107F" w:rsidRPr="00A7107F" w:rsidRDefault="00A7107F" w:rsidP="00281D87">
      <w:pPr>
        <w:pStyle w:val="NormalSS"/>
        <w:tabs>
          <w:tab w:val="left" w:pos="7020"/>
        </w:tabs>
        <w:spacing w:after="0"/>
        <w:ind w:firstLine="0"/>
        <w:rPr>
          <w:sz w:val="16"/>
          <w:szCs w:val="16"/>
        </w:rPr>
      </w:pPr>
      <w:r w:rsidRPr="00A7107F">
        <w:rPr>
          <w:sz w:val="16"/>
          <w:szCs w:val="16"/>
        </w:rPr>
        <w:tab/>
        <w:t>Telephone (609) 799-3535</w:t>
      </w:r>
    </w:p>
    <w:p w14:paraId="5A8F2DFE" w14:textId="77777777" w:rsidR="00A7107F" w:rsidRPr="00A7107F" w:rsidRDefault="00A7107F" w:rsidP="00A7107F">
      <w:pPr>
        <w:pStyle w:val="NormalSS"/>
        <w:tabs>
          <w:tab w:val="left" w:pos="7020"/>
        </w:tabs>
        <w:spacing w:after="0"/>
        <w:ind w:firstLine="0"/>
        <w:rPr>
          <w:sz w:val="16"/>
          <w:szCs w:val="16"/>
          <w:lang w:val="fr-FR"/>
        </w:rPr>
      </w:pPr>
      <w:r w:rsidRPr="00A7107F">
        <w:rPr>
          <w:sz w:val="16"/>
          <w:szCs w:val="16"/>
        </w:rPr>
        <w:tab/>
      </w:r>
      <w:r w:rsidRPr="00A7107F">
        <w:rPr>
          <w:sz w:val="16"/>
          <w:szCs w:val="16"/>
          <w:lang w:val="fr-FR"/>
        </w:rPr>
        <w:t>Fax (609) 799-0005</w:t>
      </w:r>
    </w:p>
    <w:p w14:paraId="41E44057" w14:textId="77777777" w:rsidR="00A7107F" w:rsidRPr="00A7107F" w:rsidRDefault="00A7107F" w:rsidP="00A7107F">
      <w:pPr>
        <w:pStyle w:val="NormalSS"/>
        <w:tabs>
          <w:tab w:val="left" w:pos="7020"/>
        </w:tabs>
        <w:spacing w:after="0"/>
        <w:ind w:firstLine="0"/>
        <w:rPr>
          <w:sz w:val="16"/>
          <w:szCs w:val="16"/>
          <w:lang w:val="fr-FR"/>
        </w:rPr>
      </w:pPr>
      <w:r w:rsidRPr="00A7107F">
        <w:rPr>
          <w:sz w:val="16"/>
          <w:szCs w:val="16"/>
          <w:lang w:val="fr-FR"/>
        </w:rPr>
        <w:tab/>
        <w:t>www.mathematica-mpr.com</w:t>
      </w:r>
    </w:p>
    <w:p w14:paraId="26F09BAB" w14:textId="77777777" w:rsidR="00A7107F" w:rsidRPr="00D769F5" w:rsidRDefault="00A7107F" w:rsidP="008B3A48">
      <w:pPr>
        <w:tabs>
          <w:tab w:val="left" w:pos="7020"/>
        </w:tabs>
        <w:spacing w:before="60" w:after="60" w:line="240" w:lineRule="auto"/>
        <w:ind w:firstLine="0"/>
        <w:rPr>
          <w:szCs w:val="24"/>
          <w:lang w:val="fr-MA"/>
        </w:rPr>
      </w:pPr>
      <w:r w:rsidRPr="00D769F5">
        <w:rPr>
          <w:szCs w:val="24"/>
          <w:lang w:val="fr-MA"/>
        </w:rPr>
        <w:tab/>
        <w:t>[DATE]</w:t>
      </w:r>
    </w:p>
    <w:p w14:paraId="7790A3B8" w14:textId="77777777" w:rsidR="00A7107F" w:rsidRPr="00D769F5" w:rsidRDefault="00A7107F" w:rsidP="008B3A48">
      <w:pPr>
        <w:tabs>
          <w:tab w:val="left" w:pos="-604"/>
          <w:tab w:val="left" w:pos="-244"/>
          <w:tab w:val="left" w:pos="7020"/>
        </w:tabs>
        <w:spacing w:after="120" w:line="240" w:lineRule="auto"/>
        <w:ind w:firstLine="0"/>
        <w:rPr>
          <w:szCs w:val="24"/>
        </w:rPr>
      </w:pPr>
      <w:r w:rsidRPr="00D769F5">
        <w:rPr>
          <w:szCs w:val="24"/>
        </w:rPr>
        <w:t>Dear [TEACHER]:</w:t>
      </w:r>
    </w:p>
    <w:p w14:paraId="02E5B751" w14:textId="677D84A0" w:rsidR="00A7107F" w:rsidRPr="00D769F5" w:rsidRDefault="00A7107F" w:rsidP="001E4D89">
      <w:pPr>
        <w:pStyle w:val="NormalSS"/>
        <w:spacing w:after="120"/>
        <w:rPr>
          <w:szCs w:val="24"/>
        </w:rPr>
      </w:pPr>
      <w:r w:rsidRPr="00D769F5">
        <w:rPr>
          <w:szCs w:val="24"/>
        </w:rPr>
        <w:t>Thank you for taking part in the American Indian and Alaska Native Head Start Family and Child Experiences Survey 2019 (AI/AN FACES 2019). This past fall [ENTER PROGRAM NAME] was selected to participate in AI/AN FACES 2019. The purpose of AI/AN FACES 2019 is to provide details about the characteristics, experiences, and outcomes of children and families whom Region XI AI/AN Head Start programs serve. The information collected will help Head Start improve its services to children and families in AI/AN Head Start programs. This spring, you are one of about 80 teachers who are being invited to take part in this important study. Participation by teachers like you is vital to the study’s success. The Administration for Children and Families, part of the U.S. Department of Health and Human Services, is funding the study.</w:t>
      </w:r>
      <w:r w:rsidRPr="00D769F5">
        <w:rPr>
          <w:rStyle w:val="FootnoteReference"/>
          <w:szCs w:val="24"/>
          <w:vertAlign w:val="baseline"/>
        </w:rPr>
        <w:t xml:space="preserve"> </w:t>
      </w:r>
      <w:r w:rsidRPr="00D769F5">
        <w:rPr>
          <w:szCs w:val="24"/>
          <w:u w:color="000080"/>
        </w:rPr>
        <w:t>Mathematica Policy Research, an independent research company, is conducting AI/AN FACES 2019.</w:t>
      </w:r>
      <w:r w:rsidRPr="00D769F5">
        <w:rPr>
          <w:szCs w:val="24"/>
        </w:rPr>
        <w:t xml:space="preserve"> </w:t>
      </w:r>
    </w:p>
    <w:p w14:paraId="41B66070" w14:textId="77777777" w:rsidR="00A7107F" w:rsidRPr="00D769F5" w:rsidRDefault="00A7107F" w:rsidP="001E4D89">
      <w:pPr>
        <w:pStyle w:val="NormalSS"/>
        <w:spacing w:after="120"/>
        <w:rPr>
          <w:szCs w:val="24"/>
        </w:rPr>
      </w:pPr>
      <w:r w:rsidRPr="00D769F5">
        <w:rPr>
          <w:szCs w:val="24"/>
        </w:rPr>
        <w:t xml:space="preserve">[OSC NAME] will be working with us again this spring to help coordinate our data collection visit to your program. This spring, our staff will spend about one week in your center. Just as in the fall, Mathematica staff will give a 45-minute one-on-one assessment to children whose parents gave permission and will ask these children’s parents to complete a short survey. </w:t>
      </w:r>
    </w:p>
    <w:p w14:paraId="0C9E8382" w14:textId="77777777" w:rsidR="00A7107F" w:rsidRPr="00D769F5" w:rsidRDefault="00A7107F" w:rsidP="001E4D89">
      <w:pPr>
        <w:pStyle w:val="NormalSS"/>
        <w:spacing w:after="120"/>
        <w:rPr>
          <w:szCs w:val="24"/>
        </w:rPr>
      </w:pPr>
      <w:r w:rsidRPr="00D769F5">
        <w:rPr>
          <w:szCs w:val="24"/>
        </w:rPr>
        <w:t xml:space="preserve">You will be asked to do three things this spring: </w:t>
      </w:r>
    </w:p>
    <w:p w14:paraId="3827BC0A" w14:textId="33DFA59A" w:rsidR="00A7107F" w:rsidRPr="00D769F5" w:rsidRDefault="00A7107F" w:rsidP="00A7107F">
      <w:pPr>
        <w:pStyle w:val="NumberedBullet"/>
        <w:rPr>
          <w:szCs w:val="24"/>
        </w:rPr>
      </w:pPr>
      <w:r w:rsidRPr="00D769F5">
        <w:rPr>
          <w:b/>
          <w:szCs w:val="24"/>
        </w:rPr>
        <w:t>Complete the Teacher Child Report (TCR)</w:t>
      </w:r>
      <w:r w:rsidRPr="00D769F5">
        <w:rPr>
          <w:szCs w:val="24"/>
        </w:rPr>
        <w:t xml:space="preserve">, a short form for each </w:t>
      </w:r>
      <w:r w:rsidR="00E61387" w:rsidRPr="00D769F5">
        <w:rPr>
          <w:szCs w:val="24"/>
        </w:rPr>
        <w:t xml:space="preserve">child participating in </w:t>
      </w:r>
      <w:r w:rsidRPr="00D769F5">
        <w:rPr>
          <w:szCs w:val="24"/>
        </w:rPr>
        <w:t xml:space="preserve">AI/AN FACES 2019 in your class that asks about social skills, problem behaviors, and approaches to learning that you have observed or seen these children use. Each TCR should only take about 10 minutes to complete. </w:t>
      </w:r>
      <w:r w:rsidRPr="00D769F5">
        <w:rPr>
          <w:b/>
          <w:szCs w:val="24"/>
        </w:rPr>
        <w:t>As a thank you, we will send you a $10 gift card for each TCR you complete. It can be completed online or on paper.</w:t>
      </w:r>
      <w:r w:rsidRPr="00D769F5">
        <w:rPr>
          <w:szCs w:val="24"/>
        </w:rPr>
        <w:t xml:space="preserve"> If you decide to answer the questions using the paper copies, you will be asked to return them to the Mathematica staff, or in the envelope provided. </w:t>
      </w:r>
    </w:p>
    <w:p w14:paraId="67658CBE" w14:textId="77777777" w:rsidR="00A7107F" w:rsidRPr="00D769F5" w:rsidRDefault="00A7107F" w:rsidP="00A7107F">
      <w:pPr>
        <w:pStyle w:val="NumberedBullet"/>
        <w:rPr>
          <w:szCs w:val="24"/>
        </w:rPr>
      </w:pPr>
      <w:r w:rsidRPr="00D769F5">
        <w:rPr>
          <w:b/>
          <w:szCs w:val="24"/>
        </w:rPr>
        <w:t>Answer a short Teacher Survey</w:t>
      </w:r>
      <w:r w:rsidRPr="00D769F5">
        <w:rPr>
          <w:szCs w:val="24"/>
        </w:rPr>
        <w:t xml:space="preserve"> that should take about 35 minutes to complete. The survey will ask about children’s classroom activities, the materials used in the classroom, Native culture and language experiences that happen in the classroom, and the ways that you involve and interact with children’s parents. It will also ask about your feelings, education and training, and any professional development you may have taken part in over the past year. </w:t>
      </w:r>
    </w:p>
    <w:p w14:paraId="3DD54F4F" w14:textId="77777777" w:rsidR="00A7107F" w:rsidRPr="00D769F5" w:rsidRDefault="00A7107F" w:rsidP="00506055">
      <w:pPr>
        <w:pStyle w:val="NormalSS"/>
        <w:spacing w:after="120"/>
        <w:ind w:left="450" w:firstLine="0"/>
        <w:rPr>
          <w:szCs w:val="24"/>
        </w:rPr>
      </w:pPr>
      <w:r w:rsidRPr="00D769F5">
        <w:rPr>
          <w:szCs w:val="24"/>
        </w:rPr>
        <w:t xml:space="preserve">[IF TEACHER HAS MORE THAN ONE CLASS SELECTED FOR AI/AN FACES 2019] Because you have more than one classroom participating in AI/AN FACES 2019, you will find a separate log-in ID and password below for each class. When you log in to the AI/AN FACES 2019 teacher website for the first classroom listed below, you will be asked to complete the Teacher Survey and a set of TCRs for children in the first classroom. Please complete the survey and TCRs for this classroom first. Then you will log in to the website using the second ID and password to complete just the TCRs for the second classroom. You will only complete the Teacher Survey once. </w:t>
      </w:r>
    </w:p>
    <w:p w14:paraId="3B504DF6" w14:textId="77777777" w:rsidR="00A7107F" w:rsidRPr="00D769F5" w:rsidRDefault="00A7107F" w:rsidP="008B3A48">
      <w:pPr>
        <w:pStyle w:val="NumberedBulletLastSS"/>
        <w:spacing w:after="120"/>
        <w:rPr>
          <w:szCs w:val="24"/>
        </w:rPr>
      </w:pPr>
      <w:r w:rsidRPr="00D769F5">
        <w:rPr>
          <w:b/>
          <w:szCs w:val="24"/>
        </w:rPr>
        <w:t>Have an AI/AN FACES 2019 study team member observe your classroom once for about four hours.</w:t>
      </w:r>
      <w:r w:rsidRPr="00D769F5">
        <w:rPr>
          <w:szCs w:val="24"/>
        </w:rPr>
        <w:t xml:space="preserve"> We will work with [OSC NAME] to schedule the observation. You should not make any special preparations for this visit. </w:t>
      </w:r>
      <w:r w:rsidRPr="00616F82">
        <w:rPr>
          <w:b/>
          <w:szCs w:val="24"/>
        </w:rPr>
        <w:t>We will offer your classroom a gift for taking part.</w:t>
      </w:r>
      <w:r w:rsidRPr="00D769F5">
        <w:rPr>
          <w:szCs w:val="24"/>
        </w:rPr>
        <w:t xml:space="preserve"> </w:t>
      </w:r>
    </w:p>
    <w:p w14:paraId="282E75B7" w14:textId="58D4A99B" w:rsidR="00A7107F" w:rsidRPr="00D769F5" w:rsidRDefault="00F8308C" w:rsidP="001E4D89">
      <w:pPr>
        <w:tabs>
          <w:tab w:val="left" w:pos="432"/>
        </w:tabs>
        <w:spacing w:before="120" w:after="120" w:line="240" w:lineRule="auto"/>
        <w:jc w:val="both"/>
        <w:rPr>
          <w:szCs w:val="24"/>
        </w:rPr>
      </w:pPr>
      <w:r w:rsidRPr="00D769F5">
        <w:rPr>
          <w:szCs w:val="24"/>
        </w:rPr>
        <w:t xml:space="preserve">Taking part in AI/AN FACES 2019 is voluntary. You can decide not to continue in the study at any point. </w:t>
      </w:r>
      <w:r w:rsidR="00A7107F" w:rsidRPr="00D769F5">
        <w:rPr>
          <w:szCs w:val="24"/>
        </w:rPr>
        <w:t xml:space="preserve">All information you provide will be kept private to the extent permitted by law. </w:t>
      </w:r>
      <w:r w:rsidR="000E502F" w:rsidRPr="00D769F5">
        <w:rPr>
          <w:szCs w:val="24"/>
        </w:rPr>
        <w:t xml:space="preserve">Study results will only be reported for groups. </w:t>
      </w:r>
      <w:r w:rsidR="00A7107F" w:rsidRPr="00D769F5">
        <w:rPr>
          <w:szCs w:val="24"/>
        </w:rPr>
        <w:t xml:space="preserve">No one from your Head Start program will see or hear your individual responses, and your name and your program’s name </w:t>
      </w:r>
      <w:r w:rsidR="000E502F" w:rsidRPr="00D769F5">
        <w:rPr>
          <w:szCs w:val="24"/>
        </w:rPr>
        <w:t xml:space="preserve">will not be shared with the Office of Head Start, and </w:t>
      </w:r>
      <w:r w:rsidR="00A7107F" w:rsidRPr="00D769F5">
        <w:rPr>
          <w:szCs w:val="24"/>
        </w:rPr>
        <w:t>will never be associated with or identified in any study reports.</w:t>
      </w:r>
      <w:r w:rsidR="00C338FE" w:rsidRPr="00D769F5">
        <w:rPr>
          <w:szCs w:val="24"/>
        </w:rPr>
        <w:t xml:space="preserve"> </w:t>
      </w:r>
      <w:r w:rsidR="00440872">
        <w:rPr>
          <w:szCs w:val="24"/>
        </w:rPr>
        <w:t>In the future,</w:t>
      </w:r>
      <w:r w:rsidR="00293EAE">
        <w:rPr>
          <w:szCs w:val="24"/>
        </w:rPr>
        <w:t xml:space="preserve"> survey responses </w:t>
      </w:r>
      <w:r w:rsidR="00440872">
        <w:rPr>
          <w:szCs w:val="24"/>
        </w:rPr>
        <w:t xml:space="preserve">from the study (with nothing identifying individuals, programs, or communities) may </w:t>
      </w:r>
      <w:r w:rsidR="00293EAE">
        <w:rPr>
          <w:szCs w:val="24"/>
        </w:rPr>
        <w:t xml:space="preserve">be securely shared with qualified individuals for additional learning purposes to better understand the strengths and needs of children and families </w:t>
      </w:r>
      <w:r w:rsidR="00440872">
        <w:rPr>
          <w:szCs w:val="24"/>
        </w:rPr>
        <w:t>in</w:t>
      </w:r>
      <w:r w:rsidR="00293EAE">
        <w:rPr>
          <w:szCs w:val="24"/>
        </w:rPr>
        <w:t xml:space="preserve"> Region XI Head Start</w:t>
      </w:r>
      <w:r w:rsidR="00440872">
        <w:rPr>
          <w:szCs w:val="24"/>
        </w:rPr>
        <w:t xml:space="preserve"> and the programs that serve them</w:t>
      </w:r>
      <w:r w:rsidR="00293EAE">
        <w:rPr>
          <w:szCs w:val="24"/>
        </w:rPr>
        <w:t>.</w:t>
      </w:r>
      <w:r w:rsidR="009A15E2">
        <w:rPr>
          <w:szCs w:val="24"/>
        </w:rPr>
        <w:t xml:space="preserve"> </w:t>
      </w:r>
      <w:r w:rsidR="00C338FE" w:rsidRPr="00D769F5">
        <w:rPr>
          <w:szCs w:val="24"/>
        </w:rPr>
        <w:t xml:space="preserve">Additionally, we have a Certificate of Confidentiality from the National Institutes of Health. The Certificate helps us protect your privacy. This means no one can force the study team to give out information that identifies you, even in court. However, we may need to share your information if it shows a serious threat to you or to others, including reporting to authorities when required by law. </w:t>
      </w:r>
      <w:r w:rsidR="005B61E6" w:rsidRPr="005B61E6">
        <w:rPr>
          <w:szCs w:val="24"/>
        </w:rPr>
        <w:t>The U.S. Department of Health and Human Services (DHHS) may ask for data for an audit or evaluation. If they do, we will need to provide it. However, only DHHS staff involved in the review will see it.</w:t>
      </w:r>
    </w:p>
    <w:p w14:paraId="1966C2E7" w14:textId="77777777" w:rsidR="00A7107F" w:rsidRPr="00D769F5" w:rsidRDefault="00A7107F" w:rsidP="001E4D89">
      <w:pPr>
        <w:pStyle w:val="NormalSS"/>
        <w:spacing w:after="120"/>
        <w:rPr>
          <w:szCs w:val="24"/>
        </w:rPr>
      </w:pPr>
      <w:r w:rsidRPr="00D769F5">
        <w:rPr>
          <w:szCs w:val="24"/>
        </w:rPr>
        <w:t>We have enclosed a list of frequently asked questions and some helpful tips for completing your Teacher Survey and the TCRs online. When you visit the website, you should use the log-in ID and password below. These are secure and will not be shared with anyone. Using the log-in ID and password ensures that your responses will be protected.</w:t>
      </w:r>
    </w:p>
    <w:tbl>
      <w:tblPr>
        <w:tblStyle w:val="LightList"/>
        <w:tblW w:w="5000" w:type="pct"/>
        <w:jc w:val="center"/>
        <w:tblBorders>
          <w:top w:val="single" w:sz="18" w:space="0" w:color="auto"/>
          <w:left w:val="single" w:sz="18" w:space="0" w:color="auto"/>
          <w:bottom w:val="single" w:sz="18" w:space="0" w:color="auto"/>
          <w:right w:val="single" w:sz="18" w:space="0" w:color="auto"/>
        </w:tblBorders>
        <w:shd w:val="clear" w:color="auto" w:fill="C9C3B2"/>
        <w:tblLook w:val="0620" w:firstRow="1" w:lastRow="0" w:firstColumn="0" w:lastColumn="0" w:noHBand="1" w:noVBand="1"/>
      </w:tblPr>
      <w:tblGrid>
        <w:gridCol w:w="9576"/>
      </w:tblGrid>
      <w:tr w:rsidR="00A7107F" w:rsidRPr="00D769F5" w14:paraId="2546DA9E" w14:textId="77777777" w:rsidTr="00A7107F">
        <w:trPr>
          <w:cnfStyle w:val="100000000000" w:firstRow="1" w:lastRow="0" w:firstColumn="0" w:lastColumn="0" w:oddVBand="0" w:evenVBand="0" w:oddHBand="0" w:evenHBand="0" w:firstRowFirstColumn="0" w:firstRowLastColumn="0" w:lastRowFirstColumn="0" w:lastRowLastColumn="0"/>
          <w:jc w:val="center"/>
        </w:trPr>
        <w:tc>
          <w:tcPr>
            <w:tcW w:w="5000" w:type="pct"/>
            <w:shd w:val="clear" w:color="auto" w:fill="C9C3B2"/>
          </w:tcPr>
          <w:p w14:paraId="164FCE18" w14:textId="77777777" w:rsidR="00A7107F" w:rsidRPr="005B61E6" w:rsidRDefault="00A7107F" w:rsidP="00A7107F">
            <w:pPr>
              <w:pStyle w:val="NormalSS"/>
              <w:spacing w:before="60" w:after="0"/>
              <w:ind w:firstLine="0"/>
              <w:jc w:val="center"/>
              <w:rPr>
                <w:rFonts w:ascii="Arial" w:hAnsi="Arial" w:cs="Arial"/>
                <w:b w:val="0"/>
                <w:color w:val="000000" w:themeColor="text1"/>
                <w:szCs w:val="23"/>
              </w:rPr>
            </w:pPr>
            <w:r w:rsidRPr="005B61E6">
              <w:rPr>
                <w:rFonts w:ascii="Arial" w:hAnsi="Arial" w:cs="Arial"/>
                <w:b w:val="0"/>
                <w:color w:val="000000" w:themeColor="text1"/>
                <w:szCs w:val="23"/>
              </w:rPr>
              <w:t>We encourage you to complete the survey online at:</w:t>
            </w:r>
          </w:p>
          <w:p w14:paraId="0EA22EB6" w14:textId="77777777" w:rsidR="00A7107F" w:rsidRPr="005B61E6" w:rsidRDefault="00A7107F" w:rsidP="00A7107F">
            <w:pPr>
              <w:autoSpaceDE w:val="0"/>
              <w:autoSpaceDN w:val="0"/>
              <w:adjustRightInd w:val="0"/>
              <w:spacing w:line="240" w:lineRule="auto"/>
              <w:ind w:firstLine="0"/>
              <w:jc w:val="center"/>
              <w:rPr>
                <w:rFonts w:ascii="Arial" w:hAnsi="Arial" w:cs="Arial"/>
                <w:b w:val="0"/>
                <w:color w:val="000000" w:themeColor="text1"/>
                <w:szCs w:val="23"/>
              </w:rPr>
            </w:pPr>
            <w:r w:rsidRPr="005B61E6">
              <w:rPr>
                <w:rFonts w:ascii="Arial" w:hAnsi="Arial" w:cs="Arial"/>
                <w:b w:val="0"/>
                <w:color w:val="000000" w:themeColor="text1"/>
                <w:szCs w:val="23"/>
              </w:rPr>
              <w:t>[WEBSITE].</w:t>
            </w:r>
          </w:p>
          <w:p w14:paraId="739D63DF" w14:textId="77777777" w:rsidR="00A7107F" w:rsidRPr="005B61E6" w:rsidRDefault="00A7107F" w:rsidP="00FA1840">
            <w:pPr>
              <w:pStyle w:val="NormalSS"/>
              <w:spacing w:before="120" w:after="0"/>
              <w:ind w:firstLine="0"/>
              <w:jc w:val="center"/>
              <w:rPr>
                <w:rFonts w:ascii="Arial" w:hAnsi="Arial" w:cs="Arial"/>
                <w:b w:val="0"/>
                <w:color w:val="000000" w:themeColor="text1"/>
                <w:szCs w:val="23"/>
              </w:rPr>
            </w:pPr>
            <w:r w:rsidRPr="005B61E6">
              <w:rPr>
                <w:rFonts w:ascii="Arial" w:hAnsi="Arial" w:cs="Arial"/>
                <w:b w:val="0"/>
                <w:color w:val="000000" w:themeColor="text1"/>
                <w:szCs w:val="23"/>
              </w:rPr>
              <w:t>Use the log-in ID and password shown.</w:t>
            </w:r>
          </w:p>
          <w:p w14:paraId="780D4870" w14:textId="77777777" w:rsidR="00A7107F" w:rsidRPr="005B61E6" w:rsidRDefault="00A7107F" w:rsidP="00A7107F">
            <w:pPr>
              <w:pStyle w:val="NormalSS"/>
              <w:spacing w:after="0"/>
              <w:ind w:firstLine="0"/>
              <w:jc w:val="center"/>
              <w:rPr>
                <w:rFonts w:ascii="Arial" w:hAnsi="Arial" w:cs="Arial"/>
                <w:b w:val="0"/>
                <w:bCs w:val="0"/>
                <w:color w:val="000000" w:themeColor="text1"/>
                <w:szCs w:val="23"/>
              </w:rPr>
            </w:pPr>
            <w:r w:rsidRPr="005B61E6">
              <w:rPr>
                <w:rFonts w:ascii="Arial" w:hAnsi="Arial" w:cs="Arial"/>
                <w:b w:val="0"/>
                <w:color w:val="000000" w:themeColor="text1"/>
                <w:szCs w:val="23"/>
              </w:rPr>
              <w:t>LOG-IN ID: [LOG-IN ID]</w:t>
            </w:r>
          </w:p>
          <w:p w14:paraId="30A0D637" w14:textId="77777777" w:rsidR="00A7107F" w:rsidRPr="00D769F5" w:rsidRDefault="00A7107F" w:rsidP="00A7107F">
            <w:pPr>
              <w:pStyle w:val="TableText"/>
              <w:spacing w:after="60"/>
              <w:jc w:val="center"/>
              <w:rPr>
                <w:color w:val="000000" w:themeColor="text1"/>
                <w:sz w:val="24"/>
                <w:szCs w:val="24"/>
              </w:rPr>
            </w:pPr>
            <w:r w:rsidRPr="005B61E6">
              <w:rPr>
                <w:rFonts w:cs="Arial"/>
                <w:b w:val="0"/>
                <w:color w:val="000000" w:themeColor="text1"/>
                <w:sz w:val="22"/>
                <w:szCs w:val="23"/>
              </w:rPr>
              <w:t>PASSWORD: [PASSWORD]</w:t>
            </w:r>
          </w:p>
        </w:tc>
      </w:tr>
    </w:tbl>
    <w:p w14:paraId="1996F1C3" w14:textId="3195BBC7" w:rsidR="00A7107F" w:rsidRPr="00D769F5" w:rsidRDefault="00A7107F" w:rsidP="005B61E6">
      <w:pPr>
        <w:pStyle w:val="NormalSS"/>
        <w:spacing w:before="120" w:after="0"/>
        <w:rPr>
          <w:szCs w:val="24"/>
        </w:rPr>
      </w:pPr>
      <w:r w:rsidRPr="00D769F5">
        <w:rPr>
          <w:szCs w:val="24"/>
        </w:rPr>
        <w:t xml:space="preserve">Mathematica staff will be happy to answer any questions about AI/AN FACES 2019 and to assist you in any way you need with the study. You can contact us toll-free at 800-xxx-xxxx or email us at [EMAIL]. To learn more about AI/AN FACES 2019, visit the AI/AN FACES website at </w:t>
      </w:r>
      <w:hyperlink r:id="rId125" w:history="1">
        <w:r w:rsidRPr="001E4D89">
          <w:rPr>
            <w:rStyle w:val="Hyperlink"/>
            <w:szCs w:val="24"/>
          </w:rPr>
          <w:t>http://www.acf.hhs.gov/ programs/opre/research/project/american-indian-and-alaska-native-head-start-family-and-child-experiences-survey-faces</w:t>
        </w:r>
      </w:hyperlink>
      <w:r w:rsidRPr="00D769F5">
        <w:rPr>
          <w:szCs w:val="24"/>
        </w:rPr>
        <w:t>. Thank you in advance for your help with this important study.</w:t>
      </w:r>
    </w:p>
    <w:p w14:paraId="4EC585AE" w14:textId="77777777" w:rsidR="00A7107F" w:rsidRPr="00D769F5" w:rsidRDefault="0062311F" w:rsidP="00A7107F">
      <w:pPr>
        <w:pStyle w:val="NormalSS"/>
        <w:tabs>
          <w:tab w:val="left" w:pos="5670"/>
        </w:tabs>
        <w:spacing w:after="0"/>
        <w:ind w:firstLine="0"/>
        <w:rPr>
          <w:szCs w:val="24"/>
        </w:rPr>
      </w:pPr>
      <w:r w:rsidRPr="00D769F5">
        <w:rPr>
          <w:noProof/>
          <w:szCs w:val="24"/>
        </w:rPr>
        <w:drawing>
          <wp:anchor distT="0" distB="0" distL="114300" distR="114300" simplePos="0" relativeHeight="251673600" behindDoc="1" locked="0" layoutInCell="1" allowOverlap="1" wp14:anchorId="2AA96D7F" wp14:editId="6DE7563D">
            <wp:simplePos x="0" y="0"/>
            <wp:positionH relativeFrom="column">
              <wp:posOffset>3559175</wp:posOffset>
            </wp:positionH>
            <wp:positionV relativeFrom="paragraph">
              <wp:posOffset>157480</wp:posOffset>
            </wp:positionV>
            <wp:extent cx="1209675" cy="390525"/>
            <wp:effectExtent l="19050" t="0" r="9525" b="0"/>
            <wp:wrapNone/>
            <wp:docPr id="23" name="Picture 7" descr="AKel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Kelly.JPG"/>
                    <pic:cNvPicPr/>
                  </pic:nvPicPr>
                  <pic:blipFill>
                    <a:blip r:embed="rId33" cstate="print"/>
                    <a:stretch>
                      <a:fillRect/>
                    </a:stretch>
                  </pic:blipFill>
                  <pic:spPr>
                    <a:xfrm>
                      <a:off x="0" y="0"/>
                      <a:ext cx="1209675" cy="390525"/>
                    </a:xfrm>
                    <a:prstGeom prst="rect">
                      <a:avLst/>
                    </a:prstGeom>
                  </pic:spPr>
                </pic:pic>
              </a:graphicData>
            </a:graphic>
          </wp:anchor>
        </w:drawing>
      </w:r>
      <w:r w:rsidR="00A7107F" w:rsidRPr="00D769F5">
        <w:rPr>
          <w:szCs w:val="24"/>
        </w:rPr>
        <w:tab/>
        <w:t>Sincerely,</w:t>
      </w:r>
    </w:p>
    <w:p w14:paraId="0AA634C3" w14:textId="77777777" w:rsidR="00A7107F" w:rsidRPr="00D769F5" w:rsidRDefault="00A7107F" w:rsidP="00506055">
      <w:pPr>
        <w:pStyle w:val="NormalSS"/>
        <w:tabs>
          <w:tab w:val="left" w:pos="5670"/>
        </w:tabs>
        <w:spacing w:before="480" w:after="0"/>
        <w:ind w:firstLine="0"/>
        <w:rPr>
          <w:szCs w:val="24"/>
        </w:rPr>
      </w:pPr>
      <w:r w:rsidRPr="00D769F5">
        <w:rPr>
          <w:szCs w:val="24"/>
        </w:rPr>
        <w:tab/>
        <w:t>Annalee Kelly</w:t>
      </w:r>
    </w:p>
    <w:p w14:paraId="38221D70" w14:textId="1251FA11" w:rsidR="00244397" w:rsidRDefault="00A7107F" w:rsidP="008B3A48">
      <w:pPr>
        <w:pStyle w:val="NormalSS"/>
        <w:tabs>
          <w:tab w:val="left" w:pos="5670"/>
        </w:tabs>
        <w:spacing w:after="60"/>
        <w:ind w:firstLine="0"/>
        <w:rPr>
          <w:szCs w:val="24"/>
        </w:rPr>
      </w:pPr>
      <w:r w:rsidRPr="00D769F5">
        <w:rPr>
          <w:szCs w:val="24"/>
        </w:rPr>
        <w:tab/>
        <w:t>AI/AN FACES 2019 Survey Director</w:t>
      </w:r>
    </w:p>
    <w:p w14:paraId="2088E476" w14:textId="77777777" w:rsidR="0078392E" w:rsidRDefault="0078392E" w:rsidP="008B3A48">
      <w:pPr>
        <w:pStyle w:val="NormalSS"/>
        <w:tabs>
          <w:tab w:val="left" w:pos="5670"/>
        </w:tabs>
        <w:spacing w:after="60"/>
        <w:ind w:firstLine="0"/>
        <w:rPr>
          <w:szCs w:val="24"/>
        </w:rPr>
      </w:pPr>
    </w:p>
    <w:p w14:paraId="3EB145C7" w14:textId="77777777" w:rsidR="0078392E" w:rsidRDefault="0078392E" w:rsidP="008B3A48">
      <w:pPr>
        <w:pStyle w:val="NormalSS"/>
        <w:tabs>
          <w:tab w:val="left" w:pos="5670"/>
        </w:tabs>
        <w:spacing w:after="60"/>
        <w:ind w:firstLine="0"/>
        <w:rPr>
          <w:szCs w:val="24"/>
        </w:rPr>
      </w:pPr>
    </w:p>
    <w:p w14:paraId="31CEC500" w14:textId="77777777" w:rsidR="0078392E" w:rsidRDefault="0078392E" w:rsidP="008B3A48">
      <w:pPr>
        <w:pStyle w:val="NormalSS"/>
        <w:tabs>
          <w:tab w:val="left" w:pos="5670"/>
        </w:tabs>
        <w:spacing w:after="60"/>
        <w:ind w:firstLine="0"/>
        <w:rPr>
          <w:szCs w:val="24"/>
        </w:rPr>
      </w:pPr>
    </w:p>
    <w:p w14:paraId="14089517" w14:textId="77777777" w:rsidR="0078392E" w:rsidRDefault="0078392E" w:rsidP="008B3A48">
      <w:pPr>
        <w:pStyle w:val="NormalSS"/>
        <w:tabs>
          <w:tab w:val="left" w:pos="5670"/>
        </w:tabs>
        <w:spacing w:after="60"/>
        <w:ind w:firstLine="0"/>
        <w:rPr>
          <w:rFonts w:ascii="Arial" w:hAnsi="Arial" w:cs="Arial"/>
          <w:sz w:val="16"/>
          <w:szCs w:val="16"/>
        </w:rPr>
      </w:pPr>
    </w:p>
    <w:p w14:paraId="7F3BE08D" w14:textId="2D6FA41A" w:rsidR="00181DF5" w:rsidRPr="005B61E6" w:rsidRDefault="00181DF5" w:rsidP="00244397">
      <w:pPr>
        <w:pBdr>
          <w:top w:val="single" w:sz="4" w:space="1" w:color="auto"/>
          <w:left w:val="single" w:sz="4" w:space="4" w:color="auto"/>
          <w:bottom w:val="single" w:sz="4" w:space="1" w:color="auto"/>
          <w:right w:val="single" w:sz="4" w:space="4" w:color="auto"/>
        </w:pBdr>
        <w:tabs>
          <w:tab w:val="center" w:pos="4320"/>
          <w:tab w:val="right" w:pos="10260"/>
        </w:tabs>
        <w:spacing w:line="240" w:lineRule="auto"/>
        <w:ind w:right="180" w:firstLine="0"/>
        <w:rPr>
          <w:sz w:val="12"/>
          <w:szCs w:val="12"/>
        </w:rPr>
      </w:pPr>
      <w:r w:rsidRPr="005B61E6">
        <w:rPr>
          <w:noProof/>
          <w:sz w:val="12"/>
          <w:szCs w:val="12"/>
        </w:rPr>
        <mc:AlternateContent>
          <mc:Choice Requires="wps">
            <w:drawing>
              <wp:anchor distT="0" distB="0" distL="114300" distR="114300" simplePos="0" relativeHeight="251878400" behindDoc="0" locked="0" layoutInCell="1" allowOverlap="1" wp14:anchorId="154E414B" wp14:editId="762B95F6">
                <wp:simplePos x="0" y="0"/>
                <wp:positionH relativeFrom="column">
                  <wp:posOffset>742950</wp:posOffset>
                </wp:positionH>
                <wp:positionV relativeFrom="paragraph">
                  <wp:posOffset>8811895</wp:posOffset>
                </wp:positionV>
                <wp:extent cx="6136005" cy="802005"/>
                <wp:effectExtent l="0" t="0" r="0" b="0"/>
                <wp:wrapNone/>
                <wp:docPr id="306" name="Text 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50B16372" w14:textId="77777777" w:rsidR="001528B7" w:rsidRDefault="001528B7" w:rsidP="00181DF5">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06" o:spid="_x0000_s1059" type="#_x0000_t202" style="position:absolute;margin-left:58.5pt;margin-top:693.85pt;width:483.15pt;height:63.15pt;z-index:2518784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">
                <v:textbox style="mso-fit-shape-to-text:t">
                  <w:txbxContent>
                    <w:p w14:paraId="50B16372" w14:textId="77777777" w:rsidR="001528B7" w:rsidRDefault="001528B7" w:rsidP="00181DF5">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v:textbox>
              </v:shape>
            </w:pict>
          </mc:Fallback>
        </mc:AlternateContent>
      </w:r>
      <w:r w:rsidRPr="005B61E6">
        <w:rPr>
          <w:noProof/>
          <w:sz w:val="12"/>
          <w:szCs w:val="12"/>
        </w:rPr>
        <mc:AlternateContent>
          <mc:Choice Requires="wps">
            <w:drawing>
              <wp:anchor distT="0" distB="0" distL="114300" distR="114300" simplePos="0" relativeHeight="251879424" behindDoc="0" locked="0" layoutInCell="1" allowOverlap="1" wp14:anchorId="0124F5A8" wp14:editId="01F0E81B">
                <wp:simplePos x="0" y="0"/>
                <wp:positionH relativeFrom="column">
                  <wp:posOffset>742950</wp:posOffset>
                </wp:positionH>
                <wp:positionV relativeFrom="paragraph">
                  <wp:posOffset>8811895</wp:posOffset>
                </wp:positionV>
                <wp:extent cx="6136005" cy="802005"/>
                <wp:effectExtent l="0" t="0" r="0" b="0"/>
                <wp:wrapNone/>
                <wp:docPr id="319" name="Text 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133BAF65" w14:textId="77777777" w:rsidR="001528B7" w:rsidRDefault="001528B7" w:rsidP="00181DF5">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19" o:spid="_x0000_s1060" type="#_x0000_t202" style="position:absolute;margin-left:58.5pt;margin-top:693.85pt;width:483.15pt;height:63.15pt;z-index:2518794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">
                <v:textbox style="mso-fit-shape-to-text:t">
                  <w:txbxContent>
                    <w:p w14:paraId="133BAF65" w14:textId="77777777" w:rsidR="001528B7" w:rsidRDefault="001528B7" w:rsidP="00181DF5">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v:textbox>
              </v:shape>
            </w:pict>
          </mc:Fallback>
        </mc:AlternateContent>
      </w:r>
      <w:r w:rsidRPr="005B61E6">
        <w:rPr>
          <w:noProof/>
          <w:sz w:val="12"/>
          <w:szCs w:val="12"/>
        </w:rPr>
        <mc:AlternateContent>
          <mc:Choice Requires="wps">
            <w:drawing>
              <wp:anchor distT="0" distB="0" distL="114300" distR="114300" simplePos="0" relativeHeight="251880448" behindDoc="0" locked="0" layoutInCell="1" allowOverlap="1" wp14:anchorId="1204FE86" wp14:editId="64A507D2">
                <wp:simplePos x="0" y="0"/>
                <wp:positionH relativeFrom="column">
                  <wp:posOffset>742950</wp:posOffset>
                </wp:positionH>
                <wp:positionV relativeFrom="paragraph">
                  <wp:posOffset>8811895</wp:posOffset>
                </wp:positionV>
                <wp:extent cx="6136005" cy="802005"/>
                <wp:effectExtent l="0" t="0" r="0" b="0"/>
                <wp:wrapNone/>
                <wp:docPr id="320" name="Text 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512BA67B" w14:textId="77777777" w:rsidR="001528B7" w:rsidRDefault="001528B7" w:rsidP="00181DF5">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20" o:spid="_x0000_s1061" type="#_x0000_t202" style="position:absolute;margin-left:58.5pt;margin-top:693.85pt;width:483.15pt;height:63.15pt;z-index:2518804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">
                <v:textbox style="mso-fit-shape-to-text:t">
                  <w:txbxContent>
                    <w:p w14:paraId="512BA67B" w14:textId="77777777" w:rsidR="001528B7" w:rsidRDefault="001528B7" w:rsidP="00181DF5">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v:textbox>
              </v:shape>
            </w:pict>
          </mc:Fallback>
        </mc:AlternateContent>
      </w:r>
      <w:r w:rsidRPr="005B61E6">
        <w:rPr>
          <w:sz w:val="12"/>
          <w:szCs w:val="12"/>
        </w:rPr>
        <w:t xml:space="preserve">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w:t>
      </w:r>
      <w:r w:rsidR="000D2F93" w:rsidRPr="005B61E6">
        <w:rPr>
          <w:sz w:val="12"/>
          <w:szCs w:val="12"/>
        </w:rPr>
        <w:t>XX/XX/XXXX</w:t>
      </w:r>
      <w:r w:rsidRPr="005B61E6">
        <w:rPr>
          <w:sz w:val="12"/>
          <w:szCs w:val="12"/>
        </w:rPr>
        <w:t xml:space="preserve">. </w:t>
      </w:r>
    </w:p>
    <w:p w14:paraId="09384708" w14:textId="77777777" w:rsidR="00FA1840" w:rsidRDefault="00FA1840" w:rsidP="00244397">
      <w:pPr>
        <w:tabs>
          <w:tab w:val="center" w:pos="4320"/>
          <w:tab w:val="right" w:pos="10260"/>
        </w:tabs>
        <w:spacing w:line="240" w:lineRule="auto"/>
        <w:ind w:right="180" w:firstLine="0"/>
        <w:rPr>
          <w:sz w:val="14"/>
          <w:szCs w:val="14"/>
        </w:rPr>
      </w:pPr>
    </w:p>
    <w:p w14:paraId="59ED8533" w14:textId="77777777" w:rsidR="00FA1840" w:rsidRDefault="00FA1840" w:rsidP="00244397">
      <w:pPr>
        <w:tabs>
          <w:tab w:val="center" w:pos="4320"/>
          <w:tab w:val="right" w:pos="10260"/>
        </w:tabs>
        <w:spacing w:line="240" w:lineRule="auto"/>
        <w:ind w:right="180" w:firstLine="0"/>
        <w:rPr>
          <w:sz w:val="14"/>
          <w:szCs w:val="14"/>
        </w:rPr>
        <w:sectPr w:rsidR="00FA1840" w:rsidSect="005B61E6">
          <w:headerReference w:type="default" r:id="rId126"/>
          <w:footerReference w:type="default" r:id="rId127"/>
          <w:headerReference w:type="first" r:id="rId128"/>
          <w:footerReference w:type="first" r:id="rId129"/>
          <w:pgSz w:w="12240" w:h="15840"/>
          <w:pgMar w:top="1440" w:right="1440" w:bottom="900" w:left="1440" w:header="720" w:footer="432" w:gutter="0"/>
          <w:cols w:space="720"/>
          <w:titlePg/>
          <w:docGrid w:linePitch="360"/>
        </w:sectPr>
      </w:pPr>
    </w:p>
    <w:p w14:paraId="0FD03545" w14:textId="77777777" w:rsidR="00244397" w:rsidRDefault="00244397" w:rsidP="00E53C6E">
      <w:pPr>
        <w:pStyle w:val="MarkforAppendixTitle"/>
        <w:outlineLvl w:val="9"/>
      </w:pPr>
    </w:p>
    <w:p w14:paraId="0BA43AF7" w14:textId="77777777" w:rsidR="00283888" w:rsidRDefault="00283888" w:rsidP="000A7C5D">
      <w:pPr>
        <w:pStyle w:val="MarkforAppendixTitle"/>
      </w:pPr>
      <w:r w:rsidRPr="00331563">
        <w:t xml:space="preserve">AI/AN FACES 2019 </w:t>
      </w:r>
      <w:r>
        <w:t xml:space="preserve">SPRING </w:t>
      </w:r>
      <w:r w:rsidR="006E11EA">
        <w:t>teacher child report</w:t>
      </w:r>
      <w:r>
        <w:t xml:space="preserve"> AND TEACHER SURVEY REMINDER EMAIL</w:t>
      </w:r>
    </w:p>
    <w:p w14:paraId="3676CBD4" w14:textId="77777777" w:rsidR="000A7C5D" w:rsidRDefault="000A7C5D" w:rsidP="00283888">
      <w:pPr>
        <w:pStyle w:val="NormalSScontinued"/>
        <w:sectPr w:rsidR="000A7C5D" w:rsidSect="00244397">
          <w:headerReference w:type="default" r:id="rId130"/>
          <w:footerReference w:type="default" r:id="rId131"/>
          <w:headerReference w:type="first" r:id="rId132"/>
          <w:footerReference w:type="first" r:id="rId133"/>
          <w:pgSz w:w="12240" w:h="15840"/>
          <w:pgMar w:top="1440" w:right="1440" w:bottom="1440" w:left="1440" w:header="720" w:footer="720" w:gutter="0"/>
          <w:cols w:space="720"/>
          <w:titlePg/>
          <w:docGrid w:linePitch="360"/>
        </w:sectPr>
      </w:pPr>
    </w:p>
    <w:p w14:paraId="06766367" w14:textId="77777777" w:rsidR="000A7C5D" w:rsidRPr="001C2D8F" w:rsidRDefault="000A7C5D" w:rsidP="000A7C5D">
      <w:pPr>
        <w:pStyle w:val="Blankpage"/>
      </w:pPr>
      <w:r w:rsidRPr="00285373">
        <w:t>This page has been left blank for double-sided copying.</w:t>
      </w:r>
    </w:p>
    <w:p w14:paraId="06D022AA" w14:textId="77777777" w:rsidR="00E86662" w:rsidRDefault="00E86662" w:rsidP="00283888">
      <w:pPr>
        <w:pStyle w:val="NormalSScontinued"/>
        <w:sectPr w:rsidR="00E86662" w:rsidSect="000E4C3F">
          <w:headerReference w:type="default" r:id="rId134"/>
          <w:footerReference w:type="default" r:id="rId135"/>
          <w:pgSz w:w="12240" w:h="15840"/>
          <w:pgMar w:top="1440" w:right="1440" w:bottom="1440" w:left="1440" w:header="720" w:footer="720" w:gutter="0"/>
          <w:cols w:space="720"/>
          <w:docGrid w:linePitch="360"/>
        </w:sectPr>
      </w:pPr>
    </w:p>
    <w:p w14:paraId="79CE88BB" w14:textId="77777777" w:rsidR="008C2A82" w:rsidRPr="00506055" w:rsidRDefault="004D3297" w:rsidP="004D3297">
      <w:pPr>
        <w:tabs>
          <w:tab w:val="left" w:pos="1980"/>
          <w:tab w:val="left" w:pos="7290"/>
        </w:tabs>
        <w:spacing w:beforeLines="550" w:before="1320" w:after="80" w:line="240" w:lineRule="auto"/>
        <w:ind w:firstLine="0"/>
        <w:rPr>
          <w:szCs w:val="24"/>
        </w:rPr>
      </w:pPr>
      <w:r w:rsidRPr="00506055">
        <w:rPr>
          <w:noProof/>
          <w:szCs w:val="24"/>
        </w:rPr>
        <w:drawing>
          <wp:anchor distT="0" distB="0" distL="114300" distR="114300" simplePos="0" relativeHeight="251697152" behindDoc="0" locked="0" layoutInCell="1" allowOverlap="1" wp14:anchorId="5C788A75" wp14:editId="1764967A">
            <wp:simplePos x="0" y="0"/>
            <wp:positionH relativeFrom="column">
              <wp:posOffset>0</wp:posOffset>
            </wp:positionH>
            <wp:positionV relativeFrom="paragraph">
              <wp:posOffset>-174625</wp:posOffset>
            </wp:positionV>
            <wp:extent cx="825500" cy="735965"/>
            <wp:effectExtent l="0" t="0" r="0" b="0"/>
            <wp:wrapNone/>
            <wp:docPr id="22" name="Picture 22" descr="C:\Users\kgroesbeck.MATHEMATICA\AppData\Local\Microsoft\Windows\Temporary Internet Files\Content.Outlook\3K998W9D\log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Users\kgroesbeck.MATHEMATICA\AppData\Local\Microsoft\Windows\Temporary Internet Files\Content.Outlook\3K998W9D\logo 2.PNG"/>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825500" cy="7359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06055">
        <w:rPr>
          <w:noProof/>
          <w:szCs w:val="24"/>
        </w:rPr>
        <w:drawing>
          <wp:anchor distT="0" distB="0" distL="114300" distR="114300" simplePos="0" relativeHeight="251698176" behindDoc="0" locked="0" layoutInCell="1" allowOverlap="1" wp14:anchorId="08ED9659" wp14:editId="1DAD8783">
            <wp:simplePos x="0" y="0"/>
            <wp:positionH relativeFrom="margin">
              <wp:posOffset>4303395</wp:posOffset>
            </wp:positionH>
            <wp:positionV relativeFrom="paragraph">
              <wp:posOffset>0</wp:posOffset>
            </wp:positionV>
            <wp:extent cx="1817370" cy="563880"/>
            <wp:effectExtent l="19050" t="0" r="0" b="0"/>
            <wp:wrapThrough wrapText="bothSides">
              <wp:wrapPolygon edited="0">
                <wp:start x="-226" y="0"/>
                <wp:lineTo x="-226" y="21162"/>
                <wp:lineTo x="21509" y="21162"/>
                <wp:lineTo x="21509" y="0"/>
                <wp:lineTo x="-226" y="0"/>
              </wp:wrapPolygon>
            </wp:wrapThrough>
            <wp:docPr id="253" name="Picture 5" descr="Mathematica Policy Research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DBellow\Local Settings\Temporary Internet Files\Content.Outlook\0DX0KNH9\MPRLogo.jpg"/>
                    <pic:cNvPicPr>
                      <a:picLocks noChangeAspect="1" noChangeArrowheads="1"/>
                    </pic:cNvPicPr>
                  </pic:nvPicPr>
                  <pic:blipFill>
                    <a:blip r:embed="rId111" cstate="print"/>
                    <a:srcRect/>
                    <a:stretch>
                      <a:fillRect/>
                    </a:stretch>
                  </pic:blipFill>
                  <pic:spPr bwMode="auto">
                    <a:xfrm>
                      <a:off x="0" y="0"/>
                      <a:ext cx="1817370" cy="563880"/>
                    </a:xfrm>
                    <a:prstGeom prst="rect">
                      <a:avLst/>
                    </a:prstGeom>
                    <a:noFill/>
                    <a:ln w="9525">
                      <a:noFill/>
                      <a:miter lim="800000"/>
                      <a:headEnd/>
                      <a:tailEnd/>
                    </a:ln>
                  </pic:spPr>
                </pic:pic>
              </a:graphicData>
            </a:graphic>
          </wp:anchor>
        </w:drawing>
      </w:r>
      <w:r w:rsidR="008C2A82" w:rsidRPr="00506055">
        <w:rPr>
          <w:szCs w:val="24"/>
        </w:rPr>
        <w:t>TO:</w:t>
      </w:r>
      <w:r w:rsidR="008C2A82" w:rsidRPr="00506055">
        <w:rPr>
          <w:szCs w:val="24"/>
        </w:rPr>
        <w:tab/>
        <w:t>[RESPONDENT EMAIL ADDRESS]</w:t>
      </w:r>
    </w:p>
    <w:p w14:paraId="036057E3" w14:textId="35C9637C" w:rsidR="008C2A82" w:rsidRPr="00506055" w:rsidRDefault="008C2A82" w:rsidP="004D3297">
      <w:pPr>
        <w:tabs>
          <w:tab w:val="left" w:pos="1980"/>
          <w:tab w:val="left" w:pos="7290"/>
        </w:tabs>
        <w:spacing w:beforeLines="60" w:before="144" w:after="80" w:line="240" w:lineRule="auto"/>
        <w:ind w:firstLine="0"/>
        <w:rPr>
          <w:szCs w:val="24"/>
        </w:rPr>
      </w:pPr>
      <w:r w:rsidRPr="00506055">
        <w:rPr>
          <w:szCs w:val="24"/>
        </w:rPr>
        <w:t>FROM:</w:t>
      </w:r>
      <w:r w:rsidRPr="00506055">
        <w:rPr>
          <w:szCs w:val="24"/>
        </w:rPr>
        <w:tab/>
        <w:t>AI/AN FACES 2019 STUDY</w:t>
      </w:r>
      <w:r w:rsidR="000E502F" w:rsidRPr="00506055">
        <w:rPr>
          <w:szCs w:val="24"/>
        </w:rPr>
        <w:t xml:space="preserve"> TEAM</w:t>
      </w:r>
    </w:p>
    <w:p w14:paraId="22184CF3" w14:textId="77777777" w:rsidR="008C2A82" w:rsidRPr="00506055" w:rsidRDefault="008C2A82" w:rsidP="004D3297">
      <w:pPr>
        <w:tabs>
          <w:tab w:val="left" w:pos="1980"/>
          <w:tab w:val="left" w:pos="7290"/>
        </w:tabs>
        <w:spacing w:beforeLines="60" w:before="144" w:after="80" w:line="240" w:lineRule="auto"/>
        <w:ind w:firstLine="0"/>
        <w:rPr>
          <w:szCs w:val="24"/>
        </w:rPr>
      </w:pPr>
      <w:r w:rsidRPr="00506055">
        <w:rPr>
          <w:szCs w:val="24"/>
        </w:rPr>
        <w:t>SUBJECT:</w:t>
      </w:r>
      <w:r w:rsidRPr="00506055">
        <w:rPr>
          <w:szCs w:val="24"/>
        </w:rPr>
        <w:tab/>
        <w:t>AI/AN FACES 2019 STUDY REMINDER</w:t>
      </w:r>
    </w:p>
    <w:p w14:paraId="30F781D8" w14:textId="77777777" w:rsidR="008C2A82" w:rsidRPr="00506055" w:rsidRDefault="008C2A82" w:rsidP="007E3BCF">
      <w:pPr>
        <w:tabs>
          <w:tab w:val="left" w:pos="-604"/>
          <w:tab w:val="left" w:pos="-244"/>
          <w:tab w:val="left" w:pos="1196"/>
        </w:tabs>
        <w:spacing w:before="120" w:after="120" w:line="240" w:lineRule="auto"/>
        <w:ind w:firstLine="0"/>
        <w:rPr>
          <w:szCs w:val="24"/>
        </w:rPr>
      </w:pPr>
      <w:r w:rsidRPr="00506055">
        <w:rPr>
          <w:szCs w:val="24"/>
        </w:rPr>
        <w:t>Dear [TEACHER FNAME TEACHER LNAME]:</w:t>
      </w:r>
    </w:p>
    <w:p w14:paraId="1BEBAEEF" w14:textId="775F853F" w:rsidR="008C2A82" w:rsidRPr="00506055" w:rsidRDefault="008C2A82" w:rsidP="007E3BCF">
      <w:pPr>
        <w:spacing w:before="120" w:after="120" w:line="240" w:lineRule="auto"/>
        <w:rPr>
          <w:szCs w:val="24"/>
        </w:rPr>
      </w:pPr>
      <w:r w:rsidRPr="00506055">
        <w:rPr>
          <w:szCs w:val="24"/>
        </w:rPr>
        <w:t xml:space="preserve">Thank you for taking part in the American Indian and Alaska Native Head Start Family and Child Experiences Survey 2019, known as AI/AN FACES 2019. </w:t>
      </w:r>
      <w:r w:rsidR="000E502F" w:rsidRPr="00506055">
        <w:rPr>
          <w:szCs w:val="24"/>
        </w:rPr>
        <w:t xml:space="preserve">As a reminder, the </w:t>
      </w:r>
      <w:r w:rsidRPr="00506055">
        <w:rPr>
          <w:szCs w:val="24"/>
        </w:rPr>
        <w:t>purpose of AI/AN FACES 2019 is to provide details about the characteristics, experiences, and outcomes of children and families whom Region XI AI/AN Head Start programs serve. The information collected will help Head Start improve its services to children and families in AI/AN Head Start programs. It is funded by the Administration for Children and Families, U.S. Department of Health and Human Services. Mathematica Policy Research, an independent research firm, is conducting the study.</w:t>
      </w:r>
    </w:p>
    <w:p w14:paraId="3BA2D19A" w14:textId="625B1414" w:rsidR="008C2A82" w:rsidRPr="00506055" w:rsidRDefault="008C2A82" w:rsidP="007E3BCF">
      <w:pPr>
        <w:spacing w:before="120" w:after="120" w:line="240" w:lineRule="auto"/>
        <w:rPr>
          <w:b/>
          <w:szCs w:val="24"/>
        </w:rPr>
      </w:pPr>
      <w:r w:rsidRPr="00506055">
        <w:rPr>
          <w:szCs w:val="24"/>
        </w:rPr>
        <w:t>A few weeks ago, you were invited to [IF TEACHER SURVEY NOT COMPLETE:</w:t>
      </w:r>
      <w:r w:rsidRPr="00506055">
        <w:rPr>
          <w:b/>
          <w:szCs w:val="24"/>
        </w:rPr>
        <w:t xml:space="preserve"> answer a short Teacher Survey and</w:t>
      </w:r>
      <w:r w:rsidRPr="00506055">
        <w:rPr>
          <w:szCs w:val="24"/>
        </w:rPr>
        <w:t xml:space="preserve">] </w:t>
      </w:r>
      <w:r w:rsidRPr="00506055">
        <w:rPr>
          <w:b/>
          <w:szCs w:val="24"/>
        </w:rPr>
        <w:t>complete a Teacher Child Report (TCR)</w:t>
      </w:r>
      <w:r w:rsidRPr="00506055">
        <w:rPr>
          <w:szCs w:val="24"/>
        </w:rPr>
        <w:t xml:space="preserve"> for each</w:t>
      </w:r>
      <w:r w:rsidR="00D80222" w:rsidRPr="00506055">
        <w:rPr>
          <w:szCs w:val="24"/>
        </w:rPr>
        <w:t xml:space="preserve"> child participating in</w:t>
      </w:r>
      <w:r w:rsidRPr="00506055">
        <w:rPr>
          <w:szCs w:val="24"/>
        </w:rPr>
        <w:t xml:space="preserve"> AI/AN FACES 2019 in your class. Each TCR should take only about 10 minutes to complete. According to our records, you have [IF TEACHER SURVEY NOT COMPLETE: not completed the Teacher Survey and have] [XX] TCRs left to complete.</w:t>
      </w:r>
      <w:r w:rsidR="000B7732" w:rsidRPr="00506055">
        <w:rPr>
          <w:szCs w:val="24"/>
        </w:rPr>
        <w:t xml:space="preserve">  </w:t>
      </w:r>
      <w:r w:rsidRPr="00506055">
        <w:rPr>
          <w:b/>
          <w:szCs w:val="24"/>
        </w:rPr>
        <w:t>As a thank you gesture, when you have completed all of your TCRs, we will send you a $10 gift card for each TCR you completed.</w:t>
      </w:r>
    </w:p>
    <w:tbl>
      <w:tblPr>
        <w:tblStyle w:val="LightList"/>
        <w:tblW w:w="5000" w:type="pct"/>
        <w:jc w:val="center"/>
        <w:tblBorders>
          <w:top w:val="single" w:sz="18" w:space="0" w:color="auto"/>
          <w:left w:val="single" w:sz="18" w:space="0" w:color="auto"/>
          <w:bottom w:val="single" w:sz="18" w:space="0" w:color="auto"/>
          <w:right w:val="single" w:sz="18" w:space="0" w:color="auto"/>
        </w:tblBorders>
        <w:shd w:val="clear" w:color="auto" w:fill="C9C3B2"/>
        <w:tblLook w:val="0620" w:firstRow="1" w:lastRow="0" w:firstColumn="0" w:lastColumn="0" w:noHBand="1" w:noVBand="1"/>
      </w:tblPr>
      <w:tblGrid>
        <w:gridCol w:w="9576"/>
      </w:tblGrid>
      <w:tr w:rsidR="008C2A82" w:rsidRPr="00506055" w14:paraId="21552BAE" w14:textId="77777777" w:rsidTr="00DB1A09">
        <w:trPr>
          <w:cnfStyle w:val="100000000000" w:firstRow="1" w:lastRow="0" w:firstColumn="0" w:lastColumn="0" w:oddVBand="0" w:evenVBand="0" w:oddHBand="0" w:evenHBand="0" w:firstRowFirstColumn="0" w:firstRowLastColumn="0" w:lastRowFirstColumn="0" w:lastRowLastColumn="0"/>
          <w:jc w:val="center"/>
        </w:trPr>
        <w:tc>
          <w:tcPr>
            <w:tcW w:w="5000" w:type="pct"/>
            <w:shd w:val="clear" w:color="auto" w:fill="C9C3B2"/>
          </w:tcPr>
          <w:p w14:paraId="704FE56C" w14:textId="77777777" w:rsidR="008C2A82" w:rsidRPr="007E3BCF" w:rsidRDefault="008C2A82" w:rsidP="008C2A82">
            <w:pPr>
              <w:pStyle w:val="NormalSS"/>
              <w:spacing w:before="60" w:after="0"/>
              <w:ind w:firstLine="0"/>
              <w:jc w:val="center"/>
              <w:rPr>
                <w:rFonts w:ascii="Arial" w:hAnsi="Arial" w:cs="Arial"/>
                <w:b w:val="0"/>
                <w:color w:val="000000" w:themeColor="text1"/>
                <w:szCs w:val="24"/>
              </w:rPr>
            </w:pPr>
            <w:r w:rsidRPr="007E3BCF">
              <w:rPr>
                <w:rFonts w:ascii="Arial" w:hAnsi="Arial" w:cs="Arial"/>
                <w:b w:val="0"/>
                <w:color w:val="000000" w:themeColor="text1"/>
                <w:szCs w:val="24"/>
              </w:rPr>
              <w:t>We encourage you to complete the Teacher Survey and Teacher Child Reports online at:</w:t>
            </w:r>
          </w:p>
          <w:p w14:paraId="44215054" w14:textId="77777777" w:rsidR="008C2A82" w:rsidRPr="007E3BCF" w:rsidRDefault="008C2A82" w:rsidP="008C2A82">
            <w:pPr>
              <w:autoSpaceDE w:val="0"/>
              <w:autoSpaceDN w:val="0"/>
              <w:adjustRightInd w:val="0"/>
              <w:spacing w:line="240" w:lineRule="auto"/>
              <w:ind w:firstLine="0"/>
              <w:jc w:val="center"/>
              <w:rPr>
                <w:rFonts w:ascii="Arial" w:hAnsi="Arial" w:cs="Arial"/>
                <w:b w:val="0"/>
                <w:color w:val="000000" w:themeColor="text1"/>
                <w:szCs w:val="24"/>
              </w:rPr>
            </w:pPr>
            <w:r w:rsidRPr="007E3BCF">
              <w:rPr>
                <w:rFonts w:ascii="Arial" w:hAnsi="Arial" w:cs="Arial"/>
                <w:b w:val="0"/>
                <w:color w:val="000000" w:themeColor="text1"/>
                <w:szCs w:val="24"/>
              </w:rPr>
              <w:t>[WEBSITE].</w:t>
            </w:r>
          </w:p>
          <w:p w14:paraId="7EA90651" w14:textId="77777777" w:rsidR="008C2A82" w:rsidRPr="007E3BCF" w:rsidRDefault="008C2A82" w:rsidP="00506055">
            <w:pPr>
              <w:pStyle w:val="NormalSS"/>
              <w:spacing w:before="120" w:after="0"/>
              <w:ind w:firstLine="0"/>
              <w:jc w:val="center"/>
              <w:rPr>
                <w:rFonts w:ascii="Arial" w:hAnsi="Arial" w:cs="Arial"/>
                <w:b w:val="0"/>
                <w:color w:val="000000" w:themeColor="text1"/>
                <w:szCs w:val="24"/>
              </w:rPr>
            </w:pPr>
            <w:r w:rsidRPr="007E3BCF">
              <w:rPr>
                <w:rFonts w:ascii="Arial" w:hAnsi="Arial" w:cs="Arial"/>
                <w:b w:val="0"/>
                <w:color w:val="000000" w:themeColor="text1"/>
                <w:szCs w:val="24"/>
              </w:rPr>
              <w:t>Use the log-in ID and password shown.</w:t>
            </w:r>
          </w:p>
          <w:p w14:paraId="35644232" w14:textId="77777777" w:rsidR="008C2A82" w:rsidRPr="007E3BCF" w:rsidRDefault="008C2A82" w:rsidP="008C2A82">
            <w:pPr>
              <w:pStyle w:val="NormalSS"/>
              <w:spacing w:after="0"/>
              <w:ind w:firstLine="0"/>
              <w:jc w:val="center"/>
              <w:rPr>
                <w:rFonts w:ascii="Arial" w:hAnsi="Arial" w:cs="Arial"/>
                <w:b w:val="0"/>
                <w:bCs w:val="0"/>
                <w:color w:val="000000" w:themeColor="text1"/>
                <w:szCs w:val="24"/>
              </w:rPr>
            </w:pPr>
            <w:r w:rsidRPr="007E3BCF">
              <w:rPr>
                <w:rFonts w:ascii="Arial" w:hAnsi="Arial" w:cs="Arial"/>
                <w:b w:val="0"/>
                <w:color w:val="000000" w:themeColor="text1"/>
                <w:szCs w:val="24"/>
              </w:rPr>
              <w:t>LOG-IN ID: [LOG-IN ID]</w:t>
            </w:r>
          </w:p>
          <w:p w14:paraId="624C39E0" w14:textId="77777777" w:rsidR="008C2A82" w:rsidRPr="00506055" w:rsidRDefault="008C2A82" w:rsidP="008C2A82">
            <w:pPr>
              <w:pStyle w:val="TableText"/>
              <w:spacing w:after="60"/>
              <w:jc w:val="center"/>
              <w:rPr>
                <w:color w:val="000000" w:themeColor="text1"/>
                <w:sz w:val="24"/>
                <w:szCs w:val="24"/>
              </w:rPr>
            </w:pPr>
            <w:r w:rsidRPr="007E3BCF">
              <w:rPr>
                <w:rFonts w:cs="Arial"/>
                <w:b w:val="0"/>
                <w:color w:val="000000" w:themeColor="text1"/>
                <w:sz w:val="22"/>
                <w:szCs w:val="24"/>
              </w:rPr>
              <w:t>PASSWORD: [PASSWORD]</w:t>
            </w:r>
          </w:p>
        </w:tc>
      </w:tr>
    </w:tbl>
    <w:p w14:paraId="5E91BC54" w14:textId="23E67337" w:rsidR="008C2A82" w:rsidRPr="00506055" w:rsidRDefault="008C2A82" w:rsidP="007E3BCF">
      <w:pPr>
        <w:spacing w:before="120" w:after="120" w:line="240" w:lineRule="auto"/>
        <w:rPr>
          <w:szCs w:val="24"/>
        </w:rPr>
      </w:pPr>
      <w:r w:rsidRPr="00506055">
        <w:rPr>
          <w:szCs w:val="24"/>
        </w:rPr>
        <w:t xml:space="preserve">If you have questions about AI/AN FACES 2019 or you prefer to complete these surveys on paper, please call the AI/AN FACES 2019 study team toll-free at 800-xxx-xxxx. To learn more about AI/AN FACES 2019, visit the AI/AN FACES website at </w:t>
      </w:r>
      <w:hyperlink r:id="rId136" w:history="1">
        <w:r w:rsidR="000F6886" w:rsidRPr="00611003">
          <w:rPr>
            <w:rStyle w:val="Hyperlink"/>
            <w:szCs w:val="24"/>
          </w:rPr>
          <w:t>http://www.acf.hhs.gov/programs/opre/research/project/american-indian-and-alaska-native-head-start-family-and-child-experiences-survey-faces</w:t>
        </w:r>
      </w:hyperlink>
      <w:r w:rsidRPr="00506055">
        <w:rPr>
          <w:szCs w:val="24"/>
        </w:rPr>
        <w:t>.</w:t>
      </w:r>
    </w:p>
    <w:p w14:paraId="17F2C3B3" w14:textId="77777777" w:rsidR="008C2A82" w:rsidRPr="00506055" w:rsidRDefault="008C2A82" w:rsidP="00D343EA">
      <w:pPr>
        <w:pStyle w:val="NormalSS"/>
        <w:tabs>
          <w:tab w:val="left" w:pos="5760"/>
        </w:tabs>
        <w:ind w:left="5040" w:firstLine="0"/>
        <w:rPr>
          <w:szCs w:val="24"/>
        </w:rPr>
      </w:pPr>
      <w:r w:rsidRPr="00506055">
        <w:rPr>
          <w:noProof/>
          <w:szCs w:val="24"/>
        </w:rPr>
        <w:drawing>
          <wp:anchor distT="0" distB="0" distL="114300" distR="114300" simplePos="0" relativeHeight="251700224" behindDoc="1" locked="0" layoutInCell="1" allowOverlap="1" wp14:anchorId="25346264" wp14:editId="65AF59D6">
            <wp:simplePos x="0" y="0"/>
            <wp:positionH relativeFrom="column">
              <wp:posOffset>3187700</wp:posOffset>
            </wp:positionH>
            <wp:positionV relativeFrom="paragraph">
              <wp:posOffset>196850</wp:posOffset>
            </wp:positionV>
            <wp:extent cx="1209675" cy="390525"/>
            <wp:effectExtent l="19050" t="0" r="9525" b="0"/>
            <wp:wrapNone/>
            <wp:docPr id="254" name="Picture 7" descr="AKel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Kelly.JPG"/>
                    <pic:cNvPicPr/>
                  </pic:nvPicPr>
                  <pic:blipFill>
                    <a:blip r:embed="rId33" cstate="print"/>
                    <a:stretch>
                      <a:fillRect/>
                    </a:stretch>
                  </pic:blipFill>
                  <pic:spPr>
                    <a:xfrm>
                      <a:off x="0" y="0"/>
                      <a:ext cx="1209675" cy="390525"/>
                    </a:xfrm>
                    <a:prstGeom prst="rect">
                      <a:avLst/>
                    </a:prstGeom>
                  </pic:spPr>
                </pic:pic>
              </a:graphicData>
            </a:graphic>
          </wp:anchor>
        </w:drawing>
      </w:r>
      <w:r w:rsidRPr="00506055">
        <w:rPr>
          <w:szCs w:val="24"/>
        </w:rPr>
        <w:t>Sincerely,</w:t>
      </w:r>
      <w:r w:rsidRPr="00506055">
        <w:rPr>
          <w:noProof/>
          <w:szCs w:val="24"/>
        </w:rPr>
        <w:t xml:space="preserve"> </w:t>
      </w:r>
    </w:p>
    <w:p w14:paraId="574A740E" w14:textId="77777777" w:rsidR="008C2A82" w:rsidRPr="00506055" w:rsidRDefault="008C2A82" w:rsidP="00D343EA">
      <w:pPr>
        <w:pStyle w:val="NormalSS"/>
        <w:tabs>
          <w:tab w:val="left" w:pos="5760"/>
        </w:tabs>
        <w:spacing w:before="600" w:after="0"/>
        <w:ind w:left="5040" w:firstLine="0"/>
        <w:rPr>
          <w:szCs w:val="24"/>
        </w:rPr>
      </w:pPr>
      <w:r w:rsidRPr="00506055">
        <w:rPr>
          <w:szCs w:val="24"/>
        </w:rPr>
        <w:t>Annalee Kelly</w:t>
      </w:r>
    </w:p>
    <w:p w14:paraId="5E53289B" w14:textId="77777777" w:rsidR="00283888" w:rsidRPr="00506055" w:rsidRDefault="008C2A82" w:rsidP="00D343EA">
      <w:pPr>
        <w:pStyle w:val="NormalSS"/>
        <w:tabs>
          <w:tab w:val="left" w:pos="5760"/>
        </w:tabs>
        <w:ind w:left="5040" w:firstLine="0"/>
        <w:rPr>
          <w:szCs w:val="24"/>
        </w:rPr>
      </w:pPr>
      <w:r w:rsidRPr="00506055">
        <w:rPr>
          <w:szCs w:val="24"/>
        </w:rPr>
        <w:t>AI/AN FACES 2019 Survey Director</w:t>
      </w:r>
    </w:p>
    <w:p w14:paraId="0D3499B2" w14:textId="5E4C0B55" w:rsidR="007E3BCF" w:rsidRPr="004E6A1B" w:rsidRDefault="004D3297" w:rsidP="004E6A1B">
      <w:pPr>
        <w:pBdr>
          <w:top w:val="single" w:sz="4" w:space="1" w:color="auto"/>
          <w:left w:val="single" w:sz="4" w:space="0" w:color="auto"/>
          <w:bottom w:val="single" w:sz="4" w:space="1" w:color="auto"/>
          <w:right w:val="single" w:sz="4" w:space="4" w:color="auto"/>
        </w:pBdr>
        <w:tabs>
          <w:tab w:val="center" w:pos="4320"/>
          <w:tab w:val="right" w:pos="10260"/>
        </w:tabs>
        <w:spacing w:line="240" w:lineRule="auto"/>
        <w:ind w:right="180" w:firstLine="0"/>
        <w:rPr>
          <w:sz w:val="16"/>
          <w:szCs w:val="16"/>
        </w:rPr>
        <w:sectPr w:rsidR="007E3BCF" w:rsidRPr="004E6A1B" w:rsidSect="000E4C3F">
          <w:headerReference w:type="default" r:id="rId137"/>
          <w:footerReference w:type="default" r:id="rId138"/>
          <w:pgSz w:w="12240" w:h="15840"/>
          <w:pgMar w:top="1440" w:right="1440" w:bottom="1440" w:left="1440" w:header="720" w:footer="720" w:gutter="0"/>
          <w:cols w:space="720"/>
          <w:docGrid w:linePitch="360"/>
        </w:sectPr>
      </w:pPr>
      <w:r w:rsidRPr="00506055">
        <w:rPr>
          <w:sz w:val="16"/>
          <w:szCs w:val="16"/>
        </w:rPr>
        <w:t xml:space="preserve">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w:t>
      </w:r>
      <w:r w:rsidR="000D2F93" w:rsidRPr="00506055">
        <w:rPr>
          <w:sz w:val="16"/>
          <w:szCs w:val="16"/>
        </w:rPr>
        <w:t>XX/XX/XXXX</w:t>
      </w:r>
      <w:r w:rsidRPr="00506055">
        <w:rPr>
          <w:sz w:val="16"/>
          <w:szCs w:val="16"/>
        </w:rPr>
        <w:t xml:space="preserve">. </w:t>
      </w:r>
    </w:p>
    <w:p w14:paraId="4D1E0486" w14:textId="77777777" w:rsidR="007E3BCF" w:rsidRPr="001C2D8F" w:rsidRDefault="007E3BCF" w:rsidP="007E3BCF">
      <w:pPr>
        <w:pStyle w:val="Blankpage"/>
      </w:pPr>
      <w:r w:rsidRPr="00285373">
        <w:t>This page has been left blank for double-sided copying.</w:t>
      </w:r>
    </w:p>
    <w:p w14:paraId="13A06226" w14:textId="77777777" w:rsidR="007E3BCF" w:rsidRDefault="007E3BCF" w:rsidP="007E3BCF">
      <w:pPr>
        <w:pStyle w:val="NormalSScontinued"/>
        <w:spacing w:before="3360"/>
        <w:sectPr w:rsidR="007E3BCF" w:rsidSect="000E4C3F">
          <w:headerReference w:type="default" r:id="rId139"/>
          <w:footerReference w:type="default" r:id="rId140"/>
          <w:pgSz w:w="12240" w:h="15840"/>
          <w:pgMar w:top="1440" w:right="1440" w:bottom="1440" w:left="1440" w:header="720" w:footer="720" w:gutter="0"/>
          <w:cols w:space="720"/>
          <w:docGrid w:linePitch="360"/>
        </w:sectPr>
      </w:pPr>
    </w:p>
    <w:p w14:paraId="3579E856" w14:textId="77777777" w:rsidR="00283888" w:rsidRDefault="00283888" w:rsidP="005F4ECA">
      <w:pPr>
        <w:pStyle w:val="MarkforAppendixTitle"/>
      </w:pPr>
      <w:r w:rsidRPr="00331563">
        <w:t xml:space="preserve">AI/AN FACES 2019 </w:t>
      </w:r>
      <w:r>
        <w:t xml:space="preserve">SPRING PROGRAM DIRECTOR </w:t>
      </w:r>
      <w:r w:rsidR="005F4ECA">
        <w:br/>
      </w:r>
      <w:r>
        <w:t>SURVEY INVITATION LETTER</w:t>
      </w:r>
    </w:p>
    <w:p w14:paraId="20D2F9D8" w14:textId="77777777" w:rsidR="005F4ECA" w:rsidRDefault="005F4ECA" w:rsidP="00283888">
      <w:pPr>
        <w:pStyle w:val="NormalSScontinued"/>
        <w:sectPr w:rsidR="005F4ECA" w:rsidSect="000E4C3F">
          <w:headerReference w:type="default" r:id="rId141"/>
          <w:footerReference w:type="default" r:id="rId142"/>
          <w:pgSz w:w="12240" w:h="15840"/>
          <w:pgMar w:top="1440" w:right="1440" w:bottom="1440" w:left="1440" w:header="720" w:footer="720" w:gutter="0"/>
          <w:cols w:space="720"/>
          <w:docGrid w:linePitch="360"/>
        </w:sectPr>
      </w:pPr>
    </w:p>
    <w:p w14:paraId="58C79BB3" w14:textId="77777777" w:rsidR="005F4ECA" w:rsidRPr="001C2D8F" w:rsidRDefault="005F4ECA" w:rsidP="005F4ECA">
      <w:pPr>
        <w:pStyle w:val="Blankpage"/>
      </w:pPr>
      <w:r w:rsidRPr="00285373">
        <w:t>This page has been left blank for double-sided copying.</w:t>
      </w:r>
    </w:p>
    <w:p w14:paraId="7CACFFC2" w14:textId="77777777" w:rsidR="00A7107F" w:rsidRDefault="00A7107F" w:rsidP="00283888">
      <w:pPr>
        <w:pStyle w:val="NormalSScontinued"/>
        <w:sectPr w:rsidR="00A7107F" w:rsidSect="000E4C3F">
          <w:headerReference w:type="default" r:id="rId143"/>
          <w:footerReference w:type="default" r:id="rId144"/>
          <w:pgSz w:w="12240" w:h="15840"/>
          <w:pgMar w:top="1440" w:right="1440" w:bottom="1440" w:left="1440" w:header="720" w:footer="720" w:gutter="0"/>
          <w:cols w:space="720"/>
          <w:docGrid w:linePitch="360"/>
        </w:sectPr>
      </w:pPr>
    </w:p>
    <w:p w14:paraId="13DCBE99" w14:textId="77777777" w:rsidR="00D343EA" w:rsidRDefault="00D343EA" w:rsidP="00A7107F">
      <w:pPr>
        <w:tabs>
          <w:tab w:val="left" w:pos="-1080"/>
          <w:tab w:val="left" w:pos="7020"/>
        </w:tabs>
        <w:spacing w:line="240" w:lineRule="auto"/>
        <w:ind w:firstLine="0"/>
        <w:rPr>
          <w:b/>
          <w:sz w:val="16"/>
        </w:rPr>
      </w:pPr>
      <w:r>
        <w:rPr>
          <w:noProof/>
        </w:rPr>
        <w:drawing>
          <wp:anchor distT="0" distB="0" distL="114300" distR="114300" simplePos="0" relativeHeight="251679744" behindDoc="0" locked="0" layoutInCell="1" allowOverlap="1" wp14:anchorId="70A4D325" wp14:editId="7E451425">
            <wp:simplePos x="0" y="0"/>
            <wp:positionH relativeFrom="margin">
              <wp:posOffset>-6350</wp:posOffset>
            </wp:positionH>
            <wp:positionV relativeFrom="paragraph">
              <wp:posOffset>-683895</wp:posOffset>
            </wp:positionV>
            <wp:extent cx="816142" cy="727460"/>
            <wp:effectExtent l="0" t="0" r="3175" b="0"/>
            <wp:wrapNone/>
            <wp:docPr id="237" name="Picture 237" descr="C:\Users\kgroesbeck.MATHEMATICA\AppData\Local\Microsoft\Windows\Temporary Internet Files\Content.Outlook\3K998W9D\log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Users\kgroesbeck.MATHEMATICA\AppData\Local\Microsoft\Windows\Temporary Internet Files\Content.Outlook\3K998W9D\logo 2.PNG"/>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816142" cy="7274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88B6A5" w14:textId="77777777" w:rsidR="00A7107F" w:rsidRDefault="00A7107F" w:rsidP="00A7107F">
      <w:pPr>
        <w:tabs>
          <w:tab w:val="left" w:pos="-1080"/>
          <w:tab w:val="left" w:pos="7020"/>
        </w:tabs>
        <w:spacing w:line="240" w:lineRule="auto"/>
        <w:ind w:firstLine="0"/>
        <w:rPr>
          <w:i/>
          <w:iCs/>
          <w:sz w:val="16"/>
        </w:rPr>
      </w:pPr>
      <w:r>
        <w:rPr>
          <w:b/>
          <w:noProof/>
          <w:sz w:val="20"/>
        </w:rPr>
        <w:drawing>
          <wp:anchor distT="0" distB="0" distL="114300" distR="114300" simplePos="0" relativeHeight="251678720" behindDoc="1" locked="0" layoutInCell="1" allowOverlap="1" wp14:anchorId="3B22CA40" wp14:editId="40B5C800">
            <wp:simplePos x="0" y="0"/>
            <wp:positionH relativeFrom="column">
              <wp:posOffset>-101266</wp:posOffset>
            </wp:positionH>
            <wp:positionV relativeFrom="paragraph">
              <wp:posOffset>-541421</wp:posOffset>
            </wp:positionV>
            <wp:extent cx="6117055" cy="529390"/>
            <wp:effectExtent l="19050" t="0" r="0" b="0"/>
            <wp:wrapNone/>
            <wp:docPr id="238" name="Picture 1" descr="C:\Logo\E-Letter log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Logo\E-Letter logo.jpg"/>
                    <pic:cNvPicPr preferRelativeResize="0">
                      <a:picLocks noChangeAspect="1" noChangeArrowheads="1"/>
                    </pic:cNvPicPr>
                  </pic:nvPicPr>
                  <pic:blipFill>
                    <a:blip r:embed="rId52" cstate="print"/>
                    <a:stretch>
                      <a:fillRect/>
                    </a:stretch>
                  </pic:blipFill>
                  <pic:spPr bwMode="auto">
                    <a:xfrm>
                      <a:off x="0" y="0"/>
                      <a:ext cx="6117055" cy="529390"/>
                    </a:xfrm>
                    <a:prstGeom prst="rect">
                      <a:avLst/>
                    </a:prstGeom>
                    <a:noFill/>
                    <a:ln w="9525">
                      <a:noFill/>
                      <a:miter lim="800000"/>
                      <a:headEnd/>
                      <a:tailEnd/>
                    </a:ln>
                  </pic:spPr>
                </pic:pic>
              </a:graphicData>
            </a:graphic>
          </wp:anchor>
        </w:drawing>
      </w:r>
      <w:r>
        <w:rPr>
          <w:b/>
          <w:sz w:val="16"/>
        </w:rPr>
        <w:t>Annalee Kelly</w:t>
      </w:r>
      <w:r>
        <w:rPr>
          <w:b/>
          <w:sz w:val="16"/>
        </w:rPr>
        <w:tab/>
      </w:r>
      <w:r>
        <w:rPr>
          <w:sz w:val="16"/>
        </w:rPr>
        <w:t>P.</w:t>
      </w:r>
      <w:r w:rsidRPr="00CB2324">
        <w:rPr>
          <w:noProof/>
          <w:sz w:val="16"/>
        </w:rPr>
        <w:t xml:space="preserve"> </w:t>
      </w:r>
      <w:r>
        <w:rPr>
          <w:sz w:val="16"/>
        </w:rPr>
        <w:t>O. Box 2393</w:t>
      </w:r>
    </w:p>
    <w:p w14:paraId="15D3A139" w14:textId="77777777" w:rsidR="00A7107F" w:rsidRDefault="00A7107F" w:rsidP="00A7107F">
      <w:pPr>
        <w:pStyle w:val="NormalSS"/>
        <w:tabs>
          <w:tab w:val="left" w:pos="90"/>
          <w:tab w:val="left" w:pos="7020"/>
          <w:tab w:val="left" w:pos="7650"/>
        </w:tabs>
        <w:spacing w:after="0"/>
        <w:ind w:firstLine="0"/>
        <w:rPr>
          <w:sz w:val="16"/>
        </w:rPr>
      </w:pPr>
      <w:r>
        <w:rPr>
          <w:i/>
          <w:sz w:val="16"/>
        </w:rPr>
        <w:t>AI/AN FACES 2019 Survey Director</w:t>
      </w:r>
      <w:r>
        <w:rPr>
          <w:i/>
          <w:iCs/>
          <w:sz w:val="16"/>
        </w:rPr>
        <w:tab/>
      </w:r>
      <w:r>
        <w:rPr>
          <w:sz w:val="16"/>
        </w:rPr>
        <w:t>Princeton, NJ 08543-2393</w:t>
      </w:r>
    </w:p>
    <w:p w14:paraId="72DCD3E8" w14:textId="77777777" w:rsidR="00A7107F" w:rsidRDefault="00A7107F" w:rsidP="00A7107F">
      <w:pPr>
        <w:pStyle w:val="NormalSS"/>
        <w:tabs>
          <w:tab w:val="left" w:pos="7020"/>
          <w:tab w:val="left" w:pos="7650"/>
        </w:tabs>
        <w:spacing w:after="0"/>
        <w:ind w:firstLine="0"/>
        <w:rPr>
          <w:sz w:val="16"/>
        </w:rPr>
      </w:pPr>
      <w:r>
        <w:rPr>
          <w:sz w:val="16"/>
        </w:rPr>
        <w:tab/>
        <w:t>Telephone (609) 799-3535</w:t>
      </w:r>
    </w:p>
    <w:p w14:paraId="1CBA6112" w14:textId="77777777" w:rsidR="00A7107F" w:rsidRDefault="00A7107F" w:rsidP="00A7107F">
      <w:pPr>
        <w:pStyle w:val="NormalSS"/>
        <w:tabs>
          <w:tab w:val="left" w:pos="7020"/>
          <w:tab w:val="left" w:pos="7650"/>
        </w:tabs>
        <w:spacing w:after="0"/>
        <w:ind w:firstLine="0"/>
        <w:rPr>
          <w:sz w:val="16"/>
          <w:lang w:val="fr-FR"/>
        </w:rPr>
      </w:pPr>
      <w:r>
        <w:rPr>
          <w:sz w:val="16"/>
        </w:rPr>
        <w:tab/>
      </w:r>
      <w:r>
        <w:rPr>
          <w:sz w:val="16"/>
          <w:lang w:val="fr-FR"/>
        </w:rPr>
        <w:t>Fax (609) 799-0005</w:t>
      </w:r>
    </w:p>
    <w:p w14:paraId="352AB7B2" w14:textId="77777777" w:rsidR="00A7107F" w:rsidRDefault="00A7107F" w:rsidP="00A7107F">
      <w:pPr>
        <w:pStyle w:val="NormalSS"/>
        <w:tabs>
          <w:tab w:val="left" w:pos="7020"/>
          <w:tab w:val="left" w:pos="7650"/>
        </w:tabs>
        <w:spacing w:after="0"/>
        <w:ind w:firstLine="0"/>
        <w:rPr>
          <w:sz w:val="16"/>
          <w:lang w:val="fr-FR"/>
        </w:rPr>
      </w:pPr>
      <w:r>
        <w:rPr>
          <w:sz w:val="16"/>
          <w:lang w:val="fr-FR"/>
        </w:rPr>
        <w:tab/>
        <w:t>www.mathematica-mpr.com</w:t>
      </w:r>
    </w:p>
    <w:p w14:paraId="42D5FE6E" w14:textId="77777777" w:rsidR="00A7107F" w:rsidRPr="00506055" w:rsidRDefault="00A7107F" w:rsidP="00506055">
      <w:pPr>
        <w:pStyle w:val="NormalSS"/>
        <w:tabs>
          <w:tab w:val="left" w:pos="7020"/>
          <w:tab w:val="left" w:pos="7650"/>
        </w:tabs>
        <w:spacing w:before="240" w:after="120"/>
        <w:ind w:firstLine="0"/>
        <w:rPr>
          <w:szCs w:val="24"/>
          <w:lang w:val="fr-MA"/>
        </w:rPr>
      </w:pPr>
      <w:r w:rsidRPr="00506055">
        <w:rPr>
          <w:szCs w:val="24"/>
          <w:lang w:val="fr-MA"/>
        </w:rPr>
        <w:tab/>
        <w:t>[DATE]</w:t>
      </w:r>
    </w:p>
    <w:p w14:paraId="268EA8D7" w14:textId="77777777" w:rsidR="00A7107F" w:rsidRPr="00506055" w:rsidRDefault="00A7107F" w:rsidP="00EF40BB">
      <w:pPr>
        <w:pStyle w:val="Normalcontinued"/>
        <w:spacing w:after="120" w:line="240" w:lineRule="auto"/>
        <w:rPr>
          <w:szCs w:val="24"/>
        </w:rPr>
      </w:pPr>
      <w:r w:rsidRPr="00506055">
        <w:rPr>
          <w:szCs w:val="24"/>
        </w:rPr>
        <w:t>Dear [</w:t>
      </w:r>
      <w:r w:rsidR="00E64424" w:rsidRPr="00506055">
        <w:rPr>
          <w:szCs w:val="24"/>
        </w:rPr>
        <w:t>PROGRAM</w:t>
      </w:r>
      <w:r w:rsidRPr="00506055">
        <w:rPr>
          <w:szCs w:val="24"/>
        </w:rPr>
        <w:t xml:space="preserve"> DIRECTOR]:</w:t>
      </w:r>
    </w:p>
    <w:p w14:paraId="49F002A4" w14:textId="142A2B80" w:rsidR="00E64424" w:rsidRPr="00506055" w:rsidRDefault="00E64424" w:rsidP="00506055">
      <w:pPr>
        <w:pStyle w:val="NormalSS"/>
        <w:spacing w:before="240" w:after="120"/>
        <w:rPr>
          <w:szCs w:val="24"/>
        </w:rPr>
      </w:pPr>
      <w:r w:rsidRPr="00506055">
        <w:rPr>
          <w:szCs w:val="24"/>
        </w:rPr>
        <w:t xml:space="preserve">Thank you for your program’s participation in the American Indian and Alaska Native Head Start Family and Child Experiences Survey 2019 (AI/AN FACES 2019) last fall. We are excited about the new spring activities and hope you are too. The purpose of AI/AN FACES 2019 is to provide details about the characteristics, experiences, and outcomes of children and families whom Region XI AI/AN Head Start programs serve. The information collected will help Head Start improve its services to children and families in AI/AN Head Start programs. Your help is vital to the study’s success. The Administration for Children and Families, part of the U.S. Department of Health and Human Services, funds the study. Mathematica Policy Research, an independent research company, is conducting AI/AN FACES 2019. </w:t>
      </w:r>
    </w:p>
    <w:p w14:paraId="17A232CF" w14:textId="77777777" w:rsidR="00E64424" w:rsidRPr="00506055" w:rsidRDefault="00E64424" w:rsidP="00506055">
      <w:pPr>
        <w:pStyle w:val="NormalSS"/>
        <w:spacing w:before="240" w:after="120"/>
        <w:rPr>
          <w:szCs w:val="24"/>
        </w:rPr>
      </w:pPr>
      <w:r w:rsidRPr="00506055">
        <w:rPr>
          <w:szCs w:val="24"/>
        </w:rPr>
        <w:t xml:space="preserve">This spring, we invite you to complete a short 20-minute online survey. Your survey will ask about staff education and training, curriculum and assessment, program management, children and families served, Native culture and language in the program, use of data to make decisions, resources available to your program, support for staff working with families affected by substance use, and your feelings about your job and program. It will also ask about your education and training and any professional development you may have taken part in over the past year. We are also asking the teachers in selected classrooms and center directors at the centers selected for AI/AN FACES 2019 to complete a short survey. </w:t>
      </w:r>
    </w:p>
    <w:p w14:paraId="71A43782" w14:textId="744335C4" w:rsidR="00E64424" w:rsidRPr="00506055" w:rsidRDefault="000F3F2C" w:rsidP="005B61E6">
      <w:pPr>
        <w:tabs>
          <w:tab w:val="left" w:pos="432"/>
        </w:tabs>
        <w:spacing w:before="240" w:after="120" w:line="240" w:lineRule="auto"/>
        <w:rPr>
          <w:szCs w:val="24"/>
        </w:rPr>
      </w:pPr>
      <w:r w:rsidRPr="00506055">
        <w:rPr>
          <w:szCs w:val="24"/>
        </w:rPr>
        <w:t xml:space="preserve">Taking part in AI/AN FACES 2019 is voluntary. You can decide not to continue in the study at any point. </w:t>
      </w:r>
      <w:r w:rsidR="00E64424" w:rsidRPr="00506055">
        <w:rPr>
          <w:szCs w:val="24"/>
        </w:rPr>
        <w:t xml:space="preserve">All information you provide will be kept private to the extent permitted by law. </w:t>
      </w:r>
      <w:r w:rsidR="000E502F" w:rsidRPr="00506055">
        <w:rPr>
          <w:szCs w:val="24"/>
        </w:rPr>
        <w:t xml:space="preserve">Study results will only be reported for groups. </w:t>
      </w:r>
      <w:r w:rsidR="00E64424" w:rsidRPr="00506055">
        <w:rPr>
          <w:szCs w:val="24"/>
        </w:rPr>
        <w:t xml:space="preserve">No one from your Head Start program will see or hear your individual responses, and your name and your program’s name will </w:t>
      </w:r>
      <w:r w:rsidR="000E502F" w:rsidRPr="00506055">
        <w:rPr>
          <w:szCs w:val="24"/>
        </w:rPr>
        <w:t xml:space="preserve">not be shared with the Office of Head Start, and will </w:t>
      </w:r>
      <w:r w:rsidR="00E64424" w:rsidRPr="00506055">
        <w:rPr>
          <w:szCs w:val="24"/>
        </w:rPr>
        <w:t>never be associated with or identified in any study reports.</w:t>
      </w:r>
      <w:r w:rsidR="000B7732" w:rsidRPr="00506055">
        <w:rPr>
          <w:szCs w:val="24"/>
        </w:rPr>
        <w:t xml:space="preserve"> </w:t>
      </w:r>
      <w:r w:rsidR="00440872">
        <w:rPr>
          <w:szCs w:val="24"/>
        </w:rPr>
        <w:t>In the future,</w:t>
      </w:r>
      <w:r w:rsidR="000F6886">
        <w:rPr>
          <w:szCs w:val="24"/>
        </w:rPr>
        <w:t xml:space="preserve"> survey responses </w:t>
      </w:r>
      <w:r w:rsidR="00440872">
        <w:rPr>
          <w:szCs w:val="24"/>
        </w:rPr>
        <w:t xml:space="preserve">from the study (with nothing identifying individuals, programs, or communities) may </w:t>
      </w:r>
      <w:r w:rsidR="000F6886">
        <w:rPr>
          <w:szCs w:val="24"/>
        </w:rPr>
        <w:t xml:space="preserve">be securely shared with qualified individuals for additional learning purposes to better understand the strengths and needs of children and families </w:t>
      </w:r>
      <w:r w:rsidR="00440872">
        <w:rPr>
          <w:szCs w:val="24"/>
        </w:rPr>
        <w:t>in</w:t>
      </w:r>
      <w:r w:rsidR="000F6886">
        <w:rPr>
          <w:szCs w:val="24"/>
        </w:rPr>
        <w:t xml:space="preserve"> Region XI Head Start</w:t>
      </w:r>
      <w:r w:rsidR="00440872">
        <w:rPr>
          <w:szCs w:val="24"/>
        </w:rPr>
        <w:t xml:space="preserve"> and the programs that serve them</w:t>
      </w:r>
      <w:r w:rsidR="000F6886">
        <w:rPr>
          <w:szCs w:val="24"/>
        </w:rPr>
        <w:t xml:space="preserve">. </w:t>
      </w:r>
      <w:r w:rsidR="000B7732" w:rsidRPr="00506055">
        <w:rPr>
          <w:szCs w:val="24"/>
        </w:rPr>
        <w:t xml:space="preserve">Additionally, we have a Certificate of Confidentiality from the National Institutes of Health. The Certificate helps us protect your privacy. This means no one can force the study team to give out information that identifies you, even in court. However, we may need to share your information if it shows a serious threat to you or to others, including reporting to authorities when required by law. </w:t>
      </w:r>
      <w:r w:rsidR="005B61E6" w:rsidRPr="005B61E6">
        <w:rPr>
          <w:szCs w:val="24"/>
        </w:rPr>
        <w:t>The U.S. Department of Health and Human Services (DHHS) may ask for data for an audit or evaluation. If they do, we will need to provide it. However, only DHHS staff involved in the review will see it.</w:t>
      </w:r>
      <w:r w:rsidR="005B61E6">
        <w:rPr>
          <w:szCs w:val="24"/>
        </w:rPr>
        <w:t xml:space="preserve"> </w:t>
      </w:r>
      <w:r w:rsidR="00E64424" w:rsidRPr="00506055">
        <w:rPr>
          <w:szCs w:val="24"/>
        </w:rPr>
        <w:t xml:space="preserve">We have enclosed some helpful tips for completing your survey online. When you visit the website, you should use the log-in ID and password below. These are secure and will not be shared with anyone. Using the log-in ID and password ensures that your responses will be protected. </w:t>
      </w:r>
    </w:p>
    <w:tbl>
      <w:tblPr>
        <w:tblStyle w:val="LightList"/>
        <w:tblW w:w="5000" w:type="pct"/>
        <w:jc w:val="center"/>
        <w:tblBorders>
          <w:top w:val="single" w:sz="18" w:space="0" w:color="auto"/>
          <w:left w:val="single" w:sz="18" w:space="0" w:color="auto"/>
          <w:bottom w:val="single" w:sz="18" w:space="0" w:color="auto"/>
          <w:right w:val="single" w:sz="18" w:space="0" w:color="auto"/>
        </w:tblBorders>
        <w:shd w:val="clear" w:color="auto" w:fill="C9C3B2"/>
        <w:tblLook w:val="0620" w:firstRow="1" w:lastRow="0" w:firstColumn="0" w:lastColumn="0" w:noHBand="1" w:noVBand="1"/>
      </w:tblPr>
      <w:tblGrid>
        <w:gridCol w:w="9576"/>
      </w:tblGrid>
      <w:tr w:rsidR="00A7107F" w:rsidRPr="00506055" w14:paraId="65AE5B8D" w14:textId="77777777" w:rsidTr="00A7107F">
        <w:trPr>
          <w:cnfStyle w:val="100000000000" w:firstRow="1" w:lastRow="0" w:firstColumn="0" w:lastColumn="0" w:oddVBand="0" w:evenVBand="0" w:oddHBand="0" w:evenHBand="0" w:firstRowFirstColumn="0" w:firstRowLastColumn="0" w:lastRowFirstColumn="0" w:lastRowLastColumn="0"/>
          <w:jc w:val="center"/>
        </w:trPr>
        <w:tc>
          <w:tcPr>
            <w:tcW w:w="5000" w:type="pct"/>
            <w:shd w:val="clear" w:color="auto" w:fill="C9C3B2"/>
          </w:tcPr>
          <w:p w14:paraId="43F26A24" w14:textId="77777777" w:rsidR="00A7107F" w:rsidRPr="00506055" w:rsidRDefault="00A7107F" w:rsidP="00506055">
            <w:pPr>
              <w:pStyle w:val="NormalSS"/>
              <w:keepNext/>
              <w:keepLines/>
              <w:spacing w:before="60" w:after="0"/>
              <w:ind w:firstLine="0"/>
              <w:jc w:val="center"/>
              <w:rPr>
                <w:rFonts w:ascii="Arial" w:hAnsi="Arial" w:cs="Arial"/>
                <w:b w:val="0"/>
                <w:color w:val="000000" w:themeColor="text1"/>
                <w:sz w:val="24"/>
                <w:szCs w:val="24"/>
              </w:rPr>
            </w:pPr>
            <w:r w:rsidRPr="00506055">
              <w:rPr>
                <w:rFonts w:ascii="Arial" w:hAnsi="Arial" w:cs="Arial"/>
                <w:b w:val="0"/>
                <w:color w:val="000000" w:themeColor="text1"/>
                <w:sz w:val="24"/>
                <w:szCs w:val="24"/>
              </w:rPr>
              <w:t>We encourage you to complete the survey online at:</w:t>
            </w:r>
            <w:r w:rsidR="00BE2E5B" w:rsidRPr="00506055">
              <w:rPr>
                <w:rFonts w:ascii="Arial" w:hAnsi="Arial" w:cs="Arial"/>
                <w:b w:val="0"/>
                <w:color w:val="000000" w:themeColor="text1"/>
                <w:sz w:val="24"/>
                <w:szCs w:val="24"/>
              </w:rPr>
              <w:t xml:space="preserve"> </w:t>
            </w:r>
            <w:r w:rsidRPr="00506055">
              <w:rPr>
                <w:rFonts w:ascii="Arial" w:hAnsi="Arial" w:cs="Arial"/>
                <w:b w:val="0"/>
                <w:color w:val="000000" w:themeColor="text1"/>
                <w:sz w:val="24"/>
                <w:szCs w:val="24"/>
              </w:rPr>
              <w:t>[WEBSITE].</w:t>
            </w:r>
          </w:p>
          <w:p w14:paraId="45DEC0EB" w14:textId="77777777" w:rsidR="00A7107F" w:rsidRPr="00506055" w:rsidRDefault="00A7107F" w:rsidP="00506055">
            <w:pPr>
              <w:pStyle w:val="NormalSS"/>
              <w:keepNext/>
              <w:keepLines/>
              <w:spacing w:after="0"/>
              <w:ind w:firstLine="0"/>
              <w:jc w:val="center"/>
              <w:rPr>
                <w:rFonts w:ascii="Arial" w:hAnsi="Arial" w:cs="Arial"/>
                <w:b w:val="0"/>
                <w:color w:val="000000" w:themeColor="text1"/>
                <w:sz w:val="24"/>
                <w:szCs w:val="24"/>
              </w:rPr>
            </w:pPr>
          </w:p>
          <w:p w14:paraId="0D9BC90C" w14:textId="77777777" w:rsidR="00A7107F" w:rsidRPr="00506055" w:rsidRDefault="00A7107F" w:rsidP="00506055">
            <w:pPr>
              <w:pStyle w:val="NormalSS"/>
              <w:keepNext/>
              <w:keepLines/>
              <w:spacing w:after="0"/>
              <w:ind w:firstLine="0"/>
              <w:jc w:val="center"/>
              <w:rPr>
                <w:rFonts w:ascii="Arial" w:hAnsi="Arial" w:cs="Arial"/>
                <w:b w:val="0"/>
                <w:color w:val="000000" w:themeColor="text1"/>
                <w:sz w:val="24"/>
                <w:szCs w:val="24"/>
              </w:rPr>
            </w:pPr>
            <w:r w:rsidRPr="00506055">
              <w:rPr>
                <w:rFonts w:ascii="Arial" w:hAnsi="Arial" w:cs="Arial"/>
                <w:b w:val="0"/>
                <w:color w:val="000000" w:themeColor="text1"/>
                <w:sz w:val="24"/>
                <w:szCs w:val="24"/>
              </w:rPr>
              <w:t>Use the log-in ID and password shown.</w:t>
            </w:r>
          </w:p>
          <w:p w14:paraId="2C7C8463" w14:textId="77777777" w:rsidR="00A7107F" w:rsidRPr="00506055" w:rsidRDefault="00A7107F" w:rsidP="00506055">
            <w:pPr>
              <w:pStyle w:val="NormalSS"/>
              <w:keepNext/>
              <w:keepLines/>
              <w:spacing w:after="0"/>
              <w:ind w:firstLine="0"/>
              <w:jc w:val="center"/>
              <w:rPr>
                <w:rFonts w:ascii="Arial" w:hAnsi="Arial" w:cs="Arial"/>
                <w:b w:val="0"/>
                <w:bCs w:val="0"/>
                <w:color w:val="000000" w:themeColor="text1"/>
                <w:sz w:val="24"/>
                <w:szCs w:val="24"/>
              </w:rPr>
            </w:pPr>
            <w:r w:rsidRPr="00506055">
              <w:rPr>
                <w:rFonts w:ascii="Arial" w:hAnsi="Arial" w:cs="Arial"/>
                <w:b w:val="0"/>
                <w:color w:val="000000" w:themeColor="text1"/>
                <w:sz w:val="24"/>
                <w:szCs w:val="24"/>
              </w:rPr>
              <w:t>LOG-IN ID: [LOG-IN ID]</w:t>
            </w:r>
          </w:p>
          <w:p w14:paraId="3FEF9831" w14:textId="77777777" w:rsidR="00A7107F" w:rsidRPr="00506055" w:rsidRDefault="00A7107F" w:rsidP="00506055">
            <w:pPr>
              <w:pStyle w:val="TableText"/>
              <w:keepNext/>
              <w:keepLines/>
              <w:spacing w:after="60"/>
              <w:jc w:val="center"/>
              <w:rPr>
                <w:color w:val="000000" w:themeColor="text1"/>
                <w:sz w:val="24"/>
                <w:szCs w:val="24"/>
              </w:rPr>
            </w:pPr>
            <w:r w:rsidRPr="00506055">
              <w:rPr>
                <w:rFonts w:cs="Arial"/>
                <w:b w:val="0"/>
                <w:color w:val="000000" w:themeColor="text1"/>
                <w:sz w:val="24"/>
                <w:szCs w:val="24"/>
              </w:rPr>
              <w:t>PASSWORD: [PASSWORD]</w:t>
            </w:r>
          </w:p>
        </w:tc>
      </w:tr>
    </w:tbl>
    <w:p w14:paraId="6CFB2290" w14:textId="77777777" w:rsidR="00A7107F" w:rsidRPr="00506055" w:rsidRDefault="00A7107F" w:rsidP="00D343EA">
      <w:pPr>
        <w:pStyle w:val="NormalSS"/>
        <w:spacing w:after="0"/>
        <w:rPr>
          <w:szCs w:val="24"/>
        </w:rPr>
      </w:pPr>
    </w:p>
    <w:p w14:paraId="6B3E85C1" w14:textId="339024A4" w:rsidR="00E64424" w:rsidRPr="00506055" w:rsidRDefault="00E64424" w:rsidP="004A74A9">
      <w:pPr>
        <w:pStyle w:val="NormalSS"/>
        <w:spacing w:after="120"/>
        <w:rPr>
          <w:szCs w:val="24"/>
        </w:rPr>
      </w:pPr>
      <w:r w:rsidRPr="00506055">
        <w:rPr>
          <w:szCs w:val="24"/>
        </w:rPr>
        <w:t xml:space="preserve">Mathematica staff will be happy to answer any questions about AI/AN FACES 2019 and to assist you in any way you need with the study. You can contact [LIAISON] at [xxx-xxx-xxxx] or [LIAISON EMAIL]. To learn more about AI/AN FACES 2019, visit the AI/AN FACES website at </w:t>
      </w:r>
      <w:hyperlink r:id="rId145" w:history="1">
        <w:r w:rsidRPr="00C7335B">
          <w:rPr>
            <w:rStyle w:val="Hyperlink"/>
            <w:szCs w:val="24"/>
          </w:rPr>
          <w:t>http://www.acf.hhs.gov/programs/ opre/research/project/american-indian-and-alaska-native-head-start-family-and-child-experiences-survey-faces</w:t>
        </w:r>
      </w:hyperlink>
      <w:r w:rsidRPr="00506055">
        <w:rPr>
          <w:szCs w:val="24"/>
        </w:rPr>
        <w:t>. Thank you in advance for your help with this important study.</w:t>
      </w:r>
    </w:p>
    <w:p w14:paraId="589E4029" w14:textId="13A12B1F" w:rsidR="00A7107F" w:rsidRPr="00506055" w:rsidRDefault="00506055" w:rsidP="00506055">
      <w:pPr>
        <w:pStyle w:val="NormalSS"/>
        <w:tabs>
          <w:tab w:val="left" w:pos="5310"/>
        </w:tabs>
        <w:spacing w:after="0"/>
        <w:ind w:firstLine="0"/>
        <w:rPr>
          <w:szCs w:val="24"/>
        </w:rPr>
      </w:pPr>
      <w:r w:rsidRPr="00506055">
        <w:rPr>
          <w:noProof/>
          <w:szCs w:val="24"/>
        </w:rPr>
        <w:drawing>
          <wp:anchor distT="0" distB="0" distL="114300" distR="114300" simplePos="0" relativeHeight="251677696" behindDoc="1" locked="0" layoutInCell="1" allowOverlap="1" wp14:anchorId="18C67E2C" wp14:editId="2691869A">
            <wp:simplePos x="0" y="0"/>
            <wp:positionH relativeFrom="column">
              <wp:posOffset>3355975</wp:posOffset>
            </wp:positionH>
            <wp:positionV relativeFrom="paragraph">
              <wp:posOffset>175260</wp:posOffset>
            </wp:positionV>
            <wp:extent cx="1209675" cy="390525"/>
            <wp:effectExtent l="0" t="0" r="9525" b="9525"/>
            <wp:wrapNone/>
            <wp:docPr id="239" name="Picture 7" descr="AKel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Kelly.JPG"/>
                    <pic:cNvPicPr/>
                  </pic:nvPicPr>
                  <pic:blipFill>
                    <a:blip r:embed="rId33" cstate="print"/>
                    <a:stretch>
                      <a:fillRect/>
                    </a:stretch>
                  </pic:blipFill>
                  <pic:spPr>
                    <a:xfrm>
                      <a:off x="0" y="0"/>
                      <a:ext cx="1209675" cy="390525"/>
                    </a:xfrm>
                    <a:prstGeom prst="rect">
                      <a:avLst/>
                    </a:prstGeom>
                  </pic:spPr>
                </pic:pic>
              </a:graphicData>
            </a:graphic>
          </wp:anchor>
        </w:drawing>
      </w:r>
      <w:r w:rsidR="00A7107F" w:rsidRPr="00506055">
        <w:rPr>
          <w:szCs w:val="24"/>
        </w:rPr>
        <w:tab/>
        <w:t>Sincerely,</w:t>
      </w:r>
    </w:p>
    <w:p w14:paraId="4A105942" w14:textId="29072EF5" w:rsidR="00A7107F" w:rsidRPr="00506055" w:rsidRDefault="00A7107F" w:rsidP="00506055">
      <w:pPr>
        <w:pStyle w:val="NormalSS"/>
        <w:tabs>
          <w:tab w:val="left" w:pos="5310"/>
        </w:tabs>
        <w:spacing w:after="0"/>
        <w:ind w:firstLine="0"/>
        <w:rPr>
          <w:szCs w:val="24"/>
        </w:rPr>
      </w:pPr>
      <w:r w:rsidRPr="00506055">
        <w:rPr>
          <w:szCs w:val="24"/>
        </w:rPr>
        <w:tab/>
      </w:r>
    </w:p>
    <w:p w14:paraId="703D162F" w14:textId="77777777" w:rsidR="00A7107F" w:rsidRPr="00506055" w:rsidRDefault="00A7107F" w:rsidP="00506055">
      <w:pPr>
        <w:pStyle w:val="NormalSS"/>
        <w:tabs>
          <w:tab w:val="left" w:pos="5310"/>
        </w:tabs>
        <w:spacing w:before="240" w:after="0"/>
        <w:ind w:firstLine="0"/>
        <w:rPr>
          <w:szCs w:val="24"/>
        </w:rPr>
      </w:pPr>
      <w:r w:rsidRPr="00506055">
        <w:rPr>
          <w:szCs w:val="24"/>
        </w:rPr>
        <w:tab/>
        <w:t>Annalee Kelly</w:t>
      </w:r>
    </w:p>
    <w:p w14:paraId="728907C6" w14:textId="318C3A8C" w:rsidR="00A7107F" w:rsidRDefault="00506055" w:rsidP="00506055">
      <w:pPr>
        <w:tabs>
          <w:tab w:val="left" w:pos="5310"/>
        </w:tabs>
        <w:spacing w:line="240" w:lineRule="auto"/>
        <w:ind w:firstLine="0"/>
        <w:rPr>
          <w:szCs w:val="24"/>
        </w:rPr>
      </w:pPr>
      <w:r>
        <w:rPr>
          <w:szCs w:val="24"/>
        </w:rPr>
        <w:tab/>
      </w:r>
      <w:r w:rsidR="00A7107F" w:rsidRPr="00506055">
        <w:rPr>
          <w:szCs w:val="24"/>
        </w:rPr>
        <w:t>AI/AN FACES 2019 Survey Director</w:t>
      </w:r>
    </w:p>
    <w:p w14:paraId="284C628E" w14:textId="77777777" w:rsidR="0078392E" w:rsidRDefault="0078392E" w:rsidP="00506055">
      <w:pPr>
        <w:tabs>
          <w:tab w:val="left" w:pos="5310"/>
        </w:tabs>
        <w:spacing w:line="240" w:lineRule="auto"/>
        <w:ind w:firstLine="0"/>
        <w:rPr>
          <w:szCs w:val="24"/>
        </w:rPr>
      </w:pPr>
    </w:p>
    <w:p w14:paraId="156DBB34" w14:textId="77777777" w:rsidR="0078392E" w:rsidRDefault="0078392E" w:rsidP="00506055">
      <w:pPr>
        <w:tabs>
          <w:tab w:val="left" w:pos="5310"/>
        </w:tabs>
        <w:spacing w:line="240" w:lineRule="auto"/>
        <w:ind w:firstLine="0"/>
        <w:rPr>
          <w:szCs w:val="24"/>
        </w:rPr>
      </w:pPr>
    </w:p>
    <w:p w14:paraId="2DB376A9" w14:textId="77777777" w:rsidR="0078392E" w:rsidRDefault="0078392E" w:rsidP="00506055">
      <w:pPr>
        <w:tabs>
          <w:tab w:val="left" w:pos="5310"/>
        </w:tabs>
        <w:spacing w:line="240" w:lineRule="auto"/>
        <w:ind w:firstLine="0"/>
        <w:rPr>
          <w:szCs w:val="24"/>
        </w:rPr>
      </w:pPr>
    </w:p>
    <w:p w14:paraId="58DBF0C8" w14:textId="77777777" w:rsidR="0078392E" w:rsidRDefault="0078392E" w:rsidP="00506055">
      <w:pPr>
        <w:tabs>
          <w:tab w:val="left" w:pos="5310"/>
        </w:tabs>
        <w:spacing w:line="240" w:lineRule="auto"/>
        <w:ind w:firstLine="0"/>
        <w:rPr>
          <w:szCs w:val="24"/>
        </w:rPr>
      </w:pPr>
    </w:p>
    <w:p w14:paraId="4E65B827" w14:textId="77777777" w:rsidR="005B61E6" w:rsidRDefault="005B61E6" w:rsidP="00506055">
      <w:pPr>
        <w:tabs>
          <w:tab w:val="left" w:pos="5310"/>
        </w:tabs>
        <w:spacing w:line="240" w:lineRule="auto"/>
        <w:ind w:firstLine="0"/>
        <w:rPr>
          <w:szCs w:val="24"/>
        </w:rPr>
      </w:pPr>
    </w:p>
    <w:p w14:paraId="2F5699E5" w14:textId="77777777" w:rsidR="005B61E6" w:rsidRDefault="005B61E6" w:rsidP="00506055">
      <w:pPr>
        <w:tabs>
          <w:tab w:val="left" w:pos="5310"/>
        </w:tabs>
        <w:spacing w:line="240" w:lineRule="auto"/>
        <w:ind w:firstLine="0"/>
        <w:rPr>
          <w:szCs w:val="24"/>
        </w:rPr>
      </w:pPr>
    </w:p>
    <w:p w14:paraId="285AA4FC" w14:textId="77777777" w:rsidR="005B61E6" w:rsidRDefault="005B61E6" w:rsidP="00506055">
      <w:pPr>
        <w:tabs>
          <w:tab w:val="left" w:pos="5310"/>
        </w:tabs>
        <w:spacing w:line="240" w:lineRule="auto"/>
        <w:ind w:firstLine="0"/>
        <w:rPr>
          <w:szCs w:val="24"/>
        </w:rPr>
      </w:pPr>
    </w:p>
    <w:p w14:paraId="38781344" w14:textId="77777777" w:rsidR="005B61E6" w:rsidRDefault="005B61E6" w:rsidP="00506055">
      <w:pPr>
        <w:tabs>
          <w:tab w:val="left" w:pos="5310"/>
        </w:tabs>
        <w:spacing w:line="240" w:lineRule="auto"/>
        <w:ind w:firstLine="0"/>
        <w:rPr>
          <w:szCs w:val="24"/>
        </w:rPr>
      </w:pPr>
    </w:p>
    <w:p w14:paraId="7187E89F" w14:textId="77777777" w:rsidR="005B61E6" w:rsidRDefault="005B61E6" w:rsidP="00506055">
      <w:pPr>
        <w:tabs>
          <w:tab w:val="left" w:pos="5310"/>
        </w:tabs>
        <w:spacing w:line="240" w:lineRule="auto"/>
        <w:ind w:firstLine="0"/>
        <w:rPr>
          <w:szCs w:val="24"/>
        </w:rPr>
      </w:pPr>
    </w:p>
    <w:p w14:paraId="05F42290" w14:textId="77777777" w:rsidR="005B61E6" w:rsidRDefault="005B61E6" w:rsidP="00506055">
      <w:pPr>
        <w:tabs>
          <w:tab w:val="left" w:pos="5310"/>
        </w:tabs>
        <w:spacing w:line="240" w:lineRule="auto"/>
        <w:ind w:firstLine="0"/>
        <w:rPr>
          <w:szCs w:val="24"/>
        </w:rPr>
      </w:pPr>
    </w:p>
    <w:p w14:paraId="01DE991A" w14:textId="77777777" w:rsidR="005B61E6" w:rsidRDefault="005B61E6" w:rsidP="00506055">
      <w:pPr>
        <w:tabs>
          <w:tab w:val="left" w:pos="5310"/>
        </w:tabs>
        <w:spacing w:line="240" w:lineRule="auto"/>
        <w:ind w:firstLine="0"/>
        <w:rPr>
          <w:szCs w:val="24"/>
        </w:rPr>
      </w:pPr>
    </w:p>
    <w:p w14:paraId="19C9D068" w14:textId="77777777" w:rsidR="00FF3011" w:rsidRDefault="00FF3011" w:rsidP="00506055">
      <w:pPr>
        <w:tabs>
          <w:tab w:val="left" w:pos="5310"/>
        </w:tabs>
        <w:spacing w:line="240" w:lineRule="auto"/>
        <w:ind w:firstLine="0"/>
        <w:rPr>
          <w:szCs w:val="24"/>
        </w:rPr>
      </w:pPr>
    </w:p>
    <w:p w14:paraId="47DEEE38" w14:textId="77777777" w:rsidR="005B61E6" w:rsidRPr="00506055" w:rsidRDefault="005B61E6" w:rsidP="00506055">
      <w:pPr>
        <w:tabs>
          <w:tab w:val="left" w:pos="5310"/>
        </w:tabs>
        <w:spacing w:before="2640" w:line="240" w:lineRule="auto"/>
        <w:ind w:firstLine="0"/>
        <w:rPr>
          <w:szCs w:val="24"/>
        </w:rPr>
      </w:pPr>
    </w:p>
    <w:p w14:paraId="0DFC3D21" w14:textId="35D3E3B4" w:rsidR="00EF40BB" w:rsidRPr="00506055" w:rsidRDefault="00EF40BB" w:rsidP="00181DF5">
      <w:pPr>
        <w:pBdr>
          <w:top w:val="single" w:sz="4" w:space="1" w:color="auto"/>
          <w:left w:val="single" w:sz="4" w:space="0" w:color="auto"/>
          <w:bottom w:val="single" w:sz="4" w:space="1" w:color="auto"/>
          <w:right w:val="single" w:sz="4" w:space="4" w:color="auto"/>
        </w:pBdr>
        <w:tabs>
          <w:tab w:val="center" w:pos="4320"/>
          <w:tab w:val="right" w:pos="10260"/>
        </w:tabs>
        <w:spacing w:before="120" w:line="240" w:lineRule="auto"/>
        <w:ind w:right="180" w:firstLine="0"/>
        <w:rPr>
          <w:sz w:val="16"/>
          <w:szCs w:val="16"/>
        </w:rPr>
      </w:pPr>
      <w:r w:rsidRPr="00506055">
        <w:rPr>
          <w:sz w:val="16"/>
          <w:szCs w:val="16"/>
        </w:rPr>
        <w:t xml:space="preserve">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w:t>
      </w:r>
      <w:r w:rsidR="000D2F93" w:rsidRPr="00506055">
        <w:rPr>
          <w:sz w:val="16"/>
          <w:szCs w:val="16"/>
        </w:rPr>
        <w:t>XX/XX/XXXX</w:t>
      </w:r>
      <w:r w:rsidRPr="00506055">
        <w:rPr>
          <w:sz w:val="16"/>
          <w:szCs w:val="16"/>
        </w:rPr>
        <w:t xml:space="preserve">. </w:t>
      </w:r>
    </w:p>
    <w:p w14:paraId="20C1DAC1" w14:textId="77777777" w:rsidR="005F4ECA" w:rsidRPr="00506055" w:rsidRDefault="005F4ECA" w:rsidP="005F4ECA">
      <w:pPr>
        <w:pStyle w:val="NormalSS"/>
        <w:rPr>
          <w:sz w:val="16"/>
          <w:szCs w:val="16"/>
        </w:rPr>
        <w:sectPr w:rsidR="005F4ECA" w:rsidRPr="00506055" w:rsidSect="00506055">
          <w:headerReference w:type="default" r:id="rId146"/>
          <w:footerReference w:type="default" r:id="rId147"/>
          <w:headerReference w:type="first" r:id="rId148"/>
          <w:footerReference w:type="first" r:id="rId149"/>
          <w:pgSz w:w="12240" w:h="15840"/>
          <w:pgMar w:top="1440" w:right="1440" w:bottom="1440" w:left="1440" w:header="720" w:footer="720" w:gutter="0"/>
          <w:cols w:space="720"/>
          <w:titlePg/>
          <w:docGrid w:linePitch="360"/>
        </w:sectPr>
      </w:pPr>
    </w:p>
    <w:p w14:paraId="403B9D2E" w14:textId="77777777" w:rsidR="00283888" w:rsidRDefault="00283888" w:rsidP="005F4ECA">
      <w:pPr>
        <w:pStyle w:val="MarkforAppendixTitle"/>
      </w:pPr>
      <w:r w:rsidRPr="00331563">
        <w:t xml:space="preserve">AI/AN FACES 2019 </w:t>
      </w:r>
      <w:r>
        <w:t>SPRING PROGRAM DIRECTOR SURVEY INVITATION LETTER (ONE-CENTER PROGRAM)</w:t>
      </w:r>
    </w:p>
    <w:p w14:paraId="4A09B75D" w14:textId="77777777" w:rsidR="005F4ECA" w:rsidRDefault="005F4ECA" w:rsidP="00283888">
      <w:pPr>
        <w:pStyle w:val="NormalSScontinued"/>
        <w:sectPr w:rsidR="005F4ECA" w:rsidSect="000E4C3F">
          <w:headerReference w:type="default" r:id="rId150"/>
          <w:footerReference w:type="default" r:id="rId151"/>
          <w:pgSz w:w="12240" w:h="15840"/>
          <w:pgMar w:top="1440" w:right="1440" w:bottom="1440" w:left="1440" w:header="720" w:footer="720" w:gutter="0"/>
          <w:cols w:space="720"/>
          <w:docGrid w:linePitch="360"/>
        </w:sectPr>
      </w:pPr>
    </w:p>
    <w:p w14:paraId="71CC59D3" w14:textId="77777777" w:rsidR="005F4ECA" w:rsidRPr="001C2D8F" w:rsidRDefault="005F4ECA" w:rsidP="005F4ECA">
      <w:pPr>
        <w:pStyle w:val="Blankpage"/>
      </w:pPr>
      <w:r w:rsidRPr="00285373">
        <w:t>This page has been left blank for double-sided copying.</w:t>
      </w:r>
    </w:p>
    <w:p w14:paraId="479EFB33" w14:textId="77777777" w:rsidR="00E3427F" w:rsidRDefault="00E3427F" w:rsidP="00283888">
      <w:pPr>
        <w:pStyle w:val="NormalSScontinued"/>
        <w:sectPr w:rsidR="00E3427F" w:rsidSect="000E4C3F">
          <w:headerReference w:type="default" r:id="rId152"/>
          <w:footerReference w:type="default" r:id="rId153"/>
          <w:pgSz w:w="12240" w:h="15840"/>
          <w:pgMar w:top="1440" w:right="1440" w:bottom="1440" w:left="1440" w:header="720" w:footer="720" w:gutter="0"/>
          <w:cols w:space="720"/>
          <w:docGrid w:linePitch="360"/>
        </w:sectPr>
      </w:pPr>
    </w:p>
    <w:p w14:paraId="39179DA2" w14:textId="77777777" w:rsidR="00D343EA" w:rsidRDefault="00D343EA" w:rsidP="00E3427F">
      <w:pPr>
        <w:tabs>
          <w:tab w:val="left" w:pos="-1080"/>
          <w:tab w:val="left" w:pos="7020"/>
        </w:tabs>
        <w:spacing w:line="240" w:lineRule="auto"/>
        <w:ind w:firstLine="0"/>
        <w:rPr>
          <w:b/>
          <w:sz w:val="16"/>
        </w:rPr>
      </w:pPr>
    </w:p>
    <w:p w14:paraId="5A071BFA" w14:textId="77777777" w:rsidR="00E3427F" w:rsidRDefault="00E3427F" w:rsidP="00E3427F">
      <w:pPr>
        <w:tabs>
          <w:tab w:val="left" w:pos="-1080"/>
          <w:tab w:val="left" w:pos="7020"/>
        </w:tabs>
        <w:spacing w:line="240" w:lineRule="auto"/>
        <w:ind w:firstLine="0"/>
        <w:rPr>
          <w:i/>
          <w:iCs/>
          <w:sz w:val="16"/>
        </w:rPr>
      </w:pPr>
      <w:r>
        <w:rPr>
          <w:noProof/>
        </w:rPr>
        <w:drawing>
          <wp:anchor distT="0" distB="0" distL="114300" distR="114300" simplePos="0" relativeHeight="251687936" behindDoc="0" locked="0" layoutInCell="1" allowOverlap="1" wp14:anchorId="0366D88D" wp14:editId="1B8E3F5D">
            <wp:simplePos x="0" y="0"/>
            <wp:positionH relativeFrom="column">
              <wp:posOffset>-115570</wp:posOffset>
            </wp:positionH>
            <wp:positionV relativeFrom="paragraph">
              <wp:posOffset>-808990</wp:posOffset>
            </wp:positionV>
            <wp:extent cx="861060" cy="767080"/>
            <wp:effectExtent l="0" t="0" r="0" b="0"/>
            <wp:wrapNone/>
            <wp:docPr id="243" name="Picture 243" descr="C:\Users\kgroesbeck.MATHEMATICA\AppData\Local\Microsoft\Windows\Temporary Internet Files\Content.Outlook\3K998W9D\log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Users\kgroesbeck.MATHEMATICA\AppData\Local\Microsoft\Windows\Temporary Internet Files\Content.Outlook\3K998W9D\logo 2.PNG"/>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861060" cy="767080"/>
                    </a:xfrm>
                    <a:prstGeom prst="rect">
                      <a:avLst/>
                    </a:prstGeom>
                    <a:noFill/>
                    <a:ln>
                      <a:noFill/>
                    </a:ln>
                  </pic:spPr>
                </pic:pic>
              </a:graphicData>
            </a:graphic>
          </wp:anchor>
        </w:drawing>
      </w:r>
      <w:r>
        <w:rPr>
          <w:b/>
          <w:noProof/>
          <w:sz w:val="20"/>
        </w:rPr>
        <w:drawing>
          <wp:anchor distT="0" distB="0" distL="114300" distR="114300" simplePos="0" relativeHeight="251686912" behindDoc="1" locked="0" layoutInCell="1" allowOverlap="1" wp14:anchorId="3B2197B8" wp14:editId="12C64BE2">
            <wp:simplePos x="0" y="0"/>
            <wp:positionH relativeFrom="column">
              <wp:posOffset>-100965</wp:posOffset>
            </wp:positionH>
            <wp:positionV relativeFrom="paragraph">
              <wp:posOffset>-541027</wp:posOffset>
            </wp:positionV>
            <wp:extent cx="6116955" cy="528955"/>
            <wp:effectExtent l="19050" t="0" r="0" b="0"/>
            <wp:wrapNone/>
            <wp:docPr id="244" name="Picture 1" descr="C:\Logo\E-Letter log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Logo\E-Letter logo.jpg"/>
                    <pic:cNvPicPr preferRelativeResize="0">
                      <a:picLocks noChangeAspect="1" noChangeArrowheads="1"/>
                    </pic:cNvPicPr>
                  </pic:nvPicPr>
                  <pic:blipFill>
                    <a:blip r:embed="rId52" cstate="print"/>
                    <a:stretch>
                      <a:fillRect/>
                    </a:stretch>
                  </pic:blipFill>
                  <pic:spPr bwMode="auto">
                    <a:xfrm>
                      <a:off x="0" y="0"/>
                      <a:ext cx="6116955" cy="528955"/>
                    </a:xfrm>
                    <a:prstGeom prst="rect">
                      <a:avLst/>
                    </a:prstGeom>
                    <a:noFill/>
                    <a:ln w="9525">
                      <a:noFill/>
                      <a:miter lim="800000"/>
                      <a:headEnd/>
                      <a:tailEnd/>
                    </a:ln>
                  </pic:spPr>
                </pic:pic>
              </a:graphicData>
            </a:graphic>
          </wp:anchor>
        </w:drawing>
      </w:r>
      <w:r>
        <w:rPr>
          <w:b/>
          <w:sz w:val="16"/>
        </w:rPr>
        <w:t>Annalee Kelly</w:t>
      </w:r>
      <w:r>
        <w:rPr>
          <w:b/>
          <w:sz w:val="16"/>
        </w:rPr>
        <w:tab/>
      </w:r>
      <w:r>
        <w:rPr>
          <w:sz w:val="16"/>
        </w:rPr>
        <w:t>P.</w:t>
      </w:r>
      <w:r w:rsidRPr="00CB2324">
        <w:rPr>
          <w:noProof/>
          <w:sz w:val="16"/>
        </w:rPr>
        <w:t xml:space="preserve"> </w:t>
      </w:r>
      <w:r>
        <w:rPr>
          <w:sz w:val="16"/>
        </w:rPr>
        <w:t>O. Box 2393</w:t>
      </w:r>
    </w:p>
    <w:p w14:paraId="5DC934A3" w14:textId="77777777" w:rsidR="00E3427F" w:rsidRDefault="00E3427F" w:rsidP="00E3427F">
      <w:pPr>
        <w:pStyle w:val="NormalSS"/>
        <w:tabs>
          <w:tab w:val="left" w:pos="90"/>
          <w:tab w:val="left" w:pos="7020"/>
          <w:tab w:val="left" w:pos="7650"/>
        </w:tabs>
        <w:spacing w:after="0"/>
        <w:ind w:firstLine="0"/>
        <w:rPr>
          <w:sz w:val="16"/>
        </w:rPr>
      </w:pPr>
      <w:r>
        <w:rPr>
          <w:i/>
          <w:sz w:val="16"/>
        </w:rPr>
        <w:t>AI/AN FACES 2019 Survey Director</w:t>
      </w:r>
      <w:r>
        <w:rPr>
          <w:i/>
          <w:iCs/>
          <w:sz w:val="16"/>
        </w:rPr>
        <w:tab/>
      </w:r>
      <w:r>
        <w:rPr>
          <w:sz w:val="16"/>
        </w:rPr>
        <w:t>Princeton, NJ 08543-2393</w:t>
      </w:r>
    </w:p>
    <w:p w14:paraId="0AF543DC" w14:textId="77777777" w:rsidR="00E3427F" w:rsidRDefault="00E3427F" w:rsidP="00E3427F">
      <w:pPr>
        <w:pStyle w:val="NormalSS"/>
        <w:tabs>
          <w:tab w:val="left" w:pos="7020"/>
          <w:tab w:val="left" w:pos="7650"/>
        </w:tabs>
        <w:spacing w:after="0"/>
        <w:ind w:firstLine="0"/>
        <w:rPr>
          <w:sz w:val="16"/>
        </w:rPr>
      </w:pPr>
      <w:r>
        <w:rPr>
          <w:sz w:val="16"/>
        </w:rPr>
        <w:tab/>
        <w:t>Telephone (609) 799-3535</w:t>
      </w:r>
    </w:p>
    <w:p w14:paraId="7E38FEF3" w14:textId="77777777" w:rsidR="00E3427F" w:rsidRDefault="00E3427F" w:rsidP="00E3427F">
      <w:pPr>
        <w:pStyle w:val="NormalSS"/>
        <w:tabs>
          <w:tab w:val="left" w:pos="7020"/>
          <w:tab w:val="left" w:pos="7650"/>
        </w:tabs>
        <w:spacing w:after="0"/>
        <w:ind w:firstLine="0"/>
        <w:rPr>
          <w:sz w:val="16"/>
          <w:lang w:val="fr-FR"/>
        </w:rPr>
      </w:pPr>
      <w:r>
        <w:rPr>
          <w:sz w:val="16"/>
        </w:rPr>
        <w:tab/>
      </w:r>
      <w:r>
        <w:rPr>
          <w:sz w:val="16"/>
          <w:lang w:val="fr-FR"/>
        </w:rPr>
        <w:t>Fax (609) 799-0005</w:t>
      </w:r>
    </w:p>
    <w:p w14:paraId="6B999AAC" w14:textId="77777777" w:rsidR="00E3427F" w:rsidRDefault="00E3427F" w:rsidP="00E3427F">
      <w:pPr>
        <w:pStyle w:val="NormalSS"/>
        <w:tabs>
          <w:tab w:val="left" w:pos="7020"/>
          <w:tab w:val="left" w:pos="7650"/>
        </w:tabs>
        <w:spacing w:after="0"/>
        <w:ind w:firstLine="0"/>
        <w:rPr>
          <w:sz w:val="16"/>
          <w:lang w:val="fr-FR"/>
        </w:rPr>
      </w:pPr>
      <w:r>
        <w:rPr>
          <w:sz w:val="16"/>
          <w:lang w:val="fr-FR"/>
        </w:rPr>
        <w:tab/>
        <w:t>www.mathematica-mpr.com</w:t>
      </w:r>
    </w:p>
    <w:p w14:paraId="7ECFB5FC" w14:textId="77777777" w:rsidR="00E3427F" w:rsidRDefault="00E3427F" w:rsidP="00E3427F">
      <w:pPr>
        <w:pStyle w:val="NormalSS"/>
        <w:tabs>
          <w:tab w:val="left" w:pos="7020"/>
          <w:tab w:val="left" w:pos="8280"/>
        </w:tabs>
        <w:spacing w:after="0"/>
        <w:ind w:firstLine="0"/>
        <w:rPr>
          <w:b/>
          <w:bCs/>
          <w:sz w:val="16"/>
          <w:lang w:val="fr-FR"/>
        </w:rPr>
      </w:pPr>
      <w:r>
        <w:rPr>
          <w:b/>
          <w:bCs/>
          <w:sz w:val="16"/>
          <w:lang w:val="fr-FR"/>
        </w:rPr>
        <w:tab/>
      </w:r>
    </w:p>
    <w:p w14:paraId="01858E58" w14:textId="77777777" w:rsidR="00E3427F" w:rsidRPr="00DB1A09" w:rsidRDefault="00E3427F" w:rsidP="00E3427F">
      <w:pPr>
        <w:pStyle w:val="NormalSS"/>
        <w:tabs>
          <w:tab w:val="left" w:pos="7020"/>
          <w:tab w:val="left" w:pos="7650"/>
        </w:tabs>
        <w:spacing w:after="120"/>
        <w:ind w:firstLine="0"/>
        <w:rPr>
          <w:lang w:val="fr-MA"/>
        </w:rPr>
      </w:pPr>
      <w:r w:rsidRPr="00DB1A09">
        <w:rPr>
          <w:lang w:val="fr-MA"/>
        </w:rPr>
        <w:tab/>
        <w:t>[DATE]</w:t>
      </w:r>
    </w:p>
    <w:p w14:paraId="7BB27AF1" w14:textId="77777777" w:rsidR="00E3427F" w:rsidRPr="00CB6423" w:rsidRDefault="00E3427F" w:rsidP="00E3427F">
      <w:pPr>
        <w:pStyle w:val="Normalcontinued"/>
        <w:spacing w:after="240" w:line="240" w:lineRule="auto"/>
      </w:pPr>
      <w:r w:rsidRPr="00CB6423">
        <w:t>Dear [PROGRAM DIRECTOR]:</w:t>
      </w:r>
    </w:p>
    <w:p w14:paraId="09235981" w14:textId="3FA86A3B" w:rsidR="00E3427F" w:rsidRPr="001B0A7A" w:rsidRDefault="00E3427F" w:rsidP="00EF40BB">
      <w:pPr>
        <w:pStyle w:val="NormalSS"/>
        <w:spacing w:after="120"/>
      </w:pPr>
      <w:r w:rsidRPr="004E41EC">
        <w:t xml:space="preserve">Thank you for your program’s participation in </w:t>
      </w:r>
      <w:r>
        <w:t>the</w:t>
      </w:r>
      <w:r w:rsidRPr="004E41EC">
        <w:t xml:space="preserve"> American Indian and Alaska Native Head Start Family and Child Experiences Survey</w:t>
      </w:r>
      <w:r>
        <w:t xml:space="preserve"> 2019</w:t>
      </w:r>
      <w:r w:rsidRPr="004E41EC">
        <w:t xml:space="preserve"> (AI/AN FACES</w:t>
      </w:r>
      <w:r>
        <w:t xml:space="preserve"> 2019</w:t>
      </w:r>
      <w:r w:rsidRPr="004E41EC">
        <w:t xml:space="preserve">) </w:t>
      </w:r>
      <w:r>
        <w:t>last fall</w:t>
      </w:r>
      <w:r w:rsidRPr="004E41EC">
        <w:t xml:space="preserve">. We are excited about the new spring activities and hope you are too. </w:t>
      </w:r>
      <w:r w:rsidRPr="00AF7B49">
        <w:t>The purpose of AI/AN FACES 2019 is to provide details about the characteristics, experiences, and outcomes of children and families who</w:t>
      </w:r>
      <w:r>
        <w:t>m</w:t>
      </w:r>
      <w:r w:rsidRPr="00AF7B49">
        <w:t xml:space="preserve"> Region XI AI/AN Head Start programs serve. The information collected will help Head Start improve its services to children and families in AI/AN Head Start programs. </w:t>
      </w:r>
      <w:r>
        <w:t xml:space="preserve">Your help is vital to the study’s success. </w:t>
      </w:r>
      <w:r w:rsidRPr="004E41EC">
        <w:t>The Administration for Children and Families, part of the U.S. Department of Health and Human Services, funds the study</w:t>
      </w:r>
      <w:r>
        <w:t>. Mathematica Policy Research, an independent research company, is conducting AI/AN FACES 2019.</w:t>
      </w:r>
    </w:p>
    <w:p w14:paraId="2C2D62BC" w14:textId="77777777" w:rsidR="00E3427F" w:rsidRDefault="00E3427F" w:rsidP="00EF40BB">
      <w:pPr>
        <w:pStyle w:val="NormalSS"/>
        <w:spacing w:after="120"/>
      </w:pPr>
      <w:r w:rsidRPr="00300A62">
        <w:t xml:space="preserve">This spring, we </w:t>
      </w:r>
      <w:r>
        <w:t>invite</w:t>
      </w:r>
      <w:r w:rsidRPr="00300A62">
        <w:t xml:space="preserve"> you to complete a short 20-minute </w:t>
      </w:r>
      <w:r>
        <w:t>online</w:t>
      </w:r>
      <w:r w:rsidRPr="00300A62">
        <w:t xml:space="preserve"> survey. Your survey will ask about staff education and training</w:t>
      </w:r>
      <w:r>
        <w:t>,</w:t>
      </w:r>
      <w:r w:rsidRPr="00300A62">
        <w:t xml:space="preserve"> curriculum and assessment</w:t>
      </w:r>
      <w:r>
        <w:t>,</w:t>
      </w:r>
      <w:r w:rsidRPr="00300A62">
        <w:t xml:space="preserve"> program management</w:t>
      </w:r>
      <w:r>
        <w:t>,</w:t>
      </w:r>
      <w:r w:rsidRPr="00300A62">
        <w:t xml:space="preserve"> children and families served</w:t>
      </w:r>
      <w:r>
        <w:t>,</w:t>
      </w:r>
      <w:r w:rsidRPr="00300A62">
        <w:t xml:space="preserve"> </w:t>
      </w:r>
      <w:r>
        <w:t>N</w:t>
      </w:r>
      <w:r w:rsidRPr="00300A62">
        <w:t>ative culture and language in the program</w:t>
      </w:r>
      <w:r>
        <w:t>,</w:t>
      </w:r>
      <w:r w:rsidRPr="00300A62">
        <w:t xml:space="preserve"> </w:t>
      </w:r>
      <w:r>
        <w:t xml:space="preserve">use of </w:t>
      </w:r>
      <w:r w:rsidRPr="00300A62">
        <w:t>data</w:t>
      </w:r>
      <w:r>
        <w:t xml:space="preserve"> to make decisions,</w:t>
      </w:r>
      <w:r w:rsidRPr="00300A62">
        <w:t xml:space="preserve"> resources available to your program</w:t>
      </w:r>
      <w:r>
        <w:t>,</w:t>
      </w:r>
      <w:r w:rsidRPr="00300A62">
        <w:t xml:space="preserve"> </w:t>
      </w:r>
      <w:r>
        <w:t xml:space="preserve">support for staff working with families affected by substance use, </w:t>
      </w:r>
      <w:r w:rsidRPr="00300A62">
        <w:t xml:space="preserve">and your feelings about your job and program. It will also ask about your education and training and </w:t>
      </w:r>
      <w:r>
        <w:t xml:space="preserve">any </w:t>
      </w:r>
      <w:r w:rsidRPr="00300A62">
        <w:t>professional development you may have taken part in over the past year</w:t>
      </w:r>
      <w:r w:rsidRPr="00D5423F">
        <w:t xml:space="preserve">. </w:t>
      </w:r>
      <w:r>
        <w:rPr>
          <w:szCs w:val="24"/>
        </w:rPr>
        <w:t>We are also asking the</w:t>
      </w:r>
      <w:r w:rsidRPr="00FE2920">
        <w:rPr>
          <w:szCs w:val="24"/>
        </w:rPr>
        <w:t xml:space="preserve"> teachers in selected </w:t>
      </w:r>
      <w:r>
        <w:rPr>
          <w:szCs w:val="24"/>
        </w:rPr>
        <w:t xml:space="preserve">classrooms </w:t>
      </w:r>
      <w:r w:rsidRPr="00FE2920">
        <w:rPr>
          <w:szCs w:val="24"/>
        </w:rPr>
        <w:t>for AI/AN FACES</w:t>
      </w:r>
      <w:r>
        <w:rPr>
          <w:szCs w:val="24"/>
        </w:rPr>
        <w:t xml:space="preserve"> 2019</w:t>
      </w:r>
      <w:r w:rsidRPr="00FE2920">
        <w:rPr>
          <w:szCs w:val="24"/>
        </w:rPr>
        <w:t xml:space="preserve"> to complete a short survey.</w:t>
      </w:r>
    </w:p>
    <w:p w14:paraId="64319AF7" w14:textId="77777777" w:rsidR="00E3427F" w:rsidRDefault="00E3427F" w:rsidP="00EF40BB">
      <w:pPr>
        <w:pStyle w:val="NormalSS"/>
        <w:spacing w:after="120"/>
        <w:rPr>
          <w:sz w:val="22"/>
          <w:szCs w:val="22"/>
        </w:rPr>
      </w:pPr>
      <w:r w:rsidRPr="00300A62">
        <w:rPr>
          <w:szCs w:val="24"/>
        </w:rPr>
        <w:t xml:space="preserve">We understand that in addition to being the program director, you are also the center director for the center selected for this study. </w:t>
      </w:r>
      <w:r>
        <w:rPr>
          <w:szCs w:val="24"/>
        </w:rPr>
        <w:t xml:space="preserve">After you have completed the program director survey on the web, you will be prompted to answer an abbreviated set of questions about staffing and recruitment at your center. </w:t>
      </w:r>
    </w:p>
    <w:p w14:paraId="4D88164B" w14:textId="44A0E494" w:rsidR="00E3427F" w:rsidRPr="00E3427F" w:rsidRDefault="00D64983" w:rsidP="005B61E6">
      <w:pPr>
        <w:tabs>
          <w:tab w:val="left" w:pos="432"/>
        </w:tabs>
        <w:spacing w:after="120" w:line="240" w:lineRule="auto"/>
        <w:jc w:val="both"/>
        <w:rPr>
          <w:spacing w:val="-4"/>
          <w:sz w:val="22"/>
          <w:szCs w:val="22"/>
        </w:rPr>
      </w:pPr>
      <w:r>
        <w:t>Taking part in AI/AN FACES 2019 is voluntary.</w:t>
      </w:r>
      <w:r w:rsidRPr="00AC0A40">
        <w:t xml:space="preserve"> </w:t>
      </w:r>
      <w:r>
        <w:t>Y</w:t>
      </w:r>
      <w:r w:rsidRPr="00AC0A40">
        <w:t xml:space="preserve">ou </w:t>
      </w:r>
      <w:r>
        <w:t xml:space="preserve">can </w:t>
      </w:r>
      <w:r w:rsidRPr="00AC0A40">
        <w:t>decide not to continue in the study</w:t>
      </w:r>
      <w:r>
        <w:t xml:space="preserve"> at any point. </w:t>
      </w:r>
      <w:r w:rsidR="00E3427F" w:rsidRPr="00D5423F">
        <w:t>All information you provide will be kept private to the extent permitted by law</w:t>
      </w:r>
      <w:r w:rsidR="00E3427F">
        <w:t xml:space="preserve">. </w:t>
      </w:r>
      <w:r w:rsidR="000E502F">
        <w:t xml:space="preserve">Study results will only be reported for groups. </w:t>
      </w:r>
      <w:r w:rsidR="00E3427F" w:rsidRPr="00D5423F">
        <w:t>No one from your Head Start program</w:t>
      </w:r>
      <w:r w:rsidR="00E3427F">
        <w:t xml:space="preserve"> </w:t>
      </w:r>
      <w:r w:rsidR="00E3427F" w:rsidRPr="00D5423F">
        <w:t xml:space="preserve">will see </w:t>
      </w:r>
      <w:r w:rsidR="00E3427F">
        <w:t xml:space="preserve">or hear </w:t>
      </w:r>
      <w:r w:rsidR="00E3427F" w:rsidRPr="00D5423F">
        <w:t>your individual responses, and your name</w:t>
      </w:r>
      <w:r w:rsidR="00E3427F">
        <w:t xml:space="preserve"> and your program’s name</w:t>
      </w:r>
      <w:r w:rsidR="00E3427F" w:rsidRPr="00D5423F">
        <w:t xml:space="preserve"> will </w:t>
      </w:r>
      <w:r w:rsidR="000E502F">
        <w:t xml:space="preserve">not be shared with the Office of Head Start, and will </w:t>
      </w:r>
      <w:r w:rsidR="00E3427F" w:rsidRPr="00D5423F">
        <w:t xml:space="preserve">never be associated with or identified in </w:t>
      </w:r>
      <w:r w:rsidR="00E3427F">
        <w:t xml:space="preserve">any </w:t>
      </w:r>
      <w:r w:rsidR="00E3427F" w:rsidRPr="00D5423F">
        <w:t>study reports.</w:t>
      </w:r>
      <w:r w:rsidR="00C338FE" w:rsidRPr="00C338FE">
        <w:t xml:space="preserve"> </w:t>
      </w:r>
      <w:r w:rsidR="00440872">
        <w:rPr>
          <w:szCs w:val="24"/>
        </w:rPr>
        <w:t>In the future,</w:t>
      </w:r>
      <w:r w:rsidR="009C1103">
        <w:rPr>
          <w:szCs w:val="24"/>
        </w:rPr>
        <w:t xml:space="preserve"> survey responses </w:t>
      </w:r>
      <w:r w:rsidR="00440872">
        <w:rPr>
          <w:szCs w:val="24"/>
        </w:rPr>
        <w:t xml:space="preserve">from the study (with nothing identifying individuals, programs, or communities) may </w:t>
      </w:r>
      <w:r w:rsidR="009C1103">
        <w:rPr>
          <w:szCs w:val="24"/>
        </w:rPr>
        <w:t xml:space="preserve">be securely shared with qualified individuals for additional learning purposes to better understand the strengths and needs of children and families </w:t>
      </w:r>
      <w:r w:rsidR="00440872">
        <w:rPr>
          <w:szCs w:val="24"/>
        </w:rPr>
        <w:t>in</w:t>
      </w:r>
      <w:r w:rsidR="009C1103">
        <w:rPr>
          <w:szCs w:val="24"/>
        </w:rPr>
        <w:t xml:space="preserve"> Region XI Head Start</w:t>
      </w:r>
      <w:r w:rsidR="00440872">
        <w:rPr>
          <w:szCs w:val="24"/>
        </w:rPr>
        <w:t xml:space="preserve"> and the programs that serve them</w:t>
      </w:r>
      <w:r w:rsidR="009C1103">
        <w:rPr>
          <w:szCs w:val="24"/>
        </w:rPr>
        <w:t xml:space="preserve">. </w:t>
      </w:r>
      <w:r w:rsidR="00C338FE">
        <w:t>Additionally, w</w:t>
      </w:r>
      <w:r w:rsidR="00C338FE" w:rsidRPr="00780C03">
        <w:t xml:space="preserve">e have a Certificate of Confidentiality from the National Institutes of Health. The Certificate helps us protect your privacy. This means no one can force the study team to give out information that identifies you, even in court. However, we may need to share your information if it shows a serious threat to you or to others, including reporting to authorities when required by law. </w:t>
      </w:r>
      <w:r w:rsidR="005B61E6" w:rsidRPr="005B61E6">
        <w:t>The U.S. Department of Health and Human Services (DHHS) may ask for data for an audit or evaluation. If they do, we will need to provide it. However, only DHHS staff involved in the review will see it.</w:t>
      </w:r>
      <w:r w:rsidR="002716B2">
        <w:t xml:space="preserve"> </w:t>
      </w:r>
      <w:r w:rsidR="00E3427F" w:rsidRPr="00E3427F">
        <w:rPr>
          <w:spacing w:val="-4"/>
        </w:rPr>
        <w:t>We have enclosed some helpful tips for completing your survey online. When you visit the website, you should use the log-in ID and password below. These are secure and will not be shared with anyone. Using the log-in ID and password ensures that your responses will be protected.</w:t>
      </w:r>
      <w:r w:rsidR="00E3427F" w:rsidRPr="00E3427F">
        <w:rPr>
          <w:spacing w:val="-4"/>
          <w:sz w:val="22"/>
          <w:szCs w:val="22"/>
        </w:rPr>
        <w:t xml:space="preserve"> </w:t>
      </w:r>
    </w:p>
    <w:tbl>
      <w:tblPr>
        <w:tblStyle w:val="LightList"/>
        <w:tblW w:w="5000" w:type="pct"/>
        <w:jc w:val="center"/>
        <w:tblBorders>
          <w:top w:val="single" w:sz="18" w:space="0" w:color="auto"/>
          <w:left w:val="single" w:sz="18" w:space="0" w:color="auto"/>
          <w:bottom w:val="single" w:sz="18" w:space="0" w:color="auto"/>
          <w:right w:val="single" w:sz="18" w:space="0" w:color="auto"/>
        </w:tblBorders>
        <w:shd w:val="clear" w:color="auto" w:fill="C9C3B2"/>
        <w:tblLook w:val="0620" w:firstRow="1" w:lastRow="0" w:firstColumn="0" w:lastColumn="0" w:noHBand="1" w:noVBand="1"/>
      </w:tblPr>
      <w:tblGrid>
        <w:gridCol w:w="9576"/>
      </w:tblGrid>
      <w:tr w:rsidR="00E3427F" w:rsidRPr="00AB3019" w14:paraId="1F910C24" w14:textId="77777777" w:rsidTr="00DB1A09">
        <w:trPr>
          <w:cnfStyle w:val="100000000000" w:firstRow="1" w:lastRow="0" w:firstColumn="0" w:lastColumn="0" w:oddVBand="0" w:evenVBand="0" w:oddHBand="0" w:evenHBand="0" w:firstRowFirstColumn="0" w:firstRowLastColumn="0" w:lastRowFirstColumn="0" w:lastRowLastColumn="0"/>
          <w:jc w:val="center"/>
        </w:trPr>
        <w:tc>
          <w:tcPr>
            <w:tcW w:w="5000" w:type="pct"/>
            <w:shd w:val="clear" w:color="auto" w:fill="C9C3B2"/>
          </w:tcPr>
          <w:p w14:paraId="78CC13CF" w14:textId="77777777" w:rsidR="00E3427F" w:rsidRPr="00AB3019" w:rsidRDefault="00E3427F" w:rsidP="00AB3019">
            <w:pPr>
              <w:pStyle w:val="NormalSS"/>
              <w:keepNext/>
              <w:keepLines/>
              <w:spacing w:before="120" w:after="0"/>
              <w:ind w:firstLine="0"/>
              <w:jc w:val="center"/>
              <w:rPr>
                <w:rFonts w:ascii="Arial" w:hAnsi="Arial" w:cs="Arial"/>
                <w:b w:val="0"/>
                <w:color w:val="000000" w:themeColor="text1"/>
                <w:sz w:val="24"/>
                <w:szCs w:val="24"/>
              </w:rPr>
            </w:pPr>
            <w:r w:rsidRPr="00AB3019">
              <w:rPr>
                <w:rFonts w:ascii="Arial" w:hAnsi="Arial" w:cs="Arial"/>
                <w:b w:val="0"/>
                <w:color w:val="000000" w:themeColor="text1"/>
                <w:sz w:val="24"/>
                <w:szCs w:val="24"/>
              </w:rPr>
              <w:t>We encourage you to complete the survey online at:</w:t>
            </w:r>
          </w:p>
          <w:p w14:paraId="4820E0DD" w14:textId="77777777" w:rsidR="00E3427F" w:rsidRPr="00AB3019" w:rsidRDefault="00E3427F" w:rsidP="00AB3019">
            <w:pPr>
              <w:keepNext/>
              <w:keepLines/>
              <w:autoSpaceDE w:val="0"/>
              <w:autoSpaceDN w:val="0"/>
              <w:adjustRightInd w:val="0"/>
              <w:spacing w:line="240" w:lineRule="auto"/>
              <w:ind w:firstLine="0"/>
              <w:jc w:val="center"/>
              <w:rPr>
                <w:rFonts w:ascii="Arial" w:hAnsi="Arial" w:cs="Arial"/>
                <w:b w:val="0"/>
                <w:color w:val="000000" w:themeColor="text1"/>
                <w:sz w:val="24"/>
                <w:szCs w:val="24"/>
              </w:rPr>
            </w:pPr>
            <w:r w:rsidRPr="00AB3019">
              <w:rPr>
                <w:rFonts w:ascii="Arial" w:hAnsi="Arial" w:cs="Arial"/>
                <w:b w:val="0"/>
                <w:color w:val="000000" w:themeColor="text1"/>
                <w:sz w:val="24"/>
                <w:szCs w:val="24"/>
              </w:rPr>
              <w:t>[WEBSITE].</w:t>
            </w:r>
          </w:p>
          <w:p w14:paraId="305F5115" w14:textId="77777777" w:rsidR="00E3427F" w:rsidRPr="00AB3019" w:rsidRDefault="00E3427F" w:rsidP="00AB3019">
            <w:pPr>
              <w:pStyle w:val="NormalSS"/>
              <w:keepNext/>
              <w:keepLines/>
              <w:spacing w:after="0"/>
              <w:ind w:firstLine="0"/>
              <w:jc w:val="center"/>
              <w:rPr>
                <w:rFonts w:ascii="Arial" w:hAnsi="Arial" w:cs="Arial"/>
                <w:b w:val="0"/>
                <w:color w:val="000000" w:themeColor="text1"/>
                <w:sz w:val="24"/>
                <w:szCs w:val="24"/>
              </w:rPr>
            </w:pPr>
          </w:p>
          <w:p w14:paraId="53B66174" w14:textId="77777777" w:rsidR="00E3427F" w:rsidRPr="00AB3019" w:rsidRDefault="00E3427F" w:rsidP="00AB3019">
            <w:pPr>
              <w:pStyle w:val="NormalSS"/>
              <w:keepNext/>
              <w:keepLines/>
              <w:spacing w:after="0"/>
              <w:ind w:firstLine="0"/>
              <w:jc w:val="center"/>
              <w:rPr>
                <w:rFonts w:ascii="Arial" w:hAnsi="Arial" w:cs="Arial"/>
                <w:b w:val="0"/>
                <w:color w:val="000000" w:themeColor="text1"/>
                <w:sz w:val="24"/>
                <w:szCs w:val="24"/>
              </w:rPr>
            </w:pPr>
            <w:r w:rsidRPr="00AB3019">
              <w:rPr>
                <w:rFonts w:ascii="Arial" w:hAnsi="Arial" w:cs="Arial"/>
                <w:b w:val="0"/>
                <w:color w:val="000000" w:themeColor="text1"/>
                <w:sz w:val="24"/>
                <w:szCs w:val="24"/>
              </w:rPr>
              <w:t>Use the log-in ID and password shown.</w:t>
            </w:r>
          </w:p>
          <w:p w14:paraId="16C57C48" w14:textId="77777777" w:rsidR="00E3427F" w:rsidRPr="00AB3019" w:rsidRDefault="00E3427F" w:rsidP="00AB3019">
            <w:pPr>
              <w:pStyle w:val="NormalSS"/>
              <w:keepNext/>
              <w:keepLines/>
              <w:spacing w:after="0"/>
              <w:ind w:firstLine="0"/>
              <w:jc w:val="center"/>
              <w:rPr>
                <w:rFonts w:ascii="Arial" w:hAnsi="Arial" w:cs="Arial"/>
                <w:b w:val="0"/>
                <w:bCs w:val="0"/>
                <w:color w:val="000000" w:themeColor="text1"/>
                <w:sz w:val="24"/>
                <w:szCs w:val="24"/>
              </w:rPr>
            </w:pPr>
            <w:r w:rsidRPr="00AB3019">
              <w:rPr>
                <w:rFonts w:ascii="Arial" w:hAnsi="Arial" w:cs="Arial"/>
                <w:b w:val="0"/>
                <w:color w:val="000000" w:themeColor="text1"/>
                <w:sz w:val="24"/>
                <w:szCs w:val="24"/>
              </w:rPr>
              <w:t>LOG-IN ID: [LOG-IN ID]</w:t>
            </w:r>
          </w:p>
          <w:p w14:paraId="313D812B" w14:textId="77777777" w:rsidR="00E3427F" w:rsidRPr="00AB3019" w:rsidRDefault="00E3427F" w:rsidP="00AB3019">
            <w:pPr>
              <w:pStyle w:val="TableText"/>
              <w:keepNext/>
              <w:keepLines/>
              <w:spacing w:after="120"/>
              <w:jc w:val="center"/>
              <w:rPr>
                <w:color w:val="000000" w:themeColor="text1"/>
                <w:sz w:val="24"/>
                <w:szCs w:val="24"/>
              </w:rPr>
            </w:pPr>
            <w:r w:rsidRPr="00AB3019">
              <w:rPr>
                <w:rFonts w:cs="Arial"/>
                <w:b w:val="0"/>
                <w:color w:val="000000" w:themeColor="text1"/>
                <w:sz w:val="24"/>
                <w:szCs w:val="24"/>
              </w:rPr>
              <w:t>PASSWORD: [PASSWORD]</w:t>
            </w:r>
          </w:p>
        </w:tc>
      </w:tr>
    </w:tbl>
    <w:p w14:paraId="5E32C942" w14:textId="7C563DD8" w:rsidR="00E3427F" w:rsidRDefault="00E3427F" w:rsidP="00AB3019">
      <w:pPr>
        <w:spacing w:before="240" w:after="240" w:line="240" w:lineRule="auto"/>
        <w:rPr>
          <w:sz w:val="22"/>
          <w:szCs w:val="22"/>
        </w:rPr>
      </w:pPr>
      <w:r w:rsidRPr="00D5423F">
        <w:t>Mathematica staff will be happy to answer any questions about</w:t>
      </w:r>
      <w:r>
        <w:t xml:space="preserve"> AI/AN </w:t>
      </w:r>
      <w:r w:rsidRPr="00D5423F">
        <w:t>FACES</w:t>
      </w:r>
      <w:r>
        <w:t xml:space="preserve"> 2019</w:t>
      </w:r>
      <w:r w:rsidRPr="00D5423F">
        <w:t xml:space="preserve"> and to assist you in any way you need</w:t>
      </w:r>
      <w:r>
        <w:t xml:space="preserve"> with the study</w:t>
      </w:r>
      <w:r w:rsidRPr="00D5423F">
        <w:t>. You can contact [LIAISON] at [xxx-</w:t>
      </w:r>
      <w:r>
        <w:t>xxx-xxxx]</w:t>
      </w:r>
      <w:r w:rsidRPr="00D5423F">
        <w:t xml:space="preserve"> or </w:t>
      </w:r>
      <w:r>
        <w:t>[</w:t>
      </w:r>
      <w:r w:rsidRPr="00D5423F">
        <w:t xml:space="preserve">LIAISON EMAIL]. To learn more about </w:t>
      </w:r>
      <w:r>
        <w:t xml:space="preserve">AI/AN </w:t>
      </w:r>
      <w:r w:rsidRPr="00D5423F">
        <w:t>FACES</w:t>
      </w:r>
      <w:r>
        <w:t xml:space="preserve"> 2019</w:t>
      </w:r>
      <w:r w:rsidRPr="00D5423F">
        <w:t xml:space="preserve">, visit the </w:t>
      </w:r>
      <w:r>
        <w:t xml:space="preserve">AI/AN </w:t>
      </w:r>
      <w:r w:rsidRPr="00D5423F">
        <w:t xml:space="preserve">FACES website at </w:t>
      </w:r>
      <w:hyperlink r:id="rId154" w:history="1">
        <w:r w:rsidRPr="00AB3019">
          <w:rPr>
            <w:rStyle w:val="Hyperlink"/>
          </w:rPr>
          <w:t>http://www.acf.hhs.gov/ programs/opre/research/project/american-indian-and-alaska-native-head-start-family-and-child-experiences-survey-faces</w:t>
        </w:r>
      </w:hyperlink>
      <w:r w:rsidRPr="00B77E8B">
        <w:t xml:space="preserve">. </w:t>
      </w:r>
      <w:r w:rsidRPr="00D5423F">
        <w:t xml:space="preserve">Thank you in advance for your help with this important </w:t>
      </w:r>
      <w:r>
        <w:t>study</w:t>
      </w:r>
      <w:r w:rsidRPr="00D5423F">
        <w:t>.</w:t>
      </w:r>
    </w:p>
    <w:p w14:paraId="5D5FCFB4" w14:textId="77777777" w:rsidR="00E3427F" w:rsidRPr="00CB6423" w:rsidRDefault="00D343EA" w:rsidP="00D343EA">
      <w:pPr>
        <w:pStyle w:val="NormalSS"/>
        <w:tabs>
          <w:tab w:val="left" w:pos="5580"/>
        </w:tabs>
        <w:spacing w:after="0"/>
        <w:ind w:firstLine="0"/>
      </w:pPr>
      <w:r w:rsidRPr="009B76BF">
        <w:rPr>
          <w:noProof/>
          <w:szCs w:val="24"/>
        </w:rPr>
        <w:drawing>
          <wp:anchor distT="0" distB="0" distL="114300" distR="114300" simplePos="0" relativeHeight="251685888" behindDoc="1" locked="0" layoutInCell="1" allowOverlap="1" wp14:anchorId="5C59CF01" wp14:editId="7C673226">
            <wp:simplePos x="0" y="0"/>
            <wp:positionH relativeFrom="column">
              <wp:posOffset>3503295</wp:posOffset>
            </wp:positionH>
            <wp:positionV relativeFrom="paragraph">
              <wp:posOffset>161925</wp:posOffset>
            </wp:positionV>
            <wp:extent cx="1209675" cy="390525"/>
            <wp:effectExtent l="0" t="0" r="0" b="0"/>
            <wp:wrapNone/>
            <wp:docPr id="245" name="Picture 7" descr="AKel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Kelly.JPG"/>
                    <pic:cNvPicPr/>
                  </pic:nvPicPr>
                  <pic:blipFill>
                    <a:blip r:embed="rId33" cstate="print"/>
                    <a:stretch>
                      <a:fillRect/>
                    </a:stretch>
                  </pic:blipFill>
                  <pic:spPr>
                    <a:xfrm>
                      <a:off x="0" y="0"/>
                      <a:ext cx="1209675" cy="390525"/>
                    </a:xfrm>
                    <a:prstGeom prst="rect">
                      <a:avLst/>
                    </a:prstGeom>
                  </pic:spPr>
                </pic:pic>
              </a:graphicData>
            </a:graphic>
          </wp:anchor>
        </w:drawing>
      </w:r>
      <w:r w:rsidR="00E3427F" w:rsidRPr="00133B1B">
        <w:rPr>
          <w:sz w:val="22"/>
          <w:szCs w:val="22"/>
        </w:rPr>
        <w:tab/>
      </w:r>
      <w:r w:rsidR="00E3427F" w:rsidRPr="00CB6423">
        <w:t>Sincerely,</w:t>
      </w:r>
    </w:p>
    <w:p w14:paraId="3FB0075B" w14:textId="77777777" w:rsidR="00E3427F" w:rsidRPr="00CB6423" w:rsidRDefault="00E3427F" w:rsidP="00D343EA">
      <w:pPr>
        <w:pStyle w:val="NormalSS"/>
        <w:tabs>
          <w:tab w:val="left" w:pos="5580"/>
        </w:tabs>
        <w:spacing w:after="120"/>
        <w:ind w:firstLine="0"/>
      </w:pPr>
      <w:r w:rsidRPr="00CB6423">
        <w:tab/>
      </w:r>
    </w:p>
    <w:p w14:paraId="5F16F52A" w14:textId="77777777" w:rsidR="00E3427F" w:rsidRPr="00D343EA" w:rsidRDefault="00E3427F" w:rsidP="00D343EA">
      <w:pPr>
        <w:pStyle w:val="NormalSS"/>
        <w:tabs>
          <w:tab w:val="left" w:pos="5580"/>
        </w:tabs>
        <w:spacing w:before="240" w:after="0"/>
        <w:ind w:firstLine="0"/>
      </w:pPr>
      <w:r w:rsidRPr="00D343EA">
        <w:tab/>
        <w:t>Annalee Kelly</w:t>
      </w:r>
    </w:p>
    <w:p w14:paraId="5B7C3B6A" w14:textId="388AABB1" w:rsidR="00AB3019" w:rsidRDefault="00E3427F" w:rsidP="00440872">
      <w:pPr>
        <w:pStyle w:val="NormalSS"/>
        <w:tabs>
          <w:tab w:val="left" w:pos="5580"/>
        </w:tabs>
        <w:spacing w:after="0"/>
        <w:ind w:right="-270" w:firstLine="0"/>
      </w:pPr>
      <w:r w:rsidRPr="00D343EA">
        <w:tab/>
        <w:t>AI/AN FACES 2019 Survey Director</w:t>
      </w:r>
    </w:p>
    <w:p w14:paraId="08B11C20" w14:textId="77777777" w:rsidR="0078392E" w:rsidRDefault="0078392E" w:rsidP="00440872">
      <w:pPr>
        <w:pStyle w:val="NormalSS"/>
        <w:tabs>
          <w:tab w:val="left" w:pos="5580"/>
        </w:tabs>
        <w:spacing w:after="0"/>
        <w:ind w:right="-270" w:firstLine="0"/>
      </w:pPr>
    </w:p>
    <w:p w14:paraId="0D90A795" w14:textId="77777777" w:rsidR="0078392E" w:rsidRDefault="0078392E" w:rsidP="00440872">
      <w:pPr>
        <w:pStyle w:val="NormalSS"/>
        <w:tabs>
          <w:tab w:val="left" w:pos="5580"/>
        </w:tabs>
        <w:spacing w:after="0"/>
        <w:ind w:right="-270" w:firstLine="0"/>
      </w:pPr>
    </w:p>
    <w:p w14:paraId="69AEC19C" w14:textId="77777777" w:rsidR="00FF3011" w:rsidRDefault="00FF3011" w:rsidP="00AB3019">
      <w:pPr>
        <w:pStyle w:val="NormalSS"/>
        <w:tabs>
          <w:tab w:val="left" w:pos="5580"/>
        </w:tabs>
        <w:spacing w:before="2280" w:after="0"/>
        <w:ind w:right="-270" w:firstLine="0"/>
      </w:pPr>
    </w:p>
    <w:p w14:paraId="3AE97DB8" w14:textId="77777777" w:rsidR="00440872" w:rsidRPr="00D343EA" w:rsidRDefault="00440872" w:rsidP="00440872">
      <w:pPr>
        <w:pStyle w:val="NormalSS"/>
        <w:tabs>
          <w:tab w:val="left" w:pos="5580"/>
        </w:tabs>
        <w:spacing w:before="1800" w:after="0"/>
        <w:ind w:right="-274" w:firstLine="0"/>
      </w:pPr>
    </w:p>
    <w:p w14:paraId="319525CC" w14:textId="6FFEE172" w:rsidR="00181DF5" w:rsidRPr="00AB3019" w:rsidRDefault="00181DF5" w:rsidP="00C228FC">
      <w:pPr>
        <w:pBdr>
          <w:top w:val="single" w:sz="4" w:space="1" w:color="auto"/>
          <w:left w:val="single" w:sz="4" w:space="0" w:color="auto"/>
          <w:bottom w:val="single" w:sz="4" w:space="0" w:color="auto"/>
          <w:right w:val="single" w:sz="4" w:space="4" w:color="auto"/>
        </w:pBdr>
        <w:tabs>
          <w:tab w:val="center" w:pos="4320"/>
          <w:tab w:val="right" w:pos="10260"/>
        </w:tabs>
        <w:spacing w:before="120" w:line="240" w:lineRule="auto"/>
        <w:ind w:right="180" w:firstLine="0"/>
        <w:rPr>
          <w:sz w:val="16"/>
          <w:szCs w:val="16"/>
        </w:rPr>
      </w:pPr>
      <w:r w:rsidRPr="00AB3019">
        <w:rPr>
          <w:noProof/>
          <w:sz w:val="16"/>
          <w:szCs w:val="16"/>
        </w:rPr>
        <mc:AlternateContent>
          <mc:Choice Requires="wps">
            <w:drawing>
              <wp:anchor distT="0" distB="0" distL="114300" distR="114300" simplePos="0" relativeHeight="251886592" behindDoc="0" locked="0" layoutInCell="1" allowOverlap="1" wp14:anchorId="1DFBE560" wp14:editId="639B5A3B">
                <wp:simplePos x="0" y="0"/>
                <wp:positionH relativeFrom="column">
                  <wp:posOffset>742950</wp:posOffset>
                </wp:positionH>
                <wp:positionV relativeFrom="paragraph">
                  <wp:posOffset>8811895</wp:posOffset>
                </wp:positionV>
                <wp:extent cx="6136005" cy="802005"/>
                <wp:effectExtent l="0" t="0" r="0" b="0"/>
                <wp:wrapNone/>
                <wp:docPr id="339" name="Text Box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4549D597" w14:textId="77777777" w:rsidR="001528B7" w:rsidRDefault="001528B7" w:rsidP="00181DF5">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39" o:spid="_x0000_s1062" type="#_x0000_t202" style="position:absolute;margin-left:58.5pt;margin-top:693.85pt;width:483.15pt;height:63.15pt;z-index:2518865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">
                <v:textbox style="mso-fit-shape-to-text:t">
                  <w:txbxContent>
                    <w:p w14:paraId="4549D597" w14:textId="77777777" w:rsidR="001528B7" w:rsidRDefault="001528B7" w:rsidP="00181DF5">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v:textbox>
              </v:shape>
            </w:pict>
          </mc:Fallback>
        </mc:AlternateContent>
      </w:r>
      <w:r w:rsidRPr="00AB3019">
        <w:rPr>
          <w:noProof/>
          <w:sz w:val="16"/>
          <w:szCs w:val="16"/>
        </w:rPr>
        <mc:AlternateContent>
          <mc:Choice Requires="wps">
            <w:drawing>
              <wp:anchor distT="0" distB="0" distL="114300" distR="114300" simplePos="0" relativeHeight="251887616" behindDoc="0" locked="0" layoutInCell="1" allowOverlap="1" wp14:anchorId="59E178C7" wp14:editId="39E340FC">
                <wp:simplePos x="0" y="0"/>
                <wp:positionH relativeFrom="column">
                  <wp:posOffset>742950</wp:posOffset>
                </wp:positionH>
                <wp:positionV relativeFrom="paragraph">
                  <wp:posOffset>8811895</wp:posOffset>
                </wp:positionV>
                <wp:extent cx="6136005" cy="802005"/>
                <wp:effectExtent l="0" t="0" r="0" b="0"/>
                <wp:wrapNone/>
                <wp:docPr id="340" name="Text Box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11377821" w14:textId="77777777" w:rsidR="001528B7" w:rsidRDefault="001528B7" w:rsidP="00181DF5">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40" o:spid="_x0000_s1063" type="#_x0000_t202" style="position:absolute;margin-left:58.5pt;margin-top:693.85pt;width:483.15pt;height:63.15pt;z-index:2518876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">
                <v:textbox style="mso-fit-shape-to-text:t">
                  <w:txbxContent>
                    <w:p w14:paraId="11377821" w14:textId="77777777" w:rsidR="001528B7" w:rsidRDefault="001528B7" w:rsidP="00181DF5">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v:textbox>
              </v:shape>
            </w:pict>
          </mc:Fallback>
        </mc:AlternateContent>
      </w:r>
      <w:r w:rsidRPr="00AB3019">
        <w:rPr>
          <w:noProof/>
          <w:sz w:val="16"/>
          <w:szCs w:val="16"/>
        </w:rPr>
        <mc:AlternateContent>
          <mc:Choice Requires="wps">
            <w:drawing>
              <wp:anchor distT="0" distB="0" distL="114300" distR="114300" simplePos="0" relativeHeight="251888640" behindDoc="0" locked="0" layoutInCell="1" allowOverlap="1" wp14:anchorId="5E40E374" wp14:editId="7A62C628">
                <wp:simplePos x="0" y="0"/>
                <wp:positionH relativeFrom="column">
                  <wp:posOffset>742950</wp:posOffset>
                </wp:positionH>
                <wp:positionV relativeFrom="paragraph">
                  <wp:posOffset>8811895</wp:posOffset>
                </wp:positionV>
                <wp:extent cx="6136005" cy="802005"/>
                <wp:effectExtent l="0" t="0" r="0" b="0"/>
                <wp:wrapNone/>
                <wp:docPr id="341" name="Text Box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114CF755" w14:textId="77777777" w:rsidR="001528B7" w:rsidRDefault="001528B7" w:rsidP="00181DF5">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41" o:spid="_x0000_s1064" type="#_x0000_t202" style="position:absolute;margin-left:58.5pt;margin-top:693.85pt;width:483.15pt;height:63.15pt;z-index:2518886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">
                <v:textbox style="mso-fit-shape-to-text:t">
                  <w:txbxContent>
                    <w:p w14:paraId="114CF755" w14:textId="77777777" w:rsidR="001528B7" w:rsidRDefault="001528B7" w:rsidP="00181DF5">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v:textbox>
              </v:shape>
            </w:pict>
          </mc:Fallback>
        </mc:AlternateContent>
      </w:r>
      <w:r w:rsidRPr="00AB3019">
        <w:rPr>
          <w:sz w:val="16"/>
          <w:szCs w:val="16"/>
        </w:rPr>
        <w:t xml:space="preserve">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w:t>
      </w:r>
      <w:r w:rsidR="000D2F93" w:rsidRPr="00AB3019">
        <w:rPr>
          <w:sz w:val="16"/>
          <w:szCs w:val="16"/>
        </w:rPr>
        <w:t>XX/XX/XXXX</w:t>
      </w:r>
      <w:r w:rsidRPr="00AB3019">
        <w:rPr>
          <w:sz w:val="16"/>
          <w:szCs w:val="16"/>
        </w:rPr>
        <w:t xml:space="preserve">. </w:t>
      </w:r>
    </w:p>
    <w:p w14:paraId="41D7C067" w14:textId="77777777" w:rsidR="00181DF5" w:rsidRPr="00AB3019" w:rsidRDefault="00181DF5" w:rsidP="00181DF5">
      <w:pPr>
        <w:pStyle w:val="NormalSS"/>
        <w:rPr>
          <w:sz w:val="16"/>
          <w:szCs w:val="16"/>
        </w:rPr>
        <w:sectPr w:rsidR="00181DF5" w:rsidRPr="00AB3019" w:rsidSect="00AB3019">
          <w:headerReference w:type="default" r:id="rId155"/>
          <w:footerReference w:type="default" r:id="rId156"/>
          <w:headerReference w:type="first" r:id="rId157"/>
          <w:pgSz w:w="12240" w:h="15840"/>
          <w:pgMar w:top="1440" w:right="1440" w:bottom="1440" w:left="1440" w:header="720" w:footer="720" w:gutter="0"/>
          <w:cols w:space="720"/>
          <w:titlePg/>
          <w:docGrid w:linePitch="360"/>
        </w:sectPr>
      </w:pPr>
    </w:p>
    <w:p w14:paraId="0CFCF93A" w14:textId="77777777" w:rsidR="00181DF5" w:rsidRPr="00181DF5" w:rsidRDefault="00181DF5" w:rsidP="00181DF5">
      <w:pPr>
        <w:pStyle w:val="NormalSS"/>
      </w:pPr>
    </w:p>
    <w:p w14:paraId="5FF1D653" w14:textId="77777777" w:rsidR="00283888" w:rsidRDefault="00283888" w:rsidP="005F4ECA">
      <w:pPr>
        <w:pStyle w:val="MarkforAppendixTitle"/>
      </w:pPr>
      <w:r w:rsidRPr="00331563">
        <w:t xml:space="preserve">AI/AN FACES 2019 </w:t>
      </w:r>
      <w:r>
        <w:t xml:space="preserve">SPRING PROGRAM DIRECTOR </w:t>
      </w:r>
      <w:r w:rsidR="00EA3FD4">
        <w:t xml:space="preserve">survey </w:t>
      </w:r>
      <w:r>
        <w:t>REMINDER EMAIL</w:t>
      </w:r>
    </w:p>
    <w:p w14:paraId="5BB80717" w14:textId="77777777" w:rsidR="005F4ECA" w:rsidRDefault="005F4ECA" w:rsidP="00283888">
      <w:pPr>
        <w:pStyle w:val="NormalSScontinued"/>
        <w:sectPr w:rsidR="005F4ECA" w:rsidSect="000E4C3F">
          <w:headerReference w:type="default" r:id="rId158"/>
          <w:footerReference w:type="default" r:id="rId159"/>
          <w:pgSz w:w="12240" w:h="15840"/>
          <w:pgMar w:top="1440" w:right="1440" w:bottom="1440" w:left="1440" w:header="720" w:footer="720" w:gutter="0"/>
          <w:cols w:space="720"/>
          <w:docGrid w:linePitch="360"/>
        </w:sectPr>
      </w:pPr>
    </w:p>
    <w:p w14:paraId="3DF4EE7F" w14:textId="77777777" w:rsidR="005F4ECA" w:rsidRPr="001C2D8F" w:rsidRDefault="005F4ECA" w:rsidP="005F4ECA">
      <w:pPr>
        <w:pStyle w:val="Blankpage"/>
      </w:pPr>
      <w:r w:rsidRPr="00285373">
        <w:t>This page has been left blank for double-sided copying.</w:t>
      </w:r>
    </w:p>
    <w:p w14:paraId="786E629D" w14:textId="77777777" w:rsidR="00283888" w:rsidRDefault="00283888" w:rsidP="00283888">
      <w:pPr>
        <w:pStyle w:val="NormalSScontinued"/>
      </w:pPr>
    </w:p>
    <w:p w14:paraId="3DCA1121" w14:textId="77777777" w:rsidR="0035474E" w:rsidRDefault="0035474E" w:rsidP="005F4ECA">
      <w:pPr>
        <w:pStyle w:val="NormalSS"/>
        <w:sectPr w:rsidR="0035474E" w:rsidSect="000E4C3F">
          <w:headerReference w:type="default" r:id="rId160"/>
          <w:footerReference w:type="default" r:id="rId161"/>
          <w:pgSz w:w="12240" w:h="15840"/>
          <w:pgMar w:top="1440" w:right="1440" w:bottom="1440" w:left="1440" w:header="720" w:footer="720" w:gutter="0"/>
          <w:cols w:space="720"/>
          <w:docGrid w:linePitch="360"/>
        </w:sectPr>
      </w:pPr>
    </w:p>
    <w:p w14:paraId="0BFFEEA4" w14:textId="77777777" w:rsidR="0035474E" w:rsidRDefault="0035474E" w:rsidP="0035474E">
      <w:pPr>
        <w:spacing w:after="240" w:line="240" w:lineRule="auto"/>
        <w:ind w:firstLine="0"/>
        <w:rPr>
          <w:b/>
          <w:szCs w:val="24"/>
        </w:rPr>
      </w:pPr>
      <w:r w:rsidRPr="0035474E">
        <w:rPr>
          <w:b/>
          <w:noProof/>
          <w:szCs w:val="24"/>
        </w:rPr>
        <w:drawing>
          <wp:anchor distT="0" distB="0" distL="114300" distR="114300" simplePos="0" relativeHeight="251718656" behindDoc="0" locked="0" layoutInCell="1" allowOverlap="1" wp14:anchorId="3A58F7C0" wp14:editId="0225471D">
            <wp:simplePos x="0" y="0"/>
            <wp:positionH relativeFrom="margin">
              <wp:posOffset>4538345</wp:posOffset>
            </wp:positionH>
            <wp:positionV relativeFrom="paragraph">
              <wp:posOffset>48260</wp:posOffset>
            </wp:positionV>
            <wp:extent cx="1817370" cy="563880"/>
            <wp:effectExtent l="19050" t="0" r="0" b="0"/>
            <wp:wrapThrough wrapText="bothSides">
              <wp:wrapPolygon edited="0">
                <wp:start x="-226" y="0"/>
                <wp:lineTo x="-226" y="21162"/>
                <wp:lineTo x="21509" y="21162"/>
                <wp:lineTo x="21509" y="0"/>
                <wp:lineTo x="-226" y="0"/>
              </wp:wrapPolygon>
            </wp:wrapThrough>
            <wp:docPr id="267" name="Picture 5" descr="Mathematica Policy Research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DBellow\Local Settings\Temporary Internet Files\Content.Outlook\0DX0KNH9\MPRLogo.jpg"/>
                    <pic:cNvPicPr>
                      <a:picLocks noChangeAspect="1" noChangeArrowheads="1"/>
                    </pic:cNvPicPr>
                  </pic:nvPicPr>
                  <pic:blipFill>
                    <a:blip r:embed="rId111" cstate="print"/>
                    <a:srcRect/>
                    <a:stretch>
                      <a:fillRect/>
                    </a:stretch>
                  </pic:blipFill>
                  <pic:spPr bwMode="auto">
                    <a:xfrm>
                      <a:off x="0" y="0"/>
                      <a:ext cx="1817370" cy="563880"/>
                    </a:xfrm>
                    <a:prstGeom prst="rect">
                      <a:avLst/>
                    </a:prstGeom>
                    <a:noFill/>
                    <a:ln w="9525">
                      <a:noFill/>
                      <a:miter lim="800000"/>
                      <a:headEnd/>
                      <a:tailEnd/>
                    </a:ln>
                  </pic:spPr>
                </pic:pic>
              </a:graphicData>
            </a:graphic>
          </wp:anchor>
        </w:drawing>
      </w:r>
      <w:r w:rsidRPr="0035474E">
        <w:rPr>
          <w:b/>
          <w:noProof/>
          <w:szCs w:val="24"/>
        </w:rPr>
        <w:drawing>
          <wp:anchor distT="0" distB="0" distL="114300" distR="114300" simplePos="0" relativeHeight="251717632" behindDoc="0" locked="0" layoutInCell="1" allowOverlap="1" wp14:anchorId="6B25C626" wp14:editId="232F9CDD">
            <wp:simplePos x="0" y="0"/>
            <wp:positionH relativeFrom="column">
              <wp:posOffset>0</wp:posOffset>
            </wp:positionH>
            <wp:positionV relativeFrom="paragraph">
              <wp:posOffset>7620</wp:posOffset>
            </wp:positionV>
            <wp:extent cx="825500" cy="735965"/>
            <wp:effectExtent l="0" t="0" r="0" b="0"/>
            <wp:wrapNone/>
            <wp:docPr id="256" name="Picture 256" descr="C:\Users\kgroesbeck.MATHEMATICA\AppData\Local\Microsoft\Windows\Temporary Internet Files\Content.Outlook\3K998W9D\log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Users\kgroesbeck.MATHEMATICA\AppData\Local\Microsoft\Windows\Temporary Internet Files\Content.Outlook\3K998W9D\logo 2.PNG"/>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825500" cy="7359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472C046" w14:textId="77777777" w:rsidR="0035474E" w:rsidRDefault="0035474E" w:rsidP="0035474E">
      <w:pPr>
        <w:spacing w:after="240" w:line="240" w:lineRule="auto"/>
        <w:ind w:firstLine="0"/>
        <w:rPr>
          <w:b/>
          <w:szCs w:val="24"/>
        </w:rPr>
      </w:pPr>
    </w:p>
    <w:p w14:paraId="71472E32" w14:textId="77777777" w:rsidR="0035474E" w:rsidRPr="00DA178C" w:rsidRDefault="0035474E" w:rsidP="0035474E">
      <w:pPr>
        <w:spacing w:after="240" w:line="240" w:lineRule="auto"/>
        <w:ind w:firstLine="0"/>
        <w:rPr>
          <w:b/>
          <w:szCs w:val="24"/>
        </w:rPr>
      </w:pPr>
    </w:p>
    <w:p w14:paraId="52C41C3D" w14:textId="77777777" w:rsidR="0035474E" w:rsidRPr="00AB3019" w:rsidRDefault="0035474E" w:rsidP="00EA3FD4">
      <w:pPr>
        <w:pStyle w:val="NormalSS"/>
        <w:tabs>
          <w:tab w:val="left" w:pos="1350"/>
        </w:tabs>
        <w:spacing w:after="120"/>
        <w:ind w:firstLine="0"/>
        <w:rPr>
          <w:szCs w:val="24"/>
        </w:rPr>
      </w:pPr>
      <w:r w:rsidRPr="00AB3019">
        <w:rPr>
          <w:szCs w:val="24"/>
        </w:rPr>
        <w:t>TO:</w:t>
      </w:r>
      <w:r w:rsidRPr="00AB3019">
        <w:rPr>
          <w:szCs w:val="24"/>
        </w:rPr>
        <w:tab/>
        <w:t>[PROGRAM DIRECTOR EMAIL ADDRESS]</w:t>
      </w:r>
    </w:p>
    <w:p w14:paraId="487C358A" w14:textId="24228E3A" w:rsidR="0035474E" w:rsidRPr="00AB3019" w:rsidRDefault="0035474E" w:rsidP="00EA3FD4">
      <w:pPr>
        <w:pStyle w:val="NormalSS"/>
        <w:tabs>
          <w:tab w:val="left" w:pos="1350"/>
        </w:tabs>
        <w:spacing w:after="120"/>
        <w:ind w:firstLine="0"/>
        <w:rPr>
          <w:szCs w:val="24"/>
        </w:rPr>
      </w:pPr>
      <w:r w:rsidRPr="00AB3019">
        <w:rPr>
          <w:szCs w:val="24"/>
        </w:rPr>
        <w:t>FROM:</w:t>
      </w:r>
      <w:r w:rsidRPr="00AB3019">
        <w:rPr>
          <w:szCs w:val="24"/>
        </w:rPr>
        <w:tab/>
        <w:t>AI/AN FACES 2019 STUDY</w:t>
      </w:r>
      <w:r w:rsidR="000E502F" w:rsidRPr="00AB3019">
        <w:rPr>
          <w:szCs w:val="24"/>
        </w:rPr>
        <w:t xml:space="preserve"> TEAM</w:t>
      </w:r>
    </w:p>
    <w:p w14:paraId="601EBFC1" w14:textId="77777777" w:rsidR="0035474E" w:rsidRPr="00AB3019" w:rsidRDefault="0035474E" w:rsidP="00EA3FD4">
      <w:pPr>
        <w:pStyle w:val="NormalSS"/>
        <w:tabs>
          <w:tab w:val="left" w:pos="1350"/>
        </w:tabs>
        <w:spacing w:after="120"/>
        <w:ind w:firstLine="0"/>
        <w:rPr>
          <w:szCs w:val="24"/>
        </w:rPr>
      </w:pPr>
      <w:r w:rsidRPr="00AB3019">
        <w:rPr>
          <w:szCs w:val="24"/>
        </w:rPr>
        <w:t>SUBJECT:</w:t>
      </w:r>
      <w:r w:rsidRPr="00AB3019">
        <w:rPr>
          <w:szCs w:val="24"/>
        </w:rPr>
        <w:tab/>
        <w:t>AI/AN FACES 2019 STUDY REMINDER</w:t>
      </w:r>
    </w:p>
    <w:p w14:paraId="16AF3A0A" w14:textId="77777777" w:rsidR="0035474E" w:rsidRPr="00AB3019" w:rsidRDefault="0035474E" w:rsidP="0035474E">
      <w:pPr>
        <w:pStyle w:val="NormalSS"/>
        <w:tabs>
          <w:tab w:val="left" w:pos="1800"/>
        </w:tabs>
        <w:spacing w:after="120"/>
        <w:rPr>
          <w:szCs w:val="24"/>
        </w:rPr>
      </w:pPr>
    </w:p>
    <w:p w14:paraId="5B524CD3" w14:textId="77777777" w:rsidR="0035474E" w:rsidRPr="00AB3019" w:rsidRDefault="0035474E" w:rsidP="0035474E">
      <w:pPr>
        <w:pStyle w:val="NormalSS"/>
        <w:tabs>
          <w:tab w:val="left" w:pos="1800"/>
        </w:tabs>
        <w:spacing w:after="120"/>
        <w:ind w:firstLine="0"/>
        <w:rPr>
          <w:szCs w:val="24"/>
        </w:rPr>
      </w:pPr>
      <w:r w:rsidRPr="00AB3019">
        <w:rPr>
          <w:szCs w:val="24"/>
        </w:rPr>
        <w:t>Dear [</w:t>
      </w:r>
      <w:r w:rsidR="00DA7DCE" w:rsidRPr="00AB3019">
        <w:rPr>
          <w:szCs w:val="24"/>
        </w:rPr>
        <w:t>PROGRAM</w:t>
      </w:r>
      <w:r w:rsidRPr="00AB3019">
        <w:rPr>
          <w:szCs w:val="24"/>
        </w:rPr>
        <w:t xml:space="preserve"> DIRECTOR FNAME </w:t>
      </w:r>
      <w:r w:rsidR="00DA7DCE" w:rsidRPr="00AB3019">
        <w:rPr>
          <w:szCs w:val="24"/>
        </w:rPr>
        <w:t>PROGRAM</w:t>
      </w:r>
      <w:r w:rsidRPr="00AB3019">
        <w:rPr>
          <w:szCs w:val="24"/>
        </w:rPr>
        <w:t xml:space="preserve"> DIRECTOR LNAME]:</w:t>
      </w:r>
    </w:p>
    <w:p w14:paraId="7F5A2785" w14:textId="5910744E" w:rsidR="0035474E" w:rsidRPr="00AB3019" w:rsidRDefault="0035474E" w:rsidP="00EF40BB">
      <w:pPr>
        <w:pStyle w:val="NormalSS"/>
        <w:spacing w:after="120"/>
        <w:rPr>
          <w:szCs w:val="24"/>
        </w:rPr>
      </w:pPr>
      <w:r w:rsidRPr="00AB3019">
        <w:rPr>
          <w:szCs w:val="24"/>
        </w:rPr>
        <w:t xml:space="preserve">Thank you for taking part in the American Indian and Alaska Native Head Start Family and Child Experiences Survey 2019, known as AI/AN FACES 2019. </w:t>
      </w:r>
      <w:r w:rsidR="00C338FE" w:rsidRPr="00AB3019">
        <w:rPr>
          <w:szCs w:val="24"/>
        </w:rPr>
        <w:t>As a reminder, t</w:t>
      </w:r>
      <w:r w:rsidRPr="00AB3019">
        <w:rPr>
          <w:szCs w:val="24"/>
        </w:rPr>
        <w:t>he purpose of AI/AN FACES 2019 is to provide details about the characteristics, experiences, and outcomes of children and families whom Region XI AI/AN Head Start programs serve. The information collected will help Head Start improve its services to children and families in AI/AN Head Start programs. It is funded by the Administration for Children and Families, U.S. Department of Health and Human Services. Mathematica Policy Research, an independent research firm, is conducting the study.</w:t>
      </w:r>
    </w:p>
    <w:p w14:paraId="40AB1699" w14:textId="77777777" w:rsidR="0035474E" w:rsidRPr="00AB3019" w:rsidRDefault="0035474E" w:rsidP="00EF40BB">
      <w:pPr>
        <w:pStyle w:val="NormalSS"/>
        <w:spacing w:after="120"/>
        <w:rPr>
          <w:szCs w:val="24"/>
        </w:rPr>
      </w:pPr>
      <w:r w:rsidRPr="00AB3019">
        <w:rPr>
          <w:szCs w:val="24"/>
        </w:rPr>
        <w:t xml:space="preserve">A few weeks ago, you were invited to complete a Program Director Survey. We encourage you to complete the survey on the web. It should take only 20 minutes to complete. </w:t>
      </w:r>
    </w:p>
    <w:p w14:paraId="7E8EBA07" w14:textId="77777777" w:rsidR="0035474E" w:rsidRPr="00AB3019" w:rsidRDefault="0035474E" w:rsidP="0035474E">
      <w:pPr>
        <w:pStyle w:val="NormalSS"/>
        <w:spacing w:before="60" w:after="0"/>
        <w:ind w:firstLine="0"/>
        <w:jc w:val="center"/>
        <w:rPr>
          <w:rFonts w:ascii="Arial" w:hAnsi="Arial" w:cs="Arial"/>
          <w:bCs/>
          <w:color w:val="000000" w:themeColor="text1"/>
          <w:szCs w:val="24"/>
        </w:rPr>
      </w:pPr>
    </w:p>
    <w:tbl>
      <w:tblPr>
        <w:tblStyle w:val="LightList"/>
        <w:tblW w:w="5000" w:type="pct"/>
        <w:jc w:val="center"/>
        <w:tblBorders>
          <w:top w:val="single" w:sz="18" w:space="0" w:color="auto"/>
          <w:left w:val="single" w:sz="18" w:space="0" w:color="auto"/>
          <w:bottom w:val="single" w:sz="18" w:space="0" w:color="auto"/>
          <w:right w:val="single" w:sz="18" w:space="0" w:color="auto"/>
        </w:tblBorders>
        <w:shd w:val="clear" w:color="auto" w:fill="C9C3B2"/>
        <w:tblLook w:val="0620" w:firstRow="1" w:lastRow="0" w:firstColumn="0" w:lastColumn="0" w:noHBand="1" w:noVBand="1"/>
      </w:tblPr>
      <w:tblGrid>
        <w:gridCol w:w="9576"/>
      </w:tblGrid>
      <w:tr w:rsidR="0035474E" w:rsidRPr="00AB3019" w14:paraId="4C108CC4" w14:textId="77777777" w:rsidTr="00D848B9">
        <w:trPr>
          <w:cnfStyle w:val="100000000000" w:firstRow="1" w:lastRow="0" w:firstColumn="0" w:lastColumn="0" w:oddVBand="0" w:evenVBand="0" w:oddHBand="0" w:evenHBand="0" w:firstRowFirstColumn="0" w:firstRowLastColumn="0" w:lastRowFirstColumn="0" w:lastRowLastColumn="0"/>
          <w:jc w:val="center"/>
        </w:trPr>
        <w:tc>
          <w:tcPr>
            <w:tcW w:w="5000" w:type="pct"/>
            <w:shd w:val="clear" w:color="auto" w:fill="C9C3B2"/>
          </w:tcPr>
          <w:p w14:paraId="4483A590" w14:textId="77777777" w:rsidR="0035474E" w:rsidRPr="00AB3019" w:rsidRDefault="0035474E" w:rsidP="00D848B9">
            <w:pPr>
              <w:pStyle w:val="NormalSS"/>
              <w:spacing w:before="60" w:after="0"/>
              <w:ind w:firstLine="0"/>
              <w:jc w:val="center"/>
              <w:rPr>
                <w:rFonts w:ascii="Arial" w:hAnsi="Arial" w:cs="Arial"/>
                <w:b w:val="0"/>
                <w:color w:val="000000" w:themeColor="text1"/>
                <w:sz w:val="24"/>
                <w:szCs w:val="24"/>
              </w:rPr>
            </w:pPr>
            <w:r w:rsidRPr="00AB3019">
              <w:rPr>
                <w:rFonts w:ascii="Arial" w:hAnsi="Arial" w:cs="Arial"/>
                <w:b w:val="0"/>
                <w:color w:val="000000" w:themeColor="text1"/>
                <w:sz w:val="24"/>
                <w:szCs w:val="24"/>
              </w:rPr>
              <w:t>We encourage you to complete the survey online at:</w:t>
            </w:r>
          </w:p>
          <w:p w14:paraId="09736B72" w14:textId="77777777" w:rsidR="0035474E" w:rsidRPr="00AB3019" w:rsidRDefault="0035474E" w:rsidP="00D848B9">
            <w:pPr>
              <w:autoSpaceDE w:val="0"/>
              <w:autoSpaceDN w:val="0"/>
              <w:adjustRightInd w:val="0"/>
              <w:spacing w:line="240" w:lineRule="auto"/>
              <w:ind w:firstLine="0"/>
              <w:jc w:val="center"/>
              <w:rPr>
                <w:rFonts w:ascii="Arial" w:hAnsi="Arial" w:cs="Arial"/>
                <w:b w:val="0"/>
                <w:color w:val="000000" w:themeColor="text1"/>
                <w:sz w:val="24"/>
                <w:szCs w:val="24"/>
              </w:rPr>
            </w:pPr>
            <w:r w:rsidRPr="00AB3019">
              <w:rPr>
                <w:rFonts w:ascii="Arial" w:hAnsi="Arial" w:cs="Arial"/>
                <w:b w:val="0"/>
                <w:color w:val="000000" w:themeColor="text1"/>
                <w:sz w:val="24"/>
                <w:szCs w:val="24"/>
              </w:rPr>
              <w:t>[WEBSITE].</w:t>
            </w:r>
          </w:p>
          <w:p w14:paraId="2BED97A2" w14:textId="77777777" w:rsidR="0035474E" w:rsidRPr="00AB3019" w:rsidRDefault="0035474E" w:rsidP="00D848B9">
            <w:pPr>
              <w:pStyle w:val="NormalSS"/>
              <w:spacing w:after="0"/>
              <w:ind w:firstLine="0"/>
              <w:jc w:val="center"/>
              <w:rPr>
                <w:rFonts w:ascii="Arial" w:hAnsi="Arial" w:cs="Arial"/>
                <w:b w:val="0"/>
                <w:color w:val="000000" w:themeColor="text1"/>
                <w:sz w:val="24"/>
                <w:szCs w:val="24"/>
              </w:rPr>
            </w:pPr>
          </w:p>
          <w:p w14:paraId="54DEE390" w14:textId="77777777" w:rsidR="0035474E" w:rsidRPr="00AB3019" w:rsidRDefault="0035474E" w:rsidP="00D848B9">
            <w:pPr>
              <w:pStyle w:val="NormalSS"/>
              <w:spacing w:after="0"/>
              <w:ind w:firstLine="0"/>
              <w:jc w:val="center"/>
              <w:rPr>
                <w:rFonts w:ascii="Arial" w:hAnsi="Arial" w:cs="Arial"/>
                <w:b w:val="0"/>
                <w:color w:val="000000" w:themeColor="text1"/>
                <w:sz w:val="24"/>
                <w:szCs w:val="24"/>
              </w:rPr>
            </w:pPr>
            <w:r w:rsidRPr="00AB3019">
              <w:rPr>
                <w:rFonts w:ascii="Arial" w:hAnsi="Arial" w:cs="Arial"/>
                <w:b w:val="0"/>
                <w:color w:val="000000" w:themeColor="text1"/>
                <w:sz w:val="24"/>
                <w:szCs w:val="24"/>
              </w:rPr>
              <w:t>Use the log-in ID and password shown.</w:t>
            </w:r>
          </w:p>
          <w:p w14:paraId="05CCF09F" w14:textId="77777777" w:rsidR="0035474E" w:rsidRPr="00AB3019" w:rsidRDefault="0035474E" w:rsidP="00D848B9">
            <w:pPr>
              <w:pStyle w:val="NormalSS"/>
              <w:spacing w:after="0"/>
              <w:ind w:firstLine="0"/>
              <w:jc w:val="center"/>
              <w:rPr>
                <w:rFonts w:ascii="Arial" w:hAnsi="Arial" w:cs="Arial"/>
                <w:b w:val="0"/>
                <w:bCs w:val="0"/>
                <w:color w:val="000000" w:themeColor="text1"/>
                <w:sz w:val="24"/>
                <w:szCs w:val="24"/>
              </w:rPr>
            </w:pPr>
            <w:r w:rsidRPr="00AB3019">
              <w:rPr>
                <w:rFonts w:ascii="Arial" w:hAnsi="Arial" w:cs="Arial"/>
                <w:b w:val="0"/>
                <w:color w:val="000000" w:themeColor="text1"/>
                <w:sz w:val="24"/>
                <w:szCs w:val="24"/>
              </w:rPr>
              <w:t>LOG-IN ID: [LOG-IN ID]</w:t>
            </w:r>
          </w:p>
          <w:p w14:paraId="2237A70E" w14:textId="77777777" w:rsidR="0035474E" w:rsidRPr="00AB3019" w:rsidRDefault="0035474E" w:rsidP="00D848B9">
            <w:pPr>
              <w:pStyle w:val="TableText"/>
              <w:spacing w:after="60"/>
              <w:jc w:val="center"/>
              <w:rPr>
                <w:color w:val="000000" w:themeColor="text1"/>
                <w:sz w:val="24"/>
                <w:szCs w:val="24"/>
              </w:rPr>
            </w:pPr>
            <w:r w:rsidRPr="00AB3019">
              <w:rPr>
                <w:rFonts w:cs="Arial"/>
                <w:b w:val="0"/>
                <w:color w:val="000000" w:themeColor="text1"/>
                <w:sz w:val="24"/>
                <w:szCs w:val="24"/>
              </w:rPr>
              <w:t>PASSWORD: [PASSWORD]</w:t>
            </w:r>
          </w:p>
        </w:tc>
      </w:tr>
    </w:tbl>
    <w:p w14:paraId="31F51C63" w14:textId="77777777" w:rsidR="0035474E" w:rsidRPr="00AB3019" w:rsidRDefault="0035474E" w:rsidP="00EF40BB">
      <w:pPr>
        <w:pStyle w:val="NormalSS"/>
        <w:spacing w:after="120"/>
        <w:rPr>
          <w:szCs w:val="24"/>
        </w:rPr>
      </w:pPr>
    </w:p>
    <w:p w14:paraId="234ECBFF" w14:textId="29B3E8E6" w:rsidR="0035474E" w:rsidRPr="00AB3019" w:rsidRDefault="0035474E" w:rsidP="0035474E">
      <w:pPr>
        <w:pStyle w:val="NormalSS"/>
        <w:rPr>
          <w:szCs w:val="24"/>
        </w:rPr>
      </w:pPr>
      <w:r w:rsidRPr="00AB3019">
        <w:rPr>
          <w:szCs w:val="24"/>
        </w:rPr>
        <w:t xml:space="preserve">If you have questions about AI/AN FACES 2019 or you prefer to complete the survey on paper, please call the AI/AN FACES 2019 study team at 800-xxx-xxxx. To learn more about AI/AN FACES 2019, visit the AI/AN FACES website at </w:t>
      </w:r>
      <w:hyperlink r:id="rId162" w:history="1">
        <w:r w:rsidRPr="00AB3019">
          <w:rPr>
            <w:rStyle w:val="Hyperlink"/>
            <w:szCs w:val="24"/>
          </w:rPr>
          <w:t>http://www.acf.hhs.gov/programs/opre/</w:t>
        </w:r>
        <w:r w:rsidRPr="00AB3019">
          <w:rPr>
            <w:rStyle w:val="Hyperlink"/>
            <w:szCs w:val="24"/>
          </w:rPr>
          <w:br/>
          <w:t>research/project/american-indian-and-alaska-native-head-start-family-and-child-experiences-survey-faces</w:t>
        </w:r>
      </w:hyperlink>
      <w:r w:rsidRPr="00AB3019">
        <w:rPr>
          <w:szCs w:val="24"/>
        </w:rPr>
        <w:t>.</w:t>
      </w:r>
    </w:p>
    <w:p w14:paraId="20F4BACC" w14:textId="77777777" w:rsidR="0035474E" w:rsidRPr="00AB3019" w:rsidRDefault="0035474E" w:rsidP="00AB3019">
      <w:pPr>
        <w:pStyle w:val="NormalSS"/>
        <w:tabs>
          <w:tab w:val="left" w:pos="5400"/>
          <w:tab w:val="left" w:pos="7050"/>
        </w:tabs>
        <w:spacing w:after="480"/>
        <w:rPr>
          <w:szCs w:val="24"/>
        </w:rPr>
      </w:pPr>
      <w:r w:rsidRPr="00AB3019">
        <w:rPr>
          <w:noProof/>
          <w:szCs w:val="24"/>
        </w:rPr>
        <w:drawing>
          <wp:anchor distT="0" distB="0" distL="114300" distR="114300" simplePos="0" relativeHeight="251715584" behindDoc="1" locked="0" layoutInCell="1" allowOverlap="1" wp14:anchorId="74A19AD5" wp14:editId="417E556C">
            <wp:simplePos x="0" y="0"/>
            <wp:positionH relativeFrom="column">
              <wp:posOffset>3415030</wp:posOffset>
            </wp:positionH>
            <wp:positionV relativeFrom="paragraph">
              <wp:posOffset>187325</wp:posOffset>
            </wp:positionV>
            <wp:extent cx="1032206" cy="333232"/>
            <wp:effectExtent l="0" t="0" r="0" b="0"/>
            <wp:wrapNone/>
            <wp:docPr id="63" name="Picture 7" descr="AKel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Kelly.JPG"/>
                    <pic:cNvPicPr/>
                  </pic:nvPicPr>
                  <pic:blipFill>
                    <a:blip r:embed="rId33" cstate="print"/>
                    <a:stretch>
                      <a:fillRect/>
                    </a:stretch>
                  </pic:blipFill>
                  <pic:spPr>
                    <a:xfrm>
                      <a:off x="0" y="0"/>
                      <a:ext cx="1032206" cy="333232"/>
                    </a:xfrm>
                    <a:prstGeom prst="rect">
                      <a:avLst/>
                    </a:prstGeom>
                  </pic:spPr>
                </pic:pic>
              </a:graphicData>
            </a:graphic>
            <wp14:sizeRelH relativeFrom="margin">
              <wp14:pctWidth>0</wp14:pctWidth>
            </wp14:sizeRelH>
            <wp14:sizeRelV relativeFrom="margin">
              <wp14:pctHeight>0</wp14:pctHeight>
            </wp14:sizeRelV>
          </wp:anchor>
        </w:drawing>
      </w:r>
      <w:r w:rsidRPr="00AB3019">
        <w:rPr>
          <w:szCs w:val="24"/>
        </w:rPr>
        <w:tab/>
        <w:t>Sincerely,</w:t>
      </w:r>
    </w:p>
    <w:p w14:paraId="67AEF0AF" w14:textId="77777777" w:rsidR="0035474E" w:rsidRPr="00AB3019" w:rsidRDefault="0035474E" w:rsidP="00AB3019">
      <w:pPr>
        <w:pStyle w:val="NormalSS"/>
        <w:tabs>
          <w:tab w:val="left" w:pos="5400"/>
        </w:tabs>
        <w:spacing w:after="0"/>
        <w:rPr>
          <w:szCs w:val="24"/>
        </w:rPr>
      </w:pPr>
      <w:r w:rsidRPr="00AB3019">
        <w:rPr>
          <w:szCs w:val="24"/>
        </w:rPr>
        <w:tab/>
        <w:t>Annalee Kelly</w:t>
      </w:r>
    </w:p>
    <w:p w14:paraId="3D545BD7" w14:textId="77777777" w:rsidR="0035474E" w:rsidRPr="00AB3019" w:rsidRDefault="0035474E" w:rsidP="00AB3019">
      <w:pPr>
        <w:pStyle w:val="NormalSS"/>
        <w:tabs>
          <w:tab w:val="left" w:pos="5400"/>
        </w:tabs>
        <w:spacing w:after="0"/>
        <w:rPr>
          <w:szCs w:val="24"/>
        </w:rPr>
      </w:pPr>
      <w:r w:rsidRPr="00AB3019">
        <w:rPr>
          <w:szCs w:val="24"/>
        </w:rPr>
        <w:tab/>
        <w:t>AI/AN FACES 2019 Survey Director</w:t>
      </w:r>
    </w:p>
    <w:p w14:paraId="68542104" w14:textId="77777777" w:rsidR="00EF40BB" w:rsidRDefault="00EF40BB" w:rsidP="00AB3019">
      <w:pPr>
        <w:pStyle w:val="NormalSS"/>
        <w:tabs>
          <w:tab w:val="left" w:pos="5400"/>
        </w:tabs>
        <w:spacing w:after="0"/>
        <w:rPr>
          <w:sz w:val="22"/>
          <w:szCs w:val="22"/>
        </w:rPr>
      </w:pPr>
    </w:p>
    <w:p w14:paraId="1C5140AF" w14:textId="05D8C4AA" w:rsidR="00EF40BB" w:rsidRPr="00AB3019" w:rsidRDefault="00EF40BB" w:rsidP="00AB3019">
      <w:pPr>
        <w:pBdr>
          <w:top w:val="single" w:sz="4" w:space="1" w:color="auto"/>
          <w:left w:val="single" w:sz="4" w:space="0" w:color="auto"/>
          <w:bottom w:val="single" w:sz="4" w:space="1" w:color="auto"/>
          <w:right w:val="single" w:sz="4" w:space="4" w:color="auto"/>
        </w:pBdr>
        <w:tabs>
          <w:tab w:val="center" w:pos="4320"/>
          <w:tab w:val="right" w:pos="10260"/>
        </w:tabs>
        <w:spacing w:line="240" w:lineRule="auto"/>
        <w:ind w:right="180" w:firstLine="0"/>
        <w:rPr>
          <w:sz w:val="14"/>
          <w:szCs w:val="14"/>
        </w:rPr>
      </w:pPr>
      <w:r>
        <w:rPr>
          <w:noProof/>
        </w:rPr>
        <mc:AlternateContent>
          <mc:Choice Requires="wps">
            <w:drawing>
              <wp:anchor distT="0" distB="0" distL="114300" distR="114300" simplePos="0" relativeHeight="251770880" behindDoc="0" locked="0" layoutInCell="1" allowOverlap="1" wp14:anchorId="68AEBFB4" wp14:editId="12FD56E7">
                <wp:simplePos x="0" y="0"/>
                <wp:positionH relativeFrom="column">
                  <wp:posOffset>742950</wp:posOffset>
                </wp:positionH>
                <wp:positionV relativeFrom="paragraph">
                  <wp:posOffset>8811895</wp:posOffset>
                </wp:positionV>
                <wp:extent cx="6136005" cy="802005"/>
                <wp:effectExtent l="0" t="0" r="0" b="0"/>
                <wp:wrapNone/>
                <wp:docPr id="4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6E13ED73" w14:textId="77777777" w:rsidR="001528B7" w:rsidRDefault="001528B7" w:rsidP="00EF40BB">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49" o:spid="_x0000_s1065" type="#_x0000_t202" style="position:absolute;margin-left:58.5pt;margin-top:693.85pt;width:483.15pt;height:63.15pt;z-index:2517708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">
                <v:textbox style="mso-fit-shape-to-text:t">
                  <w:txbxContent>
                    <w:p w14:paraId="6E13ED73" w14:textId="77777777" w:rsidR="001528B7" w:rsidRDefault="001528B7" w:rsidP="00EF40BB">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v:textbox>
              </v:shape>
            </w:pict>
          </mc:Fallback>
        </mc:AlternateContent>
      </w:r>
      <w:r>
        <w:rPr>
          <w:noProof/>
        </w:rPr>
        <mc:AlternateContent>
          <mc:Choice Requires="wps">
            <w:drawing>
              <wp:anchor distT="0" distB="0" distL="114300" distR="114300" simplePos="0" relativeHeight="251771904" behindDoc="0" locked="0" layoutInCell="1" allowOverlap="1" wp14:anchorId="1BFB8EB9" wp14:editId="1C9F0888">
                <wp:simplePos x="0" y="0"/>
                <wp:positionH relativeFrom="column">
                  <wp:posOffset>742950</wp:posOffset>
                </wp:positionH>
                <wp:positionV relativeFrom="paragraph">
                  <wp:posOffset>8811895</wp:posOffset>
                </wp:positionV>
                <wp:extent cx="6136005" cy="802005"/>
                <wp:effectExtent l="0" t="0" r="0" b="0"/>
                <wp:wrapNone/>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63E7E878" w14:textId="77777777" w:rsidR="001528B7" w:rsidRDefault="001528B7" w:rsidP="00EF40BB">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50" o:spid="_x0000_s1066" type="#_x0000_t202" style="position:absolute;margin-left:58.5pt;margin-top:693.85pt;width:483.15pt;height:63.15pt;z-index:2517719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">
                <v:textbox style="mso-fit-shape-to-text:t">
                  <w:txbxContent>
                    <w:p w14:paraId="63E7E878" w14:textId="77777777" w:rsidR="001528B7" w:rsidRDefault="001528B7" w:rsidP="00EF40BB">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v:textbox>
              </v:shape>
            </w:pict>
          </mc:Fallback>
        </mc:AlternateContent>
      </w:r>
      <w:r>
        <w:rPr>
          <w:noProof/>
        </w:rPr>
        <mc:AlternateContent>
          <mc:Choice Requires="wps">
            <w:drawing>
              <wp:anchor distT="0" distB="0" distL="114300" distR="114300" simplePos="0" relativeHeight="251772928" behindDoc="0" locked="0" layoutInCell="1" allowOverlap="1" wp14:anchorId="1C16FB29" wp14:editId="38AE1EC0">
                <wp:simplePos x="0" y="0"/>
                <wp:positionH relativeFrom="column">
                  <wp:posOffset>742950</wp:posOffset>
                </wp:positionH>
                <wp:positionV relativeFrom="paragraph">
                  <wp:posOffset>8811895</wp:posOffset>
                </wp:positionV>
                <wp:extent cx="6136005" cy="802005"/>
                <wp:effectExtent l="0" t="0" r="0" b="0"/>
                <wp:wrapNone/>
                <wp:docPr id="5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4BFDB273" w14:textId="77777777" w:rsidR="001528B7" w:rsidRDefault="001528B7" w:rsidP="00EF40BB">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51" o:spid="_x0000_s1067" type="#_x0000_t202" style="position:absolute;margin-left:58.5pt;margin-top:693.85pt;width:483.15pt;height:63.15pt;z-index:2517729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">
                <v:textbox style="mso-fit-shape-to-text:t">
                  <w:txbxContent>
                    <w:p w14:paraId="4BFDB273" w14:textId="77777777" w:rsidR="001528B7" w:rsidRDefault="001528B7" w:rsidP="00EF40BB">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v:textbox>
              </v:shape>
            </w:pict>
          </mc:Fallback>
        </mc:AlternateContent>
      </w:r>
      <w:r w:rsidRPr="00F32F71">
        <w:rPr>
          <w:sz w:val="14"/>
          <w:szCs w:val="14"/>
        </w:rPr>
        <w:t xml:space="preserve">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w:t>
      </w:r>
      <w:r w:rsidR="000D2F93">
        <w:rPr>
          <w:sz w:val="14"/>
          <w:szCs w:val="14"/>
        </w:rPr>
        <w:t>XX/XX/XXXX</w:t>
      </w:r>
      <w:r w:rsidRPr="00F32F71">
        <w:rPr>
          <w:sz w:val="14"/>
          <w:szCs w:val="14"/>
        </w:rPr>
        <w:t xml:space="preserve">. </w:t>
      </w:r>
    </w:p>
    <w:p w14:paraId="742B2960" w14:textId="77777777" w:rsidR="0035474E" w:rsidRDefault="0035474E" w:rsidP="005F4ECA">
      <w:pPr>
        <w:pStyle w:val="NormalSS"/>
        <w:sectPr w:rsidR="0035474E" w:rsidSect="000E4C3F">
          <w:headerReference w:type="default" r:id="rId163"/>
          <w:footerReference w:type="default" r:id="rId164"/>
          <w:pgSz w:w="12240" w:h="15840"/>
          <w:pgMar w:top="1440" w:right="1440" w:bottom="1440" w:left="1440" w:header="720" w:footer="720" w:gutter="0"/>
          <w:cols w:space="720"/>
          <w:docGrid w:linePitch="360"/>
        </w:sectPr>
      </w:pPr>
    </w:p>
    <w:p w14:paraId="36DF43BB" w14:textId="77777777" w:rsidR="00871FFA" w:rsidRPr="00871FFA" w:rsidRDefault="00871FFA" w:rsidP="00871FFA">
      <w:pPr>
        <w:pStyle w:val="NormalSS"/>
        <w:spacing w:before="3360"/>
        <w:jc w:val="center"/>
        <w:rPr>
          <w:b/>
        </w:rPr>
      </w:pPr>
      <w:r w:rsidRPr="00871FFA">
        <w:rPr>
          <w:b/>
        </w:rPr>
        <w:t>This page has been left blank for double-sided copying.</w:t>
      </w:r>
    </w:p>
    <w:p w14:paraId="2E364084" w14:textId="77777777" w:rsidR="005F4ECA" w:rsidRPr="005F4ECA" w:rsidRDefault="005F4ECA" w:rsidP="00871FFA">
      <w:pPr>
        <w:pStyle w:val="NormalSS"/>
        <w:spacing w:before="3360"/>
        <w:sectPr w:rsidR="005F4ECA" w:rsidRPr="005F4ECA" w:rsidSect="000E4C3F">
          <w:headerReference w:type="default" r:id="rId165"/>
          <w:footerReference w:type="default" r:id="rId166"/>
          <w:pgSz w:w="12240" w:h="15840"/>
          <w:pgMar w:top="1440" w:right="1440" w:bottom="1440" w:left="1440" w:header="720" w:footer="720" w:gutter="0"/>
          <w:cols w:space="720"/>
          <w:docGrid w:linePitch="360"/>
        </w:sectPr>
      </w:pPr>
    </w:p>
    <w:p w14:paraId="7255CAC9" w14:textId="77777777" w:rsidR="00283888" w:rsidRDefault="00283888" w:rsidP="005F4ECA">
      <w:pPr>
        <w:pStyle w:val="MarkforAppendixTitle"/>
      </w:pPr>
      <w:r w:rsidRPr="00331563">
        <w:t xml:space="preserve">AI/AN FACES 2019 </w:t>
      </w:r>
      <w:r>
        <w:t>SPRING CENTER DIRECTOR SURVEY INVITATION LETTER</w:t>
      </w:r>
    </w:p>
    <w:p w14:paraId="6051821F" w14:textId="77777777" w:rsidR="005F4ECA" w:rsidRDefault="005F4ECA" w:rsidP="00283888">
      <w:pPr>
        <w:pStyle w:val="NormalSScontinued"/>
        <w:sectPr w:rsidR="005F4ECA" w:rsidSect="000E4C3F">
          <w:headerReference w:type="default" r:id="rId167"/>
          <w:footerReference w:type="default" r:id="rId168"/>
          <w:pgSz w:w="12240" w:h="15840"/>
          <w:pgMar w:top="1440" w:right="1440" w:bottom="1440" w:left="1440" w:header="720" w:footer="720" w:gutter="0"/>
          <w:cols w:space="720"/>
          <w:docGrid w:linePitch="360"/>
        </w:sectPr>
      </w:pPr>
    </w:p>
    <w:p w14:paraId="31F9B7E7" w14:textId="77777777" w:rsidR="005F4ECA" w:rsidRPr="001C2D8F" w:rsidRDefault="005F4ECA" w:rsidP="005F4ECA">
      <w:pPr>
        <w:pStyle w:val="Blankpage"/>
      </w:pPr>
      <w:r w:rsidRPr="00285373">
        <w:t>This page has been left blank for double-sided copying.</w:t>
      </w:r>
    </w:p>
    <w:p w14:paraId="5410EE2F" w14:textId="77777777" w:rsidR="00202981" w:rsidRDefault="00202981" w:rsidP="00283888">
      <w:pPr>
        <w:pStyle w:val="NormalSScontinued"/>
        <w:sectPr w:rsidR="00202981" w:rsidSect="000E4C3F">
          <w:headerReference w:type="default" r:id="rId169"/>
          <w:footerReference w:type="default" r:id="rId170"/>
          <w:pgSz w:w="12240" w:h="15840"/>
          <w:pgMar w:top="1440" w:right="1440" w:bottom="1440" w:left="1440" w:header="720" w:footer="720" w:gutter="0"/>
          <w:cols w:space="720"/>
          <w:docGrid w:linePitch="360"/>
        </w:sectPr>
      </w:pPr>
    </w:p>
    <w:p w14:paraId="288E760A" w14:textId="77777777" w:rsidR="009D7482" w:rsidRDefault="009D7482" w:rsidP="00202981">
      <w:pPr>
        <w:tabs>
          <w:tab w:val="left" w:pos="-1080"/>
          <w:tab w:val="left" w:pos="7020"/>
        </w:tabs>
        <w:spacing w:line="240" w:lineRule="auto"/>
        <w:ind w:firstLine="0"/>
        <w:rPr>
          <w:b/>
          <w:sz w:val="16"/>
        </w:rPr>
      </w:pPr>
      <w:r>
        <w:rPr>
          <w:b/>
          <w:noProof/>
          <w:sz w:val="20"/>
        </w:rPr>
        <w:drawing>
          <wp:anchor distT="0" distB="0" distL="114300" distR="114300" simplePos="0" relativeHeight="251682816" behindDoc="1" locked="0" layoutInCell="1" allowOverlap="1" wp14:anchorId="0ADE70D6" wp14:editId="129B875B">
            <wp:simplePos x="0" y="0"/>
            <wp:positionH relativeFrom="column">
              <wp:posOffset>-100965</wp:posOffset>
            </wp:positionH>
            <wp:positionV relativeFrom="paragraph">
              <wp:posOffset>-424180</wp:posOffset>
            </wp:positionV>
            <wp:extent cx="6117055" cy="529390"/>
            <wp:effectExtent l="19050" t="0" r="0" b="0"/>
            <wp:wrapNone/>
            <wp:docPr id="241" name="Picture 1" descr="C:\Logo\E-Letter log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Logo\E-Letter logo.jpg"/>
                    <pic:cNvPicPr preferRelativeResize="0">
                      <a:picLocks noChangeAspect="1" noChangeArrowheads="1"/>
                    </pic:cNvPicPr>
                  </pic:nvPicPr>
                  <pic:blipFill>
                    <a:blip r:embed="rId52" cstate="print"/>
                    <a:stretch>
                      <a:fillRect/>
                    </a:stretch>
                  </pic:blipFill>
                  <pic:spPr bwMode="auto">
                    <a:xfrm>
                      <a:off x="0" y="0"/>
                      <a:ext cx="6117055" cy="529390"/>
                    </a:xfrm>
                    <a:prstGeom prst="rect">
                      <a:avLst/>
                    </a:prstGeom>
                    <a:noFill/>
                    <a:ln w="9525">
                      <a:noFill/>
                      <a:miter lim="800000"/>
                      <a:headEnd/>
                      <a:tailEnd/>
                    </a:ln>
                  </pic:spPr>
                </pic:pic>
              </a:graphicData>
            </a:graphic>
          </wp:anchor>
        </w:drawing>
      </w:r>
    </w:p>
    <w:p w14:paraId="7C5325DC" w14:textId="77777777" w:rsidR="00202981" w:rsidRDefault="00202981" w:rsidP="00202981">
      <w:pPr>
        <w:tabs>
          <w:tab w:val="left" w:pos="-1080"/>
          <w:tab w:val="left" w:pos="7020"/>
        </w:tabs>
        <w:spacing w:line="240" w:lineRule="auto"/>
        <w:ind w:firstLine="0"/>
        <w:rPr>
          <w:i/>
          <w:iCs/>
          <w:sz w:val="16"/>
        </w:rPr>
      </w:pPr>
      <w:r>
        <w:rPr>
          <w:noProof/>
        </w:rPr>
        <w:drawing>
          <wp:anchor distT="0" distB="0" distL="114300" distR="114300" simplePos="0" relativeHeight="251683840" behindDoc="0" locked="0" layoutInCell="1" allowOverlap="1" wp14:anchorId="73A457B7" wp14:editId="02C60763">
            <wp:simplePos x="0" y="0"/>
            <wp:positionH relativeFrom="margin">
              <wp:align>left</wp:align>
            </wp:positionH>
            <wp:positionV relativeFrom="paragraph">
              <wp:posOffset>-830473</wp:posOffset>
            </wp:positionV>
            <wp:extent cx="861060" cy="767497"/>
            <wp:effectExtent l="0" t="0" r="0" b="0"/>
            <wp:wrapNone/>
            <wp:docPr id="240" name="Picture 240" descr="C:\Users\kgroesbeck.MATHEMATICA\AppData\Local\Microsoft\Windows\Temporary Internet Files\Content.Outlook\3K998W9D\log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Users\kgroesbeck.MATHEMATICA\AppData\Local\Microsoft\Windows\Temporary Internet Files\Content.Outlook\3K998W9D\logo 2.PNG"/>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861060" cy="767497"/>
                    </a:xfrm>
                    <a:prstGeom prst="rect">
                      <a:avLst/>
                    </a:prstGeom>
                    <a:noFill/>
                    <a:ln>
                      <a:noFill/>
                    </a:ln>
                  </pic:spPr>
                </pic:pic>
              </a:graphicData>
            </a:graphic>
          </wp:anchor>
        </w:drawing>
      </w:r>
      <w:r>
        <w:rPr>
          <w:b/>
          <w:sz w:val="16"/>
        </w:rPr>
        <w:t>Annalee Kelly</w:t>
      </w:r>
      <w:r>
        <w:rPr>
          <w:b/>
          <w:sz w:val="16"/>
        </w:rPr>
        <w:tab/>
      </w:r>
      <w:r>
        <w:rPr>
          <w:sz w:val="16"/>
        </w:rPr>
        <w:t>P.</w:t>
      </w:r>
      <w:r w:rsidRPr="00CB2324">
        <w:rPr>
          <w:noProof/>
          <w:sz w:val="16"/>
        </w:rPr>
        <w:t xml:space="preserve"> </w:t>
      </w:r>
      <w:r>
        <w:rPr>
          <w:sz w:val="16"/>
        </w:rPr>
        <w:t>O. Box 2393</w:t>
      </w:r>
    </w:p>
    <w:p w14:paraId="1CE06D06" w14:textId="77777777" w:rsidR="00202981" w:rsidRDefault="00202981" w:rsidP="00202981">
      <w:pPr>
        <w:pStyle w:val="NormalSS"/>
        <w:tabs>
          <w:tab w:val="left" w:pos="90"/>
          <w:tab w:val="left" w:pos="7020"/>
          <w:tab w:val="left" w:pos="7650"/>
        </w:tabs>
        <w:spacing w:after="0"/>
        <w:ind w:firstLine="0"/>
        <w:rPr>
          <w:sz w:val="16"/>
        </w:rPr>
      </w:pPr>
      <w:r>
        <w:rPr>
          <w:i/>
          <w:sz w:val="16"/>
        </w:rPr>
        <w:t>AI/AN FACES 2019 Survey Director</w:t>
      </w:r>
      <w:r>
        <w:rPr>
          <w:i/>
          <w:iCs/>
          <w:sz w:val="16"/>
        </w:rPr>
        <w:tab/>
      </w:r>
      <w:r>
        <w:rPr>
          <w:sz w:val="16"/>
        </w:rPr>
        <w:t>Princeton, NJ 08543-2393</w:t>
      </w:r>
    </w:p>
    <w:p w14:paraId="68C33BA5" w14:textId="77777777" w:rsidR="00202981" w:rsidRDefault="00202981" w:rsidP="00202981">
      <w:pPr>
        <w:pStyle w:val="NormalSS"/>
        <w:tabs>
          <w:tab w:val="left" w:pos="7020"/>
          <w:tab w:val="left" w:pos="7650"/>
        </w:tabs>
        <w:spacing w:after="0"/>
        <w:ind w:firstLine="0"/>
        <w:rPr>
          <w:sz w:val="16"/>
        </w:rPr>
      </w:pPr>
      <w:r>
        <w:rPr>
          <w:sz w:val="16"/>
        </w:rPr>
        <w:tab/>
        <w:t>Telephone (609) 799-3535</w:t>
      </w:r>
    </w:p>
    <w:p w14:paraId="24D41930" w14:textId="77777777" w:rsidR="00202981" w:rsidRDefault="00202981" w:rsidP="00202981">
      <w:pPr>
        <w:pStyle w:val="NormalSS"/>
        <w:tabs>
          <w:tab w:val="left" w:pos="7020"/>
          <w:tab w:val="left" w:pos="7650"/>
        </w:tabs>
        <w:spacing w:after="0"/>
        <w:ind w:firstLine="0"/>
        <w:rPr>
          <w:sz w:val="16"/>
          <w:lang w:val="fr-FR"/>
        </w:rPr>
      </w:pPr>
      <w:r>
        <w:rPr>
          <w:sz w:val="16"/>
        </w:rPr>
        <w:tab/>
      </w:r>
      <w:r>
        <w:rPr>
          <w:sz w:val="16"/>
          <w:lang w:val="fr-FR"/>
        </w:rPr>
        <w:t>Fax (609) 799-0005</w:t>
      </w:r>
    </w:p>
    <w:p w14:paraId="77D6FDA8" w14:textId="77777777" w:rsidR="00202981" w:rsidRDefault="00202981" w:rsidP="00202981">
      <w:pPr>
        <w:pStyle w:val="NormalSS"/>
        <w:tabs>
          <w:tab w:val="left" w:pos="7020"/>
          <w:tab w:val="left" w:pos="7650"/>
        </w:tabs>
        <w:spacing w:after="0"/>
        <w:ind w:firstLine="0"/>
        <w:rPr>
          <w:sz w:val="16"/>
          <w:lang w:val="fr-FR"/>
        </w:rPr>
      </w:pPr>
      <w:r>
        <w:rPr>
          <w:sz w:val="16"/>
          <w:lang w:val="fr-FR"/>
        </w:rPr>
        <w:tab/>
        <w:t>www.mathematica-mpr.com</w:t>
      </w:r>
    </w:p>
    <w:p w14:paraId="0DCE1137" w14:textId="77777777" w:rsidR="00202981" w:rsidRPr="00AB3019" w:rsidRDefault="00202981" w:rsidP="00202981">
      <w:pPr>
        <w:pStyle w:val="NormalSS"/>
        <w:tabs>
          <w:tab w:val="left" w:pos="7020"/>
          <w:tab w:val="left" w:pos="8280"/>
        </w:tabs>
        <w:spacing w:after="0"/>
        <w:ind w:firstLine="0"/>
        <w:rPr>
          <w:b/>
          <w:bCs/>
          <w:szCs w:val="24"/>
          <w:lang w:val="fr-FR"/>
        </w:rPr>
      </w:pPr>
      <w:r w:rsidRPr="00AB3019">
        <w:rPr>
          <w:b/>
          <w:bCs/>
          <w:szCs w:val="24"/>
          <w:lang w:val="fr-FR"/>
        </w:rPr>
        <w:tab/>
      </w:r>
    </w:p>
    <w:p w14:paraId="35773622" w14:textId="77777777" w:rsidR="00202981" w:rsidRPr="00AB3019" w:rsidRDefault="00202981" w:rsidP="00EF40BB">
      <w:pPr>
        <w:pStyle w:val="NormalSS"/>
        <w:tabs>
          <w:tab w:val="left" w:pos="7020"/>
          <w:tab w:val="left" w:pos="7650"/>
        </w:tabs>
        <w:spacing w:after="0"/>
        <w:ind w:firstLine="0"/>
        <w:rPr>
          <w:szCs w:val="24"/>
          <w:lang w:val="fr-MA"/>
        </w:rPr>
      </w:pPr>
      <w:r w:rsidRPr="00AB3019">
        <w:rPr>
          <w:b/>
          <w:szCs w:val="24"/>
          <w:lang w:val="fr-MA"/>
        </w:rPr>
        <w:tab/>
      </w:r>
      <w:r w:rsidRPr="00AB3019">
        <w:rPr>
          <w:szCs w:val="24"/>
          <w:lang w:val="fr-MA"/>
        </w:rPr>
        <w:t>[DATE]</w:t>
      </w:r>
    </w:p>
    <w:p w14:paraId="3964974F" w14:textId="77777777" w:rsidR="00202981" w:rsidRPr="00AB3019" w:rsidRDefault="00202981" w:rsidP="00AB3019">
      <w:pPr>
        <w:pStyle w:val="Normalcontinued"/>
        <w:spacing w:before="240" w:after="120" w:line="240" w:lineRule="auto"/>
        <w:rPr>
          <w:szCs w:val="24"/>
        </w:rPr>
      </w:pPr>
      <w:r w:rsidRPr="00AB3019">
        <w:rPr>
          <w:szCs w:val="24"/>
        </w:rPr>
        <w:t>Dear [CENTER DIRECTOR]:</w:t>
      </w:r>
    </w:p>
    <w:p w14:paraId="630D8D2F" w14:textId="58302F87" w:rsidR="00202981" w:rsidRPr="00AB3019" w:rsidRDefault="00202981" w:rsidP="00AB3019">
      <w:pPr>
        <w:pStyle w:val="NormalSS"/>
        <w:spacing w:before="240" w:after="120"/>
        <w:rPr>
          <w:szCs w:val="24"/>
        </w:rPr>
      </w:pPr>
      <w:r w:rsidRPr="00AB3019">
        <w:rPr>
          <w:szCs w:val="24"/>
        </w:rPr>
        <w:t>Thank you for your Head Start center’s participation in the American Indian and Alaska Native Head Start Family and Child Experiences Survey 2019 (AI/AN FACES 2019) last fall. We are excited about the new spring activities and hope you are too. The purpose of AI/AN FACES 2019 is to provide details about the characteristics, experiences, and outcomes of children and families whom Region XI AI/AN Head Start programs serve. The information collected will help Head Start improve its services to children and families in AI/AN Head Start programs. Your help is vital to the study’s success. The Administration for Children and Families, part of the U.S. Department of Health and Human Services, funds the study.</w:t>
      </w:r>
      <w:r w:rsidRPr="00AB3019">
        <w:rPr>
          <w:rStyle w:val="FootnoteReference"/>
          <w:szCs w:val="24"/>
          <w:vertAlign w:val="baseline"/>
        </w:rPr>
        <w:t xml:space="preserve"> </w:t>
      </w:r>
      <w:r w:rsidRPr="00AB3019">
        <w:rPr>
          <w:szCs w:val="24"/>
          <w:u w:color="000080"/>
        </w:rPr>
        <w:t xml:space="preserve">Mathematica Policy Research, an independent research company, is conducting AI/AN FACES 2019. </w:t>
      </w:r>
    </w:p>
    <w:p w14:paraId="19EE3BF6" w14:textId="77777777" w:rsidR="00202981" w:rsidRPr="00AB3019" w:rsidRDefault="00202981" w:rsidP="00AB3019">
      <w:pPr>
        <w:pStyle w:val="NormalSS"/>
        <w:spacing w:before="240" w:after="120"/>
        <w:rPr>
          <w:szCs w:val="24"/>
        </w:rPr>
      </w:pPr>
      <w:r w:rsidRPr="00AB3019">
        <w:rPr>
          <w:szCs w:val="24"/>
        </w:rPr>
        <w:t xml:space="preserve">This spring, we invite you to complete a short 20-minute online survey. Your survey will ask about staffing and staff education and training, curriculum and assessment, program management, Native culture and language at your center, and your feelings about your job and center. It will also ask about your education and training and any professional development you may have taken part in over the past year. We are also asking your program director and teachers in classrooms selected for AI/AN FACES 2019 to complete a short survey. </w:t>
      </w:r>
    </w:p>
    <w:p w14:paraId="479C4714" w14:textId="09F00537" w:rsidR="005B61E6" w:rsidRDefault="00D64983" w:rsidP="005B61E6">
      <w:pPr>
        <w:tabs>
          <w:tab w:val="left" w:pos="432"/>
        </w:tabs>
        <w:spacing w:before="240" w:after="120" w:line="240" w:lineRule="auto"/>
        <w:rPr>
          <w:szCs w:val="24"/>
        </w:rPr>
      </w:pPr>
      <w:r w:rsidRPr="00AB3019">
        <w:rPr>
          <w:szCs w:val="24"/>
        </w:rPr>
        <w:t xml:space="preserve">Taking part in AI/AN FACES 2019 is voluntary. You can decide not to continue in the study at any point. </w:t>
      </w:r>
      <w:r w:rsidR="00202981" w:rsidRPr="00AB3019">
        <w:rPr>
          <w:szCs w:val="24"/>
        </w:rPr>
        <w:t xml:space="preserve">All information you provide will be kept private to the extent permitted by law. </w:t>
      </w:r>
      <w:r w:rsidR="000E502F" w:rsidRPr="00AB3019">
        <w:rPr>
          <w:szCs w:val="24"/>
        </w:rPr>
        <w:t xml:space="preserve">Study results will only be reported for groups. </w:t>
      </w:r>
      <w:r w:rsidR="00202981" w:rsidRPr="00AB3019">
        <w:rPr>
          <w:szCs w:val="24"/>
        </w:rPr>
        <w:t xml:space="preserve">No one from your Head Start program will see or hear your individual responses, and your name and your center’s name will </w:t>
      </w:r>
      <w:r w:rsidR="000E502F" w:rsidRPr="00AB3019">
        <w:rPr>
          <w:szCs w:val="24"/>
        </w:rPr>
        <w:t xml:space="preserve">not be shared with the Office of Head Start, and will </w:t>
      </w:r>
      <w:r w:rsidR="00202981" w:rsidRPr="00AB3019">
        <w:rPr>
          <w:szCs w:val="24"/>
        </w:rPr>
        <w:t>never be associated with or identified in any study reports.</w:t>
      </w:r>
      <w:r w:rsidR="006746D0" w:rsidRPr="00AB3019">
        <w:rPr>
          <w:szCs w:val="24"/>
        </w:rPr>
        <w:t xml:space="preserve"> </w:t>
      </w:r>
      <w:r w:rsidR="00440872">
        <w:rPr>
          <w:szCs w:val="24"/>
        </w:rPr>
        <w:t>In the future,</w:t>
      </w:r>
      <w:r w:rsidR="00A74BAD">
        <w:rPr>
          <w:szCs w:val="24"/>
        </w:rPr>
        <w:t xml:space="preserve"> survey responses </w:t>
      </w:r>
      <w:r w:rsidR="00440872">
        <w:rPr>
          <w:szCs w:val="24"/>
        </w:rPr>
        <w:t xml:space="preserve">from the study (with nothing identifying individuals, programs, or communities) may </w:t>
      </w:r>
      <w:r w:rsidR="00A74BAD">
        <w:rPr>
          <w:szCs w:val="24"/>
        </w:rPr>
        <w:t xml:space="preserve">be securely shared with qualified individuals for additional learning purposes to better understand the strengths and needs of children and families </w:t>
      </w:r>
      <w:r w:rsidR="00440872">
        <w:rPr>
          <w:szCs w:val="24"/>
        </w:rPr>
        <w:t>in</w:t>
      </w:r>
      <w:r w:rsidR="00A74BAD">
        <w:rPr>
          <w:szCs w:val="24"/>
        </w:rPr>
        <w:t xml:space="preserve"> Region XI Head Start</w:t>
      </w:r>
      <w:r w:rsidR="00440872">
        <w:rPr>
          <w:szCs w:val="24"/>
        </w:rPr>
        <w:t xml:space="preserve"> and the programs that serve them</w:t>
      </w:r>
      <w:r w:rsidR="00A74BAD">
        <w:rPr>
          <w:szCs w:val="24"/>
        </w:rPr>
        <w:t xml:space="preserve">. </w:t>
      </w:r>
      <w:r w:rsidR="006746D0" w:rsidRPr="00AB3019">
        <w:rPr>
          <w:szCs w:val="24"/>
        </w:rPr>
        <w:t xml:space="preserve">Additionally, we have a Certificate of Confidentiality from the National Institutes of Health. The Certificate helps us protect your privacy. This means no one can force the study team to give out information that identifies you, even in court. However, we may need to share your information if it shows a serious threat to you or to others, including reporting to authorities when required by law. </w:t>
      </w:r>
      <w:r w:rsidR="005B61E6" w:rsidRPr="005B61E6">
        <w:rPr>
          <w:szCs w:val="24"/>
        </w:rPr>
        <w:t>The U.S. Department of Health and Human Services (DHHS) may ask for data for an audit or evaluation. If they do, we will need to provide it. However, only DHHS staff involved in the review will see it.</w:t>
      </w:r>
    </w:p>
    <w:p w14:paraId="299A427B" w14:textId="515F9B1D" w:rsidR="00440872" w:rsidRDefault="00202981" w:rsidP="005B61E6">
      <w:pPr>
        <w:tabs>
          <w:tab w:val="left" w:pos="432"/>
        </w:tabs>
        <w:spacing w:before="240" w:after="120" w:line="240" w:lineRule="auto"/>
        <w:rPr>
          <w:szCs w:val="24"/>
        </w:rPr>
      </w:pPr>
      <w:r w:rsidRPr="00AB3019">
        <w:rPr>
          <w:szCs w:val="24"/>
        </w:rPr>
        <w:t xml:space="preserve">We have enclosed some helpful tips for completing your survey online. When you visit the website, you should use the log-in ID and password below. These are secure and will not be shared with anyone. Using the log-in ID and password ensures that your responses will be protected. </w:t>
      </w:r>
    </w:p>
    <w:p w14:paraId="76B0D664" w14:textId="77777777" w:rsidR="00440872" w:rsidRDefault="00440872">
      <w:pPr>
        <w:spacing w:after="240" w:line="240" w:lineRule="auto"/>
        <w:ind w:firstLine="0"/>
        <w:rPr>
          <w:szCs w:val="24"/>
        </w:rPr>
      </w:pPr>
      <w:r>
        <w:rPr>
          <w:szCs w:val="24"/>
        </w:rPr>
        <w:br w:type="page"/>
      </w:r>
    </w:p>
    <w:p w14:paraId="15AE2B83" w14:textId="77777777" w:rsidR="00202981" w:rsidRPr="00AB3019" w:rsidRDefault="00202981" w:rsidP="00AB3019">
      <w:pPr>
        <w:pStyle w:val="NormalSS"/>
        <w:spacing w:before="240" w:after="120"/>
        <w:rPr>
          <w:szCs w:val="24"/>
        </w:rPr>
      </w:pPr>
    </w:p>
    <w:tbl>
      <w:tblPr>
        <w:tblStyle w:val="LightList"/>
        <w:tblW w:w="5000" w:type="pct"/>
        <w:jc w:val="center"/>
        <w:tblBorders>
          <w:top w:val="single" w:sz="18" w:space="0" w:color="auto"/>
          <w:left w:val="single" w:sz="18" w:space="0" w:color="auto"/>
          <w:bottom w:val="single" w:sz="18" w:space="0" w:color="auto"/>
          <w:right w:val="single" w:sz="18" w:space="0" w:color="auto"/>
        </w:tblBorders>
        <w:shd w:val="clear" w:color="auto" w:fill="C9C3B2"/>
        <w:tblLook w:val="0620" w:firstRow="1" w:lastRow="0" w:firstColumn="0" w:lastColumn="0" w:noHBand="1" w:noVBand="1"/>
      </w:tblPr>
      <w:tblGrid>
        <w:gridCol w:w="10152"/>
      </w:tblGrid>
      <w:tr w:rsidR="00202981" w:rsidRPr="00AB3019" w14:paraId="37020A85" w14:textId="77777777" w:rsidTr="00DB1A09">
        <w:trPr>
          <w:cnfStyle w:val="100000000000" w:firstRow="1" w:lastRow="0" w:firstColumn="0" w:lastColumn="0" w:oddVBand="0" w:evenVBand="0" w:oddHBand="0" w:evenHBand="0" w:firstRowFirstColumn="0" w:firstRowLastColumn="0" w:lastRowFirstColumn="0" w:lastRowLastColumn="0"/>
          <w:jc w:val="center"/>
        </w:trPr>
        <w:tc>
          <w:tcPr>
            <w:tcW w:w="5000" w:type="pct"/>
            <w:shd w:val="clear" w:color="auto" w:fill="C9C3B2"/>
          </w:tcPr>
          <w:p w14:paraId="1DF53BB5" w14:textId="77777777" w:rsidR="00202981" w:rsidRPr="00AB3019" w:rsidRDefault="00202981" w:rsidP="00BE2E5B">
            <w:pPr>
              <w:pStyle w:val="NormalSS"/>
              <w:spacing w:before="60" w:after="0"/>
              <w:ind w:firstLine="0"/>
              <w:jc w:val="center"/>
              <w:rPr>
                <w:rFonts w:ascii="Arial" w:hAnsi="Arial" w:cs="Arial"/>
                <w:b w:val="0"/>
                <w:color w:val="000000" w:themeColor="text1"/>
                <w:sz w:val="24"/>
                <w:szCs w:val="24"/>
              </w:rPr>
            </w:pPr>
            <w:r w:rsidRPr="00AB3019">
              <w:rPr>
                <w:rFonts w:ascii="Arial" w:hAnsi="Arial" w:cs="Arial"/>
                <w:b w:val="0"/>
                <w:color w:val="000000" w:themeColor="text1"/>
                <w:sz w:val="24"/>
                <w:szCs w:val="24"/>
              </w:rPr>
              <w:t>We encourage you to complete the survey online at:</w:t>
            </w:r>
            <w:r w:rsidR="00BE2E5B" w:rsidRPr="00AB3019">
              <w:rPr>
                <w:rFonts w:ascii="Arial" w:hAnsi="Arial" w:cs="Arial"/>
                <w:b w:val="0"/>
                <w:color w:val="000000" w:themeColor="text1"/>
                <w:sz w:val="24"/>
                <w:szCs w:val="24"/>
              </w:rPr>
              <w:t xml:space="preserve"> </w:t>
            </w:r>
            <w:r w:rsidRPr="00AB3019">
              <w:rPr>
                <w:rFonts w:ascii="Arial" w:hAnsi="Arial" w:cs="Arial"/>
                <w:b w:val="0"/>
                <w:color w:val="000000" w:themeColor="text1"/>
                <w:sz w:val="24"/>
                <w:szCs w:val="24"/>
              </w:rPr>
              <w:t>[WEBSITE].</w:t>
            </w:r>
          </w:p>
          <w:p w14:paraId="64004C1E" w14:textId="77777777" w:rsidR="00202981" w:rsidRPr="00AB3019" w:rsidRDefault="00202981" w:rsidP="00DB1A09">
            <w:pPr>
              <w:pStyle w:val="NormalSS"/>
              <w:spacing w:after="0"/>
              <w:ind w:firstLine="0"/>
              <w:jc w:val="center"/>
              <w:rPr>
                <w:rFonts w:ascii="Arial" w:hAnsi="Arial" w:cs="Arial"/>
                <w:b w:val="0"/>
                <w:color w:val="000000" w:themeColor="text1"/>
                <w:sz w:val="24"/>
                <w:szCs w:val="24"/>
              </w:rPr>
            </w:pPr>
          </w:p>
          <w:p w14:paraId="7A751208" w14:textId="77777777" w:rsidR="00202981" w:rsidRPr="00AB3019" w:rsidRDefault="00202981" w:rsidP="00DB1A09">
            <w:pPr>
              <w:pStyle w:val="NormalSS"/>
              <w:spacing w:after="0"/>
              <w:ind w:firstLine="0"/>
              <w:jc w:val="center"/>
              <w:rPr>
                <w:rFonts w:ascii="Arial" w:hAnsi="Arial" w:cs="Arial"/>
                <w:b w:val="0"/>
                <w:color w:val="000000" w:themeColor="text1"/>
                <w:sz w:val="24"/>
                <w:szCs w:val="24"/>
              </w:rPr>
            </w:pPr>
            <w:r w:rsidRPr="00AB3019">
              <w:rPr>
                <w:rFonts w:ascii="Arial" w:hAnsi="Arial" w:cs="Arial"/>
                <w:b w:val="0"/>
                <w:color w:val="000000" w:themeColor="text1"/>
                <w:sz w:val="24"/>
                <w:szCs w:val="24"/>
              </w:rPr>
              <w:t>Use the log-in ID and password shown.</w:t>
            </w:r>
          </w:p>
          <w:p w14:paraId="7841B5C3" w14:textId="77777777" w:rsidR="00202981" w:rsidRPr="00AB3019" w:rsidRDefault="00202981" w:rsidP="00DB1A09">
            <w:pPr>
              <w:pStyle w:val="NormalSS"/>
              <w:spacing w:after="0"/>
              <w:ind w:firstLine="0"/>
              <w:jc w:val="center"/>
              <w:rPr>
                <w:rFonts w:ascii="Arial" w:hAnsi="Arial" w:cs="Arial"/>
                <w:b w:val="0"/>
                <w:bCs w:val="0"/>
                <w:color w:val="000000" w:themeColor="text1"/>
                <w:sz w:val="24"/>
                <w:szCs w:val="24"/>
              </w:rPr>
            </w:pPr>
            <w:r w:rsidRPr="00AB3019">
              <w:rPr>
                <w:rFonts w:ascii="Arial" w:hAnsi="Arial" w:cs="Arial"/>
                <w:b w:val="0"/>
                <w:color w:val="000000" w:themeColor="text1"/>
                <w:sz w:val="24"/>
                <w:szCs w:val="24"/>
              </w:rPr>
              <w:t>LOG-IN ID: [LOG-IN ID]</w:t>
            </w:r>
          </w:p>
          <w:p w14:paraId="0BE6F999" w14:textId="77777777" w:rsidR="00202981" w:rsidRPr="00AB3019" w:rsidRDefault="00202981" w:rsidP="00DB1A09">
            <w:pPr>
              <w:pStyle w:val="TableText"/>
              <w:spacing w:after="60"/>
              <w:jc w:val="center"/>
              <w:rPr>
                <w:color w:val="000000" w:themeColor="text1"/>
                <w:sz w:val="24"/>
                <w:szCs w:val="24"/>
              </w:rPr>
            </w:pPr>
            <w:r w:rsidRPr="00AB3019">
              <w:rPr>
                <w:rFonts w:cs="Arial"/>
                <w:b w:val="0"/>
                <w:color w:val="000000" w:themeColor="text1"/>
                <w:sz w:val="24"/>
                <w:szCs w:val="24"/>
              </w:rPr>
              <w:t>PASSWORD: [PASSWORD]</w:t>
            </w:r>
          </w:p>
        </w:tc>
      </w:tr>
    </w:tbl>
    <w:p w14:paraId="645A6309" w14:textId="77777777" w:rsidR="00202981" w:rsidRPr="00AB3019" w:rsidRDefault="00202981" w:rsidP="009D7482">
      <w:pPr>
        <w:pStyle w:val="NormalSS"/>
        <w:spacing w:after="0"/>
        <w:rPr>
          <w:szCs w:val="24"/>
        </w:rPr>
      </w:pPr>
    </w:p>
    <w:p w14:paraId="70E822AA" w14:textId="4EB3F1DF" w:rsidR="00202981" w:rsidRPr="00AB3019" w:rsidRDefault="00BE2E5B" w:rsidP="00AB3019">
      <w:pPr>
        <w:spacing w:before="240" w:after="240" w:line="240" w:lineRule="auto"/>
        <w:ind w:firstLine="0"/>
        <w:rPr>
          <w:szCs w:val="24"/>
        </w:rPr>
      </w:pPr>
      <w:r w:rsidRPr="00AB3019">
        <w:rPr>
          <w:szCs w:val="24"/>
        </w:rPr>
        <w:tab/>
      </w:r>
      <w:r w:rsidR="00202981" w:rsidRPr="00AB3019">
        <w:rPr>
          <w:szCs w:val="24"/>
        </w:rPr>
        <w:t xml:space="preserve">Mathematica staff will be happy to answer any questions about AI/AN FACES 2019 and to assist you in any way you need with the study. You can contact us toll-free at 800-xxx-xxxx or email us at </w:t>
      </w:r>
      <w:r w:rsidR="00202981" w:rsidRPr="00AB3019">
        <w:rPr>
          <w:rStyle w:val="Hyperlink"/>
          <w:color w:val="auto"/>
          <w:szCs w:val="24"/>
        </w:rPr>
        <w:t>[EMAIL]</w:t>
      </w:r>
      <w:r w:rsidR="00202981" w:rsidRPr="00AB3019">
        <w:rPr>
          <w:szCs w:val="24"/>
        </w:rPr>
        <w:t xml:space="preserve">. To learn more about AI/AN FACES 2019, visit the AI/AN FACES website at </w:t>
      </w:r>
      <w:hyperlink r:id="rId171" w:history="1">
        <w:r w:rsidR="00202981" w:rsidRPr="00AB3019">
          <w:rPr>
            <w:rStyle w:val="Hyperlink"/>
            <w:szCs w:val="24"/>
          </w:rPr>
          <w:t>http://www.acf.hhs.gov/programs/opre/research/project/american-indian-and-alaska-native-head-start-family-and-child-experiences-survey-faces</w:t>
        </w:r>
      </w:hyperlink>
      <w:r w:rsidR="00202981" w:rsidRPr="00AB3019">
        <w:rPr>
          <w:szCs w:val="24"/>
        </w:rPr>
        <w:t>. Thank you in advance for your help with this important study.</w:t>
      </w:r>
    </w:p>
    <w:p w14:paraId="1486CB45" w14:textId="77777777" w:rsidR="00202981" w:rsidRPr="00AB3019" w:rsidRDefault="00202981" w:rsidP="00202981">
      <w:pPr>
        <w:pStyle w:val="NormalSS"/>
        <w:tabs>
          <w:tab w:val="left" w:pos="5760"/>
        </w:tabs>
        <w:spacing w:after="0"/>
        <w:ind w:firstLine="0"/>
        <w:rPr>
          <w:szCs w:val="24"/>
        </w:rPr>
      </w:pPr>
      <w:r w:rsidRPr="00AB3019">
        <w:rPr>
          <w:noProof/>
          <w:szCs w:val="24"/>
        </w:rPr>
        <w:drawing>
          <wp:anchor distT="0" distB="0" distL="114300" distR="114300" simplePos="0" relativeHeight="251681792" behindDoc="1" locked="0" layoutInCell="1" allowOverlap="1" wp14:anchorId="021616D8" wp14:editId="24770097">
            <wp:simplePos x="0" y="0"/>
            <wp:positionH relativeFrom="column">
              <wp:posOffset>3609975</wp:posOffset>
            </wp:positionH>
            <wp:positionV relativeFrom="paragraph">
              <wp:posOffset>189230</wp:posOffset>
            </wp:positionV>
            <wp:extent cx="1209675" cy="390525"/>
            <wp:effectExtent l="19050" t="0" r="9525" b="0"/>
            <wp:wrapNone/>
            <wp:docPr id="242" name="Picture 7" descr="AKel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Kelly.JPG"/>
                    <pic:cNvPicPr/>
                  </pic:nvPicPr>
                  <pic:blipFill>
                    <a:blip r:embed="rId33" cstate="print"/>
                    <a:stretch>
                      <a:fillRect/>
                    </a:stretch>
                  </pic:blipFill>
                  <pic:spPr>
                    <a:xfrm>
                      <a:off x="0" y="0"/>
                      <a:ext cx="1209675" cy="390525"/>
                    </a:xfrm>
                    <a:prstGeom prst="rect">
                      <a:avLst/>
                    </a:prstGeom>
                  </pic:spPr>
                </pic:pic>
              </a:graphicData>
            </a:graphic>
          </wp:anchor>
        </w:drawing>
      </w:r>
      <w:r w:rsidRPr="00AB3019">
        <w:rPr>
          <w:szCs w:val="24"/>
        </w:rPr>
        <w:tab/>
        <w:t>Sincerely,</w:t>
      </w:r>
    </w:p>
    <w:p w14:paraId="1230E51E" w14:textId="77777777" w:rsidR="00202981" w:rsidRPr="00AB3019" w:rsidRDefault="00202981" w:rsidP="00202981">
      <w:pPr>
        <w:pStyle w:val="NormalSS"/>
        <w:tabs>
          <w:tab w:val="left" w:pos="5760"/>
        </w:tabs>
        <w:spacing w:after="0"/>
        <w:ind w:firstLine="0"/>
        <w:rPr>
          <w:szCs w:val="24"/>
        </w:rPr>
      </w:pPr>
      <w:r w:rsidRPr="00AB3019">
        <w:rPr>
          <w:szCs w:val="24"/>
        </w:rPr>
        <w:tab/>
      </w:r>
    </w:p>
    <w:p w14:paraId="78D27B93" w14:textId="77777777" w:rsidR="00202981" w:rsidRPr="00AB3019" w:rsidRDefault="00202981" w:rsidP="00202981">
      <w:pPr>
        <w:pStyle w:val="NormalSS"/>
        <w:tabs>
          <w:tab w:val="left" w:pos="5760"/>
        </w:tabs>
        <w:spacing w:before="240" w:after="0"/>
        <w:ind w:firstLine="0"/>
        <w:rPr>
          <w:szCs w:val="24"/>
        </w:rPr>
      </w:pPr>
      <w:r w:rsidRPr="00AB3019">
        <w:rPr>
          <w:szCs w:val="24"/>
        </w:rPr>
        <w:tab/>
        <w:t>Annalee Kelly</w:t>
      </w:r>
    </w:p>
    <w:p w14:paraId="3DDBA1C6" w14:textId="77777777" w:rsidR="00202981" w:rsidRDefault="00202981" w:rsidP="00EF40BB">
      <w:pPr>
        <w:spacing w:after="120" w:line="240" w:lineRule="auto"/>
        <w:ind w:left="5616" w:firstLine="144"/>
        <w:rPr>
          <w:szCs w:val="24"/>
        </w:rPr>
      </w:pPr>
      <w:r w:rsidRPr="00AB3019">
        <w:rPr>
          <w:szCs w:val="24"/>
        </w:rPr>
        <w:t>AI/AN FACES 2019 Survey Director</w:t>
      </w:r>
    </w:p>
    <w:p w14:paraId="0179BC33" w14:textId="77777777" w:rsidR="0078392E" w:rsidRDefault="0078392E" w:rsidP="00EF40BB">
      <w:pPr>
        <w:spacing w:after="120" w:line="240" w:lineRule="auto"/>
        <w:ind w:left="5616" w:firstLine="144"/>
        <w:rPr>
          <w:szCs w:val="24"/>
        </w:rPr>
      </w:pPr>
    </w:p>
    <w:p w14:paraId="3635A56D" w14:textId="77777777" w:rsidR="0078392E" w:rsidRDefault="0078392E" w:rsidP="00EF40BB">
      <w:pPr>
        <w:spacing w:after="120" w:line="240" w:lineRule="auto"/>
        <w:ind w:left="5616" w:firstLine="144"/>
        <w:rPr>
          <w:szCs w:val="24"/>
        </w:rPr>
      </w:pPr>
    </w:p>
    <w:p w14:paraId="43182994" w14:textId="77777777" w:rsidR="0078392E" w:rsidRDefault="0078392E" w:rsidP="00EF40BB">
      <w:pPr>
        <w:spacing w:after="120" w:line="240" w:lineRule="auto"/>
        <w:ind w:left="5616" w:firstLine="144"/>
        <w:rPr>
          <w:szCs w:val="24"/>
        </w:rPr>
      </w:pPr>
    </w:p>
    <w:p w14:paraId="10FFF60C" w14:textId="77777777" w:rsidR="0078392E" w:rsidRDefault="0078392E" w:rsidP="00EF40BB">
      <w:pPr>
        <w:spacing w:after="120" w:line="240" w:lineRule="auto"/>
        <w:ind w:left="5616" w:firstLine="144"/>
        <w:rPr>
          <w:szCs w:val="24"/>
        </w:rPr>
      </w:pPr>
    </w:p>
    <w:p w14:paraId="468EF7AF" w14:textId="77777777" w:rsidR="0078392E" w:rsidRDefault="0078392E" w:rsidP="00EF40BB">
      <w:pPr>
        <w:spacing w:after="120" w:line="240" w:lineRule="auto"/>
        <w:ind w:left="5616" w:firstLine="144"/>
        <w:rPr>
          <w:szCs w:val="24"/>
        </w:rPr>
      </w:pPr>
    </w:p>
    <w:p w14:paraId="1CDC7B56" w14:textId="77777777" w:rsidR="00FF3011" w:rsidRDefault="00FF3011" w:rsidP="00AB3019">
      <w:pPr>
        <w:spacing w:before="2040" w:after="120" w:line="240" w:lineRule="auto"/>
        <w:ind w:left="5616" w:firstLine="144"/>
        <w:rPr>
          <w:szCs w:val="24"/>
        </w:rPr>
      </w:pPr>
    </w:p>
    <w:p w14:paraId="7FEFC8D1" w14:textId="77777777" w:rsidR="008B3A48" w:rsidRDefault="008B3A48" w:rsidP="008B3A48">
      <w:pPr>
        <w:spacing w:before="240" w:after="120" w:line="240" w:lineRule="auto"/>
        <w:ind w:left="5616" w:firstLine="144"/>
        <w:rPr>
          <w:szCs w:val="24"/>
        </w:rPr>
      </w:pPr>
    </w:p>
    <w:p w14:paraId="58BE9DF4" w14:textId="77777777" w:rsidR="008B3A48" w:rsidRDefault="008B3A48" w:rsidP="008B3A48">
      <w:pPr>
        <w:spacing w:before="240" w:after="120" w:line="240" w:lineRule="auto"/>
        <w:ind w:left="5616" w:firstLine="144"/>
        <w:rPr>
          <w:szCs w:val="24"/>
        </w:rPr>
      </w:pPr>
    </w:p>
    <w:p w14:paraId="23BE86D0" w14:textId="77777777" w:rsidR="008B3A48" w:rsidRPr="00AB3019" w:rsidRDefault="008B3A48" w:rsidP="008B3A48">
      <w:pPr>
        <w:spacing w:before="240" w:after="120" w:line="240" w:lineRule="auto"/>
        <w:ind w:left="5616" w:firstLine="144"/>
        <w:rPr>
          <w:szCs w:val="24"/>
        </w:rPr>
      </w:pPr>
    </w:p>
    <w:p w14:paraId="2DDA0E02" w14:textId="4C3FB62C" w:rsidR="00EF40BB" w:rsidRPr="00AB3019" w:rsidRDefault="00EF40BB" w:rsidP="00181DF5">
      <w:pPr>
        <w:pBdr>
          <w:top w:val="single" w:sz="4" w:space="1" w:color="auto"/>
          <w:left w:val="single" w:sz="4" w:space="0" w:color="auto"/>
          <w:bottom w:val="single" w:sz="4" w:space="1" w:color="auto"/>
          <w:right w:val="single" w:sz="4" w:space="4" w:color="auto"/>
        </w:pBdr>
        <w:tabs>
          <w:tab w:val="center" w:pos="4320"/>
          <w:tab w:val="right" w:pos="10260"/>
        </w:tabs>
        <w:spacing w:line="240" w:lineRule="auto"/>
        <w:ind w:right="180" w:firstLine="0"/>
        <w:rPr>
          <w:sz w:val="16"/>
          <w:szCs w:val="16"/>
        </w:rPr>
      </w:pPr>
      <w:r w:rsidRPr="00AB3019">
        <w:rPr>
          <w:sz w:val="16"/>
          <w:szCs w:val="16"/>
        </w:rPr>
        <w:t xml:space="preserve">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w:t>
      </w:r>
      <w:r w:rsidR="000D2F93" w:rsidRPr="00AB3019">
        <w:rPr>
          <w:sz w:val="16"/>
          <w:szCs w:val="16"/>
        </w:rPr>
        <w:t>XX/XX/XXXX</w:t>
      </w:r>
      <w:r w:rsidRPr="00AB3019">
        <w:rPr>
          <w:sz w:val="16"/>
          <w:szCs w:val="16"/>
        </w:rPr>
        <w:t xml:space="preserve">. </w:t>
      </w:r>
    </w:p>
    <w:p w14:paraId="21583DD7" w14:textId="77777777" w:rsidR="005F4ECA" w:rsidRPr="00AB3019" w:rsidRDefault="005F4ECA" w:rsidP="005F4ECA">
      <w:pPr>
        <w:pStyle w:val="NormalSS"/>
        <w:rPr>
          <w:sz w:val="16"/>
          <w:szCs w:val="16"/>
        </w:rPr>
        <w:sectPr w:rsidR="005F4ECA" w:rsidRPr="00AB3019" w:rsidSect="00AB3019">
          <w:headerReference w:type="default" r:id="rId172"/>
          <w:footerReference w:type="default" r:id="rId173"/>
          <w:headerReference w:type="first" r:id="rId174"/>
          <w:pgSz w:w="12240" w:h="15840"/>
          <w:pgMar w:top="1440" w:right="1152" w:bottom="1008" w:left="1152" w:header="720" w:footer="720" w:gutter="0"/>
          <w:cols w:space="720"/>
          <w:titlePg/>
          <w:docGrid w:linePitch="360"/>
        </w:sectPr>
      </w:pPr>
    </w:p>
    <w:p w14:paraId="3D0A655A" w14:textId="77777777" w:rsidR="00283888" w:rsidRDefault="00283888" w:rsidP="005F4ECA">
      <w:pPr>
        <w:pStyle w:val="MarkforAppendixTitle"/>
      </w:pPr>
      <w:r w:rsidRPr="00331563">
        <w:t xml:space="preserve">AI/AN FACES 2019 </w:t>
      </w:r>
      <w:r>
        <w:t>SPRING CENTER DIRECTOR SURVEY INVITATION LETTER (MULTI-CENTER DIRECTOR)</w:t>
      </w:r>
    </w:p>
    <w:p w14:paraId="52DF001E" w14:textId="77777777" w:rsidR="005F4ECA" w:rsidRDefault="005F4ECA" w:rsidP="00283888">
      <w:pPr>
        <w:pStyle w:val="NormalSScontinued"/>
        <w:sectPr w:rsidR="005F4ECA" w:rsidSect="000E4C3F">
          <w:headerReference w:type="default" r:id="rId175"/>
          <w:footerReference w:type="default" r:id="rId176"/>
          <w:pgSz w:w="12240" w:h="15840"/>
          <w:pgMar w:top="1440" w:right="1440" w:bottom="1440" w:left="1440" w:header="720" w:footer="720" w:gutter="0"/>
          <w:cols w:space="720"/>
          <w:docGrid w:linePitch="360"/>
        </w:sectPr>
      </w:pPr>
    </w:p>
    <w:p w14:paraId="5014513E" w14:textId="77777777" w:rsidR="005F4ECA" w:rsidRPr="001C2D8F" w:rsidRDefault="005F4ECA" w:rsidP="005F4ECA">
      <w:pPr>
        <w:pStyle w:val="Blankpage"/>
      </w:pPr>
      <w:r w:rsidRPr="00285373">
        <w:t>This page has been left blank for double-sided copying.</w:t>
      </w:r>
    </w:p>
    <w:p w14:paraId="367DA944" w14:textId="77777777" w:rsidR="00E86662" w:rsidRDefault="00E86662" w:rsidP="00283888">
      <w:pPr>
        <w:pStyle w:val="NormalSScontinued"/>
        <w:sectPr w:rsidR="00E86662" w:rsidSect="000E4C3F">
          <w:headerReference w:type="default" r:id="rId177"/>
          <w:footerReference w:type="default" r:id="rId178"/>
          <w:pgSz w:w="12240" w:h="15840"/>
          <w:pgMar w:top="1440" w:right="1440" w:bottom="1440" w:left="1440" w:header="720" w:footer="720" w:gutter="0"/>
          <w:cols w:space="720"/>
          <w:docGrid w:linePitch="360"/>
        </w:sectPr>
      </w:pPr>
    </w:p>
    <w:p w14:paraId="0DD36535" w14:textId="77777777" w:rsidR="00E86662" w:rsidRDefault="00E86662" w:rsidP="00E86662">
      <w:pPr>
        <w:tabs>
          <w:tab w:val="left" w:pos="-1080"/>
          <w:tab w:val="left" w:pos="7020"/>
        </w:tabs>
        <w:spacing w:line="240" w:lineRule="auto"/>
        <w:ind w:firstLine="0"/>
        <w:rPr>
          <w:i/>
          <w:iCs/>
          <w:sz w:val="16"/>
        </w:rPr>
      </w:pPr>
      <w:r>
        <w:rPr>
          <w:noProof/>
        </w:rPr>
        <w:drawing>
          <wp:anchor distT="0" distB="0" distL="114300" distR="114300" simplePos="0" relativeHeight="251692032" behindDoc="0" locked="0" layoutInCell="1" allowOverlap="1" wp14:anchorId="29B0A7E3" wp14:editId="7925779E">
            <wp:simplePos x="0" y="0"/>
            <wp:positionH relativeFrom="column">
              <wp:posOffset>-69850</wp:posOffset>
            </wp:positionH>
            <wp:positionV relativeFrom="paragraph">
              <wp:posOffset>-832113</wp:posOffset>
            </wp:positionV>
            <wp:extent cx="861060" cy="767497"/>
            <wp:effectExtent l="0" t="0" r="0" b="0"/>
            <wp:wrapNone/>
            <wp:docPr id="249" name="Picture 249" descr="C:\Users\kgroesbeck.MATHEMATICA\AppData\Local\Microsoft\Windows\Temporary Internet Files\Content.Outlook\3K998W9D\log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Users\kgroesbeck.MATHEMATICA\AppData\Local\Microsoft\Windows\Temporary Internet Files\Content.Outlook\3K998W9D\logo 2.PNG"/>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861060" cy="767497"/>
                    </a:xfrm>
                    <a:prstGeom prst="rect">
                      <a:avLst/>
                    </a:prstGeom>
                    <a:noFill/>
                    <a:ln>
                      <a:noFill/>
                    </a:ln>
                  </pic:spPr>
                </pic:pic>
              </a:graphicData>
            </a:graphic>
          </wp:anchor>
        </w:drawing>
      </w:r>
      <w:r>
        <w:rPr>
          <w:b/>
          <w:noProof/>
          <w:sz w:val="20"/>
        </w:rPr>
        <w:drawing>
          <wp:anchor distT="0" distB="0" distL="114300" distR="114300" simplePos="0" relativeHeight="251691008" behindDoc="1" locked="0" layoutInCell="1" allowOverlap="1" wp14:anchorId="2D6AE588" wp14:editId="78F45311">
            <wp:simplePos x="0" y="0"/>
            <wp:positionH relativeFrom="column">
              <wp:posOffset>-101266</wp:posOffset>
            </wp:positionH>
            <wp:positionV relativeFrom="paragraph">
              <wp:posOffset>-541421</wp:posOffset>
            </wp:positionV>
            <wp:extent cx="6117055" cy="529390"/>
            <wp:effectExtent l="19050" t="0" r="0" b="0"/>
            <wp:wrapNone/>
            <wp:docPr id="250" name="Picture 1" descr="C:\Logo\E-Letter log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Logo\E-Letter logo.jpg"/>
                    <pic:cNvPicPr preferRelativeResize="0">
                      <a:picLocks noChangeAspect="1" noChangeArrowheads="1"/>
                    </pic:cNvPicPr>
                  </pic:nvPicPr>
                  <pic:blipFill>
                    <a:blip r:embed="rId52" cstate="print"/>
                    <a:stretch>
                      <a:fillRect/>
                    </a:stretch>
                  </pic:blipFill>
                  <pic:spPr bwMode="auto">
                    <a:xfrm>
                      <a:off x="0" y="0"/>
                      <a:ext cx="6117055" cy="529390"/>
                    </a:xfrm>
                    <a:prstGeom prst="rect">
                      <a:avLst/>
                    </a:prstGeom>
                    <a:noFill/>
                    <a:ln w="9525">
                      <a:noFill/>
                      <a:miter lim="800000"/>
                      <a:headEnd/>
                      <a:tailEnd/>
                    </a:ln>
                  </pic:spPr>
                </pic:pic>
              </a:graphicData>
            </a:graphic>
          </wp:anchor>
        </w:drawing>
      </w:r>
      <w:r>
        <w:rPr>
          <w:b/>
          <w:sz w:val="16"/>
        </w:rPr>
        <w:t>Annalee Kelly</w:t>
      </w:r>
      <w:r>
        <w:rPr>
          <w:b/>
          <w:sz w:val="16"/>
        </w:rPr>
        <w:tab/>
      </w:r>
      <w:r>
        <w:rPr>
          <w:sz w:val="16"/>
        </w:rPr>
        <w:t>P.</w:t>
      </w:r>
      <w:r w:rsidRPr="00CB2324">
        <w:rPr>
          <w:noProof/>
          <w:sz w:val="16"/>
        </w:rPr>
        <w:t xml:space="preserve"> </w:t>
      </w:r>
      <w:r>
        <w:rPr>
          <w:sz w:val="16"/>
        </w:rPr>
        <w:t>O. Box 2393</w:t>
      </w:r>
    </w:p>
    <w:p w14:paraId="01DE4B05" w14:textId="77777777" w:rsidR="00E86662" w:rsidRDefault="00E86662" w:rsidP="00E86662">
      <w:pPr>
        <w:pStyle w:val="NormalSS"/>
        <w:tabs>
          <w:tab w:val="left" w:pos="90"/>
          <w:tab w:val="left" w:pos="7020"/>
          <w:tab w:val="left" w:pos="7650"/>
        </w:tabs>
        <w:spacing w:after="0"/>
        <w:ind w:firstLine="0"/>
        <w:rPr>
          <w:sz w:val="16"/>
        </w:rPr>
      </w:pPr>
      <w:r>
        <w:rPr>
          <w:i/>
          <w:sz w:val="16"/>
        </w:rPr>
        <w:t>AI/AN FACES 2019 Survey Director</w:t>
      </w:r>
      <w:r>
        <w:rPr>
          <w:i/>
          <w:iCs/>
          <w:sz w:val="16"/>
        </w:rPr>
        <w:tab/>
      </w:r>
      <w:r>
        <w:rPr>
          <w:sz w:val="16"/>
        </w:rPr>
        <w:t>Princeton, NJ 08543-2393</w:t>
      </w:r>
    </w:p>
    <w:p w14:paraId="47F0AB19" w14:textId="77777777" w:rsidR="00E86662" w:rsidRDefault="00E86662" w:rsidP="00E86662">
      <w:pPr>
        <w:pStyle w:val="NormalSS"/>
        <w:tabs>
          <w:tab w:val="left" w:pos="7020"/>
          <w:tab w:val="left" w:pos="7650"/>
        </w:tabs>
        <w:spacing w:after="0"/>
        <w:ind w:firstLine="0"/>
        <w:rPr>
          <w:sz w:val="16"/>
        </w:rPr>
      </w:pPr>
      <w:r>
        <w:rPr>
          <w:sz w:val="16"/>
        </w:rPr>
        <w:tab/>
        <w:t>Telephone (609) 799-3535</w:t>
      </w:r>
    </w:p>
    <w:p w14:paraId="76E0C555" w14:textId="77777777" w:rsidR="00E86662" w:rsidRDefault="00E86662" w:rsidP="00E86662">
      <w:pPr>
        <w:pStyle w:val="NormalSS"/>
        <w:tabs>
          <w:tab w:val="left" w:pos="7020"/>
          <w:tab w:val="left" w:pos="7650"/>
        </w:tabs>
        <w:spacing w:after="0"/>
        <w:ind w:firstLine="0"/>
        <w:rPr>
          <w:sz w:val="16"/>
          <w:lang w:val="fr-FR"/>
        </w:rPr>
      </w:pPr>
      <w:r>
        <w:rPr>
          <w:sz w:val="16"/>
        </w:rPr>
        <w:tab/>
      </w:r>
      <w:r>
        <w:rPr>
          <w:sz w:val="16"/>
          <w:lang w:val="fr-FR"/>
        </w:rPr>
        <w:t>Fax (609) 799-0005</w:t>
      </w:r>
    </w:p>
    <w:p w14:paraId="27FF4A43" w14:textId="77777777" w:rsidR="00E86662" w:rsidRDefault="00E86662" w:rsidP="00E86662">
      <w:pPr>
        <w:pStyle w:val="NormalSS"/>
        <w:tabs>
          <w:tab w:val="left" w:pos="7020"/>
          <w:tab w:val="left" w:pos="7650"/>
        </w:tabs>
        <w:spacing w:after="0"/>
        <w:ind w:firstLine="0"/>
        <w:rPr>
          <w:sz w:val="16"/>
          <w:lang w:val="fr-FR"/>
        </w:rPr>
      </w:pPr>
      <w:r>
        <w:rPr>
          <w:sz w:val="16"/>
          <w:lang w:val="fr-FR"/>
        </w:rPr>
        <w:tab/>
        <w:t>www.mathematica-mpr.com</w:t>
      </w:r>
    </w:p>
    <w:p w14:paraId="07D0B3E6" w14:textId="77777777" w:rsidR="00E86662" w:rsidRDefault="00E86662" w:rsidP="00E86662">
      <w:pPr>
        <w:pStyle w:val="NormalSS"/>
        <w:tabs>
          <w:tab w:val="left" w:pos="7020"/>
          <w:tab w:val="left" w:pos="8280"/>
        </w:tabs>
        <w:spacing w:after="0"/>
        <w:ind w:firstLine="0"/>
        <w:rPr>
          <w:b/>
          <w:bCs/>
          <w:sz w:val="16"/>
          <w:lang w:val="fr-FR"/>
        </w:rPr>
      </w:pPr>
      <w:r>
        <w:rPr>
          <w:b/>
          <w:bCs/>
          <w:sz w:val="16"/>
          <w:lang w:val="fr-FR"/>
        </w:rPr>
        <w:tab/>
      </w:r>
    </w:p>
    <w:p w14:paraId="6C9243F0" w14:textId="77777777" w:rsidR="00E86662" w:rsidRPr="00AB3019" w:rsidRDefault="00E86662" w:rsidP="00E86662">
      <w:pPr>
        <w:pStyle w:val="NormalSS"/>
        <w:tabs>
          <w:tab w:val="left" w:pos="7020"/>
          <w:tab w:val="left" w:pos="7650"/>
        </w:tabs>
        <w:spacing w:after="120"/>
        <w:ind w:firstLine="0"/>
        <w:rPr>
          <w:szCs w:val="24"/>
          <w:lang w:val="fr-MA"/>
        </w:rPr>
      </w:pPr>
      <w:r w:rsidRPr="00AB3019">
        <w:rPr>
          <w:szCs w:val="24"/>
          <w:lang w:val="fr-MA"/>
        </w:rPr>
        <w:tab/>
        <w:t>[DATE]</w:t>
      </w:r>
    </w:p>
    <w:p w14:paraId="42452FAB" w14:textId="77777777" w:rsidR="00E86662" w:rsidRPr="00AB3019" w:rsidRDefault="00E86662" w:rsidP="00E86662">
      <w:pPr>
        <w:pStyle w:val="Normalcontinued"/>
        <w:spacing w:after="120" w:line="240" w:lineRule="auto"/>
        <w:rPr>
          <w:szCs w:val="24"/>
        </w:rPr>
      </w:pPr>
      <w:r w:rsidRPr="00AB3019">
        <w:rPr>
          <w:szCs w:val="24"/>
        </w:rPr>
        <w:t>Dear [CENTER DIRECTOR]:</w:t>
      </w:r>
    </w:p>
    <w:p w14:paraId="73429918" w14:textId="35471C8F" w:rsidR="00E86662" w:rsidRPr="00AB3019" w:rsidRDefault="00E86662" w:rsidP="00E86662">
      <w:pPr>
        <w:pStyle w:val="NormalSS"/>
        <w:rPr>
          <w:szCs w:val="24"/>
        </w:rPr>
      </w:pPr>
      <w:r w:rsidRPr="00AB3019">
        <w:rPr>
          <w:szCs w:val="24"/>
        </w:rPr>
        <w:t xml:space="preserve">Thank you for your Head Start centers’ participation in the American Indian and Alaska Native Head Start Family and Child Experiences Survey 2019 (AI/AN FACES 2019) last fall. We are excited about the new spring activities and hope you are too. The purpose of AI/AN FACES 2019 is to provide details about the characteristics, experiences, and outcomes of children and families whom Region XI AI/AN Head Start programs serve. The information collected will help Head Start improve its services to children and families in AI/AN Head Start programs. Your help is vital to the study’s success. The Administration for Children and Families, part of the U.S. Department of Health and Human Services, funds the study. Mathematica Policy Research, an independent research company, is conducting AI/AN FACES 2019. </w:t>
      </w:r>
    </w:p>
    <w:p w14:paraId="5CF83616" w14:textId="77777777" w:rsidR="00E86662" w:rsidRPr="00AB3019" w:rsidRDefault="00E86662" w:rsidP="00E86662">
      <w:pPr>
        <w:pStyle w:val="NormalSS"/>
        <w:rPr>
          <w:szCs w:val="24"/>
        </w:rPr>
      </w:pPr>
      <w:r w:rsidRPr="00AB3019">
        <w:rPr>
          <w:szCs w:val="24"/>
        </w:rPr>
        <w:t>This spring, we invite you to complete a short 20-minute online survey for the [FIRST CENTER]. Your survey will ask about staffing and staff education and training, curriculum and assessment, program management, Native culture and language at your center, and your feelings about your job and center. It will also ask about your education and training and any professional development you may have taken part in over the past year. We are also asking your program director and teachers in classrooms selected for AI/AN FACES 2019 to complete a short survey.</w:t>
      </w:r>
    </w:p>
    <w:p w14:paraId="393FDA4F" w14:textId="77777777" w:rsidR="00E86662" w:rsidRPr="00AB3019" w:rsidRDefault="00E86662" w:rsidP="00E86662">
      <w:pPr>
        <w:pStyle w:val="NormalSS"/>
        <w:rPr>
          <w:szCs w:val="24"/>
        </w:rPr>
      </w:pPr>
      <w:r w:rsidRPr="00AB3019">
        <w:rPr>
          <w:szCs w:val="24"/>
        </w:rPr>
        <w:t xml:space="preserve">We understand that you are the center director for two of the centers selected for this study. After you have completed the survey for the [FIRST CENTER] on the web, you will be prompted to answer an abbreviated set of questions about the [SECOND CENTER]. </w:t>
      </w:r>
    </w:p>
    <w:p w14:paraId="23906F47" w14:textId="26F9091B" w:rsidR="005B61E6" w:rsidRDefault="00D64983" w:rsidP="00E86662">
      <w:pPr>
        <w:pStyle w:val="NormalSS"/>
        <w:rPr>
          <w:szCs w:val="24"/>
        </w:rPr>
      </w:pPr>
      <w:r w:rsidRPr="00AB3019">
        <w:rPr>
          <w:szCs w:val="24"/>
        </w:rPr>
        <w:t xml:space="preserve">Taking part in AI/AN FACES 2019 is voluntary. You can decide not to continue in the study at any point. </w:t>
      </w:r>
      <w:r w:rsidR="00E86662" w:rsidRPr="00AB3019">
        <w:rPr>
          <w:szCs w:val="24"/>
        </w:rPr>
        <w:t xml:space="preserve">All information you provide will be kept private to the extent permitted by law. </w:t>
      </w:r>
      <w:r w:rsidR="000E502F" w:rsidRPr="00AB3019">
        <w:rPr>
          <w:szCs w:val="24"/>
        </w:rPr>
        <w:t xml:space="preserve">Study results will only be reported for groups. </w:t>
      </w:r>
      <w:r w:rsidR="00E86662" w:rsidRPr="00AB3019">
        <w:rPr>
          <w:szCs w:val="24"/>
        </w:rPr>
        <w:t xml:space="preserve">No one from your Head Start program will see or hear your individual responses, and your name and your center’s name will </w:t>
      </w:r>
      <w:r w:rsidR="00D155BD" w:rsidRPr="00AB3019">
        <w:rPr>
          <w:szCs w:val="24"/>
        </w:rPr>
        <w:t xml:space="preserve">not be shared with the Office of Head Start, and will </w:t>
      </w:r>
      <w:r w:rsidR="00E86662" w:rsidRPr="00AB3019">
        <w:rPr>
          <w:szCs w:val="24"/>
        </w:rPr>
        <w:t>never be associated with or identified in study reports.</w:t>
      </w:r>
      <w:r w:rsidR="004806CE" w:rsidRPr="00AB3019">
        <w:rPr>
          <w:szCs w:val="24"/>
        </w:rPr>
        <w:t xml:space="preserve"> </w:t>
      </w:r>
      <w:r w:rsidR="00440872">
        <w:rPr>
          <w:szCs w:val="24"/>
        </w:rPr>
        <w:t>In the future,</w:t>
      </w:r>
      <w:r w:rsidR="00A74BAD">
        <w:rPr>
          <w:szCs w:val="24"/>
        </w:rPr>
        <w:t xml:space="preserve"> survey responses </w:t>
      </w:r>
      <w:r w:rsidR="00440872">
        <w:rPr>
          <w:szCs w:val="24"/>
        </w:rPr>
        <w:t xml:space="preserve">from the study (with nothing identifying individuals, programs, or communities) may </w:t>
      </w:r>
      <w:r w:rsidR="00A74BAD">
        <w:rPr>
          <w:szCs w:val="24"/>
        </w:rPr>
        <w:t xml:space="preserve">be securely shared with qualified individuals for additional learning purposes to better understand the strengths and needs of children and families </w:t>
      </w:r>
      <w:r w:rsidR="00440872">
        <w:rPr>
          <w:szCs w:val="24"/>
        </w:rPr>
        <w:t>in</w:t>
      </w:r>
      <w:r w:rsidR="00A74BAD">
        <w:rPr>
          <w:szCs w:val="24"/>
        </w:rPr>
        <w:t xml:space="preserve"> Region XI Head Start</w:t>
      </w:r>
      <w:r w:rsidR="00440872">
        <w:rPr>
          <w:szCs w:val="24"/>
        </w:rPr>
        <w:t xml:space="preserve"> and the programs that serve them</w:t>
      </w:r>
      <w:r w:rsidR="00A74BAD">
        <w:rPr>
          <w:szCs w:val="24"/>
        </w:rPr>
        <w:t xml:space="preserve">. </w:t>
      </w:r>
      <w:r w:rsidR="004806CE" w:rsidRPr="00AB3019">
        <w:rPr>
          <w:szCs w:val="24"/>
        </w:rPr>
        <w:t xml:space="preserve">Additionally, we have a Certificate of Confidentiality from the National Institutes of Health. The Certificate helps us protect your privacy. This means no one can force the study team to give out information that identifies you, even in court. However, we may need to share your information if it shows a serious threat to you or to others, including reporting to authorities when required by law. </w:t>
      </w:r>
      <w:r w:rsidR="005B61E6" w:rsidRPr="005B61E6">
        <w:rPr>
          <w:szCs w:val="24"/>
        </w:rPr>
        <w:t>The U.S. Department of Health and Human Services (DHHS) may ask for data for an audit or evaluation. If they do, we will need to provide it. However, only DHHS staff inv</w:t>
      </w:r>
      <w:r w:rsidR="00B65839">
        <w:rPr>
          <w:szCs w:val="24"/>
        </w:rPr>
        <w:t xml:space="preserve">olved in the review will see it. </w:t>
      </w:r>
    </w:p>
    <w:p w14:paraId="07677398" w14:textId="7709AC70" w:rsidR="00E86662" w:rsidRPr="00AB3019" w:rsidRDefault="00E86662" w:rsidP="00E86662">
      <w:pPr>
        <w:pStyle w:val="NormalSS"/>
        <w:rPr>
          <w:spacing w:val="-4"/>
          <w:szCs w:val="24"/>
        </w:rPr>
      </w:pPr>
      <w:r w:rsidRPr="00AB3019">
        <w:rPr>
          <w:spacing w:val="-4"/>
          <w:szCs w:val="24"/>
        </w:rPr>
        <w:t xml:space="preserve">We have enclosed some helpful tips for completing your survey online. When you visit the website, you should use the log-in ID and password below. These are secure and will not be shared with anyone. Using the log-in ID and password ensures that your responses will be protected. </w:t>
      </w:r>
    </w:p>
    <w:tbl>
      <w:tblPr>
        <w:tblStyle w:val="LightList"/>
        <w:tblW w:w="5000" w:type="pct"/>
        <w:jc w:val="center"/>
        <w:tblBorders>
          <w:top w:val="single" w:sz="18" w:space="0" w:color="auto"/>
          <w:left w:val="single" w:sz="18" w:space="0" w:color="auto"/>
          <w:bottom w:val="single" w:sz="18" w:space="0" w:color="auto"/>
          <w:right w:val="single" w:sz="18" w:space="0" w:color="auto"/>
        </w:tblBorders>
        <w:shd w:val="clear" w:color="auto" w:fill="C9C3B2"/>
        <w:tblLook w:val="0620" w:firstRow="1" w:lastRow="0" w:firstColumn="0" w:lastColumn="0" w:noHBand="1" w:noVBand="1"/>
      </w:tblPr>
      <w:tblGrid>
        <w:gridCol w:w="9576"/>
      </w:tblGrid>
      <w:tr w:rsidR="00E86662" w:rsidRPr="00AB3019" w14:paraId="58521A0B" w14:textId="77777777" w:rsidTr="00DB1A09">
        <w:trPr>
          <w:cnfStyle w:val="100000000000" w:firstRow="1" w:lastRow="0" w:firstColumn="0" w:lastColumn="0" w:oddVBand="0" w:evenVBand="0" w:oddHBand="0" w:evenHBand="0" w:firstRowFirstColumn="0" w:firstRowLastColumn="0" w:lastRowFirstColumn="0" w:lastRowLastColumn="0"/>
          <w:jc w:val="center"/>
        </w:trPr>
        <w:tc>
          <w:tcPr>
            <w:tcW w:w="5000" w:type="pct"/>
            <w:shd w:val="clear" w:color="auto" w:fill="C9C3B2"/>
          </w:tcPr>
          <w:p w14:paraId="26CA454B" w14:textId="77777777" w:rsidR="00E86662" w:rsidRPr="00AB3019" w:rsidRDefault="00E86662" w:rsidP="00AB3019">
            <w:pPr>
              <w:pStyle w:val="NormalSS"/>
              <w:keepNext/>
              <w:keepLines/>
              <w:spacing w:before="60" w:after="0"/>
              <w:ind w:firstLine="0"/>
              <w:jc w:val="center"/>
              <w:rPr>
                <w:rFonts w:ascii="Arial" w:hAnsi="Arial" w:cs="Arial"/>
                <w:b w:val="0"/>
                <w:color w:val="000000" w:themeColor="text1"/>
                <w:sz w:val="24"/>
                <w:szCs w:val="24"/>
              </w:rPr>
            </w:pPr>
            <w:r w:rsidRPr="00AB3019">
              <w:rPr>
                <w:rFonts w:ascii="Arial" w:hAnsi="Arial" w:cs="Arial"/>
                <w:b w:val="0"/>
                <w:color w:val="000000" w:themeColor="text1"/>
                <w:sz w:val="24"/>
                <w:szCs w:val="24"/>
              </w:rPr>
              <w:t>We encourage you to complete the survey online at:</w:t>
            </w:r>
          </w:p>
          <w:p w14:paraId="38D11521" w14:textId="77777777" w:rsidR="00E86662" w:rsidRPr="00AB3019" w:rsidRDefault="00E86662" w:rsidP="00AB3019">
            <w:pPr>
              <w:keepNext/>
              <w:keepLines/>
              <w:autoSpaceDE w:val="0"/>
              <w:autoSpaceDN w:val="0"/>
              <w:adjustRightInd w:val="0"/>
              <w:spacing w:line="240" w:lineRule="auto"/>
              <w:ind w:firstLine="0"/>
              <w:jc w:val="center"/>
              <w:rPr>
                <w:rFonts w:ascii="Arial" w:hAnsi="Arial" w:cs="Arial"/>
                <w:b w:val="0"/>
                <w:color w:val="000000" w:themeColor="text1"/>
                <w:sz w:val="24"/>
                <w:szCs w:val="24"/>
              </w:rPr>
            </w:pPr>
            <w:r w:rsidRPr="00AB3019">
              <w:rPr>
                <w:rFonts w:ascii="Arial" w:hAnsi="Arial" w:cs="Arial"/>
                <w:b w:val="0"/>
                <w:color w:val="000000" w:themeColor="text1"/>
                <w:sz w:val="24"/>
                <w:szCs w:val="24"/>
              </w:rPr>
              <w:t>[WEBSITE].</w:t>
            </w:r>
          </w:p>
          <w:p w14:paraId="48246662" w14:textId="77777777" w:rsidR="00E86662" w:rsidRPr="00AB3019" w:rsidRDefault="00E86662" w:rsidP="00AB3019">
            <w:pPr>
              <w:pStyle w:val="NormalSS"/>
              <w:keepNext/>
              <w:keepLines/>
              <w:spacing w:after="0"/>
              <w:ind w:firstLine="0"/>
              <w:jc w:val="center"/>
              <w:rPr>
                <w:rFonts w:ascii="Arial" w:hAnsi="Arial" w:cs="Arial"/>
                <w:b w:val="0"/>
                <w:color w:val="000000" w:themeColor="text1"/>
                <w:sz w:val="24"/>
                <w:szCs w:val="24"/>
              </w:rPr>
            </w:pPr>
          </w:p>
          <w:p w14:paraId="37789DCF" w14:textId="77777777" w:rsidR="00E86662" w:rsidRPr="00AB3019" w:rsidRDefault="00E86662" w:rsidP="00AB3019">
            <w:pPr>
              <w:pStyle w:val="NormalSS"/>
              <w:keepNext/>
              <w:keepLines/>
              <w:spacing w:after="0"/>
              <w:ind w:firstLine="0"/>
              <w:jc w:val="center"/>
              <w:rPr>
                <w:rFonts w:ascii="Arial" w:hAnsi="Arial" w:cs="Arial"/>
                <w:b w:val="0"/>
                <w:color w:val="000000" w:themeColor="text1"/>
                <w:sz w:val="24"/>
                <w:szCs w:val="24"/>
              </w:rPr>
            </w:pPr>
            <w:r w:rsidRPr="00AB3019">
              <w:rPr>
                <w:rFonts w:ascii="Arial" w:hAnsi="Arial" w:cs="Arial"/>
                <w:b w:val="0"/>
                <w:color w:val="000000" w:themeColor="text1"/>
                <w:sz w:val="24"/>
                <w:szCs w:val="24"/>
              </w:rPr>
              <w:t>Use the log-in ID and password shown.</w:t>
            </w:r>
          </w:p>
          <w:p w14:paraId="294AF0BB" w14:textId="77777777" w:rsidR="00E86662" w:rsidRPr="00AB3019" w:rsidRDefault="00E86662" w:rsidP="00AB3019">
            <w:pPr>
              <w:pStyle w:val="NormalSS"/>
              <w:keepNext/>
              <w:keepLines/>
              <w:spacing w:after="0"/>
              <w:ind w:firstLine="0"/>
              <w:jc w:val="center"/>
              <w:rPr>
                <w:rFonts w:ascii="Arial" w:hAnsi="Arial" w:cs="Arial"/>
                <w:b w:val="0"/>
                <w:bCs w:val="0"/>
                <w:color w:val="000000" w:themeColor="text1"/>
                <w:sz w:val="24"/>
                <w:szCs w:val="24"/>
              </w:rPr>
            </w:pPr>
            <w:r w:rsidRPr="00AB3019">
              <w:rPr>
                <w:rFonts w:ascii="Arial" w:hAnsi="Arial" w:cs="Arial"/>
                <w:b w:val="0"/>
                <w:color w:val="000000" w:themeColor="text1"/>
                <w:sz w:val="24"/>
                <w:szCs w:val="24"/>
              </w:rPr>
              <w:t>LOG-IN ID: [LOG-IN ID]</w:t>
            </w:r>
          </w:p>
          <w:p w14:paraId="3B020A4E" w14:textId="77777777" w:rsidR="00E86662" w:rsidRPr="00AB3019" w:rsidRDefault="00E86662" w:rsidP="00AB3019">
            <w:pPr>
              <w:pStyle w:val="TableText"/>
              <w:keepNext/>
              <w:keepLines/>
              <w:spacing w:after="60"/>
              <w:jc w:val="center"/>
              <w:rPr>
                <w:color w:val="000000" w:themeColor="text1"/>
                <w:sz w:val="24"/>
                <w:szCs w:val="24"/>
              </w:rPr>
            </w:pPr>
            <w:r w:rsidRPr="00AB3019">
              <w:rPr>
                <w:rFonts w:cs="Arial"/>
                <w:b w:val="0"/>
                <w:color w:val="000000" w:themeColor="text1"/>
                <w:sz w:val="24"/>
                <w:szCs w:val="24"/>
              </w:rPr>
              <w:t>PASSWORD: [PASSWORD]</w:t>
            </w:r>
          </w:p>
        </w:tc>
      </w:tr>
    </w:tbl>
    <w:p w14:paraId="70F95BAA" w14:textId="07B0D18D" w:rsidR="00E86662" w:rsidRPr="00AB3019" w:rsidRDefault="00E86662" w:rsidP="00EE4469">
      <w:pPr>
        <w:pStyle w:val="NormalSS"/>
        <w:spacing w:before="120"/>
        <w:rPr>
          <w:szCs w:val="24"/>
        </w:rPr>
      </w:pPr>
      <w:r w:rsidRPr="00AB3019">
        <w:rPr>
          <w:szCs w:val="24"/>
        </w:rPr>
        <w:t xml:space="preserve">Mathematica staff will be happy to answer any questions about AI/AN FACES 2019 and to assist you in any way you need with the study. You can contact us toll-free at 800-xxx-xxxx or email us at [EMAIL]. To learn more about AI/AN FACES 2019, visit the AI/AN FACES website at </w:t>
      </w:r>
      <w:hyperlink r:id="rId179" w:history="1">
        <w:r w:rsidRPr="00C7335B">
          <w:rPr>
            <w:rStyle w:val="Hyperlink"/>
            <w:szCs w:val="24"/>
          </w:rPr>
          <w:t>http://www.acf.hhs.gov/programs/opre/research/project/american-indian-and-alaska-native-head-start-family-and-child-experiences-survey-faces</w:t>
        </w:r>
      </w:hyperlink>
      <w:r w:rsidRPr="00AB3019">
        <w:rPr>
          <w:szCs w:val="24"/>
        </w:rPr>
        <w:t>. Thank you in advance for your help with this important study.</w:t>
      </w:r>
    </w:p>
    <w:p w14:paraId="293E6F69" w14:textId="77777777" w:rsidR="00E86662" w:rsidRPr="00AB3019" w:rsidRDefault="00E86662" w:rsidP="009D7482">
      <w:pPr>
        <w:pStyle w:val="NormalSS"/>
        <w:tabs>
          <w:tab w:val="left" w:pos="5400"/>
        </w:tabs>
        <w:spacing w:after="0"/>
        <w:ind w:firstLine="0"/>
        <w:rPr>
          <w:szCs w:val="24"/>
        </w:rPr>
      </w:pPr>
      <w:r w:rsidRPr="00AB3019">
        <w:rPr>
          <w:szCs w:val="24"/>
        </w:rPr>
        <w:tab/>
        <w:t>Sincerely,</w:t>
      </w:r>
    </w:p>
    <w:p w14:paraId="5B44E34A" w14:textId="77777777" w:rsidR="00E86662" w:rsidRPr="00AB3019" w:rsidRDefault="00E86662" w:rsidP="009D7482">
      <w:pPr>
        <w:pStyle w:val="NormalSS"/>
        <w:tabs>
          <w:tab w:val="left" w:pos="5400"/>
        </w:tabs>
        <w:spacing w:after="0"/>
        <w:ind w:firstLine="0"/>
        <w:rPr>
          <w:szCs w:val="24"/>
        </w:rPr>
      </w:pPr>
      <w:r w:rsidRPr="00AB3019">
        <w:rPr>
          <w:noProof/>
          <w:szCs w:val="24"/>
        </w:rPr>
        <w:drawing>
          <wp:anchor distT="0" distB="0" distL="114300" distR="114300" simplePos="0" relativeHeight="251689984" behindDoc="1" locked="0" layoutInCell="1" allowOverlap="1" wp14:anchorId="5023AA03" wp14:editId="033E123B">
            <wp:simplePos x="0" y="0"/>
            <wp:positionH relativeFrom="column">
              <wp:posOffset>3325495</wp:posOffset>
            </wp:positionH>
            <wp:positionV relativeFrom="paragraph">
              <wp:posOffset>5715</wp:posOffset>
            </wp:positionV>
            <wp:extent cx="1209675" cy="390525"/>
            <wp:effectExtent l="0" t="0" r="0" b="0"/>
            <wp:wrapNone/>
            <wp:docPr id="9" name="Picture 7" descr="AKel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Kelly.JPG"/>
                    <pic:cNvPicPr/>
                  </pic:nvPicPr>
                  <pic:blipFill>
                    <a:blip r:embed="rId33" cstate="print"/>
                    <a:stretch>
                      <a:fillRect/>
                    </a:stretch>
                  </pic:blipFill>
                  <pic:spPr>
                    <a:xfrm>
                      <a:off x="0" y="0"/>
                      <a:ext cx="1209675" cy="390525"/>
                    </a:xfrm>
                    <a:prstGeom prst="rect">
                      <a:avLst/>
                    </a:prstGeom>
                  </pic:spPr>
                </pic:pic>
              </a:graphicData>
            </a:graphic>
          </wp:anchor>
        </w:drawing>
      </w:r>
      <w:r w:rsidRPr="00AB3019">
        <w:rPr>
          <w:szCs w:val="24"/>
        </w:rPr>
        <w:tab/>
      </w:r>
    </w:p>
    <w:p w14:paraId="7CD0670B" w14:textId="77777777" w:rsidR="00E86662" w:rsidRPr="00AB3019" w:rsidRDefault="00E86662" w:rsidP="009D7482">
      <w:pPr>
        <w:pStyle w:val="NormalSS"/>
        <w:tabs>
          <w:tab w:val="left" w:pos="5400"/>
        </w:tabs>
        <w:spacing w:after="0"/>
        <w:ind w:firstLine="0"/>
        <w:rPr>
          <w:szCs w:val="24"/>
        </w:rPr>
      </w:pPr>
    </w:p>
    <w:p w14:paraId="620E170B" w14:textId="77777777" w:rsidR="00E86662" w:rsidRPr="00AB3019" w:rsidRDefault="00E86662" w:rsidP="009D7482">
      <w:pPr>
        <w:pStyle w:val="NormalSS"/>
        <w:tabs>
          <w:tab w:val="left" w:pos="5400"/>
        </w:tabs>
        <w:spacing w:after="0"/>
        <w:ind w:firstLine="0"/>
        <w:rPr>
          <w:szCs w:val="24"/>
        </w:rPr>
      </w:pPr>
      <w:r w:rsidRPr="00AB3019">
        <w:rPr>
          <w:szCs w:val="24"/>
        </w:rPr>
        <w:tab/>
        <w:t>Annalee Kelly</w:t>
      </w:r>
    </w:p>
    <w:p w14:paraId="5196D930" w14:textId="77777777" w:rsidR="00E86662" w:rsidRDefault="00E86662" w:rsidP="009D7482">
      <w:pPr>
        <w:pStyle w:val="NormalSS"/>
        <w:tabs>
          <w:tab w:val="left" w:pos="5400"/>
        </w:tabs>
        <w:spacing w:after="0"/>
        <w:ind w:firstLine="0"/>
        <w:rPr>
          <w:szCs w:val="24"/>
        </w:rPr>
      </w:pPr>
      <w:r w:rsidRPr="00AB3019">
        <w:rPr>
          <w:szCs w:val="24"/>
        </w:rPr>
        <w:tab/>
        <w:t>AI/AN FACES 2019 Survey Director</w:t>
      </w:r>
    </w:p>
    <w:p w14:paraId="03566C2E" w14:textId="77777777" w:rsidR="0078392E" w:rsidRDefault="0078392E" w:rsidP="009D7482">
      <w:pPr>
        <w:pStyle w:val="NormalSS"/>
        <w:tabs>
          <w:tab w:val="left" w:pos="5400"/>
        </w:tabs>
        <w:spacing w:after="0"/>
        <w:ind w:firstLine="0"/>
        <w:rPr>
          <w:szCs w:val="24"/>
        </w:rPr>
      </w:pPr>
    </w:p>
    <w:p w14:paraId="68086DA6" w14:textId="77777777" w:rsidR="00FF3011" w:rsidRDefault="00FF3011" w:rsidP="009D7482">
      <w:pPr>
        <w:pStyle w:val="NormalSS"/>
        <w:tabs>
          <w:tab w:val="left" w:pos="5400"/>
        </w:tabs>
        <w:spacing w:after="0"/>
        <w:ind w:firstLine="0"/>
        <w:rPr>
          <w:szCs w:val="24"/>
        </w:rPr>
      </w:pPr>
    </w:p>
    <w:p w14:paraId="266374DD" w14:textId="77777777" w:rsidR="00FF3011" w:rsidRDefault="00FF3011" w:rsidP="009D7482">
      <w:pPr>
        <w:pStyle w:val="NormalSS"/>
        <w:tabs>
          <w:tab w:val="left" w:pos="5400"/>
        </w:tabs>
        <w:spacing w:after="0"/>
        <w:ind w:firstLine="0"/>
        <w:rPr>
          <w:szCs w:val="24"/>
        </w:rPr>
      </w:pPr>
    </w:p>
    <w:p w14:paraId="508709EA" w14:textId="77777777" w:rsidR="00FF3011" w:rsidRDefault="00FF3011" w:rsidP="009D7482">
      <w:pPr>
        <w:pStyle w:val="NormalSS"/>
        <w:tabs>
          <w:tab w:val="left" w:pos="5400"/>
        </w:tabs>
        <w:spacing w:after="0"/>
        <w:ind w:firstLine="0"/>
        <w:rPr>
          <w:szCs w:val="24"/>
        </w:rPr>
      </w:pPr>
    </w:p>
    <w:p w14:paraId="27C6FC5E" w14:textId="77777777" w:rsidR="00FF3011" w:rsidRDefault="00FF3011" w:rsidP="009D7482">
      <w:pPr>
        <w:pStyle w:val="NormalSS"/>
        <w:tabs>
          <w:tab w:val="left" w:pos="5400"/>
        </w:tabs>
        <w:spacing w:after="0"/>
        <w:ind w:firstLine="0"/>
        <w:rPr>
          <w:szCs w:val="24"/>
        </w:rPr>
      </w:pPr>
    </w:p>
    <w:p w14:paraId="17CC61D7" w14:textId="77777777" w:rsidR="00FF3011" w:rsidRPr="00AB3019" w:rsidRDefault="00FF3011" w:rsidP="009D7482">
      <w:pPr>
        <w:pStyle w:val="NormalSS"/>
        <w:tabs>
          <w:tab w:val="left" w:pos="5400"/>
        </w:tabs>
        <w:spacing w:after="0"/>
        <w:ind w:firstLine="0"/>
        <w:rPr>
          <w:szCs w:val="24"/>
        </w:rPr>
      </w:pPr>
    </w:p>
    <w:p w14:paraId="2316D843" w14:textId="77777777" w:rsidR="00181DF5" w:rsidRPr="009D7482" w:rsidRDefault="00181DF5" w:rsidP="00AB3019">
      <w:pPr>
        <w:pStyle w:val="NormalSS"/>
        <w:tabs>
          <w:tab w:val="left" w:pos="5400"/>
        </w:tabs>
        <w:spacing w:before="2280" w:after="0"/>
        <w:ind w:firstLine="0"/>
        <w:rPr>
          <w:szCs w:val="24"/>
        </w:rPr>
      </w:pPr>
    </w:p>
    <w:p w14:paraId="3E73434E" w14:textId="1A2CC541" w:rsidR="00EF40BB" w:rsidRPr="00AB3019" w:rsidRDefault="00EF40BB" w:rsidP="00181DF5">
      <w:pPr>
        <w:pBdr>
          <w:top w:val="single" w:sz="4" w:space="1" w:color="auto"/>
          <w:left w:val="single" w:sz="4" w:space="0" w:color="auto"/>
          <w:bottom w:val="single" w:sz="4" w:space="1" w:color="auto"/>
          <w:right w:val="single" w:sz="4" w:space="4" w:color="auto"/>
        </w:pBdr>
        <w:tabs>
          <w:tab w:val="center" w:pos="4320"/>
          <w:tab w:val="right" w:pos="10260"/>
        </w:tabs>
        <w:spacing w:line="240" w:lineRule="auto"/>
        <w:ind w:right="180" w:firstLine="0"/>
        <w:rPr>
          <w:sz w:val="16"/>
          <w:szCs w:val="16"/>
        </w:rPr>
      </w:pPr>
      <w:r w:rsidRPr="00AB3019">
        <w:rPr>
          <w:noProof/>
          <w:sz w:val="16"/>
          <w:szCs w:val="16"/>
        </w:rPr>
        <mc:AlternateContent>
          <mc:Choice Requires="wps">
            <w:drawing>
              <wp:anchor distT="0" distB="0" distL="114300" distR="114300" simplePos="0" relativeHeight="251779072" behindDoc="0" locked="0" layoutInCell="1" allowOverlap="1" wp14:anchorId="7F4E0C70" wp14:editId="70402EEE">
                <wp:simplePos x="0" y="0"/>
                <wp:positionH relativeFrom="column">
                  <wp:posOffset>742950</wp:posOffset>
                </wp:positionH>
                <wp:positionV relativeFrom="paragraph">
                  <wp:posOffset>8811895</wp:posOffset>
                </wp:positionV>
                <wp:extent cx="6136005" cy="802005"/>
                <wp:effectExtent l="0" t="0" r="0" b="0"/>
                <wp:wrapNone/>
                <wp:docPr id="5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2507B47D" w14:textId="77777777" w:rsidR="001528B7" w:rsidRDefault="001528B7" w:rsidP="00EF40BB">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55" o:spid="_x0000_s1068" type="#_x0000_t202" style="position:absolute;margin-left:58.5pt;margin-top:693.85pt;width:483.15pt;height:63.15pt;z-index:2517790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">
                <v:textbox style="mso-fit-shape-to-text:t">
                  <w:txbxContent>
                    <w:p w14:paraId="2507B47D" w14:textId="77777777" w:rsidR="001528B7" w:rsidRDefault="001528B7" w:rsidP="00EF40BB">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v:textbox>
              </v:shape>
            </w:pict>
          </mc:Fallback>
        </mc:AlternateContent>
      </w:r>
      <w:r w:rsidRPr="00AB3019">
        <w:rPr>
          <w:noProof/>
          <w:sz w:val="16"/>
          <w:szCs w:val="16"/>
        </w:rPr>
        <mc:AlternateContent>
          <mc:Choice Requires="wps">
            <w:drawing>
              <wp:anchor distT="0" distB="0" distL="114300" distR="114300" simplePos="0" relativeHeight="251780096" behindDoc="0" locked="0" layoutInCell="1" allowOverlap="1" wp14:anchorId="6955562C" wp14:editId="09D7BD9D">
                <wp:simplePos x="0" y="0"/>
                <wp:positionH relativeFrom="column">
                  <wp:posOffset>742950</wp:posOffset>
                </wp:positionH>
                <wp:positionV relativeFrom="paragraph">
                  <wp:posOffset>8811895</wp:posOffset>
                </wp:positionV>
                <wp:extent cx="6136005" cy="802005"/>
                <wp:effectExtent l="0" t="0" r="0" b="0"/>
                <wp:wrapNone/>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33F165AF" w14:textId="77777777" w:rsidR="001528B7" w:rsidRDefault="001528B7" w:rsidP="00EF40BB">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56" o:spid="_x0000_s1069" type="#_x0000_t202" style="position:absolute;margin-left:58.5pt;margin-top:693.85pt;width:483.15pt;height:63.15pt;z-index:2517800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">
                <v:textbox style="mso-fit-shape-to-text:t">
                  <w:txbxContent>
                    <w:p w14:paraId="33F165AF" w14:textId="77777777" w:rsidR="001528B7" w:rsidRDefault="001528B7" w:rsidP="00EF40BB">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v:textbox>
              </v:shape>
            </w:pict>
          </mc:Fallback>
        </mc:AlternateContent>
      </w:r>
      <w:r w:rsidRPr="00AB3019">
        <w:rPr>
          <w:noProof/>
          <w:sz w:val="16"/>
          <w:szCs w:val="16"/>
        </w:rPr>
        <mc:AlternateContent>
          <mc:Choice Requires="wps">
            <w:drawing>
              <wp:anchor distT="0" distB="0" distL="114300" distR="114300" simplePos="0" relativeHeight="251781120" behindDoc="0" locked="0" layoutInCell="1" allowOverlap="1" wp14:anchorId="3491EB87" wp14:editId="5D057C6C">
                <wp:simplePos x="0" y="0"/>
                <wp:positionH relativeFrom="column">
                  <wp:posOffset>742950</wp:posOffset>
                </wp:positionH>
                <wp:positionV relativeFrom="paragraph">
                  <wp:posOffset>8811895</wp:posOffset>
                </wp:positionV>
                <wp:extent cx="6136005" cy="802005"/>
                <wp:effectExtent l="0" t="0" r="0" b="0"/>
                <wp:wrapNone/>
                <wp:docPr id="57"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1CF84DB0" w14:textId="77777777" w:rsidR="001528B7" w:rsidRDefault="001528B7" w:rsidP="00EF40BB">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57" o:spid="_x0000_s1070" type="#_x0000_t202" style="position:absolute;margin-left:58.5pt;margin-top:693.85pt;width:483.15pt;height:63.15pt;z-index:2517811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">
                <v:textbox style="mso-fit-shape-to-text:t">
                  <w:txbxContent>
                    <w:p w14:paraId="1CF84DB0" w14:textId="77777777" w:rsidR="001528B7" w:rsidRDefault="001528B7" w:rsidP="00EF40BB">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v:textbox>
              </v:shape>
            </w:pict>
          </mc:Fallback>
        </mc:AlternateContent>
      </w:r>
      <w:r w:rsidRPr="00AB3019">
        <w:rPr>
          <w:sz w:val="16"/>
          <w:szCs w:val="16"/>
        </w:rPr>
        <w:t xml:space="preserve">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w:t>
      </w:r>
      <w:r w:rsidR="000D2F93" w:rsidRPr="00AB3019">
        <w:rPr>
          <w:sz w:val="16"/>
          <w:szCs w:val="16"/>
        </w:rPr>
        <w:t>XX/XX/XXXX</w:t>
      </w:r>
      <w:r w:rsidRPr="00AB3019">
        <w:rPr>
          <w:sz w:val="16"/>
          <w:szCs w:val="16"/>
        </w:rPr>
        <w:t xml:space="preserve">. </w:t>
      </w:r>
    </w:p>
    <w:p w14:paraId="66E9CD51" w14:textId="77777777" w:rsidR="00EF40BB" w:rsidRPr="00AB3019" w:rsidRDefault="00EF40BB" w:rsidP="00EF40BB">
      <w:pPr>
        <w:pStyle w:val="NormalSS"/>
        <w:rPr>
          <w:sz w:val="16"/>
          <w:szCs w:val="16"/>
        </w:rPr>
      </w:pPr>
    </w:p>
    <w:p w14:paraId="32768F4B" w14:textId="77777777" w:rsidR="005F4ECA" w:rsidRPr="00AB3019" w:rsidRDefault="005F4ECA" w:rsidP="005F4ECA">
      <w:pPr>
        <w:pStyle w:val="NormalSS"/>
        <w:rPr>
          <w:sz w:val="16"/>
          <w:szCs w:val="16"/>
        </w:rPr>
        <w:sectPr w:rsidR="005F4ECA" w:rsidRPr="00AB3019" w:rsidSect="00E86662">
          <w:headerReference w:type="default" r:id="rId180"/>
          <w:footerReference w:type="default" r:id="rId181"/>
          <w:headerReference w:type="first" r:id="rId182"/>
          <w:footerReference w:type="first" r:id="rId183"/>
          <w:pgSz w:w="12240" w:h="15840"/>
          <w:pgMar w:top="1440" w:right="1440" w:bottom="1440" w:left="1440" w:header="1440" w:footer="720" w:gutter="0"/>
          <w:cols w:space="720"/>
          <w:titlePg/>
          <w:docGrid w:linePitch="360"/>
        </w:sectPr>
      </w:pPr>
    </w:p>
    <w:p w14:paraId="0963F52F" w14:textId="77777777" w:rsidR="00283888" w:rsidRPr="00155D06" w:rsidRDefault="00283888" w:rsidP="005F4ECA">
      <w:pPr>
        <w:pStyle w:val="MarkforAppendixTitle"/>
      </w:pPr>
      <w:r w:rsidRPr="00331563">
        <w:t xml:space="preserve">AI/AN FACES 2019 </w:t>
      </w:r>
      <w:r>
        <w:t>SPRING CENTER DIRECTOR REMINDER EMAIL</w:t>
      </w:r>
    </w:p>
    <w:p w14:paraId="5AC1C3BF" w14:textId="77777777" w:rsidR="005F4ECA" w:rsidRDefault="005F4ECA" w:rsidP="00FA2F53">
      <w:pPr>
        <w:sectPr w:rsidR="005F4ECA" w:rsidSect="000E4C3F">
          <w:headerReference w:type="default" r:id="rId184"/>
          <w:footerReference w:type="default" r:id="rId185"/>
          <w:pgSz w:w="12240" w:h="15840"/>
          <w:pgMar w:top="1440" w:right="1440" w:bottom="1440" w:left="1440" w:header="720" w:footer="720" w:gutter="0"/>
          <w:cols w:space="720"/>
          <w:docGrid w:linePitch="360"/>
        </w:sectPr>
      </w:pPr>
    </w:p>
    <w:p w14:paraId="567F4EA7" w14:textId="77777777" w:rsidR="009D7482" w:rsidRDefault="005F4ECA" w:rsidP="005F4ECA">
      <w:pPr>
        <w:pStyle w:val="Blankpage"/>
        <w:sectPr w:rsidR="009D7482" w:rsidSect="000E4C3F">
          <w:headerReference w:type="default" r:id="rId186"/>
          <w:footerReference w:type="default" r:id="rId187"/>
          <w:pgSz w:w="12240" w:h="15840"/>
          <w:pgMar w:top="1440" w:right="1440" w:bottom="1440" w:left="1440" w:header="720" w:footer="720" w:gutter="0"/>
          <w:cols w:space="720"/>
          <w:docGrid w:linePitch="360"/>
        </w:sectPr>
      </w:pPr>
      <w:r w:rsidRPr="00285373">
        <w:t>This page has been left</w:t>
      </w:r>
      <w:r w:rsidR="004119A5">
        <w:t xml:space="preserve"> blank for double-sided copying.</w:t>
      </w:r>
    </w:p>
    <w:p w14:paraId="6CF93575" w14:textId="77777777" w:rsidR="004119A5" w:rsidRPr="00EA4952" w:rsidRDefault="004119A5" w:rsidP="00EF40BB">
      <w:pPr>
        <w:tabs>
          <w:tab w:val="left" w:pos="1980"/>
          <w:tab w:val="left" w:pos="7290"/>
        </w:tabs>
        <w:spacing w:before="840" w:line="240" w:lineRule="auto"/>
        <w:ind w:firstLine="0"/>
        <w:rPr>
          <w:b/>
        </w:rPr>
      </w:pPr>
      <w:r>
        <w:rPr>
          <w:noProof/>
        </w:rPr>
        <w:drawing>
          <wp:anchor distT="0" distB="0" distL="114300" distR="114300" simplePos="0" relativeHeight="251712512" behindDoc="0" locked="0" layoutInCell="1" allowOverlap="1" wp14:anchorId="36832808" wp14:editId="60A38ADA">
            <wp:simplePos x="0" y="0"/>
            <wp:positionH relativeFrom="column">
              <wp:posOffset>0</wp:posOffset>
            </wp:positionH>
            <wp:positionV relativeFrom="paragraph">
              <wp:posOffset>-167640</wp:posOffset>
            </wp:positionV>
            <wp:extent cx="825500" cy="735965"/>
            <wp:effectExtent l="0" t="0" r="0" b="0"/>
            <wp:wrapNone/>
            <wp:docPr id="248" name="Picture 248" descr="C:\Users\kgroesbeck.MATHEMATICA\AppData\Local\Microsoft\Windows\Temporary Internet Files\Content.Outlook\3K998W9D\log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Users\kgroesbeck.MATHEMATICA\AppData\Local\Microsoft\Windows\Temporary Internet Files\Content.Outlook\3K998W9D\logo 2.PNG"/>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825500" cy="7359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3536" behindDoc="0" locked="0" layoutInCell="1" allowOverlap="1" wp14:anchorId="7D12C620" wp14:editId="5447C045">
            <wp:simplePos x="0" y="0"/>
            <wp:positionH relativeFrom="margin">
              <wp:posOffset>4303395</wp:posOffset>
            </wp:positionH>
            <wp:positionV relativeFrom="paragraph">
              <wp:posOffset>0</wp:posOffset>
            </wp:positionV>
            <wp:extent cx="1817370" cy="563880"/>
            <wp:effectExtent l="19050" t="0" r="0" b="0"/>
            <wp:wrapThrough wrapText="bothSides">
              <wp:wrapPolygon edited="0">
                <wp:start x="-226" y="0"/>
                <wp:lineTo x="-226" y="21162"/>
                <wp:lineTo x="21509" y="21162"/>
                <wp:lineTo x="21509" y="0"/>
                <wp:lineTo x="-226" y="0"/>
              </wp:wrapPolygon>
            </wp:wrapThrough>
            <wp:docPr id="255" name="Picture 5" descr="Mathematica Policy Research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DBellow\Local Settings\Temporary Internet Files\Content.Outlook\0DX0KNH9\MPRLogo.jpg"/>
                    <pic:cNvPicPr>
                      <a:picLocks noChangeAspect="1" noChangeArrowheads="1"/>
                    </pic:cNvPicPr>
                  </pic:nvPicPr>
                  <pic:blipFill>
                    <a:blip r:embed="rId111" cstate="print"/>
                    <a:srcRect/>
                    <a:stretch>
                      <a:fillRect/>
                    </a:stretch>
                  </pic:blipFill>
                  <pic:spPr bwMode="auto">
                    <a:xfrm>
                      <a:off x="0" y="0"/>
                      <a:ext cx="1817370" cy="563880"/>
                    </a:xfrm>
                    <a:prstGeom prst="rect">
                      <a:avLst/>
                    </a:prstGeom>
                    <a:noFill/>
                    <a:ln w="9525">
                      <a:noFill/>
                      <a:miter lim="800000"/>
                      <a:headEnd/>
                      <a:tailEnd/>
                    </a:ln>
                  </pic:spPr>
                </pic:pic>
              </a:graphicData>
            </a:graphic>
          </wp:anchor>
        </w:drawing>
      </w:r>
    </w:p>
    <w:p w14:paraId="2F84ACB6" w14:textId="77777777" w:rsidR="004119A5" w:rsidRPr="00AB3019" w:rsidRDefault="004119A5" w:rsidP="00EE4469">
      <w:pPr>
        <w:pStyle w:val="NormalSS"/>
        <w:tabs>
          <w:tab w:val="left" w:pos="1260"/>
        </w:tabs>
        <w:spacing w:after="120"/>
        <w:ind w:firstLine="0"/>
        <w:rPr>
          <w:szCs w:val="24"/>
        </w:rPr>
      </w:pPr>
      <w:r w:rsidRPr="00AB3019">
        <w:rPr>
          <w:szCs w:val="24"/>
        </w:rPr>
        <w:t>TO:</w:t>
      </w:r>
      <w:r w:rsidRPr="00AB3019">
        <w:rPr>
          <w:szCs w:val="24"/>
        </w:rPr>
        <w:tab/>
        <w:t>[CENTER DIRECTOR EMAIL ADDRESS]</w:t>
      </w:r>
    </w:p>
    <w:p w14:paraId="0FE2887A" w14:textId="2B971675" w:rsidR="004119A5" w:rsidRPr="00AB3019" w:rsidRDefault="004119A5" w:rsidP="00EE4469">
      <w:pPr>
        <w:pStyle w:val="NormalSS"/>
        <w:tabs>
          <w:tab w:val="left" w:pos="1260"/>
        </w:tabs>
        <w:spacing w:after="120"/>
        <w:ind w:firstLine="0"/>
        <w:rPr>
          <w:szCs w:val="24"/>
        </w:rPr>
      </w:pPr>
      <w:r w:rsidRPr="00AB3019">
        <w:rPr>
          <w:szCs w:val="24"/>
        </w:rPr>
        <w:t>FROM:</w:t>
      </w:r>
      <w:r w:rsidRPr="00AB3019">
        <w:rPr>
          <w:szCs w:val="24"/>
        </w:rPr>
        <w:tab/>
        <w:t>AI/AN FACES 2019 STUDY</w:t>
      </w:r>
      <w:r w:rsidR="00D155BD" w:rsidRPr="00AB3019">
        <w:rPr>
          <w:szCs w:val="24"/>
        </w:rPr>
        <w:t xml:space="preserve"> TEAM</w:t>
      </w:r>
    </w:p>
    <w:p w14:paraId="009A794E" w14:textId="77777777" w:rsidR="004119A5" w:rsidRPr="00AB3019" w:rsidRDefault="004119A5" w:rsidP="00EE4469">
      <w:pPr>
        <w:pStyle w:val="NormalSS"/>
        <w:tabs>
          <w:tab w:val="left" w:pos="1260"/>
        </w:tabs>
        <w:spacing w:after="120"/>
        <w:ind w:firstLine="0"/>
        <w:rPr>
          <w:szCs w:val="24"/>
        </w:rPr>
      </w:pPr>
      <w:r w:rsidRPr="00AB3019">
        <w:rPr>
          <w:szCs w:val="24"/>
        </w:rPr>
        <w:t>SUBJECT:</w:t>
      </w:r>
      <w:r w:rsidRPr="00AB3019">
        <w:rPr>
          <w:szCs w:val="24"/>
        </w:rPr>
        <w:tab/>
        <w:t>AI/AN FACES 2019 STUDY REMINDER</w:t>
      </w:r>
    </w:p>
    <w:p w14:paraId="412C55AA" w14:textId="77777777" w:rsidR="004119A5" w:rsidRPr="00AB3019" w:rsidRDefault="004119A5" w:rsidP="004119A5">
      <w:pPr>
        <w:pStyle w:val="NormalSS"/>
        <w:spacing w:after="120"/>
        <w:rPr>
          <w:szCs w:val="24"/>
        </w:rPr>
      </w:pPr>
    </w:p>
    <w:p w14:paraId="5CDF3AAA" w14:textId="77777777" w:rsidR="004119A5" w:rsidRPr="00AB3019" w:rsidRDefault="004119A5" w:rsidP="00EE4469">
      <w:pPr>
        <w:pStyle w:val="NormalSS"/>
        <w:spacing w:after="120"/>
        <w:ind w:firstLine="0"/>
        <w:rPr>
          <w:szCs w:val="24"/>
        </w:rPr>
      </w:pPr>
      <w:r w:rsidRPr="00AB3019">
        <w:rPr>
          <w:szCs w:val="24"/>
        </w:rPr>
        <w:t>Dear [CENTER DIRECTOR FNAME CENTER DIRECTOR LNAME]:</w:t>
      </w:r>
    </w:p>
    <w:p w14:paraId="7ADA843D" w14:textId="2DAAEAD1" w:rsidR="004119A5" w:rsidRPr="00AB3019" w:rsidRDefault="004119A5" w:rsidP="00EF40BB">
      <w:pPr>
        <w:pStyle w:val="NormalSS"/>
        <w:spacing w:after="120"/>
        <w:rPr>
          <w:szCs w:val="24"/>
        </w:rPr>
      </w:pPr>
      <w:r w:rsidRPr="00AB3019">
        <w:rPr>
          <w:szCs w:val="24"/>
        </w:rPr>
        <w:t xml:space="preserve">Thank you for taking part in the American Indian and Alaska Native Head Start Family and Child Experiences Survey 2019, known as AI/AN FACES 2019. </w:t>
      </w:r>
      <w:r w:rsidR="004806CE" w:rsidRPr="00AB3019">
        <w:rPr>
          <w:szCs w:val="24"/>
        </w:rPr>
        <w:t>As a reminder, t</w:t>
      </w:r>
      <w:r w:rsidRPr="00AB3019">
        <w:rPr>
          <w:szCs w:val="24"/>
        </w:rPr>
        <w:t>he purpose of AI/AN FACES 2019 is to provide details about the characteristics, experiences, and outcomes of children and families whom Region XI AI/AN Head Start programs serve. The information collected will help Head Start improve its services to children and families in AI/AN Head Start programs. It is funded by the Administration for Children and Families, U.S. Department of Health and Human Services. Mathematica Policy Research, an independent research firm, is conducting the study.</w:t>
      </w:r>
    </w:p>
    <w:p w14:paraId="2C101B5C" w14:textId="77777777" w:rsidR="004119A5" w:rsidRPr="00AB3019" w:rsidRDefault="004119A5" w:rsidP="00AB3019">
      <w:pPr>
        <w:pStyle w:val="NormalSS"/>
        <w:rPr>
          <w:szCs w:val="24"/>
        </w:rPr>
      </w:pPr>
      <w:r w:rsidRPr="00AB3019">
        <w:rPr>
          <w:szCs w:val="24"/>
        </w:rPr>
        <w:t>A few weeks you were invited to complete a Center Director Survey. We encourage you to complete the survey on the web. It should take only 20 minutes to complete.</w:t>
      </w:r>
    </w:p>
    <w:tbl>
      <w:tblPr>
        <w:tblStyle w:val="LightList"/>
        <w:tblW w:w="5000" w:type="pct"/>
        <w:jc w:val="center"/>
        <w:tblBorders>
          <w:top w:val="single" w:sz="18" w:space="0" w:color="auto"/>
          <w:left w:val="single" w:sz="18" w:space="0" w:color="auto"/>
          <w:bottom w:val="single" w:sz="18" w:space="0" w:color="auto"/>
          <w:right w:val="single" w:sz="18" w:space="0" w:color="auto"/>
        </w:tblBorders>
        <w:shd w:val="clear" w:color="auto" w:fill="C9C3B2"/>
        <w:tblLook w:val="0620" w:firstRow="1" w:lastRow="0" w:firstColumn="0" w:lastColumn="0" w:noHBand="1" w:noVBand="1"/>
      </w:tblPr>
      <w:tblGrid>
        <w:gridCol w:w="9576"/>
      </w:tblGrid>
      <w:tr w:rsidR="004119A5" w:rsidRPr="00AB3019" w14:paraId="0713B6E7" w14:textId="77777777" w:rsidTr="00D848B9">
        <w:trPr>
          <w:cnfStyle w:val="100000000000" w:firstRow="1" w:lastRow="0" w:firstColumn="0" w:lastColumn="0" w:oddVBand="0" w:evenVBand="0" w:oddHBand="0" w:evenHBand="0" w:firstRowFirstColumn="0" w:firstRowLastColumn="0" w:lastRowFirstColumn="0" w:lastRowLastColumn="0"/>
          <w:jc w:val="center"/>
        </w:trPr>
        <w:tc>
          <w:tcPr>
            <w:tcW w:w="5000" w:type="pct"/>
            <w:shd w:val="clear" w:color="auto" w:fill="C9C3B2"/>
          </w:tcPr>
          <w:p w14:paraId="09DAC265" w14:textId="77777777" w:rsidR="004119A5" w:rsidRPr="00AB3019" w:rsidRDefault="004119A5" w:rsidP="00D848B9">
            <w:pPr>
              <w:pStyle w:val="NormalSS"/>
              <w:spacing w:before="60" w:after="0"/>
              <w:ind w:firstLine="0"/>
              <w:jc w:val="center"/>
              <w:rPr>
                <w:rFonts w:ascii="Arial" w:hAnsi="Arial" w:cs="Arial"/>
                <w:b w:val="0"/>
                <w:color w:val="000000" w:themeColor="text1"/>
                <w:sz w:val="24"/>
                <w:szCs w:val="24"/>
              </w:rPr>
            </w:pPr>
            <w:r w:rsidRPr="00AB3019">
              <w:rPr>
                <w:rFonts w:ascii="Arial" w:hAnsi="Arial" w:cs="Arial"/>
                <w:b w:val="0"/>
                <w:color w:val="000000" w:themeColor="text1"/>
                <w:sz w:val="24"/>
                <w:szCs w:val="24"/>
              </w:rPr>
              <w:t>We encourage you to complete the survey online at:</w:t>
            </w:r>
          </w:p>
          <w:p w14:paraId="28604F6C" w14:textId="77777777" w:rsidR="004119A5" w:rsidRPr="00AB3019" w:rsidRDefault="004119A5" w:rsidP="00D848B9">
            <w:pPr>
              <w:autoSpaceDE w:val="0"/>
              <w:autoSpaceDN w:val="0"/>
              <w:adjustRightInd w:val="0"/>
              <w:spacing w:line="240" w:lineRule="auto"/>
              <w:ind w:firstLine="0"/>
              <w:jc w:val="center"/>
              <w:rPr>
                <w:rFonts w:ascii="Arial" w:hAnsi="Arial" w:cs="Arial"/>
                <w:b w:val="0"/>
                <w:color w:val="000000" w:themeColor="text1"/>
                <w:sz w:val="24"/>
                <w:szCs w:val="24"/>
              </w:rPr>
            </w:pPr>
            <w:r w:rsidRPr="00AB3019">
              <w:rPr>
                <w:rFonts w:ascii="Arial" w:hAnsi="Arial" w:cs="Arial"/>
                <w:b w:val="0"/>
                <w:color w:val="000000" w:themeColor="text1"/>
                <w:sz w:val="24"/>
                <w:szCs w:val="24"/>
              </w:rPr>
              <w:t>[WEBSITE].</w:t>
            </w:r>
          </w:p>
          <w:p w14:paraId="11D3A017" w14:textId="77777777" w:rsidR="004119A5" w:rsidRPr="00AB3019" w:rsidRDefault="004119A5" w:rsidP="00D848B9">
            <w:pPr>
              <w:pStyle w:val="NormalSS"/>
              <w:spacing w:after="0"/>
              <w:ind w:firstLine="0"/>
              <w:jc w:val="center"/>
              <w:rPr>
                <w:rFonts w:ascii="Arial" w:hAnsi="Arial" w:cs="Arial"/>
                <w:b w:val="0"/>
                <w:color w:val="000000" w:themeColor="text1"/>
                <w:sz w:val="24"/>
                <w:szCs w:val="24"/>
              </w:rPr>
            </w:pPr>
          </w:p>
          <w:p w14:paraId="7EB156E0" w14:textId="77777777" w:rsidR="004119A5" w:rsidRPr="00AB3019" w:rsidRDefault="004119A5" w:rsidP="00D848B9">
            <w:pPr>
              <w:pStyle w:val="NormalSS"/>
              <w:spacing w:after="0"/>
              <w:ind w:firstLine="0"/>
              <w:jc w:val="center"/>
              <w:rPr>
                <w:rFonts w:ascii="Arial" w:hAnsi="Arial" w:cs="Arial"/>
                <w:b w:val="0"/>
                <w:color w:val="000000" w:themeColor="text1"/>
                <w:sz w:val="24"/>
                <w:szCs w:val="24"/>
              </w:rPr>
            </w:pPr>
            <w:r w:rsidRPr="00AB3019">
              <w:rPr>
                <w:rFonts w:ascii="Arial" w:hAnsi="Arial" w:cs="Arial"/>
                <w:b w:val="0"/>
                <w:color w:val="000000" w:themeColor="text1"/>
                <w:sz w:val="24"/>
                <w:szCs w:val="24"/>
              </w:rPr>
              <w:t>Use the log-in ID and password shown.</w:t>
            </w:r>
          </w:p>
          <w:p w14:paraId="745EC0A0" w14:textId="77777777" w:rsidR="004119A5" w:rsidRPr="00AB3019" w:rsidRDefault="004119A5" w:rsidP="00D848B9">
            <w:pPr>
              <w:pStyle w:val="NormalSS"/>
              <w:spacing w:after="0"/>
              <w:ind w:firstLine="0"/>
              <w:jc w:val="center"/>
              <w:rPr>
                <w:rFonts w:ascii="Arial" w:hAnsi="Arial" w:cs="Arial"/>
                <w:b w:val="0"/>
                <w:bCs w:val="0"/>
                <w:color w:val="000000" w:themeColor="text1"/>
                <w:sz w:val="24"/>
                <w:szCs w:val="24"/>
              </w:rPr>
            </w:pPr>
            <w:r w:rsidRPr="00AB3019">
              <w:rPr>
                <w:rFonts w:ascii="Arial" w:hAnsi="Arial" w:cs="Arial"/>
                <w:b w:val="0"/>
                <w:color w:val="000000" w:themeColor="text1"/>
                <w:sz w:val="24"/>
                <w:szCs w:val="24"/>
              </w:rPr>
              <w:t>LOG-IN ID: [LOG-IN ID]</w:t>
            </w:r>
          </w:p>
          <w:p w14:paraId="7210BC46" w14:textId="77777777" w:rsidR="004119A5" w:rsidRPr="00AB3019" w:rsidRDefault="004119A5" w:rsidP="00D848B9">
            <w:pPr>
              <w:pStyle w:val="TableText"/>
              <w:spacing w:after="60"/>
              <w:jc w:val="center"/>
              <w:rPr>
                <w:color w:val="000000" w:themeColor="text1"/>
                <w:sz w:val="24"/>
                <w:szCs w:val="24"/>
              </w:rPr>
            </w:pPr>
            <w:r w:rsidRPr="00AB3019">
              <w:rPr>
                <w:rFonts w:cs="Arial"/>
                <w:b w:val="0"/>
                <w:color w:val="000000" w:themeColor="text1"/>
                <w:sz w:val="24"/>
                <w:szCs w:val="24"/>
              </w:rPr>
              <w:t>PASSWORD: [PASSWORD]</w:t>
            </w:r>
          </w:p>
        </w:tc>
      </w:tr>
    </w:tbl>
    <w:p w14:paraId="6957EE46" w14:textId="224DEB55" w:rsidR="004119A5" w:rsidRPr="00AB3019" w:rsidRDefault="004119A5" w:rsidP="00AB3019">
      <w:pPr>
        <w:pStyle w:val="NormalSS"/>
        <w:spacing w:before="240"/>
        <w:rPr>
          <w:szCs w:val="24"/>
        </w:rPr>
      </w:pPr>
      <w:r w:rsidRPr="00AB3019">
        <w:rPr>
          <w:szCs w:val="24"/>
        </w:rPr>
        <w:t xml:space="preserve">If you have questions about AI/AN FACES 2019 or you prefer to complete the survey on paper, please call the AI/AN FACES 2019 study team toll-free at 800-xxx-xxxx. To learn more about AI/AN FACES 2019, visit the AI/AN FACES website at </w:t>
      </w:r>
      <w:hyperlink r:id="rId188" w:history="1">
        <w:r w:rsidRPr="00E710CA">
          <w:rPr>
            <w:rStyle w:val="Hyperlink"/>
            <w:szCs w:val="24"/>
          </w:rPr>
          <w:t>http://www.acf.hhs.gov/programs/opre/research/project/american-indian-and-alaska-native-head-start-family-and-child-experiences-survey-faces</w:t>
        </w:r>
      </w:hyperlink>
      <w:r w:rsidRPr="00AB3019">
        <w:rPr>
          <w:szCs w:val="24"/>
        </w:rPr>
        <w:t>.</w:t>
      </w:r>
    </w:p>
    <w:p w14:paraId="6D5CD2F6" w14:textId="77777777" w:rsidR="004119A5" w:rsidRPr="00AB3019" w:rsidRDefault="004119A5" w:rsidP="00AB3019">
      <w:pPr>
        <w:pStyle w:val="NormalSS"/>
        <w:tabs>
          <w:tab w:val="left" w:pos="5490"/>
        </w:tabs>
        <w:spacing w:after="600"/>
        <w:rPr>
          <w:szCs w:val="24"/>
        </w:rPr>
      </w:pPr>
      <w:r w:rsidRPr="00AB3019">
        <w:rPr>
          <w:noProof/>
          <w:szCs w:val="24"/>
        </w:rPr>
        <w:drawing>
          <wp:anchor distT="0" distB="0" distL="114300" distR="114300" simplePos="0" relativeHeight="251710464" behindDoc="1" locked="0" layoutInCell="1" allowOverlap="1" wp14:anchorId="5FA800A4" wp14:editId="2851DA97">
            <wp:simplePos x="0" y="0"/>
            <wp:positionH relativeFrom="column">
              <wp:posOffset>3511550</wp:posOffset>
            </wp:positionH>
            <wp:positionV relativeFrom="paragraph">
              <wp:posOffset>180975</wp:posOffset>
            </wp:positionV>
            <wp:extent cx="1209675" cy="390525"/>
            <wp:effectExtent l="19050" t="0" r="9525" b="0"/>
            <wp:wrapNone/>
            <wp:docPr id="60" name="Picture 7" descr="AKel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Kelly.JPG"/>
                    <pic:cNvPicPr/>
                  </pic:nvPicPr>
                  <pic:blipFill>
                    <a:blip r:embed="rId33" cstate="print"/>
                    <a:stretch>
                      <a:fillRect/>
                    </a:stretch>
                  </pic:blipFill>
                  <pic:spPr>
                    <a:xfrm>
                      <a:off x="0" y="0"/>
                      <a:ext cx="1209675" cy="390525"/>
                    </a:xfrm>
                    <a:prstGeom prst="rect">
                      <a:avLst/>
                    </a:prstGeom>
                  </pic:spPr>
                </pic:pic>
              </a:graphicData>
            </a:graphic>
          </wp:anchor>
        </w:drawing>
      </w:r>
      <w:r w:rsidRPr="00AB3019">
        <w:rPr>
          <w:szCs w:val="24"/>
        </w:rPr>
        <w:tab/>
        <w:t>Sincerely,</w:t>
      </w:r>
    </w:p>
    <w:p w14:paraId="1D1617E9" w14:textId="77777777" w:rsidR="004119A5" w:rsidRPr="00AB3019" w:rsidRDefault="004119A5" w:rsidP="00AB3019">
      <w:pPr>
        <w:pStyle w:val="NormalSS"/>
        <w:tabs>
          <w:tab w:val="left" w:pos="5490"/>
        </w:tabs>
        <w:spacing w:after="0"/>
        <w:rPr>
          <w:szCs w:val="24"/>
        </w:rPr>
      </w:pPr>
      <w:r w:rsidRPr="00AB3019">
        <w:rPr>
          <w:szCs w:val="24"/>
        </w:rPr>
        <w:tab/>
        <w:t>Annalee Kelly</w:t>
      </w:r>
    </w:p>
    <w:p w14:paraId="73A018E3" w14:textId="77777777" w:rsidR="004119A5" w:rsidRPr="00AB3019" w:rsidRDefault="004119A5" w:rsidP="00AB3019">
      <w:pPr>
        <w:pStyle w:val="NormalSS"/>
        <w:tabs>
          <w:tab w:val="left" w:pos="5490"/>
        </w:tabs>
        <w:spacing w:after="0"/>
        <w:rPr>
          <w:szCs w:val="24"/>
        </w:rPr>
      </w:pPr>
      <w:r w:rsidRPr="00AB3019">
        <w:rPr>
          <w:szCs w:val="24"/>
        </w:rPr>
        <w:tab/>
        <w:t>AI/AN FACES 2019 Survey Director</w:t>
      </w:r>
    </w:p>
    <w:p w14:paraId="5FE7B519" w14:textId="77777777" w:rsidR="00EF40BB" w:rsidRDefault="00EF40BB" w:rsidP="0035474E">
      <w:pPr>
        <w:pStyle w:val="NormalSS"/>
        <w:tabs>
          <w:tab w:val="left" w:pos="5760"/>
        </w:tabs>
        <w:spacing w:after="0"/>
        <w:rPr>
          <w:sz w:val="22"/>
          <w:szCs w:val="22"/>
        </w:rPr>
      </w:pPr>
    </w:p>
    <w:p w14:paraId="571B6B01" w14:textId="5C196396" w:rsidR="00EF40BB" w:rsidRPr="00AB3019" w:rsidRDefault="00EF40BB" w:rsidP="00181DF5">
      <w:pPr>
        <w:pBdr>
          <w:top w:val="single" w:sz="4" w:space="1" w:color="auto"/>
          <w:left w:val="single" w:sz="4" w:space="0" w:color="auto"/>
          <w:bottom w:val="single" w:sz="4" w:space="1" w:color="auto"/>
          <w:right w:val="single" w:sz="4" w:space="4" w:color="auto"/>
        </w:pBdr>
        <w:tabs>
          <w:tab w:val="center" w:pos="4320"/>
          <w:tab w:val="right" w:pos="10260"/>
        </w:tabs>
        <w:spacing w:line="240" w:lineRule="auto"/>
        <w:ind w:right="180" w:firstLine="0"/>
        <w:rPr>
          <w:sz w:val="16"/>
          <w:szCs w:val="16"/>
        </w:rPr>
      </w:pPr>
      <w:r w:rsidRPr="00AB3019">
        <w:rPr>
          <w:noProof/>
          <w:sz w:val="16"/>
          <w:szCs w:val="16"/>
        </w:rPr>
        <mc:AlternateContent>
          <mc:Choice Requires="wps">
            <w:drawing>
              <wp:anchor distT="0" distB="0" distL="114300" distR="114300" simplePos="0" relativeHeight="251783168" behindDoc="0" locked="0" layoutInCell="1" allowOverlap="1" wp14:anchorId="2866D812" wp14:editId="0C7BFAB7">
                <wp:simplePos x="0" y="0"/>
                <wp:positionH relativeFrom="column">
                  <wp:posOffset>742950</wp:posOffset>
                </wp:positionH>
                <wp:positionV relativeFrom="paragraph">
                  <wp:posOffset>8811895</wp:posOffset>
                </wp:positionV>
                <wp:extent cx="6136005" cy="802005"/>
                <wp:effectExtent l="0" t="0" r="0" b="0"/>
                <wp:wrapNone/>
                <wp:docPr id="5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48BD06DE" w14:textId="77777777" w:rsidR="001528B7" w:rsidRDefault="001528B7" w:rsidP="00EF40BB">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58" o:spid="_x0000_s1071" type="#_x0000_t202" style="position:absolute;margin-left:58.5pt;margin-top:693.85pt;width:483.15pt;height:63.15pt;z-index:2517831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">
                <v:textbox style="mso-fit-shape-to-text:t">
                  <w:txbxContent>
                    <w:p w14:paraId="48BD06DE" w14:textId="77777777" w:rsidR="001528B7" w:rsidRDefault="001528B7" w:rsidP="00EF40BB">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v:textbox>
              </v:shape>
            </w:pict>
          </mc:Fallback>
        </mc:AlternateContent>
      </w:r>
      <w:r w:rsidRPr="00AB3019">
        <w:rPr>
          <w:noProof/>
          <w:sz w:val="16"/>
          <w:szCs w:val="16"/>
        </w:rPr>
        <mc:AlternateContent>
          <mc:Choice Requires="wps">
            <w:drawing>
              <wp:anchor distT="0" distB="0" distL="114300" distR="114300" simplePos="0" relativeHeight="251784192" behindDoc="0" locked="0" layoutInCell="1" allowOverlap="1" wp14:anchorId="0B4DFF99" wp14:editId="4A533E23">
                <wp:simplePos x="0" y="0"/>
                <wp:positionH relativeFrom="column">
                  <wp:posOffset>742950</wp:posOffset>
                </wp:positionH>
                <wp:positionV relativeFrom="paragraph">
                  <wp:posOffset>8811895</wp:posOffset>
                </wp:positionV>
                <wp:extent cx="6136005" cy="802005"/>
                <wp:effectExtent l="0" t="0" r="0" b="0"/>
                <wp:wrapNone/>
                <wp:docPr id="59"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78A79802" w14:textId="77777777" w:rsidR="001528B7" w:rsidRDefault="001528B7" w:rsidP="00EF40BB">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59" o:spid="_x0000_s1072" type="#_x0000_t202" style="position:absolute;margin-left:58.5pt;margin-top:693.85pt;width:483.15pt;height:63.15pt;z-index:2517841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">
                <v:textbox style="mso-fit-shape-to-text:t">
                  <w:txbxContent>
                    <w:p w14:paraId="78A79802" w14:textId="77777777" w:rsidR="001528B7" w:rsidRDefault="001528B7" w:rsidP="00EF40BB">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v:textbox>
              </v:shape>
            </w:pict>
          </mc:Fallback>
        </mc:AlternateContent>
      </w:r>
      <w:r w:rsidRPr="00AB3019">
        <w:rPr>
          <w:noProof/>
          <w:sz w:val="16"/>
          <w:szCs w:val="16"/>
        </w:rPr>
        <mc:AlternateContent>
          <mc:Choice Requires="wps">
            <w:drawing>
              <wp:anchor distT="0" distB="0" distL="114300" distR="114300" simplePos="0" relativeHeight="251785216" behindDoc="0" locked="0" layoutInCell="1" allowOverlap="1" wp14:anchorId="7683AF56" wp14:editId="34EA624A">
                <wp:simplePos x="0" y="0"/>
                <wp:positionH relativeFrom="column">
                  <wp:posOffset>742950</wp:posOffset>
                </wp:positionH>
                <wp:positionV relativeFrom="paragraph">
                  <wp:posOffset>8811895</wp:posOffset>
                </wp:positionV>
                <wp:extent cx="6136005" cy="802005"/>
                <wp:effectExtent l="0" t="0" r="0" b="0"/>
                <wp:wrapNone/>
                <wp:docPr id="6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4601BCE2" w14:textId="77777777" w:rsidR="001528B7" w:rsidRDefault="001528B7" w:rsidP="00EF40BB">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61" o:spid="_x0000_s1073" type="#_x0000_t202" style="position:absolute;margin-left:58.5pt;margin-top:693.85pt;width:483.15pt;height:63.15pt;z-index:2517852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">
                <v:textbox style="mso-fit-shape-to-text:t">
                  <w:txbxContent>
                    <w:p w14:paraId="4601BCE2" w14:textId="77777777" w:rsidR="001528B7" w:rsidRDefault="001528B7" w:rsidP="00EF40BB">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v:textbox>
              </v:shape>
            </w:pict>
          </mc:Fallback>
        </mc:AlternateContent>
      </w:r>
      <w:r w:rsidRPr="00AB3019">
        <w:rPr>
          <w:sz w:val="16"/>
          <w:szCs w:val="16"/>
        </w:rPr>
        <w:t xml:space="preserve">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w:t>
      </w:r>
      <w:r w:rsidR="000D2F93" w:rsidRPr="00AB3019">
        <w:rPr>
          <w:sz w:val="16"/>
          <w:szCs w:val="16"/>
        </w:rPr>
        <w:t>XX/XX/XXXX</w:t>
      </w:r>
      <w:r w:rsidRPr="00AB3019">
        <w:rPr>
          <w:sz w:val="16"/>
          <w:szCs w:val="16"/>
        </w:rPr>
        <w:t xml:space="preserve">. </w:t>
      </w:r>
    </w:p>
    <w:p w14:paraId="51E4E6EB" w14:textId="77777777" w:rsidR="00934FF9" w:rsidRPr="00AB3019" w:rsidRDefault="00934FF9" w:rsidP="009D7482">
      <w:pPr>
        <w:pStyle w:val="Blankpage"/>
        <w:spacing w:before="0"/>
        <w:jc w:val="left"/>
        <w:rPr>
          <w:sz w:val="16"/>
          <w:szCs w:val="16"/>
        </w:rPr>
        <w:sectPr w:rsidR="00934FF9" w:rsidRPr="00AB3019" w:rsidSect="000E4C3F">
          <w:headerReference w:type="default" r:id="rId189"/>
          <w:footerReference w:type="default" r:id="rId190"/>
          <w:pgSz w:w="12240" w:h="15840"/>
          <w:pgMar w:top="1440" w:right="1440" w:bottom="1440" w:left="1440" w:header="720" w:footer="720" w:gutter="0"/>
          <w:cols w:space="720"/>
          <w:docGrid w:linePitch="360"/>
        </w:sectPr>
      </w:pPr>
    </w:p>
    <w:p w14:paraId="557BB23E" w14:textId="77777777" w:rsidR="001C2D8F" w:rsidRPr="001C2D8F" w:rsidRDefault="00934FF9" w:rsidP="00934FF9">
      <w:pPr>
        <w:pStyle w:val="Blankpage"/>
      </w:pPr>
      <w:r w:rsidRPr="00285373">
        <w:t>This page has been left</w:t>
      </w:r>
      <w:r>
        <w:t xml:space="preserve"> blank for double-sided copying.</w:t>
      </w:r>
    </w:p>
    <w:sectPr w:rsidR="001C2D8F" w:rsidRPr="001C2D8F" w:rsidSect="000E4C3F">
      <w:headerReference w:type="default" r:id="rId191"/>
      <w:footerReference w:type="default" r:id="rId192"/>
      <w:pgSz w:w="12240" w:h="15840"/>
      <w:pgMar w:top="1440" w:right="1440" w:bottom="1440" w:left="1440" w:header="720" w:footer="720" w:gutter="0"/>
      <w:cols w:space="720"/>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1C03B7B7" w16cid:durableId="1F5482C9"/>
  <w16cid:commentId w16cid:paraId="609D4BF3" w16cid:durableId="1F5482CA"/>
  <w16cid:commentId w16cid:paraId="3332F388" w16cid:durableId="1F5482CB"/>
  <w16cid:commentId w16cid:paraId="6925351E" w16cid:durableId="1F5482CC"/>
  <w16cid:commentId w16cid:paraId="1EBC5653" w16cid:durableId="1F5482CD"/>
  <w16cid:commentId w16cid:paraId="11CF155D" w16cid:durableId="1F5482CE"/>
  <w16cid:commentId w16cid:paraId="3D8E63A1" w16cid:durableId="1F5482CF"/>
  <w16cid:commentId w16cid:paraId="25F8FC7D" w16cid:durableId="1F5482D0"/>
  <w16cid:commentId w16cid:paraId="781A9458" w16cid:durableId="1F5482D1"/>
  <w16cid:commentId w16cid:paraId="764F4662" w16cid:durableId="1F5482D2"/>
  <w16cid:commentId w16cid:paraId="73E4A92F" w16cid:durableId="1F54D9AB"/>
  <w16cid:commentId w16cid:paraId="158A3195" w16cid:durableId="1F54A19D"/>
  <w16cid:commentId w16cid:paraId="674EE415" w16cid:durableId="1F5482D3"/>
  <w16cid:commentId w16cid:paraId="6C843F13" w16cid:durableId="1F5482D4"/>
  <w16cid:commentId w16cid:paraId="4704F0DE" w16cid:durableId="1F5482D5"/>
  <w16cid:commentId w16cid:paraId="6A865501" w16cid:durableId="1F5482D6"/>
  <w16cid:commentId w16cid:paraId="70AB6D49" w16cid:durableId="1F5482D7"/>
  <w16cid:commentId w16cid:paraId="70989128" w16cid:durableId="1F5482D8"/>
  <w16cid:commentId w16cid:paraId="61332140" w16cid:durableId="1F5482D9"/>
  <w16cid:commentId w16cid:paraId="612EA3B5" w16cid:durableId="1F5482DA"/>
  <w16cid:commentId w16cid:paraId="4335C3E3" w16cid:durableId="1F5482DB"/>
  <w16cid:commentId w16cid:paraId="1D52BF3A" w16cid:durableId="1F5482DC"/>
  <w16cid:commentId w16cid:paraId="35355172" w16cid:durableId="1F5482DD"/>
  <w16cid:commentId w16cid:paraId="03BD2327" w16cid:durableId="1F5482DE"/>
  <w16cid:commentId w16cid:paraId="57A6E006" w16cid:durableId="1F5482DF"/>
  <w16cid:commentId w16cid:paraId="5420ECD5" w16cid:durableId="1F5482E0"/>
  <w16cid:commentId w16cid:paraId="3A70FB43" w16cid:durableId="1F5482E1"/>
  <w16cid:commentId w16cid:paraId="78A02FA3" w16cid:durableId="1F5482E2"/>
  <w16cid:commentId w16cid:paraId="0173A722" w16cid:durableId="1F5482E3"/>
  <w16cid:commentId w16cid:paraId="3122EC48" w16cid:durableId="1F5482E4"/>
  <w16cid:commentId w16cid:paraId="066576C8" w16cid:durableId="1F5482E5"/>
  <w16cid:commentId w16cid:paraId="2ADB7D77" w16cid:durableId="1F5482E6"/>
  <w16cid:commentId w16cid:paraId="149F2725" w16cid:durableId="1F54D9E3"/>
  <w16cid:commentId w16cid:paraId="761EF75E" w16cid:durableId="1F5482E7"/>
  <w16cid:commentId w16cid:paraId="4D39C63A" w16cid:durableId="1F5482E8"/>
  <w16cid:commentId w16cid:paraId="51D9FD29" w16cid:durableId="1F5482E9"/>
  <w16cid:commentId w16cid:paraId="00520C5D" w16cid:durableId="1F5482EA"/>
  <w16cid:commentId w16cid:paraId="1EBE5DE2" w16cid:durableId="1F5482EB"/>
  <w16cid:commentId w16cid:paraId="01F5B11E" w16cid:durableId="1F5482EC"/>
  <w16cid:commentId w16cid:paraId="51D77469" w16cid:durableId="1F5482ED"/>
  <w16cid:commentId w16cid:paraId="7CA8909F" w16cid:durableId="1F5482EE"/>
  <w16cid:commentId w16cid:paraId="49DAE0FB" w16cid:durableId="1F5482EF"/>
  <w16cid:commentId w16cid:paraId="6F938DD2" w16cid:durableId="1F5482F0"/>
  <w16cid:commentId w16cid:paraId="0B7552A2" w16cid:durableId="1F5482F1"/>
  <w16cid:commentId w16cid:paraId="71FEC218" w16cid:durableId="1F5482F2"/>
  <w16cid:commentId w16cid:paraId="4E1FF293" w16cid:durableId="1F5482F3"/>
  <w16cid:commentId w16cid:paraId="29879386" w16cid:durableId="1F5482F4"/>
  <w16cid:commentId w16cid:paraId="2E66AE23" w16cid:durableId="1F5482F5"/>
  <w16cid:commentId w16cid:paraId="1DAFE18D" w16cid:durableId="1F5482F6"/>
  <w16cid:commentId w16cid:paraId="1D2D70B5" w16cid:durableId="1F5482F7"/>
  <w16cid:commentId w16cid:paraId="0257009A" w16cid:durableId="1F5482F8"/>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9080A1B" w14:textId="77777777" w:rsidR="001528B7" w:rsidRDefault="001528B7" w:rsidP="002E3E35">
      <w:pPr>
        <w:spacing w:line="240" w:lineRule="auto"/>
      </w:pPr>
      <w:r>
        <w:separator/>
      </w:r>
    </w:p>
  </w:endnote>
  <w:endnote w:type="continuationSeparator" w:id="0">
    <w:p w14:paraId="7A0AD5BF" w14:textId="77777777" w:rsidR="001528B7" w:rsidRDefault="001528B7" w:rsidP="002E3E3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Black">
    <w:panose1 w:val="020B0A04020102020204"/>
    <w:charset w:val="00"/>
    <w:family w:val="swiss"/>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Garamond">
    <w:panose1 w:val="02020404030301010803"/>
    <w:charset w:val="00"/>
    <w:family w:val="roman"/>
    <w:pitch w:val="variable"/>
    <w:sig w:usb0="000002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Palatino Linotype">
    <w:altName w:val="Palatino"/>
    <w:panose1 w:val="02040502050505030304"/>
    <w:charset w:val="00"/>
    <w:family w:val="roman"/>
    <w:pitch w:val="variable"/>
    <w:sig w:usb0="E0000287" w:usb1="40000013"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BFB7E0" w14:textId="77777777" w:rsidR="001528B7" w:rsidRPr="00964AB7" w:rsidRDefault="001528B7" w:rsidP="00677535">
    <w:pPr>
      <w:pStyle w:val="Footer"/>
      <w:pBdr>
        <w:bottom w:val="none" w:sz="0" w:space="0" w:color="auto"/>
      </w:pBdr>
      <w:rPr>
        <w:rStyle w:val="PageNumber"/>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08E03E" w14:textId="52BFC044" w:rsidR="001528B7" w:rsidRPr="00964AB7" w:rsidRDefault="001528B7" w:rsidP="00E67EB7">
    <w:pPr>
      <w:pStyle w:val="Footer"/>
      <w:pBdr>
        <w:bottom w:val="none" w:sz="0" w:space="0" w:color="auto"/>
      </w:pBdr>
      <w:tabs>
        <w:tab w:val="clear" w:pos="4320"/>
        <w:tab w:val="center" w:pos="6480"/>
      </w:tabs>
      <w:rPr>
        <w:rStyle w:val="PageNumber"/>
      </w:rPr>
    </w:pPr>
    <w:r>
      <w:rPr>
        <w:rStyle w:val="PageNumber"/>
      </w:rPr>
      <w:tab/>
    </w:r>
    <w:r>
      <w:t>L</w:t>
    </w:r>
    <w:r w:rsidRPr="00E67EB7">
      <w:t>.</w:t>
    </w:r>
    <w:r w:rsidRPr="00E67EB7">
      <w:fldChar w:fldCharType="begin"/>
    </w:r>
    <w:r w:rsidRPr="00E67EB7">
      <w:instrText xml:space="preserve"> PAGE   \* MERGEFORMAT </w:instrText>
    </w:r>
    <w:r w:rsidRPr="00E67EB7">
      <w:fldChar w:fldCharType="separate"/>
    </w:r>
    <w:r w:rsidR="006F3B03">
      <w:rPr>
        <w:noProof/>
      </w:rPr>
      <w:t>8</w:t>
    </w:r>
    <w:r w:rsidRPr="00E67EB7">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46276E" w14:textId="77777777" w:rsidR="001528B7" w:rsidRPr="00964AB7" w:rsidRDefault="001528B7" w:rsidP="00677535">
    <w:pPr>
      <w:pStyle w:val="Footer"/>
      <w:pBdr>
        <w:bottom w:val="none" w:sz="0" w:space="0" w:color="auto"/>
      </w:pBdr>
      <w:rPr>
        <w:rStyle w:val="PageNumber"/>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9AED3B" w14:textId="77777777" w:rsidR="001528B7" w:rsidRPr="00964AB7" w:rsidRDefault="001528B7" w:rsidP="00677535">
    <w:pPr>
      <w:pStyle w:val="Footer"/>
      <w:pBdr>
        <w:bottom w:val="none" w:sz="0" w:space="0" w:color="auto"/>
      </w:pBdr>
      <w:rPr>
        <w:rStyle w:val="PageNumber"/>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1E91D2" w14:textId="4AC25243" w:rsidR="001528B7" w:rsidRPr="00EF40BB" w:rsidRDefault="001528B7" w:rsidP="00EF40BB">
    <w:pPr>
      <w:pStyle w:val="Footer"/>
      <w:pBdr>
        <w:bottom w:val="none" w:sz="0" w:space="0" w:color="auto"/>
      </w:pBdr>
      <w:tabs>
        <w:tab w:val="right" w:pos="10260"/>
      </w:tabs>
      <w:jc w:val="center"/>
    </w:pPr>
    <w:r>
      <w:t>L</w:t>
    </w:r>
    <w:r w:rsidRPr="00EF40BB">
      <w:t>.</w:t>
    </w:r>
    <w:r w:rsidRPr="00EF40BB">
      <w:fldChar w:fldCharType="begin"/>
    </w:r>
    <w:r w:rsidRPr="00EF40BB">
      <w:instrText xml:space="preserve"> PAGE   \* MERGEFORMAT </w:instrText>
    </w:r>
    <w:r w:rsidRPr="00EF40BB">
      <w:fldChar w:fldCharType="separate"/>
    </w:r>
    <w:r w:rsidR="006F3B03">
      <w:rPr>
        <w:noProof/>
      </w:rPr>
      <w:t>12</w:t>
    </w:r>
    <w:r w:rsidRPr="00EF40BB">
      <w:fldChar w:fldCharType="end"/>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4971A4" w14:textId="77777777" w:rsidR="001528B7" w:rsidRPr="00964AB7" w:rsidRDefault="001528B7" w:rsidP="00677535">
    <w:pPr>
      <w:pStyle w:val="Footer"/>
      <w:pBdr>
        <w:bottom w:val="none" w:sz="0" w:space="0" w:color="auto"/>
      </w:pBdr>
      <w:rPr>
        <w:rStyle w:val="PageNumber"/>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282779" w14:textId="0D7BE3C4" w:rsidR="001528B7" w:rsidRPr="00964AB7" w:rsidRDefault="001528B7" w:rsidP="00EF40BB">
    <w:pPr>
      <w:pStyle w:val="Footer"/>
      <w:pBdr>
        <w:bottom w:val="none" w:sz="0" w:space="0" w:color="auto"/>
      </w:pBdr>
      <w:jc w:val="center"/>
      <w:rPr>
        <w:rStyle w:val="PageNumber"/>
      </w:rPr>
    </w:pPr>
    <w:r>
      <w:t>L</w:t>
    </w:r>
    <w:r w:rsidRPr="00EF40BB">
      <w:t>.</w:t>
    </w:r>
    <w:r w:rsidRPr="00EF40BB">
      <w:fldChar w:fldCharType="begin"/>
    </w:r>
    <w:r w:rsidRPr="00EF40BB">
      <w:instrText xml:space="preserve"> PAGE   \* MERGEFORMAT </w:instrText>
    </w:r>
    <w:r w:rsidRPr="00EF40BB">
      <w:fldChar w:fldCharType="separate"/>
    </w:r>
    <w:r w:rsidR="006F3B03">
      <w:rPr>
        <w:noProof/>
      </w:rPr>
      <w:t>16</w:t>
    </w:r>
    <w:r w:rsidRPr="00EF40BB">
      <w:fldChar w:fldCharType="end"/>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A67A1D" w14:textId="738216C0" w:rsidR="001528B7" w:rsidRDefault="001528B7" w:rsidP="00141F53">
    <w:pPr>
      <w:pStyle w:val="Footer"/>
      <w:pBdr>
        <w:bottom w:val="none" w:sz="0" w:space="0" w:color="auto"/>
      </w:pBdr>
      <w:tabs>
        <w:tab w:val="right" w:pos="10260"/>
      </w:tabs>
      <w:jc w:val="center"/>
    </w:pPr>
    <w:r>
      <w:t>L</w:t>
    </w:r>
    <w:r w:rsidRPr="00EF40BB">
      <w:t>.</w:t>
    </w:r>
    <w:r w:rsidRPr="00EF40BB">
      <w:fldChar w:fldCharType="begin"/>
    </w:r>
    <w:r w:rsidRPr="00EF40BB">
      <w:instrText xml:space="preserve"> PAGE   \* MERGEFORMAT </w:instrText>
    </w:r>
    <w:r w:rsidRPr="00EF40BB">
      <w:fldChar w:fldCharType="separate"/>
    </w:r>
    <w:r w:rsidR="006F3B03">
      <w:rPr>
        <w:noProof/>
      </w:rPr>
      <w:t>15</w:t>
    </w:r>
    <w:r w:rsidRPr="00EF40BB">
      <w:fldChar w:fldCharType="end"/>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8CD7A8" w14:textId="77777777" w:rsidR="001528B7" w:rsidRPr="00964AB7" w:rsidRDefault="001528B7" w:rsidP="00677535">
    <w:pPr>
      <w:pStyle w:val="Footer"/>
      <w:pBdr>
        <w:bottom w:val="none" w:sz="0" w:space="0" w:color="auto"/>
      </w:pBdr>
      <w:rPr>
        <w:rStyle w:val="PageNumber"/>
      </w:rP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02586C" w14:textId="02C241E4" w:rsidR="001528B7" w:rsidRPr="00EF40BB" w:rsidRDefault="001528B7" w:rsidP="00EF40BB">
    <w:pPr>
      <w:pStyle w:val="Footer"/>
      <w:pBdr>
        <w:bottom w:val="none" w:sz="0" w:space="0" w:color="auto"/>
      </w:pBdr>
      <w:tabs>
        <w:tab w:val="right" w:pos="10260"/>
      </w:tabs>
      <w:jc w:val="center"/>
    </w:pPr>
    <w:r>
      <w:t>L</w:t>
    </w:r>
    <w:r w:rsidRPr="00EF40BB">
      <w:t>.</w:t>
    </w:r>
    <w:r w:rsidRPr="00EF40BB">
      <w:fldChar w:fldCharType="begin"/>
    </w:r>
    <w:r w:rsidRPr="00EF40BB">
      <w:instrText xml:space="preserve"> PAGE   \* MERGEFORMAT </w:instrText>
    </w:r>
    <w:r w:rsidRPr="00EF40BB">
      <w:fldChar w:fldCharType="separate"/>
    </w:r>
    <w:r w:rsidR="006F3B03">
      <w:rPr>
        <w:noProof/>
      </w:rPr>
      <w:t>20</w:t>
    </w:r>
    <w:r w:rsidRPr="00EF40BB">
      <w:fldChar w:fldCharType="end"/>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E83356" w14:textId="77777777" w:rsidR="001528B7" w:rsidRPr="00964AB7" w:rsidRDefault="001528B7" w:rsidP="00677535">
    <w:pPr>
      <w:pStyle w:val="Footer"/>
      <w:pBdr>
        <w:bottom w:val="none" w:sz="0" w:space="0" w:color="auto"/>
      </w:pBdr>
      <w:rPr>
        <w:rStyle w:val="PageNumber"/>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7A5868" w14:textId="77777777" w:rsidR="001528B7" w:rsidRPr="00964AB7" w:rsidRDefault="001528B7" w:rsidP="00677535">
    <w:pPr>
      <w:pStyle w:val="Footer"/>
      <w:pBdr>
        <w:bottom w:val="none" w:sz="0" w:space="0" w:color="auto"/>
      </w:pBdr>
      <w:rPr>
        <w:rStyle w:val="PageNumber"/>
      </w:rP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15C70" w14:textId="77777777" w:rsidR="001528B7" w:rsidRPr="00964AB7" w:rsidRDefault="001528B7" w:rsidP="00677535">
    <w:pPr>
      <w:pStyle w:val="Footer"/>
      <w:pBdr>
        <w:bottom w:val="none" w:sz="0" w:space="0" w:color="auto"/>
      </w:pBdr>
      <w:rPr>
        <w:rStyle w:val="PageNumber"/>
      </w:rP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A26097" w14:textId="5CA2868F" w:rsidR="001528B7" w:rsidRPr="00A7755E" w:rsidRDefault="001528B7" w:rsidP="00EF40BB">
    <w:pPr>
      <w:pStyle w:val="Footer"/>
      <w:pBdr>
        <w:bottom w:val="none" w:sz="0" w:space="0" w:color="auto"/>
      </w:pBdr>
      <w:jc w:val="center"/>
      <w:rPr>
        <w:rStyle w:val="PageNumber"/>
      </w:rPr>
    </w:pPr>
    <w:r>
      <w:t>L</w:t>
    </w:r>
    <w:r w:rsidRPr="00EF40BB">
      <w:t>.</w:t>
    </w:r>
    <w:r w:rsidRPr="00EF40BB">
      <w:fldChar w:fldCharType="begin"/>
    </w:r>
    <w:r w:rsidRPr="00EF40BB">
      <w:instrText xml:space="preserve"> PAGE   \* MERGEFORMAT </w:instrText>
    </w:r>
    <w:r w:rsidRPr="00EF40BB">
      <w:fldChar w:fldCharType="separate"/>
    </w:r>
    <w:r w:rsidR="006F3B03">
      <w:rPr>
        <w:noProof/>
      </w:rPr>
      <w:t>24</w:t>
    </w:r>
    <w:r w:rsidRPr="00EF40BB">
      <w:fldChar w:fldCharType="end"/>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9A7AA0" w14:textId="056F7BAD" w:rsidR="001528B7" w:rsidRDefault="001528B7" w:rsidP="00300FCF">
    <w:pPr>
      <w:pStyle w:val="Footer"/>
      <w:pBdr>
        <w:bottom w:val="none" w:sz="0" w:space="0" w:color="auto"/>
      </w:pBdr>
    </w:pPr>
    <w:r>
      <w:tab/>
      <w:t>L</w:t>
    </w:r>
    <w:r w:rsidRPr="00EF40BB">
      <w:t>.</w:t>
    </w:r>
    <w:r w:rsidRPr="00EF40BB">
      <w:fldChar w:fldCharType="begin"/>
    </w:r>
    <w:r w:rsidRPr="00EF40BB">
      <w:instrText xml:space="preserve"> PAGE   \* MERGEFORMAT </w:instrText>
    </w:r>
    <w:r w:rsidRPr="00EF40BB">
      <w:fldChar w:fldCharType="separate"/>
    </w:r>
    <w:r w:rsidR="006F3B03">
      <w:rPr>
        <w:noProof/>
      </w:rPr>
      <w:t>23</w:t>
    </w:r>
    <w:r w:rsidRPr="00EF40BB">
      <w:fldChar w:fldCharType="end"/>
    </w:r>
    <w:r>
      <w:tab/>
    </w:r>
    <w:r w:rsidRPr="002E3238">
      <w:rPr>
        <w:sz w:val="18"/>
        <w:szCs w:val="18"/>
      </w:rPr>
      <w:t>An Affirmative Action/Equal Opportunity Employer</w: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13B63E" w14:textId="77777777" w:rsidR="001528B7" w:rsidRPr="007E2042" w:rsidRDefault="001528B7" w:rsidP="007E2042">
    <w:pPr>
      <w:ind w:left="432" w:firstLine="0"/>
    </w:pPr>
    <w:r>
      <w:rPr>
        <w:noProof/>
      </w:rPr>
      <mc:AlternateContent>
        <mc:Choice Requires="wps">
          <w:drawing>
            <wp:anchor distT="0" distB="0" distL="114300" distR="114300" simplePos="0" relativeHeight="251714560" behindDoc="0" locked="0" layoutInCell="1" allowOverlap="1" wp14:anchorId="349D31C3" wp14:editId="0D8ACB74">
              <wp:simplePos x="0" y="0"/>
              <wp:positionH relativeFrom="column">
                <wp:posOffset>742950</wp:posOffset>
              </wp:positionH>
              <wp:positionV relativeFrom="paragraph">
                <wp:posOffset>8811895</wp:posOffset>
              </wp:positionV>
              <wp:extent cx="6136005" cy="802005"/>
              <wp:effectExtent l="0" t="0" r="0" b="0"/>
              <wp:wrapNone/>
              <wp:docPr id="264" name="Text 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0565750C" w14:textId="77777777" w:rsidR="001528B7" w:rsidRDefault="001528B7" w:rsidP="00A64390">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64" o:spid="_x0000_s1074" type="#_x0000_t202" style="position:absolute;left:0;text-align:left;margin-left:58.5pt;margin-top:693.85pt;width:483.15pt;height:63.15pt;z-index:2517145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">
              <v:textbox style="mso-fit-shape-to-text:t">
                <w:txbxContent>
                  <w:p w14:paraId="0565750C" w14:textId="77777777" w:rsidR="001528B7" w:rsidRDefault="001528B7" w:rsidP="00A64390">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v:textbox>
            </v:shape>
          </w:pict>
        </mc:Fallback>
      </mc:AlternateContent>
    </w:r>
    <w:r>
      <w:rPr>
        <w:noProof/>
      </w:rPr>
      <mc:AlternateContent>
        <mc:Choice Requires="wps">
          <w:drawing>
            <wp:anchor distT="0" distB="0" distL="114300" distR="114300" simplePos="0" relativeHeight="251715584" behindDoc="0" locked="0" layoutInCell="1" allowOverlap="1" wp14:anchorId="20ABCACE" wp14:editId="798FF402">
              <wp:simplePos x="0" y="0"/>
              <wp:positionH relativeFrom="column">
                <wp:posOffset>742950</wp:posOffset>
              </wp:positionH>
              <wp:positionV relativeFrom="paragraph">
                <wp:posOffset>8811895</wp:posOffset>
              </wp:positionV>
              <wp:extent cx="6136005" cy="802005"/>
              <wp:effectExtent l="0" t="0" r="0" b="0"/>
              <wp:wrapNone/>
              <wp:docPr id="265" name="Text 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0668D701" w14:textId="77777777" w:rsidR="001528B7" w:rsidRDefault="001528B7" w:rsidP="00A64390">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65" o:spid="_x0000_s1075" type="#_x0000_t202" style="position:absolute;left:0;text-align:left;margin-left:58.5pt;margin-top:693.85pt;width:483.15pt;height:63.15pt;z-index:2517155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">
              <v:textbox style="mso-fit-shape-to-text:t">
                <w:txbxContent>
                  <w:p w14:paraId="0668D701" w14:textId="77777777" w:rsidR="001528B7" w:rsidRDefault="001528B7" w:rsidP="00A64390">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v:textbox>
            </v:shape>
          </w:pict>
        </mc:Fallback>
      </mc:AlternateContent>
    </w:r>
    <w:r>
      <w:rPr>
        <w:noProof/>
      </w:rPr>
      <mc:AlternateContent>
        <mc:Choice Requires="wps">
          <w:drawing>
            <wp:anchor distT="0" distB="0" distL="114300" distR="114300" simplePos="0" relativeHeight="251716608" behindDoc="0" locked="0" layoutInCell="1" allowOverlap="1" wp14:anchorId="2290F341" wp14:editId="2DD0C846">
              <wp:simplePos x="0" y="0"/>
              <wp:positionH relativeFrom="column">
                <wp:posOffset>742950</wp:posOffset>
              </wp:positionH>
              <wp:positionV relativeFrom="paragraph">
                <wp:posOffset>8811895</wp:posOffset>
              </wp:positionV>
              <wp:extent cx="6136005" cy="802005"/>
              <wp:effectExtent l="0" t="0" r="0" b="0"/>
              <wp:wrapNone/>
              <wp:docPr id="266" name="Text 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2D3C833F" w14:textId="77777777" w:rsidR="001528B7" w:rsidRDefault="001528B7" w:rsidP="00A64390">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66" o:spid="_x0000_s1076" type="#_x0000_t202" style="position:absolute;left:0;text-align:left;margin-left:58.5pt;margin-top:693.85pt;width:483.15pt;height:63.15pt;z-index:2517166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">
              <v:textbox style="mso-fit-shape-to-text:t">
                <w:txbxContent>
                  <w:p w14:paraId="2D3C833F" w14:textId="77777777" w:rsidR="001528B7" w:rsidRDefault="001528B7" w:rsidP="00A64390">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v:textbox>
            </v:shape>
          </w:pict>
        </mc:Fallback>
      </mc:AlternateConten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318DB5" w14:textId="77777777" w:rsidR="001528B7" w:rsidRPr="007E2042" w:rsidRDefault="001528B7" w:rsidP="007E2042">
    <w:pPr>
      <w:ind w:left="432" w:firstLine="0"/>
    </w:pPr>
    <w:r>
      <w:rPr>
        <w:noProof/>
      </w:rPr>
      <mc:AlternateContent>
        <mc:Choice Requires="wps">
          <w:drawing>
            <wp:anchor distT="0" distB="0" distL="114300" distR="114300" simplePos="0" relativeHeight="251718656" behindDoc="0" locked="0" layoutInCell="1" allowOverlap="1" wp14:anchorId="3DA00018" wp14:editId="3E306A51">
              <wp:simplePos x="0" y="0"/>
              <wp:positionH relativeFrom="column">
                <wp:posOffset>742950</wp:posOffset>
              </wp:positionH>
              <wp:positionV relativeFrom="paragraph">
                <wp:posOffset>8811895</wp:posOffset>
              </wp:positionV>
              <wp:extent cx="6136005" cy="802005"/>
              <wp:effectExtent l="0" t="0" r="0" b="0"/>
              <wp:wrapNone/>
              <wp:docPr id="6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2E6EFA24" w14:textId="77777777" w:rsidR="001528B7" w:rsidRDefault="001528B7" w:rsidP="00A64390">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62" o:spid="_x0000_s1077" type="#_x0000_t202" style="position:absolute;left:0;text-align:left;margin-left:58.5pt;margin-top:693.85pt;width:483.15pt;height:63.15pt;z-index:2517186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">
              <v:textbox style="mso-fit-shape-to-text:t">
                <w:txbxContent>
                  <w:p w14:paraId="2E6EFA24" w14:textId="77777777" w:rsidR="001528B7" w:rsidRDefault="001528B7" w:rsidP="00A64390">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v:textbox>
            </v:shape>
          </w:pict>
        </mc:Fallback>
      </mc:AlternateContent>
    </w:r>
    <w:r>
      <w:rPr>
        <w:noProof/>
      </w:rPr>
      <mc:AlternateContent>
        <mc:Choice Requires="wps">
          <w:drawing>
            <wp:anchor distT="0" distB="0" distL="114300" distR="114300" simplePos="0" relativeHeight="251719680" behindDoc="0" locked="0" layoutInCell="1" allowOverlap="1" wp14:anchorId="626B77D8" wp14:editId="4FE1922D">
              <wp:simplePos x="0" y="0"/>
              <wp:positionH relativeFrom="column">
                <wp:posOffset>742950</wp:posOffset>
              </wp:positionH>
              <wp:positionV relativeFrom="paragraph">
                <wp:posOffset>8811895</wp:posOffset>
              </wp:positionV>
              <wp:extent cx="6136005" cy="802005"/>
              <wp:effectExtent l="0" t="0" r="0" b="0"/>
              <wp:wrapNone/>
              <wp:docPr id="288"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0EFB2195" w14:textId="77777777" w:rsidR="001528B7" w:rsidRDefault="001528B7" w:rsidP="00A64390">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88" o:spid="_x0000_s1078" type="#_x0000_t202" style="position:absolute;left:0;text-align:left;margin-left:58.5pt;margin-top:693.85pt;width:483.15pt;height:63.15pt;z-index:2517196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">
              <v:textbox style="mso-fit-shape-to-text:t">
                <w:txbxContent>
                  <w:p w14:paraId="0EFB2195" w14:textId="77777777" w:rsidR="001528B7" w:rsidRDefault="001528B7" w:rsidP="00A64390">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v:textbox>
            </v:shape>
          </w:pict>
        </mc:Fallback>
      </mc:AlternateContent>
    </w:r>
    <w:r>
      <w:rPr>
        <w:noProof/>
      </w:rPr>
      <mc:AlternateContent>
        <mc:Choice Requires="wps">
          <w:drawing>
            <wp:anchor distT="0" distB="0" distL="114300" distR="114300" simplePos="0" relativeHeight="251720704" behindDoc="0" locked="0" layoutInCell="1" allowOverlap="1" wp14:anchorId="1BB1BA17" wp14:editId="0C3CD3DC">
              <wp:simplePos x="0" y="0"/>
              <wp:positionH relativeFrom="column">
                <wp:posOffset>742950</wp:posOffset>
              </wp:positionH>
              <wp:positionV relativeFrom="paragraph">
                <wp:posOffset>8811895</wp:posOffset>
              </wp:positionV>
              <wp:extent cx="6136005" cy="802005"/>
              <wp:effectExtent l="0" t="0" r="0" b="0"/>
              <wp:wrapNone/>
              <wp:docPr id="289" name="Text Box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73E47ACE" w14:textId="77777777" w:rsidR="001528B7" w:rsidRDefault="001528B7" w:rsidP="00A64390">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89" o:spid="_x0000_s1079" type="#_x0000_t202" style="position:absolute;left:0;text-align:left;margin-left:58.5pt;margin-top:693.85pt;width:483.15pt;height:63.15pt;z-index:2517207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">
              <v:textbox style="mso-fit-shape-to-text:t">
                <w:txbxContent>
                  <w:p w14:paraId="73E47ACE" w14:textId="77777777" w:rsidR="001528B7" w:rsidRDefault="001528B7" w:rsidP="00A64390">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v:textbox>
            </v:shape>
          </w:pict>
        </mc:Fallback>
      </mc:AlternateConten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84789B" w14:textId="5AAB1329" w:rsidR="001528B7" w:rsidRPr="00964AB7" w:rsidRDefault="001528B7" w:rsidP="00EF40BB">
    <w:pPr>
      <w:pStyle w:val="Footer"/>
      <w:pBdr>
        <w:bottom w:val="none" w:sz="0" w:space="0" w:color="auto"/>
      </w:pBdr>
      <w:jc w:val="center"/>
      <w:rPr>
        <w:rStyle w:val="PageNumber"/>
      </w:rPr>
    </w:pPr>
    <w:r>
      <w:t>L</w:t>
    </w:r>
    <w:r w:rsidRPr="00EF40BB">
      <w:t>.</w:t>
    </w:r>
    <w:r w:rsidRPr="00EF40BB">
      <w:fldChar w:fldCharType="begin"/>
    </w:r>
    <w:r w:rsidRPr="00EF40BB">
      <w:instrText xml:space="preserve"> PAGE   \* MERGEFORMAT </w:instrText>
    </w:r>
    <w:r w:rsidRPr="00EF40BB">
      <w:fldChar w:fldCharType="separate"/>
    </w:r>
    <w:r w:rsidR="006F3B03">
      <w:rPr>
        <w:noProof/>
      </w:rPr>
      <w:t>28</w:t>
    </w:r>
    <w:r w:rsidRPr="00EF40BB">
      <w:fldChar w:fldCharType="end"/>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52517A" w14:textId="20220D65" w:rsidR="001528B7" w:rsidRDefault="001528B7" w:rsidP="00300FCF">
    <w:pPr>
      <w:pStyle w:val="Footer"/>
      <w:pBdr>
        <w:bottom w:val="none" w:sz="0" w:space="0" w:color="auto"/>
      </w:pBdr>
    </w:pPr>
    <w:r>
      <w:tab/>
      <w:t>L</w:t>
    </w:r>
    <w:r w:rsidRPr="00EF40BB">
      <w:t>.</w:t>
    </w:r>
    <w:r w:rsidRPr="00EF40BB">
      <w:fldChar w:fldCharType="begin"/>
    </w:r>
    <w:r w:rsidRPr="00EF40BB">
      <w:instrText xml:space="preserve"> PAGE   \* MERGEFORMAT </w:instrText>
    </w:r>
    <w:r w:rsidRPr="00EF40BB">
      <w:fldChar w:fldCharType="separate"/>
    </w:r>
    <w:r w:rsidR="006F3B03">
      <w:rPr>
        <w:noProof/>
      </w:rPr>
      <w:t>27</w:t>
    </w:r>
    <w:r w:rsidRPr="00EF40BB">
      <w:fldChar w:fldCharType="end"/>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0BF5B9" w14:textId="77777777" w:rsidR="001528B7" w:rsidRPr="00964AB7" w:rsidRDefault="001528B7" w:rsidP="00677535">
    <w:pPr>
      <w:pStyle w:val="Footer"/>
      <w:pBdr>
        <w:bottom w:val="none" w:sz="0" w:space="0" w:color="auto"/>
      </w:pBdr>
      <w:rPr>
        <w:rStyle w:val="PageNumber"/>
      </w:rPr>
    </w:pP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1505B9" w14:textId="44281486" w:rsidR="001528B7" w:rsidRPr="00C5016B" w:rsidRDefault="001528B7" w:rsidP="00EF40BB">
    <w:pPr>
      <w:tabs>
        <w:tab w:val="center" w:pos="4320"/>
        <w:tab w:val="right" w:pos="10260"/>
      </w:tabs>
      <w:spacing w:line="240" w:lineRule="auto"/>
      <w:ind w:left="446" w:right="187"/>
      <w:rPr>
        <w:rStyle w:val="PageNumber"/>
        <w:rFonts w:ascii="Times New Roman" w:hAnsi="Times New Roman"/>
        <w:sz w:val="24"/>
      </w:rPr>
    </w:pPr>
    <w:r>
      <w:rPr>
        <w:noProof/>
      </w:rPr>
      <mc:AlternateContent>
        <mc:Choice Requires="wps">
          <w:drawing>
            <wp:anchor distT="0" distB="0" distL="114300" distR="114300" simplePos="0" relativeHeight="251692032" behindDoc="0" locked="0" layoutInCell="1" allowOverlap="1" wp14:anchorId="15BE5035" wp14:editId="4117C5D0">
              <wp:simplePos x="0" y="0"/>
              <wp:positionH relativeFrom="column">
                <wp:posOffset>742950</wp:posOffset>
              </wp:positionH>
              <wp:positionV relativeFrom="paragraph">
                <wp:posOffset>8811895</wp:posOffset>
              </wp:positionV>
              <wp:extent cx="6136005" cy="802005"/>
              <wp:effectExtent l="0" t="0" r="0" b="0"/>
              <wp:wrapNone/>
              <wp:docPr id="226" name="Text 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2DC7F2D1" w14:textId="77777777" w:rsidR="001528B7" w:rsidRDefault="001528B7" w:rsidP="006F4750">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26" o:spid="_x0000_s1080" type="#_x0000_t202" style="position:absolute;left:0;text-align:left;margin-left:58.5pt;margin-top:693.85pt;width:483.15pt;height:63.15pt;z-index:2516920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">
              <v:textbox style="mso-fit-shape-to-text:t">
                <w:txbxContent>
                  <w:p w14:paraId="2DC7F2D1" w14:textId="77777777" w:rsidR="001528B7" w:rsidRDefault="001528B7" w:rsidP="006F4750">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v:textbox>
            </v:shape>
          </w:pict>
        </mc:Fallback>
      </mc:AlternateContent>
    </w:r>
    <w:r>
      <w:rPr>
        <w:noProof/>
      </w:rPr>
      <mc:AlternateContent>
        <mc:Choice Requires="wps">
          <w:drawing>
            <wp:anchor distT="0" distB="0" distL="114300" distR="114300" simplePos="0" relativeHeight="251693056" behindDoc="0" locked="0" layoutInCell="1" allowOverlap="1" wp14:anchorId="480C9E1E" wp14:editId="271AD1C5">
              <wp:simplePos x="0" y="0"/>
              <wp:positionH relativeFrom="column">
                <wp:posOffset>742950</wp:posOffset>
              </wp:positionH>
              <wp:positionV relativeFrom="paragraph">
                <wp:posOffset>8811895</wp:posOffset>
              </wp:positionV>
              <wp:extent cx="6136005" cy="802005"/>
              <wp:effectExtent l="0" t="0" r="0" b="0"/>
              <wp:wrapNone/>
              <wp:docPr id="227"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2150EAA7" w14:textId="77777777" w:rsidR="001528B7" w:rsidRDefault="001528B7" w:rsidP="006F4750">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27" o:spid="_x0000_s1081" type="#_x0000_t202" style="position:absolute;left:0;text-align:left;margin-left:58.5pt;margin-top:693.85pt;width:483.15pt;height:63.15pt;z-index:2516930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">
              <v:textbox style="mso-fit-shape-to-text:t">
                <w:txbxContent>
                  <w:p w14:paraId="2150EAA7" w14:textId="77777777" w:rsidR="001528B7" w:rsidRDefault="001528B7" w:rsidP="006F4750">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v:textbox>
            </v:shape>
          </w:pict>
        </mc:Fallback>
      </mc:AlternateContent>
    </w:r>
    <w:r>
      <w:rPr>
        <w:noProof/>
      </w:rPr>
      <mc:AlternateContent>
        <mc:Choice Requires="wps">
          <w:drawing>
            <wp:anchor distT="0" distB="0" distL="114300" distR="114300" simplePos="0" relativeHeight="251694080" behindDoc="0" locked="0" layoutInCell="1" allowOverlap="1" wp14:anchorId="4AEE497C" wp14:editId="3285E87F">
              <wp:simplePos x="0" y="0"/>
              <wp:positionH relativeFrom="column">
                <wp:posOffset>742950</wp:posOffset>
              </wp:positionH>
              <wp:positionV relativeFrom="paragraph">
                <wp:posOffset>8811895</wp:posOffset>
              </wp:positionV>
              <wp:extent cx="6136005" cy="802005"/>
              <wp:effectExtent l="0" t="0" r="0" b="0"/>
              <wp:wrapNone/>
              <wp:docPr id="228"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802005"/>
                      </a:xfrm>
                      <a:prstGeom prst="rect">
                        <a:avLst/>
                      </a:prstGeom>
                      <a:solidFill>
                        <a:srgbClr val="FFFFFF"/>
                      </a:solidFill>
                      <a:ln w="9525">
                        <a:solidFill>
                          <a:srgbClr val="000000"/>
                        </a:solidFill>
                        <a:miter lim="800000"/>
                        <a:headEnd/>
                        <a:tailEnd/>
                      </a:ln>
                    </wps:spPr>
                    <wps:txbx>
                      <w:txbxContent>
                        <w:p w14:paraId="0D843F6B" w14:textId="77777777" w:rsidR="001528B7" w:rsidRDefault="001528B7" w:rsidP="006F4750">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28" o:spid="_x0000_s1082" type="#_x0000_t202" style="position:absolute;left:0;text-align:left;margin-left:58.5pt;margin-top:693.85pt;width:483.15pt;height:63.15pt;z-index:2516940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">
              <v:textbox style="mso-fit-shape-to-text:t">
                <w:txbxContent>
                  <w:p w14:paraId="0D843F6B" w14:textId="77777777" w:rsidR="001528B7" w:rsidRDefault="001528B7" w:rsidP="006F4750">
                    <w:r>
                      <w:rPr>
                        <w:rFonts w:ascii="Arial" w:hAnsi="Arial" w:cs="Arial"/>
                        <w:sz w:val="16"/>
                        <w:szCs w:val="16"/>
                      </w:rPr>
                      <w:t>Paperwork Reduction Act Statement: The referenced collection of information is voluntary. An agency may not conduct or sponsor, and a person is not required to respond to, a collection of information unless it displays a currently valid OMB control number. The OMB control number for this collection is 0970-0151 and it expires XX/XX/XXXX.</w:t>
                    </w:r>
                  </w:p>
                </w:txbxContent>
              </v:textbox>
            </v:shape>
          </w:pict>
        </mc:Fallback>
      </mc:AlternateContent>
    </w:r>
    <w:r w:rsidRPr="00600A62">
      <w:rPr>
        <w:sz w:val="20"/>
      </w:rPr>
      <w:tab/>
    </w:r>
    <w:r>
      <w:rPr>
        <w:rFonts w:ascii="Arial" w:hAnsi="Arial" w:cs="Arial"/>
        <w:sz w:val="20"/>
      </w:rPr>
      <w:t>L</w:t>
    </w:r>
    <w:r w:rsidRPr="00EF40BB">
      <w:rPr>
        <w:rFonts w:ascii="Arial" w:hAnsi="Arial" w:cs="Arial"/>
        <w:sz w:val="20"/>
      </w:rPr>
      <w:t>.</w:t>
    </w:r>
    <w:r w:rsidRPr="00EF40BB">
      <w:rPr>
        <w:rFonts w:ascii="Arial" w:hAnsi="Arial" w:cs="Arial"/>
        <w:sz w:val="20"/>
      </w:rPr>
      <w:fldChar w:fldCharType="begin"/>
    </w:r>
    <w:r w:rsidRPr="00EF40BB">
      <w:rPr>
        <w:rFonts w:ascii="Arial" w:hAnsi="Arial" w:cs="Arial"/>
        <w:sz w:val="20"/>
      </w:rPr>
      <w:instrText xml:space="preserve"> PAGE   \* MERGEFORMAT </w:instrText>
    </w:r>
    <w:r w:rsidRPr="00EF40BB">
      <w:rPr>
        <w:rFonts w:ascii="Arial" w:hAnsi="Arial" w:cs="Arial"/>
        <w:sz w:val="20"/>
      </w:rPr>
      <w:fldChar w:fldCharType="separate"/>
    </w:r>
    <w:r w:rsidR="006F3B03">
      <w:rPr>
        <w:rFonts w:ascii="Arial" w:hAnsi="Arial" w:cs="Arial"/>
        <w:noProof/>
        <w:sz w:val="20"/>
      </w:rPr>
      <w:t>32</w:t>
    </w:r>
    <w:r w:rsidRPr="00EF40BB">
      <w:rPr>
        <w:rFonts w:ascii="Arial" w:hAnsi="Arial" w:cs="Arial"/>
        <w:sz w:val="20"/>
      </w:rPr>
      <w:fldChar w:fldCharType="end"/>
    </w:r>
    <w:r w:rsidRPr="00600A62">
      <w:rPr>
        <w:sz w:val="20"/>
      </w:rPr>
      <w:tab/>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48CA1E" w14:textId="41FECD6C" w:rsidR="001528B7" w:rsidRPr="002E3238" w:rsidRDefault="001528B7" w:rsidP="002E3238">
    <w:pPr>
      <w:pStyle w:val="Footer"/>
      <w:pBdr>
        <w:bottom w:val="none" w:sz="0" w:space="0" w:color="auto"/>
      </w:pBdr>
      <w:tabs>
        <w:tab w:val="clear" w:pos="9360"/>
        <w:tab w:val="right" w:pos="10224"/>
      </w:tabs>
      <w:rPr>
        <w:sz w:val="18"/>
        <w:szCs w:val="18"/>
      </w:rPr>
    </w:pPr>
    <w:r>
      <w:tab/>
      <w:t>L</w:t>
    </w:r>
    <w:r w:rsidRPr="00EF40BB">
      <w:t>.</w:t>
    </w:r>
    <w:r w:rsidRPr="00EF40BB">
      <w:fldChar w:fldCharType="begin"/>
    </w:r>
    <w:r w:rsidRPr="00EF40BB">
      <w:instrText xml:space="preserve"> PAGE   \* MERGEFORMAT </w:instrText>
    </w:r>
    <w:r w:rsidRPr="00EF40BB">
      <w:fldChar w:fldCharType="separate"/>
    </w:r>
    <w:r w:rsidR="006F3B03">
      <w:rPr>
        <w:noProof/>
      </w:rPr>
      <w:t>31</w:t>
    </w:r>
    <w:r w:rsidRPr="00EF40BB">
      <w:fldChar w:fldCharType="end"/>
    </w:r>
    <w:r>
      <w:tab/>
    </w:r>
    <w:r w:rsidRPr="002E3238">
      <w:rPr>
        <w:sz w:val="18"/>
        <w:szCs w:val="18"/>
      </w:rPr>
      <w:t>An Affirmative Action/Equal Opportunity Employer</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610965" w14:textId="77777777" w:rsidR="001528B7" w:rsidRPr="00964AB7" w:rsidRDefault="001528B7" w:rsidP="00677535">
    <w:pPr>
      <w:pStyle w:val="Footer"/>
      <w:pBdr>
        <w:bottom w:val="none" w:sz="0" w:space="0" w:color="auto"/>
      </w:pBdr>
      <w:rPr>
        <w:rStyle w:val="PageNumber"/>
      </w:rPr>
    </w:pP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3EF046" w14:textId="77777777" w:rsidR="001528B7" w:rsidRPr="00964AB7" w:rsidRDefault="001528B7" w:rsidP="00677535">
    <w:pPr>
      <w:pStyle w:val="Footer"/>
      <w:pBdr>
        <w:bottom w:val="none" w:sz="0" w:space="0" w:color="auto"/>
      </w:pBdr>
      <w:rPr>
        <w:rStyle w:val="PageNumber"/>
      </w:rPr>
    </w:pP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DBF4C3" w14:textId="77777777" w:rsidR="001528B7" w:rsidRPr="00964AB7" w:rsidRDefault="001528B7" w:rsidP="00677535">
    <w:pPr>
      <w:pStyle w:val="Footer"/>
      <w:pBdr>
        <w:bottom w:val="none" w:sz="0" w:space="0" w:color="auto"/>
      </w:pBdr>
      <w:rPr>
        <w:rStyle w:val="PageNumber"/>
      </w:rPr>
    </w:pP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9AF1AA" w14:textId="77777777" w:rsidR="001528B7" w:rsidRPr="00964AB7" w:rsidRDefault="001528B7" w:rsidP="00677535">
    <w:pPr>
      <w:pStyle w:val="Footer"/>
      <w:pBdr>
        <w:bottom w:val="none" w:sz="0" w:space="0" w:color="auto"/>
      </w:pBdr>
      <w:rPr>
        <w:rStyle w:val="PageNumber"/>
      </w:rPr>
    </w:pP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C744DB" w14:textId="77777777" w:rsidR="001528B7" w:rsidRPr="00964AB7" w:rsidRDefault="001528B7" w:rsidP="00677535">
    <w:pPr>
      <w:pStyle w:val="Footer"/>
      <w:pBdr>
        <w:bottom w:val="none" w:sz="0" w:space="0" w:color="auto"/>
      </w:pBdr>
      <w:rPr>
        <w:rStyle w:val="PageNumber"/>
      </w:rPr>
    </w:pP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316D13" w14:textId="77777777" w:rsidR="001528B7" w:rsidRPr="00964AB7" w:rsidRDefault="001528B7" w:rsidP="00677535">
    <w:pPr>
      <w:pStyle w:val="Footer"/>
      <w:pBdr>
        <w:bottom w:val="none" w:sz="0" w:space="0" w:color="auto"/>
      </w:pBdr>
      <w:rPr>
        <w:rStyle w:val="PageNumber"/>
      </w:rPr>
    </w:pP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74B402" w14:textId="77777777" w:rsidR="001528B7" w:rsidRPr="00964AB7" w:rsidRDefault="001528B7" w:rsidP="00677535">
    <w:pPr>
      <w:pStyle w:val="Footer"/>
      <w:pBdr>
        <w:bottom w:val="none" w:sz="0" w:space="0" w:color="auto"/>
      </w:pBdr>
      <w:rPr>
        <w:rStyle w:val="PageNumber"/>
      </w:rPr>
    </w:pP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102580" w14:textId="77777777" w:rsidR="001528B7" w:rsidRPr="00964AB7" w:rsidRDefault="001528B7" w:rsidP="00677535">
    <w:pPr>
      <w:pStyle w:val="Footer"/>
      <w:pBdr>
        <w:bottom w:val="none" w:sz="0" w:space="0" w:color="auto"/>
      </w:pBdr>
      <w:rPr>
        <w:rStyle w:val="PageNumber"/>
      </w:rPr>
    </w:pP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6A2423" w14:textId="77777777" w:rsidR="001528B7" w:rsidRPr="00964AB7" w:rsidRDefault="001528B7" w:rsidP="00677535">
    <w:pPr>
      <w:pStyle w:val="Footer"/>
      <w:pBdr>
        <w:bottom w:val="none" w:sz="0" w:space="0" w:color="auto"/>
      </w:pBdr>
      <w:rPr>
        <w:rStyle w:val="PageNumber"/>
      </w:rPr>
    </w:pP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BD4103" w14:textId="3C29CC35" w:rsidR="001528B7" w:rsidRPr="00964AB7" w:rsidRDefault="001528B7" w:rsidP="00EF40BB">
    <w:pPr>
      <w:pStyle w:val="Footer"/>
      <w:pBdr>
        <w:bottom w:val="none" w:sz="0" w:space="0" w:color="auto"/>
      </w:pBdr>
      <w:jc w:val="center"/>
      <w:rPr>
        <w:rStyle w:val="PageNumber"/>
      </w:rPr>
    </w:pPr>
    <w:r>
      <w:t>L</w:t>
    </w:r>
    <w:r w:rsidRPr="00EF40BB">
      <w:t>.</w:t>
    </w:r>
    <w:r w:rsidRPr="00EF40BB">
      <w:fldChar w:fldCharType="begin"/>
    </w:r>
    <w:r w:rsidRPr="00EF40BB">
      <w:instrText xml:space="preserve"> PAGE   \* MERGEFORMAT </w:instrText>
    </w:r>
    <w:r w:rsidRPr="00EF40BB">
      <w:fldChar w:fldCharType="separate"/>
    </w:r>
    <w:r w:rsidR="006F3B03">
      <w:rPr>
        <w:noProof/>
      </w:rPr>
      <w:t>43</w:t>
    </w:r>
    <w:r w:rsidRPr="00EF40BB">
      <w:fldChar w:fldCharType="end"/>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07D679" w14:textId="77777777" w:rsidR="001528B7" w:rsidRPr="00964AB7" w:rsidRDefault="001528B7" w:rsidP="00EF40BB">
    <w:pPr>
      <w:pStyle w:val="Footer"/>
      <w:pBdr>
        <w:bottom w:val="none" w:sz="0" w:space="0" w:color="auto"/>
      </w:pBdr>
      <w:jc w:val="center"/>
      <w:rPr>
        <w:rStyle w:val="PageNumber"/>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263B13" w14:textId="77777777" w:rsidR="001528B7" w:rsidRPr="00964AB7" w:rsidRDefault="001528B7" w:rsidP="00677535">
    <w:pPr>
      <w:pStyle w:val="Footer"/>
      <w:pBdr>
        <w:bottom w:val="none" w:sz="0" w:space="0" w:color="auto"/>
      </w:pBdr>
      <w:rPr>
        <w:rStyle w:val="PageNumber"/>
      </w:rPr>
    </w:pP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2D0BCC" w14:textId="77777777" w:rsidR="001528B7" w:rsidRPr="00964AB7" w:rsidRDefault="001528B7" w:rsidP="00EF40BB">
    <w:pPr>
      <w:pStyle w:val="Footer"/>
      <w:pBdr>
        <w:bottom w:val="none" w:sz="0" w:space="0" w:color="auto"/>
      </w:pBdr>
      <w:jc w:val="center"/>
      <w:rPr>
        <w:rStyle w:val="PageNumber"/>
      </w:rPr>
    </w:pP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512EC7" w14:textId="77777777" w:rsidR="001528B7" w:rsidRPr="00EF40BB" w:rsidRDefault="001528B7" w:rsidP="00EF40BB">
    <w:pPr>
      <w:pStyle w:val="Footer"/>
      <w:pBdr>
        <w:bottom w:val="none" w:sz="0" w:space="0" w:color="auto"/>
      </w:pBdr>
      <w:rPr>
        <w:rStyle w:val="PageNumber"/>
      </w:rPr>
    </w:pP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332542" w14:textId="345E5526" w:rsidR="001528B7" w:rsidRPr="00964AB7" w:rsidRDefault="001528B7" w:rsidP="00EF40BB">
    <w:pPr>
      <w:pStyle w:val="Footer"/>
      <w:pBdr>
        <w:bottom w:val="none" w:sz="0" w:space="0" w:color="auto"/>
      </w:pBdr>
      <w:jc w:val="center"/>
      <w:rPr>
        <w:rStyle w:val="PageNumber"/>
      </w:rPr>
    </w:pPr>
    <w:r>
      <w:t>L</w:t>
    </w:r>
    <w:r w:rsidRPr="00EF40BB">
      <w:t>.</w:t>
    </w:r>
    <w:r w:rsidRPr="00EF40BB">
      <w:fldChar w:fldCharType="begin"/>
    </w:r>
    <w:r w:rsidRPr="00EF40BB">
      <w:instrText xml:space="preserve"> PAGE   \* MERGEFORMAT </w:instrText>
    </w:r>
    <w:r w:rsidRPr="00EF40BB">
      <w:fldChar w:fldCharType="separate"/>
    </w:r>
    <w:r w:rsidR="006F3B03">
      <w:rPr>
        <w:noProof/>
      </w:rPr>
      <w:t>49</w:t>
    </w:r>
    <w:r w:rsidRPr="00EF40BB">
      <w:fldChar w:fldCharType="end"/>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D0953F" w14:textId="18DFFFDD" w:rsidR="001528B7" w:rsidRPr="00244397" w:rsidRDefault="001528B7" w:rsidP="00EF40BB">
    <w:pPr>
      <w:tabs>
        <w:tab w:val="center" w:pos="4320"/>
        <w:tab w:val="right" w:pos="10260"/>
      </w:tabs>
      <w:spacing w:line="240" w:lineRule="auto"/>
      <w:rPr>
        <w:rFonts w:ascii="Arial" w:hAnsi="Arial" w:cs="Arial"/>
        <w:sz w:val="18"/>
        <w:szCs w:val="18"/>
      </w:rPr>
    </w:pPr>
    <w:r w:rsidRPr="00244397">
      <w:rPr>
        <w:rFonts w:ascii="Arial" w:hAnsi="Arial" w:cs="Arial"/>
        <w:sz w:val="20"/>
      </w:rPr>
      <w:tab/>
    </w:r>
    <w:r>
      <w:rPr>
        <w:rFonts w:ascii="Arial" w:hAnsi="Arial" w:cs="Arial"/>
        <w:sz w:val="20"/>
      </w:rPr>
      <w:t>L</w:t>
    </w:r>
    <w:r w:rsidRPr="00244397">
      <w:rPr>
        <w:rFonts w:ascii="Arial" w:hAnsi="Arial" w:cs="Arial"/>
        <w:sz w:val="20"/>
      </w:rPr>
      <w:t>.</w:t>
    </w:r>
    <w:r w:rsidRPr="00244397">
      <w:rPr>
        <w:rFonts w:ascii="Arial" w:hAnsi="Arial" w:cs="Arial"/>
        <w:sz w:val="20"/>
      </w:rPr>
      <w:fldChar w:fldCharType="begin"/>
    </w:r>
    <w:r w:rsidRPr="00244397">
      <w:rPr>
        <w:rFonts w:ascii="Arial" w:hAnsi="Arial" w:cs="Arial"/>
        <w:sz w:val="20"/>
      </w:rPr>
      <w:instrText xml:space="preserve"> PAGE   \* MERGEFORMAT </w:instrText>
    </w:r>
    <w:r w:rsidRPr="00244397">
      <w:rPr>
        <w:rFonts w:ascii="Arial" w:hAnsi="Arial" w:cs="Arial"/>
        <w:sz w:val="20"/>
      </w:rPr>
      <w:fldChar w:fldCharType="separate"/>
    </w:r>
    <w:r w:rsidR="006F3B03">
      <w:rPr>
        <w:rFonts w:ascii="Arial" w:hAnsi="Arial" w:cs="Arial"/>
        <w:noProof/>
        <w:sz w:val="20"/>
      </w:rPr>
      <w:t>47</w:t>
    </w:r>
    <w:r w:rsidRPr="00244397">
      <w:rPr>
        <w:rFonts w:ascii="Arial" w:hAnsi="Arial" w:cs="Arial"/>
        <w:sz w:val="20"/>
      </w:rPr>
      <w:fldChar w:fldCharType="end"/>
    </w:r>
    <w:r w:rsidRPr="00244397">
      <w:rPr>
        <w:rFonts w:ascii="Arial" w:hAnsi="Arial" w:cs="Arial"/>
        <w:sz w:val="20"/>
      </w:rPr>
      <w:tab/>
    </w:r>
    <w:r w:rsidRPr="00244397">
      <w:rPr>
        <w:rFonts w:ascii="Arial" w:hAnsi="Arial" w:cs="Arial"/>
        <w:sz w:val="18"/>
        <w:szCs w:val="18"/>
      </w:rPr>
      <w:t>An Affirmative Action/Equal Opportunity Employer</w:t>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68314A" w14:textId="77777777" w:rsidR="001528B7" w:rsidRPr="00EF40BB" w:rsidRDefault="001528B7" w:rsidP="00EF40BB">
    <w:pPr>
      <w:pStyle w:val="Footer"/>
      <w:pBdr>
        <w:bottom w:val="none" w:sz="0" w:space="0" w:color="auto"/>
      </w:pBdr>
      <w:rPr>
        <w:rStyle w:val="PageNumber"/>
      </w:rPr>
    </w:pP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2F29F7" w14:textId="77777777" w:rsidR="001528B7" w:rsidRPr="00964AB7" w:rsidRDefault="001528B7" w:rsidP="00A0073D">
    <w:pPr>
      <w:pStyle w:val="Footer"/>
      <w:pBdr>
        <w:bottom w:val="none" w:sz="0" w:space="0" w:color="auto"/>
      </w:pBdr>
      <w:rPr>
        <w:rStyle w:val="PageNumber"/>
      </w:rPr>
    </w:pP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0A52B4" w14:textId="77777777" w:rsidR="001528B7" w:rsidRPr="00600A62" w:rsidRDefault="001528B7" w:rsidP="007027EE">
    <w:pPr>
      <w:tabs>
        <w:tab w:val="center" w:pos="4320"/>
        <w:tab w:val="right" w:pos="10260"/>
      </w:tabs>
      <w:spacing w:line="240" w:lineRule="auto"/>
      <w:rPr>
        <w:sz w:val="14"/>
        <w:szCs w:val="14"/>
      </w:rPr>
    </w:pP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FA665B" w14:textId="5B05F946" w:rsidR="001528B7" w:rsidRPr="00EF40BB" w:rsidRDefault="001528B7" w:rsidP="00EF40BB">
    <w:pPr>
      <w:tabs>
        <w:tab w:val="center" w:pos="4320"/>
        <w:tab w:val="right" w:pos="10260"/>
      </w:tabs>
      <w:spacing w:line="240" w:lineRule="auto"/>
      <w:jc w:val="center"/>
      <w:rPr>
        <w:rFonts w:ascii="Arial" w:hAnsi="Arial" w:cs="Arial"/>
        <w:sz w:val="20"/>
      </w:rPr>
    </w:pPr>
    <w:r>
      <w:rPr>
        <w:rFonts w:ascii="Arial" w:hAnsi="Arial" w:cs="Arial"/>
        <w:sz w:val="20"/>
      </w:rPr>
      <w:t>L</w:t>
    </w:r>
    <w:r w:rsidRPr="00EF40BB">
      <w:rPr>
        <w:rFonts w:ascii="Arial" w:hAnsi="Arial" w:cs="Arial"/>
        <w:sz w:val="20"/>
      </w:rPr>
      <w:t>.</w:t>
    </w:r>
    <w:r w:rsidRPr="00EF40BB">
      <w:rPr>
        <w:rFonts w:ascii="Arial" w:hAnsi="Arial" w:cs="Arial"/>
        <w:sz w:val="20"/>
      </w:rPr>
      <w:fldChar w:fldCharType="begin"/>
    </w:r>
    <w:r w:rsidRPr="00EF40BB">
      <w:rPr>
        <w:rFonts w:ascii="Arial" w:hAnsi="Arial" w:cs="Arial"/>
        <w:sz w:val="20"/>
      </w:rPr>
      <w:instrText xml:space="preserve"> PAGE   \* MERGEFORMAT </w:instrText>
    </w:r>
    <w:r w:rsidRPr="00EF40BB">
      <w:rPr>
        <w:rFonts w:ascii="Arial" w:hAnsi="Arial" w:cs="Arial"/>
        <w:sz w:val="20"/>
      </w:rPr>
      <w:fldChar w:fldCharType="separate"/>
    </w:r>
    <w:r w:rsidR="006F3B03">
      <w:rPr>
        <w:rFonts w:ascii="Arial" w:hAnsi="Arial" w:cs="Arial"/>
        <w:noProof/>
        <w:sz w:val="20"/>
      </w:rPr>
      <w:t>53</w:t>
    </w:r>
    <w:r w:rsidRPr="00EF40BB">
      <w:rPr>
        <w:rFonts w:ascii="Arial" w:hAnsi="Arial" w:cs="Arial"/>
        <w:sz w:val="20"/>
      </w:rPr>
      <w:fldChar w:fldCharType="end"/>
    </w: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B8AFAF" w14:textId="6A35BA9F" w:rsidR="001528B7" w:rsidRPr="00244397" w:rsidRDefault="001528B7" w:rsidP="00244397">
    <w:pPr>
      <w:pStyle w:val="Footer"/>
      <w:pBdr>
        <w:bottom w:val="none" w:sz="0" w:space="0" w:color="auto"/>
      </w:pBdr>
    </w:pP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F7727E" w14:textId="77777777" w:rsidR="001528B7" w:rsidRPr="00964AB7" w:rsidRDefault="001528B7" w:rsidP="00283888">
    <w:pPr>
      <w:pStyle w:val="Footer"/>
      <w:pBdr>
        <w:bottom w:val="none" w:sz="0" w:space="0" w:color="auto"/>
      </w:pBdr>
      <w:rPr>
        <w:rStyle w:val="PageNumber"/>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647911" w14:textId="730B6795" w:rsidR="001528B7" w:rsidRPr="00964AB7" w:rsidRDefault="001528B7" w:rsidP="00EF40BB">
    <w:pPr>
      <w:pStyle w:val="Footer"/>
      <w:pBdr>
        <w:bottom w:val="none" w:sz="0" w:space="0" w:color="auto"/>
      </w:pBdr>
      <w:tabs>
        <w:tab w:val="clear" w:pos="4320"/>
        <w:tab w:val="center" w:pos="7200"/>
        <w:tab w:val="right" w:pos="13770"/>
      </w:tabs>
      <w:jc w:val="center"/>
      <w:rPr>
        <w:rStyle w:val="PageNumber"/>
      </w:rPr>
    </w:pPr>
    <w:r>
      <w:rPr>
        <w:rFonts w:cs="Arial"/>
      </w:rPr>
      <w:t>L</w:t>
    </w:r>
    <w:r w:rsidRPr="00A80496">
      <w:rPr>
        <w:rFonts w:cs="Arial"/>
      </w:rPr>
      <w:t>.</w:t>
    </w:r>
    <w:r w:rsidRPr="00A80496">
      <w:rPr>
        <w:rFonts w:cs="Arial"/>
      </w:rPr>
      <w:fldChar w:fldCharType="begin"/>
    </w:r>
    <w:r w:rsidRPr="00A80496">
      <w:rPr>
        <w:rFonts w:cs="Arial"/>
      </w:rPr>
      <w:instrText xml:space="preserve"> PAGE   \* MERGEFORMAT </w:instrText>
    </w:r>
    <w:r w:rsidRPr="00A80496">
      <w:rPr>
        <w:rFonts w:cs="Arial"/>
      </w:rPr>
      <w:fldChar w:fldCharType="separate"/>
    </w:r>
    <w:r w:rsidR="006F3B03">
      <w:rPr>
        <w:rFonts w:cs="Arial"/>
        <w:noProof/>
      </w:rPr>
      <w:t>3</w:t>
    </w:r>
    <w:r w:rsidRPr="00A80496">
      <w:rPr>
        <w:rFonts w:cs="Arial"/>
      </w:rPr>
      <w:fldChar w:fldCharType="end"/>
    </w: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B1346F" w14:textId="59357C2F" w:rsidR="001528B7" w:rsidRPr="00244397" w:rsidRDefault="001528B7" w:rsidP="00244397">
    <w:pPr>
      <w:pStyle w:val="Footer"/>
      <w:pBdr>
        <w:bottom w:val="none" w:sz="0" w:space="0" w:color="auto"/>
      </w:pBdr>
    </w:pP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CB5397" w14:textId="77777777" w:rsidR="001528B7" w:rsidRPr="00964AB7" w:rsidRDefault="001528B7" w:rsidP="00283888">
    <w:pPr>
      <w:pStyle w:val="Footer"/>
      <w:pBdr>
        <w:bottom w:val="none" w:sz="0" w:space="0" w:color="auto"/>
      </w:pBdr>
      <w:rPr>
        <w:rStyle w:val="PageNumber"/>
      </w:rPr>
    </w:pP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881B83" w14:textId="650C5EC6" w:rsidR="001528B7" w:rsidRPr="00244397" w:rsidRDefault="001528B7" w:rsidP="00244397">
    <w:pPr>
      <w:tabs>
        <w:tab w:val="center" w:pos="4320"/>
        <w:tab w:val="right" w:pos="10260"/>
      </w:tabs>
      <w:spacing w:line="240" w:lineRule="auto"/>
      <w:rPr>
        <w:rFonts w:ascii="Arial" w:hAnsi="Arial" w:cs="Arial"/>
        <w:sz w:val="18"/>
        <w:szCs w:val="18"/>
      </w:rPr>
    </w:pPr>
    <w:r w:rsidRPr="00244397">
      <w:rPr>
        <w:rFonts w:ascii="Arial" w:hAnsi="Arial" w:cs="Arial"/>
        <w:sz w:val="20"/>
      </w:rPr>
      <w:tab/>
    </w: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6CCAE9" w14:textId="2D1C59B0" w:rsidR="001528B7" w:rsidRDefault="001528B7" w:rsidP="00D343EA">
    <w:pPr>
      <w:pStyle w:val="Footer"/>
      <w:pBdr>
        <w:bottom w:val="none" w:sz="0" w:space="0" w:color="auto"/>
      </w:pBdr>
      <w:spacing w:before="240"/>
    </w:pPr>
    <w:r>
      <w:tab/>
    </w:r>
    <w:r>
      <w:rPr>
        <w:rFonts w:cs="Arial"/>
      </w:rPr>
      <w:t>L</w:t>
    </w:r>
    <w:r w:rsidRPr="00244397">
      <w:rPr>
        <w:rFonts w:cs="Arial"/>
      </w:rPr>
      <w:t>.</w:t>
    </w:r>
    <w:r w:rsidRPr="00244397">
      <w:rPr>
        <w:rFonts w:cs="Arial"/>
      </w:rPr>
      <w:fldChar w:fldCharType="begin"/>
    </w:r>
    <w:r w:rsidRPr="00244397">
      <w:rPr>
        <w:rFonts w:cs="Arial"/>
      </w:rPr>
      <w:instrText xml:space="preserve"> PAGE   \* MERGEFORMAT </w:instrText>
    </w:r>
    <w:r w:rsidRPr="00244397">
      <w:rPr>
        <w:rFonts w:cs="Arial"/>
      </w:rPr>
      <w:fldChar w:fldCharType="separate"/>
    </w:r>
    <w:r w:rsidR="006F3B03">
      <w:rPr>
        <w:rFonts w:cs="Arial"/>
        <w:noProof/>
      </w:rPr>
      <w:t>58</w:t>
    </w:r>
    <w:r w:rsidRPr="00244397">
      <w:rPr>
        <w:rFonts w:cs="Arial"/>
      </w:rPr>
      <w:fldChar w:fldCharType="end"/>
    </w: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FE1F87" w14:textId="7BEDC995" w:rsidR="001528B7" w:rsidRPr="00244397" w:rsidRDefault="001528B7" w:rsidP="00244397">
    <w:pPr>
      <w:tabs>
        <w:tab w:val="center" w:pos="4320"/>
        <w:tab w:val="right" w:pos="10260"/>
      </w:tabs>
      <w:spacing w:line="240" w:lineRule="auto"/>
      <w:rPr>
        <w:rFonts w:ascii="Arial" w:hAnsi="Arial" w:cs="Arial"/>
        <w:sz w:val="18"/>
        <w:szCs w:val="18"/>
      </w:rPr>
    </w:pPr>
    <w:r w:rsidRPr="00244397">
      <w:rPr>
        <w:rFonts w:ascii="Arial" w:hAnsi="Arial" w:cs="Arial"/>
        <w:sz w:val="20"/>
      </w:rPr>
      <w:tab/>
    </w:r>
    <w:r>
      <w:rPr>
        <w:rFonts w:ascii="Arial" w:hAnsi="Arial" w:cs="Arial"/>
        <w:sz w:val="20"/>
      </w:rPr>
      <w:t>L</w:t>
    </w:r>
    <w:r w:rsidRPr="00244397">
      <w:rPr>
        <w:rFonts w:ascii="Arial" w:hAnsi="Arial" w:cs="Arial"/>
        <w:sz w:val="20"/>
      </w:rPr>
      <w:t>.</w:t>
    </w:r>
    <w:r w:rsidRPr="00244397">
      <w:rPr>
        <w:rFonts w:ascii="Arial" w:hAnsi="Arial" w:cs="Arial"/>
        <w:sz w:val="20"/>
      </w:rPr>
      <w:fldChar w:fldCharType="begin"/>
    </w:r>
    <w:r w:rsidRPr="00244397">
      <w:rPr>
        <w:rFonts w:ascii="Arial" w:hAnsi="Arial" w:cs="Arial"/>
        <w:sz w:val="20"/>
      </w:rPr>
      <w:instrText xml:space="preserve"> PAGE   \* MERGEFORMAT </w:instrText>
    </w:r>
    <w:r w:rsidRPr="00244397">
      <w:rPr>
        <w:rFonts w:ascii="Arial" w:hAnsi="Arial" w:cs="Arial"/>
        <w:sz w:val="20"/>
      </w:rPr>
      <w:fldChar w:fldCharType="separate"/>
    </w:r>
    <w:r w:rsidR="006F3B03">
      <w:rPr>
        <w:rFonts w:ascii="Arial" w:hAnsi="Arial" w:cs="Arial"/>
        <w:noProof/>
        <w:sz w:val="20"/>
      </w:rPr>
      <w:t>57</w:t>
    </w:r>
    <w:r w:rsidRPr="00244397">
      <w:rPr>
        <w:rFonts w:ascii="Arial" w:hAnsi="Arial" w:cs="Arial"/>
        <w:sz w:val="20"/>
      </w:rPr>
      <w:fldChar w:fldCharType="end"/>
    </w:r>
    <w:r w:rsidRPr="00244397">
      <w:rPr>
        <w:rFonts w:ascii="Arial" w:hAnsi="Arial" w:cs="Arial"/>
        <w:sz w:val="20"/>
      </w:rPr>
      <w:tab/>
    </w:r>
    <w:r w:rsidRPr="00244397">
      <w:rPr>
        <w:rFonts w:ascii="Arial" w:hAnsi="Arial" w:cs="Arial"/>
        <w:sz w:val="18"/>
        <w:szCs w:val="18"/>
      </w:rPr>
      <w:t>An Affirmative Action/Equal Opportunity Employer</w:t>
    </w: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BB0E7F" w14:textId="529077D2" w:rsidR="001528B7" w:rsidRPr="00244397" w:rsidRDefault="001528B7" w:rsidP="00244397">
    <w:pPr>
      <w:tabs>
        <w:tab w:val="center" w:pos="4320"/>
        <w:tab w:val="right" w:pos="10260"/>
      </w:tabs>
      <w:spacing w:line="240" w:lineRule="auto"/>
      <w:jc w:val="center"/>
      <w:rPr>
        <w:rFonts w:ascii="Arial" w:hAnsi="Arial" w:cs="Arial"/>
        <w:sz w:val="20"/>
      </w:rPr>
    </w:pPr>
    <w:r w:rsidRPr="00EF40BB">
      <w:rPr>
        <w:rFonts w:ascii="Arial" w:hAnsi="Arial" w:cs="Arial"/>
        <w:sz w:val="20"/>
      </w:rPr>
      <w:t>M.</w:t>
    </w:r>
    <w:r w:rsidRPr="00EF40BB">
      <w:rPr>
        <w:rFonts w:ascii="Arial" w:hAnsi="Arial" w:cs="Arial"/>
        <w:sz w:val="20"/>
      </w:rPr>
      <w:fldChar w:fldCharType="begin"/>
    </w:r>
    <w:r w:rsidRPr="00EF40BB">
      <w:rPr>
        <w:rFonts w:ascii="Arial" w:hAnsi="Arial" w:cs="Arial"/>
        <w:sz w:val="20"/>
      </w:rPr>
      <w:instrText xml:space="preserve"> PAGE   \* MERGEFORMAT </w:instrText>
    </w:r>
    <w:r w:rsidRPr="00EF40BB">
      <w:rPr>
        <w:rFonts w:ascii="Arial" w:hAnsi="Arial" w:cs="Arial"/>
        <w:sz w:val="20"/>
      </w:rPr>
      <w:fldChar w:fldCharType="separate"/>
    </w:r>
    <w:r>
      <w:rPr>
        <w:rFonts w:ascii="Arial" w:hAnsi="Arial" w:cs="Arial"/>
        <w:noProof/>
        <w:sz w:val="20"/>
      </w:rPr>
      <w:t>55</w:t>
    </w:r>
    <w:r w:rsidRPr="00EF40BB">
      <w:rPr>
        <w:rFonts w:ascii="Arial" w:hAnsi="Arial" w:cs="Arial"/>
        <w:sz w:val="20"/>
      </w:rPr>
      <w:fldChar w:fldCharType="end"/>
    </w: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BA8225" w14:textId="17A201A3" w:rsidR="001528B7" w:rsidRPr="00244397" w:rsidRDefault="001528B7" w:rsidP="00244397">
    <w:pPr>
      <w:pStyle w:val="Footer"/>
      <w:pBdr>
        <w:bottom w:val="none" w:sz="0" w:space="0" w:color="auto"/>
      </w:pBdr>
    </w:pP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AA67DA" w14:textId="77777777" w:rsidR="001528B7" w:rsidRDefault="001528B7" w:rsidP="00D343EA">
    <w:pPr>
      <w:pStyle w:val="Footer"/>
      <w:pBdr>
        <w:bottom w:val="none" w:sz="0" w:space="0" w:color="auto"/>
      </w:pBdr>
      <w:spacing w:before="240"/>
    </w:pP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358666" w14:textId="07959F79" w:rsidR="001528B7" w:rsidRDefault="001528B7" w:rsidP="005B1F8C">
    <w:pPr>
      <w:pStyle w:val="Footer"/>
      <w:pBdr>
        <w:bottom w:val="none" w:sz="0" w:space="0" w:color="auto"/>
      </w:pBdr>
      <w:spacing w:before="240"/>
      <w:jc w:val="center"/>
    </w:pPr>
    <w:r>
      <w:rPr>
        <w:rFonts w:cs="Arial"/>
      </w:rPr>
      <w:t>L</w:t>
    </w:r>
    <w:r w:rsidRPr="00244397">
      <w:rPr>
        <w:rFonts w:cs="Arial"/>
      </w:rPr>
      <w:t>.</w:t>
    </w:r>
    <w:r w:rsidRPr="00244397">
      <w:rPr>
        <w:rFonts w:cs="Arial"/>
      </w:rPr>
      <w:fldChar w:fldCharType="begin"/>
    </w:r>
    <w:r w:rsidRPr="00244397">
      <w:rPr>
        <w:rFonts w:cs="Arial"/>
      </w:rPr>
      <w:instrText xml:space="preserve"> PAGE   \* MERGEFORMAT </w:instrText>
    </w:r>
    <w:r w:rsidRPr="00244397">
      <w:rPr>
        <w:rFonts w:cs="Arial"/>
      </w:rPr>
      <w:fldChar w:fldCharType="separate"/>
    </w:r>
    <w:r w:rsidR="006F3B03">
      <w:rPr>
        <w:rFonts w:cs="Arial"/>
        <w:noProof/>
      </w:rPr>
      <w:t>61</w:t>
    </w:r>
    <w:r w:rsidRPr="00244397">
      <w:rPr>
        <w:rFonts w:cs="Arial"/>
      </w:rPr>
      <w:fldChar w:fldCharType="end"/>
    </w: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687F2F" w14:textId="77777777" w:rsidR="001528B7" w:rsidRDefault="001528B7" w:rsidP="00D343EA">
    <w:pPr>
      <w:pStyle w:val="Footer"/>
      <w:pBdr>
        <w:bottom w:val="none" w:sz="0" w:space="0" w:color="auto"/>
      </w:pBdr>
      <w:spacing w:before="24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EA69FA" w14:textId="77777777" w:rsidR="001528B7" w:rsidRPr="00964AB7" w:rsidRDefault="001528B7" w:rsidP="00677535">
    <w:pPr>
      <w:pStyle w:val="Footer"/>
      <w:pBdr>
        <w:bottom w:val="none" w:sz="0" w:space="0" w:color="auto"/>
      </w:pBdr>
      <w:rPr>
        <w:rStyle w:val="PageNumber"/>
      </w:rPr>
    </w:pP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397E95" w14:textId="77777777" w:rsidR="001528B7" w:rsidRDefault="001528B7" w:rsidP="00D343EA">
    <w:pPr>
      <w:pStyle w:val="Footer"/>
      <w:pBdr>
        <w:bottom w:val="none" w:sz="0" w:space="0" w:color="auto"/>
      </w:pBdr>
      <w:spacing w:before="240"/>
    </w:pP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D908E6" w14:textId="77777777" w:rsidR="001528B7" w:rsidRDefault="001528B7" w:rsidP="00D343EA">
    <w:pPr>
      <w:pStyle w:val="Footer"/>
      <w:pBdr>
        <w:bottom w:val="none" w:sz="0" w:space="0" w:color="auto"/>
      </w:pBdr>
      <w:spacing w:before="240"/>
    </w:pP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D2DF0D" w14:textId="44997C5E" w:rsidR="001528B7" w:rsidRPr="00202981" w:rsidRDefault="001528B7" w:rsidP="005B1F8C">
    <w:pPr>
      <w:spacing w:line="240" w:lineRule="auto"/>
      <w:ind w:firstLine="0"/>
      <w:jc w:val="center"/>
      <w:rPr>
        <w:sz w:val="20"/>
      </w:rPr>
    </w:pPr>
    <w:r>
      <w:rPr>
        <w:rFonts w:ascii="Arial" w:hAnsi="Arial" w:cs="Arial"/>
        <w:sz w:val="20"/>
      </w:rPr>
      <w:t>L</w:t>
    </w:r>
    <w:r w:rsidRPr="00EF40BB">
      <w:rPr>
        <w:rFonts w:ascii="Arial" w:hAnsi="Arial" w:cs="Arial"/>
        <w:sz w:val="20"/>
      </w:rPr>
      <w:t>.</w:t>
    </w:r>
    <w:r w:rsidRPr="00EF40BB">
      <w:rPr>
        <w:rFonts w:ascii="Arial" w:hAnsi="Arial" w:cs="Arial"/>
        <w:sz w:val="20"/>
      </w:rPr>
      <w:fldChar w:fldCharType="begin"/>
    </w:r>
    <w:r w:rsidRPr="00EF40BB">
      <w:rPr>
        <w:rFonts w:ascii="Arial" w:hAnsi="Arial" w:cs="Arial"/>
        <w:sz w:val="20"/>
      </w:rPr>
      <w:instrText xml:space="preserve"> PAGE   \* MERGEFORMAT </w:instrText>
    </w:r>
    <w:r w:rsidRPr="00EF40BB">
      <w:rPr>
        <w:rFonts w:ascii="Arial" w:hAnsi="Arial" w:cs="Arial"/>
        <w:sz w:val="20"/>
      </w:rPr>
      <w:fldChar w:fldCharType="separate"/>
    </w:r>
    <w:r w:rsidR="006F3B03">
      <w:rPr>
        <w:rFonts w:ascii="Arial" w:hAnsi="Arial" w:cs="Arial"/>
        <w:noProof/>
        <w:sz w:val="20"/>
      </w:rPr>
      <w:t>66</w:t>
    </w:r>
    <w:r w:rsidRPr="00EF40BB">
      <w:rPr>
        <w:rFonts w:ascii="Arial" w:hAnsi="Arial" w:cs="Arial"/>
        <w:sz w:val="20"/>
      </w:rPr>
      <w:fldChar w:fldCharType="end"/>
    </w: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8A3487" w14:textId="0C629621" w:rsidR="001528B7" w:rsidRPr="00506055" w:rsidRDefault="001528B7" w:rsidP="004D3297">
    <w:pPr>
      <w:pStyle w:val="Footer"/>
      <w:pBdr>
        <w:bottom w:val="none" w:sz="0" w:space="0" w:color="auto"/>
      </w:pBdr>
      <w:spacing w:before="120"/>
      <w:jc w:val="center"/>
      <w:rPr>
        <w:rFonts w:cs="Arial"/>
        <w:sz w:val="18"/>
        <w:szCs w:val="18"/>
      </w:rPr>
    </w:pPr>
    <w:r w:rsidRPr="00A7107F">
      <w:rPr>
        <w:rFonts w:ascii="Times New Roman" w:hAnsi="Times New Roman"/>
      </w:rPr>
      <w:tab/>
    </w:r>
    <w:r>
      <w:rPr>
        <w:rFonts w:cs="Arial"/>
      </w:rPr>
      <w:t>L</w:t>
    </w:r>
    <w:r w:rsidRPr="00EF40BB">
      <w:rPr>
        <w:rFonts w:cs="Arial"/>
      </w:rPr>
      <w:t>.</w:t>
    </w:r>
    <w:r w:rsidRPr="00EF40BB">
      <w:rPr>
        <w:rFonts w:cs="Arial"/>
      </w:rPr>
      <w:fldChar w:fldCharType="begin"/>
    </w:r>
    <w:r w:rsidRPr="00EF40BB">
      <w:rPr>
        <w:rFonts w:cs="Arial"/>
      </w:rPr>
      <w:instrText xml:space="preserve"> PAGE   \* MERGEFORMAT </w:instrText>
    </w:r>
    <w:r w:rsidRPr="00EF40BB">
      <w:rPr>
        <w:rFonts w:cs="Arial"/>
      </w:rPr>
      <w:fldChar w:fldCharType="separate"/>
    </w:r>
    <w:r w:rsidR="006F3B03">
      <w:rPr>
        <w:rFonts w:cs="Arial"/>
        <w:noProof/>
      </w:rPr>
      <w:t>65</w:t>
    </w:r>
    <w:r w:rsidRPr="00EF40BB">
      <w:rPr>
        <w:rFonts w:cs="Arial"/>
      </w:rPr>
      <w:fldChar w:fldCharType="end"/>
    </w:r>
    <w:r w:rsidRPr="00A7107F">
      <w:rPr>
        <w:rFonts w:ascii="Times New Roman" w:hAnsi="Times New Roman"/>
      </w:rPr>
      <w:tab/>
    </w:r>
    <w:r w:rsidRPr="00506055">
      <w:rPr>
        <w:rFonts w:cs="Arial"/>
        <w:sz w:val="18"/>
        <w:szCs w:val="18"/>
      </w:rPr>
      <w:t>An Affirmative Action/Equal Opportunity Employer</w:t>
    </w: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FEE83D" w14:textId="77777777" w:rsidR="001528B7" w:rsidRDefault="001528B7" w:rsidP="00A7107F">
    <w:pPr>
      <w:pStyle w:val="Footer"/>
      <w:pBdr>
        <w:bottom w:val="none" w:sz="0" w:space="0" w:color="auto"/>
      </w:pBdr>
      <w:spacing w:before="240"/>
      <w:jc w:val="center"/>
    </w:pP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76ABAF" w14:textId="77777777" w:rsidR="001528B7" w:rsidRDefault="001528B7" w:rsidP="00A7107F">
    <w:pPr>
      <w:pStyle w:val="Footer"/>
      <w:pBdr>
        <w:bottom w:val="none" w:sz="0" w:space="0" w:color="auto"/>
      </w:pBdr>
      <w:spacing w:before="240"/>
      <w:jc w:val="center"/>
    </w:pPr>
  </w:p>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EB7B90" w14:textId="7C7E91F9" w:rsidR="001528B7" w:rsidRPr="00202981" w:rsidRDefault="001528B7" w:rsidP="00EF40BB">
    <w:pPr>
      <w:tabs>
        <w:tab w:val="left" w:pos="3510"/>
        <w:tab w:val="right" w:pos="9270"/>
      </w:tabs>
      <w:spacing w:line="240" w:lineRule="auto"/>
      <w:ind w:firstLine="0"/>
      <w:rPr>
        <w:sz w:val="20"/>
      </w:rPr>
    </w:pPr>
    <w:r>
      <w:rPr>
        <w:sz w:val="20"/>
      </w:rPr>
      <w:tab/>
    </w:r>
    <w:r>
      <w:rPr>
        <w:rFonts w:ascii="Arial" w:hAnsi="Arial" w:cs="Arial"/>
        <w:sz w:val="20"/>
      </w:rPr>
      <w:t>L</w:t>
    </w:r>
    <w:r w:rsidRPr="00EF40BB">
      <w:rPr>
        <w:rFonts w:ascii="Arial" w:hAnsi="Arial" w:cs="Arial"/>
        <w:sz w:val="20"/>
      </w:rPr>
      <w:t>.</w:t>
    </w:r>
    <w:r w:rsidRPr="00EF40BB">
      <w:rPr>
        <w:rFonts w:ascii="Arial" w:hAnsi="Arial" w:cs="Arial"/>
        <w:sz w:val="20"/>
      </w:rPr>
      <w:fldChar w:fldCharType="begin"/>
    </w:r>
    <w:r w:rsidRPr="00EF40BB">
      <w:rPr>
        <w:rFonts w:ascii="Arial" w:hAnsi="Arial" w:cs="Arial"/>
        <w:sz w:val="20"/>
      </w:rPr>
      <w:instrText xml:space="preserve"> PAGE   \* MERGEFORMAT </w:instrText>
    </w:r>
    <w:r w:rsidRPr="00EF40BB">
      <w:rPr>
        <w:rFonts w:ascii="Arial" w:hAnsi="Arial" w:cs="Arial"/>
        <w:sz w:val="20"/>
      </w:rPr>
      <w:fldChar w:fldCharType="separate"/>
    </w:r>
    <w:r w:rsidR="006F3B03">
      <w:rPr>
        <w:rFonts w:ascii="Arial" w:hAnsi="Arial" w:cs="Arial"/>
        <w:noProof/>
        <w:sz w:val="20"/>
      </w:rPr>
      <w:t>70</w:t>
    </w:r>
    <w:r w:rsidRPr="00EF40BB">
      <w:rPr>
        <w:rFonts w:ascii="Arial" w:hAnsi="Arial" w:cs="Arial"/>
        <w:sz w:val="20"/>
      </w:rPr>
      <w:fldChar w:fldCharType="end"/>
    </w:r>
    <w:r>
      <w:rPr>
        <w:sz w:val="20"/>
      </w:rPr>
      <w:tab/>
    </w:r>
    <w:r w:rsidRPr="00202981">
      <w:rPr>
        <w:sz w:val="20"/>
      </w:rPr>
      <w:t>An Affirmative Action/Equal Opportunity Employer</w:t>
    </w:r>
  </w:p>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1B13AB" w14:textId="77777777" w:rsidR="001528B7" w:rsidRPr="00EF40BB" w:rsidRDefault="001528B7" w:rsidP="00EF40BB">
    <w:pPr>
      <w:pStyle w:val="Footer"/>
      <w:pBdr>
        <w:bottom w:val="none" w:sz="0" w:space="0" w:color="auto"/>
      </w:pBdr>
    </w:pPr>
  </w:p>
</w:ftr>
</file>

<file path=word/footer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0B30C6" w14:textId="77777777" w:rsidR="001528B7" w:rsidRPr="00EF40BB" w:rsidRDefault="001528B7" w:rsidP="00EF40BB">
    <w:pPr>
      <w:pStyle w:val="Footer"/>
      <w:pBdr>
        <w:bottom w:val="none" w:sz="0" w:space="0" w:color="auto"/>
      </w:pBdr>
    </w:pPr>
  </w:p>
</w:ftr>
</file>

<file path=word/footer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96D2B0" w14:textId="51082D2E" w:rsidR="001528B7" w:rsidRPr="00EF40BB" w:rsidRDefault="001528B7" w:rsidP="00EF40BB">
    <w:pPr>
      <w:pStyle w:val="Footer"/>
      <w:pBdr>
        <w:bottom w:val="none" w:sz="0" w:space="0" w:color="auto"/>
      </w:pBdr>
      <w:jc w:val="center"/>
    </w:pPr>
    <w:r>
      <w:t>L</w:t>
    </w:r>
    <w:r w:rsidRPr="00EF40BB">
      <w:t>.</w:t>
    </w:r>
    <w:r w:rsidRPr="00EF40BB">
      <w:fldChar w:fldCharType="begin"/>
    </w:r>
    <w:r w:rsidRPr="00EF40BB">
      <w:instrText xml:space="preserve"> PAGE   \* MERGEFORMAT </w:instrText>
    </w:r>
    <w:r w:rsidRPr="00EF40BB">
      <w:fldChar w:fldCharType="separate"/>
    </w:r>
    <w:r w:rsidR="006F3B03">
      <w:rPr>
        <w:noProof/>
      </w:rPr>
      <w:t>73</w:t>
    </w:r>
    <w:r w:rsidRPr="00EF40BB">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19056" w14:textId="77777777" w:rsidR="001528B7" w:rsidRPr="00964AB7" w:rsidRDefault="001528B7" w:rsidP="00677535">
    <w:pPr>
      <w:pStyle w:val="Footer"/>
      <w:pBdr>
        <w:bottom w:val="none" w:sz="0" w:space="0" w:color="auto"/>
      </w:pBdr>
      <w:rPr>
        <w:rStyle w:val="PageNumber"/>
      </w:rPr>
    </w:pPr>
  </w:p>
</w:ftr>
</file>

<file path=word/footer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8F5E57" w14:textId="77777777" w:rsidR="001528B7" w:rsidRDefault="001528B7" w:rsidP="00A7107F">
    <w:pPr>
      <w:pStyle w:val="Footer"/>
      <w:pBdr>
        <w:bottom w:val="none" w:sz="0" w:space="0" w:color="auto"/>
      </w:pBdr>
      <w:spacing w:before="240"/>
      <w:jc w:val="center"/>
    </w:pPr>
  </w:p>
</w:ftr>
</file>

<file path=word/footer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D23039" w14:textId="77777777" w:rsidR="001528B7" w:rsidRDefault="001528B7" w:rsidP="00A7107F">
    <w:pPr>
      <w:pStyle w:val="Footer"/>
      <w:pBdr>
        <w:bottom w:val="none" w:sz="0" w:space="0" w:color="auto"/>
      </w:pBdr>
      <w:spacing w:before="240"/>
      <w:jc w:val="center"/>
    </w:pPr>
  </w:p>
</w:ftr>
</file>

<file path=word/footer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A97456" w14:textId="77777777" w:rsidR="001528B7" w:rsidRDefault="001528B7" w:rsidP="00A7107F">
    <w:pPr>
      <w:pStyle w:val="Footer"/>
      <w:pBdr>
        <w:bottom w:val="none" w:sz="0" w:space="0" w:color="auto"/>
      </w:pBdr>
      <w:spacing w:before="240"/>
      <w:jc w:val="center"/>
    </w:pPr>
  </w:p>
</w:ftr>
</file>

<file path=word/footer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0AEE1C" w14:textId="33F90449" w:rsidR="001528B7" w:rsidRPr="00202981" w:rsidRDefault="001528B7" w:rsidP="00EF40BB">
    <w:pPr>
      <w:tabs>
        <w:tab w:val="left" w:pos="4140"/>
        <w:tab w:val="right" w:pos="9900"/>
      </w:tabs>
      <w:spacing w:line="240" w:lineRule="auto"/>
      <w:rPr>
        <w:sz w:val="20"/>
      </w:rPr>
    </w:pPr>
    <w:r>
      <w:rPr>
        <w:sz w:val="20"/>
      </w:rPr>
      <w:tab/>
    </w:r>
    <w:r>
      <w:rPr>
        <w:rFonts w:ascii="Arial" w:hAnsi="Arial" w:cs="Arial"/>
        <w:sz w:val="20"/>
      </w:rPr>
      <w:t>L</w:t>
    </w:r>
    <w:r w:rsidRPr="00EF40BB">
      <w:rPr>
        <w:rFonts w:ascii="Arial" w:hAnsi="Arial" w:cs="Arial"/>
        <w:sz w:val="20"/>
      </w:rPr>
      <w:t>.</w:t>
    </w:r>
    <w:r w:rsidRPr="00EF40BB">
      <w:rPr>
        <w:rFonts w:ascii="Arial" w:hAnsi="Arial" w:cs="Arial"/>
        <w:sz w:val="20"/>
      </w:rPr>
      <w:fldChar w:fldCharType="begin"/>
    </w:r>
    <w:r w:rsidRPr="00EF40BB">
      <w:rPr>
        <w:rFonts w:ascii="Arial" w:hAnsi="Arial" w:cs="Arial"/>
        <w:sz w:val="20"/>
      </w:rPr>
      <w:instrText xml:space="preserve"> PAGE   \* MERGEFORMAT </w:instrText>
    </w:r>
    <w:r w:rsidRPr="00EF40BB">
      <w:rPr>
        <w:rFonts w:ascii="Arial" w:hAnsi="Arial" w:cs="Arial"/>
        <w:sz w:val="20"/>
      </w:rPr>
      <w:fldChar w:fldCharType="separate"/>
    </w:r>
    <w:r w:rsidR="006F3B03">
      <w:rPr>
        <w:rFonts w:ascii="Arial" w:hAnsi="Arial" w:cs="Arial"/>
        <w:noProof/>
        <w:sz w:val="20"/>
      </w:rPr>
      <w:t>78</w:t>
    </w:r>
    <w:r w:rsidRPr="00EF40BB">
      <w:rPr>
        <w:rFonts w:ascii="Arial" w:hAnsi="Arial" w:cs="Arial"/>
        <w:sz w:val="20"/>
      </w:rPr>
      <w:fldChar w:fldCharType="end"/>
    </w:r>
    <w:r w:rsidRPr="00202981">
      <w:rPr>
        <w:sz w:val="20"/>
      </w:rPr>
      <w:tab/>
      <w:t>An Affirmative Action/Equal Opportunity Employer</w:t>
    </w:r>
  </w:p>
</w:ftr>
</file>

<file path=word/footer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9624C0" w14:textId="77777777" w:rsidR="001528B7" w:rsidRPr="00E86662" w:rsidRDefault="001528B7" w:rsidP="00E86662">
    <w:pPr>
      <w:pStyle w:val="Footer"/>
      <w:pBdr>
        <w:bottom w:val="none" w:sz="0" w:space="0" w:color="auto"/>
      </w:pBdr>
    </w:pPr>
  </w:p>
</w:ftr>
</file>

<file path=word/footer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8BF6F1" w14:textId="77777777" w:rsidR="001528B7" w:rsidRPr="00E86662" w:rsidRDefault="001528B7" w:rsidP="00E86662">
    <w:pPr>
      <w:pStyle w:val="Footer"/>
      <w:pBdr>
        <w:bottom w:val="none" w:sz="0" w:space="0" w:color="auto"/>
      </w:pBdr>
    </w:pPr>
  </w:p>
</w:ftr>
</file>

<file path=word/footer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501258" w14:textId="32739BC4" w:rsidR="001528B7" w:rsidRPr="00E86662" w:rsidRDefault="001528B7" w:rsidP="00335CFB">
    <w:pPr>
      <w:pStyle w:val="Footer"/>
      <w:pBdr>
        <w:bottom w:val="none" w:sz="0" w:space="0" w:color="auto"/>
      </w:pBdr>
      <w:jc w:val="center"/>
    </w:pPr>
    <w:r w:rsidRPr="00335CFB">
      <w:t>L.</w:t>
    </w:r>
    <w:r w:rsidRPr="00335CFB">
      <w:fldChar w:fldCharType="begin"/>
    </w:r>
    <w:r w:rsidRPr="00335CFB">
      <w:instrText xml:space="preserve"> PAGE   \* MERGEFORMAT </w:instrText>
    </w:r>
    <w:r w:rsidRPr="00335CFB">
      <w:fldChar w:fldCharType="separate"/>
    </w:r>
    <w:r w:rsidR="006F3B03">
      <w:rPr>
        <w:noProof/>
      </w:rPr>
      <w:t>82</w:t>
    </w:r>
    <w:r w:rsidRPr="00335CFB">
      <w:fldChar w:fldCharType="end"/>
    </w:r>
  </w:p>
</w:ftr>
</file>

<file path=word/footer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E30A8E" w14:textId="6AC0B078" w:rsidR="001528B7" w:rsidRPr="00EF40BB" w:rsidRDefault="001528B7" w:rsidP="00EF40BB">
    <w:pPr>
      <w:pStyle w:val="Footer"/>
      <w:pBdr>
        <w:bottom w:val="none" w:sz="0" w:space="0" w:color="auto"/>
      </w:pBdr>
      <w:tabs>
        <w:tab w:val="clear" w:pos="4320"/>
        <w:tab w:val="center" w:pos="3600"/>
      </w:tabs>
      <w:rPr>
        <w:szCs w:val="22"/>
      </w:rPr>
    </w:pPr>
    <w:r>
      <w:rPr>
        <w:szCs w:val="22"/>
      </w:rPr>
      <w:tab/>
      <w:t>L</w:t>
    </w:r>
    <w:r w:rsidRPr="00EF40BB">
      <w:rPr>
        <w:szCs w:val="22"/>
      </w:rPr>
      <w:t>.</w:t>
    </w:r>
    <w:r w:rsidRPr="00EF40BB">
      <w:rPr>
        <w:szCs w:val="22"/>
      </w:rPr>
      <w:fldChar w:fldCharType="begin"/>
    </w:r>
    <w:r w:rsidRPr="00EF40BB">
      <w:rPr>
        <w:szCs w:val="22"/>
      </w:rPr>
      <w:instrText xml:space="preserve"> PAGE   \* MERGEFORMAT </w:instrText>
    </w:r>
    <w:r w:rsidRPr="00EF40BB">
      <w:rPr>
        <w:szCs w:val="22"/>
      </w:rPr>
      <w:fldChar w:fldCharType="separate"/>
    </w:r>
    <w:r w:rsidR="006F3B03">
      <w:rPr>
        <w:noProof/>
        <w:szCs w:val="22"/>
      </w:rPr>
      <w:t>81</w:t>
    </w:r>
    <w:r w:rsidRPr="00EF40BB">
      <w:rPr>
        <w:szCs w:val="22"/>
      </w:rPr>
      <w:fldChar w:fldCharType="end"/>
    </w:r>
    <w:r w:rsidRPr="00E3427F">
      <w:rPr>
        <w:rFonts w:ascii="Times New Roman" w:hAnsi="Times New Roman"/>
        <w:szCs w:val="22"/>
      </w:rPr>
      <w:tab/>
      <w:t>An Affirmative Action/Equal Opportunity Employer</w:t>
    </w:r>
  </w:p>
</w:ftr>
</file>

<file path=word/footer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D21AC7" w14:textId="77777777" w:rsidR="001528B7" w:rsidRPr="00E86662" w:rsidRDefault="001528B7" w:rsidP="00E86662">
    <w:pPr>
      <w:pStyle w:val="Footer"/>
      <w:pBdr>
        <w:bottom w:val="none" w:sz="0" w:space="0" w:color="auto"/>
      </w:pBdr>
    </w:pPr>
  </w:p>
</w:ftr>
</file>

<file path=word/footer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CD4C59" w14:textId="77777777" w:rsidR="001528B7" w:rsidRPr="00E86662" w:rsidRDefault="001528B7" w:rsidP="00E86662">
    <w:pPr>
      <w:pStyle w:val="Footer"/>
      <w:pBdr>
        <w:bottom w:val="none" w:sz="0" w:space="0" w:color="auto"/>
      </w:pBd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2B31F6" w14:textId="77777777" w:rsidR="001528B7" w:rsidRPr="00964AB7" w:rsidRDefault="001528B7" w:rsidP="00677535">
    <w:pPr>
      <w:pStyle w:val="Footer"/>
      <w:pBdr>
        <w:bottom w:val="none" w:sz="0" w:space="0" w:color="auto"/>
      </w:pBdr>
      <w:rPr>
        <w:rStyle w:val="PageNumber"/>
      </w:rPr>
    </w:pPr>
  </w:p>
</w:ftr>
</file>

<file path=word/footer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3AA5BC" w14:textId="589BE4D7" w:rsidR="001528B7" w:rsidRPr="00EF40BB" w:rsidRDefault="001528B7" w:rsidP="00EF40BB">
    <w:pPr>
      <w:pStyle w:val="Footer"/>
      <w:pBdr>
        <w:bottom w:val="none" w:sz="0" w:space="0" w:color="auto"/>
      </w:pBdr>
      <w:jc w:val="center"/>
    </w:pPr>
    <w:r>
      <w:t>L</w:t>
    </w:r>
    <w:r w:rsidRPr="00EF40BB">
      <w:t>.</w:t>
    </w:r>
    <w:r w:rsidRPr="00EF40BB">
      <w:fldChar w:fldCharType="begin"/>
    </w:r>
    <w:r w:rsidRPr="00EF40BB">
      <w:instrText xml:space="preserve"> PAGE   \* MERGEFORMAT </w:instrText>
    </w:r>
    <w:r w:rsidRPr="00EF40BB">
      <w:fldChar w:fldCharType="separate"/>
    </w:r>
    <w:r w:rsidR="006F3B03">
      <w:rPr>
        <w:noProof/>
      </w:rPr>
      <w:t>85</w:t>
    </w:r>
    <w:r w:rsidRPr="00EF40BB">
      <w:fldChar w:fldCharType="end"/>
    </w:r>
  </w:p>
</w:ftr>
</file>

<file path=word/footer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564528" w14:textId="77777777" w:rsidR="001528B7" w:rsidRPr="00934FF9" w:rsidRDefault="001528B7" w:rsidP="00934FF9">
    <w:pPr>
      <w:pStyle w:val="Footer"/>
      <w:pBdr>
        <w:bottom w:val="none" w:sz="0" w:space="0" w:color="auto"/>
      </w:pBd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5AE6D1" w14:textId="1E07FDBE" w:rsidR="001528B7" w:rsidRPr="00964AB7" w:rsidRDefault="001528B7" w:rsidP="00E67EB7">
    <w:pPr>
      <w:pStyle w:val="Footer"/>
      <w:pBdr>
        <w:bottom w:val="none" w:sz="0" w:space="0" w:color="auto"/>
      </w:pBdr>
      <w:tabs>
        <w:tab w:val="clear" w:pos="4320"/>
        <w:tab w:val="center" w:pos="6480"/>
      </w:tabs>
      <w:rPr>
        <w:rStyle w:val="PageNumber"/>
      </w:rPr>
    </w:pPr>
    <w:r>
      <w:rPr>
        <w:rStyle w:val="PageNumber"/>
      </w:rPr>
      <w:tab/>
    </w:r>
    <w:r>
      <w:t>L</w:t>
    </w:r>
    <w:r w:rsidRPr="00E67EB7">
      <w:t>.</w:t>
    </w:r>
    <w:r w:rsidRPr="00E67EB7">
      <w:fldChar w:fldCharType="begin"/>
    </w:r>
    <w:r w:rsidRPr="00E67EB7">
      <w:instrText xml:space="preserve"> PAGE   \* MERGEFORMAT </w:instrText>
    </w:r>
    <w:r w:rsidRPr="00E67EB7">
      <w:fldChar w:fldCharType="separate"/>
    </w:r>
    <w:r w:rsidR="006F3B03">
      <w:rPr>
        <w:noProof/>
      </w:rPr>
      <w:t>7</w:t>
    </w:r>
    <w:r w:rsidRPr="00E67EB7">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2E662D3" w14:textId="77777777" w:rsidR="001528B7" w:rsidRDefault="001528B7" w:rsidP="00203E3B">
      <w:pPr>
        <w:spacing w:line="240" w:lineRule="auto"/>
        <w:ind w:firstLine="0"/>
      </w:pPr>
      <w:r>
        <w:separator/>
      </w:r>
    </w:p>
  </w:footnote>
  <w:footnote w:type="continuationSeparator" w:id="0">
    <w:p w14:paraId="6198E352" w14:textId="77777777" w:rsidR="001528B7" w:rsidRDefault="001528B7" w:rsidP="00203E3B">
      <w:pPr>
        <w:spacing w:line="240" w:lineRule="auto"/>
        <w:ind w:firstLine="0"/>
      </w:pPr>
      <w:r>
        <w:separator/>
      </w:r>
    </w:p>
    <w:p w14:paraId="4155A5B8" w14:textId="77777777" w:rsidR="001528B7" w:rsidRPr="00157CA2" w:rsidRDefault="001528B7" w:rsidP="00203E3B">
      <w:pPr>
        <w:spacing w:after="120" w:line="240" w:lineRule="auto"/>
        <w:ind w:firstLine="0"/>
        <w:rPr>
          <w:sz w:val="20"/>
        </w:rPr>
      </w:pPr>
      <w:r w:rsidRPr="00157CA2">
        <w:rPr>
          <w:i/>
          <w:sz w:val="20"/>
        </w:rPr>
        <w:t>(continued)</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822925" w14:textId="77777777" w:rsidR="001528B7" w:rsidRPr="00C44B5B" w:rsidRDefault="001528B7" w:rsidP="00677535">
    <w:pPr>
      <w:pStyle w:val="Header"/>
      <w:pBdr>
        <w:bottom w:val="none" w:sz="0" w:space="0" w:color="auto"/>
      </w:pBdr>
      <w:rPr>
        <w:rFonts w:cs="Arial"/>
        <w:i/>
        <w:szCs w:val="14"/>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751A36" w14:textId="77777777" w:rsidR="001528B7" w:rsidRPr="00C44B5B" w:rsidRDefault="001528B7" w:rsidP="00571FED">
    <w:pPr>
      <w:pStyle w:val="Header"/>
      <w:pBdr>
        <w:bottom w:val="none" w:sz="0" w:space="0" w:color="auto"/>
      </w:pBdr>
      <w:rPr>
        <w:rFonts w:cs="Arial"/>
        <w:i/>
        <w:szCs w:val="14"/>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1DF58C" w14:textId="77777777" w:rsidR="001528B7" w:rsidRPr="00DD2DC4" w:rsidRDefault="001528B7" w:rsidP="00DD2DC4">
    <w:pPr>
      <w:pStyle w:val="Header"/>
      <w:pBdr>
        <w:bottom w:val="none" w:sz="0" w:space="0" w:color="auto"/>
      </w:pBd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E7BCE4" w14:textId="77777777" w:rsidR="001528B7" w:rsidRPr="00DD2DC4" w:rsidRDefault="001528B7" w:rsidP="00DD2DC4">
    <w:pPr>
      <w:pStyle w:val="Header"/>
      <w:pBdr>
        <w:bottom w:val="none" w:sz="0" w:space="0" w:color="auto"/>
      </w:pBd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E353BF" w14:textId="74CF113C" w:rsidR="001528B7" w:rsidRPr="00297117" w:rsidRDefault="001528B7" w:rsidP="00300FCF">
    <w:pPr>
      <w:tabs>
        <w:tab w:val="left" w:pos="1440"/>
      </w:tabs>
      <w:spacing w:line="240" w:lineRule="auto"/>
      <w:ind w:firstLine="0"/>
      <w:rPr>
        <w:szCs w:val="24"/>
      </w:rPr>
    </w:pPr>
    <w:r w:rsidRPr="00297117">
      <w:rPr>
        <w:szCs w:val="24"/>
      </w:rPr>
      <w:t>LETTER TO:</w:t>
    </w:r>
    <w:r w:rsidRPr="00297117">
      <w:rPr>
        <w:szCs w:val="24"/>
      </w:rPr>
      <w:tab/>
    </w:r>
    <w:r>
      <w:rPr>
        <w:szCs w:val="24"/>
      </w:rPr>
      <w:t>PARENT</w:t>
    </w:r>
  </w:p>
  <w:p w14:paraId="241099EF" w14:textId="77777777" w:rsidR="001528B7" w:rsidRPr="00297117" w:rsidRDefault="001528B7" w:rsidP="00300FCF">
    <w:pPr>
      <w:tabs>
        <w:tab w:val="left" w:pos="1440"/>
      </w:tabs>
      <w:spacing w:line="240" w:lineRule="auto"/>
      <w:ind w:firstLine="0"/>
      <w:rPr>
        <w:szCs w:val="24"/>
      </w:rPr>
    </w:pPr>
    <w:r w:rsidRPr="00297117">
      <w:rPr>
        <w:szCs w:val="24"/>
      </w:rPr>
      <w:t>FROM:</w:t>
    </w:r>
    <w:r w:rsidRPr="00297117">
      <w:rPr>
        <w:szCs w:val="24"/>
      </w:rPr>
      <w:tab/>
      <w:t>Annalee Kelly</w:t>
    </w:r>
  </w:p>
  <w:p w14:paraId="2BEE2D9B" w14:textId="77777777" w:rsidR="001528B7" w:rsidRPr="00297117" w:rsidRDefault="001528B7" w:rsidP="00300FCF">
    <w:pPr>
      <w:tabs>
        <w:tab w:val="left" w:pos="1440"/>
      </w:tabs>
      <w:spacing w:line="240" w:lineRule="auto"/>
      <w:ind w:firstLine="0"/>
      <w:rPr>
        <w:szCs w:val="24"/>
      </w:rPr>
    </w:pPr>
    <w:r w:rsidRPr="00297117">
      <w:rPr>
        <w:szCs w:val="24"/>
      </w:rPr>
      <w:t>DATE:</w:t>
    </w:r>
    <w:r w:rsidRPr="00297117">
      <w:rPr>
        <w:szCs w:val="24"/>
      </w:rPr>
      <w:tab/>
    </w:r>
  </w:p>
  <w:p w14:paraId="231ADD2C" w14:textId="3A715BB4" w:rsidR="001528B7" w:rsidRPr="00300FCF" w:rsidRDefault="001528B7" w:rsidP="00300FCF">
    <w:pPr>
      <w:tabs>
        <w:tab w:val="left" w:pos="1440"/>
      </w:tabs>
      <w:spacing w:after="360"/>
      <w:ind w:firstLine="0"/>
      <w:rPr>
        <w:szCs w:val="24"/>
      </w:rPr>
    </w:pPr>
    <w:r w:rsidRPr="00297117">
      <w:rPr>
        <w:szCs w:val="24"/>
      </w:rPr>
      <w:t>PAGE:</w:t>
    </w:r>
    <w:r w:rsidRPr="00297117">
      <w:rPr>
        <w:szCs w:val="24"/>
      </w:rPr>
      <w:tab/>
    </w:r>
    <w:r w:rsidRPr="00297117">
      <w:rPr>
        <w:rStyle w:val="PageNumber"/>
        <w:rFonts w:ascii="Times New Roman" w:hAnsi="Times New Roman"/>
        <w:sz w:val="24"/>
        <w:szCs w:val="24"/>
      </w:rPr>
      <w:t>2</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EF7E53" w14:textId="179EF44E" w:rsidR="001528B7" w:rsidRDefault="001528B7" w:rsidP="00E710CA">
    <w:pPr>
      <w:pStyle w:val="Header"/>
      <w:pBdr>
        <w:bottom w:val="none" w:sz="0" w:space="0" w:color="auto"/>
      </w:pBd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7C6A46" w14:textId="77777777" w:rsidR="001528B7" w:rsidRPr="00DD2DC4" w:rsidRDefault="001528B7" w:rsidP="00DD2DC4">
    <w:pPr>
      <w:pStyle w:val="Header"/>
      <w:pBdr>
        <w:bottom w:val="none" w:sz="0" w:space="0" w:color="auto"/>
      </w:pBd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65EE76" w14:textId="4FD2EC52" w:rsidR="001528B7" w:rsidRDefault="001528B7" w:rsidP="00300FCF">
    <w:pPr>
      <w:pStyle w:val="Header"/>
      <w:pBdr>
        <w:bottom w:val="none" w:sz="0" w:space="0" w:color="auto"/>
      </w:pBdr>
    </w:pPr>
  </w:p>
  <w:p w14:paraId="5C64781D" w14:textId="77777777" w:rsidR="001528B7" w:rsidRPr="00300FCF" w:rsidRDefault="001528B7" w:rsidP="00300FCF">
    <w:pPr>
      <w:pStyle w:val="Header"/>
      <w:pBdr>
        <w:bottom w:val="none" w:sz="0" w:space="0" w:color="auto"/>
      </w:pBd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C1B490" w14:textId="15682F41" w:rsidR="001528B7" w:rsidRDefault="001528B7" w:rsidP="002E3238">
    <w:pPr>
      <w:pStyle w:val="Header"/>
      <w:pBdr>
        <w:bottom w:val="none" w:sz="0" w:space="0" w:color="auto"/>
      </w:pBdr>
    </w:pPr>
    <w:r w:rsidRPr="00CE1D5F">
      <w:rPr>
        <w:b/>
        <w:noProof/>
      </w:rPr>
      <w:drawing>
        <wp:anchor distT="0" distB="0" distL="114300" distR="114300" simplePos="0" relativeHeight="251732992" behindDoc="0" locked="0" layoutInCell="1" allowOverlap="1" wp14:anchorId="23683332" wp14:editId="0F04E55B">
          <wp:simplePos x="0" y="0"/>
          <wp:positionH relativeFrom="column">
            <wp:posOffset>-274320</wp:posOffset>
          </wp:positionH>
          <wp:positionV relativeFrom="paragraph">
            <wp:posOffset>114300</wp:posOffset>
          </wp:positionV>
          <wp:extent cx="861435" cy="767715"/>
          <wp:effectExtent l="0" t="0" r="0" b="0"/>
          <wp:wrapNone/>
          <wp:docPr id="47" name="Picture 47" descr="C:\Users\kgroesbeck.MATHEMATICA\AppData\Local\Microsoft\Windows\Temporary Internet Files\Content.Outlook\3K998W9D\log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groesbeck.MATHEMATICA\AppData\Local\Microsoft\Windows\Temporary Internet Files\Content.Outlook\3K998W9D\logo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61435" cy="7677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1968" behindDoc="0" locked="1" layoutInCell="1" allowOverlap="1" wp14:anchorId="3E38E63C" wp14:editId="1DF254DE">
          <wp:simplePos x="0" y="0"/>
          <wp:positionH relativeFrom="page">
            <wp:posOffset>474980</wp:posOffset>
          </wp:positionH>
          <wp:positionV relativeFrom="paragraph">
            <wp:posOffset>415290</wp:posOffset>
          </wp:positionV>
          <wp:extent cx="6802755" cy="520700"/>
          <wp:effectExtent l="0" t="0" r="0" b="0"/>
          <wp:wrapSquare wrapText="bothSides"/>
          <wp:docPr id="46" name="Picture 46" descr="C:\Logo\E-Letter log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Logo\E-Letter logo.jpg"/>
                  <pic:cNvPicPr preferRelativeResize="0">
                    <a:picLocks noChangeAspect="1" noChangeArrowheads="1"/>
                  </pic:cNvPicPr>
                </pic:nvPicPr>
                <pic:blipFill>
                  <a:blip r:embed="rId2"/>
                  <a:stretch>
                    <a:fillRect/>
                  </a:stretch>
                </pic:blipFill>
                <pic:spPr bwMode="auto">
                  <a:xfrm>
                    <a:off x="0" y="0"/>
                    <a:ext cx="6802755" cy="5207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7DB6F0" w14:textId="77777777" w:rsidR="001528B7" w:rsidRPr="00C44B5B" w:rsidRDefault="001528B7" w:rsidP="00677535">
    <w:pPr>
      <w:pStyle w:val="Header"/>
      <w:pBdr>
        <w:bottom w:val="none" w:sz="0" w:space="0" w:color="auto"/>
      </w:pBdr>
      <w:rPr>
        <w:rFonts w:cs="Arial"/>
        <w:i/>
        <w:szCs w:val="14"/>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60EB32" w14:textId="77777777" w:rsidR="001528B7" w:rsidRPr="00297117" w:rsidRDefault="001528B7" w:rsidP="002E3238">
    <w:pPr>
      <w:tabs>
        <w:tab w:val="left" w:pos="1440"/>
      </w:tabs>
      <w:spacing w:line="240" w:lineRule="auto"/>
      <w:ind w:firstLine="0"/>
      <w:rPr>
        <w:szCs w:val="24"/>
      </w:rPr>
    </w:pPr>
    <w:r w:rsidRPr="00297117">
      <w:rPr>
        <w:szCs w:val="24"/>
      </w:rPr>
      <w:t>LETTER TO:</w:t>
    </w:r>
    <w:r w:rsidRPr="00297117">
      <w:rPr>
        <w:szCs w:val="24"/>
      </w:rPr>
      <w:tab/>
    </w:r>
    <w:r>
      <w:rPr>
        <w:szCs w:val="24"/>
      </w:rPr>
      <w:t>PARENT</w:t>
    </w:r>
  </w:p>
  <w:p w14:paraId="422B9DE7" w14:textId="77777777" w:rsidR="001528B7" w:rsidRPr="00297117" w:rsidRDefault="001528B7" w:rsidP="002E3238">
    <w:pPr>
      <w:tabs>
        <w:tab w:val="left" w:pos="1440"/>
      </w:tabs>
      <w:spacing w:line="240" w:lineRule="auto"/>
      <w:ind w:firstLine="0"/>
      <w:rPr>
        <w:szCs w:val="24"/>
      </w:rPr>
    </w:pPr>
    <w:r w:rsidRPr="00297117">
      <w:rPr>
        <w:szCs w:val="24"/>
      </w:rPr>
      <w:t>FROM:</w:t>
    </w:r>
    <w:r w:rsidRPr="00297117">
      <w:rPr>
        <w:szCs w:val="24"/>
      </w:rPr>
      <w:tab/>
      <w:t>Annalee Kelly</w:t>
    </w:r>
  </w:p>
  <w:p w14:paraId="1E557E5D" w14:textId="77777777" w:rsidR="001528B7" w:rsidRPr="00297117" w:rsidRDefault="001528B7" w:rsidP="002E3238">
    <w:pPr>
      <w:tabs>
        <w:tab w:val="left" w:pos="1440"/>
      </w:tabs>
      <w:spacing w:line="240" w:lineRule="auto"/>
      <w:ind w:firstLine="0"/>
      <w:rPr>
        <w:szCs w:val="24"/>
      </w:rPr>
    </w:pPr>
    <w:r w:rsidRPr="00297117">
      <w:rPr>
        <w:szCs w:val="24"/>
      </w:rPr>
      <w:t>DATE:</w:t>
    </w:r>
    <w:r w:rsidRPr="00297117">
      <w:rPr>
        <w:szCs w:val="24"/>
      </w:rPr>
      <w:tab/>
    </w:r>
  </w:p>
  <w:p w14:paraId="764215EE" w14:textId="08CC48E8" w:rsidR="001528B7" w:rsidRPr="00C44B5B" w:rsidRDefault="001528B7" w:rsidP="002E3238">
    <w:pPr>
      <w:tabs>
        <w:tab w:val="left" w:pos="1440"/>
      </w:tabs>
      <w:spacing w:after="360"/>
      <w:ind w:firstLine="0"/>
      <w:rPr>
        <w:rFonts w:cs="Arial"/>
        <w:i/>
        <w:szCs w:val="14"/>
      </w:rPr>
    </w:pPr>
    <w:r w:rsidRPr="00297117">
      <w:rPr>
        <w:szCs w:val="24"/>
      </w:rPr>
      <w:t>PAGE:</w:t>
    </w:r>
    <w:r w:rsidRPr="00297117">
      <w:rPr>
        <w:szCs w:val="24"/>
      </w:rPr>
      <w:tab/>
    </w:r>
    <w:r w:rsidRPr="00297117">
      <w:rPr>
        <w:rStyle w:val="PageNumber"/>
        <w:rFonts w:ascii="Times New Roman" w:hAnsi="Times New Roman"/>
        <w:sz w:val="24"/>
        <w:szCs w:val="24"/>
      </w:rPr>
      <w:t>2</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D60222" w14:textId="024BBAA0" w:rsidR="001528B7" w:rsidRDefault="001528B7">
    <w:pPr>
      <w:pStyle w:val="Header"/>
    </w:pPr>
    <w:r>
      <w:rPr>
        <w:noProof/>
      </w:rPr>
      <w:drawing>
        <wp:anchor distT="0" distB="0" distL="114300" distR="114300" simplePos="0" relativeHeight="251722752" behindDoc="0" locked="1" layoutInCell="1" allowOverlap="1" wp14:anchorId="2E432B39" wp14:editId="61DDEBCB">
          <wp:simplePos x="0" y="0"/>
          <wp:positionH relativeFrom="page">
            <wp:posOffset>728980</wp:posOffset>
          </wp:positionH>
          <wp:positionV relativeFrom="paragraph">
            <wp:posOffset>935990</wp:posOffset>
          </wp:positionV>
          <wp:extent cx="6802755" cy="520700"/>
          <wp:effectExtent l="0" t="0" r="0" b="0"/>
          <wp:wrapSquare wrapText="bothSides"/>
          <wp:docPr id="224" name="Picture 224" descr="C:\Logo\E-Letter log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Logo\E-Letter logo.jpg"/>
                  <pic:cNvPicPr preferRelativeResize="0">
                    <a:picLocks noChangeAspect="1" noChangeArrowheads="1"/>
                  </pic:cNvPicPr>
                </pic:nvPicPr>
                <pic:blipFill>
                  <a:blip r:embed="rId1"/>
                  <a:stretch>
                    <a:fillRect/>
                  </a:stretch>
                </pic:blipFill>
                <pic:spPr bwMode="auto">
                  <a:xfrm>
                    <a:off x="0" y="0"/>
                    <a:ext cx="6802755" cy="5207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CE1D5F">
      <w:rPr>
        <w:b/>
        <w:noProof/>
      </w:rPr>
      <w:drawing>
        <wp:anchor distT="0" distB="0" distL="114300" distR="114300" simplePos="0" relativeHeight="251723776" behindDoc="0" locked="0" layoutInCell="1" allowOverlap="1" wp14:anchorId="19ABC388" wp14:editId="6D790AC0">
          <wp:simplePos x="0" y="0"/>
          <wp:positionH relativeFrom="column">
            <wp:posOffset>-274320</wp:posOffset>
          </wp:positionH>
          <wp:positionV relativeFrom="paragraph">
            <wp:posOffset>457200</wp:posOffset>
          </wp:positionV>
          <wp:extent cx="861435" cy="767715"/>
          <wp:effectExtent l="0" t="0" r="0" b="0"/>
          <wp:wrapNone/>
          <wp:docPr id="31" name="Picture 31" descr="C:\Users\kgroesbeck.MATHEMATICA\AppData\Local\Microsoft\Windows\Temporary Internet Files\Content.Outlook\3K998W9D\log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groesbeck.MATHEMATICA\AppData\Local\Microsoft\Windows\Temporary Internet Files\Content.Outlook\3K998W9D\logo 2.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861435" cy="76771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457081" w14:textId="4D699F6E" w:rsidR="001528B7" w:rsidRDefault="001528B7" w:rsidP="002E3238">
    <w:pPr>
      <w:pStyle w:val="Header"/>
      <w:pBdr>
        <w:bottom w:val="none" w:sz="0" w:space="0" w:color="auto"/>
      </w:pBdr>
    </w:pPr>
    <w:r w:rsidRPr="00CE1D5F">
      <w:rPr>
        <w:b/>
        <w:noProof/>
      </w:rPr>
      <w:drawing>
        <wp:anchor distT="0" distB="0" distL="114300" distR="114300" simplePos="0" relativeHeight="251729920" behindDoc="0" locked="0" layoutInCell="1" allowOverlap="1" wp14:anchorId="3904743D" wp14:editId="451A3DD0">
          <wp:simplePos x="0" y="0"/>
          <wp:positionH relativeFrom="column">
            <wp:posOffset>-228600</wp:posOffset>
          </wp:positionH>
          <wp:positionV relativeFrom="paragraph">
            <wp:posOffset>-157480</wp:posOffset>
          </wp:positionV>
          <wp:extent cx="861435" cy="767715"/>
          <wp:effectExtent l="0" t="0" r="0" b="0"/>
          <wp:wrapNone/>
          <wp:docPr id="45" name="Picture 45" descr="C:\Users\kgroesbeck.MATHEMATICA\AppData\Local\Microsoft\Windows\Temporary Internet Files\Content.Outlook\3K998W9D\log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groesbeck.MATHEMATICA\AppData\Local\Microsoft\Windows\Temporary Internet Files\Content.Outlook\3K998W9D\logo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61435" cy="7677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8896" behindDoc="0" locked="1" layoutInCell="1" allowOverlap="1" wp14:anchorId="0E34AEF6" wp14:editId="24E5C054">
          <wp:simplePos x="0" y="0"/>
          <wp:positionH relativeFrom="page">
            <wp:posOffset>500380</wp:posOffset>
          </wp:positionH>
          <wp:positionV relativeFrom="paragraph">
            <wp:posOffset>162560</wp:posOffset>
          </wp:positionV>
          <wp:extent cx="6802755" cy="520700"/>
          <wp:effectExtent l="0" t="0" r="0" b="0"/>
          <wp:wrapSquare wrapText="bothSides"/>
          <wp:docPr id="44" name="Picture 44" descr="C:\Logo\E-Letter log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Logo\E-Letter logo.jpg"/>
                  <pic:cNvPicPr preferRelativeResize="0">
                    <a:picLocks noChangeAspect="1" noChangeArrowheads="1"/>
                  </pic:cNvPicPr>
                </pic:nvPicPr>
                <pic:blipFill>
                  <a:blip r:embed="rId2"/>
                  <a:stretch>
                    <a:fillRect/>
                  </a:stretch>
                </pic:blipFill>
                <pic:spPr bwMode="auto">
                  <a:xfrm>
                    <a:off x="0" y="0"/>
                    <a:ext cx="6802755" cy="5207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rPr>
      <w:t xml:space="preserve"> </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136B24" w14:textId="77777777" w:rsidR="001528B7" w:rsidRPr="00C44B5B" w:rsidRDefault="001528B7" w:rsidP="00677535">
    <w:pPr>
      <w:pStyle w:val="Header"/>
      <w:pBdr>
        <w:bottom w:val="none" w:sz="0" w:space="0" w:color="auto"/>
      </w:pBdr>
      <w:rPr>
        <w:rFonts w:cs="Arial"/>
        <w:i/>
        <w:szCs w:val="14"/>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37D8A2" w14:textId="77777777" w:rsidR="001528B7" w:rsidRPr="00C44B5B" w:rsidRDefault="001528B7" w:rsidP="00677535">
    <w:pPr>
      <w:pStyle w:val="Header"/>
      <w:pBdr>
        <w:bottom w:val="none" w:sz="0" w:space="0" w:color="auto"/>
      </w:pBdr>
      <w:rPr>
        <w:rFonts w:cs="Arial"/>
        <w:i/>
        <w:szCs w:val="14"/>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341FE8" w14:textId="77777777" w:rsidR="001528B7" w:rsidRPr="00C44B5B" w:rsidRDefault="001528B7" w:rsidP="00677535">
    <w:pPr>
      <w:pStyle w:val="Header"/>
      <w:pBdr>
        <w:bottom w:val="none" w:sz="0" w:space="0" w:color="auto"/>
      </w:pBdr>
      <w:rPr>
        <w:rFonts w:cs="Arial"/>
        <w:i/>
        <w:szCs w:val="14"/>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35DEF0" w14:textId="77777777" w:rsidR="001528B7" w:rsidRPr="00C44B5B" w:rsidRDefault="001528B7" w:rsidP="00677535">
    <w:pPr>
      <w:pStyle w:val="Header"/>
      <w:pBdr>
        <w:bottom w:val="none" w:sz="0" w:space="0" w:color="auto"/>
      </w:pBdr>
      <w:rPr>
        <w:rFonts w:cs="Arial"/>
        <w:i/>
        <w:szCs w:val="14"/>
      </w:rP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DFF0AA" w14:textId="77777777" w:rsidR="001528B7" w:rsidRPr="00C44B5B" w:rsidRDefault="001528B7" w:rsidP="00677535">
    <w:pPr>
      <w:pStyle w:val="Header"/>
      <w:pBdr>
        <w:bottom w:val="none" w:sz="0" w:space="0" w:color="auto"/>
      </w:pBdr>
      <w:rPr>
        <w:rFonts w:cs="Arial"/>
        <w:i/>
        <w:szCs w:val="14"/>
      </w:rP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E493FD" w14:textId="77777777" w:rsidR="001528B7" w:rsidRPr="00C44B5B" w:rsidRDefault="001528B7" w:rsidP="00677535">
    <w:pPr>
      <w:pStyle w:val="Header"/>
      <w:pBdr>
        <w:bottom w:val="none" w:sz="0" w:space="0" w:color="auto"/>
      </w:pBdr>
      <w:rPr>
        <w:rFonts w:cs="Arial"/>
        <w:i/>
        <w:szCs w:val="14"/>
      </w:rP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8DF0FD" w14:textId="77777777" w:rsidR="001528B7" w:rsidRPr="00C44B5B" w:rsidRDefault="001528B7" w:rsidP="00677535">
    <w:pPr>
      <w:pStyle w:val="Header"/>
      <w:pBdr>
        <w:bottom w:val="none" w:sz="0" w:space="0" w:color="auto"/>
      </w:pBdr>
      <w:rPr>
        <w:rFonts w:cs="Arial"/>
        <w:i/>
        <w:szCs w:val="14"/>
      </w:rP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B3F42F" w14:textId="1E222597" w:rsidR="001528B7" w:rsidRDefault="001528B7" w:rsidP="00506055">
    <w:pPr>
      <w:tabs>
        <w:tab w:val="left" w:pos="1440"/>
      </w:tabs>
      <w:spacing w:line="240" w:lineRule="auto"/>
      <w:ind w:firstLine="0"/>
    </w:pPr>
    <w:r>
      <w:t>LETTER TO:</w:t>
    </w:r>
    <w:r>
      <w:tab/>
      <w:t>TEACHER</w:t>
    </w:r>
  </w:p>
  <w:p w14:paraId="4FAB88EA" w14:textId="77777777" w:rsidR="001528B7" w:rsidRDefault="001528B7" w:rsidP="00506055">
    <w:pPr>
      <w:tabs>
        <w:tab w:val="left" w:pos="1440"/>
      </w:tabs>
      <w:spacing w:line="240" w:lineRule="auto"/>
      <w:ind w:firstLine="0"/>
    </w:pPr>
    <w:r>
      <w:t>FROM:</w:t>
    </w:r>
    <w:r>
      <w:tab/>
      <w:t>Annalee Kelly</w:t>
    </w:r>
  </w:p>
  <w:p w14:paraId="02B04AAF" w14:textId="77777777" w:rsidR="001528B7" w:rsidRDefault="001528B7" w:rsidP="00506055">
    <w:pPr>
      <w:tabs>
        <w:tab w:val="left" w:pos="1440"/>
      </w:tabs>
      <w:spacing w:line="240" w:lineRule="auto"/>
      <w:ind w:firstLine="0"/>
    </w:pPr>
    <w:r>
      <w:t>DATE:</w:t>
    </w:r>
    <w:r>
      <w:tab/>
    </w:r>
  </w:p>
  <w:p w14:paraId="3914504A" w14:textId="571F94D7" w:rsidR="001528B7" w:rsidRPr="00506055" w:rsidRDefault="001528B7" w:rsidP="00506055">
    <w:pPr>
      <w:tabs>
        <w:tab w:val="left" w:pos="1440"/>
      </w:tabs>
      <w:spacing w:after="360" w:line="240" w:lineRule="auto"/>
      <w:ind w:firstLine="0"/>
      <w:rPr>
        <w:szCs w:val="24"/>
      </w:rPr>
    </w:pPr>
    <w:r w:rsidRPr="00D5423F">
      <w:rPr>
        <w:szCs w:val="24"/>
      </w:rPr>
      <w:t>PAGE:</w:t>
    </w:r>
    <w:r w:rsidRPr="00D5423F">
      <w:rPr>
        <w:szCs w:val="24"/>
      </w:rPr>
      <w:tab/>
    </w:r>
    <w:r>
      <w:rPr>
        <w:rStyle w:val="PageNumber"/>
        <w:rFonts w:ascii="Times New Roman" w:hAnsi="Times New Roman"/>
        <w:sz w:val="24"/>
        <w:szCs w:val="24"/>
      </w:rPr>
      <w:t>3</w: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25DDEC" w14:textId="77777777" w:rsidR="001528B7" w:rsidRDefault="001528B7" w:rsidP="00A0073D">
    <w:pPr>
      <w:pStyle w:val="Header"/>
      <w:pBdr>
        <w:bottom w:val="none" w:sz="0" w:space="0" w:color="auto"/>
      </w:pBdr>
    </w:pPr>
    <w:r w:rsidRPr="00A0073D">
      <w:rPr>
        <w:noProof/>
      </w:rPr>
      <w:drawing>
        <wp:anchor distT="0" distB="0" distL="114300" distR="114300" simplePos="0" relativeHeight="251658752" behindDoc="0" locked="0" layoutInCell="1" allowOverlap="1" wp14:anchorId="563530CB" wp14:editId="519DC1B9">
          <wp:simplePos x="0" y="0"/>
          <wp:positionH relativeFrom="column">
            <wp:posOffset>-418465</wp:posOffset>
          </wp:positionH>
          <wp:positionV relativeFrom="paragraph">
            <wp:posOffset>-117654</wp:posOffset>
          </wp:positionV>
          <wp:extent cx="861435" cy="767715"/>
          <wp:effectExtent l="0" t="0" r="0" b="0"/>
          <wp:wrapNone/>
          <wp:docPr id="35" name="Picture 35" descr="C:\Users\kgroesbeck.MATHEMATICA\AppData\Local\Microsoft\Windows\Temporary Internet Files\Content.Outlook\3K998W9D\log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groesbeck.MATHEMATICA\AppData\Local\Microsoft\Windows\Temporary Internet Files\Content.Outlook\3K998W9D\logo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61435" cy="7677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0073D">
      <w:rPr>
        <w:noProof/>
      </w:rPr>
      <w:drawing>
        <wp:anchor distT="0" distB="0" distL="114300" distR="114300" simplePos="0" relativeHeight="251657728" behindDoc="0" locked="1" layoutInCell="1" allowOverlap="1" wp14:anchorId="2C1DB837" wp14:editId="0B30DFF0">
          <wp:simplePos x="0" y="0"/>
          <wp:positionH relativeFrom="page">
            <wp:posOffset>480695</wp:posOffset>
          </wp:positionH>
          <wp:positionV relativeFrom="paragraph">
            <wp:posOffset>201930</wp:posOffset>
          </wp:positionV>
          <wp:extent cx="6802755" cy="520700"/>
          <wp:effectExtent l="0" t="0" r="0" b="0"/>
          <wp:wrapSquare wrapText="bothSides"/>
          <wp:docPr id="36" name="Picture 36" descr="C:\Logo\E-Letter log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Logo\E-Letter logo.jpg"/>
                  <pic:cNvPicPr preferRelativeResize="0">
                    <a:picLocks noChangeAspect="1" noChangeArrowheads="1"/>
                  </pic:cNvPicPr>
                </pic:nvPicPr>
                <pic:blipFill>
                  <a:blip r:embed="rId2"/>
                  <a:stretch>
                    <a:fillRect/>
                  </a:stretch>
                </pic:blipFill>
                <pic:spPr bwMode="auto">
                  <a:xfrm>
                    <a:off x="0" y="0"/>
                    <a:ext cx="6802755" cy="5207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045A60" w14:textId="77777777" w:rsidR="001528B7" w:rsidRPr="00C44B5B" w:rsidRDefault="001528B7" w:rsidP="001C2D8F">
    <w:pPr>
      <w:pStyle w:val="Header"/>
      <w:pBdr>
        <w:bottom w:val="none" w:sz="0" w:space="0" w:color="auto"/>
      </w:pBdr>
      <w:spacing w:after="120"/>
      <w:rPr>
        <w:rFonts w:cs="Arial"/>
        <w:i/>
        <w:szCs w:val="14"/>
      </w:rPr>
    </w:pPr>
    <w:r>
      <w:rPr>
        <w:noProof/>
      </w:rPr>
      <w:drawing>
        <wp:anchor distT="0" distB="0" distL="114300" distR="114300" simplePos="0" relativeHeight="251641856" behindDoc="0" locked="0" layoutInCell="1" allowOverlap="1" wp14:anchorId="61F465B1" wp14:editId="77EE1871">
          <wp:simplePos x="0" y="0"/>
          <wp:positionH relativeFrom="column">
            <wp:posOffset>0</wp:posOffset>
          </wp:positionH>
          <wp:positionV relativeFrom="paragraph">
            <wp:posOffset>-319224</wp:posOffset>
          </wp:positionV>
          <wp:extent cx="822960" cy="733425"/>
          <wp:effectExtent l="0" t="0" r="0" b="0"/>
          <wp:wrapNone/>
          <wp:docPr id="1" name="Picture 1" descr="C:\Users\kgroesbeck.MATHEMATICA\AppData\Local\Microsoft\Windows\Temporary Internet Files\Content.Outlook\3K998W9D\logo 2.PNG"/>
          <wp:cNvGraphicFramePr/>
          <a:graphic xmlns:a="http://schemas.openxmlformats.org/drawingml/2006/main">
            <a:graphicData uri="http://schemas.openxmlformats.org/drawingml/2006/picture">
              <pic:pic xmlns:pic="http://schemas.openxmlformats.org/drawingml/2006/picture">
                <pic:nvPicPr>
                  <pic:cNvPr id="1" name="Picture 1" descr="C:\Users\kgroesbeck.MATHEMATICA\AppData\Local\Microsoft\Windows\Temporary Internet Files\Content.Outlook\3K998W9D\logo 2.PNG"/>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22960" cy="733425"/>
                  </a:xfrm>
                  <a:prstGeom prst="rect">
                    <a:avLst/>
                  </a:prstGeom>
                  <a:noFill/>
                  <a:ln>
                    <a:noFill/>
                  </a:ln>
                </pic:spPr>
              </pic:pic>
            </a:graphicData>
          </a:graphic>
        </wp:anchor>
      </w:drawing>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51BA86" w14:textId="3E6D652C" w:rsidR="001528B7" w:rsidRPr="00D769F5" w:rsidRDefault="001528B7" w:rsidP="00D769F5">
    <w:pPr>
      <w:pStyle w:val="Header"/>
      <w:pBdr>
        <w:bottom w:val="none" w:sz="0" w:space="0" w:color="auto"/>
      </w:pBdr>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195ECB" w14:textId="77777777" w:rsidR="001528B7" w:rsidRPr="00A0073D" w:rsidRDefault="001528B7" w:rsidP="00A0073D">
    <w:pPr>
      <w:tabs>
        <w:tab w:val="left" w:pos="1440"/>
      </w:tabs>
      <w:spacing w:after="360" w:line="240" w:lineRule="auto"/>
      <w:ind w:firstLine="0"/>
      <w:rPr>
        <w:rFonts w:ascii="Arial" w:hAnsi="Arial"/>
        <w:szCs w:val="24"/>
      </w:rPr>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7D5934" w14:textId="77777777" w:rsidR="001528B7" w:rsidRPr="00C44B5B" w:rsidRDefault="001528B7" w:rsidP="00677535">
    <w:pPr>
      <w:pStyle w:val="Header"/>
      <w:pBdr>
        <w:bottom w:val="none" w:sz="0" w:space="0" w:color="auto"/>
      </w:pBdr>
      <w:rPr>
        <w:rFonts w:cs="Arial"/>
        <w:i/>
        <w:szCs w:val="14"/>
      </w:rPr>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B8D93D" w14:textId="77777777" w:rsidR="001528B7" w:rsidRPr="00C44B5B" w:rsidRDefault="001528B7" w:rsidP="00677535">
    <w:pPr>
      <w:pStyle w:val="Header"/>
      <w:pBdr>
        <w:bottom w:val="none" w:sz="0" w:space="0" w:color="auto"/>
      </w:pBdr>
      <w:rPr>
        <w:rFonts w:cs="Arial"/>
        <w:i/>
        <w:szCs w:val="14"/>
      </w:rPr>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AE5ABC" w14:textId="77777777" w:rsidR="001528B7" w:rsidRPr="00C44B5B" w:rsidRDefault="001528B7" w:rsidP="00677535">
    <w:pPr>
      <w:pStyle w:val="Header"/>
      <w:pBdr>
        <w:bottom w:val="none" w:sz="0" w:space="0" w:color="auto"/>
      </w:pBdr>
      <w:rPr>
        <w:rFonts w:cs="Arial"/>
        <w:i/>
        <w:szCs w:val="14"/>
      </w:rPr>
    </w:pP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D4634F" w14:textId="77777777" w:rsidR="001528B7" w:rsidRPr="00C44B5B" w:rsidRDefault="001528B7" w:rsidP="00283888">
    <w:pPr>
      <w:pStyle w:val="Header"/>
      <w:pBdr>
        <w:bottom w:val="none" w:sz="0" w:space="0" w:color="auto"/>
      </w:pBdr>
      <w:rPr>
        <w:rFonts w:cs="Arial"/>
        <w:i/>
        <w:szCs w:val="14"/>
      </w:rPr>
    </w:pP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02C6CF" w14:textId="0184FC53" w:rsidR="001528B7" w:rsidRDefault="001528B7" w:rsidP="00A0073D">
    <w:pPr>
      <w:pStyle w:val="Header"/>
      <w:pBdr>
        <w:bottom w:val="none" w:sz="0" w:space="0" w:color="auto"/>
      </w:pBdr>
    </w:pP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E15C2D" w14:textId="77777777" w:rsidR="001528B7" w:rsidRDefault="001528B7" w:rsidP="00244397">
    <w:pPr>
      <w:tabs>
        <w:tab w:val="left" w:pos="1440"/>
      </w:tabs>
      <w:spacing w:line="240" w:lineRule="auto"/>
      <w:ind w:firstLine="0"/>
    </w:pPr>
    <w:r>
      <w:t>LETTER TO:</w:t>
    </w:r>
    <w:r>
      <w:tab/>
      <w:t>[TEACHER]</w:t>
    </w:r>
  </w:p>
  <w:p w14:paraId="6F9A13D8" w14:textId="77777777" w:rsidR="001528B7" w:rsidRDefault="001528B7" w:rsidP="00244397">
    <w:pPr>
      <w:tabs>
        <w:tab w:val="left" w:pos="1440"/>
      </w:tabs>
      <w:spacing w:line="240" w:lineRule="auto"/>
      <w:ind w:firstLine="0"/>
    </w:pPr>
    <w:r>
      <w:t>FROM:</w:t>
    </w:r>
    <w:r>
      <w:tab/>
      <w:t>Annalee Kelly</w:t>
    </w:r>
  </w:p>
  <w:p w14:paraId="04F83C16" w14:textId="77777777" w:rsidR="001528B7" w:rsidRDefault="001528B7" w:rsidP="00244397">
    <w:pPr>
      <w:tabs>
        <w:tab w:val="left" w:pos="1440"/>
      </w:tabs>
      <w:spacing w:line="240" w:lineRule="auto"/>
      <w:ind w:firstLine="0"/>
    </w:pPr>
    <w:r>
      <w:t>DATE:</w:t>
    </w:r>
    <w:r>
      <w:tab/>
    </w:r>
  </w:p>
  <w:p w14:paraId="16A7641E" w14:textId="3C552AC9" w:rsidR="001528B7" w:rsidRPr="00244397" w:rsidRDefault="001528B7" w:rsidP="00244397">
    <w:pPr>
      <w:tabs>
        <w:tab w:val="left" w:pos="1440"/>
      </w:tabs>
      <w:spacing w:after="360" w:line="240" w:lineRule="auto"/>
      <w:ind w:firstLine="0"/>
      <w:rPr>
        <w:szCs w:val="24"/>
      </w:rPr>
    </w:pPr>
    <w:r w:rsidRPr="00D5423F">
      <w:rPr>
        <w:szCs w:val="24"/>
      </w:rPr>
      <w:t>PAGE:</w:t>
    </w:r>
    <w:r w:rsidRPr="00D5423F">
      <w:rPr>
        <w:szCs w:val="24"/>
      </w:rPr>
      <w:tab/>
    </w:r>
    <w:r>
      <w:rPr>
        <w:rStyle w:val="PageNumber"/>
        <w:rFonts w:ascii="Times New Roman" w:hAnsi="Times New Roman"/>
        <w:sz w:val="24"/>
        <w:szCs w:val="24"/>
      </w:rPr>
      <w:t>2</w: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B67379" w14:textId="77777777" w:rsidR="001528B7" w:rsidRDefault="001528B7" w:rsidP="00A0073D">
    <w:pPr>
      <w:pStyle w:val="Header"/>
      <w:pBdr>
        <w:bottom w:val="none" w:sz="0" w:space="0" w:color="auto"/>
      </w:pBdr>
    </w:pP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39D60A" w14:textId="76B6A51C" w:rsidR="001528B7" w:rsidRDefault="001528B7" w:rsidP="00FA1840">
    <w:pPr>
      <w:tabs>
        <w:tab w:val="left" w:pos="1440"/>
      </w:tabs>
      <w:spacing w:line="240" w:lineRule="auto"/>
      <w:ind w:firstLine="0"/>
    </w:pPr>
    <w:r>
      <w:t>LETTER TO:</w:t>
    </w:r>
    <w:r>
      <w:tab/>
      <w:t>TEACHER</w:t>
    </w:r>
  </w:p>
  <w:p w14:paraId="1AD53213" w14:textId="77777777" w:rsidR="001528B7" w:rsidRDefault="001528B7" w:rsidP="00FA1840">
    <w:pPr>
      <w:tabs>
        <w:tab w:val="left" w:pos="1440"/>
      </w:tabs>
      <w:spacing w:line="240" w:lineRule="auto"/>
      <w:ind w:firstLine="0"/>
    </w:pPr>
    <w:r>
      <w:t>FROM:</w:t>
    </w:r>
    <w:r>
      <w:tab/>
      <w:t>Annalee Kelly</w:t>
    </w:r>
  </w:p>
  <w:p w14:paraId="7FEEC0B7" w14:textId="77777777" w:rsidR="001528B7" w:rsidRDefault="001528B7" w:rsidP="00FA1840">
    <w:pPr>
      <w:tabs>
        <w:tab w:val="left" w:pos="1440"/>
      </w:tabs>
      <w:spacing w:line="240" w:lineRule="auto"/>
      <w:ind w:firstLine="0"/>
    </w:pPr>
    <w:r>
      <w:t>DATE:</w:t>
    </w:r>
    <w:r>
      <w:tab/>
    </w:r>
  </w:p>
  <w:p w14:paraId="6402212C" w14:textId="6E3B70F1" w:rsidR="001528B7" w:rsidRPr="00D5423F" w:rsidRDefault="001528B7" w:rsidP="00A7107F">
    <w:pPr>
      <w:tabs>
        <w:tab w:val="left" w:pos="1440"/>
      </w:tabs>
      <w:spacing w:after="360" w:line="240" w:lineRule="auto"/>
      <w:ind w:firstLine="0"/>
      <w:rPr>
        <w:rStyle w:val="PageNumber"/>
        <w:rFonts w:ascii="Times New Roman" w:hAnsi="Times New Roman"/>
        <w:sz w:val="24"/>
        <w:szCs w:val="24"/>
      </w:rPr>
    </w:pPr>
    <w:r w:rsidRPr="00D5423F">
      <w:rPr>
        <w:szCs w:val="24"/>
      </w:rPr>
      <w:t>PAGE:</w:t>
    </w:r>
    <w:r w:rsidRPr="00D5423F">
      <w:rPr>
        <w:szCs w:val="24"/>
      </w:rPr>
      <w:tab/>
    </w:r>
    <w:r>
      <w:rPr>
        <w:rStyle w:val="PageNumber"/>
        <w:rFonts w:ascii="Times New Roman" w:hAnsi="Times New Roman"/>
        <w:sz w:val="24"/>
        <w:szCs w:val="24"/>
      </w:rPr>
      <w:t>2</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68F579" w14:textId="77777777" w:rsidR="001528B7" w:rsidRPr="00C44B5B" w:rsidRDefault="001528B7" w:rsidP="00677535">
    <w:pPr>
      <w:pStyle w:val="Header"/>
      <w:pBdr>
        <w:bottom w:val="none" w:sz="0" w:space="0" w:color="auto"/>
      </w:pBdr>
      <w:rPr>
        <w:rFonts w:cs="Arial"/>
        <w:i/>
        <w:szCs w:val="14"/>
      </w:rPr>
    </w:pP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D07138" w14:textId="77777777" w:rsidR="001528B7" w:rsidRDefault="001528B7" w:rsidP="00A0073D">
    <w:pPr>
      <w:pStyle w:val="Header"/>
      <w:pBdr>
        <w:bottom w:val="none" w:sz="0" w:space="0" w:color="auto"/>
      </w:pBdr>
    </w:pP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4167EE" w14:textId="124349C8" w:rsidR="001528B7" w:rsidRPr="00244397" w:rsidRDefault="001528B7" w:rsidP="00244397">
    <w:pPr>
      <w:pStyle w:val="Header"/>
      <w:pBdr>
        <w:bottom w:val="none" w:sz="0" w:space="0" w:color="auto"/>
      </w:pBdr>
    </w:pP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C62896" w14:textId="77777777" w:rsidR="001528B7" w:rsidRDefault="001528B7" w:rsidP="00A0073D">
    <w:pPr>
      <w:pStyle w:val="Header"/>
      <w:pBdr>
        <w:bottom w:val="none" w:sz="0" w:space="0" w:color="auto"/>
      </w:pBdr>
    </w:pP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F8ABEB" w14:textId="77777777" w:rsidR="001528B7" w:rsidRPr="00244397" w:rsidRDefault="001528B7" w:rsidP="00244397">
    <w:pPr>
      <w:pStyle w:val="Header"/>
      <w:pBdr>
        <w:bottom w:val="none" w:sz="0" w:space="0" w:color="auto"/>
      </w:pBdr>
    </w:pP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F8E8A1" w14:textId="77777777" w:rsidR="001528B7" w:rsidRPr="00244397" w:rsidRDefault="001528B7" w:rsidP="00244397">
    <w:pPr>
      <w:pStyle w:val="Header"/>
      <w:pBdr>
        <w:bottom w:val="none" w:sz="0" w:space="0" w:color="auto"/>
      </w:pBdr>
    </w:pP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E1FAA3" w14:textId="77777777" w:rsidR="001528B7" w:rsidRPr="00244397" w:rsidRDefault="001528B7" w:rsidP="00244397">
    <w:pPr>
      <w:pStyle w:val="Header"/>
      <w:pBdr>
        <w:bottom w:val="none" w:sz="0" w:space="0" w:color="auto"/>
      </w:pBdr>
    </w:pP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B011EC" w14:textId="77777777" w:rsidR="001528B7" w:rsidRPr="00244397" w:rsidRDefault="001528B7" w:rsidP="00244397">
    <w:pPr>
      <w:pStyle w:val="Header"/>
      <w:pBdr>
        <w:bottom w:val="none" w:sz="0" w:space="0" w:color="auto"/>
      </w:pBdr>
    </w:pP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2062AF" w14:textId="77777777" w:rsidR="001528B7" w:rsidRPr="00244397" w:rsidRDefault="001528B7" w:rsidP="00244397">
    <w:pPr>
      <w:pStyle w:val="Header"/>
      <w:pBdr>
        <w:bottom w:val="none" w:sz="0" w:space="0" w:color="auto"/>
      </w:pBdr>
    </w:pP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062A4C" w14:textId="640D0326" w:rsidR="001528B7" w:rsidRDefault="001528B7" w:rsidP="00506055">
    <w:pPr>
      <w:tabs>
        <w:tab w:val="left" w:pos="1440"/>
      </w:tabs>
      <w:spacing w:line="240" w:lineRule="auto"/>
      <w:ind w:firstLine="0"/>
    </w:pPr>
    <w:r>
      <w:t>LETTER TO:</w:t>
    </w:r>
    <w:r>
      <w:tab/>
      <w:t>PROGRAM DIRECTOR</w:t>
    </w:r>
  </w:p>
  <w:p w14:paraId="4D7D7AAF" w14:textId="77777777" w:rsidR="001528B7" w:rsidRDefault="001528B7" w:rsidP="00506055">
    <w:pPr>
      <w:tabs>
        <w:tab w:val="left" w:pos="1440"/>
      </w:tabs>
      <w:spacing w:line="240" w:lineRule="auto"/>
      <w:ind w:firstLine="0"/>
    </w:pPr>
    <w:r>
      <w:t>FROM:</w:t>
    </w:r>
    <w:r>
      <w:tab/>
      <w:t>Annalee Kelly</w:t>
    </w:r>
  </w:p>
  <w:p w14:paraId="7C43A7AA" w14:textId="77777777" w:rsidR="001528B7" w:rsidRDefault="001528B7" w:rsidP="00FF3011">
    <w:pPr>
      <w:tabs>
        <w:tab w:val="left" w:pos="1440"/>
      </w:tabs>
      <w:spacing w:line="240" w:lineRule="auto"/>
      <w:ind w:firstLine="0"/>
    </w:pPr>
    <w:r>
      <w:t>DATE:</w:t>
    </w:r>
    <w:r>
      <w:tab/>
    </w:r>
  </w:p>
  <w:p w14:paraId="55A3842C" w14:textId="4A842556" w:rsidR="001528B7" w:rsidRDefault="001528B7" w:rsidP="00FF3011">
    <w:pPr>
      <w:tabs>
        <w:tab w:val="left" w:pos="1440"/>
      </w:tabs>
      <w:spacing w:line="240" w:lineRule="auto"/>
      <w:ind w:firstLine="0"/>
      <w:rPr>
        <w:rStyle w:val="PageNumber"/>
        <w:rFonts w:ascii="Times New Roman" w:hAnsi="Times New Roman"/>
        <w:sz w:val="24"/>
        <w:szCs w:val="24"/>
      </w:rPr>
    </w:pPr>
    <w:r w:rsidRPr="00D5423F">
      <w:rPr>
        <w:szCs w:val="24"/>
      </w:rPr>
      <w:t>PAGE:</w:t>
    </w:r>
    <w:r w:rsidRPr="00D5423F">
      <w:rPr>
        <w:szCs w:val="24"/>
      </w:rPr>
      <w:tab/>
    </w:r>
    <w:r>
      <w:rPr>
        <w:rStyle w:val="PageNumber"/>
        <w:rFonts w:ascii="Times New Roman" w:hAnsi="Times New Roman"/>
        <w:sz w:val="24"/>
        <w:szCs w:val="24"/>
      </w:rPr>
      <w:t>2</w:t>
    </w:r>
  </w:p>
  <w:p w14:paraId="4A992264" w14:textId="77777777" w:rsidR="001528B7" w:rsidRPr="00FF3011" w:rsidRDefault="001528B7" w:rsidP="00FF3011">
    <w:pPr>
      <w:tabs>
        <w:tab w:val="left" w:pos="1440"/>
      </w:tabs>
      <w:spacing w:line="240" w:lineRule="auto"/>
      <w:ind w:firstLine="0"/>
      <w:rPr>
        <w:rStyle w:val="PageNumber"/>
        <w:rFonts w:ascii="Times New Roman" w:hAnsi="Times New Roman"/>
        <w:sz w:val="24"/>
      </w:rPr>
    </w:pP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B05D53" w14:textId="77777777" w:rsidR="001528B7" w:rsidRDefault="001528B7" w:rsidP="00A0073D">
    <w:pPr>
      <w:pStyle w:val="Header"/>
      <w:pBdr>
        <w:bottom w:val="none" w:sz="0" w:space="0" w:color="auto"/>
      </w:pBd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20570E" w14:textId="77777777" w:rsidR="001528B7" w:rsidRPr="00C44B5B" w:rsidRDefault="001528B7" w:rsidP="00571FED">
    <w:pPr>
      <w:pStyle w:val="Header"/>
      <w:pBdr>
        <w:bottom w:val="none" w:sz="0" w:space="0" w:color="auto"/>
      </w:pBdr>
      <w:rPr>
        <w:rFonts w:cs="Arial"/>
        <w:i/>
        <w:szCs w:val="14"/>
      </w:rPr>
    </w:pP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AED991" w14:textId="77777777" w:rsidR="001528B7" w:rsidRPr="00D5423F" w:rsidRDefault="001528B7" w:rsidP="00506055">
    <w:pPr>
      <w:tabs>
        <w:tab w:val="left" w:pos="1440"/>
      </w:tabs>
      <w:spacing w:line="240" w:lineRule="auto"/>
      <w:ind w:firstLine="0"/>
      <w:rPr>
        <w:rStyle w:val="PageNumber"/>
        <w:rFonts w:ascii="Times New Roman" w:hAnsi="Times New Roman"/>
        <w:sz w:val="24"/>
        <w:szCs w:val="24"/>
      </w:rPr>
    </w:pP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88193B" w14:textId="77777777" w:rsidR="001528B7" w:rsidRPr="00D5423F" w:rsidRDefault="001528B7" w:rsidP="00506055">
    <w:pPr>
      <w:tabs>
        <w:tab w:val="left" w:pos="1440"/>
      </w:tabs>
      <w:spacing w:line="240" w:lineRule="auto"/>
      <w:ind w:firstLine="0"/>
      <w:rPr>
        <w:rStyle w:val="PageNumber"/>
        <w:rFonts w:ascii="Times New Roman" w:hAnsi="Times New Roman"/>
        <w:sz w:val="24"/>
        <w:szCs w:val="24"/>
      </w:rPr>
    </w:pP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109F8E" w14:textId="7E3C484E" w:rsidR="001528B7" w:rsidRDefault="001528B7" w:rsidP="00AB3019">
    <w:pPr>
      <w:tabs>
        <w:tab w:val="left" w:pos="1440"/>
      </w:tabs>
      <w:spacing w:line="240" w:lineRule="auto"/>
      <w:ind w:firstLine="0"/>
    </w:pPr>
    <w:r>
      <w:t>LETTER TO:</w:t>
    </w:r>
    <w:r>
      <w:tab/>
      <w:t>PROGRAM DIRECTOR</w:t>
    </w:r>
  </w:p>
  <w:p w14:paraId="1EC5DC2F" w14:textId="77777777" w:rsidR="001528B7" w:rsidRDefault="001528B7" w:rsidP="00AB3019">
    <w:pPr>
      <w:tabs>
        <w:tab w:val="left" w:pos="1440"/>
      </w:tabs>
      <w:spacing w:line="240" w:lineRule="auto"/>
      <w:ind w:firstLine="0"/>
    </w:pPr>
    <w:r>
      <w:t>FROM:</w:t>
    </w:r>
    <w:r>
      <w:tab/>
      <w:t>Annalee Kelly</w:t>
    </w:r>
  </w:p>
  <w:p w14:paraId="279CC97F" w14:textId="77777777" w:rsidR="001528B7" w:rsidRDefault="001528B7" w:rsidP="00AB3019">
    <w:pPr>
      <w:tabs>
        <w:tab w:val="left" w:pos="1440"/>
      </w:tabs>
      <w:spacing w:line="240" w:lineRule="auto"/>
      <w:ind w:firstLine="0"/>
    </w:pPr>
    <w:r>
      <w:t>DATE:</w:t>
    </w:r>
    <w:r>
      <w:tab/>
    </w:r>
  </w:p>
  <w:p w14:paraId="5C88A74A" w14:textId="01CF1C1A" w:rsidR="001528B7" w:rsidRPr="00D5423F" w:rsidRDefault="001528B7" w:rsidP="00A7107F">
    <w:pPr>
      <w:tabs>
        <w:tab w:val="left" w:pos="1440"/>
      </w:tabs>
      <w:spacing w:after="360" w:line="240" w:lineRule="auto"/>
      <w:ind w:firstLine="0"/>
      <w:rPr>
        <w:rStyle w:val="PageNumber"/>
        <w:rFonts w:ascii="Times New Roman" w:hAnsi="Times New Roman"/>
        <w:sz w:val="24"/>
        <w:szCs w:val="24"/>
      </w:rPr>
    </w:pPr>
    <w:r w:rsidRPr="00D5423F">
      <w:rPr>
        <w:szCs w:val="24"/>
      </w:rPr>
      <w:t>PAGE:</w:t>
    </w:r>
    <w:r w:rsidRPr="00D5423F">
      <w:rPr>
        <w:szCs w:val="24"/>
      </w:rPr>
      <w:tab/>
    </w:r>
    <w:r>
      <w:rPr>
        <w:rStyle w:val="PageNumber"/>
        <w:rFonts w:ascii="Times New Roman" w:hAnsi="Times New Roman"/>
        <w:sz w:val="24"/>
        <w:szCs w:val="24"/>
      </w:rPr>
      <w:t>2</w:t>
    </w: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F84234" w14:textId="77777777" w:rsidR="001528B7" w:rsidRDefault="001528B7" w:rsidP="00A0073D">
    <w:pPr>
      <w:pStyle w:val="Header"/>
      <w:pBdr>
        <w:bottom w:val="none" w:sz="0" w:space="0" w:color="auto"/>
      </w:pBdr>
    </w:pP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11C714" w14:textId="77777777" w:rsidR="001528B7" w:rsidRPr="00E3427F" w:rsidRDefault="001528B7" w:rsidP="00E3427F">
    <w:pPr>
      <w:pStyle w:val="Header"/>
      <w:pBdr>
        <w:bottom w:val="none" w:sz="0" w:space="0" w:color="auto"/>
      </w:pBdr>
      <w:rPr>
        <w:rStyle w:val="PageNumber"/>
        <w:sz w:val="16"/>
      </w:rPr>
    </w:pP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A949BA" w14:textId="77777777" w:rsidR="001528B7" w:rsidRPr="00E3427F" w:rsidRDefault="001528B7" w:rsidP="00E3427F">
    <w:pPr>
      <w:pStyle w:val="Header"/>
      <w:pBdr>
        <w:bottom w:val="none" w:sz="0" w:space="0" w:color="auto"/>
      </w:pBdr>
      <w:rPr>
        <w:rStyle w:val="PageNumber"/>
        <w:sz w:val="16"/>
      </w:rPr>
    </w:pP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789FEC" w14:textId="77777777" w:rsidR="001528B7" w:rsidRPr="00E3427F" w:rsidRDefault="001528B7" w:rsidP="00E3427F">
    <w:pPr>
      <w:pStyle w:val="Header"/>
      <w:pBdr>
        <w:bottom w:val="none" w:sz="0" w:space="0" w:color="auto"/>
      </w:pBdr>
      <w:rPr>
        <w:rStyle w:val="PageNumber"/>
        <w:sz w:val="16"/>
      </w:rPr>
    </w:pP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51AD0E" w14:textId="77777777" w:rsidR="001528B7" w:rsidRPr="00E3427F" w:rsidRDefault="001528B7" w:rsidP="00E3427F">
    <w:pPr>
      <w:pStyle w:val="Header"/>
      <w:pBdr>
        <w:bottom w:val="none" w:sz="0" w:space="0" w:color="auto"/>
      </w:pBdr>
      <w:rPr>
        <w:rStyle w:val="PageNumber"/>
        <w:sz w:val="16"/>
      </w:rPr>
    </w:pP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962122" w14:textId="77777777" w:rsidR="001528B7" w:rsidRPr="00E3427F" w:rsidRDefault="001528B7" w:rsidP="00E3427F">
    <w:pPr>
      <w:pStyle w:val="Header"/>
      <w:pBdr>
        <w:bottom w:val="none" w:sz="0" w:space="0" w:color="auto"/>
      </w:pBdr>
      <w:rPr>
        <w:rStyle w:val="PageNumber"/>
        <w:sz w:val="16"/>
      </w:rPr>
    </w:pP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51E17E" w14:textId="77777777" w:rsidR="001528B7" w:rsidRPr="00E3427F" w:rsidRDefault="001528B7" w:rsidP="00E3427F">
    <w:pPr>
      <w:pStyle w:val="Header"/>
      <w:pBdr>
        <w:bottom w:val="none" w:sz="0" w:space="0" w:color="auto"/>
      </w:pBdr>
      <w:rPr>
        <w:rStyle w:val="PageNumber"/>
        <w:sz w:val="16"/>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374248" w14:textId="77777777" w:rsidR="001528B7" w:rsidRPr="00C44B5B" w:rsidRDefault="001528B7" w:rsidP="00677535">
    <w:pPr>
      <w:pStyle w:val="Header"/>
      <w:pBdr>
        <w:bottom w:val="none" w:sz="0" w:space="0" w:color="auto"/>
      </w:pBdr>
      <w:rPr>
        <w:rFonts w:cs="Arial"/>
        <w:i/>
        <w:szCs w:val="14"/>
      </w:rPr>
    </w:pPr>
  </w:p>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75BA36" w14:textId="219F87C3" w:rsidR="001528B7" w:rsidRDefault="001528B7" w:rsidP="00AB3019">
    <w:pPr>
      <w:tabs>
        <w:tab w:val="left" w:pos="1440"/>
      </w:tabs>
      <w:spacing w:line="240" w:lineRule="auto"/>
      <w:ind w:firstLine="0"/>
    </w:pPr>
    <w:r>
      <w:t>LETTER TO:</w:t>
    </w:r>
    <w:r>
      <w:tab/>
      <w:t>CENTER DIRECTOR</w:t>
    </w:r>
  </w:p>
  <w:p w14:paraId="1C756167" w14:textId="77777777" w:rsidR="001528B7" w:rsidRDefault="001528B7" w:rsidP="00AB3019">
    <w:pPr>
      <w:tabs>
        <w:tab w:val="left" w:pos="1440"/>
      </w:tabs>
      <w:spacing w:line="240" w:lineRule="auto"/>
      <w:ind w:firstLine="0"/>
    </w:pPr>
    <w:r>
      <w:t>FROM:</w:t>
    </w:r>
    <w:r>
      <w:tab/>
      <w:t>Annalee Kelly</w:t>
    </w:r>
  </w:p>
  <w:p w14:paraId="5E2664F5" w14:textId="77777777" w:rsidR="001528B7" w:rsidRDefault="001528B7" w:rsidP="00AB3019">
    <w:pPr>
      <w:tabs>
        <w:tab w:val="left" w:pos="1440"/>
      </w:tabs>
      <w:spacing w:line="240" w:lineRule="auto"/>
      <w:ind w:firstLine="0"/>
    </w:pPr>
    <w:r>
      <w:t>DATE:</w:t>
    </w:r>
    <w:r>
      <w:tab/>
    </w:r>
  </w:p>
  <w:p w14:paraId="1B6F0E9D" w14:textId="2F9CF766" w:rsidR="001528B7" w:rsidRPr="00D5423F" w:rsidRDefault="001528B7" w:rsidP="00A7107F">
    <w:pPr>
      <w:tabs>
        <w:tab w:val="left" w:pos="1440"/>
      </w:tabs>
      <w:spacing w:after="360" w:line="240" w:lineRule="auto"/>
      <w:ind w:firstLine="0"/>
      <w:rPr>
        <w:rStyle w:val="PageNumber"/>
        <w:rFonts w:ascii="Times New Roman" w:hAnsi="Times New Roman"/>
        <w:sz w:val="24"/>
        <w:szCs w:val="24"/>
      </w:rPr>
    </w:pPr>
    <w:r w:rsidRPr="00D5423F">
      <w:rPr>
        <w:szCs w:val="24"/>
      </w:rPr>
      <w:t>PAGE:</w:t>
    </w:r>
    <w:r w:rsidRPr="00D5423F">
      <w:rPr>
        <w:szCs w:val="24"/>
      </w:rPr>
      <w:tab/>
    </w:r>
    <w:r>
      <w:rPr>
        <w:rStyle w:val="PageNumber"/>
        <w:rFonts w:ascii="Times New Roman" w:hAnsi="Times New Roman"/>
        <w:sz w:val="24"/>
        <w:szCs w:val="24"/>
      </w:rPr>
      <w:t>2</w:t>
    </w:r>
  </w:p>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AB1C3F" w14:textId="77777777" w:rsidR="001528B7" w:rsidRDefault="001528B7" w:rsidP="00A0073D">
    <w:pPr>
      <w:pStyle w:val="Header"/>
      <w:pBdr>
        <w:bottom w:val="none" w:sz="0" w:space="0" w:color="auto"/>
      </w:pBdr>
    </w:pPr>
  </w:p>
</w:hdr>
</file>

<file path=word/header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FFD085" w14:textId="2EEF663E" w:rsidR="001528B7" w:rsidRPr="00AB3019" w:rsidRDefault="001528B7" w:rsidP="00AB3019">
    <w:pPr>
      <w:pStyle w:val="Header"/>
      <w:pBdr>
        <w:bottom w:val="none" w:sz="0" w:space="0" w:color="auto"/>
      </w:pBdr>
      <w:rPr>
        <w:rStyle w:val="PageNumber"/>
        <w:sz w:val="16"/>
      </w:rPr>
    </w:pPr>
  </w:p>
</w:hdr>
</file>

<file path=word/header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23B4B6" w14:textId="77777777" w:rsidR="001528B7" w:rsidRPr="00AB3019" w:rsidRDefault="001528B7" w:rsidP="00AB3019">
    <w:pPr>
      <w:pStyle w:val="Header"/>
      <w:pBdr>
        <w:bottom w:val="none" w:sz="0" w:space="0" w:color="auto"/>
      </w:pBdr>
      <w:rPr>
        <w:rStyle w:val="PageNumber"/>
        <w:sz w:val="16"/>
      </w:rPr>
    </w:pPr>
  </w:p>
</w:hdr>
</file>

<file path=word/header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25F99A" w14:textId="29E241F0" w:rsidR="001528B7" w:rsidRDefault="001528B7" w:rsidP="00E86662">
    <w:pPr>
      <w:tabs>
        <w:tab w:val="left" w:pos="1440"/>
      </w:tabs>
      <w:spacing w:line="240" w:lineRule="auto"/>
      <w:ind w:firstLine="0"/>
    </w:pPr>
    <w:r>
      <w:t>LETTER TO:</w:t>
    </w:r>
    <w:r>
      <w:tab/>
      <w:t>CENTER</w:t>
    </w:r>
    <w:r w:rsidRPr="00661ED0">
      <w:rPr>
        <w:caps/>
      </w:rPr>
      <w:t xml:space="preserve"> Director</w:t>
    </w:r>
  </w:p>
  <w:p w14:paraId="5AE5815B" w14:textId="77777777" w:rsidR="001528B7" w:rsidRDefault="001528B7" w:rsidP="00E86662">
    <w:pPr>
      <w:tabs>
        <w:tab w:val="left" w:pos="1440"/>
      </w:tabs>
      <w:spacing w:line="240" w:lineRule="auto"/>
      <w:ind w:firstLine="0"/>
    </w:pPr>
    <w:r>
      <w:t>FROM:</w:t>
    </w:r>
    <w:r>
      <w:tab/>
      <w:t>Annalee Kelly</w:t>
    </w:r>
  </w:p>
  <w:p w14:paraId="31A055ED" w14:textId="77777777" w:rsidR="001528B7" w:rsidRDefault="001528B7" w:rsidP="00E86662">
    <w:pPr>
      <w:tabs>
        <w:tab w:val="left" w:pos="1440"/>
      </w:tabs>
      <w:spacing w:line="240" w:lineRule="auto"/>
      <w:ind w:firstLine="0"/>
    </w:pPr>
    <w:r>
      <w:t>DATE:</w:t>
    </w:r>
    <w:r>
      <w:tab/>
    </w:r>
  </w:p>
  <w:p w14:paraId="6F0D4514" w14:textId="77777777" w:rsidR="001528B7" w:rsidRPr="00E86662" w:rsidRDefault="001528B7" w:rsidP="00A7107F">
    <w:pPr>
      <w:tabs>
        <w:tab w:val="left" w:pos="1440"/>
      </w:tabs>
      <w:spacing w:after="360" w:line="240" w:lineRule="auto"/>
      <w:ind w:firstLine="0"/>
      <w:rPr>
        <w:rStyle w:val="PageNumber"/>
      </w:rPr>
    </w:pPr>
    <w:r>
      <w:t>PAGE:</w:t>
    </w:r>
    <w:r>
      <w:tab/>
    </w:r>
    <w:r w:rsidRPr="004C2012">
      <w:rPr>
        <w:rStyle w:val="PageNumber"/>
        <w:rFonts w:ascii="Times New Roman" w:hAnsi="Times New Roman"/>
        <w:sz w:val="24"/>
      </w:rPr>
      <w:t>2</w:t>
    </w:r>
  </w:p>
</w:hdr>
</file>

<file path=word/header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FF1CC4" w14:textId="77777777" w:rsidR="001528B7" w:rsidRDefault="001528B7" w:rsidP="00A0073D">
    <w:pPr>
      <w:pStyle w:val="Header"/>
      <w:pBdr>
        <w:bottom w:val="none" w:sz="0" w:space="0" w:color="auto"/>
      </w:pBdr>
    </w:pPr>
  </w:p>
</w:hdr>
</file>

<file path=word/header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11B7B0" w14:textId="77777777" w:rsidR="001528B7" w:rsidRPr="00E86662" w:rsidRDefault="001528B7" w:rsidP="00A7107F">
    <w:pPr>
      <w:tabs>
        <w:tab w:val="left" w:pos="1440"/>
      </w:tabs>
      <w:spacing w:after="360" w:line="240" w:lineRule="auto"/>
      <w:ind w:firstLine="0"/>
      <w:rPr>
        <w:rStyle w:val="PageNumber"/>
      </w:rPr>
    </w:pPr>
  </w:p>
</w:hdr>
</file>

<file path=word/header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A67B29" w14:textId="77777777" w:rsidR="001528B7" w:rsidRPr="00E86662" w:rsidRDefault="001528B7" w:rsidP="00A7107F">
    <w:pPr>
      <w:tabs>
        <w:tab w:val="left" w:pos="1440"/>
      </w:tabs>
      <w:spacing w:after="360" w:line="240" w:lineRule="auto"/>
      <w:ind w:firstLine="0"/>
      <w:rPr>
        <w:rStyle w:val="PageNumber"/>
      </w:rPr>
    </w:pPr>
  </w:p>
</w:hdr>
</file>

<file path=word/header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62FCC4" w14:textId="77777777" w:rsidR="001528B7" w:rsidRPr="00E86662" w:rsidRDefault="001528B7" w:rsidP="00A7107F">
    <w:pPr>
      <w:tabs>
        <w:tab w:val="left" w:pos="1440"/>
      </w:tabs>
      <w:spacing w:after="360" w:line="240" w:lineRule="auto"/>
      <w:ind w:firstLine="0"/>
      <w:rPr>
        <w:rStyle w:val="PageNumber"/>
      </w:rPr>
    </w:pPr>
  </w:p>
</w:hdr>
</file>

<file path=word/header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D7E62C" w14:textId="77777777" w:rsidR="001528B7" w:rsidRPr="00E86662" w:rsidRDefault="001528B7" w:rsidP="00A7107F">
    <w:pPr>
      <w:tabs>
        <w:tab w:val="left" w:pos="1440"/>
      </w:tabs>
      <w:spacing w:after="360" w:line="240" w:lineRule="auto"/>
      <w:ind w:firstLine="0"/>
      <w:rPr>
        <w:rStyle w:val="PageNumber"/>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AA49DE" w14:textId="637E15C7" w:rsidR="001528B7" w:rsidRPr="00297117" w:rsidRDefault="001528B7" w:rsidP="00141F53">
    <w:pPr>
      <w:tabs>
        <w:tab w:val="left" w:pos="1440"/>
      </w:tabs>
      <w:spacing w:line="240" w:lineRule="auto"/>
      <w:ind w:firstLine="0"/>
      <w:rPr>
        <w:szCs w:val="24"/>
      </w:rPr>
    </w:pPr>
    <w:r w:rsidRPr="00297117">
      <w:rPr>
        <w:szCs w:val="24"/>
      </w:rPr>
      <w:t>LETTER TO:</w:t>
    </w:r>
    <w:r w:rsidRPr="00297117">
      <w:rPr>
        <w:szCs w:val="24"/>
      </w:rPr>
      <w:tab/>
    </w:r>
    <w:r>
      <w:rPr>
        <w:szCs w:val="24"/>
      </w:rPr>
      <w:t>PARENT</w:t>
    </w:r>
  </w:p>
  <w:p w14:paraId="47E0B34C" w14:textId="77777777" w:rsidR="001528B7" w:rsidRPr="00297117" w:rsidRDefault="001528B7" w:rsidP="00141F53">
    <w:pPr>
      <w:tabs>
        <w:tab w:val="left" w:pos="1440"/>
      </w:tabs>
      <w:spacing w:line="240" w:lineRule="auto"/>
      <w:ind w:firstLine="0"/>
      <w:rPr>
        <w:szCs w:val="24"/>
      </w:rPr>
    </w:pPr>
    <w:r w:rsidRPr="00297117">
      <w:rPr>
        <w:szCs w:val="24"/>
      </w:rPr>
      <w:t>FROM:</w:t>
    </w:r>
    <w:r w:rsidRPr="00297117">
      <w:rPr>
        <w:szCs w:val="24"/>
      </w:rPr>
      <w:tab/>
      <w:t>Annalee Kelly</w:t>
    </w:r>
  </w:p>
  <w:p w14:paraId="124B48CC" w14:textId="77777777" w:rsidR="001528B7" w:rsidRPr="00297117" w:rsidRDefault="001528B7" w:rsidP="00141F53">
    <w:pPr>
      <w:tabs>
        <w:tab w:val="left" w:pos="1440"/>
      </w:tabs>
      <w:spacing w:line="240" w:lineRule="auto"/>
      <w:ind w:firstLine="0"/>
      <w:rPr>
        <w:szCs w:val="24"/>
      </w:rPr>
    </w:pPr>
    <w:r w:rsidRPr="00297117">
      <w:rPr>
        <w:szCs w:val="24"/>
      </w:rPr>
      <w:t>DATE:</w:t>
    </w:r>
    <w:r w:rsidRPr="00297117">
      <w:rPr>
        <w:szCs w:val="24"/>
      </w:rPr>
      <w:tab/>
    </w:r>
  </w:p>
  <w:p w14:paraId="0A1436E5" w14:textId="11372FD4" w:rsidR="001528B7" w:rsidRPr="00141F53" w:rsidRDefault="001528B7" w:rsidP="00141F53">
    <w:pPr>
      <w:tabs>
        <w:tab w:val="left" w:pos="1440"/>
      </w:tabs>
      <w:spacing w:after="360"/>
      <w:ind w:firstLine="0"/>
      <w:rPr>
        <w:szCs w:val="24"/>
      </w:rPr>
    </w:pPr>
    <w:r w:rsidRPr="00297117">
      <w:rPr>
        <w:szCs w:val="24"/>
      </w:rPr>
      <w:t>PAGE:</w:t>
    </w:r>
    <w:r w:rsidRPr="00297117">
      <w:rPr>
        <w:szCs w:val="24"/>
      </w:rPr>
      <w:tab/>
    </w:r>
    <w:r w:rsidRPr="00297117">
      <w:rPr>
        <w:rStyle w:val="PageNumber"/>
        <w:rFonts w:ascii="Times New Roman" w:hAnsi="Times New Roman"/>
        <w:sz w:val="24"/>
        <w:szCs w:val="24"/>
      </w:rPr>
      <w:t>2</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8F38C1" w14:textId="7BF8C71F" w:rsidR="001528B7" w:rsidRDefault="001528B7" w:rsidP="0086289C">
    <w:pPr>
      <w:pStyle w:val="Header"/>
      <w:pBdr>
        <w:bottom w:val="none" w:sz="0" w:space="0" w:color="auto"/>
      </w:pBdr>
      <w:tabs>
        <w:tab w:val="clear" w:pos="9360"/>
        <w:tab w:val="left" w:pos="450"/>
      </w:tabs>
    </w:pPr>
    <w:r w:rsidRPr="00CE1D5F">
      <w:rPr>
        <w:b/>
        <w:noProof/>
      </w:rPr>
      <w:drawing>
        <wp:anchor distT="0" distB="0" distL="114300" distR="114300" simplePos="0" relativeHeight="251736064" behindDoc="0" locked="0" layoutInCell="1" allowOverlap="1" wp14:anchorId="02E2FE05" wp14:editId="3D95CEDE">
          <wp:simplePos x="0" y="0"/>
          <wp:positionH relativeFrom="column">
            <wp:posOffset>-274320</wp:posOffset>
          </wp:positionH>
          <wp:positionV relativeFrom="paragraph">
            <wp:posOffset>6350</wp:posOffset>
          </wp:positionV>
          <wp:extent cx="861435" cy="767715"/>
          <wp:effectExtent l="0" t="0" r="0" b="0"/>
          <wp:wrapNone/>
          <wp:docPr id="65" name="Picture 65" descr="C:\Users\kgroesbeck.MATHEMATICA\AppData\Local\Microsoft\Windows\Temporary Internet Files\Content.Outlook\3K998W9D\log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groesbeck.MATHEMATICA\AppData\Local\Microsoft\Windows\Temporary Internet Files\Content.Outlook\3K998W9D\logo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61435" cy="7677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5040" behindDoc="0" locked="1" layoutInCell="1" allowOverlap="1" wp14:anchorId="41812871" wp14:editId="29B3E557">
          <wp:simplePos x="0" y="0"/>
          <wp:positionH relativeFrom="page">
            <wp:posOffset>532130</wp:posOffset>
          </wp:positionH>
          <wp:positionV relativeFrom="paragraph">
            <wp:posOffset>345440</wp:posOffset>
          </wp:positionV>
          <wp:extent cx="6802755" cy="520700"/>
          <wp:effectExtent l="0" t="0" r="0" b="0"/>
          <wp:wrapSquare wrapText="bothSides"/>
          <wp:docPr id="64" name="Picture 64" descr="C:\Logo\E-Letter log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Logo\E-Letter logo.jpg"/>
                  <pic:cNvPicPr preferRelativeResize="0">
                    <a:picLocks noChangeAspect="1" noChangeArrowheads="1"/>
                  </pic:cNvPicPr>
                </pic:nvPicPr>
                <pic:blipFill>
                  <a:blip r:embed="rId2"/>
                  <a:stretch>
                    <a:fillRect/>
                  </a:stretch>
                </pic:blipFill>
                <pic:spPr bwMode="auto">
                  <a:xfrm>
                    <a:off x="0" y="0"/>
                    <a:ext cx="6802755" cy="5207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061301" w14:textId="77777777" w:rsidR="001528B7" w:rsidRPr="00DD2DC4" w:rsidRDefault="001528B7" w:rsidP="00DD2DC4">
    <w:pPr>
      <w:pStyle w:val="Header"/>
      <w:pBdr>
        <w:bottom w:val="none" w:sz="0" w:space="0" w:color="auto"/>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C6F67F7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23F5E04"/>
    <w:multiLevelType w:val="hybridMultilevel"/>
    <w:tmpl w:val="BB262060"/>
    <w:lvl w:ilvl="0" w:tplc="C708FA8E">
      <w:start w:val="1"/>
      <w:numFmt w:val="bullet"/>
      <w:lvlText w:val=""/>
      <w:lvlJc w:val="left"/>
      <w:pPr>
        <w:ind w:left="1224" w:hanging="360"/>
      </w:pPr>
      <w:rPr>
        <w:rFonts w:ascii="Symbol" w:hAnsi="Symbol" w:hint="default"/>
      </w:rPr>
    </w:lvl>
    <w:lvl w:ilvl="1" w:tplc="04090003" w:tentative="1">
      <w:start w:val="1"/>
      <w:numFmt w:val="bullet"/>
      <w:lvlText w:val="o"/>
      <w:lvlJc w:val="left"/>
      <w:pPr>
        <w:ind w:left="2304" w:hanging="360"/>
      </w:pPr>
      <w:rPr>
        <w:rFonts w:ascii="Courier New" w:hAnsi="Courier New" w:cs="Courier New" w:hint="default"/>
      </w:rPr>
    </w:lvl>
    <w:lvl w:ilvl="2" w:tplc="04090005" w:tentative="1">
      <w:start w:val="1"/>
      <w:numFmt w:val="bullet"/>
      <w:lvlText w:val=""/>
      <w:lvlJc w:val="left"/>
      <w:pPr>
        <w:ind w:left="3024" w:hanging="360"/>
      </w:pPr>
      <w:rPr>
        <w:rFonts w:ascii="Wingdings" w:hAnsi="Wingdings" w:hint="default"/>
      </w:rPr>
    </w:lvl>
    <w:lvl w:ilvl="3" w:tplc="04090001" w:tentative="1">
      <w:start w:val="1"/>
      <w:numFmt w:val="bullet"/>
      <w:lvlText w:val=""/>
      <w:lvlJc w:val="left"/>
      <w:pPr>
        <w:ind w:left="3744" w:hanging="360"/>
      </w:pPr>
      <w:rPr>
        <w:rFonts w:ascii="Symbol" w:hAnsi="Symbol" w:hint="default"/>
      </w:rPr>
    </w:lvl>
    <w:lvl w:ilvl="4" w:tplc="04090003" w:tentative="1">
      <w:start w:val="1"/>
      <w:numFmt w:val="bullet"/>
      <w:lvlText w:val="o"/>
      <w:lvlJc w:val="left"/>
      <w:pPr>
        <w:ind w:left="4464" w:hanging="360"/>
      </w:pPr>
      <w:rPr>
        <w:rFonts w:ascii="Courier New" w:hAnsi="Courier New" w:cs="Courier New" w:hint="default"/>
      </w:rPr>
    </w:lvl>
    <w:lvl w:ilvl="5" w:tplc="04090005" w:tentative="1">
      <w:start w:val="1"/>
      <w:numFmt w:val="bullet"/>
      <w:lvlText w:val=""/>
      <w:lvlJc w:val="left"/>
      <w:pPr>
        <w:ind w:left="5184" w:hanging="360"/>
      </w:pPr>
      <w:rPr>
        <w:rFonts w:ascii="Wingdings" w:hAnsi="Wingdings" w:hint="default"/>
      </w:rPr>
    </w:lvl>
    <w:lvl w:ilvl="6" w:tplc="04090001" w:tentative="1">
      <w:start w:val="1"/>
      <w:numFmt w:val="bullet"/>
      <w:lvlText w:val=""/>
      <w:lvlJc w:val="left"/>
      <w:pPr>
        <w:ind w:left="5904" w:hanging="360"/>
      </w:pPr>
      <w:rPr>
        <w:rFonts w:ascii="Symbol" w:hAnsi="Symbol" w:hint="default"/>
      </w:rPr>
    </w:lvl>
    <w:lvl w:ilvl="7" w:tplc="04090003" w:tentative="1">
      <w:start w:val="1"/>
      <w:numFmt w:val="bullet"/>
      <w:lvlText w:val="o"/>
      <w:lvlJc w:val="left"/>
      <w:pPr>
        <w:ind w:left="6624" w:hanging="360"/>
      </w:pPr>
      <w:rPr>
        <w:rFonts w:ascii="Courier New" w:hAnsi="Courier New" w:cs="Courier New" w:hint="default"/>
      </w:rPr>
    </w:lvl>
    <w:lvl w:ilvl="8" w:tplc="04090005" w:tentative="1">
      <w:start w:val="1"/>
      <w:numFmt w:val="bullet"/>
      <w:lvlText w:val=""/>
      <w:lvlJc w:val="left"/>
      <w:pPr>
        <w:ind w:left="7344" w:hanging="360"/>
      </w:pPr>
      <w:rPr>
        <w:rFonts w:ascii="Wingdings" w:hAnsi="Wingdings" w:hint="default"/>
      </w:rPr>
    </w:lvl>
  </w:abstractNum>
  <w:abstractNum w:abstractNumId="2">
    <w:nsid w:val="03FA2F79"/>
    <w:multiLevelType w:val="hybridMultilevel"/>
    <w:tmpl w:val="D53ACD2A"/>
    <w:lvl w:ilvl="0" w:tplc="638C6DD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6EF1F9D"/>
    <w:multiLevelType w:val="hybridMultilevel"/>
    <w:tmpl w:val="FF224C4E"/>
    <w:lvl w:ilvl="0" w:tplc="643A735C">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9D4335E"/>
    <w:multiLevelType w:val="hybridMultilevel"/>
    <w:tmpl w:val="A95E2D6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DF93075"/>
    <w:multiLevelType w:val="hybridMultilevel"/>
    <w:tmpl w:val="46F460FE"/>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6">
    <w:nsid w:val="0E2547DD"/>
    <w:multiLevelType w:val="hybridMultilevel"/>
    <w:tmpl w:val="70143EAE"/>
    <w:lvl w:ilvl="0" w:tplc="09205D48">
      <w:start w:val="1"/>
      <w:numFmt w:val="bullet"/>
      <w:lvlText w:val=""/>
      <w:lvlJc w:val="left"/>
      <w:pPr>
        <w:ind w:left="1584" w:hanging="360"/>
      </w:pPr>
      <w:rPr>
        <w:rFonts w:ascii="Symbol" w:hAnsi="Symbol" w:hint="default"/>
      </w:rPr>
    </w:lvl>
    <w:lvl w:ilvl="1" w:tplc="04090003" w:tentative="1">
      <w:start w:val="1"/>
      <w:numFmt w:val="bullet"/>
      <w:lvlText w:val="o"/>
      <w:lvlJc w:val="left"/>
      <w:pPr>
        <w:ind w:left="2304" w:hanging="360"/>
      </w:pPr>
      <w:rPr>
        <w:rFonts w:ascii="Courier New" w:hAnsi="Courier New" w:cs="Courier New" w:hint="default"/>
      </w:rPr>
    </w:lvl>
    <w:lvl w:ilvl="2" w:tplc="04090005" w:tentative="1">
      <w:start w:val="1"/>
      <w:numFmt w:val="bullet"/>
      <w:lvlText w:val=""/>
      <w:lvlJc w:val="left"/>
      <w:pPr>
        <w:ind w:left="3024" w:hanging="360"/>
      </w:pPr>
      <w:rPr>
        <w:rFonts w:ascii="Wingdings" w:hAnsi="Wingdings" w:hint="default"/>
      </w:rPr>
    </w:lvl>
    <w:lvl w:ilvl="3" w:tplc="04090001" w:tentative="1">
      <w:start w:val="1"/>
      <w:numFmt w:val="bullet"/>
      <w:lvlText w:val=""/>
      <w:lvlJc w:val="left"/>
      <w:pPr>
        <w:ind w:left="3744" w:hanging="360"/>
      </w:pPr>
      <w:rPr>
        <w:rFonts w:ascii="Symbol" w:hAnsi="Symbol" w:hint="default"/>
      </w:rPr>
    </w:lvl>
    <w:lvl w:ilvl="4" w:tplc="04090003" w:tentative="1">
      <w:start w:val="1"/>
      <w:numFmt w:val="bullet"/>
      <w:lvlText w:val="o"/>
      <w:lvlJc w:val="left"/>
      <w:pPr>
        <w:ind w:left="4464" w:hanging="360"/>
      </w:pPr>
      <w:rPr>
        <w:rFonts w:ascii="Courier New" w:hAnsi="Courier New" w:cs="Courier New" w:hint="default"/>
      </w:rPr>
    </w:lvl>
    <w:lvl w:ilvl="5" w:tplc="04090005" w:tentative="1">
      <w:start w:val="1"/>
      <w:numFmt w:val="bullet"/>
      <w:lvlText w:val=""/>
      <w:lvlJc w:val="left"/>
      <w:pPr>
        <w:ind w:left="5184" w:hanging="360"/>
      </w:pPr>
      <w:rPr>
        <w:rFonts w:ascii="Wingdings" w:hAnsi="Wingdings" w:hint="default"/>
      </w:rPr>
    </w:lvl>
    <w:lvl w:ilvl="6" w:tplc="04090001" w:tentative="1">
      <w:start w:val="1"/>
      <w:numFmt w:val="bullet"/>
      <w:lvlText w:val=""/>
      <w:lvlJc w:val="left"/>
      <w:pPr>
        <w:ind w:left="5904" w:hanging="360"/>
      </w:pPr>
      <w:rPr>
        <w:rFonts w:ascii="Symbol" w:hAnsi="Symbol" w:hint="default"/>
      </w:rPr>
    </w:lvl>
    <w:lvl w:ilvl="7" w:tplc="04090003" w:tentative="1">
      <w:start w:val="1"/>
      <w:numFmt w:val="bullet"/>
      <w:lvlText w:val="o"/>
      <w:lvlJc w:val="left"/>
      <w:pPr>
        <w:ind w:left="6624" w:hanging="360"/>
      </w:pPr>
      <w:rPr>
        <w:rFonts w:ascii="Courier New" w:hAnsi="Courier New" w:cs="Courier New" w:hint="default"/>
      </w:rPr>
    </w:lvl>
    <w:lvl w:ilvl="8" w:tplc="04090005" w:tentative="1">
      <w:start w:val="1"/>
      <w:numFmt w:val="bullet"/>
      <w:lvlText w:val=""/>
      <w:lvlJc w:val="left"/>
      <w:pPr>
        <w:ind w:left="7344" w:hanging="360"/>
      </w:pPr>
      <w:rPr>
        <w:rFonts w:ascii="Wingdings" w:hAnsi="Wingdings" w:hint="default"/>
      </w:rPr>
    </w:lvl>
  </w:abstractNum>
  <w:abstractNum w:abstractNumId="7">
    <w:nsid w:val="175F4639"/>
    <w:multiLevelType w:val="hybridMultilevel"/>
    <w:tmpl w:val="28C46A90"/>
    <w:lvl w:ilvl="0" w:tplc="C8BEA310">
      <w:start w:val="1"/>
      <w:numFmt w:val="bullet"/>
      <w:pStyle w:val="Dash"/>
      <w:lvlText w:val="-"/>
      <w:lvlJc w:val="left"/>
      <w:pPr>
        <w:ind w:left="792" w:hanging="360"/>
      </w:pPr>
      <w:rPr>
        <w:rFonts w:ascii="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nsid w:val="200357D6"/>
    <w:multiLevelType w:val="hybridMultilevel"/>
    <w:tmpl w:val="C868C53E"/>
    <w:lvl w:ilvl="0" w:tplc="C3CCF28A">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802182B"/>
    <w:multiLevelType w:val="hybridMultilevel"/>
    <w:tmpl w:val="C5B400D0"/>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10">
    <w:nsid w:val="2AB10654"/>
    <w:multiLevelType w:val="multilevel"/>
    <w:tmpl w:val="04090023"/>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pStyle w:val="Heading5"/>
      <w:lvlText w:val="%5)"/>
      <w:lvlJc w:val="left"/>
      <w:pPr>
        <w:ind w:left="1008" w:hanging="432"/>
      </w:pPr>
    </w:lvl>
    <w:lvl w:ilvl="5">
      <w:start w:val="1"/>
      <w:numFmt w:val="lowerLetter"/>
      <w:pStyle w:val="Heading6"/>
      <w:lvlText w:val="%6)"/>
      <w:lvlJc w:val="left"/>
      <w:pPr>
        <w:ind w:left="1152" w:hanging="432"/>
      </w:pPr>
    </w:lvl>
    <w:lvl w:ilvl="6">
      <w:start w:val="1"/>
      <w:numFmt w:val="lowerRoman"/>
      <w:pStyle w:val="Heading7"/>
      <w:lvlText w:val="%7)"/>
      <w:lvlJc w:val="right"/>
      <w:pPr>
        <w:ind w:left="1296" w:hanging="288"/>
      </w:pPr>
    </w:lvl>
    <w:lvl w:ilvl="7">
      <w:start w:val="1"/>
      <w:numFmt w:val="lowerLetter"/>
      <w:pStyle w:val="Heading8"/>
      <w:lvlText w:val="%8."/>
      <w:lvlJc w:val="left"/>
      <w:pPr>
        <w:ind w:left="1440" w:hanging="432"/>
      </w:pPr>
    </w:lvl>
    <w:lvl w:ilvl="8">
      <w:start w:val="1"/>
      <w:numFmt w:val="lowerRoman"/>
      <w:pStyle w:val="Heading9"/>
      <w:lvlText w:val="%9."/>
      <w:lvlJc w:val="right"/>
      <w:pPr>
        <w:ind w:left="1584" w:hanging="144"/>
      </w:pPr>
    </w:lvl>
  </w:abstractNum>
  <w:abstractNum w:abstractNumId="11">
    <w:nsid w:val="2B7E2BBE"/>
    <w:multiLevelType w:val="hybridMultilevel"/>
    <w:tmpl w:val="65980BB0"/>
    <w:lvl w:ilvl="0" w:tplc="9B2218A2">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5D15CCE"/>
    <w:multiLevelType w:val="hybridMultilevel"/>
    <w:tmpl w:val="44CEFB70"/>
    <w:lvl w:ilvl="0" w:tplc="8F2E60BC">
      <w:start w:val="1"/>
      <w:numFmt w:val="bullet"/>
      <w:pStyle w:val="BulletLAS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477408A"/>
    <w:multiLevelType w:val="hybridMultilevel"/>
    <w:tmpl w:val="4D704904"/>
    <w:lvl w:ilvl="0" w:tplc="31A0146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6183918"/>
    <w:multiLevelType w:val="hybridMultilevel"/>
    <w:tmpl w:val="0F348B96"/>
    <w:lvl w:ilvl="0" w:tplc="8F9CD9D6">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9C6048B"/>
    <w:multiLevelType w:val="singleLevel"/>
    <w:tmpl w:val="08DE816E"/>
    <w:lvl w:ilvl="0">
      <w:start w:val="1"/>
      <w:numFmt w:val="decimal"/>
      <w:pStyle w:val="NumberedBullet"/>
      <w:lvlText w:val="%1."/>
      <w:lvlJc w:val="left"/>
      <w:pPr>
        <w:tabs>
          <w:tab w:val="num" w:pos="792"/>
        </w:tabs>
        <w:ind w:left="792" w:hanging="360"/>
      </w:pPr>
      <w:rPr>
        <w:rFonts w:hint="default"/>
      </w:rPr>
    </w:lvl>
  </w:abstractNum>
  <w:abstractNum w:abstractNumId="16">
    <w:nsid w:val="4D754310"/>
    <w:multiLevelType w:val="hybridMultilevel"/>
    <w:tmpl w:val="BAFE5864"/>
    <w:lvl w:ilvl="0" w:tplc="83C46B20">
      <w:start w:val="1"/>
      <w:numFmt w:val="bullet"/>
      <w:pStyle w:val="BulletLastSS"/>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53D4546"/>
    <w:multiLevelType w:val="hybridMultilevel"/>
    <w:tmpl w:val="6FCEB8EC"/>
    <w:lvl w:ilvl="0" w:tplc="AE3E12CC">
      <w:start w:val="1"/>
      <w:numFmt w:val="decimal"/>
      <w:lvlText w:val="%1."/>
      <w:lvlJc w:val="left"/>
      <w:pPr>
        <w:ind w:left="792"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59780732"/>
    <w:multiLevelType w:val="hybridMultilevel"/>
    <w:tmpl w:val="997A4AA2"/>
    <w:lvl w:ilvl="0" w:tplc="77B27C4A">
      <w:start w:val="1"/>
      <w:numFmt w:val="bullet"/>
      <w:lvlText w:val=""/>
      <w:lvlJc w:val="left"/>
      <w:pPr>
        <w:ind w:left="792"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D321B94"/>
    <w:multiLevelType w:val="multilevel"/>
    <w:tmpl w:val="04090023"/>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0">
    <w:nsid w:val="652D4D3C"/>
    <w:multiLevelType w:val="multilevel"/>
    <w:tmpl w:val="92E4DAE2"/>
    <w:styleLink w:val="MPROutline"/>
    <w:lvl w:ilvl="0">
      <w:start w:val="1"/>
      <w:numFmt w:val="upperRoman"/>
      <w:lvlText w:val="%1."/>
      <w:lvlJc w:val="left"/>
      <w:pPr>
        <w:tabs>
          <w:tab w:val="num" w:pos="720"/>
        </w:tabs>
        <w:ind w:left="720" w:hanging="720"/>
      </w:pPr>
      <w:rPr>
        <w:rFonts w:asciiTheme="minorHAnsi" w:hAnsiTheme="minorHAnsi"/>
        <w:b/>
        <w:sz w:val="24"/>
      </w:rPr>
    </w:lvl>
    <w:lvl w:ilvl="1">
      <w:start w:val="1"/>
      <w:numFmt w:val="upperLetter"/>
      <w:lvlText w:val="%2."/>
      <w:lvlJc w:val="left"/>
      <w:pPr>
        <w:ind w:left="720" w:hanging="360"/>
      </w:pPr>
      <w:rPr>
        <w:rFonts w:hint="default"/>
      </w:rPr>
    </w:lvl>
    <w:lvl w:ilvl="2">
      <w:start w:val="1"/>
      <w:numFmt w:val="decimal"/>
      <w:lvlText w:val="%3."/>
      <w:lvlJc w:val="left"/>
      <w:pPr>
        <w:ind w:left="1080" w:hanging="360"/>
      </w:pPr>
      <w:rPr>
        <w:rFonts w:hint="default"/>
      </w:rPr>
    </w:lvl>
    <w:lvl w:ilvl="3">
      <w:start w:val="1"/>
      <w:numFmt w:val="lowerLetter"/>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bullet"/>
      <w:lvlText w:val=""/>
      <w:lvlJc w:val="left"/>
      <w:pPr>
        <w:ind w:left="2880" w:hanging="360"/>
      </w:pPr>
      <w:rPr>
        <w:rFonts w:ascii="Symbol" w:hAnsi="Symbol" w:hint="default"/>
        <w:color w:val="auto"/>
      </w:rPr>
    </w:lvl>
    <w:lvl w:ilvl="8">
      <w:start w:val="1"/>
      <w:numFmt w:val="bullet"/>
      <w:lvlText w:val=""/>
      <w:lvlJc w:val="left"/>
      <w:pPr>
        <w:ind w:left="3240" w:hanging="360"/>
      </w:pPr>
      <w:rPr>
        <w:rFonts w:ascii="Symbol" w:hAnsi="Symbol" w:hint="default"/>
        <w:color w:val="auto"/>
      </w:rPr>
    </w:lvl>
  </w:abstractNum>
  <w:abstractNum w:abstractNumId="21">
    <w:nsid w:val="660F18E1"/>
    <w:multiLevelType w:val="hybridMultilevel"/>
    <w:tmpl w:val="60342C56"/>
    <w:lvl w:ilvl="0" w:tplc="9CB2E9EE">
      <w:start w:val="1"/>
      <w:numFmt w:val="decimal"/>
      <w:lvlText w:val="%1."/>
      <w:lvlJc w:val="left"/>
      <w:pPr>
        <w:ind w:left="1152" w:hanging="360"/>
      </w:pPr>
    </w:lvl>
    <w:lvl w:ilvl="1" w:tplc="04090019" w:tentative="1">
      <w:start w:val="1"/>
      <w:numFmt w:val="lowerLetter"/>
      <w:lvlText w:val="%2."/>
      <w:lvlJc w:val="left"/>
      <w:pPr>
        <w:ind w:left="1872" w:hanging="360"/>
      </w:pPr>
    </w:lvl>
    <w:lvl w:ilvl="2" w:tplc="0409001B" w:tentative="1">
      <w:start w:val="1"/>
      <w:numFmt w:val="lowerRoman"/>
      <w:lvlText w:val="%3."/>
      <w:lvlJc w:val="right"/>
      <w:pPr>
        <w:ind w:left="2592" w:hanging="180"/>
      </w:pPr>
    </w:lvl>
    <w:lvl w:ilvl="3" w:tplc="0409000F" w:tentative="1">
      <w:start w:val="1"/>
      <w:numFmt w:val="decimal"/>
      <w:lvlText w:val="%4."/>
      <w:lvlJc w:val="left"/>
      <w:pPr>
        <w:ind w:left="3312" w:hanging="360"/>
      </w:pPr>
    </w:lvl>
    <w:lvl w:ilvl="4" w:tplc="04090019" w:tentative="1">
      <w:start w:val="1"/>
      <w:numFmt w:val="lowerLetter"/>
      <w:lvlText w:val="%5."/>
      <w:lvlJc w:val="left"/>
      <w:pPr>
        <w:ind w:left="4032" w:hanging="360"/>
      </w:pPr>
    </w:lvl>
    <w:lvl w:ilvl="5" w:tplc="0409001B" w:tentative="1">
      <w:start w:val="1"/>
      <w:numFmt w:val="lowerRoman"/>
      <w:lvlText w:val="%6."/>
      <w:lvlJc w:val="right"/>
      <w:pPr>
        <w:ind w:left="4752" w:hanging="180"/>
      </w:pPr>
    </w:lvl>
    <w:lvl w:ilvl="6" w:tplc="0409000F" w:tentative="1">
      <w:start w:val="1"/>
      <w:numFmt w:val="decimal"/>
      <w:lvlText w:val="%7."/>
      <w:lvlJc w:val="left"/>
      <w:pPr>
        <w:ind w:left="5472" w:hanging="360"/>
      </w:pPr>
    </w:lvl>
    <w:lvl w:ilvl="7" w:tplc="04090019" w:tentative="1">
      <w:start w:val="1"/>
      <w:numFmt w:val="lowerLetter"/>
      <w:lvlText w:val="%8."/>
      <w:lvlJc w:val="left"/>
      <w:pPr>
        <w:ind w:left="6192" w:hanging="360"/>
      </w:pPr>
    </w:lvl>
    <w:lvl w:ilvl="8" w:tplc="0409001B" w:tentative="1">
      <w:start w:val="1"/>
      <w:numFmt w:val="lowerRoman"/>
      <w:lvlText w:val="%9."/>
      <w:lvlJc w:val="right"/>
      <w:pPr>
        <w:ind w:left="6912" w:hanging="180"/>
      </w:pPr>
    </w:lvl>
  </w:abstractNum>
  <w:abstractNum w:abstractNumId="22">
    <w:nsid w:val="6678613F"/>
    <w:multiLevelType w:val="hybridMultilevel"/>
    <w:tmpl w:val="9564B2F6"/>
    <w:lvl w:ilvl="0" w:tplc="8E5E400E">
      <w:start w:val="1"/>
      <w:numFmt w:val="bullet"/>
      <w:lvlText w:val=""/>
      <w:lvlJc w:val="left"/>
      <w:pPr>
        <w:ind w:left="1260" w:hanging="360"/>
      </w:pPr>
      <w:rPr>
        <w:rFonts w:ascii="Symbol" w:hAnsi="Symbol" w:hint="default"/>
      </w:rPr>
    </w:lvl>
    <w:lvl w:ilvl="1" w:tplc="C0B443BC" w:tentative="1">
      <w:start w:val="1"/>
      <w:numFmt w:val="bullet"/>
      <w:lvlText w:val="o"/>
      <w:lvlJc w:val="left"/>
      <w:pPr>
        <w:ind w:left="2340" w:hanging="360"/>
      </w:pPr>
      <w:rPr>
        <w:rFonts w:ascii="Courier New" w:hAnsi="Courier New" w:cs="Courier New" w:hint="default"/>
      </w:rPr>
    </w:lvl>
    <w:lvl w:ilvl="2" w:tplc="0E82FA64" w:tentative="1">
      <w:start w:val="1"/>
      <w:numFmt w:val="bullet"/>
      <w:lvlText w:val=""/>
      <w:lvlJc w:val="left"/>
      <w:pPr>
        <w:ind w:left="3060" w:hanging="360"/>
      </w:pPr>
      <w:rPr>
        <w:rFonts w:ascii="Wingdings" w:hAnsi="Wingdings" w:hint="default"/>
      </w:rPr>
    </w:lvl>
    <w:lvl w:ilvl="3" w:tplc="9BA4771A" w:tentative="1">
      <w:start w:val="1"/>
      <w:numFmt w:val="bullet"/>
      <w:lvlText w:val=""/>
      <w:lvlJc w:val="left"/>
      <w:pPr>
        <w:ind w:left="3780" w:hanging="360"/>
      </w:pPr>
      <w:rPr>
        <w:rFonts w:ascii="Symbol" w:hAnsi="Symbol" w:hint="default"/>
      </w:rPr>
    </w:lvl>
    <w:lvl w:ilvl="4" w:tplc="AAE80FAC" w:tentative="1">
      <w:start w:val="1"/>
      <w:numFmt w:val="bullet"/>
      <w:lvlText w:val="o"/>
      <w:lvlJc w:val="left"/>
      <w:pPr>
        <w:ind w:left="4500" w:hanging="360"/>
      </w:pPr>
      <w:rPr>
        <w:rFonts w:ascii="Courier New" w:hAnsi="Courier New" w:cs="Courier New" w:hint="default"/>
      </w:rPr>
    </w:lvl>
    <w:lvl w:ilvl="5" w:tplc="AE3EF926" w:tentative="1">
      <w:start w:val="1"/>
      <w:numFmt w:val="bullet"/>
      <w:lvlText w:val=""/>
      <w:lvlJc w:val="left"/>
      <w:pPr>
        <w:ind w:left="5220" w:hanging="360"/>
      </w:pPr>
      <w:rPr>
        <w:rFonts w:ascii="Wingdings" w:hAnsi="Wingdings" w:hint="default"/>
      </w:rPr>
    </w:lvl>
    <w:lvl w:ilvl="6" w:tplc="E3D609D4" w:tentative="1">
      <w:start w:val="1"/>
      <w:numFmt w:val="bullet"/>
      <w:lvlText w:val=""/>
      <w:lvlJc w:val="left"/>
      <w:pPr>
        <w:ind w:left="5940" w:hanging="360"/>
      </w:pPr>
      <w:rPr>
        <w:rFonts w:ascii="Symbol" w:hAnsi="Symbol" w:hint="default"/>
      </w:rPr>
    </w:lvl>
    <w:lvl w:ilvl="7" w:tplc="4A8A2818" w:tentative="1">
      <w:start w:val="1"/>
      <w:numFmt w:val="bullet"/>
      <w:lvlText w:val="o"/>
      <w:lvlJc w:val="left"/>
      <w:pPr>
        <w:ind w:left="6660" w:hanging="360"/>
      </w:pPr>
      <w:rPr>
        <w:rFonts w:ascii="Courier New" w:hAnsi="Courier New" w:cs="Courier New" w:hint="default"/>
      </w:rPr>
    </w:lvl>
    <w:lvl w:ilvl="8" w:tplc="78167404" w:tentative="1">
      <w:start w:val="1"/>
      <w:numFmt w:val="bullet"/>
      <w:lvlText w:val=""/>
      <w:lvlJc w:val="left"/>
      <w:pPr>
        <w:ind w:left="7380" w:hanging="360"/>
      </w:pPr>
      <w:rPr>
        <w:rFonts w:ascii="Wingdings" w:hAnsi="Wingdings" w:hint="default"/>
      </w:rPr>
    </w:lvl>
  </w:abstractNum>
  <w:abstractNum w:abstractNumId="23">
    <w:nsid w:val="6EBB3CF8"/>
    <w:multiLevelType w:val="hybridMultilevel"/>
    <w:tmpl w:val="CDD6128A"/>
    <w:lvl w:ilvl="0" w:tplc="2ABE23B8">
      <w:start w:val="1"/>
      <w:numFmt w:val="decimal"/>
      <w:lvlText w:val="(%1)"/>
      <w:lvlJc w:val="left"/>
      <w:pPr>
        <w:ind w:left="792" w:hanging="360"/>
      </w:pPr>
      <w:rPr>
        <w:rFonts w:hint="default"/>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24">
    <w:nsid w:val="6F8764D4"/>
    <w:multiLevelType w:val="hybridMultilevel"/>
    <w:tmpl w:val="E200B5D2"/>
    <w:lvl w:ilvl="0" w:tplc="EDBCCCDE">
      <w:start w:val="1"/>
      <w:numFmt w:val="bullet"/>
      <w:lvlText w:val=""/>
      <w:lvlJc w:val="left"/>
      <w:pPr>
        <w:ind w:left="1584" w:hanging="360"/>
      </w:pPr>
      <w:rPr>
        <w:rFonts w:ascii="Symbol" w:hAnsi="Symbol" w:hint="default"/>
      </w:rPr>
    </w:lvl>
    <w:lvl w:ilvl="1" w:tplc="04090003" w:tentative="1">
      <w:start w:val="1"/>
      <w:numFmt w:val="bullet"/>
      <w:lvlText w:val="o"/>
      <w:lvlJc w:val="left"/>
      <w:pPr>
        <w:ind w:left="2304" w:hanging="360"/>
      </w:pPr>
      <w:rPr>
        <w:rFonts w:ascii="Courier New" w:hAnsi="Courier New" w:cs="Courier New" w:hint="default"/>
      </w:rPr>
    </w:lvl>
    <w:lvl w:ilvl="2" w:tplc="04090005" w:tentative="1">
      <w:start w:val="1"/>
      <w:numFmt w:val="bullet"/>
      <w:lvlText w:val=""/>
      <w:lvlJc w:val="left"/>
      <w:pPr>
        <w:ind w:left="3024" w:hanging="360"/>
      </w:pPr>
      <w:rPr>
        <w:rFonts w:ascii="Wingdings" w:hAnsi="Wingdings" w:hint="default"/>
      </w:rPr>
    </w:lvl>
    <w:lvl w:ilvl="3" w:tplc="04090001" w:tentative="1">
      <w:start w:val="1"/>
      <w:numFmt w:val="bullet"/>
      <w:lvlText w:val=""/>
      <w:lvlJc w:val="left"/>
      <w:pPr>
        <w:ind w:left="3744" w:hanging="360"/>
      </w:pPr>
      <w:rPr>
        <w:rFonts w:ascii="Symbol" w:hAnsi="Symbol" w:hint="default"/>
      </w:rPr>
    </w:lvl>
    <w:lvl w:ilvl="4" w:tplc="04090003" w:tentative="1">
      <w:start w:val="1"/>
      <w:numFmt w:val="bullet"/>
      <w:lvlText w:val="o"/>
      <w:lvlJc w:val="left"/>
      <w:pPr>
        <w:ind w:left="4464" w:hanging="360"/>
      </w:pPr>
      <w:rPr>
        <w:rFonts w:ascii="Courier New" w:hAnsi="Courier New" w:cs="Courier New" w:hint="default"/>
      </w:rPr>
    </w:lvl>
    <w:lvl w:ilvl="5" w:tplc="04090005" w:tentative="1">
      <w:start w:val="1"/>
      <w:numFmt w:val="bullet"/>
      <w:lvlText w:val=""/>
      <w:lvlJc w:val="left"/>
      <w:pPr>
        <w:ind w:left="5184" w:hanging="360"/>
      </w:pPr>
      <w:rPr>
        <w:rFonts w:ascii="Wingdings" w:hAnsi="Wingdings" w:hint="default"/>
      </w:rPr>
    </w:lvl>
    <w:lvl w:ilvl="6" w:tplc="04090001" w:tentative="1">
      <w:start w:val="1"/>
      <w:numFmt w:val="bullet"/>
      <w:lvlText w:val=""/>
      <w:lvlJc w:val="left"/>
      <w:pPr>
        <w:ind w:left="5904" w:hanging="360"/>
      </w:pPr>
      <w:rPr>
        <w:rFonts w:ascii="Symbol" w:hAnsi="Symbol" w:hint="default"/>
      </w:rPr>
    </w:lvl>
    <w:lvl w:ilvl="7" w:tplc="04090003" w:tentative="1">
      <w:start w:val="1"/>
      <w:numFmt w:val="bullet"/>
      <w:lvlText w:val="o"/>
      <w:lvlJc w:val="left"/>
      <w:pPr>
        <w:ind w:left="6624" w:hanging="360"/>
      </w:pPr>
      <w:rPr>
        <w:rFonts w:ascii="Courier New" w:hAnsi="Courier New" w:cs="Courier New" w:hint="default"/>
      </w:rPr>
    </w:lvl>
    <w:lvl w:ilvl="8" w:tplc="04090005" w:tentative="1">
      <w:start w:val="1"/>
      <w:numFmt w:val="bullet"/>
      <w:lvlText w:val=""/>
      <w:lvlJc w:val="left"/>
      <w:pPr>
        <w:ind w:left="7344" w:hanging="360"/>
      </w:pPr>
      <w:rPr>
        <w:rFonts w:ascii="Wingdings" w:hAnsi="Wingdings" w:hint="default"/>
      </w:rPr>
    </w:lvl>
  </w:abstractNum>
  <w:abstractNum w:abstractNumId="25">
    <w:nsid w:val="7020478C"/>
    <w:multiLevelType w:val="hybridMultilevel"/>
    <w:tmpl w:val="63B470E8"/>
    <w:lvl w:ilvl="0" w:tplc="B6882E88">
      <w:start w:val="1"/>
      <w:numFmt w:val="bullet"/>
      <w:pStyle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72B27425"/>
    <w:multiLevelType w:val="hybridMultilevel"/>
    <w:tmpl w:val="0B3C41B2"/>
    <w:lvl w:ilvl="0" w:tplc="57129DBE">
      <w:start w:val="1"/>
      <w:numFmt w:val="bullet"/>
      <w:pStyle w:val="DashLASTSS"/>
      <w:lvlText w:val="-"/>
      <w:lvlJc w:val="left"/>
      <w:pPr>
        <w:ind w:left="792"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77235838"/>
    <w:multiLevelType w:val="hybridMultilevel"/>
    <w:tmpl w:val="8FC063BC"/>
    <w:lvl w:ilvl="0" w:tplc="A7783BDE">
      <w:start w:val="1"/>
      <w:numFmt w:val="bullet"/>
      <w:pStyle w:val="BulletLastDS"/>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C07794B"/>
    <w:multiLevelType w:val="hybridMultilevel"/>
    <w:tmpl w:val="ED6ABC92"/>
    <w:lvl w:ilvl="0" w:tplc="F65CB5E0">
      <w:start w:val="1"/>
      <w:numFmt w:val="bullet"/>
      <w:lvlText w:val=""/>
      <w:lvlJc w:val="left"/>
      <w:pPr>
        <w:ind w:left="79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num w:numId="1">
    <w:abstractNumId w:val="25"/>
  </w:num>
  <w:num w:numId="2">
    <w:abstractNumId w:val="16"/>
  </w:num>
  <w:num w:numId="3">
    <w:abstractNumId w:val="27"/>
  </w:num>
  <w:num w:numId="4">
    <w:abstractNumId w:val="7"/>
  </w:num>
  <w:num w:numId="5">
    <w:abstractNumId w:val="26"/>
  </w:num>
  <w:num w:numId="6">
    <w:abstractNumId w:val="28"/>
  </w:num>
  <w:num w:numId="7">
    <w:abstractNumId w:val="20"/>
  </w:num>
  <w:num w:numId="8">
    <w:abstractNumId w:val="0"/>
  </w:num>
  <w:num w:numId="9">
    <w:abstractNumId w:val="0"/>
  </w:num>
  <w:num w:numId="10">
    <w:abstractNumId w:val="0"/>
  </w:num>
  <w:num w:numId="11">
    <w:abstractNumId w:val="0"/>
  </w:num>
  <w:num w:numId="12">
    <w:abstractNumId w:val="0"/>
  </w:num>
  <w:num w:numId="13">
    <w:abstractNumId w:val="0"/>
  </w:num>
  <w:num w:numId="14">
    <w:abstractNumId w:val="0"/>
  </w:num>
  <w:num w:numId="15">
    <w:abstractNumId w:val="0"/>
  </w:num>
  <w:num w:numId="16">
    <w:abstractNumId w:val="0"/>
  </w:num>
  <w:num w:numId="17">
    <w:abstractNumId w:val="15"/>
  </w:num>
  <w:num w:numId="18">
    <w:abstractNumId w:val="11"/>
  </w:num>
  <w:num w:numId="19">
    <w:abstractNumId w:val="17"/>
  </w:num>
  <w:num w:numId="20">
    <w:abstractNumId w:val="5"/>
  </w:num>
  <w:num w:numId="21">
    <w:abstractNumId w:val="18"/>
  </w:num>
  <w:num w:numId="22">
    <w:abstractNumId w:val="2"/>
  </w:num>
  <w:num w:numId="23">
    <w:abstractNumId w:val="13"/>
  </w:num>
  <w:num w:numId="24">
    <w:abstractNumId w:val="24"/>
  </w:num>
  <w:num w:numId="25">
    <w:abstractNumId w:val="6"/>
  </w:num>
  <w:num w:numId="26">
    <w:abstractNumId w:val="1"/>
  </w:num>
  <w:num w:numId="27">
    <w:abstractNumId w:val="8"/>
  </w:num>
  <w:num w:numId="28">
    <w:abstractNumId w:val="14"/>
  </w:num>
  <w:num w:numId="29">
    <w:abstractNumId w:val="21"/>
  </w:num>
  <w:num w:numId="30">
    <w:abstractNumId w:val="19"/>
  </w:num>
  <w:num w:numId="31">
    <w:abstractNumId w:val="3"/>
  </w:num>
  <w:num w:numId="32">
    <w:abstractNumId w:val="15"/>
    <w:lvlOverride w:ilvl="0">
      <w:startOverride w:val="1"/>
    </w:lvlOverride>
  </w:num>
  <w:num w:numId="33">
    <w:abstractNumId w:val="10"/>
  </w:num>
  <w:num w:numId="34">
    <w:abstractNumId w:val="4"/>
  </w:num>
  <w:num w:numId="35">
    <w:abstractNumId w:val="9"/>
  </w:num>
  <w:num w:numId="36">
    <w:abstractNumId w:val="22"/>
  </w:num>
  <w:num w:numId="37">
    <w:abstractNumId w:val="12"/>
  </w:num>
  <w:num w:numId="38">
    <w:abstractNumId w:val="23"/>
  </w:num>
  <w:num w:numId="39">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activeWritingStyle w:appName="MSWord" w:lang="fr-MA" w:vendorID="64" w:dllVersion="131078" w:nlCheck="1" w:checkStyle="0"/>
  <w:activeWritingStyle w:appName="MSWord" w:lang="en-US" w:vendorID="64" w:dllVersion="131078" w:nlCheck="1" w:checkStyle="1"/>
  <w:activeWritingStyle w:appName="MSWord" w:lang="fr-FR" w:vendorID="64" w:dllVersion="131078" w:nlCheck="1" w:checkStyle="0"/>
  <w:attachedTemplate r:id="rId1"/>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trackRevisions/>
  <w:defaultTabStop w:val="432"/>
  <w:characterSpacingControl w:val="doNotCompress"/>
  <w:hdrShapeDefaults>
    <o:shapedefaults v:ext="edit" spidmax="24577"/>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C449E"/>
    <w:rsid w:val="000030B1"/>
    <w:rsid w:val="00004111"/>
    <w:rsid w:val="00010CEE"/>
    <w:rsid w:val="0001587F"/>
    <w:rsid w:val="00016D34"/>
    <w:rsid w:val="000212FC"/>
    <w:rsid w:val="00022A0A"/>
    <w:rsid w:val="0002322B"/>
    <w:rsid w:val="0002487F"/>
    <w:rsid w:val="00025E35"/>
    <w:rsid w:val="0002754E"/>
    <w:rsid w:val="000277DD"/>
    <w:rsid w:val="0003175D"/>
    <w:rsid w:val="0003265D"/>
    <w:rsid w:val="00032BE5"/>
    <w:rsid w:val="00032E4E"/>
    <w:rsid w:val="00034048"/>
    <w:rsid w:val="00034667"/>
    <w:rsid w:val="00036E7F"/>
    <w:rsid w:val="00040B2C"/>
    <w:rsid w:val="00041128"/>
    <w:rsid w:val="000423BE"/>
    <w:rsid w:val="00042419"/>
    <w:rsid w:val="00042FA8"/>
    <w:rsid w:val="00043329"/>
    <w:rsid w:val="00043B27"/>
    <w:rsid w:val="00044069"/>
    <w:rsid w:val="00047BDD"/>
    <w:rsid w:val="00056BC1"/>
    <w:rsid w:val="000575D5"/>
    <w:rsid w:val="000578BB"/>
    <w:rsid w:val="00060579"/>
    <w:rsid w:val="00061FCF"/>
    <w:rsid w:val="000633AA"/>
    <w:rsid w:val="000642AC"/>
    <w:rsid w:val="0007041A"/>
    <w:rsid w:val="00074779"/>
    <w:rsid w:val="0007558A"/>
    <w:rsid w:val="00075B76"/>
    <w:rsid w:val="000777DB"/>
    <w:rsid w:val="00080BD3"/>
    <w:rsid w:val="000855BD"/>
    <w:rsid w:val="00086066"/>
    <w:rsid w:val="0009143A"/>
    <w:rsid w:val="0009246F"/>
    <w:rsid w:val="00092BD4"/>
    <w:rsid w:val="00095543"/>
    <w:rsid w:val="000972E1"/>
    <w:rsid w:val="00097406"/>
    <w:rsid w:val="000A2181"/>
    <w:rsid w:val="000A2330"/>
    <w:rsid w:val="000A5A8D"/>
    <w:rsid w:val="000A6591"/>
    <w:rsid w:val="000A7604"/>
    <w:rsid w:val="000A7C5D"/>
    <w:rsid w:val="000A7FB4"/>
    <w:rsid w:val="000B43A5"/>
    <w:rsid w:val="000B521D"/>
    <w:rsid w:val="000B555A"/>
    <w:rsid w:val="000B764C"/>
    <w:rsid w:val="000B7732"/>
    <w:rsid w:val="000C2BE4"/>
    <w:rsid w:val="000C2E3B"/>
    <w:rsid w:val="000C39EF"/>
    <w:rsid w:val="000C413E"/>
    <w:rsid w:val="000C7D45"/>
    <w:rsid w:val="000C7D4D"/>
    <w:rsid w:val="000D2F93"/>
    <w:rsid w:val="000D5B34"/>
    <w:rsid w:val="000D6D88"/>
    <w:rsid w:val="000D751A"/>
    <w:rsid w:val="000E0694"/>
    <w:rsid w:val="000E1C2B"/>
    <w:rsid w:val="000E2169"/>
    <w:rsid w:val="000E3B86"/>
    <w:rsid w:val="000E4C3F"/>
    <w:rsid w:val="000E502F"/>
    <w:rsid w:val="000E5C64"/>
    <w:rsid w:val="000F01FD"/>
    <w:rsid w:val="000F06B6"/>
    <w:rsid w:val="000F29D5"/>
    <w:rsid w:val="000F3F2C"/>
    <w:rsid w:val="000F677B"/>
    <w:rsid w:val="000F6886"/>
    <w:rsid w:val="001004A7"/>
    <w:rsid w:val="00100560"/>
    <w:rsid w:val="00103BCD"/>
    <w:rsid w:val="001063B1"/>
    <w:rsid w:val="00110E4E"/>
    <w:rsid w:val="001119F8"/>
    <w:rsid w:val="00112A5E"/>
    <w:rsid w:val="00113CC8"/>
    <w:rsid w:val="001168F1"/>
    <w:rsid w:val="001228C4"/>
    <w:rsid w:val="00122C2C"/>
    <w:rsid w:val="00130C03"/>
    <w:rsid w:val="001311F7"/>
    <w:rsid w:val="0013184F"/>
    <w:rsid w:val="00131D22"/>
    <w:rsid w:val="00131F00"/>
    <w:rsid w:val="0013346F"/>
    <w:rsid w:val="00135EB7"/>
    <w:rsid w:val="0013709C"/>
    <w:rsid w:val="00141F53"/>
    <w:rsid w:val="00146CE3"/>
    <w:rsid w:val="00147515"/>
    <w:rsid w:val="00147A74"/>
    <w:rsid w:val="001511E5"/>
    <w:rsid w:val="001528B7"/>
    <w:rsid w:val="00154DF1"/>
    <w:rsid w:val="0015519A"/>
    <w:rsid w:val="00155D06"/>
    <w:rsid w:val="00156BBC"/>
    <w:rsid w:val="00157CA2"/>
    <w:rsid w:val="00163AA9"/>
    <w:rsid w:val="00163EB1"/>
    <w:rsid w:val="001649D5"/>
    <w:rsid w:val="00164BC2"/>
    <w:rsid w:val="001739F1"/>
    <w:rsid w:val="001751AD"/>
    <w:rsid w:val="00181AC8"/>
    <w:rsid w:val="00181DF5"/>
    <w:rsid w:val="00183951"/>
    <w:rsid w:val="00184421"/>
    <w:rsid w:val="00185CEF"/>
    <w:rsid w:val="001921A4"/>
    <w:rsid w:val="0019396D"/>
    <w:rsid w:val="00194A0E"/>
    <w:rsid w:val="00194E34"/>
    <w:rsid w:val="00195430"/>
    <w:rsid w:val="001969F1"/>
    <w:rsid w:val="00196E5A"/>
    <w:rsid w:val="00197503"/>
    <w:rsid w:val="00197CF3"/>
    <w:rsid w:val="001A3781"/>
    <w:rsid w:val="001B107D"/>
    <w:rsid w:val="001B1647"/>
    <w:rsid w:val="001B243F"/>
    <w:rsid w:val="001B3CC0"/>
    <w:rsid w:val="001B4842"/>
    <w:rsid w:val="001B73D9"/>
    <w:rsid w:val="001C1E70"/>
    <w:rsid w:val="001C29E2"/>
    <w:rsid w:val="001C2D8F"/>
    <w:rsid w:val="001C5EB8"/>
    <w:rsid w:val="001C6049"/>
    <w:rsid w:val="001C7FBE"/>
    <w:rsid w:val="001D21C6"/>
    <w:rsid w:val="001D3544"/>
    <w:rsid w:val="001D39AA"/>
    <w:rsid w:val="001D39EC"/>
    <w:rsid w:val="001D418D"/>
    <w:rsid w:val="001D5B0F"/>
    <w:rsid w:val="001D5F7A"/>
    <w:rsid w:val="001D661F"/>
    <w:rsid w:val="001D7B65"/>
    <w:rsid w:val="001E46E3"/>
    <w:rsid w:val="001E4D89"/>
    <w:rsid w:val="001E6A60"/>
    <w:rsid w:val="001E6E5A"/>
    <w:rsid w:val="00201E7E"/>
    <w:rsid w:val="0020243C"/>
    <w:rsid w:val="00202981"/>
    <w:rsid w:val="00203E3B"/>
    <w:rsid w:val="00204AB9"/>
    <w:rsid w:val="00204B23"/>
    <w:rsid w:val="002050B7"/>
    <w:rsid w:val="00214E0B"/>
    <w:rsid w:val="00215C5A"/>
    <w:rsid w:val="00215E4D"/>
    <w:rsid w:val="002166BC"/>
    <w:rsid w:val="00217FA0"/>
    <w:rsid w:val="00220F2B"/>
    <w:rsid w:val="00221299"/>
    <w:rsid w:val="00223351"/>
    <w:rsid w:val="00224A7C"/>
    <w:rsid w:val="00225954"/>
    <w:rsid w:val="0022714B"/>
    <w:rsid w:val="002272CB"/>
    <w:rsid w:val="00231607"/>
    <w:rsid w:val="0023638D"/>
    <w:rsid w:val="00236DDE"/>
    <w:rsid w:val="002422D1"/>
    <w:rsid w:val="00244397"/>
    <w:rsid w:val="00247945"/>
    <w:rsid w:val="00247C7E"/>
    <w:rsid w:val="00252624"/>
    <w:rsid w:val="00254C89"/>
    <w:rsid w:val="00254E2D"/>
    <w:rsid w:val="00256D04"/>
    <w:rsid w:val="0026025C"/>
    <w:rsid w:val="002618CD"/>
    <w:rsid w:val="0026642E"/>
    <w:rsid w:val="0026713B"/>
    <w:rsid w:val="002716B2"/>
    <w:rsid w:val="00271C83"/>
    <w:rsid w:val="0027245E"/>
    <w:rsid w:val="00272B66"/>
    <w:rsid w:val="002733A4"/>
    <w:rsid w:val="0028134C"/>
    <w:rsid w:val="002817A6"/>
    <w:rsid w:val="00281D87"/>
    <w:rsid w:val="00283304"/>
    <w:rsid w:val="0028360E"/>
    <w:rsid w:val="00283888"/>
    <w:rsid w:val="002869EF"/>
    <w:rsid w:val="0029011D"/>
    <w:rsid w:val="0029042C"/>
    <w:rsid w:val="00292A7F"/>
    <w:rsid w:val="00293EAE"/>
    <w:rsid w:val="002941F2"/>
    <w:rsid w:val="00294970"/>
    <w:rsid w:val="00294B21"/>
    <w:rsid w:val="00297266"/>
    <w:rsid w:val="002A00E4"/>
    <w:rsid w:val="002A2808"/>
    <w:rsid w:val="002A3D5D"/>
    <w:rsid w:val="002A4F27"/>
    <w:rsid w:val="002A64F9"/>
    <w:rsid w:val="002A6552"/>
    <w:rsid w:val="002B0E82"/>
    <w:rsid w:val="002B25CD"/>
    <w:rsid w:val="002B71CD"/>
    <w:rsid w:val="002B72E0"/>
    <w:rsid w:val="002B76AB"/>
    <w:rsid w:val="002B7C37"/>
    <w:rsid w:val="002C1507"/>
    <w:rsid w:val="002C3CA5"/>
    <w:rsid w:val="002C40A9"/>
    <w:rsid w:val="002C449E"/>
    <w:rsid w:val="002C598D"/>
    <w:rsid w:val="002C71CA"/>
    <w:rsid w:val="002D262A"/>
    <w:rsid w:val="002D6763"/>
    <w:rsid w:val="002D7B94"/>
    <w:rsid w:val="002E06F1"/>
    <w:rsid w:val="002E226E"/>
    <w:rsid w:val="002E3238"/>
    <w:rsid w:val="002E3E35"/>
    <w:rsid w:val="002F297B"/>
    <w:rsid w:val="002F6E35"/>
    <w:rsid w:val="00300FCF"/>
    <w:rsid w:val="0030242C"/>
    <w:rsid w:val="00302890"/>
    <w:rsid w:val="00303341"/>
    <w:rsid w:val="00306F1E"/>
    <w:rsid w:val="003070D2"/>
    <w:rsid w:val="00310434"/>
    <w:rsid w:val="00310CBE"/>
    <w:rsid w:val="00315DEC"/>
    <w:rsid w:val="0031740A"/>
    <w:rsid w:val="00317FDB"/>
    <w:rsid w:val="003250D8"/>
    <w:rsid w:val="003258D1"/>
    <w:rsid w:val="00325FF2"/>
    <w:rsid w:val="00326958"/>
    <w:rsid w:val="0033012A"/>
    <w:rsid w:val="003308C3"/>
    <w:rsid w:val="00331ADC"/>
    <w:rsid w:val="0033330E"/>
    <w:rsid w:val="00335CFB"/>
    <w:rsid w:val="0033754F"/>
    <w:rsid w:val="00341682"/>
    <w:rsid w:val="003416C1"/>
    <w:rsid w:val="003426BF"/>
    <w:rsid w:val="00345556"/>
    <w:rsid w:val="00346E5F"/>
    <w:rsid w:val="00350445"/>
    <w:rsid w:val="003536FC"/>
    <w:rsid w:val="0035474E"/>
    <w:rsid w:val="0035526C"/>
    <w:rsid w:val="00357B5C"/>
    <w:rsid w:val="00361064"/>
    <w:rsid w:val="00363410"/>
    <w:rsid w:val="00363A19"/>
    <w:rsid w:val="003656C4"/>
    <w:rsid w:val="00366F93"/>
    <w:rsid w:val="00370490"/>
    <w:rsid w:val="00370BC5"/>
    <w:rsid w:val="00370D5B"/>
    <w:rsid w:val="003730FA"/>
    <w:rsid w:val="0037431A"/>
    <w:rsid w:val="003743AD"/>
    <w:rsid w:val="003808A9"/>
    <w:rsid w:val="00384A00"/>
    <w:rsid w:val="00384E5E"/>
    <w:rsid w:val="00387C3D"/>
    <w:rsid w:val="003921CA"/>
    <w:rsid w:val="00392614"/>
    <w:rsid w:val="00393C38"/>
    <w:rsid w:val="00394544"/>
    <w:rsid w:val="00394DAA"/>
    <w:rsid w:val="003969F2"/>
    <w:rsid w:val="00396FD7"/>
    <w:rsid w:val="003A0061"/>
    <w:rsid w:val="003A0C7A"/>
    <w:rsid w:val="003A16DA"/>
    <w:rsid w:val="003A3ADA"/>
    <w:rsid w:val="003A501E"/>
    <w:rsid w:val="003A63C1"/>
    <w:rsid w:val="003C1486"/>
    <w:rsid w:val="003C3464"/>
    <w:rsid w:val="003C38EC"/>
    <w:rsid w:val="003C3D79"/>
    <w:rsid w:val="003D1D35"/>
    <w:rsid w:val="003D3549"/>
    <w:rsid w:val="003D5A94"/>
    <w:rsid w:val="003E0B60"/>
    <w:rsid w:val="003E1520"/>
    <w:rsid w:val="003E21DB"/>
    <w:rsid w:val="003E3505"/>
    <w:rsid w:val="003E418E"/>
    <w:rsid w:val="003E7979"/>
    <w:rsid w:val="003F36D4"/>
    <w:rsid w:val="003F4ADD"/>
    <w:rsid w:val="003F7027"/>
    <w:rsid w:val="003F7D6D"/>
    <w:rsid w:val="00401256"/>
    <w:rsid w:val="00401E1C"/>
    <w:rsid w:val="00401F16"/>
    <w:rsid w:val="00406760"/>
    <w:rsid w:val="00411896"/>
    <w:rsid w:val="004119A5"/>
    <w:rsid w:val="00413779"/>
    <w:rsid w:val="00413EF1"/>
    <w:rsid w:val="0041649D"/>
    <w:rsid w:val="00420136"/>
    <w:rsid w:val="00425487"/>
    <w:rsid w:val="00430A83"/>
    <w:rsid w:val="00431084"/>
    <w:rsid w:val="00434EAF"/>
    <w:rsid w:val="00435539"/>
    <w:rsid w:val="00436B58"/>
    <w:rsid w:val="00436BEA"/>
    <w:rsid w:val="00437868"/>
    <w:rsid w:val="004406E3"/>
    <w:rsid w:val="00440872"/>
    <w:rsid w:val="0044335E"/>
    <w:rsid w:val="00446C1B"/>
    <w:rsid w:val="004533DB"/>
    <w:rsid w:val="00455D47"/>
    <w:rsid w:val="004620FF"/>
    <w:rsid w:val="00462212"/>
    <w:rsid w:val="00463732"/>
    <w:rsid w:val="00464B7F"/>
    <w:rsid w:val="004655C1"/>
    <w:rsid w:val="004656B9"/>
    <w:rsid w:val="00465789"/>
    <w:rsid w:val="004662C5"/>
    <w:rsid w:val="004740E1"/>
    <w:rsid w:val="004806CE"/>
    <w:rsid w:val="00480779"/>
    <w:rsid w:val="00482091"/>
    <w:rsid w:val="00485F7E"/>
    <w:rsid w:val="004867C2"/>
    <w:rsid w:val="0049056F"/>
    <w:rsid w:val="0049195D"/>
    <w:rsid w:val="00491AB9"/>
    <w:rsid w:val="004934BE"/>
    <w:rsid w:val="00495DE3"/>
    <w:rsid w:val="004A4935"/>
    <w:rsid w:val="004A74A9"/>
    <w:rsid w:val="004B4369"/>
    <w:rsid w:val="004B47D3"/>
    <w:rsid w:val="004B5C99"/>
    <w:rsid w:val="004C498B"/>
    <w:rsid w:val="004C67B1"/>
    <w:rsid w:val="004C7EA7"/>
    <w:rsid w:val="004D1EAA"/>
    <w:rsid w:val="004D2C35"/>
    <w:rsid w:val="004D3297"/>
    <w:rsid w:val="004D6B97"/>
    <w:rsid w:val="004E049B"/>
    <w:rsid w:val="004E1659"/>
    <w:rsid w:val="004E69F7"/>
    <w:rsid w:val="004E6A1B"/>
    <w:rsid w:val="004E7409"/>
    <w:rsid w:val="004E74D1"/>
    <w:rsid w:val="004F11D8"/>
    <w:rsid w:val="004F2BAC"/>
    <w:rsid w:val="004F36C4"/>
    <w:rsid w:val="00500104"/>
    <w:rsid w:val="0050038C"/>
    <w:rsid w:val="00502598"/>
    <w:rsid w:val="00503A2A"/>
    <w:rsid w:val="00503E5C"/>
    <w:rsid w:val="00505804"/>
    <w:rsid w:val="00506055"/>
    <w:rsid w:val="00506788"/>
    <w:rsid w:val="00506F79"/>
    <w:rsid w:val="00511D22"/>
    <w:rsid w:val="00521CF1"/>
    <w:rsid w:val="005257EC"/>
    <w:rsid w:val="00525F8A"/>
    <w:rsid w:val="00526576"/>
    <w:rsid w:val="00526D08"/>
    <w:rsid w:val="00531332"/>
    <w:rsid w:val="0053187E"/>
    <w:rsid w:val="00535221"/>
    <w:rsid w:val="0053540D"/>
    <w:rsid w:val="00537E01"/>
    <w:rsid w:val="005400FC"/>
    <w:rsid w:val="00540352"/>
    <w:rsid w:val="005403E8"/>
    <w:rsid w:val="00541227"/>
    <w:rsid w:val="00541E8D"/>
    <w:rsid w:val="00551AC0"/>
    <w:rsid w:val="00551D48"/>
    <w:rsid w:val="005547CA"/>
    <w:rsid w:val="00554DF1"/>
    <w:rsid w:val="00555F68"/>
    <w:rsid w:val="005576F8"/>
    <w:rsid w:val="00560D9D"/>
    <w:rsid w:val="00561604"/>
    <w:rsid w:val="0056330D"/>
    <w:rsid w:val="00564713"/>
    <w:rsid w:val="00570DB0"/>
    <w:rsid w:val="00571B63"/>
    <w:rsid w:val="00571FED"/>
    <w:rsid w:val="005720EB"/>
    <w:rsid w:val="00576B03"/>
    <w:rsid w:val="00580A6C"/>
    <w:rsid w:val="005837E2"/>
    <w:rsid w:val="00583A3F"/>
    <w:rsid w:val="00585F60"/>
    <w:rsid w:val="005860D2"/>
    <w:rsid w:val="005874BB"/>
    <w:rsid w:val="005903AC"/>
    <w:rsid w:val="0059134D"/>
    <w:rsid w:val="00594844"/>
    <w:rsid w:val="005975C4"/>
    <w:rsid w:val="005975FE"/>
    <w:rsid w:val="005A151B"/>
    <w:rsid w:val="005A6458"/>
    <w:rsid w:val="005A7F69"/>
    <w:rsid w:val="005B1F8C"/>
    <w:rsid w:val="005B3B8F"/>
    <w:rsid w:val="005B3BFB"/>
    <w:rsid w:val="005B61E6"/>
    <w:rsid w:val="005C2E96"/>
    <w:rsid w:val="005C40D5"/>
    <w:rsid w:val="005C40E0"/>
    <w:rsid w:val="005C7483"/>
    <w:rsid w:val="005D1DEB"/>
    <w:rsid w:val="005D51C5"/>
    <w:rsid w:val="005D5D21"/>
    <w:rsid w:val="005E2B24"/>
    <w:rsid w:val="005E3971"/>
    <w:rsid w:val="005E454D"/>
    <w:rsid w:val="005E5BF4"/>
    <w:rsid w:val="005F28ED"/>
    <w:rsid w:val="005F4ECA"/>
    <w:rsid w:val="005F5DC1"/>
    <w:rsid w:val="005F6F8C"/>
    <w:rsid w:val="005F7ADD"/>
    <w:rsid w:val="005F7FEA"/>
    <w:rsid w:val="0060006A"/>
    <w:rsid w:val="00602741"/>
    <w:rsid w:val="006032D4"/>
    <w:rsid w:val="00605012"/>
    <w:rsid w:val="006075CC"/>
    <w:rsid w:val="006110F5"/>
    <w:rsid w:val="00613B19"/>
    <w:rsid w:val="00615050"/>
    <w:rsid w:val="00616DE6"/>
    <w:rsid w:val="00616F82"/>
    <w:rsid w:val="00621EDD"/>
    <w:rsid w:val="00622372"/>
    <w:rsid w:val="0062311F"/>
    <w:rsid w:val="0062376E"/>
    <w:rsid w:val="00623E13"/>
    <w:rsid w:val="0062545D"/>
    <w:rsid w:val="00633E77"/>
    <w:rsid w:val="0063644E"/>
    <w:rsid w:val="00636D6D"/>
    <w:rsid w:val="006371A1"/>
    <w:rsid w:val="006404FF"/>
    <w:rsid w:val="00641442"/>
    <w:rsid w:val="00642B29"/>
    <w:rsid w:val="0064566B"/>
    <w:rsid w:val="006515C8"/>
    <w:rsid w:val="0066062F"/>
    <w:rsid w:val="0066273C"/>
    <w:rsid w:val="00663771"/>
    <w:rsid w:val="00671099"/>
    <w:rsid w:val="006710F9"/>
    <w:rsid w:val="0067358F"/>
    <w:rsid w:val="0067395C"/>
    <w:rsid w:val="006746D0"/>
    <w:rsid w:val="00676A56"/>
    <w:rsid w:val="00677535"/>
    <w:rsid w:val="006778CA"/>
    <w:rsid w:val="0068215C"/>
    <w:rsid w:val="0068230E"/>
    <w:rsid w:val="00695E9F"/>
    <w:rsid w:val="0069799C"/>
    <w:rsid w:val="00697E5B"/>
    <w:rsid w:val="006A465C"/>
    <w:rsid w:val="006A4FFC"/>
    <w:rsid w:val="006A6D7D"/>
    <w:rsid w:val="006A73F8"/>
    <w:rsid w:val="006B1180"/>
    <w:rsid w:val="006B2425"/>
    <w:rsid w:val="006B2483"/>
    <w:rsid w:val="006B3324"/>
    <w:rsid w:val="006B36A8"/>
    <w:rsid w:val="006B4E3F"/>
    <w:rsid w:val="006B6D4A"/>
    <w:rsid w:val="006C2620"/>
    <w:rsid w:val="006C3304"/>
    <w:rsid w:val="006C42EF"/>
    <w:rsid w:val="006C7956"/>
    <w:rsid w:val="006D03BB"/>
    <w:rsid w:val="006D046C"/>
    <w:rsid w:val="006D21FF"/>
    <w:rsid w:val="006D3F19"/>
    <w:rsid w:val="006D680C"/>
    <w:rsid w:val="006D682F"/>
    <w:rsid w:val="006E11EA"/>
    <w:rsid w:val="006E2A42"/>
    <w:rsid w:val="006E3916"/>
    <w:rsid w:val="006E3BD4"/>
    <w:rsid w:val="006E4164"/>
    <w:rsid w:val="006E5B0A"/>
    <w:rsid w:val="006E64B4"/>
    <w:rsid w:val="006F265F"/>
    <w:rsid w:val="006F3B03"/>
    <w:rsid w:val="006F3FEB"/>
    <w:rsid w:val="006F4750"/>
    <w:rsid w:val="006F4AFC"/>
    <w:rsid w:val="006F730C"/>
    <w:rsid w:val="006F73F3"/>
    <w:rsid w:val="00700DDD"/>
    <w:rsid w:val="00701693"/>
    <w:rsid w:val="007027EE"/>
    <w:rsid w:val="00702EB1"/>
    <w:rsid w:val="00702F11"/>
    <w:rsid w:val="007031B1"/>
    <w:rsid w:val="007043FD"/>
    <w:rsid w:val="00707736"/>
    <w:rsid w:val="0070773D"/>
    <w:rsid w:val="00711B96"/>
    <w:rsid w:val="007167E3"/>
    <w:rsid w:val="00716DB7"/>
    <w:rsid w:val="007222A0"/>
    <w:rsid w:val="00724491"/>
    <w:rsid w:val="00730C94"/>
    <w:rsid w:val="0073152E"/>
    <w:rsid w:val="0073385F"/>
    <w:rsid w:val="00735339"/>
    <w:rsid w:val="007356D5"/>
    <w:rsid w:val="00736531"/>
    <w:rsid w:val="00736ED4"/>
    <w:rsid w:val="00742DE5"/>
    <w:rsid w:val="0074659B"/>
    <w:rsid w:val="0075488B"/>
    <w:rsid w:val="00756044"/>
    <w:rsid w:val="00756E06"/>
    <w:rsid w:val="007614D4"/>
    <w:rsid w:val="00761C9D"/>
    <w:rsid w:val="00761DA6"/>
    <w:rsid w:val="007624C6"/>
    <w:rsid w:val="00763F42"/>
    <w:rsid w:val="00764A19"/>
    <w:rsid w:val="00766A21"/>
    <w:rsid w:val="007700B1"/>
    <w:rsid w:val="00773EEA"/>
    <w:rsid w:val="00780B38"/>
    <w:rsid w:val="00781F52"/>
    <w:rsid w:val="007825D9"/>
    <w:rsid w:val="0078392E"/>
    <w:rsid w:val="00784376"/>
    <w:rsid w:val="00785F12"/>
    <w:rsid w:val="00787CE7"/>
    <w:rsid w:val="00793905"/>
    <w:rsid w:val="007963EB"/>
    <w:rsid w:val="00797CEF"/>
    <w:rsid w:val="007A1493"/>
    <w:rsid w:val="007A2D95"/>
    <w:rsid w:val="007A2E39"/>
    <w:rsid w:val="007A4FD7"/>
    <w:rsid w:val="007B1192"/>
    <w:rsid w:val="007B1305"/>
    <w:rsid w:val="007B1E87"/>
    <w:rsid w:val="007B2310"/>
    <w:rsid w:val="007C3C1F"/>
    <w:rsid w:val="007C481A"/>
    <w:rsid w:val="007C6B92"/>
    <w:rsid w:val="007C7719"/>
    <w:rsid w:val="007D2AD5"/>
    <w:rsid w:val="007D589E"/>
    <w:rsid w:val="007D6AE7"/>
    <w:rsid w:val="007D6CFB"/>
    <w:rsid w:val="007D7FD4"/>
    <w:rsid w:val="007E1607"/>
    <w:rsid w:val="007E2042"/>
    <w:rsid w:val="007E2348"/>
    <w:rsid w:val="007E35CF"/>
    <w:rsid w:val="007E3BCF"/>
    <w:rsid w:val="007E4DC7"/>
    <w:rsid w:val="007E4F79"/>
    <w:rsid w:val="007E574B"/>
    <w:rsid w:val="007E5750"/>
    <w:rsid w:val="007E6923"/>
    <w:rsid w:val="007E6C5A"/>
    <w:rsid w:val="007F1567"/>
    <w:rsid w:val="007F5DE0"/>
    <w:rsid w:val="007F74F9"/>
    <w:rsid w:val="00800710"/>
    <w:rsid w:val="0080264C"/>
    <w:rsid w:val="00802DB7"/>
    <w:rsid w:val="00803E0C"/>
    <w:rsid w:val="008055A2"/>
    <w:rsid w:val="008059AC"/>
    <w:rsid w:val="008065F4"/>
    <w:rsid w:val="00807C68"/>
    <w:rsid w:val="00811638"/>
    <w:rsid w:val="00811653"/>
    <w:rsid w:val="00814AE7"/>
    <w:rsid w:val="00815382"/>
    <w:rsid w:val="00816F96"/>
    <w:rsid w:val="00820A32"/>
    <w:rsid w:val="00821341"/>
    <w:rsid w:val="00830296"/>
    <w:rsid w:val="00831C78"/>
    <w:rsid w:val="008321D0"/>
    <w:rsid w:val="00833B51"/>
    <w:rsid w:val="008403EE"/>
    <w:rsid w:val="008405D8"/>
    <w:rsid w:val="00841251"/>
    <w:rsid w:val="00841793"/>
    <w:rsid w:val="008453D2"/>
    <w:rsid w:val="00846C2F"/>
    <w:rsid w:val="0085028F"/>
    <w:rsid w:val="00850F24"/>
    <w:rsid w:val="00852D7A"/>
    <w:rsid w:val="008540D9"/>
    <w:rsid w:val="008543C1"/>
    <w:rsid w:val="00854CC7"/>
    <w:rsid w:val="00854FD1"/>
    <w:rsid w:val="00860447"/>
    <w:rsid w:val="0086168C"/>
    <w:rsid w:val="0086289C"/>
    <w:rsid w:val="00865AD4"/>
    <w:rsid w:val="00865E7D"/>
    <w:rsid w:val="00867A9D"/>
    <w:rsid w:val="00871FFA"/>
    <w:rsid w:val="00872A9C"/>
    <w:rsid w:val="00876449"/>
    <w:rsid w:val="00877B02"/>
    <w:rsid w:val="008813AB"/>
    <w:rsid w:val="0088174A"/>
    <w:rsid w:val="00882E5C"/>
    <w:rsid w:val="00891AE5"/>
    <w:rsid w:val="0089611E"/>
    <w:rsid w:val="00896D10"/>
    <w:rsid w:val="00897391"/>
    <w:rsid w:val="00897FD3"/>
    <w:rsid w:val="008A1353"/>
    <w:rsid w:val="008A180A"/>
    <w:rsid w:val="008A2628"/>
    <w:rsid w:val="008A3AC3"/>
    <w:rsid w:val="008A705A"/>
    <w:rsid w:val="008B07B5"/>
    <w:rsid w:val="008B09D6"/>
    <w:rsid w:val="008B11D6"/>
    <w:rsid w:val="008B2BAC"/>
    <w:rsid w:val="008B3A48"/>
    <w:rsid w:val="008B4482"/>
    <w:rsid w:val="008B4E7B"/>
    <w:rsid w:val="008B5ADA"/>
    <w:rsid w:val="008B79CF"/>
    <w:rsid w:val="008C0044"/>
    <w:rsid w:val="008C16FA"/>
    <w:rsid w:val="008C2A82"/>
    <w:rsid w:val="008C39E1"/>
    <w:rsid w:val="008C42DA"/>
    <w:rsid w:val="008C4998"/>
    <w:rsid w:val="008C5D23"/>
    <w:rsid w:val="008C792F"/>
    <w:rsid w:val="008D19C5"/>
    <w:rsid w:val="008D680C"/>
    <w:rsid w:val="008D68C5"/>
    <w:rsid w:val="008D6AB9"/>
    <w:rsid w:val="008E0151"/>
    <w:rsid w:val="008E2336"/>
    <w:rsid w:val="008E4D03"/>
    <w:rsid w:val="008E6572"/>
    <w:rsid w:val="008E725C"/>
    <w:rsid w:val="008F2984"/>
    <w:rsid w:val="008F4028"/>
    <w:rsid w:val="008F7DA8"/>
    <w:rsid w:val="00900ECE"/>
    <w:rsid w:val="00901CA4"/>
    <w:rsid w:val="00901E98"/>
    <w:rsid w:val="00902C0F"/>
    <w:rsid w:val="009059B9"/>
    <w:rsid w:val="00906722"/>
    <w:rsid w:val="00907E6E"/>
    <w:rsid w:val="00910B00"/>
    <w:rsid w:val="00912045"/>
    <w:rsid w:val="0091313F"/>
    <w:rsid w:val="00914549"/>
    <w:rsid w:val="009147A0"/>
    <w:rsid w:val="009157C5"/>
    <w:rsid w:val="00916271"/>
    <w:rsid w:val="00916365"/>
    <w:rsid w:val="00916A38"/>
    <w:rsid w:val="0091711A"/>
    <w:rsid w:val="00917F77"/>
    <w:rsid w:val="009204CF"/>
    <w:rsid w:val="0092292E"/>
    <w:rsid w:val="009232C8"/>
    <w:rsid w:val="009250ED"/>
    <w:rsid w:val="009259C2"/>
    <w:rsid w:val="00925B48"/>
    <w:rsid w:val="00927048"/>
    <w:rsid w:val="00931483"/>
    <w:rsid w:val="009315B2"/>
    <w:rsid w:val="0093204A"/>
    <w:rsid w:val="00932372"/>
    <w:rsid w:val="00932E4E"/>
    <w:rsid w:val="00934FF9"/>
    <w:rsid w:val="00935598"/>
    <w:rsid w:val="00940BA2"/>
    <w:rsid w:val="00941984"/>
    <w:rsid w:val="00944C5E"/>
    <w:rsid w:val="009547D8"/>
    <w:rsid w:val="009555B9"/>
    <w:rsid w:val="0095642D"/>
    <w:rsid w:val="00957FBF"/>
    <w:rsid w:val="00962492"/>
    <w:rsid w:val="009625E7"/>
    <w:rsid w:val="00964824"/>
    <w:rsid w:val="00964B48"/>
    <w:rsid w:val="0096685D"/>
    <w:rsid w:val="009670A3"/>
    <w:rsid w:val="00970A65"/>
    <w:rsid w:val="00971E4F"/>
    <w:rsid w:val="00972C11"/>
    <w:rsid w:val="009766F4"/>
    <w:rsid w:val="00976BF5"/>
    <w:rsid w:val="00977BA4"/>
    <w:rsid w:val="00981FE2"/>
    <w:rsid w:val="00982052"/>
    <w:rsid w:val="00982410"/>
    <w:rsid w:val="00992F32"/>
    <w:rsid w:val="00995D54"/>
    <w:rsid w:val="009A07B5"/>
    <w:rsid w:val="009A15E2"/>
    <w:rsid w:val="009A48BE"/>
    <w:rsid w:val="009A5344"/>
    <w:rsid w:val="009A5B76"/>
    <w:rsid w:val="009B1061"/>
    <w:rsid w:val="009B11C3"/>
    <w:rsid w:val="009B69E2"/>
    <w:rsid w:val="009B6CDF"/>
    <w:rsid w:val="009B6D8C"/>
    <w:rsid w:val="009B76DA"/>
    <w:rsid w:val="009C1103"/>
    <w:rsid w:val="009C13E5"/>
    <w:rsid w:val="009C17F5"/>
    <w:rsid w:val="009C4062"/>
    <w:rsid w:val="009C40AE"/>
    <w:rsid w:val="009C4441"/>
    <w:rsid w:val="009C73FF"/>
    <w:rsid w:val="009D1726"/>
    <w:rsid w:val="009D309B"/>
    <w:rsid w:val="009D523A"/>
    <w:rsid w:val="009D58E7"/>
    <w:rsid w:val="009D7482"/>
    <w:rsid w:val="009E2852"/>
    <w:rsid w:val="009E69BF"/>
    <w:rsid w:val="009E6C29"/>
    <w:rsid w:val="009E6CB6"/>
    <w:rsid w:val="009E715C"/>
    <w:rsid w:val="009E756D"/>
    <w:rsid w:val="009E7AFD"/>
    <w:rsid w:val="009E7C89"/>
    <w:rsid w:val="009F0472"/>
    <w:rsid w:val="009F11EC"/>
    <w:rsid w:val="009F33C2"/>
    <w:rsid w:val="009F394C"/>
    <w:rsid w:val="009F45A2"/>
    <w:rsid w:val="009F4B04"/>
    <w:rsid w:val="009F50F4"/>
    <w:rsid w:val="00A0073D"/>
    <w:rsid w:val="00A00814"/>
    <w:rsid w:val="00A01047"/>
    <w:rsid w:val="00A064A6"/>
    <w:rsid w:val="00A13244"/>
    <w:rsid w:val="00A219A4"/>
    <w:rsid w:val="00A23043"/>
    <w:rsid w:val="00A25844"/>
    <w:rsid w:val="00A25EF5"/>
    <w:rsid w:val="00A26E0C"/>
    <w:rsid w:val="00A270F8"/>
    <w:rsid w:val="00A30C7E"/>
    <w:rsid w:val="00A30E7A"/>
    <w:rsid w:val="00A311C2"/>
    <w:rsid w:val="00A315E9"/>
    <w:rsid w:val="00A343A5"/>
    <w:rsid w:val="00A3715B"/>
    <w:rsid w:val="00A40FBE"/>
    <w:rsid w:val="00A454F9"/>
    <w:rsid w:val="00A469D3"/>
    <w:rsid w:val="00A60379"/>
    <w:rsid w:val="00A606CF"/>
    <w:rsid w:val="00A64390"/>
    <w:rsid w:val="00A66515"/>
    <w:rsid w:val="00A66A4E"/>
    <w:rsid w:val="00A709ED"/>
    <w:rsid w:val="00A70EF5"/>
    <w:rsid w:val="00A7107F"/>
    <w:rsid w:val="00A74AFC"/>
    <w:rsid w:val="00A74BAD"/>
    <w:rsid w:val="00A7755E"/>
    <w:rsid w:val="00A81E86"/>
    <w:rsid w:val="00A834FF"/>
    <w:rsid w:val="00A86829"/>
    <w:rsid w:val="00A8684E"/>
    <w:rsid w:val="00A900BC"/>
    <w:rsid w:val="00A92089"/>
    <w:rsid w:val="00A9593A"/>
    <w:rsid w:val="00A960CD"/>
    <w:rsid w:val="00A96CD2"/>
    <w:rsid w:val="00AA1231"/>
    <w:rsid w:val="00AA174B"/>
    <w:rsid w:val="00AA795E"/>
    <w:rsid w:val="00AB3019"/>
    <w:rsid w:val="00AB36CC"/>
    <w:rsid w:val="00AB496C"/>
    <w:rsid w:val="00AB7AB9"/>
    <w:rsid w:val="00AB7C28"/>
    <w:rsid w:val="00AB7DAD"/>
    <w:rsid w:val="00AC603E"/>
    <w:rsid w:val="00AD2206"/>
    <w:rsid w:val="00AD24F3"/>
    <w:rsid w:val="00AD2E6C"/>
    <w:rsid w:val="00AE3DBB"/>
    <w:rsid w:val="00AF0545"/>
    <w:rsid w:val="00AF4A0D"/>
    <w:rsid w:val="00AF7FEF"/>
    <w:rsid w:val="00B000BE"/>
    <w:rsid w:val="00B01117"/>
    <w:rsid w:val="00B01CB5"/>
    <w:rsid w:val="00B02192"/>
    <w:rsid w:val="00B023D9"/>
    <w:rsid w:val="00B02C9E"/>
    <w:rsid w:val="00B044C9"/>
    <w:rsid w:val="00B04DDB"/>
    <w:rsid w:val="00B079C5"/>
    <w:rsid w:val="00B11994"/>
    <w:rsid w:val="00B11C13"/>
    <w:rsid w:val="00B11DE3"/>
    <w:rsid w:val="00B11F80"/>
    <w:rsid w:val="00B15D04"/>
    <w:rsid w:val="00B16B69"/>
    <w:rsid w:val="00B176FD"/>
    <w:rsid w:val="00B205D6"/>
    <w:rsid w:val="00B30157"/>
    <w:rsid w:val="00B30F06"/>
    <w:rsid w:val="00B331F4"/>
    <w:rsid w:val="00B33BD4"/>
    <w:rsid w:val="00B40E9D"/>
    <w:rsid w:val="00B42423"/>
    <w:rsid w:val="00B45465"/>
    <w:rsid w:val="00B45B86"/>
    <w:rsid w:val="00B4720A"/>
    <w:rsid w:val="00B51313"/>
    <w:rsid w:val="00B518EB"/>
    <w:rsid w:val="00B54126"/>
    <w:rsid w:val="00B561B2"/>
    <w:rsid w:val="00B5764B"/>
    <w:rsid w:val="00B57DCF"/>
    <w:rsid w:val="00B6037C"/>
    <w:rsid w:val="00B65839"/>
    <w:rsid w:val="00B7044A"/>
    <w:rsid w:val="00B72C2C"/>
    <w:rsid w:val="00B73D4C"/>
    <w:rsid w:val="00B76D47"/>
    <w:rsid w:val="00B77BB6"/>
    <w:rsid w:val="00B77E8B"/>
    <w:rsid w:val="00B80400"/>
    <w:rsid w:val="00B83B64"/>
    <w:rsid w:val="00B8656D"/>
    <w:rsid w:val="00B86797"/>
    <w:rsid w:val="00B86E7E"/>
    <w:rsid w:val="00B87681"/>
    <w:rsid w:val="00B9069A"/>
    <w:rsid w:val="00B90E1D"/>
    <w:rsid w:val="00B949A7"/>
    <w:rsid w:val="00B973C9"/>
    <w:rsid w:val="00B97B55"/>
    <w:rsid w:val="00BA0343"/>
    <w:rsid w:val="00BA0B4C"/>
    <w:rsid w:val="00BA0C32"/>
    <w:rsid w:val="00BA36B1"/>
    <w:rsid w:val="00BA79D9"/>
    <w:rsid w:val="00BB000E"/>
    <w:rsid w:val="00BB076D"/>
    <w:rsid w:val="00BB4F8E"/>
    <w:rsid w:val="00BB5573"/>
    <w:rsid w:val="00BB5649"/>
    <w:rsid w:val="00BB74AC"/>
    <w:rsid w:val="00BC0683"/>
    <w:rsid w:val="00BC0C96"/>
    <w:rsid w:val="00BC2562"/>
    <w:rsid w:val="00BC3468"/>
    <w:rsid w:val="00BE18A5"/>
    <w:rsid w:val="00BE266D"/>
    <w:rsid w:val="00BE2759"/>
    <w:rsid w:val="00BE2E5B"/>
    <w:rsid w:val="00BE33C8"/>
    <w:rsid w:val="00BE3A84"/>
    <w:rsid w:val="00BE4286"/>
    <w:rsid w:val="00BE6894"/>
    <w:rsid w:val="00BF1CE7"/>
    <w:rsid w:val="00BF39D4"/>
    <w:rsid w:val="00BF3F82"/>
    <w:rsid w:val="00BF519D"/>
    <w:rsid w:val="00BF5B09"/>
    <w:rsid w:val="00BF7326"/>
    <w:rsid w:val="00C01B00"/>
    <w:rsid w:val="00C03960"/>
    <w:rsid w:val="00C03F87"/>
    <w:rsid w:val="00C05324"/>
    <w:rsid w:val="00C07B4A"/>
    <w:rsid w:val="00C138B9"/>
    <w:rsid w:val="00C14871"/>
    <w:rsid w:val="00C168BD"/>
    <w:rsid w:val="00C228FC"/>
    <w:rsid w:val="00C22C89"/>
    <w:rsid w:val="00C23735"/>
    <w:rsid w:val="00C247F2"/>
    <w:rsid w:val="00C2798C"/>
    <w:rsid w:val="00C338FE"/>
    <w:rsid w:val="00C36403"/>
    <w:rsid w:val="00C3672D"/>
    <w:rsid w:val="00C4142C"/>
    <w:rsid w:val="00C44D41"/>
    <w:rsid w:val="00C45A45"/>
    <w:rsid w:val="00C45D90"/>
    <w:rsid w:val="00C46DC5"/>
    <w:rsid w:val="00C47A9D"/>
    <w:rsid w:val="00C5016B"/>
    <w:rsid w:val="00C50508"/>
    <w:rsid w:val="00C51094"/>
    <w:rsid w:val="00C51253"/>
    <w:rsid w:val="00C536C6"/>
    <w:rsid w:val="00C5662D"/>
    <w:rsid w:val="00C57E2D"/>
    <w:rsid w:val="00C622A4"/>
    <w:rsid w:val="00C62485"/>
    <w:rsid w:val="00C63A32"/>
    <w:rsid w:val="00C6450B"/>
    <w:rsid w:val="00C64757"/>
    <w:rsid w:val="00C7335B"/>
    <w:rsid w:val="00C7488A"/>
    <w:rsid w:val="00C749D7"/>
    <w:rsid w:val="00C75F94"/>
    <w:rsid w:val="00C801F6"/>
    <w:rsid w:val="00C81C15"/>
    <w:rsid w:val="00C81CE4"/>
    <w:rsid w:val="00C83353"/>
    <w:rsid w:val="00C90FA2"/>
    <w:rsid w:val="00C92497"/>
    <w:rsid w:val="00C94B60"/>
    <w:rsid w:val="00C95148"/>
    <w:rsid w:val="00C96238"/>
    <w:rsid w:val="00C971DE"/>
    <w:rsid w:val="00CA1FFC"/>
    <w:rsid w:val="00CA6471"/>
    <w:rsid w:val="00CA73BC"/>
    <w:rsid w:val="00CA7F45"/>
    <w:rsid w:val="00CB1CB6"/>
    <w:rsid w:val="00CB3552"/>
    <w:rsid w:val="00CB4AFD"/>
    <w:rsid w:val="00CB5665"/>
    <w:rsid w:val="00CB77C1"/>
    <w:rsid w:val="00CC04D2"/>
    <w:rsid w:val="00CC10B5"/>
    <w:rsid w:val="00CC1B89"/>
    <w:rsid w:val="00CC2395"/>
    <w:rsid w:val="00CC2B56"/>
    <w:rsid w:val="00CC2D7B"/>
    <w:rsid w:val="00CD021B"/>
    <w:rsid w:val="00CD0D49"/>
    <w:rsid w:val="00CD148B"/>
    <w:rsid w:val="00CD30C4"/>
    <w:rsid w:val="00CD3139"/>
    <w:rsid w:val="00CD4F05"/>
    <w:rsid w:val="00CE347E"/>
    <w:rsid w:val="00CE3FD5"/>
    <w:rsid w:val="00CE55BF"/>
    <w:rsid w:val="00CE58BF"/>
    <w:rsid w:val="00CE614C"/>
    <w:rsid w:val="00CF429F"/>
    <w:rsid w:val="00CF6E72"/>
    <w:rsid w:val="00CF773F"/>
    <w:rsid w:val="00CF7C68"/>
    <w:rsid w:val="00D01CEA"/>
    <w:rsid w:val="00D021B7"/>
    <w:rsid w:val="00D04B5A"/>
    <w:rsid w:val="00D04E9B"/>
    <w:rsid w:val="00D05BD4"/>
    <w:rsid w:val="00D13A18"/>
    <w:rsid w:val="00D149E1"/>
    <w:rsid w:val="00D14ABA"/>
    <w:rsid w:val="00D154AE"/>
    <w:rsid w:val="00D155BD"/>
    <w:rsid w:val="00D15E8A"/>
    <w:rsid w:val="00D170E4"/>
    <w:rsid w:val="00D17BAD"/>
    <w:rsid w:val="00D206F1"/>
    <w:rsid w:val="00D25A70"/>
    <w:rsid w:val="00D3011C"/>
    <w:rsid w:val="00D3206B"/>
    <w:rsid w:val="00D32D01"/>
    <w:rsid w:val="00D3411D"/>
    <w:rsid w:val="00D343EA"/>
    <w:rsid w:val="00D35FEC"/>
    <w:rsid w:val="00D36A2A"/>
    <w:rsid w:val="00D413C9"/>
    <w:rsid w:val="00D426AD"/>
    <w:rsid w:val="00D44594"/>
    <w:rsid w:val="00D44A26"/>
    <w:rsid w:val="00D46CC5"/>
    <w:rsid w:val="00D50DC3"/>
    <w:rsid w:val="00D541E7"/>
    <w:rsid w:val="00D62DF0"/>
    <w:rsid w:val="00D64983"/>
    <w:rsid w:val="00D71B98"/>
    <w:rsid w:val="00D769F5"/>
    <w:rsid w:val="00D76E66"/>
    <w:rsid w:val="00D80222"/>
    <w:rsid w:val="00D81B98"/>
    <w:rsid w:val="00D848B9"/>
    <w:rsid w:val="00D849EE"/>
    <w:rsid w:val="00D84E0E"/>
    <w:rsid w:val="00D854D7"/>
    <w:rsid w:val="00D864BC"/>
    <w:rsid w:val="00D8659F"/>
    <w:rsid w:val="00D87FC2"/>
    <w:rsid w:val="00D91228"/>
    <w:rsid w:val="00D91BCB"/>
    <w:rsid w:val="00D9439C"/>
    <w:rsid w:val="00DA37FA"/>
    <w:rsid w:val="00DA4E74"/>
    <w:rsid w:val="00DA56DF"/>
    <w:rsid w:val="00DA7DCE"/>
    <w:rsid w:val="00DB0CFD"/>
    <w:rsid w:val="00DB1A09"/>
    <w:rsid w:val="00DB2324"/>
    <w:rsid w:val="00DB69A6"/>
    <w:rsid w:val="00DC02C5"/>
    <w:rsid w:val="00DC0518"/>
    <w:rsid w:val="00DC1F96"/>
    <w:rsid w:val="00DC2036"/>
    <w:rsid w:val="00DC2044"/>
    <w:rsid w:val="00DC535D"/>
    <w:rsid w:val="00DC57DB"/>
    <w:rsid w:val="00DD2ADB"/>
    <w:rsid w:val="00DD2DC4"/>
    <w:rsid w:val="00DD404A"/>
    <w:rsid w:val="00DD4BD1"/>
    <w:rsid w:val="00DE061D"/>
    <w:rsid w:val="00DE222B"/>
    <w:rsid w:val="00DE48E7"/>
    <w:rsid w:val="00DE4BDB"/>
    <w:rsid w:val="00DE4FC5"/>
    <w:rsid w:val="00DF3111"/>
    <w:rsid w:val="00DF4330"/>
    <w:rsid w:val="00DF4F75"/>
    <w:rsid w:val="00DF683E"/>
    <w:rsid w:val="00DF6EB5"/>
    <w:rsid w:val="00DF7006"/>
    <w:rsid w:val="00E03DB4"/>
    <w:rsid w:val="00E141D5"/>
    <w:rsid w:val="00E15AD4"/>
    <w:rsid w:val="00E16443"/>
    <w:rsid w:val="00E202FA"/>
    <w:rsid w:val="00E218CA"/>
    <w:rsid w:val="00E23370"/>
    <w:rsid w:val="00E2458E"/>
    <w:rsid w:val="00E253D5"/>
    <w:rsid w:val="00E25645"/>
    <w:rsid w:val="00E26FED"/>
    <w:rsid w:val="00E27409"/>
    <w:rsid w:val="00E275E2"/>
    <w:rsid w:val="00E277ED"/>
    <w:rsid w:val="00E3427F"/>
    <w:rsid w:val="00E34F04"/>
    <w:rsid w:val="00E37538"/>
    <w:rsid w:val="00E37FEB"/>
    <w:rsid w:val="00E4054A"/>
    <w:rsid w:val="00E4096D"/>
    <w:rsid w:val="00E41FF2"/>
    <w:rsid w:val="00E42570"/>
    <w:rsid w:val="00E4482D"/>
    <w:rsid w:val="00E463A9"/>
    <w:rsid w:val="00E50C9B"/>
    <w:rsid w:val="00E51255"/>
    <w:rsid w:val="00E53C6E"/>
    <w:rsid w:val="00E55240"/>
    <w:rsid w:val="00E5568F"/>
    <w:rsid w:val="00E56206"/>
    <w:rsid w:val="00E57389"/>
    <w:rsid w:val="00E57A14"/>
    <w:rsid w:val="00E6028A"/>
    <w:rsid w:val="00E61387"/>
    <w:rsid w:val="00E6337E"/>
    <w:rsid w:val="00E64424"/>
    <w:rsid w:val="00E64671"/>
    <w:rsid w:val="00E646ED"/>
    <w:rsid w:val="00E655FB"/>
    <w:rsid w:val="00E66AC4"/>
    <w:rsid w:val="00E67AF9"/>
    <w:rsid w:val="00E67B28"/>
    <w:rsid w:val="00E67EB7"/>
    <w:rsid w:val="00E710CA"/>
    <w:rsid w:val="00E71EDC"/>
    <w:rsid w:val="00E742E4"/>
    <w:rsid w:val="00E77099"/>
    <w:rsid w:val="00E77EEF"/>
    <w:rsid w:val="00E81DAA"/>
    <w:rsid w:val="00E85F06"/>
    <w:rsid w:val="00E86662"/>
    <w:rsid w:val="00E86C33"/>
    <w:rsid w:val="00E877DB"/>
    <w:rsid w:val="00E97688"/>
    <w:rsid w:val="00EA2F43"/>
    <w:rsid w:val="00EA3FD4"/>
    <w:rsid w:val="00EA6D7E"/>
    <w:rsid w:val="00EA7592"/>
    <w:rsid w:val="00EA7CDE"/>
    <w:rsid w:val="00EB0FDB"/>
    <w:rsid w:val="00EB175C"/>
    <w:rsid w:val="00EB7A57"/>
    <w:rsid w:val="00EB7B14"/>
    <w:rsid w:val="00EC1999"/>
    <w:rsid w:val="00EC4A25"/>
    <w:rsid w:val="00EC7AAD"/>
    <w:rsid w:val="00ED2B08"/>
    <w:rsid w:val="00ED398E"/>
    <w:rsid w:val="00ED50FD"/>
    <w:rsid w:val="00ED685E"/>
    <w:rsid w:val="00EE11F8"/>
    <w:rsid w:val="00EE2EE7"/>
    <w:rsid w:val="00EE3C1D"/>
    <w:rsid w:val="00EE4469"/>
    <w:rsid w:val="00EF14AC"/>
    <w:rsid w:val="00EF2082"/>
    <w:rsid w:val="00EF3B88"/>
    <w:rsid w:val="00EF40BB"/>
    <w:rsid w:val="00EF5311"/>
    <w:rsid w:val="00EF6B9D"/>
    <w:rsid w:val="00F04524"/>
    <w:rsid w:val="00F0490D"/>
    <w:rsid w:val="00F05E6C"/>
    <w:rsid w:val="00F07599"/>
    <w:rsid w:val="00F1029B"/>
    <w:rsid w:val="00F12333"/>
    <w:rsid w:val="00F13C06"/>
    <w:rsid w:val="00F14FDC"/>
    <w:rsid w:val="00F218D2"/>
    <w:rsid w:val="00F21B57"/>
    <w:rsid w:val="00F21C5A"/>
    <w:rsid w:val="00F220AC"/>
    <w:rsid w:val="00F2315C"/>
    <w:rsid w:val="00F2382F"/>
    <w:rsid w:val="00F318F6"/>
    <w:rsid w:val="00F31F02"/>
    <w:rsid w:val="00F3230B"/>
    <w:rsid w:val="00F326A0"/>
    <w:rsid w:val="00F40AD9"/>
    <w:rsid w:val="00F43593"/>
    <w:rsid w:val="00F44272"/>
    <w:rsid w:val="00F46184"/>
    <w:rsid w:val="00F553C3"/>
    <w:rsid w:val="00F567E2"/>
    <w:rsid w:val="00F573DF"/>
    <w:rsid w:val="00F6063A"/>
    <w:rsid w:val="00F60738"/>
    <w:rsid w:val="00F61242"/>
    <w:rsid w:val="00F6274E"/>
    <w:rsid w:val="00F6383E"/>
    <w:rsid w:val="00F6445E"/>
    <w:rsid w:val="00F645FD"/>
    <w:rsid w:val="00F70118"/>
    <w:rsid w:val="00F70726"/>
    <w:rsid w:val="00F756FE"/>
    <w:rsid w:val="00F770B2"/>
    <w:rsid w:val="00F80A85"/>
    <w:rsid w:val="00F81C42"/>
    <w:rsid w:val="00F8308C"/>
    <w:rsid w:val="00F8511C"/>
    <w:rsid w:val="00F85145"/>
    <w:rsid w:val="00F85583"/>
    <w:rsid w:val="00F878AA"/>
    <w:rsid w:val="00F92064"/>
    <w:rsid w:val="00F9218C"/>
    <w:rsid w:val="00F93A13"/>
    <w:rsid w:val="00F957AF"/>
    <w:rsid w:val="00FA03B3"/>
    <w:rsid w:val="00FA1840"/>
    <w:rsid w:val="00FA2F53"/>
    <w:rsid w:val="00FA73CD"/>
    <w:rsid w:val="00FB0194"/>
    <w:rsid w:val="00FB044D"/>
    <w:rsid w:val="00FB0524"/>
    <w:rsid w:val="00FB2BB9"/>
    <w:rsid w:val="00FC50A5"/>
    <w:rsid w:val="00FC6324"/>
    <w:rsid w:val="00FC784A"/>
    <w:rsid w:val="00FC7F31"/>
    <w:rsid w:val="00FD2F0E"/>
    <w:rsid w:val="00FD327B"/>
    <w:rsid w:val="00FD48C0"/>
    <w:rsid w:val="00FD70FD"/>
    <w:rsid w:val="00FE1900"/>
    <w:rsid w:val="00FE3270"/>
    <w:rsid w:val="00FE5257"/>
    <w:rsid w:val="00FE6A41"/>
    <w:rsid w:val="00FE7DA9"/>
    <w:rsid w:val="00FF3011"/>
    <w:rsid w:val="00FF374D"/>
    <w:rsid w:val="00FF4446"/>
    <w:rsid w:val="00FF4EA4"/>
    <w:rsid w:val="00FF599F"/>
    <w:rsid w:val="00FF6E3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4577"/>
    <o:shapelayout v:ext="edit">
      <o:idmap v:ext="edit" data="1"/>
    </o:shapelayout>
  </w:shapeDefaults>
  <w:decimalSymbol w:val="."/>
  <w:listSeparator w:val=","/>
  <w14:docId w14:val="49BF24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heme="minorBidi"/>
        <w:sz w:val="24"/>
        <w:szCs w:val="24"/>
        <w:lang w:val="en-US" w:eastAsia="en-US" w:bidi="ar-SA"/>
      </w:rPr>
    </w:rPrDefault>
    <w:pPrDefault>
      <w:pPr>
        <w:spacing w:after="240"/>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locked="1" w:uiPriority="0"/>
    <w:lsdException w:name="toc 1" w:uiPriority="39" w:qFormat="1"/>
    <w:lsdException w:name="toc 2" w:uiPriority="39" w:qFormat="1"/>
    <w:lsdException w:name="toc 3" w:uiPriority="0" w:qFormat="1"/>
    <w:lsdException w:name="toc 4" w:uiPriority="0" w:qFormat="1"/>
    <w:lsdException w:name="toc 5" w:uiPriority="39"/>
    <w:lsdException w:name="toc 6" w:uiPriority="39"/>
    <w:lsdException w:name="toc 7" w:uiPriority="39"/>
    <w:lsdException w:name="toc 8" w:uiPriority="39" w:qFormat="1"/>
    <w:lsdException w:name="toc 9" w:uiPriority="39"/>
    <w:lsdException w:name="footnote text" w:uiPriority="0" w:qFormat="1"/>
    <w:lsdException w:name="header" w:qFormat="1"/>
    <w:lsdException w:name="footer" w:uiPriority="0" w:qFormat="1"/>
    <w:lsdException w:name="caption" w:uiPriority="35" w:qFormat="1"/>
    <w:lsdException w:name="table of figures" w:locked="1"/>
    <w:lsdException w:name="footnote reference" w:uiPriority="0" w:qFormat="1"/>
    <w:lsdException w:name="page number" w:uiPriority="0" w:qFormat="1"/>
    <w:lsdException w:name="endnote reference" w:uiPriority="0"/>
    <w:lsdException w:name="endnote text" w:uiPriority="0"/>
    <w:lsdException w:name="Title" w:semiHidden="0" w:uiPriority="0" w:unhideWhenUsed="0" w:qFormat="1"/>
    <w:lsdException w:name="Default Paragraph Font" w:uiPriority="1"/>
    <w:lsdException w:name="Subtitle" w:uiPriority="11" w:unhideWhenUsed="0" w:qFormat="1"/>
    <w:lsdException w:name="Date"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Table Grid" w:locked="1" w:semiHidden="0" w:uiPriority="59" w:unhideWhenUsed="0"/>
    <w:lsdException w:name="Placeholder Text" w:unhideWhenUsed="0"/>
    <w:lsdException w:name="No Spacing" w:semiHidden="0" w:uiPriority="1" w:unhideWhenUsed="0" w:qFormat="1"/>
    <w:lsdException w:name="Light Shading" w:locked="1" w:semiHidden="0" w:uiPriority="60" w:unhideWhenUsed="0"/>
    <w:lsdException w:name="Light List" w:locked="1" w:semiHidden="0" w:uiPriority="61" w:unhideWhenUsed="0"/>
    <w:lsdException w:name="Light Grid" w:locked="1" w:semiHidden="0" w:uiPriority="62" w:unhideWhenUsed="0"/>
    <w:lsdException w:name="Medium Shading 1" w:locked="1" w:semiHidden="0" w:uiPriority="63" w:unhideWhenUsed="0"/>
    <w:lsdException w:name="Medium Shading 2" w:locked="1" w:semiHidden="0" w:uiPriority="64" w:unhideWhenUsed="0"/>
    <w:lsdException w:name="Medium List 1" w:locked="1" w:semiHidden="0" w:uiPriority="65" w:unhideWhenUsed="0"/>
    <w:lsdException w:name="Medium List 2" w:locked="1" w:semiHidden="0" w:uiPriority="66" w:unhideWhenUsed="0"/>
    <w:lsdException w:name="Medium Grid 1" w:locked="1" w:semiHidden="0" w:uiPriority="67" w:unhideWhenUsed="0"/>
    <w:lsdException w:name="Medium Grid 2" w:locked="1" w:semiHidden="0" w:uiPriority="68" w:unhideWhenUsed="0"/>
    <w:lsdException w:name="Medium Grid 3" w:locked="1" w:semiHidden="0" w:uiPriority="69" w:unhideWhenUsed="0"/>
    <w:lsdException w:name="Dark List" w:locked="1" w:semiHidden="0" w:uiPriority="70" w:unhideWhenUsed="0"/>
    <w:lsdException w:name="Colorful Shading" w:locked="1" w:semiHidden="0" w:uiPriority="71" w:unhideWhenUsed="0"/>
    <w:lsdException w:name="Colorful List" w:locked="1" w:semiHidden="0" w:uiPriority="72" w:unhideWhenUsed="0"/>
    <w:lsdException w:name="Colorful Grid" w:locked="1" w:semiHidden="0" w:uiPriority="73" w:unhideWhenUsed="0"/>
    <w:lsdException w:name="Light Shading Accent 1" w:locked="1" w:semiHidden="0" w:uiPriority="60" w:unhideWhenUsed="0"/>
    <w:lsdException w:name="Light List Accent 1" w:locked="1" w:semiHidden="0" w:uiPriority="61" w:unhideWhenUsed="0"/>
    <w:lsdException w:name="Light Grid Accent 1" w:locked="1" w:semiHidden="0" w:uiPriority="62" w:unhideWhenUsed="0"/>
    <w:lsdException w:name="Medium Shading 1 Accent 1" w:locked="1" w:semiHidden="0" w:uiPriority="63" w:unhideWhenUsed="0"/>
    <w:lsdException w:name="Medium Shading 2 Accent 1" w:locked="1" w:semiHidden="0" w:uiPriority="64" w:unhideWhenUsed="0"/>
    <w:lsdException w:name="Medium List 1 Accent 1" w:locked="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locked="1" w:semiHidden="0" w:uiPriority="66" w:unhideWhenUsed="0"/>
    <w:lsdException w:name="Medium Grid 1 Accent 1" w:locked="1" w:semiHidden="0" w:uiPriority="67" w:unhideWhenUsed="0"/>
    <w:lsdException w:name="Medium Grid 2 Accent 1" w:locked="1" w:semiHidden="0" w:uiPriority="68" w:unhideWhenUsed="0"/>
    <w:lsdException w:name="Medium Grid 3 Accent 1" w:locked="1" w:semiHidden="0" w:uiPriority="69" w:unhideWhenUsed="0"/>
    <w:lsdException w:name="Dark List Accent 1" w:locked="1" w:semiHidden="0" w:uiPriority="70" w:unhideWhenUsed="0"/>
    <w:lsdException w:name="Colorful Shading Accent 1" w:locked="1" w:semiHidden="0" w:uiPriority="71" w:unhideWhenUsed="0"/>
    <w:lsdException w:name="Colorful List Accent 1" w:locked="1" w:semiHidden="0" w:uiPriority="72" w:unhideWhenUsed="0"/>
    <w:lsdException w:name="Colorful Grid Accent 1" w:locked="1" w:semiHidden="0" w:uiPriority="73" w:unhideWhenUsed="0"/>
    <w:lsdException w:name="Light Shading Accent 2" w:locked="1" w:semiHidden="0" w:uiPriority="60" w:unhideWhenUsed="0"/>
    <w:lsdException w:name="Light List Accent 2" w:locked="1" w:semiHidden="0" w:uiPriority="61" w:unhideWhenUsed="0"/>
    <w:lsdException w:name="Light Grid Accent 2" w:locked="1" w:semiHidden="0" w:uiPriority="62" w:unhideWhenUsed="0"/>
    <w:lsdException w:name="Medium Shading 1 Accent 2" w:locked="1" w:semiHidden="0" w:uiPriority="63" w:unhideWhenUsed="0"/>
    <w:lsdException w:name="Medium Shading 2 Accent 2" w:locked="1" w:semiHidden="0" w:uiPriority="64" w:unhideWhenUsed="0"/>
    <w:lsdException w:name="Medium List 1 Accent 2" w:locked="1" w:semiHidden="0" w:uiPriority="65" w:unhideWhenUsed="0"/>
    <w:lsdException w:name="Medium List 2 Accent 2" w:locked="1" w:semiHidden="0" w:uiPriority="66" w:unhideWhenUsed="0"/>
    <w:lsdException w:name="Medium Grid 1 Accent 2" w:locked="1" w:semiHidden="0" w:uiPriority="67" w:unhideWhenUsed="0"/>
    <w:lsdException w:name="Medium Grid 2 Accent 2" w:locked="1" w:semiHidden="0" w:uiPriority="68" w:unhideWhenUsed="0"/>
    <w:lsdException w:name="Medium Grid 3 Accent 2" w:locked="1" w:semiHidden="0" w:uiPriority="69" w:unhideWhenUsed="0"/>
    <w:lsdException w:name="Dark List Accent 2" w:locked="1" w:semiHidden="0" w:uiPriority="70" w:unhideWhenUsed="0"/>
    <w:lsdException w:name="Colorful Shading Accent 2" w:locked="1" w:semiHidden="0" w:uiPriority="71" w:unhideWhenUsed="0"/>
    <w:lsdException w:name="Colorful List Accent 2" w:locked="1" w:semiHidden="0" w:uiPriority="72" w:unhideWhenUsed="0"/>
    <w:lsdException w:name="Colorful Grid Accent 2" w:locked="1" w:semiHidden="0" w:uiPriority="73" w:unhideWhenUsed="0"/>
    <w:lsdException w:name="Light Shading Accent 3" w:locked="1" w:semiHidden="0" w:uiPriority="60" w:unhideWhenUsed="0"/>
    <w:lsdException w:name="Light List Accent 3" w:locked="1" w:semiHidden="0" w:uiPriority="61" w:unhideWhenUsed="0"/>
    <w:lsdException w:name="Light Grid Accent 3" w:locked="1" w:semiHidden="0" w:uiPriority="62" w:unhideWhenUsed="0"/>
    <w:lsdException w:name="Medium Shading 1 Accent 3" w:locked="1" w:semiHidden="0" w:uiPriority="63" w:unhideWhenUsed="0"/>
    <w:lsdException w:name="Medium Shading 2 Accent 3" w:locked="1" w:semiHidden="0" w:uiPriority="64" w:unhideWhenUsed="0"/>
    <w:lsdException w:name="Medium List 1 Accent 3" w:locked="1" w:semiHidden="0" w:uiPriority="65" w:unhideWhenUsed="0"/>
    <w:lsdException w:name="Medium List 2 Accent 3" w:locked="1" w:semiHidden="0" w:uiPriority="66" w:unhideWhenUsed="0"/>
    <w:lsdException w:name="Medium Grid 1 Accent 3" w:locked="1" w:semiHidden="0" w:uiPriority="67" w:unhideWhenUsed="0"/>
    <w:lsdException w:name="Medium Grid 2 Accent 3" w:locked="1" w:semiHidden="0" w:uiPriority="68" w:unhideWhenUsed="0"/>
    <w:lsdException w:name="Medium Grid 3 Accent 3" w:locked="1" w:semiHidden="0" w:uiPriority="69" w:unhideWhenUsed="0"/>
    <w:lsdException w:name="Dark List Accent 3" w:locked="1" w:semiHidden="0" w:uiPriority="70" w:unhideWhenUsed="0"/>
    <w:lsdException w:name="Colorful Shading Accent 3" w:locked="1" w:semiHidden="0" w:uiPriority="71" w:unhideWhenUsed="0"/>
    <w:lsdException w:name="Colorful List Accent 3" w:locked="1" w:semiHidden="0" w:uiPriority="72" w:unhideWhenUsed="0"/>
    <w:lsdException w:name="Colorful Grid Accent 3" w:locked="1" w:semiHidden="0" w:uiPriority="73" w:unhideWhenUsed="0"/>
    <w:lsdException w:name="Light Shading Accent 4" w:locked="1" w:semiHidden="0" w:uiPriority="60" w:unhideWhenUsed="0"/>
    <w:lsdException w:name="Light List Accent 4" w:locked="1" w:semiHidden="0" w:uiPriority="61" w:unhideWhenUsed="0"/>
    <w:lsdException w:name="Light Grid Accent 4" w:locked="1" w:semiHidden="0" w:uiPriority="62" w:unhideWhenUsed="0"/>
    <w:lsdException w:name="Medium Shading 1 Accent 4" w:locked="1" w:semiHidden="0" w:uiPriority="63" w:unhideWhenUsed="0"/>
    <w:lsdException w:name="Medium Shading 2 Accent 4" w:locked="1" w:semiHidden="0" w:uiPriority="64" w:unhideWhenUsed="0"/>
    <w:lsdException w:name="Medium List 1 Accent 4" w:locked="1" w:semiHidden="0" w:uiPriority="65" w:unhideWhenUsed="0"/>
    <w:lsdException w:name="Medium List 2 Accent 4" w:locked="1" w:semiHidden="0" w:uiPriority="66" w:unhideWhenUsed="0"/>
    <w:lsdException w:name="Medium Grid 1 Accent 4" w:locked="1" w:semiHidden="0" w:uiPriority="67" w:unhideWhenUsed="0"/>
    <w:lsdException w:name="Medium Grid 2 Accent 4" w:locked="1" w:semiHidden="0" w:uiPriority="68" w:unhideWhenUsed="0"/>
    <w:lsdException w:name="Medium Grid 3 Accent 4" w:locked="1" w:semiHidden="0" w:uiPriority="69" w:unhideWhenUsed="0"/>
    <w:lsdException w:name="Dark List Accent 4" w:locked="1" w:semiHidden="0" w:uiPriority="70" w:unhideWhenUsed="0"/>
    <w:lsdException w:name="Colorful Shading Accent 4" w:locked="1" w:semiHidden="0" w:uiPriority="71" w:unhideWhenUsed="0"/>
    <w:lsdException w:name="Colorful List Accent 4" w:locked="1" w:semiHidden="0" w:uiPriority="72" w:unhideWhenUsed="0"/>
    <w:lsdException w:name="Colorful Grid Accent 4" w:locked="1" w:semiHidden="0" w:uiPriority="73" w:unhideWhenUsed="0"/>
    <w:lsdException w:name="Light Shading Accent 5" w:locked="1" w:semiHidden="0" w:uiPriority="60" w:unhideWhenUsed="0"/>
    <w:lsdException w:name="Light List Accent 5" w:locked="1" w:semiHidden="0" w:uiPriority="61" w:unhideWhenUsed="0"/>
    <w:lsdException w:name="Light Grid Accent 5" w:locked="1" w:semiHidden="0" w:uiPriority="62" w:unhideWhenUsed="0"/>
    <w:lsdException w:name="Medium Shading 1 Accent 5" w:locked="1" w:semiHidden="0" w:uiPriority="63" w:unhideWhenUsed="0"/>
    <w:lsdException w:name="Medium Shading 2 Accent 5" w:locked="1" w:semiHidden="0" w:uiPriority="64" w:unhideWhenUsed="0"/>
    <w:lsdException w:name="Medium List 1 Accent 5" w:locked="1" w:semiHidden="0" w:uiPriority="65" w:unhideWhenUsed="0"/>
    <w:lsdException w:name="Medium List 2 Accent 5" w:locked="1" w:semiHidden="0" w:uiPriority="66" w:unhideWhenUsed="0"/>
    <w:lsdException w:name="Medium Grid 1 Accent 5" w:locked="1" w:semiHidden="0" w:uiPriority="67" w:unhideWhenUsed="0"/>
    <w:lsdException w:name="Medium Grid 2 Accent 5" w:locked="1" w:semiHidden="0" w:uiPriority="68" w:unhideWhenUsed="0"/>
    <w:lsdException w:name="Medium Grid 3 Accent 5" w:locked="1" w:semiHidden="0" w:uiPriority="69" w:unhideWhenUsed="0"/>
    <w:lsdException w:name="Dark List Accent 5" w:locked="1" w:semiHidden="0" w:uiPriority="70" w:unhideWhenUsed="0"/>
    <w:lsdException w:name="Colorful Shading Accent 5" w:locked="1" w:semiHidden="0" w:uiPriority="71" w:unhideWhenUsed="0"/>
    <w:lsdException w:name="Colorful List Accent 5" w:locked="1" w:semiHidden="0" w:uiPriority="72" w:unhideWhenUsed="0"/>
    <w:lsdException w:name="Colorful Grid Accent 5" w:locked="1" w:semiHidden="0" w:uiPriority="73" w:unhideWhenUsed="0"/>
    <w:lsdException w:name="Light Shading Accent 6" w:locked="1" w:semiHidden="0" w:uiPriority="60" w:unhideWhenUsed="0"/>
    <w:lsdException w:name="Light List Accent 6" w:locked="1" w:semiHidden="0" w:uiPriority="61" w:unhideWhenUsed="0"/>
    <w:lsdException w:name="Light Grid Accent 6" w:locked="1" w:semiHidden="0" w:uiPriority="62" w:unhideWhenUsed="0"/>
    <w:lsdException w:name="Medium Shading 1 Accent 6" w:locked="1" w:semiHidden="0" w:uiPriority="63" w:unhideWhenUsed="0"/>
    <w:lsdException w:name="Medium Shading 2 Accent 6" w:locked="1" w:semiHidden="0" w:uiPriority="64" w:unhideWhenUsed="0"/>
    <w:lsdException w:name="Medium List 1 Accent 6" w:locked="1" w:semiHidden="0" w:uiPriority="65" w:unhideWhenUsed="0"/>
    <w:lsdException w:name="Medium List 2 Accent 6" w:locked="1" w:semiHidden="0" w:uiPriority="66" w:unhideWhenUsed="0"/>
    <w:lsdException w:name="Medium Grid 1 Accent 6" w:locked="1" w:semiHidden="0" w:uiPriority="67" w:unhideWhenUsed="0"/>
    <w:lsdException w:name="Medium Grid 2 Accent 6" w:locked="1" w:semiHidden="0" w:uiPriority="68" w:unhideWhenUsed="0"/>
    <w:lsdException w:name="Medium Grid 3 Accent 6" w:locked="1" w:semiHidden="0" w:uiPriority="69" w:unhideWhenUsed="0"/>
    <w:lsdException w:name="Dark List Accent 6" w:locked="1" w:semiHidden="0" w:uiPriority="70" w:unhideWhenUsed="0"/>
    <w:lsdException w:name="Colorful Shading Accent 6" w:locked="1" w:semiHidden="0" w:uiPriority="71" w:unhideWhenUsed="0"/>
    <w:lsdException w:name="Colorful List Accent 6" w:locked="1" w:semiHidden="0" w:uiPriority="72" w:unhideWhenUsed="0"/>
    <w:lsdException w:name="Colorful Grid Accent 6" w:locked="1"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56E06"/>
    <w:pPr>
      <w:spacing w:after="0" w:line="480" w:lineRule="auto"/>
      <w:ind w:firstLine="432"/>
    </w:pPr>
    <w:rPr>
      <w:rFonts w:eastAsia="Times New Roman" w:cs="Times New Roman"/>
      <w:szCs w:val="20"/>
    </w:rPr>
  </w:style>
  <w:style w:type="paragraph" w:styleId="Heading1">
    <w:name w:val="heading 1"/>
    <w:basedOn w:val="Normal"/>
    <w:next w:val="NormalSS"/>
    <w:link w:val="Heading1Char"/>
    <w:qFormat/>
    <w:rsid w:val="00910B00"/>
    <w:pPr>
      <w:keepNext/>
      <w:pBdr>
        <w:bottom w:val="single" w:sz="2" w:space="1" w:color="auto"/>
      </w:pBdr>
      <w:tabs>
        <w:tab w:val="left" w:pos="432"/>
      </w:tabs>
      <w:spacing w:before="240" w:after="240" w:line="240" w:lineRule="auto"/>
      <w:ind w:firstLine="0"/>
      <w:outlineLvl w:val="0"/>
    </w:pPr>
    <w:rPr>
      <w:rFonts w:ascii="Arial Black" w:hAnsi="Arial Black"/>
      <w:caps/>
      <w:sz w:val="22"/>
    </w:rPr>
  </w:style>
  <w:style w:type="paragraph" w:styleId="Heading2">
    <w:name w:val="heading 2"/>
    <w:basedOn w:val="Normal"/>
    <w:next w:val="NormalSS"/>
    <w:link w:val="Heading2Char"/>
    <w:semiHidden/>
    <w:qFormat/>
    <w:rsid w:val="00272B66"/>
    <w:pPr>
      <w:keepNext/>
      <w:framePr w:wrap="around" w:vAnchor="text" w:hAnchor="text" w:y="1"/>
      <w:pBdr>
        <w:bottom w:val="single" w:sz="2" w:space="1" w:color="auto"/>
      </w:pBdr>
      <w:tabs>
        <w:tab w:val="left" w:pos="432"/>
      </w:tabs>
      <w:spacing w:before="240" w:after="240" w:line="240" w:lineRule="auto"/>
      <w:ind w:firstLine="0"/>
      <w:outlineLvl w:val="1"/>
    </w:pPr>
    <w:rPr>
      <w:rFonts w:ascii="Arial Black" w:hAnsi="Arial Black"/>
      <w:caps/>
      <w:sz w:val="22"/>
    </w:rPr>
  </w:style>
  <w:style w:type="paragraph" w:styleId="Heading3">
    <w:name w:val="heading 3"/>
    <w:basedOn w:val="Normal"/>
    <w:next w:val="NormalSS"/>
    <w:link w:val="Heading3Char"/>
    <w:semiHidden/>
    <w:qFormat/>
    <w:rsid w:val="00850F24"/>
    <w:pPr>
      <w:keepNext/>
      <w:tabs>
        <w:tab w:val="left" w:pos="432"/>
      </w:tabs>
      <w:spacing w:after="120" w:line="240" w:lineRule="auto"/>
      <w:ind w:left="432" w:hanging="432"/>
      <w:outlineLvl w:val="2"/>
    </w:pPr>
    <w:rPr>
      <w:rFonts w:ascii="Arial Black" w:hAnsi="Arial Black"/>
      <w:sz w:val="22"/>
    </w:rPr>
  </w:style>
  <w:style w:type="paragraph" w:styleId="Heading4">
    <w:name w:val="heading 4"/>
    <w:basedOn w:val="Normal"/>
    <w:next w:val="NormalSS"/>
    <w:link w:val="Heading4Char"/>
    <w:semiHidden/>
    <w:qFormat/>
    <w:rsid w:val="00872A9C"/>
    <w:pPr>
      <w:keepNext/>
      <w:tabs>
        <w:tab w:val="left" w:pos="432"/>
      </w:tabs>
      <w:spacing w:after="120" w:line="240" w:lineRule="auto"/>
      <w:ind w:left="432" w:hanging="432"/>
      <w:outlineLvl w:val="3"/>
    </w:pPr>
    <w:rPr>
      <w:b/>
    </w:rPr>
  </w:style>
  <w:style w:type="paragraph" w:styleId="Heading5">
    <w:name w:val="heading 5"/>
    <w:basedOn w:val="Normal"/>
    <w:next w:val="NormalSS"/>
    <w:link w:val="Heading5Char"/>
    <w:semiHidden/>
    <w:qFormat/>
    <w:rsid w:val="00850F24"/>
    <w:pPr>
      <w:keepNext/>
      <w:framePr w:wrap="around" w:vAnchor="text" w:hAnchor="text" w:y="1"/>
      <w:numPr>
        <w:ilvl w:val="4"/>
        <w:numId w:val="33"/>
      </w:numPr>
      <w:tabs>
        <w:tab w:val="left" w:pos="432"/>
      </w:tabs>
      <w:spacing w:after="120" w:line="240" w:lineRule="auto"/>
      <w:ind w:left="432"/>
      <w:outlineLvl w:val="4"/>
    </w:pPr>
    <w:rPr>
      <w:b/>
    </w:rPr>
  </w:style>
  <w:style w:type="paragraph" w:styleId="Heading6">
    <w:name w:val="heading 6"/>
    <w:basedOn w:val="Normal"/>
    <w:next w:val="Normal"/>
    <w:link w:val="Heading6Char"/>
    <w:semiHidden/>
    <w:qFormat/>
    <w:rsid w:val="002B76AB"/>
    <w:pPr>
      <w:keepNext/>
      <w:numPr>
        <w:ilvl w:val="5"/>
        <w:numId w:val="33"/>
      </w:numPr>
      <w:spacing w:after="120" w:line="240" w:lineRule="auto"/>
      <w:outlineLvl w:val="5"/>
    </w:pPr>
  </w:style>
  <w:style w:type="paragraph" w:styleId="Heading7">
    <w:name w:val="heading 7"/>
    <w:basedOn w:val="Normal"/>
    <w:next w:val="Normal"/>
    <w:link w:val="Heading7Char"/>
    <w:semiHidden/>
    <w:qFormat/>
    <w:rsid w:val="002B76AB"/>
    <w:pPr>
      <w:keepNext/>
      <w:numPr>
        <w:ilvl w:val="6"/>
        <w:numId w:val="33"/>
      </w:numPr>
      <w:spacing w:after="120" w:line="240" w:lineRule="auto"/>
      <w:outlineLvl w:val="6"/>
    </w:pPr>
  </w:style>
  <w:style w:type="paragraph" w:styleId="Heading8">
    <w:name w:val="heading 8"/>
    <w:basedOn w:val="Normal"/>
    <w:next w:val="Normal"/>
    <w:link w:val="Heading8Char"/>
    <w:semiHidden/>
    <w:qFormat/>
    <w:rsid w:val="002B76AB"/>
    <w:pPr>
      <w:keepNext/>
      <w:numPr>
        <w:ilvl w:val="7"/>
        <w:numId w:val="33"/>
      </w:numPr>
      <w:spacing w:after="120" w:line="240" w:lineRule="auto"/>
      <w:outlineLvl w:val="7"/>
    </w:pPr>
  </w:style>
  <w:style w:type="paragraph" w:styleId="Heading9">
    <w:name w:val="heading 9"/>
    <w:aliases w:val="Heading 9 (business proposal only)"/>
    <w:basedOn w:val="Normal"/>
    <w:next w:val="Normal"/>
    <w:link w:val="Heading9Char"/>
    <w:semiHidden/>
    <w:locked/>
    <w:rsid w:val="002B76AB"/>
    <w:pPr>
      <w:keepNext/>
      <w:numPr>
        <w:ilvl w:val="8"/>
        <w:numId w:val="33"/>
      </w:numPr>
      <w:spacing w:after="120"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272CB"/>
    <w:pPr>
      <w:spacing w:line="240" w:lineRule="auto"/>
    </w:pPr>
    <w:rPr>
      <w:rFonts w:ascii="Tahoma" w:hAnsi="Tahoma" w:cs="Tahoma"/>
      <w:sz w:val="16"/>
      <w:szCs w:val="16"/>
    </w:rPr>
  </w:style>
  <w:style w:type="paragraph" w:customStyle="1" w:styleId="AcknowledgmentnoTOC">
    <w:name w:val="Acknowledgment no TOC"/>
    <w:basedOn w:val="Normal"/>
    <w:next w:val="Normal"/>
    <w:qFormat/>
    <w:rsid w:val="006F4AFC"/>
    <w:pPr>
      <w:pBdr>
        <w:bottom w:val="single" w:sz="2" w:space="1" w:color="auto"/>
      </w:pBdr>
      <w:spacing w:before="240" w:after="240" w:line="240" w:lineRule="auto"/>
      <w:ind w:firstLine="0"/>
      <w:outlineLvl w:val="8"/>
    </w:pPr>
    <w:rPr>
      <w:rFonts w:ascii="Arial Black" w:hAnsi="Arial Black"/>
      <w:caps/>
      <w:sz w:val="22"/>
    </w:rPr>
  </w:style>
  <w:style w:type="character" w:customStyle="1" w:styleId="BalloonTextChar">
    <w:name w:val="Balloon Text Char"/>
    <w:basedOn w:val="DefaultParagraphFont"/>
    <w:link w:val="BalloonText"/>
    <w:uiPriority w:val="99"/>
    <w:semiHidden/>
    <w:rsid w:val="002272CB"/>
    <w:rPr>
      <w:rFonts w:ascii="Tahoma" w:eastAsia="Times New Roman" w:hAnsi="Tahoma" w:cs="Tahoma"/>
      <w:sz w:val="16"/>
      <w:szCs w:val="16"/>
    </w:rPr>
  </w:style>
  <w:style w:type="paragraph" w:customStyle="1" w:styleId="Bullet">
    <w:name w:val="Bullet"/>
    <w:basedOn w:val="Normal"/>
    <w:qFormat/>
    <w:rsid w:val="00F6274E"/>
    <w:pPr>
      <w:numPr>
        <w:numId w:val="1"/>
      </w:numPr>
      <w:tabs>
        <w:tab w:val="left" w:pos="432"/>
      </w:tabs>
      <w:spacing w:after="120" w:line="240" w:lineRule="auto"/>
    </w:pPr>
  </w:style>
  <w:style w:type="paragraph" w:customStyle="1" w:styleId="BulletLastSS">
    <w:name w:val="Bullet (Last SS)"/>
    <w:basedOn w:val="Bullet"/>
    <w:next w:val="NormalSS"/>
    <w:qFormat/>
    <w:rsid w:val="009A5B76"/>
    <w:pPr>
      <w:numPr>
        <w:numId w:val="2"/>
      </w:numPr>
      <w:spacing w:after="240"/>
      <w:ind w:left="432" w:hanging="432"/>
    </w:pPr>
  </w:style>
  <w:style w:type="paragraph" w:customStyle="1" w:styleId="BulletLastDS">
    <w:name w:val="Bullet (Last DS)"/>
    <w:basedOn w:val="Bullet"/>
    <w:next w:val="Normal"/>
    <w:qFormat/>
    <w:rsid w:val="00455D47"/>
    <w:pPr>
      <w:numPr>
        <w:numId w:val="3"/>
      </w:numPr>
      <w:spacing w:after="320"/>
      <w:ind w:left="432" w:hanging="432"/>
    </w:pPr>
  </w:style>
  <w:style w:type="paragraph" w:customStyle="1" w:styleId="Center">
    <w:name w:val="Center"/>
    <w:basedOn w:val="Normal"/>
    <w:semiHidden/>
    <w:unhideWhenUsed/>
    <w:rsid w:val="002E3E35"/>
    <w:pPr>
      <w:ind w:firstLine="0"/>
      <w:jc w:val="center"/>
    </w:pPr>
  </w:style>
  <w:style w:type="paragraph" w:customStyle="1" w:styleId="Dash">
    <w:name w:val="Dash"/>
    <w:basedOn w:val="Normal"/>
    <w:qFormat/>
    <w:rsid w:val="002B76AB"/>
    <w:pPr>
      <w:numPr>
        <w:numId w:val="4"/>
      </w:numPr>
      <w:tabs>
        <w:tab w:val="left" w:pos="288"/>
      </w:tabs>
      <w:spacing w:after="120" w:line="240" w:lineRule="auto"/>
    </w:pPr>
  </w:style>
  <w:style w:type="paragraph" w:customStyle="1" w:styleId="DashLASTSS">
    <w:name w:val="Dash (LAST SS)"/>
    <w:basedOn w:val="Dash"/>
    <w:next w:val="NormalSS"/>
    <w:qFormat/>
    <w:rsid w:val="002B76AB"/>
    <w:pPr>
      <w:numPr>
        <w:numId w:val="5"/>
      </w:numPr>
      <w:spacing w:after="240"/>
    </w:pPr>
  </w:style>
  <w:style w:type="paragraph" w:customStyle="1" w:styleId="DashLASTDS">
    <w:name w:val="Dash (LAST DS)"/>
    <w:basedOn w:val="Dash"/>
    <w:next w:val="Normal"/>
    <w:qFormat/>
    <w:rsid w:val="004867C2"/>
    <w:pPr>
      <w:spacing w:after="320"/>
    </w:pPr>
    <w:rPr>
      <w:szCs w:val="24"/>
    </w:rPr>
  </w:style>
  <w:style w:type="paragraph" w:styleId="Footer">
    <w:name w:val="footer"/>
    <w:basedOn w:val="Normal"/>
    <w:link w:val="FooterChar"/>
    <w:qFormat/>
    <w:rsid w:val="00184421"/>
    <w:pPr>
      <w:pBdr>
        <w:bottom w:val="single" w:sz="2" w:space="3" w:color="auto"/>
      </w:pBdr>
      <w:tabs>
        <w:tab w:val="center" w:pos="4320"/>
        <w:tab w:val="right" w:pos="9360"/>
      </w:tabs>
      <w:spacing w:line="240" w:lineRule="auto"/>
      <w:ind w:firstLine="0"/>
    </w:pPr>
    <w:rPr>
      <w:rFonts w:ascii="Arial" w:hAnsi="Arial"/>
      <w:sz w:val="20"/>
    </w:rPr>
  </w:style>
  <w:style w:type="character" w:customStyle="1" w:styleId="FooterChar">
    <w:name w:val="Footer Char"/>
    <w:basedOn w:val="DefaultParagraphFont"/>
    <w:link w:val="Footer"/>
    <w:rsid w:val="00184421"/>
    <w:rPr>
      <w:rFonts w:ascii="Arial" w:eastAsia="Times New Roman" w:hAnsi="Arial" w:cs="Times New Roman"/>
      <w:sz w:val="20"/>
      <w:szCs w:val="20"/>
    </w:rPr>
  </w:style>
  <w:style w:type="paragraph" w:styleId="DocumentMap">
    <w:name w:val="Document Map"/>
    <w:basedOn w:val="Normal"/>
    <w:link w:val="DocumentMapChar"/>
    <w:semiHidden/>
    <w:unhideWhenUsed/>
    <w:rsid w:val="002E3E35"/>
    <w:pPr>
      <w:spacing w:line="240" w:lineRule="auto"/>
      <w:ind w:firstLine="0"/>
    </w:pPr>
    <w:rPr>
      <w:rFonts w:asciiTheme="majorHAnsi" w:hAnsiTheme="majorHAnsi"/>
    </w:rPr>
  </w:style>
  <w:style w:type="character" w:customStyle="1" w:styleId="DocumentMapChar">
    <w:name w:val="Document Map Char"/>
    <w:basedOn w:val="DefaultParagraphFont"/>
    <w:link w:val="DocumentMap"/>
    <w:semiHidden/>
    <w:rsid w:val="00204AB9"/>
    <w:rPr>
      <w:rFonts w:asciiTheme="majorHAnsi" w:eastAsia="Times New Roman" w:hAnsiTheme="majorHAnsi" w:cs="Times New Roman"/>
      <w:sz w:val="24"/>
      <w:szCs w:val="20"/>
    </w:rPr>
  </w:style>
  <w:style w:type="character" w:styleId="FootnoteReference">
    <w:name w:val="footnote reference"/>
    <w:aliases w:val="*Footnote Reference,fr"/>
    <w:basedOn w:val="DefaultParagraphFont"/>
    <w:qFormat/>
    <w:rsid w:val="001C7FBE"/>
    <w:rPr>
      <w:rFonts w:ascii="Times New Roman" w:hAnsi="Times New Roman"/>
      <w:color w:val="auto"/>
      <w:spacing w:val="0"/>
      <w:position w:val="0"/>
      <w:sz w:val="24"/>
      <w:u w:color="000080"/>
      <w:effect w:val="none"/>
      <w:vertAlign w:val="superscript"/>
    </w:rPr>
  </w:style>
  <w:style w:type="paragraph" w:styleId="FootnoteText">
    <w:name w:val="footnote text"/>
    <w:basedOn w:val="Normal"/>
    <w:link w:val="FootnoteTextChar"/>
    <w:qFormat/>
    <w:rsid w:val="00203E3B"/>
    <w:pPr>
      <w:spacing w:after="120" w:line="240" w:lineRule="auto"/>
      <w:ind w:firstLine="0"/>
    </w:pPr>
    <w:rPr>
      <w:sz w:val="20"/>
    </w:rPr>
  </w:style>
  <w:style w:type="character" w:customStyle="1" w:styleId="FootnoteTextChar">
    <w:name w:val="Footnote Text Char"/>
    <w:basedOn w:val="DefaultParagraphFont"/>
    <w:link w:val="FootnoteText"/>
    <w:rsid w:val="00203E3B"/>
    <w:rPr>
      <w:rFonts w:eastAsia="Times New Roman" w:cs="Times New Roman"/>
      <w:sz w:val="20"/>
      <w:szCs w:val="20"/>
    </w:rPr>
  </w:style>
  <w:style w:type="paragraph" w:styleId="Header">
    <w:name w:val="header"/>
    <w:basedOn w:val="Normal"/>
    <w:link w:val="HeaderChar"/>
    <w:uiPriority w:val="99"/>
    <w:qFormat/>
    <w:rsid w:val="009C40AE"/>
    <w:pPr>
      <w:pBdr>
        <w:bottom w:val="single" w:sz="2" w:space="3" w:color="auto"/>
      </w:pBdr>
      <w:tabs>
        <w:tab w:val="right" w:pos="9360"/>
      </w:tabs>
      <w:spacing w:line="240" w:lineRule="auto"/>
      <w:ind w:firstLine="0"/>
    </w:pPr>
    <w:rPr>
      <w:rFonts w:ascii="Arial" w:hAnsi="Arial"/>
      <w:caps/>
      <w:sz w:val="16"/>
    </w:rPr>
  </w:style>
  <w:style w:type="character" w:customStyle="1" w:styleId="HeaderChar">
    <w:name w:val="Header Char"/>
    <w:basedOn w:val="DefaultParagraphFont"/>
    <w:link w:val="Header"/>
    <w:uiPriority w:val="99"/>
    <w:rsid w:val="009C40AE"/>
    <w:rPr>
      <w:rFonts w:ascii="Arial" w:eastAsia="Times New Roman" w:hAnsi="Arial" w:cs="Times New Roman"/>
      <w:caps/>
      <w:sz w:val="16"/>
      <w:szCs w:val="20"/>
    </w:rPr>
  </w:style>
  <w:style w:type="character" w:customStyle="1" w:styleId="Heading1Char">
    <w:name w:val="Heading 1 Char"/>
    <w:basedOn w:val="DefaultParagraphFont"/>
    <w:link w:val="Heading1"/>
    <w:rsid w:val="00756E06"/>
    <w:rPr>
      <w:rFonts w:ascii="Arial Black" w:eastAsia="Times New Roman" w:hAnsi="Arial Black" w:cs="Times New Roman"/>
      <w:caps/>
      <w:sz w:val="22"/>
      <w:szCs w:val="20"/>
    </w:rPr>
  </w:style>
  <w:style w:type="character" w:customStyle="1" w:styleId="Heading2Char">
    <w:name w:val="Heading 2 Char"/>
    <w:basedOn w:val="DefaultParagraphFont"/>
    <w:link w:val="Heading2"/>
    <w:semiHidden/>
    <w:rsid w:val="00756E06"/>
    <w:rPr>
      <w:rFonts w:ascii="Arial Black" w:eastAsia="Times New Roman" w:hAnsi="Arial Black" w:cs="Times New Roman"/>
      <w:caps/>
      <w:sz w:val="22"/>
      <w:szCs w:val="20"/>
    </w:rPr>
  </w:style>
  <w:style w:type="paragraph" w:customStyle="1" w:styleId="Heading3NoTOC">
    <w:name w:val="Heading 3_No TOC"/>
    <w:basedOn w:val="Normal"/>
    <w:next w:val="NormalSS"/>
    <w:semiHidden/>
    <w:qFormat/>
    <w:rsid w:val="00043B27"/>
    <w:pPr>
      <w:keepNext/>
      <w:spacing w:after="120" w:line="240" w:lineRule="auto"/>
      <w:ind w:left="432" w:hanging="432"/>
    </w:pPr>
    <w:rPr>
      <w:rFonts w:ascii="Arial Black" w:hAnsi="Arial Black"/>
      <w:sz w:val="22"/>
    </w:rPr>
  </w:style>
  <w:style w:type="character" w:customStyle="1" w:styleId="Heading3Char">
    <w:name w:val="Heading 3 Char"/>
    <w:basedOn w:val="DefaultParagraphFont"/>
    <w:link w:val="Heading3"/>
    <w:semiHidden/>
    <w:rsid w:val="00756E06"/>
    <w:rPr>
      <w:rFonts w:ascii="Arial Black" w:eastAsia="Times New Roman" w:hAnsi="Arial Black" w:cs="Times New Roman"/>
      <w:sz w:val="22"/>
      <w:szCs w:val="20"/>
    </w:rPr>
  </w:style>
  <w:style w:type="paragraph" w:customStyle="1" w:styleId="Heading4NoTOC">
    <w:name w:val="Heading 4_No TOC"/>
    <w:basedOn w:val="Heading4"/>
    <w:next w:val="NormalSS"/>
    <w:semiHidden/>
    <w:qFormat/>
    <w:rsid w:val="00043B27"/>
    <w:pPr>
      <w:outlineLvl w:val="9"/>
    </w:pPr>
  </w:style>
  <w:style w:type="character" w:customStyle="1" w:styleId="Heading4Char">
    <w:name w:val="Heading 4 Char"/>
    <w:basedOn w:val="DefaultParagraphFont"/>
    <w:link w:val="Heading4"/>
    <w:semiHidden/>
    <w:rsid w:val="00756E06"/>
    <w:rPr>
      <w:rFonts w:eastAsia="Times New Roman" w:cs="Times New Roman"/>
      <w:b/>
      <w:szCs w:val="20"/>
    </w:rPr>
  </w:style>
  <w:style w:type="character" w:customStyle="1" w:styleId="Heading5Char">
    <w:name w:val="Heading 5 Char"/>
    <w:basedOn w:val="DefaultParagraphFont"/>
    <w:link w:val="Heading5"/>
    <w:semiHidden/>
    <w:rsid w:val="00756E06"/>
    <w:rPr>
      <w:rFonts w:eastAsia="Times New Roman" w:cs="Times New Roman"/>
      <w:b/>
      <w:szCs w:val="20"/>
    </w:rPr>
  </w:style>
  <w:style w:type="character" w:customStyle="1" w:styleId="Heading6Char">
    <w:name w:val="Heading 6 Char"/>
    <w:basedOn w:val="DefaultParagraphFont"/>
    <w:link w:val="Heading6"/>
    <w:semiHidden/>
    <w:rsid w:val="002B76AB"/>
    <w:rPr>
      <w:rFonts w:ascii="Times New Roman" w:eastAsia="Times New Roman" w:hAnsi="Times New Roman" w:cs="Times New Roman"/>
      <w:sz w:val="24"/>
      <w:szCs w:val="20"/>
    </w:rPr>
  </w:style>
  <w:style w:type="character" w:customStyle="1" w:styleId="Heading7Char">
    <w:name w:val="Heading 7 Char"/>
    <w:basedOn w:val="DefaultParagraphFont"/>
    <w:link w:val="Heading7"/>
    <w:semiHidden/>
    <w:rsid w:val="002B76AB"/>
    <w:rPr>
      <w:rFonts w:ascii="Times New Roman" w:eastAsia="Times New Roman" w:hAnsi="Times New Roman" w:cs="Times New Roman"/>
      <w:sz w:val="24"/>
      <w:szCs w:val="20"/>
    </w:rPr>
  </w:style>
  <w:style w:type="character" w:customStyle="1" w:styleId="Heading8Char">
    <w:name w:val="Heading 8 Char"/>
    <w:basedOn w:val="DefaultParagraphFont"/>
    <w:link w:val="Heading8"/>
    <w:semiHidden/>
    <w:rsid w:val="002B76AB"/>
    <w:rPr>
      <w:rFonts w:ascii="Times New Roman" w:eastAsia="Times New Roman" w:hAnsi="Times New Roman" w:cs="Times New Roman"/>
      <w:sz w:val="24"/>
      <w:szCs w:val="20"/>
    </w:rPr>
  </w:style>
  <w:style w:type="character" w:customStyle="1" w:styleId="Heading9Char">
    <w:name w:val="Heading 9 Char"/>
    <w:aliases w:val="Heading 9 (business proposal only) Char"/>
    <w:basedOn w:val="DefaultParagraphFont"/>
    <w:link w:val="Heading9"/>
    <w:semiHidden/>
    <w:rsid w:val="005C40E0"/>
    <w:rPr>
      <w:rFonts w:eastAsia="Times New Roman" w:cs="Times New Roman"/>
      <w:szCs w:val="20"/>
    </w:rPr>
  </w:style>
  <w:style w:type="paragraph" w:customStyle="1" w:styleId="MarkforAppendixTitle">
    <w:name w:val="Mark for Appendix Title"/>
    <w:basedOn w:val="Normal"/>
    <w:next w:val="Normal"/>
    <w:qFormat/>
    <w:rsid w:val="00A23043"/>
    <w:pPr>
      <w:spacing w:before="2640" w:after="240" w:line="240" w:lineRule="auto"/>
      <w:ind w:firstLine="0"/>
      <w:jc w:val="center"/>
      <w:outlineLvl w:val="1"/>
    </w:pPr>
    <w:rPr>
      <w:rFonts w:ascii="Arial Black" w:hAnsi="Arial Black"/>
      <w:caps/>
      <w:sz w:val="22"/>
    </w:rPr>
  </w:style>
  <w:style w:type="paragraph" w:customStyle="1" w:styleId="MarkforAttachmentTitle">
    <w:name w:val="Mark for Attachment Title"/>
    <w:basedOn w:val="Normal"/>
    <w:next w:val="Normal"/>
    <w:qFormat/>
    <w:rsid w:val="00A23043"/>
    <w:pPr>
      <w:spacing w:before="2640" w:after="240" w:line="240" w:lineRule="auto"/>
      <w:ind w:firstLine="0"/>
      <w:jc w:val="center"/>
      <w:outlineLvl w:val="1"/>
    </w:pPr>
    <w:rPr>
      <w:rFonts w:ascii="Arial Black" w:hAnsi="Arial Black"/>
      <w:caps/>
      <w:sz w:val="22"/>
    </w:rPr>
  </w:style>
  <w:style w:type="paragraph" w:customStyle="1" w:styleId="MarkforExhibitTitle">
    <w:name w:val="Mark for Exhibit Title"/>
    <w:basedOn w:val="MarkforTableTitle"/>
    <w:next w:val="NormalSS"/>
    <w:qFormat/>
    <w:rsid w:val="000B764C"/>
  </w:style>
  <w:style w:type="paragraph" w:customStyle="1" w:styleId="MarkforTableTitle">
    <w:name w:val="Mark for Table Title"/>
    <w:basedOn w:val="Normal"/>
    <w:next w:val="NormalSS"/>
    <w:qFormat/>
    <w:rsid w:val="004867C2"/>
    <w:pPr>
      <w:keepNext/>
      <w:spacing w:after="60" w:line="240" w:lineRule="auto"/>
      <w:ind w:firstLine="0"/>
    </w:pPr>
    <w:rPr>
      <w:rFonts w:ascii="Arial Black" w:hAnsi="Arial Black"/>
      <w:sz w:val="22"/>
    </w:rPr>
  </w:style>
  <w:style w:type="paragraph" w:customStyle="1" w:styleId="MarkforFigureTitle">
    <w:name w:val="Mark for Figure Title"/>
    <w:basedOn w:val="MarkforTableTitle"/>
    <w:next w:val="NormalSS"/>
    <w:qFormat/>
    <w:rsid w:val="004867C2"/>
  </w:style>
  <w:style w:type="numbering" w:customStyle="1" w:styleId="MPROutline">
    <w:name w:val="MPROutline"/>
    <w:uiPriority w:val="99"/>
    <w:locked/>
    <w:rsid w:val="002E3E35"/>
    <w:pPr>
      <w:numPr>
        <w:numId w:val="7"/>
      </w:numPr>
    </w:pPr>
  </w:style>
  <w:style w:type="character" w:customStyle="1" w:styleId="MTEquationSection">
    <w:name w:val="MTEquationSection"/>
    <w:basedOn w:val="DefaultParagraphFont"/>
    <w:rsid w:val="000B764C"/>
    <w:rPr>
      <w:rFonts w:ascii="Arial" w:hAnsi="Arial"/>
      <w:vanish w:val="0"/>
      <w:color w:val="auto"/>
      <w:sz w:val="18"/>
    </w:rPr>
  </w:style>
  <w:style w:type="paragraph" w:customStyle="1" w:styleId="Normalcontinued">
    <w:name w:val="Normal (continued)"/>
    <w:basedOn w:val="Normal"/>
    <w:next w:val="Normal"/>
    <w:qFormat/>
    <w:rsid w:val="000B764C"/>
    <w:pPr>
      <w:ind w:firstLine="0"/>
    </w:pPr>
  </w:style>
  <w:style w:type="paragraph" w:customStyle="1" w:styleId="NormalSS">
    <w:name w:val="NormalSS"/>
    <w:basedOn w:val="Normal"/>
    <w:link w:val="NormalSSChar"/>
    <w:qFormat/>
    <w:rsid w:val="000B764C"/>
    <w:pPr>
      <w:spacing w:after="240" w:line="240" w:lineRule="auto"/>
    </w:pPr>
  </w:style>
  <w:style w:type="paragraph" w:customStyle="1" w:styleId="NormalSScontinued">
    <w:name w:val="NormalSS (continued)"/>
    <w:basedOn w:val="NormalSS"/>
    <w:next w:val="NormalSS"/>
    <w:qFormat/>
    <w:rsid w:val="000B764C"/>
    <w:pPr>
      <w:ind w:firstLine="0"/>
    </w:pPr>
  </w:style>
  <w:style w:type="paragraph" w:customStyle="1" w:styleId="NumberedBullet">
    <w:name w:val="Numbered Bullet"/>
    <w:basedOn w:val="Normal"/>
    <w:link w:val="NumberedBulletChar"/>
    <w:qFormat/>
    <w:rsid w:val="00455D47"/>
    <w:pPr>
      <w:numPr>
        <w:numId w:val="17"/>
      </w:numPr>
      <w:tabs>
        <w:tab w:val="clear" w:pos="792"/>
        <w:tab w:val="left" w:pos="432"/>
      </w:tabs>
      <w:spacing w:after="120" w:line="240" w:lineRule="auto"/>
      <w:ind w:left="432" w:hanging="432"/>
    </w:pPr>
  </w:style>
  <w:style w:type="paragraph" w:customStyle="1" w:styleId="Outline">
    <w:name w:val="Outline"/>
    <w:basedOn w:val="Normal"/>
    <w:semiHidden/>
    <w:unhideWhenUsed/>
    <w:qFormat/>
    <w:rsid w:val="002E3E35"/>
    <w:pPr>
      <w:spacing w:after="240" w:line="240" w:lineRule="auto"/>
      <w:ind w:left="720" w:hanging="720"/>
    </w:pPr>
  </w:style>
  <w:style w:type="character" w:styleId="PageNumber">
    <w:name w:val="page number"/>
    <w:basedOn w:val="DefaultParagraphFont"/>
    <w:qFormat/>
    <w:rsid w:val="00F85583"/>
    <w:rPr>
      <w:rFonts w:ascii="Arial" w:hAnsi="Arial"/>
      <w:color w:val="auto"/>
      <w:sz w:val="20"/>
      <w:bdr w:val="none" w:sz="0" w:space="0" w:color="auto"/>
    </w:rPr>
  </w:style>
  <w:style w:type="paragraph" w:customStyle="1" w:styleId="References">
    <w:name w:val="References"/>
    <w:basedOn w:val="Normal"/>
    <w:qFormat/>
    <w:rsid w:val="00F85583"/>
    <w:pPr>
      <w:keepLines/>
      <w:spacing w:after="240" w:line="240" w:lineRule="auto"/>
      <w:ind w:left="432" w:hanging="432"/>
    </w:pPr>
  </w:style>
  <w:style w:type="paragraph" w:customStyle="1" w:styleId="TableFootnoteCaption">
    <w:name w:val="Table Footnote_Caption"/>
    <w:qFormat/>
    <w:rsid w:val="004934BE"/>
    <w:pPr>
      <w:tabs>
        <w:tab w:val="left" w:pos="1080"/>
      </w:tabs>
      <w:spacing w:before="60" w:after="0"/>
    </w:pPr>
    <w:rPr>
      <w:rFonts w:ascii="Arial" w:eastAsia="Times New Roman" w:hAnsi="Arial" w:cs="Times New Roman"/>
      <w:sz w:val="18"/>
      <w:szCs w:val="20"/>
    </w:rPr>
  </w:style>
  <w:style w:type="paragraph" w:customStyle="1" w:styleId="TableHeaderLeft">
    <w:name w:val="Table Header Left"/>
    <w:basedOn w:val="TableText"/>
    <w:next w:val="TableText"/>
    <w:qFormat/>
    <w:rsid w:val="005D51C5"/>
    <w:pPr>
      <w:spacing w:before="120" w:after="60"/>
    </w:pPr>
    <w:rPr>
      <w:b/>
      <w:color w:val="FFFFFF" w:themeColor="background1"/>
    </w:rPr>
  </w:style>
  <w:style w:type="paragraph" w:customStyle="1" w:styleId="TableHeaderCenter">
    <w:name w:val="Table Header Center"/>
    <w:basedOn w:val="TableHeaderLeft"/>
    <w:qFormat/>
    <w:rsid w:val="006B2483"/>
    <w:pPr>
      <w:jc w:val="center"/>
    </w:pPr>
  </w:style>
  <w:style w:type="paragraph" w:styleId="TableofFigures">
    <w:name w:val="table of figures"/>
    <w:basedOn w:val="Normal"/>
    <w:next w:val="Normal"/>
    <w:uiPriority w:val="99"/>
    <w:locked/>
    <w:rsid w:val="000A5A8D"/>
    <w:pPr>
      <w:tabs>
        <w:tab w:val="right" w:leader="dot" w:pos="9360"/>
      </w:tabs>
      <w:spacing w:after="180" w:line="240" w:lineRule="exact"/>
      <w:ind w:left="720" w:right="720" w:hanging="720"/>
    </w:pPr>
    <w:rPr>
      <w:rFonts w:ascii="Arial" w:hAnsi="Arial"/>
      <w:sz w:val="20"/>
    </w:rPr>
  </w:style>
  <w:style w:type="paragraph" w:customStyle="1" w:styleId="TableText">
    <w:name w:val="Table Text"/>
    <w:basedOn w:val="Normal"/>
    <w:qFormat/>
    <w:rsid w:val="004934BE"/>
    <w:pPr>
      <w:spacing w:line="240" w:lineRule="auto"/>
      <w:ind w:firstLine="0"/>
    </w:pPr>
    <w:rPr>
      <w:rFonts w:ascii="Arial" w:hAnsi="Arial"/>
      <w:sz w:val="18"/>
    </w:rPr>
  </w:style>
  <w:style w:type="paragraph" w:customStyle="1" w:styleId="TableSourceCaption">
    <w:name w:val="Table Source_Caption"/>
    <w:qFormat/>
    <w:rsid w:val="00BF3F82"/>
    <w:pPr>
      <w:tabs>
        <w:tab w:val="left" w:pos="792"/>
      </w:tabs>
      <w:spacing w:before="60" w:after="0"/>
      <w:ind w:left="792" w:hanging="792"/>
    </w:pPr>
    <w:rPr>
      <w:rFonts w:ascii="Arial" w:eastAsia="Times New Roman" w:hAnsi="Arial" w:cs="Times New Roman"/>
      <w:sz w:val="18"/>
      <w:szCs w:val="20"/>
    </w:rPr>
  </w:style>
  <w:style w:type="paragraph" w:customStyle="1" w:styleId="TableSignificanceCaption">
    <w:name w:val="Table Significance_Caption"/>
    <w:basedOn w:val="TableFootnoteCaption"/>
    <w:qFormat/>
    <w:rsid w:val="004934BE"/>
  </w:style>
  <w:style w:type="paragraph" w:customStyle="1" w:styleId="Tabletext8">
    <w:name w:val="Table text 8"/>
    <w:basedOn w:val="TableText"/>
    <w:qFormat/>
    <w:rsid w:val="00F85583"/>
    <w:rPr>
      <w:snapToGrid w:val="0"/>
      <w:sz w:val="16"/>
      <w:szCs w:val="16"/>
    </w:rPr>
  </w:style>
  <w:style w:type="paragraph" w:customStyle="1" w:styleId="TableSpace">
    <w:name w:val="TableSpace"/>
    <w:basedOn w:val="TableSourceCaption"/>
    <w:next w:val="TableFootnoteCaption"/>
    <w:semiHidden/>
    <w:qFormat/>
    <w:rsid w:val="002E3E35"/>
  </w:style>
  <w:style w:type="paragraph" w:styleId="Title">
    <w:name w:val="Title"/>
    <w:basedOn w:val="Normal"/>
    <w:next w:val="Normal"/>
    <w:link w:val="TitleChar"/>
    <w:semiHidden/>
    <w:rsid w:val="002E3E35"/>
    <w:pPr>
      <w:pBdr>
        <w:bottom w:val="single" w:sz="8" w:space="4" w:color="4F81BD" w:themeColor="accent1"/>
      </w:pBdr>
      <w:spacing w:after="300" w:line="240" w:lineRule="auto"/>
      <w:ind w:firstLine="0"/>
      <w:contextualSpacing/>
    </w:pPr>
    <w:rPr>
      <w:rFonts w:asciiTheme="majorHAnsi" w:eastAsiaTheme="majorEastAsia" w:hAnsiTheme="majorHAnsi" w:cstheme="majorBidi"/>
      <w:color w:val="000000" w:themeColor="text1"/>
      <w:spacing w:val="5"/>
      <w:kern w:val="28"/>
      <w:sz w:val="52"/>
      <w:szCs w:val="52"/>
    </w:rPr>
  </w:style>
  <w:style w:type="character" w:customStyle="1" w:styleId="TitleChar">
    <w:name w:val="Title Char"/>
    <w:basedOn w:val="DefaultParagraphFont"/>
    <w:link w:val="Title"/>
    <w:semiHidden/>
    <w:rsid w:val="00B02C9E"/>
    <w:rPr>
      <w:rFonts w:asciiTheme="majorHAnsi" w:eastAsiaTheme="majorEastAsia" w:hAnsiTheme="majorHAnsi" w:cstheme="majorBidi"/>
      <w:color w:val="000000" w:themeColor="text1"/>
      <w:spacing w:val="5"/>
      <w:kern w:val="28"/>
      <w:sz w:val="52"/>
      <w:szCs w:val="52"/>
    </w:rPr>
  </w:style>
  <w:style w:type="paragraph" w:customStyle="1" w:styleId="TitleofDocumentVertical">
    <w:name w:val="Title of Document Vertical"/>
    <w:basedOn w:val="Normal"/>
    <w:semiHidden/>
    <w:qFormat/>
    <w:rsid w:val="002E3E35"/>
    <w:pPr>
      <w:spacing w:before="3120" w:after="240" w:line="360" w:lineRule="exact"/>
    </w:pPr>
    <w:rPr>
      <w:rFonts w:ascii="Arial" w:hAnsi="Arial"/>
      <w:b/>
      <w:sz w:val="22"/>
    </w:rPr>
  </w:style>
  <w:style w:type="paragraph" w:customStyle="1" w:styleId="TitleofDocumentHorizontal">
    <w:name w:val="Title of Document Horizontal"/>
    <w:basedOn w:val="TitleofDocumentVertical"/>
    <w:semiHidden/>
    <w:qFormat/>
    <w:rsid w:val="002E3E35"/>
    <w:pPr>
      <w:spacing w:before="0" w:after="160"/>
    </w:pPr>
  </w:style>
  <w:style w:type="paragraph" w:customStyle="1" w:styleId="TitleofDocumentNoPhoto">
    <w:name w:val="Title of Document No Photo"/>
    <w:basedOn w:val="TitleofDocumentHorizontal"/>
    <w:semiHidden/>
    <w:qFormat/>
    <w:rsid w:val="002E3E35"/>
  </w:style>
  <w:style w:type="paragraph" w:styleId="TOC1">
    <w:name w:val="toc 1"/>
    <w:next w:val="Normalcontinued"/>
    <w:autoRedefine/>
    <w:uiPriority w:val="39"/>
    <w:qFormat/>
    <w:rsid w:val="005975FE"/>
    <w:pPr>
      <w:tabs>
        <w:tab w:val="right" w:leader="dot" w:pos="9360"/>
      </w:tabs>
      <w:spacing w:after="180" w:line="240" w:lineRule="exact"/>
      <w:ind w:left="720" w:right="720" w:hanging="720"/>
    </w:pPr>
    <w:rPr>
      <w:rFonts w:ascii="Arial" w:eastAsia="Times New Roman" w:hAnsi="Arial" w:cs="Times New Roman"/>
      <w:caps/>
      <w:sz w:val="20"/>
      <w:szCs w:val="20"/>
    </w:rPr>
  </w:style>
  <w:style w:type="paragraph" w:styleId="TOC2">
    <w:name w:val="toc 2"/>
    <w:next w:val="Normal"/>
    <w:autoRedefine/>
    <w:uiPriority w:val="39"/>
    <w:qFormat/>
    <w:rsid w:val="005975FE"/>
    <w:pPr>
      <w:tabs>
        <w:tab w:val="left" w:pos="1080"/>
        <w:tab w:val="right" w:leader="dot" w:pos="9360"/>
      </w:tabs>
      <w:spacing w:after="180" w:line="240" w:lineRule="exact"/>
      <w:ind w:left="1080" w:right="720" w:hanging="360"/>
    </w:pPr>
    <w:rPr>
      <w:rFonts w:ascii="Arial" w:eastAsia="Times New Roman" w:hAnsi="Arial" w:cs="Times New Roman"/>
      <w:noProof/>
      <w:sz w:val="20"/>
      <w:szCs w:val="20"/>
    </w:rPr>
  </w:style>
  <w:style w:type="paragraph" w:styleId="TOC3">
    <w:name w:val="toc 3"/>
    <w:basedOn w:val="TOC2"/>
    <w:next w:val="Normal"/>
    <w:autoRedefine/>
    <w:qFormat/>
    <w:rsid w:val="005975FE"/>
    <w:pPr>
      <w:tabs>
        <w:tab w:val="clear" w:pos="1080"/>
        <w:tab w:val="left" w:pos="1440"/>
      </w:tabs>
      <w:spacing w:after="120"/>
      <w:ind w:left="1440"/>
    </w:pPr>
  </w:style>
  <w:style w:type="paragraph" w:styleId="TOC4">
    <w:name w:val="toc 4"/>
    <w:next w:val="Normal"/>
    <w:autoRedefine/>
    <w:qFormat/>
    <w:rsid w:val="005975FE"/>
    <w:pPr>
      <w:tabs>
        <w:tab w:val="left" w:pos="2160"/>
        <w:tab w:val="right" w:leader="dot" w:pos="9360"/>
      </w:tabs>
      <w:spacing w:after="0" w:line="240" w:lineRule="exact"/>
      <w:ind w:left="2520" w:hanging="360"/>
    </w:pPr>
    <w:rPr>
      <w:rFonts w:ascii="Arial" w:eastAsia="Times New Roman" w:hAnsi="Arial" w:cs="Times New Roman"/>
      <w:noProof/>
      <w:szCs w:val="20"/>
    </w:rPr>
  </w:style>
  <w:style w:type="paragraph" w:styleId="TOC8">
    <w:name w:val="toc 8"/>
    <w:next w:val="Normal"/>
    <w:autoRedefine/>
    <w:uiPriority w:val="39"/>
    <w:qFormat/>
    <w:rsid w:val="0053540D"/>
    <w:pPr>
      <w:tabs>
        <w:tab w:val="right" w:leader="dot" w:pos="9360"/>
      </w:tabs>
      <w:spacing w:after="180" w:line="240" w:lineRule="exact"/>
      <w:ind w:right="720"/>
    </w:pPr>
    <w:rPr>
      <w:rFonts w:ascii="Arial" w:eastAsia="Times New Roman" w:hAnsi="Arial" w:cs="Times New Roman"/>
      <w:caps/>
      <w:sz w:val="20"/>
      <w:szCs w:val="20"/>
    </w:rPr>
  </w:style>
  <w:style w:type="paragraph" w:customStyle="1" w:styleId="wwwmathematica-mprcom">
    <w:name w:val="www.mathematica-mpr.com"/>
    <w:qFormat/>
    <w:rsid w:val="002E3E35"/>
    <w:pPr>
      <w:spacing w:after="100"/>
    </w:pPr>
    <w:rPr>
      <w:rFonts w:asciiTheme="majorHAnsi" w:eastAsia="Times New Roman" w:hAnsiTheme="majorHAnsi" w:cs="Times New Roman"/>
      <w:noProof/>
      <w:sz w:val="16"/>
      <w:szCs w:val="19"/>
    </w:rPr>
  </w:style>
  <w:style w:type="character" w:customStyle="1" w:styleId="NumberedBulletChar">
    <w:name w:val="Numbered Bullet Char"/>
    <w:basedOn w:val="DefaultParagraphFont"/>
    <w:link w:val="NumberedBullet"/>
    <w:rsid w:val="00455D47"/>
    <w:rPr>
      <w:rFonts w:ascii="Times New Roman" w:eastAsia="Times New Roman" w:hAnsi="Times New Roman" w:cs="Times New Roman"/>
      <w:sz w:val="24"/>
      <w:szCs w:val="20"/>
    </w:rPr>
  </w:style>
  <w:style w:type="paragraph" w:customStyle="1" w:styleId="NumberedBulletLastDS">
    <w:name w:val="Numbered Bullet (Last DS)"/>
    <w:basedOn w:val="NumberedBullet"/>
    <w:next w:val="Normal"/>
    <w:qFormat/>
    <w:rsid w:val="007614D4"/>
    <w:pPr>
      <w:spacing w:after="320"/>
    </w:pPr>
  </w:style>
  <w:style w:type="paragraph" w:customStyle="1" w:styleId="NumberedBulletLastSS">
    <w:name w:val="Numbered Bullet (Last SS)"/>
    <w:basedOn w:val="NumberedBulletLastDS"/>
    <w:next w:val="NormalSS"/>
    <w:qFormat/>
    <w:rsid w:val="0068230E"/>
    <w:pPr>
      <w:spacing w:after="240"/>
    </w:pPr>
  </w:style>
  <w:style w:type="table" w:styleId="LightList">
    <w:name w:val="Light List"/>
    <w:basedOn w:val="TableNormal"/>
    <w:uiPriority w:val="61"/>
    <w:locked/>
    <w:rsid w:val="00981FE2"/>
    <w:pPr>
      <w:spacing w:after="0"/>
    </w:pPr>
    <w:rPr>
      <w:rFonts w:asciiTheme="minorHAnsi" w:hAnsiTheme="minorHAnsi"/>
      <w:sz w:val="22"/>
      <w:szCs w:val="22"/>
      <w:lang w:bidi="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MPRBaseTable">
    <w:name w:val="MPR Base Table"/>
    <w:basedOn w:val="TableNormal"/>
    <w:uiPriority w:val="99"/>
    <w:rsid w:val="005860D2"/>
    <w:pPr>
      <w:spacing w:after="0" w:line="360" w:lineRule="auto"/>
      <w:contextualSpacing/>
      <w:textboxTightWrap w:val="allLines"/>
    </w:pPr>
    <w:rPr>
      <w:rFonts w:ascii="Arial" w:hAnsi="Arial"/>
      <w:sz w:val="18"/>
    </w:rPr>
    <w:tblPr>
      <w:tblStyleRowBandSize w:val="1"/>
      <w:tblBorders>
        <w:bottom w:val="single" w:sz="4" w:space="0" w:color="auto"/>
      </w:tblBorders>
    </w:tblPr>
    <w:tblStylePr w:type="firstRow">
      <w:pPr>
        <w:wordWrap/>
        <w:spacing w:beforeLines="0" w:before="120" w:beforeAutospacing="0" w:afterLines="0" w:after="60" w:afterAutospacing="0" w:line="240" w:lineRule="auto"/>
        <w:ind w:leftChars="0" w:left="0" w:rightChars="0" w:right="0" w:firstLineChars="0" w:firstLine="0"/>
        <w:contextualSpacing w:val="0"/>
        <w:jc w:val="center"/>
        <w:outlineLvl w:val="9"/>
      </w:pPr>
      <w:rPr>
        <w:rFonts w:ascii="Arial" w:hAnsi="Arial"/>
        <w:b/>
        <w:i w:val="0"/>
        <w:caps w:val="0"/>
        <w:smallCaps w:val="0"/>
        <w:strike w:val="0"/>
        <w:dstrike w:val="0"/>
        <w:vanish w:val="0"/>
        <w:color w:val="FFFFFF" w:themeColor="background1"/>
        <w:spacing w:val="0"/>
        <w:kern w:val="0"/>
        <w:position w:val="6"/>
        <w:sz w:val="18"/>
        <w:u w:val="none"/>
        <w:vertAlign w:val="baseline"/>
        <w14:shadow w14:blurRad="0" w14:dist="0" w14:dir="0" w14:sx="0" w14:sy="0" w14:kx="0" w14:ky="0" w14:algn="none">
          <w14:srgbClr w14:val="000000"/>
        </w14:shadow>
        <w14:textOutline w14:w="0" w14:cap="rnd" w14:cmpd="sng" w14:algn="ctr">
          <w14:noFill/>
          <w14:prstDash w14:val="solid"/>
          <w14:bevel/>
        </w14:textOutline>
      </w:rPr>
      <w:tblPr/>
      <w:trPr>
        <w:cantSplit/>
      </w:trPr>
      <w:tcPr>
        <w:tcBorders>
          <w:top w:val="nil"/>
          <w:left w:val="nil"/>
          <w:bottom w:val="nil"/>
          <w:right w:val="nil"/>
          <w:insideH w:val="nil"/>
          <w:insideV w:val="nil"/>
          <w:tl2br w:val="nil"/>
          <w:tr2bl w:val="nil"/>
        </w:tcBorders>
        <w:shd w:val="clear" w:color="auto" w:fill="6C6F70"/>
        <w:vAlign w:val="bottom"/>
      </w:tcPr>
    </w:tblStylePr>
    <w:tblStylePr w:type="lastRow">
      <w:rPr>
        <w:b/>
      </w:rPr>
    </w:tblStylePr>
    <w:tblStylePr w:type="firstCol">
      <w:pPr>
        <w:wordWrap/>
        <w:spacing w:beforeLines="0" w:beforeAutospacing="0" w:afterLines="0" w:afterAutospacing="0"/>
        <w:contextualSpacing/>
        <w:jc w:val="left"/>
      </w:pPr>
    </w:tblStylePr>
    <w:tblStylePr w:type="band1Horz">
      <w:pPr>
        <w:wordWrap/>
        <w:spacing w:beforeLines="0" w:beforeAutospacing="0" w:afterLines="0" w:afterAutospacing="0" w:line="240" w:lineRule="auto"/>
        <w:contextualSpacing/>
      </w:pPr>
    </w:tblStylePr>
    <w:tblStylePr w:type="band2Horz">
      <w:pPr>
        <w:wordWrap/>
        <w:spacing w:beforeLines="0" w:beforeAutospacing="0" w:afterLines="0" w:afterAutospacing="0" w:line="240" w:lineRule="auto"/>
      </w:pPr>
    </w:tblStylePr>
    <w:tblStylePr w:type="neCell">
      <w:tblPr/>
      <w:trPr>
        <w:cantSplit/>
      </w:trPr>
    </w:tblStylePr>
    <w:tblStylePr w:type="nwCell">
      <w:pPr>
        <w:wordWrap/>
        <w:spacing w:beforeLines="0" w:before="120" w:beforeAutospacing="0" w:afterLines="0" w:after="60" w:afterAutospacing="0" w:line="240" w:lineRule="auto"/>
        <w:ind w:leftChars="0" w:left="0" w:rightChars="0" w:right="0" w:firstLineChars="0" w:firstLine="0"/>
        <w:jc w:val="left"/>
        <w:outlineLvl w:val="9"/>
      </w:pPr>
      <w:rPr>
        <w:rFonts w:ascii="Arial" w:hAnsi="Arial"/>
        <w:b/>
        <w:i w:val="0"/>
        <w:caps w:val="0"/>
        <w:smallCaps w:val="0"/>
        <w:strike w:val="0"/>
        <w:dstrike w:val="0"/>
        <w:vanish w:val="0"/>
        <w:color w:val="FFFFFF" w:themeColor="background1"/>
        <w:sz w:val="18"/>
        <w:u w:val="none"/>
        <w:vertAlign w:val="baseline"/>
        <w14:shadow w14:blurRad="0" w14:dist="0" w14:dir="0" w14:sx="0" w14:sy="0" w14:kx="0" w14:ky="0" w14:algn="none">
          <w14:srgbClr w14:val="000000"/>
        </w14:shadow>
        <w14:textOutline w14:w="0" w14:cap="rnd" w14:cmpd="sng" w14:algn="ctr">
          <w14:noFill/>
          <w14:prstDash w14:val="solid"/>
          <w14:bevel/>
        </w14:textOutline>
      </w:rPr>
      <w:tblPr/>
      <w:trPr>
        <w:cantSplit/>
      </w:trPr>
      <w:tcPr>
        <w:tcBorders>
          <w:top w:val="nil"/>
          <w:left w:val="nil"/>
          <w:bottom w:val="nil"/>
          <w:right w:val="nil"/>
          <w:insideH w:val="nil"/>
          <w:insideV w:val="nil"/>
          <w:tl2br w:val="nil"/>
          <w:tr2bl w:val="nil"/>
        </w:tcBorders>
        <w:shd w:val="clear" w:color="auto" w:fill="6C6F70"/>
        <w:vAlign w:val="bottom"/>
      </w:tcPr>
    </w:tblStylePr>
  </w:style>
  <w:style w:type="table" w:styleId="TableGrid">
    <w:name w:val="Table Grid"/>
    <w:basedOn w:val="TableNormal"/>
    <w:uiPriority w:val="59"/>
    <w:locked/>
    <w:rsid w:val="00D170E4"/>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9F11EC"/>
    <w:pPr>
      <w:ind w:left="720"/>
      <w:contextualSpacing/>
    </w:pPr>
  </w:style>
  <w:style w:type="paragraph" w:customStyle="1" w:styleId="H1Title">
    <w:name w:val="H1_Title"/>
    <w:basedOn w:val="Normal"/>
    <w:next w:val="Normal"/>
    <w:link w:val="H1TitleChar"/>
    <w:qFormat/>
    <w:rsid w:val="00BB076D"/>
    <w:pPr>
      <w:spacing w:after="184" w:line="440" w:lineRule="exact"/>
      <w:ind w:firstLine="0"/>
      <w:outlineLvl w:val="0"/>
    </w:pPr>
    <w:rPr>
      <w:rFonts w:ascii="Arial Black" w:hAnsi="Arial Black"/>
      <w:color w:val="E70033"/>
      <w:sz w:val="37"/>
    </w:rPr>
  </w:style>
  <w:style w:type="paragraph" w:customStyle="1" w:styleId="H2Chapter">
    <w:name w:val="H2_Chapter"/>
    <w:basedOn w:val="Heading1"/>
    <w:next w:val="NormalSS"/>
    <w:link w:val="H2ChapterChar"/>
    <w:qFormat/>
    <w:rsid w:val="00FB0194"/>
    <w:pPr>
      <w:ind w:left="432" w:hanging="432"/>
      <w:outlineLvl w:val="1"/>
    </w:pPr>
  </w:style>
  <w:style w:type="character" w:customStyle="1" w:styleId="H1TitleChar">
    <w:name w:val="H1_Title Char"/>
    <w:basedOn w:val="DefaultParagraphFont"/>
    <w:link w:val="H1Title"/>
    <w:rsid w:val="00BB076D"/>
    <w:rPr>
      <w:rFonts w:ascii="Arial Black" w:eastAsia="Times New Roman" w:hAnsi="Arial Black" w:cs="Times New Roman"/>
      <w:color w:val="E70033"/>
      <w:sz w:val="37"/>
      <w:szCs w:val="20"/>
    </w:rPr>
  </w:style>
  <w:style w:type="paragraph" w:customStyle="1" w:styleId="H3Alpha">
    <w:name w:val="H3_Alpha"/>
    <w:basedOn w:val="Heading2"/>
    <w:next w:val="NormalSS"/>
    <w:link w:val="H3AlphaChar"/>
    <w:qFormat/>
    <w:rsid w:val="00FB0194"/>
    <w:pPr>
      <w:framePr w:wrap="auto" w:vAnchor="margin" w:yAlign="inline"/>
      <w:pBdr>
        <w:bottom w:val="none" w:sz="0" w:space="0" w:color="auto"/>
      </w:pBdr>
      <w:spacing w:before="0" w:after="120"/>
      <w:ind w:left="432" w:hanging="432"/>
      <w:outlineLvl w:val="2"/>
    </w:pPr>
    <w:rPr>
      <w:caps w:val="0"/>
    </w:rPr>
  </w:style>
  <w:style w:type="character" w:customStyle="1" w:styleId="H2ChapterChar">
    <w:name w:val="H2_Chapter Char"/>
    <w:basedOn w:val="Heading1Char"/>
    <w:link w:val="H2Chapter"/>
    <w:rsid w:val="00FB0194"/>
    <w:rPr>
      <w:rFonts w:ascii="Arial Black" w:eastAsia="Times New Roman" w:hAnsi="Arial Black" w:cs="Times New Roman"/>
      <w:caps/>
      <w:sz w:val="22"/>
      <w:szCs w:val="20"/>
    </w:rPr>
  </w:style>
  <w:style w:type="paragraph" w:customStyle="1" w:styleId="H3AlphaNoTOC">
    <w:name w:val="H3_Alpha_No TOC"/>
    <w:basedOn w:val="H3Alpha"/>
    <w:next w:val="NormalSS"/>
    <w:link w:val="H3AlphaNoTOCChar"/>
    <w:qFormat/>
    <w:rsid w:val="00FB0194"/>
    <w:pPr>
      <w:outlineLvl w:val="9"/>
    </w:pPr>
  </w:style>
  <w:style w:type="character" w:customStyle="1" w:styleId="H3AlphaChar">
    <w:name w:val="H3_Alpha Char"/>
    <w:basedOn w:val="Heading2Char"/>
    <w:link w:val="H3Alpha"/>
    <w:rsid w:val="00FB0194"/>
    <w:rPr>
      <w:rFonts w:ascii="Arial Black" w:eastAsia="Times New Roman" w:hAnsi="Arial Black" w:cs="Times New Roman"/>
      <w:caps w:val="0"/>
      <w:sz w:val="22"/>
      <w:szCs w:val="20"/>
    </w:rPr>
  </w:style>
  <w:style w:type="paragraph" w:customStyle="1" w:styleId="H4Number">
    <w:name w:val="H4_Number"/>
    <w:basedOn w:val="Heading3"/>
    <w:next w:val="NormalSS"/>
    <w:link w:val="H4NumberChar"/>
    <w:qFormat/>
    <w:rsid w:val="00FB0194"/>
    <w:pPr>
      <w:outlineLvl w:val="3"/>
    </w:pPr>
    <w:rPr>
      <w:rFonts w:ascii="Times New Roman" w:hAnsi="Times New Roman"/>
      <w:b/>
      <w:sz w:val="24"/>
    </w:rPr>
  </w:style>
  <w:style w:type="character" w:customStyle="1" w:styleId="H3AlphaNoTOCChar">
    <w:name w:val="H3_Alpha_No TOC Char"/>
    <w:basedOn w:val="H3AlphaChar"/>
    <w:link w:val="H3AlphaNoTOC"/>
    <w:rsid w:val="00FB0194"/>
    <w:rPr>
      <w:rFonts w:ascii="Arial Black" w:eastAsia="Times New Roman" w:hAnsi="Arial Black" w:cs="Times New Roman"/>
      <w:caps w:val="0"/>
      <w:sz w:val="22"/>
      <w:szCs w:val="20"/>
    </w:rPr>
  </w:style>
  <w:style w:type="paragraph" w:customStyle="1" w:styleId="H4NumberNoTOC">
    <w:name w:val="H4_Number_No TOC"/>
    <w:basedOn w:val="H4Number"/>
    <w:next w:val="NormalSS"/>
    <w:link w:val="H4NumberNoTOCChar"/>
    <w:qFormat/>
    <w:rsid w:val="00FB0194"/>
    <w:pPr>
      <w:outlineLvl w:val="9"/>
    </w:pPr>
  </w:style>
  <w:style w:type="character" w:customStyle="1" w:styleId="H4NumberChar">
    <w:name w:val="H4_Number Char"/>
    <w:basedOn w:val="Heading3Char"/>
    <w:link w:val="H4Number"/>
    <w:rsid w:val="00FB0194"/>
    <w:rPr>
      <w:rFonts w:ascii="Arial Black" w:eastAsia="Times New Roman" w:hAnsi="Arial Black" w:cs="Times New Roman"/>
      <w:b/>
      <w:sz w:val="22"/>
      <w:szCs w:val="20"/>
    </w:rPr>
  </w:style>
  <w:style w:type="paragraph" w:customStyle="1" w:styleId="H5Lower">
    <w:name w:val="H5_Lower"/>
    <w:basedOn w:val="Heading4"/>
    <w:next w:val="NormalSS"/>
    <w:link w:val="H5LowerChar"/>
    <w:qFormat/>
    <w:rsid w:val="00FB0194"/>
    <w:pPr>
      <w:outlineLvl w:val="4"/>
    </w:pPr>
  </w:style>
  <w:style w:type="character" w:customStyle="1" w:styleId="H4NumberNoTOCChar">
    <w:name w:val="H4_Number_No TOC Char"/>
    <w:basedOn w:val="H4NumberChar"/>
    <w:link w:val="H4NumberNoTOC"/>
    <w:rsid w:val="00FB0194"/>
    <w:rPr>
      <w:rFonts w:ascii="Arial Black" w:eastAsia="Times New Roman" w:hAnsi="Arial Black" w:cs="Times New Roman"/>
      <w:b/>
      <w:sz w:val="22"/>
      <w:szCs w:val="20"/>
    </w:rPr>
  </w:style>
  <w:style w:type="character" w:customStyle="1" w:styleId="H5LowerChar">
    <w:name w:val="H5_Lower Char"/>
    <w:basedOn w:val="Heading4Char"/>
    <w:link w:val="H5Lower"/>
    <w:rsid w:val="00FB0194"/>
    <w:rPr>
      <w:rFonts w:eastAsia="Times New Roman" w:cs="Times New Roman"/>
      <w:b/>
      <w:szCs w:val="20"/>
    </w:rPr>
  </w:style>
  <w:style w:type="character" w:styleId="CommentReference">
    <w:name w:val="annotation reference"/>
    <w:basedOn w:val="DefaultParagraphFont"/>
    <w:uiPriority w:val="99"/>
    <w:semiHidden/>
    <w:unhideWhenUsed/>
    <w:rsid w:val="002C449E"/>
    <w:rPr>
      <w:sz w:val="16"/>
      <w:szCs w:val="16"/>
    </w:rPr>
  </w:style>
  <w:style w:type="paragraph" w:styleId="CommentText">
    <w:name w:val="annotation text"/>
    <w:basedOn w:val="Normal"/>
    <w:link w:val="CommentTextChar"/>
    <w:uiPriority w:val="99"/>
    <w:unhideWhenUsed/>
    <w:rsid w:val="002C449E"/>
    <w:pPr>
      <w:tabs>
        <w:tab w:val="left" w:pos="432"/>
      </w:tabs>
      <w:spacing w:line="240" w:lineRule="auto"/>
      <w:jc w:val="both"/>
    </w:pPr>
    <w:rPr>
      <w:sz w:val="20"/>
    </w:rPr>
  </w:style>
  <w:style w:type="character" w:customStyle="1" w:styleId="CommentTextChar">
    <w:name w:val="Comment Text Char"/>
    <w:basedOn w:val="DefaultParagraphFont"/>
    <w:link w:val="CommentText"/>
    <w:uiPriority w:val="99"/>
    <w:rsid w:val="002C449E"/>
    <w:rPr>
      <w:rFonts w:eastAsia="Times New Roman" w:cs="Times New Roman"/>
      <w:sz w:val="20"/>
      <w:szCs w:val="20"/>
    </w:rPr>
  </w:style>
  <w:style w:type="character" w:customStyle="1" w:styleId="NormalSSChar">
    <w:name w:val="NormalSS Char"/>
    <w:basedOn w:val="DefaultParagraphFont"/>
    <w:link w:val="NormalSS"/>
    <w:locked/>
    <w:rsid w:val="002C449E"/>
    <w:rPr>
      <w:rFonts w:eastAsia="Times New Roman" w:cs="Times New Roman"/>
      <w:szCs w:val="20"/>
    </w:rPr>
  </w:style>
  <w:style w:type="paragraph" w:styleId="PlainText">
    <w:name w:val="Plain Text"/>
    <w:basedOn w:val="Normal"/>
    <w:link w:val="PlainTextChar"/>
    <w:uiPriority w:val="99"/>
    <w:unhideWhenUsed/>
    <w:rsid w:val="002C449E"/>
    <w:pPr>
      <w:spacing w:line="240" w:lineRule="auto"/>
      <w:ind w:firstLine="0"/>
    </w:pPr>
    <w:rPr>
      <w:rFonts w:ascii="Calibri" w:hAnsi="Calibri"/>
      <w:sz w:val="22"/>
      <w:szCs w:val="21"/>
    </w:rPr>
  </w:style>
  <w:style w:type="character" w:customStyle="1" w:styleId="PlainTextChar">
    <w:name w:val="Plain Text Char"/>
    <w:basedOn w:val="DefaultParagraphFont"/>
    <w:link w:val="PlainText"/>
    <w:uiPriority w:val="99"/>
    <w:rsid w:val="002C449E"/>
    <w:rPr>
      <w:rFonts w:ascii="Calibri" w:eastAsia="Times New Roman" w:hAnsi="Calibri" w:cs="Times New Roman"/>
      <w:sz w:val="22"/>
      <w:szCs w:val="21"/>
    </w:rPr>
  </w:style>
  <w:style w:type="character" w:styleId="Hyperlink">
    <w:name w:val="Hyperlink"/>
    <w:basedOn w:val="DefaultParagraphFont"/>
    <w:unhideWhenUsed/>
    <w:rsid w:val="00571FED"/>
    <w:rPr>
      <w:color w:val="0000FF" w:themeColor="hyperlink"/>
      <w:u w:val="single"/>
    </w:rPr>
  </w:style>
  <w:style w:type="paragraph" w:customStyle="1" w:styleId="NormalSS12">
    <w:name w:val="NormalSS 12"/>
    <w:basedOn w:val="Normal"/>
    <w:qFormat/>
    <w:rsid w:val="00571FED"/>
    <w:pPr>
      <w:tabs>
        <w:tab w:val="left" w:pos="432"/>
      </w:tabs>
      <w:spacing w:after="240" w:line="240" w:lineRule="auto"/>
      <w:jc w:val="both"/>
    </w:pPr>
    <w:rPr>
      <w:rFonts w:ascii="Garamond" w:hAnsi="Garamond"/>
      <w:szCs w:val="24"/>
    </w:rPr>
  </w:style>
  <w:style w:type="paragraph" w:customStyle="1" w:styleId="Dear">
    <w:name w:val="Dear"/>
    <w:basedOn w:val="Normal"/>
    <w:next w:val="NormalSS"/>
    <w:qFormat/>
    <w:rsid w:val="00571FED"/>
    <w:pPr>
      <w:tabs>
        <w:tab w:val="left" w:pos="-604"/>
        <w:tab w:val="left" w:pos="-244"/>
        <w:tab w:val="left" w:pos="1196"/>
      </w:tabs>
      <w:ind w:firstLine="0"/>
      <w:outlineLvl w:val="0"/>
    </w:pPr>
  </w:style>
  <w:style w:type="paragraph" w:customStyle="1" w:styleId="Blankpage">
    <w:name w:val="!Blank page"/>
    <w:qFormat/>
    <w:rsid w:val="001C2D8F"/>
    <w:pPr>
      <w:spacing w:before="3360" w:after="0"/>
      <w:jc w:val="center"/>
    </w:pPr>
    <w:rPr>
      <w:rFonts w:eastAsia="Times New Roman" w:cs="Times New Roman"/>
      <w:b/>
      <w:szCs w:val="20"/>
    </w:rPr>
  </w:style>
  <w:style w:type="paragraph" w:customStyle="1" w:styleId="BulletLAST">
    <w:name w:val="Bullet (LAST)"/>
    <w:basedOn w:val="Bullet"/>
    <w:next w:val="Normal"/>
    <w:qFormat/>
    <w:rsid w:val="00C5016B"/>
    <w:pPr>
      <w:numPr>
        <w:numId w:val="37"/>
      </w:numPr>
      <w:tabs>
        <w:tab w:val="clear" w:pos="432"/>
        <w:tab w:val="left" w:pos="360"/>
      </w:tabs>
      <w:spacing w:after="480"/>
      <w:ind w:right="360" w:hanging="288"/>
      <w:jc w:val="both"/>
    </w:pPr>
    <w:rPr>
      <w:szCs w:val="24"/>
    </w:rPr>
  </w:style>
  <w:style w:type="character" w:customStyle="1" w:styleId="a">
    <w:name w:val="_"/>
    <w:basedOn w:val="DefaultParagraphFont"/>
    <w:rsid w:val="00A0073D"/>
  </w:style>
  <w:style w:type="paragraph" w:styleId="CommentSubject">
    <w:name w:val="annotation subject"/>
    <w:basedOn w:val="CommentText"/>
    <w:next w:val="CommentText"/>
    <w:link w:val="CommentSubjectChar"/>
    <w:uiPriority w:val="99"/>
    <w:semiHidden/>
    <w:unhideWhenUsed/>
    <w:rsid w:val="003D1D35"/>
    <w:pPr>
      <w:tabs>
        <w:tab w:val="clear" w:pos="432"/>
      </w:tabs>
      <w:jc w:val="left"/>
    </w:pPr>
    <w:rPr>
      <w:b/>
      <w:bCs/>
    </w:rPr>
  </w:style>
  <w:style w:type="character" w:customStyle="1" w:styleId="CommentSubjectChar">
    <w:name w:val="Comment Subject Char"/>
    <w:basedOn w:val="CommentTextChar"/>
    <w:link w:val="CommentSubject"/>
    <w:uiPriority w:val="99"/>
    <w:semiHidden/>
    <w:rsid w:val="003D1D35"/>
    <w:rPr>
      <w:rFonts w:eastAsia="Times New Roman" w:cs="Times New Roman"/>
      <w:b/>
      <w:bCs/>
      <w:sz w:val="20"/>
      <w:szCs w:val="20"/>
    </w:rPr>
  </w:style>
  <w:style w:type="character" w:styleId="FollowedHyperlink">
    <w:name w:val="FollowedHyperlink"/>
    <w:basedOn w:val="DefaultParagraphFont"/>
    <w:semiHidden/>
    <w:unhideWhenUsed/>
    <w:rsid w:val="00C75F94"/>
    <w:rPr>
      <w:color w:val="800080" w:themeColor="followedHyperlink"/>
      <w:u w:val="single"/>
    </w:rPr>
  </w:style>
  <w:style w:type="paragraph" w:styleId="Revision">
    <w:name w:val="Revision"/>
    <w:hidden/>
    <w:uiPriority w:val="99"/>
    <w:semiHidden/>
    <w:rsid w:val="00B044C9"/>
    <w:pPr>
      <w:spacing w:after="0"/>
    </w:pPr>
    <w:rPr>
      <w:rFonts w:eastAsia="Times New Roman" w:cs="Times New Roman"/>
      <w:szCs w:val="20"/>
    </w:rPr>
  </w:style>
  <w:style w:type="numbering" w:customStyle="1" w:styleId="NoList1">
    <w:name w:val="No List1"/>
    <w:next w:val="NoList"/>
    <w:uiPriority w:val="99"/>
    <w:semiHidden/>
    <w:unhideWhenUsed/>
    <w:rsid w:val="006110F5"/>
  </w:style>
  <w:style w:type="paragraph" w:styleId="NormalWeb">
    <w:name w:val="Normal (Web)"/>
    <w:basedOn w:val="Normal"/>
    <w:uiPriority w:val="99"/>
    <w:unhideWhenUsed/>
    <w:rsid w:val="003D3549"/>
    <w:pPr>
      <w:spacing w:before="100" w:beforeAutospacing="1" w:after="100" w:afterAutospacing="1" w:line="240" w:lineRule="auto"/>
      <w:ind w:firstLine="0"/>
    </w:pPr>
    <w:rPr>
      <w:szCs w:val="24"/>
    </w:rPr>
  </w:style>
  <w:style w:type="paragraph" w:customStyle="1" w:styleId="Blankpage0">
    <w:name w:val="Blank page"/>
    <w:qFormat/>
    <w:rsid w:val="000F29D5"/>
    <w:pPr>
      <w:spacing w:before="3360"/>
      <w:jc w:val="center"/>
    </w:pPr>
    <w:rPr>
      <w:rFonts w:eastAsia="Times New Roman" w:cs="Times New Roman"/>
      <w: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heme="minorBidi"/>
        <w:sz w:val="24"/>
        <w:szCs w:val="24"/>
        <w:lang w:val="en-US" w:eastAsia="en-US" w:bidi="ar-SA"/>
      </w:rPr>
    </w:rPrDefault>
    <w:pPrDefault>
      <w:pPr>
        <w:spacing w:after="240"/>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locked="1" w:uiPriority="0"/>
    <w:lsdException w:name="toc 1" w:uiPriority="39" w:qFormat="1"/>
    <w:lsdException w:name="toc 2" w:uiPriority="39" w:qFormat="1"/>
    <w:lsdException w:name="toc 3" w:uiPriority="0" w:qFormat="1"/>
    <w:lsdException w:name="toc 4" w:uiPriority="0" w:qFormat="1"/>
    <w:lsdException w:name="toc 5" w:uiPriority="39"/>
    <w:lsdException w:name="toc 6" w:uiPriority="39"/>
    <w:lsdException w:name="toc 7" w:uiPriority="39"/>
    <w:lsdException w:name="toc 8" w:uiPriority="39" w:qFormat="1"/>
    <w:lsdException w:name="toc 9" w:uiPriority="39"/>
    <w:lsdException w:name="footnote text" w:uiPriority="0" w:qFormat="1"/>
    <w:lsdException w:name="header" w:qFormat="1"/>
    <w:lsdException w:name="footer" w:uiPriority="0" w:qFormat="1"/>
    <w:lsdException w:name="caption" w:uiPriority="35" w:qFormat="1"/>
    <w:lsdException w:name="table of figures" w:locked="1"/>
    <w:lsdException w:name="footnote reference" w:uiPriority="0" w:qFormat="1"/>
    <w:lsdException w:name="page number" w:uiPriority="0" w:qFormat="1"/>
    <w:lsdException w:name="endnote reference" w:uiPriority="0"/>
    <w:lsdException w:name="endnote text" w:uiPriority="0"/>
    <w:lsdException w:name="Title" w:semiHidden="0" w:uiPriority="0" w:unhideWhenUsed="0" w:qFormat="1"/>
    <w:lsdException w:name="Default Paragraph Font" w:uiPriority="1"/>
    <w:lsdException w:name="Subtitle" w:uiPriority="11" w:unhideWhenUsed="0" w:qFormat="1"/>
    <w:lsdException w:name="Date"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Table Grid" w:locked="1" w:semiHidden="0" w:uiPriority="59" w:unhideWhenUsed="0"/>
    <w:lsdException w:name="Placeholder Text" w:unhideWhenUsed="0"/>
    <w:lsdException w:name="No Spacing" w:semiHidden="0" w:uiPriority="1" w:unhideWhenUsed="0" w:qFormat="1"/>
    <w:lsdException w:name="Light Shading" w:locked="1" w:semiHidden="0" w:uiPriority="60" w:unhideWhenUsed="0"/>
    <w:lsdException w:name="Light List" w:locked="1" w:semiHidden="0" w:uiPriority="61" w:unhideWhenUsed="0"/>
    <w:lsdException w:name="Light Grid" w:locked="1" w:semiHidden="0" w:uiPriority="62" w:unhideWhenUsed="0"/>
    <w:lsdException w:name="Medium Shading 1" w:locked="1" w:semiHidden="0" w:uiPriority="63" w:unhideWhenUsed="0"/>
    <w:lsdException w:name="Medium Shading 2" w:locked="1" w:semiHidden="0" w:uiPriority="64" w:unhideWhenUsed="0"/>
    <w:lsdException w:name="Medium List 1" w:locked="1" w:semiHidden="0" w:uiPriority="65" w:unhideWhenUsed="0"/>
    <w:lsdException w:name="Medium List 2" w:locked="1" w:semiHidden="0" w:uiPriority="66" w:unhideWhenUsed="0"/>
    <w:lsdException w:name="Medium Grid 1" w:locked="1" w:semiHidden="0" w:uiPriority="67" w:unhideWhenUsed="0"/>
    <w:lsdException w:name="Medium Grid 2" w:locked="1" w:semiHidden="0" w:uiPriority="68" w:unhideWhenUsed="0"/>
    <w:lsdException w:name="Medium Grid 3" w:locked="1" w:semiHidden="0" w:uiPriority="69" w:unhideWhenUsed="0"/>
    <w:lsdException w:name="Dark List" w:locked="1" w:semiHidden="0" w:uiPriority="70" w:unhideWhenUsed="0"/>
    <w:lsdException w:name="Colorful Shading" w:locked="1" w:semiHidden="0" w:uiPriority="71" w:unhideWhenUsed="0"/>
    <w:lsdException w:name="Colorful List" w:locked="1" w:semiHidden="0" w:uiPriority="72" w:unhideWhenUsed="0"/>
    <w:lsdException w:name="Colorful Grid" w:locked="1" w:semiHidden="0" w:uiPriority="73" w:unhideWhenUsed="0"/>
    <w:lsdException w:name="Light Shading Accent 1" w:locked="1" w:semiHidden="0" w:uiPriority="60" w:unhideWhenUsed="0"/>
    <w:lsdException w:name="Light List Accent 1" w:locked="1" w:semiHidden="0" w:uiPriority="61" w:unhideWhenUsed="0"/>
    <w:lsdException w:name="Light Grid Accent 1" w:locked="1" w:semiHidden="0" w:uiPriority="62" w:unhideWhenUsed="0"/>
    <w:lsdException w:name="Medium Shading 1 Accent 1" w:locked="1" w:semiHidden="0" w:uiPriority="63" w:unhideWhenUsed="0"/>
    <w:lsdException w:name="Medium Shading 2 Accent 1" w:locked="1" w:semiHidden="0" w:uiPriority="64" w:unhideWhenUsed="0"/>
    <w:lsdException w:name="Medium List 1 Accent 1" w:locked="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locked="1" w:semiHidden="0" w:uiPriority="66" w:unhideWhenUsed="0"/>
    <w:lsdException w:name="Medium Grid 1 Accent 1" w:locked="1" w:semiHidden="0" w:uiPriority="67" w:unhideWhenUsed="0"/>
    <w:lsdException w:name="Medium Grid 2 Accent 1" w:locked="1" w:semiHidden="0" w:uiPriority="68" w:unhideWhenUsed="0"/>
    <w:lsdException w:name="Medium Grid 3 Accent 1" w:locked="1" w:semiHidden="0" w:uiPriority="69" w:unhideWhenUsed="0"/>
    <w:lsdException w:name="Dark List Accent 1" w:locked="1" w:semiHidden="0" w:uiPriority="70" w:unhideWhenUsed="0"/>
    <w:lsdException w:name="Colorful Shading Accent 1" w:locked="1" w:semiHidden="0" w:uiPriority="71" w:unhideWhenUsed="0"/>
    <w:lsdException w:name="Colorful List Accent 1" w:locked="1" w:semiHidden="0" w:uiPriority="72" w:unhideWhenUsed="0"/>
    <w:lsdException w:name="Colorful Grid Accent 1" w:locked="1" w:semiHidden="0" w:uiPriority="73" w:unhideWhenUsed="0"/>
    <w:lsdException w:name="Light Shading Accent 2" w:locked="1" w:semiHidden="0" w:uiPriority="60" w:unhideWhenUsed="0"/>
    <w:lsdException w:name="Light List Accent 2" w:locked="1" w:semiHidden="0" w:uiPriority="61" w:unhideWhenUsed="0"/>
    <w:lsdException w:name="Light Grid Accent 2" w:locked="1" w:semiHidden="0" w:uiPriority="62" w:unhideWhenUsed="0"/>
    <w:lsdException w:name="Medium Shading 1 Accent 2" w:locked="1" w:semiHidden="0" w:uiPriority="63" w:unhideWhenUsed="0"/>
    <w:lsdException w:name="Medium Shading 2 Accent 2" w:locked="1" w:semiHidden="0" w:uiPriority="64" w:unhideWhenUsed="0"/>
    <w:lsdException w:name="Medium List 1 Accent 2" w:locked="1" w:semiHidden="0" w:uiPriority="65" w:unhideWhenUsed="0"/>
    <w:lsdException w:name="Medium List 2 Accent 2" w:locked="1" w:semiHidden="0" w:uiPriority="66" w:unhideWhenUsed="0"/>
    <w:lsdException w:name="Medium Grid 1 Accent 2" w:locked="1" w:semiHidden="0" w:uiPriority="67" w:unhideWhenUsed="0"/>
    <w:lsdException w:name="Medium Grid 2 Accent 2" w:locked="1" w:semiHidden="0" w:uiPriority="68" w:unhideWhenUsed="0"/>
    <w:lsdException w:name="Medium Grid 3 Accent 2" w:locked="1" w:semiHidden="0" w:uiPriority="69" w:unhideWhenUsed="0"/>
    <w:lsdException w:name="Dark List Accent 2" w:locked="1" w:semiHidden="0" w:uiPriority="70" w:unhideWhenUsed="0"/>
    <w:lsdException w:name="Colorful Shading Accent 2" w:locked="1" w:semiHidden="0" w:uiPriority="71" w:unhideWhenUsed="0"/>
    <w:lsdException w:name="Colorful List Accent 2" w:locked="1" w:semiHidden="0" w:uiPriority="72" w:unhideWhenUsed="0"/>
    <w:lsdException w:name="Colorful Grid Accent 2" w:locked="1" w:semiHidden="0" w:uiPriority="73" w:unhideWhenUsed="0"/>
    <w:lsdException w:name="Light Shading Accent 3" w:locked="1" w:semiHidden="0" w:uiPriority="60" w:unhideWhenUsed="0"/>
    <w:lsdException w:name="Light List Accent 3" w:locked="1" w:semiHidden="0" w:uiPriority="61" w:unhideWhenUsed="0"/>
    <w:lsdException w:name="Light Grid Accent 3" w:locked="1" w:semiHidden="0" w:uiPriority="62" w:unhideWhenUsed="0"/>
    <w:lsdException w:name="Medium Shading 1 Accent 3" w:locked="1" w:semiHidden="0" w:uiPriority="63" w:unhideWhenUsed="0"/>
    <w:lsdException w:name="Medium Shading 2 Accent 3" w:locked="1" w:semiHidden="0" w:uiPriority="64" w:unhideWhenUsed="0"/>
    <w:lsdException w:name="Medium List 1 Accent 3" w:locked="1" w:semiHidden="0" w:uiPriority="65" w:unhideWhenUsed="0"/>
    <w:lsdException w:name="Medium List 2 Accent 3" w:locked="1" w:semiHidden="0" w:uiPriority="66" w:unhideWhenUsed="0"/>
    <w:lsdException w:name="Medium Grid 1 Accent 3" w:locked="1" w:semiHidden="0" w:uiPriority="67" w:unhideWhenUsed="0"/>
    <w:lsdException w:name="Medium Grid 2 Accent 3" w:locked="1" w:semiHidden="0" w:uiPriority="68" w:unhideWhenUsed="0"/>
    <w:lsdException w:name="Medium Grid 3 Accent 3" w:locked="1" w:semiHidden="0" w:uiPriority="69" w:unhideWhenUsed="0"/>
    <w:lsdException w:name="Dark List Accent 3" w:locked="1" w:semiHidden="0" w:uiPriority="70" w:unhideWhenUsed="0"/>
    <w:lsdException w:name="Colorful Shading Accent 3" w:locked="1" w:semiHidden="0" w:uiPriority="71" w:unhideWhenUsed="0"/>
    <w:lsdException w:name="Colorful List Accent 3" w:locked="1" w:semiHidden="0" w:uiPriority="72" w:unhideWhenUsed="0"/>
    <w:lsdException w:name="Colorful Grid Accent 3" w:locked="1" w:semiHidden="0" w:uiPriority="73" w:unhideWhenUsed="0"/>
    <w:lsdException w:name="Light Shading Accent 4" w:locked="1" w:semiHidden="0" w:uiPriority="60" w:unhideWhenUsed="0"/>
    <w:lsdException w:name="Light List Accent 4" w:locked="1" w:semiHidden="0" w:uiPriority="61" w:unhideWhenUsed="0"/>
    <w:lsdException w:name="Light Grid Accent 4" w:locked="1" w:semiHidden="0" w:uiPriority="62" w:unhideWhenUsed="0"/>
    <w:lsdException w:name="Medium Shading 1 Accent 4" w:locked="1" w:semiHidden="0" w:uiPriority="63" w:unhideWhenUsed="0"/>
    <w:lsdException w:name="Medium Shading 2 Accent 4" w:locked="1" w:semiHidden="0" w:uiPriority="64" w:unhideWhenUsed="0"/>
    <w:lsdException w:name="Medium List 1 Accent 4" w:locked="1" w:semiHidden="0" w:uiPriority="65" w:unhideWhenUsed="0"/>
    <w:lsdException w:name="Medium List 2 Accent 4" w:locked="1" w:semiHidden="0" w:uiPriority="66" w:unhideWhenUsed="0"/>
    <w:lsdException w:name="Medium Grid 1 Accent 4" w:locked="1" w:semiHidden="0" w:uiPriority="67" w:unhideWhenUsed="0"/>
    <w:lsdException w:name="Medium Grid 2 Accent 4" w:locked="1" w:semiHidden="0" w:uiPriority="68" w:unhideWhenUsed="0"/>
    <w:lsdException w:name="Medium Grid 3 Accent 4" w:locked="1" w:semiHidden="0" w:uiPriority="69" w:unhideWhenUsed="0"/>
    <w:lsdException w:name="Dark List Accent 4" w:locked="1" w:semiHidden="0" w:uiPriority="70" w:unhideWhenUsed="0"/>
    <w:lsdException w:name="Colorful Shading Accent 4" w:locked="1" w:semiHidden="0" w:uiPriority="71" w:unhideWhenUsed="0"/>
    <w:lsdException w:name="Colorful List Accent 4" w:locked="1" w:semiHidden="0" w:uiPriority="72" w:unhideWhenUsed="0"/>
    <w:lsdException w:name="Colorful Grid Accent 4" w:locked="1" w:semiHidden="0" w:uiPriority="73" w:unhideWhenUsed="0"/>
    <w:lsdException w:name="Light Shading Accent 5" w:locked="1" w:semiHidden="0" w:uiPriority="60" w:unhideWhenUsed="0"/>
    <w:lsdException w:name="Light List Accent 5" w:locked="1" w:semiHidden="0" w:uiPriority="61" w:unhideWhenUsed="0"/>
    <w:lsdException w:name="Light Grid Accent 5" w:locked="1" w:semiHidden="0" w:uiPriority="62" w:unhideWhenUsed="0"/>
    <w:lsdException w:name="Medium Shading 1 Accent 5" w:locked="1" w:semiHidden="0" w:uiPriority="63" w:unhideWhenUsed="0"/>
    <w:lsdException w:name="Medium Shading 2 Accent 5" w:locked="1" w:semiHidden="0" w:uiPriority="64" w:unhideWhenUsed="0"/>
    <w:lsdException w:name="Medium List 1 Accent 5" w:locked="1" w:semiHidden="0" w:uiPriority="65" w:unhideWhenUsed="0"/>
    <w:lsdException w:name="Medium List 2 Accent 5" w:locked="1" w:semiHidden="0" w:uiPriority="66" w:unhideWhenUsed="0"/>
    <w:lsdException w:name="Medium Grid 1 Accent 5" w:locked="1" w:semiHidden="0" w:uiPriority="67" w:unhideWhenUsed="0"/>
    <w:lsdException w:name="Medium Grid 2 Accent 5" w:locked="1" w:semiHidden="0" w:uiPriority="68" w:unhideWhenUsed="0"/>
    <w:lsdException w:name="Medium Grid 3 Accent 5" w:locked="1" w:semiHidden="0" w:uiPriority="69" w:unhideWhenUsed="0"/>
    <w:lsdException w:name="Dark List Accent 5" w:locked="1" w:semiHidden="0" w:uiPriority="70" w:unhideWhenUsed="0"/>
    <w:lsdException w:name="Colorful Shading Accent 5" w:locked="1" w:semiHidden="0" w:uiPriority="71" w:unhideWhenUsed="0"/>
    <w:lsdException w:name="Colorful List Accent 5" w:locked="1" w:semiHidden="0" w:uiPriority="72" w:unhideWhenUsed="0"/>
    <w:lsdException w:name="Colorful Grid Accent 5" w:locked="1" w:semiHidden="0" w:uiPriority="73" w:unhideWhenUsed="0"/>
    <w:lsdException w:name="Light Shading Accent 6" w:locked="1" w:semiHidden="0" w:uiPriority="60" w:unhideWhenUsed="0"/>
    <w:lsdException w:name="Light List Accent 6" w:locked="1" w:semiHidden="0" w:uiPriority="61" w:unhideWhenUsed="0"/>
    <w:lsdException w:name="Light Grid Accent 6" w:locked="1" w:semiHidden="0" w:uiPriority="62" w:unhideWhenUsed="0"/>
    <w:lsdException w:name="Medium Shading 1 Accent 6" w:locked="1" w:semiHidden="0" w:uiPriority="63" w:unhideWhenUsed="0"/>
    <w:lsdException w:name="Medium Shading 2 Accent 6" w:locked="1" w:semiHidden="0" w:uiPriority="64" w:unhideWhenUsed="0"/>
    <w:lsdException w:name="Medium List 1 Accent 6" w:locked="1" w:semiHidden="0" w:uiPriority="65" w:unhideWhenUsed="0"/>
    <w:lsdException w:name="Medium List 2 Accent 6" w:locked="1" w:semiHidden="0" w:uiPriority="66" w:unhideWhenUsed="0"/>
    <w:lsdException w:name="Medium Grid 1 Accent 6" w:locked="1" w:semiHidden="0" w:uiPriority="67" w:unhideWhenUsed="0"/>
    <w:lsdException w:name="Medium Grid 2 Accent 6" w:locked="1" w:semiHidden="0" w:uiPriority="68" w:unhideWhenUsed="0"/>
    <w:lsdException w:name="Medium Grid 3 Accent 6" w:locked="1" w:semiHidden="0" w:uiPriority="69" w:unhideWhenUsed="0"/>
    <w:lsdException w:name="Dark List Accent 6" w:locked="1" w:semiHidden="0" w:uiPriority="70" w:unhideWhenUsed="0"/>
    <w:lsdException w:name="Colorful Shading Accent 6" w:locked="1" w:semiHidden="0" w:uiPriority="71" w:unhideWhenUsed="0"/>
    <w:lsdException w:name="Colorful List Accent 6" w:locked="1" w:semiHidden="0" w:uiPriority="72" w:unhideWhenUsed="0"/>
    <w:lsdException w:name="Colorful Grid Accent 6" w:locked="1"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56E06"/>
    <w:pPr>
      <w:spacing w:after="0" w:line="480" w:lineRule="auto"/>
      <w:ind w:firstLine="432"/>
    </w:pPr>
    <w:rPr>
      <w:rFonts w:eastAsia="Times New Roman" w:cs="Times New Roman"/>
      <w:szCs w:val="20"/>
    </w:rPr>
  </w:style>
  <w:style w:type="paragraph" w:styleId="Heading1">
    <w:name w:val="heading 1"/>
    <w:basedOn w:val="Normal"/>
    <w:next w:val="NormalSS"/>
    <w:link w:val="Heading1Char"/>
    <w:qFormat/>
    <w:rsid w:val="00910B00"/>
    <w:pPr>
      <w:keepNext/>
      <w:pBdr>
        <w:bottom w:val="single" w:sz="2" w:space="1" w:color="auto"/>
      </w:pBdr>
      <w:tabs>
        <w:tab w:val="left" w:pos="432"/>
      </w:tabs>
      <w:spacing w:before="240" w:after="240" w:line="240" w:lineRule="auto"/>
      <w:ind w:firstLine="0"/>
      <w:outlineLvl w:val="0"/>
    </w:pPr>
    <w:rPr>
      <w:rFonts w:ascii="Arial Black" w:hAnsi="Arial Black"/>
      <w:caps/>
      <w:sz w:val="22"/>
    </w:rPr>
  </w:style>
  <w:style w:type="paragraph" w:styleId="Heading2">
    <w:name w:val="heading 2"/>
    <w:basedOn w:val="Normal"/>
    <w:next w:val="NormalSS"/>
    <w:link w:val="Heading2Char"/>
    <w:semiHidden/>
    <w:qFormat/>
    <w:rsid w:val="00272B66"/>
    <w:pPr>
      <w:keepNext/>
      <w:framePr w:wrap="around" w:vAnchor="text" w:hAnchor="text" w:y="1"/>
      <w:pBdr>
        <w:bottom w:val="single" w:sz="2" w:space="1" w:color="auto"/>
      </w:pBdr>
      <w:tabs>
        <w:tab w:val="left" w:pos="432"/>
      </w:tabs>
      <w:spacing w:before="240" w:after="240" w:line="240" w:lineRule="auto"/>
      <w:ind w:firstLine="0"/>
      <w:outlineLvl w:val="1"/>
    </w:pPr>
    <w:rPr>
      <w:rFonts w:ascii="Arial Black" w:hAnsi="Arial Black"/>
      <w:caps/>
      <w:sz w:val="22"/>
    </w:rPr>
  </w:style>
  <w:style w:type="paragraph" w:styleId="Heading3">
    <w:name w:val="heading 3"/>
    <w:basedOn w:val="Normal"/>
    <w:next w:val="NormalSS"/>
    <w:link w:val="Heading3Char"/>
    <w:semiHidden/>
    <w:qFormat/>
    <w:rsid w:val="00850F24"/>
    <w:pPr>
      <w:keepNext/>
      <w:tabs>
        <w:tab w:val="left" w:pos="432"/>
      </w:tabs>
      <w:spacing w:after="120" w:line="240" w:lineRule="auto"/>
      <w:ind w:left="432" w:hanging="432"/>
      <w:outlineLvl w:val="2"/>
    </w:pPr>
    <w:rPr>
      <w:rFonts w:ascii="Arial Black" w:hAnsi="Arial Black"/>
      <w:sz w:val="22"/>
    </w:rPr>
  </w:style>
  <w:style w:type="paragraph" w:styleId="Heading4">
    <w:name w:val="heading 4"/>
    <w:basedOn w:val="Normal"/>
    <w:next w:val="NormalSS"/>
    <w:link w:val="Heading4Char"/>
    <w:semiHidden/>
    <w:qFormat/>
    <w:rsid w:val="00872A9C"/>
    <w:pPr>
      <w:keepNext/>
      <w:tabs>
        <w:tab w:val="left" w:pos="432"/>
      </w:tabs>
      <w:spacing w:after="120" w:line="240" w:lineRule="auto"/>
      <w:ind w:left="432" w:hanging="432"/>
      <w:outlineLvl w:val="3"/>
    </w:pPr>
    <w:rPr>
      <w:b/>
    </w:rPr>
  </w:style>
  <w:style w:type="paragraph" w:styleId="Heading5">
    <w:name w:val="heading 5"/>
    <w:basedOn w:val="Normal"/>
    <w:next w:val="NormalSS"/>
    <w:link w:val="Heading5Char"/>
    <w:semiHidden/>
    <w:qFormat/>
    <w:rsid w:val="00850F24"/>
    <w:pPr>
      <w:keepNext/>
      <w:framePr w:wrap="around" w:vAnchor="text" w:hAnchor="text" w:y="1"/>
      <w:numPr>
        <w:ilvl w:val="4"/>
        <w:numId w:val="33"/>
      </w:numPr>
      <w:tabs>
        <w:tab w:val="left" w:pos="432"/>
      </w:tabs>
      <w:spacing w:after="120" w:line="240" w:lineRule="auto"/>
      <w:ind w:left="432"/>
      <w:outlineLvl w:val="4"/>
    </w:pPr>
    <w:rPr>
      <w:b/>
    </w:rPr>
  </w:style>
  <w:style w:type="paragraph" w:styleId="Heading6">
    <w:name w:val="heading 6"/>
    <w:basedOn w:val="Normal"/>
    <w:next w:val="Normal"/>
    <w:link w:val="Heading6Char"/>
    <w:semiHidden/>
    <w:qFormat/>
    <w:rsid w:val="002B76AB"/>
    <w:pPr>
      <w:keepNext/>
      <w:numPr>
        <w:ilvl w:val="5"/>
        <w:numId w:val="33"/>
      </w:numPr>
      <w:spacing w:after="120" w:line="240" w:lineRule="auto"/>
      <w:outlineLvl w:val="5"/>
    </w:pPr>
  </w:style>
  <w:style w:type="paragraph" w:styleId="Heading7">
    <w:name w:val="heading 7"/>
    <w:basedOn w:val="Normal"/>
    <w:next w:val="Normal"/>
    <w:link w:val="Heading7Char"/>
    <w:semiHidden/>
    <w:qFormat/>
    <w:rsid w:val="002B76AB"/>
    <w:pPr>
      <w:keepNext/>
      <w:numPr>
        <w:ilvl w:val="6"/>
        <w:numId w:val="33"/>
      </w:numPr>
      <w:spacing w:after="120" w:line="240" w:lineRule="auto"/>
      <w:outlineLvl w:val="6"/>
    </w:pPr>
  </w:style>
  <w:style w:type="paragraph" w:styleId="Heading8">
    <w:name w:val="heading 8"/>
    <w:basedOn w:val="Normal"/>
    <w:next w:val="Normal"/>
    <w:link w:val="Heading8Char"/>
    <w:semiHidden/>
    <w:qFormat/>
    <w:rsid w:val="002B76AB"/>
    <w:pPr>
      <w:keepNext/>
      <w:numPr>
        <w:ilvl w:val="7"/>
        <w:numId w:val="33"/>
      </w:numPr>
      <w:spacing w:after="120" w:line="240" w:lineRule="auto"/>
      <w:outlineLvl w:val="7"/>
    </w:pPr>
  </w:style>
  <w:style w:type="paragraph" w:styleId="Heading9">
    <w:name w:val="heading 9"/>
    <w:aliases w:val="Heading 9 (business proposal only)"/>
    <w:basedOn w:val="Normal"/>
    <w:next w:val="Normal"/>
    <w:link w:val="Heading9Char"/>
    <w:semiHidden/>
    <w:locked/>
    <w:rsid w:val="002B76AB"/>
    <w:pPr>
      <w:keepNext/>
      <w:numPr>
        <w:ilvl w:val="8"/>
        <w:numId w:val="33"/>
      </w:numPr>
      <w:spacing w:after="120"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272CB"/>
    <w:pPr>
      <w:spacing w:line="240" w:lineRule="auto"/>
    </w:pPr>
    <w:rPr>
      <w:rFonts w:ascii="Tahoma" w:hAnsi="Tahoma" w:cs="Tahoma"/>
      <w:sz w:val="16"/>
      <w:szCs w:val="16"/>
    </w:rPr>
  </w:style>
  <w:style w:type="paragraph" w:customStyle="1" w:styleId="AcknowledgmentnoTOC">
    <w:name w:val="Acknowledgment no TOC"/>
    <w:basedOn w:val="Normal"/>
    <w:next w:val="Normal"/>
    <w:qFormat/>
    <w:rsid w:val="006F4AFC"/>
    <w:pPr>
      <w:pBdr>
        <w:bottom w:val="single" w:sz="2" w:space="1" w:color="auto"/>
      </w:pBdr>
      <w:spacing w:before="240" w:after="240" w:line="240" w:lineRule="auto"/>
      <w:ind w:firstLine="0"/>
      <w:outlineLvl w:val="8"/>
    </w:pPr>
    <w:rPr>
      <w:rFonts w:ascii="Arial Black" w:hAnsi="Arial Black"/>
      <w:caps/>
      <w:sz w:val="22"/>
    </w:rPr>
  </w:style>
  <w:style w:type="character" w:customStyle="1" w:styleId="BalloonTextChar">
    <w:name w:val="Balloon Text Char"/>
    <w:basedOn w:val="DefaultParagraphFont"/>
    <w:link w:val="BalloonText"/>
    <w:uiPriority w:val="99"/>
    <w:semiHidden/>
    <w:rsid w:val="002272CB"/>
    <w:rPr>
      <w:rFonts w:ascii="Tahoma" w:eastAsia="Times New Roman" w:hAnsi="Tahoma" w:cs="Tahoma"/>
      <w:sz w:val="16"/>
      <w:szCs w:val="16"/>
    </w:rPr>
  </w:style>
  <w:style w:type="paragraph" w:customStyle="1" w:styleId="Bullet">
    <w:name w:val="Bullet"/>
    <w:basedOn w:val="Normal"/>
    <w:qFormat/>
    <w:rsid w:val="00F6274E"/>
    <w:pPr>
      <w:numPr>
        <w:numId w:val="1"/>
      </w:numPr>
      <w:tabs>
        <w:tab w:val="left" w:pos="432"/>
      </w:tabs>
      <w:spacing w:after="120" w:line="240" w:lineRule="auto"/>
    </w:pPr>
  </w:style>
  <w:style w:type="paragraph" w:customStyle="1" w:styleId="BulletLastSS">
    <w:name w:val="Bullet (Last SS)"/>
    <w:basedOn w:val="Bullet"/>
    <w:next w:val="NormalSS"/>
    <w:qFormat/>
    <w:rsid w:val="009A5B76"/>
    <w:pPr>
      <w:numPr>
        <w:numId w:val="2"/>
      </w:numPr>
      <w:spacing w:after="240"/>
      <w:ind w:left="432" w:hanging="432"/>
    </w:pPr>
  </w:style>
  <w:style w:type="paragraph" w:customStyle="1" w:styleId="BulletLastDS">
    <w:name w:val="Bullet (Last DS)"/>
    <w:basedOn w:val="Bullet"/>
    <w:next w:val="Normal"/>
    <w:qFormat/>
    <w:rsid w:val="00455D47"/>
    <w:pPr>
      <w:numPr>
        <w:numId w:val="3"/>
      </w:numPr>
      <w:spacing w:after="320"/>
      <w:ind w:left="432" w:hanging="432"/>
    </w:pPr>
  </w:style>
  <w:style w:type="paragraph" w:customStyle="1" w:styleId="Center">
    <w:name w:val="Center"/>
    <w:basedOn w:val="Normal"/>
    <w:semiHidden/>
    <w:unhideWhenUsed/>
    <w:rsid w:val="002E3E35"/>
    <w:pPr>
      <w:ind w:firstLine="0"/>
      <w:jc w:val="center"/>
    </w:pPr>
  </w:style>
  <w:style w:type="paragraph" w:customStyle="1" w:styleId="Dash">
    <w:name w:val="Dash"/>
    <w:basedOn w:val="Normal"/>
    <w:qFormat/>
    <w:rsid w:val="002B76AB"/>
    <w:pPr>
      <w:numPr>
        <w:numId w:val="4"/>
      </w:numPr>
      <w:tabs>
        <w:tab w:val="left" w:pos="288"/>
      </w:tabs>
      <w:spacing w:after="120" w:line="240" w:lineRule="auto"/>
    </w:pPr>
  </w:style>
  <w:style w:type="paragraph" w:customStyle="1" w:styleId="DashLASTSS">
    <w:name w:val="Dash (LAST SS)"/>
    <w:basedOn w:val="Dash"/>
    <w:next w:val="NormalSS"/>
    <w:qFormat/>
    <w:rsid w:val="002B76AB"/>
    <w:pPr>
      <w:numPr>
        <w:numId w:val="5"/>
      </w:numPr>
      <w:spacing w:after="240"/>
    </w:pPr>
  </w:style>
  <w:style w:type="paragraph" w:customStyle="1" w:styleId="DashLASTDS">
    <w:name w:val="Dash (LAST DS)"/>
    <w:basedOn w:val="Dash"/>
    <w:next w:val="Normal"/>
    <w:qFormat/>
    <w:rsid w:val="004867C2"/>
    <w:pPr>
      <w:spacing w:after="320"/>
    </w:pPr>
    <w:rPr>
      <w:szCs w:val="24"/>
    </w:rPr>
  </w:style>
  <w:style w:type="paragraph" w:styleId="Footer">
    <w:name w:val="footer"/>
    <w:basedOn w:val="Normal"/>
    <w:link w:val="FooterChar"/>
    <w:qFormat/>
    <w:rsid w:val="00184421"/>
    <w:pPr>
      <w:pBdr>
        <w:bottom w:val="single" w:sz="2" w:space="3" w:color="auto"/>
      </w:pBdr>
      <w:tabs>
        <w:tab w:val="center" w:pos="4320"/>
        <w:tab w:val="right" w:pos="9360"/>
      </w:tabs>
      <w:spacing w:line="240" w:lineRule="auto"/>
      <w:ind w:firstLine="0"/>
    </w:pPr>
    <w:rPr>
      <w:rFonts w:ascii="Arial" w:hAnsi="Arial"/>
      <w:sz w:val="20"/>
    </w:rPr>
  </w:style>
  <w:style w:type="character" w:customStyle="1" w:styleId="FooterChar">
    <w:name w:val="Footer Char"/>
    <w:basedOn w:val="DefaultParagraphFont"/>
    <w:link w:val="Footer"/>
    <w:rsid w:val="00184421"/>
    <w:rPr>
      <w:rFonts w:ascii="Arial" w:eastAsia="Times New Roman" w:hAnsi="Arial" w:cs="Times New Roman"/>
      <w:sz w:val="20"/>
      <w:szCs w:val="20"/>
    </w:rPr>
  </w:style>
  <w:style w:type="paragraph" w:styleId="DocumentMap">
    <w:name w:val="Document Map"/>
    <w:basedOn w:val="Normal"/>
    <w:link w:val="DocumentMapChar"/>
    <w:semiHidden/>
    <w:unhideWhenUsed/>
    <w:rsid w:val="002E3E35"/>
    <w:pPr>
      <w:spacing w:line="240" w:lineRule="auto"/>
      <w:ind w:firstLine="0"/>
    </w:pPr>
    <w:rPr>
      <w:rFonts w:asciiTheme="majorHAnsi" w:hAnsiTheme="majorHAnsi"/>
    </w:rPr>
  </w:style>
  <w:style w:type="character" w:customStyle="1" w:styleId="DocumentMapChar">
    <w:name w:val="Document Map Char"/>
    <w:basedOn w:val="DefaultParagraphFont"/>
    <w:link w:val="DocumentMap"/>
    <w:semiHidden/>
    <w:rsid w:val="00204AB9"/>
    <w:rPr>
      <w:rFonts w:asciiTheme="majorHAnsi" w:eastAsia="Times New Roman" w:hAnsiTheme="majorHAnsi" w:cs="Times New Roman"/>
      <w:sz w:val="24"/>
      <w:szCs w:val="20"/>
    </w:rPr>
  </w:style>
  <w:style w:type="character" w:styleId="FootnoteReference">
    <w:name w:val="footnote reference"/>
    <w:aliases w:val="*Footnote Reference,fr"/>
    <w:basedOn w:val="DefaultParagraphFont"/>
    <w:qFormat/>
    <w:rsid w:val="001C7FBE"/>
    <w:rPr>
      <w:rFonts w:ascii="Times New Roman" w:hAnsi="Times New Roman"/>
      <w:color w:val="auto"/>
      <w:spacing w:val="0"/>
      <w:position w:val="0"/>
      <w:sz w:val="24"/>
      <w:u w:color="000080"/>
      <w:effect w:val="none"/>
      <w:vertAlign w:val="superscript"/>
    </w:rPr>
  </w:style>
  <w:style w:type="paragraph" w:styleId="FootnoteText">
    <w:name w:val="footnote text"/>
    <w:basedOn w:val="Normal"/>
    <w:link w:val="FootnoteTextChar"/>
    <w:qFormat/>
    <w:rsid w:val="00203E3B"/>
    <w:pPr>
      <w:spacing w:after="120" w:line="240" w:lineRule="auto"/>
      <w:ind w:firstLine="0"/>
    </w:pPr>
    <w:rPr>
      <w:sz w:val="20"/>
    </w:rPr>
  </w:style>
  <w:style w:type="character" w:customStyle="1" w:styleId="FootnoteTextChar">
    <w:name w:val="Footnote Text Char"/>
    <w:basedOn w:val="DefaultParagraphFont"/>
    <w:link w:val="FootnoteText"/>
    <w:rsid w:val="00203E3B"/>
    <w:rPr>
      <w:rFonts w:eastAsia="Times New Roman" w:cs="Times New Roman"/>
      <w:sz w:val="20"/>
      <w:szCs w:val="20"/>
    </w:rPr>
  </w:style>
  <w:style w:type="paragraph" w:styleId="Header">
    <w:name w:val="header"/>
    <w:basedOn w:val="Normal"/>
    <w:link w:val="HeaderChar"/>
    <w:uiPriority w:val="99"/>
    <w:qFormat/>
    <w:rsid w:val="009C40AE"/>
    <w:pPr>
      <w:pBdr>
        <w:bottom w:val="single" w:sz="2" w:space="3" w:color="auto"/>
      </w:pBdr>
      <w:tabs>
        <w:tab w:val="right" w:pos="9360"/>
      </w:tabs>
      <w:spacing w:line="240" w:lineRule="auto"/>
      <w:ind w:firstLine="0"/>
    </w:pPr>
    <w:rPr>
      <w:rFonts w:ascii="Arial" w:hAnsi="Arial"/>
      <w:caps/>
      <w:sz w:val="16"/>
    </w:rPr>
  </w:style>
  <w:style w:type="character" w:customStyle="1" w:styleId="HeaderChar">
    <w:name w:val="Header Char"/>
    <w:basedOn w:val="DefaultParagraphFont"/>
    <w:link w:val="Header"/>
    <w:uiPriority w:val="99"/>
    <w:rsid w:val="009C40AE"/>
    <w:rPr>
      <w:rFonts w:ascii="Arial" w:eastAsia="Times New Roman" w:hAnsi="Arial" w:cs="Times New Roman"/>
      <w:caps/>
      <w:sz w:val="16"/>
      <w:szCs w:val="20"/>
    </w:rPr>
  </w:style>
  <w:style w:type="character" w:customStyle="1" w:styleId="Heading1Char">
    <w:name w:val="Heading 1 Char"/>
    <w:basedOn w:val="DefaultParagraphFont"/>
    <w:link w:val="Heading1"/>
    <w:rsid w:val="00756E06"/>
    <w:rPr>
      <w:rFonts w:ascii="Arial Black" w:eastAsia="Times New Roman" w:hAnsi="Arial Black" w:cs="Times New Roman"/>
      <w:caps/>
      <w:sz w:val="22"/>
      <w:szCs w:val="20"/>
    </w:rPr>
  </w:style>
  <w:style w:type="character" w:customStyle="1" w:styleId="Heading2Char">
    <w:name w:val="Heading 2 Char"/>
    <w:basedOn w:val="DefaultParagraphFont"/>
    <w:link w:val="Heading2"/>
    <w:semiHidden/>
    <w:rsid w:val="00756E06"/>
    <w:rPr>
      <w:rFonts w:ascii="Arial Black" w:eastAsia="Times New Roman" w:hAnsi="Arial Black" w:cs="Times New Roman"/>
      <w:caps/>
      <w:sz w:val="22"/>
      <w:szCs w:val="20"/>
    </w:rPr>
  </w:style>
  <w:style w:type="paragraph" w:customStyle="1" w:styleId="Heading3NoTOC">
    <w:name w:val="Heading 3_No TOC"/>
    <w:basedOn w:val="Normal"/>
    <w:next w:val="NormalSS"/>
    <w:semiHidden/>
    <w:qFormat/>
    <w:rsid w:val="00043B27"/>
    <w:pPr>
      <w:keepNext/>
      <w:spacing w:after="120" w:line="240" w:lineRule="auto"/>
      <w:ind w:left="432" w:hanging="432"/>
    </w:pPr>
    <w:rPr>
      <w:rFonts w:ascii="Arial Black" w:hAnsi="Arial Black"/>
      <w:sz w:val="22"/>
    </w:rPr>
  </w:style>
  <w:style w:type="character" w:customStyle="1" w:styleId="Heading3Char">
    <w:name w:val="Heading 3 Char"/>
    <w:basedOn w:val="DefaultParagraphFont"/>
    <w:link w:val="Heading3"/>
    <w:semiHidden/>
    <w:rsid w:val="00756E06"/>
    <w:rPr>
      <w:rFonts w:ascii="Arial Black" w:eastAsia="Times New Roman" w:hAnsi="Arial Black" w:cs="Times New Roman"/>
      <w:sz w:val="22"/>
      <w:szCs w:val="20"/>
    </w:rPr>
  </w:style>
  <w:style w:type="paragraph" w:customStyle="1" w:styleId="Heading4NoTOC">
    <w:name w:val="Heading 4_No TOC"/>
    <w:basedOn w:val="Heading4"/>
    <w:next w:val="NormalSS"/>
    <w:semiHidden/>
    <w:qFormat/>
    <w:rsid w:val="00043B27"/>
    <w:pPr>
      <w:outlineLvl w:val="9"/>
    </w:pPr>
  </w:style>
  <w:style w:type="character" w:customStyle="1" w:styleId="Heading4Char">
    <w:name w:val="Heading 4 Char"/>
    <w:basedOn w:val="DefaultParagraphFont"/>
    <w:link w:val="Heading4"/>
    <w:semiHidden/>
    <w:rsid w:val="00756E06"/>
    <w:rPr>
      <w:rFonts w:eastAsia="Times New Roman" w:cs="Times New Roman"/>
      <w:b/>
      <w:szCs w:val="20"/>
    </w:rPr>
  </w:style>
  <w:style w:type="character" w:customStyle="1" w:styleId="Heading5Char">
    <w:name w:val="Heading 5 Char"/>
    <w:basedOn w:val="DefaultParagraphFont"/>
    <w:link w:val="Heading5"/>
    <w:semiHidden/>
    <w:rsid w:val="00756E06"/>
    <w:rPr>
      <w:rFonts w:eastAsia="Times New Roman" w:cs="Times New Roman"/>
      <w:b/>
      <w:szCs w:val="20"/>
    </w:rPr>
  </w:style>
  <w:style w:type="character" w:customStyle="1" w:styleId="Heading6Char">
    <w:name w:val="Heading 6 Char"/>
    <w:basedOn w:val="DefaultParagraphFont"/>
    <w:link w:val="Heading6"/>
    <w:semiHidden/>
    <w:rsid w:val="002B76AB"/>
    <w:rPr>
      <w:rFonts w:ascii="Times New Roman" w:eastAsia="Times New Roman" w:hAnsi="Times New Roman" w:cs="Times New Roman"/>
      <w:sz w:val="24"/>
      <w:szCs w:val="20"/>
    </w:rPr>
  </w:style>
  <w:style w:type="character" w:customStyle="1" w:styleId="Heading7Char">
    <w:name w:val="Heading 7 Char"/>
    <w:basedOn w:val="DefaultParagraphFont"/>
    <w:link w:val="Heading7"/>
    <w:semiHidden/>
    <w:rsid w:val="002B76AB"/>
    <w:rPr>
      <w:rFonts w:ascii="Times New Roman" w:eastAsia="Times New Roman" w:hAnsi="Times New Roman" w:cs="Times New Roman"/>
      <w:sz w:val="24"/>
      <w:szCs w:val="20"/>
    </w:rPr>
  </w:style>
  <w:style w:type="character" w:customStyle="1" w:styleId="Heading8Char">
    <w:name w:val="Heading 8 Char"/>
    <w:basedOn w:val="DefaultParagraphFont"/>
    <w:link w:val="Heading8"/>
    <w:semiHidden/>
    <w:rsid w:val="002B76AB"/>
    <w:rPr>
      <w:rFonts w:ascii="Times New Roman" w:eastAsia="Times New Roman" w:hAnsi="Times New Roman" w:cs="Times New Roman"/>
      <w:sz w:val="24"/>
      <w:szCs w:val="20"/>
    </w:rPr>
  </w:style>
  <w:style w:type="character" w:customStyle="1" w:styleId="Heading9Char">
    <w:name w:val="Heading 9 Char"/>
    <w:aliases w:val="Heading 9 (business proposal only) Char"/>
    <w:basedOn w:val="DefaultParagraphFont"/>
    <w:link w:val="Heading9"/>
    <w:semiHidden/>
    <w:rsid w:val="005C40E0"/>
    <w:rPr>
      <w:rFonts w:eastAsia="Times New Roman" w:cs="Times New Roman"/>
      <w:szCs w:val="20"/>
    </w:rPr>
  </w:style>
  <w:style w:type="paragraph" w:customStyle="1" w:styleId="MarkforAppendixTitle">
    <w:name w:val="Mark for Appendix Title"/>
    <w:basedOn w:val="Normal"/>
    <w:next w:val="Normal"/>
    <w:qFormat/>
    <w:rsid w:val="00A23043"/>
    <w:pPr>
      <w:spacing w:before="2640" w:after="240" w:line="240" w:lineRule="auto"/>
      <w:ind w:firstLine="0"/>
      <w:jc w:val="center"/>
      <w:outlineLvl w:val="1"/>
    </w:pPr>
    <w:rPr>
      <w:rFonts w:ascii="Arial Black" w:hAnsi="Arial Black"/>
      <w:caps/>
      <w:sz w:val="22"/>
    </w:rPr>
  </w:style>
  <w:style w:type="paragraph" w:customStyle="1" w:styleId="MarkforAttachmentTitle">
    <w:name w:val="Mark for Attachment Title"/>
    <w:basedOn w:val="Normal"/>
    <w:next w:val="Normal"/>
    <w:qFormat/>
    <w:rsid w:val="00A23043"/>
    <w:pPr>
      <w:spacing w:before="2640" w:after="240" w:line="240" w:lineRule="auto"/>
      <w:ind w:firstLine="0"/>
      <w:jc w:val="center"/>
      <w:outlineLvl w:val="1"/>
    </w:pPr>
    <w:rPr>
      <w:rFonts w:ascii="Arial Black" w:hAnsi="Arial Black"/>
      <w:caps/>
      <w:sz w:val="22"/>
    </w:rPr>
  </w:style>
  <w:style w:type="paragraph" w:customStyle="1" w:styleId="MarkforExhibitTitle">
    <w:name w:val="Mark for Exhibit Title"/>
    <w:basedOn w:val="MarkforTableTitle"/>
    <w:next w:val="NormalSS"/>
    <w:qFormat/>
    <w:rsid w:val="000B764C"/>
  </w:style>
  <w:style w:type="paragraph" w:customStyle="1" w:styleId="MarkforTableTitle">
    <w:name w:val="Mark for Table Title"/>
    <w:basedOn w:val="Normal"/>
    <w:next w:val="NormalSS"/>
    <w:qFormat/>
    <w:rsid w:val="004867C2"/>
    <w:pPr>
      <w:keepNext/>
      <w:spacing w:after="60" w:line="240" w:lineRule="auto"/>
      <w:ind w:firstLine="0"/>
    </w:pPr>
    <w:rPr>
      <w:rFonts w:ascii="Arial Black" w:hAnsi="Arial Black"/>
      <w:sz w:val="22"/>
    </w:rPr>
  </w:style>
  <w:style w:type="paragraph" w:customStyle="1" w:styleId="MarkforFigureTitle">
    <w:name w:val="Mark for Figure Title"/>
    <w:basedOn w:val="MarkforTableTitle"/>
    <w:next w:val="NormalSS"/>
    <w:qFormat/>
    <w:rsid w:val="004867C2"/>
  </w:style>
  <w:style w:type="numbering" w:customStyle="1" w:styleId="MPROutline">
    <w:name w:val="MPROutline"/>
    <w:uiPriority w:val="99"/>
    <w:locked/>
    <w:rsid w:val="002E3E35"/>
    <w:pPr>
      <w:numPr>
        <w:numId w:val="7"/>
      </w:numPr>
    </w:pPr>
  </w:style>
  <w:style w:type="character" w:customStyle="1" w:styleId="MTEquationSection">
    <w:name w:val="MTEquationSection"/>
    <w:basedOn w:val="DefaultParagraphFont"/>
    <w:rsid w:val="000B764C"/>
    <w:rPr>
      <w:rFonts w:ascii="Arial" w:hAnsi="Arial"/>
      <w:vanish w:val="0"/>
      <w:color w:val="auto"/>
      <w:sz w:val="18"/>
    </w:rPr>
  </w:style>
  <w:style w:type="paragraph" w:customStyle="1" w:styleId="Normalcontinued">
    <w:name w:val="Normal (continued)"/>
    <w:basedOn w:val="Normal"/>
    <w:next w:val="Normal"/>
    <w:qFormat/>
    <w:rsid w:val="000B764C"/>
    <w:pPr>
      <w:ind w:firstLine="0"/>
    </w:pPr>
  </w:style>
  <w:style w:type="paragraph" w:customStyle="1" w:styleId="NormalSS">
    <w:name w:val="NormalSS"/>
    <w:basedOn w:val="Normal"/>
    <w:link w:val="NormalSSChar"/>
    <w:qFormat/>
    <w:rsid w:val="000B764C"/>
    <w:pPr>
      <w:spacing w:after="240" w:line="240" w:lineRule="auto"/>
    </w:pPr>
  </w:style>
  <w:style w:type="paragraph" w:customStyle="1" w:styleId="NormalSScontinued">
    <w:name w:val="NormalSS (continued)"/>
    <w:basedOn w:val="NormalSS"/>
    <w:next w:val="NormalSS"/>
    <w:qFormat/>
    <w:rsid w:val="000B764C"/>
    <w:pPr>
      <w:ind w:firstLine="0"/>
    </w:pPr>
  </w:style>
  <w:style w:type="paragraph" w:customStyle="1" w:styleId="NumberedBullet">
    <w:name w:val="Numbered Bullet"/>
    <w:basedOn w:val="Normal"/>
    <w:link w:val="NumberedBulletChar"/>
    <w:qFormat/>
    <w:rsid w:val="00455D47"/>
    <w:pPr>
      <w:numPr>
        <w:numId w:val="17"/>
      </w:numPr>
      <w:tabs>
        <w:tab w:val="clear" w:pos="792"/>
        <w:tab w:val="left" w:pos="432"/>
      </w:tabs>
      <w:spacing w:after="120" w:line="240" w:lineRule="auto"/>
      <w:ind w:left="432" w:hanging="432"/>
    </w:pPr>
  </w:style>
  <w:style w:type="paragraph" w:customStyle="1" w:styleId="Outline">
    <w:name w:val="Outline"/>
    <w:basedOn w:val="Normal"/>
    <w:semiHidden/>
    <w:unhideWhenUsed/>
    <w:qFormat/>
    <w:rsid w:val="002E3E35"/>
    <w:pPr>
      <w:spacing w:after="240" w:line="240" w:lineRule="auto"/>
      <w:ind w:left="720" w:hanging="720"/>
    </w:pPr>
  </w:style>
  <w:style w:type="character" w:styleId="PageNumber">
    <w:name w:val="page number"/>
    <w:basedOn w:val="DefaultParagraphFont"/>
    <w:qFormat/>
    <w:rsid w:val="00F85583"/>
    <w:rPr>
      <w:rFonts w:ascii="Arial" w:hAnsi="Arial"/>
      <w:color w:val="auto"/>
      <w:sz w:val="20"/>
      <w:bdr w:val="none" w:sz="0" w:space="0" w:color="auto"/>
    </w:rPr>
  </w:style>
  <w:style w:type="paragraph" w:customStyle="1" w:styleId="References">
    <w:name w:val="References"/>
    <w:basedOn w:val="Normal"/>
    <w:qFormat/>
    <w:rsid w:val="00F85583"/>
    <w:pPr>
      <w:keepLines/>
      <w:spacing w:after="240" w:line="240" w:lineRule="auto"/>
      <w:ind w:left="432" w:hanging="432"/>
    </w:pPr>
  </w:style>
  <w:style w:type="paragraph" w:customStyle="1" w:styleId="TableFootnoteCaption">
    <w:name w:val="Table Footnote_Caption"/>
    <w:qFormat/>
    <w:rsid w:val="004934BE"/>
    <w:pPr>
      <w:tabs>
        <w:tab w:val="left" w:pos="1080"/>
      </w:tabs>
      <w:spacing w:before="60" w:after="0"/>
    </w:pPr>
    <w:rPr>
      <w:rFonts w:ascii="Arial" w:eastAsia="Times New Roman" w:hAnsi="Arial" w:cs="Times New Roman"/>
      <w:sz w:val="18"/>
      <w:szCs w:val="20"/>
    </w:rPr>
  </w:style>
  <w:style w:type="paragraph" w:customStyle="1" w:styleId="TableHeaderLeft">
    <w:name w:val="Table Header Left"/>
    <w:basedOn w:val="TableText"/>
    <w:next w:val="TableText"/>
    <w:qFormat/>
    <w:rsid w:val="005D51C5"/>
    <w:pPr>
      <w:spacing w:before="120" w:after="60"/>
    </w:pPr>
    <w:rPr>
      <w:b/>
      <w:color w:val="FFFFFF" w:themeColor="background1"/>
    </w:rPr>
  </w:style>
  <w:style w:type="paragraph" w:customStyle="1" w:styleId="TableHeaderCenter">
    <w:name w:val="Table Header Center"/>
    <w:basedOn w:val="TableHeaderLeft"/>
    <w:qFormat/>
    <w:rsid w:val="006B2483"/>
    <w:pPr>
      <w:jc w:val="center"/>
    </w:pPr>
  </w:style>
  <w:style w:type="paragraph" w:styleId="TableofFigures">
    <w:name w:val="table of figures"/>
    <w:basedOn w:val="Normal"/>
    <w:next w:val="Normal"/>
    <w:uiPriority w:val="99"/>
    <w:locked/>
    <w:rsid w:val="000A5A8D"/>
    <w:pPr>
      <w:tabs>
        <w:tab w:val="right" w:leader="dot" w:pos="9360"/>
      </w:tabs>
      <w:spacing w:after="180" w:line="240" w:lineRule="exact"/>
      <w:ind w:left="720" w:right="720" w:hanging="720"/>
    </w:pPr>
    <w:rPr>
      <w:rFonts w:ascii="Arial" w:hAnsi="Arial"/>
      <w:sz w:val="20"/>
    </w:rPr>
  </w:style>
  <w:style w:type="paragraph" w:customStyle="1" w:styleId="TableText">
    <w:name w:val="Table Text"/>
    <w:basedOn w:val="Normal"/>
    <w:qFormat/>
    <w:rsid w:val="004934BE"/>
    <w:pPr>
      <w:spacing w:line="240" w:lineRule="auto"/>
      <w:ind w:firstLine="0"/>
    </w:pPr>
    <w:rPr>
      <w:rFonts w:ascii="Arial" w:hAnsi="Arial"/>
      <w:sz w:val="18"/>
    </w:rPr>
  </w:style>
  <w:style w:type="paragraph" w:customStyle="1" w:styleId="TableSourceCaption">
    <w:name w:val="Table Source_Caption"/>
    <w:qFormat/>
    <w:rsid w:val="00BF3F82"/>
    <w:pPr>
      <w:tabs>
        <w:tab w:val="left" w:pos="792"/>
      </w:tabs>
      <w:spacing w:before="60" w:after="0"/>
      <w:ind w:left="792" w:hanging="792"/>
    </w:pPr>
    <w:rPr>
      <w:rFonts w:ascii="Arial" w:eastAsia="Times New Roman" w:hAnsi="Arial" w:cs="Times New Roman"/>
      <w:sz w:val="18"/>
      <w:szCs w:val="20"/>
    </w:rPr>
  </w:style>
  <w:style w:type="paragraph" w:customStyle="1" w:styleId="TableSignificanceCaption">
    <w:name w:val="Table Significance_Caption"/>
    <w:basedOn w:val="TableFootnoteCaption"/>
    <w:qFormat/>
    <w:rsid w:val="004934BE"/>
  </w:style>
  <w:style w:type="paragraph" w:customStyle="1" w:styleId="Tabletext8">
    <w:name w:val="Table text 8"/>
    <w:basedOn w:val="TableText"/>
    <w:qFormat/>
    <w:rsid w:val="00F85583"/>
    <w:rPr>
      <w:snapToGrid w:val="0"/>
      <w:sz w:val="16"/>
      <w:szCs w:val="16"/>
    </w:rPr>
  </w:style>
  <w:style w:type="paragraph" w:customStyle="1" w:styleId="TableSpace">
    <w:name w:val="TableSpace"/>
    <w:basedOn w:val="TableSourceCaption"/>
    <w:next w:val="TableFootnoteCaption"/>
    <w:semiHidden/>
    <w:qFormat/>
    <w:rsid w:val="002E3E35"/>
  </w:style>
  <w:style w:type="paragraph" w:styleId="Title">
    <w:name w:val="Title"/>
    <w:basedOn w:val="Normal"/>
    <w:next w:val="Normal"/>
    <w:link w:val="TitleChar"/>
    <w:semiHidden/>
    <w:rsid w:val="002E3E35"/>
    <w:pPr>
      <w:pBdr>
        <w:bottom w:val="single" w:sz="8" w:space="4" w:color="4F81BD" w:themeColor="accent1"/>
      </w:pBdr>
      <w:spacing w:after="300" w:line="240" w:lineRule="auto"/>
      <w:ind w:firstLine="0"/>
      <w:contextualSpacing/>
    </w:pPr>
    <w:rPr>
      <w:rFonts w:asciiTheme="majorHAnsi" w:eastAsiaTheme="majorEastAsia" w:hAnsiTheme="majorHAnsi" w:cstheme="majorBidi"/>
      <w:color w:val="000000" w:themeColor="text1"/>
      <w:spacing w:val="5"/>
      <w:kern w:val="28"/>
      <w:sz w:val="52"/>
      <w:szCs w:val="52"/>
    </w:rPr>
  </w:style>
  <w:style w:type="character" w:customStyle="1" w:styleId="TitleChar">
    <w:name w:val="Title Char"/>
    <w:basedOn w:val="DefaultParagraphFont"/>
    <w:link w:val="Title"/>
    <w:semiHidden/>
    <w:rsid w:val="00B02C9E"/>
    <w:rPr>
      <w:rFonts w:asciiTheme="majorHAnsi" w:eastAsiaTheme="majorEastAsia" w:hAnsiTheme="majorHAnsi" w:cstheme="majorBidi"/>
      <w:color w:val="000000" w:themeColor="text1"/>
      <w:spacing w:val="5"/>
      <w:kern w:val="28"/>
      <w:sz w:val="52"/>
      <w:szCs w:val="52"/>
    </w:rPr>
  </w:style>
  <w:style w:type="paragraph" w:customStyle="1" w:styleId="TitleofDocumentVertical">
    <w:name w:val="Title of Document Vertical"/>
    <w:basedOn w:val="Normal"/>
    <w:semiHidden/>
    <w:qFormat/>
    <w:rsid w:val="002E3E35"/>
    <w:pPr>
      <w:spacing w:before="3120" w:after="240" w:line="360" w:lineRule="exact"/>
    </w:pPr>
    <w:rPr>
      <w:rFonts w:ascii="Arial" w:hAnsi="Arial"/>
      <w:b/>
      <w:sz w:val="22"/>
    </w:rPr>
  </w:style>
  <w:style w:type="paragraph" w:customStyle="1" w:styleId="TitleofDocumentHorizontal">
    <w:name w:val="Title of Document Horizontal"/>
    <w:basedOn w:val="TitleofDocumentVertical"/>
    <w:semiHidden/>
    <w:qFormat/>
    <w:rsid w:val="002E3E35"/>
    <w:pPr>
      <w:spacing w:before="0" w:after="160"/>
    </w:pPr>
  </w:style>
  <w:style w:type="paragraph" w:customStyle="1" w:styleId="TitleofDocumentNoPhoto">
    <w:name w:val="Title of Document No Photo"/>
    <w:basedOn w:val="TitleofDocumentHorizontal"/>
    <w:semiHidden/>
    <w:qFormat/>
    <w:rsid w:val="002E3E35"/>
  </w:style>
  <w:style w:type="paragraph" w:styleId="TOC1">
    <w:name w:val="toc 1"/>
    <w:next w:val="Normalcontinued"/>
    <w:autoRedefine/>
    <w:uiPriority w:val="39"/>
    <w:qFormat/>
    <w:rsid w:val="005975FE"/>
    <w:pPr>
      <w:tabs>
        <w:tab w:val="right" w:leader="dot" w:pos="9360"/>
      </w:tabs>
      <w:spacing w:after="180" w:line="240" w:lineRule="exact"/>
      <w:ind w:left="720" w:right="720" w:hanging="720"/>
    </w:pPr>
    <w:rPr>
      <w:rFonts w:ascii="Arial" w:eastAsia="Times New Roman" w:hAnsi="Arial" w:cs="Times New Roman"/>
      <w:caps/>
      <w:sz w:val="20"/>
      <w:szCs w:val="20"/>
    </w:rPr>
  </w:style>
  <w:style w:type="paragraph" w:styleId="TOC2">
    <w:name w:val="toc 2"/>
    <w:next w:val="Normal"/>
    <w:autoRedefine/>
    <w:uiPriority w:val="39"/>
    <w:qFormat/>
    <w:rsid w:val="005975FE"/>
    <w:pPr>
      <w:tabs>
        <w:tab w:val="left" w:pos="1080"/>
        <w:tab w:val="right" w:leader="dot" w:pos="9360"/>
      </w:tabs>
      <w:spacing w:after="180" w:line="240" w:lineRule="exact"/>
      <w:ind w:left="1080" w:right="720" w:hanging="360"/>
    </w:pPr>
    <w:rPr>
      <w:rFonts w:ascii="Arial" w:eastAsia="Times New Roman" w:hAnsi="Arial" w:cs="Times New Roman"/>
      <w:noProof/>
      <w:sz w:val="20"/>
      <w:szCs w:val="20"/>
    </w:rPr>
  </w:style>
  <w:style w:type="paragraph" w:styleId="TOC3">
    <w:name w:val="toc 3"/>
    <w:basedOn w:val="TOC2"/>
    <w:next w:val="Normal"/>
    <w:autoRedefine/>
    <w:qFormat/>
    <w:rsid w:val="005975FE"/>
    <w:pPr>
      <w:tabs>
        <w:tab w:val="clear" w:pos="1080"/>
        <w:tab w:val="left" w:pos="1440"/>
      </w:tabs>
      <w:spacing w:after="120"/>
      <w:ind w:left="1440"/>
    </w:pPr>
  </w:style>
  <w:style w:type="paragraph" w:styleId="TOC4">
    <w:name w:val="toc 4"/>
    <w:next w:val="Normal"/>
    <w:autoRedefine/>
    <w:qFormat/>
    <w:rsid w:val="005975FE"/>
    <w:pPr>
      <w:tabs>
        <w:tab w:val="left" w:pos="2160"/>
        <w:tab w:val="right" w:leader="dot" w:pos="9360"/>
      </w:tabs>
      <w:spacing w:after="0" w:line="240" w:lineRule="exact"/>
      <w:ind w:left="2520" w:hanging="360"/>
    </w:pPr>
    <w:rPr>
      <w:rFonts w:ascii="Arial" w:eastAsia="Times New Roman" w:hAnsi="Arial" w:cs="Times New Roman"/>
      <w:noProof/>
      <w:szCs w:val="20"/>
    </w:rPr>
  </w:style>
  <w:style w:type="paragraph" w:styleId="TOC8">
    <w:name w:val="toc 8"/>
    <w:next w:val="Normal"/>
    <w:autoRedefine/>
    <w:uiPriority w:val="39"/>
    <w:qFormat/>
    <w:rsid w:val="0053540D"/>
    <w:pPr>
      <w:tabs>
        <w:tab w:val="right" w:leader="dot" w:pos="9360"/>
      </w:tabs>
      <w:spacing w:after="180" w:line="240" w:lineRule="exact"/>
      <w:ind w:right="720"/>
    </w:pPr>
    <w:rPr>
      <w:rFonts w:ascii="Arial" w:eastAsia="Times New Roman" w:hAnsi="Arial" w:cs="Times New Roman"/>
      <w:caps/>
      <w:sz w:val="20"/>
      <w:szCs w:val="20"/>
    </w:rPr>
  </w:style>
  <w:style w:type="paragraph" w:customStyle="1" w:styleId="wwwmathematica-mprcom">
    <w:name w:val="www.mathematica-mpr.com"/>
    <w:qFormat/>
    <w:rsid w:val="002E3E35"/>
    <w:pPr>
      <w:spacing w:after="100"/>
    </w:pPr>
    <w:rPr>
      <w:rFonts w:asciiTheme="majorHAnsi" w:eastAsia="Times New Roman" w:hAnsiTheme="majorHAnsi" w:cs="Times New Roman"/>
      <w:noProof/>
      <w:sz w:val="16"/>
      <w:szCs w:val="19"/>
    </w:rPr>
  </w:style>
  <w:style w:type="character" w:customStyle="1" w:styleId="NumberedBulletChar">
    <w:name w:val="Numbered Bullet Char"/>
    <w:basedOn w:val="DefaultParagraphFont"/>
    <w:link w:val="NumberedBullet"/>
    <w:rsid w:val="00455D47"/>
    <w:rPr>
      <w:rFonts w:ascii="Times New Roman" w:eastAsia="Times New Roman" w:hAnsi="Times New Roman" w:cs="Times New Roman"/>
      <w:sz w:val="24"/>
      <w:szCs w:val="20"/>
    </w:rPr>
  </w:style>
  <w:style w:type="paragraph" w:customStyle="1" w:styleId="NumberedBulletLastDS">
    <w:name w:val="Numbered Bullet (Last DS)"/>
    <w:basedOn w:val="NumberedBullet"/>
    <w:next w:val="Normal"/>
    <w:qFormat/>
    <w:rsid w:val="007614D4"/>
    <w:pPr>
      <w:spacing w:after="320"/>
    </w:pPr>
  </w:style>
  <w:style w:type="paragraph" w:customStyle="1" w:styleId="NumberedBulletLastSS">
    <w:name w:val="Numbered Bullet (Last SS)"/>
    <w:basedOn w:val="NumberedBulletLastDS"/>
    <w:next w:val="NormalSS"/>
    <w:qFormat/>
    <w:rsid w:val="0068230E"/>
    <w:pPr>
      <w:spacing w:after="240"/>
    </w:pPr>
  </w:style>
  <w:style w:type="table" w:styleId="LightList">
    <w:name w:val="Light List"/>
    <w:basedOn w:val="TableNormal"/>
    <w:uiPriority w:val="61"/>
    <w:locked/>
    <w:rsid w:val="00981FE2"/>
    <w:pPr>
      <w:spacing w:after="0"/>
    </w:pPr>
    <w:rPr>
      <w:rFonts w:asciiTheme="minorHAnsi" w:hAnsiTheme="minorHAnsi"/>
      <w:sz w:val="22"/>
      <w:szCs w:val="22"/>
      <w:lang w:bidi="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MPRBaseTable">
    <w:name w:val="MPR Base Table"/>
    <w:basedOn w:val="TableNormal"/>
    <w:uiPriority w:val="99"/>
    <w:rsid w:val="005860D2"/>
    <w:pPr>
      <w:spacing w:after="0" w:line="360" w:lineRule="auto"/>
      <w:contextualSpacing/>
      <w:textboxTightWrap w:val="allLines"/>
    </w:pPr>
    <w:rPr>
      <w:rFonts w:ascii="Arial" w:hAnsi="Arial"/>
      <w:sz w:val="18"/>
    </w:rPr>
    <w:tblPr>
      <w:tblStyleRowBandSize w:val="1"/>
      <w:tblBorders>
        <w:bottom w:val="single" w:sz="4" w:space="0" w:color="auto"/>
      </w:tblBorders>
    </w:tblPr>
    <w:tblStylePr w:type="firstRow">
      <w:pPr>
        <w:wordWrap/>
        <w:spacing w:beforeLines="0" w:before="120" w:beforeAutospacing="0" w:afterLines="0" w:after="60" w:afterAutospacing="0" w:line="240" w:lineRule="auto"/>
        <w:ind w:leftChars="0" w:left="0" w:rightChars="0" w:right="0" w:firstLineChars="0" w:firstLine="0"/>
        <w:contextualSpacing w:val="0"/>
        <w:jc w:val="center"/>
        <w:outlineLvl w:val="9"/>
      </w:pPr>
      <w:rPr>
        <w:rFonts w:ascii="Arial" w:hAnsi="Arial"/>
        <w:b/>
        <w:i w:val="0"/>
        <w:caps w:val="0"/>
        <w:smallCaps w:val="0"/>
        <w:strike w:val="0"/>
        <w:dstrike w:val="0"/>
        <w:vanish w:val="0"/>
        <w:color w:val="FFFFFF" w:themeColor="background1"/>
        <w:spacing w:val="0"/>
        <w:kern w:val="0"/>
        <w:position w:val="6"/>
        <w:sz w:val="18"/>
        <w:u w:val="none"/>
        <w:vertAlign w:val="baseline"/>
        <w14:shadow w14:blurRad="0" w14:dist="0" w14:dir="0" w14:sx="0" w14:sy="0" w14:kx="0" w14:ky="0" w14:algn="none">
          <w14:srgbClr w14:val="000000"/>
        </w14:shadow>
        <w14:textOutline w14:w="0" w14:cap="rnd" w14:cmpd="sng" w14:algn="ctr">
          <w14:noFill/>
          <w14:prstDash w14:val="solid"/>
          <w14:bevel/>
        </w14:textOutline>
      </w:rPr>
      <w:tblPr/>
      <w:trPr>
        <w:cantSplit/>
      </w:trPr>
      <w:tcPr>
        <w:tcBorders>
          <w:top w:val="nil"/>
          <w:left w:val="nil"/>
          <w:bottom w:val="nil"/>
          <w:right w:val="nil"/>
          <w:insideH w:val="nil"/>
          <w:insideV w:val="nil"/>
          <w:tl2br w:val="nil"/>
          <w:tr2bl w:val="nil"/>
        </w:tcBorders>
        <w:shd w:val="clear" w:color="auto" w:fill="6C6F70"/>
        <w:vAlign w:val="bottom"/>
      </w:tcPr>
    </w:tblStylePr>
    <w:tblStylePr w:type="lastRow">
      <w:rPr>
        <w:b/>
      </w:rPr>
    </w:tblStylePr>
    <w:tblStylePr w:type="firstCol">
      <w:pPr>
        <w:wordWrap/>
        <w:spacing w:beforeLines="0" w:beforeAutospacing="0" w:afterLines="0" w:afterAutospacing="0"/>
        <w:contextualSpacing/>
        <w:jc w:val="left"/>
      </w:pPr>
    </w:tblStylePr>
    <w:tblStylePr w:type="band1Horz">
      <w:pPr>
        <w:wordWrap/>
        <w:spacing w:beforeLines="0" w:beforeAutospacing="0" w:afterLines="0" w:afterAutospacing="0" w:line="240" w:lineRule="auto"/>
        <w:contextualSpacing/>
      </w:pPr>
    </w:tblStylePr>
    <w:tblStylePr w:type="band2Horz">
      <w:pPr>
        <w:wordWrap/>
        <w:spacing w:beforeLines="0" w:beforeAutospacing="0" w:afterLines="0" w:afterAutospacing="0" w:line="240" w:lineRule="auto"/>
      </w:pPr>
    </w:tblStylePr>
    <w:tblStylePr w:type="neCell">
      <w:tblPr/>
      <w:trPr>
        <w:cantSplit/>
      </w:trPr>
    </w:tblStylePr>
    <w:tblStylePr w:type="nwCell">
      <w:pPr>
        <w:wordWrap/>
        <w:spacing w:beforeLines="0" w:before="120" w:beforeAutospacing="0" w:afterLines="0" w:after="60" w:afterAutospacing="0" w:line="240" w:lineRule="auto"/>
        <w:ind w:leftChars="0" w:left="0" w:rightChars="0" w:right="0" w:firstLineChars="0" w:firstLine="0"/>
        <w:jc w:val="left"/>
        <w:outlineLvl w:val="9"/>
      </w:pPr>
      <w:rPr>
        <w:rFonts w:ascii="Arial" w:hAnsi="Arial"/>
        <w:b/>
        <w:i w:val="0"/>
        <w:caps w:val="0"/>
        <w:smallCaps w:val="0"/>
        <w:strike w:val="0"/>
        <w:dstrike w:val="0"/>
        <w:vanish w:val="0"/>
        <w:color w:val="FFFFFF" w:themeColor="background1"/>
        <w:sz w:val="18"/>
        <w:u w:val="none"/>
        <w:vertAlign w:val="baseline"/>
        <w14:shadow w14:blurRad="0" w14:dist="0" w14:dir="0" w14:sx="0" w14:sy="0" w14:kx="0" w14:ky="0" w14:algn="none">
          <w14:srgbClr w14:val="000000"/>
        </w14:shadow>
        <w14:textOutline w14:w="0" w14:cap="rnd" w14:cmpd="sng" w14:algn="ctr">
          <w14:noFill/>
          <w14:prstDash w14:val="solid"/>
          <w14:bevel/>
        </w14:textOutline>
      </w:rPr>
      <w:tblPr/>
      <w:trPr>
        <w:cantSplit/>
      </w:trPr>
      <w:tcPr>
        <w:tcBorders>
          <w:top w:val="nil"/>
          <w:left w:val="nil"/>
          <w:bottom w:val="nil"/>
          <w:right w:val="nil"/>
          <w:insideH w:val="nil"/>
          <w:insideV w:val="nil"/>
          <w:tl2br w:val="nil"/>
          <w:tr2bl w:val="nil"/>
        </w:tcBorders>
        <w:shd w:val="clear" w:color="auto" w:fill="6C6F70"/>
        <w:vAlign w:val="bottom"/>
      </w:tcPr>
    </w:tblStylePr>
  </w:style>
  <w:style w:type="table" w:styleId="TableGrid">
    <w:name w:val="Table Grid"/>
    <w:basedOn w:val="TableNormal"/>
    <w:uiPriority w:val="59"/>
    <w:locked/>
    <w:rsid w:val="00D170E4"/>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9F11EC"/>
    <w:pPr>
      <w:ind w:left="720"/>
      <w:contextualSpacing/>
    </w:pPr>
  </w:style>
  <w:style w:type="paragraph" w:customStyle="1" w:styleId="H1Title">
    <w:name w:val="H1_Title"/>
    <w:basedOn w:val="Normal"/>
    <w:next w:val="Normal"/>
    <w:link w:val="H1TitleChar"/>
    <w:qFormat/>
    <w:rsid w:val="00BB076D"/>
    <w:pPr>
      <w:spacing w:after="184" w:line="440" w:lineRule="exact"/>
      <w:ind w:firstLine="0"/>
      <w:outlineLvl w:val="0"/>
    </w:pPr>
    <w:rPr>
      <w:rFonts w:ascii="Arial Black" w:hAnsi="Arial Black"/>
      <w:color w:val="E70033"/>
      <w:sz w:val="37"/>
    </w:rPr>
  </w:style>
  <w:style w:type="paragraph" w:customStyle="1" w:styleId="H2Chapter">
    <w:name w:val="H2_Chapter"/>
    <w:basedOn w:val="Heading1"/>
    <w:next w:val="NormalSS"/>
    <w:link w:val="H2ChapterChar"/>
    <w:qFormat/>
    <w:rsid w:val="00FB0194"/>
    <w:pPr>
      <w:ind w:left="432" w:hanging="432"/>
      <w:outlineLvl w:val="1"/>
    </w:pPr>
  </w:style>
  <w:style w:type="character" w:customStyle="1" w:styleId="H1TitleChar">
    <w:name w:val="H1_Title Char"/>
    <w:basedOn w:val="DefaultParagraphFont"/>
    <w:link w:val="H1Title"/>
    <w:rsid w:val="00BB076D"/>
    <w:rPr>
      <w:rFonts w:ascii="Arial Black" w:eastAsia="Times New Roman" w:hAnsi="Arial Black" w:cs="Times New Roman"/>
      <w:color w:val="E70033"/>
      <w:sz w:val="37"/>
      <w:szCs w:val="20"/>
    </w:rPr>
  </w:style>
  <w:style w:type="paragraph" w:customStyle="1" w:styleId="H3Alpha">
    <w:name w:val="H3_Alpha"/>
    <w:basedOn w:val="Heading2"/>
    <w:next w:val="NormalSS"/>
    <w:link w:val="H3AlphaChar"/>
    <w:qFormat/>
    <w:rsid w:val="00FB0194"/>
    <w:pPr>
      <w:framePr w:wrap="auto" w:vAnchor="margin" w:yAlign="inline"/>
      <w:pBdr>
        <w:bottom w:val="none" w:sz="0" w:space="0" w:color="auto"/>
      </w:pBdr>
      <w:spacing w:before="0" w:after="120"/>
      <w:ind w:left="432" w:hanging="432"/>
      <w:outlineLvl w:val="2"/>
    </w:pPr>
    <w:rPr>
      <w:caps w:val="0"/>
    </w:rPr>
  </w:style>
  <w:style w:type="character" w:customStyle="1" w:styleId="H2ChapterChar">
    <w:name w:val="H2_Chapter Char"/>
    <w:basedOn w:val="Heading1Char"/>
    <w:link w:val="H2Chapter"/>
    <w:rsid w:val="00FB0194"/>
    <w:rPr>
      <w:rFonts w:ascii="Arial Black" w:eastAsia="Times New Roman" w:hAnsi="Arial Black" w:cs="Times New Roman"/>
      <w:caps/>
      <w:sz w:val="22"/>
      <w:szCs w:val="20"/>
    </w:rPr>
  </w:style>
  <w:style w:type="paragraph" w:customStyle="1" w:styleId="H3AlphaNoTOC">
    <w:name w:val="H3_Alpha_No TOC"/>
    <w:basedOn w:val="H3Alpha"/>
    <w:next w:val="NormalSS"/>
    <w:link w:val="H3AlphaNoTOCChar"/>
    <w:qFormat/>
    <w:rsid w:val="00FB0194"/>
    <w:pPr>
      <w:outlineLvl w:val="9"/>
    </w:pPr>
  </w:style>
  <w:style w:type="character" w:customStyle="1" w:styleId="H3AlphaChar">
    <w:name w:val="H3_Alpha Char"/>
    <w:basedOn w:val="Heading2Char"/>
    <w:link w:val="H3Alpha"/>
    <w:rsid w:val="00FB0194"/>
    <w:rPr>
      <w:rFonts w:ascii="Arial Black" w:eastAsia="Times New Roman" w:hAnsi="Arial Black" w:cs="Times New Roman"/>
      <w:caps w:val="0"/>
      <w:sz w:val="22"/>
      <w:szCs w:val="20"/>
    </w:rPr>
  </w:style>
  <w:style w:type="paragraph" w:customStyle="1" w:styleId="H4Number">
    <w:name w:val="H4_Number"/>
    <w:basedOn w:val="Heading3"/>
    <w:next w:val="NormalSS"/>
    <w:link w:val="H4NumberChar"/>
    <w:qFormat/>
    <w:rsid w:val="00FB0194"/>
    <w:pPr>
      <w:outlineLvl w:val="3"/>
    </w:pPr>
    <w:rPr>
      <w:rFonts w:ascii="Times New Roman" w:hAnsi="Times New Roman"/>
      <w:b/>
      <w:sz w:val="24"/>
    </w:rPr>
  </w:style>
  <w:style w:type="character" w:customStyle="1" w:styleId="H3AlphaNoTOCChar">
    <w:name w:val="H3_Alpha_No TOC Char"/>
    <w:basedOn w:val="H3AlphaChar"/>
    <w:link w:val="H3AlphaNoTOC"/>
    <w:rsid w:val="00FB0194"/>
    <w:rPr>
      <w:rFonts w:ascii="Arial Black" w:eastAsia="Times New Roman" w:hAnsi="Arial Black" w:cs="Times New Roman"/>
      <w:caps w:val="0"/>
      <w:sz w:val="22"/>
      <w:szCs w:val="20"/>
    </w:rPr>
  </w:style>
  <w:style w:type="paragraph" w:customStyle="1" w:styleId="H4NumberNoTOC">
    <w:name w:val="H4_Number_No TOC"/>
    <w:basedOn w:val="H4Number"/>
    <w:next w:val="NormalSS"/>
    <w:link w:val="H4NumberNoTOCChar"/>
    <w:qFormat/>
    <w:rsid w:val="00FB0194"/>
    <w:pPr>
      <w:outlineLvl w:val="9"/>
    </w:pPr>
  </w:style>
  <w:style w:type="character" w:customStyle="1" w:styleId="H4NumberChar">
    <w:name w:val="H4_Number Char"/>
    <w:basedOn w:val="Heading3Char"/>
    <w:link w:val="H4Number"/>
    <w:rsid w:val="00FB0194"/>
    <w:rPr>
      <w:rFonts w:ascii="Arial Black" w:eastAsia="Times New Roman" w:hAnsi="Arial Black" w:cs="Times New Roman"/>
      <w:b/>
      <w:sz w:val="22"/>
      <w:szCs w:val="20"/>
    </w:rPr>
  </w:style>
  <w:style w:type="paragraph" w:customStyle="1" w:styleId="H5Lower">
    <w:name w:val="H5_Lower"/>
    <w:basedOn w:val="Heading4"/>
    <w:next w:val="NormalSS"/>
    <w:link w:val="H5LowerChar"/>
    <w:qFormat/>
    <w:rsid w:val="00FB0194"/>
    <w:pPr>
      <w:outlineLvl w:val="4"/>
    </w:pPr>
  </w:style>
  <w:style w:type="character" w:customStyle="1" w:styleId="H4NumberNoTOCChar">
    <w:name w:val="H4_Number_No TOC Char"/>
    <w:basedOn w:val="H4NumberChar"/>
    <w:link w:val="H4NumberNoTOC"/>
    <w:rsid w:val="00FB0194"/>
    <w:rPr>
      <w:rFonts w:ascii="Arial Black" w:eastAsia="Times New Roman" w:hAnsi="Arial Black" w:cs="Times New Roman"/>
      <w:b/>
      <w:sz w:val="22"/>
      <w:szCs w:val="20"/>
    </w:rPr>
  </w:style>
  <w:style w:type="character" w:customStyle="1" w:styleId="H5LowerChar">
    <w:name w:val="H5_Lower Char"/>
    <w:basedOn w:val="Heading4Char"/>
    <w:link w:val="H5Lower"/>
    <w:rsid w:val="00FB0194"/>
    <w:rPr>
      <w:rFonts w:eastAsia="Times New Roman" w:cs="Times New Roman"/>
      <w:b/>
      <w:szCs w:val="20"/>
    </w:rPr>
  </w:style>
  <w:style w:type="character" w:styleId="CommentReference">
    <w:name w:val="annotation reference"/>
    <w:basedOn w:val="DefaultParagraphFont"/>
    <w:uiPriority w:val="99"/>
    <w:semiHidden/>
    <w:unhideWhenUsed/>
    <w:rsid w:val="002C449E"/>
    <w:rPr>
      <w:sz w:val="16"/>
      <w:szCs w:val="16"/>
    </w:rPr>
  </w:style>
  <w:style w:type="paragraph" w:styleId="CommentText">
    <w:name w:val="annotation text"/>
    <w:basedOn w:val="Normal"/>
    <w:link w:val="CommentTextChar"/>
    <w:uiPriority w:val="99"/>
    <w:unhideWhenUsed/>
    <w:rsid w:val="002C449E"/>
    <w:pPr>
      <w:tabs>
        <w:tab w:val="left" w:pos="432"/>
      </w:tabs>
      <w:spacing w:line="240" w:lineRule="auto"/>
      <w:jc w:val="both"/>
    </w:pPr>
    <w:rPr>
      <w:sz w:val="20"/>
    </w:rPr>
  </w:style>
  <w:style w:type="character" w:customStyle="1" w:styleId="CommentTextChar">
    <w:name w:val="Comment Text Char"/>
    <w:basedOn w:val="DefaultParagraphFont"/>
    <w:link w:val="CommentText"/>
    <w:uiPriority w:val="99"/>
    <w:rsid w:val="002C449E"/>
    <w:rPr>
      <w:rFonts w:eastAsia="Times New Roman" w:cs="Times New Roman"/>
      <w:sz w:val="20"/>
      <w:szCs w:val="20"/>
    </w:rPr>
  </w:style>
  <w:style w:type="character" w:customStyle="1" w:styleId="NormalSSChar">
    <w:name w:val="NormalSS Char"/>
    <w:basedOn w:val="DefaultParagraphFont"/>
    <w:link w:val="NormalSS"/>
    <w:locked/>
    <w:rsid w:val="002C449E"/>
    <w:rPr>
      <w:rFonts w:eastAsia="Times New Roman" w:cs="Times New Roman"/>
      <w:szCs w:val="20"/>
    </w:rPr>
  </w:style>
  <w:style w:type="paragraph" w:styleId="PlainText">
    <w:name w:val="Plain Text"/>
    <w:basedOn w:val="Normal"/>
    <w:link w:val="PlainTextChar"/>
    <w:uiPriority w:val="99"/>
    <w:unhideWhenUsed/>
    <w:rsid w:val="002C449E"/>
    <w:pPr>
      <w:spacing w:line="240" w:lineRule="auto"/>
      <w:ind w:firstLine="0"/>
    </w:pPr>
    <w:rPr>
      <w:rFonts w:ascii="Calibri" w:hAnsi="Calibri"/>
      <w:sz w:val="22"/>
      <w:szCs w:val="21"/>
    </w:rPr>
  </w:style>
  <w:style w:type="character" w:customStyle="1" w:styleId="PlainTextChar">
    <w:name w:val="Plain Text Char"/>
    <w:basedOn w:val="DefaultParagraphFont"/>
    <w:link w:val="PlainText"/>
    <w:uiPriority w:val="99"/>
    <w:rsid w:val="002C449E"/>
    <w:rPr>
      <w:rFonts w:ascii="Calibri" w:eastAsia="Times New Roman" w:hAnsi="Calibri" w:cs="Times New Roman"/>
      <w:sz w:val="22"/>
      <w:szCs w:val="21"/>
    </w:rPr>
  </w:style>
  <w:style w:type="character" w:styleId="Hyperlink">
    <w:name w:val="Hyperlink"/>
    <w:basedOn w:val="DefaultParagraphFont"/>
    <w:unhideWhenUsed/>
    <w:rsid w:val="00571FED"/>
    <w:rPr>
      <w:color w:val="0000FF" w:themeColor="hyperlink"/>
      <w:u w:val="single"/>
    </w:rPr>
  </w:style>
  <w:style w:type="paragraph" w:customStyle="1" w:styleId="NormalSS12">
    <w:name w:val="NormalSS 12"/>
    <w:basedOn w:val="Normal"/>
    <w:qFormat/>
    <w:rsid w:val="00571FED"/>
    <w:pPr>
      <w:tabs>
        <w:tab w:val="left" w:pos="432"/>
      </w:tabs>
      <w:spacing w:after="240" w:line="240" w:lineRule="auto"/>
      <w:jc w:val="both"/>
    </w:pPr>
    <w:rPr>
      <w:rFonts w:ascii="Garamond" w:hAnsi="Garamond"/>
      <w:szCs w:val="24"/>
    </w:rPr>
  </w:style>
  <w:style w:type="paragraph" w:customStyle="1" w:styleId="Dear">
    <w:name w:val="Dear"/>
    <w:basedOn w:val="Normal"/>
    <w:next w:val="NormalSS"/>
    <w:qFormat/>
    <w:rsid w:val="00571FED"/>
    <w:pPr>
      <w:tabs>
        <w:tab w:val="left" w:pos="-604"/>
        <w:tab w:val="left" w:pos="-244"/>
        <w:tab w:val="left" w:pos="1196"/>
      </w:tabs>
      <w:ind w:firstLine="0"/>
      <w:outlineLvl w:val="0"/>
    </w:pPr>
  </w:style>
  <w:style w:type="paragraph" w:customStyle="1" w:styleId="Blankpage">
    <w:name w:val="!Blank page"/>
    <w:qFormat/>
    <w:rsid w:val="001C2D8F"/>
    <w:pPr>
      <w:spacing w:before="3360" w:after="0"/>
      <w:jc w:val="center"/>
    </w:pPr>
    <w:rPr>
      <w:rFonts w:eastAsia="Times New Roman" w:cs="Times New Roman"/>
      <w:b/>
      <w:szCs w:val="20"/>
    </w:rPr>
  </w:style>
  <w:style w:type="paragraph" w:customStyle="1" w:styleId="BulletLAST">
    <w:name w:val="Bullet (LAST)"/>
    <w:basedOn w:val="Bullet"/>
    <w:next w:val="Normal"/>
    <w:qFormat/>
    <w:rsid w:val="00C5016B"/>
    <w:pPr>
      <w:numPr>
        <w:numId w:val="37"/>
      </w:numPr>
      <w:tabs>
        <w:tab w:val="clear" w:pos="432"/>
        <w:tab w:val="left" w:pos="360"/>
      </w:tabs>
      <w:spacing w:after="480"/>
      <w:ind w:right="360" w:hanging="288"/>
      <w:jc w:val="both"/>
    </w:pPr>
    <w:rPr>
      <w:szCs w:val="24"/>
    </w:rPr>
  </w:style>
  <w:style w:type="character" w:customStyle="1" w:styleId="a">
    <w:name w:val="_"/>
    <w:basedOn w:val="DefaultParagraphFont"/>
    <w:rsid w:val="00A0073D"/>
  </w:style>
  <w:style w:type="paragraph" w:styleId="CommentSubject">
    <w:name w:val="annotation subject"/>
    <w:basedOn w:val="CommentText"/>
    <w:next w:val="CommentText"/>
    <w:link w:val="CommentSubjectChar"/>
    <w:uiPriority w:val="99"/>
    <w:semiHidden/>
    <w:unhideWhenUsed/>
    <w:rsid w:val="003D1D35"/>
    <w:pPr>
      <w:tabs>
        <w:tab w:val="clear" w:pos="432"/>
      </w:tabs>
      <w:jc w:val="left"/>
    </w:pPr>
    <w:rPr>
      <w:b/>
      <w:bCs/>
    </w:rPr>
  </w:style>
  <w:style w:type="character" w:customStyle="1" w:styleId="CommentSubjectChar">
    <w:name w:val="Comment Subject Char"/>
    <w:basedOn w:val="CommentTextChar"/>
    <w:link w:val="CommentSubject"/>
    <w:uiPriority w:val="99"/>
    <w:semiHidden/>
    <w:rsid w:val="003D1D35"/>
    <w:rPr>
      <w:rFonts w:eastAsia="Times New Roman" w:cs="Times New Roman"/>
      <w:b/>
      <w:bCs/>
      <w:sz w:val="20"/>
      <w:szCs w:val="20"/>
    </w:rPr>
  </w:style>
  <w:style w:type="character" w:styleId="FollowedHyperlink">
    <w:name w:val="FollowedHyperlink"/>
    <w:basedOn w:val="DefaultParagraphFont"/>
    <w:semiHidden/>
    <w:unhideWhenUsed/>
    <w:rsid w:val="00C75F94"/>
    <w:rPr>
      <w:color w:val="800080" w:themeColor="followedHyperlink"/>
      <w:u w:val="single"/>
    </w:rPr>
  </w:style>
  <w:style w:type="paragraph" w:styleId="Revision">
    <w:name w:val="Revision"/>
    <w:hidden/>
    <w:uiPriority w:val="99"/>
    <w:semiHidden/>
    <w:rsid w:val="00B044C9"/>
    <w:pPr>
      <w:spacing w:after="0"/>
    </w:pPr>
    <w:rPr>
      <w:rFonts w:eastAsia="Times New Roman" w:cs="Times New Roman"/>
      <w:szCs w:val="20"/>
    </w:rPr>
  </w:style>
  <w:style w:type="numbering" w:customStyle="1" w:styleId="NoList1">
    <w:name w:val="No List1"/>
    <w:next w:val="NoList"/>
    <w:uiPriority w:val="99"/>
    <w:semiHidden/>
    <w:unhideWhenUsed/>
    <w:rsid w:val="006110F5"/>
  </w:style>
  <w:style w:type="paragraph" w:styleId="NormalWeb">
    <w:name w:val="Normal (Web)"/>
    <w:basedOn w:val="Normal"/>
    <w:uiPriority w:val="99"/>
    <w:unhideWhenUsed/>
    <w:rsid w:val="003D3549"/>
    <w:pPr>
      <w:spacing w:before="100" w:beforeAutospacing="1" w:after="100" w:afterAutospacing="1" w:line="240" w:lineRule="auto"/>
      <w:ind w:firstLine="0"/>
    </w:pPr>
    <w:rPr>
      <w:szCs w:val="24"/>
    </w:rPr>
  </w:style>
  <w:style w:type="paragraph" w:customStyle="1" w:styleId="Blankpage0">
    <w:name w:val="Blank page"/>
    <w:qFormat/>
    <w:rsid w:val="000F29D5"/>
    <w:pPr>
      <w:spacing w:before="3360"/>
      <w:jc w:val="center"/>
    </w:pPr>
    <w:rPr>
      <w:rFonts w:eastAsia="Times New Roman" w:cs="Times New Roman"/>
      <w: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2990239">
      <w:bodyDiv w:val="1"/>
      <w:marLeft w:val="0"/>
      <w:marRight w:val="0"/>
      <w:marTop w:val="0"/>
      <w:marBottom w:val="0"/>
      <w:divBdr>
        <w:top w:val="none" w:sz="0" w:space="0" w:color="auto"/>
        <w:left w:val="none" w:sz="0" w:space="0" w:color="auto"/>
        <w:bottom w:val="none" w:sz="0" w:space="0" w:color="auto"/>
        <w:right w:val="none" w:sz="0" w:space="0" w:color="auto"/>
      </w:divBdr>
    </w:div>
    <w:div w:id="130875749">
      <w:bodyDiv w:val="1"/>
      <w:marLeft w:val="0"/>
      <w:marRight w:val="0"/>
      <w:marTop w:val="0"/>
      <w:marBottom w:val="0"/>
      <w:divBdr>
        <w:top w:val="none" w:sz="0" w:space="0" w:color="auto"/>
        <w:left w:val="none" w:sz="0" w:space="0" w:color="auto"/>
        <w:bottom w:val="none" w:sz="0" w:space="0" w:color="auto"/>
        <w:right w:val="none" w:sz="0" w:space="0" w:color="auto"/>
      </w:divBdr>
    </w:div>
    <w:div w:id="903879673">
      <w:bodyDiv w:val="1"/>
      <w:marLeft w:val="0"/>
      <w:marRight w:val="0"/>
      <w:marTop w:val="0"/>
      <w:marBottom w:val="0"/>
      <w:divBdr>
        <w:top w:val="none" w:sz="0" w:space="0" w:color="auto"/>
        <w:left w:val="none" w:sz="0" w:space="0" w:color="auto"/>
        <w:bottom w:val="none" w:sz="0" w:space="0" w:color="auto"/>
        <w:right w:val="none" w:sz="0" w:space="0" w:color="auto"/>
      </w:divBdr>
    </w:div>
    <w:div w:id="1339121147">
      <w:bodyDiv w:val="1"/>
      <w:marLeft w:val="0"/>
      <w:marRight w:val="0"/>
      <w:marTop w:val="0"/>
      <w:marBottom w:val="0"/>
      <w:divBdr>
        <w:top w:val="none" w:sz="0" w:space="0" w:color="auto"/>
        <w:left w:val="none" w:sz="0" w:space="0" w:color="auto"/>
        <w:bottom w:val="none" w:sz="0" w:space="0" w:color="auto"/>
        <w:right w:val="none" w:sz="0" w:space="0" w:color="auto"/>
      </w:divBdr>
    </w:div>
    <w:div w:id="1349063424">
      <w:bodyDiv w:val="1"/>
      <w:marLeft w:val="0"/>
      <w:marRight w:val="0"/>
      <w:marTop w:val="0"/>
      <w:marBottom w:val="0"/>
      <w:divBdr>
        <w:top w:val="none" w:sz="0" w:space="0" w:color="auto"/>
        <w:left w:val="none" w:sz="0" w:space="0" w:color="auto"/>
        <w:bottom w:val="none" w:sz="0" w:space="0" w:color="auto"/>
        <w:right w:val="none" w:sz="0" w:space="0" w:color="auto"/>
      </w:divBdr>
    </w:div>
    <w:div w:id="1369182084">
      <w:bodyDiv w:val="1"/>
      <w:marLeft w:val="0"/>
      <w:marRight w:val="0"/>
      <w:marTop w:val="0"/>
      <w:marBottom w:val="0"/>
      <w:divBdr>
        <w:top w:val="none" w:sz="0" w:space="0" w:color="auto"/>
        <w:left w:val="none" w:sz="0" w:space="0" w:color="auto"/>
        <w:bottom w:val="none" w:sz="0" w:space="0" w:color="auto"/>
        <w:right w:val="none" w:sz="0" w:space="0" w:color="auto"/>
      </w:divBdr>
    </w:div>
    <w:div w:id="15658007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35.xml"/><Relationship Id="rId21" Type="http://schemas.openxmlformats.org/officeDocument/2006/relationships/footer" Target="footer6.xml"/><Relationship Id="rId42" Type="http://schemas.openxmlformats.org/officeDocument/2006/relationships/footer" Target="footer16.xml"/><Relationship Id="rId47" Type="http://schemas.openxmlformats.org/officeDocument/2006/relationships/footer" Target="footer18.xml"/><Relationship Id="rId63" Type="http://schemas.openxmlformats.org/officeDocument/2006/relationships/footer" Target="footer25.xml"/><Relationship Id="rId68" Type="http://schemas.openxmlformats.org/officeDocument/2006/relationships/hyperlink" Target="https://www.acf.hhs.gov/opre/research/project/american-indian-and-alaska-native-head-start-family-and-child-experiences-survey-faces" TargetMode="External"/><Relationship Id="rId84" Type="http://schemas.openxmlformats.org/officeDocument/2006/relationships/image" Target="media/image12.png"/><Relationship Id="rId89" Type="http://schemas.openxmlformats.org/officeDocument/2006/relationships/image" Target="media/image13.png"/><Relationship Id="rId112" Type="http://schemas.openxmlformats.org/officeDocument/2006/relationships/hyperlink" Target="http://www.acf.hhs.gov/programs/opre/research/project/american-indian-and-alaska-native-head-start-family-and-child-experiences-survey-faces" TargetMode="External"/><Relationship Id="rId133" Type="http://schemas.openxmlformats.org/officeDocument/2006/relationships/footer" Target="footer56.xml"/><Relationship Id="rId138" Type="http://schemas.openxmlformats.org/officeDocument/2006/relationships/footer" Target="footer58.xml"/><Relationship Id="rId154" Type="http://schemas.openxmlformats.org/officeDocument/2006/relationships/hyperlink" Target="http://www.acf.hhs.gov/%20programs/opre/research/project/american-indian-and-alaska-native-head-start-family-and-child-experiences-survey-faces" TargetMode="External"/><Relationship Id="rId159" Type="http://schemas.openxmlformats.org/officeDocument/2006/relationships/footer" Target="footer67.xml"/><Relationship Id="rId175" Type="http://schemas.openxmlformats.org/officeDocument/2006/relationships/header" Target="header62.xml"/><Relationship Id="rId170" Type="http://schemas.openxmlformats.org/officeDocument/2006/relationships/footer" Target="footer72.xml"/><Relationship Id="rId191" Type="http://schemas.openxmlformats.org/officeDocument/2006/relationships/header" Target="header69.xml"/><Relationship Id="rId16" Type="http://schemas.openxmlformats.org/officeDocument/2006/relationships/footer" Target="footer3.xml"/><Relationship Id="rId107" Type="http://schemas.openxmlformats.org/officeDocument/2006/relationships/header" Target="header31.xml"/><Relationship Id="rId11" Type="http://schemas.openxmlformats.org/officeDocument/2006/relationships/endnotes" Target="endnotes.xml"/><Relationship Id="rId32" Type="http://schemas.openxmlformats.org/officeDocument/2006/relationships/hyperlink" Target="https://www.acf.hhs.gov/opre/research/project/american-indian-and-alaska-native-head-start-family-and-child-experiences-survey-faces" TargetMode="External"/><Relationship Id="rId37" Type="http://schemas.openxmlformats.org/officeDocument/2006/relationships/footer" Target="footer14.xml"/><Relationship Id="rId53" Type="http://schemas.openxmlformats.org/officeDocument/2006/relationships/hyperlink" Target="http://www.acf.hhs.gov/programs/opre/research/project/american-indian-and-alaska-native-head-start-family-and-child-experiences-survey-faces." TargetMode="External"/><Relationship Id="rId58" Type="http://schemas.openxmlformats.org/officeDocument/2006/relationships/header" Target="header15.xml"/><Relationship Id="rId74" Type="http://schemas.openxmlformats.org/officeDocument/2006/relationships/footer" Target="footer30.xml"/><Relationship Id="rId79" Type="http://schemas.openxmlformats.org/officeDocument/2006/relationships/footer" Target="footer31.xml"/><Relationship Id="rId102" Type="http://schemas.openxmlformats.org/officeDocument/2006/relationships/footer" Target="footer42.xml"/><Relationship Id="rId123" Type="http://schemas.openxmlformats.org/officeDocument/2006/relationships/header" Target="header38.xml"/><Relationship Id="rId128" Type="http://schemas.openxmlformats.org/officeDocument/2006/relationships/header" Target="header40.xml"/><Relationship Id="rId144" Type="http://schemas.openxmlformats.org/officeDocument/2006/relationships/footer" Target="footer61.xml"/><Relationship Id="rId149" Type="http://schemas.openxmlformats.org/officeDocument/2006/relationships/footer" Target="footer63.xml"/><Relationship Id="rId5" Type="http://schemas.openxmlformats.org/officeDocument/2006/relationships/numbering" Target="numbering.xml"/><Relationship Id="rId90" Type="http://schemas.openxmlformats.org/officeDocument/2006/relationships/header" Target="header26.xml"/><Relationship Id="rId95" Type="http://schemas.openxmlformats.org/officeDocument/2006/relationships/footer" Target="footer38.xml"/><Relationship Id="rId160" Type="http://schemas.openxmlformats.org/officeDocument/2006/relationships/header" Target="header55.xml"/><Relationship Id="rId165" Type="http://schemas.openxmlformats.org/officeDocument/2006/relationships/header" Target="header57.xml"/><Relationship Id="rId181" Type="http://schemas.openxmlformats.org/officeDocument/2006/relationships/footer" Target="footer76.xml"/><Relationship Id="rId186" Type="http://schemas.openxmlformats.org/officeDocument/2006/relationships/header" Target="header67.xml"/><Relationship Id="rId22" Type="http://schemas.openxmlformats.org/officeDocument/2006/relationships/footer" Target="footer7.xml"/><Relationship Id="rId27" Type="http://schemas.openxmlformats.org/officeDocument/2006/relationships/footer" Target="footer10.xml"/><Relationship Id="rId43" Type="http://schemas.openxmlformats.org/officeDocument/2006/relationships/header" Target="header9.xml"/><Relationship Id="rId48" Type="http://schemas.openxmlformats.org/officeDocument/2006/relationships/header" Target="header11.xml"/><Relationship Id="rId64" Type="http://schemas.openxmlformats.org/officeDocument/2006/relationships/header" Target="header17.xml"/><Relationship Id="rId69" Type="http://schemas.openxmlformats.org/officeDocument/2006/relationships/header" Target="header19.xml"/><Relationship Id="rId113" Type="http://schemas.openxmlformats.org/officeDocument/2006/relationships/header" Target="header33.xml"/><Relationship Id="rId118" Type="http://schemas.openxmlformats.org/officeDocument/2006/relationships/footer" Target="footer49.xml"/><Relationship Id="rId134" Type="http://schemas.openxmlformats.org/officeDocument/2006/relationships/header" Target="header43.xml"/><Relationship Id="rId139" Type="http://schemas.openxmlformats.org/officeDocument/2006/relationships/header" Target="header45.xml"/><Relationship Id="rId80" Type="http://schemas.openxmlformats.org/officeDocument/2006/relationships/image" Target="media/image10.png"/><Relationship Id="rId85" Type="http://schemas.openxmlformats.org/officeDocument/2006/relationships/header" Target="header24.xml"/><Relationship Id="rId150" Type="http://schemas.openxmlformats.org/officeDocument/2006/relationships/header" Target="header50.xml"/><Relationship Id="rId155" Type="http://schemas.openxmlformats.org/officeDocument/2006/relationships/header" Target="header52.xml"/><Relationship Id="rId171" Type="http://schemas.openxmlformats.org/officeDocument/2006/relationships/hyperlink" Target="http://www.acf.hhs.gov/programs/opre/research/project/american-indian-and-alaska-native-head-start-family-and-child-experiences-survey-faces" TargetMode="External"/><Relationship Id="rId176" Type="http://schemas.openxmlformats.org/officeDocument/2006/relationships/footer" Target="footer74.xml"/><Relationship Id="rId192" Type="http://schemas.openxmlformats.org/officeDocument/2006/relationships/footer" Target="footer81.xml"/><Relationship Id="rId197" Type="http://schemas.microsoft.com/office/2016/09/relationships/commentsIds" Target="commentsIds.xml"/><Relationship Id="rId12" Type="http://schemas.openxmlformats.org/officeDocument/2006/relationships/header" Target="header1.xml"/><Relationship Id="rId17" Type="http://schemas.openxmlformats.org/officeDocument/2006/relationships/footer" Target="footer4.xml"/><Relationship Id="rId33" Type="http://schemas.openxmlformats.org/officeDocument/2006/relationships/image" Target="media/image6.jpeg"/><Relationship Id="rId38" Type="http://schemas.openxmlformats.org/officeDocument/2006/relationships/hyperlink" Target="https://www.acf.hhs.gov/opre/research/project/american-indian-and-alaska-native-head-start-family-and-child-experiences-survey-faces" TargetMode="External"/><Relationship Id="rId59" Type="http://schemas.openxmlformats.org/officeDocument/2006/relationships/footer" Target="footer23.xml"/><Relationship Id="rId103" Type="http://schemas.openxmlformats.org/officeDocument/2006/relationships/header" Target="header29.xml"/><Relationship Id="rId108" Type="http://schemas.openxmlformats.org/officeDocument/2006/relationships/footer" Target="footer45.xml"/><Relationship Id="rId124" Type="http://schemas.openxmlformats.org/officeDocument/2006/relationships/footer" Target="footer52.xml"/><Relationship Id="rId129" Type="http://schemas.openxmlformats.org/officeDocument/2006/relationships/footer" Target="footer54.xml"/><Relationship Id="rId54" Type="http://schemas.openxmlformats.org/officeDocument/2006/relationships/header" Target="header13.xml"/><Relationship Id="rId70" Type="http://schemas.openxmlformats.org/officeDocument/2006/relationships/footer" Target="footer28.xml"/><Relationship Id="rId75" Type="http://schemas.openxmlformats.org/officeDocument/2006/relationships/image" Target="media/image7.jpeg"/><Relationship Id="rId91" Type="http://schemas.openxmlformats.org/officeDocument/2006/relationships/footer" Target="footer35.xml"/><Relationship Id="rId96" Type="http://schemas.openxmlformats.org/officeDocument/2006/relationships/footer" Target="footer39.xml"/><Relationship Id="rId140" Type="http://schemas.openxmlformats.org/officeDocument/2006/relationships/footer" Target="footer59.xml"/><Relationship Id="rId145" Type="http://schemas.openxmlformats.org/officeDocument/2006/relationships/hyperlink" Target="http://www.acf.hhs.gov/programs/%20opre/research/project/american-indian-and-alaska-native-head-start-family-and-child-experiences-survey-faces" TargetMode="External"/><Relationship Id="rId161" Type="http://schemas.openxmlformats.org/officeDocument/2006/relationships/footer" Target="footer68.xml"/><Relationship Id="rId166" Type="http://schemas.openxmlformats.org/officeDocument/2006/relationships/footer" Target="footer70.xml"/><Relationship Id="rId182" Type="http://schemas.openxmlformats.org/officeDocument/2006/relationships/header" Target="header65.xml"/><Relationship Id="rId187" Type="http://schemas.openxmlformats.org/officeDocument/2006/relationships/footer" Target="footer79.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footer" Target="footer8.xml"/><Relationship Id="rId28" Type="http://schemas.openxmlformats.org/officeDocument/2006/relationships/footer" Target="footer11.xml"/><Relationship Id="rId49" Type="http://schemas.openxmlformats.org/officeDocument/2006/relationships/footer" Target="footer19.xml"/><Relationship Id="rId114" Type="http://schemas.openxmlformats.org/officeDocument/2006/relationships/footer" Target="footer47.xml"/><Relationship Id="rId119" Type="http://schemas.openxmlformats.org/officeDocument/2006/relationships/header" Target="header36.xml"/><Relationship Id="rId44" Type="http://schemas.openxmlformats.org/officeDocument/2006/relationships/footer" Target="footer17.xml"/><Relationship Id="rId60" Type="http://schemas.openxmlformats.org/officeDocument/2006/relationships/footer" Target="footer24.xml"/><Relationship Id="rId65" Type="http://schemas.openxmlformats.org/officeDocument/2006/relationships/footer" Target="footer26.xml"/><Relationship Id="rId81" Type="http://schemas.openxmlformats.org/officeDocument/2006/relationships/image" Target="media/image11.png"/><Relationship Id="rId86" Type="http://schemas.openxmlformats.org/officeDocument/2006/relationships/footer" Target="footer33.xml"/><Relationship Id="rId130" Type="http://schemas.openxmlformats.org/officeDocument/2006/relationships/header" Target="header41.xml"/><Relationship Id="rId135" Type="http://schemas.openxmlformats.org/officeDocument/2006/relationships/footer" Target="footer57.xml"/><Relationship Id="rId151" Type="http://schemas.openxmlformats.org/officeDocument/2006/relationships/footer" Target="footer64.xml"/><Relationship Id="rId156" Type="http://schemas.openxmlformats.org/officeDocument/2006/relationships/footer" Target="footer66.xml"/><Relationship Id="rId177" Type="http://schemas.openxmlformats.org/officeDocument/2006/relationships/header" Target="header63.xml"/><Relationship Id="rId172" Type="http://schemas.openxmlformats.org/officeDocument/2006/relationships/header" Target="header60.xml"/><Relationship Id="rId193" Type="http://schemas.openxmlformats.org/officeDocument/2006/relationships/fontTable" Target="fontTable.xml"/><Relationship Id="rId13" Type="http://schemas.openxmlformats.org/officeDocument/2006/relationships/footer" Target="footer1.xml"/><Relationship Id="rId18" Type="http://schemas.openxmlformats.org/officeDocument/2006/relationships/header" Target="header3.xml"/><Relationship Id="rId39" Type="http://schemas.openxmlformats.org/officeDocument/2006/relationships/header" Target="header7.xml"/><Relationship Id="rId109" Type="http://schemas.openxmlformats.org/officeDocument/2006/relationships/header" Target="header32.xml"/><Relationship Id="rId34" Type="http://schemas.openxmlformats.org/officeDocument/2006/relationships/header" Target="header5.xml"/><Relationship Id="rId50" Type="http://schemas.openxmlformats.org/officeDocument/2006/relationships/header" Target="header12.xml"/><Relationship Id="rId55" Type="http://schemas.openxmlformats.org/officeDocument/2006/relationships/footer" Target="footer21.xml"/><Relationship Id="rId76" Type="http://schemas.openxmlformats.org/officeDocument/2006/relationships/image" Target="media/image8.png"/><Relationship Id="rId97" Type="http://schemas.openxmlformats.org/officeDocument/2006/relationships/footer" Target="footer40.xml"/><Relationship Id="rId104" Type="http://schemas.openxmlformats.org/officeDocument/2006/relationships/footer" Target="footer43.xml"/><Relationship Id="rId120" Type="http://schemas.openxmlformats.org/officeDocument/2006/relationships/footer" Target="footer50.xml"/><Relationship Id="rId125" Type="http://schemas.openxmlformats.org/officeDocument/2006/relationships/hyperlink" Target="http://www.acf.hhs.gov/%20programs/opre/research/project/american-indian-and-alaska-native-head-start-family-and-child-experiences-survey-faces" TargetMode="External"/><Relationship Id="rId141" Type="http://schemas.openxmlformats.org/officeDocument/2006/relationships/header" Target="header46.xml"/><Relationship Id="rId146" Type="http://schemas.openxmlformats.org/officeDocument/2006/relationships/header" Target="header48.xml"/><Relationship Id="rId167" Type="http://schemas.openxmlformats.org/officeDocument/2006/relationships/header" Target="header58.xml"/><Relationship Id="rId188" Type="http://schemas.openxmlformats.org/officeDocument/2006/relationships/hyperlink" Target="http://www.acf.hhs.gov/programs/opre/research/project/american-indian-and-alaska-native-head-start-family-and-child-experiences-survey-faces" TargetMode="External"/><Relationship Id="rId7" Type="http://schemas.microsoft.com/office/2007/relationships/stylesWithEffects" Target="stylesWithEffects.xml"/><Relationship Id="rId71" Type="http://schemas.openxmlformats.org/officeDocument/2006/relationships/header" Target="header20.xml"/><Relationship Id="rId92" Type="http://schemas.openxmlformats.org/officeDocument/2006/relationships/footer" Target="footer36.xml"/><Relationship Id="rId162" Type="http://schemas.openxmlformats.org/officeDocument/2006/relationships/hyperlink" Target="http://www.acf.hhs.gov/programs/opre/research/project/american-indian-and-alaska-native-head-start-family-and-child-experiences-survey-faces." TargetMode="External"/><Relationship Id="rId183" Type="http://schemas.openxmlformats.org/officeDocument/2006/relationships/footer" Target="footer77.xml"/><Relationship Id="rId2" Type="http://schemas.openxmlformats.org/officeDocument/2006/relationships/customXml" Target="../customXml/item2.xml"/><Relationship Id="rId29" Type="http://schemas.openxmlformats.org/officeDocument/2006/relationships/footer" Target="footer12.xml"/><Relationship Id="rId24" Type="http://schemas.openxmlformats.org/officeDocument/2006/relationships/image" Target="media/image3.jpeg"/><Relationship Id="rId40" Type="http://schemas.openxmlformats.org/officeDocument/2006/relationships/footer" Target="footer15.xml"/><Relationship Id="rId45" Type="http://schemas.openxmlformats.org/officeDocument/2006/relationships/hyperlink" Target="https://www.acf.hhs.gov/opre/research/project/american-indian-and-alaska-native-head-start-family-and-child-experiences-survey-faces" TargetMode="External"/><Relationship Id="rId66" Type="http://schemas.openxmlformats.org/officeDocument/2006/relationships/header" Target="header18.xml"/><Relationship Id="rId87" Type="http://schemas.openxmlformats.org/officeDocument/2006/relationships/header" Target="header25.xml"/><Relationship Id="rId110" Type="http://schemas.openxmlformats.org/officeDocument/2006/relationships/footer" Target="footer46.xml"/><Relationship Id="rId115" Type="http://schemas.openxmlformats.org/officeDocument/2006/relationships/header" Target="header34.xml"/><Relationship Id="rId131" Type="http://schemas.openxmlformats.org/officeDocument/2006/relationships/footer" Target="footer55.xml"/><Relationship Id="rId136" Type="http://schemas.openxmlformats.org/officeDocument/2006/relationships/hyperlink" Target="http://www.acf.hhs.gov/programs/opre/research/project/american-indian-and-alaska-native-head-start-family-and-child-experiences-survey-faces" TargetMode="External"/><Relationship Id="rId157" Type="http://schemas.openxmlformats.org/officeDocument/2006/relationships/header" Target="header53.xml"/><Relationship Id="rId178" Type="http://schemas.openxmlformats.org/officeDocument/2006/relationships/footer" Target="footer75.xml"/><Relationship Id="rId61" Type="http://schemas.openxmlformats.org/officeDocument/2006/relationships/hyperlink" Target="%20https:/www.acf.hhs.gov/opre/research/project/american-indian-and-alaska-native-head-start-family-and-child-experiences-survey-faces" TargetMode="External"/><Relationship Id="rId82" Type="http://schemas.openxmlformats.org/officeDocument/2006/relationships/header" Target="header23.xml"/><Relationship Id="rId152" Type="http://schemas.openxmlformats.org/officeDocument/2006/relationships/header" Target="header51.xml"/><Relationship Id="rId173" Type="http://schemas.openxmlformats.org/officeDocument/2006/relationships/footer" Target="footer73.xml"/><Relationship Id="rId194" Type="http://schemas.openxmlformats.org/officeDocument/2006/relationships/theme" Target="theme/theme1.xml"/><Relationship Id="rId19" Type="http://schemas.openxmlformats.org/officeDocument/2006/relationships/footer" Target="footer5.xml"/><Relationship Id="rId14" Type="http://schemas.openxmlformats.org/officeDocument/2006/relationships/header" Target="header2.xml"/><Relationship Id="rId30" Type="http://schemas.openxmlformats.org/officeDocument/2006/relationships/image" Target="media/image2.png"/><Relationship Id="rId35" Type="http://schemas.openxmlformats.org/officeDocument/2006/relationships/footer" Target="footer13.xml"/><Relationship Id="rId56" Type="http://schemas.openxmlformats.org/officeDocument/2006/relationships/header" Target="header14.xml"/><Relationship Id="rId77" Type="http://schemas.openxmlformats.org/officeDocument/2006/relationships/image" Target="media/image9.png"/><Relationship Id="rId100" Type="http://schemas.openxmlformats.org/officeDocument/2006/relationships/hyperlink" Target="https://www.acf.hhs.gov/opre/research/project/american-indian-and-alaska-native-head-start-family-and-child-experiences-survey-faces" TargetMode="External"/><Relationship Id="rId105" Type="http://schemas.openxmlformats.org/officeDocument/2006/relationships/header" Target="header30.xml"/><Relationship Id="rId126" Type="http://schemas.openxmlformats.org/officeDocument/2006/relationships/header" Target="header39.xml"/><Relationship Id="rId147" Type="http://schemas.openxmlformats.org/officeDocument/2006/relationships/footer" Target="footer62.xml"/><Relationship Id="rId168" Type="http://schemas.openxmlformats.org/officeDocument/2006/relationships/footer" Target="footer71.xml"/><Relationship Id="rId8" Type="http://schemas.openxmlformats.org/officeDocument/2006/relationships/settings" Target="settings.xml"/><Relationship Id="rId51" Type="http://schemas.openxmlformats.org/officeDocument/2006/relationships/footer" Target="footer20.xml"/><Relationship Id="rId72" Type="http://schemas.openxmlformats.org/officeDocument/2006/relationships/footer" Target="footer29.xml"/><Relationship Id="rId93" Type="http://schemas.openxmlformats.org/officeDocument/2006/relationships/footer" Target="footer37.xml"/><Relationship Id="rId98" Type="http://schemas.openxmlformats.org/officeDocument/2006/relationships/footer" Target="footer41.xml"/><Relationship Id="rId121" Type="http://schemas.openxmlformats.org/officeDocument/2006/relationships/header" Target="header37.xml"/><Relationship Id="rId142" Type="http://schemas.openxmlformats.org/officeDocument/2006/relationships/footer" Target="footer60.xml"/><Relationship Id="rId163" Type="http://schemas.openxmlformats.org/officeDocument/2006/relationships/header" Target="header56.xml"/><Relationship Id="rId184" Type="http://schemas.openxmlformats.org/officeDocument/2006/relationships/header" Target="header66.xml"/><Relationship Id="rId189" Type="http://schemas.openxmlformats.org/officeDocument/2006/relationships/header" Target="header68.xml"/><Relationship Id="rId3" Type="http://schemas.openxmlformats.org/officeDocument/2006/relationships/customXml" Target="../customXml/item3.xml"/><Relationship Id="rId25" Type="http://schemas.openxmlformats.org/officeDocument/2006/relationships/footer" Target="footer9.xml"/><Relationship Id="rId46" Type="http://schemas.openxmlformats.org/officeDocument/2006/relationships/header" Target="header10.xml"/><Relationship Id="rId67" Type="http://schemas.openxmlformats.org/officeDocument/2006/relationships/footer" Target="footer27.xml"/><Relationship Id="rId116" Type="http://schemas.openxmlformats.org/officeDocument/2006/relationships/footer" Target="footer48.xml"/><Relationship Id="rId137" Type="http://schemas.openxmlformats.org/officeDocument/2006/relationships/header" Target="header44.xml"/><Relationship Id="rId158" Type="http://schemas.openxmlformats.org/officeDocument/2006/relationships/header" Target="header54.xml"/><Relationship Id="rId20" Type="http://schemas.openxmlformats.org/officeDocument/2006/relationships/header" Target="header4.xml"/><Relationship Id="rId41" Type="http://schemas.openxmlformats.org/officeDocument/2006/relationships/header" Target="header8.xml"/><Relationship Id="rId62" Type="http://schemas.openxmlformats.org/officeDocument/2006/relationships/header" Target="header16.xml"/><Relationship Id="rId83" Type="http://schemas.openxmlformats.org/officeDocument/2006/relationships/footer" Target="footer32.xml"/><Relationship Id="rId88" Type="http://schemas.openxmlformats.org/officeDocument/2006/relationships/footer" Target="footer34.xml"/><Relationship Id="rId111" Type="http://schemas.openxmlformats.org/officeDocument/2006/relationships/image" Target="media/image14.jpeg"/><Relationship Id="rId132" Type="http://schemas.openxmlformats.org/officeDocument/2006/relationships/header" Target="header42.xml"/><Relationship Id="rId153" Type="http://schemas.openxmlformats.org/officeDocument/2006/relationships/footer" Target="footer65.xml"/><Relationship Id="rId174" Type="http://schemas.openxmlformats.org/officeDocument/2006/relationships/header" Target="header61.xml"/><Relationship Id="rId179" Type="http://schemas.openxmlformats.org/officeDocument/2006/relationships/hyperlink" Target="http://www.acf.hhs.gov/programs/opre/research/project/american-indian-and-alaska-native-head-start-family-and-child-experiences-survey-faces" TargetMode="External"/><Relationship Id="rId190" Type="http://schemas.openxmlformats.org/officeDocument/2006/relationships/footer" Target="footer80.xml"/><Relationship Id="rId15" Type="http://schemas.openxmlformats.org/officeDocument/2006/relationships/footer" Target="footer2.xml"/><Relationship Id="rId36" Type="http://schemas.openxmlformats.org/officeDocument/2006/relationships/header" Target="header6.xml"/><Relationship Id="rId57" Type="http://schemas.openxmlformats.org/officeDocument/2006/relationships/footer" Target="footer22.xml"/><Relationship Id="rId106" Type="http://schemas.openxmlformats.org/officeDocument/2006/relationships/footer" Target="footer44.xml"/><Relationship Id="rId127" Type="http://schemas.openxmlformats.org/officeDocument/2006/relationships/footer" Target="footer53.xml"/><Relationship Id="rId10" Type="http://schemas.openxmlformats.org/officeDocument/2006/relationships/footnotes" Target="footnotes.xml"/><Relationship Id="rId31" Type="http://schemas.openxmlformats.org/officeDocument/2006/relationships/image" Target="media/image5.jpeg"/><Relationship Id="rId52" Type="http://schemas.openxmlformats.org/officeDocument/2006/relationships/image" Target="media/image1.png"/><Relationship Id="rId73" Type="http://schemas.openxmlformats.org/officeDocument/2006/relationships/header" Target="header21.xml"/><Relationship Id="rId78" Type="http://schemas.openxmlformats.org/officeDocument/2006/relationships/header" Target="header22.xml"/><Relationship Id="rId94" Type="http://schemas.openxmlformats.org/officeDocument/2006/relationships/header" Target="header27.xml"/><Relationship Id="rId99" Type="http://schemas.openxmlformats.org/officeDocument/2006/relationships/hyperlink" Target="http://www.mathematica-mpr.com" TargetMode="External"/><Relationship Id="rId101" Type="http://schemas.openxmlformats.org/officeDocument/2006/relationships/header" Target="header28.xml"/><Relationship Id="rId122" Type="http://schemas.openxmlformats.org/officeDocument/2006/relationships/footer" Target="footer51.xml"/><Relationship Id="rId143" Type="http://schemas.openxmlformats.org/officeDocument/2006/relationships/header" Target="header47.xml"/><Relationship Id="rId148" Type="http://schemas.openxmlformats.org/officeDocument/2006/relationships/header" Target="header49.xml"/><Relationship Id="rId164" Type="http://schemas.openxmlformats.org/officeDocument/2006/relationships/footer" Target="footer69.xml"/><Relationship Id="rId169" Type="http://schemas.openxmlformats.org/officeDocument/2006/relationships/header" Target="header59.xml"/><Relationship Id="rId185" Type="http://schemas.openxmlformats.org/officeDocument/2006/relationships/footer" Target="footer78.xml"/><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header" Target="header64.xml"/><Relationship Id="rId26" Type="http://schemas.openxmlformats.org/officeDocument/2006/relationships/image" Target="media/image4.jpeg"/></Relationships>
</file>

<file path=word/_rels/header17.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20.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29.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C:\MPR\MSOff2013\1%20MPR-Standard.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2551C18C2B2144C931AECEDEE21BE92" ma:contentTypeVersion="0" ma:contentTypeDescription="Create a new document." ma:contentTypeScope="" ma:versionID="1dec630c41ad7207aad230a834d79e3e">
  <xsd:schema xmlns:xsd="http://www.w3.org/2001/XMLSchema" xmlns:xs="http://www.w3.org/2001/XMLSchema" xmlns:p="http://schemas.microsoft.com/office/2006/metadata/properties" targetNamespace="http://schemas.microsoft.com/office/2006/metadata/properties" ma:root="true" ma:fieldsID="1b05d82d297216baf5b26c55225140df">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86B3F5E-E38A-4B56-9C3F-E816C527E2E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FAD5C750-A662-4048-B2B3-351BCB848F81}">
  <ds:schemaRefs>
    <ds:schemaRef ds:uri="http://schemas.microsoft.com/sharepoint/v3/contenttype/forms"/>
  </ds:schemaRefs>
</ds:datastoreItem>
</file>

<file path=customXml/itemProps3.xml><?xml version="1.0" encoding="utf-8"?>
<ds:datastoreItem xmlns:ds="http://schemas.openxmlformats.org/officeDocument/2006/customXml" ds:itemID="{B657D640-78B5-4300-BF69-CA62C8408461}">
  <ds:schemaRefs>
    <ds:schemaRef ds:uri="http://purl.org/dc/terms/"/>
    <ds:schemaRef ds:uri="http://schemas.microsoft.com/office/2006/documentManagement/types"/>
    <ds:schemaRef ds:uri="http://purl.org/dc/dcmitype/"/>
    <ds:schemaRef ds:uri="http://schemas.microsoft.com/office/infopath/2007/PartnerControls"/>
    <ds:schemaRef ds:uri="http://purl.org/dc/elements/1.1/"/>
    <ds:schemaRef ds:uri="http://schemas.microsoft.com/office/2006/metadata/properties"/>
    <ds:schemaRef ds:uri="http://schemas.openxmlformats.org/package/2006/metadata/core-properties"/>
    <ds:schemaRef ds:uri="http://www.w3.org/XML/1998/namespace"/>
  </ds:schemaRefs>
</ds:datastoreItem>
</file>

<file path=customXml/itemProps4.xml><?xml version="1.0" encoding="utf-8"?>
<ds:datastoreItem xmlns:ds="http://schemas.openxmlformats.org/officeDocument/2006/customXml" ds:itemID="{499B48DF-1716-4B07-B903-7FA17B6005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1 MPR-Standard</Template>
  <TotalTime>0</TotalTime>
  <Pages>1</Pages>
  <Words>12239</Words>
  <Characters>69765</Characters>
  <Application>Microsoft Office Word</Application>
  <DocSecurity>0</DocSecurity>
  <Lines>581</Lines>
  <Paragraphs>163</Paragraphs>
  <ScaleCrop>false</ScaleCrop>
  <HeadingPairs>
    <vt:vector size="2" baseType="variant">
      <vt:variant>
        <vt:lpstr>Title</vt:lpstr>
      </vt:variant>
      <vt:variant>
        <vt:i4>1</vt:i4>
      </vt:variant>
    </vt:vector>
  </HeadingPairs>
  <TitlesOfParts>
    <vt:vector size="1" baseType="lpstr">
      <vt:lpstr/>
    </vt:vector>
  </TitlesOfParts>
  <Company>Mathematica, Inc</Company>
  <LinksUpToDate>false</LinksUpToDate>
  <CharactersWithSpaces>81841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Mathematica Policy Research</dc:creator>
  <cp:keywords/>
  <dc:description/>
  <cp:lastModifiedBy>SYSTEM</cp:lastModifiedBy>
  <cp:revision>2</cp:revision>
  <dcterms:created xsi:type="dcterms:W3CDTF">2018-12-04T16:06:00Z</dcterms:created>
  <dcterms:modified xsi:type="dcterms:W3CDTF">2018-12-04T16:06:00Z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0x01010042551C18C2B2144C931AECEDEE21BE92</vt:lpwstr>
  </property>
</Properties>
</file>