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tblpXSpec="right" w:tblpY="1"/>
        <w:tblOverlap w:val="never"/>
        <w:tblW w:w="0" w:type="auto"/>
        <w:tblLook w:val="04A0" w:firstRow="1" w:lastRow="0" w:firstColumn="1" w:lastColumn="0" w:noHBand="0" w:noVBand="1"/>
      </w:tblPr>
      <w:tblGrid>
        <w:gridCol w:w="1296"/>
        <w:gridCol w:w="4400"/>
        <w:gridCol w:w="3880"/>
      </w:tblGrid>
      <w:tr w:rsidR="00480C79" w:rsidRPr="00246C3C" w14:paraId="79647DE7" w14:textId="77777777" w:rsidTr="00D2388A">
        <w:tc>
          <w:tcPr>
            <w:tcW w:w="1296" w:type="dxa"/>
            <w:shd w:val="clear" w:color="auto" w:fill="D9D9D9" w:themeFill="background1" w:themeFillShade="D9"/>
          </w:tcPr>
          <w:p w14:paraId="5E6803AE" w14:textId="77777777" w:rsidR="00480C79" w:rsidRPr="00246C3C" w:rsidRDefault="00480C79" w:rsidP="000968B5">
            <w:pPr>
              <w:numPr>
                <w:ilvl w:val="0"/>
                <w:numId w:val="9"/>
              </w:numPr>
            </w:pPr>
          </w:p>
        </w:tc>
        <w:tc>
          <w:tcPr>
            <w:tcW w:w="8280" w:type="dxa"/>
            <w:gridSpan w:val="2"/>
            <w:shd w:val="clear" w:color="auto" w:fill="D9D9D9" w:themeFill="background1" w:themeFillShade="D9"/>
          </w:tcPr>
          <w:p w14:paraId="443BE53B" w14:textId="2338FBA9" w:rsidR="00C55A78" w:rsidRDefault="00C55A78" w:rsidP="00DA246D">
            <w:pPr>
              <w:rPr>
                <w:i/>
                <w:sz w:val="16"/>
                <w:szCs w:val="16"/>
              </w:rPr>
            </w:pPr>
            <w:r w:rsidRPr="00DA246D">
              <w:rPr>
                <w:i/>
                <w:sz w:val="16"/>
                <w:szCs w:val="16"/>
              </w:rPr>
              <w:t xml:space="preserve">*This video is designed </w:t>
            </w:r>
            <w:r w:rsidR="00DA246D">
              <w:rPr>
                <w:i/>
                <w:sz w:val="16"/>
                <w:szCs w:val="16"/>
              </w:rPr>
              <w:t xml:space="preserve">to be </w:t>
            </w:r>
            <w:r w:rsidRPr="00DA246D">
              <w:rPr>
                <w:i/>
                <w:sz w:val="16"/>
                <w:szCs w:val="16"/>
              </w:rPr>
              <w:t>narration only</w:t>
            </w:r>
            <w:r w:rsidR="002062C2">
              <w:rPr>
                <w:i/>
                <w:sz w:val="16"/>
                <w:szCs w:val="16"/>
              </w:rPr>
              <w:t>, with graphics and Camtasia capturing of the on-screen examples</w:t>
            </w:r>
            <w:r w:rsidRPr="00DA246D">
              <w:rPr>
                <w:i/>
                <w:sz w:val="16"/>
                <w:szCs w:val="16"/>
              </w:rPr>
              <w:t xml:space="preserve">. </w:t>
            </w:r>
          </w:p>
          <w:p w14:paraId="4F3C0FC2" w14:textId="77777777" w:rsidR="00DA246D" w:rsidRPr="00DA246D" w:rsidRDefault="00DA246D" w:rsidP="00DA246D">
            <w:pPr>
              <w:rPr>
                <w:i/>
                <w:sz w:val="16"/>
                <w:szCs w:val="16"/>
              </w:rPr>
            </w:pPr>
          </w:p>
          <w:p w14:paraId="4CB303A7" w14:textId="525E4A20" w:rsidR="00DA246D" w:rsidRPr="00DA246D" w:rsidRDefault="00C55A78" w:rsidP="00DA246D">
            <w:pPr>
              <w:rPr>
                <w:i/>
                <w:sz w:val="16"/>
                <w:szCs w:val="16"/>
              </w:rPr>
            </w:pPr>
            <w:r w:rsidRPr="00DA246D">
              <w:rPr>
                <w:i/>
                <w:sz w:val="16"/>
                <w:szCs w:val="16"/>
              </w:rPr>
              <w:t>**</w:t>
            </w:r>
            <w:r w:rsidR="00DA246D" w:rsidRPr="00DA246D">
              <w:rPr>
                <w:i/>
                <w:sz w:val="16"/>
                <w:szCs w:val="16"/>
              </w:rPr>
              <w:t xml:space="preserve"> Please note: the eResponse template</w:t>
            </w:r>
            <w:r w:rsidR="002062C2">
              <w:rPr>
                <w:i/>
                <w:sz w:val="16"/>
                <w:szCs w:val="16"/>
              </w:rPr>
              <w:t xml:space="preserve"> has been determined, but the download/upload screens are still under development. T</w:t>
            </w:r>
            <w:r w:rsidR="00DA246D" w:rsidRPr="00DA246D">
              <w:rPr>
                <w:i/>
                <w:sz w:val="16"/>
                <w:szCs w:val="16"/>
              </w:rPr>
              <w:t>he</w:t>
            </w:r>
            <w:r w:rsidR="00BA4DB0">
              <w:rPr>
                <w:i/>
                <w:sz w:val="16"/>
                <w:szCs w:val="16"/>
              </w:rPr>
              <w:t>r</w:t>
            </w:r>
            <w:r w:rsidR="00DA246D" w:rsidRPr="00DA246D">
              <w:rPr>
                <w:i/>
                <w:sz w:val="16"/>
                <w:szCs w:val="16"/>
              </w:rPr>
              <w:t xml:space="preserve">efore </w:t>
            </w:r>
            <w:r w:rsidR="002062C2">
              <w:rPr>
                <w:i/>
                <w:sz w:val="16"/>
                <w:szCs w:val="16"/>
              </w:rPr>
              <w:t>the</w:t>
            </w:r>
            <w:r w:rsidR="00DA246D" w:rsidRPr="00DA246D">
              <w:rPr>
                <w:i/>
                <w:sz w:val="16"/>
                <w:szCs w:val="16"/>
              </w:rPr>
              <w:t xml:space="preserve"> procedures are still being determined. This script is based on the most recent version. </w:t>
            </w:r>
          </w:p>
          <w:p w14:paraId="695B94B3" w14:textId="2B848F07" w:rsidR="00480C79" w:rsidRPr="0088406F" w:rsidRDefault="00480C79" w:rsidP="00C55A78">
            <w:pPr>
              <w:ind w:firstLine="720"/>
              <w:rPr>
                <w:i/>
              </w:rPr>
            </w:pPr>
          </w:p>
        </w:tc>
      </w:tr>
      <w:tr w:rsidR="008E352C" w:rsidRPr="00246C3C" w14:paraId="39A9AFD6" w14:textId="77777777" w:rsidTr="006F6233">
        <w:trPr>
          <w:trHeight w:val="2672"/>
        </w:trPr>
        <w:tc>
          <w:tcPr>
            <w:tcW w:w="1296" w:type="dxa"/>
          </w:tcPr>
          <w:p w14:paraId="1F3EEFD2" w14:textId="77777777" w:rsidR="00170187" w:rsidRPr="00246C3C" w:rsidRDefault="00170187" w:rsidP="000968B5">
            <w:pPr>
              <w:numPr>
                <w:ilvl w:val="0"/>
                <w:numId w:val="9"/>
              </w:numPr>
            </w:pPr>
          </w:p>
        </w:tc>
        <w:tc>
          <w:tcPr>
            <w:tcW w:w="4400" w:type="dxa"/>
          </w:tcPr>
          <w:p w14:paraId="59D6AC10" w14:textId="77777777" w:rsidR="006F27CD" w:rsidRDefault="006F27CD" w:rsidP="000968B5">
            <w:pPr>
              <w:rPr>
                <w:b/>
              </w:rPr>
            </w:pPr>
            <w:r>
              <w:rPr>
                <w:b/>
              </w:rPr>
              <w:t>Image:</w:t>
            </w:r>
          </w:p>
          <w:p w14:paraId="02E04224" w14:textId="77777777" w:rsidR="006F27CD" w:rsidRDefault="006F27CD" w:rsidP="000968B5">
            <w:pPr>
              <w:rPr>
                <w:b/>
              </w:rPr>
            </w:pPr>
          </w:p>
          <w:p w14:paraId="528A2356" w14:textId="77777777" w:rsidR="0081769E" w:rsidRDefault="006F27CD" w:rsidP="000968B5">
            <w:r>
              <w:t>Census Bureau exterior</w:t>
            </w:r>
          </w:p>
          <w:p w14:paraId="20F0A871" w14:textId="77777777" w:rsidR="0081769E" w:rsidRDefault="0081769E" w:rsidP="000968B5"/>
          <w:p w14:paraId="040B9BBF" w14:textId="7C0BAC7C" w:rsidR="00170187" w:rsidRPr="00246C3C" w:rsidRDefault="006F27CD" w:rsidP="000968B5">
            <w:pPr>
              <w:rPr>
                <w:b/>
              </w:rPr>
            </w:pPr>
            <w:r>
              <w:t xml:space="preserve"> </w:t>
            </w:r>
            <w:r w:rsidR="00A77422" w:rsidRPr="00A77422">
              <w:rPr>
                <w:noProof/>
              </w:rPr>
              <w:drawing>
                <wp:inline distT="0" distB="0" distL="0" distR="0" wp14:anchorId="02F0FB83" wp14:editId="1004F776">
                  <wp:extent cx="1655064" cy="914400"/>
                  <wp:effectExtent l="0" t="0" r="2540" b="0"/>
                  <wp:docPr id="1" name="Picture 1" descr="\\it172oafs-oa06\home_l\littl353\My Pictures\headquarters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172oafs-oa06\home_l\littl353\My Pictures\headquarters_l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5064" cy="914400"/>
                          </a:xfrm>
                          <a:prstGeom prst="rect">
                            <a:avLst/>
                          </a:prstGeom>
                          <a:noFill/>
                          <a:ln>
                            <a:noFill/>
                          </a:ln>
                        </pic:spPr>
                      </pic:pic>
                    </a:graphicData>
                  </a:graphic>
                </wp:inline>
              </w:drawing>
            </w:r>
          </w:p>
        </w:tc>
        <w:tc>
          <w:tcPr>
            <w:tcW w:w="3880" w:type="dxa"/>
          </w:tcPr>
          <w:p w14:paraId="18C99B90" w14:textId="36B7CA5C" w:rsidR="003444C2" w:rsidRPr="0093035F" w:rsidRDefault="00013A58" w:rsidP="00246C3C">
            <w:pPr>
              <w:pStyle w:val="ListParagraph"/>
              <w:spacing w:after="0" w:line="240" w:lineRule="auto"/>
              <w:ind w:left="0"/>
              <w:rPr>
                <w:sz w:val="22"/>
                <w:szCs w:val="22"/>
              </w:rPr>
            </w:pPr>
            <w:r w:rsidRPr="0093035F">
              <w:rPr>
                <w:b/>
                <w:sz w:val="22"/>
                <w:szCs w:val="22"/>
              </w:rPr>
              <w:t>Narrator:</w:t>
            </w:r>
          </w:p>
          <w:p w14:paraId="4C154604" w14:textId="77777777" w:rsidR="00013A58" w:rsidRPr="0093035F" w:rsidRDefault="00013A58" w:rsidP="00246C3C">
            <w:pPr>
              <w:pStyle w:val="ListParagraph"/>
              <w:spacing w:after="0" w:line="240" w:lineRule="auto"/>
              <w:ind w:left="0"/>
              <w:rPr>
                <w:sz w:val="22"/>
                <w:szCs w:val="22"/>
              </w:rPr>
            </w:pPr>
          </w:p>
          <w:p w14:paraId="6FEAA0B9" w14:textId="77777777" w:rsidR="009D7E75" w:rsidRDefault="009D7E75" w:rsidP="009D7E75">
            <w:pPr>
              <w:pStyle w:val="ListParagraph"/>
              <w:spacing w:after="0" w:line="240" w:lineRule="auto"/>
              <w:ind w:left="0"/>
              <w:rPr>
                <w:sz w:val="22"/>
                <w:szCs w:val="22"/>
              </w:rPr>
            </w:pPr>
            <w:r>
              <w:rPr>
                <w:sz w:val="22"/>
                <w:szCs w:val="22"/>
              </w:rPr>
              <w:t xml:space="preserve">THANK YOU FOR YOUR PARTICIPATION IN THE 2018 CENSUS TEST. THIS VIDEO WILL WALK YOU THROUGH THE PROCESS OF SENDING ELECTRONIC RESPONSE DATA FOR GROUP QUARTERS TO THE U.S. CENSUS BUREAU. THIS IS CALLED E-RESPONSE, AND IT IS A KEY PART TO MAKING SURE THAT THE INDIVIDUALS WHO LIVE AT YOUR FACILITY ARE COUNTED EFFICIENTLY AND </w:t>
            </w:r>
            <w:r w:rsidRPr="009C1D71">
              <w:rPr>
                <w:sz w:val="22"/>
                <w:szCs w:val="22"/>
              </w:rPr>
              <w:t xml:space="preserve">CORRECTLY.  </w:t>
            </w:r>
          </w:p>
          <w:p w14:paraId="1724BCDD" w14:textId="77777777" w:rsidR="009D7E75" w:rsidRDefault="009D7E75" w:rsidP="009D7E75">
            <w:pPr>
              <w:pStyle w:val="ListParagraph"/>
              <w:spacing w:after="0" w:line="240" w:lineRule="auto"/>
              <w:ind w:left="0"/>
              <w:rPr>
                <w:sz w:val="22"/>
                <w:szCs w:val="22"/>
              </w:rPr>
            </w:pPr>
          </w:p>
          <w:p w14:paraId="776E343C" w14:textId="2445D84A" w:rsidR="009D7E75" w:rsidRDefault="009D7E75" w:rsidP="009D7E75">
            <w:pPr>
              <w:pStyle w:val="ListParagraph"/>
              <w:spacing w:after="0" w:line="240" w:lineRule="auto"/>
              <w:ind w:left="0"/>
              <w:rPr>
                <w:sz w:val="22"/>
                <w:szCs w:val="22"/>
              </w:rPr>
            </w:pPr>
            <w:r w:rsidRPr="009C1D71">
              <w:rPr>
                <w:sz w:val="22"/>
                <w:szCs w:val="22"/>
              </w:rPr>
              <w:t>ESTABLISHING AN ACCURATE COUNT IS CRITICAL FOR DETERMINING HOW MANY REPRESENTATIVES A</w:t>
            </w:r>
            <w:r w:rsidR="00585F85">
              <w:rPr>
                <w:sz w:val="22"/>
                <w:szCs w:val="22"/>
              </w:rPr>
              <w:t xml:space="preserve"> STATE SHOULD HAVE IN CONGRESS. </w:t>
            </w:r>
            <w:r w:rsidRPr="009C1D71">
              <w:rPr>
                <w:sz w:val="22"/>
                <w:szCs w:val="22"/>
              </w:rPr>
              <w:t xml:space="preserve">POPULATION COUNTS ARE </w:t>
            </w:r>
            <w:r w:rsidR="00585F85">
              <w:rPr>
                <w:sz w:val="22"/>
                <w:szCs w:val="22"/>
              </w:rPr>
              <w:t xml:space="preserve">ALSO </w:t>
            </w:r>
            <w:r w:rsidRPr="009C1D71">
              <w:rPr>
                <w:sz w:val="22"/>
                <w:szCs w:val="22"/>
              </w:rPr>
              <w:t xml:space="preserve">FACTORED INTO THE DISTRIBUTION OF HUNDREDS OF BILLIONS OF DOLLARS FROM MORE THAN </w:t>
            </w:r>
            <w:r>
              <w:rPr>
                <w:sz w:val="22"/>
                <w:szCs w:val="22"/>
              </w:rPr>
              <w:t>ONE HUNDRED</w:t>
            </w:r>
            <w:r w:rsidRPr="009C1D71">
              <w:rPr>
                <w:sz w:val="22"/>
                <w:szCs w:val="22"/>
              </w:rPr>
              <w:t xml:space="preserve"> FEDERAL PROGRAMS.</w:t>
            </w:r>
          </w:p>
          <w:p w14:paraId="59D6ECB6" w14:textId="77777777" w:rsidR="009D7E75" w:rsidRDefault="009D7E75" w:rsidP="009D7E75">
            <w:pPr>
              <w:pStyle w:val="ListParagraph"/>
              <w:spacing w:after="0" w:line="240" w:lineRule="auto"/>
              <w:ind w:left="0"/>
              <w:rPr>
                <w:sz w:val="22"/>
                <w:szCs w:val="22"/>
              </w:rPr>
            </w:pPr>
          </w:p>
          <w:p w14:paraId="2543F954" w14:textId="77777777" w:rsidR="009D7E75" w:rsidRDefault="009D7E75" w:rsidP="009D7E75">
            <w:pPr>
              <w:autoSpaceDE w:val="0"/>
              <w:autoSpaceDN w:val="0"/>
              <w:adjustRightInd w:val="0"/>
              <w:rPr>
                <w:rFonts w:ascii="Calibri" w:hAnsi="Calibri" w:cs="Times New Roman"/>
              </w:rPr>
            </w:pPr>
            <w:r>
              <w:rPr>
                <w:rFonts w:ascii="Calibri" w:hAnsi="Calibri" w:cs="Times New Roman"/>
              </w:rPr>
              <w:t xml:space="preserve">FIRST, LET’S DISCUSS WHAT WE MEAN BY GROUP QUARTERS. </w:t>
            </w:r>
          </w:p>
          <w:p w14:paraId="3BC0E4FB" w14:textId="77777777" w:rsidR="009D7E75" w:rsidRDefault="009D7E75" w:rsidP="009D7E75">
            <w:pPr>
              <w:autoSpaceDE w:val="0"/>
              <w:autoSpaceDN w:val="0"/>
              <w:adjustRightInd w:val="0"/>
              <w:rPr>
                <w:rFonts w:ascii="Calibri" w:hAnsi="Calibri" w:cs="Times New Roman"/>
              </w:rPr>
            </w:pPr>
          </w:p>
          <w:p w14:paraId="721D4660" w14:textId="77777777" w:rsidR="009D7E75" w:rsidRPr="00C76667" w:rsidRDefault="009D7E75" w:rsidP="009D7E75">
            <w:pPr>
              <w:autoSpaceDE w:val="0"/>
              <w:autoSpaceDN w:val="0"/>
              <w:adjustRightInd w:val="0"/>
              <w:rPr>
                <w:rFonts w:ascii="Calibri" w:hAnsi="Calibri" w:cs="Times New Roman"/>
              </w:rPr>
            </w:pPr>
            <w:r w:rsidRPr="00C76667">
              <w:rPr>
                <w:rFonts w:ascii="Calibri" w:hAnsi="Calibri" w:cs="Times New Roman"/>
              </w:rPr>
              <w:t>A GROUP QUARTERS</w:t>
            </w:r>
            <w:r>
              <w:rPr>
                <w:rFonts w:ascii="Calibri" w:hAnsi="Calibri" w:cs="Times New Roman"/>
              </w:rPr>
              <w:t>, OR GQ,</w:t>
            </w:r>
            <w:r w:rsidRPr="00C76667">
              <w:rPr>
                <w:rFonts w:ascii="Calibri" w:hAnsi="Calibri" w:cs="Times New Roman"/>
              </w:rPr>
              <w:t xml:space="preserve"> IS A PLACE WHERE PEOPLE LIVE OR STAY, IN A GROUP LIVING ARRANGEMENT, THAT IS OWNED</w:t>
            </w:r>
            <w:r>
              <w:rPr>
                <w:rFonts w:ascii="Calibri" w:hAnsi="Calibri" w:cs="Times New Roman"/>
              </w:rPr>
              <w:t xml:space="preserve"> </w:t>
            </w:r>
            <w:r w:rsidRPr="00C76667">
              <w:rPr>
                <w:rFonts w:ascii="Calibri" w:hAnsi="Calibri" w:cs="Times New Roman"/>
              </w:rPr>
              <w:t xml:space="preserve">OR </w:t>
            </w:r>
            <w:r>
              <w:rPr>
                <w:rFonts w:ascii="Calibri" w:hAnsi="Calibri" w:cs="Times New Roman"/>
              </w:rPr>
              <w:t>M</w:t>
            </w:r>
            <w:r w:rsidRPr="00C76667">
              <w:rPr>
                <w:rFonts w:ascii="Calibri" w:hAnsi="Calibri" w:cs="Times New Roman"/>
              </w:rPr>
              <w:t xml:space="preserve">ANAGED BY AN ENTITY OR </w:t>
            </w:r>
            <w:r>
              <w:rPr>
                <w:rFonts w:ascii="Calibri" w:hAnsi="Calibri" w:cs="Times New Roman"/>
              </w:rPr>
              <w:t>O</w:t>
            </w:r>
            <w:r w:rsidRPr="00C76667">
              <w:rPr>
                <w:rFonts w:ascii="Calibri" w:hAnsi="Calibri" w:cs="Times New Roman"/>
              </w:rPr>
              <w:t>RGANIZATION PROVIDING HOUSING AND/OR SERVICES FOR THE RESIDENTS. THIS IS</w:t>
            </w:r>
            <w:r>
              <w:rPr>
                <w:rFonts w:ascii="Calibri" w:hAnsi="Calibri" w:cs="Times New Roman"/>
              </w:rPr>
              <w:t xml:space="preserve"> </w:t>
            </w:r>
            <w:r w:rsidRPr="00C76667">
              <w:rPr>
                <w:rFonts w:ascii="Calibri" w:hAnsi="Calibri" w:cs="Times New Roman"/>
              </w:rPr>
              <w:t>NOT A TYPICAL HOUSEHOLD-TYPE LIVING ARRANGEMENT. THESE SERVICES MAY INCLUDE CUSTODIAL OR MEDICAL</w:t>
            </w:r>
          </w:p>
          <w:p w14:paraId="461A8307" w14:textId="3CD2E60C" w:rsidR="00C76667" w:rsidRPr="0093035F" w:rsidRDefault="009D7E75" w:rsidP="009D7E75">
            <w:pPr>
              <w:autoSpaceDE w:val="0"/>
              <w:autoSpaceDN w:val="0"/>
              <w:adjustRightInd w:val="0"/>
              <w:rPr>
                <w:rFonts w:ascii="Calibri" w:hAnsi="Calibri" w:cs="Times New Roman"/>
              </w:rPr>
            </w:pPr>
            <w:r w:rsidRPr="00C76667">
              <w:rPr>
                <w:rFonts w:ascii="Calibri" w:hAnsi="Calibri" w:cs="Times New Roman"/>
              </w:rPr>
              <w:t>CARE AS WELL AS OTHER TYPES OF ASSISTANCE, AND RESIDENCY IS COMMONLY RESTRICTED TO THOSE RECEIVING</w:t>
            </w:r>
            <w:r>
              <w:rPr>
                <w:rFonts w:ascii="Calibri" w:hAnsi="Calibri" w:cs="Times New Roman"/>
              </w:rPr>
              <w:t xml:space="preserve"> </w:t>
            </w:r>
            <w:r w:rsidRPr="00C76667">
              <w:rPr>
                <w:rFonts w:ascii="Calibri" w:hAnsi="Calibri" w:cs="Times New Roman"/>
              </w:rPr>
              <w:t xml:space="preserve">THESE SERVICES. PEOPLE </w:t>
            </w:r>
            <w:r w:rsidRPr="00C76667">
              <w:rPr>
                <w:rFonts w:ascii="Calibri" w:hAnsi="Calibri" w:cs="Times New Roman"/>
              </w:rPr>
              <w:lastRenderedPageBreak/>
              <w:t>LIVING IN GROUP QUARTERS ARE USUALLY NOT RELATED TO EACH OTHER.</w:t>
            </w:r>
            <w:r>
              <w:rPr>
                <w:rFonts w:ascii="Calibri" w:hAnsi="Calibri" w:cs="Times New Roman"/>
              </w:rPr>
              <w:t xml:space="preserve"> </w:t>
            </w:r>
            <w:r w:rsidRPr="00C76667">
              <w:rPr>
                <w:rFonts w:ascii="Calibri" w:hAnsi="Calibri" w:cs="Times New Roman"/>
              </w:rPr>
              <w:t xml:space="preserve">GROUP QUARTERS INCLUDE </w:t>
            </w:r>
            <w:r>
              <w:rPr>
                <w:rFonts w:ascii="Calibri" w:hAnsi="Calibri" w:cs="Times New Roman"/>
              </w:rPr>
              <w:t xml:space="preserve">PLACES </w:t>
            </w:r>
            <w:r w:rsidRPr="00C76667">
              <w:rPr>
                <w:rFonts w:ascii="Calibri" w:hAnsi="Calibri" w:cs="Times New Roman"/>
              </w:rPr>
              <w:t>SUCH AS COLLEGE RESIDENCE HALLS, RESIDENTIAL TREATMENT CENTERS, SKILLED</w:t>
            </w:r>
            <w:r>
              <w:rPr>
                <w:rFonts w:ascii="Calibri" w:hAnsi="Calibri" w:cs="Times New Roman"/>
              </w:rPr>
              <w:t xml:space="preserve"> </w:t>
            </w:r>
            <w:r w:rsidRPr="00C76667">
              <w:rPr>
                <w:rFonts w:ascii="Calibri" w:hAnsi="Calibri" w:cs="Times New Roman"/>
              </w:rPr>
              <w:t xml:space="preserve">NURSING FACILITIES, GROUP HOMES, MILITARY BARRACKS, </w:t>
            </w:r>
            <w:r>
              <w:rPr>
                <w:rFonts w:ascii="Calibri" w:hAnsi="Calibri" w:cs="Times New Roman"/>
              </w:rPr>
              <w:t xml:space="preserve">AND </w:t>
            </w:r>
            <w:r w:rsidRPr="00C76667">
              <w:rPr>
                <w:rFonts w:ascii="Calibri" w:hAnsi="Calibri" w:cs="Times New Roman"/>
              </w:rPr>
              <w:t>CORRECTIONAL FACILITIES.</w:t>
            </w:r>
          </w:p>
          <w:p w14:paraId="271DB4B1" w14:textId="36B69525" w:rsidR="00013A58" w:rsidRPr="0093035F" w:rsidRDefault="00013A58" w:rsidP="00013A58">
            <w:pPr>
              <w:pStyle w:val="ListParagraph"/>
              <w:spacing w:after="0" w:line="240" w:lineRule="auto"/>
              <w:ind w:left="0"/>
              <w:rPr>
                <w:sz w:val="22"/>
                <w:szCs w:val="22"/>
              </w:rPr>
            </w:pPr>
          </w:p>
        </w:tc>
      </w:tr>
      <w:tr w:rsidR="008E352C" w:rsidRPr="00246C3C" w14:paraId="2A8A3576" w14:textId="77777777" w:rsidTr="006F6233">
        <w:tc>
          <w:tcPr>
            <w:tcW w:w="1296" w:type="dxa"/>
          </w:tcPr>
          <w:p w14:paraId="3DCB6DCC" w14:textId="77777777" w:rsidR="00857E54" w:rsidRPr="00246C3C" w:rsidRDefault="00857E54" w:rsidP="000968B5">
            <w:pPr>
              <w:numPr>
                <w:ilvl w:val="0"/>
                <w:numId w:val="9"/>
              </w:numPr>
            </w:pPr>
          </w:p>
        </w:tc>
        <w:tc>
          <w:tcPr>
            <w:tcW w:w="4400" w:type="dxa"/>
          </w:tcPr>
          <w:p w14:paraId="5E8C4AA5" w14:textId="77777777" w:rsidR="006F27CD" w:rsidRDefault="006F27CD" w:rsidP="009C0FDF">
            <w:pPr>
              <w:rPr>
                <w:b/>
              </w:rPr>
            </w:pPr>
            <w:r>
              <w:rPr>
                <w:b/>
              </w:rPr>
              <w:t>Image:</w:t>
            </w:r>
          </w:p>
          <w:p w14:paraId="25E16364" w14:textId="70C46A9F" w:rsidR="006F27CD" w:rsidRDefault="006F27CD" w:rsidP="009C0FDF">
            <w:pPr>
              <w:rPr>
                <w:b/>
              </w:rPr>
            </w:pPr>
          </w:p>
          <w:p w14:paraId="3A3B56CA" w14:textId="5BABE0EF" w:rsidR="00826133" w:rsidRPr="00826133" w:rsidRDefault="00826133" w:rsidP="009C0FDF">
            <w:r>
              <w:t>Graphic of login screens</w:t>
            </w:r>
          </w:p>
          <w:p w14:paraId="151157C9" w14:textId="357C1126" w:rsidR="00826133" w:rsidRDefault="00826133" w:rsidP="009C0FDF">
            <w:pPr>
              <w:rPr>
                <w:b/>
              </w:rPr>
            </w:pPr>
          </w:p>
          <w:p w14:paraId="73AAB9D7" w14:textId="1E6FE3BE" w:rsidR="00826133" w:rsidRDefault="00826133" w:rsidP="009C0FDF">
            <w:pPr>
              <w:rPr>
                <w:b/>
              </w:rPr>
            </w:pPr>
          </w:p>
          <w:p w14:paraId="4580BDB9" w14:textId="4A3219DA" w:rsidR="00826133" w:rsidRDefault="00826133" w:rsidP="009C0FDF">
            <w:pPr>
              <w:rPr>
                <w:b/>
              </w:rPr>
            </w:pPr>
          </w:p>
          <w:p w14:paraId="7F16A006" w14:textId="3352B945" w:rsidR="00826133" w:rsidRDefault="00826133" w:rsidP="009C0FDF">
            <w:pPr>
              <w:rPr>
                <w:b/>
              </w:rPr>
            </w:pPr>
          </w:p>
          <w:p w14:paraId="079A689C" w14:textId="20F9E382" w:rsidR="00826133" w:rsidRDefault="00826133" w:rsidP="009C0FDF">
            <w:pPr>
              <w:rPr>
                <w:b/>
              </w:rPr>
            </w:pPr>
          </w:p>
          <w:p w14:paraId="2D99BCDB" w14:textId="26A5FD0F" w:rsidR="00826133" w:rsidRDefault="00826133" w:rsidP="009C0FDF">
            <w:pPr>
              <w:rPr>
                <w:b/>
              </w:rPr>
            </w:pPr>
          </w:p>
          <w:p w14:paraId="48E9F3D4" w14:textId="37959590" w:rsidR="00826133" w:rsidRDefault="00826133" w:rsidP="009C0FDF">
            <w:pPr>
              <w:rPr>
                <w:b/>
              </w:rPr>
            </w:pPr>
          </w:p>
          <w:p w14:paraId="00977A07" w14:textId="77777777" w:rsidR="00826133" w:rsidRDefault="00826133" w:rsidP="009C0FDF">
            <w:pPr>
              <w:rPr>
                <w:b/>
              </w:rPr>
            </w:pPr>
          </w:p>
          <w:p w14:paraId="71E5BE68" w14:textId="3F8A9633" w:rsidR="0043117B" w:rsidRDefault="006F27CD" w:rsidP="009C0FDF">
            <w:r>
              <w:t xml:space="preserve">Graphic of the template </w:t>
            </w:r>
            <w:r w:rsidR="009D7E75">
              <w:t>tabs</w:t>
            </w:r>
          </w:p>
          <w:p w14:paraId="76EAD29B" w14:textId="77777777" w:rsidR="00735C2F" w:rsidRDefault="00735C2F" w:rsidP="009C0FDF"/>
          <w:p w14:paraId="0150F991" w14:textId="7F87E66D" w:rsidR="00DE322B" w:rsidRDefault="00DE322B" w:rsidP="009C0FDF">
            <w:pPr>
              <w:rPr>
                <w:b/>
              </w:rPr>
            </w:pPr>
          </w:p>
          <w:p w14:paraId="56B45120" w14:textId="77777777" w:rsidR="00DE322B" w:rsidRDefault="00DE322B" w:rsidP="009C0FDF">
            <w:pPr>
              <w:rPr>
                <w:b/>
              </w:rPr>
            </w:pPr>
          </w:p>
          <w:p w14:paraId="515058FB" w14:textId="1407B886" w:rsidR="00735C2F" w:rsidRDefault="00735C2F" w:rsidP="009C0FDF">
            <w:pPr>
              <w:rPr>
                <w:b/>
              </w:rPr>
            </w:pPr>
          </w:p>
          <w:p w14:paraId="45C7D4CC" w14:textId="77777777" w:rsidR="00DE322B" w:rsidRDefault="00DE322B" w:rsidP="009C0FDF">
            <w:pPr>
              <w:rPr>
                <w:b/>
              </w:rPr>
            </w:pPr>
          </w:p>
          <w:p w14:paraId="5E7EF816" w14:textId="41AE6FAF" w:rsidR="00735C2F" w:rsidRDefault="00735C2F" w:rsidP="009C0FDF">
            <w:pPr>
              <w:rPr>
                <w:b/>
              </w:rPr>
            </w:pPr>
          </w:p>
          <w:p w14:paraId="7B0145D5" w14:textId="6A82D8DB" w:rsidR="00735C2F" w:rsidRDefault="00735C2F" w:rsidP="009C0FDF">
            <w:pPr>
              <w:rPr>
                <w:b/>
              </w:rPr>
            </w:pPr>
          </w:p>
          <w:p w14:paraId="0EEF1D70" w14:textId="76F5CC23" w:rsidR="00735C2F" w:rsidRPr="00246C3C" w:rsidRDefault="00735C2F" w:rsidP="009C0FDF">
            <w:pPr>
              <w:rPr>
                <w:b/>
              </w:rPr>
            </w:pPr>
          </w:p>
        </w:tc>
        <w:tc>
          <w:tcPr>
            <w:tcW w:w="3880" w:type="dxa"/>
          </w:tcPr>
          <w:p w14:paraId="6F0C77A3" w14:textId="77777777" w:rsidR="004918B9" w:rsidRPr="0093035F" w:rsidRDefault="00013A58" w:rsidP="00246C3C">
            <w:r w:rsidRPr="0093035F">
              <w:rPr>
                <w:b/>
              </w:rPr>
              <w:t>Narrator:</w:t>
            </w:r>
          </w:p>
          <w:p w14:paraId="5A0AB873" w14:textId="5C100047" w:rsidR="00013A58" w:rsidRDefault="00013A58" w:rsidP="00246C3C"/>
          <w:p w14:paraId="6CE79588" w14:textId="5BB14091" w:rsidR="00826133" w:rsidRDefault="00826133" w:rsidP="00246C3C">
            <w:r>
              <w:t>FIRST, WE WILL TELL YOU HOW TO ACCESS THE CENSUS E-RESPONSE SYSTEM. WE WILL WALK YOU THROUGH THE LOGIN PROCESS AND DOWNLOADING YOUR CENSUS E-RESPONSE TEMPLATE FILE.</w:t>
            </w:r>
          </w:p>
          <w:p w14:paraId="4DDA95AD" w14:textId="2660C654" w:rsidR="00826133" w:rsidRDefault="00826133" w:rsidP="00246C3C"/>
          <w:p w14:paraId="69A544CD" w14:textId="53A94703" w:rsidR="00826133" w:rsidRDefault="00826133" w:rsidP="00246C3C"/>
          <w:p w14:paraId="5A51F7E2" w14:textId="0720A46A" w:rsidR="00826133" w:rsidRDefault="00826133" w:rsidP="00246C3C"/>
          <w:p w14:paraId="0A501E60" w14:textId="77777777" w:rsidR="00826133" w:rsidRPr="0093035F" w:rsidRDefault="00826133" w:rsidP="00246C3C"/>
          <w:p w14:paraId="4EFE1576" w14:textId="6E30E13E" w:rsidR="00013A58" w:rsidRPr="0093035F" w:rsidRDefault="00826133" w:rsidP="00246C3C">
            <w:r>
              <w:t>THEN</w:t>
            </w:r>
            <w:r w:rsidR="009D7E75">
              <w:t xml:space="preserve"> WE WILL GO OVER THE CENSUS TEMPLATE AND EXPLAIN HOW TO FILL IN THE DATA. </w:t>
            </w:r>
            <w:r>
              <w:t>FINALLY</w:t>
            </w:r>
            <w:r w:rsidR="009D7E75">
              <w:t>, WE WILL EXPLAIN HOW TO SEND THE DATA TO THE CENSUS BUREAU.</w:t>
            </w:r>
          </w:p>
          <w:p w14:paraId="4EFF130A" w14:textId="1B420672" w:rsidR="006B1606" w:rsidRPr="0093035F" w:rsidRDefault="006B1606" w:rsidP="00246C3C"/>
        </w:tc>
      </w:tr>
      <w:tr w:rsidR="00826133" w:rsidRPr="00246C3C" w14:paraId="0FA11A24" w14:textId="77777777" w:rsidTr="006F6233">
        <w:tc>
          <w:tcPr>
            <w:tcW w:w="1296" w:type="dxa"/>
          </w:tcPr>
          <w:p w14:paraId="5BE24141" w14:textId="77777777" w:rsidR="00826133" w:rsidRPr="00246C3C" w:rsidRDefault="00826133" w:rsidP="000968B5">
            <w:pPr>
              <w:numPr>
                <w:ilvl w:val="0"/>
                <w:numId w:val="9"/>
              </w:numPr>
            </w:pPr>
          </w:p>
        </w:tc>
        <w:tc>
          <w:tcPr>
            <w:tcW w:w="4400" w:type="dxa"/>
          </w:tcPr>
          <w:p w14:paraId="65E64E6F" w14:textId="77777777" w:rsidR="00826133" w:rsidRDefault="00826133" w:rsidP="000968B5">
            <w:r>
              <w:rPr>
                <w:b/>
              </w:rPr>
              <w:t>Image:</w:t>
            </w:r>
          </w:p>
          <w:p w14:paraId="4FADF9D3" w14:textId="0D67D2E7" w:rsidR="00826133" w:rsidRDefault="00826133" w:rsidP="000968B5"/>
          <w:p w14:paraId="6312B10C" w14:textId="58B8CD3D" w:rsidR="00826133" w:rsidRDefault="00826133" w:rsidP="000968B5">
            <w:r>
              <w:t>Graphic of eResponse letter</w:t>
            </w:r>
          </w:p>
          <w:p w14:paraId="7E45BB8F" w14:textId="49285716" w:rsidR="00826133" w:rsidRDefault="00826133" w:rsidP="000968B5"/>
          <w:p w14:paraId="2BA1C0FC" w14:textId="5B1ED6D5" w:rsidR="00826133" w:rsidRDefault="00826133" w:rsidP="000968B5"/>
          <w:p w14:paraId="492490B4" w14:textId="6E5F19D7" w:rsidR="00826133" w:rsidRDefault="00826133" w:rsidP="000968B5"/>
          <w:p w14:paraId="516F2FB6" w14:textId="3C98E444" w:rsidR="00826133" w:rsidRDefault="00826133" w:rsidP="000968B5"/>
          <w:p w14:paraId="5079CD28" w14:textId="2029F0DF" w:rsidR="00826133" w:rsidRDefault="00826133" w:rsidP="000968B5"/>
          <w:p w14:paraId="3408BF87" w14:textId="77777777" w:rsidR="00826133" w:rsidRDefault="00826133" w:rsidP="000968B5">
            <w:r>
              <w:t>Graphic of Login screen</w:t>
            </w:r>
          </w:p>
          <w:p w14:paraId="22E9B528" w14:textId="77777777" w:rsidR="00D2388A" w:rsidRDefault="00D2388A" w:rsidP="000968B5"/>
          <w:p w14:paraId="2F7E3306" w14:textId="77777777" w:rsidR="00D2388A" w:rsidRDefault="00D2388A" w:rsidP="000968B5"/>
          <w:p w14:paraId="05661709" w14:textId="77777777" w:rsidR="00D2388A" w:rsidRDefault="00D2388A" w:rsidP="00B3277F"/>
          <w:p w14:paraId="02085547" w14:textId="77777777" w:rsidR="00B3277F" w:rsidRDefault="00B3277F" w:rsidP="00B3277F">
            <w:r>
              <w:t xml:space="preserve">Graphic of Main Menu </w:t>
            </w:r>
          </w:p>
          <w:p w14:paraId="3FE55530" w14:textId="77777777" w:rsidR="00B3277F" w:rsidRDefault="00B3277F" w:rsidP="00B3277F"/>
          <w:p w14:paraId="12D6CE92" w14:textId="77777777" w:rsidR="00B3277F" w:rsidRDefault="00B3277F" w:rsidP="00B3277F"/>
          <w:p w14:paraId="6806F666" w14:textId="77777777" w:rsidR="00B3277F" w:rsidRDefault="00B3277F" w:rsidP="00B3277F"/>
          <w:p w14:paraId="417366FD" w14:textId="77777777" w:rsidR="00B3277F" w:rsidRDefault="00B3277F" w:rsidP="00B3277F"/>
          <w:p w14:paraId="6BC2FC0B" w14:textId="77777777" w:rsidR="00B3277F" w:rsidRDefault="00B3277F" w:rsidP="00B3277F"/>
          <w:p w14:paraId="3AE4DB6E" w14:textId="77777777" w:rsidR="00B3277F" w:rsidRDefault="00B3277F" w:rsidP="00B3277F"/>
          <w:p w14:paraId="78277A7A" w14:textId="77777777" w:rsidR="00B3277F" w:rsidRDefault="00B3277F" w:rsidP="00B3277F"/>
          <w:p w14:paraId="2FD3C612" w14:textId="0B7A4D19" w:rsidR="00B3277F" w:rsidRDefault="00B3277F" w:rsidP="00B3277F">
            <w:r>
              <w:t xml:space="preserve">Camtasia </w:t>
            </w:r>
            <w:r w:rsidR="00F8337B">
              <w:t>action of selecting a GQ. Screen changes to Validation screen.</w:t>
            </w:r>
          </w:p>
          <w:p w14:paraId="61ABDA52" w14:textId="77777777" w:rsidR="00B3277F" w:rsidRDefault="00B3277F" w:rsidP="00B3277F"/>
          <w:p w14:paraId="541AA63E" w14:textId="77777777" w:rsidR="00B3277F" w:rsidRDefault="00B3277F" w:rsidP="00B3277F"/>
          <w:p w14:paraId="1C38A153" w14:textId="77777777" w:rsidR="00B3277F" w:rsidRDefault="00B3277F" w:rsidP="00B3277F"/>
          <w:p w14:paraId="2EBBDD97" w14:textId="77777777" w:rsidR="00B3277F" w:rsidRDefault="00B3277F" w:rsidP="00B3277F"/>
          <w:p w14:paraId="2BB5B4F7" w14:textId="77777777" w:rsidR="00D01524" w:rsidRDefault="00D01524" w:rsidP="00B3277F"/>
          <w:p w14:paraId="7EC9C856" w14:textId="77777777" w:rsidR="00D01524" w:rsidRDefault="00D01524" w:rsidP="00B3277F"/>
          <w:p w14:paraId="352C1791" w14:textId="77777777" w:rsidR="00D01524" w:rsidRDefault="00D01524" w:rsidP="00B3277F"/>
          <w:p w14:paraId="0035E942" w14:textId="77777777" w:rsidR="00D01524" w:rsidRDefault="00D01524" w:rsidP="00B3277F"/>
          <w:p w14:paraId="7E0AC9D4" w14:textId="72E470B7" w:rsidR="00D01524" w:rsidRDefault="00D01524" w:rsidP="00B3277F">
            <w:r>
              <w:t>Camtasia of entering in expected population count</w:t>
            </w:r>
          </w:p>
          <w:p w14:paraId="0CA148C3" w14:textId="77777777" w:rsidR="00D01524" w:rsidRDefault="00D01524" w:rsidP="00B3277F"/>
          <w:p w14:paraId="1893E4F9" w14:textId="77777777" w:rsidR="00D01524" w:rsidRDefault="00D01524" w:rsidP="00B3277F"/>
          <w:p w14:paraId="3935326D" w14:textId="77777777" w:rsidR="00D01524" w:rsidRDefault="00D01524" w:rsidP="00B3277F"/>
          <w:p w14:paraId="4ED3D866" w14:textId="77777777" w:rsidR="00D01524" w:rsidRDefault="00D01524" w:rsidP="00B3277F"/>
          <w:p w14:paraId="19BC4D1C" w14:textId="77777777" w:rsidR="00D01524" w:rsidRDefault="00D01524" w:rsidP="00B3277F"/>
          <w:p w14:paraId="762CAF3B" w14:textId="77777777" w:rsidR="00D01524" w:rsidRDefault="00D01524" w:rsidP="00B3277F"/>
          <w:p w14:paraId="1207845C" w14:textId="77777777" w:rsidR="00D01524" w:rsidRDefault="00D01524" w:rsidP="00B3277F"/>
          <w:p w14:paraId="2449DAC5" w14:textId="77777777" w:rsidR="00D01524" w:rsidRDefault="00D01524" w:rsidP="00B3277F"/>
          <w:p w14:paraId="5F0AF00C" w14:textId="77777777" w:rsidR="00D01524" w:rsidRDefault="00D01524" w:rsidP="00B3277F"/>
          <w:p w14:paraId="1AB8EC2F" w14:textId="77777777" w:rsidR="00D01524" w:rsidRDefault="00D01524" w:rsidP="00B3277F"/>
          <w:p w14:paraId="59E4B3F1" w14:textId="00124D16" w:rsidR="00D01524" w:rsidRDefault="00D01524" w:rsidP="00B3277F">
            <w:r>
              <w:t>Camtasia of download process</w:t>
            </w:r>
          </w:p>
          <w:p w14:paraId="11EE32F5" w14:textId="014F4A5E" w:rsidR="00D01524" w:rsidRPr="00826133" w:rsidRDefault="00D01524" w:rsidP="00B3277F"/>
        </w:tc>
        <w:tc>
          <w:tcPr>
            <w:tcW w:w="3880" w:type="dxa"/>
          </w:tcPr>
          <w:p w14:paraId="0BEA2EF4" w14:textId="77777777" w:rsidR="00826133" w:rsidRDefault="00826133" w:rsidP="000968B5">
            <w:r>
              <w:rPr>
                <w:b/>
              </w:rPr>
              <w:lastRenderedPageBreak/>
              <w:t xml:space="preserve">Narrator: </w:t>
            </w:r>
          </w:p>
          <w:p w14:paraId="3C34F350" w14:textId="77777777" w:rsidR="00826133" w:rsidRDefault="00826133" w:rsidP="000968B5"/>
          <w:p w14:paraId="0A15F286" w14:textId="77777777" w:rsidR="00D2388A" w:rsidRDefault="00826133" w:rsidP="00826133">
            <w:pPr>
              <w:rPr>
                <w:b/>
              </w:rPr>
            </w:pPr>
            <w:r>
              <w:t xml:space="preserve">THE FIRST STEP TO COMPLETING THE E-RESPONSE PROCESS IS TO </w:t>
            </w:r>
            <w:r w:rsidR="00D2388A">
              <w:t>ACCESS THE CENSUS E-RESPONSE SYSTEM. YOU WILL NEED TO THE LETTER THAT WE SENT TO YOU CONTAINING YOUR LOGIN DETAILS.</w:t>
            </w:r>
          </w:p>
          <w:p w14:paraId="51E2CDAD" w14:textId="77777777" w:rsidR="00D2388A" w:rsidRDefault="00D2388A" w:rsidP="00826133">
            <w:pPr>
              <w:rPr>
                <w:b/>
              </w:rPr>
            </w:pPr>
          </w:p>
          <w:p w14:paraId="409BE0F8" w14:textId="77777777" w:rsidR="00D2388A" w:rsidRDefault="00D2388A" w:rsidP="00826133">
            <w:r>
              <w:t>USING YOUR INTERNET BROWSER, GO TO [website] AND ENTER YOUR USERNAME AND PASSWORD.</w:t>
            </w:r>
          </w:p>
          <w:p w14:paraId="3DADE1CE" w14:textId="77777777" w:rsidR="00D2388A" w:rsidRDefault="00D2388A" w:rsidP="00826133"/>
          <w:p w14:paraId="167E7EC0" w14:textId="2EA263B2" w:rsidR="00B3277F" w:rsidRDefault="00D2388A" w:rsidP="00826133">
            <w:r>
              <w:t xml:space="preserve">ONCE YOU HAVE LOGGED ONTO THE SYSTEM, YOU WILL SEE YOUR CONTACT INFORMATION AND THE GROUP </w:t>
            </w:r>
            <w:r>
              <w:lastRenderedPageBreak/>
              <w:t xml:space="preserve">QUARTERS YOU ADMINISTER. </w:t>
            </w:r>
            <w:r w:rsidR="00B3277F">
              <w:t>IF YOU ADMINISTER MORE THAN ONE GROUP QUARTERS, YOU WILL SEE ALL OF THEM LISTED ON THIS SCREEN.</w:t>
            </w:r>
          </w:p>
          <w:p w14:paraId="26D760F5" w14:textId="04D37AC7" w:rsidR="00B3277F" w:rsidRDefault="00B3277F" w:rsidP="00826133"/>
          <w:p w14:paraId="4019DEBD" w14:textId="530042AA" w:rsidR="00B3277F" w:rsidRDefault="00B3277F" w:rsidP="00826133">
            <w:r>
              <w:t>SELECT A GQ BY CLICKING “START” TO THE LEFT OF THE GQ NAME.</w:t>
            </w:r>
            <w:r w:rsidR="00F8337B">
              <w:t xml:space="preserve"> </w:t>
            </w:r>
          </w:p>
          <w:p w14:paraId="242F00BC" w14:textId="68DD3411" w:rsidR="00B3277F" w:rsidRDefault="00B3277F" w:rsidP="00826133"/>
          <w:p w14:paraId="092367D7" w14:textId="14F05730" w:rsidR="00B3277F" w:rsidRDefault="00F8337B" w:rsidP="00826133">
            <w:r>
              <w:t xml:space="preserve">ON THE NEXT SCREEN, YOU WILL SEE THE NAME OF THE GQ YOU SELECTED, ITS TYPE CODE AND DESCRIPTION, THE EXPECTED POPULATION ON CENSUS DAY, WHICH IS APRIL FIRST, AND YOUR CONTACT INFORMATION. </w:t>
            </w:r>
          </w:p>
          <w:p w14:paraId="634D92F1" w14:textId="566DFDA0" w:rsidR="00F8337B" w:rsidRDefault="00F8337B" w:rsidP="00826133"/>
          <w:p w14:paraId="65622DCD" w14:textId="744E1625" w:rsidR="00600FE2" w:rsidRDefault="00F8337B" w:rsidP="00826133">
            <w:r>
              <w:t>PLEASE TAKE A MOMENT</w:t>
            </w:r>
            <w:r w:rsidR="00600FE2">
              <w:t xml:space="preserve"> ENTER THE EXPECTED POPULATION OF THIS GROUP QUARTERS AS OF CENSUS DAY, APRIL FIRST. THIS IS VERY IMPORTANT, AS IT PROVIDES THE CENSUS BUREAU A BASIS FOR THE RESPONSE DATA YOU WILL PROVIDE IN A FEW MOMENTS.</w:t>
            </w:r>
          </w:p>
          <w:p w14:paraId="3CD7C81E" w14:textId="77777777" w:rsidR="00600FE2" w:rsidRDefault="00600FE2" w:rsidP="00826133"/>
          <w:p w14:paraId="54A7D564" w14:textId="23ED2403" w:rsidR="00F8337B" w:rsidRDefault="00600FE2" w:rsidP="00826133">
            <w:r>
              <w:t>ALSO TAKE THIS TIME</w:t>
            </w:r>
            <w:r w:rsidR="00F8337B">
              <w:t xml:space="preserve"> TO VERIFY YOUR </w:t>
            </w:r>
            <w:r>
              <w:t>NAME, PHONE NUMBER, AND EMAIL ADDRESS.</w:t>
            </w:r>
          </w:p>
          <w:p w14:paraId="5B8B5397" w14:textId="3A40D818" w:rsidR="00D01524" w:rsidRDefault="00D01524" w:rsidP="00826133"/>
          <w:p w14:paraId="64AEDB32" w14:textId="7D9C2215" w:rsidR="00D01524" w:rsidRDefault="00D01524" w:rsidP="00826133">
            <w:r>
              <w:t>WHEN YOU HAVE UPDATED THE EXPECTED POPULATION AND VERIFIED YOUR INFORMATION, CLICK “SAVE AND CONTINUE” TO DOWNLOAD THE CENSUS E-RESPONSE TEMPLATE FILE.</w:t>
            </w:r>
          </w:p>
          <w:p w14:paraId="7A259A65" w14:textId="7801E000" w:rsidR="00826133" w:rsidRPr="00D2388A" w:rsidRDefault="00826133" w:rsidP="00826133"/>
        </w:tc>
      </w:tr>
      <w:tr w:rsidR="008E352C" w:rsidRPr="00246C3C" w14:paraId="6C416AC9" w14:textId="77777777" w:rsidTr="006F6233">
        <w:tc>
          <w:tcPr>
            <w:tcW w:w="1296" w:type="dxa"/>
          </w:tcPr>
          <w:p w14:paraId="1331A6A5" w14:textId="053B3ED8" w:rsidR="00480C79" w:rsidRPr="00246C3C" w:rsidRDefault="00480C79" w:rsidP="000968B5">
            <w:pPr>
              <w:numPr>
                <w:ilvl w:val="0"/>
                <w:numId w:val="9"/>
              </w:numPr>
            </w:pPr>
          </w:p>
        </w:tc>
        <w:tc>
          <w:tcPr>
            <w:tcW w:w="4400" w:type="dxa"/>
          </w:tcPr>
          <w:p w14:paraId="3EC533C2" w14:textId="77777777" w:rsidR="006F27CD" w:rsidRDefault="006F27CD" w:rsidP="000968B5">
            <w:pPr>
              <w:rPr>
                <w:b/>
              </w:rPr>
            </w:pPr>
            <w:r>
              <w:rPr>
                <w:b/>
              </w:rPr>
              <w:t>Image:</w:t>
            </w:r>
          </w:p>
          <w:p w14:paraId="18DC1D34" w14:textId="374EE43C" w:rsidR="006F27CD" w:rsidRDefault="006F27CD" w:rsidP="000968B5">
            <w:pPr>
              <w:rPr>
                <w:b/>
              </w:rPr>
            </w:pPr>
          </w:p>
          <w:p w14:paraId="68969C33" w14:textId="3A50E66F" w:rsidR="00D01524" w:rsidRPr="00D01524" w:rsidRDefault="00D01524" w:rsidP="000968B5">
            <w:r>
              <w:t>Graphic of Census eResponse Template</w:t>
            </w:r>
          </w:p>
          <w:p w14:paraId="51260390" w14:textId="4A30F70F" w:rsidR="00D01524" w:rsidRDefault="00D01524" w:rsidP="000968B5">
            <w:pPr>
              <w:rPr>
                <w:b/>
              </w:rPr>
            </w:pPr>
          </w:p>
          <w:p w14:paraId="5382DA48" w14:textId="7FE66FB0" w:rsidR="00D01524" w:rsidRDefault="00D01524" w:rsidP="000968B5">
            <w:pPr>
              <w:rPr>
                <w:b/>
              </w:rPr>
            </w:pPr>
          </w:p>
          <w:p w14:paraId="3546AA7B" w14:textId="1ABD313C" w:rsidR="00D01524" w:rsidRDefault="00D01524" w:rsidP="000968B5">
            <w:pPr>
              <w:rPr>
                <w:b/>
              </w:rPr>
            </w:pPr>
          </w:p>
          <w:p w14:paraId="5F679E68" w14:textId="77777777" w:rsidR="00D01524" w:rsidRDefault="00D01524" w:rsidP="000968B5">
            <w:pPr>
              <w:rPr>
                <w:b/>
              </w:rPr>
            </w:pPr>
          </w:p>
          <w:p w14:paraId="4C0A80C7" w14:textId="4EE090E0" w:rsidR="00480C79" w:rsidRPr="006F27CD" w:rsidRDefault="006F27CD" w:rsidP="000968B5">
            <w:pPr>
              <w:rPr>
                <w:b/>
              </w:rPr>
            </w:pPr>
            <w:r>
              <w:t>Graphic of Individual Census Questionnaire</w:t>
            </w:r>
          </w:p>
        </w:tc>
        <w:tc>
          <w:tcPr>
            <w:tcW w:w="3880" w:type="dxa"/>
          </w:tcPr>
          <w:p w14:paraId="0F9B701C" w14:textId="77777777" w:rsidR="00480C79" w:rsidRPr="0093035F" w:rsidRDefault="006B1606" w:rsidP="000968B5">
            <w:r w:rsidRPr="0093035F">
              <w:rPr>
                <w:b/>
              </w:rPr>
              <w:t>Narrator:</w:t>
            </w:r>
          </w:p>
          <w:p w14:paraId="449DE18F" w14:textId="77777777" w:rsidR="006B1606" w:rsidRPr="0093035F" w:rsidRDefault="006B1606" w:rsidP="000968B5"/>
          <w:p w14:paraId="3EBEF270" w14:textId="5423C45D" w:rsidR="00D01524" w:rsidRDefault="00D01524" w:rsidP="00642DAD">
            <w:r>
              <w:t>WHAT IS THE CENSUS E-RESPONSE TEMPLATE?</w:t>
            </w:r>
          </w:p>
          <w:p w14:paraId="0A74EB8C" w14:textId="77777777" w:rsidR="00D01524" w:rsidRDefault="00D01524" w:rsidP="00642DAD"/>
          <w:p w14:paraId="79885D76" w14:textId="059A45D0" w:rsidR="006B1606" w:rsidRPr="0093035F" w:rsidRDefault="009D7E75" w:rsidP="00642DAD">
            <w:r>
              <w:t>THE CENSUS E-RESPONSE TEMPLATE IS DESIGNED TO COLLECT THE SAME DATA THAT IS ON THE INDIVIDUAL CENSUS QUESTIONNAIRE, WHICH IS THE FORM USED TO COUNT PEOPLE LIVING OR STAYING IN GROUP QUARTERS AND GATHER THEIR DEMOGRAPHIC DATA.</w:t>
            </w:r>
          </w:p>
          <w:p w14:paraId="3E8415B4" w14:textId="6AD8E6BF" w:rsidR="00642DAD" w:rsidRPr="0093035F" w:rsidRDefault="00642DAD" w:rsidP="00642DAD"/>
        </w:tc>
      </w:tr>
      <w:tr w:rsidR="008E352C" w:rsidRPr="00246C3C" w14:paraId="717F8C72" w14:textId="77777777" w:rsidTr="006F6233">
        <w:tc>
          <w:tcPr>
            <w:tcW w:w="1296" w:type="dxa"/>
          </w:tcPr>
          <w:p w14:paraId="3F17BE8C" w14:textId="77777777" w:rsidR="00480C79" w:rsidRPr="00246C3C" w:rsidRDefault="00480C79" w:rsidP="000968B5">
            <w:pPr>
              <w:numPr>
                <w:ilvl w:val="0"/>
                <w:numId w:val="9"/>
              </w:numPr>
            </w:pPr>
          </w:p>
        </w:tc>
        <w:tc>
          <w:tcPr>
            <w:tcW w:w="4400" w:type="dxa"/>
          </w:tcPr>
          <w:p w14:paraId="6D81D0F6" w14:textId="77777777" w:rsidR="006F27CD" w:rsidRDefault="006F27CD" w:rsidP="00082D2A">
            <w:pPr>
              <w:rPr>
                <w:rFonts w:ascii="Calibri" w:hAnsi="Calibri"/>
              </w:rPr>
            </w:pPr>
            <w:r>
              <w:rPr>
                <w:rFonts w:ascii="Calibri" w:hAnsi="Calibri"/>
                <w:b/>
              </w:rPr>
              <w:t>Image:</w:t>
            </w:r>
          </w:p>
          <w:p w14:paraId="2E2811E0" w14:textId="77777777" w:rsidR="006F27CD" w:rsidRDefault="006F27CD" w:rsidP="00082D2A">
            <w:pPr>
              <w:rPr>
                <w:rFonts w:ascii="Calibri" w:hAnsi="Calibri"/>
              </w:rPr>
            </w:pPr>
          </w:p>
          <w:p w14:paraId="5ECE080F" w14:textId="77777777" w:rsidR="00480C79" w:rsidRDefault="006F27CD" w:rsidP="00082D2A">
            <w:pPr>
              <w:rPr>
                <w:rFonts w:ascii="Calibri" w:hAnsi="Calibri"/>
              </w:rPr>
            </w:pPr>
            <w:r>
              <w:rPr>
                <w:rFonts w:ascii="Calibri" w:hAnsi="Calibri"/>
              </w:rPr>
              <w:t>Graphic of first tab of template</w:t>
            </w:r>
          </w:p>
          <w:p w14:paraId="463A3061" w14:textId="77777777" w:rsidR="00DE322B" w:rsidRDefault="00DE322B" w:rsidP="00082D2A">
            <w:pPr>
              <w:rPr>
                <w:rFonts w:ascii="Calibri" w:hAnsi="Calibri"/>
              </w:rPr>
            </w:pPr>
          </w:p>
          <w:p w14:paraId="7E4CA633" w14:textId="7370CB4B" w:rsidR="00DE322B" w:rsidRDefault="00DE322B" w:rsidP="00082D2A">
            <w:pPr>
              <w:rPr>
                <w:rFonts w:ascii="Calibri" w:hAnsi="Calibri"/>
              </w:rPr>
            </w:pPr>
          </w:p>
          <w:p w14:paraId="765BAD34" w14:textId="77777777" w:rsidR="00DE322B" w:rsidRDefault="00DE322B" w:rsidP="00082D2A">
            <w:pPr>
              <w:rPr>
                <w:rFonts w:ascii="Calibri" w:hAnsi="Calibri"/>
              </w:rPr>
            </w:pPr>
          </w:p>
          <w:p w14:paraId="2FA1715D" w14:textId="6C2C30DE" w:rsidR="00DE322B" w:rsidRPr="00082D2A" w:rsidRDefault="00DE322B" w:rsidP="00082D2A">
            <w:pPr>
              <w:rPr>
                <w:rFonts w:ascii="Calibri" w:hAnsi="Calibri"/>
              </w:rPr>
            </w:pPr>
          </w:p>
        </w:tc>
        <w:tc>
          <w:tcPr>
            <w:tcW w:w="3880" w:type="dxa"/>
          </w:tcPr>
          <w:p w14:paraId="1905FBE9" w14:textId="77777777" w:rsidR="00480C79" w:rsidRPr="0093035F" w:rsidRDefault="00642DAD" w:rsidP="00082D2A">
            <w:pPr>
              <w:rPr>
                <w:b/>
              </w:rPr>
            </w:pPr>
            <w:r w:rsidRPr="0093035F">
              <w:rPr>
                <w:b/>
              </w:rPr>
              <w:t>Narrator:</w:t>
            </w:r>
          </w:p>
          <w:p w14:paraId="625CA78D" w14:textId="77777777" w:rsidR="00642DAD" w:rsidRPr="0093035F" w:rsidRDefault="00642DAD" w:rsidP="00082D2A"/>
          <w:p w14:paraId="52610BD6" w14:textId="3A103B0E" w:rsidR="00642DAD" w:rsidRPr="0093035F" w:rsidRDefault="009D7E75" w:rsidP="00082D2A">
            <w:r>
              <w:t>THE FIRST TAB SHOWS YOU THE INFORMATION THAT THE CENSUS BUREAU NEEDS.</w:t>
            </w:r>
          </w:p>
          <w:p w14:paraId="51DEF591" w14:textId="47BA5523" w:rsidR="00642DAD" w:rsidRPr="0093035F" w:rsidRDefault="00642DAD" w:rsidP="00082D2A"/>
        </w:tc>
      </w:tr>
      <w:tr w:rsidR="008E352C" w:rsidRPr="00246C3C" w14:paraId="57600773" w14:textId="77777777" w:rsidTr="006F6233">
        <w:tc>
          <w:tcPr>
            <w:tcW w:w="1296" w:type="dxa"/>
          </w:tcPr>
          <w:p w14:paraId="03BFCE30" w14:textId="77777777" w:rsidR="00480C79" w:rsidRPr="00246C3C" w:rsidRDefault="00480C79" w:rsidP="000968B5">
            <w:pPr>
              <w:numPr>
                <w:ilvl w:val="0"/>
                <w:numId w:val="9"/>
              </w:numPr>
            </w:pPr>
          </w:p>
        </w:tc>
        <w:tc>
          <w:tcPr>
            <w:tcW w:w="4400" w:type="dxa"/>
          </w:tcPr>
          <w:p w14:paraId="6ACF8323" w14:textId="77777777" w:rsidR="006F27CD" w:rsidRDefault="006F27CD" w:rsidP="009C0FDF">
            <w:pPr>
              <w:rPr>
                <w:b/>
              </w:rPr>
            </w:pPr>
            <w:r>
              <w:rPr>
                <w:b/>
              </w:rPr>
              <w:t>Image:</w:t>
            </w:r>
          </w:p>
          <w:p w14:paraId="47CB253C" w14:textId="77777777" w:rsidR="006F27CD" w:rsidRDefault="006F27CD" w:rsidP="009C0FDF">
            <w:pPr>
              <w:rPr>
                <w:b/>
              </w:rPr>
            </w:pPr>
          </w:p>
          <w:p w14:paraId="7D0E5719" w14:textId="77777777" w:rsidR="006F27CD" w:rsidRDefault="006F27CD" w:rsidP="009C0FDF">
            <w:r>
              <w:t>Graphic of left side of first tab.</w:t>
            </w:r>
          </w:p>
          <w:p w14:paraId="5D4053A5" w14:textId="77777777" w:rsidR="006F27CD" w:rsidRDefault="006F27CD" w:rsidP="009C0FDF"/>
          <w:p w14:paraId="5C8EDDF4" w14:textId="4FE0170A" w:rsidR="00DE322B" w:rsidRDefault="00DE322B" w:rsidP="009C0FDF"/>
          <w:p w14:paraId="76C0557A" w14:textId="40CB1A23" w:rsidR="00DE322B" w:rsidRDefault="00DE322B" w:rsidP="009C0FDF"/>
          <w:p w14:paraId="4AB6792C" w14:textId="77777777" w:rsidR="00DE322B" w:rsidRDefault="00DE322B" w:rsidP="009C0FDF"/>
          <w:p w14:paraId="7A53704B" w14:textId="411C0328" w:rsidR="00A443BC" w:rsidRDefault="00DE322B" w:rsidP="009C0FDF">
            <w:r>
              <w:t>Grap</w:t>
            </w:r>
            <w:r w:rsidR="00A443BC">
              <w:t>hic of Race and Ethnicity Question</w:t>
            </w:r>
          </w:p>
          <w:p w14:paraId="794B1416" w14:textId="77777777" w:rsidR="00A443BC" w:rsidRDefault="00A443BC" w:rsidP="009C0FDF"/>
          <w:p w14:paraId="4A5EB2DA" w14:textId="5A746025" w:rsidR="00A443BC" w:rsidRDefault="00A443BC" w:rsidP="009C0FDF"/>
          <w:p w14:paraId="2C2D46C6" w14:textId="77777777" w:rsidR="00A443BC" w:rsidRDefault="00A443BC" w:rsidP="009C0FDF"/>
          <w:p w14:paraId="229F7381" w14:textId="77777777" w:rsidR="00A443BC" w:rsidRDefault="00A443BC" w:rsidP="009C0FDF"/>
          <w:p w14:paraId="5C574A91" w14:textId="77777777" w:rsidR="004B5ADB" w:rsidRDefault="00A443BC" w:rsidP="009C0FDF">
            <w:r>
              <w:t>Graphic of entire tab once again</w:t>
            </w:r>
          </w:p>
          <w:p w14:paraId="2D5E803B" w14:textId="77777777" w:rsidR="00DE322B" w:rsidRDefault="00DE322B" w:rsidP="009C0FDF"/>
          <w:p w14:paraId="16060DCB" w14:textId="5CE0DB93" w:rsidR="00DE322B" w:rsidRDefault="00DE322B" w:rsidP="009C0FDF"/>
          <w:p w14:paraId="535C56E3" w14:textId="4EF13188" w:rsidR="00DE322B" w:rsidRPr="00246C3C" w:rsidRDefault="00DE322B" w:rsidP="009C0FDF"/>
        </w:tc>
        <w:tc>
          <w:tcPr>
            <w:tcW w:w="3880" w:type="dxa"/>
          </w:tcPr>
          <w:p w14:paraId="1A18E772" w14:textId="77777777" w:rsidR="00642DAD" w:rsidRPr="0093035F" w:rsidRDefault="00642DAD" w:rsidP="00642DAD">
            <w:pPr>
              <w:rPr>
                <w:b/>
              </w:rPr>
            </w:pPr>
            <w:r w:rsidRPr="0093035F">
              <w:rPr>
                <w:b/>
              </w:rPr>
              <w:t>Narrator:</w:t>
            </w:r>
          </w:p>
          <w:p w14:paraId="33C2457A" w14:textId="77777777" w:rsidR="00CD7F50" w:rsidRPr="0093035F" w:rsidRDefault="00CD7F50" w:rsidP="00E42CC5"/>
          <w:p w14:paraId="11559D45" w14:textId="77777777" w:rsidR="006F6233" w:rsidRDefault="009D7E75" w:rsidP="009D7E75">
            <w:r>
              <w:t>ON THE LEFT</w:t>
            </w:r>
            <w:r w:rsidR="00D01524">
              <w:t xml:space="preserve">, YOU SEE THE DATA FIELDS THAT THE CENSUS </w:t>
            </w:r>
            <w:r w:rsidR="006F6233">
              <w:t>COLLECTS DATA FOR. THESE ARE THE SAME AS THE INDIVIDUAL CENSUS QUESTIONNAIRE.</w:t>
            </w:r>
          </w:p>
          <w:p w14:paraId="46522F10" w14:textId="77777777" w:rsidR="006F6233" w:rsidRDefault="006F6233" w:rsidP="009D7E75"/>
          <w:p w14:paraId="46D354F7" w14:textId="55CAE430" w:rsidR="009D7E75" w:rsidRDefault="006F6233" w:rsidP="009D7E75">
            <w:r>
              <w:t>ON THE RIGHT, YOU SEE THE RACE AND ETHNICITY TABLE. WE WILL COVER THIS IN MORE DETAIL IN A FEW MINUTES.</w:t>
            </w:r>
          </w:p>
          <w:p w14:paraId="346F5356" w14:textId="77777777" w:rsidR="009D7E75" w:rsidRDefault="009D7E75" w:rsidP="009D7E75"/>
          <w:p w14:paraId="7091B6A6" w14:textId="157F87ED" w:rsidR="009D7E75" w:rsidRDefault="009D7E75" w:rsidP="009D7E75"/>
          <w:p w14:paraId="1880CE15" w14:textId="2D21D111" w:rsidR="009D7E75" w:rsidRDefault="006F6233" w:rsidP="009D7E75">
            <w:r>
              <w:t>RE</w:t>
            </w:r>
            <w:r w:rsidR="001C52D3">
              <w:t xml:space="preserve">MEMBER, THE CENSUS BUREAU DOES </w:t>
            </w:r>
            <w:r w:rsidR="001C52D3" w:rsidRPr="001C52D3">
              <w:t>NOT ASK FOR ANY HEALTH-RELATED INFORMATION AND</w:t>
            </w:r>
            <w:r w:rsidR="001C52D3">
              <w:t xml:space="preserve"> IS</w:t>
            </w:r>
            <w:r w:rsidR="001C52D3" w:rsidRPr="001C52D3">
              <w:t xml:space="preserve"> IN COMPLIANCE WITH REGULATIONS ISSUED UNDER THE HEALTH INSURANCE PORTABILITY AND ACCOUNTABILITY ACT OF THE 1996</w:t>
            </w:r>
            <w:r w:rsidR="001C52D3">
              <w:t xml:space="preserve"> </w:t>
            </w:r>
            <w:r w:rsidR="001C52D3" w:rsidRPr="001C52D3">
              <w:t>PRIVACY RULE.</w:t>
            </w:r>
            <w:r w:rsidR="001C52D3">
              <w:t xml:space="preserve"> THE ONLY INFORMATION THAT THE CENSUS BUREAU COLLECTS FOR EACH RESIDENT IS</w:t>
            </w:r>
            <w:r w:rsidR="001C52D3" w:rsidRPr="001C52D3">
              <w:t xml:space="preserve"> NAME, SEX, AGE, DATE OF BIRTH, RACE, ETHNICITY, AND AN ALTERNATE ADDRESS WHERE THEY LIVE OR STAY WHEN NOT AT YOUR FACILITY.   </w:t>
            </w:r>
          </w:p>
          <w:p w14:paraId="4E0506C8" w14:textId="5C916F9E" w:rsidR="009D7E75" w:rsidRDefault="009D7E75" w:rsidP="009D7E75"/>
          <w:p w14:paraId="71664DD4" w14:textId="0BC2A678" w:rsidR="00642DAD" w:rsidRPr="0093035F" w:rsidRDefault="009D7E75" w:rsidP="009D7E75">
            <w:r>
              <w:t>THIS FIRST TAB IS YOUR REFERENCE POINT FOR COMPLETING THE CENSUS E-RESPONSE TEMPLATE. PLEASE REFER BACK TO IT OR COME BACK TO THIS VIDEO IF YOU HAVE ANY</w:t>
            </w:r>
            <w:r w:rsidRPr="002E482A">
              <w:rPr>
                <w:color w:val="FF0000"/>
              </w:rPr>
              <w:t xml:space="preserve"> </w:t>
            </w:r>
            <w:r w:rsidRPr="009B4340">
              <w:t>QUESTIONS</w:t>
            </w:r>
            <w:r>
              <w:t>.</w:t>
            </w:r>
          </w:p>
          <w:p w14:paraId="7A242302" w14:textId="199E8523" w:rsidR="00933DA9" w:rsidRPr="0093035F" w:rsidRDefault="00933DA9" w:rsidP="00642DAD"/>
        </w:tc>
      </w:tr>
      <w:tr w:rsidR="008E352C" w:rsidRPr="00246C3C" w14:paraId="3A31EC02" w14:textId="77777777" w:rsidTr="006F6233">
        <w:tc>
          <w:tcPr>
            <w:tcW w:w="1296" w:type="dxa"/>
          </w:tcPr>
          <w:p w14:paraId="3E508EC7" w14:textId="77777777" w:rsidR="00EC37A0" w:rsidRPr="00246C3C" w:rsidRDefault="00EC37A0" w:rsidP="000968B5">
            <w:pPr>
              <w:numPr>
                <w:ilvl w:val="0"/>
                <w:numId w:val="9"/>
              </w:numPr>
            </w:pPr>
          </w:p>
        </w:tc>
        <w:tc>
          <w:tcPr>
            <w:tcW w:w="4400" w:type="dxa"/>
          </w:tcPr>
          <w:p w14:paraId="3014B8C9" w14:textId="77777777" w:rsidR="00F3277B" w:rsidRDefault="00F3277B" w:rsidP="00C20A23">
            <w:pPr>
              <w:rPr>
                <w:rFonts w:ascii="Calibri" w:hAnsi="Calibri"/>
                <w:b/>
              </w:rPr>
            </w:pPr>
            <w:r>
              <w:rPr>
                <w:rFonts w:ascii="Calibri" w:hAnsi="Calibri"/>
                <w:b/>
              </w:rPr>
              <w:t>Image:</w:t>
            </w:r>
          </w:p>
          <w:p w14:paraId="0D20334B" w14:textId="77777777" w:rsidR="00F3277B" w:rsidRDefault="00F3277B" w:rsidP="00C20A23">
            <w:pPr>
              <w:rPr>
                <w:rFonts w:ascii="Calibri" w:hAnsi="Calibri"/>
              </w:rPr>
            </w:pPr>
          </w:p>
          <w:p w14:paraId="084526F3" w14:textId="2FCDA790" w:rsidR="00C20A23" w:rsidRDefault="00F3277B" w:rsidP="00C20A23">
            <w:pPr>
              <w:rPr>
                <w:rFonts w:ascii="Calibri" w:hAnsi="Calibri"/>
              </w:rPr>
            </w:pPr>
            <w:r>
              <w:rPr>
                <w:rFonts w:ascii="Calibri" w:hAnsi="Calibri"/>
              </w:rPr>
              <w:t xml:space="preserve">Graphic of tab </w:t>
            </w:r>
            <w:r w:rsidR="00252ACA">
              <w:rPr>
                <w:rFonts w:ascii="Calibri" w:hAnsi="Calibri"/>
              </w:rPr>
              <w:t>2</w:t>
            </w:r>
            <w:r>
              <w:rPr>
                <w:rFonts w:ascii="Calibri" w:hAnsi="Calibri"/>
              </w:rPr>
              <w:t>, GQ Client Data</w:t>
            </w:r>
          </w:p>
          <w:p w14:paraId="722B5CA7" w14:textId="77777777" w:rsidR="008E352C" w:rsidRDefault="008E352C" w:rsidP="00C20A23">
            <w:pPr>
              <w:rPr>
                <w:rFonts w:ascii="Calibri" w:hAnsi="Calibri"/>
              </w:rPr>
            </w:pPr>
          </w:p>
          <w:p w14:paraId="338241D5" w14:textId="41D45FAF" w:rsidR="008E352C" w:rsidRDefault="008E352C" w:rsidP="00C20A23">
            <w:pPr>
              <w:rPr>
                <w:rFonts w:ascii="Calibri" w:hAnsi="Calibri"/>
                <w:b/>
              </w:rPr>
            </w:pPr>
          </w:p>
        </w:tc>
        <w:tc>
          <w:tcPr>
            <w:tcW w:w="3880" w:type="dxa"/>
          </w:tcPr>
          <w:p w14:paraId="6AE3AB76" w14:textId="77777777" w:rsidR="004E100C" w:rsidRPr="0093035F" w:rsidRDefault="004E100C" w:rsidP="00EC37A0">
            <w:pPr>
              <w:rPr>
                <w:rFonts w:ascii="Calibri" w:hAnsi="Calibri"/>
              </w:rPr>
            </w:pPr>
            <w:r w:rsidRPr="0093035F">
              <w:rPr>
                <w:rFonts w:ascii="Calibri" w:hAnsi="Calibri"/>
                <w:b/>
              </w:rPr>
              <w:t>Narrator:</w:t>
            </w:r>
          </w:p>
          <w:p w14:paraId="6075F2F0" w14:textId="77777777" w:rsidR="004E100C" w:rsidRPr="0093035F" w:rsidRDefault="004E100C" w:rsidP="00EC37A0">
            <w:pPr>
              <w:rPr>
                <w:rFonts w:ascii="Calibri" w:hAnsi="Calibri"/>
              </w:rPr>
            </w:pPr>
          </w:p>
          <w:p w14:paraId="56B97534" w14:textId="54A9DDF5" w:rsidR="004E100C" w:rsidRPr="0093035F" w:rsidRDefault="000224A1" w:rsidP="004E100C">
            <w:pPr>
              <w:rPr>
                <w:rFonts w:ascii="Calibri" w:hAnsi="Calibri"/>
              </w:rPr>
            </w:pPr>
            <w:r w:rsidRPr="0093035F">
              <w:rPr>
                <w:rFonts w:ascii="Calibri" w:hAnsi="Calibri"/>
              </w:rPr>
              <w:t xml:space="preserve">NOW WE WILL MOVE TO THE </w:t>
            </w:r>
            <w:r w:rsidR="00252ACA">
              <w:rPr>
                <w:rFonts w:ascii="Calibri" w:hAnsi="Calibri"/>
              </w:rPr>
              <w:t>CLIENT DATA</w:t>
            </w:r>
            <w:r w:rsidRPr="0093035F">
              <w:rPr>
                <w:rFonts w:ascii="Calibri" w:hAnsi="Calibri"/>
              </w:rPr>
              <w:t xml:space="preserve"> TAB OF THE</w:t>
            </w:r>
            <w:r w:rsidR="00252ACA">
              <w:rPr>
                <w:rFonts w:ascii="Calibri" w:hAnsi="Calibri"/>
              </w:rPr>
              <w:t xml:space="preserve"> CENSUS</w:t>
            </w:r>
            <w:r w:rsidRPr="0093035F">
              <w:rPr>
                <w:rFonts w:ascii="Calibri" w:hAnsi="Calibri"/>
              </w:rPr>
              <w:t xml:space="preserve"> TEMPLATE. </w:t>
            </w:r>
            <w:r w:rsidR="004E100C" w:rsidRPr="0093035F">
              <w:rPr>
                <w:rFonts w:ascii="Calibri" w:hAnsi="Calibri"/>
              </w:rPr>
              <w:t>T</w:t>
            </w:r>
            <w:r w:rsidR="001A56CA" w:rsidRPr="0093035F">
              <w:rPr>
                <w:rFonts w:ascii="Calibri" w:hAnsi="Calibri"/>
              </w:rPr>
              <w:t>HIS TAB IS</w:t>
            </w:r>
            <w:r w:rsidRPr="0093035F">
              <w:rPr>
                <w:rFonts w:ascii="Calibri" w:hAnsi="Calibri"/>
              </w:rPr>
              <w:t xml:space="preserve"> USED TO COLLECT THE </w:t>
            </w:r>
            <w:r w:rsidRPr="0093035F">
              <w:rPr>
                <w:rFonts w:ascii="Calibri" w:hAnsi="Calibri"/>
              </w:rPr>
              <w:lastRenderedPageBreak/>
              <w:t>RESPONSES TO THE</w:t>
            </w:r>
            <w:r w:rsidR="001A56CA" w:rsidRPr="0093035F">
              <w:rPr>
                <w:rFonts w:ascii="Calibri" w:hAnsi="Calibri"/>
              </w:rPr>
              <w:t xml:space="preserve"> INDIVIDUAL CENSUS QUESTIONNAIRE</w:t>
            </w:r>
            <w:r w:rsidR="004E100C" w:rsidRPr="0093035F">
              <w:rPr>
                <w:rFonts w:ascii="Calibri" w:hAnsi="Calibri"/>
              </w:rPr>
              <w:t xml:space="preserve"> </w:t>
            </w:r>
            <w:r w:rsidR="00D453FE" w:rsidRPr="0093035F">
              <w:rPr>
                <w:rFonts w:ascii="Calibri" w:hAnsi="Calibri"/>
              </w:rPr>
              <w:t>FOR EACH OF</w:t>
            </w:r>
            <w:r w:rsidR="004E100C" w:rsidRPr="0093035F">
              <w:rPr>
                <w:rFonts w:ascii="Calibri" w:hAnsi="Calibri"/>
              </w:rPr>
              <w:t xml:space="preserve"> THE PEOPLE WHO </w:t>
            </w:r>
            <w:r w:rsidR="00D453FE" w:rsidRPr="0093035F">
              <w:rPr>
                <w:rFonts w:ascii="Calibri" w:hAnsi="Calibri"/>
              </w:rPr>
              <w:t>WE</w:t>
            </w:r>
            <w:r w:rsidR="004E100C" w:rsidRPr="0093035F">
              <w:rPr>
                <w:rFonts w:ascii="Calibri" w:hAnsi="Calibri"/>
              </w:rPr>
              <w:t>RE LIVING OR STAYING AT YOUR GROUP QUARTERS ON CENSUS DAY, APRIL FIRST.</w:t>
            </w:r>
          </w:p>
          <w:p w14:paraId="41B5B98F" w14:textId="315EF480" w:rsidR="00D453FE" w:rsidRPr="0093035F" w:rsidRDefault="00D453FE" w:rsidP="004E100C">
            <w:pPr>
              <w:rPr>
                <w:rFonts w:ascii="Calibri" w:hAnsi="Calibri"/>
              </w:rPr>
            </w:pPr>
          </w:p>
          <w:p w14:paraId="22D69051" w14:textId="7ABF7043" w:rsidR="00D453FE" w:rsidRPr="0093035F" w:rsidRDefault="00D453FE" w:rsidP="004E100C">
            <w:pPr>
              <w:rPr>
                <w:rFonts w:ascii="Calibri" w:hAnsi="Calibri"/>
              </w:rPr>
            </w:pPr>
            <w:r w:rsidRPr="0093035F">
              <w:rPr>
                <w:rFonts w:ascii="Calibri" w:hAnsi="Calibri"/>
              </w:rPr>
              <w:t xml:space="preserve">PLEASE BE SURE THAT YOU ENTER A SEPARATE ROW OF DATA IN THIS TAB FOR EACH PERSON WHO </w:t>
            </w:r>
            <w:r w:rsidR="00252ACA">
              <w:rPr>
                <w:rFonts w:ascii="Calibri" w:hAnsi="Calibri"/>
              </w:rPr>
              <w:t>LIVES OR STAYS AT THIS GQ.</w:t>
            </w:r>
          </w:p>
          <w:p w14:paraId="7CBE35EE" w14:textId="77777777" w:rsidR="004E100C" w:rsidRPr="0093035F" w:rsidRDefault="004E100C" w:rsidP="004E100C">
            <w:pPr>
              <w:rPr>
                <w:rFonts w:ascii="Calibri" w:hAnsi="Calibri"/>
              </w:rPr>
            </w:pPr>
          </w:p>
          <w:p w14:paraId="26C4085A" w14:textId="053AEFED" w:rsidR="004E100C" w:rsidRPr="0093035F" w:rsidRDefault="004E100C" w:rsidP="004E100C">
            <w:pPr>
              <w:rPr>
                <w:rFonts w:ascii="Calibri" w:hAnsi="Calibri"/>
              </w:rPr>
            </w:pPr>
            <w:r w:rsidRPr="0093035F">
              <w:rPr>
                <w:rFonts w:ascii="Calibri" w:hAnsi="Calibri"/>
              </w:rPr>
              <w:t>LET’S TAKE A CLOSER LOOK AT THE INFORMATION REQUESTED ON THIS TAB.</w:t>
            </w:r>
          </w:p>
          <w:p w14:paraId="2724648B" w14:textId="54539D3D" w:rsidR="00EC37A0" w:rsidRPr="0093035F" w:rsidRDefault="00EC37A0" w:rsidP="004E100C">
            <w:pPr>
              <w:rPr>
                <w:rFonts w:ascii="Calibri" w:hAnsi="Calibri"/>
                <w:b/>
              </w:rPr>
            </w:pPr>
          </w:p>
        </w:tc>
      </w:tr>
      <w:tr w:rsidR="008E352C" w:rsidRPr="00246C3C" w14:paraId="349690B0" w14:textId="77777777" w:rsidTr="006F6233">
        <w:tc>
          <w:tcPr>
            <w:tcW w:w="1296" w:type="dxa"/>
          </w:tcPr>
          <w:p w14:paraId="5734630B" w14:textId="77777777" w:rsidR="00EC37A0" w:rsidRPr="00246C3C" w:rsidRDefault="00EC37A0" w:rsidP="000968B5">
            <w:pPr>
              <w:numPr>
                <w:ilvl w:val="0"/>
                <w:numId w:val="9"/>
              </w:numPr>
            </w:pPr>
          </w:p>
        </w:tc>
        <w:tc>
          <w:tcPr>
            <w:tcW w:w="4400" w:type="dxa"/>
          </w:tcPr>
          <w:p w14:paraId="1A3EE595" w14:textId="77777777" w:rsidR="003E20C6" w:rsidRDefault="003E20C6" w:rsidP="00C20A23">
            <w:pPr>
              <w:rPr>
                <w:rFonts w:ascii="Calibri" w:hAnsi="Calibri"/>
              </w:rPr>
            </w:pPr>
            <w:r>
              <w:rPr>
                <w:rFonts w:ascii="Calibri" w:hAnsi="Calibri"/>
                <w:b/>
              </w:rPr>
              <w:t>Image:</w:t>
            </w:r>
          </w:p>
          <w:p w14:paraId="21D3D30B" w14:textId="77777777" w:rsidR="003E20C6" w:rsidRDefault="003E20C6" w:rsidP="00C20A23">
            <w:pPr>
              <w:rPr>
                <w:rFonts w:ascii="Calibri" w:hAnsi="Calibri"/>
              </w:rPr>
            </w:pPr>
          </w:p>
          <w:p w14:paraId="54EF99A3" w14:textId="77777777" w:rsidR="00A24E05" w:rsidRDefault="00A24E05" w:rsidP="00A24E05">
            <w:pPr>
              <w:rPr>
                <w:rFonts w:ascii="Calibri" w:hAnsi="Calibri"/>
              </w:rPr>
            </w:pPr>
            <w:r>
              <w:rPr>
                <w:rFonts w:ascii="Calibri" w:hAnsi="Calibri"/>
              </w:rPr>
              <w:t>Graphic showing identical GQ Names from both tabs next to one another.</w:t>
            </w:r>
          </w:p>
          <w:p w14:paraId="06E5EFFD" w14:textId="6559BEA4" w:rsidR="00A24E05" w:rsidRDefault="00A24E05" w:rsidP="00A24E05">
            <w:pPr>
              <w:rPr>
                <w:rFonts w:ascii="Calibri" w:hAnsi="Calibri"/>
              </w:rPr>
            </w:pPr>
          </w:p>
          <w:p w14:paraId="3EF38879" w14:textId="77777777" w:rsidR="00252ACA" w:rsidRDefault="00252ACA" w:rsidP="00A24E05">
            <w:pPr>
              <w:rPr>
                <w:rFonts w:ascii="Calibri" w:hAnsi="Calibri"/>
              </w:rPr>
            </w:pPr>
          </w:p>
          <w:p w14:paraId="3E34745C" w14:textId="77777777" w:rsidR="00A24E05" w:rsidRDefault="00A24E05" w:rsidP="00A24E05">
            <w:pPr>
              <w:rPr>
                <w:rFonts w:ascii="Calibri" w:hAnsi="Calibri"/>
              </w:rPr>
            </w:pPr>
          </w:p>
          <w:p w14:paraId="0FC88A2B" w14:textId="52194AFF" w:rsidR="00C20A23" w:rsidRPr="00C20A23" w:rsidRDefault="00C20A23" w:rsidP="00A24E05">
            <w:pPr>
              <w:rPr>
                <w:rFonts w:ascii="Calibri" w:hAnsi="Calibri"/>
              </w:rPr>
            </w:pPr>
          </w:p>
        </w:tc>
        <w:tc>
          <w:tcPr>
            <w:tcW w:w="3880" w:type="dxa"/>
          </w:tcPr>
          <w:p w14:paraId="6E68B2D4" w14:textId="77777777" w:rsidR="009A1A9F" w:rsidRPr="0093035F" w:rsidRDefault="009A1A9F" w:rsidP="00EC37A0">
            <w:pPr>
              <w:rPr>
                <w:rFonts w:ascii="Calibri" w:hAnsi="Calibri"/>
              </w:rPr>
            </w:pPr>
            <w:r w:rsidRPr="0093035F">
              <w:rPr>
                <w:rFonts w:ascii="Calibri" w:hAnsi="Calibri"/>
                <w:b/>
              </w:rPr>
              <w:t>Narrator:</w:t>
            </w:r>
          </w:p>
          <w:p w14:paraId="7B5FDBF9" w14:textId="77777777" w:rsidR="009A1A9F" w:rsidRPr="0093035F" w:rsidRDefault="009A1A9F" w:rsidP="00EC37A0">
            <w:pPr>
              <w:rPr>
                <w:rFonts w:ascii="Calibri" w:hAnsi="Calibri"/>
              </w:rPr>
            </w:pPr>
          </w:p>
          <w:p w14:paraId="114934D4" w14:textId="56D862C3" w:rsidR="00B52387" w:rsidRDefault="00B52387" w:rsidP="00B52387">
            <w:pPr>
              <w:rPr>
                <w:rFonts w:ascii="Calibri" w:hAnsi="Calibri"/>
              </w:rPr>
            </w:pPr>
            <w:r>
              <w:rPr>
                <w:rFonts w:ascii="Calibri" w:hAnsi="Calibri"/>
              </w:rPr>
              <w:t xml:space="preserve">THE </w:t>
            </w:r>
            <w:r w:rsidR="00252ACA">
              <w:rPr>
                <w:rFonts w:ascii="Calibri" w:hAnsi="Calibri"/>
              </w:rPr>
              <w:t>FIRST</w:t>
            </w:r>
            <w:r>
              <w:rPr>
                <w:rFonts w:ascii="Calibri" w:hAnsi="Calibri"/>
              </w:rPr>
              <w:t xml:space="preserve"> COLUMN IS FOR THE GQ NAME. PLEASE BE SURE THAT IT MATCHE</w:t>
            </w:r>
            <w:r w:rsidR="00252ACA">
              <w:rPr>
                <w:rFonts w:ascii="Calibri" w:hAnsi="Calibri"/>
              </w:rPr>
              <w:t>S THE GROUP QUARTERS THAT YOU ARE PROVIDING DATA FOR</w:t>
            </w:r>
            <w:r>
              <w:rPr>
                <w:rFonts w:ascii="Calibri" w:hAnsi="Calibri"/>
              </w:rPr>
              <w:t>.</w:t>
            </w:r>
          </w:p>
          <w:p w14:paraId="407C63D6" w14:textId="77777777" w:rsidR="00B52387" w:rsidRDefault="00B52387" w:rsidP="00B52387">
            <w:pPr>
              <w:rPr>
                <w:rFonts w:ascii="Calibri" w:hAnsi="Calibri"/>
              </w:rPr>
            </w:pPr>
          </w:p>
          <w:p w14:paraId="1B69600D" w14:textId="51BEE703" w:rsidR="00EC37A0" w:rsidRPr="0093035F" w:rsidRDefault="00252ACA" w:rsidP="00252ACA">
            <w:pPr>
              <w:rPr>
                <w:rFonts w:ascii="Calibri" w:hAnsi="Calibri"/>
                <w:b/>
              </w:rPr>
            </w:pPr>
            <w:r>
              <w:rPr>
                <w:rFonts w:ascii="Calibri" w:hAnsi="Calibri"/>
              </w:rPr>
              <w:t>PLEASE REMEMBER EACH GROUP QUARTERS YOU ADMINISTER WILL HAVE ITS OWN FILE, SO ONLY INCLUDE EVERYONE WHO LIVES OR STAYS AT THIS GROUP QUARTERS.</w:t>
            </w:r>
            <w:r w:rsidRPr="0093035F">
              <w:rPr>
                <w:rFonts w:ascii="Calibri" w:hAnsi="Calibri"/>
                <w:b/>
              </w:rPr>
              <w:t xml:space="preserve"> </w:t>
            </w:r>
          </w:p>
        </w:tc>
      </w:tr>
      <w:tr w:rsidR="008E352C" w:rsidRPr="00246C3C" w14:paraId="5DDC7851" w14:textId="77777777" w:rsidTr="006F6233">
        <w:tc>
          <w:tcPr>
            <w:tcW w:w="1296" w:type="dxa"/>
          </w:tcPr>
          <w:p w14:paraId="791AE1B8" w14:textId="2E03EF98" w:rsidR="00EC37A0" w:rsidRPr="00246C3C" w:rsidRDefault="00EC37A0" w:rsidP="000968B5">
            <w:pPr>
              <w:numPr>
                <w:ilvl w:val="0"/>
                <w:numId w:val="9"/>
              </w:numPr>
            </w:pPr>
          </w:p>
        </w:tc>
        <w:tc>
          <w:tcPr>
            <w:tcW w:w="4400" w:type="dxa"/>
          </w:tcPr>
          <w:p w14:paraId="3CD825EB" w14:textId="7B33E3BE" w:rsidR="00E20393" w:rsidRDefault="00E20393" w:rsidP="00E20393">
            <w:pPr>
              <w:rPr>
                <w:rFonts w:ascii="Calibri" w:hAnsi="Calibri"/>
              </w:rPr>
            </w:pPr>
            <w:r>
              <w:rPr>
                <w:rFonts w:ascii="Calibri" w:hAnsi="Calibri"/>
                <w:b/>
              </w:rPr>
              <w:t>Animation:</w:t>
            </w:r>
          </w:p>
          <w:p w14:paraId="4B3380C9" w14:textId="77777777" w:rsidR="00E20393" w:rsidRDefault="00E20393" w:rsidP="00E20393">
            <w:pPr>
              <w:rPr>
                <w:rFonts w:ascii="Calibri" w:hAnsi="Calibri"/>
              </w:rPr>
            </w:pPr>
          </w:p>
          <w:p w14:paraId="1752439C" w14:textId="08AD0C74" w:rsidR="00C20A23" w:rsidRDefault="00E20393" w:rsidP="00E20393">
            <w:pPr>
              <w:rPr>
                <w:rFonts w:ascii="Calibri" w:hAnsi="Calibri"/>
                <w:b/>
              </w:rPr>
            </w:pPr>
            <w:r>
              <w:rPr>
                <w:rFonts w:ascii="Calibri" w:hAnsi="Calibri"/>
              </w:rPr>
              <w:t>Cells on worksheet onscreen fill with names.</w:t>
            </w:r>
          </w:p>
        </w:tc>
        <w:tc>
          <w:tcPr>
            <w:tcW w:w="3880" w:type="dxa"/>
          </w:tcPr>
          <w:p w14:paraId="7552DD6C" w14:textId="77777777" w:rsidR="00A665A6" w:rsidRPr="0093035F" w:rsidRDefault="00A665A6" w:rsidP="00EC37A0">
            <w:pPr>
              <w:rPr>
                <w:rFonts w:ascii="Calibri" w:hAnsi="Calibri"/>
              </w:rPr>
            </w:pPr>
            <w:r w:rsidRPr="0093035F">
              <w:rPr>
                <w:rFonts w:ascii="Calibri" w:hAnsi="Calibri"/>
                <w:b/>
              </w:rPr>
              <w:t>Narrator:</w:t>
            </w:r>
          </w:p>
          <w:p w14:paraId="3F35E272" w14:textId="77777777" w:rsidR="00A665A6" w:rsidRPr="0093035F" w:rsidRDefault="00A665A6" w:rsidP="00EC37A0">
            <w:pPr>
              <w:rPr>
                <w:rFonts w:ascii="Calibri" w:hAnsi="Calibri"/>
              </w:rPr>
            </w:pPr>
          </w:p>
          <w:p w14:paraId="30A39196" w14:textId="3BD6F903" w:rsidR="00A665A6" w:rsidRPr="0093035F" w:rsidRDefault="00B52387" w:rsidP="00A665A6">
            <w:pPr>
              <w:rPr>
                <w:rFonts w:ascii="Calibri" w:hAnsi="Calibri"/>
              </w:rPr>
            </w:pPr>
            <w:r>
              <w:rPr>
                <w:rFonts w:ascii="Calibri" w:hAnsi="Calibri"/>
              </w:rPr>
              <w:t>THE FOLLOWING THREE COLUMNS ARE FOR EACH PERSON’S FIRST NAME, MIDDLE NAME OR INITIAL, AND LAST NAME. ANY SUFFIXES, SUCH AS JUNIOR OR A NUMBER, SHOULD BE INCLUDED IN THE LAST NAME FIELD</w:t>
            </w:r>
            <w:r w:rsidR="00A665A6" w:rsidRPr="0093035F">
              <w:rPr>
                <w:rFonts w:ascii="Calibri" w:hAnsi="Calibri"/>
              </w:rPr>
              <w:t>.</w:t>
            </w:r>
          </w:p>
          <w:p w14:paraId="49F88393" w14:textId="0FB18B35" w:rsidR="00EC37A0" w:rsidRPr="0093035F" w:rsidRDefault="00EC37A0" w:rsidP="00A665A6">
            <w:pPr>
              <w:rPr>
                <w:rFonts w:ascii="Calibri" w:hAnsi="Calibri"/>
              </w:rPr>
            </w:pPr>
          </w:p>
        </w:tc>
      </w:tr>
      <w:tr w:rsidR="008E352C" w:rsidRPr="00246C3C" w14:paraId="1F22A9AA" w14:textId="77777777" w:rsidTr="006F6233">
        <w:tc>
          <w:tcPr>
            <w:tcW w:w="1296" w:type="dxa"/>
          </w:tcPr>
          <w:p w14:paraId="35B6B408" w14:textId="61E00261" w:rsidR="00EC37A0" w:rsidRPr="00246C3C" w:rsidRDefault="00EC37A0" w:rsidP="000968B5">
            <w:pPr>
              <w:numPr>
                <w:ilvl w:val="0"/>
                <w:numId w:val="9"/>
              </w:numPr>
            </w:pPr>
          </w:p>
        </w:tc>
        <w:tc>
          <w:tcPr>
            <w:tcW w:w="4400" w:type="dxa"/>
          </w:tcPr>
          <w:p w14:paraId="027414F7" w14:textId="77777777" w:rsidR="00E20393" w:rsidRDefault="00E20393" w:rsidP="00E20393">
            <w:pPr>
              <w:rPr>
                <w:rFonts w:ascii="Calibri" w:hAnsi="Calibri"/>
              </w:rPr>
            </w:pPr>
            <w:r>
              <w:rPr>
                <w:rFonts w:ascii="Calibri" w:hAnsi="Calibri"/>
                <w:b/>
              </w:rPr>
              <w:t>Animation:</w:t>
            </w:r>
          </w:p>
          <w:p w14:paraId="3A54FF54" w14:textId="77777777" w:rsidR="00E20393" w:rsidRDefault="00E20393" w:rsidP="00E20393">
            <w:pPr>
              <w:rPr>
                <w:rFonts w:ascii="Calibri" w:hAnsi="Calibri"/>
              </w:rPr>
            </w:pPr>
          </w:p>
          <w:p w14:paraId="3D256488" w14:textId="7E3B68DD" w:rsidR="00C20A23" w:rsidRDefault="00E20393" w:rsidP="00252ACA">
            <w:pPr>
              <w:rPr>
                <w:rFonts w:ascii="Calibri" w:hAnsi="Calibri"/>
                <w:b/>
              </w:rPr>
            </w:pPr>
            <w:r>
              <w:rPr>
                <w:rFonts w:ascii="Calibri" w:hAnsi="Calibri"/>
              </w:rPr>
              <w:t>Cell on worksheet onscreen fills with M</w:t>
            </w:r>
            <w:r w:rsidR="00252ACA">
              <w:rPr>
                <w:rFonts w:ascii="Calibri" w:hAnsi="Calibri"/>
              </w:rPr>
              <w:t>ale</w:t>
            </w:r>
            <w:r>
              <w:rPr>
                <w:rFonts w:ascii="Calibri" w:hAnsi="Calibri"/>
              </w:rPr>
              <w:t xml:space="preserve"> or F</w:t>
            </w:r>
            <w:r w:rsidR="00252ACA">
              <w:rPr>
                <w:rFonts w:ascii="Calibri" w:hAnsi="Calibri"/>
              </w:rPr>
              <w:t>emale</w:t>
            </w:r>
          </w:p>
        </w:tc>
        <w:tc>
          <w:tcPr>
            <w:tcW w:w="3880" w:type="dxa"/>
          </w:tcPr>
          <w:p w14:paraId="2F250B45" w14:textId="77777777" w:rsidR="00A665A6" w:rsidRPr="0093035F" w:rsidRDefault="00A665A6" w:rsidP="00EC37A0">
            <w:pPr>
              <w:rPr>
                <w:rFonts w:ascii="Calibri" w:hAnsi="Calibri"/>
              </w:rPr>
            </w:pPr>
            <w:r w:rsidRPr="0093035F">
              <w:rPr>
                <w:rFonts w:ascii="Calibri" w:hAnsi="Calibri"/>
                <w:b/>
              </w:rPr>
              <w:t>Narrator:</w:t>
            </w:r>
          </w:p>
          <w:p w14:paraId="0684C1FE" w14:textId="77777777" w:rsidR="00A665A6" w:rsidRPr="0093035F" w:rsidRDefault="00A665A6" w:rsidP="00EC37A0">
            <w:pPr>
              <w:rPr>
                <w:rFonts w:ascii="Calibri" w:hAnsi="Calibri"/>
              </w:rPr>
            </w:pPr>
          </w:p>
          <w:p w14:paraId="20D49040" w14:textId="2E11D496" w:rsidR="00246838" w:rsidRPr="0093035F" w:rsidRDefault="00B52387" w:rsidP="00EC37A0">
            <w:pPr>
              <w:rPr>
                <w:rFonts w:ascii="Calibri" w:hAnsi="Calibri"/>
              </w:rPr>
            </w:pPr>
            <w:r>
              <w:rPr>
                <w:rFonts w:ascii="Calibri" w:hAnsi="Calibri"/>
              </w:rPr>
              <w:t xml:space="preserve">THE NEXT COLUMN IS FOR THE PERSON’S SEX, MALE OR FEMALE. </w:t>
            </w:r>
            <w:r w:rsidR="00252ACA">
              <w:rPr>
                <w:rFonts w:ascii="Calibri" w:hAnsi="Calibri"/>
              </w:rPr>
              <w:t>ENTER</w:t>
            </w:r>
            <w:r>
              <w:rPr>
                <w:rFonts w:ascii="Calibri" w:hAnsi="Calibri"/>
              </w:rPr>
              <w:t xml:space="preserve"> MALE OR FEMALE</w:t>
            </w:r>
            <w:r w:rsidR="00252ACA">
              <w:rPr>
                <w:rFonts w:ascii="Calibri" w:hAnsi="Calibri"/>
              </w:rPr>
              <w:t xml:space="preserve"> FOR EACH PERSON LIVING OR STAYING AT YOUR GQ</w:t>
            </w:r>
            <w:r>
              <w:rPr>
                <w:rFonts w:ascii="Calibri" w:hAnsi="Calibri"/>
              </w:rPr>
              <w:t xml:space="preserve"> IN THIS COLUMN.</w:t>
            </w:r>
          </w:p>
          <w:p w14:paraId="5E8E9623" w14:textId="64941AC9" w:rsidR="00EC37A0" w:rsidRPr="0093035F" w:rsidRDefault="00EC37A0" w:rsidP="00EC37A0">
            <w:pPr>
              <w:rPr>
                <w:rFonts w:ascii="Calibri" w:hAnsi="Calibri"/>
                <w:b/>
              </w:rPr>
            </w:pPr>
          </w:p>
        </w:tc>
      </w:tr>
      <w:tr w:rsidR="005F6F67" w:rsidRPr="00246C3C" w14:paraId="7994AD89" w14:textId="77777777" w:rsidTr="006F6233">
        <w:tc>
          <w:tcPr>
            <w:tcW w:w="1296" w:type="dxa"/>
          </w:tcPr>
          <w:p w14:paraId="615970E0" w14:textId="3166CD9D" w:rsidR="005F6F67" w:rsidRPr="00246C3C" w:rsidRDefault="005F6F67" w:rsidP="005F6F67">
            <w:pPr>
              <w:numPr>
                <w:ilvl w:val="0"/>
                <w:numId w:val="9"/>
              </w:numPr>
            </w:pPr>
          </w:p>
        </w:tc>
        <w:tc>
          <w:tcPr>
            <w:tcW w:w="4400" w:type="dxa"/>
          </w:tcPr>
          <w:p w14:paraId="69B4B899" w14:textId="77777777" w:rsidR="005F6F67" w:rsidRDefault="005F6F67" w:rsidP="005F6F67">
            <w:pPr>
              <w:rPr>
                <w:rFonts w:ascii="Calibri" w:hAnsi="Calibri"/>
              </w:rPr>
            </w:pPr>
            <w:r>
              <w:rPr>
                <w:rFonts w:ascii="Calibri" w:hAnsi="Calibri"/>
                <w:b/>
              </w:rPr>
              <w:t>Animation:</w:t>
            </w:r>
          </w:p>
          <w:p w14:paraId="551AA9AF" w14:textId="77777777" w:rsidR="005F6F67" w:rsidRDefault="005F6F67" w:rsidP="005F6F67">
            <w:pPr>
              <w:rPr>
                <w:rFonts w:ascii="Calibri" w:hAnsi="Calibri"/>
              </w:rPr>
            </w:pPr>
          </w:p>
          <w:p w14:paraId="3F4C343E" w14:textId="7AEC922F" w:rsidR="005F6F67" w:rsidRDefault="005F6F67" w:rsidP="005F6F67">
            <w:pPr>
              <w:rPr>
                <w:rFonts w:ascii="Calibri" w:hAnsi="Calibri"/>
                <w:b/>
              </w:rPr>
            </w:pPr>
            <w:r>
              <w:rPr>
                <w:rFonts w:ascii="Calibri" w:hAnsi="Calibri"/>
              </w:rPr>
              <w:t>Cell on worksheet onscreen fills with date of birth that matches age and is in format of MM/DD/YYYY.</w:t>
            </w:r>
          </w:p>
        </w:tc>
        <w:tc>
          <w:tcPr>
            <w:tcW w:w="3880" w:type="dxa"/>
          </w:tcPr>
          <w:p w14:paraId="0619A4A4" w14:textId="77777777" w:rsidR="005F6F67" w:rsidRPr="0093035F" w:rsidRDefault="005F6F67" w:rsidP="005F6F67">
            <w:r w:rsidRPr="0093035F">
              <w:rPr>
                <w:b/>
              </w:rPr>
              <w:lastRenderedPageBreak/>
              <w:t>Narrator:</w:t>
            </w:r>
          </w:p>
          <w:p w14:paraId="20CDEB2A" w14:textId="77777777" w:rsidR="005F6F67" w:rsidRPr="0093035F" w:rsidRDefault="005F6F67" w:rsidP="005F6F67"/>
          <w:p w14:paraId="16C37DF5" w14:textId="77777777" w:rsidR="005F6F67" w:rsidRDefault="005F6F67" w:rsidP="005F6F67">
            <w:r>
              <w:t xml:space="preserve">THE FOLLOWING COLUMN IS FOR DATE OF BIRTH. </w:t>
            </w:r>
          </w:p>
          <w:p w14:paraId="64C3CF5B" w14:textId="77777777" w:rsidR="005F6F67" w:rsidRDefault="005F6F67" w:rsidP="005F6F67"/>
          <w:p w14:paraId="46F6CE78" w14:textId="77777777" w:rsidR="005F6F67" w:rsidRPr="0093035F" w:rsidRDefault="005F6F67" w:rsidP="005F6F67">
            <w:r>
              <w:t>PLEASE NOTE THAT THE FORMAT REQUIRES A TWO-DIGIT MONTH, FOLLOWED BY A SLASH, A TWO-DIGIT DAY, FOLLOWED BY ANOTHER SLASH, AND FINALLY THE FOUR-DIGIT YEAR. PLEASE FILL OUT THE DATE OF BIRTH COMPLETELY, WITH THE MONTH, DAY AND YEAR.</w:t>
            </w:r>
          </w:p>
          <w:p w14:paraId="697CF375" w14:textId="2341E123" w:rsidR="005F6F67" w:rsidRPr="0093035F" w:rsidRDefault="005F6F67" w:rsidP="005F6F67">
            <w:pPr>
              <w:rPr>
                <w:rFonts w:ascii="Calibri" w:hAnsi="Calibri"/>
                <w:b/>
              </w:rPr>
            </w:pPr>
          </w:p>
        </w:tc>
      </w:tr>
      <w:tr w:rsidR="005F6F67" w:rsidRPr="00246C3C" w14:paraId="6EC57DD2" w14:textId="77777777" w:rsidTr="006F6233">
        <w:tc>
          <w:tcPr>
            <w:tcW w:w="1296" w:type="dxa"/>
          </w:tcPr>
          <w:p w14:paraId="670C2AFE" w14:textId="74FA6E00" w:rsidR="005F6F67" w:rsidRPr="00246C3C" w:rsidRDefault="005F6F67" w:rsidP="005F6F67">
            <w:pPr>
              <w:numPr>
                <w:ilvl w:val="0"/>
                <w:numId w:val="9"/>
              </w:numPr>
            </w:pPr>
          </w:p>
        </w:tc>
        <w:tc>
          <w:tcPr>
            <w:tcW w:w="4400" w:type="dxa"/>
          </w:tcPr>
          <w:p w14:paraId="4110FB38" w14:textId="77777777" w:rsidR="005F6F67" w:rsidRDefault="005F6F67" w:rsidP="005F6F67">
            <w:pPr>
              <w:rPr>
                <w:rFonts w:ascii="Calibri" w:hAnsi="Calibri"/>
              </w:rPr>
            </w:pPr>
            <w:r>
              <w:rPr>
                <w:rFonts w:ascii="Calibri" w:hAnsi="Calibri"/>
                <w:b/>
              </w:rPr>
              <w:t>Animation:</w:t>
            </w:r>
          </w:p>
          <w:p w14:paraId="438271C1" w14:textId="77777777" w:rsidR="005F6F67" w:rsidRDefault="005F6F67" w:rsidP="005F6F67">
            <w:pPr>
              <w:rPr>
                <w:rFonts w:ascii="Calibri" w:hAnsi="Calibri"/>
              </w:rPr>
            </w:pPr>
          </w:p>
          <w:p w14:paraId="58DA3D1F" w14:textId="5B742B65" w:rsidR="005F6F67" w:rsidRDefault="005F6F67" w:rsidP="005F6F67">
            <w:pPr>
              <w:rPr>
                <w:rFonts w:ascii="Calibri" w:hAnsi="Calibri"/>
                <w:b/>
              </w:rPr>
            </w:pPr>
            <w:r>
              <w:rPr>
                <w:rFonts w:ascii="Calibri" w:hAnsi="Calibri"/>
              </w:rPr>
              <w:t>Cell on worksheet onscreen fills with an age</w:t>
            </w:r>
          </w:p>
        </w:tc>
        <w:tc>
          <w:tcPr>
            <w:tcW w:w="3880" w:type="dxa"/>
          </w:tcPr>
          <w:p w14:paraId="137A836F" w14:textId="77777777" w:rsidR="005F6F67" w:rsidRPr="0093035F" w:rsidRDefault="005F6F67" w:rsidP="005F6F67">
            <w:pPr>
              <w:rPr>
                <w:rFonts w:ascii="Calibri" w:hAnsi="Calibri"/>
              </w:rPr>
            </w:pPr>
            <w:r w:rsidRPr="0093035F">
              <w:rPr>
                <w:rFonts w:ascii="Calibri" w:hAnsi="Calibri"/>
                <w:b/>
              </w:rPr>
              <w:t>Narrator:</w:t>
            </w:r>
          </w:p>
          <w:p w14:paraId="51F2A6BB" w14:textId="77777777" w:rsidR="005F6F67" w:rsidRPr="0093035F" w:rsidRDefault="005F6F67" w:rsidP="005F6F67">
            <w:pPr>
              <w:rPr>
                <w:rFonts w:ascii="Calibri" w:hAnsi="Calibri"/>
              </w:rPr>
            </w:pPr>
          </w:p>
          <w:p w14:paraId="7A92A36F" w14:textId="143D4E25" w:rsidR="005F6F67" w:rsidRPr="0093035F" w:rsidRDefault="005F6F67" w:rsidP="005F6F67">
            <w:pPr>
              <w:rPr>
                <w:rFonts w:ascii="Calibri" w:hAnsi="Calibri"/>
              </w:rPr>
            </w:pPr>
            <w:r>
              <w:rPr>
                <w:rFonts w:ascii="Calibri" w:hAnsi="Calibri"/>
              </w:rPr>
              <w:t>THE COLUMN FOR AGE ON CENSUS DAY REFERS TO THE PERSON’S AGE ON APRIL FIRST. PLEASE ENTER THIS NUMBER INTO THE FIELD.</w:t>
            </w:r>
          </w:p>
          <w:p w14:paraId="4767A8DA" w14:textId="68CC241F" w:rsidR="005F6F67" w:rsidRPr="0093035F" w:rsidRDefault="005F6F67" w:rsidP="005F6F67">
            <w:pPr>
              <w:rPr>
                <w:rFonts w:ascii="Calibri" w:hAnsi="Calibri"/>
                <w:b/>
              </w:rPr>
            </w:pPr>
          </w:p>
        </w:tc>
      </w:tr>
      <w:tr w:rsidR="005F6F67" w:rsidRPr="00246C3C" w14:paraId="4016191A" w14:textId="77777777" w:rsidTr="006F6233">
        <w:tc>
          <w:tcPr>
            <w:tcW w:w="1296" w:type="dxa"/>
          </w:tcPr>
          <w:p w14:paraId="482BEDCB" w14:textId="630BFE70" w:rsidR="005F6F67" w:rsidRPr="00246C3C" w:rsidRDefault="005F6F67" w:rsidP="005F6F67">
            <w:pPr>
              <w:numPr>
                <w:ilvl w:val="0"/>
                <w:numId w:val="9"/>
              </w:numPr>
            </w:pPr>
          </w:p>
        </w:tc>
        <w:tc>
          <w:tcPr>
            <w:tcW w:w="4400" w:type="dxa"/>
          </w:tcPr>
          <w:p w14:paraId="068A91C8" w14:textId="77777777" w:rsidR="005F6F67" w:rsidRDefault="005F6F67" w:rsidP="005F6F67">
            <w:pPr>
              <w:rPr>
                <w:rFonts w:ascii="Calibri" w:hAnsi="Calibri"/>
              </w:rPr>
            </w:pPr>
            <w:r>
              <w:rPr>
                <w:rFonts w:ascii="Calibri" w:hAnsi="Calibri"/>
                <w:b/>
              </w:rPr>
              <w:t>Image:</w:t>
            </w:r>
          </w:p>
          <w:p w14:paraId="33A83C52" w14:textId="77777777" w:rsidR="005F6F67" w:rsidRDefault="005F6F67" w:rsidP="005F6F67">
            <w:pPr>
              <w:rPr>
                <w:rFonts w:ascii="Calibri" w:hAnsi="Calibri"/>
              </w:rPr>
            </w:pPr>
          </w:p>
          <w:p w14:paraId="584E63C1" w14:textId="1B706161" w:rsidR="005F6F67" w:rsidRPr="008E1433" w:rsidRDefault="005F6F67" w:rsidP="005F6F67">
            <w:pPr>
              <w:rPr>
                <w:rFonts w:ascii="Calibri" w:hAnsi="Calibri"/>
                <w:b/>
              </w:rPr>
            </w:pPr>
            <w:r>
              <w:rPr>
                <w:rFonts w:ascii="Calibri" w:hAnsi="Calibri"/>
              </w:rPr>
              <w:t>Graphic of close up of Race Category and Detail columns</w:t>
            </w:r>
          </w:p>
        </w:tc>
        <w:tc>
          <w:tcPr>
            <w:tcW w:w="3880" w:type="dxa"/>
          </w:tcPr>
          <w:p w14:paraId="380A8499" w14:textId="77777777" w:rsidR="005F6F67" w:rsidRPr="0093035F" w:rsidRDefault="005F6F67" w:rsidP="005F6F67">
            <w:r w:rsidRPr="0093035F">
              <w:rPr>
                <w:b/>
              </w:rPr>
              <w:t>Narrator:</w:t>
            </w:r>
          </w:p>
          <w:p w14:paraId="6B4B25D3" w14:textId="77777777" w:rsidR="005F6F67" w:rsidRPr="0093035F" w:rsidRDefault="005F6F67" w:rsidP="005F6F67"/>
          <w:p w14:paraId="178E7DB8" w14:textId="77777777" w:rsidR="005F6F67" w:rsidRPr="0093035F" w:rsidRDefault="005F6F67" w:rsidP="005F6F67">
            <w:r w:rsidRPr="0093035F">
              <w:t>THE NEXT TWO COLUMNS ARE FOR RACE AND ETHNICITY.</w:t>
            </w:r>
          </w:p>
          <w:p w14:paraId="5255C93D" w14:textId="6DA5B9D6" w:rsidR="005F6F67" w:rsidRPr="0093035F" w:rsidRDefault="005F6F67" w:rsidP="005F6F67"/>
        </w:tc>
      </w:tr>
      <w:tr w:rsidR="005F6F67" w:rsidRPr="00246C3C" w14:paraId="65BBB0B8" w14:textId="77777777" w:rsidTr="006F6233">
        <w:tc>
          <w:tcPr>
            <w:tcW w:w="1296" w:type="dxa"/>
          </w:tcPr>
          <w:p w14:paraId="50D9EF8D" w14:textId="3B11CFCC" w:rsidR="005F6F67" w:rsidRPr="00246C3C" w:rsidRDefault="005F6F67" w:rsidP="005F6F67">
            <w:pPr>
              <w:numPr>
                <w:ilvl w:val="0"/>
                <w:numId w:val="9"/>
              </w:numPr>
            </w:pPr>
          </w:p>
        </w:tc>
        <w:tc>
          <w:tcPr>
            <w:tcW w:w="4400" w:type="dxa"/>
          </w:tcPr>
          <w:p w14:paraId="2F017691" w14:textId="77777777" w:rsidR="005F6F67" w:rsidRDefault="005F6F67" w:rsidP="005F6F67">
            <w:pPr>
              <w:rPr>
                <w:b/>
              </w:rPr>
            </w:pPr>
            <w:r>
              <w:rPr>
                <w:b/>
              </w:rPr>
              <w:t>Image:</w:t>
            </w:r>
          </w:p>
          <w:p w14:paraId="7741E11C" w14:textId="77777777" w:rsidR="005F6F67" w:rsidRDefault="005F6F67" w:rsidP="005F6F67"/>
          <w:p w14:paraId="560F4CAB" w14:textId="77777777" w:rsidR="005F6F67" w:rsidRDefault="005F6F67" w:rsidP="005F6F67">
            <w:r>
              <w:t>Race and Ethnicity graphic from tab 1.</w:t>
            </w:r>
          </w:p>
          <w:p w14:paraId="5EA35439" w14:textId="77777777" w:rsidR="005F6F67" w:rsidRDefault="005F6F67" w:rsidP="005F6F67"/>
          <w:p w14:paraId="13381208" w14:textId="21A11E5A" w:rsidR="005F6F67" w:rsidRDefault="005F6F67" w:rsidP="005F6F67">
            <w:pPr>
              <w:rPr>
                <w:b/>
              </w:rPr>
            </w:pPr>
          </w:p>
          <w:p w14:paraId="53C7D567" w14:textId="07D86219" w:rsidR="005F6F67" w:rsidRPr="00246C3C" w:rsidRDefault="005F6F67" w:rsidP="005F6F67">
            <w:pPr>
              <w:rPr>
                <w:b/>
              </w:rPr>
            </w:pPr>
          </w:p>
        </w:tc>
        <w:tc>
          <w:tcPr>
            <w:tcW w:w="3880" w:type="dxa"/>
          </w:tcPr>
          <w:p w14:paraId="589D0702" w14:textId="77777777" w:rsidR="005F6F67" w:rsidRPr="0093035F" w:rsidRDefault="005F6F67" w:rsidP="005F6F67">
            <w:r w:rsidRPr="0093035F">
              <w:rPr>
                <w:b/>
              </w:rPr>
              <w:t xml:space="preserve">Narrator: </w:t>
            </w:r>
          </w:p>
          <w:p w14:paraId="79A308AF" w14:textId="77777777" w:rsidR="005F6F67" w:rsidRPr="0093035F" w:rsidRDefault="005F6F67" w:rsidP="005F6F67"/>
          <w:p w14:paraId="08FB7F0E" w14:textId="32F5380B" w:rsidR="005F6F67" w:rsidRDefault="005F6F67" w:rsidP="005F6F67">
            <w:r>
              <w:t xml:space="preserve">THE OPTIONS FOR THESE FIELDS CAN BE FOUND ON THE FIRST TAB OF THIS TEMPLATE IN THE RACE AND ETHNICITY TABLE. </w:t>
            </w:r>
          </w:p>
          <w:p w14:paraId="3345E599" w14:textId="77777777" w:rsidR="005F6F67" w:rsidRDefault="005F6F67" w:rsidP="005F6F67"/>
          <w:p w14:paraId="5CAFC1A2" w14:textId="20291EA1" w:rsidR="005F6F67" w:rsidRPr="0093035F" w:rsidRDefault="005F6F67" w:rsidP="005F6F67">
            <w:r>
              <w:t>THE OPTIONS FOR RACE OR ETHNICITY CATEGORY ARE ON THE LEFT IN BOLD TYPE, AND OPTIONS FOR RACE OR ETHNICITY DETAILS ARE LISTED TO THE RIGHT.</w:t>
            </w:r>
          </w:p>
          <w:p w14:paraId="3452C0D0" w14:textId="4D554E75" w:rsidR="005F6F67" w:rsidRPr="0093035F" w:rsidRDefault="005F6F67" w:rsidP="005F6F67">
            <w:pPr>
              <w:rPr>
                <w:b/>
              </w:rPr>
            </w:pPr>
          </w:p>
        </w:tc>
      </w:tr>
      <w:tr w:rsidR="005F6F67" w:rsidRPr="00246C3C" w14:paraId="707C9072" w14:textId="77777777" w:rsidTr="006F6233">
        <w:tc>
          <w:tcPr>
            <w:tcW w:w="1296" w:type="dxa"/>
          </w:tcPr>
          <w:p w14:paraId="1E0796D1" w14:textId="7234D601" w:rsidR="005F6F67" w:rsidRPr="00246C3C" w:rsidRDefault="005F6F67" w:rsidP="005F6F67">
            <w:pPr>
              <w:numPr>
                <w:ilvl w:val="0"/>
                <w:numId w:val="9"/>
              </w:numPr>
            </w:pPr>
          </w:p>
        </w:tc>
        <w:tc>
          <w:tcPr>
            <w:tcW w:w="4400" w:type="dxa"/>
          </w:tcPr>
          <w:p w14:paraId="23852565" w14:textId="77777777" w:rsidR="005F6F67" w:rsidRDefault="005F6F67" w:rsidP="005F6F67">
            <w:pPr>
              <w:rPr>
                <w:rFonts w:ascii="Calibri" w:hAnsi="Calibri"/>
              </w:rPr>
            </w:pPr>
            <w:r>
              <w:rPr>
                <w:rFonts w:ascii="Calibri" w:hAnsi="Calibri"/>
                <w:b/>
              </w:rPr>
              <w:t>Animation:</w:t>
            </w:r>
          </w:p>
          <w:p w14:paraId="45F8521B" w14:textId="77777777" w:rsidR="005F6F67" w:rsidRDefault="005F6F67" w:rsidP="005F6F67">
            <w:pPr>
              <w:rPr>
                <w:rFonts w:ascii="Calibri" w:hAnsi="Calibri"/>
              </w:rPr>
            </w:pPr>
          </w:p>
          <w:p w14:paraId="2431A113" w14:textId="330C99F4" w:rsidR="005F6F67" w:rsidRPr="00246C3C" w:rsidRDefault="005F6F67" w:rsidP="005F6F67">
            <w:pPr>
              <w:rPr>
                <w:b/>
              </w:rPr>
            </w:pPr>
            <w:r>
              <w:rPr>
                <w:rFonts w:ascii="Calibri" w:hAnsi="Calibri"/>
              </w:rPr>
              <w:t>Cells on worksheet onscreen fill with race and ethnicity</w:t>
            </w:r>
          </w:p>
        </w:tc>
        <w:tc>
          <w:tcPr>
            <w:tcW w:w="3880" w:type="dxa"/>
          </w:tcPr>
          <w:p w14:paraId="49A7B0FD" w14:textId="77777777" w:rsidR="005F6F67" w:rsidRPr="0093035F" w:rsidRDefault="005F6F67" w:rsidP="005F6F67">
            <w:r w:rsidRPr="0093035F">
              <w:rPr>
                <w:b/>
              </w:rPr>
              <w:t xml:space="preserve">Narrator: </w:t>
            </w:r>
          </w:p>
          <w:p w14:paraId="413DB912" w14:textId="77777777" w:rsidR="005F6F67" w:rsidRPr="0093035F" w:rsidRDefault="005F6F67" w:rsidP="005F6F67"/>
          <w:p w14:paraId="47B32B4A" w14:textId="18862495" w:rsidR="005F6F67" w:rsidRPr="0093035F" w:rsidRDefault="005F6F67" w:rsidP="005F6F67">
            <w:r>
              <w:t xml:space="preserve">IN THESE FIELDS, PLEASE ENTER ALL RACES AND ETHNICITIES THAT APPLY TO EACH INDIVIDUAL LIVING OR STAYING IN YOUR GROUP QUARTERS. PLEASE ENTER AS MUCH INFORMATION AS YOU HAVE </w:t>
            </w:r>
            <w:r>
              <w:lastRenderedPageBreak/>
              <w:t>ON EACH CLIENT.</w:t>
            </w:r>
          </w:p>
          <w:p w14:paraId="1EFD24E1" w14:textId="33844FB0" w:rsidR="005F6F67" w:rsidRPr="0093035F" w:rsidRDefault="005F6F67" w:rsidP="005F6F67"/>
        </w:tc>
      </w:tr>
      <w:tr w:rsidR="005F6F67" w:rsidRPr="00246C3C" w14:paraId="609EC999" w14:textId="77777777" w:rsidTr="006F6233">
        <w:tc>
          <w:tcPr>
            <w:tcW w:w="1296" w:type="dxa"/>
          </w:tcPr>
          <w:p w14:paraId="2C0BAA57" w14:textId="21901B04" w:rsidR="005F6F67" w:rsidRPr="00246C3C" w:rsidRDefault="005F6F67" w:rsidP="005F6F67">
            <w:pPr>
              <w:numPr>
                <w:ilvl w:val="0"/>
                <w:numId w:val="9"/>
              </w:numPr>
            </w:pPr>
          </w:p>
        </w:tc>
        <w:tc>
          <w:tcPr>
            <w:tcW w:w="4400" w:type="dxa"/>
          </w:tcPr>
          <w:p w14:paraId="20521C14" w14:textId="77777777" w:rsidR="005F6F67" w:rsidRDefault="005F6F67" w:rsidP="005F6F67">
            <w:pPr>
              <w:rPr>
                <w:rFonts w:ascii="Calibri" w:hAnsi="Calibri"/>
              </w:rPr>
            </w:pPr>
            <w:r>
              <w:rPr>
                <w:rFonts w:ascii="Calibri" w:hAnsi="Calibri"/>
                <w:b/>
              </w:rPr>
              <w:t>Animation:</w:t>
            </w:r>
          </w:p>
          <w:p w14:paraId="090BE7F6" w14:textId="77777777" w:rsidR="005F6F67" w:rsidRDefault="005F6F67" w:rsidP="005F6F67">
            <w:pPr>
              <w:rPr>
                <w:rFonts w:ascii="Calibri" w:hAnsi="Calibri"/>
              </w:rPr>
            </w:pPr>
          </w:p>
          <w:p w14:paraId="5692A54B" w14:textId="22A346F2" w:rsidR="005F6F67" w:rsidRPr="00246C3C" w:rsidRDefault="005F6F67" w:rsidP="005F6F67">
            <w:pPr>
              <w:rPr>
                <w:b/>
              </w:rPr>
            </w:pPr>
            <w:r>
              <w:rPr>
                <w:rFonts w:ascii="Calibri" w:hAnsi="Calibri"/>
              </w:rPr>
              <w:t>Cell on worksheet onscreen fills with Yes or No</w:t>
            </w:r>
          </w:p>
        </w:tc>
        <w:tc>
          <w:tcPr>
            <w:tcW w:w="3880" w:type="dxa"/>
          </w:tcPr>
          <w:p w14:paraId="146299B4" w14:textId="77777777" w:rsidR="005F6F67" w:rsidRPr="0093035F" w:rsidRDefault="005F6F67" w:rsidP="005F6F67">
            <w:r w:rsidRPr="0093035F">
              <w:rPr>
                <w:b/>
              </w:rPr>
              <w:t xml:space="preserve">Narrator: </w:t>
            </w:r>
          </w:p>
          <w:p w14:paraId="25AF5739" w14:textId="77777777" w:rsidR="005F6F67" w:rsidRPr="0093035F" w:rsidRDefault="005F6F67" w:rsidP="005F6F67"/>
          <w:p w14:paraId="28D62DA4" w14:textId="0A8AD253" w:rsidR="005F6F67" w:rsidRPr="0093035F" w:rsidRDefault="005F6F67" w:rsidP="005F6F67">
            <w:r>
              <w:t>IN THE NEXT COLUMN, YOU WILL ANSWER WHETHER THIS PERSON LIVES OR STAYS AT THE GROUP QUARTERS MOST OF THE TIME. PLEASE ENTER YES OR NO.</w:t>
            </w:r>
          </w:p>
          <w:p w14:paraId="52DC1858" w14:textId="3AC16897" w:rsidR="005F6F67" w:rsidRPr="0093035F" w:rsidRDefault="005F6F67" w:rsidP="005F6F67"/>
        </w:tc>
      </w:tr>
      <w:tr w:rsidR="005F6F67" w:rsidRPr="00246C3C" w14:paraId="7F5BFB0A" w14:textId="77777777" w:rsidTr="006F6233">
        <w:tc>
          <w:tcPr>
            <w:tcW w:w="1296" w:type="dxa"/>
          </w:tcPr>
          <w:p w14:paraId="4A8FF6F2" w14:textId="77777777" w:rsidR="005F6F67" w:rsidRPr="00246C3C" w:rsidRDefault="005F6F67" w:rsidP="005F6F67">
            <w:pPr>
              <w:numPr>
                <w:ilvl w:val="0"/>
                <w:numId w:val="9"/>
              </w:numPr>
            </w:pPr>
          </w:p>
        </w:tc>
        <w:tc>
          <w:tcPr>
            <w:tcW w:w="4400" w:type="dxa"/>
          </w:tcPr>
          <w:p w14:paraId="5AA47BC1" w14:textId="77777777" w:rsidR="005F6F67" w:rsidRDefault="005F6F67" w:rsidP="005F6F67">
            <w:pPr>
              <w:rPr>
                <w:rFonts w:ascii="Calibri" w:hAnsi="Calibri"/>
              </w:rPr>
            </w:pPr>
            <w:r>
              <w:rPr>
                <w:rFonts w:ascii="Calibri" w:hAnsi="Calibri"/>
                <w:b/>
              </w:rPr>
              <w:t>Animation:</w:t>
            </w:r>
          </w:p>
          <w:p w14:paraId="732C8762" w14:textId="77777777" w:rsidR="005F6F67" w:rsidRDefault="005F6F67" w:rsidP="005F6F67">
            <w:pPr>
              <w:rPr>
                <w:rFonts w:ascii="Calibri" w:hAnsi="Calibri"/>
              </w:rPr>
            </w:pPr>
          </w:p>
          <w:p w14:paraId="049BC55D" w14:textId="7F046AEB" w:rsidR="005F6F67" w:rsidRPr="00246C3C" w:rsidRDefault="005F6F67" w:rsidP="005F6F67">
            <w:r>
              <w:rPr>
                <w:rFonts w:ascii="Calibri" w:hAnsi="Calibri"/>
              </w:rPr>
              <w:t>Cells on worksheet onscreen fill with address information</w:t>
            </w:r>
          </w:p>
        </w:tc>
        <w:tc>
          <w:tcPr>
            <w:tcW w:w="3880" w:type="dxa"/>
          </w:tcPr>
          <w:p w14:paraId="1F2382B3" w14:textId="77777777" w:rsidR="005F6F67" w:rsidRPr="0093035F" w:rsidRDefault="005F6F67" w:rsidP="005F6F67">
            <w:r w:rsidRPr="0093035F">
              <w:rPr>
                <w:b/>
              </w:rPr>
              <w:t xml:space="preserve">Narrator: </w:t>
            </w:r>
          </w:p>
          <w:p w14:paraId="3059C91F" w14:textId="77777777" w:rsidR="005F6F67" w:rsidRPr="0093035F" w:rsidRDefault="005F6F67" w:rsidP="005F6F67"/>
          <w:p w14:paraId="4E466818" w14:textId="77777777" w:rsidR="005F6F67" w:rsidRDefault="005F6F67" w:rsidP="005F6F67">
            <w:r>
              <w:t>THE REMAINING FIELDS ARE FOR AN ALTERNATE ADDRESS WHERE THE PERSON MAY LIVE OR STAY WHEN NOT AT THE GROUP QUARTERS.</w:t>
            </w:r>
          </w:p>
          <w:p w14:paraId="7E14384E" w14:textId="77777777" w:rsidR="005F6F67" w:rsidRDefault="005F6F67" w:rsidP="005F6F67"/>
          <w:p w14:paraId="68C11580" w14:textId="77777777" w:rsidR="005F6F67" w:rsidRDefault="005F6F67" w:rsidP="005F6F67">
            <w:r>
              <w:t>PLEASE ENTER THE STREET NUMBER SEPARATE FROM THE STREET NAME. ALSO INCLUDE A UNIT NUMBER, IF IT APPLIES.</w:t>
            </w:r>
          </w:p>
          <w:p w14:paraId="5262B16E" w14:textId="77777777" w:rsidR="005F6F67" w:rsidRDefault="005F6F67" w:rsidP="005F6F67"/>
          <w:p w14:paraId="7540644D" w14:textId="165CFCC4" w:rsidR="005F6F67" w:rsidRPr="0093035F" w:rsidRDefault="005F6F67" w:rsidP="005F6F67">
            <w:r>
              <w:t>THERE IS A COLUMN FOR A RURAL ROUTE ADDRESS, IF IT APPLIES.</w:t>
            </w:r>
            <w:r w:rsidRPr="0093035F">
              <w:t xml:space="preserve"> </w:t>
            </w:r>
          </w:p>
          <w:p w14:paraId="66EF2499" w14:textId="08BA7C54" w:rsidR="005F6F67" w:rsidRPr="0093035F" w:rsidRDefault="005F6F67" w:rsidP="005F6F67"/>
        </w:tc>
      </w:tr>
      <w:tr w:rsidR="005F6F67" w:rsidRPr="00246C3C" w14:paraId="61574E4E" w14:textId="77777777" w:rsidTr="006F6233">
        <w:tc>
          <w:tcPr>
            <w:tcW w:w="1296" w:type="dxa"/>
          </w:tcPr>
          <w:p w14:paraId="06BA9956" w14:textId="77777777" w:rsidR="005F6F67" w:rsidRPr="00246C3C" w:rsidRDefault="005F6F67" w:rsidP="005F6F67">
            <w:pPr>
              <w:numPr>
                <w:ilvl w:val="0"/>
                <w:numId w:val="9"/>
              </w:numPr>
            </w:pPr>
          </w:p>
        </w:tc>
        <w:tc>
          <w:tcPr>
            <w:tcW w:w="4400" w:type="dxa"/>
          </w:tcPr>
          <w:p w14:paraId="6EE6BF59" w14:textId="77777777" w:rsidR="005F6F67" w:rsidRDefault="005F6F67" w:rsidP="005F6F67">
            <w:pPr>
              <w:rPr>
                <w:rFonts w:ascii="Calibri" w:hAnsi="Calibri"/>
              </w:rPr>
            </w:pPr>
            <w:r>
              <w:rPr>
                <w:rFonts w:ascii="Calibri" w:hAnsi="Calibri"/>
                <w:b/>
              </w:rPr>
              <w:t>Animation:</w:t>
            </w:r>
          </w:p>
          <w:p w14:paraId="2547B8A3" w14:textId="77777777" w:rsidR="005F6F67" w:rsidRDefault="005F6F67" w:rsidP="005F6F67">
            <w:pPr>
              <w:rPr>
                <w:rFonts w:ascii="Calibri" w:hAnsi="Calibri"/>
              </w:rPr>
            </w:pPr>
          </w:p>
          <w:p w14:paraId="3D580DA4" w14:textId="727F3994" w:rsidR="005F6F67" w:rsidRPr="00AB55C5" w:rsidRDefault="005F6F67" w:rsidP="005F6F67">
            <w:pPr>
              <w:rPr>
                <w:rFonts w:ascii="Calibri" w:hAnsi="Calibri"/>
              </w:rPr>
            </w:pPr>
            <w:r>
              <w:rPr>
                <w:rFonts w:ascii="Calibri" w:hAnsi="Calibri"/>
              </w:rPr>
              <w:t>Cells on worksheet onscreen fill with address information</w:t>
            </w:r>
          </w:p>
        </w:tc>
        <w:tc>
          <w:tcPr>
            <w:tcW w:w="3880" w:type="dxa"/>
          </w:tcPr>
          <w:p w14:paraId="20930EE3" w14:textId="77777777" w:rsidR="005F6F67" w:rsidRPr="0093035F" w:rsidRDefault="005F6F67" w:rsidP="005F6F67">
            <w:r w:rsidRPr="0093035F">
              <w:rPr>
                <w:b/>
              </w:rPr>
              <w:t xml:space="preserve">Narrator: </w:t>
            </w:r>
          </w:p>
          <w:p w14:paraId="44AEE505" w14:textId="77777777" w:rsidR="005F6F67" w:rsidRPr="0093035F" w:rsidRDefault="005F6F67" w:rsidP="005F6F67"/>
          <w:p w14:paraId="3D65F5AA" w14:textId="6474BBF8" w:rsidR="005F6F67" w:rsidRPr="0093035F" w:rsidRDefault="005F6F67" w:rsidP="005F6F67">
            <w:r>
              <w:t>FINALLY, PLEASE COMPLETE THE CITY, STATE, AND ZIP CODE FIELDS, USING FIVE DIGITS FOR THE ZIP CODE.</w:t>
            </w:r>
            <w:r w:rsidRPr="0093035F">
              <w:t xml:space="preserve"> </w:t>
            </w:r>
          </w:p>
          <w:p w14:paraId="76101089" w14:textId="6210E675" w:rsidR="005F6F67" w:rsidRPr="0093035F" w:rsidRDefault="005F6F67" w:rsidP="005F6F67"/>
        </w:tc>
      </w:tr>
      <w:tr w:rsidR="005F6F67" w:rsidRPr="00246C3C" w14:paraId="12580E1E" w14:textId="77777777" w:rsidTr="006F6233">
        <w:tc>
          <w:tcPr>
            <w:tcW w:w="1296" w:type="dxa"/>
            <w:tcBorders>
              <w:bottom w:val="single" w:sz="4" w:space="0" w:color="auto"/>
            </w:tcBorders>
          </w:tcPr>
          <w:p w14:paraId="6D63EDF6" w14:textId="77777777" w:rsidR="005F6F67" w:rsidRPr="00246C3C" w:rsidRDefault="005F6F67" w:rsidP="005F6F67">
            <w:pPr>
              <w:numPr>
                <w:ilvl w:val="0"/>
                <w:numId w:val="9"/>
              </w:numPr>
            </w:pPr>
          </w:p>
        </w:tc>
        <w:tc>
          <w:tcPr>
            <w:tcW w:w="4400" w:type="dxa"/>
            <w:tcBorders>
              <w:bottom w:val="single" w:sz="4" w:space="0" w:color="auto"/>
            </w:tcBorders>
          </w:tcPr>
          <w:p w14:paraId="553F8EDC" w14:textId="77777777" w:rsidR="005F6F67" w:rsidRDefault="005F6F67" w:rsidP="005F6F67">
            <w:pPr>
              <w:rPr>
                <w:b/>
              </w:rPr>
            </w:pPr>
            <w:r>
              <w:rPr>
                <w:b/>
              </w:rPr>
              <w:t>Image:</w:t>
            </w:r>
          </w:p>
          <w:p w14:paraId="535A20BC" w14:textId="77777777" w:rsidR="005F6F67" w:rsidRDefault="005F6F67" w:rsidP="005F6F67"/>
          <w:p w14:paraId="39C3753C" w14:textId="6BD7C094" w:rsidR="005F6F67" w:rsidRDefault="005F6F67" w:rsidP="005F6F67">
            <w:r>
              <w:t>Graphic of tab 2</w:t>
            </w:r>
          </w:p>
          <w:p w14:paraId="4CD7E25D" w14:textId="77777777" w:rsidR="005F6F67" w:rsidRDefault="005F6F67" w:rsidP="005F6F67"/>
          <w:p w14:paraId="5AEFE53D" w14:textId="2F29807A" w:rsidR="005F6F67" w:rsidRPr="00AB55C5" w:rsidRDefault="005F6F67" w:rsidP="005F6F67">
            <w:pPr>
              <w:rPr>
                <w:b/>
              </w:rPr>
            </w:pPr>
          </w:p>
        </w:tc>
        <w:tc>
          <w:tcPr>
            <w:tcW w:w="3880" w:type="dxa"/>
            <w:tcBorders>
              <w:bottom w:val="single" w:sz="4" w:space="0" w:color="auto"/>
            </w:tcBorders>
          </w:tcPr>
          <w:p w14:paraId="18138C96" w14:textId="77777777" w:rsidR="005F6F67" w:rsidRPr="0093035F" w:rsidRDefault="005F6F67" w:rsidP="005F6F67">
            <w:r w:rsidRPr="0093035F">
              <w:rPr>
                <w:b/>
              </w:rPr>
              <w:t xml:space="preserve">Narrator: </w:t>
            </w:r>
          </w:p>
          <w:p w14:paraId="41052398" w14:textId="77777777" w:rsidR="005F6F67" w:rsidRPr="0093035F" w:rsidRDefault="005F6F67" w:rsidP="005F6F67"/>
          <w:p w14:paraId="493B2BF5" w14:textId="6C3B818E" w:rsidR="005F6F67" w:rsidRDefault="005F6F67" w:rsidP="005F6F67">
            <w:r>
              <w:t xml:space="preserve">PLEASE REPEAT THIS PROCESS FOR EACH PERSON WHO LIVES OR STAYS AT THE GROUP QUARTERS ON CENSUS DAY. </w:t>
            </w:r>
          </w:p>
          <w:p w14:paraId="7E1240D9" w14:textId="77777777" w:rsidR="005F6F67" w:rsidRDefault="005F6F67" w:rsidP="005F6F67"/>
          <w:p w14:paraId="1D4EC5C9" w14:textId="77777777" w:rsidR="005F6F67" w:rsidRDefault="005F6F67" w:rsidP="005F6F67">
            <w:r>
              <w:t>IN ADDITION TO THE DEMOGRAPHIC DATA, PLEASE BE SURE TO COMPLETE THE ALTERNATE ADDRESS COLUMNS. THIS WILL HELP VERIFY THAT EVERYONE IS COUNTED ONCE AND ONLY ONCE AND IN THE RIGHT PLACE.</w:t>
            </w:r>
          </w:p>
          <w:p w14:paraId="72067AB8" w14:textId="77777777" w:rsidR="005F6F67" w:rsidRDefault="005F6F67" w:rsidP="005F6F67">
            <w:r>
              <w:t xml:space="preserve"> </w:t>
            </w:r>
          </w:p>
          <w:p w14:paraId="7D9EE8B7" w14:textId="2EC63330" w:rsidR="005F6F67" w:rsidRPr="00F96EFA" w:rsidRDefault="005F6F67" w:rsidP="005F6F67">
            <w:r w:rsidRPr="00F96EFA">
              <w:t xml:space="preserve">MAKE SURE THAT YOU ENTER A LINE </w:t>
            </w:r>
            <w:r w:rsidRPr="00F96EFA">
              <w:lastRenderedPageBreak/>
              <w:t xml:space="preserve">FOR EVERYONE THAT LIVES OR STAYS AT YOUR GQ. THE NUMBER OF PEOPLE </w:t>
            </w:r>
            <w:r>
              <w:t xml:space="preserve">YOU ENTER </w:t>
            </w:r>
            <w:r w:rsidRPr="00F96EFA">
              <w:t xml:space="preserve">MUST MATCH THE POPULATION COUNT YOU ENTERED </w:t>
            </w:r>
            <w:r w:rsidR="00660589">
              <w:t>WHEN YOU DOWNLOADED THE CENSUS TEMPLATE FILE</w:t>
            </w:r>
            <w:r w:rsidRPr="00F96EFA">
              <w:t>.</w:t>
            </w:r>
          </w:p>
          <w:p w14:paraId="5452A8B1" w14:textId="77777777" w:rsidR="005F6F67" w:rsidRPr="00F96EFA" w:rsidRDefault="005F6F67" w:rsidP="005F6F67"/>
          <w:p w14:paraId="6C5303C1" w14:textId="6AE6112A" w:rsidR="005F6F67" w:rsidRPr="0093035F" w:rsidRDefault="005F6F67" w:rsidP="005F6F67">
            <w:r w:rsidRPr="00F96EFA">
              <w:t>TAKE A MOMENT TO CHECK YOUR NUMBERS.</w:t>
            </w:r>
          </w:p>
          <w:p w14:paraId="403A2988" w14:textId="6BA677E9" w:rsidR="005F6F67" w:rsidRPr="0093035F" w:rsidRDefault="005F6F67" w:rsidP="005F6F67"/>
        </w:tc>
      </w:tr>
      <w:tr w:rsidR="005F6F67" w:rsidRPr="00246C3C" w14:paraId="583A2A18" w14:textId="77777777" w:rsidTr="006F6233">
        <w:tc>
          <w:tcPr>
            <w:tcW w:w="1296" w:type="dxa"/>
            <w:tcBorders>
              <w:bottom w:val="single" w:sz="4" w:space="0" w:color="auto"/>
            </w:tcBorders>
          </w:tcPr>
          <w:p w14:paraId="7617BB5B" w14:textId="3233DCCF" w:rsidR="005F6F67" w:rsidRPr="00246C3C" w:rsidRDefault="005F6F67" w:rsidP="005F6F67">
            <w:pPr>
              <w:numPr>
                <w:ilvl w:val="0"/>
                <w:numId w:val="9"/>
              </w:numPr>
            </w:pPr>
          </w:p>
        </w:tc>
        <w:tc>
          <w:tcPr>
            <w:tcW w:w="4400" w:type="dxa"/>
            <w:tcBorders>
              <w:bottom w:val="single" w:sz="4" w:space="0" w:color="auto"/>
            </w:tcBorders>
          </w:tcPr>
          <w:p w14:paraId="30190416" w14:textId="77777777" w:rsidR="005F6F67" w:rsidRDefault="005F6F67" w:rsidP="005F6F67">
            <w:pPr>
              <w:rPr>
                <w:rFonts w:ascii="Calibri" w:hAnsi="Calibri"/>
              </w:rPr>
            </w:pPr>
            <w:r>
              <w:rPr>
                <w:rFonts w:ascii="Calibri" w:hAnsi="Calibri"/>
                <w:b/>
              </w:rPr>
              <w:t>Animation:</w:t>
            </w:r>
          </w:p>
          <w:p w14:paraId="4ABE9290" w14:textId="77777777" w:rsidR="005F6F67" w:rsidRDefault="005F6F67" w:rsidP="005F6F67">
            <w:pPr>
              <w:rPr>
                <w:rFonts w:ascii="Calibri" w:hAnsi="Calibri"/>
              </w:rPr>
            </w:pPr>
          </w:p>
          <w:p w14:paraId="077B877A" w14:textId="32FC4218" w:rsidR="005F6F67" w:rsidRPr="00AB55C5" w:rsidRDefault="005F6F67" w:rsidP="005F6F67">
            <w:pPr>
              <w:rPr>
                <w:b/>
              </w:rPr>
            </w:pPr>
            <w:r>
              <w:rPr>
                <w:rFonts w:ascii="Calibri" w:hAnsi="Calibri"/>
              </w:rPr>
              <w:t>Mouse moves on screen to save button, file is saved on computer</w:t>
            </w:r>
          </w:p>
        </w:tc>
        <w:tc>
          <w:tcPr>
            <w:tcW w:w="3880" w:type="dxa"/>
            <w:tcBorders>
              <w:bottom w:val="single" w:sz="4" w:space="0" w:color="auto"/>
            </w:tcBorders>
          </w:tcPr>
          <w:p w14:paraId="347BD01E" w14:textId="77777777" w:rsidR="005F6F67" w:rsidRPr="0093035F" w:rsidRDefault="005F6F67" w:rsidP="005F6F67">
            <w:r w:rsidRPr="0093035F">
              <w:rPr>
                <w:b/>
              </w:rPr>
              <w:t xml:space="preserve">Narrator: </w:t>
            </w:r>
          </w:p>
          <w:p w14:paraId="0CEBECF0" w14:textId="77777777" w:rsidR="005F6F67" w:rsidRPr="0093035F" w:rsidRDefault="005F6F67" w:rsidP="005F6F67"/>
          <w:p w14:paraId="0C01429E" w14:textId="3A05F8F5" w:rsidR="005F6F67" w:rsidRPr="0093035F" w:rsidRDefault="005F6F67" w:rsidP="005F6F67">
            <w:r>
              <w:t>WHEN YOU HAVE COMPLETED YOUR CENSUS TEMPLATE, BE SURE TO SAVE THE FILE.</w:t>
            </w:r>
          </w:p>
          <w:p w14:paraId="2908F8B6" w14:textId="7119F60D" w:rsidR="005F6F67" w:rsidRPr="0093035F" w:rsidRDefault="005F6F67" w:rsidP="005F6F67"/>
        </w:tc>
      </w:tr>
      <w:tr w:rsidR="005F6F67" w:rsidRPr="00246C3C" w14:paraId="0A73B8F0" w14:textId="77777777" w:rsidTr="006F6233">
        <w:tc>
          <w:tcPr>
            <w:tcW w:w="1296" w:type="dxa"/>
            <w:tcBorders>
              <w:bottom w:val="single" w:sz="4" w:space="0" w:color="auto"/>
            </w:tcBorders>
          </w:tcPr>
          <w:p w14:paraId="3B43ED87" w14:textId="77777777" w:rsidR="005F6F67" w:rsidRPr="00246C3C" w:rsidRDefault="005F6F67" w:rsidP="005F6F67">
            <w:pPr>
              <w:numPr>
                <w:ilvl w:val="0"/>
                <w:numId w:val="9"/>
              </w:numPr>
            </w:pPr>
          </w:p>
        </w:tc>
        <w:tc>
          <w:tcPr>
            <w:tcW w:w="4400" w:type="dxa"/>
            <w:tcBorders>
              <w:bottom w:val="single" w:sz="4" w:space="0" w:color="auto"/>
            </w:tcBorders>
          </w:tcPr>
          <w:p w14:paraId="4B37FC34" w14:textId="62F2A14E" w:rsidR="005F6F67" w:rsidRDefault="005F6F67" w:rsidP="005F6F67">
            <w:pPr>
              <w:rPr>
                <w:rFonts w:ascii="Calibri" w:hAnsi="Calibri"/>
              </w:rPr>
            </w:pPr>
            <w:r>
              <w:rPr>
                <w:rFonts w:ascii="Calibri" w:hAnsi="Calibri"/>
                <w:b/>
              </w:rPr>
              <w:t>Animation:</w:t>
            </w:r>
          </w:p>
          <w:p w14:paraId="3DD3306E" w14:textId="77777777" w:rsidR="005F6F67" w:rsidRDefault="005F6F67" w:rsidP="005F6F67">
            <w:pPr>
              <w:rPr>
                <w:rFonts w:ascii="Calibri" w:hAnsi="Calibri"/>
              </w:rPr>
            </w:pPr>
          </w:p>
          <w:p w14:paraId="37FC3500" w14:textId="2C719407" w:rsidR="005F6F67" w:rsidRPr="005C0718" w:rsidRDefault="005F6F67" w:rsidP="005F6F67">
            <w:pPr>
              <w:rPr>
                <w:rFonts w:ascii="Calibri" w:hAnsi="Calibri"/>
              </w:rPr>
            </w:pPr>
            <w:r>
              <w:rPr>
                <w:rFonts w:ascii="Calibri" w:hAnsi="Calibri"/>
              </w:rPr>
              <w:t>Census eResponse website, with login credentials entered. Mouse clicks “Browse” and Census eResponse template file is selected, then uploaded.</w:t>
            </w:r>
          </w:p>
        </w:tc>
        <w:tc>
          <w:tcPr>
            <w:tcW w:w="3880" w:type="dxa"/>
            <w:tcBorders>
              <w:bottom w:val="single" w:sz="4" w:space="0" w:color="auto"/>
            </w:tcBorders>
          </w:tcPr>
          <w:p w14:paraId="2B8B4F96" w14:textId="77777777" w:rsidR="005F6F67" w:rsidRPr="0093035F" w:rsidRDefault="005F6F67" w:rsidP="005F6F67">
            <w:r w:rsidRPr="0093035F">
              <w:rPr>
                <w:b/>
              </w:rPr>
              <w:t xml:space="preserve">Narrator: </w:t>
            </w:r>
          </w:p>
          <w:p w14:paraId="1A78E5EA" w14:textId="77777777" w:rsidR="005F6F67" w:rsidRPr="0093035F" w:rsidRDefault="005F6F67" w:rsidP="005F6F67"/>
          <w:p w14:paraId="595473D8" w14:textId="648A599C" w:rsidR="005F6F67" w:rsidRPr="0093035F" w:rsidRDefault="005F6F67" w:rsidP="005F6F67">
            <w:r>
              <w:t xml:space="preserve">TO SEND YOUR CENSUS TEMPLATE FILE TO THE CENSUS BUREAU, </w:t>
            </w:r>
            <w:r w:rsidR="00660589">
              <w:t>RETURN</w:t>
            </w:r>
            <w:r>
              <w:t xml:space="preserve"> TO [the website], ENTER YOUR LOGIN INFORMATION, AND FOLLOW THE ON-SCREEN INSTRUCTIONS TO UPLOAD YOUR FILE.</w:t>
            </w:r>
          </w:p>
          <w:p w14:paraId="618A1C7C" w14:textId="2771F1C2" w:rsidR="005F6F67" w:rsidRPr="0093035F" w:rsidRDefault="005F6F67" w:rsidP="005F6F67"/>
        </w:tc>
      </w:tr>
      <w:tr w:rsidR="005F6F67" w:rsidRPr="00246C3C" w14:paraId="4245CD31" w14:textId="77777777" w:rsidTr="006F6233">
        <w:tc>
          <w:tcPr>
            <w:tcW w:w="1296" w:type="dxa"/>
            <w:tcBorders>
              <w:bottom w:val="single" w:sz="4" w:space="0" w:color="auto"/>
            </w:tcBorders>
          </w:tcPr>
          <w:p w14:paraId="23D871FE" w14:textId="6D7A08D3" w:rsidR="005F6F67" w:rsidRPr="00246C3C" w:rsidRDefault="005F6F67" w:rsidP="005F6F67">
            <w:pPr>
              <w:numPr>
                <w:ilvl w:val="0"/>
                <w:numId w:val="9"/>
              </w:numPr>
            </w:pPr>
          </w:p>
        </w:tc>
        <w:tc>
          <w:tcPr>
            <w:tcW w:w="4400" w:type="dxa"/>
            <w:tcBorders>
              <w:bottom w:val="single" w:sz="4" w:space="0" w:color="auto"/>
            </w:tcBorders>
          </w:tcPr>
          <w:p w14:paraId="05B27D7B" w14:textId="77777777" w:rsidR="005F6F67" w:rsidRDefault="005F6F67" w:rsidP="005F6F67">
            <w:r>
              <w:rPr>
                <w:b/>
              </w:rPr>
              <w:t>Image:</w:t>
            </w:r>
          </w:p>
          <w:p w14:paraId="7F15AE8A" w14:textId="77777777" w:rsidR="005F6F67" w:rsidRDefault="005F6F67" w:rsidP="005F6F67"/>
          <w:p w14:paraId="645076EA" w14:textId="243DA8E4" w:rsidR="005F6F67" w:rsidRDefault="005F6F67" w:rsidP="005F6F67">
            <w:r>
              <w:t>Graphic of web page with alert message notification of mistake.</w:t>
            </w:r>
          </w:p>
          <w:p w14:paraId="15134D90" w14:textId="77777777" w:rsidR="005F6F67" w:rsidRDefault="005F6F67" w:rsidP="005F6F67"/>
          <w:p w14:paraId="4DE80723" w14:textId="5A4C6F29" w:rsidR="005F6F67" w:rsidRDefault="005F6F67" w:rsidP="005F6F67">
            <w:bookmarkStart w:id="0" w:name="_GoBack"/>
            <w:bookmarkEnd w:id="0"/>
            <w:r>
              <w:t xml:space="preserve"> </w:t>
            </w:r>
          </w:p>
          <w:p w14:paraId="4199DAA4" w14:textId="0F265DC5" w:rsidR="005F6F67" w:rsidRPr="00AB55C5" w:rsidRDefault="005F6F67" w:rsidP="005F6F67">
            <w:pPr>
              <w:rPr>
                <w:b/>
              </w:rPr>
            </w:pPr>
          </w:p>
        </w:tc>
        <w:tc>
          <w:tcPr>
            <w:tcW w:w="3880" w:type="dxa"/>
            <w:tcBorders>
              <w:bottom w:val="single" w:sz="4" w:space="0" w:color="auto"/>
            </w:tcBorders>
          </w:tcPr>
          <w:p w14:paraId="4E42290D" w14:textId="77777777" w:rsidR="005F6F67" w:rsidRPr="0093035F" w:rsidRDefault="005F6F67" w:rsidP="005F6F67">
            <w:r w:rsidRPr="0093035F">
              <w:rPr>
                <w:b/>
              </w:rPr>
              <w:t xml:space="preserve">Narrator: </w:t>
            </w:r>
          </w:p>
          <w:p w14:paraId="5B2DBEAC" w14:textId="77777777" w:rsidR="005F6F67" w:rsidRPr="0093035F" w:rsidRDefault="005F6F67" w:rsidP="005F6F67"/>
          <w:p w14:paraId="0C2693E1" w14:textId="53DF85AB" w:rsidR="005F6F67" w:rsidRPr="0093035F" w:rsidRDefault="005F6F67" w:rsidP="005F6F67">
            <w:r>
              <w:t>THE SYSTEM WILL AUTOMATICALLY CHECK YOUR CENSUS TEMPLATE FILE FOR VALID DATA AND ALERT YOU IF ANY CORRECTIONS NEED TO BE MADE.</w:t>
            </w:r>
            <w:r w:rsidRPr="0093035F">
              <w:t xml:space="preserve"> </w:t>
            </w:r>
          </w:p>
          <w:p w14:paraId="4665965A" w14:textId="38A0CEB4" w:rsidR="005F6F67" w:rsidRPr="0093035F" w:rsidRDefault="005F6F67" w:rsidP="005F6F67"/>
        </w:tc>
      </w:tr>
      <w:tr w:rsidR="005F6F67" w:rsidRPr="00246C3C" w14:paraId="4FC0B12E" w14:textId="77777777" w:rsidTr="006F6233">
        <w:tc>
          <w:tcPr>
            <w:tcW w:w="1296" w:type="dxa"/>
            <w:tcBorders>
              <w:bottom w:val="single" w:sz="4" w:space="0" w:color="auto"/>
            </w:tcBorders>
          </w:tcPr>
          <w:p w14:paraId="77E77F61" w14:textId="40EC69E3" w:rsidR="005F6F67" w:rsidRPr="00246C3C" w:rsidRDefault="005F6F67" w:rsidP="005F6F67">
            <w:pPr>
              <w:numPr>
                <w:ilvl w:val="0"/>
                <w:numId w:val="9"/>
              </w:numPr>
            </w:pPr>
          </w:p>
        </w:tc>
        <w:tc>
          <w:tcPr>
            <w:tcW w:w="4400" w:type="dxa"/>
            <w:tcBorders>
              <w:bottom w:val="single" w:sz="4" w:space="0" w:color="auto"/>
            </w:tcBorders>
          </w:tcPr>
          <w:p w14:paraId="6D1CD600" w14:textId="77777777" w:rsidR="005F6F67" w:rsidRDefault="005F6F67" w:rsidP="005F6F67">
            <w:pPr>
              <w:rPr>
                <w:rFonts w:ascii="Calibri" w:hAnsi="Calibri"/>
                <w:b/>
              </w:rPr>
            </w:pPr>
            <w:r>
              <w:rPr>
                <w:rFonts w:ascii="Calibri" w:hAnsi="Calibri"/>
                <w:b/>
              </w:rPr>
              <w:t>Image:</w:t>
            </w:r>
          </w:p>
          <w:p w14:paraId="42CE09E3" w14:textId="77777777" w:rsidR="005F6F67" w:rsidRDefault="005F6F67" w:rsidP="005F6F67">
            <w:pPr>
              <w:rPr>
                <w:rFonts w:ascii="Calibri" w:hAnsi="Calibri"/>
                <w:b/>
              </w:rPr>
            </w:pPr>
          </w:p>
          <w:p w14:paraId="070EB702" w14:textId="1AA25E54" w:rsidR="005F6F67" w:rsidRPr="00295D03" w:rsidRDefault="005F6F67" w:rsidP="005F6F67">
            <w:pPr>
              <w:rPr>
                <w:rFonts w:ascii="Calibri" w:hAnsi="Calibri"/>
              </w:rPr>
            </w:pPr>
            <w:r>
              <w:rPr>
                <w:rFonts w:ascii="Calibri" w:hAnsi="Calibri"/>
              </w:rPr>
              <w:t>Graphic of web page with confirmation of successful upload. Then graphic of email inbox with notification email.</w:t>
            </w:r>
          </w:p>
        </w:tc>
        <w:tc>
          <w:tcPr>
            <w:tcW w:w="3880" w:type="dxa"/>
            <w:tcBorders>
              <w:bottom w:val="single" w:sz="4" w:space="0" w:color="auto"/>
            </w:tcBorders>
          </w:tcPr>
          <w:p w14:paraId="607E0FD0" w14:textId="77777777" w:rsidR="005F6F67" w:rsidRDefault="005F6F67" w:rsidP="005F6F67">
            <w:r>
              <w:rPr>
                <w:b/>
              </w:rPr>
              <w:t xml:space="preserve">Narrator: </w:t>
            </w:r>
          </w:p>
          <w:p w14:paraId="5F3196D2" w14:textId="77777777" w:rsidR="005F6F67" w:rsidRDefault="005F6F67" w:rsidP="005F6F67"/>
          <w:p w14:paraId="2FD57D60" w14:textId="31676454" w:rsidR="005F6F67" w:rsidRDefault="005F6F67" w:rsidP="005F6F67">
            <w:r>
              <w:t>ONCE YOU HAVE SUCCESSFULLY SENT YOUR E-RESPONSE DATA, YOU WILL RECEIVE NOTIFICATION VIA EMAIL.</w:t>
            </w:r>
          </w:p>
          <w:p w14:paraId="5A8F8A7D" w14:textId="7D9DF539" w:rsidR="005F6F67" w:rsidRPr="001E6483" w:rsidRDefault="005F6F67" w:rsidP="005F6F67"/>
        </w:tc>
      </w:tr>
      <w:tr w:rsidR="005F6F67" w:rsidRPr="00246C3C" w14:paraId="7D563EE2" w14:textId="77777777" w:rsidTr="006F6233">
        <w:tc>
          <w:tcPr>
            <w:tcW w:w="1296" w:type="dxa"/>
            <w:tcBorders>
              <w:bottom w:val="single" w:sz="4" w:space="0" w:color="auto"/>
            </w:tcBorders>
          </w:tcPr>
          <w:p w14:paraId="3580850F" w14:textId="0040FA47" w:rsidR="005F6F67" w:rsidRPr="00246C3C" w:rsidRDefault="005F6F67" w:rsidP="005F6F67">
            <w:pPr>
              <w:numPr>
                <w:ilvl w:val="0"/>
                <w:numId w:val="9"/>
              </w:numPr>
            </w:pPr>
          </w:p>
        </w:tc>
        <w:tc>
          <w:tcPr>
            <w:tcW w:w="4400" w:type="dxa"/>
            <w:tcBorders>
              <w:bottom w:val="single" w:sz="4" w:space="0" w:color="auto"/>
            </w:tcBorders>
          </w:tcPr>
          <w:p w14:paraId="478363D5" w14:textId="77777777" w:rsidR="005F6F67" w:rsidRDefault="005F6F67" w:rsidP="005F6F67">
            <w:pPr>
              <w:rPr>
                <w:b/>
              </w:rPr>
            </w:pPr>
            <w:r>
              <w:rPr>
                <w:b/>
              </w:rPr>
              <w:t>Image:</w:t>
            </w:r>
          </w:p>
          <w:p w14:paraId="3273BADD" w14:textId="77777777" w:rsidR="005F6F67" w:rsidRDefault="005F6F67" w:rsidP="005F6F67">
            <w:pPr>
              <w:rPr>
                <w:b/>
              </w:rPr>
            </w:pPr>
          </w:p>
          <w:p w14:paraId="5A8878CF" w14:textId="77777777" w:rsidR="005F6F67" w:rsidRDefault="005F6F67" w:rsidP="005F6F67">
            <w:r>
              <w:t>Census HQ, or Census 2018 logo</w:t>
            </w:r>
          </w:p>
          <w:p w14:paraId="0009649C" w14:textId="4E14F5E5" w:rsidR="005F6F67" w:rsidRDefault="005F6F67" w:rsidP="005F6F67"/>
          <w:p w14:paraId="152A225E" w14:textId="2EDE5459" w:rsidR="005F6F67" w:rsidRDefault="005F6F67" w:rsidP="005F6F67">
            <w:r w:rsidRPr="00A77422">
              <w:rPr>
                <w:noProof/>
              </w:rPr>
              <w:lastRenderedPageBreak/>
              <w:drawing>
                <wp:inline distT="0" distB="0" distL="0" distR="0" wp14:anchorId="674D1059" wp14:editId="12790F03">
                  <wp:extent cx="1655064" cy="914400"/>
                  <wp:effectExtent l="0" t="0" r="2540" b="0"/>
                  <wp:docPr id="20" name="Picture 20" descr="\\it172oafs-oa06\home_l\littl353\My Pictures\headquarters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172oafs-oa06\home_l\littl353\My Pictures\headquarters_l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5064" cy="914400"/>
                          </a:xfrm>
                          <a:prstGeom prst="rect">
                            <a:avLst/>
                          </a:prstGeom>
                          <a:noFill/>
                          <a:ln>
                            <a:noFill/>
                          </a:ln>
                        </pic:spPr>
                      </pic:pic>
                    </a:graphicData>
                  </a:graphic>
                </wp:inline>
              </w:drawing>
            </w:r>
          </w:p>
          <w:p w14:paraId="2256B3A6" w14:textId="49901CBA" w:rsidR="005F6F67" w:rsidRDefault="005F6F67" w:rsidP="005F6F67"/>
          <w:p w14:paraId="38AAEACE" w14:textId="782A72F0" w:rsidR="005F6F67" w:rsidRDefault="005F6F67" w:rsidP="005F6F67">
            <w:r w:rsidRPr="00176512">
              <w:rPr>
                <w:noProof/>
              </w:rPr>
              <w:drawing>
                <wp:inline distT="0" distB="0" distL="0" distR="0" wp14:anchorId="6961CC78" wp14:editId="4EBBE4BB">
                  <wp:extent cx="1590675" cy="1597955"/>
                  <wp:effectExtent l="0" t="0" r="0" b="2540"/>
                  <wp:docPr id="21" name="Picture 21" descr="\\it172oafs-oa06\home_l\littl353\FolderRedir\Win2008\Downloads\US-CensusBureau-BW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t172oafs-oa06\home_l\littl353\FolderRedir\Win2008\Downloads\US-CensusBureau-BWSea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8624" cy="1605940"/>
                          </a:xfrm>
                          <a:prstGeom prst="rect">
                            <a:avLst/>
                          </a:prstGeom>
                          <a:noFill/>
                          <a:ln>
                            <a:noFill/>
                          </a:ln>
                        </pic:spPr>
                      </pic:pic>
                    </a:graphicData>
                  </a:graphic>
                </wp:inline>
              </w:drawing>
            </w:r>
          </w:p>
          <w:p w14:paraId="1E7D6FD6" w14:textId="77AE97FB" w:rsidR="005F6F67" w:rsidRPr="00AB55C5" w:rsidRDefault="005F6F67" w:rsidP="005F6F67">
            <w:pPr>
              <w:rPr>
                <w:b/>
              </w:rPr>
            </w:pPr>
          </w:p>
        </w:tc>
        <w:tc>
          <w:tcPr>
            <w:tcW w:w="3880" w:type="dxa"/>
            <w:tcBorders>
              <w:bottom w:val="single" w:sz="4" w:space="0" w:color="auto"/>
            </w:tcBorders>
          </w:tcPr>
          <w:p w14:paraId="540F8777" w14:textId="77777777" w:rsidR="005F6F67" w:rsidRDefault="005F6F67" w:rsidP="005F6F67">
            <w:r>
              <w:rPr>
                <w:b/>
              </w:rPr>
              <w:lastRenderedPageBreak/>
              <w:t xml:space="preserve">Narrator: </w:t>
            </w:r>
          </w:p>
          <w:p w14:paraId="72CCBB6A" w14:textId="658ACA6C" w:rsidR="005F6F67" w:rsidRDefault="005F6F67" w:rsidP="005F6F67"/>
          <w:p w14:paraId="769B516C" w14:textId="77777777" w:rsidR="005F6F67" w:rsidRDefault="005F6F67" w:rsidP="005F6F67">
            <w:r>
              <w:t>IF YOU HAVE ANY QUESTIONS OR CONCERNS, PLEASE CALL THE NUMBER YOU RECEIVED WITH YOUR LOGIN INFORMATION.</w:t>
            </w:r>
          </w:p>
          <w:p w14:paraId="3F8F9B17" w14:textId="77777777" w:rsidR="005F6F67" w:rsidRDefault="005F6F67" w:rsidP="005F6F67"/>
          <w:p w14:paraId="033D88C4" w14:textId="77777777" w:rsidR="005F6F67" w:rsidRDefault="005F6F67" w:rsidP="005F6F67"/>
          <w:p w14:paraId="6AB47EA6" w14:textId="77777777" w:rsidR="005F6F67" w:rsidRDefault="005F6F67" w:rsidP="005F6F67"/>
          <w:p w14:paraId="71D9DEAA" w14:textId="51A3DD92" w:rsidR="005F6F67" w:rsidRDefault="005F6F67" w:rsidP="005F6F67">
            <w:r>
              <w:t xml:space="preserve">AGAIN, WE THANK YOU FOR YOUR PARTICIPATION IN THE 2018 CENSUS TEST AND APPRECIATE YOUR TIME AND EFFORT IN PROVIDING CENSUS DATA. </w:t>
            </w:r>
          </w:p>
          <w:p w14:paraId="4D3820FC" w14:textId="7D52F04E" w:rsidR="005F6F67" w:rsidRPr="001E6483" w:rsidRDefault="005F6F67" w:rsidP="005F6F67"/>
        </w:tc>
      </w:tr>
    </w:tbl>
    <w:p w14:paraId="09984A80" w14:textId="77777777" w:rsidR="009C0185" w:rsidRDefault="009C0185" w:rsidP="002826B3"/>
    <w:p w14:paraId="1E844505" w14:textId="3F761F97" w:rsidR="002826B3" w:rsidRPr="00246C3C" w:rsidRDefault="000968B5" w:rsidP="002826B3">
      <w:r w:rsidRPr="00246C3C">
        <w:br w:type="textWrapping" w:clear="all"/>
      </w:r>
    </w:p>
    <w:p w14:paraId="5358A017" w14:textId="77777777" w:rsidR="0060319F" w:rsidRPr="00246C3C" w:rsidRDefault="0060319F" w:rsidP="0060319F">
      <w:pPr>
        <w:jc w:val="center"/>
      </w:pPr>
      <w:r w:rsidRPr="00246C3C">
        <w:t>-X-</w:t>
      </w:r>
    </w:p>
    <w:sectPr w:rsidR="0060319F" w:rsidRPr="00246C3C">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402D75" w14:textId="77777777" w:rsidR="005F6F67" w:rsidRDefault="005F6F67" w:rsidP="002826B3">
      <w:r>
        <w:separator/>
      </w:r>
    </w:p>
  </w:endnote>
  <w:endnote w:type="continuationSeparator" w:id="0">
    <w:p w14:paraId="29E52357" w14:textId="77777777" w:rsidR="005F6F67" w:rsidRDefault="005F6F67" w:rsidP="002826B3">
      <w:r>
        <w:continuationSeparator/>
      </w:r>
    </w:p>
  </w:endnote>
  <w:endnote w:type="continuationNotice" w:id="1">
    <w:p w14:paraId="038345A2" w14:textId="77777777" w:rsidR="005F6F67" w:rsidRDefault="005F6F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349E5" w14:textId="77777777" w:rsidR="005F6F67" w:rsidRDefault="005F6F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4500904"/>
      <w:docPartObj>
        <w:docPartGallery w:val="Page Numbers (Bottom of Page)"/>
        <w:docPartUnique/>
      </w:docPartObj>
    </w:sdtPr>
    <w:sdtEndPr/>
    <w:sdtContent>
      <w:sdt>
        <w:sdtPr>
          <w:id w:val="860082579"/>
          <w:docPartObj>
            <w:docPartGallery w:val="Page Numbers (Top of Page)"/>
            <w:docPartUnique/>
          </w:docPartObj>
        </w:sdtPr>
        <w:sdtEndPr/>
        <w:sdtContent>
          <w:p w14:paraId="1577314C" w14:textId="3895BE9A" w:rsidR="005F6F67" w:rsidRDefault="005F6F67">
            <w:pPr>
              <w:pStyle w:val="Footer"/>
              <w:jc w:val="right"/>
              <w:rPr>
                <w:bCs/>
                <w:sz w:val="16"/>
                <w:szCs w:val="16"/>
              </w:rPr>
            </w:pPr>
          </w:p>
          <w:p w14:paraId="18AAEFED" w14:textId="77777777" w:rsidR="005F6F67" w:rsidRDefault="005F6F67" w:rsidP="00E2703D">
            <w:pPr>
              <w:pStyle w:val="Footer"/>
              <w:jc w:val="right"/>
            </w:pPr>
          </w:p>
          <w:p w14:paraId="70C31D3A" w14:textId="2D36B233" w:rsidR="005F6F67" w:rsidRPr="00E2703D" w:rsidRDefault="005F6F67" w:rsidP="00E2703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167AC">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167AC">
              <w:rPr>
                <w:b/>
                <w:bCs/>
                <w:noProof/>
              </w:rPr>
              <w:t>9</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781C4" w14:textId="77777777" w:rsidR="005F6F67" w:rsidRDefault="005F6F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FE2DCF" w14:textId="77777777" w:rsidR="005F6F67" w:rsidRDefault="005F6F67" w:rsidP="002826B3">
      <w:r>
        <w:separator/>
      </w:r>
    </w:p>
  </w:footnote>
  <w:footnote w:type="continuationSeparator" w:id="0">
    <w:p w14:paraId="62E04BF6" w14:textId="77777777" w:rsidR="005F6F67" w:rsidRDefault="005F6F67" w:rsidP="002826B3">
      <w:r>
        <w:continuationSeparator/>
      </w:r>
    </w:p>
  </w:footnote>
  <w:footnote w:type="continuationNotice" w:id="1">
    <w:p w14:paraId="36C8A56C" w14:textId="77777777" w:rsidR="005F6F67" w:rsidRDefault="005F6F6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97F5F" w14:textId="77777777" w:rsidR="005F6F67" w:rsidRDefault="005F6F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ECC13" w14:textId="33DDE166" w:rsidR="005F6F67" w:rsidRPr="001E6DCC" w:rsidRDefault="005F6F67" w:rsidP="001E6DCC">
    <w:pPr>
      <w:rPr>
        <w:sz w:val="20"/>
        <w:szCs w:val="20"/>
      </w:rPr>
    </w:pPr>
    <w:r>
      <w:rPr>
        <w:rFonts w:ascii="Arial Black" w:hAnsi="Arial Black"/>
        <w:b/>
      </w:rPr>
      <w:t>eResponse</w:t>
    </w:r>
    <w:r w:rsidRPr="005609B0">
      <w:rPr>
        <w:rFonts w:ascii="Arial Black" w:hAnsi="Arial Black"/>
        <w:b/>
      </w:rPr>
      <w:t xml:space="preserve"> </w:t>
    </w:r>
    <w:r>
      <w:rPr>
        <w:rFonts w:ascii="Arial Black" w:hAnsi="Arial Black"/>
        <w:b/>
      </w:rPr>
      <w:tab/>
    </w:r>
    <w:r>
      <w:rPr>
        <w:rFonts w:ascii="Arial Black" w:hAnsi="Arial Black"/>
        <w:b/>
      </w:rPr>
      <w:tab/>
    </w:r>
    <w:r>
      <w:rPr>
        <w:rFonts w:ascii="Arial Black" w:hAnsi="Arial Black"/>
        <w:b/>
      </w:rPr>
      <w:tab/>
    </w:r>
    <w:r>
      <w:rPr>
        <w:rFonts w:ascii="Arial Black" w:hAnsi="Arial Black"/>
        <w:b/>
      </w:rPr>
      <w:tab/>
    </w:r>
    <w:r>
      <w:rPr>
        <w:rFonts w:ascii="Arial Black" w:hAnsi="Arial Black"/>
        <w:b/>
      </w:rPr>
      <w:tab/>
    </w:r>
    <w:r>
      <w:rPr>
        <w:rFonts w:ascii="Arial Black" w:hAnsi="Arial Black"/>
        <w:b/>
      </w:rPr>
      <w:tab/>
    </w:r>
    <w:r>
      <w:rPr>
        <w:rFonts w:ascii="Arial Black" w:hAnsi="Arial Black"/>
        <w:b/>
      </w:rPr>
      <w:tab/>
    </w:r>
    <w:r>
      <w:rPr>
        <w:rFonts w:ascii="Arial Black" w:hAnsi="Arial Black"/>
        <w:b/>
      </w:rPr>
      <w:tab/>
    </w:r>
    <w:r>
      <w:rPr>
        <w:rFonts w:ascii="Arial Black" w:hAnsi="Arial Black"/>
        <w:b/>
      </w:rPr>
      <w:tab/>
    </w:r>
    <w:r>
      <w:rPr>
        <w:rFonts w:ascii="Arial Black" w:hAnsi="Arial Black"/>
        <w:b/>
      </w:rPr>
      <w:tab/>
    </w:r>
    <w:r>
      <w:rPr>
        <w:sz w:val="20"/>
        <w:szCs w:val="20"/>
      </w:rPr>
      <w:t>04/07/2017</w:t>
    </w:r>
  </w:p>
  <w:p w14:paraId="4A27E6DE" w14:textId="77777777" w:rsidR="005F6F67" w:rsidRPr="005609B0" w:rsidRDefault="005F6F67">
    <w:pPr>
      <w:rPr>
        <w:rFonts w:ascii="Arial Black" w:hAnsi="Arial Black"/>
        <w:b/>
      </w:rPr>
    </w:pPr>
  </w:p>
  <w:p w14:paraId="77D0B720" w14:textId="77777777" w:rsidR="005F6F67" w:rsidRDefault="005F6F67"/>
  <w:tbl>
    <w:tblPr>
      <w:tblStyle w:val="TableGrid"/>
      <w:tblW w:w="0" w:type="auto"/>
      <w:tblLook w:val="04A0" w:firstRow="1" w:lastRow="0" w:firstColumn="1" w:lastColumn="0" w:noHBand="0" w:noVBand="1"/>
    </w:tblPr>
    <w:tblGrid>
      <w:gridCol w:w="828"/>
      <w:gridCol w:w="4590"/>
      <w:gridCol w:w="4158"/>
    </w:tblGrid>
    <w:tr w:rsidR="005F6F67" w14:paraId="1A6EE226" w14:textId="77777777" w:rsidTr="00CB4FCC">
      <w:tc>
        <w:tcPr>
          <w:tcW w:w="828" w:type="dxa"/>
        </w:tcPr>
        <w:p w14:paraId="1D0E36B8" w14:textId="77777777" w:rsidR="005F6F67" w:rsidRPr="002826B3" w:rsidRDefault="005F6F67" w:rsidP="002826B3">
          <w:pPr>
            <w:jc w:val="center"/>
            <w:rPr>
              <w:b/>
            </w:rPr>
          </w:pPr>
        </w:p>
      </w:tc>
      <w:tc>
        <w:tcPr>
          <w:tcW w:w="4590" w:type="dxa"/>
        </w:tcPr>
        <w:p w14:paraId="4556007E" w14:textId="77777777" w:rsidR="005F6F67" w:rsidRPr="00CF4A2E" w:rsidRDefault="005F6F67" w:rsidP="002826B3">
          <w:pPr>
            <w:jc w:val="center"/>
            <w:rPr>
              <w:b/>
              <w:sz w:val="28"/>
              <w:szCs w:val="28"/>
            </w:rPr>
          </w:pPr>
          <w:r w:rsidRPr="00CF4A2E">
            <w:rPr>
              <w:b/>
              <w:sz w:val="28"/>
              <w:szCs w:val="28"/>
            </w:rPr>
            <w:t>VIDEO</w:t>
          </w:r>
        </w:p>
      </w:tc>
      <w:tc>
        <w:tcPr>
          <w:tcW w:w="4158" w:type="dxa"/>
        </w:tcPr>
        <w:p w14:paraId="0F5DBED6" w14:textId="77777777" w:rsidR="005F6F67" w:rsidRPr="00CF4A2E" w:rsidRDefault="005F6F67" w:rsidP="002826B3">
          <w:pPr>
            <w:jc w:val="center"/>
            <w:rPr>
              <w:b/>
              <w:sz w:val="28"/>
              <w:szCs w:val="28"/>
            </w:rPr>
          </w:pPr>
          <w:r w:rsidRPr="00CF4A2E">
            <w:rPr>
              <w:b/>
              <w:sz w:val="28"/>
              <w:szCs w:val="28"/>
            </w:rPr>
            <w:t>AUDIO</w:t>
          </w:r>
        </w:p>
      </w:tc>
    </w:tr>
  </w:tbl>
  <w:p w14:paraId="2AE68D72" w14:textId="77777777" w:rsidR="005F6F67" w:rsidRDefault="005F6F67" w:rsidP="002826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C624D" w14:textId="77777777" w:rsidR="005F6F67" w:rsidRDefault="005F6F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442FD16"/>
    <w:lvl w:ilvl="0">
      <w:start w:val="1"/>
      <w:numFmt w:val="bullet"/>
      <w:pStyle w:val="ListBullet"/>
      <w:lvlText w:val="n"/>
      <w:lvlJc w:val="left"/>
      <w:pPr>
        <w:tabs>
          <w:tab w:val="num" w:pos="360"/>
        </w:tabs>
        <w:ind w:left="360" w:hanging="360"/>
      </w:pPr>
      <w:rPr>
        <w:rFonts w:ascii="Wingdings" w:hAnsi="Wingdings" w:hint="default"/>
        <w:color w:val="C0504D" w:themeColor="accent2"/>
      </w:rPr>
    </w:lvl>
  </w:abstractNum>
  <w:abstractNum w:abstractNumId="1" w15:restartNumberingAfterBreak="0">
    <w:nsid w:val="0ABE5102"/>
    <w:multiLevelType w:val="hybridMultilevel"/>
    <w:tmpl w:val="0B2E278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97020"/>
    <w:multiLevelType w:val="hybridMultilevel"/>
    <w:tmpl w:val="96245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EE338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59F36C3"/>
    <w:multiLevelType w:val="hybridMultilevel"/>
    <w:tmpl w:val="05A27A38"/>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377F94"/>
    <w:multiLevelType w:val="hybridMultilevel"/>
    <w:tmpl w:val="54CEE7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293D6A"/>
    <w:multiLevelType w:val="hybridMultilevel"/>
    <w:tmpl w:val="6E6C8D82"/>
    <w:lvl w:ilvl="0" w:tplc="22FCA014">
      <w:start w:val="1"/>
      <w:numFmt w:val="decimal"/>
      <w:lvlText w:val="%1."/>
      <w:lvlJc w:val="left"/>
      <w:pPr>
        <w:ind w:left="720" w:hanging="360"/>
      </w:pPr>
      <w:rPr>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327A12"/>
    <w:multiLevelType w:val="hybridMultilevel"/>
    <w:tmpl w:val="B0042FE6"/>
    <w:lvl w:ilvl="0" w:tplc="797ABDD6">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0F25EA"/>
    <w:multiLevelType w:val="hybridMultilevel"/>
    <w:tmpl w:val="5E1A7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D7006D"/>
    <w:multiLevelType w:val="hybridMultilevel"/>
    <w:tmpl w:val="FF82D7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F8C36E0"/>
    <w:multiLevelType w:val="hybridMultilevel"/>
    <w:tmpl w:val="AE50C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DF6C72"/>
    <w:multiLevelType w:val="hybridMultilevel"/>
    <w:tmpl w:val="1ACC77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AB5D33"/>
    <w:multiLevelType w:val="hybridMultilevel"/>
    <w:tmpl w:val="8690B17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70241F"/>
    <w:multiLevelType w:val="hybridMultilevel"/>
    <w:tmpl w:val="FFAAB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7B985B40"/>
    <w:multiLevelType w:val="hybridMultilevel"/>
    <w:tmpl w:val="01461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3"/>
  </w:num>
  <w:num w:numId="4">
    <w:abstractNumId w:val="5"/>
  </w:num>
  <w:num w:numId="5">
    <w:abstractNumId w:val="11"/>
  </w:num>
  <w:num w:numId="6">
    <w:abstractNumId w:val="10"/>
  </w:num>
  <w:num w:numId="7">
    <w:abstractNumId w:val="9"/>
  </w:num>
  <w:num w:numId="8">
    <w:abstractNumId w:val="14"/>
  </w:num>
  <w:num w:numId="9">
    <w:abstractNumId w:val="6"/>
  </w:num>
  <w:num w:numId="10">
    <w:abstractNumId w:val="0"/>
  </w:num>
  <w:num w:numId="11">
    <w:abstractNumId w:val="4"/>
  </w:num>
  <w:num w:numId="12">
    <w:abstractNumId w:val="1"/>
  </w:num>
  <w:num w:numId="13">
    <w:abstractNumId w:val="12"/>
  </w:num>
  <w:num w:numId="14">
    <w:abstractNumId w:val="1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80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6B3"/>
    <w:rsid w:val="00001D55"/>
    <w:rsid w:val="0000288F"/>
    <w:rsid w:val="00003FBE"/>
    <w:rsid w:val="000050EB"/>
    <w:rsid w:val="00007D56"/>
    <w:rsid w:val="00011433"/>
    <w:rsid w:val="00012C8F"/>
    <w:rsid w:val="00013A58"/>
    <w:rsid w:val="000206B4"/>
    <w:rsid w:val="00021D7A"/>
    <w:rsid w:val="000224A1"/>
    <w:rsid w:val="00025353"/>
    <w:rsid w:val="0002692F"/>
    <w:rsid w:val="000275FC"/>
    <w:rsid w:val="00032955"/>
    <w:rsid w:val="00034B65"/>
    <w:rsid w:val="0004560B"/>
    <w:rsid w:val="000474E2"/>
    <w:rsid w:val="00047B82"/>
    <w:rsid w:val="000521EB"/>
    <w:rsid w:val="00052A21"/>
    <w:rsid w:val="00053506"/>
    <w:rsid w:val="000547F5"/>
    <w:rsid w:val="00054885"/>
    <w:rsid w:val="000613C6"/>
    <w:rsid w:val="00063CBD"/>
    <w:rsid w:val="000655EE"/>
    <w:rsid w:val="00065689"/>
    <w:rsid w:val="00073369"/>
    <w:rsid w:val="00074A89"/>
    <w:rsid w:val="00076EE3"/>
    <w:rsid w:val="00080DE0"/>
    <w:rsid w:val="00082D2A"/>
    <w:rsid w:val="00084680"/>
    <w:rsid w:val="00090007"/>
    <w:rsid w:val="000968B5"/>
    <w:rsid w:val="0009755A"/>
    <w:rsid w:val="000A07E5"/>
    <w:rsid w:val="000A1C54"/>
    <w:rsid w:val="000A5969"/>
    <w:rsid w:val="000A718C"/>
    <w:rsid w:val="000B1ED0"/>
    <w:rsid w:val="000B393F"/>
    <w:rsid w:val="000B5A01"/>
    <w:rsid w:val="000C2711"/>
    <w:rsid w:val="000D5909"/>
    <w:rsid w:val="000D76E0"/>
    <w:rsid w:val="000D7F3F"/>
    <w:rsid w:val="000E45BC"/>
    <w:rsid w:val="000E55C4"/>
    <w:rsid w:val="000F3062"/>
    <w:rsid w:val="000F750B"/>
    <w:rsid w:val="00102CB7"/>
    <w:rsid w:val="001114E3"/>
    <w:rsid w:val="0011458B"/>
    <w:rsid w:val="00114A40"/>
    <w:rsid w:val="00117D59"/>
    <w:rsid w:val="0012098E"/>
    <w:rsid w:val="00123C9C"/>
    <w:rsid w:val="00124D56"/>
    <w:rsid w:val="001250BF"/>
    <w:rsid w:val="0013167C"/>
    <w:rsid w:val="00134C30"/>
    <w:rsid w:val="00136714"/>
    <w:rsid w:val="00140EA4"/>
    <w:rsid w:val="00146CF3"/>
    <w:rsid w:val="00153D9A"/>
    <w:rsid w:val="00154FC7"/>
    <w:rsid w:val="00157F6A"/>
    <w:rsid w:val="00163E9C"/>
    <w:rsid w:val="00164D36"/>
    <w:rsid w:val="0016595C"/>
    <w:rsid w:val="00170187"/>
    <w:rsid w:val="00170671"/>
    <w:rsid w:val="00176512"/>
    <w:rsid w:val="0017797F"/>
    <w:rsid w:val="00187FD7"/>
    <w:rsid w:val="001902A5"/>
    <w:rsid w:val="00192357"/>
    <w:rsid w:val="00193A92"/>
    <w:rsid w:val="001A54E6"/>
    <w:rsid w:val="001A56CA"/>
    <w:rsid w:val="001B15CF"/>
    <w:rsid w:val="001B1718"/>
    <w:rsid w:val="001B1E74"/>
    <w:rsid w:val="001B38F9"/>
    <w:rsid w:val="001B3B5D"/>
    <w:rsid w:val="001B494B"/>
    <w:rsid w:val="001B52E5"/>
    <w:rsid w:val="001C1735"/>
    <w:rsid w:val="001C29C7"/>
    <w:rsid w:val="001C52D3"/>
    <w:rsid w:val="001C758E"/>
    <w:rsid w:val="001D05C9"/>
    <w:rsid w:val="001D2523"/>
    <w:rsid w:val="001D6938"/>
    <w:rsid w:val="001E3E91"/>
    <w:rsid w:val="001E6483"/>
    <w:rsid w:val="001E6DCC"/>
    <w:rsid w:val="001F3876"/>
    <w:rsid w:val="001F4BC2"/>
    <w:rsid w:val="001F5548"/>
    <w:rsid w:val="001F5600"/>
    <w:rsid w:val="00200743"/>
    <w:rsid w:val="00203AEE"/>
    <w:rsid w:val="00204F4D"/>
    <w:rsid w:val="002062C2"/>
    <w:rsid w:val="002062CB"/>
    <w:rsid w:val="00206ABB"/>
    <w:rsid w:val="002076E1"/>
    <w:rsid w:val="0020776B"/>
    <w:rsid w:val="00211BC7"/>
    <w:rsid w:val="0022172E"/>
    <w:rsid w:val="00225B21"/>
    <w:rsid w:val="00232236"/>
    <w:rsid w:val="002379A4"/>
    <w:rsid w:val="00240506"/>
    <w:rsid w:val="002405ED"/>
    <w:rsid w:val="002422FC"/>
    <w:rsid w:val="00243908"/>
    <w:rsid w:val="0024498C"/>
    <w:rsid w:val="00246838"/>
    <w:rsid w:val="00246C3C"/>
    <w:rsid w:val="00246F16"/>
    <w:rsid w:val="002470C1"/>
    <w:rsid w:val="0025109E"/>
    <w:rsid w:val="00251FE4"/>
    <w:rsid w:val="002528CF"/>
    <w:rsid w:val="00252ACA"/>
    <w:rsid w:val="00254900"/>
    <w:rsid w:val="002579CE"/>
    <w:rsid w:val="00262EA6"/>
    <w:rsid w:val="002634C3"/>
    <w:rsid w:val="00263842"/>
    <w:rsid w:val="002640A9"/>
    <w:rsid w:val="00266864"/>
    <w:rsid w:val="002676A5"/>
    <w:rsid w:val="00272141"/>
    <w:rsid w:val="00272F62"/>
    <w:rsid w:val="0027339A"/>
    <w:rsid w:val="00273A25"/>
    <w:rsid w:val="00277F89"/>
    <w:rsid w:val="002826B3"/>
    <w:rsid w:val="00285AE7"/>
    <w:rsid w:val="00290D05"/>
    <w:rsid w:val="00290F20"/>
    <w:rsid w:val="00293317"/>
    <w:rsid w:val="00293F69"/>
    <w:rsid w:val="00295443"/>
    <w:rsid w:val="00295942"/>
    <w:rsid w:val="00295D03"/>
    <w:rsid w:val="00297129"/>
    <w:rsid w:val="002977CC"/>
    <w:rsid w:val="00297A6B"/>
    <w:rsid w:val="002A4C45"/>
    <w:rsid w:val="002A569F"/>
    <w:rsid w:val="002A693F"/>
    <w:rsid w:val="002A6C79"/>
    <w:rsid w:val="002B4E76"/>
    <w:rsid w:val="002B60E8"/>
    <w:rsid w:val="002B71A7"/>
    <w:rsid w:val="002B7AEB"/>
    <w:rsid w:val="002B7E98"/>
    <w:rsid w:val="002C2A12"/>
    <w:rsid w:val="002C3329"/>
    <w:rsid w:val="002C473D"/>
    <w:rsid w:val="002C4D1C"/>
    <w:rsid w:val="002C5179"/>
    <w:rsid w:val="002C5C2F"/>
    <w:rsid w:val="002D0D49"/>
    <w:rsid w:val="002D2824"/>
    <w:rsid w:val="002D37A9"/>
    <w:rsid w:val="002D4D4D"/>
    <w:rsid w:val="002D760C"/>
    <w:rsid w:val="002D7EC5"/>
    <w:rsid w:val="002E22BE"/>
    <w:rsid w:val="002E2787"/>
    <w:rsid w:val="002E342A"/>
    <w:rsid w:val="002E5A60"/>
    <w:rsid w:val="002F0D79"/>
    <w:rsid w:val="002F2EA3"/>
    <w:rsid w:val="002F5466"/>
    <w:rsid w:val="00310258"/>
    <w:rsid w:val="00310717"/>
    <w:rsid w:val="00310FB5"/>
    <w:rsid w:val="003111CB"/>
    <w:rsid w:val="00312BD4"/>
    <w:rsid w:val="003167AC"/>
    <w:rsid w:val="00317275"/>
    <w:rsid w:val="0032241A"/>
    <w:rsid w:val="00323CBE"/>
    <w:rsid w:val="003274E2"/>
    <w:rsid w:val="00327611"/>
    <w:rsid w:val="00327B63"/>
    <w:rsid w:val="00330275"/>
    <w:rsid w:val="00342F0D"/>
    <w:rsid w:val="003444C2"/>
    <w:rsid w:val="00344A08"/>
    <w:rsid w:val="003453D2"/>
    <w:rsid w:val="003510EF"/>
    <w:rsid w:val="00351252"/>
    <w:rsid w:val="003516D4"/>
    <w:rsid w:val="00353CA4"/>
    <w:rsid w:val="003610D8"/>
    <w:rsid w:val="00361721"/>
    <w:rsid w:val="00361757"/>
    <w:rsid w:val="003631E0"/>
    <w:rsid w:val="00363423"/>
    <w:rsid w:val="00375629"/>
    <w:rsid w:val="00382689"/>
    <w:rsid w:val="00383695"/>
    <w:rsid w:val="00387904"/>
    <w:rsid w:val="00387A36"/>
    <w:rsid w:val="00390418"/>
    <w:rsid w:val="00390B9D"/>
    <w:rsid w:val="00397C0E"/>
    <w:rsid w:val="003A113E"/>
    <w:rsid w:val="003A266D"/>
    <w:rsid w:val="003A484D"/>
    <w:rsid w:val="003A68F6"/>
    <w:rsid w:val="003B5607"/>
    <w:rsid w:val="003B5E0D"/>
    <w:rsid w:val="003C074C"/>
    <w:rsid w:val="003C0A04"/>
    <w:rsid w:val="003D6C81"/>
    <w:rsid w:val="003D6CDE"/>
    <w:rsid w:val="003E20C6"/>
    <w:rsid w:val="003E515C"/>
    <w:rsid w:val="003F29E1"/>
    <w:rsid w:val="003F3679"/>
    <w:rsid w:val="003F50EA"/>
    <w:rsid w:val="003F719B"/>
    <w:rsid w:val="0040243A"/>
    <w:rsid w:val="004026DE"/>
    <w:rsid w:val="00403847"/>
    <w:rsid w:val="00410803"/>
    <w:rsid w:val="004123AE"/>
    <w:rsid w:val="00416B5A"/>
    <w:rsid w:val="004174DC"/>
    <w:rsid w:val="00422CBF"/>
    <w:rsid w:val="0043117B"/>
    <w:rsid w:val="00442587"/>
    <w:rsid w:val="00445000"/>
    <w:rsid w:val="00453C03"/>
    <w:rsid w:val="00453EDD"/>
    <w:rsid w:val="00462097"/>
    <w:rsid w:val="004758A0"/>
    <w:rsid w:val="00475BE2"/>
    <w:rsid w:val="004773FC"/>
    <w:rsid w:val="00477B8D"/>
    <w:rsid w:val="00480C79"/>
    <w:rsid w:val="00487CCA"/>
    <w:rsid w:val="00491226"/>
    <w:rsid w:val="004918B9"/>
    <w:rsid w:val="00492A4A"/>
    <w:rsid w:val="004A1C75"/>
    <w:rsid w:val="004A1D34"/>
    <w:rsid w:val="004A22E5"/>
    <w:rsid w:val="004A5D82"/>
    <w:rsid w:val="004A5F85"/>
    <w:rsid w:val="004A6E00"/>
    <w:rsid w:val="004B0DCF"/>
    <w:rsid w:val="004B1378"/>
    <w:rsid w:val="004B2766"/>
    <w:rsid w:val="004B5ADB"/>
    <w:rsid w:val="004C235B"/>
    <w:rsid w:val="004C44CF"/>
    <w:rsid w:val="004C73FC"/>
    <w:rsid w:val="004D0083"/>
    <w:rsid w:val="004D6053"/>
    <w:rsid w:val="004E100C"/>
    <w:rsid w:val="004F5E41"/>
    <w:rsid w:val="004F60BB"/>
    <w:rsid w:val="004F65C2"/>
    <w:rsid w:val="004F7E65"/>
    <w:rsid w:val="00500C32"/>
    <w:rsid w:val="00504A9F"/>
    <w:rsid w:val="00506A48"/>
    <w:rsid w:val="0051146A"/>
    <w:rsid w:val="0051583C"/>
    <w:rsid w:val="0051693B"/>
    <w:rsid w:val="0051788E"/>
    <w:rsid w:val="005204C8"/>
    <w:rsid w:val="005205BE"/>
    <w:rsid w:val="00525A93"/>
    <w:rsid w:val="00525FF7"/>
    <w:rsid w:val="005336FF"/>
    <w:rsid w:val="0054387D"/>
    <w:rsid w:val="00545513"/>
    <w:rsid w:val="005525DD"/>
    <w:rsid w:val="00552BEB"/>
    <w:rsid w:val="00554403"/>
    <w:rsid w:val="005559F2"/>
    <w:rsid w:val="005561B9"/>
    <w:rsid w:val="00556DCA"/>
    <w:rsid w:val="005576D5"/>
    <w:rsid w:val="005609B0"/>
    <w:rsid w:val="0056219D"/>
    <w:rsid w:val="005640F8"/>
    <w:rsid w:val="00566283"/>
    <w:rsid w:val="005706E4"/>
    <w:rsid w:val="00570BB4"/>
    <w:rsid w:val="00573D19"/>
    <w:rsid w:val="005803C8"/>
    <w:rsid w:val="005810F8"/>
    <w:rsid w:val="00585F85"/>
    <w:rsid w:val="005908E4"/>
    <w:rsid w:val="00590EA4"/>
    <w:rsid w:val="00590F93"/>
    <w:rsid w:val="005A5E3F"/>
    <w:rsid w:val="005B2B81"/>
    <w:rsid w:val="005B433A"/>
    <w:rsid w:val="005B757D"/>
    <w:rsid w:val="005C0718"/>
    <w:rsid w:val="005C1170"/>
    <w:rsid w:val="005C34B0"/>
    <w:rsid w:val="005C4CD0"/>
    <w:rsid w:val="005D2C83"/>
    <w:rsid w:val="005D2EEF"/>
    <w:rsid w:val="005D3BEF"/>
    <w:rsid w:val="005D3E5D"/>
    <w:rsid w:val="005D4979"/>
    <w:rsid w:val="005E457F"/>
    <w:rsid w:val="005E4681"/>
    <w:rsid w:val="005F01FF"/>
    <w:rsid w:val="005F025D"/>
    <w:rsid w:val="005F6F5E"/>
    <w:rsid w:val="005F6F67"/>
    <w:rsid w:val="005F7D98"/>
    <w:rsid w:val="00600FE2"/>
    <w:rsid w:val="0060319F"/>
    <w:rsid w:val="00604C8C"/>
    <w:rsid w:val="0060518B"/>
    <w:rsid w:val="00611487"/>
    <w:rsid w:val="00613B48"/>
    <w:rsid w:val="006140A5"/>
    <w:rsid w:val="00616B35"/>
    <w:rsid w:val="00617904"/>
    <w:rsid w:val="00620741"/>
    <w:rsid w:val="00626895"/>
    <w:rsid w:val="006314A8"/>
    <w:rsid w:val="00631B45"/>
    <w:rsid w:val="00642DAD"/>
    <w:rsid w:val="00646498"/>
    <w:rsid w:val="006514EF"/>
    <w:rsid w:val="00655072"/>
    <w:rsid w:val="00660589"/>
    <w:rsid w:val="0066091A"/>
    <w:rsid w:val="00662655"/>
    <w:rsid w:val="00667D66"/>
    <w:rsid w:val="006704D4"/>
    <w:rsid w:val="00670756"/>
    <w:rsid w:val="00674FB7"/>
    <w:rsid w:val="00681C00"/>
    <w:rsid w:val="0068729E"/>
    <w:rsid w:val="0069165B"/>
    <w:rsid w:val="00693E1B"/>
    <w:rsid w:val="006A7375"/>
    <w:rsid w:val="006B1606"/>
    <w:rsid w:val="006D2BA7"/>
    <w:rsid w:val="006D2FED"/>
    <w:rsid w:val="006D32DB"/>
    <w:rsid w:val="006D4F12"/>
    <w:rsid w:val="006D6468"/>
    <w:rsid w:val="006E0A55"/>
    <w:rsid w:val="006E0DE8"/>
    <w:rsid w:val="006E51D2"/>
    <w:rsid w:val="006E68EC"/>
    <w:rsid w:val="006E6998"/>
    <w:rsid w:val="006F159B"/>
    <w:rsid w:val="006F27CD"/>
    <w:rsid w:val="006F325E"/>
    <w:rsid w:val="006F454F"/>
    <w:rsid w:val="006F6233"/>
    <w:rsid w:val="006F7B59"/>
    <w:rsid w:val="0070238C"/>
    <w:rsid w:val="00703A6F"/>
    <w:rsid w:val="0070754B"/>
    <w:rsid w:val="00707D7A"/>
    <w:rsid w:val="00720E2C"/>
    <w:rsid w:val="00722EC3"/>
    <w:rsid w:val="00724064"/>
    <w:rsid w:val="00735C2F"/>
    <w:rsid w:val="0074374A"/>
    <w:rsid w:val="007447F1"/>
    <w:rsid w:val="00746922"/>
    <w:rsid w:val="00752322"/>
    <w:rsid w:val="00752FC9"/>
    <w:rsid w:val="007535DC"/>
    <w:rsid w:val="007620D8"/>
    <w:rsid w:val="00762CD6"/>
    <w:rsid w:val="0076586B"/>
    <w:rsid w:val="0076647A"/>
    <w:rsid w:val="007665FD"/>
    <w:rsid w:val="007726EF"/>
    <w:rsid w:val="00772C86"/>
    <w:rsid w:val="0077447C"/>
    <w:rsid w:val="00780072"/>
    <w:rsid w:val="0078190B"/>
    <w:rsid w:val="0078260F"/>
    <w:rsid w:val="00782EB4"/>
    <w:rsid w:val="007902AE"/>
    <w:rsid w:val="007A1198"/>
    <w:rsid w:val="007A326C"/>
    <w:rsid w:val="007B1048"/>
    <w:rsid w:val="007B1586"/>
    <w:rsid w:val="007B15A3"/>
    <w:rsid w:val="007C0CFD"/>
    <w:rsid w:val="007C0E52"/>
    <w:rsid w:val="007C248D"/>
    <w:rsid w:val="007C44FF"/>
    <w:rsid w:val="007C46F4"/>
    <w:rsid w:val="007C63C2"/>
    <w:rsid w:val="007D01FB"/>
    <w:rsid w:val="007D176A"/>
    <w:rsid w:val="007D1DFC"/>
    <w:rsid w:val="007D6023"/>
    <w:rsid w:val="007D78CC"/>
    <w:rsid w:val="007E7225"/>
    <w:rsid w:val="007F2E15"/>
    <w:rsid w:val="007F5E8E"/>
    <w:rsid w:val="007F758E"/>
    <w:rsid w:val="007F7C97"/>
    <w:rsid w:val="007F7F27"/>
    <w:rsid w:val="00805EF5"/>
    <w:rsid w:val="0080628A"/>
    <w:rsid w:val="00806D81"/>
    <w:rsid w:val="00807DDA"/>
    <w:rsid w:val="0081769E"/>
    <w:rsid w:val="00822B1B"/>
    <w:rsid w:val="00822C33"/>
    <w:rsid w:val="00826133"/>
    <w:rsid w:val="00832324"/>
    <w:rsid w:val="00834856"/>
    <w:rsid w:val="00835EA1"/>
    <w:rsid w:val="00837FBD"/>
    <w:rsid w:val="0084344C"/>
    <w:rsid w:val="008475AE"/>
    <w:rsid w:val="00847A28"/>
    <w:rsid w:val="00850BB4"/>
    <w:rsid w:val="00851BE3"/>
    <w:rsid w:val="00855B9B"/>
    <w:rsid w:val="00857E54"/>
    <w:rsid w:val="00866E0A"/>
    <w:rsid w:val="00866F9D"/>
    <w:rsid w:val="00877345"/>
    <w:rsid w:val="00881A61"/>
    <w:rsid w:val="0088406F"/>
    <w:rsid w:val="00887A08"/>
    <w:rsid w:val="0089159B"/>
    <w:rsid w:val="0089199B"/>
    <w:rsid w:val="00893D0B"/>
    <w:rsid w:val="008A23FD"/>
    <w:rsid w:val="008A2CFC"/>
    <w:rsid w:val="008A3B8C"/>
    <w:rsid w:val="008B069F"/>
    <w:rsid w:val="008B0837"/>
    <w:rsid w:val="008B2281"/>
    <w:rsid w:val="008B268A"/>
    <w:rsid w:val="008B3F86"/>
    <w:rsid w:val="008B62D1"/>
    <w:rsid w:val="008C0345"/>
    <w:rsid w:val="008C05A6"/>
    <w:rsid w:val="008C0A65"/>
    <w:rsid w:val="008C14C8"/>
    <w:rsid w:val="008C22FA"/>
    <w:rsid w:val="008C63CF"/>
    <w:rsid w:val="008C66A9"/>
    <w:rsid w:val="008C68C6"/>
    <w:rsid w:val="008D57BF"/>
    <w:rsid w:val="008D7B64"/>
    <w:rsid w:val="008D7ED9"/>
    <w:rsid w:val="008E1433"/>
    <w:rsid w:val="008E352C"/>
    <w:rsid w:val="008E5A9F"/>
    <w:rsid w:val="00902D6D"/>
    <w:rsid w:val="00902E05"/>
    <w:rsid w:val="00903145"/>
    <w:rsid w:val="00903FA5"/>
    <w:rsid w:val="009054B4"/>
    <w:rsid w:val="00905D29"/>
    <w:rsid w:val="0092584D"/>
    <w:rsid w:val="009300A2"/>
    <w:rsid w:val="0093035F"/>
    <w:rsid w:val="009309F6"/>
    <w:rsid w:val="0093190E"/>
    <w:rsid w:val="00933DA9"/>
    <w:rsid w:val="00933E06"/>
    <w:rsid w:val="00934CF0"/>
    <w:rsid w:val="0094132C"/>
    <w:rsid w:val="00941354"/>
    <w:rsid w:val="00951976"/>
    <w:rsid w:val="009534F2"/>
    <w:rsid w:val="00953E25"/>
    <w:rsid w:val="00954B5C"/>
    <w:rsid w:val="00956359"/>
    <w:rsid w:val="00957863"/>
    <w:rsid w:val="009621E8"/>
    <w:rsid w:val="00963DF1"/>
    <w:rsid w:val="00972518"/>
    <w:rsid w:val="00972561"/>
    <w:rsid w:val="009804D9"/>
    <w:rsid w:val="009830AD"/>
    <w:rsid w:val="0098488B"/>
    <w:rsid w:val="009A1024"/>
    <w:rsid w:val="009A1A9F"/>
    <w:rsid w:val="009A49A2"/>
    <w:rsid w:val="009A7D6D"/>
    <w:rsid w:val="009B194E"/>
    <w:rsid w:val="009B431E"/>
    <w:rsid w:val="009B4718"/>
    <w:rsid w:val="009B4F3A"/>
    <w:rsid w:val="009B7BAE"/>
    <w:rsid w:val="009C0185"/>
    <w:rsid w:val="009C0BB0"/>
    <w:rsid w:val="009C0FDF"/>
    <w:rsid w:val="009C194B"/>
    <w:rsid w:val="009C2515"/>
    <w:rsid w:val="009C2EE8"/>
    <w:rsid w:val="009C550B"/>
    <w:rsid w:val="009D1D34"/>
    <w:rsid w:val="009D2ECA"/>
    <w:rsid w:val="009D3072"/>
    <w:rsid w:val="009D6868"/>
    <w:rsid w:val="009D7E75"/>
    <w:rsid w:val="009E1E7C"/>
    <w:rsid w:val="009E2934"/>
    <w:rsid w:val="009E5133"/>
    <w:rsid w:val="009F0716"/>
    <w:rsid w:val="009F44DF"/>
    <w:rsid w:val="009F4609"/>
    <w:rsid w:val="009F5D9A"/>
    <w:rsid w:val="009F5DB3"/>
    <w:rsid w:val="009F65B9"/>
    <w:rsid w:val="009F6944"/>
    <w:rsid w:val="009F6D50"/>
    <w:rsid w:val="00A10ABD"/>
    <w:rsid w:val="00A17B7F"/>
    <w:rsid w:val="00A236EA"/>
    <w:rsid w:val="00A23C91"/>
    <w:rsid w:val="00A24E05"/>
    <w:rsid w:val="00A340F4"/>
    <w:rsid w:val="00A342BE"/>
    <w:rsid w:val="00A3582D"/>
    <w:rsid w:val="00A403FB"/>
    <w:rsid w:val="00A42294"/>
    <w:rsid w:val="00A42CCB"/>
    <w:rsid w:val="00A43991"/>
    <w:rsid w:val="00A443BC"/>
    <w:rsid w:val="00A45CBE"/>
    <w:rsid w:val="00A534F8"/>
    <w:rsid w:val="00A54262"/>
    <w:rsid w:val="00A552BC"/>
    <w:rsid w:val="00A636D3"/>
    <w:rsid w:val="00A665A6"/>
    <w:rsid w:val="00A70048"/>
    <w:rsid w:val="00A70AD9"/>
    <w:rsid w:val="00A70ADD"/>
    <w:rsid w:val="00A70BB6"/>
    <w:rsid w:val="00A72AF5"/>
    <w:rsid w:val="00A766D9"/>
    <w:rsid w:val="00A76A9B"/>
    <w:rsid w:val="00A77422"/>
    <w:rsid w:val="00A779BB"/>
    <w:rsid w:val="00A80750"/>
    <w:rsid w:val="00A8245F"/>
    <w:rsid w:val="00A854B5"/>
    <w:rsid w:val="00A85B72"/>
    <w:rsid w:val="00A9454C"/>
    <w:rsid w:val="00A96AD8"/>
    <w:rsid w:val="00A96FE3"/>
    <w:rsid w:val="00A97B59"/>
    <w:rsid w:val="00A97D8E"/>
    <w:rsid w:val="00AA0E3A"/>
    <w:rsid w:val="00AA30C5"/>
    <w:rsid w:val="00AA40F3"/>
    <w:rsid w:val="00AA5323"/>
    <w:rsid w:val="00AA6280"/>
    <w:rsid w:val="00AA6DE9"/>
    <w:rsid w:val="00AB16A7"/>
    <w:rsid w:val="00AB2D55"/>
    <w:rsid w:val="00AB2D8F"/>
    <w:rsid w:val="00AB37A5"/>
    <w:rsid w:val="00AB424A"/>
    <w:rsid w:val="00AB55C5"/>
    <w:rsid w:val="00AB5637"/>
    <w:rsid w:val="00AB777D"/>
    <w:rsid w:val="00AC1985"/>
    <w:rsid w:val="00AC1A24"/>
    <w:rsid w:val="00AC2F8C"/>
    <w:rsid w:val="00AC5817"/>
    <w:rsid w:val="00AD043F"/>
    <w:rsid w:val="00AD12C8"/>
    <w:rsid w:val="00AD69B4"/>
    <w:rsid w:val="00AE0E54"/>
    <w:rsid w:val="00AE52BE"/>
    <w:rsid w:val="00AE5882"/>
    <w:rsid w:val="00AE5AE6"/>
    <w:rsid w:val="00AF130F"/>
    <w:rsid w:val="00AF26AB"/>
    <w:rsid w:val="00B02518"/>
    <w:rsid w:val="00B0288D"/>
    <w:rsid w:val="00B0718B"/>
    <w:rsid w:val="00B11EFA"/>
    <w:rsid w:val="00B13062"/>
    <w:rsid w:val="00B172D6"/>
    <w:rsid w:val="00B238EB"/>
    <w:rsid w:val="00B3277F"/>
    <w:rsid w:val="00B40F74"/>
    <w:rsid w:val="00B46FE2"/>
    <w:rsid w:val="00B52387"/>
    <w:rsid w:val="00B5435A"/>
    <w:rsid w:val="00B55DE8"/>
    <w:rsid w:val="00B61DBC"/>
    <w:rsid w:val="00B625A2"/>
    <w:rsid w:val="00B6269F"/>
    <w:rsid w:val="00B65458"/>
    <w:rsid w:val="00B669C3"/>
    <w:rsid w:val="00B67E83"/>
    <w:rsid w:val="00B7205D"/>
    <w:rsid w:val="00B72498"/>
    <w:rsid w:val="00B72893"/>
    <w:rsid w:val="00B743D7"/>
    <w:rsid w:val="00B748F0"/>
    <w:rsid w:val="00B75DD3"/>
    <w:rsid w:val="00B8130F"/>
    <w:rsid w:val="00B82688"/>
    <w:rsid w:val="00B833C0"/>
    <w:rsid w:val="00B849C9"/>
    <w:rsid w:val="00B863BE"/>
    <w:rsid w:val="00B86487"/>
    <w:rsid w:val="00B8772B"/>
    <w:rsid w:val="00B92C0F"/>
    <w:rsid w:val="00B934AB"/>
    <w:rsid w:val="00B94F0D"/>
    <w:rsid w:val="00B95A79"/>
    <w:rsid w:val="00B96EF5"/>
    <w:rsid w:val="00B9720F"/>
    <w:rsid w:val="00BA0502"/>
    <w:rsid w:val="00BA3C9F"/>
    <w:rsid w:val="00BA4DB0"/>
    <w:rsid w:val="00BA7B34"/>
    <w:rsid w:val="00BB4160"/>
    <w:rsid w:val="00BB4411"/>
    <w:rsid w:val="00BC0934"/>
    <w:rsid w:val="00BC2C4F"/>
    <w:rsid w:val="00BC2CA5"/>
    <w:rsid w:val="00BC36C6"/>
    <w:rsid w:val="00BC3714"/>
    <w:rsid w:val="00BC6E1D"/>
    <w:rsid w:val="00BD1682"/>
    <w:rsid w:val="00BD2132"/>
    <w:rsid w:val="00BD3804"/>
    <w:rsid w:val="00BD4C83"/>
    <w:rsid w:val="00BD4F3E"/>
    <w:rsid w:val="00BD5C19"/>
    <w:rsid w:val="00BD7BCB"/>
    <w:rsid w:val="00BE1D72"/>
    <w:rsid w:val="00BE7060"/>
    <w:rsid w:val="00BF2CF8"/>
    <w:rsid w:val="00BF39AF"/>
    <w:rsid w:val="00BF5022"/>
    <w:rsid w:val="00C00218"/>
    <w:rsid w:val="00C0118D"/>
    <w:rsid w:val="00C02D98"/>
    <w:rsid w:val="00C10EC9"/>
    <w:rsid w:val="00C1122F"/>
    <w:rsid w:val="00C11EF0"/>
    <w:rsid w:val="00C1222D"/>
    <w:rsid w:val="00C13C18"/>
    <w:rsid w:val="00C14024"/>
    <w:rsid w:val="00C161DF"/>
    <w:rsid w:val="00C20A23"/>
    <w:rsid w:val="00C226D4"/>
    <w:rsid w:val="00C24FF2"/>
    <w:rsid w:val="00C26C7E"/>
    <w:rsid w:val="00C37542"/>
    <w:rsid w:val="00C41435"/>
    <w:rsid w:val="00C415EE"/>
    <w:rsid w:val="00C43824"/>
    <w:rsid w:val="00C44194"/>
    <w:rsid w:val="00C51CD1"/>
    <w:rsid w:val="00C52E85"/>
    <w:rsid w:val="00C55A78"/>
    <w:rsid w:val="00C61DEF"/>
    <w:rsid w:val="00C62F99"/>
    <w:rsid w:val="00C65AA5"/>
    <w:rsid w:val="00C70510"/>
    <w:rsid w:val="00C70BBA"/>
    <w:rsid w:val="00C70FDF"/>
    <w:rsid w:val="00C72971"/>
    <w:rsid w:val="00C72EEF"/>
    <w:rsid w:val="00C736A6"/>
    <w:rsid w:val="00C76667"/>
    <w:rsid w:val="00C815A1"/>
    <w:rsid w:val="00C82441"/>
    <w:rsid w:val="00C85A87"/>
    <w:rsid w:val="00C8627B"/>
    <w:rsid w:val="00C86610"/>
    <w:rsid w:val="00C86ADA"/>
    <w:rsid w:val="00C951F5"/>
    <w:rsid w:val="00CA2E48"/>
    <w:rsid w:val="00CA4AF8"/>
    <w:rsid w:val="00CB24CD"/>
    <w:rsid w:val="00CB2BA5"/>
    <w:rsid w:val="00CB4FCC"/>
    <w:rsid w:val="00CB5122"/>
    <w:rsid w:val="00CB7DEF"/>
    <w:rsid w:val="00CC00E3"/>
    <w:rsid w:val="00CC12B8"/>
    <w:rsid w:val="00CC48CA"/>
    <w:rsid w:val="00CC6A71"/>
    <w:rsid w:val="00CC6B3F"/>
    <w:rsid w:val="00CD07F3"/>
    <w:rsid w:val="00CD7694"/>
    <w:rsid w:val="00CD7F50"/>
    <w:rsid w:val="00CE007F"/>
    <w:rsid w:val="00CE51B5"/>
    <w:rsid w:val="00CE56F8"/>
    <w:rsid w:val="00CF1513"/>
    <w:rsid w:val="00CF4A2E"/>
    <w:rsid w:val="00D00268"/>
    <w:rsid w:val="00D01524"/>
    <w:rsid w:val="00D07656"/>
    <w:rsid w:val="00D17467"/>
    <w:rsid w:val="00D20191"/>
    <w:rsid w:val="00D216A7"/>
    <w:rsid w:val="00D2388A"/>
    <w:rsid w:val="00D2543B"/>
    <w:rsid w:val="00D26582"/>
    <w:rsid w:val="00D266AE"/>
    <w:rsid w:val="00D26E5C"/>
    <w:rsid w:val="00D27C0D"/>
    <w:rsid w:val="00D35600"/>
    <w:rsid w:val="00D364DE"/>
    <w:rsid w:val="00D37C3D"/>
    <w:rsid w:val="00D37F75"/>
    <w:rsid w:val="00D45035"/>
    <w:rsid w:val="00D453FE"/>
    <w:rsid w:val="00D46B2F"/>
    <w:rsid w:val="00D5071E"/>
    <w:rsid w:val="00D54262"/>
    <w:rsid w:val="00D5676C"/>
    <w:rsid w:val="00D57C2F"/>
    <w:rsid w:val="00D72251"/>
    <w:rsid w:val="00D80A47"/>
    <w:rsid w:val="00D9322C"/>
    <w:rsid w:val="00D96E76"/>
    <w:rsid w:val="00DA1D44"/>
    <w:rsid w:val="00DA246D"/>
    <w:rsid w:val="00DA6021"/>
    <w:rsid w:val="00DA672B"/>
    <w:rsid w:val="00DB0B6F"/>
    <w:rsid w:val="00DC05D9"/>
    <w:rsid w:val="00DC4233"/>
    <w:rsid w:val="00DC6596"/>
    <w:rsid w:val="00DD351A"/>
    <w:rsid w:val="00DD5E19"/>
    <w:rsid w:val="00DD7E0A"/>
    <w:rsid w:val="00DE1ABA"/>
    <w:rsid w:val="00DE1B73"/>
    <w:rsid w:val="00DE24A2"/>
    <w:rsid w:val="00DE2D59"/>
    <w:rsid w:val="00DE322B"/>
    <w:rsid w:val="00DE35B0"/>
    <w:rsid w:val="00DE67F7"/>
    <w:rsid w:val="00DE68CF"/>
    <w:rsid w:val="00DE7F88"/>
    <w:rsid w:val="00DF0815"/>
    <w:rsid w:val="00DF16A1"/>
    <w:rsid w:val="00DF280C"/>
    <w:rsid w:val="00DF34F5"/>
    <w:rsid w:val="00DF79A4"/>
    <w:rsid w:val="00E00062"/>
    <w:rsid w:val="00E00CC4"/>
    <w:rsid w:val="00E02B94"/>
    <w:rsid w:val="00E04838"/>
    <w:rsid w:val="00E107E1"/>
    <w:rsid w:val="00E12874"/>
    <w:rsid w:val="00E12E2B"/>
    <w:rsid w:val="00E14BE4"/>
    <w:rsid w:val="00E200B8"/>
    <w:rsid w:val="00E20393"/>
    <w:rsid w:val="00E25808"/>
    <w:rsid w:val="00E2703D"/>
    <w:rsid w:val="00E321B9"/>
    <w:rsid w:val="00E40456"/>
    <w:rsid w:val="00E42A0C"/>
    <w:rsid w:val="00E42CC5"/>
    <w:rsid w:val="00E53136"/>
    <w:rsid w:val="00E5727B"/>
    <w:rsid w:val="00E576E0"/>
    <w:rsid w:val="00E62F08"/>
    <w:rsid w:val="00E70A39"/>
    <w:rsid w:val="00E72B42"/>
    <w:rsid w:val="00E76726"/>
    <w:rsid w:val="00E77291"/>
    <w:rsid w:val="00E778C2"/>
    <w:rsid w:val="00E81139"/>
    <w:rsid w:val="00E814F8"/>
    <w:rsid w:val="00E81F53"/>
    <w:rsid w:val="00E87725"/>
    <w:rsid w:val="00E87B9F"/>
    <w:rsid w:val="00E91B99"/>
    <w:rsid w:val="00E95447"/>
    <w:rsid w:val="00E97E1C"/>
    <w:rsid w:val="00EA492A"/>
    <w:rsid w:val="00EB06CE"/>
    <w:rsid w:val="00EB0E7A"/>
    <w:rsid w:val="00EB3E2E"/>
    <w:rsid w:val="00EB5060"/>
    <w:rsid w:val="00EB6501"/>
    <w:rsid w:val="00EC0822"/>
    <w:rsid w:val="00EC14A4"/>
    <w:rsid w:val="00EC37A0"/>
    <w:rsid w:val="00EC3AD8"/>
    <w:rsid w:val="00EC74D8"/>
    <w:rsid w:val="00ED63B8"/>
    <w:rsid w:val="00EE025A"/>
    <w:rsid w:val="00EE07D3"/>
    <w:rsid w:val="00EE64D0"/>
    <w:rsid w:val="00EF1C79"/>
    <w:rsid w:val="00EF2E00"/>
    <w:rsid w:val="00EF347B"/>
    <w:rsid w:val="00EF7D54"/>
    <w:rsid w:val="00F009DA"/>
    <w:rsid w:val="00F05174"/>
    <w:rsid w:val="00F20C71"/>
    <w:rsid w:val="00F217EE"/>
    <w:rsid w:val="00F31DC1"/>
    <w:rsid w:val="00F3277B"/>
    <w:rsid w:val="00F33EBA"/>
    <w:rsid w:val="00F35A00"/>
    <w:rsid w:val="00F36F99"/>
    <w:rsid w:val="00F410F2"/>
    <w:rsid w:val="00F46478"/>
    <w:rsid w:val="00F475BB"/>
    <w:rsid w:val="00F50278"/>
    <w:rsid w:val="00F550BE"/>
    <w:rsid w:val="00F5578C"/>
    <w:rsid w:val="00F606C7"/>
    <w:rsid w:val="00F61CB6"/>
    <w:rsid w:val="00F65B62"/>
    <w:rsid w:val="00F71739"/>
    <w:rsid w:val="00F8337B"/>
    <w:rsid w:val="00F867D9"/>
    <w:rsid w:val="00F87B13"/>
    <w:rsid w:val="00F924C6"/>
    <w:rsid w:val="00F938E5"/>
    <w:rsid w:val="00FA31CE"/>
    <w:rsid w:val="00FA5838"/>
    <w:rsid w:val="00FA7611"/>
    <w:rsid w:val="00FA7D7D"/>
    <w:rsid w:val="00FA7E3E"/>
    <w:rsid w:val="00FB21F7"/>
    <w:rsid w:val="00FB6C20"/>
    <w:rsid w:val="00FC1DF2"/>
    <w:rsid w:val="00FC1DFE"/>
    <w:rsid w:val="00FC2945"/>
    <w:rsid w:val="00FC3346"/>
    <w:rsid w:val="00FC4328"/>
    <w:rsid w:val="00FD02D3"/>
    <w:rsid w:val="00FD58A4"/>
    <w:rsid w:val="00FE076D"/>
    <w:rsid w:val="00FF1497"/>
    <w:rsid w:val="00FF405C"/>
    <w:rsid w:val="00FF5F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8065"/>
    <o:shapelayout v:ext="edit">
      <o:idmap v:ext="edit" data="1"/>
    </o:shapelayout>
  </w:shapeDefaults>
  <w:decimalSymbol w:val="."/>
  <w:listSeparator w:val=","/>
  <w14:docId w14:val="112E9690"/>
  <w15:docId w15:val="{415E153C-1112-421E-AA63-41CEA93F6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82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826B3"/>
    <w:pPr>
      <w:tabs>
        <w:tab w:val="center" w:pos="4680"/>
        <w:tab w:val="right" w:pos="9360"/>
      </w:tabs>
    </w:pPr>
  </w:style>
  <w:style w:type="character" w:customStyle="1" w:styleId="HeaderChar">
    <w:name w:val="Header Char"/>
    <w:basedOn w:val="DefaultParagraphFont"/>
    <w:link w:val="Header"/>
    <w:uiPriority w:val="99"/>
    <w:rsid w:val="002826B3"/>
  </w:style>
  <w:style w:type="paragraph" w:styleId="Footer">
    <w:name w:val="footer"/>
    <w:basedOn w:val="Normal"/>
    <w:link w:val="FooterChar"/>
    <w:uiPriority w:val="99"/>
    <w:unhideWhenUsed/>
    <w:rsid w:val="002826B3"/>
    <w:pPr>
      <w:tabs>
        <w:tab w:val="center" w:pos="4680"/>
        <w:tab w:val="right" w:pos="9360"/>
      </w:tabs>
    </w:pPr>
  </w:style>
  <w:style w:type="character" w:customStyle="1" w:styleId="FooterChar">
    <w:name w:val="Footer Char"/>
    <w:basedOn w:val="DefaultParagraphFont"/>
    <w:link w:val="Footer"/>
    <w:uiPriority w:val="99"/>
    <w:rsid w:val="002826B3"/>
  </w:style>
  <w:style w:type="paragraph" w:styleId="ListParagraph">
    <w:name w:val="List Paragraph"/>
    <w:basedOn w:val="Normal"/>
    <w:uiPriority w:val="34"/>
    <w:unhideWhenUsed/>
    <w:qFormat/>
    <w:rsid w:val="00D37C3D"/>
    <w:pPr>
      <w:spacing w:after="200" w:line="276" w:lineRule="auto"/>
      <w:ind w:left="720"/>
      <w:contextualSpacing/>
    </w:pPr>
    <w:rPr>
      <w:rFonts w:eastAsiaTheme="minorEastAsia"/>
      <w:color w:val="404040" w:themeColor="text1" w:themeTint="BF"/>
      <w:sz w:val="20"/>
      <w:szCs w:val="24"/>
    </w:rPr>
  </w:style>
  <w:style w:type="character" w:customStyle="1" w:styleId="apple-converted-space">
    <w:name w:val="apple-converted-space"/>
    <w:basedOn w:val="DefaultParagraphFont"/>
    <w:rsid w:val="00A70AD9"/>
  </w:style>
  <w:style w:type="paragraph" w:styleId="BalloonText">
    <w:name w:val="Balloon Text"/>
    <w:basedOn w:val="Normal"/>
    <w:link w:val="BalloonTextChar"/>
    <w:uiPriority w:val="99"/>
    <w:semiHidden/>
    <w:unhideWhenUsed/>
    <w:rsid w:val="005609B0"/>
    <w:rPr>
      <w:rFonts w:ascii="Tahoma" w:hAnsi="Tahoma" w:cs="Tahoma"/>
      <w:sz w:val="16"/>
      <w:szCs w:val="16"/>
    </w:rPr>
  </w:style>
  <w:style w:type="character" w:customStyle="1" w:styleId="BalloonTextChar">
    <w:name w:val="Balloon Text Char"/>
    <w:basedOn w:val="DefaultParagraphFont"/>
    <w:link w:val="BalloonText"/>
    <w:uiPriority w:val="99"/>
    <w:semiHidden/>
    <w:rsid w:val="005609B0"/>
    <w:rPr>
      <w:rFonts w:ascii="Tahoma" w:hAnsi="Tahoma" w:cs="Tahoma"/>
      <w:sz w:val="16"/>
      <w:szCs w:val="16"/>
    </w:rPr>
  </w:style>
  <w:style w:type="paragraph" w:styleId="Date">
    <w:name w:val="Date"/>
    <w:basedOn w:val="Normal"/>
    <w:next w:val="Normal"/>
    <w:link w:val="DateChar"/>
    <w:uiPriority w:val="1"/>
    <w:unhideWhenUsed/>
    <w:rsid w:val="00F50278"/>
    <w:pPr>
      <w:pBdr>
        <w:top w:val="single" w:sz="2" w:space="7" w:color="7F7F7F" w:themeColor="text1" w:themeTint="80"/>
      </w:pBdr>
      <w:spacing w:before="120" w:after="40" w:line="276" w:lineRule="auto"/>
      <w:ind w:right="360"/>
    </w:pPr>
    <w:rPr>
      <w:rFonts w:eastAsiaTheme="minorEastAsia"/>
      <w:b/>
      <w:color w:val="7F7F7F" w:themeColor="text1" w:themeTint="80"/>
      <w:sz w:val="18"/>
      <w:szCs w:val="24"/>
    </w:rPr>
  </w:style>
  <w:style w:type="character" w:customStyle="1" w:styleId="DateChar">
    <w:name w:val="Date Char"/>
    <w:basedOn w:val="DefaultParagraphFont"/>
    <w:link w:val="Date"/>
    <w:uiPriority w:val="1"/>
    <w:rsid w:val="00F50278"/>
    <w:rPr>
      <w:rFonts w:eastAsiaTheme="minorEastAsia"/>
      <w:b/>
      <w:color w:val="7F7F7F" w:themeColor="text1" w:themeTint="80"/>
      <w:sz w:val="18"/>
      <w:szCs w:val="24"/>
    </w:rPr>
  </w:style>
  <w:style w:type="paragraph" w:styleId="ListBullet">
    <w:name w:val="List Bullet"/>
    <w:basedOn w:val="Normal"/>
    <w:uiPriority w:val="1"/>
    <w:qFormat/>
    <w:rsid w:val="00F50278"/>
    <w:pPr>
      <w:numPr>
        <w:numId w:val="10"/>
      </w:numPr>
      <w:spacing w:after="200" w:line="276" w:lineRule="auto"/>
    </w:pPr>
    <w:rPr>
      <w:rFonts w:eastAsiaTheme="minorEastAsia"/>
      <w:color w:val="404040" w:themeColor="text1" w:themeTint="BF"/>
      <w:sz w:val="20"/>
      <w:szCs w:val="24"/>
    </w:rPr>
  </w:style>
  <w:style w:type="paragraph" w:styleId="Revision">
    <w:name w:val="Revision"/>
    <w:hidden/>
    <w:uiPriority w:val="99"/>
    <w:semiHidden/>
    <w:rsid w:val="009534F2"/>
  </w:style>
  <w:style w:type="character" w:styleId="CommentReference">
    <w:name w:val="annotation reference"/>
    <w:basedOn w:val="DefaultParagraphFont"/>
    <w:uiPriority w:val="99"/>
    <w:semiHidden/>
    <w:unhideWhenUsed/>
    <w:rsid w:val="004758A0"/>
    <w:rPr>
      <w:sz w:val="16"/>
      <w:szCs w:val="16"/>
    </w:rPr>
  </w:style>
  <w:style w:type="paragraph" w:styleId="CommentText">
    <w:name w:val="annotation text"/>
    <w:basedOn w:val="Normal"/>
    <w:link w:val="CommentTextChar"/>
    <w:uiPriority w:val="99"/>
    <w:semiHidden/>
    <w:unhideWhenUsed/>
    <w:rsid w:val="004758A0"/>
    <w:pPr>
      <w:spacing w:after="200"/>
    </w:pPr>
    <w:rPr>
      <w:rFonts w:eastAsiaTheme="minorEastAsia"/>
      <w:color w:val="404040" w:themeColor="text1" w:themeTint="BF"/>
      <w:sz w:val="20"/>
      <w:szCs w:val="20"/>
    </w:rPr>
  </w:style>
  <w:style w:type="character" w:customStyle="1" w:styleId="CommentTextChar">
    <w:name w:val="Comment Text Char"/>
    <w:basedOn w:val="DefaultParagraphFont"/>
    <w:link w:val="CommentText"/>
    <w:uiPriority w:val="99"/>
    <w:semiHidden/>
    <w:rsid w:val="004758A0"/>
    <w:rPr>
      <w:rFonts w:eastAsiaTheme="minorEastAsia"/>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323CBE"/>
    <w:pPr>
      <w:spacing w:after="0"/>
    </w:pPr>
    <w:rPr>
      <w:rFonts w:eastAsiaTheme="minorHAnsi"/>
      <w:b/>
      <w:bCs/>
      <w:color w:val="auto"/>
    </w:rPr>
  </w:style>
  <w:style w:type="character" w:customStyle="1" w:styleId="CommentSubjectChar">
    <w:name w:val="Comment Subject Char"/>
    <w:basedOn w:val="CommentTextChar"/>
    <w:link w:val="CommentSubject"/>
    <w:uiPriority w:val="99"/>
    <w:semiHidden/>
    <w:rsid w:val="00323CBE"/>
    <w:rPr>
      <w:rFonts w:eastAsiaTheme="minorEastAsia"/>
      <w:b/>
      <w:bCs/>
      <w:color w:val="404040" w:themeColor="text1" w:themeTint="BF"/>
      <w:sz w:val="20"/>
      <w:szCs w:val="20"/>
    </w:rPr>
  </w:style>
  <w:style w:type="character" w:styleId="Hyperlink">
    <w:name w:val="Hyperlink"/>
    <w:basedOn w:val="DefaultParagraphFont"/>
    <w:uiPriority w:val="99"/>
    <w:unhideWhenUsed/>
    <w:rsid w:val="00176512"/>
    <w:rPr>
      <w:color w:val="0000FF" w:themeColor="hyperlink"/>
      <w:u w:val="single"/>
    </w:rPr>
  </w:style>
  <w:style w:type="character" w:styleId="FollowedHyperlink">
    <w:name w:val="FollowedHyperlink"/>
    <w:basedOn w:val="DefaultParagraphFont"/>
    <w:uiPriority w:val="99"/>
    <w:semiHidden/>
    <w:unhideWhenUsed/>
    <w:rsid w:val="0017651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33ce92bb-bf07-48ad-b569-3dac4d54fd36">Storyboards</Document_x0020_Type>
    <Document_x0020_Category xmlns="33ce92bb-bf07-48ad-b569-3dac4d54fd36">Group Quarters</Document_x0020_Category>
    <Version_x0020_Date xmlns="33ce92bb-bf07-48ad-b569-3dac4d54fd36">2017-04-12T04:00:00+00:00</Version_x0020_Date>
    <Census_x0020_Year xmlns="33ce92bb-bf07-48ad-b569-3dac4d54fd36">2018</Census_x0020_Yea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F5D9A0148F35143999CF6515E01446C" ma:contentTypeVersion="6" ma:contentTypeDescription="Create a new document." ma:contentTypeScope="" ma:versionID="331b8b58258305a38dca5af9ae228f0f">
  <xsd:schema xmlns:xsd="http://www.w3.org/2001/XMLSchema" xmlns:xs="http://www.w3.org/2001/XMLSchema" xmlns:p="http://schemas.microsoft.com/office/2006/metadata/properties" xmlns:ns2="33ce92bb-bf07-48ad-b569-3dac4d54fd36" xmlns:ns3="fc5c6e75-80ce-4f46-bbf4-c548a32e732a" targetNamespace="http://schemas.microsoft.com/office/2006/metadata/properties" ma:root="true" ma:fieldsID="19b350c3a22bdf6c9d98d386dafd852c" ns2:_="" ns3:_="">
    <xsd:import namespace="33ce92bb-bf07-48ad-b569-3dac4d54fd36"/>
    <xsd:import namespace="fc5c6e75-80ce-4f46-bbf4-c548a32e732a"/>
    <xsd:element name="properties">
      <xsd:complexType>
        <xsd:sequence>
          <xsd:element name="documentManagement">
            <xsd:complexType>
              <xsd:all>
                <xsd:element ref="ns2:Document_x0020_Type"/>
                <xsd:element ref="ns2:Census_x0020_Year"/>
                <xsd:element ref="ns2:Document_x0020_Category"/>
                <xsd:element ref="ns3:_dlc_DocId" minOccurs="0"/>
                <xsd:element ref="ns3:_dlc_DocIdUrl" minOccurs="0"/>
                <xsd:element ref="ns3:_dlc_DocIdPersistId" minOccurs="0"/>
                <xsd:element ref="ns2:Version_x0020_Dat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ce92bb-bf07-48ad-b569-3dac4d54fd36" elementFormDefault="qualified">
    <xsd:import namespace="http://schemas.microsoft.com/office/2006/documentManagement/types"/>
    <xsd:import namespace="http://schemas.microsoft.com/office/infopath/2007/PartnerControls"/>
    <xsd:element name="Document_x0020_Type" ma:index="2" ma:displayName="File Type" ma:format="Dropdown" ma:internalName="Document_x0020_Type">
      <xsd:simpleType>
        <xsd:restriction base="dms:Choice">
          <xsd:enumeration value="Address Canvassing (AdCan) Evaluation"/>
          <xsd:enumeration value="Address Canvassing (AdCan) Specific"/>
          <xsd:enumeration value="Agendas"/>
          <xsd:enumeration value="Coverage Measurement (CM) Evaluation"/>
          <xsd:enumeration value="Coverage Measurement (CM) Specific"/>
          <xsd:enumeration value="Generic"/>
          <xsd:enumeration value="Group Quarters (GQ) Evaluation"/>
          <xsd:enumeration value="Group Quarters (GQ) Specific"/>
          <xsd:enumeration value="Images"/>
          <xsd:enumeration value="Meeting Minutes"/>
          <xsd:enumeration value="Nonresponse Followup (NRFU) Evaluation"/>
          <xsd:enumeration value="Nonresponse Followup (NRFU) Specific"/>
          <xsd:enumeration value="Outlines"/>
          <xsd:enumeration value="Partial Generic"/>
          <xsd:enumeration value="Prototypes"/>
          <xsd:enumeration value="Reference Materials"/>
          <xsd:enumeration value="Requirements"/>
          <xsd:enumeration value="Schedules"/>
          <xsd:enumeration value="Storyboards"/>
          <xsd:enumeration value="Templates"/>
          <xsd:enumeration value="Training Plans"/>
          <xsd:enumeration value="Training Schedules"/>
          <xsd:enumeration value="Update Enumerate (UE) Evaluation"/>
          <xsd:enumeration value="Update Enumerate (UE) Specific"/>
          <xsd:enumeration value="OTHER"/>
        </xsd:restriction>
      </xsd:simpleType>
    </xsd:element>
    <xsd:element name="Census_x0020_Year" ma:index="3" ma:displayName="Census Year" ma:format="Dropdown" ma:internalName="Census_x0020_Year">
      <xsd:simpleType>
        <xsd:restriction base="dms:Choice">
          <xsd:enumeration value="2020"/>
          <xsd:enumeration value="2019"/>
          <xsd:enumeration value="2018"/>
          <xsd:enumeration value="2017"/>
          <xsd:enumeration value="2016"/>
          <xsd:enumeration value="2015"/>
          <xsd:enumeration value="2014"/>
          <xsd:enumeration value="2013"/>
          <xsd:enumeration value="2012"/>
          <xsd:enumeration value="2011"/>
          <xsd:enumeration value="2010"/>
        </xsd:restriction>
      </xsd:simpleType>
    </xsd:element>
    <xsd:element name="Document_x0020_Category" ma:index="4" ma:displayName="Operations" ma:format="Dropdown" ma:internalName="Document_x0020_Category">
      <xsd:simpleType>
        <xsd:restriction base="dms:Choice">
          <xsd:enumeration value="Alpha Gold"/>
          <xsd:enumeration value="Address Canvassing"/>
          <xsd:enumeration value="DDCTB Materials"/>
          <xsd:enumeration value="Decennial Translation Office (DTO)"/>
          <xsd:enumeration value="Generic"/>
          <xsd:enumeration value="Group Quarters"/>
          <xsd:enumeration value="Nonresponse Followup"/>
          <xsd:enumeration value="Off Site"/>
          <xsd:enumeration value="Office Operations Supervisor (OOS) and Clerk"/>
          <xsd:enumeration value="Partnership"/>
          <xsd:enumeration value="Post Enumeration Survey"/>
          <xsd:enumeration value="Recruiting"/>
          <xsd:enumeration value="Shared Requirements"/>
          <xsd:enumeration value="Style Guides"/>
          <xsd:enumeration value="Training Application"/>
          <xsd:enumeration value="Training Module Review"/>
          <xsd:enumeration value="Update Enumerate"/>
        </xsd:restriction>
      </xsd:simpleType>
    </xsd:element>
    <xsd:element name="Version_x0020_Date" ma:index="14" ma:displayName="Version Date" ma:format="DateOnly" ma:internalName="Version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c5c6e75-80ce-4f46-bbf4-c548a32e732a"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0" ma:displayName="Documen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948F3-8A6C-4A76-A269-BB3B9E092D43}">
  <ds:schemaRefs>
    <ds:schemaRef ds:uri="http://schemas.microsoft.com/sharepoint/events"/>
  </ds:schemaRefs>
</ds:datastoreItem>
</file>

<file path=customXml/itemProps2.xml><?xml version="1.0" encoding="utf-8"?>
<ds:datastoreItem xmlns:ds="http://schemas.openxmlformats.org/officeDocument/2006/customXml" ds:itemID="{38888B31-12D3-45E1-A975-2B03F1F21A30}">
  <ds:schemaRefs>
    <ds:schemaRef ds:uri="fc5c6e75-80ce-4f46-bbf4-c548a32e732a"/>
    <ds:schemaRef ds:uri="http://purl.org/dc/terms/"/>
    <ds:schemaRef ds:uri="http://www.w3.org/XML/1998/namespace"/>
    <ds:schemaRef ds:uri="http://schemas.microsoft.com/office/2006/documentManagement/types"/>
    <ds:schemaRef ds:uri="http://purl.org/dc/dcmityp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33ce92bb-bf07-48ad-b569-3dac4d54fd36"/>
  </ds:schemaRefs>
</ds:datastoreItem>
</file>

<file path=customXml/itemProps3.xml><?xml version="1.0" encoding="utf-8"?>
<ds:datastoreItem xmlns:ds="http://schemas.openxmlformats.org/officeDocument/2006/customXml" ds:itemID="{2AED2D94-3E9C-43CC-87CC-BD5CBE08EFA6}">
  <ds:schemaRefs>
    <ds:schemaRef ds:uri="http://schemas.microsoft.com/sharepoint/v3/contenttype/forms"/>
  </ds:schemaRefs>
</ds:datastoreItem>
</file>

<file path=customXml/itemProps4.xml><?xml version="1.0" encoding="utf-8"?>
<ds:datastoreItem xmlns:ds="http://schemas.openxmlformats.org/officeDocument/2006/customXml" ds:itemID="{5D640BDD-67B3-4FB1-8386-45717609E3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ce92bb-bf07-48ad-b569-3dac4d54fd36"/>
    <ds:schemaRef ds:uri="fc5c6e75-80ce-4f46-bbf4-c548a32e73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05F9F22-2CEA-4077-B977-E82F40BEB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A329F5AB.dotm</Template>
  <TotalTime>0</TotalTime>
  <Pages>9</Pages>
  <Words>1529</Words>
  <Characters>8718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U.S. Department of Commerce</Company>
  <LinksUpToDate>false</LinksUpToDate>
  <CharactersWithSpaces>10227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D Little (CENSUS/FLD FED)</dc:creator>
  <cp:lastModifiedBy>John D Little (CENSUS/FLD FED)</cp:lastModifiedBy>
  <cp:revision>3</cp:revision>
  <cp:lastPrinted>2014-07-15T11:55:00Z</cp:lastPrinted>
  <dcterms:created xsi:type="dcterms:W3CDTF">2017-05-16T12:56:00Z</dcterms:created>
  <dcterms:modified xsi:type="dcterms:W3CDTF">2017-05-16T12:56:00Z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0x010100BF5D9A0148F35143999CF6515E01446C</vt:lpwstr>
  </property>
</Properties>
</file>