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54DCE2" w14:textId="5A052552" w:rsidR="006C61C7" w:rsidRPr="00044596" w:rsidRDefault="006C61C7" w:rsidP="00CD42C0">
      <w:pPr>
        <w:autoSpaceDE/>
        <w:autoSpaceDN/>
        <w:adjustRightInd/>
        <w:spacing w:before="240" w:after="0"/>
        <w:ind w:left="7200"/>
        <w:rPr>
          <w:rFonts w:eastAsia="Times New Roman"/>
          <w:color w:val="auto"/>
          <w:sz w:val="20"/>
          <w:szCs w:val="24"/>
        </w:rPr>
      </w:pPr>
      <w:bookmarkStart w:id="0" w:name="_GoBack"/>
      <w:bookmarkEnd w:id="0"/>
      <w:r w:rsidRPr="00044596">
        <w:rPr>
          <w:rFonts w:eastAsia="Times New Roman"/>
          <w:color w:val="auto"/>
          <w:sz w:val="20"/>
          <w:szCs w:val="24"/>
        </w:rPr>
        <w:t xml:space="preserve">OMB # </w:t>
      </w:r>
      <w:r w:rsidR="00796ED5" w:rsidRPr="00796ED5">
        <w:rPr>
          <w:rFonts w:eastAsia="Times New Roman"/>
          <w:color w:val="auto"/>
          <w:sz w:val="20"/>
          <w:szCs w:val="24"/>
        </w:rPr>
        <w:t>0925-0701</w:t>
      </w:r>
    </w:p>
    <w:p w14:paraId="6DAAB399" w14:textId="5331BD6A" w:rsidR="006C61C7" w:rsidRPr="00044596" w:rsidRDefault="006C61C7" w:rsidP="00CD42C0">
      <w:pPr>
        <w:autoSpaceDE/>
        <w:autoSpaceDN/>
        <w:adjustRightInd/>
        <w:spacing w:after="0"/>
        <w:ind w:left="7200"/>
        <w:rPr>
          <w:rFonts w:eastAsia="Times New Roman"/>
          <w:color w:val="auto"/>
          <w:sz w:val="20"/>
          <w:szCs w:val="24"/>
        </w:rPr>
      </w:pPr>
      <w:r w:rsidRPr="00044596">
        <w:rPr>
          <w:rFonts w:eastAsia="Times New Roman"/>
          <w:color w:val="auto"/>
          <w:sz w:val="20"/>
          <w:szCs w:val="24"/>
        </w:rPr>
        <w:t xml:space="preserve">Expiration Date: </w:t>
      </w:r>
      <w:r w:rsidR="0067176A" w:rsidRPr="0067176A">
        <w:rPr>
          <w:rFonts w:eastAsia="Times New Roman"/>
          <w:color w:val="auto"/>
          <w:sz w:val="20"/>
          <w:szCs w:val="24"/>
        </w:rPr>
        <w:t>02/2021</w:t>
      </w:r>
    </w:p>
    <w:p w14:paraId="37B33937" w14:textId="77777777" w:rsidR="00485E35" w:rsidRDefault="00485E35">
      <w:pPr>
        <w:pStyle w:val="Heading1"/>
      </w:pPr>
      <w:r w:rsidRPr="00485E35">
        <w:rPr>
          <w:i/>
          <w:iCs/>
        </w:rPr>
        <w:t>Kappa Safe Infant Sleep Community Engagement Project</w:t>
      </w:r>
      <w:r w:rsidRPr="00485E35">
        <w:t xml:space="preserve"> </w:t>
      </w:r>
    </w:p>
    <w:p w14:paraId="7914DF85" w14:textId="39B287D3" w:rsidR="00FD23DC" w:rsidRPr="00044596" w:rsidRDefault="00125A0B">
      <w:pPr>
        <w:pStyle w:val="Heading1"/>
      </w:pPr>
      <w:r w:rsidRPr="00044596">
        <w:t>Before</w:t>
      </w:r>
      <w:r w:rsidR="00813025" w:rsidRPr="00044596">
        <w:t>-</w:t>
      </w:r>
      <w:r w:rsidRPr="00044596">
        <w:t>and</w:t>
      </w:r>
      <w:r w:rsidR="00813025" w:rsidRPr="00044596">
        <w:t>-</w:t>
      </w:r>
      <w:r w:rsidRPr="00044596">
        <w:t>After Activity Knowledge Check</w:t>
      </w:r>
    </w:p>
    <w:p w14:paraId="7B4F40FE" w14:textId="36B9EC32" w:rsidR="00796ED5" w:rsidRPr="00796ED5" w:rsidRDefault="00796ED5" w:rsidP="00796ED5">
      <w:pPr>
        <w:pStyle w:val="BodyS2S"/>
      </w:pPr>
      <w:r w:rsidRPr="00796ED5">
        <w:t xml:space="preserve">Public reporting burden for this collection of information is estimated to average </w:t>
      </w:r>
      <w:r>
        <w:t xml:space="preserve">3 minutes </w:t>
      </w:r>
      <w:r w:rsidRPr="00796ED5">
        <w:t>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NIH, Project Clearance Branch, 6705 Rockledge Drive, MSC 7974, Bethesda, MD 20892-7974, ATTN: PRA (0925-0701).  Do not return the completed form to this address.</w:t>
      </w:r>
    </w:p>
    <w:p w14:paraId="086F2E62" w14:textId="476A970B" w:rsidR="00FD23DC" w:rsidRPr="00044596" w:rsidRDefault="00FD23DC" w:rsidP="00044596">
      <w:pPr>
        <w:pStyle w:val="BodyS2S"/>
      </w:pPr>
      <w:r w:rsidRPr="00044596">
        <w:t>Please answer the questions on this form and return it to your presenter</w:t>
      </w:r>
      <w:r w:rsidR="00813025" w:rsidRPr="00044596">
        <w:t xml:space="preserve"> after the</w:t>
      </w:r>
      <w:r w:rsidR="00485E35">
        <w:t xml:space="preserve"> outreach </w:t>
      </w:r>
      <w:r w:rsidR="009B3835">
        <w:t xml:space="preserve">activity </w:t>
      </w:r>
      <w:r w:rsidR="009B3835" w:rsidRPr="00044596">
        <w:t>is</w:t>
      </w:r>
      <w:r w:rsidR="00813025" w:rsidRPr="00044596">
        <w:t xml:space="preserve"> complete</w:t>
      </w:r>
      <w:r w:rsidRPr="00044596">
        <w:t xml:space="preserve">. Do not write your name on this form. Thank you for your feedback! </w:t>
      </w:r>
    </w:p>
    <w:p w14:paraId="767CDF2A" w14:textId="415D2A35" w:rsidR="00FD23DC" w:rsidRPr="00044596" w:rsidRDefault="00FD23DC" w:rsidP="00044596">
      <w:pPr>
        <w:pStyle w:val="BodyLinedS2S"/>
        <w:rPr>
          <w:b w:val="0"/>
        </w:rPr>
      </w:pPr>
      <w:r w:rsidRPr="00044596">
        <w:rPr>
          <w:b w:val="0"/>
        </w:rPr>
        <w:t xml:space="preserve">Host </w:t>
      </w:r>
      <w:r w:rsidR="00485E35">
        <w:rPr>
          <w:b w:val="0"/>
        </w:rPr>
        <w:t>Chapter</w:t>
      </w:r>
      <w:r w:rsidRPr="00044596">
        <w:rPr>
          <w:b w:val="0"/>
        </w:rPr>
        <w:t xml:space="preserve"> </w:t>
      </w:r>
      <w:r w:rsidRPr="00044596">
        <w:rPr>
          <w:u w:val="single"/>
        </w:rPr>
        <w:tab/>
      </w:r>
      <w:r w:rsidR="006223C3">
        <w:rPr>
          <w:u w:val="single"/>
        </w:rPr>
        <w:tab/>
      </w:r>
    </w:p>
    <w:p w14:paraId="2F8A44A5" w14:textId="3B1EB3E1" w:rsidR="00FD23DC" w:rsidRPr="00044596" w:rsidRDefault="00125A0B" w:rsidP="00044596">
      <w:pPr>
        <w:pStyle w:val="BodyLinedS2S"/>
        <w:rPr>
          <w:b w:val="0"/>
        </w:rPr>
      </w:pPr>
      <w:r w:rsidRPr="00044596">
        <w:rPr>
          <w:b w:val="0"/>
        </w:rPr>
        <w:t>Activity/e</w:t>
      </w:r>
      <w:r w:rsidR="00FD23DC" w:rsidRPr="00044596">
        <w:rPr>
          <w:b w:val="0"/>
        </w:rPr>
        <w:t xml:space="preserve">vent date: </w:t>
      </w:r>
      <w:r w:rsidR="00FD23DC" w:rsidRPr="00044596">
        <w:rPr>
          <w:u w:val="single"/>
        </w:rPr>
        <w:tab/>
      </w:r>
      <w:r w:rsidR="006223C3">
        <w:rPr>
          <w:u w:val="single"/>
        </w:rPr>
        <w:tab/>
      </w:r>
    </w:p>
    <w:p w14:paraId="3A402115" w14:textId="43A598A9" w:rsidR="00FD23DC" w:rsidRPr="00044596" w:rsidRDefault="00125A0B" w:rsidP="00044596">
      <w:pPr>
        <w:pStyle w:val="BodyLinedS2S"/>
        <w:rPr>
          <w:u w:val="single"/>
        </w:rPr>
      </w:pPr>
      <w:r w:rsidRPr="00044596">
        <w:t>Activity/e</w:t>
      </w:r>
      <w:r w:rsidR="00FD23DC" w:rsidRPr="00044596">
        <w:t xml:space="preserve">vent name: </w:t>
      </w:r>
      <w:r w:rsidR="00FD23DC" w:rsidRPr="00044596">
        <w:rPr>
          <w:u w:val="single"/>
        </w:rPr>
        <w:tab/>
      </w:r>
      <w:r w:rsidR="006223C3">
        <w:rPr>
          <w:u w:val="single"/>
        </w:rPr>
        <w:tab/>
      </w:r>
    </w:p>
    <w:p w14:paraId="66083B56" w14:textId="31D8E5A4" w:rsidR="00813025" w:rsidRDefault="00813025" w:rsidP="00044596">
      <w:pPr>
        <w:pStyle w:val="Heading2"/>
        <w:spacing w:before="480"/>
        <w:rPr>
          <w:szCs w:val="28"/>
        </w:rPr>
      </w:pPr>
      <w:r w:rsidRPr="00044596">
        <w:rPr>
          <w:szCs w:val="28"/>
        </w:rPr>
        <w:t>Pre-Test: Please complete this section before the program begins.</w:t>
      </w:r>
    </w:p>
    <w:p w14:paraId="19D8F671" w14:textId="5B49BA20" w:rsidR="00B37EB8" w:rsidRPr="00B37EB8" w:rsidRDefault="00B37EB8" w:rsidP="00B37EB8">
      <w:pPr>
        <w:pStyle w:val="Heading3"/>
        <w:spacing w:after="120"/>
        <w:jc w:val="center"/>
      </w:pPr>
      <w:r w:rsidRPr="00044596">
        <w:rPr>
          <w:szCs w:val="24"/>
        </w:rPr>
        <w:t xml:space="preserve">Instructions: </w:t>
      </w:r>
      <w:r>
        <w:rPr>
          <w:szCs w:val="24"/>
        </w:rPr>
        <w:t>Check</w:t>
      </w:r>
      <w:r w:rsidRPr="00044596">
        <w:rPr>
          <w:szCs w:val="24"/>
        </w:rPr>
        <w:t xml:space="preserve"> either True or False for each statement below</w:t>
      </w:r>
      <w:r w:rsidRPr="00044596">
        <w:rPr>
          <w:sz w:val="28"/>
          <w:szCs w:val="28"/>
        </w:rPr>
        <w:t>.</w:t>
      </w:r>
    </w:p>
    <w:tbl>
      <w:tblPr>
        <w:tblStyle w:val="TableGrid"/>
        <w:tblW w:w="10080" w:type="dxa"/>
        <w:jc w:val="center"/>
        <w:tblLayout w:type="fixed"/>
        <w:tblCellMar>
          <w:left w:w="115" w:type="dxa"/>
          <w:right w:w="115" w:type="dxa"/>
        </w:tblCellMar>
        <w:tblLook w:val="04A0" w:firstRow="1" w:lastRow="0" w:firstColumn="1" w:lastColumn="0" w:noHBand="0" w:noVBand="1"/>
      </w:tblPr>
      <w:tblGrid>
        <w:gridCol w:w="6925"/>
        <w:gridCol w:w="1627"/>
        <w:gridCol w:w="1528"/>
      </w:tblGrid>
      <w:tr w:rsidR="00B37EB8" w:rsidRPr="007E536C" w14:paraId="5909F1E2" w14:textId="77777777" w:rsidTr="00B37EB8">
        <w:trPr>
          <w:cantSplit/>
          <w:trHeight w:val="440"/>
          <w:jc w:val="center"/>
        </w:trPr>
        <w:tc>
          <w:tcPr>
            <w:tcW w:w="3435" w:type="pct"/>
            <w:shd w:val="clear" w:color="auto" w:fill="FFC000"/>
            <w:vAlign w:val="center"/>
          </w:tcPr>
          <w:p w14:paraId="36782E78" w14:textId="511856CC" w:rsidR="00B37EB8" w:rsidRPr="007E536C" w:rsidRDefault="00B37EB8" w:rsidP="00B37EB8">
            <w:pPr>
              <w:pStyle w:val="Body"/>
              <w:spacing w:after="0"/>
              <w:contextualSpacing/>
              <w:jc w:val="center"/>
              <w:rPr>
                <w:b/>
                <w:color w:val="7030A0"/>
                <w:sz w:val="22"/>
                <w:szCs w:val="22"/>
              </w:rPr>
            </w:pPr>
            <w:r w:rsidRPr="007E536C">
              <w:rPr>
                <w:b/>
                <w:color w:val="632E88"/>
                <w:sz w:val="22"/>
                <w:szCs w:val="22"/>
              </w:rPr>
              <w:t>Statement</w:t>
            </w:r>
          </w:p>
        </w:tc>
        <w:tc>
          <w:tcPr>
            <w:tcW w:w="807" w:type="pct"/>
            <w:shd w:val="clear" w:color="auto" w:fill="FFC000"/>
            <w:vAlign w:val="center"/>
          </w:tcPr>
          <w:p w14:paraId="3B9B8A29" w14:textId="190B17A3" w:rsidR="00B37EB8" w:rsidRPr="007E536C" w:rsidRDefault="00B37EB8" w:rsidP="00B37EB8">
            <w:pPr>
              <w:spacing w:after="0"/>
              <w:contextualSpacing/>
              <w:jc w:val="center"/>
              <w:rPr>
                <w:b/>
                <w:color w:val="7030A0"/>
                <w:sz w:val="22"/>
                <w:szCs w:val="22"/>
              </w:rPr>
            </w:pPr>
            <w:r w:rsidRPr="007E536C">
              <w:rPr>
                <w:b/>
                <w:color w:val="632E88"/>
                <w:sz w:val="22"/>
                <w:szCs w:val="22"/>
              </w:rPr>
              <w:t>True</w:t>
            </w:r>
          </w:p>
        </w:tc>
        <w:tc>
          <w:tcPr>
            <w:tcW w:w="758" w:type="pct"/>
            <w:shd w:val="clear" w:color="auto" w:fill="FFC000"/>
            <w:vAlign w:val="center"/>
          </w:tcPr>
          <w:p w14:paraId="59101532" w14:textId="055DA059" w:rsidR="00B37EB8" w:rsidRPr="007E536C" w:rsidRDefault="00B37EB8" w:rsidP="00B37EB8">
            <w:pPr>
              <w:spacing w:after="0"/>
              <w:contextualSpacing/>
              <w:jc w:val="center"/>
              <w:rPr>
                <w:b/>
                <w:color w:val="7030A0"/>
                <w:sz w:val="22"/>
                <w:szCs w:val="22"/>
              </w:rPr>
            </w:pPr>
            <w:r w:rsidRPr="007E536C">
              <w:rPr>
                <w:b/>
                <w:color w:val="632E88"/>
                <w:sz w:val="22"/>
                <w:szCs w:val="22"/>
              </w:rPr>
              <w:t>False</w:t>
            </w:r>
          </w:p>
        </w:tc>
      </w:tr>
      <w:tr w:rsidR="00FD23DC" w:rsidRPr="00B2084E" w14:paraId="22EF8BDF" w14:textId="77777777" w:rsidTr="00B37EB8">
        <w:trPr>
          <w:cantSplit/>
          <w:trHeight w:val="728"/>
          <w:jc w:val="center"/>
        </w:trPr>
        <w:tc>
          <w:tcPr>
            <w:tcW w:w="3435" w:type="pct"/>
          </w:tcPr>
          <w:p w14:paraId="594367E3" w14:textId="7F42D17B" w:rsidR="00FD23DC" w:rsidRPr="00044596" w:rsidRDefault="00813025">
            <w:pPr>
              <w:pStyle w:val="Body"/>
              <w:spacing w:after="0"/>
              <w:contextualSpacing/>
              <w:rPr>
                <w:sz w:val="22"/>
                <w:szCs w:val="22"/>
              </w:rPr>
            </w:pPr>
            <w:r w:rsidRPr="00044596">
              <w:rPr>
                <w:sz w:val="22"/>
                <w:szCs w:val="22"/>
              </w:rPr>
              <w:t xml:space="preserve">Sudden Infant Death Syndrome, or </w:t>
            </w:r>
            <w:r w:rsidR="00FD23DC" w:rsidRPr="00044596">
              <w:rPr>
                <w:sz w:val="22"/>
                <w:szCs w:val="22"/>
              </w:rPr>
              <w:t>SIDS</w:t>
            </w:r>
            <w:r w:rsidRPr="00044596">
              <w:rPr>
                <w:sz w:val="22"/>
                <w:szCs w:val="22"/>
              </w:rPr>
              <w:t>,</w:t>
            </w:r>
            <w:r w:rsidR="00FD23DC" w:rsidRPr="00044596">
              <w:rPr>
                <w:sz w:val="22"/>
                <w:szCs w:val="22"/>
              </w:rPr>
              <w:t xml:space="preserve"> is the leading cause of death among babies between 1 month and 1 year of age.</w:t>
            </w:r>
          </w:p>
        </w:tc>
        <w:tc>
          <w:tcPr>
            <w:tcW w:w="807" w:type="pct"/>
            <w:vAlign w:val="center"/>
          </w:tcPr>
          <w:p w14:paraId="09F54CE7" w14:textId="335B20A7" w:rsidR="00FD23DC" w:rsidRPr="00044596" w:rsidRDefault="00DE43A3" w:rsidP="00B37EB8">
            <w:pPr>
              <w:spacing w:after="0"/>
              <w:contextualSpacing/>
              <w:jc w:val="center"/>
              <w:rPr>
                <w:sz w:val="22"/>
                <w:szCs w:val="22"/>
              </w:rPr>
            </w:pPr>
            <w:sdt>
              <w:sdtPr>
                <w:rPr>
                  <w:b/>
                  <w:color w:val="auto"/>
                  <w:sz w:val="22"/>
                  <w:szCs w:val="22"/>
                </w:rPr>
                <w:id w:val="1693727684"/>
                <w14:checkbox>
                  <w14:checked w14:val="0"/>
                  <w14:checkedState w14:val="2612" w14:font="Arial Unicode MS"/>
                  <w14:uncheckedState w14:val="2610" w14:font="Arial Unicode MS"/>
                </w14:checkbox>
              </w:sdtPr>
              <w:sdtEndPr/>
              <w:sdtContent>
                <w:r w:rsidR="00F05C55">
                  <w:rPr>
                    <w:rFonts w:ascii="Arial Unicode MS" w:eastAsia="Arial Unicode MS" w:hAnsi="Arial Unicode MS" w:cs="Arial Unicode MS" w:hint="eastAsia"/>
                    <w:b/>
                    <w:color w:val="auto"/>
                    <w:sz w:val="22"/>
                    <w:szCs w:val="22"/>
                  </w:rPr>
                  <w:t>☐</w:t>
                </w:r>
              </w:sdtContent>
            </w:sdt>
          </w:p>
        </w:tc>
        <w:tc>
          <w:tcPr>
            <w:tcW w:w="758" w:type="pct"/>
            <w:vAlign w:val="center"/>
          </w:tcPr>
          <w:p w14:paraId="229400CD" w14:textId="7780FF79" w:rsidR="00FD23DC" w:rsidRPr="00044596" w:rsidRDefault="00DE43A3" w:rsidP="00B37EB8">
            <w:pPr>
              <w:spacing w:after="0"/>
              <w:contextualSpacing/>
              <w:jc w:val="center"/>
              <w:rPr>
                <w:sz w:val="22"/>
                <w:szCs w:val="22"/>
              </w:rPr>
            </w:pPr>
            <w:sdt>
              <w:sdtPr>
                <w:rPr>
                  <w:b/>
                  <w:color w:val="auto"/>
                  <w:sz w:val="22"/>
                  <w:szCs w:val="22"/>
                </w:rPr>
                <w:id w:val="-280880225"/>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r w:rsidR="00813025" w:rsidRPr="00B2084E" w14:paraId="666941A1" w14:textId="77777777" w:rsidTr="00B37EB8">
        <w:trPr>
          <w:cantSplit/>
          <w:trHeight w:val="683"/>
          <w:jc w:val="center"/>
        </w:trPr>
        <w:tc>
          <w:tcPr>
            <w:tcW w:w="3435" w:type="pct"/>
          </w:tcPr>
          <w:p w14:paraId="37754453" w14:textId="306C7550" w:rsidR="00813025" w:rsidRPr="00044596" w:rsidRDefault="00813025">
            <w:pPr>
              <w:spacing w:before="60" w:after="60"/>
              <w:contextualSpacing/>
              <w:rPr>
                <w:sz w:val="22"/>
                <w:szCs w:val="22"/>
              </w:rPr>
            </w:pPr>
            <w:r w:rsidRPr="00044596">
              <w:rPr>
                <w:sz w:val="22"/>
                <w:szCs w:val="22"/>
              </w:rPr>
              <w:t>Babies should always be placed on their backs to sleep until they are 1 year old.</w:t>
            </w:r>
          </w:p>
        </w:tc>
        <w:tc>
          <w:tcPr>
            <w:tcW w:w="807" w:type="pct"/>
            <w:vAlign w:val="center"/>
          </w:tcPr>
          <w:p w14:paraId="28CAFDC5" w14:textId="36AC281B" w:rsidR="00813025" w:rsidRPr="00044596" w:rsidRDefault="00DE43A3" w:rsidP="00B37EB8">
            <w:pPr>
              <w:spacing w:after="0"/>
              <w:contextualSpacing/>
              <w:jc w:val="center"/>
              <w:rPr>
                <w:sz w:val="22"/>
                <w:szCs w:val="22"/>
              </w:rPr>
            </w:pPr>
            <w:sdt>
              <w:sdtPr>
                <w:rPr>
                  <w:b/>
                  <w:color w:val="auto"/>
                  <w:sz w:val="22"/>
                  <w:szCs w:val="22"/>
                </w:rPr>
                <w:id w:val="1437322473"/>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c>
          <w:tcPr>
            <w:tcW w:w="758" w:type="pct"/>
            <w:vAlign w:val="center"/>
          </w:tcPr>
          <w:p w14:paraId="0E762B56" w14:textId="235A83AE" w:rsidR="00813025" w:rsidRPr="00044596" w:rsidRDefault="00DE43A3" w:rsidP="00B37EB8">
            <w:pPr>
              <w:spacing w:after="0"/>
              <w:contextualSpacing/>
              <w:jc w:val="center"/>
              <w:rPr>
                <w:sz w:val="22"/>
                <w:szCs w:val="22"/>
              </w:rPr>
            </w:pPr>
            <w:sdt>
              <w:sdtPr>
                <w:rPr>
                  <w:b/>
                  <w:color w:val="auto"/>
                  <w:sz w:val="22"/>
                  <w:szCs w:val="22"/>
                </w:rPr>
                <w:id w:val="186032340"/>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r w:rsidR="00FD23DC" w:rsidRPr="00B2084E" w14:paraId="41C09847" w14:textId="77777777" w:rsidTr="00B37EB8">
        <w:trPr>
          <w:cantSplit/>
          <w:trHeight w:val="647"/>
          <w:jc w:val="center"/>
        </w:trPr>
        <w:tc>
          <w:tcPr>
            <w:tcW w:w="3435" w:type="pct"/>
          </w:tcPr>
          <w:p w14:paraId="5AD5A3DB" w14:textId="300032C8" w:rsidR="00FD23DC" w:rsidRPr="00044596" w:rsidRDefault="00FD23DC">
            <w:pPr>
              <w:spacing w:before="60" w:after="60"/>
              <w:contextualSpacing/>
              <w:rPr>
                <w:sz w:val="22"/>
                <w:szCs w:val="22"/>
              </w:rPr>
            </w:pPr>
            <w:r w:rsidRPr="00044596">
              <w:rPr>
                <w:sz w:val="22"/>
                <w:szCs w:val="22"/>
              </w:rPr>
              <w:t xml:space="preserve">It is safe to have pillows, blankets, </w:t>
            </w:r>
            <w:r w:rsidR="00813025" w:rsidRPr="00044596">
              <w:rPr>
                <w:sz w:val="22"/>
                <w:szCs w:val="22"/>
              </w:rPr>
              <w:t xml:space="preserve">crib bumpers, </w:t>
            </w:r>
            <w:r w:rsidRPr="00044596">
              <w:rPr>
                <w:sz w:val="22"/>
                <w:szCs w:val="22"/>
              </w:rPr>
              <w:t xml:space="preserve">or soft items </w:t>
            </w:r>
            <w:r w:rsidR="006208AF" w:rsidRPr="006208AF">
              <w:rPr>
                <w:sz w:val="22"/>
                <w:szCs w:val="22"/>
              </w:rPr>
              <w:t>in the area immediate</w:t>
            </w:r>
            <w:r w:rsidR="006208AF">
              <w:rPr>
                <w:sz w:val="22"/>
                <w:szCs w:val="22"/>
              </w:rPr>
              <w:t>ly around where the baby sleeps</w:t>
            </w:r>
            <w:r w:rsidRPr="00044596">
              <w:rPr>
                <w:sz w:val="22"/>
                <w:szCs w:val="22"/>
              </w:rPr>
              <w:t>.</w:t>
            </w:r>
          </w:p>
        </w:tc>
        <w:tc>
          <w:tcPr>
            <w:tcW w:w="807" w:type="pct"/>
            <w:vAlign w:val="center"/>
          </w:tcPr>
          <w:p w14:paraId="50FBEB17" w14:textId="6CD14E5C" w:rsidR="00FD23DC" w:rsidRPr="00044596" w:rsidRDefault="00DE43A3" w:rsidP="00B37EB8">
            <w:pPr>
              <w:spacing w:after="0"/>
              <w:contextualSpacing/>
              <w:jc w:val="center"/>
              <w:rPr>
                <w:sz w:val="22"/>
                <w:szCs w:val="22"/>
              </w:rPr>
            </w:pPr>
            <w:sdt>
              <w:sdtPr>
                <w:rPr>
                  <w:b/>
                  <w:color w:val="auto"/>
                  <w:sz w:val="22"/>
                  <w:szCs w:val="22"/>
                </w:rPr>
                <w:id w:val="-990635719"/>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c>
          <w:tcPr>
            <w:tcW w:w="758" w:type="pct"/>
            <w:vAlign w:val="center"/>
          </w:tcPr>
          <w:p w14:paraId="6B76A5B9" w14:textId="05D2C7CE" w:rsidR="00FD23DC" w:rsidRPr="00044596" w:rsidRDefault="00DE43A3" w:rsidP="00B37EB8">
            <w:pPr>
              <w:spacing w:after="0"/>
              <w:contextualSpacing/>
              <w:jc w:val="center"/>
              <w:rPr>
                <w:sz w:val="22"/>
                <w:szCs w:val="22"/>
              </w:rPr>
            </w:pPr>
            <w:sdt>
              <w:sdtPr>
                <w:rPr>
                  <w:b/>
                  <w:color w:val="auto"/>
                  <w:sz w:val="22"/>
                  <w:szCs w:val="22"/>
                </w:rPr>
                <w:id w:val="1768893005"/>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r w:rsidR="00FD23DC" w:rsidRPr="00B2084E" w14:paraId="6C106653" w14:textId="77777777" w:rsidTr="00B37EB8">
        <w:trPr>
          <w:cantSplit/>
          <w:trHeight w:val="710"/>
          <w:jc w:val="center"/>
        </w:trPr>
        <w:tc>
          <w:tcPr>
            <w:tcW w:w="3435" w:type="pct"/>
          </w:tcPr>
          <w:p w14:paraId="54FFC466" w14:textId="40186030" w:rsidR="00FD23DC" w:rsidRPr="00044596" w:rsidRDefault="00FD23DC">
            <w:pPr>
              <w:pStyle w:val="Body"/>
              <w:spacing w:after="0"/>
              <w:contextualSpacing/>
              <w:rPr>
                <w:sz w:val="22"/>
                <w:szCs w:val="22"/>
              </w:rPr>
            </w:pPr>
            <w:r w:rsidRPr="00044596">
              <w:rPr>
                <w:sz w:val="22"/>
                <w:szCs w:val="22"/>
              </w:rPr>
              <w:t xml:space="preserve">The safest place for baby to sleep is in the same room as the caregiver but in </w:t>
            </w:r>
            <w:r w:rsidR="00764EB3">
              <w:rPr>
                <w:sz w:val="22"/>
                <w:szCs w:val="22"/>
              </w:rPr>
              <w:t>baby’s</w:t>
            </w:r>
            <w:r w:rsidRPr="00044596">
              <w:rPr>
                <w:sz w:val="22"/>
                <w:szCs w:val="22"/>
              </w:rPr>
              <w:t xml:space="preserve"> own crib or bassinet.</w:t>
            </w:r>
          </w:p>
        </w:tc>
        <w:tc>
          <w:tcPr>
            <w:tcW w:w="807" w:type="pct"/>
            <w:vAlign w:val="center"/>
          </w:tcPr>
          <w:p w14:paraId="26B3A4A6" w14:textId="33B113DA" w:rsidR="00FD23DC" w:rsidRPr="00044596" w:rsidRDefault="00DE43A3" w:rsidP="00B37EB8">
            <w:pPr>
              <w:spacing w:after="0"/>
              <w:contextualSpacing/>
              <w:jc w:val="center"/>
              <w:rPr>
                <w:sz w:val="22"/>
                <w:szCs w:val="22"/>
              </w:rPr>
            </w:pPr>
            <w:sdt>
              <w:sdtPr>
                <w:rPr>
                  <w:b/>
                  <w:color w:val="auto"/>
                  <w:sz w:val="22"/>
                  <w:szCs w:val="22"/>
                </w:rPr>
                <w:id w:val="76494713"/>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c>
          <w:tcPr>
            <w:tcW w:w="758" w:type="pct"/>
            <w:vAlign w:val="center"/>
          </w:tcPr>
          <w:p w14:paraId="54C03079" w14:textId="48BFD418" w:rsidR="00FD23DC" w:rsidRPr="00044596" w:rsidRDefault="00DE43A3" w:rsidP="00B37EB8">
            <w:pPr>
              <w:spacing w:after="0"/>
              <w:contextualSpacing/>
              <w:jc w:val="center"/>
              <w:rPr>
                <w:sz w:val="22"/>
                <w:szCs w:val="22"/>
              </w:rPr>
            </w:pPr>
            <w:sdt>
              <w:sdtPr>
                <w:rPr>
                  <w:b/>
                  <w:color w:val="auto"/>
                  <w:sz w:val="22"/>
                  <w:szCs w:val="22"/>
                </w:rPr>
                <w:id w:val="1453748861"/>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r w:rsidR="00FD23DC" w:rsidRPr="00B2084E" w14:paraId="7F046432" w14:textId="77777777" w:rsidTr="00B37EB8">
        <w:trPr>
          <w:cantSplit/>
          <w:trHeight w:val="1232"/>
          <w:jc w:val="center"/>
        </w:trPr>
        <w:tc>
          <w:tcPr>
            <w:tcW w:w="3435" w:type="pct"/>
          </w:tcPr>
          <w:p w14:paraId="4C326C39" w14:textId="12A8E6C5" w:rsidR="00FD23DC" w:rsidRPr="00044596" w:rsidRDefault="00FD23DC">
            <w:pPr>
              <w:pStyle w:val="Body"/>
              <w:spacing w:after="0"/>
              <w:contextualSpacing/>
              <w:rPr>
                <w:sz w:val="22"/>
                <w:szCs w:val="22"/>
              </w:rPr>
            </w:pPr>
            <w:r w:rsidRPr="00044596">
              <w:rPr>
                <w:sz w:val="22"/>
                <w:szCs w:val="22"/>
              </w:rPr>
              <w:t>When a baby sleeps on a bed, couch, or armchair with a caregiver or others, the risk of SIDS and other sleep-related causes of infant death</w:t>
            </w:r>
            <w:r w:rsidR="00EB67A5" w:rsidRPr="00044596">
              <w:rPr>
                <w:sz w:val="22"/>
                <w:szCs w:val="22"/>
              </w:rPr>
              <w:t xml:space="preserve"> (e</w:t>
            </w:r>
            <w:r w:rsidR="00E67C52">
              <w:rPr>
                <w:sz w:val="22"/>
                <w:szCs w:val="22"/>
              </w:rPr>
              <w:t>x:</w:t>
            </w:r>
            <w:r w:rsidR="00EB67A5" w:rsidRPr="00044596">
              <w:rPr>
                <w:sz w:val="22"/>
                <w:szCs w:val="22"/>
              </w:rPr>
              <w:t xml:space="preserve"> suffocation, strangulation)</w:t>
            </w:r>
            <w:r w:rsidRPr="00044596">
              <w:rPr>
                <w:sz w:val="22"/>
                <w:szCs w:val="22"/>
              </w:rPr>
              <w:t xml:space="preserve"> is higher</w:t>
            </w:r>
            <w:r w:rsidR="00813025" w:rsidRPr="00044596">
              <w:rPr>
                <w:sz w:val="22"/>
                <w:szCs w:val="22"/>
              </w:rPr>
              <w:t xml:space="preserve"> than when </w:t>
            </w:r>
            <w:r w:rsidR="00277402">
              <w:rPr>
                <w:sz w:val="22"/>
                <w:szCs w:val="22"/>
              </w:rPr>
              <w:t xml:space="preserve">the baby </w:t>
            </w:r>
            <w:r w:rsidR="00813025" w:rsidRPr="00044596">
              <w:rPr>
                <w:sz w:val="22"/>
                <w:szCs w:val="22"/>
              </w:rPr>
              <w:t>sleep</w:t>
            </w:r>
            <w:r w:rsidR="00277402">
              <w:rPr>
                <w:sz w:val="22"/>
                <w:szCs w:val="22"/>
              </w:rPr>
              <w:t>s</w:t>
            </w:r>
            <w:r w:rsidR="00813025" w:rsidRPr="00044596">
              <w:rPr>
                <w:sz w:val="22"/>
                <w:szCs w:val="22"/>
              </w:rPr>
              <w:t xml:space="preserve"> in a crib or bassinet</w:t>
            </w:r>
            <w:r w:rsidRPr="00044596">
              <w:rPr>
                <w:sz w:val="22"/>
                <w:szCs w:val="22"/>
              </w:rPr>
              <w:t>.</w:t>
            </w:r>
          </w:p>
        </w:tc>
        <w:tc>
          <w:tcPr>
            <w:tcW w:w="807" w:type="pct"/>
            <w:vAlign w:val="center"/>
          </w:tcPr>
          <w:p w14:paraId="456E9A1A" w14:textId="1B4CECE2" w:rsidR="00FD23DC" w:rsidRPr="00044596" w:rsidRDefault="00DE43A3" w:rsidP="00B37EB8">
            <w:pPr>
              <w:spacing w:after="0"/>
              <w:contextualSpacing/>
              <w:jc w:val="center"/>
              <w:rPr>
                <w:sz w:val="22"/>
                <w:szCs w:val="22"/>
              </w:rPr>
            </w:pPr>
            <w:sdt>
              <w:sdtPr>
                <w:rPr>
                  <w:b/>
                  <w:color w:val="auto"/>
                  <w:sz w:val="22"/>
                  <w:szCs w:val="22"/>
                </w:rPr>
                <w:id w:val="74486498"/>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c>
          <w:tcPr>
            <w:tcW w:w="758" w:type="pct"/>
            <w:vAlign w:val="center"/>
          </w:tcPr>
          <w:p w14:paraId="3F1AB7A7" w14:textId="4037BB37" w:rsidR="00FD23DC" w:rsidRPr="00044596" w:rsidRDefault="00DE43A3" w:rsidP="00B37EB8">
            <w:pPr>
              <w:spacing w:after="0"/>
              <w:contextualSpacing/>
              <w:jc w:val="center"/>
              <w:rPr>
                <w:sz w:val="22"/>
                <w:szCs w:val="22"/>
              </w:rPr>
            </w:pPr>
            <w:sdt>
              <w:sdtPr>
                <w:rPr>
                  <w:b/>
                  <w:color w:val="auto"/>
                  <w:sz w:val="22"/>
                  <w:szCs w:val="22"/>
                </w:rPr>
                <w:id w:val="-498111068"/>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bl>
    <w:p w14:paraId="10ECD398" w14:textId="687E2C2F" w:rsidR="00813025" w:rsidRPr="00B2084E" w:rsidRDefault="00813025"/>
    <w:p w14:paraId="4B71E93B" w14:textId="7DA36EE7" w:rsidR="00813025" w:rsidRPr="00044596" w:rsidRDefault="00813025" w:rsidP="00044596">
      <w:pPr>
        <w:jc w:val="center"/>
        <w:rPr>
          <w:b/>
          <w:sz w:val="22"/>
          <w:szCs w:val="22"/>
        </w:rPr>
      </w:pPr>
      <w:r w:rsidRPr="00044596">
        <w:rPr>
          <w:b/>
          <w:sz w:val="22"/>
          <w:szCs w:val="22"/>
        </w:rPr>
        <w:t xml:space="preserve">Wait! Don’t turn the page over until </w:t>
      </w:r>
      <w:r w:rsidRPr="00044596">
        <w:rPr>
          <w:b/>
          <w:i/>
          <w:sz w:val="22"/>
          <w:szCs w:val="22"/>
        </w:rPr>
        <w:t xml:space="preserve">after </w:t>
      </w:r>
      <w:r w:rsidRPr="00044596">
        <w:rPr>
          <w:b/>
          <w:sz w:val="22"/>
          <w:szCs w:val="22"/>
        </w:rPr>
        <w:t>the program is finished.</w:t>
      </w:r>
    </w:p>
    <w:p w14:paraId="43BB4C32" w14:textId="77777777" w:rsidR="00CA6FD2" w:rsidRDefault="00CA6FD2">
      <w:pPr>
        <w:tabs>
          <w:tab w:val="right" w:pos="9360"/>
        </w:tabs>
        <w:spacing w:before="240" w:after="120"/>
        <w:jc w:val="center"/>
        <w:rPr>
          <w:b/>
          <w:sz w:val="28"/>
          <w:szCs w:val="24"/>
        </w:rPr>
        <w:sectPr w:rsidR="00CA6FD2" w:rsidSect="00044596">
          <w:headerReference w:type="default" r:id="rId9"/>
          <w:footerReference w:type="even" r:id="rId10"/>
          <w:footerReference w:type="default" r:id="rId11"/>
          <w:pgSz w:w="12240" w:h="15840" w:code="1"/>
          <w:pgMar w:top="1008" w:right="1008" w:bottom="1008" w:left="1008" w:header="720" w:footer="720" w:gutter="0"/>
          <w:cols w:space="720"/>
          <w:docGrid w:linePitch="326"/>
        </w:sectPr>
      </w:pPr>
    </w:p>
    <w:p w14:paraId="6BC1E214" w14:textId="160B1F45" w:rsidR="004B21DD" w:rsidRDefault="004B21DD" w:rsidP="00044596">
      <w:pPr>
        <w:pStyle w:val="Heading2"/>
        <w:spacing w:before="480"/>
        <w:rPr>
          <w:szCs w:val="28"/>
        </w:rPr>
      </w:pPr>
      <w:r w:rsidRPr="00044596">
        <w:rPr>
          <w:szCs w:val="28"/>
        </w:rPr>
        <w:lastRenderedPageBreak/>
        <w:t xml:space="preserve">Post-Test: Please complete this section </w:t>
      </w:r>
      <w:r w:rsidRPr="00044596">
        <w:rPr>
          <w:i/>
          <w:szCs w:val="28"/>
        </w:rPr>
        <w:t>after</w:t>
      </w:r>
      <w:r w:rsidRPr="00044596">
        <w:rPr>
          <w:szCs w:val="28"/>
        </w:rPr>
        <w:t xml:space="preserve"> the program is finished.</w:t>
      </w:r>
    </w:p>
    <w:p w14:paraId="7792BA29" w14:textId="77777777" w:rsidR="00B37EB8" w:rsidRPr="00B37EB8" w:rsidRDefault="00B37EB8" w:rsidP="00B37EB8">
      <w:pPr>
        <w:pStyle w:val="Heading3"/>
        <w:spacing w:after="120"/>
        <w:jc w:val="center"/>
      </w:pPr>
      <w:r w:rsidRPr="00044596">
        <w:rPr>
          <w:szCs w:val="24"/>
        </w:rPr>
        <w:t xml:space="preserve">Instructions: </w:t>
      </w:r>
      <w:r>
        <w:rPr>
          <w:szCs w:val="24"/>
        </w:rPr>
        <w:t>Check</w:t>
      </w:r>
      <w:r w:rsidRPr="00044596">
        <w:rPr>
          <w:szCs w:val="24"/>
        </w:rPr>
        <w:t xml:space="preserve"> either True or False for each statement below</w:t>
      </w:r>
      <w:r w:rsidRPr="00044596">
        <w:rPr>
          <w:sz w:val="28"/>
          <w:szCs w:val="28"/>
        </w:rPr>
        <w:t>.</w:t>
      </w:r>
    </w:p>
    <w:tbl>
      <w:tblPr>
        <w:tblStyle w:val="TableGrid"/>
        <w:tblW w:w="10080" w:type="dxa"/>
        <w:jc w:val="center"/>
        <w:tblLayout w:type="fixed"/>
        <w:tblCellMar>
          <w:left w:w="115" w:type="dxa"/>
          <w:right w:w="115" w:type="dxa"/>
        </w:tblCellMar>
        <w:tblLook w:val="04A0" w:firstRow="1" w:lastRow="0" w:firstColumn="1" w:lastColumn="0" w:noHBand="0" w:noVBand="1"/>
      </w:tblPr>
      <w:tblGrid>
        <w:gridCol w:w="6925"/>
        <w:gridCol w:w="1627"/>
        <w:gridCol w:w="1528"/>
      </w:tblGrid>
      <w:tr w:rsidR="00B37EB8" w:rsidRPr="007E536C" w14:paraId="1A4979E0" w14:textId="77777777" w:rsidTr="003655C9">
        <w:trPr>
          <w:cantSplit/>
          <w:trHeight w:val="440"/>
          <w:jc w:val="center"/>
        </w:trPr>
        <w:tc>
          <w:tcPr>
            <w:tcW w:w="3435" w:type="pct"/>
            <w:shd w:val="clear" w:color="auto" w:fill="FFC000"/>
            <w:vAlign w:val="center"/>
          </w:tcPr>
          <w:p w14:paraId="52FCA663" w14:textId="77777777" w:rsidR="00B37EB8" w:rsidRPr="007E536C" w:rsidRDefault="00B37EB8" w:rsidP="003655C9">
            <w:pPr>
              <w:pStyle w:val="Body"/>
              <w:spacing w:after="0"/>
              <w:contextualSpacing/>
              <w:jc w:val="center"/>
              <w:rPr>
                <w:b/>
                <w:color w:val="7030A0"/>
                <w:sz w:val="22"/>
                <w:szCs w:val="22"/>
              </w:rPr>
            </w:pPr>
            <w:r w:rsidRPr="007E536C">
              <w:rPr>
                <w:b/>
                <w:color w:val="632E88"/>
                <w:sz w:val="22"/>
                <w:szCs w:val="22"/>
              </w:rPr>
              <w:t>Statement</w:t>
            </w:r>
          </w:p>
        </w:tc>
        <w:tc>
          <w:tcPr>
            <w:tcW w:w="807" w:type="pct"/>
            <w:shd w:val="clear" w:color="auto" w:fill="FFC000"/>
            <w:vAlign w:val="center"/>
          </w:tcPr>
          <w:p w14:paraId="41880898" w14:textId="77777777" w:rsidR="00B37EB8" w:rsidRPr="007E536C" w:rsidRDefault="00B37EB8" w:rsidP="003655C9">
            <w:pPr>
              <w:spacing w:after="0"/>
              <w:contextualSpacing/>
              <w:jc w:val="center"/>
              <w:rPr>
                <w:b/>
                <w:color w:val="7030A0"/>
                <w:sz w:val="22"/>
                <w:szCs w:val="22"/>
              </w:rPr>
            </w:pPr>
            <w:r w:rsidRPr="007E536C">
              <w:rPr>
                <w:b/>
                <w:color w:val="632E88"/>
                <w:sz w:val="22"/>
                <w:szCs w:val="22"/>
              </w:rPr>
              <w:t>True</w:t>
            </w:r>
          </w:p>
        </w:tc>
        <w:tc>
          <w:tcPr>
            <w:tcW w:w="758" w:type="pct"/>
            <w:shd w:val="clear" w:color="auto" w:fill="FFC000"/>
            <w:vAlign w:val="center"/>
          </w:tcPr>
          <w:p w14:paraId="1ABE86E3" w14:textId="77777777" w:rsidR="00B37EB8" w:rsidRPr="007E536C" w:rsidRDefault="00B37EB8" w:rsidP="003655C9">
            <w:pPr>
              <w:spacing w:after="0"/>
              <w:contextualSpacing/>
              <w:jc w:val="center"/>
              <w:rPr>
                <w:b/>
                <w:color w:val="7030A0"/>
                <w:sz w:val="22"/>
                <w:szCs w:val="22"/>
              </w:rPr>
            </w:pPr>
            <w:r w:rsidRPr="007E536C">
              <w:rPr>
                <w:b/>
                <w:color w:val="632E88"/>
                <w:sz w:val="22"/>
                <w:szCs w:val="22"/>
              </w:rPr>
              <w:t>False</w:t>
            </w:r>
          </w:p>
        </w:tc>
      </w:tr>
      <w:tr w:rsidR="00B37EB8" w:rsidRPr="00B2084E" w14:paraId="5004479B" w14:textId="77777777" w:rsidTr="003655C9">
        <w:trPr>
          <w:cantSplit/>
          <w:trHeight w:val="728"/>
          <w:jc w:val="center"/>
        </w:trPr>
        <w:tc>
          <w:tcPr>
            <w:tcW w:w="3435" w:type="pct"/>
          </w:tcPr>
          <w:p w14:paraId="0FD53DD3" w14:textId="77777777" w:rsidR="00B37EB8" w:rsidRPr="00044596" w:rsidRDefault="00B37EB8" w:rsidP="003655C9">
            <w:pPr>
              <w:pStyle w:val="Body"/>
              <w:spacing w:after="0"/>
              <w:contextualSpacing/>
              <w:rPr>
                <w:sz w:val="22"/>
                <w:szCs w:val="22"/>
              </w:rPr>
            </w:pPr>
            <w:r w:rsidRPr="00044596">
              <w:rPr>
                <w:sz w:val="22"/>
                <w:szCs w:val="22"/>
              </w:rPr>
              <w:t>Sudden Infant Death Syndrome, or SIDS, is the leading cause of death among babies between 1 month and 1 year of age.</w:t>
            </w:r>
          </w:p>
        </w:tc>
        <w:tc>
          <w:tcPr>
            <w:tcW w:w="807" w:type="pct"/>
            <w:vAlign w:val="center"/>
          </w:tcPr>
          <w:p w14:paraId="02B18B04" w14:textId="77777777" w:rsidR="00B37EB8" w:rsidRPr="00044596" w:rsidRDefault="00DE43A3" w:rsidP="003655C9">
            <w:pPr>
              <w:spacing w:after="0"/>
              <w:contextualSpacing/>
              <w:jc w:val="center"/>
              <w:rPr>
                <w:sz w:val="22"/>
                <w:szCs w:val="22"/>
              </w:rPr>
            </w:pPr>
            <w:sdt>
              <w:sdtPr>
                <w:rPr>
                  <w:b/>
                  <w:color w:val="auto"/>
                  <w:sz w:val="22"/>
                  <w:szCs w:val="22"/>
                </w:rPr>
                <w:id w:val="859697332"/>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c>
          <w:tcPr>
            <w:tcW w:w="758" w:type="pct"/>
            <w:vAlign w:val="center"/>
          </w:tcPr>
          <w:p w14:paraId="702ED73E" w14:textId="77777777" w:rsidR="00B37EB8" w:rsidRPr="00044596" w:rsidRDefault="00DE43A3" w:rsidP="003655C9">
            <w:pPr>
              <w:spacing w:after="0"/>
              <w:contextualSpacing/>
              <w:jc w:val="center"/>
              <w:rPr>
                <w:sz w:val="22"/>
                <w:szCs w:val="22"/>
              </w:rPr>
            </w:pPr>
            <w:sdt>
              <w:sdtPr>
                <w:rPr>
                  <w:b/>
                  <w:color w:val="auto"/>
                  <w:sz w:val="22"/>
                  <w:szCs w:val="22"/>
                </w:rPr>
                <w:id w:val="-1764142865"/>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r w:rsidR="00B37EB8" w:rsidRPr="00B2084E" w14:paraId="490B2D76" w14:textId="77777777" w:rsidTr="003655C9">
        <w:trPr>
          <w:cantSplit/>
          <w:trHeight w:val="683"/>
          <w:jc w:val="center"/>
        </w:trPr>
        <w:tc>
          <w:tcPr>
            <w:tcW w:w="3435" w:type="pct"/>
          </w:tcPr>
          <w:p w14:paraId="4F3BED3C" w14:textId="77777777" w:rsidR="00B37EB8" w:rsidRPr="00044596" w:rsidRDefault="00B37EB8" w:rsidP="003655C9">
            <w:pPr>
              <w:spacing w:before="60" w:after="60"/>
              <w:contextualSpacing/>
              <w:rPr>
                <w:sz w:val="22"/>
                <w:szCs w:val="22"/>
              </w:rPr>
            </w:pPr>
            <w:r w:rsidRPr="00044596">
              <w:rPr>
                <w:sz w:val="22"/>
                <w:szCs w:val="22"/>
              </w:rPr>
              <w:t>Babies should always be placed on their backs to sleep until they are 1 year old.</w:t>
            </w:r>
          </w:p>
        </w:tc>
        <w:tc>
          <w:tcPr>
            <w:tcW w:w="807" w:type="pct"/>
            <w:vAlign w:val="center"/>
          </w:tcPr>
          <w:p w14:paraId="4908EE2A" w14:textId="77777777" w:rsidR="00B37EB8" w:rsidRPr="00044596" w:rsidRDefault="00DE43A3" w:rsidP="003655C9">
            <w:pPr>
              <w:spacing w:after="0"/>
              <w:contextualSpacing/>
              <w:jc w:val="center"/>
              <w:rPr>
                <w:sz w:val="22"/>
                <w:szCs w:val="22"/>
              </w:rPr>
            </w:pPr>
            <w:sdt>
              <w:sdtPr>
                <w:rPr>
                  <w:b/>
                  <w:color w:val="auto"/>
                  <w:sz w:val="22"/>
                  <w:szCs w:val="22"/>
                </w:rPr>
                <w:id w:val="1071234887"/>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c>
          <w:tcPr>
            <w:tcW w:w="758" w:type="pct"/>
            <w:vAlign w:val="center"/>
          </w:tcPr>
          <w:p w14:paraId="76A59327" w14:textId="77777777" w:rsidR="00B37EB8" w:rsidRPr="00044596" w:rsidRDefault="00DE43A3" w:rsidP="003655C9">
            <w:pPr>
              <w:spacing w:after="0"/>
              <w:contextualSpacing/>
              <w:jc w:val="center"/>
              <w:rPr>
                <w:sz w:val="22"/>
                <w:szCs w:val="22"/>
              </w:rPr>
            </w:pPr>
            <w:sdt>
              <w:sdtPr>
                <w:rPr>
                  <w:b/>
                  <w:color w:val="auto"/>
                  <w:sz w:val="22"/>
                  <w:szCs w:val="22"/>
                </w:rPr>
                <w:id w:val="1953828338"/>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r w:rsidR="00B37EB8" w:rsidRPr="00B2084E" w14:paraId="1C393312" w14:textId="77777777" w:rsidTr="003655C9">
        <w:trPr>
          <w:cantSplit/>
          <w:trHeight w:val="647"/>
          <w:jc w:val="center"/>
        </w:trPr>
        <w:tc>
          <w:tcPr>
            <w:tcW w:w="3435" w:type="pct"/>
          </w:tcPr>
          <w:p w14:paraId="4CDBF018" w14:textId="77777777" w:rsidR="00B37EB8" w:rsidRPr="00044596" w:rsidRDefault="00B37EB8" w:rsidP="003655C9">
            <w:pPr>
              <w:spacing w:before="60" w:after="60"/>
              <w:contextualSpacing/>
              <w:rPr>
                <w:sz w:val="22"/>
                <w:szCs w:val="22"/>
              </w:rPr>
            </w:pPr>
            <w:r w:rsidRPr="00044596">
              <w:rPr>
                <w:sz w:val="22"/>
                <w:szCs w:val="22"/>
              </w:rPr>
              <w:t xml:space="preserve">It is safe to have pillows, blankets, crib bumpers, or soft items </w:t>
            </w:r>
            <w:r w:rsidRPr="006208AF">
              <w:rPr>
                <w:sz w:val="22"/>
                <w:szCs w:val="22"/>
              </w:rPr>
              <w:t>in the area immediate</w:t>
            </w:r>
            <w:r>
              <w:rPr>
                <w:sz w:val="22"/>
                <w:szCs w:val="22"/>
              </w:rPr>
              <w:t>ly around where the baby sleeps</w:t>
            </w:r>
            <w:r w:rsidRPr="00044596">
              <w:rPr>
                <w:sz w:val="22"/>
                <w:szCs w:val="22"/>
              </w:rPr>
              <w:t>.</w:t>
            </w:r>
          </w:p>
        </w:tc>
        <w:tc>
          <w:tcPr>
            <w:tcW w:w="807" w:type="pct"/>
            <w:vAlign w:val="center"/>
          </w:tcPr>
          <w:p w14:paraId="2C969599" w14:textId="77777777" w:rsidR="00B37EB8" w:rsidRPr="00044596" w:rsidRDefault="00DE43A3" w:rsidP="003655C9">
            <w:pPr>
              <w:spacing w:after="0"/>
              <w:contextualSpacing/>
              <w:jc w:val="center"/>
              <w:rPr>
                <w:sz w:val="22"/>
                <w:szCs w:val="22"/>
              </w:rPr>
            </w:pPr>
            <w:sdt>
              <w:sdtPr>
                <w:rPr>
                  <w:b/>
                  <w:color w:val="auto"/>
                  <w:sz w:val="22"/>
                  <w:szCs w:val="22"/>
                </w:rPr>
                <w:id w:val="1157415116"/>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c>
          <w:tcPr>
            <w:tcW w:w="758" w:type="pct"/>
            <w:vAlign w:val="center"/>
          </w:tcPr>
          <w:p w14:paraId="27F5CFFF" w14:textId="77777777" w:rsidR="00B37EB8" w:rsidRPr="00044596" w:rsidRDefault="00DE43A3" w:rsidP="003655C9">
            <w:pPr>
              <w:spacing w:after="0"/>
              <w:contextualSpacing/>
              <w:jc w:val="center"/>
              <w:rPr>
                <w:sz w:val="22"/>
                <w:szCs w:val="22"/>
              </w:rPr>
            </w:pPr>
            <w:sdt>
              <w:sdtPr>
                <w:rPr>
                  <w:b/>
                  <w:color w:val="auto"/>
                  <w:sz w:val="22"/>
                  <w:szCs w:val="22"/>
                </w:rPr>
                <w:id w:val="-1343165738"/>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r w:rsidR="00B37EB8" w:rsidRPr="00B2084E" w14:paraId="25E23D7E" w14:textId="77777777" w:rsidTr="003655C9">
        <w:trPr>
          <w:cantSplit/>
          <w:trHeight w:val="710"/>
          <w:jc w:val="center"/>
        </w:trPr>
        <w:tc>
          <w:tcPr>
            <w:tcW w:w="3435" w:type="pct"/>
          </w:tcPr>
          <w:p w14:paraId="5968ED50" w14:textId="77777777" w:rsidR="00B37EB8" w:rsidRPr="00044596" w:rsidRDefault="00B37EB8" w:rsidP="003655C9">
            <w:pPr>
              <w:pStyle w:val="Body"/>
              <w:spacing w:after="0"/>
              <w:contextualSpacing/>
              <w:rPr>
                <w:sz w:val="22"/>
                <w:szCs w:val="22"/>
              </w:rPr>
            </w:pPr>
            <w:r w:rsidRPr="00044596">
              <w:rPr>
                <w:sz w:val="22"/>
                <w:szCs w:val="22"/>
              </w:rPr>
              <w:t xml:space="preserve">The safest place for baby to sleep is in the same room as the caregiver but in </w:t>
            </w:r>
            <w:r>
              <w:rPr>
                <w:sz w:val="22"/>
                <w:szCs w:val="22"/>
              </w:rPr>
              <w:t>baby’s</w:t>
            </w:r>
            <w:r w:rsidRPr="00044596">
              <w:rPr>
                <w:sz w:val="22"/>
                <w:szCs w:val="22"/>
              </w:rPr>
              <w:t xml:space="preserve"> own crib or bassinet.</w:t>
            </w:r>
          </w:p>
        </w:tc>
        <w:tc>
          <w:tcPr>
            <w:tcW w:w="807" w:type="pct"/>
            <w:vAlign w:val="center"/>
          </w:tcPr>
          <w:p w14:paraId="2965039C" w14:textId="285FEDB0" w:rsidR="00B37EB8" w:rsidRPr="00044596" w:rsidRDefault="00DE43A3" w:rsidP="003655C9">
            <w:pPr>
              <w:spacing w:after="0"/>
              <w:contextualSpacing/>
              <w:jc w:val="center"/>
              <w:rPr>
                <w:sz w:val="22"/>
                <w:szCs w:val="22"/>
              </w:rPr>
            </w:pPr>
            <w:sdt>
              <w:sdtPr>
                <w:rPr>
                  <w:b/>
                  <w:color w:val="auto"/>
                  <w:sz w:val="22"/>
                  <w:szCs w:val="22"/>
                </w:rPr>
                <w:id w:val="-1969046405"/>
                <w14:checkbox>
                  <w14:checked w14:val="0"/>
                  <w14:checkedState w14:val="2612" w14:font="Arial Unicode MS"/>
                  <w14:uncheckedState w14:val="2610" w14:font="Arial Unicode MS"/>
                </w14:checkbox>
              </w:sdtPr>
              <w:sdtEndPr/>
              <w:sdtContent>
                <w:r w:rsidR="00485E35">
                  <w:rPr>
                    <w:rFonts w:ascii="Arial Unicode MS" w:eastAsia="Arial Unicode MS" w:hAnsi="Arial Unicode MS" w:cs="Arial Unicode MS" w:hint="eastAsia"/>
                    <w:b/>
                    <w:color w:val="auto"/>
                    <w:sz w:val="22"/>
                    <w:szCs w:val="22"/>
                  </w:rPr>
                  <w:t>☐</w:t>
                </w:r>
              </w:sdtContent>
            </w:sdt>
          </w:p>
        </w:tc>
        <w:tc>
          <w:tcPr>
            <w:tcW w:w="758" w:type="pct"/>
            <w:vAlign w:val="center"/>
          </w:tcPr>
          <w:p w14:paraId="23484094" w14:textId="77777777" w:rsidR="00B37EB8" w:rsidRPr="00044596" w:rsidRDefault="00DE43A3" w:rsidP="003655C9">
            <w:pPr>
              <w:spacing w:after="0"/>
              <w:contextualSpacing/>
              <w:jc w:val="center"/>
              <w:rPr>
                <w:sz w:val="22"/>
                <w:szCs w:val="22"/>
              </w:rPr>
            </w:pPr>
            <w:sdt>
              <w:sdtPr>
                <w:rPr>
                  <w:b/>
                  <w:color w:val="auto"/>
                  <w:sz w:val="22"/>
                  <w:szCs w:val="22"/>
                </w:rPr>
                <w:id w:val="253248578"/>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r w:rsidR="00B37EB8" w:rsidRPr="00B2084E" w14:paraId="62F44E3E" w14:textId="77777777" w:rsidTr="003655C9">
        <w:trPr>
          <w:cantSplit/>
          <w:trHeight w:val="1232"/>
          <w:jc w:val="center"/>
        </w:trPr>
        <w:tc>
          <w:tcPr>
            <w:tcW w:w="3435" w:type="pct"/>
          </w:tcPr>
          <w:p w14:paraId="735DC870" w14:textId="77777777" w:rsidR="00B37EB8" w:rsidRPr="00044596" w:rsidRDefault="00B37EB8" w:rsidP="003655C9">
            <w:pPr>
              <w:pStyle w:val="Body"/>
              <w:spacing w:after="0"/>
              <w:contextualSpacing/>
              <w:rPr>
                <w:sz w:val="22"/>
                <w:szCs w:val="22"/>
              </w:rPr>
            </w:pPr>
            <w:r w:rsidRPr="00044596">
              <w:rPr>
                <w:sz w:val="22"/>
                <w:szCs w:val="22"/>
              </w:rPr>
              <w:t>When a baby sleeps on a bed, couch, or armchair with a caregiver or others, the risk of SIDS and other sleep-related causes of infant death (e</w:t>
            </w:r>
            <w:r>
              <w:rPr>
                <w:sz w:val="22"/>
                <w:szCs w:val="22"/>
              </w:rPr>
              <w:t>x:</w:t>
            </w:r>
            <w:r w:rsidRPr="00044596">
              <w:rPr>
                <w:sz w:val="22"/>
                <w:szCs w:val="22"/>
              </w:rPr>
              <w:t xml:space="preserve"> suffocation, strangulation) is higher than when </w:t>
            </w:r>
            <w:r>
              <w:rPr>
                <w:sz w:val="22"/>
                <w:szCs w:val="22"/>
              </w:rPr>
              <w:t xml:space="preserve">the baby </w:t>
            </w:r>
            <w:r w:rsidRPr="00044596">
              <w:rPr>
                <w:sz w:val="22"/>
                <w:szCs w:val="22"/>
              </w:rPr>
              <w:t>sleep</w:t>
            </w:r>
            <w:r>
              <w:rPr>
                <w:sz w:val="22"/>
                <w:szCs w:val="22"/>
              </w:rPr>
              <w:t>s</w:t>
            </w:r>
            <w:r w:rsidRPr="00044596">
              <w:rPr>
                <w:sz w:val="22"/>
                <w:szCs w:val="22"/>
              </w:rPr>
              <w:t xml:space="preserve"> in a crib or bassinet.</w:t>
            </w:r>
          </w:p>
        </w:tc>
        <w:tc>
          <w:tcPr>
            <w:tcW w:w="807" w:type="pct"/>
            <w:vAlign w:val="center"/>
          </w:tcPr>
          <w:p w14:paraId="6FDF5D55" w14:textId="77777777" w:rsidR="00B37EB8" w:rsidRPr="00044596" w:rsidRDefault="00DE43A3" w:rsidP="003655C9">
            <w:pPr>
              <w:spacing w:after="0"/>
              <w:contextualSpacing/>
              <w:jc w:val="center"/>
              <w:rPr>
                <w:sz w:val="22"/>
                <w:szCs w:val="22"/>
              </w:rPr>
            </w:pPr>
            <w:sdt>
              <w:sdtPr>
                <w:rPr>
                  <w:b/>
                  <w:color w:val="auto"/>
                  <w:sz w:val="22"/>
                  <w:szCs w:val="22"/>
                </w:rPr>
                <w:id w:val="-600490917"/>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c>
          <w:tcPr>
            <w:tcW w:w="758" w:type="pct"/>
            <w:vAlign w:val="center"/>
          </w:tcPr>
          <w:p w14:paraId="670C6E67" w14:textId="77777777" w:rsidR="00B37EB8" w:rsidRPr="00044596" w:rsidRDefault="00DE43A3" w:rsidP="003655C9">
            <w:pPr>
              <w:spacing w:after="0"/>
              <w:contextualSpacing/>
              <w:jc w:val="center"/>
              <w:rPr>
                <w:sz w:val="22"/>
                <w:szCs w:val="22"/>
              </w:rPr>
            </w:pPr>
            <w:sdt>
              <w:sdtPr>
                <w:rPr>
                  <w:b/>
                  <w:color w:val="auto"/>
                  <w:sz w:val="22"/>
                  <w:szCs w:val="22"/>
                </w:rPr>
                <w:id w:val="-747958246"/>
                <w14:checkbox>
                  <w14:checked w14:val="0"/>
                  <w14:checkedState w14:val="2612" w14:font="Arial Unicode MS"/>
                  <w14:uncheckedState w14:val="2610" w14:font="Arial Unicode MS"/>
                </w14:checkbox>
              </w:sdtPr>
              <w:sdtEndPr/>
              <w:sdtContent>
                <w:r w:rsidR="00B37EB8">
                  <w:rPr>
                    <w:rFonts w:ascii="Arial Unicode MS" w:eastAsia="Arial Unicode MS" w:hAnsi="Arial Unicode MS" w:cs="Arial Unicode MS" w:hint="eastAsia"/>
                    <w:b/>
                    <w:color w:val="auto"/>
                    <w:sz w:val="22"/>
                    <w:szCs w:val="22"/>
                  </w:rPr>
                  <w:t>☐</w:t>
                </w:r>
              </w:sdtContent>
            </w:sdt>
          </w:p>
        </w:tc>
      </w:tr>
    </w:tbl>
    <w:p w14:paraId="516A7EC8" w14:textId="438BC47F" w:rsidR="00B37EB8" w:rsidRPr="00B37EB8" w:rsidRDefault="00B37EB8" w:rsidP="007E536C">
      <w:pPr>
        <w:pStyle w:val="Heading3"/>
        <w:spacing w:before="120" w:after="120"/>
        <w:jc w:val="center"/>
      </w:pPr>
      <w:r w:rsidRPr="00044596">
        <w:rPr>
          <w:szCs w:val="24"/>
        </w:rPr>
        <w:t xml:space="preserve">Instructions: </w:t>
      </w:r>
      <w:r>
        <w:rPr>
          <w:szCs w:val="24"/>
        </w:rPr>
        <w:t>Check</w:t>
      </w:r>
      <w:r w:rsidRPr="00044596">
        <w:rPr>
          <w:szCs w:val="24"/>
        </w:rPr>
        <w:t xml:space="preserve"> </w:t>
      </w:r>
      <w:r>
        <w:rPr>
          <w:szCs w:val="24"/>
        </w:rPr>
        <w:t>one response</w:t>
      </w:r>
      <w:r w:rsidRPr="00044596">
        <w:rPr>
          <w:szCs w:val="24"/>
        </w:rPr>
        <w:t xml:space="preserve"> for each statement below</w:t>
      </w:r>
      <w:r w:rsidRPr="00044596">
        <w:rPr>
          <w:sz w:val="28"/>
          <w:szCs w:val="28"/>
        </w:rPr>
        <w:t>.</w:t>
      </w:r>
    </w:p>
    <w:tbl>
      <w:tblPr>
        <w:tblStyle w:val="TableGrid"/>
        <w:tblW w:w="10080" w:type="dxa"/>
        <w:jc w:val="center"/>
        <w:tblLayout w:type="fixed"/>
        <w:tblCellMar>
          <w:left w:w="115" w:type="dxa"/>
          <w:right w:w="115" w:type="dxa"/>
        </w:tblCellMar>
        <w:tblLook w:val="04A0" w:firstRow="1" w:lastRow="0" w:firstColumn="1" w:lastColumn="0" w:noHBand="0" w:noVBand="1"/>
      </w:tblPr>
      <w:tblGrid>
        <w:gridCol w:w="4286"/>
        <w:gridCol w:w="1198"/>
        <w:gridCol w:w="1304"/>
        <w:gridCol w:w="1163"/>
        <w:gridCol w:w="978"/>
        <w:gridCol w:w="1151"/>
      </w:tblGrid>
      <w:tr w:rsidR="00FD23DC" w:rsidRPr="007E536C" w14:paraId="73A761E0" w14:textId="77777777" w:rsidTr="007E536C">
        <w:trPr>
          <w:trHeight w:val="576"/>
          <w:jc w:val="center"/>
        </w:trPr>
        <w:tc>
          <w:tcPr>
            <w:tcW w:w="2126" w:type="pct"/>
            <w:shd w:val="clear" w:color="auto" w:fill="FFC000"/>
            <w:vAlign w:val="center"/>
          </w:tcPr>
          <w:p w14:paraId="1B5BCAF1" w14:textId="250DF7CD" w:rsidR="00FD23DC" w:rsidRPr="007E536C" w:rsidRDefault="007E536C" w:rsidP="00AC3C40">
            <w:pPr>
              <w:contextualSpacing/>
              <w:jc w:val="center"/>
              <w:rPr>
                <w:sz w:val="22"/>
                <w:szCs w:val="22"/>
              </w:rPr>
            </w:pPr>
            <w:r w:rsidRPr="007E536C">
              <w:rPr>
                <w:b/>
                <w:color w:val="632E88"/>
                <w:sz w:val="22"/>
                <w:szCs w:val="22"/>
              </w:rPr>
              <w:t>Statement</w:t>
            </w:r>
          </w:p>
        </w:tc>
        <w:tc>
          <w:tcPr>
            <w:tcW w:w="594" w:type="pct"/>
            <w:shd w:val="clear" w:color="auto" w:fill="FFC000"/>
            <w:vAlign w:val="center"/>
          </w:tcPr>
          <w:p w14:paraId="2B8539EC" w14:textId="239118EC" w:rsidR="00FD23DC" w:rsidRPr="007E536C" w:rsidRDefault="007E536C" w:rsidP="007E536C">
            <w:pPr>
              <w:contextualSpacing/>
              <w:jc w:val="center"/>
              <w:rPr>
                <w:b/>
                <w:sz w:val="22"/>
                <w:szCs w:val="22"/>
              </w:rPr>
            </w:pPr>
            <w:r w:rsidRPr="007E536C">
              <w:rPr>
                <w:b/>
                <w:color w:val="632E88"/>
                <w:sz w:val="22"/>
                <w:szCs w:val="22"/>
              </w:rPr>
              <w:t>Strongly Disagree</w:t>
            </w:r>
          </w:p>
        </w:tc>
        <w:tc>
          <w:tcPr>
            <w:tcW w:w="647" w:type="pct"/>
            <w:shd w:val="clear" w:color="auto" w:fill="FFC000"/>
            <w:vAlign w:val="center"/>
          </w:tcPr>
          <w:p w14:paraId="310BD951" w14:textId="46D4EA81" w:rsidR="00FD23DC" w:rsidRPr="007E536C" w:rsidRDefault="007E536C" w:rsidP="00AC3C40">
            <w:pPr>
              <w:contextualSpacing/>
              <w:jc w:val="center"/>
              <w:rPr>
                <w:b/>
                <w:sz w:val="22"/>
                <w:szCs w:val="22"/>
              </w:rPr>
            </w:pPr>
            <w:r w:rsidRPr="007E536C">
              <w:rPr>
                <w:b/>
                <w:color w:val="632E88"/>
                <w:sz w:val="22"/>
                <w:szCs w:val="22"/>
              </w:rPr>
              <w:t>Disagree</w:t>
            </w:r>
          </w:p>
        </w:tc>
        <w:tc>
          <w:tcPr>
            <w:tcW w:w="577" w:type="pct"/>
            <w:shd w:val="clear" w:color="auto" w:fill="FFC000"/>
            <w:vAlign w:val="center"/>
          </w:tcPr>
          <w:p w14:paraId="2E9CD650" w14:textId="39C3DB5A" w:rsidR="00FD23DC" w:rsidRPr="007E536C" w:rsidRDefault="007E536C" w:rsidP="00AC3C40">
            <w:pPr>
              <w:contextualSpacing/>
              <w:jc w:val="center"/>
              <w:rPr>
                <w:b/>
                <w:sz w:val="22"/>
                <w:szCs w:val="22"/>
              </w:rPr>
            </w:pPr>
            <w:r w:rsidRPr="007E536C">
              <w:rPr>
                <w:b/>
                <w:color w:val="632E88"/>
                <w:sz w:val="22"/>
                <w:szCs w:val="22"/>
              </w:rPr>
              <w:t>Neutral</w:t>
            </w:r>
          </w:p>
        </w:tc>
        <w:tc>
          <w:tcPr>
            <w:tcW w:w="485" w:type="pct"/>
            <w:shd w:val="clear" w:color="auto" w:fill="FFC000"/>
            <w:vAlign w:val="center"/>
          </w:tcPr>
          <w:p w14:paraId="51D68564" w14:textId="4D8833EC" w:rsidR="00FD23DC" w:rsidRPr="007E536C" w:rsidRDefault="007E536C" w:rsidP="00AC3C40">
            <w:pPr>
              <w:contextualSpacing/>
              <w:jc w:val="center"/>
              <w:rPr>
                <w:b/>
                <w:sz w:val="22"/>
                <w:szCs w:val="22"/>
              </w:rPr>
            </w:pPr>
            <w:r w:rsidRPr="007E536C">
              <w:rPr>
                <w:b/>
                <w:color w:val="632E88"/>
                <w:sz w:val="22"/>
                <w:szCs w:val="22"/>
              </w:rPr>
              <w:t>Agree</w:t>
            </w:r>
          </w:p>
        </w:tc>
        <w:tc>
          <w:tcPr>
            <w:tcW w:w="571" w:type="pct"/>
            <w:shd w:val="clear" w:color="auto" w:fill="FFC000"/>
            <w:vAlign w:val="center"/>
          </w:tcPr>
          <w:p w14:paraId="2DC82E5D" w14:textId="0F2446B1" w:rsidR="00FD23DC" w:rsidRPr="007E536C" w:rsidRDefault="007E536C" w:rsidP="00AC3C40">
            <w:pPr>
              <w:contextualSpacing/>
              <w:jc w:val="center"/>
              <w:rPr>
                <w:b/>
                <w:sz w:val="22"/>
                <w:szCs w:val="22"/>
              </w:rPr>
            </w:pPr>
            <w:r w:rsidRPr="007E536C">
              <w:rPr>
                <w:b/>
                <w:color w:val="632E88"/>
                <w:sz w:val="22"/>
                <w:szCs w:val="22"/>
              </w:rPr>
              <w:t>Strongly Agree</w:t>
            </w:r>
          </w:p>
        </w:tc>
      </w:tr>
      <w:tr w:rsidR="007E536C" w:rsidRPr="00B2084E" w14:paraId="5EC7F57C" w14:textId="77777777" w:rsidTr="007E536C">
        <w:trPr>
          <w:trHeight w:val="620"/>
          <w:jc w:val="center"/>
        </w:trPr>
        <w:tc>
          <w:tcPr>
            <w:tcW w:w="2126" w:type="pct"/>
            <w:shd w:val="clear" w:color="auto" w:fill="auto"/>
          </w:tcPr>
          <w:p w14:paraId="7762C223" w14:textId="07A8AEF4" w:rsidR="007E536C" w:rsidRPr="00044596" w:rsidRDefault="007E536C">
            <w:pPr>
              <w:contextualSpacing/>
              <w:rPr>
                <w:sz w:val="22"/>
                <w:szCs w:val="22"/>
              </w:rPr>
            </w:pPr>
            <w:r w:rsidRPr="00044596">
              <w:rPr>
                <w:sz w:val="22"/>
                <w:szCs w:val="22"/>
              </w:rPr>
              <w:t>I learned helpful information from this activity/event.</w:t>
            </w:r>
          </w:p>
        </w:tc>
        <w:tc>
          <w:tcPr>
            <w:tcW w:w="594" w:type="pct"/>
            <w:shd w:val="clear" w:color="auto" w:fill="auto"/>
            <w:vAlign w:val="center"/>
          </w:tcPr>
          <w:p w14:paraId="22BEAAFC" w14:textId="1B58894C" w:rsidR="007E536C" w:rsidRPr="00044596" w:rsidRDefault="00DE43A3" w:rsidP="007E536C">
            <w:pPr>
              <w:contextualSpacing/>
              <w:jc w:val="center"/>
              <w:rPr>
                <w:sz w:val="22"/>
                <w:szCs w:val="22"/>
              </w:rPr>
            </w:pPr>
            <w:sdt>
              <w:sdtPr>
                <w:rPr>
                  <w:b/>
                  <w:color w:val="auto"/>
                  <w:sz w:val="22"/>
                  <w:szCs w:val="22"/>
                </w:rPr>
                <w:id w:val="-253744104"/>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647" w:type="pct"/>
            <w:shd w:val="clear" w:color="auto" w:fill="auto"/>
            <w:vAlign w:val="center"/>
          </w:tcPr>
          <w:p w14:paraId="07B2392D" w14:textId="007CD4E0" w:rsidR="007E536C" w:rsidRPr="00044596" w:rsidRDefault="00DE43A3" w:rsidP="007E536C">
            <w:pPr>
              <w:contextualSpacing/>
              <w:jc w:val="center"/>
              <w:rPr>
                <w:sz w:val="22"/>
                <w:szCs w:val="22"/>
              </w:rPr>
            </w:pPr>
            <w:sdt>
              <w:sdtPr>
                <w:rPr>
                  <w:b/>
                  <w:color w:val="auto"/>
                  <w:sz w:val="22"/>
                  <w:szCs w:val="22"/>
                </w:rPr>
                <w:id w:val="-532727040"/>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7" w:type="pct"/>
            <w:shd w:val="clear" w:color="auto" w:fill="auto"/>
            <w:vAlign w:val="center"/>
          </w:tcPr>
          <w:p w14:paraId="5B482C97" w14:textId="7C7516BE" w:rsidR="007E536C" w:rsidRPr="00044596" w:rsidRDefault="00DE43A3" w:rsidP="007E536C">
            <w:pPr>
              <w:contextualSpacing/>
              <w:jc w:val="center"/>
              <w:rPr>
                <w:sz w:val="22"/>
                <w:szCs w:val="22"/>
              </w:rPr>
            </w:pPr>
            <w:sdt>
              <w:sdtPr>
                <w:rPr>
                  <w:b/>
                  <w:color w:val="auto"/>
                  <w:sz w:val="22"/>
                  <w:szCs w:val="22"/>
                </w:rPr>
                <w:id w:val="2121876915"/>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485" w:type="pct"/>
            <w:shd w:val="clear" w:color="auto" w:fill="auto"/>
            <w:vAlign w:val="center"/>
          </w:tcPr>
          <w:p w14:paraId="7AE3945D" w14:textId="784ADFB0" w:rsidR="007E536C" w:rsidRPr="00044596" w:rsidRDefault="00DE43A3" w:rsidP="007E536C">
            <w:pPr>
              <w:contextualSpacing/>
              <w:jc w:val="center"/>
              <w:rPr>
                <w:sz w:val="22"/>
                <w:szCs w:val="22"/>
              </w:rPr>
            </w:pPr>
            <w:sdt>
              <w:sdtPr>
                <w:rPr>
                  <w:b/>
                  <w:color w:val="auto"/>
                  <w:sz w:val="22"/>
                  <w:szCs w:val="22"/>
                </w:rPr>
                <w:id w:val="807049334"/>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1" w:type="pct"/>
            <w:shd w:val="clear" w:color="auto" w:fill="auto"/>
            <w:vAlign w:val="center"/>
          </w:tcPr>
          <w:p w14:paraId="07BFA920" w14:textId="26B02B9B" w:rsidR="007E536C" w:rsidRPr="00044596" w:rsidRDefault="00DE43A3" w:rsidP="007E536C">
            <w:pPr>
              <w:contextualSpacing/>
              <w:jc w:val="center"/>
              <w:rPr>
                <w:sz w:val="22"/>
                <w:szCs w:val="22"/>
              </w:rPr>
            </w:pPr>
            <w:sdt>
              <w:sdtPr>
                <w:rPr>
                  <w:b/>
                  <w:color w:val="auto"/>
                  <w:sz w:val="22"/>
                  <w:szCs w:val="22"/>
                </w:rPr>
                <w:id w:val="-1322960498"/>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r>
      <w:tr w:rsidR="007E536C" w:rsidRPr="00B2084E" w14:paraId="0CF45F72" w14:textId="77777777" w:rsidTr="007E536C">
        <w:trPr>
          <w:trHeight w:val="620"/>
          <w:jc w:val="center"/>
        </w:trPr>
        <w:tc>
          <w:tcPr>
            <w:tcW w:w="2126" w:type="pct"/>
            <w:shd w:val="clear" w:color="auto" w:fill="auto"/>
          </w:tcPr>
          <w:p w14:paraId="38216D1D" w14:textId="77777777" w:rsidR="007E536C" w:rsidRPr="00044596" w:rsidRDefault="007E536C">
            <w:pPr>
              <w:contextualSpacing/>
              <w:rPr>
                <w:sz w:val="22"/>
                <w:szCs w:val="22"/>
              </w:rPr>
            </w:pPr>
            <w:r w:rsidRPr="00044596">
              <w:rPr>
                <w:sz w:val="22"/>
                <w:szCs w:val="22"/>
              </w:rPr>
              <w:t xml:space="preserve">The information presented was clear and understandable. </w:t>
            </w:r>
          </w:p>
        </w:tc>
        <w:tc>
          <w:tcPr>
            <w:tcW w:w="594" w:type="pct"/>
            <w:shd w:val="clear" w:color="auto" w:fill="auto"/>
            <w:vAlign w:val="center"/>
          </w:tcPr>
          <w:p w14:paraId="7563CDEB" w14:textId="0FDCC1E6" w:rsidR="007E536C" w:rsidRPr="00044596" w:rsidRDefault="00DE43A3" w:rsidP="007E536C">
            <w:pPr>
              <w:contextualSpacing/>
              <w:jc w:val="center"/>
              <w:rPr>
                <w:sz w:val="22"/>
                <w:szCs w:val="22"/>
              </w:rPr>
            </w:pPr>
            <w:sdt>
              <w:sdtPr>
                <w:rPr>
                  <w:b/>
                  <w:color w:val="auto"/>
                  <w:sz w:val="22"/>
                  <w:szCs w:val="22"/>
                </w:rPr>
                <w:id w:val="-1009363176"/>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647" w:type="pct"/>
            <w:shd w:val="clear" w:color="auto" w:fill="auto"/>
            <w:vAlign w:val="center"/>
          </w:tcPr>
          <w:p w14:paraId="10DFAF27" w14:textId="6854F8BC" w:rsidR="007E536C" w:rsidRPr="00044596" w:rsidRDefault="00DE43A3" w:rsidP="007E536C">
            <w:pPr>
              <w:contextualSpacing/>
              <w:jc w:val="center"/>
              <w:rPr>
                <w:sz w:val="22"/>
                <w:szCs w:val="22"/>
              </w:rPr>
            </w:pPr>
            <w:sdt>
              <w:sdtPr>
                <w:rPr>
                  <w:b/>
                  <w:color w:val="auto"/>
                  <w:sz w:val="22"/>
                  <w:szCs w:val="22"/>
                </w:rPr>
                <w:id w:val="2138217318"/>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7" w:type="pct"/>
            <w:shd w:val="clear" w:color="auto" w:fill="auto"/>
            <w:vAlign w:val="center"/>
          </w:tcPr>
          <w:p w14:paraId="704F2B87" w14:textId="676BB785" w:rsidR="007E536C" w:rsidRPr="00044596" w:rsidRDefault="00DE43A3" w:rsidP="007E536C">
            <w:pPr>
              <w:contextualSpacing/>
              <w:jc w:val="center"/>
              <w:rPr>
                <w:sz w:val="22"/>
                <w:szCs w:val="22"/>
              </w:rPr>
            </w:pPr>
            <w:sdt>
              <w:sdtPr>
                <w:rPr>
                  <w:b/>
                  <w:color w:val="auto"/>
                  <w:sz w:val="22"/>
                  <w:szCs w:val="22"/>
                </w:rPr>
                <w:id w:val="917837676"/>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485" w:type="pct"/>
            <w:shd w:val="clear" w:color="auto" w:fill="auto"/>
            <w:vAlign w:val="center"/>
          </w:tcPr>
          <w:p w14:paraId="2845DB5F" w14:textId="1A4CF9AF" w:rsidR="007E536C" w:rsidRPr="00044596" w:rsidRDefault="00DE43A3" w:rsidP="007E536C">
            <w:pPr>
              <w:contextualSpacing/>
              <w:jc w:val="center"/>
              <w:rPr>
                <w:sz w:val="22"/>
                <w:szCs w:val="22"/>
              </w:rPr>
            </w:pPr>
            <w:sdt>
              <w:sdtPr>
                <w:rPr>
                  <w:b/>
                  <w:color w:val="auto"/>
                  <w:sz w:val="22"/>
                  <w:szCs w:val="22"/>
                </w:rPr>
                <w:id w:val="-879936006"/>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1" w:type="pct"/>
            <w:shd w:val="clear" w:color="auto" w:fill="auto"/>
            <w:vAlign w:val="center"/>
          </w:tcPr>
          <w:p w14:paraId="1AFD92C5" w14:textId="3BADFDDC" w:rsidR="007E536C" w:rsidRPr="00044596" w:rsidRDefault="00DE43A3" w:rsidP="007E536C">
            <w:pPr>
              <w:contextualSpacing/>
              <w:jc w:val="center"/>
              <w:rPr>
                <w:sz w:val="22"/>
                <w:szCs w:val="22"/>
              </w:rPr>
            </w:pPr>
            <w:sdt>
              <w:sdtPr>
                <w:rPr>
                  <w:b/>
                  <w:color w:val="auto"/>
                  <w:sz w:val="22"/>
                  <w:szCs w:val="22"/>
                </w:rPr>
                <w:id w:val="1900399349"/>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r>
      <w:tr w:rsidR="007E536C" w:rsidRPr="00B2084E" w14:paraId="335F142A" w14:textId="77777777" w:rsidTr="007E536C">
        <w:trPr>
          <w:trHeight w:val="620"/>
          <w:jc w:val="center"/>
        </w:trPr>
        <w:tc>
          <w:tcPr>
            <w:tcW w:w="2126" w:type="pct"/>
            <w:shd w:val="clear" w:color="auto" w:fill="auto"/>
          </w:tcPr>
          <w:p w14:paraId="15FE3DA8" w14:textId="2EE20123" w:rsidR="007E536C" w:rsidRPr="00044596" w:rsidRDefault="007E536C">
            <w:pPr>
              <w:contextualSpacing/>
              <w:rPr>
                <w:sz w:val="22"/>
                <w:szCs w:val="22"/>
              </w:rPr>
            </w:pPr>
            <w:r w:rsidRPr="00044596">
              <w:rPr>
                <w:sz w:val="22"/>
                <w:szCs w:val="22"/>
              </w:rPr>
              <w:t>The presenter was knowledgeable about the topics discussed at this activity/event.</w:t>
            </w:r>
          </w:p>
        </w:tc>
        <w:tc>
          <w:tcPr>
            <w:tcW w:w="594" w:type="pct"/>
            <w:shd w:val="clear" w:color="auto" w:fill="auto"/>
            <w:vAlign w:val="center"/>
          </w:tcPr>
          <w:p w14:paraId="55901412" w14:textId="3E2A70B2" w:rsidR="007E536C" w:rsidRPr="00044596" w:rsidRDefault="00DE43A3" w:rsidP="007E536C">
            <w:pPr>
              <w:contextualSpacing/>
              <w:jc w:val="center"/>
              <w:rPr>
                <w:sz w:val="22"/>
                <w:szCs w:val="22"/>
              </w:rPr>
            </w:pPr>
            <w:sdt>
              <w:sdtPr>
                <w:rPr>
                  <w:b/>
                  <w:color w:val="auto"/>
                  <w:sz w:val="22"/>
                  <w:szCs w:val="22"/>
                </w:rPr>
                <w:id w:val="191045524"/>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647" w:type="pct"/>
            <w:shd w:val="clear" w:color="auto" w:fill="auto"/>
            <w:vAlign w:val="center"/>
          </w:tcPr>
          <w:p w14:paraId="135EDFAB" w14:textId="0BE2F335" w:rsidR="007E536C" w:rsidRPr="00044596" w:rsidRDefault="00DE43A3" w:rsidP="007E536C">
            <w:pPr>
              <w:contextualSpacing/>
              <w:jc w:val="center"/>
              <w:rPr>
                <w:sz w:val="22"/>
                <w:szCs w:val="22"/>
              </w:rPr>
            </w:pPr>
            <w:sdt>
              <w:sdtPr>
                <w:rPr>
                  <w:b/>
                  <w:color w:val="auto"/>
                  <w:sz w:val="22"/>
                  <w:szCs w:val="22"/>
                </w:rPr>
                <w:id w:val="-1285421060"/>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7" w:type="pct"/>
            <w:shd w:val="clear" w:color="auto" w:fill="auto"/>
            <w:vAlign w:val="center"/>
          </w:tcPr>
          <w:p w14:paraId="39B75087" w14:textId="01A812C2" w:rsidR="007E536C" w:rsidRPr="00044596" w:rsidRDefault="00DE43A3" w:rsidP="007E536C">
            <w:pPr>
              <w:contextualSpacing/>
              <w:jc w:val="center"/>
              <w:rPr>
                <w:sz w:val="22"/>
                <w:szCs w:val="22"/>
              </w:rPr>
            </w:pPr>
            <w:sdt>
              <w:sdtPr>
                <w:rPr>
                  <w:b/>
                  <w:color w:val="auto"/>
                  <w:sz w:val="22"/>
                  <w:szCs w:val="22"/>
                </w:rPr>
                <w:id w:val="-153071066"/>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485" w:type="pct"/>
            <w:shd w:val="clear" w:color="auto" w:fill="auto"/>
            <w:vAlign w:val="center"/>
          </w:tcPr>
          <w:p w14:paraId="489927BB" w14:textId="7EB3801A" w:rsidR="007E536C" w:rsidRPr="00044596" w:rsidRDefault="00DE43A3" w:rsidP="007E536C">
            <w:pPr>
              <w:contextualSpacing/>
              <w:jc w:val="center"/>
              <w:rPr>
                <w:sz w:val="22"/>
                <w:szCs w:val="22"/>
              </w:rPr>
            </w:pPr>
            <w:sdt>
              <w:sdtPr>
                <w:rPr>
                  <w:b/>
                  <w:color w:val="auto"/>
                  <w:sz w:val="22"/>
                  <w:szCs w:val="22"/>
                </w:rPr>
                <w:id w:val="-686368421"/>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1" w:type="pct"/>
            <w:shd w:val="clear" w:color="auto" w:fill="auto"/>
            <w:vAlign w:val="center"/>
          </w:tcPr>
          <w:p w14:paraId="3695FEDC" w14:textId="6E24BEDF" w:rsidR="007E536C" w:rsidRPr="00044596" w:rsidRDefault="00DE43A3" w:rsidP="007E536C">
            <w:pPr>
              <w:contextualSpacing/>
              <w:jc w:val="center"/>
              <w:rPr>
                <w:sz w:val="22"/>
                <w:szCs w:val="22"/>
              </w:rPr>
            </w:pPr>
            <w:sdt>
              <w:sdtPr>
                <w:rPr>
                  <w:b/>
                  <w:color w:val="auto"/>
                  <w:sz w:val="22"/>
                  <w:szCs w:val="22"/>
                </w:rPr>
                <w:id w:val="1394385933"/>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r>
      <w:tr w:rsidR="007E536C" w:rsidRPr="00B2084E" w14:paraId="72A1E117" w14:textId="77777777" w:rsidTr="007E536C">
        <w:trPr>
          <w:trHeight w:val="854"/>
          <w:jc w:val="center"/>
        </w:trPr>
        <w:tc>
          <w:tcPr>
            <w:tcW w:w="2126" w:type="pct"/>
            <w:shd w:val="clear" w:color="auto" w:fill="auto"/>
          </w:tcPr>
          <w:p w14:paraId="61956BB8" w14:textId="01492703" w:rsidR="007E536C" w:rsidRPr="00044596" w:rsidRDefault="007E536C">
            <w:pPr>
              <w:contextualSpacing/>
              <w:rPr>
                <w:sz w:val="22"/>
                <w:szCs w:val="22"/>
              </w:rPr>
            </w:pPr>
            <w:r w:rsidRPr="00044596">
              <w:rPr>
                <w:sz w:val="22"/>
                <w:szCs w:val="22"/>
              </w:rPr>
              <w:t xml:space="preserve">I would share this information with friends, family, and others who take care of babies. </w:t>
            </w:r>
          </w:p>
        </w:tc>
        <w:tc>
          <w:tcPr>
            <w:tcW w:w="594" w:type="pct"/>
            <w:shd w:val="clear" w:color="auto" w:fill="auto"/>
            <w:vAlign w:val="center"/>
          </w:tcPr>
          <w:p w14:paraId="3C52513A" w14:textId="35020F4B" w:rsidR="007E536C" w:rsidRPr="00044596" w:rsidRDefault="00DE43A3" w:rsidP="007E536C">
            <w:pPr>
              <w:contextualSpacing/>
              <w:jc w:val="center"/>
              <w:rPr>
                <w:sz w:val="22"/>
                <w:szCs w:val="22"/>
              </w:rPr>
            </w:pPr>
            <w:sdt>
              <w:sdtPr>
                <w:rPr>
                  <w:b/>
                  <w:color w:val="auto"/>
                  <w:sz w:val="22"/>
                  <w:szCs w:val="22"/>
                </w:rPr>
                <w:id w:val="-1806077018"/>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647" w:type="pct"/>
            <w:shd w:val="clear" w:color="auto" w:fill="auto"/>
            <w:vAlign w:val="center"/>
          </w:tcPr>
          <w:p w14:paraId="3D0300AD" w14:textId="57142BE4" w:rsidR="007E536C" w:rsidRPr="00044596" w:rsidRDefault="00DE43A3" w:rsidP="007E536C">
            <w:pPr>
              <w:contextualSpacing/>
              <w:jc w:val="center"/>
              <w:rPr>
                <w:sz w:val="22"/>
                <w:szCs w:val="22"/>
              </w:rPr>
            </w:pPr>
            <w:sdt>
              <w:sdtPr>
                <w:rPr>
                  <w:b/>
                  <w:color w:val="auto"/>
                  <w:sz w:val="22"/>
                  <w:szCs w:val="22"/>
                </w:rPr>
                <w:id w:val="-22951922"/>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7" w:type="pct"/>
            <w:shd w:val="clear" w:color="auto" w:fill="auto"/>
            <w:vAlign w:val="center"/>
          </w:tcPr>
          <w:p w14:paraId="373DC830" w14:textId="70D208E1" w:rsidR="007E536C" w:rsidRPr="00044596" w:rsidRDefault="00DE43A3" w:rsidP="007E536C">
            <w:pPr>
              <w:contextualSpacing/>
              <w:jc w:val="center"/>
              <w:rPr>
                <w:sz w:val="22"/>
                <w:szCs w:val="22"/>
              </w:rPr>
            </w:pPr>
            <w:sdt>
              <w:sdtPr>
                <w:rPr>
                  <w:b/>
                  <w:color w:val="auto"/>
                  <w:sz w:val="22"/>
                  <w:szCs w:val="22"/>
                </w:rPr>
                <w:id w:val="-735312557"/>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485" w:type="pct"/>
            <w:shd w:val="clear" w:color="auto" w:fill="auto"/>
            <w:vAlign w:val="center"/>
          </w:tcPr>
          <w:p w14:paraId="58359D06" w14:textId="0377BC84" w:rsidR="007E536C" w:rsidRPr="00044596" w:rsidRDefault="00DE43A3" w:rsidP="007E536C">
            <w:pPr>
              <w:contextualSpacing/>
              <w:jc w:val="center"/>
              <w:rPr>
                <w:sz w:val="22"/>
                <w:szCs w:val="22"/>
              </w:rPr>
            </w:pPr>
            <w:sdt>
              <w:sdtPr>
                <w:rPr>
                  <w:b/>
                  <w:color w:val="auto"/>
                  <w:sz w:val="22"/>
                  <w:szCs w:val="22"/>
                </w:rPr>
                <w:id w:val="-2126459726"/>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1" w:type="pct"/>
            <w:shd w:val="clear" w:color="auto" w:fill="auto"/>
            <w:vAlign w:val="center"/>
          </w:tcPr>
          <w:p w14:paraId="1BD5C2E1" w14:textId="36B2FF2B" w:rsidR="007E536C" w:rsidRPr="00044596" w:rsidRDefault="00DE43A3" w:rsidP="007E536C">
            <w:pPr>
              <w:contextualSpacing/>
              <w:jc w:val="center"/>
              <w:rPr>
                <w:sz w:val="22"/>
                <w:szCs w:val="22"/>
              </w:rPr>
            </w:pPr>
            <w:sdt>
              <w:sdtPr>
                <w:rPr>
                  <w:b/>
                  <w:color w:val="auto"/>
                  <w:sz w:val="22"/>
                  <w:szCs w:val="22"/>
                </w:rPr>
                <w:id w:val="1715231081"/>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r>
      <w:tr w:rsidR="007E536C" w:rsidRPr="00B2084E" w14:paraId="497C100E" w14:textId="77777777" w:rsidTr="007E536C">
        <w:trPr>
          <w:trHeight w:val="854"/>
          <w:jc w:val="center"/>
        </w:trPr>
        <w:tc>
          <w:tcPr>
            <w:tcW w:w="2126" w:type="pct"/>
            <w:shd w:val="clear" w:color="auto" w:fill="auto"/>
          </w:tcPr>
          <w:p w14:paraId="474527C4" w14:textId="77777777" w:rsidR="007E536C" w:rsidRPr="00044596" w:rsidRDefault="007E536C">
            <w:pPr>
              <w:contextualSpacing/>
              <w:rPr>
                <w:sz w:val="22"/>
                <w:szCs w:val="22"/>
              </w:rPr>
            </w:pPr>
            <w:r w:rsidRPr="00044596">
              <w:rPr>
                <w:sz w:val="22"/>
                <w:szCs w:val="22"/>
              </w:rPr>
              <w:t>In the future, I will always put my baby to sleep on his or her back, for naps and at night.</w:t>
            </w:r>
          </w:p>
        </w:tc>
        <w:tc>
          <w:tcPr>
            <w:tcW w:w="594" w:type="pct"/>
            <w:shd w:val="clear" w:color="auto" w:fill="auto"/>
            <w:vAlign w:val="center"/>
          </w:tcPr>
          <w:p w14:paraId="43136025" w14:textId="5194F8AF" w:rsidR="007E536C" w:rsidRPr="00044596" w:rsidRDefault="00DE43A3" w:rsidP="007E536C">
            <w:pPr>
              <w:contextualSpacing/>
              <w:jc w:val="center"/>
              <w:rPr>
                <w:sz w:val="22"/>
                <w:szCs w:val="22"/>
              </w:rPr>
            </w:pPr>
            <w:sdt>
              <w:sdtPr>
                <w:rPr>
                  <w:b/>
                  <w:color w:val="auto"/>
                  <w:sz w:val="22"/>
                  <w:szCs w:val="22"/>
                </w:rPr>
                <w:id w:val="611558441"/>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647" w:type="pct"/>
            <w:shd w:val="clear" w:color="auto" w:fill="auto"/>
            <w:vAlign w:val="center"/>
          </w:tcPr>
          <w:p w14:paraId="595C5264" w14:textId="5657915E" w:rsidR="007E536C" w:rsidRPr="00044596" w:rsidRDefault="00DE43A3" w:rsidP="007E536C">
            <w:pPr>
              <w:contextualSpacing/>
              <w:jc w:val="center"/>
              <w:rPr>
                <w:sz w:val="22"/>
                <w:szCs w:val="22"/>
              </w:rPr>
            </w:pPr>
            <w:sdt>
              <w:sdtPr>
                <w:rPr>
                  <w:b/>
                  <w:color w:val="auto"/>
                  <w:sz w:val="22"/>
                  <w:szCs w:val="22"/>
                </w:rPr>
                <w:id w:val="201055258"/>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7" w:type="pct"/>
            <w:shd w:val="clear" w:color="auto" w:fill="auto"/>
            <w:vAlign w:val="center"/>
          </w:tcPr>
          <w:p w14:paraId="45D1B632" w14:textId="2BA43101" w:rsidR="007E536C" w:rsidRPr="00044596" w:rsidRDefault="00DE43A3" w:rsidP="007E536C">
            <w:pPr>
              <w:contextualSpacing/>
              <w:jc w:val="center"/>
              <w:rPr>
                <w:sz w:val="22"/>
                <w:szCs w:val="22"/>
              </w:rPr>
            </w:pPr>
            <w:sdt>
              <w:sdtPr>
                <w:rPr>
                  <w:b/>
                  <w:color w:val="auto"/>
                  <w:sz w:val="22"/>
                  <w:szCs w:val="22"/>
                </w:rPr>
                <w:id w:val="692663187"/>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485" w:type="pct"/>
            <w:shd w:val="clear" w:color="auto" w:fill="auto"/>
            <w:vAlign w:val="center"/>
          </w:tcPr>
          <w:p w14:paraId="19477D46" w14:textId="65E28CB6" w:rsidR="007E536C" w:rsidRPr="00044596" w:rsidRDefault="00DE43A3" w:rsidP="007E536C">
            <w:pPr>
              <w:contextualSpacing/>
              <w:jc w:val="center"/>
              <w:rPr>
                <w:sz w:val="22"/>
                <w:szCs w:val="22"/>
              </w:rPr>
            </w:pPr>
            <w:sdt>
              <w:sdtPr>
                <w:rPr>
                  <w:b/>
                  <w:color w:val="auto"/>
                  <w:sz w:val="22"/>
                  <w:szCs w:val="22"/>
                </w:rPr>
                <w:id w:val="-374474061"/>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1" w:type="pct"/>
            <w:shd w:val="clear" w:color="auto" w:fill="auto"/>
            <w:vAlign w:val="center"/>
          </w:tcPr>
          <w:p w14:paraId="669DA97D" w14:textId="0EFECE66" w:rsidR="007E536C" w:rsidRPr="00044596" w:rsidRDefault="00DE43A3" w:rsidP="007E536C">
            <w:pPr>
              <w:contextualSpacing/>
              <w:jc w:val="center"/>
              <w:rPr>
                <w:sz w:val="22"/>
                <w:szCs w:val="22"/>
              </w:rPr>
            </w:pPr>
            <w:sdt>
              <w:sdtPr>
                <w:rPr>
                  <w:b/>
                  <w:color w:val="auto"/>
                  <w:sz w:val="22"/>
                  <w:szCs w:val="22"/>
                </w:rPr>
                <w:id w:val="406036404"/>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r>
      <w:tr w:rsidR="00125A0B" w:rsidRPr="00B2084E" w14:paraId="6E9CE352" w14:textId="77777777" w:rsidTr="007E536C">
        <w:trPr>
          <w:trHeight w:val="1097"/>
          <w:jc w:val="center"/>
        </w:trPr>
        <w:tc>
          <w:tcPr>
            <w:tcW w:w="2126" w:type="pct"/>
            <w:shd w:val="clear" w:color="auto" w:fill="auto"/>
          </w:tcPr>
          <w:p w14:paraId="79605734" w14:textId="6865F45B" w:rsidR="00125A0B" w:rsidRPr="00044596" w:rsidRDefault="00125A0B">
            <w:pPr>
              <w:contextualSpacing/>
              <w:rPr>
                <w:sz w:val="22"/>
                <w:szCs w:val="22"/>
              </w:rPr>
            </w:pPr>
            <w:r w:rsidRPr="00044596">
              <w:rPr>
                <w:sz w:val="22"/>
                <w:szCs w:val="22"/>
              </w:rPr>
              <w:t>In the future, I will create a safe sleep environment for my baby using the recommendations I learned in today’s activity/event.</w:t>
            </w:r>
          </w:p>
        </w:tc>
        <w:tc>
          <w:tcPr>
            <w:tcW w:w="594" w:type="pct"/>
            <w:shd w:val="clear" w:color="auto" w:fill="auto"/>
            <w:vAlign w:val="center"/>
          </w:tcPr>
          <w:p w14:paraId="7FFE70E1" w14:textId="4BE067B5" w:rsidR="00125A0B" w:rsidRPr="00044596" w:rsidRDefault="00DE43A3" w:rsidP="007E536C">
            <w:pPr>
              <w:contextualSpacing/>
              <w:jc w:val="center"/>
              <w:rPr>
                <w:sz w:val="22"/>
                <w:szCs w:val="22"/>
              </w:rPr>
            </w:pPr>
            <w:sdt>
              <w:sdtPr>
                <w:rPr>
                  <w:b/>
                  <w:color w:val="auto"/>
                  <w:sz w:val="22"/>
                  <w:szCs w:val="22"/>
                </w:rPr>
                <w:id w:val="312068774"/>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647" w:type="pct"/>
            <w:shd w:val="clear" w:color="auto" w:fill="auto"/>
            <w:vAlign w:val="center"/>
          </w:tcPr>
          <w:p w14:paraId="5F3D65D7" w14:textId="76E2D82C" w:rsidR="00125A0B" w:rsidRPr="00044596" w:rsidRDefault="00DE43A3" w:rsidP="007E536C">
            <w:pPr>
              <w:contextualSpacing/>
              <w:jc w:val="center"/>
              <w:rPr>
                <w:sz w:val="22"/>
                <w:szCs w:val="22"/>
              </w:rPr>
            </w:pPr>
            <w:sdt>
              <w:sdtPr>
                <w:rPr>
                  <w:b/>
                  <w:color w:val="auto"/>
                  <w:sz w:val="22"/>
                  <w:szCs w:val="22"/>
                </w:rPr>
                <w:id w:val="94988100"/>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7" w:type="pct"/>
            <w:shd w:val="clear" w:color="auto" w:fill="auto"/>
            <w:vAlign w:val="center"/>
          </w:tcPr>
          <w:p w14:paraId="5178DDEB" w14:textId="6733A3D4" w:rsidR="00125A0B" w:rsidRPr="00044596" w:rsidRDefault="00DE43A3" w:rsidP="007E536C">
            <w:pPr>
              <w:contextualSpacing/>
              <w:jc w:val="center"/>
              <w:rPr>
                <w:sz w:val="22"/>
                <w:szCs w:val="22"/>
              </w:rPr>
            </w:pPr>
            <w:sdt>
              <w:sdtPr>
                <w:rPr>
                  <w:b/>
                  <w:color w:val="auto"/>
                  <w:sz w:val="22"/>
                  <w:szCs w:val="22"/>
                </w:rPr>
                <w:id w:val="-1219425799"/>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485" w:type="pct"/>
            <w:shd w:val="clear" w:color="auto" w:fill="auto"/>
            <w:vAlign w:val="center"/>
          </w:tcPr>
          <w:p w14:paraId="24E66108" w14:textId="5F8AE14D" w:rsidR="00125A0B" w:rsidRPr="00044596" w:rsidRDefault="00DE43A3" w:rsidP="007E536C">
            <w:pPr>
              <w:contextualSpacing/>
              <w:jc w:val="center"/>
              <w:rPr>
                <w:sz w:val="22"/>
                <w:szCs w:val="22"/>
              </w:rPr>
            </w:pPr>
            <w:sdt>
              <w:sdtPr>
                <w:rPr>
                  <w:b/>
                  <w:color w:val="auto"/>
                  <w:sz w:val="22"/>
                  <w:szCs w:val="22"/>
                </w:rPr>
                <w:id w:val="-1119746985"/>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c>
          <w:tcPr>
            <w:tcW w:w="571" w:type="pct"/>
            <w:shd w:val="clear" w:color="auto" w:fill="auto"/>
            <w:vAlign w:val="center"/>
          </w:tcPr>
          <w:p w14:paraId="35252F85" w14:textId="7C8CC063" w:rsidR="00125A0B" w:rsidRPr="00044596" w:rsidRDefault="00DE43A3" w:rsidP="007E536C">
            <w:pPr>
              <w:contextualSpacing/>
              <w:jc w:val="center"/>
              <w:rPr>
                <w:sz w:val="22"/>
                <w:szCs w:val="22"/>
              </w:rPr>
            </w:pPr>
            <w:sdt>
              <w:sdtPr>
                <w:rPr>
                  <w:b/>
                  <w:color w:val="auto"/>
                  <w:sz w:val="22"/>
                  <w:szCs w:val="22"/>
                </w:rPr>
                <w:id w:val="-66586841"/>
                <w14:checkbox>
                  <w14:checked w14:val="0"/>
                  <w14:checkedState w14:val="2612" w14:font="Arial Unicode MS"/>
                  <w14:uncheckedState w14:val="2610" w14:font="Arial Unicode MS"/>
                </w14:checkbox>
              </w:sdtPr>
              <w:sdtEndPr/>
              <w:sdtContent>
                <w:r w:rsidR="007E536C">
                  <w:rPr>
                    <w:rFonts w:ascii="Arial Unicode MS" w:eastAsia="Arial Unicode MS" w:hAnsi="Arial Unicode MS" w:cs="Arial Unicode MS" w:hint="eastAsia"/>
                    <w:b/>
                    <w:color w:val="auto"/>
                    <w:sz w:val="22"/>
                    <w:szCs w:val="22"/>
                  </w:rPr>
                  <w:t>☐</w:t>
                </w:r>
              </w:sdtContent>
            </w:sdt>
          </w:p>
        </w:tc>
      </w:tr>
    </w:tbl>
    <w:p w14:paraId="4C90E955" w14:textId="253D1A33" w:rsidR="00FD23DC" w:rsidRPr="00044596" w:rsidRDefault="00B15BA1" w:rsidP="00044596">
      <w:pPr>
        <w:pStyle w:val="BodyLinedS2S"/>
        <w:spacing w:before="240" w:after="120"/>
        <w:rPr>
          <w:b w:val="0"/>
        </w:rPr>
      </w:pPr>
      <w:r w:rsidRPr="00044596">
        <w:t xml:space="preserve">How could we </w:t>
      </w:r>
      <w:r w:rsidR="00FD23DC" w:rsidRPr="00044596">
        <w:t xml:space="preserve">improve this </w:t>
      </w:r>
      <w:r w:rsidRPr="00044596">
        <w:t>activity</w:t>
      </w:r>
      <w:r w:rsidR="00E67C52">
        <w:t>/event</w:t>
      </w:r>
      <w:r w:rsidR="00FD23DC" w:rsidRPr="00044596">
        <w:t>?</w:t>
      </w:r>
    </w:p>
    <w:p w14:paraId="7CF7E07E" w14:textId="13930475" w:rsidR="00FD23DC" w:rsidRPr="005F29C7" w:rsidRDefault="00DE43A3" w:rsidP="00FD23DC">
      <w:pPr>
        <w:contextualSpacing/>
      </w:pPr>
      <w:sdt>
        <w:sdtPr>
          <w:rPr>
            <w:i/>
          </w:rPr>
          <w:id w:val="-1568487876"/>
          <w:showingPlcHdr/>
        </w:sdtPr>
        <w:sdtEndPr/>
        <w:sdtContent>
          <w:r w:rsidR="00B413C0">
            <w:rPr>
              <w:rStyle w:val="PlaceholderText"/>
            </w:rPr>
            <w:t>Enter text</w:t>
          </w:r>
        </w:sdtContent>
      </w:sdt>
    </w:p>
    <w:sectPr w:rsidR="00FD23DC" w:rsidRPr="005F29C7" w:rsidSect="00044596">
      <w:pgSz w:w="12240" w:h="15840" w:code="1"/>
      <w:pgMar w:top="1008" w:right="1008" w:bottom="1008" w:left="100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E398E" w14:textId="77777777" w:rsidR="00AD5DB9" w:rsidRDefault="00AD5DB9" w:rsidP="00D753AA">
      <w:pPr>
        <w:spacing w:after="0"/>
      </w:pPr>
      <w:r>
        <w:separator/>
      </w:r>
    </w:p>
  </w:endnote>
  <w:endnote w:type="continuationSeparator" w:id="0">
    <w:p w14:paraId="1243F2C7" w14:textId="77777777" w:rsidR="00AD5DB9" w:rsidRDefault="00AD5DB9" w:rsidP="00D753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02685" w14:textId="77777777" w:rsidR="0046592A" w:rsidRDefault="0046592A" w:rsidP="007177B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864603" w14:textId="77777777" w:rsidR="0046592A" w:rsidRDefault="0046592A" w:rsidP="0046592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53B76" w14:textId="1F003162" w:rsidR="0046592A" w:rsidRPr="00044596" w:rsidRDefault="0046592A" w:rsidP="00044596">
    <w:pPr>
      <w:pStyle w:val="Footer"/>
      <w:framePr w:w="12067" w:h="317" w:hRule="exact" w:wrap="notBeside" w:vAnchor="text" w:hAnchor="page" w:x="142" w:y="752"/>
      <w:ind w:right="313"/>
      <w:jc w:val="center"/>
      <w:rPr>
        <w:rStyle w:val="PageNumber"/>
        <w:color w:val="632E88"/>
        <w:sz w:val="22"/>
      </w:rPr>
    </w:pPr>
    <w:r w:rsidRPr="00044596">
      <w:rPr>
        <w:rStyle w:val="PageNumber"/>
        <w:color w:val="632E88"/>
        <w:sz w:val="22"/>
      </w:rPr>
      <w:fldChar w:fldCharType="begin"/>
    </w:r>
    <w:r w:rsidRPr="00044596">
      <w:rPr>
        <w:rStyle w:val="PageNumber"/>
        <w:color w:val="632E88"/>
        <w:sz w:val="22"/>
      </w:rPr>
      <w:instrText xml:space="preserve">PAGE  </w:instrText>
    </w:r>
    <w:r w:rsidRPr="00044596">
      <w:rPr>
        <w:rStyle w:val="PageNumber"/>
        <w:color w:val="632E88"/>
        <w:sz w:val="22"/>
      </w:rPr>
      <w:fldChar w:fldCharType="separate"/>
    </w:r>
    <w:r w:rsidR="00DE43A3">
      <w:rPr>
        <w:rStyle w:val="PageNumber"/>
        <w:noProof/>
        <w:color w:val="632E88"/>
        <w:sz w:val="22"/>
      </w:rPr>
      <w:t>1</w:t>
    </w:r>
    <w:r w:rsidRPr="00044596">
      <w:rPr>
        <w:rStyle w:val="PageNumber"/>
        <w:color w:val="632E88"/>
        <w:sz w:val="22"/>
      </w:rPr>
      <w:fldChar w:fldCharType="end"/>
    </w:r>
  </w:p>
  <w:p w14:paraId="678F5088" w14:textId="433D7324" w:rsidR="005D2464" w:rsidRDefault="00FD0984" w:rsidP="00044596">
    <w:pPr>
      <w:pStyle w:val="Footer"/>
      <w:ind w:right="360"/>
      <w:jc w:val="center"/>
    </w:pPr>
    <w:r>
      <w:rPr>
        <w:noProof/>
      </w:rPr>
      <w:drawing>
        <wp:anchor distT="0" distB="0" distL="114300" distR="114300" simplePos="0" relativeHeight="251657216" behindDoc="0" locked="0" layoutInCell="1" allowOverlap="1" wp14:anchorId="376AE1A8" wp14:editId="61789B23">
          <wp:simplePos x="0" y="0"/>
          <wp:positionH relativeFrom="margin">
            <wp:align>center</wp:align>
          </wp:positionH>
          <wp:positionV relativeFrom="line">
            <wp:align>center</wp:align>
          </wp:positionV>
          <wp:extent cx="7580376" cy="118872"/>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80376" cy="11887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1C5EEE" w14:textId="77777777" w:rsidR="00AD5DB9" w:rsidRDefault="00AD5DB9" w:rsidP="00D753AA">
      <w:pPr>
        <w:spacing w:after="0"/>
      </w:pPr>
      <w:r>
        <w:separator/>
      </w:r>
    </w:p>
  </w:footnote>
  <w:footnote w:type="continuationSeparator" w:id="0">
    <w:p w14:paraId="1701B1E1" w14:textId="77777777" w:rsidR="00AD5DB9" w:rsidRDefault="00AD5DB9" w:rsidP="00D753A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51C78" w14:textId="0A548487" w:rsidR="00D753AA" w:rsidRPr="00D753AA" w:rsidRDefault="00B45339" w:rsidP="00D753AA">
    <w:pPr>
      <w:pStyle w:val="Header"/>
    </w:pPr>
    <w:r>
      <w:rPr>
        <w:noProof/>
      </w:rPr>
      <w:drawing>
        <wp:anchor distT="0" distB="0" distL="114300" distR="114300" simplePos="0" relativeHeight="251662336" behindDoc="1" locked="0" layoutInCell="1" allowOverlap="1" wp14:anchorId="094DF79E" wp14:editId="756A82E9">
          <wp:simplePos x="0" y="0"/>
          <wp:positionH relativeFrom="column">
            <wp:posOffset>-544195</wp:posOffset>
          </wp:positionH>
          <wp:positionV relativeFrom="paragraph">
            <wp:posOffset>-354624</wp:posOffset>
          </wp:positionV>
          <wp:extent cx="7598410" cy="56959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SlideHeader_with_kappa_dev2.jpg"/>
                  <pic:cNvPicPr/>
                </pic:nvPicPr>
                <pic:blipFill>
                  <a:blip r:embed="rId1"/>
                  <a:stretch>
                    <a:fillRect/>
                  </a:stretch>
                </pic:blipFill>
                <pic:spPr>
                  <a:xfrm>
                    <a:off x="0" y="0"/>
                    <a:ext cx="7598410" cy="569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0288" behindDoc="0" locked="0" layoutInCell="1" allowOverlap="1" wp14:anchorId="07DDE3DD" wp14:editId="6B0673C7">
              <wp:simplePos x="0" y="0"/>
              <wp:positionH relativeFrom="page">
                <wp:posOffset>167005</wp:posOffset>
              </wp:positionH>
              <wp:positionV relativeFrom="page">
                <wp:posOffset>128270</wp:posOffset>
              </wp:positionV>
              <wp:extent cx="2910840" cy="500380"/>
              <wp:effectExtent l="0" t="0" r="0" b="0"/>
              <wp:wrapNone/>
              <wp:docPr id="1" name="Group 1"/>
              <wp:cNvGraphicFramePr/>
              <a:graphic xmlns:a="http://schemas.openxmlformats.org/drawingml/2006/main">
                <a:graphicData uri="http://schemas.microsoft.com/office/word/2010/wordprocessingGroup">
                  <wpg:wgp>
                    <wpg:cNvGrpSpPr/>
                    <wpg:grpSpPr>
                      <a:xfrm>
                        <a:off x="0" y="0"/>
                        <a:ext cx="2910840" cy="500380"/>
                        <a:chOff x="76200" y="38100"/>
                        <a:chExt cx="2910840" cy="502920"/>
                      </a:xfrm>
                    </wpg:grpSpPr>
                    <pic:pic xmlns:pic="http://schemas.openxmlformats.org/drawingml/2006/picture">
                      <pic:nvPicPr>
                        <pic:cNvPr id="8" name="Picture 8" descr="Eunice Kennedy Shriver National Institute of Child Health and Human Development (NICHD), NIH, logo"/>
                        <pic:cNvPicPr>
                          <a:picLocks noChangeAspect="1"/>
                        </pic:cNvPicPr>
                      </pic:nvPicPr>
                      <pic:blipFill>
                        <a:blip r:embed="rId2"/>
                        <a:stretch>
                          <a:fillRect/>
                        </a:stretch>
                      </pic:blipFill>
                      <pic:spPr>
                        <a:xfrm>
                          <a:off x="723900" y="127000"/>
                          <a:ext cx="2263140" cy="334645"/>
                        </a:xfrm>
                        <a:prstGeom prst="rect">
                          <a:avLst/>
                        </a:prstGeom>
                      </pic:spPr>
                    </pic:pic>
                    <pic:pic xmlns:pic="http://schemas.openxmlformats.org/drawingml/2006/picture">
                      <pic:nvPicPr>
                        <pic:cNvPr id="9" name="Picture 9" descr="U.S. Department of Health and Human Services Logo"/>
                        <pic:cNvPicPr>
                          <a:picLocks noChangeAspect="1"/>
                        </pic:cNvPicPr>
                      </pic:nvPicPr>
                      <pic:blipFill>
                        <a:blip r:embed="rId3"/>
                        <a:stretch>
                          <a:fillRect/>
                        </a:stretch>
                      </pic:blipFill>
                      <pic:spPr>
                        <a:xfrm>
                          <a:off x="76200" y="38100"/>
                          <a:ext cx="508635" cy="5029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32B28F" id="Group 1" o:spid="_x0000_s1026" style="position:absolute;margin-left:13.15pt;margin-top:10.1pt;width:229.2pt;height:39.4pt;z-index:251660288;mso-position-horizontal-relative:page;mso-position-vertical-relative:page;mso-width-relative:margin;mso-height-relative:margin" coordorigin="762,381" coordsize="29108,5029" o:gfxdata="UEsDBBQABgAIAAAAIQCGsnWlFAEAAEYCAAATAAAAW0NvbnRlbnRfVHlwZXNdLnhtbJSSy0rEMBSG&#10;94LvELKVNnUWIjLtLOy4VJHxAUJy0gabCzmxzry9SeuAFiu4zMn5/kvIdnc0AxkhoHa2ptdlRQlY&#10;4aS2XU1fDw/FLSUYuZV8cBZqegKku+byYns4eUCSaIs17WP0d4yh6MFwLJ0Hm26UC4bHdAwd81y8&#10;8Q7YpqpumHA2go1FzBq02bag+PsQyf6YxnMSbztK7ue9bFVTbTKf5+xXIsCAC4R7P2jBY+rGRisX&#10;uYqvTGUipx3stcerFHzFId/8zPTdYJ2LWi24uUuaq2z1lN4/aAnkmYf4yE0qy2RABhvXOlH+bZt7&#10;GSycUlpA2QbcT9S5xpq2dB82wPhf8TZhLzCe1dn0C5pP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NY5O+UCAAAUCAAADgAAAGRycy9lMm9Eb2MueG1s1JVd&#10;b9owFIbvJ+0/WLnapJaEUChEhWoqbUFDDI31BxjHSaw6tmU7fPz7HTuBtoC0qepNLwj+yvF73vPY&#10;ubndlhytqTZMimHQbkUBooLIlIl8GDz9ebjsB8hYLFLMpaDDYEdNcDv6+uVmoxIay0LylGoEQYRJ&#10;NmoYFNaqJAwNKWiJTUsqKmAyk7rEFro6D1ONNxC95GEcRb1wI3WqtCTUGBgd15PByMfPMkrsrywz&#10;1CI+DECb9U/tnyv3DEc3OMk1VgUjjQz8DhUlZgI2PYQaY4tRpdlJqJIRLY3MbIvIMpRZxgj1OUA2&#10;7egom0ctK+VzyZNNrg42gbVHPr07LJmvFxqxFGoXIIFLKJHfFbWdNRuVJ7DiUaulWuhmIK97Lttt&#10;pkv3D3mgrTd1dzCVbi0iMBgP2lH/CrwnMNeNok6/cZ0UUBr32nUPKhkgmO7029DyNSHF/fkA8SD2&#10;S8L99qFTeRClGEng13gFrROv/s0UvGUrTYMmSPlfMUqsnyt1CWVV2LIV48zuPKJQQCdKrBeMLHTd&#10;ebEdzkdtO8y6TREMpNQQYPS+EkAH+kmFoOkOLQvN4KShOYSXAnM0FcYyW1mKZIbuCsZTNKGY2wLB&#10;eUOTqsQCjemacqlKKiz6Np/eTcbfL9B8OrlAXObSWe20OTm1OOzMm0nybJCQdwUWOf1hFBwjBwis&#10;Dt8u9903ma04Uw+Mc4eFazceQjpHyJ4pQ30cxpJUTm99vjXlPl9TMGUCpBNarijgqqepF4QTYzW1&#10;pHAbZrDxbxDrhL6a8CpfhLkUDPB8huDruDNoWGzH19EexgPLca/T3rPc6Vz1rrrelD2K4J429pHK&#10;ErkGqAQxUH+c4PXMNLL2SxozayVeIgir6wGNTwPw4BhgGGgAfmotW0Cgwtp6AAHTE0CXVK+BcoNm&#10;n57HuL65PpTHc1fjnsZu1O91uvuL9eRe/AgY/d0Knx5/nprPpPu2ve5D+/XHfPQXAAD//wMAUEsD&#10;BBQABgAIAAAAIQBgamk9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x&#10;E8jnDt17HLomsv1zkA/PHW4AAAD//wMAUEsDBBQABgAIAAAAIQB2fbN74wAAAA0BAAAPAAAAZHJz&#10;L2Rvd25yZXYueG1sTE9Nb8IwDL1P2n+IPGm3kbQwBqUpQuzjhCYNJk27mda0FU1SNaEt/37eabvY&#10;st7z+0jXo2lET52vndUQTRQIsrkraltq+Dy8PixA+IC2wMZZ0nAlD+vs9ibFpHCD/aB+H0rBItYn&#10;qKEKoU2k9HlFBv3EtWQZO7nOYOCzK2XR4cDippGxUnNpsLbsUGFL24ry8/5iNLwNOGym0Uu/O5+2&#10;1+/D4/vXLiKt7+/G5xWPzQpEoDH8fcBvB84PGQc7uostvGg0xPMpM3mrGATjs8XsCcRRw3KpQGap&#10;/N8i+wEAAP//AwBQSwMECgAAAAAAAAAhAEtvwsfXYAAA12AAABQAAABkcnMvbWVkaWEvaW1hZ2Ux&#10;LnBuZ4lQTkcNChoKAAAADUlIRFIAAAWMAAAA0ggGAAAA6ROE+wAAAAlwSFlzAAAuIwAALiMBeKU/&#10;d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FYCSURBVHja7N3rddu4wrbhZ2fN/823gmEqCKcC0xVEqSByBZYr&#10;sFyBnQqsVBBNBVYqCFNBOBWEuwJ/P0h90SgiTgQPou5rLa852BJBnAGCwH9eX18VYCHpSlImKReA&#10;Pu0kXQd8LpH0o/lnF6WkQtLXJiwFSQIAAAAAADBP//GYME4krSTdqvsEFAA/N5I2AZ9bS7qPHJZS&#10;0ucmPCVJAwAAAAAAMB8uE8aJmCgGxlZKehv42R+S0p7CtZH0ICaOAQAAAAAAZuGN5feZpG+qVygm&#10;RBcwmlT1auEQDz2Ga6l6QvqZOgIAAAAAAOD8mVYYL1VPAgGYhkr1KuMq4LPfVD8A6jt8N5K2JBUA&#10;AAAAAMB5althvBSTxcDUJArfj/huoPB9EauNAQAAAAAAztapFcZLMVkMTNlbhe0Z/CIpHyiMhaRr&#10;ha2GBgAAAAAAwEiOJ4wz1a+uA5iuraQPAZ9LVe83PJRK9aRxQZIBAAAAAACch8MtKRLVr5MDmLaF&#10;wlYKl5I2A4YzUb2qOSPJAAAAAAAAzsPhhPFK9QpEANPXZS/jasBwJmJPYwAAAAAAgLOxnzBOJN0S&#10;HcDZyFXvN+6rkvRp4LBmYl90AAAAAACAs7CfMF6JFYDAuQldZfyksEPzulg09QwAAAAAAAAmbH/o&#10;3U8xYQycozvVE8C+lhp+1W8l6a2G3RIDAAAAAAAAHt6oXvmXEBXAWboPLL8bScXAYU0UvioaAAAA&#10;AAAAA3gj6YpoAM5WovCtHu5GCO9KHK4JAAAAAAAwWW9UH0gF4HzdK2wSdtf8jBFeAAAAAAAATNB/&#10;XptNjAGctY2km4DPpZJ+jBDea40zWQ0AAAAAAACDN0QBMAtLSXnA50rVk81DY5UxAAAAAADABLHC&#10;GJiPneqVu75SSd80/OGXHyRtSTYAAAAAAIDpYIUxMB+5pEXA50pJn0YI7yNJBgAAAAAAMC2sMAbm&#10;pZT0NuBzieq9jJOBw3sn6YlkAwAAAAAAmAZWGAPzkkpaBXyuUj15O7R7DT9JDQAAAAAAgBasMAbm&#10;p1K9yrgK+OwP1ZPOQ3qQtCbZAAAAAAAAxscKY2B+EoWtMpakmxHCe6/hJ6kBAAAAAABwAiuMgfl6&#10;q3pPY18vqg/QG9JG40xWAwAAAAAA4AArjIH5ug/83Bh7GS81/CQ1AAAAAAAAjjBhDMzXUmGTsIXq&#10;Fb9DuyfJAAAAAAAAxsWWFMC87SRdB3wulfRN9X7IQ7puwgwAAAAAAIARsMIYmLdcYauMS0mfRgjv&#10;M0kGAAAAAAAwHlYYA/NXqj4Az1ci6YeGX2V8o3G2xAAAAAAAALh4rDAG5i9VvZ+xr0rSwwjhfdTw&#10;k9QAAAAAAAAQK4yBS1GpXmVcBXz2h+pJ5yE9SFqTbAAAAAAAAMNihTFwGRJJq8DP3o0Q3lsNP0kN&#10;AAAAAABw8VhhDFyOStJfqvc09vWisMPzutio3s8YAAAAAAAAA2GFMXA5Ekn3gZ8dYy/jpaSMZAMA&#10;AAAAABgOE8bAZVkqbBJ2p3rF79AeSTIAAAAAAIDhsCUFcHl2kq4DPpeqPgBvaNdNmAEAAAAAANAz&#10;VhgDlydX2H7EpcbZmuKZJAMAAAAAABgGK4yBy1RKehvwuUT1KuNk4PDeaJwtMQAAAAAAAC4KK4yB&#10;y5Sq3s/YV6VxVhnfa/hJagAAAAAAgIvDCmPgclWqVxlXAZ/9oXrSeUgPktYkGwAAAAAAQH9YYQxc&#10;rkTSKvCzY6wyvhWrjAEAAAAAAHrFCmPgslWS/lK9p7GvF4UdntfFRvV+xgAAAAAAAOgBE8YANgqb&#10;hM1VTxoP7a3CJrgBAAAAAABgwYQxACl8EvaLpMXAYd1JuibJAAAAAAAA4mPCGIAUPgmbqj4Ab2jX&#10;TZgBAAAAAAAQEYfeAZDq7SXygM+Vkp5GCO8jSQYAAAAAABAfK4wB7BWqD8DzlaheZZwMHN4b1fsv&#10;AwAAAAAAIBImjAEcCp2EXUu6HzispeoJ7opkAwBgdlLVbz+9k5Q1/y/TrwfUu+aflaTvzX/viDYA&#10;AIDu2JICwKF7ha0UXivs0LyuA8nVhabTWtLrSD8ZxeQ3S0N8rYme6J4tebSrhaSfDmXhR1MPAX36&#10;2WNen6KkqVO/NWXsuWnr8+bnsI+y/3+Lpv/y0sTLF4Vts+VSx+RnGq+mfsOSYgYAAI4xYQzgUKrw&#10;SdiHEcJ7q+G3wpiCdyNeu6CYeKXHjuiJLusxvpeqJ5sSh3Lwl4Z/UIbLa5OTC6qLF/o1SZx1/J6X&#10;5ifke0yfOdcyf0W7DgAAfLAlBYBjlaS3Ctvq4UXDr755knR3YWk01srGnaRrishvvql9guH/xLYp&#10;sb32VB+s5Hag5qa5BumKvi1VT5625cObmdxn0pS9ZU99mjv5bbf1aviu/zvTOP6p9ocP/6GojcrU&#10;by4V5yFFbsjTxcziMzH0yQra7tFlLXVRH3kxNYyXYpUt6i/id9b+IAoAtAzcQgaiDxp+wngl6dMF&#10;NUqJxnsNvqB4tHZ+2zpLDEyGG1hL9T6mIZ7lNln1pMt7QIXxmN5e+DqjNi10JbDr9+8n3Tcd65jd&#10;mcZxqvbJ4h3FbHQvht+Vqhdx9HWNnea3ECAz3O81eX50jy31bB95can2M3YexLZxfdZfxO9MsCUF&#10;gLYGNg343E7SdqTOx6XIRrz2d4rGb3LD7wqiZ9D4VsBAMJH7ZPGNmCzGdOr7udQvjwO1a67XyWfY&#10;Bl5CPpqrVEy6AABGwoQxgDbPgZ8bY0JlofM9iMbXmPfJwNJvIM4Ee3ymFZeV/N40SFSvjFha/q5S&#10;veplQ/RjQvX9HOrjhdwe1lSqH0Y/SPrQlMfr5r+fHMt9IreHy3Pck5526rzd6vIOWN0fYHn880J2&#10;AKJaa5yDdc/5YNmx4mwUbEkBwDRQzQMGSKXqiZXlwOG912W8ZnZlGVT3OYlQUCxOxnlbvtsSPdFl&#10;kfJnIrfX4EvVE1TkfYzRBreZS1tnm8CtVE8Kb3R6e599PNw18WVbRZw3vy8GqGOm5L+GPEPdNn2J&#10;6kUcnCEBABgUE8YAbIO5vwI+d6d65VAy8OB6qfmvAjQNZjfilfmhbcTK0yEHzanh9189ytCLQ/1U&#10;NAP0iqjHxOr6OexfvLCU56opf4Xj9+2av7c9CPpo+E5THVOecV1Av+D85U2Z2RIVAIChsCUFANuA&#10;dRnwuUr1QXRDu595eqQyT3LxainmXh+ZFI7f4TJZvBGTxRjXu455fereW34fsrK/aj5nkgfWMQVZ&#10;EiN71rALMQAAF24KK4xLSZ8jfM85TRRtJP0T+Nkrdd/b5aHj5z+q+15aUwjDOaT3FO71XvWKhsrz&#10;c08jhD1Vva/QeqZ1dmb5PQNazFneMf8v5bY3+5NYkYdp1/fFBdzfrsO4YqP2h91ZYB3DA1mMLWn6&#10;5LRPZjtJ/yEagEFQ1mZuKhPG60jfdS6Txp87dITX6j5h3DW+r9R9EnAKYTiH9J7CvaaSVgFpVql+&#10;MPA8cHhvVU/4VBc2gTCXSYQh5Ef5dIrxlh6V+yHDOea1TboceLd0rItu1N8WI/mJ/k854sRDNnIa&#10;Z/r3armi53o7PdGW7iYa34mhvh8z3wzVnv3d8bu/KuztKNMZATuPvLwbuSzNJY9M+T7HaidXTfnY&#10;CQCAns1pD+MnndeqU+CchE7CbprPZgOGNdF8V2CEDmb7sA78XVuarVp+V+r0BF5qmBDYHA0is6Z9&#10;WBjaiJ3qhzsbj3AvDd+38RzI7u/H9hZJcRDWWIPTtImb95ZrlwfXHmOwmgfm/0dD/joc7H+IfF+H&#10;cZpawv636jc5yoC08ykHt5bwbJuwxCgHx2U3OYiThSGPbVVvaVSecb5Ojq6dGMrzvt6pjtLKVAe4&#10;1LWbwDjMLfG11vSF5p3Mo45ZWvJy0ZQln76TKe6Pvydv2rVlS1j3B6StDPlv7VCPlAp7iGb6Ttd8&#10;tL/HzCFt+qhDd0fpvu+rtI03/0/DLFYIPV8EAAAvc5owrlSvDHohWYHoEoVPwt6NUC5XkSYcpsY0&#10;iB/yEKRM7W907CJ/37ZlsLowfGZzMBB8lttbGfuB+m3TlhQOn7lX+8Tbk0ea3sv9zZH9wHnVxPWD&#10;wie5smbg6Xrt/cB62VzzTsOuek4Mv297XfxZ9pWGlfwO17JZWvJGW957bPLNg8ekw9JQDp4C0nnR&#10;/NyqnkB3qUOfHcrAqgln4pDOq+bnQWGTk/v6ZBGYr7uUqaQJ+63c9hrNDsL7cBBnuWNeNy2UKBU2&#10;0fcs84OwIfwZYUywi1jHFEdl5NGhfO/T9rapK13i7qOhvlof9cdWhu85DO+jIY7WB/d+Hzkf3cs8&#10;EdtXHbpp4rvyrC9s4bTVYaWGe7Nt3wd40vjSlnTaaZ6yE3mg0PBvNR6Ho+xxzHPqnivxVuNx258N&#10;UAZOlTfSYr6Oy94oaf3HzCJ110wuLMhfQHQrhU3C7pqffODw3que+JtToyHHAeKYYQkJhylvtE0E&#10;vjMMgstmwPko/wNiMtUPOP6y5PVU5oka2+AhUT0x06W92g+S7wIGji6rbm3X/qZ+t3Dwyf+7E/H7&#10;RW77Hsc63C5r0jTr8B2rJsyuDy3eWfLgUmHbAmVN+r61xE1mKbuu6dBWh0t+k8ZrddueLD+I/01A&#10;nH1R2JtuSVMm/2zK8zvHvF4arhcSjqXlcw8axqK5VugEyL5cx2zXQuvs/eeqZowSEobdwXe9ONQx&#10;3x3a1uIoHyliPspkflB3Y7jWs7r1F5dNGrk+BHTpz7g8eNz1UA4qQx9mf75IqWFlqh9s5I790p3s&#10;W2jkJ9LcVK+dahM2B3GRyv3NG5tUbm+qVPr3SvfKM8+mhvHTYTzt35ZLWsKwVfe3Zfb3m3mk8ZwW&#10;6Zjyz/qobl/q11sQbfFz6i2i2PnPNS1O3duVpU9ly5dry/jfpW9x6GPLva4dykwZ0HdzCf+6Y5y5&#10;hmufp2zpvZX/24DhXsf38vr6qog/yevr68/Xacs73N86wvW7xvHLTMJwDuk9tXv9EngP6ZnG/ZR+&#10;lpZ7TQcMy6MhHMuA7/sSkIbfDHl0GSHv2NqmheGzz5bPZq+vrz8i5/VHjzbyW+RrLwfIc7a2Lwm4&#10;xy9Hn+taPmP2PX46lukfhjwYo7/w3KFeyiPltfQM8vUy4nUXlrzkWi5C2mtTvbSOXKZtdeC3iOWz&#10;ax2zjpC/fjrcj6l+98nj+zKz8kjPmP2Ll4A6JeuhDs06hPVH8/tnx+utOuQ9Uz/kS6Qy3nUcnncc&#10;j7wY0iNGW5UfhbXruCDxSPtTeW8dobysD8LyJWC85lt/Ljr2TV8c64qXgeaEXOr1trxua38XnvXV&#10;z+YzPuPm5w5p8dyS/nmEsubadqx7nDuKmYdcwj/EfOc6oA384Zmvgn7eaH6qAVdAAJdmEbjyI+SJ&#10;Xwz3M4r7Lgd+xea6ainWyi6fz+xXKMW4xzQwzN8tn3tR/P32Vw4r31xXp/l6Vv/7lF9Z6pfqKH5t&#10;4dmo3nKhihC2ZRMHScT7TVSvVrX9TWrIZ/eR7i0NrJceI+WL+xHzde6R/rGY3owoPOrbJGJaV4r/&#10;+rttBVwm6YfCDq+LXcfEOIshsdyLKa/945HHD/sD7zza1sKyys2n7cw9x2gL1W80xK5DXerlzBA/&#10;jx75b9dTvjRtr7HQMG/Vrpv8l3f4jrxJ46HKc9exTpe6J2narW8R+nr79m0RcA8vHmXqWeFvyByn&#10;8ULztmziKvFMxy+OeWoZoawsmzycCVOXNul9L/82MG3yVewxyL+8mWnEP4nTY4G+hE5C+OwpF0s+&#10;o45L5jHwO6ewJPLf2iH3DFvZDFKvmx/X180XgZMLhaFhd+nAFy3htZWfR4dBR+Z57Q9yO7TpeQJ5&#10;LnO8xxvF264md7j3Sr/21dzH653cXk9fWq7tE19FYDnIA9Mla4mHm4MwuGw7YJuk6JKvy475OnfM&#10;+/vrfzi4ftu9px51S9kh3nzadp99tV25LO5Imvj9qe5b+HSpY5ITefnpKD1d6smrwOu/9xj47wLb&#10;6srj/kPz0alXpTPHMnRch7rUX5nMWy+lhntL5LdtU1/9sNJSVkK23vLxqLiLL/oux10t5T8ZaMp/&#10;3xQ+afdfdXsYmsn+4HmfJstI8Zc018w0T8uO/V3bg+iF4k3+JernYTri9ju+RUijpfweEHn5Y8YJ&#10;cNckAIC48qZi2nh+rmoGC0Ov+n2UfWLmXOLdNOjp42DBa89w7CLfVxEwsD4eaLVNzG2a/PhiGTCG&#10;DO7b4sE2CCma8O4Mg2XTYCttfrdtGcRngdfeNgNW00FLmeHaXaWyH3jn2sl+ULy3HRKHwdj+ILPq&#10;RB55kn3f43tDeH3KwY0hX32y9JfSwPJ76EmnJx13qlevfbHka1P93iVf38m873FqaO9c0n+n9kP0&#10;ts21VzI/7DnO6y515GEYK8fBRmrIP089lOv9964cy9ryYFJjp/qg153iLBDJPAZabWV6X0+aBuim&#10;vPrOs5yVzb3/cxAHudwmjCv9PnFbGMpz5li3L2ReXfzUUoaSgLpjX389yDxBdav2yfzcM86rJn6/&#10;69dBZ5n6XwzxpPZ9UtOmDK176neuevje5yYe+443X/t+RExJUye8DbjfpbpPANnGbCv1s+r7WfVZ&#10;IHPzGClu3rbklT7y31zT4ty5tH++/Zgv8j+/wWrOE8aFR0cUgJ/7wEmXJ7mfHh/LvjP9dMbxnTnc&#10;Yxr5mruAsHyNfG9t33fl2AbYDjMrmny88rxOKvdXxvfWlnvdyL4Kv1K9ks30NPr9iYG9bdC3kX3F&#10;bdWET4bv+qh+Joxzy+//lPuDqI8RB9amCeqqidOtYz5te3U1VftE/JVjOf7gUA5C+kuZw9/s842t&#10;vbiR/6qzGPlaB/nh3lCmNi0DxyTC9Z+aeHp2TM9T/y83pNHOsU1vc9dj2/Ygt8OzTqV93oS7Uvhh&#10;U7552XaQ2j6/vxjajtB6bq9U+4OvneP3nbqH//U8mXKqfbu3xInLKuKySZe2ifqkqVtOfc87x/uq&#10;VD9Ye9Lph15DuFH7g739AXhF5GvaJseeVB/oVZwoTwtDf/84TXYtbXXakt6fW/5/17GCrQ7eNtfe&#10;nrgXU15OFDaRk5xoUz4dxXfWXNvUfra1YYml7t/n+1N5K2/SaGmoUzMN/wZk35ITdfFhu7PPD6b+&#10;QdoSNwtLn/KTTh/auC9rpn7A8uCzDyf6krmhjXYdH5p8PjGmuzf0nf6ZWLp3jbOyZQyRepa9hX4d&#10;fNnWj1gr9gPEGR56d7xh/Y/X6eHQOw69m8O9hh6AsxwhrC6HzUz5ZzVCnLUdovZsOawpZv7OBzgs&#10;KQ9on3wPvEsdwut7MIlPmH9EboN/9Fi3+x6yONYhfXnkaywDyqLtcIyXSHlq3aFe8mn/vnnmq5eI&#10;Zco3X9vS//m1n7bet052yYfrkfroh331WP2cn018pJHrGNcD1FwOyGmLgy4HGcU47CnvmA+WloN5&#10;fNvFVcQ6+UuHMvfNM+1jH3rnmk9fXuMeepdFKA+mgwy/vPZ3MFrIoXfPEQ4ssx1StgzMhy7xvQ6o&#10;d5aWfJ92LPfrGR5659rGJ5Y+2toz/2Qd89+XwDiKdWicz+dc+o1DH3oXO84WHcve0lJfpK8ceues&#10;6nllBHDJQlcKbzTsAW37J76rM47rdyNc83vASqyQlQSZ52q6xLIiab8KrIoQB2359Moz3u4dwutj&#10;5xGfS8sT7A8B8bKNsEouVh4Jcd/zd2zk/wbGxpBn85YVKoklX/mkbUh5sdVLD54rUXzCkMv86nvf&#10;+freUg+G7JH9ObDcf7esmrO1jbceq2r66qvv97PuWm8n+nXYj88KG1sdc9PzSrnMsY648Yijd4Ft&#10;SB914o3n3+/k/1bYztBmZ4HtVSn7qvKhV7mZ2omY/VxT3Nw5xklhaAsTTUcq87YMH+T29pRtRXxo&#10;38MlD67lv6f9lSWNXcZqG81j2z/fusbnrTzXcURquJ5LebMdkInpeDTUmdcOZW9jyIOJIm//+eYC&#10;EmR7gRUZMIQuFdLNCOG1vfo4ZdkI1yxa0jwzdI5Kz2uk8t/awRYXvocrmvLEPwFh2J2Is0XgANDU&#10;Ed21/BzH20fD93xS2ATN18D47GPgGjo4XHX8fG5J01hlri2/xS4HIXWM6TOl/F+J8wnDrSVflwH3&#10;87dj2GzpH7pQYReYP0wDSduk/spQB2807AHSa9X7OsY6YO9e9Sv8Scc6xncckQSkce6Q9ncRy1Ph&#10;mf8yh3xkmuzYnahDlz30EUuPdsmlvvmgae2zW1ni5l7xJmL/tExWxOgvTIWpPXnyrAdvLPnQt63d&#10;yP2Bhe98R2qoH3zu+fuFjX9vekqPrn2j6qDdPvWTClOQG9LCp+++MeSxRcS24CImjEMGTgDcrAIb&#10;oN3AA9HDzvQ5yga+XtXSQfUdgMYe0NoG1qX8V3a+s8SDbxgKj0a7VPje2teGn8PBQG4ZCIXmD98B&#10;yJB53yUfdBlY31o6cGUPZTLxiJfY5aAMSBvfSfPUUk6O/3bRQ752jf/bnto2W775GlD3Jpbfjb26&#10;+FTdspb0f6on67qWp0z2gwltdUzMidoqoPyFjGMSmQ8xrDzDZ8tHvntgm8rvtkOaf7UM0n3S/UHT&#10;3H91a6hjEsU7NOtzS//C9/CsVNO3MJSHkHrQ9JmPnt/1KVL+byubp9LY94HNnxc07vWpnyrP/kBp&#10;KddJhzS91vBv98KvDgjpPz4Y8swiVoD/uJCEKZsK9548CkT3qLDXf+/UfoBHX5ZNJ3h3RvGbW36/&#10;UfzDAcqAsMQ+8O57wMD6U+QwFJ5/fypfvbd0PMcYBO3zTXUG+T/z/PtCvybNF4YOdqLwk+UXlkF2&#10;X/FwmL+uAgerIfG886wLSvlPWPuUw9xSpvrO13nkOsgnb7cNSkudnpgxhXVlKB8PExhcbg/qyLQp&#10;d1cKOxxxbSjruSXvlxHzx/fA8rfrsTwd/y43fGfhmY82LZ8xtYt/d8gzVx5/a3tY/DThdnF/AF7S&#10;0j7lEfq5RaR2a+pj71Ttk9qh7clG7Yee5R7fU3qmQzVSGi8vaMzb54r575bxa970MTdi8vec5RHH&#10;D4Wh/3cV0Bc/6Y8LSpx100HJyKdAVKGd06KpyIbuaNzrvCaMbXXWkNt7vIvc8bwK+L7cMsEQq+FW&#10;Sz7xHYibvv9zz+l1Zel8nkMn32cCYKN/r8SzPSi+1elT70MHl5L0MnKHM6QcJPLfaiaLXA4zj0HU&#10;e0t79NpjPkwtcbXtKb0rywCxNOTL5EQeT9S+urjS9CbLyiZMTwfpbDop/FRZXwe0a5875BXXNsVW&#10;pzxErh++W+LZVE/IMx89BITvWfFWyYbG0UbTfqBaWtq3Z9Xbu4zVZ02benqhae1V7Nv2dHl4sW3p&#10;Y2We6TzVOMuauu4c+pExFT1+90bmt9/S5vf3+vUw4av8txDBeBKZ3/4JzZNpS36J4o8LS6S7AQdz&#10;wCUJnYR9GKFDmSvO6ouhDH1wTWjHeheYFr4D68TQ0JY9X9+WHt9PxJcpvMWI6XUuXO/hSb+/+vyk&#10;elIpNXTcHuX30CWdeJwU8p/osH2fbzkIWYHjM8k2Rr4ue6oDj/Nj6Hd/lXll6PHnVzKvLq4mXi9s&#10;m5+0KcMLh7hd6PSEfuw09S1PmSXfhYQhtN/wj2fdZ8pHbXuJ52fQtnzW9K0N7Vsq86r6GHGXNv/8&#10;78F/pzo/Ie2fC1tZKs8gXvZp/OfBvydCX6qm/X107IumR21f0dTvnzXN7XRgrm8eA/teacAY18ul&#10;TRjvmgHkivwKRJWrfsq8CRiEj7FdzJirL0Lito/OrK9EYXsihjSau4ifiT1Q8PlMMnLanePgzSe+&#10;99pOJt93vk2r1Zbye/0+Hykeyh7Lgemevg5UL/nc0xj5+h+HcH7vMa/bvrvwqAcSta8KLTXtV/FP&#10;hfdDU45tq1Kv5DdhXCnuQa5t7aQp3bcD9xtKj3yUGvpulSEfTaFdyi1xUJxJ/r9R+0Koe8V9dX2p&#10;etVwrsuZNOwSdztD+Ug1vQnj5CiNMY4n1RP0q8A+RNZ8tlQ9cfwkzvGa03hnFG8uMDEeKDhAL0In&#10;fcdozFKdx2tUiWVwNeTJxKED0JCGsQj4TEhcvAv4Pp94yEdMu7E6HtVAeW5/rWuZH1S5DJjP4XyD&#10;smO+DS0HhWe9VAYMhDPDBERxou4eU59vfGQdvru0tHeHHg3xfafztJF964Zsou2aaXV9yGr91FKe&#10;qsB89F+PetM01hqrDBeO6bQ9o3y/s7R/Mbb2WEj62XzXQqwwnaO1pB9N25ATHaO7U/0gtOzwHWlT&#10;R/8gTdHVHxd4z5XqJ7JfSH4gqlT1U82ngDJ5p2H2rDseNG817QdImccAaMywhExSXQV831XkuPAd&#10;3OeWgduUJJYy11fe2Q2Y/z84Xs9llfEnxzixTa72UZ9UHfNt7HIw5vXTkfL11qFcddWlfisc82yq&#10;9oelO/U3WbZW+wTjTr8OquziSf4Pf0x5L/ZBrl8DPrMboDy7/j5zzEelwlepl+pv5WXlWI8P+SA+&#10;hju1T+TmCnv7b+9ZYYsryiYv/a1624ycIdJkvQSmT6lf2x+w3Wc/fY6tfu3Xnwf2P5ImfW4U6QA0&#10;XJ4/LrgQ7mjAgOj2r8BVnp/bNJ9NBwxronqCez3h+LTVUcWAYfE9yKfLvRUjD6wr+U+U+U4ulCPm&#10;q0JxJmj6ZjvF3jXNXeqXR8c4SSwD993I9YJvnZDIf7Ww6fpDrfSfYr7uUqYTte/DWzq2qW392uSo&#10;jW7zoPNWBfTtxz7INZX/Fhah7ZpLeXK93qOlHgz1oGEmNWL3JcbO96ZFF/vFEb5Wsk8WF018/XOQ&#10;v4/j7+OFjofSMwijy4ri4zSuxP64Q9oelN+8+XmnX3tM+6T1TtPfO/uSbWTe+3w0f1xwotyoXqYP&#10;IJ5E4ZOwdxp+5f+t4u7xFtu5HHjn23nMLR0d34F1SOc1D7ifmJMLKdXFoHnOVr/sO+K2clVOOE52&#10;A8XxuwmEYYqqDp9dRojT0lLXpYbrbHSZp6znkfNe7pmOscuz1P1NnELm7TtytT/c2KnbKvWh6tfM&#10;UIbLM8zHG7Wv5E3kv/Le9plt06aWM6gDSkt5Di2H6YT6723hWxl+/6T2gysxjt1R3kmaPHrV1Mmp&#10;pUzf6ny3nepz3mIqPk+1H/bmgjNIqfNfTQFMUehK4e0IFWVIR3pIWeTBbJeOZWIIRxWQR3w70rEH&#10;9qa4/Trh9Firfr3s1E82wsC7z7IZkkZd6heXumDsp/+xy4Hp+74PVA5yj/qgmHCezTrk9duAdPD5&#10;O1tb13d/uLKkf6xBW+oRhkTx9+L2LRdXEdLdJxy7jmmlnvNRfoZ16FTcGH63CoijxNCWdt1fdWrz&#10;AbHrdKk+PC6kfA1laSnHd2KyeOoq/Xp487apA0xptiDKopbxELvA/suo/rjwTLJW/UQ2pbwAUd1b&#10;Oq+mTko+cFiXct+/dEippnPgXRrY2W7rsIQM2EyrGkP2mgxZhZUZOm2l5+DzXUCYE9UTS4lDWpQ9&#10;dEpSmfet3AzYiQspr7b6JW/y59bSQTd9fhdYB7WlyUbuB97FLge7ljyYGvJAFTGdd57xn42cr0PL&#10;1Ur+b1z4/t3CcI8PA0wM2O5hEaH+yD3bzCxy/RLyfbHDkKr7mzhfDfXk2vC7jWP9t1P7pPN/A9N+&#10;YYjL7dG955Hr0Kkom7IcYxGEKV/eaF5MefajwvbjTg1xuJvIfV8Z8tGaYezgEkOeKRz7VpumvvvR&#10;0g6kFxCPac9/H6s/lLWUyc0UI/UPyqduxGbtQGxLhb1asWsqy+XA4XXdv3RIWYdO7pB8Jq4T2Q83&#10;HGp1r+/35QHXLy0D3ER+E2wrmVf9VCfySG4YzPjG272hbMZ+zS136HCFDAx3lu+27fdoKnfvAwZa&#10;SXPNtnR9mkE5iHl9U75OFDZpf6v2FXh3J8KUGwbgm4D7v3fIt66DEFPZPaVS+AFlvgMkW92yVbfV&#10;d4+W32898nLsvbi/BtRzIW18jPJZWcpKG9fVxbZ28S4w7dsG/huPdCp03p4UZyHUlSF+fMtoegbx&#10;ttXp1ZdZYJtiqtP/nnhclAF9GMQZ87XNR1175MGqqfNWZxwXaYd8mnqOra5GuL9dS9933/751rE/&#10;WuLsLlb/bg5bUvzsWFntxKmRQB9CVzmMsVVMrukdgplZOgTlRMLp2tgmTWfIVl8XPQ6ED8OSesZt&#10;HjAZYBtcrTzzg6lMffIcmDwG5MelZcAV07ue8r+tfkkt91kYrp3J/5U/02Tx5kT+ySLGSSr/A7ey&#10;gHIQWn98Dxhw3wfk65VHvjZNJC7lt8rZNEA87KO6qiyDqLbyUKl/laWOSFXvMR7Sn0+az2aWwWXh&#10;UcfsAsKRebZRvn/ftd50LZ+FJa7b8pFr/VMarpEGTHSsDfl7dyJcfcT7VFSa1grgXOcxYWxqU549&#10;66V84L7S2FZC33wPjvzfmd+vS53xj6UMul5nOUL4PxvaV98+7NJwvWh1zRxWGCdNZf6hw3fc6ddq&#10;LwDxOoqLgAqrVLzX6nw8q94DaiquLIOCdY/X9vnurGmsSsvfPMs+mVK1fE824MB+FzAQ31kGB20d&#10;kvtmgLp1CO+L5fq7lms/Gsrns+Pg0nb9jeI/wOhrUL9T+2qiw3TZqn0i7bOhfnqWeULk0KOls/rZ&#10;oxNcDFQOrgYMQ2HIb2Pla1t986x6NVDl0D66TJD6xmkp9wmaUsOsLt7721LucknfmrRzrdeXcjs3&#10;4WGAOsa3fMZu12LdU+V5zSogH31S+9tG9839u4R3Jb89lRPF3bd6ilzaOJe6oS1/5Y75M1M/B1mn&#10;PXznxlCPpAdtStXxnjeazh7GXfr0h397y3A3Wrk1tXM+WydeeZZrWxoXA8eFy9ZEhUMf3mXcH6qy&#10;xFlpCfuupc+wUr0wYeOYNo+G/BStPZvLoXcLdVsdWIkD8IA+PAZ+7mmETlWq4bfCCB34pU2D2MfP&#10;R8+GMWk6yHlLONf6/UA23w7AkAP72Ad92dqWL00cJYb4+ybzxNKdoXO4sXRCXwzx4XL9SvG3o0gs&#10;g8Ku+0zeOdQFq8D6KWnidG24h0XzNyvLwHLnkQe/Rq5jQsrBLmIYKkO5qmSeoIqVrx9aytTOcj8/&#10;mjAkhskHl7ctTOkQIx8MfVr6xmEAkzZx86OJp5V+vQG0/1k39ebP5m9Sh4H45sR1UkO9WUUsS235&#10;5V3EdHdp21zbSt82NWSV+taQF5KmbJrq0LzJJ4+WePepQ4eeFOnTjbr1ob9b+ixLS/u9cqjj0sCw&#10;2drnUA+WeYYXS/laWu65j75SF6WlD5Nb0tilb3ol+NaLbV4cxqipYTxm+37TOD4dOB6W6rYtXSbz&#10;mwGpQx7v0k6GPsTee5b57UOX+ibqvOac9jB+lvRXhwbySfX+g7kAxLLv2D15fm4/WH8cOLwx9lGM&#10;FW/JSNcuWv5fZQhT1jRc5UEnNJH/IVRfBxpY+64WTjpMLpSy78u9n6wvDr7LNf4eLB0X2xs0efNT&#10;HX1P6thJvOuhvNjuexdhoGRLk1u1Twzb6qfkIE3Lo4FZ7hi+O898GzLZ4bta2FQvhVw/73A/D2qf&#10;lI2Vr0vDtW2D6efmZxdw7S55vfD43q2G53puSKo4D3ArnX4DMYtcv4Tk5SxyeY55T6Xc95F8CkyX&#10;O5lXY7bVoZlD/6jS6bcM8sh9ianq2ofeWtq3Z/1aCf7PURuVO/Zf0+Ya/9Pph9ul4bOPJ8J3rW59&#10;g00zD7Cw9HML/XsLiz/ltvVGH32lLv421LHpQZ9+q39vcXDlMVeSH6TxTtM5e2WqPhnyn6nc/Ve/&#10;Vv/bvr+tfbg3pOGPE32gdaR6Kmm511P9hP8c1Q87wz0v9est538C868t7Ka2+MeJOL4++m/TOGTV&#10;/GyP2iaX+mYTu6zNacI4bSK2Swa+U/20DEA89wp7DetJ9aRNOmBYY9QjMWQjXvu7YQCxdIg/W3qZ&#10;Gsgi4mA8NH6LHgb2d44DCt903zjk1f2EiW2SJgnoRD2pnzMAbOEoIlzjQW6rpNaGe38XqUycSq9q&#10;gHJg+r5dD+XA5/u+OsTTteyr2ELy9caSr3dyf+U7d7iPqiWPVPJ/pbD0yP9j2KmeyHse4Fr7PFJ5&#10;5r3YDyG/T7Rds+Ujl3qry4rJbVOPrnqoQ69bykLsfaun7En1G2Mh/cnSoY5L1f2hzuog7jcn2oDl&#10;wHF2o1+HApvKWUhfbTOx/LFt6oXMYUwUI43nWMb6aB9tdWJouTM9BC9GzINdyrjLw3vb97u2dafi&#10;rFK3xV13DvXJQn7bCxXq4U2GNzMraPfqNrlUiK0pgNiSDh2OMV7futX4+5mP+RrXztAwVxE6498D&#10;BrWZYWDo29ExDT5L+U/UuUwuVGqfBOwyGLzxSNObyNd/6LF8Xlk6dzHuo3QYwNkeWN1EHgTuJzqK&#10;lnrUlG9Lz2tlEcuhazk41nXFdNFDvnYtVzeRBll3irtq2+Uzm5EH7hv1fzBXofqtwyKgjgmJ98yz&#10;Tc0D2uAu9eb3HvLRTt1Xqd8NWIfa4r3Q/Nx0/GystjbEVsOvyLXln777amPkjxhxPMeyM5bYdeI+&#10;Dz5Z8v1mhHv9HGG8+tSxvHc5A+3TxOqbQm5naHh7M8OC9hyhUJUCEFPow5ztCAPbRMNvheEz+Oxb&#10;Yej0h04Qlk0jtlH7JFHZUvfGHuD5DuylOKuSCpknMHzi8kNAWmwidUz2abkeKf/HHJjYXhFNZD98&#10;80ZxXjXdqD50sxgoTkLKwVWEchD7nrYR87VPudp39LcdByo7tU8Yh+7VbUuLKSyM2NdHsfvbVZOG&#10;f8l+EOsQebmS/0GuoXk55nf+z+FvYuWjG8WZuNpZ2thU5oczleanUPiESozJjIemXSsDr/9B40wa&#10;/xUhf4f21YbOH10mmPb17fVMy89YbiLVrz558E7DT/zvItxn6AR7jPrtKUKc7eubp47f86RuW/Ma&#10;zXHCOFe35e2VpvskEDhn94GfG2Nwu9Twm/wf12NjKC2NzaZpkHYe3/dw9Jncc0BrGgQPddBXHmkg&#10;XjZxcRMwgCqaz71V+CRVEen6ux7zoGlQb0qj0Pb+U4S6YN9R2wR01jZNp9U2YZJHjpMpv0JfeebP&#10;w3xdDFiu9hMaHzyvu69Ht4q/0jS1fOeDprMoYtfEe4zV2ofp+NShjgkJR0i5eBe5XbOVp5ByYbKN&#10;3A5smrQLPUDvWvYHEGnk+utcdCnzRROvPulSNWXwrX49WA6d+N11aFu7Wjf34HvtUr8eWm3PIH8U&#10;Afe579vv69tK054YP0fro/gNaQ998mB1UNaLge/zumNZuWnqGNd6bt/edL3PqkPf89hdYH2zv5de&#10;y99/Xl9fXyfQYbzu8PnXlgR827Fx+SK/PUN8dNmYf63wibf/n+4dP9/1ZMmphGEoXQ9iOKd77Ssu&#10;+iyPfdVNc5c1afLuxOD7qzjgomsc7uOxbOKx7On6eXP9dITrz9Wiidurlv7Jd8pH7+VqjHydHpTn&#10;9MQA+3szKOqzLD2rfdFEjL5xn9KDdMvUfvBnoV+ToN+pn2YpP8gLSUsdWjRpXxFdo7dtheqDpXZq&#10;nzhJmrrp/dHnfMpw2lK3lgPmyT9PhMHl/s9B0txjaBqnTRpfnWhvt5TVzvkva/JfZqgTi4jlIT9x&#10;nb7zd3aizi888k5b/69s8mLf+TBWnO3r2uM2cJT2b64TxlL3PdJS1QfgJT3cMxPGTBjP9V77Ku+p&#10;fj9x9BzSDgCAIWQyH9x8p+6vPQIAAOBCvJnxvS3VbZKtFAfgAbHlgeWyHGmg+0iSAQDOwOME21AA&#10;AACcqTczv7+ukz1P4uRPILbQgylD9rbrKlO3PdEBAOhbLvPDWPaXBAAAgJc/Zn5/meotHNYdvuNG&#10;5lf8MI7ijMJakVz/kqqehN0ExOMndd+Sxde92HsLADBdpgUSO53H4UsAAACYkD8u4B5vVU9MlYGf&#10;L1SvNF6RXSaF1TLnP7jdyn8Sdi3po8ynXceWNuV/TbIBAEaSNO1RcfD/sqY9zegvAQAAIKY3F3CP&#10;icJfgd8b41V4YO7lctWhPA7tVv0cgAkAgIuF6jfeXlUfhvva/HduaS8Log4AAAC+3lzIfeZNRztU&#10;pXprCgDx3CpspfBG9Su2Q0o0/FYYAADsXR31a20K8WYMAAAAAr25oHt9VLcVglsNP0kFzFmi8EnY&#10;MVYZrzTsVhgAAOxlHn9bSromygAAABDqkiaMU3VfIXgjtqYAYlp6DoL3dhrnEJ9HkgwAMLDEo60s&#10;JP1FfxUAAABdvLmw+10pbHJqr5T0iWwDRBU6CTvGQT4Lub0KDABALK591wfVK4srogwAAABdvLnA&#10;e+56AN5aHCACxJQrbBK2VL2f8dDYyxgAMLStft8arWj+/52k/2v6qBVRBQAAgK4uccI4U73SuIs7&#10;sg4Q1XOHsjj04DhXvZUGAABD2En6oHr18H8Ofv5q/v+TmCgGAABARG8u9L7v1e0AvJ3GWdkIzFWq&#10;sEnYSuNsE8MqYwAAAAAAMEuXOmGcqPvWFGOsbATmrAz83H/PKKwAAAAAAACT9uaC732hbodXVWJr&#10;CiCWnX7fm9FFqu5bzIR4IMkAAAAAAMAcvbnw+39Wt60pNgqb5ALwb6EPXx5HCOuWcg8AAAAAAObq&#10;0ieMU3VfnXhDNgI62ag+6d1XrvpNgaHxZgEAAAAAAJitP4gC3auesCoDP1+qfj2dQ7CGlanb6vAh&#10;FWK/6zaVwrd3GKPMdakrAAAAAAAAJo8J49qzpOsOn19L+qh6xTKG8ahue1AP6VpsYdDmk8ImYJcj&#10;pH8lVhcDAAAAAICZe0MUSKonnpYdv4OtKQA/laSnwM+Osbr4k1gpDgAAAAAAZo4J418e1W2Lg53q&#10;w7AAuLlT2ATsWsOv5i8VPrkNAAAAAABwNpgw/iVRPWncxY1YgQi4KFXvBxxSTm9HCO8DZRsAAAAA&#10;AFwCJoz/balu+6JWCj/AC7gkoVu43Gv4ww4LhU1uAwAAAAAAnB0mjH/XdZXxkzjgDDDZBZaRVNJq&#10;hPBy0B0AAAAAALgYTBj/LlO9R2oXTDAB8cvH4whh3YkHQAAAAAAA4IIwYXzarbodqlWIA7KAUzZN&#10;+fCVS1qMEN4bkgwAAAAAAFwSJoxPSyQ9d/yOB9UHewH4d7kIcT9CWDeUYQAAAAAAcGmYMG6Xq9uK&#10;xkpsTQEcCn2IslS3wygpvwAAAAAAAI6YMDZ7Vr3aONS2+QEuXaXwbVrGWF38qQkzAAAAAADARWHC&#10;2CxR98mqOzHxBDwEloOVuu0nHqIUe5ADAAAAAIALxYSx3UpS1uHzpcL3bQXmoFTYBGyicVYXh05u&#10;Y3qypg5/lvQi6aek14Ofn83/f45Q1wMAAAAAMAtMGLvpegDek6SCaMSFCt0LeKVuW8KEKFQfdgc3&#10;SZNOL5J+6N+Tsa/N/3vRsBOx+zD9kPRN0qN+7YOdnPjbvPn9Y/P3P5p/TwOunZ+Ig/3Py0D3vzaE&#10;YR3xM315MYQl7+marwPd/8sE8se5GTNv5hMqF5gOU30xxjWpowB7nR3yc7ioYKnh33hEv32InOgB&#10;7JgwdpM1ExBdcIAWLtFOYft4pxpndTHl1N1CvyZX85aOdKrTE7V9dgy7TPjuw7xqvudZwz+0AAAA&#10;wLgS/VpU8KxfCxGWRA2AS/EHUeDsXvXEVxn4+Z3qlcYrohIX5KFDeRvarvmBXS7py4TCkzWd+Szy&#10;9y5VT4zfiANMgXOzVPuDo02H/hwA4DLt+5v3qheZ0DcEMJe+8frU/2TC2F2ietXahw7f8SCeSuJy&#10;bBQ2AZuPVE5YXezueUJhWTZ1c9Jj3f+lqb/XJD1wNj6q/ZXTnZgwBgCESZu+4Ub1ogIAOPe+8clx&#10;LltS+Fmo2343leoJZwYpuATntLp4I/YZ96kH04mEZanhto24Vz0xDQAAACxVb1OREBUA5ogVxv6e&#10;Jf2levI3xI4oxAV4UNiDkYWGP4SgUvjk9iV6b/l9Ienvg/++6lBf2jrpriudS9WvDX4/ypeppHdy&#10;nwRfNd+xIRsAAABcvEz14Xh/ERUA5oYJY3+p6kmDNVEBnFSp3q87xBgrOD+JVf++dWCbjYZ5NS9z&#10;zCs71Q8Ddpa/u1M9AX0v+8Txo6b9Ovsu8HcAAABzdSe3twkzSX+qXsCSefZL2d4OwKwwYRxmfwBe&#10;QVQAv3lQ2IrSlYbf6qBS+OT2pcosnfEhuGxDceeZtpumXn+UeQ/tpGkDprpn3U5MDAMAABwqHPtH&#10;h3+TNn3CW4d+50r1G3b0wQDMBnsYh2MvS+B3pcImYBONs3fxnfrZLmHOTB3mIeJyLfuKj5vAfFg1&#10;n91a/m6p6ezjDAAAgH7GNWtJb+W2HdkzUQZgTpgwDpfLvAoNuEShK0xXGv7AiFLsRXtuEtWrPGx5&#10;sGu63si+5cSC5AAAAJi9qukb2t4uS5kfADAnbEnRzaPqlWgVUQFoJ/vKzLbO1Riri29mmAapTq98&#10;LWZST61kfrCwVZwtRirVW6uYVop8VLztTE6lW6nz31s70e+rwSuxnVOf8pHK/6m0PmwbLsmp8jzl&#10;Orit3RijrA5dF57Kt3Ooe+EmO9Gn2EX6nqHz7Zj1bX5B7fxG9WHJK8Pf3Kv7woVL7D+dY184axmX&#10;7CYUh2Plm1j1Qj5C/OYTSdNJ9CeZMO5emT9qnhNPgK+HwM+NMVm80zwmMRLVK13fN41bYvjbsrnn&#10;v+U+sb/2DM+657j+aPl9zD2UNzIfgpdF6AQsm3tKLWn2yaOTlbd0dIbK90kzkHpviaPtQV6shC7x&#10;vTyoA0zlf6t4h3z61D2h9Y+P5YlylFrqkryl3JeB5fm++c50oDToMsD92Pwzd2wv9+lWesTH0lC3&#10;lifqDJe68CFC3KWq31RZGK5XHdz3hmomqPx1KVOm71t75rfjdi9v8trCUG9tHdLe5XuqgzJfdMyz&#10;i4N21VbfFs09f/a8blu8lyfiYtmUI5d2fm5l6M5Sf6RNvPimeX7QNqWR+k+5pZ5fd8iTywjfuzi4&#10;Z1s56qv/EFoWbe1neVAOQ/rea8c6LTto05IeyqMpD60964V9Wtracpf6pWjidhNhHLHvF+SO1/Tp&#10;D/n2iVz6KK79Sd++8ek89zq+l9fXV3X4mYK84z34/KwjhLdrGF5mEoZzyR/ncK/PgfeWjxTebMAy&#10;28dP0tQFPwPv/8fr6+tyoPp1HemeFz3lQdPPo2fZzh3bupC0e27SvUsbsY74mbbv8b2vn6+vryvH&#10;+q6vtnaI/Gu7t5cB64Dn19fXtEPd89ixTvjRlGdFzM+x2sncsTyvO8bH4wjtRh4hnlzzTu4Yx6uA&#10;PPzoWBfGyrvH+bXPvu251lGx6+0Xzzh2LatfAsaoyYl89GWgMp82Za7rODvvGO8vR3H9wzMM3wbq&#10;d+ce9XvXn2XE9M4C6+bj/lNInCwC739l+M4vjn36H4H1sU86riPlh65l8UdA/uujTtvnm2WkODzM&#10;w77puW7Jrz8C7ic0Hycd0tWnL+LaJ1pHblui9I3ZwzgONrjHpTun1cUbnfcrXZmkb03cJYHfkTb1&#10;1ovO5/C2K8vvP/VwzU9N3m778V01lTRxHpJ2y+azyQTTJumQJxPVb+p8mei9zbEOWDafXwasMvkh&#10;86u4rvXPlxn0nfblOSQ+Vk0aDJXnH5uw5h2/Z593FpH6zo8BcbAKqAv3ZWZ1wfn1ku3Lqm++3dd5&#10;yUFeeAnM/yvPPBRaT5+6hxeFryQ91Q/x7TdmzeeyGeWpjcyrGl3r2nWTznlgvn601Ic7S1/1feD9&#10;m974+9sS5i/NT8j4Y18Gh6yPY5TFfbhj9XVD67T9Z58jjinywHrh/igdQ+uXfZ7yTZ9FU7+Hpuu+&#10;H5dFTM/7DuHorT/JhHEcaaSGGDhHoa+ILiIMXn1VCp/cnoJ9pyWN9H15xMaub6ZOUal+HgKUTd3e&#10;9uOb75875vms6RRNcSCeRUhfJmTcB95phHR79ugo54r/wGJ5xmn+3wj5PmsG+317VvdJ/lODs7xj&#10;mJYd4+7LwGXmnPPrpetSVvf5ff/PrGMeWnnktZj17X3HsWrX/J/ovBYpuNha6h1b+j0rzsKZXPXE&#10;VxYQzkXA9VKZtxzYWPLAIsI978dDSc9p/Bi5LC4i9aVi9Ltj9OsydZsEXzZxEqN9ffSoX5aKM3mf&#10;Ks6Dva59ql77k0wYx3M7s0YQcFEp/OCvxxHCO/bekV07GX0MVs+hE59Ywrc7g/TLI3WSc03rBO6Y&#10;q4YWGv4h0jnJFH/S1mXiLlV/DyqWOs8T5ZeR8v2y5zy/7jF+QwfRt5HC5FIXJpHLzDnmVcZncSZW&#10;Yj1cv3e4Vl8PJu4D7yGN1GdPNM6bhX356tBmd2l7Q/ryScvYx/Q5376p6e+3lvBlEe85U7+LKFaK&#10;+7A1Vl/uNmI8do3DGJPpjwPXL8se6tguC4LuI/UDe+tPcuhd3Ir6WdI1UYEL8qCwjeZXGn6CslL4&#10;5PbYUsfGbaf6VbDiaPBhO4AsaToMf534vlODGdP1j5WROjRdOu1TtWnSqzpIh/cOg4gYJ3DHsHbs&#10;tG6aNCqP8tFHTf9B65XivUHU5V73ZdTUMS/1++EqmX4dcGbq6BZqX6XvsvXFtknj4kR9YUvnGPm5&#10;aKk3EsPfVy3thGt6HH9un8+rg/T+6NCBv1U/D73S5rtt7eJxuPefvZL5EJ20+b1v2i1OhGEbWBfe&#10;Wq7vMphtu/7+/qmjzn98dlxPHh9Ct89riUfcnKpvXcp80uSrraE+DGlTXfPsrfwPa09b+nufj8Lg&#10;Eo9LxTm8cgps95C11O1Lh7ptXyeVR+lrit99P+H6RDgLQz/gvfwOkzNtY9G2HcWjpR9yqh5OD+65&#10;Td58913ktN1/b0hZfO9QDrOmffoQoU5ra8uTg7AklntdB7YjmaVecKkTY9YvC0v9ljmka6HfDwx1&#10;6ct+kfQ2YF4k77E/6ds3Pt0X5dC76BavHHrHoXeXcejdjw4bzP8cIbzL1/M95M6WB7455LOFQ7yv&#10;O9a5fd3/asCDTPo8cOWw3UstB6DY0iob+dC7NMJ9uqTt2IfeTaUv9Nzx4Btb+f9mqK9t7UAWoQyn&#10;PRzI2PUgLtfybDuQcunwHWPUm7Zw79P/W8DhRj51YdKxLkw7hOGLQxz49Lt1oXXUlA+9cz0cKPXo&#10;mz53zDOPhvxu6+u5HDr5HJhPXcYbPy1paqszXh3aq3M49C70QErbGMiWxi4Hna0824OfnmM433Fh&#10;3rEeTh3yVEif2JQffjjUhzH6t4sI9f7aEn8ueeZnYD/MtV5YOt6L7QA7l/olD6zjfjrUEWuHvDx2&#10;f9LWp/FtX9mSogex95wCpir0ae5qhDJSahorMkOfcueWJ6HXDivUts3fVZYnk1Osv2xh2p1Reu7T&#10;obSkqW0FUDbyfdhWLm4c7lOqV/3/RXVqXd21NKzKuZb97Qlb+c9arrGwrAi6ltv+4U+WMKZnmjab&#10;pqxWlr+x7Z2f9xC2j5b8YAv3YRpXPdRDLm1S4dDXyDvUUR8c4mAt/xWZmJ4nS14qHdN55/B3a0u/&#10;JDOsjjOFz6VNVRO+kOvLoT74y/LdlUO5vrrgfGg66HPbxG9pid8PljHNqbeCNpY+9sIx/AtLnX7K&#10;c8d6uHToa8Tc5nBp6ZP49G9vHPJDFzdNfVN1zDOJwreLqRzGoRvHcfidzKvd9/di6zO3pWtuyGO2&#10;us2lP7Do0J+L1Z+MPj5kwrifiY17ogEzt5Pf60uHlfjtCOE958HebceO+fHg+4Ol/lqSvXtTeeTF&#10;raUzmo58L0tL597ngVKh+K8Tzsm9pXNdeMTzg+d1bIOm0uM+/p5ZupQe5fkpcIDTRWbJNz711jZy&#10;uH3qQls+S1vasoWlD+PTL9jofLe0gnubtHXoT7nmm5D6zjSR6rsF3GdLXy/EB8c6v5J9cuoSXHn0&#10;sX3ak30+LDz68pVl3Pbe8brvPfPcwtBObD3u2TbeyRVvouw+Yn91Y/n7VOHnmzzJbzHUjaW/GBqO&#10;T479UFudWDjeT2m5Xhownnat21z6AyHzHL79ySqw7xeECeN+rDT+6i+gTw+Bn3PZCzO2nc5rBarP&#10;oPdO/nsl7SwN8keyd28+eabXdqL3kVvK8U1AvnzSPPY07KMOWAaW5bZ4Lgyd7NxjAuPvC08bn3aw&#10;srRDaQ/5xjQo8y1rVQ9x5/Odvm24beB7M0CYcZ5ltYhUdgpLG+prO3KZ9e1Lfx2wvhuTT126jFy/&#10;3Hn25f/uUGfaxiRlS57/GBj+tjxtOsAvxoKkzJI/Q8ZdT5b64H1AOKvAsfhdhzFnWzieIrXjn3vs&#10;E2Rqn5vbyH3hhUt5Xch/rsO3P1kE9v+CMGHcn2eiADO1UdgEbKZxVq8+nHFcLywNxqaHOLF1ltCt&#10;7Pj4Z6L3kVsGT7sLLKtj1AGfA7/zk8fA5VrSf1p+fNN5TvVKSP37deDwtaXbX5Hz4RTrwivLQLMc&#10;KM0xDVuPvy0seSfG97Qx1beV53e9jxyHvu1NcSFtQYw0Ca1bdoZ4PtWX3xjyUeJQzy8C+hULQ5kM&#10;qYefAvumrj5a4ju0f/spcvu6UdhDIds9XAV8n2s4qg51xrH/RezDfOqhP7CI+F1j9yeZMO5Rpnql&#10;MTA3oZM6jyOEdaPzXV0sSe8iDrgPlYq/+gX2OPftHBcTvZerSAPzmJ+dq3c9xNduhLKfj9QG9KW4&#10;kPyXqF4AkUauC6ue4zsz/O5zh7B/Fs6x7fXJb/8L/N2pSYCxrBR/gUYREO+XwKduzHvo+/zteT3T&#10;tWwPGXz7fqb+ROiEV2Xow6QR2qq+2o6NzJP1WcR079KO+Ybje8Sy1Od4/SpwPByaBj4T75PvT/5B&#10;P6JX9wp/ggZM0UNgfs41ziTkua9YzHrobB02dFmEDvAUJJr+q8JzageSnjqxVdNxyiZ0rxvFmyR6&#10;DLi3rIcJiTLiYME0aEtVT3jnmt82XXPt12VN+c4P0i6ZQNxVEctNl0HpFAd2Y9dRl1RWdxO8v31d&#10;mx2U2T76cIXg6+vROKjNPz2ly6l88FntDxMWsh/o1RaGsmXs10d+KgzfnXUs83mP5X9niMPUM066&#10;hGWr9jfh85mWxbyH9sG37J1tf5IJ4/4H1Y+yn+YInINK4Ye+jLFFS+jk9tQGAn11XEwN3bszG/Bl&#10;Ou+V5Ocm63FQWU3sXv+JmLdC7s3UeX/tse9SOYYta/7+SmGrZM7VP2cc9lS/9vP78+C/kwtJu679&#10;gt3EBtVj11EYZjx5WGYzxVlNiWHTsM29zAethbpqqb9KmQ8L3Z743cJwDyGv9L/02D/dTrTt+K72&#10;CWOfcHcNR9X8JJQ95T31pX36CJPvTzJh3L+FofIFzknogS/LETq1leZxonna48CuCmxcpzjA7zN/&#10;mRr9ggF29Hz5VWyJMrZM7RNQS9WvrS6IprNrS25lPrH+EgaHBVkBZ5SPl6r3VM2Ijkmy9VXKo3Z1&#10;KrZq3zbzvU7PWby3fN8pV2eWnqa2cTeB/rHrmMhFYci/uea1CIf6syMmjIfxKL9NwYGpKRU2AZto&#10;nH0rOc18XmyD/Cv1cxhRIvMqiGuxshmXYdHU5SlRcVb2bfDygu45G2DADvRppXrFaUJUTJqtPSwn&#10;Gu5Pap8wXuj0thSLlr/fzqhe7bt/U1BkcI449G64CmhFNOCM3XXo9A7d4S01j9XF+Pcg39TRynu6&#10;bkbU40LL26FnSV8CB1NVM6C8oV4eXKL6gdeyw+B2o/rB2DlhUI5z9qz6IU9I37k8qG93RGXvbCto&#10;p5oGpaGeTPT75HBuyI9/kw282mTg7LDCeDj7A/DoyOLc7BS2pUqq+hXYod2RZLPNh5khr+U9dM5z&#10;y++pz+N7RxQ4qRS2b6CLw3y9lNuEY9H8HO6nWujfk89rkm1QL7I/9KqadPp68O/VmddtFQN2nCnX&#10;twF2TRn930F9e9z/+Uh09m4RqX+4U/eDrE8pDb/7bGgfro7Gfe8Nde0msC7eqJ+9W3c9fTaNELbs&#10;TPJ1dUFluFS8Q2NnawoTxrn6O7hlar5NJByvhGHwQds5ewj83Biv0+00r/3Cd+pvj6nc8LuvE4yL&#10;zzK/qfFR8SeM31s6GZfUqToeCGWGTnXZ4btT4TifnYqTRP1PwCaybyn00Az8SpJqUpayH075oMs7&#10;XyObyHcAp9o+Ux+nUr0gYiu2VplKHZtY+u/H/31v6HOvBw7/xtC+L/TvxTeLlr+ztR+mQ94+67xW&#10;wcfom/5pKd8xxm8xvqOYWVndWfrYa8GILSkAmGwDG/RM4+yZ+DCz+K96HLS+i9RxGUoh86TUUnEn&#10;GzNLHO8uuF6oeurIJmIy5lRn1hRffVoYrlFJ+qvpaJck0+TcWuqua817srjoqe3MxCrlIaSU2d/q&#10;22vVk3wV2WN0idonf/c+e/Sb/hypH7c1lL/soM5rK49/O1yjrzHMGG3HouN354HX7aMdO6fxX5/j&#10;lktsa7wxYQzAJHR7hzEOuttofpN4ppW+XV43THSeT5dtr+A/R7yWbTBwyfu2mfJll1OxF4JPWcx7&#10;vvaVpSwWJM9kmQaEN5r/pFPRU9uZk7UGkVJmf+uLU99Oh+0A2OJEeo3Zlof0Yz9a6stS9oeOpjHZ&#10;VLcfM6XT+47lOw287pDt2FzrmcLQ1lxie+OFCWMAbZ4UtnIsH6nz8zDDNNhZOh+h8byQeeXgbqLx&#10;sZF9des6wnUWMk9eVrq8V7ld8+VS4Svw2HPxd197GLwkqrdKOvWzOupIh+SBNn+SnIPILelWBuSX&#10;OZWbRYfvvSV7ecd3HjH/Xmq53QTW84jvWfY3KNsWN7T1G9MO+X5paM/TDn3qhSVfuvSBC8v3h+bR&#10;R8M99912hIb5NjCehm7Hvs603P5tKUMhMkM+XMwp8pgwBnBKpfAJ2OcRwvugeb4WXVju6z7gOxOZ&#10;V4Bvzzxf3qvbdiiZQx7+dOH1w87SuQ3Jlwuxeq+tPFaGTm4a8J0r/Xqwd/zjOmgpAuqdBcl5ls4x&#10;3XaG36Uy7xVrKjcp2cGb70pCHhx2l4rtnWJLJH1x6F8Wap/g/ztyv2n/uVNteeY4Ltoa8tDCkI9c&#10;DwrbGuJzFZi3Vx37LyHh3Yc5JJ0yS775HBgP64DP2fqN25mWX9N93SrsQcCtoS99rnMSJ/MGE8YA&#10;TvkU2PDaGqI+VKpXQ885LdrkAR2uZ0vDOPXJ0CfZVzc+B3akMtVPhpMLzm8xOl8r+U0yJRrnQdMc&#10;4vqLZ0c3U/vqkspjsJAHDGqTCcVpcqF5KQ2Ip/szvM/Skpfv5Tehlp1pPAwZ320WHvku0zjnX8yt&#10;3D4SZdFkTXz+cOzX3Fna8srQpvrm/bUhb7i25Z8tfelTCrk/NDZ9/638H2yY+ooxtoqrZF7Rv/JM&#10;J1v/1nY9W78qC8jLpnq8mGk5Lg1jxySgzjSV13OOx5P1CRPGAE5VdOvAAfgYndQHzXs/xo3l/h4d&#10;02vfaTF1eHdn0si57MF533Twlx5595vsE0mXsP+na7mzdepdBleZ7JP0xLU5/lwnjTOZHxgdD2Zt&#10;9Y7rJMaj7A+20oHj9P2M80tpiWfXhzP7spmeaTx8stT5L46Dbeoou51DHeAaz5fK1PdyreNd+nmX&#10;LFP7isD9z7LpU39p+pDfmvbLJf6fLGWhstRLLttd7K1kfoj14FF2S0N+OuWzZ92wi1AP7+MnN7R7&#10;mwH7ty7plDrcX+gCrb0XuT3Ad2nH5v72pCldlx59o7ypH7qWvSk6mZeYMAYQq6Jz7VDFHhg/zTw9&#10;KtWTlCb3at8zKWkawm+WDo7LdaailPTBsbP2LOmnfq063g8KFgeDgp9yW6m90WXvXexT9pImbp9b&#10;OstpE/8+g4VLjusHSwfvh9pfmXeJ60q/r4z6ailb39S+wiltwvPDsWxd9RBvXx0GB4uDOqHtXs4x&#10;v5SWezftsZc1cfNN7hOqU2SaqNjXUd8MddRhPCRClzy3MNQ/h/XTJcdzYSlj+z5cYohD14fkl9rm&#10;mva+3f88N33qhWd7sJHbQeFPMk8QPlvq531ZerRco/QIu2+/1vfv7zrUw/sxjC1vx5ykK+U2adw2&#10;Wbsvj7Y2NMYYNjnIt5klLIklLJuZl39bn+AwnyWGPoGprSrOIB4ry3zCb33jP+jjADiqTEMqukTj&#10;HAbzcCHpsm3SxdRZyg86LruDdHEdGNzpvPZc2qme4H52zJ/Lg8awy/Xw7/JnG1Qtm5/qYECcir1A&#10;fa1Vr4rNDHn8sfkpD8pyJrdJmLsTncitZVCaNOXp/ih9Xa95nE+y5nv+VpwHgaXDNZcnynk5g/zy&#10;2VLXHbYXxUHa5wHXemm+I2ny0W5C8XDjMFA+VUeF5OFL55LnvhHPxvgz9fHSpr/zHFjHH3rUr7cs&#10;virOYcGXbCu3yWI1+f+DzKvpu/Tny4Cx0Se5b28X0kYWTZjuPeth13veKv4kna3P1ZZOPv3bmG8s&#10;dm3H7nQZb09+UD0pnDjUsyF9o3MYJ36X+S2U3/rGTBgDOBQ6Afs4Qqd/p/k/DT1uhFLHRst30P90&#10;pnG5aRrz557z31ZMFtsGPrb4TxzzZSFWHLe5tnR0FTBgMZX/svmdy0DSNX1NsoMJjFhtxKV6kvtB&#10;Ll3LW4y070vZ1N1fIt7HVrzy35bnPjrUPbZ4Lpu25dLagV3z45IHfet4Uz/xK1m3c76/C0hr1wUP&#10;PnXrvk9WBdSTrn2vz4HxtJb0p+wr4H3bk6LH/vm13N+C820Dbzr2UdrSK6Q9ftLlvD1ZHaSrrX+U&#10;BaRpcQZxsJXn4im2pABwWIGENF6pxjmk5OEC0+ha8Sd2bwI6u1PLt3/12Eg/BHbAL0XR5MsY8bNR&#10;nENL5tzRfRs5r99Zyv9dxOttBy5HpS7roeKpQVEV6bvOeTC5VbyVXDeqV+fgdD7p2lbG+I5z9iFi&#10;fbshSw7S97nrkD4xJzrLJjyh+cd1IrhLW3ATOV/uIrZzpnZ0F/k7P0SIh+tIdcXmzMeAY49b9mka&#10;O2/3ff9eeZoJYwCHEwMhnkcI61aXu3rspulslBEajL9mMqgom3uJ+XrXviO6pmpwzktdyuSDWMXt&#10;M4B5ijS4dPme646DxKppXz5o+ENVprZFwrkNinY91K1j2EQYYJ/TgPAc81ypeJMg516/d6mzyqau&#10;7bqCEe3jjw8R+jz7einGgoenCN+zcbz3ru1AjDFM1fQZ+5wsPi6TMQ5Y37en24jh6vJddxfc7y5U&#10;L8DYRkrTc+sbeD2cZMIYwL6zEdJ45xrnVdS7C0+v7cEgvgj47I36XZU75qTA/6nba0HbphMWe1XB&#10;3JWB8baP7zVR6DVQuGs6uxvPQUzRlI+3HulUNZ1L37QtDsL5dNDW7AaOq+vmnreOfz/HQZHPYLfS&#10;rwnWa/3aIuD6zOOnCGw3NwdlDfHzXNX87Rz7JF3rLJ9++fagbt+GTArgt3TYNT/7N83+r/nnNnJ5&#10;2ddLO8/w7eumGPvPVg739TnSPe/HML5np5RNWrwdoc+4PqjXfMfLx+1pzDwa0jfbHPXLLrmM7+Nv&#10;E5CH+0jTIe/dud75z+vr6yttAnDxFebbwM6G6ynqMT2JCeNjqeqJ+1TSO/17X6ZS0j/69QpKdYHx&#10;8u4gn2ZN/FQHA6mvFxo/fUqauM9O5MlC9WvdO83jgLEpyJuf/56ok7828RwrvlPVe7j+eXStqknX&#10;ovkxXWsh6erg8/t6aqf+J5STo3CXF5QP84M68bhM/s8h/hPVW1BdHXy+OEr3c2w3r1rKzJY2IVqe&#10;+1P/3ne3aOKZdtcsOyizaWDfbl9m04PPflfAq8kYte80ZDs5lbq4OLjnYmLlMmsJc6x0Ms3R/Seg&#10;TWOcE95eVUd15hzjsLVvzIQxgAeFPaldavjtKCqFT24DAAAAADBlvhPGQC+YMAYuW6l6AtZXonp1&#10;cTpweEMntwEAAAAAmDomjDEJ7GEMXLaHwM+tNPxkcSkmiwEAAAAAAHrFCmPgcu1Ub9buK5H0Q//e&#10;V2sInFAOAAAAAJgzVhhjElhhDFyu0NXFjxp+sngnJosBAAAAAAB6xwpj4DJtJX0I+FyqenXx0K7F&#10;Sc4AAAAAgHljhTEmgRXGwGW6C/zc8whh3YrJYgAAAAAAgEEwYQxcnifVB8j5ypufod2RZAAAAAAA&#10;AMNgSwrgslSS3jb/9PVNUjZweJ/EhDEAAAAA4DKwJQUmgRXGwGX5pLDJ4qWGnyyuFH4wHwAAAAAA&#10;AAKwwhi4HKXq1cW+EtWri9OBw/sgaU2yAQAAAAAADIcVxsDlCF2tu9Lwk8Wl6u0oAAAAAAAAMCBW&#10;GAOXYSfpOuBziaQfzT+HdCNpQ7IBAAAAAAAMixXGwGUIXV18r+EniwsxWQwAAAAAADAKVhgD87eV&#10;9CHgc6nq1cVDu1a9IhoAAAAAAAADY4UxMH93gZ97HCGsOzFZDAAAAAAAMBomjIF5e1J9gJyvXNJi&#10;hPDekGQAAAAAAADjYUsKYL4qSW+bf/p6UT1pPKSNmDAGAAAAAAAYFSuMgfn6pLDJ4qWGnyyuFL51&#10;BgAAAAAAACJhhTEwT6Xq1cUhfqg+8G5ID5LWJBsAAAAAAMC4WGEMzNND4OfWGn6yuFS91zIAAAAA&#10;AABGxgpjYH4KSX8FfC5Rvbo4GTi8N6r3LwYAAAAAAMDIWGEMzE/oXsD3Gn6yuBCTxQAAAAAAAJPB&#10;CmNgXnaSrgM+l6peXTy06ybMAAAAAAAAmABWGAPzchP4uccRwroTk8UAAAAAAACTwoQxMB8b1QfI&#10;+colLUYI7w1JBgAAAAAAMC1MGAPzUKnb3sVD2yhschsAAAAAAAA9YsIYmIdPqieNfS1VrzAeUiXp&#10;gSQDAAAAAACYnjdiD1Hg3JWSngI/O8bq4k9idTEAAAAAAMAkvZFUEA3AWXtQ2OritaR04LBWCp/c&#10;BgAAAAAAQM/eSPpKNABnq1C9H7CvRNLtCOG9U9jkNgAAAAAAAAbwn9fXV0n6qXoCCcB5uVbYtjKP&#10;klYDh7WQ9BdJBgAAAAAAMF37Q+8+ERXA2dkpbLI41fCTxVK9uhgAAAAAAAATtp8wfhKviQPn5ibw&#10;c2McdPckDtgEAAAAAACYvP2EcSVWGQPnZCOpDPhcLmk5cFh3YnUxAAAAAADAWdjvYSzVexh/U/26&#10;OoDpqiS9VdhbAS+qJ42HUqjeZ7ki2QAAAAAAAKbvzcG/V5I+ECXA5H1S2ATsQkwWAwAAAAAAwOBw&#10;hfHeUtIzUQNMUinpL4VNwv7QcG8QbFXvsVyRZAAAAAAAAOfjzYn/t1H4YVoA+vWgsEnYlYabLH5Q&#10;/bZCRXIBAAAAAACcl1MrjPeWYqUxMCWF6tXFvhLVq4uTnsNXqn7YtCOpAAAAAAAAztMbw+82qien&#10;SqIJmIS7wM+t1O9kcaV6VfFfYrIYAAAAAADgrJlWGO8lqiecbtX/CkUAp+1UHyDnK1W9urgPleoH&#10;S6HbZAAAAAAAAGBiXCaM9xIxcQyM5a3CVvs/q95eJqZC0mfVk8UVSQMAAAAAADAfPhPGh3JJ7yVl&#10;zU9CVAK92SjsIMpc0kuE6xeqJ6u/StqKbWoAAAAAAABm6/8NANGDGPpGw9VzAAAAAElFTkSuQmCC&#10;UEsDBAoAAAAAAAAAIQC0ZfWzwP0EAMD9BAAUAAAAZHJzL21lZGlhL2ltYWdlMi50aWZJSSoACAAA&#10;ABkA/gAEAAEAAAAAAAAAAAEDAAEAAACQBwAAAQEDAAEAAAB4BwAAAgEDAAIAAAAIAAgAAwEDAAEA&#10;AAAFAAAABgEDAAEAAAABAAAAEQEEAB0AAAA6AQAAEgEDAAEAAAABAAAAFQEDAAEAAAACAAAAFgED&#10;AAEAAABDAAAAFwEEAB0AAACuAQAAGgEFAAEAAAAiAgAAGwEFAAEAAAAqAgAAHAEDAAEAAAABAAAA&#10;KAEDAAEAAAACAAAAMQECAB4AAAAyAgAAMgECABQAAABQAgAAPQEDAAEAAAACAAAAUgEDAAEAAAAB&#10;AAAAvAIBAB47AABkAgAAu4MHABcAAACCPQAASYYBACoNAACaPQAAaYcEAAEAAADsZAEAc4cHAJAD&#10;AADESgAAXJMHAKSYAwAYZQEAAAAAAFROAADaUQAATmAAAJpvAAB4egAA7IUAALKPAABcmAAAwKAA&#10;APyoAAB+sAAAzLkAADTDAABgzAAARNUAAJ7eAADQ5wAAzvAAAOz6AAA6AwEAaA4BABgZAQBAIQEA&#10;nCoBAMw0AQCSPwEA7koBAPpYAQBMYgEAhgMAAHQOAABLDwAA3goAAHMLAADGCQAAqQgAAGQIAAA8&#10;CAAAgQcAAE4JAABnCQAAKwkAAOMIAABaCQAAMQkAAP4IAAAdCgAATQgAAC4LAACwCgAAKAgAAFsJ&#10;AAAvCgAAxgoAAFsLAAALDgAAUgkAAJ4CAADAxi0AECcAAMDGLQAQJwAAQWRvYmUgUGhvdG9zaG9w&#10;IENTNiAoV2luZG93cykAMjAxNjoxMTowMSAxMzowNjowOAA8P3hwYWNrZXQgYmVnaW49Iu+7vyIg&#10;aWQ9Ilc1TTBNcENlaGlIenJlU3pOVGN6a2M5ZCI/Pgo8eDp4bXBtZXRhIHhtbG5zOng9ImFkb2Jl&#10;Om5zOm1ldGEvIiB4OnhtcHRrPSJBZG9iZSBYTVAgQ29yZSA1LjMtYzAxMSA2Ni4xNDU2NjEsIDIw&#10;MTIvMDIvMDYtMTQ6NTY6MjcgICAgICAgICI+CiAgIDxyZGY6UkRGIHhtbG5zOnJkZj0iaHR0cDov&#10;L3d3dy53My5vcmcvMTk5OS8wMi8yMi1yZGYtc3ludGF4LW5zIyI+CiAgICAgIDxyZGY6RGVzY3Jp&#10;cHRpb24gcmRmOmFib3V0PSIiCiAgICAgICAgICAgIHhtbG5zOnhtcD0iaHR0cDovL25zLmFkb2Jl&#10;LmNvbS94YXAvMS4wLyI+CiAgICAgICAgIDx4bXA6Q3JlYXRlRGF0ZT4xOTk4LTA2LTAzVDExOjE1&#10;OjI1LTA0OjAwPC94bXA6Q3JlYXRlRGF0ZT4KICAgICAgICAgPHhtcDpNb2RpZnlEYXRlPjIwMTYt&#10;MTEtMDFUMTM6MDY6MDgtMDQ6MDA8L3htcDpNb2RpZnlEYXRlPgogICAgICAgICA8eG1wOk1ldGFk&#10;YXRhRGF0ZT4yMDE2LTExLTAxVDEzOjA2OjA4LTA0OjAwPC94bXA6TWV0YWRhdGFEYXRlPgogICAg&#10;ICAgICA8eG1wOkNyZWF0b3JUb29sPkFkb2JlIFBob3Rvc2hvcCBDUzYgKFdpbmRvd3MpPC94bXA6&#10;Q3JlYXRvclRvb2w+CiAgICAgIDwvcmRmOkRlc2NyaXB0aW9uPgogICAgICA8cmRmOkRlc2NyaXB0&#10;aW9uIHJkZjphYm91dD0iIgogICAgICAgICAgICB4bWxuczpkYz0iaHR0cDovL3B1cmwub3JnL2Rj&#10;L2VsZW1lbnRzLzEuMS8iPgogICAgICAgICA8ZGM6Zm9ybWF0PmltYWdlL3RpZmY8L2RjOmZvcm1h&#10;dD4KICAgICAgPC9yZGY6RGVzY3JpcHRpb24+CiAgICAgIDxyZGY6RGVzY3JpcHRpb24gcmRmOmFi&#10;b3V0PSIiCiAgICAgICAgICAgIHhtbG5zOnBob3Rvc2hvcD0iaHR0cDovL25zLmFkb2JlLmNvbS9w&#10;aG90b3Nob3AvMS4wLyI+CiAgICAgICAgIDxwaG90b3Nob3A6Q29sb3JNb2RlPjE8L3Bob3Rvc2hv&#10;cDpDb2xvck1vZGU+CiAgICAgICAgIDxwaG90b3Nob3A6SUNDUHJvZmlsZT5Eb3QgR2FpbiAyMCU8&#10;L3Bob3Rvc2hvcDpJQ0NQcm9maWxlPgogICAgICA8L3JkZjpEZXNjcmlwdGlvbj4KICAgICAgPHJk&#10;ZjpEZXNjcmlwdGlvbiByZGY6YWJvdXQ9IiIKICAgICAgICAgICAgeG1sbnM6eG1wUmlnaHRzPSJo&#10;dHRwOi8vbnMuYWRvYmUuY29tL3hhcC8xLjAvcmlnaHRzLyI+CiAgICAgICAgIDx4bXBSaWdodHM6&#10;TWFya2VkPkZhbHNlPC94bXBSaWdodHM6TWFya2VkPgogICAgICA8L3JkZjpEZXNjcmlwdGlvbj4K&#10;ICAgICAgPHJkZjpEZXNjcmlwdGlvbiByZGY6YWJvdXQ9IiIKICAgICAgICAgICAgeG1sbnM6eG1w&#10;TU09Imh0dHA6Ly9ucy5hZG9iZS5jb20veGFwLzEuMC9tbS8iCiAgICAgICAgICAgIHhtbG5zOnN0&#10;RXZ0PSJodHRwOi8vbnMuYWRvYmUuY29tL3hhcC8xLjAvc1R5cGUvUmVzb3VyY2VFdmVudCMiPgog&#10;ICAgICAgICA8eG1wTU06SW5zdGFuY2VJRD54bXAuaWlkOkYyNDJBOUFCNTRBMEU2MTE5Nzk3QUJG&#10;MjMwQjkwQ0YyPC94bXBNTTpJbnN0YW5jZUlEPgogICAgICAgICA8eG1wTU06RG9jdW1lbnRJRD54&#10;bXAuZGlkOjE0OUFFMkJENEFBMEU2MTE5Nzk3QUJGMjMwQjkwQ0YyPC94bXBNTTpEb2N1bWVudElE&#10;PgogICAgICAgICA8eG1wTU06T3JpZ2luYWxEb2N1bWVudElEPnhtcC5kaWQ6MTQ5QUUyQkQ0QUEw&#10;RTYxMTk3OTdBQkYyMzBCOTBDRjI8L3htcE1NOk9yaWdpbmFsRG9jdW1lbnRJRD4KICAgICAgICAg&#10;PHhtcE1NOkhpc3Rvcnk+CiAgICAgICAgICAgIDxyZGY6U2VxPgogICAgICAgICAgICAgICA8cmRm&#10;OmxpIHJkZjpwYXJzZVR5cGU9IlJlc291cmNlIj4KICAgICAgICAgICAgICAgICAgPHN0RXZ0OmFj&#10;dGlvbj5jcmVhdGVkPC9zdEV2dDphY3Rpb24+CiAgICAgICAgICAgICAgICAgIDxzdEV2dDppbnN0&#10;YW5jZUlEPnhtcC5paWQ6MTQ5QUUyQkQ0QUEwRTYxMTk3OTdBQkYyMzBCOTBDRjI8L3N0RXZ0Omlu&#10;c3RhbmNlSUQ+CiAgICAgICAgICAgICAgICAgIDxzdEV2dDp3aGVuPjE5OTgtMDYtMDNUMTE6MTU6&#10;MjUtMDQ6MDA8L3N0RXZ0OndoZW4+CiAgICAgICAgICAgICAgICAgIDxzdEV2dDpzb2Z0d2FyZUFn&#10;ZW50PkFkb2JlIFBob3Rvc2hvcCBDUzYgKFdpbmRvd3MpPC9zdEV2dDpzb2Z0d2FyZUFnZW50Pgog&#10;ICAgICAgICAgICAgICA8L3JkZjpsaT4KICAgICAgICAgICAgICAgPHJkZjpsaSByZGY6cGFyc2VU&#10;eXBlPSJSZXNvdXJjZSI+CiAgICAgICAgICAgICAgICAgIDxzdEV2dDphY3Rpb24+c2F2ZWQ8L3N0&#10;RXZ0OmFjdGlvbj4KICAgICAgICAgICAgICAgICAgPHN0RXZ0Omluc3RhbmNlSUQ+eG1wLmlpZDpF&#10;RjQyQTlBQjU0QTBFNjExOTc5N0FCRjIzMEI5MENGMjwvc3RFdnQ6aW5zdGFuY2VJRD4KICAgICAg&#10;ICAgICAgICAgICAgPHN0RXZ0OndoZW4+MjAxNi0xMS0wMVQxMzowMDoxOS0wNDowMDwvc3RFdnQ6&#10;d2hlbj4KICAgICAgICAgICAgICAgICAgPHN0RXZ0OnNvZnR3YXJlQWdlbnQ+QWRvYmUgUGhvdG9z&#10;aG9wIENTNiAoV2luZG93cy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kYyNDJBOUFCNTRBMEU2MTE5Nzk3QUJG&#10;MjMwQjkwQ0YyPC9zdEV2dDppbnN0YW5jZUlEPgogICAgICAgICAgICAgICAgICA8c3RFdnQ6d2hl&#10;bj4yMDE2LTExLTAxVDEzOjA2OjA4LTA0OjAwPC9zdEV2dDp3aGVuPgogICAgICAgICAgICAgICAg&#10;ICA8c3RFdnQ6c29mdHdhcmVBZ2VudD5BZG9iZSBQaG90b3Nob3AgQ1M2IChXaW5kb3dzKTwvc3RF&#10;dnQ6c29mdHdhcmVBZ2VudD4KICAgICAgICAgICAgICAgICAgPHN0RXZ0OmNoYW5nZWQ+Lzwvc3RF&#10;dnQ6Y2hhbmdlZD4KICAgICAgICAgICAgICAgPC9yZGY6bGk+CiAgICAgICAgICAgIDwvcmRmOlNl&#10;cT4KICAgICAgICAgPC94bXBNTTpIaXN0b3J5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hwBWgADGyVHHAFaAAMbJUccAgAAAgAAADhCSU0EJQAAAAAAEMddF+V0tW712745lMDp&#10;eVw4QklNBDoAAAAAASEAAAAQAAAAAQAAAAAAC3ByaW50T3V0cHV0AAAABQAAAABQc3RTYm9vbAEA&#10;AAAASW50ZWVudW0AAAAASW50ZQAAAABDbHJtAAAAD3ByaW50U2l4dGVlbkJpdGJvb2wAAAAAC3By&#10;aW50ZXJOYW1lVEVYVAAAAB8AXABcAGgAZABwAHIAaQBuAHQAZQByAFwAMwAxAC0AMgBhADMAMgAt&#10;AHgAZQByAG8AeAAtADcANQAwADA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BASwAAAABAAE4QklNBCYAAAAA&#10;AA4AAAAAAAAAAAAAP4AAADhCSU0D7gAAAAAADQxUcmFuc3BhcmVuY3kAOEJJTQQVAAAAAAAeAAAA&#10;DQBUAHIAYQBuAHMAcABhAHIAZQBuAGMAeQAAOEJJTQQ1AAAAAAARAAAAAQAA//8AAAAAAAAAZAEA&#10;OEJJTQQdAAAAAAAEAAAAADhCSU0D8gAAAAAACgAA////////AAA4QklNBA0AAAAAAAQAAAAeOEJJ&#10;TQQZAAAAAAAEAAAAHjhCSU0D8wAAAAAACQAAAAAAAAAAAQA4QklNBAoAAAAAAAEAADhCSU0nEAAA&#10;AAAACgABAAAAAAAAAAI4QklNA/QAAAAAABIANQAAAAEALQAAAAYAAAAAAAE4QklNA/cAAAAAABwA&#10;AP////////////////////////////8D6AAAOEJJTQQAAAAAAAACAAA4QklNBAIAAAAAAAIAADhC&#10;SU0EMAAAAAAAAQEAOEJJTQQtAAAAAAAGAAEAAAAEOEJJTQQIAAAAAAAQAAAAAQAAAkAAAAJAAAAA&#10;ADhCSU0EHgAAAAAABAAAAAA4QklNBBoAAAAAAzUAAAAGAAAAAAAAAAAAAAd4AAAHkAAAAAAAAAAB&#10;AAAAAAAAAAAAAAAAAAAAAAAAAAEAAAAAAAAAAAAAB5AAAAd4AAAAAAAAAAAAAAAAAAAAAAEAAAAA&#10;AAAAAAAAAAAAAAAAAAAAEAAAAAEAAAAAAABudWxsAAAAAgAAAAZib3VuZHNPYmpjAAAAAQAAAAAA&#10;AFJjdDEAAAAEAAAAAFRvcCBsb25nAAAAAAAAAABMZWZ0bG9uZwAAAAAAAAAAQnRvbWxvbmcAAAd4&#10;AAAAAFJnaHRsb25nAAAHk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HeAAAAABSZ2h0bG9uZwAAB5A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EOEJJTQQMAAAAAAQIAAAAAQAAAKAA&#10;AACeAAAB4AABKEAAAAPsABgAAf/Y/+0ADEFkb2JlX0NNAAH/7gAOQWRvYmUAZIAAAAAB/9sAhAAM&#10;CAgICQgMCQkMEQsKCxEVDwwMDxUYExMVExMYEQwMDAwMDBEMDAwMDAwMDAwMDAwMDAwMDAwMDAwM&#10;DAwMDAwMAQ0LCw0ODRAODhAUDg4OFBQODg4OFBEMDAwMDBERDAwMDAwMEQwMDAwMDAwMDAwMDAwM&#10;DAwMDAwMDAwMDAwMDAz/wAARCACe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NjGVsbXW0MYwBrWtEAAaNa1oUkkklKSS&#10;SSUpJJJJSkkkklKSSSSUpJJJJSkkkklKSSSSUpJJJJSkkkklP//Q9VSSSSUpJJJJSkkkklKSSSSU&#10;pJJJJSkkkklKSSSSUpJJJJSkkkklKSSSSU//0fVUkkklKSSSSUpJJJJSkkkklKSSSSUpJJJJSkkk&#10;klKSSSSUpJJJJSkkkklP/9L1VJJJJSkkkklKSSSSUpJJJJSkkkklKSSSSUpJJJJSkkkklKSSSSUp&#10;JJJJT//T9VSSSSUpJJJJSkkkklKSSSSUpJJJJSkkkklKSSSSUpJJJJSkkkklKSSSSU//1PVUkkkl&#10;KSSSSUpJJJJSkkkklKSSSSUpJJJJSkkkklKSSSSUpJJJJSkkkklP/9X1VJJJJSkkkklKSSSSUpJJ&#10;JJSkkkklKSSSSUpJJJJSkkkklKSSSSUpJJJJT//W9VSSSSUpJJJJSkkkklKSSSSUpJJJJSkkkklK&#10;SSSSUpJJJJSkkkklKSSSSU//1/VUkkklKSSSSUpJJJJSkkkklKSSSSUpJJJJSkkkklKSSSSUpJJJ&#10;JSkkkklP/9D1VJJJJSkkkklKSSSSUpJJJJSkkkklKSSSSUpJJJJSkkkklKSSSSUpJJJJT//ZOEJJ&#10;TQQhAAAAAABVAAAAAQEAAAAPAEEAZABvAGIAZQAgAFAAaABvAHQAbwBzAGgAbwBwAAAAEwBBAGQA&#10;bwBiAGUAIABQAGgAbwB0AG8AcwBoAG8AcAAgAEMAUwA2AAAAAQAAAAOQQURCRQIQAABwcnRyR1JB&#10;WVhZWiAHzwAGAAMAAAAAAABhY3NwQVBQTAAAAABub25lAAAAAAAAAAAAAAAAAAAAAQAA9tYAAQAA&#10;AADTLUFEQkUAAAAAAAAAAAAAAAAAAAAAAAAAAAAAAAAAAAAAAAAAAAAAAAAAAAAAAAAAAAAAAAVj&#10;cHJ0AAAAwAAAADJkZXNjAAAA9AAAAGd3dHB0AAABXAAAABRia3B0AAABcAAAABRrVFJDAAABhAAA&#10;Agx0ZXh0AAAAAENvcHlyaWdodCAxOTk5IEFkb2JlIFN5c3RlbXMgSW5jb3Jwb3JhdGVkAAAAZGVz&#10;YwAAAAAAAAANRG90IEdhaW4gMjAlAAAAAAAAAAAAAAAAAAAAAAAAAAAAAAAAAAAAAAAAAAAAAAAA&#10;AAAAAAAAAAAAAAAAAAAAAAAAAAAAAAAAAAAAAAAAAAAAAAAAAAAAAAAAAABYWVogAAAAAAAA9tYA&#10;AQAAAADTLVhZWiAAAAAAAAAAAAAAAAAAAAAAY3VydgAAAAAAAAEAAAAAEAAgADAAQABQAGEAfwCg&#10;AMUA7AEXAUQBdQGoAd4CFgJSApAC0AMTA1kDoQPsBDkEiATaBS4FhQXeBjkGlgb2B1cHuwgiCIoI&#10;9AlhCdAKQQq0CykLoAwaDJUNEg2SDhMOlg8cD6MQLBC4EUUR1BJlEvgTjRQkFL0VVxX0FpIXMhfU&#10;GHgZHhnGGm8bGxvIHHYdJx3aHo4fRB/8ILUhcSIuIu0jrSRwJTQl+SbBJ4ooVSkiKfAqwCuSLGUt&#10;Oi4RLuovxDCgMX0yXDM9NB81AzXpNtA3uTikOZA6fjttPF49UT5FPztAM0EsQiZDIkQgRR9GIEcj&#10;SCdJLUo0SzxMR01TTmBPb1B/UZFSpVO6VNFV6VcCWB5ZOlpYW3hcmV28XuBgBmEtYlZjgGSsZdln&#10;CGg4aWlqnWvRbQduP294cLJx7nMrdGp1qnbseC95dHq6fAF9Sn6Vf+GBLoJ8g82FHoZxh8WJG4py&#10;i8uNJY6Bj92RPJKbk/2VX5bDmCiZj5r3nGCdy583oKWiFKOFpPamaafeqVSqy6xErb6vObC2sjSz&#10;tLU0tre4Orm/u0W8zb5Wv+DBbML5xIfGF8eoyTvKzsxjzfrPktEr0sXUYdX+15zZPNrd3H/eI9/I&#10;4W7jFuS/5mnoFOnB62/tH+7Q8ILyNfPq9aD3V/kQ+sr8hf5B//+AACBQOCQWDQeEQmFQuGQ2HQ+I&#10;RGJROKRWLReMRmNRuOR2PR+QSGRSOSSWTSeUSmVSuWS2XS+YTGZTOaTWbTecTmdTueT2fT+gUGhU&#10;OiUWjUekUmlUumU2nU+oVGpVOqVWrVesVmtVuuV2vV+wWGxWOyWWzWe0Wm1Wu2W23W+4XG5XO6XW&#10;7Xe8Xm9Xu+X2/X/AYHBYPCYXDYfEYnFYvGY3HY/IZHJZPKZXLZfMZnNZvOZ3PZ/QaHRaPSaXTafU&#10;anVavWa3Xa/YbHZbPabXbbfcbndbveb3fb/gcHhcPicXjcfkcnlcvmc3nc/odHpdPqdXrdfsdntd&#10;vud3vd/weHxePyeXzef0en1ev2e33e/4fH5fP6fX7ff8fn9fv+f3/P/AEAwFAcCQLA0DwRBMFQXB&#10;kGwdB8IQjCUJwpCsLQvDEMw1DcOQ7D0PxBEMRRHEkSxNE8URTFUVxZFsXRfGEYxlGcaRrG0bxxHM&#10;dR3Hkex9H8gSDIUhyJIsjSPJEkyVJcmSbJ0nyhKMpSnKkqytK8sSzLUty5LsvS/MEwzFMcyTLM0z&#10;zRNM1TXNk2zdN84TjOU5zpOs7TvPE8z1Pc+T7P0/0BQNBUHQlC0NQ9EUTRVF0ZRtHUfSFI0lSdKU&#10;rS1L0xTNNU3TlO09T9QVDUVR1JUtTVPVFU1VVdWVbV1X1hWNZVnWla1tW9cVzXVd15XtfV/YFg2F&#10;YdiWLY1j2RZNlWXZlm2dZ9oWjaVp2patrWvbFs21bduW7b1v3BcNxXHcly3Nc90XTdV13Zdt3Xfe&#10;F43led6Xre173xfN9X3fl+39f+AYDgWB4JguDYPhGE4VheGYbh2H4hiOJYnimK4ti+MYzjWN45ju&#10;PY/kGQ5FkeSZLk2T5RlOVZXlmW5dl+YZjmWZ5pmubZvnGc51neeZ7n2f6BoOhaHomi6No+kaTpWl&#10;6ZpunafqGo6lqeqarq2r6xrOta3rmu69r+wbDsWx7JsuzbPtG07Vte2bbt237huO5bnum67tu+8b&#10;zvW975vu/b/wHA8FwfCcLw3D8RxPFcXxnG8dx/IcjyXJ8pyvLcvzHM81zfOc7z3P9B0PRdH0nS9N&#10;0/UdT1XV9Z1vXdf2HY9l2fadr23b9x3Pdd33ne993/geD4Xh+J4vjePZRvm+jAQhCjnlId5vken6&#10;nq+s1HoJ2EAQIocBwekjPs+2hXvJx8Hr/RTaAoAAIFA4JBYNB4RCYVC4ZDYdD4hEYlE4pFYtF4xG&#10;Y1G45HY9H5BIZFI5JJZNJ5RKZVK5ZLZdL5hMZlM5pNZtN5xOZ1O55BG+3xAIJ7E3A4BCIY1P6DQ4&#10;NRaPDp/EqfTKpVatV6xWa1W65Xa9X7BYbFY7JZbNZ7RabVa7Zbbdb7hcblc7pdbtd7xeb1e75fZD&#10;SqFY6dSIzgKxg4ZUQBS4bRalhL9kclk8plctl8xmc1m85nc9n9BodFo9JpdNp9RqdVq9ZNMVHqnO&#10;MNgqNkIvs6tiIXuI/jpTsdbweFw+JxeNx+RyeVy+Zzedz+h0el0+p1etndfCcZGt9BOBMN5YN1GP&#10;DTPHCfLWt93+v7fd7/h8fl8/p9ft9/x+f1+/5/f8/7KuyhDtpW9bbJcxUCKo7qDvYikBIPBSZvOh&#10;D0qzA0AQzDUNw5DsPQ/EEQxFEcSRLE0TxRFK0wgiUJJtBiBQck8WIHF0CnAhEZJRGkbJBGCBx0gb&#10;sx68zaxVI8kSTJUlyZJsnSfKEoylKcqSq+kaIdIiyQwmseMCkkGSCm0Ey+i8foNMSGwhLSbwpK03&#10;zhOM5TnOk6ztO88TzPU9z400hzKykuJ1P6RTcqkLIdMMDpLLDF0BCcjT7SVJ0pStLUvTFM01TdOU&#10;7Tzm0QytBJ3MkfUirFQoVUbXG+gU2TBHCCzTVFWpPWdP1xXNdV3Xle19X9gWDYVhq1VNRVjW7wKB&#10;R7uVOq9jIRQ0u2Wj0zoXZKqzXZiO2tbFiW/cFw3FcdyXLc1z3RdLq2gl9rIhV8zWRRcx2o3tnUPW&#10;t4IJVab3ZRN5LlQiYx/b11YNg+EYThWF4ZhuHYfSTFYKj1/JTRUH1rV1t2bGN5pniqIX4nmQIHaV&#10;6X0xt7xXjMa43SCFYniGZZnmma5tm+cZznWdrbGmYo5gSZZMidSpDodlZQiWj37euQ4AnuSVVlSy&#10;aCruL55rGs61reua7r2v7BhcvX3p9lItpOU5+9GWbQhmlwRfOXItt9p7RuiZaihO7qzoqzavsPAc&#10;DwXB8JwvDcPxDpUagl4b22Wmo3xyI7zqWO0HyCOZFpmNaVqac8og/JZHlnOLbbuPcT1PVdX1nW9d&#10;1/Ydij+x8jstn8wjPRIf0GpbUkm+25z2T7lvXhaZtvi994/iWrWN3+Z2rvdR2Xqer63r+x7Pte3X&#10;NG+Rzvlbh7/k+m8m4+by3P/P4Pw0Z3G3dt0fx7J9KveBjlr/LIXSO16GnPSe5AGAUA4CQFgNAeBB&#10;0HFkFfm7l4z8n/EPd0RB+8Dn2kid46GB5MYKuVABBdGb7yiQbKG1V/EIDEtsgiv9ND+oEwvhhDGG&#10;UM4aQ1hsSx2hQ4JwchE3OEhhYekVc03iIJFIdkmZJEclsGSBRKiJA0przoPwuL++tUz9YbxZi1Fu&#10;LkXYvRfda96FabYfuPdKs2FDa4zu1jS0CIsI42kbg68WLC+IoAAicS+ObnYAMff5HdskcYwSDkJI&#10;WQ0h5ESJShAuNZYohtQje06QRB4mEFjySCSr9IpuPbtGV5caIqL0cZGNaL8X1SNXjJORUq5WStld&#10;K+WEsTURiLtJclcmY8SefNIBksuiUx7iFL6JEkZLTCj9HeWyO5iSSlDH6VERpjFQZZKqWU1ZrTXm&#10;xNmbU2yKzAQXFIhjjZTQlmW2mZsu5SELmS7OK0FpzwhZRI+CEoCrTeglFKakmJ2zQkmYBgk75uUB&#10;oFQOglBaDRflwSh08KZnwanzOyXk6yFUJlzQ+dDmZxxLn3OqaMx50yaotEChsfJNldgzRIAEFV3J&#10;AoBQel1L6YUxplTNrNFH0INpaQJdk8pPxspy0Scq/6QkWopShjEnah0Qo/L2pNRKNw+qbFWkc5p9&#10;PIb/TSrFWatVbq5V1YdNl4wtYpU+h1P4cVkfBWZydQaqSQqnSSqJPq0QajqtmudQq1TKl5E2jsZm&#10;Wv/pLG6t7KaxVesNYexFibFWLSVCYltRiCz2shBitkpaQ1Fr7L+ytHK40prvWUrklbJxys/YCzrv&#10;5y2QntYCwtjLXWvthbG2VszlyMQjUuy1eXdxvtHVW3FTLdTSr3RW4L7rh29bXJ2us9bNxRtPbuiN&#10;GSwMVtHY5/FrbaXZu1du7l3bvGSsxZeudyKxzIszBS5r5I7W/udcUiUSbzw8vNc+hijoT3ufVPG+&#10;M0iDXDk1cu7+AcBYDwJgWmKjb6UivtT4lUc6ePDnpPC9kxcE38wXhGs9SL8YZwneSoFg5mFsupfv&#10;D+F2jTgpxgbFWK8WYtxdAa2yEsPWoujVFUOM4gXzw3cnCcgcd2UujgDGkY8cW+wxT2jGFX3WDweS&#10;O6xJZ/4vyllPKmVcrM5W1NDIVdsa4/N3WTJsT8O4khTcfMmS8TEYxxauXuW715Hwg+zL0nHiZFy/&#10;f6Ed2Mr57z5n3P2f094xx7cR+16b2viTLVecl5s3WkyDYHLmg8w45gjpOec7q/aPyVMNNmdqJ6Gx&#10;OQzTegNSal1NqfVBosnqFzPWfEFbdXYpb5aXWGTtQY+WLrfCmc396vr5qOp2vrOa8vfrTEJb1jae&#10;x4YefGxNU7P2htHaW0y7ZsVNsCbuutlU6Vrtio+Y6H2iulW7NMqdnYj0bm/BjddB183SWPB248OF&#10;cyjtTe2998b530WiHNj95FM3Fu8zG4tw7a1bLfXW7tIVj2FtupWSdnYWzNt7CVuZRbl3pijgW++O&#10;cd49x/kD5thEq4cUnhOhDS8E3PqDS1+d28oyMRHkpHZccz25njm1Gkbc55vy8nXPOQ9B6F0Pol3t&#10;VqQ4pejkd6uU8G4LA3oFTuJ5evh0moGXVWZm421SEXOdrWEIXnh+HVui9l7N2ftFBejov4PvPTHT&#10;dGcL5psbpmhelu96pWzqJt+T9e5Pr/iKpOu9t6vy9aW/ab9k7T4vxnjfHSD6+/CcNv+97fzgaHmv&#10;hKT7/uZ1iKt+utyQ89mJ5vish8Wo96WZva44eB8f6/2HsfZRd8jMVHLHvEUc9DnS+5pPMz9vTy2c&#10;nd66dy5FxjupYff+ujV8iqHzNM6J85xXOTGEB1L8r7P7X2/ufdcL6yUsfdg/OtBSbvt8cEfQ4R6P&#10;ufxPhaR4heXSv018fEij7vh69vTZoz1fLST+hNSP7+b/b70AsA0A8BBhL2qkC/DNj97rL/59o8r7&#10;KNz9jkz+zmAs7zL/Agzr8CjbMCyjUDDvBK786ajEcAkBMFUFcFkFpXR0EB8ALV8D7MsCKtSlTwkC&#10;D+LuaqzZotUBb5LqT+cDjwUELtzxL9Qz0ID+740HkAcJMF0KMKUKcKhTcIEGLpT8jwC0ME0G7wb/&#10;rQsIzErpcLDWbTSn8D0HKPULr0j/UKEJUNi40J8KsOkOsO0O5b8K8ADkzTsPZacEbNsJq4Rl0Gjv&#10;kM78cHsIkLjqcIStIsz5cNr1Q+UJb20QUJyFkS0PETUTcTkTpOkSjOyyUNT07dby0ILeDujsb1cA&#10;SkkRT80QDXEEDIkUbnUGxs0LSYMFLasOKYbJkWkT0YEYMYUYY+rzazrZMX7z8W0WUEhlbR5Fr7EP&#10;zfkXjwq00N7W0MSvTnyXMVw4sSCzUPsXUYkccckcscwy8GEaS0iqcQrT8bMAJIkdsQ0bbkkZLdTy&#10;7iUOcDUakI76o+MSjQ8cDOse0c8gsg0g8hAy0UEghCqIMeUhsWEDLYseMdUe4rcMosUgC4EU0TEc&#10;S9Ed7Tkbch4u68L5kZEj0hMlMlUlclkIrykhiSjMEmD+UfC6EgclEQY8Umclz3q3bhsncbUHbRDa&#10;8a4zUDcTL/L8MpD4YjcnElsp8qEqLj8jTvxAjRUMzcCd71kkcicehG8br5UfjO8Icpb80kEOUokS&#10;csUkMZpWi/sl8MEqUuUucukKrlRVj28jLpx6b3MtosqsAl0jAr8jThRW8FEor6jNUirR0kUoAzbg&#10;MssmkU8pjsUQL8UuszEzMzT7cu440yDycxUpy+rnDjSv5e0sEMMZbT8n80Um0mrBrv8jY98wkiSz&#10;ShseT8E05WUxEzc3s3037o0VMyY1s2ihUx0th6KlkDs4Ujs3kNcQ7ZbmU48xLc0SMfw90b8ob8py&#10;6Ubtky84E8E8M8TUk7Mz02JWE1sGsns1cXDLUyMv82JobdE98RcrM60oQ9syC58HDik4okcwU8dA&#10;NAVAaxco89J28ystMZ0+0n09rPM+ksMiMLc6KvAt0zppExtA8aciLvxmE5yuVCQk7etAlElEtEy1&#10;0ko48wDUNCDztBkLM0k1FBE1SyLWlADgEvc+8Uo608so05iMk79E9IVIdIig1FM81BLE9DUmLuJg&#10;s/0BguE2jw61M6c2DHVHU16BUtZANH4nlG9ItMFMNMSGizFGUhU87KFKsZU/FGExtM1HFJo20B0x&#10;bXNK7/1BRddLs7bvlD0vVJKlYhTqDFFJdMdQtQ1Q8BVPT1A4dFbySBkm9D6dlDijtJ82VC0akw5g&#10;LllOkxlPA6lA0LyVFL8EVB09xbE3NR1QlRFVdVlVqr8+NTjgdWAiAqaYErkart8RDw1WKu1SZjsN&#10;NVU0cl7JSsFW9S8s9YVRYrdSrhUIjLKYNN9V1aVadahnFYsHw1dI7Ys29Xhy9Oz47rU5Qtb5bqtS&#10;M5E0M51a9YMsNZEscpUp1ZkblFsGVUr4tINatfFfNfRnVRteVddLE6sZk4a6bg0sFeNY1XC69etU&#10;bRdF9O8N1PNEKHbeM1ta9aNGs6FfdjVjdjhsVRTsFf8NdiVSkh1NTmNLNbdes5sH9NCflc06j58H&#10;ViFT9WdebG9k1gSjFi85dSdkNjtn9oFoJAFftZtcTVVLcfNd9l8PlGkC9lTsFnaHlENU1pctFXNh&#10;8JA6Ng80sy7J9hj9dXapMhdqNoVsts1s9gle4z9eKD1tVM9dsd0QlnECtpsddp9CsfdJMVQulC9r&#10;FmY59oiOi29vcV9u7YcfsR1tFxQrggKAACBQOCQWDQeEQmFQuGQ2HQ+IRGJROKRWLReMRmNRuOR2&#10;PR+QSGRSOSSWTSeUSmVSuWS2XS+YTEAN9vwQQCBwOAQiGZT2OzSbzCcwSdz6jQugCCOTmixeaQKg&#10;wemTyjxuk0udVSQU8AVGsQKm1WM1yvSmhgCw2KS1eM1OfWSlR+3Wq6SS2XWE3O8Qy7xuz2mUXCJX&#10;+tXvDYfEYnFYvGY3HY/IZHJZPKZXLZfMZnNZvOZ3PZ/QaHRaPSSuuQay4TSyPBTGzwzAauB32MXq&#10;nN+ywTbZbaRfdx/exrX2jC5TgyXf6LW7Ws0fj8ywcXZTDl4vk4vnxXr4HcXGIdvp+HxePyeXzef0&#10;en1ev2e33e/4fH5fP6fX7RjqwrwfeZ93EOG6Lpvy7TmrG/ypQKzDssHBKQwGrDYslBaQv2zsJu/B&#10;qZQvAkIv4isNrpCrDRAh8RNZA8MQ7D0VxZFsXRfGEYxlGcaRrG0bxxHMdR3Hi+JqgbcoW1UYNOrr&#10;vMPADiNJEj9QzD8foVFTIyZIUnK3KEjI9IbjR/IKRS20sqSbKSWQetsrR6/svSQcEAsfMyLRMkUS&#10;TBNM7TvPE8z1Pc+T7P0/0BQNBUHQj0SKqEjodOsZTEo0kqI6UuTXBkyJfQ6D0qk1GoRRc5xQjrh0&#10;yw9NonOTN1Ig1TO5SbfTRHtUJfVS1VhVM2yVS1PoZWVC15XtfV/YFg2FYdiWLY1j2RZKCSLVldVt&#10;UUV1otVOynXMCTc51rIFXbgW1VtoQNREv1c7FvS1Z9ItHaVt3Il11oLakd3elVuWzZtS3ak8N3jZ&#10;V+39f+AYDgWB4JguDYPhFCzghtQ3TGdmUSyck3AumFxTh1cTXeqfy7iM43yj2LWvW7IXmvOQM/d+&#10;N09cS5ZRGtpUeg972dbE33NkeKW7mgAZXhOf6BoOhaHomi6No+kaTYtL55Tl0T1kTIYnjC8Zjl99&#10;Y7WubOpnFKapB2s5dSDHZNrWSPDlWrpVsue6fNOo4ZcmIIpny367Dmvrtu9+aVvu/b/wHA8FwfCc&#10;Lw3Dyum2PIjhs/bZEO1KNq2db1jXI8rxe6cuq27uZyie7hzXPs1tPRrXzuc7zInUZrs6FaZzN4c2&#10;sW2bq2979txHdd33ne993/geD4XhyXsLoddPvYM5xrE8n1VV8X3POabuPTPxLHqQxrfm+NUHZsz0&#10;vntN7tz+s+fQyr00J757mWwh8Ur9x7/ifp+v7fv/H8/1/f+aVS77kzvmXk9h2Jkn2N2eyyd7aZXy&#10;EDekRp8KGoGnCVtAsvbtX5mVfQk2C0CICqtg66uBKY34EFfXBl2jrEStugY/KAT/YYQxhlDOGkNY&#10;bQ3hwcqAhJIHo6g2daCryF7QfYvBJVkPXrwjZPC+CEKnNQhhTEqDkQkwxOfTCWBkAFzxQRZBFJ8L&#10;osQXisoqFEX3YwHhzGmNUa42RtjdG+OEb25kniRD5LBqIiGJjqRyLzXIjxlj5GOJcYXEpAjzE+Kk&#10;KYtOpNW/9LJfoWF1h/EVGkk5BkWhPExyUE1vyENvItdkXI4yjlJKWU0p5USplU0uTkPJIrKjm1KV&#10;8m5QL4k0RRhce4zFfIHLeT8jyQRoiNIeK6Co7kLik4yIMoiWuPbbMw+jJmNyZk81WQUU5fI+j/Nm&#10;Vc3ZvTfnBOGcU45yGNktBSbifHlGNmE+OZJupAS7mLJud8ClMTVdvMSRE6WOT1XZPxd0146RBoAR&#10;OZ0oZEvtoSpqgTZn1M4naYqDE0EDTbnxOWjFGaNUbo5R2j1HG4MygTLpQEjo8OQoLJihsDpZvQWd&#10;SkiNB3ZGwouQmWLYqFkxVhRFUdKyUPMa5LWXlMGWS9prLin1LHzHZpJTqVsnTuUnmfTmj9VarVXq&#10;xVmrVW36nHamsuK1PGCTrJlWJ08/qlVHoM3ueL16hErqAt2t7x6KUuqg+CpK9Jl1UbBXNM7Y6euK&#10;rNEmfU9ql0QrarOvNM6+MhY7U2rlkbJWTspZWy1l0clwq/TaQVkJWOKrLS1jNhYSUBjBQGqRYqmz&#10;nhXYCCVfrSmXtYT6zzr7FutrqSlAdg55OeprV60RvKnsfqIQdItxbMXJuVcu5lzbnXPbIlhcEP7a&#10;rHkdWhry2bYPVrURBkV1ayF7s9SaYEkLkENvIRC89DLtl4uqQi2ctruuckXXFvV7bDW/W9e+p1+I&#10;yW5uhgHAWA8CYFwNgc9T6LeNFpvK69d6Kk38IEvuxOE5j3+UdcF09qZGLBvSRG7F8rX3llcQbB94&#10;Z4YnwjPG4GD4/WkbjgDBGM8aY1xtjfHGObdVhw04XBrLsXFIxXcXH7TpuUyJZhKzmHL/2NYDh8hF&#10;aMlXwuGhSgl8yDZFsZirKWLFrYLnNbfLeWMdZlzNmfNGac1WSuphVoV8ZsZkpVl2fmKLuPxxhiUi&#10;+QUfEMSDlO62F895ySfhiXmMrbV+vs1jQyCJNXkz4ri0GQNCZr0tpfTGmdNabholTQDAM4SXlpiR&#10;fGMsPz1jrkixlNJG6C0RVzULHyRM80+mrPOjtKnp1jSy12nNfa/2BsHYWw3e6ezdgzKrotc1Izo1&#10;+6+t4yZHzFQghGkaJI/2tN3XZjMwUq0bkbZeutp1p2JuXc2590bp3VZ/UmcX77bqntmsGXTo3kxD&#10;JSx0tWZEO3luu1EhjQaLbXYvbp9d4UI37v7hXC+GcN4dma4+4bTWF4K32DHCdbaH3arHY5/dWcPf&#10;PDszetd57Qdlxh4u30q6v5By3l3L+YcxwFZrHrN8MckX/vDnHJeA8129k7mR69VV617i9986tk6l&#10;6B0HpnTendP6hKum/Alq3453znpO0eJEP6Ga7jvUUW52MVxWfvJuEdbPdM7snYO2dt7d2/uD/pjv&#10;y6KtV6na+5Yh6vhbe5de99xUNyI//Pnx8qxT2jrmguUMc8NPPwHj/IeR8l5NgdrO8cTuy/iProNx&#10;lH8v5SLvglp+Ehb2bchVS++fbt41p3LPQev9h7H2Xs+0+i1l0uKPFOvtE83MMx2+57+0UDs+0Prn&#10;MQU+N4zUnqvOesQR8n4X0fpfT+p9WxWTJId1MRgr0jiPe+FIL31ceJvEfWRj2IkfzIm/O7/Ln3eI&#10;/xbx/L+b+n9f7f3+twfldRjGbG8WPMJo/+hM4I/eyW42tor2+0/w0Cyi9MnhAUxG+cn+/myore/U&#10;npAc1xAXA3A5A7A9A4y0p++6/gmJAuPkkdAE749NBNAG0mJc+BAhA+8q1cIyvOygZnAy8Og8pfAo&#10;ma9sr+9waBADB7BlCLCNCPCQ6E7nBzCA+gw3APA0TuvDBY2ZBXAK/Q/GITBTCSd+/0n3B7BC/kvv&#10;CCzwmDBGYTBRCJC5DXDZDbDc/66y69Cc+OtbDI9CosYqpXAvC8+e+DDeqs66e0/40ZChB0ROSjDA&#10;86bbC2Vee7CpD/EhEjElEmqi4AiBBi98mVEYVOk47+54rvDo+QIbE3EoeFEC6VEwnyyaoKN66oqK&#10;/jEeV4uBDnFLFrFtFvFwIdDC7Gyu9y8yTxFnDsU81RCus7ATGFFynHFOrpC0hLF3DErOjPAKyzDi&#10;3waM/c/JGTG1G3G5G7BbEKMjFc/A7vDOReqZGmpjD1GK1or3FJG8f1CwTY2qXS+4yIv3HKvpHAQZ&#10;FoWE+5H5HfIBIDIE9lGWJa/bDjE8NCTNFiwgmTBY5o4/IGuY1PCYJMZkJ2TpHwIlIXHQttFhI6UH&#10;Ge2pGRIlJLJNJO7YpDGO/i41H/I2hVIZAAsRJcrWiVIY4jJQzLHivciDHJHtDwqdI/JpH6x5GzJz&#10;KPKRKS7BGC17IK9u0jHrDUQErZKGwg5vI1KU4bJ2YlKxJfKAqDH0xE7k5VITKzLNLPLQsuw+SlD5&#10;DNFTGHBLK6PuwpKrArLCVrHdLSxnIollLqNnE7LkkDAk9O4tB+txJJL1MTMVMW0xLaytLe7LF+R5&#10;JVL8ws0bJjMY2JK289JBHO8WmlMCyeoEs3MzNLNNNO0vKc+zMRF0x5LytlJhNCm0xhMxNQ3NM3IN&#10;NlKtChIS4vKk+HGqvzNtOHOJOKwLMcz0phH9NY5C6tN0rBBdDrNfOMzQ3tIrOk8QmpF80oNAK5Om&#10;ndAzNrOpPHPJPKhxNU41FZIRJBJkpHHajDNwodN/PM3VPigC/nO09Q3HLK0KInO/Lgi2ILP/PpQJ&#10;QLQMzfEUyTF6bBHJMqPOp3GONjPs9bOZQO7bQnOw9LB5O2fLPmXDLvGhKnMHQpQdQtRNRPRQaPOQ&#10;rhOfL/OdQGZLODMO+wkRRLRS5lOsuJES7pQqorOvP4u9RlRCirJZOFRvSPSRSS2LSFJ5KMibQbR6&#10;PhPQw7SVBlNxMxJU4xN9Ri8bPE3/SKinMhSrTHTJTK1BGNRpDlMQ/9Q8h1TApxRhTM3O/QyVKiiH&#10;DNQG13SBQZOvC/TlT/UBUCWMzaKbQxCysPRfTbIVQTCbEHUFC5LXPxNdUVS2zC77S8x3RHCBTjUf&#10;U7U9U+Uk90e3RWybTFAHShU4XLU1GZVTVA/wzbRtI9CZUwznR/PZHHT7U3UVVdV5V7V9RjJsTRVI&#10;mUtzTsbfUZVLSjV/IkVI5w51VukDI/VayFTet9WXWvWxWyPZUIYxUNMe6XMpWVW3MMe9ERW1OpWb&#10;RbK9VnXUx3KFXEv7RBWSz8ejXbXPXvXxXzDzOcmZWHRmr5IzViPHRzFRUdX1PI8tWg49Xkzu7tVt&#10;YFDHWk2c5FVpYPYtYvYxR9H3YBSY/S5rTYpLBo35V3YzFKktSxP3YVWjVtWnGpSKVMUvZbZLZnZp&#10;V7W5SDTTQUhDZBZrZ7HNSFTqzFYqsJTxZIrdYZMPZlZ9aXaZX1Z4qRVWZHKbPXaVabatErPdVNah&#10;Es6OMnNBYgRPYlavbHbJbK6NWJDtJELNQXYDXhbNbe6raREW0JD5T3Zxbk3AmNU1aHbhb7b9XxZv&#10;Q/ajKeBDafb/cPRFYZHFCrUPaNP7GJbAkLbFcRcpcrcsuNPXCdX8xja5Qzcvc+M9ZPQXJfZyhBbc&#10;0lblb4/Xbw/3ardBdfdhNLcNdXWrRZdddjdhYTMhMddVT5Y3aq7VZVdxeHeJRTOWl9W9M5cjeLeZ&#10;aPLJGOIVTfd6qLOjJHeXQBXLYNebe3e5W1dmrldZARdve7crc3cbcTHndDY7byg0ulcdfJfhfjJT&#10;UmvZfC69fHflcPfNezfxSlfW1EQksfdHfzgJgLStczdPMs/DVzaLgNgc1Heq79Xsw9f/QpWnFbeF&#10;ge8gICAAgAAgUDgkFg0HhEJhULhkNh0PiERiUTikVi0XjEZjUbjkdj0fkEhkUjkklk0nlEplUrlk&#10;tl0rb7fgQgEEQcDggQhEMqmMzmsvm04AE6oFFo1HpFJpVLplNp1PqFRqVTqlVq1XpE9gc0pk3glE&#10;rFhqExrkfr1Dndig9kn8Es9ftNquVzul1u13vF5vV7vl9v1/wGBwWDwmFw2HxGJk9siVnsEorU+q&#10;WOuOKy2XzGZzWbzmdz2fwlastGymgw+itsb0t31EM1em2Gx2Wz2m12233G53W73m932dmOP38d1s&#10;Rm/Cnkyreprrg5HD6HR6XT6nV63XyHKg2jkdvgfP7FSxlm52VvHj11C8Hh9nt93v+Hx+Xz+n1+33&#10;z+Rg/r+3oh7jvMlriuanMAvxA8EQTBUFwZA79O4jTvP5BrkskjrXrzAaFwlA0KQ9D8QRDEURxJEs&#10;TRPEcNIFDD8P8h0AKy5UIKTGEURtG8cRzHUdoy/ULKCg0Jx4jEVNU8rAQe5iEw5IcmydJ8oSjKUp&#10;ypKr3yKtz1Q6+UsSXLUYoJGagRrK0yzNM80TSxMfIjIU1IZF0jQK0MZSUhUyTfPM9T3Pk+z9P9AR&#10;JJMXy/BxvzFDdCzA5bSUVQNH0hSNJUnSiNy6i0WMHS6Cu9OdK0/UFQ1FUdSVLUyF0GicmPrTaETw&#10;pVWpPV9T1pWtbVvXD2TjCMjstWKDUzXNhWHYli2NY9kMzXaK2DK86yAtCnTZRCSWbZNr2xbNtW3A&#10;VnwvRzFWW9NPW5ctzXPdF03Va9fuNcD43FL03RjaiS2tdd8XzfV91DdrG17ZVDzs/6hXJfmD4RhO&#10;FYXhj53ijFVvhh6D1naTtABeqRYrhuOY7j2PwXiaKXuw2RIbiOQZTlWV5ZluXKXk2IYBZ0f5Pd6x&#10;4vjNv3nl+e59n+gMDmOCYMy9/YJnmg6Vpemabp1zaPkeC2jZ2dWBm6o1TjWZ6fruva/sDF28jmNs&#10;RqOiILpOw7Xtm27dt8baHmWiuvs+yqnuVVaxuG+b7v2fbPceqYDq05cHv/EcTxXF8Y3O87nw7saP&#10;kin2ngeZbVxvNc3zlccfRO6XDsdZb3zvTdP1HU9Uo3P8h0Lp7zu6rcD0HI9X2/cdzNHaTvrjMdaj&#10;PKd14fieL43O+BXnXuh2PfLlrSL+F4/p+p6tWYEj3pTpwtXan7iB9l63xfH8ny4/5PDcy23m+WtX&#10;od6hH1fN+f6fq/PsZ3Lc19HaCdTYzVLL7X7QDgJAWAypn0NkdKbtu0C33P8U5A6A8E4KQVL47xik&#10;ElNQQUI+1VL2oLQhhFCOEjcYOEtZQb9z74XnujhTCWGEMYZFJgw91+RfYMQsIGmyG8M4fQ/iBEE3&#10;sCTyQCfXCd+DtjzsXLhEKJ0T4oEaiJAGJT+3vtXiMQg4L+ooxdi9F+MEG4rkphe46JC8ouRhjVGu&#10;Nhc4awRiyYWFcGo2x1jtHePDs38FQhAaZ5sPY8yBkFINS0e0jSAgvGd3siJCSNkdI+SBDo3kmh0b&#10;F9kVZIyZk1JsgUU3wPOV9IZ/saZOSllNKePEnmtpBlIZ6BscZUSxllECScn5YF/fe0iVss5eS9l9&#10;COVTpJGOijGiuUEv5kTJgnMGSrQpRLulvMqaU05qO6cm95y5IYymwlfJias35wO4lrMaaMuJnwdm&#10;9OGdU652OJaGgCXK1Y6GajnIA/Uw52z5n0uqccn58F2m7P+fdA6CUFYVO9mc/Z0UCSRIqDL6kkzN&#10;oNROiiyZmTzL87SiVFaOUdo8tyhBz54zaanQyHE53apuehRuj9LaXKVovSaFsxQAR9pfTenFOVP0&#10;IdfQpm0TTQRzIgoim1OqjVHStTGXc5oAU/nTUiqFUapO7pRIt/UwZRv3qaSqotU6vVfRFUpo1Dob&#10;VLrBWetFaUPx/qvExjE2SQUsjFXCYVZq1V3rwlyqrepyl6qFU+vNgbBWDclWSf1S6sO1qAwGra9q&#10;S12sJZGyUDK9r/pkVejUx4HkSsvZOz1n670hsRYauNmmzWViLYC0Fq7WTctJSmyBrLXxUs6TBnNd&#10;JyNptja23lvakWiIlSOVZ37doZtQ664lvrlXLfvTSstY4xzbKo5a5FtbmXXuxMldtXafTor7bK51&#10;irVXZvJeWv1x5dOisbVaFqYbcLManYu81876TguARW7raLrOVvRVm+t/8AXGvDbS4t7a3tSv2SK/&#10;NC8C4Bwdg+Nd9yLXCO7RizajHo3xvHhDDmHSixErkXSzN3ygYLmhhvD2KcVS0sNV0g2Jok4kazbO&#10;DN8sV43xxiXGjV8ElNr/j0jmFCWXSxzkXI0FcJI9x2+nBqsMl4EyPlHKR2cB01tMXugOTbbZVkpY&#10;/KeX8wPlyTFLJ7wcLFMxHbrMOa82JEv7Ghkub0s5AOJmXIeV8255z04qnmKCG2JWhjIlmQsa3Jz3&#10;ofRCqM5UPy0eK26/9BEp0IgTNWidLaXbDWzIOdlv6RJNmnOmmNRXlfRiGzGi7c6hyVlxGmeNR6v1&#10;gxzTUhdWPZzPpLN6nc/ax15inUursRaLxcS/QCXiGU02Hr3ZWy6LbC2AWut2tbU6ezreuW2htmbZ&#10;y/DnZ5WNJwR1VmTazytK4v2je+3O1Ntbr3ZIndRp7X6m2LcPcOil67J3bvm8zwN8ZoyXv3Le6MMw&#10;3gbvXfXB+EbErdwYuuY8/6PLDwDMh3NdcM4Txes+3OLEhx/o3XG474SswnxBwXG+Mcn5RyO92qeP&#10;Pb4FDrb5k8vZKlu//XfKecXM35t3GfIIsc3x1z6+Fl7t8z5z0fpHCrG8Sg30JZvMbxdC3pcWHlo9&#10;39J6xYTUHLVu9S3B1zKnAsEdgh3vHnnWe0dpklCfIkftcygxBzPqGtsbbQO2T/U3au9ak1RYfA2y&#10;Nbus764Lq/dsD1O5N3vxWosKd5d/29At1MMwe05cjY7A+meL81Z7re3t/+BKPYnx1wcW9G836ftC&#10;sfM7wujNjckccYRk9B6j2lkud+JIh52N3g9jdAIvrP2vweUKb7abT2OMeb/Hrr8L5l1+55W8KSD3&#10;WwdpTG4ZJf3Hzftb75JnB2HvFMez7LyviP4vt/nq/x1i3XsoXg7Ezb6+NPi/o/ptv0v0fH/V8R2T&#10;ee0/fP6wAKovpvQvPv8MdP9PRvfveQEwAwGr5vVPTDpP+uKuyJOtzilQKQHQNPOPPvswBolwEOzs&#10;6rwwGQNwTLWtvwSu3P9P2tBvwNOv/wTwZKjpuu6iSPnuWKMwXseQKiHudwbQZwgudP5QRDbvRPzQ&#10;FP2QYQDQhQmqKONQetzQlQeKGwQuNwfwYwnQtOMwOwop6QdvoNysPvurhwmQtwzqCvnv5r8Myw1q&#10;Zv3j0wru+vVw0Q6qbtuQzP8w4I4QsiSwJwkQ7RAqPwsORCIubQSRAG8QwM5wvCFMsxBRIK8wcNGL&#10;Cwpwwvsk4PKw+Q8xIxOp1xJufr5RDw9nuxOGYRFu/FuvARMRPRWpTKfQ6DOPsRGiPu4wgRXRcQBR&#10;NIqO7uprTwrRaItNnRTRcxipZsTRYnCP3wVGxRLN0w+xjRow0wyCpw3MsRUPrRgtoHvxkxpRvJUP&#10;lRupiRlwiuuvDmpRiRvx1JqvlIFRWCXJ+xmPcr0RxR1x7JHx2trx3vduvR6txRzsTx0x7yBrtQLt&#10;WxCrGSAPwt6wISBSCSHo7P+xSxoQvvWx9iCQayKSISNp9R8okyLoaQwR/PxyFPvSOFkCAoAAIFA4&#10;JBYNB4RCYVC4ZDYdD4hEYlE4pFYtF4xGY1G45HY9H5BIZFI5JJZNJ4Q32/AhAIJRBHA4BCIZfNZt&#10;ApVLYlMZnN4dKpZLojMYFPZ9R6RSaVS6ZTadT6hUalU6pVatV6xWa1W65Xa9X7BYZDQIHOpfRIHR&#10;rFJZzQo1PJpJ7bDrRarXd7xeb1e75fb9f8BgcFg8JhcNh8RUbnNrrccTH8XELhT7JQbo4INdsfm8&#10;5nc9n9BodFo9JpdNp9RqaXlYPZoxaIJmtUALJrovjZJtbdB9gANls+BweFw+JxeNx+RyeVy9nupv&#10;vd/w+dD9xSunkpljuZ2+53e93/B4fF4/J5fNtJXC9tvcz2uRkYzk5H8IR8vP9/x+f1+/5/f8/8AL&#10;4+jGOy5kBoY+ykOuhboPdAMHwhCMJQnCkKwtC8MIk1jYwc70Doq6qPQW+sCwzE0TxRFMVRXFkWxc&#10;lJvts57MN9DrpRi3bLuim8PoFBsXyBIMhSHIkiyNI8kOTEbbxKkElx/JMoylKcqSrK0rypJaayg4&#10;keoTBKkwHLksTJMszTPNE0zVNbELJHaxxwjkwMg9KzRDNk8TzPU9z5Ps/KZL0tybG8ZIbOajunO8&#10;/0XRlG0dR9IUjCTWTfJ04o3Q86KDTNJU7T1P1BUNRPxLUCKLGzUUC3lBtW9MOVHWFY1lWdaVrWyT&#10;LbMaRVKncaUqjdKVRW9h2JYtjWPZD50upddNPVSDUVZNpWnalq2ta9PQXaNLMs+NWWxcFw3FcdyW&#10;TZ8CV+0Fz2hb9y3dd94XjeV5vfOscoHbc6UKil83pf1/4BgOBQjXifU40eCxJdOB4ZhuHYfiGIop&#10;gt+o7ddDXbiWNY3jmO48vGLpNZrSZCAGKoJDa02Fj+WZbl2X5hLNly/jNLX3EFfZXmOd55nufZ7k&#10;qUZOzug5NmqB21o+f6Xpmm6dp8b27ElTpRhKh6VqGs61reuVvouhawzmi0y1lC4Pru0bTtW17ZBV&#10;7IVoebXui2z7bu277xvMhaso+R6Jt+r1PlObx9nO9cPxHE8VtWrbrXfANfw3F8nynK8s8WvrPyTR&#10;bHGmpOpzfL9F0fSdLcNVbjZXCInx3Tdd1/Ydir++Xxzyy7mjvWsNzO6dthfZeB4PheHKPG7CtmZ8&#10;j3/ieZ5vnefifkwZEveYxV7P+rXuqeh7nu+977/dp3Vlc/3vt/B9H0/V2WLvl2nI/Ozfs9B+P1/t&#10;+/8fzv/y+n5bcvSd6/5/UA4CQFZa+JyTZXcJyeOYB97rHfM6gNBOCkFYLKIgA/2CRcoMr8gbBeEE&#10;IYROng6qs2T824QRbFCWDz14RwvhhDGGRDYHuFgE491b2kawzh5D2HysH2rfhqzh+phYUO1hvD+J&#10;US4mPCiHDaDauIWQQiTE2K0V4sIuiDEWBRJHxl6eqeyHcWYyRljM5ZzsRYMQ5ipFGM8b44RxP1A9&#10;g8R2psqd3FOFMao5R9j9H9nkT2jRVThGxXshJASJkVItkkeokLCjs9OPkYHIOBjHIyTEmZNMBc7I&#10;hfUC2cSek3KOUkpXZyVhSm+LpJYvlciG36U0sZZSzVlK+D8UpDNXlFLSXkvYRJujcVtc7rZBHYkm&#10;WCW0x5fTLmZM1PMdHQphkcdiXczprTXegymZRXphzRITJGO81VATTdrNubE550Tpb3OSKBTZIytn&#10;VPGeTpmkwuLFAhhcqyROpKrAie086AUBoEhRks8JCygg9OJes/6B0NochVijtpzFUm7RMnEqCPz8&#10;KdPqSUl6H0fpBSE8NBZbpwf48qYJ3YFUapFS2lxx5k0emFOSVs4FV0WnHLlwtOKX09p9T9NtGJU0&#10;pbkSCgxyknzeqQN+hVQKnSKmK0anlOaEEFpqq4AFOoiUyKk8ahlT6wVhrEX6fFRJP1GpLQt28e6u&#10;HGm1W2sdcZGVRJhRKuBlKhU3ruQuuj1q9zSpPVapVcrCWFsMVir1f3yVZqrQmsxwHB2NnLYpVMlY&#10;xVTsPZmEdfa2WYJfEGQlNl2Wef/YGWFmrUWptVZ+R1LCM2cZpU1dVeZjWUNLRW21q7dQDtgZe0jy&#10;LArstDVirULbc2sW7ae3dy7mXNejcGwVv0NTsktbJ+VxLJW+uPbOrVyrnXfedRxsB7a8S5qOQW3r&#10;NLpUHtdeC9177mz+u2RG8Tua0sIqxdB+EeDm3Up2QW618MBNdvSW+FR1raWTl3aK6N87S38wHhHC&#10;V775VNwLXrAJg8Lo6seYd+d58J4hwJf5zV6yNTdwXdiL1g4MYmxFi/GFIYt4Om/iS2uGYHYqYNiw&#10;0OH8D4xyBiMg1xcd3kJtbicWG8G5JqxjjIOT8oUPmhV+vl+bGYrydJTId2SQ3tw9gm42Lso5jYBg&#10;y8eNCLWgw6jDIlxpPG6xBmTOWc6HUxj5ZFQWWS75KgDmuI2Nn6ZozpoNd2fFTaCund2+5CtDV1qn&#10;KvL2hNJaTnPIKy5Bc2qYx4Z6+pSdI5f0zDrPWlNSKf06WKMWGcK5+INo2yed8rM30/qXWmtZSauU&#10;FmIvep1maLMTmbJerNbbDVBsAp93no6KutrjBRcdeQm2FsTaW0437MxXrpkGOiq5xMJtbV+iNqbh&#10;T7t7Y+myJ1lcffq+2W83bR3Fu/eEPNnlT1mX3ciTNsF/2NBreO/VI7zMHqnYWKN3Iw3VuXfO/uFc&#10;LgrwDXvCZuaxy5r3Uee9AYGypwzjSWMp6Y4mVrZGNd1b1IZveHXEON8p5U/bfb5twFr4cVLkmf9Q&#10;0Z3NyvnCL75Pb5NiXQXBIpcH0PxXnPRejPAzwUrkOOehb05vfjmtaOidH6oh7MGzeDZXL/wIiGSO&#10;C8i61p7H/Veydl4b1effT+mVry7XbqO0K3cX5txns3dT/uo7Hmzj5YXU5qar2gke3O7eD8I+zbUr&#10;O1b28PWjnncrhdf2747tvKPC+VNVRzpZ6Oml3tPjPivLdv+U8t6P0jeq3810v6Kini914AO1Efmd&#10;Qe35Y8h6X2xps4eJ1b4AvXXGkXU8ET/3i3up+3+N8dtNb3+e+056yBmVL0/B1/5LtPdPkfXajhAi&#10;9fYxez8R43In0vheb3b9j8357w5W+tl8gn3q2K/nfr6Ff5Ckex/R/cwUwERfD8fRfdjmTtzj78Qh&#10;7C7zL/EA8BCa7mLML7TrL9yqTl76cB5sD4sBMCz5r1BjLnrM8Cr7jvMC8EEEKXzpL6q+b2D3TqDv&#10;bpUFEEUFq/r+i/46MBYrkAbrrQD+0F0HMHSJUGblzR7/jfimEIApsHEHcIyPMGCQZnUEjVD+T7b4&#10;ED8I8KUKaLLVz5jc76iR5esCbIsCMKkL7fUIDkMDb1rqbjsCsMENMNR1708FTG7d0E71THMLhvsF&#10;kNcO5AUG6D8HoqEIrRkKENEPEQUQZw7b0AzKsJJhT2ryMRMAEQMQkSDI750IK6b/4rcGog7ncL0S&#10;MTkTr00SYj0Q74UB8PzmkNwqkUsT0VTBD8MKMAkIb+sJ0P79qyUVMVcW8XBn0JhkUWTsEUkXqFcO&#10;gpkW0XL67/Se8WDT8PhGbVSmkO0YsaEaJa4lTz8WD58TZlELMYjDULIqMTEaT25lMR5YEZMXsZYk&#10;8UrvD9ccEdkdpaccT2sc7qTr76MYBv8YUIkZ8dz5BRMfSd0MUfy9EUEWLJkWj98RcfchMhRRcfrI&#10;0Srj0b0gMbMLkb7P8RorMbchbnKpMOR5DTMIsMicLPyxMccjUk0k5JCiKiceTQ69cOMbECUU4rsj&#10;MlDhRUsmjB8j8e0bMS0gkkaEsUUmsoUoZPC3CLkgbxjtixzNMazuBJUpor8isojeKiMkpi0gD1Ul&#10;i/a4b5ciUqcr8sBmTzb1LsMdCCLS0V0B0mTYKpcfAq0nEsLUp40qz/b+kmkMjOMhsmEuMvkvpIEk&#10;KraE8prvsbsJSpci8Jsui8AgIACAACBQOCQWDQeEQmFQuGQ2HQ+IRGJROKRWLReMRmNRuOR2PR+Q&#10;SGRSOBN9vwIQCCFOBwQQQiGSTGEyaUxSWQKXzKTQSazKByycxmdwWgz6jUekUmlUumU2nU+oVGpV&#10;OqVWrVesVmtVuuV2vV+wWGxWOyWWzWe0RahyiVVWbweiwe1gCexK33GDUO6xm7zC00yaW2/zaWgC&#10;8YPEYnFYvGY3HY/IZHJZOvXrBQmgX7HZbCTjNTG53uRZmOSbD5TUanVavWa3Xa/YbHZbPabXbbfc&#10;bndWTOVG+2qT3TLxDf3Jv6K+ODT7vjcjV8XmdHpdPqdXrdfsbjeyvC8vFduI6Sk+CQdDs+f0en1e&#10;v2e33e/4fH5fP6fWq+Sk+bgWzOwO4sCjzxPRADZQE+0DwRBMFQXBkGou/CEQMyUIIW/SfLm/iPwl&#10;B0OQ7D0PxBEMRRHEkSxNE8OQo8rCpcz6NRUhrxRguzuxc7ECNjDcUR3Hkex9H8gIdGafxq1ccPDI&#10;qmtC4aLwtIMnyhKMpSnKkqytK8sSyrUhost7PJ04LnRjFiBzFLrlRs68uMnHUtTdN84TjOUtzDJj&#10;uO8yM1oNJzxzqjk+TnQNBUHQlC0NQ9EUTRSRz1JE8JFRqjUA6kjxzNFF0xTNNU3H1IgBNrKU8gVQ&#10;T6g0zIfUlOVVVdWVbV1X1hWNZLDJczoNR9GT830kwHXTZ0nWdg2FYdiLNUVP141lPWApdj1HS9i2&#10;jaVp2patrWvbER2PVNSzLOyj246NnMjZls3Nc90Wzcdny+11K1RZKpVrR003Te173xfN9X3fl+o/&#10;Zd4qjd6kXC5mBttgt/YVheGShdaC3Kxtt4DeTgwyhmE4bjWN45juPY/kETXmh2IqNkdwWhXtT1/l&#10;OQ5dl+YPbh8I4oyeJ1wqEh5LmOeZ7n2f6BoOhK3Rud5NXyY6M22Z3Jmuh6fqGot5pEV3bI2qTHqy&#10;sxhpWpa9r+wbDsWx37g873rnLj2/FecYNtTq4zsm5bnuiIaZkkyba7+3onrtuwzLzDbRuvCcLw3D&#10;8RxMpQw4WMadJWLcakO/NrszcbjxXM81nu777x7GYnrU6VvwfN9N0/UdT1XVu1vnHRaq3OoJzDb9&#10;lpu9dZ3PdXN2z+9wv+b9Kq7TeF3fjeP5Hk+V5bQaxs6sct33it13vb+n5nsezRWuTIhGVyR0U8+d&#10;CvP+183z/R9P1fXo6ebXInw7T78ad/1v58v8v2f1/ce+5+IAHOuULK9EzD+X+QHgRAmBUC3Vs6Za&#10;2li5G3aNLdcdiCcDIMQZPWhRZjJ1bOCVC+N18IINQlhNCeFEKWXQcgM0d+79HrutgideC8KobQ3N&#10;gktwL9WmQCLE8GHEQYhRDiJEVTZ4IfL/hERWJJrXqmphrEaKUUy0lzfqXmJZxIWxViyQeHcMYqRh&#10;jFGOMkZYNuRdgVN6sUV3RdOnE2M0cY5LdiuTONzWYSITgrDCOcfY/R/kBIE1BQ46kkgI9I7MhzrR&#10;skFI2R0anIwvgK/9vcM14SUIbFaMEj5OSdk9J+UD8n3yIPPIpuED5QyplUU9h8cCuOhjyQtxhKZG&#10;SrltLeXEuZOymXhIU2UTzXSul1MOYhA5eHckwYiWCeD8TCmLM+aE0ZpP8dtLVq8lj3TWmnNuT0s5&#10;RvkmSYOY7EFkwenJOGbk6Z1TrnY7qcbeJfGvnfIuVE7Z7TEnm7OLbU5sSXIO/eZ096BUDoJQVhs1&#10;Z9y/jueibVBqHRSlbQmH9CyO0BofRejFGaNJweIRSNc9TpT5npPGjdJYcTmi1Ogs8wJ9RppNS+mF&#10;MaZJUcZDyPcEqJUKklQykFM6fRFpEuyWLoKboBpzT+pFSalVLRurqL6QqinJpJNdbyCKG1Mqw9ii&#10;NKmp07c9VOrNYaxVjrIYtg6k6EVcNpUGC1Pay1vfXSif1YHYyRm/Sk/0m64V7r5X2vzAolp8rYzS&#10;ukg6KHsqvX+xTiFx0WkhP2vFhbF2TspZWyxCE1uBe9Xer9eoc1RPtYmy9o2wWNqOV2tlorSWrtZa&#10;2plLEm2nqpV6xFbrXW3SzR2NtkEx2SPvaCSZRLPW4uJcW41MK5FMtUY+wZ57l3HugfVxlapKuSRp&#10;dQr847n3Ru5d270z7YN4uxE6uyHbt3fvRKWCtjjK2HfhUOLkkr2XpvpfW+0jbmkYvOYm/J6b933w&#10;A/ZJl/2t3uqFb4wEXan4BwZg3B0qrkkjvnUS2h8cCYPwwza8s5MEFjmXcOVmG3HYdwziXE2J4GXh&#10;w5iC2dnLQ22xRjFytgcYQht5Mi+Er7gJ7tljLH2P8gPov7PDFlhsboLwvkHJWOnv5Jx1kewmRSlQ&#10;EwXkvK2V8sPnwin/GtOsXIJydlnMWCbeYTgHe7Krw8RRex7mPN2b84NimBmZ4GBj65hzjnmJWZc2&#10;3Mztngh+VM+560JoXQzIMh4rOnom2uJND6PNLjS8ays0ZdynpLHOkNNab04x2bxGs6Rcygg3QGnd&#10;TQAwVpateO82UuxDnzSep9Zaz1otG5upbs52qtqrWuvSI2Z15QrUePNHUeqjqHX2ydlbLSxRHYuo&#10;rrIo1xszN8itkVmzXCPZ7dqnN5yltTcG4dxJVy3q3TJs9GYW2DuPZOwNt4aq9tMgtNdv7s3tvffC&#10;O7tbryNtFHe8t84oaLoONu8eCIvODu/gPC+GcNPdwPWOfthog4Bw7BsQD07lpbufi3HePcfiPtmA&#10;vCtc8TRDxXkF6bTcRxnxPa/KeYcx5kh/a23jY7pxfyTmeDNb8H4Ll9Z/Oud9D6J0VmVFOULN10h7&#10;pPRrXQB581fg3QundV6t1c3O5emlHxUfDl/WLi8ac9q46vEOOdg7R2ntTKpv5pMh13dXVO12t5xu&#10;buWdeXb87n3vvnfTU7A5ZrnCqI+t9+rJ3DoO9dKaj8L4bx3j/IPNfdiPxT0Olof6/5GvnYqjdkUp&#10;qzA/lfNej9J6VyGTe9Wo8vxT1Pprb91uv2fAVkfReu9t7f3BGNBd38lv5Kfjfc0l9hZ1NXSPW/B+&#10;R8n5Uss19unF6BH3mfl0z84T75xu5efA+n9v7nRDLfSfb75KX2vuzt8REzqLEo7/k/L+393FpNGb&#10;9X4T4/76xaCIV4P4nn6Af1/s//AA72t0/k/0RO/ZACmG60lQ+qP68Cj0yPAPARAlAnAm/O5y9rAo&#10;+EuA+umM+g1A/Sb29Q95AzBJBLBJAszvBBBMoeXnA4iw8maTBUzrBFAxBXBtBvBO/mRNAjBwlW3o&#10;P2/EQ05sgpBpB7CNCPCQsxB0RK/BCSnTAGKFA8pxBGwLCLCdCvCxBy5MSfB5CyoLAY/RAcv41ZC7&#10;C9DNDO3Y+GvNBkyCICCAACBQOCQWDQeEQmFQuGQ2HQ+IRGJROKRWLReMRmNRuOR2PR+QSEAN9vwI&#10;QCCRQRwOCCCEQymYR2SSeGSuXTGcTmdTueT2fT+gUGhUOiUWjUekUmlUumU2nU+oVGpVOqVWrVes&#10;VmtVuuV2vV+wQ2SQSaWGzRabS+z2u2W23W+4XG5XO6XWdzOUTu03aD3iauCb3zBYPCYXDYfEYnFY&#10;vGY3HY/IZHJZPKZXLZeGX7MVa95vPZ/QaHRaPSY6xwWyyKVy21XzNQjVgDA6XabXbbfcbndbveb3&#10;fb/gcHhcPiQPT6niznO8nmc3nc/odGha+Y7HZ3Lj3nYYDW9Lvd/weHxePyeXzef0en1euYaeTdr2&#10;RDrd34/X7ff8fmm9mdfO5uo7brv1AcCQLA0DwRBMFQXBkGwcs0AQa5cHwpCsLQu4b3AA5DVJY2T6&#10;LO/iEv9DESxNE8URTFUVxZFsXReosRQdEkYRrG0bxwqEIw61i1x2gsJxzIUhyJIsjSPJEkyVJapR&#10;lB8gyZKMpSnGsnJxGiuytIEPQFKkvS/MEwzFMcyTLMzby1BksTPNk2zc6UNQ4lM1qzH6VO5N88z1&#10;Pc+T7P0/0BP07QXKFA0NQ9EMXNKQtigUuyaksNvhAMQUTS1L0xTNNU3TlOsxONJyfPFPVJUszpJR&#10;6v0XHkPqpVaBzpU1ZVnWla1tW9cVyvtIzlClYt409U11YdiLvSNhVVXlQphX6kVegVm2LaVp2pat&#10;rWvbEE0HNUuUrYFIx7bNxXGhcNINZCtWej9G1apN1WhUdyXled6Xre173wwtQRNQtvvfeFz29fOB&#10;07LV+q9d91w9R2BWNf6G2jgmJYnimK4ti+MIRhMFYi3FB47jOQzNH+D2SsllurbqgY2AGS5Fl+YZ&#10;jmWZ5pPtt1FdDdZvkGa57HF9oPlyw5Yjl2YY9twUk+WVZ9punafqGo6lBugRRoTc5vgCB5zqeuwf&#10;j+mP/ZShXZriI6Jluw69te2bbt237gz+0Y5tTg6zLdw7jvUB5Juq6bnhW8onqqH55vfD8RxPFcXx&#10;jpm/XsS8Nj3H5Qh2r8bzEM6TyHLrfwCQaMivIctePM9N0/UdT1XM8Jq3SuLu7t4D1facnh/ZXaw/&#10;PrDyXa993/geD4Vq93BHe8n0aJ874fmd1yi/7MuvWrhsuG+b6/sez7Xtzz2MK+W3fvL/wXufK7Gx&#10;oX8C7eKqv1fN9/4fj+X5wX6cVfd5HKov4/6f7dz6HoPWMQ+wqD/H/QHgRAmBUC2sQARfAZNDz1GM&#10;LdzAyCxRG7wQfW5t/RnIKPRgvCGEUI4SQlbE8l1zRzoviIrBqE0L1ywOIU/h5ztyswuhhDmHUO4e&#10;Q9JE/ZFMODawEcK36H0R1dw2fHBUy8RCePViRFGKUU4qRVITE5BMNGdQSifEaK0OXARahqQOFBRY&#10;hRfjRGmNUa3hwsQtGeIcXCexwjY9l3boYQKKg4UiKEdY/R/kBIF1cQEWRii3GVZkXpBP0jc+l15n&#10;osFokVIuSklZLSXZpJGLMkzmSNI9HSTDp5PIjk4ZRczSmUuzlDKuVkrZXL3lGr6UsnY5NklnK91U&#10;hH9wfgEZWXRFI+y4mFMOYkxVTS/RXIY3ssXAxMmM6iTUM5eGllPIhvBBY8zPm1Nubk3UmTRUJI87&#10;8zHQS3m826ckLZzGWlORCbM554TxnlPNE86ZZQqPHPaZs756M1nA0t8k/aBUDoJQVtkyJCzrlpNY&#10;oEyqDMUn/OqfFD6KUVotRdfNEXjUKOTRojMoKMLyn1J+jlIaTUnpRSlQNI2cS9hXLUptIKVLSo8R&#10;iYNM6cU5p1TtKlCEW0ykPB0pNQKeK0pZImidRalVLqZU1CtNZNz8dhDIqNDqnKyVe6GhkE6k1Xq9&#10;V+sFYTw1HQlNM9FZEr0lrEqSrLTKfTloDWuuVc66V1U/HtI9VjhVoOVWau1RqqJ3q6QKqE0rB1/s&#10;RYmxVi0fWBSLXo39hWU1SsYntsFhyCVvn3S6ytnbPWftAw6VCSKbnnr4T6yFoUvKLePZpotfrVWx&#10;tlbO2hDrXU/rUdC08c7YW1Tfay3JxrHVpsxb641x7kV1t2jOcR6rlk/tTclHLQI6W3I1US6V2btX&#10;bm7ZKjdxbTUwK9di7iLpT2UMzcNOdvby3tvde+7teElXkN9d63l6L4JCWDZwi99rBTOvzgHAWA5B&#10;XPW5eA81/reYIwIp661H7g4NwlhPCkCMFIGuicTA0ZsI4VUBgq0uHsRYjxI+XB6Lr6TLvUWvFOJU&#10;wYXbTXHF2M8aY1cVjDDGHbdXiLlhnGyYsT4Qvxj/ImRcjMTxwgXFtkceFxx9kfF+K6uTYv5lDK2V&#10;8sLUySgTJZwMNlKy7llI+Scn5izNmfNFv8pJEzDfXNZbs25pZ/fIvV7M5Z3zxnnNTJ0qZxzdVst+&#10;Zc9TUaTkN/+gJm4M0HovRmjUq5vSNoKqcSjCZ+0cY87OISsZfkdorS+n9QahQRltA+lot6UMPpLU&#10;WmKqamI5pyJehtV6z1prXSdo0p6aPzrAqeqtbRjc5jon+QVWaev6sfKuv9lbL2YiHOmfbmoE14VL&#10;V2zS2tg1lsPJtQ9hMa0Lsna24dxbjKZqS7+AG+aQMFr7chcG+7GKVtOiW6CMF411u3fG+d9E+3k3&#10;TGW0ttmJ3Zvtk0ZGUcDJls/TvBrUZ2bPnTavBOJcT1nsRGvCNb6IL5xHiiOtt8cIpCw+eMIDVt3h&#10;x3lHKd8bm1Lt08XLNqbR5UYOtu2SeMsSxxaYHDtvRl4xzPoHQcscwQHvdAu/Yb8u6EVddXPyNPeW&#10;jyS9k1X9cg6X1frGBOdcX5kgbohVOndZcdNbsJFmEs8zI2qDPSuxdt7djPpGB96IH7iVvsvbyddN&#10;7Y0jVDQaOdb52wzvXJ+8eF8Ni7r5+ejde3UY3u/hyQ9n66//vqlN68KuJwxiHk/Ied89hPwED/Od&#10;H8aY7qyYSAgAgAAgUDgkFg0HhEJhULhkNh0PiERiUTikVi0XjEZjUbjkIb7fEAgiDgcAhEMdlEHj&#10;8hkbggUmjkrkUpmkkl8nmk5nU7nk9n0/oFBoVDolFo1HpFJpVLplNp1PqFRqVTqlVq1XrFZrVbrl&#10;dr1fsFhsVjncfgUsslptU2AEwtVvmkyuFIkluud3vF5vV7vl9h1mAFoh1su1TwGCheEnExb8GxFK&#10;tk3v2TymVy2XzGZzWbzmdz2f0Gh0Wj0ml02n1GTw8z1OtgeRtuL11juWzhl12W23W73m9zOrimww&#10;tM4ENxU+2tM3G+5nN53P6HR6XT6nV63X7HZ7Xb7lV4vdynL8FN7/P8Xj9Hp9W75MX49L8u3ku5su&#10;NgePovn9f7/n9/z/wBAMBQHAkCwNA8ENEwCztZBKuvfByOvi8yXNjCMLwxDK4vs/CLP0pD2vkySh&#10;wmnzhPpDUUxVFcWRbF0XxhGMZRnGj1RLGqjRPHCGRu6EPx3IEguvHqKthEahSIgkIKLBbAwanUly&#10;FKUpypKsrSvLEsy1LcuNPJMuo3H8rxC6sxTBM80LxMiawq4b6wYls3RBDknpTM00zxPM9T3Pk+z9&#10;P9AUC58v0ExM2xRKlCObO9C0bRydUUjUdPrDqEyi+D7TgjtL0fTtPU/UFQ1FUdSVLKVI09Scs1Q5&#10;lOVNV9Q1ZTdDw3TTBvmq1ZIRV1YV7X1f2BYNhWHYliu9TMnWHRkp11RdcWNaE8zWodVIzadd1oq9&#10;myVZ9o29b9wXDcVx3JcsuW3R9eUSkE6u5ZdzXhFlrvzbqLy/aqsSbSqFXVeN/X/gGA4FgeCYKvt5&#10;1LfEsXRVt64Nh8AX1dqjyNCyI0Vd983Ylsj4hj2P5BkORZHkmISbW1gYzU86P3lWS5e32EKbfqB1&#10;Rl1j32guaZhnme59n+gaDoUYZlV+dyDhkKTloemNHpKhYUgmitfbKxZlo+m6zrWt65ruva+yun0B&#10;qOF42/2b7BtK06vCuULptuLIFjGqrDe+HbVvG871ve+b7vyJ4lYu0R3wOz7vv/EKzuyTcKyFD7nj&#10;urbNfm6cTy3L8xzPNc3c2p4Tyuy7dw2l850smcmg9q5PZOKbhnKDcGqkiax03a9t2/cdz3WiZZYW&#10;yTH1EA9j3fiR5ZFK6Pzyn9pXPg510Hi+j6Xp+p6vrPZ4+J174cacbAXuev4u2dIlXsq18Codnw/w&#10;/Z9v3ff+H42P0Vg+ZGuxOx9H5dLaffoW94pz/iuLzfs/uA0B4EQJgU/F/DY24PkSq8plr64Fu5Qn&#10;AUhMACkv6Kk/16EFYQQhhFCOEjloGp/gwjiE514OQlbVBeCi1nnNvggV1G8LYXQ5h1DuHkPVowaV&#10;/Cl+7vUIw4h81t1ZBIakWdW68nsQn0wzABFCI8VYrRXixFlM8K4UQfVXERC8RotNMMBEslMXCIwC&#10;W1GAgUYoxxvjhHGOUcz/xoT7FRGUdjsxujo9SIBQY1Oyd7HiPshZDSHkRIlL0bHfRedC6xFUfJFP&#10;ikYUSQhRnVxmknJuTknZPSfLfHpPMgUrQSe/I6UD+4/lAlJKmV0r5YSxlkaiVasJLozlFHuGMs35&#10;SmShKiXkwZhTDmJMWAclWUzAi+/RDMkpjOZia9on8t5nzVmtNebE2XyxOaNMqR83EHTOm05eXKIi&#10;ByanHOmdU652Sbmi4KbzwJmSRl3O16UtUTQPURPafk/Z/T/h1L5UU1EYzlO7QSgDiJ8RPniRVJs6&#10;KE0RolROijIaDJnlbKWZCLJxUVb5RdS0+iUGrozR6k1J6UUpVhQtz7kU8UgPBR2lUL6NyAoaQqGF&#10;LqZ07p5T2nyeqYJgoRQWmqLqZU/a7SwndJWazIqHUiqFUapVTPXUFLdTII1FRbU+qjXqrOppEQ19&#10;VEKu1lrNWetB1Kv1Xnql2tdB621pmg+aDcjnFz7rlXmvVe6+GhqVS1uNQKtIwqPX1odfycqXfVEq&#10;vFhrHWPshZEr9b0s1YXXPNGthbJNAspFNuBjppRtrjZu0lpbTWnJ/Z1K9XHeWYRpay1DP7VJFpvb&#10;G21t7cW5alYNU1sEXWzpjaO3TebENvp1cO5FyblWbuAlS3yLbmrutrctsFxVqXCupdm7V26VXWVD&#10;c9eVvLX3Yu5TS1y9Lj3lvVeu9k/ropSstVm86OLwXtZFd5O1077X7v5f2V1AlP31vDfNHdmr/Mjs&#10;7gbA+C8GYNgVO9YmAkV3vPRgrBzHqv4SwvhvDmHXiYAVBhpFOFD04Ww8wW/BEsRYnxZi3F1H7xKk&#10;xWhnEmFb9YvsPXQlGM8cY9x9j9nmKVU43o1gRKeJsgMEhXkjJOTcnZPYDjVIOPEL5SxtenKDX8hW&#10;iyxlnL2X8wX3xiqO+ORZIVCyJmGzmY3n1kzVm/OGcVoZWszmnM04Eq5Mzkv9WWVM95/0BoFZmbLv&#10;520GQTPCVs9aCc7bzP2jNIaR0llXHUjbGKFxAkLR+k1vtT0XpzUGodRVV0JQO8iW8t5T1PqNkrbM&#10;u6s1hrHWSCM6X00MyvIyWtN6zV/YuwOvNgbB2EfvWqM8y3yzOnvXew1S6+zdszaG0dpGm1So7Zet&#10;NS2r1XtNgD47G7c3BuHcRmti3j1emncro9v7jYHt7dm794bxYPFJ+ut9D7JT9tfeSgICb233v/gH&#10;AU3kF0ToXS6gt0n931wKwUzOF8M4hxHd+mch7nTRtW52/uJK9g9xbjfH+QchL/tniuv9+b03ztvk&#10;Wvancq5Xy/mG/+MKB2PmbXNGONcxU/v3Z/Oufc/2nwlGOn0NdCeFy7oCseW8e6T03p2vOjVbrDpj&#10;lEd+p9PWK97h/WOuddwX1GjnOUhcz0V0jryoKSdi7P2vtmOOwIr62gXt5/+iMfICgAAgUDgkFg0H&#10;hEJhULhkNh0PiERiUTikVi0XjEZjUbjkdj0fkDfb8EEIhkEnlEplUrlktl0vmExmUzmk1m03nE5n&#10;U7nk9n0/oFBoVDolFo1HpFJpVLplNp1PqE3kUCEAgqNXrEIcDgkkmrNfn1TAFVsFln9brtmtVrtl&#10;tt1vuFxuVzul1u13vF5vV7vl9v1/wGBwWDwmFw2HxE6sVUq2Jx1acElx95xdjxuTvlbyWYzmdz2f&#10;0Gh0Wj0ml02n1Gp1Wr1mt12v2Gx2VHsVk2d4tAAze3pci228q+53fA4nF43H5HJ5XL5nN53P6HR6&#10;XT6nV61f2uX69M3MC4fbmXZ8E9zVe8fn9Hp9Xr9nt93v+Hx+Xz+n1+3uyu/+844Xm/aMvy7T/o+/&#10;sBwNA8EQTBUFwZBsHQfCEIwlCcKJc8UKpTAsMIRC8NohDUPRDEURxJEsTRPFEUxVFcWRa+LfQFFy&#10;HRBEkOxdGkZRzHUdx5HsfR/IEgyFIciQjAMioHHERRtFslSRJ8oSjKUpypKsrSvLEsy0iEmSG7rd&#10;P9EcuyayMwy3M80TTNU1zZNs3TfOE4sJMcgydJaRstHUvu/OU+z9P9AUDQVB0JQtDSHI8nztDdEz&#10;1MtD0hSNJUnSlK0tS9MUyz0YSlRcMTpMjvTNTVSVLU1T1RVNVVXVlS1BHs91HD1XxTWNW1vXFc11&#10;XdeV7X1fwNRsvK5MEU1pFTy2BZVl2ZZtnWfaFo2kuVjx9ZMTWFR1RWnblu29b9wXDcVx2jasd1tb&#10;Bvv1HlPXJd133heN5Xnel6xbc1tWLdKCXXHN23tgGA4FgeCYLg2DtffF/WJPkQ4VWtH4RiWJ4piu&#10;LYvjGMqTh8WXRE9OR/j2NZHkmS5Nk+UZTgts2HhtZzxfkYxlf+VZrm2b5xnOdZ3QOOVCgeXUZdWZ&#10;VhiOeaPpGk6VpemabEufY7hlZYdPF+3zbenZOyq06zruva/sGwuhlkhZpCWyYXrGxYrrc8yTYiDa&#10;Dte57puu7buymq6JsupWNociWvvGB7QhUv7VwXEcTxXF8YsO/0VuF9afmG3WtyO5cbb3CInw3Jcz&#10;z/QdD0XRoFturZDvsUahEuzdJZ+QJVkXXdn2na9tnPYchw/JsZwGjdvzXHpdwPgeL43j+Re3V2R1&#10;OP7133d+TZ3cpZ2Xpev7Hs+1VfN3Zy+p0/ynT6vz3t2X6iX9b831/Z9v3Sz5cV+J3nK5b8H3/hPH&#10;MJP9CYfm/iAEAYBQDR2/FFD1mqO9SK+qAkBXKESf2RZ/r6XvwNgtBeDEGUFwGRPAxCEHESQeg06p&#10;8TeyEwIIrCAjUIoRwthdC+GBsHutFeimJ58C3mwxR1CCFhBoJk2f/DqIUQ4iRFM7CqEMFYSQKeg+&#10;WIzzmYkec7BEg8Pyaw9ifFmLUW4uFNiQ6x379ImLDhrF1oUY3YxhIfBNzpDnxkRiwRQysVIzR1jt&#10;HeLkX4kxljO/WJsdI8IMisSCDzIIpv3IK22KMcI1EoOzCiQMkZJSTgvHpEMkGXxvctHySkG4Skyf&#10;VIaRqAIbozhzI54Tb5ASdlZK2VzroZvek5H2NCdZTyvQVJZzkt0OOPiCRuWIAJfkcS7MOXEx5kTJ&#10;bxLqS8vE7y1b5LOZR9pBkxmM6VvUcY1ylhPM4jUbJRzTnFOOcjSZqybic5OTS54lTlQHMwis1wAN&#10;tlXKSRZkJpESmLN6d0/Z/T/YpMFmc7V9kDnXQOfNAD2TwIs2YkU9SPKvnlPqVJBKJ0KoxRmjS4aG&#10;IUm1J6aEtqIUbOvOdt5FKDkHouTxOlH55zcotOGklM6aU1V9R1CdLkE04QhJimx4Fj0+kTTAhtOi&#10;X0tpkQxzdK6f1NqdU9Q1Am0zpmfQaE0sqqVQPHNWLDHKmUsorKqREvaQkGq/VqtFaa1JbpNVikaD&#10;62zsrfWs5FEp+Jck/UWpJQZ90JmDUaulgbBWDb9WWGjQKxvhsM+ShNhK61ErNXuOVYZ8VZKHOBUU&#10;iiC0ppjXOx1n7QWhSNXmP9iUK1STJZ60Rs6uV3hTZClVkifxWS/Zwh9Z7V25t1bs+lPKc2ytPbBI&#10;FgLeGmrtY219i5hXAKlA+P01rmXFuldO6h1LfU9oI/S2zP7kXVhlZQgtuLXzrvFN+5xDLtkrvLd6&#10;9l7b3GqtQje10fb0vyvne82VrbVV4sNeu/hB76k7v9fjAmBcDJzuFLa7rZ8E1utNgc1t+sH3mjfg&#10;MhV8SiYWwhhvDmHS2XXQfUK+lV52YLw8afCRMKkVzs1PcsuGsT4xxljMomIEHXEnfaSMllsaXwwb&#10;cu/ZE5wT1wwVjGGPckZJyUS3GyDccH/yagzJ+SzB0myPXh09TMok8ynlTL2X8wELy2grLs1Mfvky&#10;DmEw2VrozAvBMZ02JC35XzVnXO2Xsi32xNB/M9U8053MLmzPcEs3xqzyWzOmgNFaLw3mNBOIrFXP&#10;uHffRim7wGQz+Q6zBCcA5z0ppXUGocPVxoRjyqunYD6f1EY5hWkCMakMNmXVes9aVqzikjWVvcdT&#10;R1NrUyesKY6Dm3qgwOidfbH2RU7YF8thIN0cgjXOyS4vL1dNu5RhZD7S21tu0Wz0D7R11sTVOzdu&#10;F/2XZEhhJcW6czkYDbO5d4bx1trvBViEV6Hg7qreWVdLkdtru0x+7998D4JTbb20M2oT4OgPcHBS&#10;17nOPwLh3E+KUK4Wf/atwdxRga5xUznFy2xtIXlnhPHuTcnkjyA+/DT4a3x3pnlBdeIbFci3GxOQ&#10;8J8x51zuJ/Kj97GxzxvVPMOeLU36X/kXNtX1E6B0Xp3T3zc+PnxKKGkrD8dheQGAACBQOCQWDQeE&#10;QmFQuGQ2HQ+IRGJROKRWLRdvt8QCCLx2PR+GOBwQQQiGQQ2MxuDSKSyeXS+YTGZTOaTWbTecTmdT&#10;ueT2fT+gUGhUOiUWjUekUmlUumU2nU+oVGpVOqVWrVesVmBRmCSqtV+wQ+WSaw2Wp1yB16zWuy2O&#10;2W+4XG5XO6XWlymOXaIyKSWSd3iVuCW3rCYXDYfEYnFYvGY3HY/IZHJZPKZXLZfMU20WrM52HXwA&#10;YPPZPAaPTQjQaLT6vWa3Xa+GWiBZy7aCEaqe6WCW7Yb3fb/gcHhcPicXjcfkcnlcvmTbN3nm4vba&#10;G/dGwbIAbTrbWRwPcdvweHxeOD7q59Pv0Pn4GBenye/4fH5fP6fX7ff8fn9fu6djtP4rDUurACjv&#10;XAivt5A8FQXBiswMtj0QGpDzMC90GwvDEMw1DcOQ7D0PxBEL4wfESlQFEqcRJFCixPFcXRfF8VKs&#10;6b2wku6NOgg8ExhHkex9H8gSDIUhyJIrlQpIybxbJKKRlJiYQjJ8pSm5snKdKKrSQ3bBRtKkvS/M&#10;EwzFMcyTLMz6v9HMzorJc1oHK03IbNs4zpOrDzgo0sKvPEdztP0/0BQNBUHQlC0DPFDT1OlEUHOd&#10;DUfSDNG+rs1KJR09xwkMuUjTlO09T9QVDUVRtbLVI0vM801BVFSVbVyQUYnc+qxRlZ1fW9cVzXVd&#10;15Xteuw2dK0hVky1jRruwtX1lV/SaCv+nVbSzTM5U3ZdrWvbFs21bduQ7U1OWJMljUFcNu3NUFgJ&#10;pZ9oqrb6B3Lc943led6Xre17rhcc/0VON9T9fl8YDeNTXgp13IFdmBYVheGYbh2H4hN9m2DVdkS7&#10;Nd/TtguI45Ud3YSp9a2rjuSZLk2T5RlM64zQGQTHVVP43lWZ0Bj+RqpY2XZpneeZ7n2f6A8GWTpG&#10;jqT9g9C5loOly/m0arPZtntRm+marq2r6xrOtP7qNhVPqlF4m7OvUTi2t7PptpoVpSgaRCuL7RuO&#10;5bnum67siGhzrtkp7zomzbvwEe7cAGdKFfW98DxPFcXxnG3nvs14Bfu1U7yXHcvBvB8QmuYM/v/M&#10;dB0PRdH0lO87yvPzt09h9T0vXP1weEdbw3KIhwvX9x3Pdd33kN8hN3Nyl3/I7B3vjaFrvbdm3Pkr&#10;35fj+h6Ppen6jieHM/gyf68yct6vvOD2N3u7p6ddWsXi+/9P1fX9n2rZ81wefM34Uf7P3fux3wvZ&#10;ozneaizt38QBgFAOAkBSLPbTK91VLtXUPkgNA8yr+kdPjf4Sd+jyoHQQg1BuDkHX7wSX+/KBalFP&#10;QKg9CcusICEtFL6QhdJBmpETgBCiGkNYbQ3ayumGKhH7JJgQ9x9EOIhFrhURKFizmyEuh7EOJkTY&#10;nRPXNEVjUIn5v+ZjFSKEWWQxWLlEuLUX4wRhjEoSH6YYTLFi41+FsY42Rbh2W2IMbY5RzjpHVMEF&#10;2kxYiqxSK8GY7R/dpHyLscZASFkNIeRCGIpN6kJGiEkfYKyJkkTmMqLI9STkxJmTUm3rRpdZGtlc&#10;no1SRk5KUl0i0TSXlNKuVkrZXGGjxDyVSYZKxmlnK+XBBZUFHi9LmX0v5gTBeZIKSCyY9tjVFL2Y&#10;UmJak9hnMuaE0ZpTTI7M1KkZ1xSik/KSak0ZrJKlvN2cU45yTLlisePzYZHwlgpMacsvpvkymVO+&#10;ek9Z7RznilOeaQZ8pSn3PeQ8u1oThoBQWg1B4tT9SfP+fkDH4zpoRMGc5QaGURotRejD6qFJMoq4&#10;JsUb1yUEozKWjcGJuUjpRSmlUH6PxJllKB1U2n60ipXJuiZNJsU1p1TunjpaBJmo6j6kqRqg09jp&#10;UOnNRqlVLqY3Km7LaaPCpaxWmFTZzUyJPUWq1W6uVdXxUNItWkYU/exI2r0uIXzIIu0Wd1Z63Vvr&#10;gwysCQqksvqxOg7zcK40SbFMRtc7a9V7sFYOwi26nr7qi3yqcxbA2FmhWkhVbbHWTspZVVtZKgVm&#10;kdWqZNmrLWftBaG0Vo0Y13qgQaySYq5pDrraS11r7YWxtk8idbqLU2bpBXi29s7eW9t9b+4Bl7V1&#10;0sSkyw9p6T3BuVcu5lzbnL5tMoG1raa/QNrzc+7F2btXbu4Ua4aP6xWlurOy3d3bzXnvRem9RW7o&#10;3IvLHe9turG3rvpfW+197XXHb9VWmN45R0QvxgHAWA8CVvu+j68KLr9VQvfgXB2D8IYRnrgdHuCU&#10;V4UuJgDCWG8OYdw9MDDCMMLYKoddbDWH8UYpxViuo9i52YnmPbXF9ycWY1xtjfHENcQo8xGiWzFZ&#10;cYY5yFkPImRXvY/TFj1EGC7EZByNk/KGUcpOJh1S66VgGa3xpfjTKeXcvZfzA0vJCY5n3wv9Q+6+&#10;Yc1ZrzZm1juO0XXTS9nDHlxc3Z3zxnnPSn8mJxyUh/PsU8nZ70JoXQ2h1D4lm3g2xWZ7raM0RpHS&#10;Wk9KUexlTO/jk9HTb0HpXT2n9QahkVlqxGkHtYuVDn/UWq9Wat1cabOmcc7JE1jgiz2r9ca511rs&#10;1+tURZySpmOIGmdebF2NsfZD+dUZo1NcbZdjNWkBAIAAIFA4JBYNB4RCYVC4ZDYdD4hEYlE4pFYt&#10;F4xGY1G45HY9H5BIZFI5JJZNJ5RKZVK5ZLZdL5hMZlM5pNZtN5xOZ1O55PZ9P6BQaFQ6JRaNPW+3&#10;4EIBBR6dT4s4HBAhCIahV6fSaXTaxXa9CqlVKtX7JZbNZ7RabVa7Zbbdb7hcblc7pdbtd7xeb1e7&#10;5fb9f8BgcFg4RWgBTMJiYbYQBVcVgMNiMfk4RjLFlMxmc1m85nc9n9BodFo9JpdNp9RqdVq9Zrdd&#10;PMjXNfc8ZjtnXcNW9vd6ltt3v+BweFw+JxeNx+RyeVy+Zzedz+h0aducPsulRctjbH15vScl3Kh2&#10;d94PJ5fN5/R6fV6/Z7fd7/h8fl8+53ut9Jlte3+JJsf4mz9P/AUBwIoTqIM8cCwVBcGQbB0HwhCM&#10;JQm4jqO/CiPwDDCJQs+8NwyqbtPgw0Ew/E0Toa+yDN6/cURdF8YRjGUZxpGsbPe/0bonDUdABHMe&#10;opHj2upEsgSM/8VILFkjyZJsnSfKEoylKcqI/H8qvFFsbSvKqByy+T7SFLsxufJKCSXMk0zVNc2T&#10;bN03zg18OzJMUdS5Mc6vdHM8zjPrUTNLxwSLP1CULQ1D0RRNFUW/pvwvOlBS1G87y7Pj2TvS1GU0&#10;v1MUjTdP1BUNRVHUlSxRSknuyy87KUgdHyxENVvpQEV09U1brlWlA0HXFe19X9gWDYVhsnOc8VtI&#10;1USpTM9VbV8zxDXliWmn1UTRalsWzbVt25btvJRZUo2ZGFw2XZEkUdDzK2jSVv3clVdWhaV33pet&#10;7XvfF8zjcsmy/IF+Shf0BXihNr31g6NXDg2EYZhuHYfiGIv5gEj3HF9jTVi0cWddWC3ZiWQITgl5&#10;XbkOTZPlGU5VlbH4xWFZVY3U241ZuZIlheWYdkdd5LnOfZ/oGg6FoacYpJmaRdncpYFAulIXnGiX&#10;tp2oajquravrGs61o2K4/f9W5tNOqYHjio69rVv6ns+0bZtu3bfuG07LsW10nuc2aREd0o1vO41B&#10;immb9wXB8JwvDTTrke8DLe77ogl5vxxOn3Pw9TaddaFchyvN85zvPc+9OXXNmG7IJZ+XxFB/JIZv&#10;vQTb1fJwRnvXdp2vbdv3DP9hG/Ww/y9xbrBvfyDyncz94aL8X43l+Z5vnees/kcVWPU2TxtIdJ4X&#10;ro7sfoTJ6SM1UgvNe98vzfP9H0w5sFXY7J3ew30XUezB3wZv4P1Sh3cQdl/P/P/gBAF5j9kgPdRm&#10;/t3j+HVPbJBAaATjHTk0eVA+CkFYLQXZ/AhGUE4DwMdQ+RAkGiIPwgwhGAhLHxOPdnCWFkLYXQvV&#10;w/JpcCkawiRpCRMEHiSQOhghSE5NYOFXSJCuHsRYjRHiQnJvbjnqsxfa3iGkC4IklhxEk+cPycPi&#10;hAUhjkQYrRfjBGGMRfYZKpepFtE0NkZxee02GFDxYxoKjUTmFL44iEzV1FWOMe4+R9j8TmOaL4eL&#10;kh0lOPUV5CkokHH9ZsUy2RsJctaOEjJKSVktJdeEiV+xnjvGl9kjngP0QnIF5Mk5MKXk0W6LUnSS&#10;sEkPKeWEsZZSUlIiaV8Un3SGk4xeJcEpTSzPNFgtcdZREgklGiYEyZlTLitGVgMUUYzOl1MiOUn5&#10;cxvmLMw6Mwi6SQIqwqX82pxTjnJBaWqJ5boMnPIKaEC43E3kXOVCshZiRPLrKsjjapqTyn5P2fzo&#10;J1oYm9LyUEz4VUEmuTOdM/zRz6Xageexcp6xbnBNmhlF6MUZb9QFClC5qkGoLJui0o5U0KnDRo2b&#10;O2kTSLhPhkUvWPT7pRTOmlNWQ0cQnR5Bc3EbU6b1O8nlPqbGJldO0hVEHTUJLVS6isTah1PqhVFn&#10;VJUjVChDVSkVTkT04JFPGqTuqYMkJFRCkJaHxSgq9V+tVa62KlpY12g7X6ksZl3ISoBQa01tWK9u&#10;qxBa3l6r7XqwVg7CJMq5Tmk80asNHqNSSu5Qq82FMFUWmRGakEFrLMOxNkrOWds8lGnk7K4o9sPR&#10;2xqErSxUs3Z8yEHrIkmtCVe19rLaW1ttG2zFSoC2naTYuuFWlT2+qDau25eqi0jkjWGe9xLi3Nud&#10;c9vVmaq28uDY+XVyLHHVLJbO6BbqyAgsCRe2JTrw3dvNee9BqrUoMoHVua1dLR12u0WW8t6Tpvss&#10;quC5RYHqXSJ3dy+2AcBYDobe9Y9+bs3+undiH1wih4AwIcZ5CLLvlGwhhHDGGcNF/vGi6+sObrQz&#10;wZgm3R4bmYbOQ79Otl65zwupijGGMcZFxvWgu9snsQxmvjYrHJXsL4zNc2rEZBMKkxx/kDJGSclR&#10;cxa6O4CNK/xmwROrB15MX5LNavzI+USPYfyxl/MGYbLZVhvldDGNUJZePVmiIGJ8xJ/v2QfI+RH2&#10;ZNJDnPN+ec9Z7IjmxBWaj44dtEQPKbTcyFYzxnxltJdE0vpBiUh+jdFaT0pm/PyA8bu+wNXTQtV8&#10;7TdzdpUzmE9QsJzrfNs2ndRar1ZjPLiOtAU/1QmvWJ5dLk60lq0vmKszTG1Pj0AGtddbD2JZzW+m&#10;Ne5n0PT2usHcFWa1VsUvbgNSkpy1tXaW2dtXP2OgLYR69Xvv2xTvTZe9c7bxpnFWuQyX0O3Ru/eG&#10;Adun/2/KjZ+C9CSsQhvO4e7N4kbRJvomuvNoyt3VsHZO/+FcLqHvw+emccazexk+hBitz8MzoQzg&#10;uvq0cJJXSrcfGORcjnLuHZm/tNaffnxS93KjAcX5HZTgRLN3FD5BxvknOedSV4cfzmC6Ngbi5Rvv&#10;ZdEuQ87IPzJavByBc/I9cflnSOpdTmBoJD/ENldBqzzhsm9zedH6oQLpRO9r9cJDMfmfYe1driRk&#10;XJ3ZtPcSWP0O3HLjE9O4ZHnjyjaQ941NFPv3bPBeDef1aW3e53URiZ3CRHXi+eB3gp3xnf6E71z7&#10;wfyHhPNeboB0XD2zYneO5Pvl0vcjNeZ3R2MnXZe0kw5v63znsfZPL5NAnyfQPTQf9g/XcpnvUbZ7&#10;QbDpjPCidQ9v7P5HyW2c9Px5Y9HzNvdg0N1oyfv9pev+Fx3ulyXT/W+V9/8DK/oHx6xg36lu3+5Q&#10;89y/6XO/sSAk194i3kvd/h/t/dq/4z4fOPP7W3b47QL9YwL+TVqcEAB9bvr9rj6az/j/EB0B5bz/&#10;Q98BrW0ASNbxCj73I0kAhwogIIAAIFA4JBYNB4RCYVC4ZDYdD4hEYlA2+3xAIIY4HAIRDE49E4rF&#10;4y4IFHI/J5RCorBJNKZdL5hMZlM5pNZtN5xOZ1O55PZ9P6BQaFQ6JRaNR6RSaVS6ZTadT6hUalU6&#10;pVatV6xMpWAJFWa9X5jGpLHbBZbNB5DGLPa7ZDrFA5bbblUK3Aq7c6hGrjeL5fb9f8BV7TI5ZZKT&#10;g4XesNgcZjcdj8hkclk8plctl8xmc1m85nc9n8pda5atBpYjb7HptVFG/BLvq9hbo3i9jmq3r9rL&#10;8Vud5vd9l8RsoNe6DwYTu9/yeVy+Zzedz+h0el0+p1et18Zt9J2Mvb+J3L92vBnu9tPHZvF54NyP&#10;V7fd5+NEtQAO/OfTCvZ7/1+/5/f8/8AQDAUBwJAsDIc+8DrY8sFME1rRwavj5vrCKjQS/T8wrDUN&#10;rO+KPvmhEKJPDyEQzDkTxRFMVRXFkWxdF8YRirDRNxGSlQm80bJ5Gjtx0p8GR8+0HrtHr9xNIMkS&#10;ShsLptHCUyZErZyVKcqSrK0ryxLMtS3LkhSJLqgyPMEnotIsxp7IEzojKEjJI+kczVOMFRInUQTe&#10;iU6PXN0RTlPs/T/QFA0FQdCUKo880M083NTRKVSHCFGpdJ1IoJREMSlSlMurNifzs4bF04gsxKmi&#10;s+U1U9UVTVVV1ZVtXJ3HlXuPPc4U1UNZIJNNM1jAdR1xX7gTKqtPUg2VTKc0TC2BZdmWbZ1n2haM&#10;I1vXFfUpalf11a8HxrAVrWlcC2UtCVMKrBNJ3DdN1XXdl23dd6y2xVc7WPQ15VlbVI3vNt63hfzD&#10;25MzAW+pc6YJf+EYThWF4ZhtoV5Z+D3tR9u2ZdF9YpgUCYlh2Oprca+4up+DXLj2TZPlGU5Vlck5&#10;BV981tgN145QGXQBmGWZzEdhMtkSkSZnGdaFoeiaLo2jthfdUZ9mMv3DplC4hCuaaRoubMZYllJ9&#10;Nmqarr2v7BsOxbG4uM4jWlXaVVug6jmUU67smUau7tFrhWqYURuG473vm+79v+j7Vpe0VXqVwb1M&#10;/BP/tnAZVubOXpu88bdKN+8by/MczzXN4fylncZjGK2byOm2Lt+S85lfHtLrKC37cfEdT2XZ9p2v&#10;bSRw2LcJVXc7Py0/97E/Y9vaPFOTqCBdh1HieZ5vnef6ECeNTPkYxp109BmvPRd4fo1/vO6od0Ty&#10;fDu1Q+z730/V9f2fazfp0p9FG9Xee69/OX4QL7v3d5nnKuSNYQZ8Znz5wDAA/t/kCYFQLgZA0oj+&#10;VGvyUGsl0y0YEJaggr13cDnOsVgkpVR71znQfg5CWE0J4UQpUca5jS1YNv9gM6OF6iYMsbeXCpV7&#10;XIbkfgpAKFsBIdw4iFEOIkRX2v0U09VbcIoLP2gA9qJiMYSRGgm/4g8FyGQUhiz2IMVIvRfjBGFs&#10;bwV8QzVRGR3SjIlkDi2iqLEYktvgfuVqEMFYuRqjhHmPUe4+MNhqomN6Y4kP1jw/N7aSJAx9ZbIc&#10;gUUybQ9ILG0tciZFSVktJeTCapBwRfLHOKEbIfwua0zGSSLJHSZSsySQpUotShLLJSVEsZZSzloh&#10;WVrvonvWjs2eVbE4fJVlhLVFbJJPFMluW2YMwplTLmZM06Um3qRmVPH+TkvYaRWSvMmZ0tpsQHmk&#10;vGOsvyrTam3OWc0550GhkZKJuzaZ1wymtL6XaVJyTpQGueLpf5jo/nzPaf0/6AUBOy2ZaE9UqRoW&#10;zE50sUZgTfoEjqSExS8T7KNKeh9F6MUZo0UKaihaLP4ne5+fqgqOoooNRs/5W6JGAkhCxNFI6UUx&#10;plTOmhKKSqBiVNehlIpRy6lKj6j9NW90UJnSeoVR6kVJlnTdQFQaQU7ngneadIaGzxqU7WoiH6HV&#10;Xq5V2r0zaEMvq3T6VywKjIyqY8KmFX3Z0tnm/+tlca5VzlRWmptY5DVQrNJ2XKfq7VqpXXRzi8qz&#10;2CsNYexDl6/pypzPKvSy7CowrDNmvFiXbPnsrZazVm7OOysWnGpycbP13qtSSqiXLI2daHHKvtqr&#10;XWvtg1+0aZ7Q0gp+qyxrwLTpbtrbFslrLfXBuFcNoVk5CTtcLHW26qbepZtmhy5txLZTdVzWu6V1&#10;7sXZWZc+2l1mJ3LtxZlPtxreXeu1UOkNqbz3rvZe1IM0Jq3IVZdxNV0Ur3wSVfa9zLHlWBv3f/AG&#10;AUbVZoTaWXVj52YGk/ghLt+sBNyuoqK82D8KYVwshq/F8b/V+wjVHDaXL6Onw/hczNEbWncfBgrE&#10;mK8WYtP3iFLNubHVvr3iqT94EsYOxcYGfBO8R0DfHerHeQ8iZFMdeR+uP5NW7nZkqVNBFDZCyMVn&#10;DKisbGWuBlPLWW8uGxxglrGTbcGZNxPePDtOLxZdnVjglOUiqSqqlmrOWc86GPy/jHNOYsaYFvkr&#10;vJl9c851ztmcnOblSYR0NoLRWi9GQ8z/cfJyXckXhyvhyl0gNA6Nx5oQnGiSozEzLprUWo9SEz0n&#10;czTON6y0J0jk/MaftPalQtpwm+sWRzhddqHWWu9ea9LRo9VWYVCZ3zBXx0ubLUap18h3YBKHSHKV&#10;LrrZe09qaN2JZTSsVdLuHwnaLKCkcdbVLprTZ2xtxbn3Ruk3+10rbhSxuy8u2cl6vT/u7dTBdyJ6&#10;Ihq3e+/d/b/nBvTYOyntbIiTQrP3At67d4AjPfM3qe8N4lxPihkdT8H4iqni+qN5be4VrDgnFdxy&#10;S1tyLk3J+UU22bwPfmIOV6Q2kmDjdjOQ8pmNuTe3Nudc755o7g2mOMxn5fwPjuS+fpj5zz1WHOOG&#10;dK6d0/qCS7lar45nG5O21pdJwHt9wfLeoo76Z17r/Y+ycTyrJzsVzuHxl6LzLofC+29lgfpzrXcu&#10;7d315vC/O5r59v4xn2vOe+geA7xp+0/JfC+J8Vizmc0e07v65Tzq3geP5o8f4tvHYeY+Y8553Rfe&#10;qq+T4135U/det9HT74jz0IIt+q9X6/2Fr/Qd76DVPyvRPReB9R0jhHseb+t6b774Xw8BezST6ZKf&#10;xvaeExn7tMHyPiRZyZ676P1frU0+UkH6Ei/b6o8uj77KLfqe+av+P6/5/0T+8a/HmvHpQbc9rsP0&#10;nIP4/pa3w/839v9f7lp+FHTYTbTwTPj76tDyL3EAj/ghJlz7cBMBsByZT/xG0Bi97+aaLuLlz7pQ&#10;j/L4Swj4MB8D8ECf8CJGUCb8ECq+MC6OME71L3rIYgIAgAAgUDgkFg0HhEJhULhkNh0PiEIb7fEA&#10;giDgcAhEMRjkdj0fkEhkUjkklk0nlEplUrlktl0vmExmUzmk1m03nE5nU7nk9n0/oFBoVDolFo1H&#10;pFJpVLnsTgkVplRqUtjECjVTrFZh1OgdQrVfsEejFXsNlpVcgVes1rrNVAFktlxuVzul1u0midqh&#10;tjjd3v1/wGBwWDwmFw2HxGJxWLxmNx2PyGRmdcvWSy0dt1wy+bgWUi2c0EczN90OKz2l1EDvmp1m&#10;t12viF5z8O1ewj0TzW23W73m932/4HB4XD4nF42X2XHxduq2k5V35PPxnMt/O6Vf6PXv/U3Pa73f&#10;8Ep7N7cEE7u/tEL8/h9nt93v+Hx+Xz+n1+129OV+9a0f7qT8tm/yyv7ASfvStMAwKpMCQVBsHNc8&#10;aLvKgr1tfCKCtrB8NQ3DkOw9D8QRDEURpE08SKPDMTpxE0VKNBkWpZC8YJ1FMZxtG6kRkzEJoNCr&#10;OR1F8cSFIciSLI0jyRJMlILFklpe6jmyck8mykmUgyqrZvwRLCVO460uTBMKDx0kkoPVL7EyAjM0&#10;TFNs3TfOE4zlOc6PFLSuwTOqxTXPUsqfPM+x2802ThAFAwlKND0VHEyJnM1EsHKjVT5RdK0tS9MU&#10;zTVNt5SVOIPK9L0bT6CVDOdPVJGtSVW/dRpzR7qugilAABU1WVvXFc11XdeV6287v1W8vU3Q1fVt&#10;ONUU3YdfWY69kqHWCER8olUVVZtr2xbNtW3bki2fT9j0Vb9WXDN9x0vctu3U1FXP5HiB2mptZoVa&#10;113te98XzfV9wtO8t15dM+3PVMJ3jN2B3RSl+YW5F5sBWGDJjZ964ZiuLYvjGM40oGEU1gM9Y7TN&#10;l5BfwAWDTmR43lTA3au1ooTiNf5PUuFZXm2b5xnOdZXkNLZTUWS5ncmC0JZFgVpcGiZ3pa2Z6xOI&#10;aK2OHXpmumatq+sazrVD6dRePzrruRarsGj17imt7QoWWtBqCOUbr+07juW57pur57DQ+4VPstjX&#10;fSGyX/XOf7twibbW12XoZoWz8LxvHcfyHI4bP+zaVTVi2ZxlzaDpGUctyXQJbw76c10PTdP1HU9U&#10;oe8UVvVC75a/Xyd1s+9n1fcAB2r2dL3Pfd/4Hg+EiWp11wegaFYV35jMPR695eo+H4HnPl2/pev7&#10;Hs+1nMD5Nztlc/y/Ocz8OScp42x+34fD5f5Lgd79X4/l+f6Xt6lMfhwHvdl8v9fc+Bv79XfstSu9&#10;1xT3zOP5gFAuBkDYHNcdirhMzzE5O7by/1OkFk6PWge3SAj6SOwGTw2yEEHYTQnhRClIzmH0QUb2&#10;+d8kAYXwjYBBiFToIPwubcyWGB04Sw3iBEGIUQz7QaTrBx5sEYYqxgg/9z0MoiOQVdEhX5EInLui&#10;hFGLUW4uRdN7EZOTx1FxgiO9BQMLHlKDi85KKcPyfQiiuguN0a46R1jtHdSMSoJQ2UrGSDcfGjOB&#10;hrDqPDVo2yEJ5HCBBRIFSFkdI+SEkY3vjhrFmPseldxUSRH5OMmpJMXXHI0o0IiERxJhKKT8qZVS&#10;rlZDuQUmZALikxHuNUEJXy0Xg9GVr3HitUkQdiHj+1Xxzl3MWY0x5VycThJ5KsaH0SWkDDRysv5k&#10;MWhzLov0pJhEulRNWb035wQomUm2MUspbzTmwmKccy5YzhY0wObpgJtSlkWqCYk7p8T5n0+qdaYZ&#10;mJYn6mKCc6UuUBn9GafcvI4zxMi92J1DKE0RolRNuczo0xMUzRaFtBJ1SzovNSii6n2T3X7OdDFJ&#10;KQ0ppVStnVBkwT/dpR6Z9GH9Umo/Ryli94PzQi/L2k9PKc1BqFUNfj93XUIWJT6WEtYz1KpnSCoi&#10;zJ4UoNs2+qlUasVZq0qSjTSagVNh7Oic00pK00q3UWpxCKIGlqtVCs9b64VxmbTJVda4k02lxV+u&#10;826y16rktmkdbjQVtpxX+w1h7EKMrTE9ClhXN14pvWOUz+J22JW1YGxxrbCWWs5Z2zyKquuesFQW&#10;SkS7RpDtDXWytn1m2YOemqv1rLZWztodqlyVaYJSqMz6pDArF2Rtquu1xyk1WnuDce5FyWG2TqPU&#10;xTFqWCWxo7ZC6NZrlLYpHc44NxbM3Xu9d+8BhrbpJtzTG6lqrpWkrDXm614VeNdnKbC7l7r6X1vs&#10;YW8aSLypLvyli/aN7+24qvfejNvyH3xNShe/+BMGYNwcTDAKRcFybrpdW9NAMK1elzg9XUZMEI/p&#10;9XbDmI8SYlJJhFImE1vWlrLca1GLKl3txMpy3ZtLe1sxDgPGeO8eY9IXihHGH3zV8fJi5IWQElYq&#10;x8knGpEclFrWLiLJeU8qX3yQjbJ6RMr36xvDO5lvLtZVwKQbL6iMNrsmDkbMWa82Wsy2jDLOL7z3&#10;VzVgDDNjM65tvUQXMp5M8560BoHQRSc3otzjkfO+Gs/2gxhU+7ug6wELz7lLSGldLaXJ1oVEmQrf&#10;ZzgBmepufVK6H0wm2RWNtF6l1VqvVhEdNIj1Jna9csNU6M1nLjWuraa58QDrHXWv9gaXybOzXOcs&#10;iN9wvebY+Mdi7BlsQfZuztpbTzZq9D1A1P7DgvmGDOBr0Yy2puHcW49yMV2sh/Slc8yT10/tFD9D&#10;t2WU25uXem9d7b3V3ufa9q2SaizBuBo2/rm8A3xwXg3B+EQV0SnPTmQ+Bbb4JY/ZeuNH8J4txfjH&#10;GUPb6Q3r5Gd0MNbJv5o1wW/ONcn5RynlR9dtX+5Nt3T2eOK5M4Xu3mfK+cc551zukvE1A8eRhxzL&#10;HL898PT1w3nnSeldL6YZDoSBekcw59xSyW8Wxci6a6crm7us9d69SLms5OicK1vyXrHNOytD7P1+&#10;Nmaeb9s7h3F+23pO9jmj0Z22XeydT2/2vuTjUTMv653/wnhXYcxoF3bw/fO1cRYP2FsXg/DM4p3Y&#10;3yfl/MK46efvoCLfNoz3TsbvHR/FeZbtfDvXpvVer8X6PFPqZL+I3l5bTvjOQ+O9ZFLuhDG2+599&#10;7/mnrkh+d1tWSsWz/ZMJ798BtMnNsfM+h9FEHn3SY69b1bmWkfhcM9L9KivJCS/P+9+P8h8fqHv/&#10;E+L7cYfYcB+x8rUH5Xc8gJD8T+X9/8F//OfD0O6vjNHNIu0tFO3v8iTCAgCAACBQOCQWDQeEQmFQ&#10;uGQ2HQ+IRGJROKRWLQVvt+CCAQReEuBwCEQx6SSWTSeUSmVSuWS2XS+YTGZTOaTWbTecTmdTueT2&#10;fT+gUGhUOiUWjUekUmlT+Mxyl0+oROQQKRVGrVeLRmBU6sV2vSWpgCq1+yVamx2y2m1Quw2O12+4&#10;XG5XO6XW7XecVqB1ywSGR3jAYHBYPCYXDYfEYnFYvGY3HY/IUGz5HH2GqX/KZmE3q+ZrPRK25jP4&#10;3OWjR6ePuCCW7Ua3Xa/YbHZUO9VvTRWQazZ7veb3fb/gcHhcPicXjccAaXkV/Q8vA7UAZ3nYrm9O&#10;y9DpdbB9Xtd3vd/weGUcrcX7xef0en1ev2e33e/4cDyfGedz6VHJ/e5fb9T35v6tLctFAECQLA0D&#10;qg7DbodAUEQdB8IQjCUJwpCsLK+/MLpQ/kNJtBUOqMyyxQHEDxo06MFxKnsRMvFUXRfGD9P+hkGx&#10;jG0bxxHMdR3HkeuvE7sx8gsOSEj0ZyKmMiSQhcjyWlkaydKMpSmwsMobKEqSzLUty5LsvS+3krSd&#10;ETdTAzcgRTMzyxbNTkzRNqLyVOE5zpOsjG/ILUzLO0+T7P0/0BQM6zFIs5UHN9BRo1URzhJtEgBM&#10;kSUfSdKS5QiFSxStNU3TlO09T7jQ/JdDTpR1J0jNVRU7TNQVbV0XUvPVJVfWla1tW9cVyo9Yx7Uk&#10;21VT1WS9U1H1RXVj2Q+NeIPYVk2dZ9oWjaVb2JHNfVTRFP2NMFq0Fa9p3BRLoINPdQzxNNZXDdV1&#10;3Zdt3SzZdrUXctS2zYN51nLVgU3b9339L8j2a4t4yG81/4PhGE4Vhb4YJGN+4Be1V3xbDbVbiGGY&#10;zH1Y4E4mHUhimNZFkeSZLkzI27F+MS7lNAW3M2Pz/l+T5pHmOYM5eW47mueZ7n2f6AnmWxVldLYl&#10;Tmd3hE+LaRkOg6fWFzoRorX5jkF6ahrOta3rmuoFq0QapKl96bNluaPSuxa9tb1WXpLe6tt+2bnu&#10;m67tZ2hw7tWx6lUGZ5ZtFKb3u/CZzvup5xc088RrHC8dx/IcjPmwQvwcnbJtOnYijd0VPzXJdA7+&#10;3cTgfDyv0nQ9T1XV9ZHXKQpy0l7zmXP4jxfBdr1vdOF0fGt9uPUd34Xh+J4r29nCfY8v02J7NmHA&#10;0Tv/jem1tibk3fgd96nt+57vvM95EJeVjelr3ztvUX51h/L29A/H7/4Lngnrtn7N8/j/H8/1/a0/&#10;DCL73yPtWK7lwDTFtPBf5Akwb84EHBY/ACBUEYJQTgoRR17/4CKNehAN9Tm0UPNIK9qCsIyvQMNW&#10;/d7DzF0wkhZC2F0LyIQXQg/RfT7HzvRgylt/ydIaQwh8ruFSmH0kRhEYmB8DYfxJiVEt7sO0EQQR&#10;xE6HkOW+OcgPB2JkWSjQyIeiwhcRS4xHjBFqMkZYzNsi4geKCN4pJtelDqDcOITxnjoUKNKG4hk9&#10;jGSSMUKI6x/kBIFkkbUARrRtIRM0hkVSITBIqQUjyGR3P3Hkky5WdRIkhJmTUm1oySP7I6RcNmLy&#10;YaVAZsqjJOSpJfJ40cXiDQCIJD2VUs5aS1T7Iw+MoESy4S9F6PaQpeJdl1LaSErDvyymJMmZUy0o&#10;zGPpMhJEwZeykiq+aK8qJmTZIjM47s0JtTfnBOFCs3D3TDQvNKYUVEpzoS1G+cU703SwPfOaeE9Z&#10;7T3OHOw9M9JxxxfRHNX8QXcRYnxO+chzpvUFoVQuhk+aBOwnUlJzFA5sQeitKeX9DZZ0HOXQmjVH&#10;6QUhMpPo9FHkc0kSzPxClHEt0qpFDClhx6TUvppTWmxdaYnnpchCnKVKdoRpQmOIdGabzFoefemd&#10;RalVLqYUmoMx6IuylEvegkNaLr8qjU2VNPTiVJq1V+sFYSaVcPBV5F9T0pU/p5Udz1RKxR/rIcKs&#10;1b66V1rsROuJ2q1IGryoWocfqJVTcyuSwFd5AVorlNSw1i7GWNIfX06dc0QUTjlRVs8pqsVusdFq&#10;yBwLJWbtBaGotnaZVZZtP591pnl2YU1Xu0T3oTFKnkgGxVr7bW3q1aSrtqrT2zT5O6OFrHPUAtxJ&#10;qBlmiYLjIjb4n9n7i3PuhNmxFpaq1SqvRS5CO7KT/stdGR7o7qwlfKRa5hJLnXevRemTN0zkXnpX&#10;ahl1tZm3wdpeG9UZne2FMPcoj0Ar3X3wBgGLNujh2uPvgRHFwJq3lTtgbATxGb32gdWxq9+sH4Xw&#10;xHS9lpbsoduVgyN1vJo30t/X/DMgmb4dNdcfC2J8XYvphhRAuDnj4yvjhK+d17B3dxhGfFOLXf4U&#10;v/j3ImRXhYIN/jQ9mG0dYKaViCKeOMjQ/x+d7FmU8sZZgpkg32Q6+WCtbfK1c1qMZAy1CzKp3cr5&#10;nzZm17+XDe5eQLnBG2Sj+5MV7iLN0FVCZ2LxmvPegdBOszxZ7PVk8SZRIHiqKONk+5O0HC7PuYj5&#10;QbzlpHTGmWD50Nln50WYLh48uCQXKEidD6agjfzReZtKu30vqjWGsVn6FyTpTRFwoOaiaNqWKejN&#10;Za/IxUfV+wNibFU/pw2Onjta0wTqdHuzGHyU19sbWWEddbU2xtmTuiZ562nPtxOGkMc5kszqzbW5&#10;54ro2Hujdm7X168PXus9e0EYbKwPuBOu9t3YCYDt7fe/+AJ22QbDfS5tcWpyluPeEjcTcB4cQbVX&#10;CeH8T4o4DhdOt/VA3wmrgrDeN4h4lxXkXI+SclqtB9B/HWPaO3zs512oLsbm5NzPmnNebYe5YfDe&#10;R6N6Nh4bZflEINp836J0Xo3Rzz8DNbyo3928G8uu1x/cPUOkdV6t1frGleDyf4yg7pSGud8a63wj&#10;VfWezdn7R2l3nOdu9DWV1KlO0uZdR7Hjfa/au8d5713u/fcKS9dzvzB2nbqz+C1z4TvnifFeL8Yf&#10;7tk5eqH06+hXpm8+/am5D43N1yvEea895+8XF6y+R7f3XqdxHn+inT6j0GmlRbi9b7H2T/fH7x8A&#10;jLy9afSRs8N2Tzvs7735+B8P4ha/Jyt9v6XoPdvf63+XuX4qXiAgAIAAIFA4JBYNB4RCYVC4ZDYd&#10;D4hEYlE4pFYtF2+3xAIIU4HAIRDF5FI5JJZNJ5RKZVK5ZLZdL5hMZlM5pNZtN5xOZ1O55PZ9P6BQ&#10;aFQ6JRaNR6RNozAo3SadM49ApBT6pPYzTarWa1F6iAKnW7BYYFSwBWLFZ7RHXBBq/abdb7hcblc7&#10;pdbtd7xTqvHITHrbecBgcFg8JhcNh8RicVi8Zjcdj8hBL3kadfpDlLDZKZfMxnYLXall89jc1Zc5&#10;o9Rar/qdZrddr9hsdlrMnfY/otnud1u95vd9v+BweFw+JebJZuLK8tyZrx9PzLvXdX0LTtepielu&#10;Ov2+53e93/BPutB+X4fN5/R6fV6/Z7fd77j4/httD84p8vtSOz+aFpeQ/itNArztQBAsDQPBEEqM&#10;/CCPLBUHwhCMJQnCkKwtC6GudCEHQrDUMJu/cPpdD0RKBEMSxRFMVRW68GIHDkWRjGUZxpGsbRvH&#10;CSRdA0YQjEkcpJE8gIjH8hpbIUjSTJUlyY8Rvs21UCSbKcqSrK0ryxLK5x2/kkR8jTny0g0BOnLM&#10;izEicvTRNc2TbHEuIFHs3TnOk6ztO88TfMEFTVB8zzXPszSe008oZQNC0RRNFO9P7PtvRdIUjSVJ&#10;0pSrXTg+E5T9Qb/zdTUrv9MNFTJKVLVNU9UMZRsx0fVNXVfWFY1lWaYUw99PwTW0qQE+s0VXRND1&#10;pYVh2JJyDU7KNi2VZdmWbZ03V++dcQBUM52nK1o0LYNn25btvITaqK2vb9yXLc1z3Q8FdVvVsIXX&#10;Xa1wHNtszzbd03vfFLXCkVx3zf1/4BgOBONTlRS7eMywPd8lVJeeC0phuB4lieHWPgyLX7imNY3j&#10;mO48leFvZjL3X3LV7SbktIZPj+WZbC2UpTkeXZnmma5tfOQvTleST3NmdyVeltXbm+iaK/mYJVn+&#10;jaXpmm6dROgvbmT2ajJOlaBntJV5eWn67rzhNKglkSPoev7Ns+0bTJmcvRq71bZG2IzFsNCUnqe1&#10;bxvLB6Qmu771v/AcDwTzbg82/PTqscbdI3CzbxfB8hyKk8Sl/D8ly/MczzTIca8HLPPzsWcfIHKc&#10;deNe831PVWMg+xp1z/V9j2XZ9pyeswP2Du75hmEVLUFByhu3e9r4nipR3ag9z43l+Z5vnIr0LveU&#10;7foxV0cb9LT3h+f7nuoH5Cien73x/J8vN+y8Pr9128mblX2H0r9Xzfnru6eCrfxfp/X9/5p3qncf&#10;ydB9CKX5I2gGmJ9z/YFN5gOUOAMC4IQRgkwF/51ICotfYkuB6MYGpZgvBOEDAnwFgg3CGE0J4UKz&#10;g7ABsrR34O8IIwlKsI07wfhTDdbjdHXFuhLDiH0P4gJ2gqdCGxxYVoWiKiuI6WIkxBicqiHTFy6Q&#10;9ifFWK0V3SQZPzFRsEWkhxcRFEtK8TYsRlTzDQu0YIzRrjZG1XML0CxqN/ENDbp2uNzjgyqO0Mo3&#10;R9Ug/ZupaWttiilHKP0h5ESJO5HSIkLT5xiQfGSMLwJAqRklIqTCen7lwgSABLkhpMyhlFKNS8Xo&#10;tyOZ5JtIEoEJyQjHKiUksVsSUh2ZWOxbHfSelMACVkspfS/mAYGRhxZLm9mG7iPcuUpzHhgQWPkw&#10;ZoIpkBKqEj2yJSflhNGbU25uGKmYcKXpsZXTIdQliKLEJszdnVK2WkUiwydIgo2cM656T1nsrWPJ&#10;9pim8m+gCeam5arAmtPegiBo0S2IRM9IkXp/0FodQ+iBDJ+nAoaa+ia7IYzKSXON9syaI0fPRICg&#10;JVJ4EnRdRWkFKaVTqo4cSlBqaWrSoG7+Qk6Jy0rpwcmg81aFEmpPOmnNQahVDl1SNkVMz4UXPdS+&#10;g0u1ET7qJVEvFOyzyGp/T2qVWatT0qUb2pho6Y1Lo9OadtNo71brQZGkU7op1Ap9QypFaa5Vzl9W&#10;E4NXzMV2rFVhxk+VR1jrpYEw1VI01uJLVejVgrFWLjNV031eDKWOZ1XFlFfqBU3sZZlLdZS0SDIL&#10;Uaq0lKE2Js1aW00J7JG8shWqpyH6oJfmpX+zFp7aFgr0S5rbCVdWrtrb230JrUm5tebC27bbKNYp&#10;q8K2dv7mFIuCSWkpBrd2GubdW60ibnmyt4Y+7MLLl3Ikq1q4917yJOqMTyz1fHv2WQbdS8t774RO&#10;u6bC7Zjr5nXvq4i9jQqM3xv8T++5ar+2Htbfm/+B8EN6uKbu4dFr9xIvHJogd506YNwThcguAVHY&#10;DePgW92GMQYhedho1mBjE4Lc9hF7GD6BXqxFi8jFrSYW5tIRZTGJsYY5x0xrEhqccGHx6cPCyBcg&#10;2ulvWfHeSSR3PuiyDD2LslZRyk2jFFwsVHhyLXfD8HLOXiyhlPMBB7U5DLHk/GuYc0ZpaJlkzuPz&#10;EZsq9ldGeVUb5kzVeTFFFcb5bzvn3PzFM4GUzdkDGUkc5IyzojTJuf9GVFrYSjGhNM95f0bpXSy3&#10;9Emz0GYTTMxNDxKy7JbT+l803d0iS3SeZ9Sar1YsrQJmNNzCxZHXSiKNXoVztq25uncN5IpNmbXW&#10;wdhLO1uY/XJndimx2OevXjotR7DzBOcnNnsOET1TtDbG2VY7JMbrEwGzZwbPkncmPW1dtatsJjPI&#10;96tr7n3du9SO3DGbeYJhRBG9DgbgetuLeGfa1omsAuDYBMZpkD1rv3hHCVGaFsnd9wnDJya+Rpvq&#10;Am/OFaV2lejI6vVsz7sRxfkHIb9WxUznyDG9o48mZfrNO2y+RYY3S5XI+FI1cf5fzfnEAuIWT4Oc&#10;zeWJeVWwwno/lvFuc6s3+WLmtcOHdH6d082nO3DdGiNyxHnVI38kqfwHqHN+MlP6XDvfHXeydl0l&#10;1J9PQefdon11hBHFEUcu7NlPmJNuwyF7V3PvXey0dwNH2Mu3fsrdNQ/4JEvgO+Xx6TwDc2v+xd58&#10;T5HyVzu2dp56cTn/f/IMK6s9qXHk/I9f41aNHUu/Eeg9R6nR29/NnB8yZ70/UetNC8v6rr1orwk9&#10;0WQubHtfbe/+BqjzvPNVc69n6zwiFPDIY7l8HUniyd6nId734vzvrfXw7yg8/zTSeVrF8mdnx+i+&#10;N+x8HupyuN8GNwr/2P5f3cK9eYj9p8fvNS9afb5euO3fv716In6zygL+b/kAbbT+Iw8AQt8Awxz7&#10;iLr8ROsBkAjdz6B/D+8CMCz68BQwcCBVT+o9UBBzj4Znz/cC55YgIIAAIFA4JBYNB4RCYVC4ZDYd&#10;D4hEYlE4pAm+34IIBBFY5HYI4HAIRDHpJJZNJ5RKZVK5ZLZdL5hMZlM5pNZtN5xOZ1O55PZ9P6BQ&#10;aFQ6JRaNR6RSZZF41SqdMJBIqfU5NTI3VKxMajI6zXZrF4FTa9Y7JDZBBKlZbVa7Zbbdb7hcblc7&#10;pdbtErBA7FTq3d79f8BgcFg8JhcNh8RicVi8ZjbbVsdRr7kZ9kMpU8nl67eb3ms9CLOALTn9JpdN&#10;p9RqdVq9TeYNnaDmdZs9ptdtt9xud1u95vd9VM5V9/JtDo+HFctx5dxa5ypnwedguZ0ep1et1+x2&#10;e1K9cANhPOn2/F4/J5fN5/R6fV65vyfZH5DzfV0PfC/D9Yj9PxWPv+/8/8AQDAUBom7rvpy2UCQV&#10;BcGQbB0HwhCL0vc/EEvRCkBwtBr9Qknr+w7EEQxFEcSL87rXuEmUNRLFkWxdF8YRjGUZoPDD3xW8&#10;sbP/D8GQ5GiVNCgTjR/IkiyNI8kILA0UpbHEkyfKEoylKcqSq4CMO9Jj6yc7cfQDLkAy9KyHR5Mc&#10;zTPNE0uPJcmvjNU3zhOM5TnOkWR1G83Pmb8Dy/PMNyxPk6gBMFBULQ1D0QzcsRQktCUTR9IUjSVJ&#10;0ouE7vVMryUvCpwSE+UCTFOcgoHIdK1NU9UVSkk2IrR1VVfWFY1lWdVVC9dXOtWz91w9ddTlXlaW&#10;DYVhzjViIWBYlk2VZdmWbCFN0xP0Lz3LUBWRadA1FTrRU/Z1vW/cEaRPLKGWvcNz3RdN1XW0toPP&#10;TLx3c9l4P3X001HUt2X1fd+PxaFzX7gOBYHgmCp/eTy4A5WEWjfL/3tNF6YNieKYq1l/2li2NY3j&#10;mO48hOGPHhU12pAmJPrkMq5Pj+WZbly311keX5nmma5tQuUuzlbtZy8mZZ5QFq3vbdPZvo2j6Qo9&#10;L5/pOm6dp+oQfiGfYzaaw6FTmHX9oM6Z3qOv7BsKHVDpmxbNs+0bS3We51qrz7ZqmtPZqcqa9tW7&#10;7xo8dbLvO+79v/ALtuDr743fBvFwuF5LbWi8Dx3H5dL3E8hynK8ty728W/3Jtxw+28a/26SffFu8&#10;x03T3VDHOdR1nW9d1/RZFt1Na5DPZvfz0adX1/ed7OXVdv33heH4nUdy6vdtn47seTtfa4jolueL&#10;6fqUl4HQer7Pte3sXluVuzq+86nwaBq81fJ7n0/VIvr+l9f3/h+ON/E4fm+VzU+7lCf8eh/X5P/g&#10;AiVcZaHSwBgNAeBCxH6G/fsap2J5oGm1gejNUb2IEwXgxBmDUG4OQdOe89XbwUuv8R2tt/y8YQJW&#10;gjB6FkLYXQvhhDFykCzfPoOdDQ48K37rZShDaGUP4gRBiFEOIjRocG8h0aiI8DIRO0fMyp6MJ4ix&#10;TipFWK0V4sLOiWbqJJp4tm9i7EqEkPYTQFizGeNEaY1RrjYm+L5uIwrtjHCGKUI4eJEh9G2PUe4+&#10;R9j9H9PUd2ExldxHNPEFmrLkSjHmQEjZHSPkhJGSRlI3m1jiaSCbiImwjifGSREk5QShlFKOUkpS&#10;1yVNpJcz8qDcyqM9KxzchJTSzkhAMgsdZaS5l1Ls/MKV5ybaBIJhsZjxSZRHIyXkyYYNkeiQ6XEy&#10;poTRj/LA2crjNTUlTLJ/cwkXzImlN+DTy4KkHmfOCc054YzYNXNYyMxjtTskpIZGU3p0T1gBJWcc&#10;5Z7T7n4/GdRqJ6G8n/OubUiZuIkoDP2hT251UJoXQ+iDlp3PImAdmgZqp4GNomhCh1EaPO+o2Ryj&#10;NH6SUlZZRc09IzF0hOtSoxVKHZSfpNTN+EtqD0iorTSnVO2z0wNLS4xNPqAU5fDPJErpKeVJgOsZ&#10;IFRKlVPqgzOlh0agGIqFSmpzipOowo7VGrz1lFvuLvUxRtWav1nrQwSq5nqum3rXT+sxw63vfoLW&#10;muyslxkaqqS+mzWCzVxrvYGwS3q5mUr3Vao0v59MkpvRywFg7IJTlsRlLVbSsVkr/YuyNm7OKxsK&#10;ZGw5h7P2GrrMWX1R7S2dtUlWzCZLHqWsSQa0Nq7aW1RbaMxtszC24MdbowFvIuWpttcNGdea/Wus&#10;0XJ0VvriXNucqC2LVKZI5uiu+19ArqoOstc+7l1CEWNXLcK3d2bmXdvNedt92Tt3lMDVM5124HWn&#10;RBfC9F9ai3gIjfRRVB72X2v9f+xlx4IXXN/cAxl/S64GmzdPAGDZC34IVPmYloryYEwdhfDC9b1T&#10;vwsb3BRisEXKvkhG/WGcTG0fFPCyZEbkkKaniXE+McZXYq2njFuBcRrRwYdfD9GLxYzyBjzDZoIo&#10;4TVXWEhmEFB4dIMwzEOQcoZRxFkpwmTDc49MRk/KeAkG5ayll8rzPcJElxXZQrWViCZOzRmDNmbZ&#10;45Upbms22WDD5ethnBW+Rc3Z7xxY2hNrScVtzVjfPmhdDWIzw+POUEshya0I4bRrWcjaH0pF7CuO&#10;0C6ROXj8jmg9J6V1BqEwV7q6aPedjWOmnzo6kulWLUWrzTLy0Fpok+Yyl45PhqbWGu9eFOzoYTGG&#10;ltE5V11nPWmOtXa92UY7WWi9WWugIV+6Odtl7V2sRbY9FNi5X2y8zRd8dh6t23tfcmYdp7fABF/W&#10;zmZhbU3Lu/UWvzB7uZht2immNV64fzqreG/d66otlujMpesuEF3WTzZu+N/cL4YS3eR0t0MX3tor&#10;ccO+Cyx4Vw3jRZGMcZ1uow+3ETkYV4rxvk3G9nxg05MHi+A+Smr4eYvYPJ+aE02by8ijGOcEd09z&#10;Xn3Py8cT1LvzIW4aqcikxvqWPO+gdNJhzfonT7E1V5707q3V9sdGhz0jmHQut8erl15z+yesdlKL&#10;1AoPOuowfv51zs3b8pcxMBvQt3KYa9ulX2Lb3TO4d95zufvhEO1dn5J2vv3h9QdyL/3Qx/en694l&#10;f47RXYPEeVO5vqkfgyidV8t53Zfii7cz2Fy2mPZI7ekPR6Lz3qyB+aYP1Ple7OW+q9Z7W4foC6+M&#10;7r5KJHkO89a6P5T23w+Rx38z4Dw1fMN+6+J82evuC6fMLV3blXgfRsm9987y3rjK/I7T0rg32ftf&#10;jrT9Auf0iy/m9D+Kdv4D0/o/Jq/jvpicdo4+RO/H8P4/7lL9S4L6yMT4DrcAD371CQb4T/ipQgIA&#10;gAAgUDgkFg0HhEJhULhkNh0PhTfb4gEEOcDgEIhiEbjgAiUUi0YjUbiUQkEdlEXjMolktl0vmExm&#10;Uzmk1m03nE5nU7nk9n0/oFBoVDolFo1HpFJpVLplNp1PqFRqVTmsfitUrE/lUjrNdmVWr1hnVbsV&#10;lkkTq9mtUyslrt1vuFxuVzul1u13vF5vV7l1ghttpN+hkXlsnpuAvmJxWLxmNx2PyGRyWTymVy2X&#10;zFmwWZqOIzlFkoAw2fp+EAEr0lEzepp2m1Gs2Gx2Wz2m12233Fi0OjhGeoGhgm8xu+3PF43H5HJ5&#10;XL5nN53P6FL1fRmfE6kP6fXtki7Uc3dp7sx11c8Pl83n9Hp9XruvZgvW7zflHCyXw9n3/H5/X7/n&#10;9/z/wAlr3QCAD7PZAcCQK7j+wRAkDQTCEIwlCcKQqzS0MHBaCOAjb6NtB8LRDEURxJEsTRPFEDvk&#10;0TwQg8cAQbAMQPPGMARnFMcRzHUdx468YtMhEPO1G8eyLI0jyRJMlSXJiDRq/siPRJ7+Re/bvwtK&#10;smy1LcuS7LynSm/8oy/MkyzNM80TTNS1zC/UxvNNr8zfH0MRDOc1zxPM9T3Ck4ypDU+UDQVB0JQt&#10;DTJPz7zu7tEvZRboUa9cs0PSlK0tS7i0i/FH0xTtPU/UFQ1ExcrwrTjqU09NTubVL0VXUdYVjWVZ&#10;p7VtJUBWlc11XdeV7XyX1tV1cStFchTEcCBNfYljP9Sdf2faFo2lYNVWQ07yWlbNtW3bluy9ajw2&#10;dZcWwjV9WTrCVzW9dd2XbItwWrZV3Xnel63te86WZY95QZdEJ3U5d4OpgF8YLg2Dzhf0RYJhGG4d&#10;h+IYi0GFXLYb+YE6+GORjDoY1iWP5BkLI442EgITfWPZFlWV5ZluDZJjuLXHLGZRUgV9Tda1+Zdn&#10;me58vmYOHayHZ2j1i3IgmU5/pemabp1D6C52lNzUsKam22ouXq+n65ruvJRrK5ZMhGivjm+kQVZN&#10;sa/tm27dt8zbDrWavvuTma22m7OPvG4b7v2fb0ouxpZsqbQRvm/8TxXF8Y4/AuLcT9ce43I7rikb&#10;Z1tfG83zmv6qrPB6JzSpcPunO9P1HU9U2fJtxxDa9a3PXthz8HdN1fcdzh/YoH0KE8KuXS+B3Xie&#10;L43jwvs+rdu9Xa4r4cpcvGXmeR6vrWfVPfI56FSaO3vqev8PxfH8iY942/Ztj88P8y/31tjyvy/l&#10;+dOyf7Vr0h7z3/b+n+/8/9/r7zaPpdo9J2z3Hos4Tk+CAEDYHJfdKQSBC50PQEgfBeDEGV8QCNnB&#10;Y1MHDZQeM485zEE4NQnhQih4To2EvKf3CaFMMYZQzYLCB+EDGEwKT/DA7UNjUwihpEGITVIDIKh4&#10;c86cQIhxLiZE1MsJEExKMzD40j8T1xUM/FKJ0W4uGQhW5JFbZIWRdjJGWMygosGsi0ZeNJmY1mWj&#10;aZiN8Z46R1LVFCOcdo9R7j432OMWYcHlj+ZaPJk5BmTitH2RUizJHukLIySEkZJMQkPIR/j7oirN&#10;kCeGSpkZHyTlBKEmcjpNyilNKeVDLpOmUk/F5/S6ZSw9kzAttUqZbS3LDKSI8uJeS9l8tyKEB4xo&#10;qh0fuVpj5VtCl3L+ZkzXzPSmPM6aU05qI6mTKyWK+W0TCRhLNTc2ZqzhnEhtikiZxznnROlNE15E&#10;TgOjOwyE0TGzwMTPKdU94ZufntPifk/Z/HJnpPGdz+Zizflqv2F03J/0LnGhyCUw6GURolRM/9AT&#10;Hz7aBK959EHmzeUVJeilIaRUjpJSWkxt6LGMnNAmbb05lqoo8o6gdJ6aU1ptTenFOSjUpMXRgxNP&#10;DFU+ozQVeNHKdVHqRUmpVS6mERpjMamZzqgT1qjBSlrOaX1Nq1VurlXavTSqmXyoRe6wl5pWjSjU&#10;JajVfrZW0o9DiB1ZrdXOujTKyl4rPC1Fjy65RIqfTKvtdbBWDIchw0dY7CWJsUpaYK+611oqJN+w&#10;NVpYWTsXZewcurH2Ys5Z1e1d6zVVOZaCvFomA1/VvZaz1q6uWatZa+2C97SF3sQXm2ZdK82QqvVC&#10;1VsbfU5tdb+4Vw1o23LrbUvFxmxWmtHag9VyLiXRkncG6V1brKiuUXO6Bdrslwu2e2tKx6D3XvJU&#10;2Ul47y3pvUny7pcbvl0vaW695c74lmvneu/ETIv35v5f1Ltja1TdsjamzcgrnVFv9gmkt+8FYNwd&#10;NbA9ksCycwjgiiuFTzX3wfht/2DMOYfxAhK+t8qQMXwwefDRcMRlixTiHFz1YIv4xfjPGjlsB2Aw&#10;moy8NCpMY3xRczGuQYyo/yBkLI2RzK4rLVi0t2Sr7ZFcdidcOUMkZVnzLPJmVstZbcNjuKOVFM5S&#10;PLbmHNu6sY5y5mnK5wbd5ZzVm/OB2MxLCt7QDOZ3c3JszuwPMGcc/PErhMXPOf9CZ/ycWXMmBsfZ&#10;0zRjrReeMS6F0lh2MJA8faJ0npnTR0s96QzqcrQ5XtBoX0ekPPum9UOA0qkHMxG9R6p1hiHUJYdX&#10;lewAlDU8RNSsZ1zrHXzNq46NMVXChJPta6/2Rf7Weoteuw07qbT+dtd582jsna2OiDEU2OQvYley&#10;kbb2vuG6+yysaY0dq2Hewp35e3TuLdyE4k6RuTqsg+0ybbg3fvm325Cqb4KxvzcuzW87POfv7fXB&#10;yo3UvBtndBreBcI4hlvgBUuDFT4mZ3eR+eL8O2rxHjz6rw7m05qy5fHeP8nytxs0vDzZa33agHlR&#10;TOK8o5oUG8+Mim7d4YXrkXNefZc5dbzdVBOG5nQJzEpfM+f9LJxh4oe3d7Yk5N0zqmCekcc6HX7q&#10;Onus9Esr13qvYZG5ebx1Dosyuwdi7Vgrq5h+Wcg63qa9GJu48F7f2vvGTZocZbMQvuvPO7958Fav&#10;tpSue0w7+dHpSYN2a46n4PyGeljJj7M1LvnkfMYN8KUnxZT/N+G8DB/gjMfH+Z9Nv+IrlfK5j9D6&#10;f11XfPuC8ufj2O3/Wmf9r7L0vr/eFMsa/fYtz/b+9+JcDxvL+j+j8V7M9PuSied+L4L5xNX7+T+H&#10;9H7FJvplC+h575W1O07S7Pjj7OaSAoAAIFA4JBYNB4RCYVC4ZDYdD4hDm+3xAIIjF4xGY1G4i4HB&#10;DhCIYNE4rCo9ApDHJVK5ZLZdL5hMZlM5pNZtN5xOZ1O55PZ9P6BQaFQ6JRaNR6RSaVS6ZTadQ5JF&#10;qfU5xHpTVKxMKjWa5NatIq7YYhW7FZY3X7NabVa7Zbbdb7hcblc7pdbtZbJd6rH4PV4veYTaL1g8&#10;JhcNh8RicVi8Zjcdj8hkclCInApLk6TJwBfsxRMBnaVgtBPc/o6HotNqdVq9Zrddr9hscjpdbmoJ&#10;nJVlQBl4RqNlv+BweFw+JxeNx+RyeLtOVKt9zY5zOhK81uOnC+l14v1bB2u93/B4fF4/Jv+zi9tC&#10;+tWopUt64PX5fl8/p9ft9/x+f1zfP+Oe/b+v2gT/vJAL/Pg7sBQVBcGQbB0HuRAy7vSlEEqA3TeI&#10;LAkIQ5DsPQ/EEQxFEbgwk+kNvxEz8xQ8MVRPBESRjGUZxpGsbIzFy3vS+LPPa98eRvIMhSHIkiyN&#10;I8ORy8kWPtJT6yY78nSXGEkSrK0ryxLLOww9zCO4qcuINKEtTJMszTPNE0zUoMpO/L8Gza+UxunM&#10;MOTnNc8TzPU9z4hU4rDO8ewzAa+SBPtD0RRNFUXRkmx9BtAvlP8pwq+dJvDN9G01TdOU7B9LpvCi&#10;B0GhdIqE5lTU9VVV1ZVtXVepE6wZVLx1A8daOJWzwVxWFe19X9gLlWSg1EgzOWGk0qKw3SFUNYNn&#10;2haNpWnTVdOTTM4UfENsRab7LS7CFeWpcdyXLcyW2tUq+WNCyGwNcVz3jeV53petN2RAV4PBdNMU&#10;Ldso21O1lXtgmC4NeV+ABYrN3+jF34Hg+I4lieKYrGmEuLbls1JbeIX3gNw49i2R5Jks1zjhdKpn&#10;h9nZNl2X5hmOZNBjDiX1buORBm7YZra+RZnoGg6FbNvu3deGJ9fExX9oem6dp+oaipOlP1neAZzD&#10;+NO1qkFa1qWv7BsLZP7UWWpvlmG7FtW17ZtunZ7m2fwZrkPa9OmQQfq23b3vm+qfsm5TZvEf7Tv3&#10;DcPxHE19uDg7tjdwRJvTV7o/fJcVy/Mcy6PBw1wML283fIaXs3NdL03T9Ri/QaxA/SQFxjvcc/nO&#10;a7pnU9v3HcofwHXJ53nC914PheH4nZ6LvPPaJ0Ma8s1PYYz5Pi+l6e2d+pnrLZZmkep7nu+97/d9&#10;X0V89tEfKYFlWAePkP0/B9335nunmpXwH22X0CCIr2X4f5/v/OGeecJ+atXaM6aO704EAThwDf/A&#10;2BynDswMI22gsKqHowPgxBmDTJHzn3f2h2BTsYLnDg6614EG4UQpVVBGEZpICkEgkTGC0CIVQ1ht&#10;DdXsITfwxW6+tGkPDIQlSfC2HERYjJkhZDQnL54PlHgs/aI8UYpRTT49p1jlYiJJfE8yA8JzlwvQ&#10;PFCKkY4yJCapEBHEYFCRKc+6yNEZY4RxjkeKHUAoswgjVAaNjPI8wefLHOQEgUIQzi84KK5A43m5&#10;gLImQUjZHSPNNEKML24zRbRtE1Er+HlvIj3JCT0n5Ms5kYWOPMoyNQsjFKCVUq5WGqis+NB0pmcS&#10;wcjHeBMfUXydlbLuXhj1hyYJ/EyP5TnsS9mNMeZBd5JRYlSjeOp05ZGImWpSSkyZrTXMc9o28hVB&#10;S0hhLZpMYJozYnJOWcyfpLMdmakGV8XJ1nJmea6cc556T1NHBQqkxZ7T7n5P1zb+ZvScm5OydKMp&#10;gShoDH6XU/qGUNcnQVwj95DzzodRWi0N52w/nA6qQ7WaNmvmmrej9F6SUlMZPqYk4qR0mpZS2KVI&#10;aBJnpg7Wd5xqZwioXS6nVOy3UoKXMKnNPKhVDfBNqTaN6DpDniz6oJrKlmmopUSqVU2V0qpq76TU&#10;Plk1XqpV2rzwqMpGqifWm8WKm0Po6nKldX62VtJ3Phz5Bq00RrdXWuzmajVzoNMNNFZYTQ9qO1Wt&#10;dd7CWFgnKWwZ2KskFr0QysdhrIWRWrYshFjaNVcS1U+BdfG72WTdYmyVobRECmFZh8NcqEnUs5aO&#10;1lrVg1GoAn2x6AJcSxtBK62qu7b2ut5XWuEp7F2eJbbO3txbjP0G+da2BxLhJnuIfmv1CqBwktyd&#10;qpNx7sV3t+ZSyljLUl7rPdm8TBLlrQua/655+roy5umcKzRkr03jvk7l7V4T2VpWxXm75p7V3zv8&#10;wi7tlb93/s3aamV1bBX2kjgiaFu8CYPe/K++IAISsLvOUTCeEMNIivKqPAeGzm3XTNeukWBr3YMO&#10;ViLEGK3vS/wdffD5ccM4sxoeXDtsca2CxMyfFB88ZlxveY/H+OciNANLiqJePS2ZDyLk1XNwcY5O&#10;PLkx1+Ssp4vwXhc42SMpZdc1IR69EDEZUy9mXBeOMzMhwUlbIM8ssT3ys3HNeac6NhifNWrBCstF&#10;tzJnXPxg8O57z/da/qi82mry42PONm856D0c0GVGeKq2oNTonR+lzXVh0wwLRqVdDmqz6W3T5idQ&#10;6b1Mq9+WDr9Gx1LqfV1P8xavfJNtVuJDr6W0VoJxuhdZa9ahEm9tpMA4ewLpLX2xzJar2QgvVqC9&#10;RmY2aWnW2rNebL2szLSKztlG1aPVog+0dr7hsPmjcTtdO2Z0WdDXBsdnmF3BuXeGI9YyIY9ts0DK&#10;SBlX1TufeO/a42B38ivasEN04hzfmfgB4t18B4YtLSOAtK7d2MQnbOweG8XVPJrXXGNi783Rxtn2&#10;O8T7epFx7jnJ7J8gMc2Xi2wqJ8H5RzFh28+Zcl5bobgpyN3li3aYbnfNegIg2mXbfHIruck3pybo&#10;PS8Kcayj0xuPRlE9Deh1KhEQ+rdQ60oznpQuWZ54TGvm/W+yEF012VfvSks9dMVwukHNIRdZ7R3N&#10;PXbCddfKg5zn/dMidU75qDgcK+cvQ7UbPuFn/C9/8VM7wZTei8T4zt7vfi8V928pkvwKq/LGH8mV&#10;nzZdO3eX9Ekbz7Rl2F4bx6H0e197erOP6qKvjdd9yj50jtPY/Xe59J7JYkXdRd65h7rU3pfhFd86&#10;grv2u/Ey+94a/4/xfobs8OZniXpy4Yu1p9HoHxPtFO9gnv7noPfR0+noT2n3f0dC+bcP8Zh7l/L/&#10;Tk3s/8TYff7r+W3X8DG/J/r8H+j/5RzlQljvD/a5L3EADV7/kBBCbzJVz8Iur55MD9bbj88BcCy6&#10;D/Alzx7/UC8DqUkAUD0CEBrWsDLuLyA6EBQ1j+0EMFhj8ECb760FsGQpr+cGYycCLZ0CbN0Crt8F&#10;7/sDkG0IKPkEBHcA8IUI49j20JAxsFb2MHzakIAxUFLbkKMJcKwzCacDcI0K8LhzcJ8Lr40EcB0E&#10;rBsHip0MjdUMUMENZCKxD7MNkOCYLp0OLtsNRVkKbN0Kow0PDREO0OkP7XKgMJsQEQjs0HUQopEQ&#10;cJzp7FMPyW8L75z/0RESb9ylUPUSkIUPkTD3sMzrkNDg0TsM8SEFUR0TbjAgIACAACBQOCQWDQeE&#10;QmFQuGQ2HQ+IRGJQlvt8QCCGOBwCEQxOPR+QSGRSOSSWTSeUSmVSuWS2XS+YTGZTOaTWbTecTmdT&#10;ueT2TxWBRefUOiUWjUekUmlUumS+NQKOU2pVOfRWhVSsRKNVGs12DUAAVevWOD1uO2S0Wm1Wu2W2&#10;3W+4XG5XO6XW7QuwWKyxuz3e/X/AYHBYPCYXDYfEUi8xjE43HY/IZGdU8AVzJZeft+g4zMTLKZbO&#10;yjF6GaWbSafUanVavWa3Xa/YQqrZy96DY7fcbndbveb3fTTR7/hcPicPP33i5Lg8mHabmQTl8+F8&#10;fpdXrdfsdntdvt7OFc7ueHxePyeXzbzvef1ev2TPqe26dHx+Dpen5uCocj4fv+f3/P/ADxvkgb6Q&#10;DA0DwRBMFP9AcFwdB7mPfCCuvs8kJPqizaO3C8Jw7D0PxBEMRJbCqCQLEcURTFUVxYpUSxbGEYrt&#10;DkZJ7F8Nvwyr9OZBrsRPGsgSDIUhyI1UbgBH8iyVJcmSa/8eydKMpKdHLbSmliwM2+78uvKEfL5K&#10;8wzFMcyTKlMByTM01TXNk2rrL03TjMcaTkj8jxxKzkzhL88zrP0/0BQMERfNNBUNQ9EUSj070VRs&#10;VTpRyDz26tIOJRjs0rSNNU3TlOsdQkwU9UVR1JKNJ1LVD10zTlT0pULq1a6VC1TWla1tW6dVBPtc&#10;V5XtfPPS9f2E5NV03WLn2K31g0xV9h2dZ9oWjCtk2jatrWuy9j2xbbMWpTVlutbzd21ZFm25c90X&#10;TOMsoLXd1XfeF4rHcl5XqutxUdejiVm399Qjc17YDgWB4JguDYPRNwYRhauspLlcYVcOAT1DL935&#10;hmMYzjWN45juPOziOP5Em98WMzSww08WStxkM+R3keYZjmWZ5pmubKzf2b50iOV0bdi9S3HUu5Po&#10;D1YvnekaTpWl6ZpuP5bp2owJKuX1pqF/4fWGiZTVWqalr+wbDsWx7JUWc7LmWHaFX+r2Jibi7O6+&#10;j7Rum67tu+8bzBW271j2e2/k8tPNv7Yb5PGq77xPFcXxnG8c1248fgu51Jwzi8o9GKwNwnJc7z3P&#10;9B0PRJzy3R3htV3VTyLfc5yGtwTzHTdl2fadr23Z9L29rdbfPX6NrzrdW7XUcR3XjeP5Hk+Vpnc+&#10;XXveUj5rf9i3XpPv1Pnez7Xt+57tz+t71O+JaHhN56DW/A8Pz/D9n2/d9/4Sl8v40R9fe8FrvsOF&#10;+egoR/T9IAQBgFAOAiB30wFTc+Na0BzdP2SM5pGDaiDP/gRBWC0F4MQZNQ/yDSV4FLXg4biBxq4G&#10;IIgku14sHYVQrhZC2FxU4SwvSJCNkz+HfwUOHDFDsJyCQ4hlD+IEQYhRDUlBCIidXqK2hCbuJLmW&#10;iprhpEeKUU4qRVeNDqK0O0cw9hSsOLBt4owbd9Eh4EWYzRnjRGl2sS41IKjCqyMbv2snai/BGMsb&#10;Y8R5j1HtsMdY+Htg+uqPxr4mm9kGi2Qsf5FSLkZI1dMh5HPDi22teMbIwR3O7EZQMb5Iydk9J+UC&#10;gJIShbdHOSscX8xda1E9QEnJSSvlhLGWSMpRyziZJheUtTWSJkNKhQUvJbTBmFMOYiD5dTFNRCeH&#10;y2JjmkkCgKTUv23zImpNWa01z2yWmwaqVzVnAsokBNM8UzUUTAm3OedE6Z1GknJOsws3XVS+PPPB&#10;10rE/zmndPmfU+5+FvnbP0uUypVLwn/M6cU0IbSboPQChlDaHUPhhNGiEu5JzLlPPZwdC5oUYTjP&#10;iidH6QUhpERGbVIy2z0V9SU2NKHCzyTlR6k1MaZUzobQWmhPoeSUY3SqS9FjuU8UfRqm9Q6iVFn3&#10;TaoxpaK0DYXUA2FLHq0uihUKpNVarVXltUirBLKoLSokeymB2KnIgrDVus1Z60RHq1WkrUk4J1Mp&#10;3V+VMxpv0cSjV2tlea9V7fZWuvh35cNIrGa6vEOa6tcrvVSv9i7GWNgJX6xlAmnWDkJYqA036EpL&#10;rLY6zlnbPOjspY6nMpmo2QW7ZZBy7CdV2blaiz9r7YWxdBaaqtkm7WhsrT5OtuDI2btlb+4FwbJ1&#10;yuFYAhVumm20tPci3dh31WuuLdG6V02d3KmxaMh9zI+1SPhb5NVvDD2FupeN3S7LtXkiDdaT12Lj&#10;1wdNeCp9gWzXEXLee9F93mTfvsouw94r8PuvU429hcL93lu4f+7yZsAlzv9f/By9mfggwSXiaOE8&#10;HwDwWSPAbMMCzIwyaHBqQ74XhuhhfE1cSEF6wsRTCuJcTwrw+Q27GHcXpyxjiC+UcLWOXxdjXH2E&#10;LnHTx6SFUFpMfxCxu1N/17sjw1nAh/FaV8k0nxzk3KzAVY1dSPlHK72rrYzyZl2OFmUJ5cflfRWW&#10;VcxZrWfaogeO0TZqJXlvOWbILW0xDnZMmU5k51YTmhV0XM9aDV7hEkVhVGZm0JGvQBNZn6L0LgdC&#10;GeUY58wZUsh15sw6Q04kLQxIdHnAuJpTTri52221KsLS1FMjM+0ajgiRF9Sap1oZjN2rSIa3yfof&#10;PxMFg6K1q52Zus9g5nzhFrXCh9V44xpsXZ1LYbSFfnqF0maNgbPcZLrYm2Em7LsJpjP+ZItbN25u&#10;U0KaNegA0+SbbZAkvbX3M3qQ+1N4q129SvcCgd7md3bvXfzOLMa7NrQOJe8KSaj3Tv92288h8KUR&#10;iNC1boUJt33afZPDuMGRyzUKHXBtM6S49xlsEX96civnseGe+Ux8VMvyHk3Lyk8b4uQPgvDUSaN3&#10;7zBmfHeE861dyizXEq3pM5YZDnPPukEu3XjLnuiZJ7H0pm7qHPekuJkty7qqReisq6EQnciwNXub&#10;6p1mNJAQAIAAIFA4JBYNB4RCYVC4ZDYdD4hEYlE4pFYK32/BBAIIk4HBAhCIYpGI3HoVIYxAo3EI&#10;9IYtLwBKYLK5fLZFMJxOZ1O55PZ9P6BQaFQ6JRaNR6RSaVS6ZTadT59JI5QpMAJdUKxWa1W65Xa9&#10;X7BYbFY7JWqlZbRaa5VYNV7Vb6RMppcLpSptdbxeb1e75fb9f8BgcFg8JhcNDLlU47H6tN5HGYHb&#10;oTiYdd6VlJ5lsPm85nc9n9BodFo5xZ59bMbpNVq9Zrddr9hQ9NsdpdsZIMdtbLs91earkt7weFw+&#10;JxeNx+RyeTMo1iojv9zSd5CuhQeZM+dO81yu53e93/B4cH0512/F5/R6fV67f5PZ3tRBOB7517vp&#10;SfN9/1+/5/f8/8AQCmJvrmirqqczCGPynMEqJA8BQhCMJQnCiuvsmEFwrDUNw5Dq9wvDzYQzEMBw&#10;LEiLRHE8VRXFkWxdF7uRBBTGPmpsZIHB6KuulTsqNFMYSBIMhSGz0bsW3EiSTJUlw9BsmM3HMVSN&#10;IkfyfK0ryxLMtSzKaDSiqEugBKqDR2AETKZL8tzVNc2TaxDITPFBwRrN06ztO7NzDPCxtROkNT1I&#10;Exz3QdCULQ1DsDJyFzTMECR66kaOii7IOasFBURTFM0089AIRRlN1BUNRQZR1RrVS8BU7F9UVNVt&#10;XVfWFNTDVi4zhR6EwzRVLUjWNe19X7x1KmteWBYtjURVVjqBT8J11JlaWVaNpWnaj32dL050krlr&#10;oK+KDzjPls2rcdyXKntkxxcVzXXdkV3RdqKWZCV3xPaF4XvfF830uEp3s6VhNJf194HglkYBA11Y&#10;LhWFu/bmGXjhMO3pEmBYfi2L4xjNJx5Gc/K3hzDYrjWR5JKWD4hj2S5VldE1tliWYjDmQSDkWX5t&#10;m+cVHG+aqNia8XlnOg6E/V6Z5oej6QoGZ5foz2Z9DmgaTqWp6pJ+d2IsWn5/rGq67rzh3RqOv7Hs&#10;iJa1hWmvXpcYbFsu3bfuG1ZPXGYwtly9W8g1wIFtO479v+7b2hu+8BwubuvwWWcI9XEVvIe28NyP&#10;Jcmz+Qcg61KOw3zbtSg8QcvynQ9EotVdB0fT5fteM8Xa27yf03Udj2XZqzfu63/ji+T7bVJ8TMXb&#10;9p4PhR1ubK+B4fkZL1WLdY+ky99Fnd+T6fqerc/XbpJGe8z3K629lONoHcHm+t8uyzL7u6fB832X&#10;x5/HQdzlK0L2GZe4hvoQj7/efa1f0FEfW/2AR/3bQBMe3p+BZH9qkfS3xrkA4IO0f+jx+sEYLLGc&#10;adp+RCTJQTfFAlJT5ETvLf1Bstr/ILmyfuUN/JOW8kRgNCmGRrXLPHeI/MvcFU3vjhtDOHzkzrwx&#10;h/ENX7/3BQve0Tt96V4RMmhait6URCIwegQbWF8QopRZL+1eLBCIMtbIRF2Kb2IHRJi1GeNEaY1J&#10;chWQeMUDIPpLibCN4sIYHxDiomaEByoFxrj8h+OpBHIRGj2WGKJSzyQ6j/IuRkjZHKDhIhqRSSWz&#10;obj68mPMVUJxIILG+R8n1SP5WZF+HLnJPRKbvJOUEq5WStldE6QqHo5okkikKWbOYlpakvK+XhMG&#10;ln5lJGCTsKEbP3lPL2ZEyZlTLPRMF6MPU1S1cfHdw0uU9y7mZNl3shZORPV2fKYk2pxTjnJOVLcl&#10;T7y3T/GRO0h2vR5m9O2E0w5zStmkX6VU9Z9T7n5P0/09z/zqWbOxQlAlyzWXJNif0aKAFlk5Mehd&#10;EaJUToocedB7KDKpoI/SaDJKEL7oVRWFNFysTupFSdNkmY3ThpRS1sdJD1UZQDTCadEF2SEZVQ+l&#10;lLnZ00NtOCnlQUW0qk08YiVNqhVJXhT489MkAVMUDNRhczmk0hqU6OqBQarVXq40SNsOCsychPV2&#10;slS5Aodqcf2hqW60qHo+2Wk1ZZq0bm+ZGndcq8HFnhLEt9YoOV3rzYFOtWTwVtP3WuXVHVp04dDF&#10;ewFgmh2EQxVKyFlTdVvN7Vuy1m0r2SPhYpJdnkXWGmi5meLlLNWccPXRNE86kWqtgX2qh3a/Wvtj&#10;ber1p0BWksPWdQ1vEmWYfZXG3DLLREHuJcW5Rh7GUBnmSex9y7pHKuPHy0CSrERMuuqG4UKadXTY&#10;vdV39QLwXlWDWBtlz3O3mvY2C1jULt3Yt8oO4CLLux+uTe1dd2Xs0rv1f8vVs0rWOwBgU0d4rrRm&#10;TXfyOVlFZXvlBanA0GL5sQvJhPDBY7m30vVgrDOHy1YMP5Pld2EE731oGQi3Un8CYgiLhU5+DsXY&#10;zKZiJNuLcaY5UbA2qNtsS3ow5j5IeNpXYSx1JDE1yLXXRyPk0+uSVY5GydlMi2CDxYkRdgLG98Wr&#10;P3xXPu/OVE7KzlNkzMWZ4DxxXhX7C+aM3JkxhM/ISL8tWJzmk3L1fKeXfzfOfJOKM+3/zqwzKWgc&#10;MZEQDmFNug1n4ySJoy1WitDJAgLmbSel0B48ZtoXTF0tESb0douNuX2KZcjpkC9unNOzr00t3Uxo&#10;KiEVzvqtrukGb5svXrS2Gn5JZlU3rxAGgKLZ5yPqrXVM757CKxfdOWbdjui2BTnX2z7K5W0TkshS&#10;ZdZwEyhFDV6EdbY52NtR1rvtlGX2IUjSW5KX7dbhuPdk/doot1wTTc91M47e22eLZmgd4bxO9FzS&#10;2Ad00lg3vvgC+9wuTtrwPhMrt5pryxuDdyIeJsN4Lw9dJDuEcauZaze5UbTZ6Kdxfjy+trNV3/ye&#10;P/EU3cm2RqSS231Ocj5Zs2/3NziLO5DKjVsCtQ86vDxV63K+hR43yr7nteuiVo6CenhfR6jV/RhB&#10;7jsyT7dLzTqivu0+pdD65ETPnX408pu1h6SnSV69P2GQrmXZMYkW6uYDWOKke8wmZ1nthZOXFL7x&#10;3BV/ZnZdG8A8HvqbO/0a7fzPuZnPD+Fg0RDxuNavrf5J1Pycq+ec0drzZKHXvILt8fcPg/DvQuh8&#10;EkndaQvU2F72bTqPpy4a47Rugini8La5q53rzOT+w+f9r7LCnv5k9j+E7H0aWetcB7VM/ZxsIPe4&#10;+O7rDpSvpFF+XFn3nppEdNMH4n6dKfmza8J+FpHrZp/BSt+g9H2Va8//MtT8HeVbfle38Q0f8/42&#10;d/HOb1b/Zqb9i9L9T/j67p0AhPLjMABcb/SbSIL7j2yPQ4kBsBbSjzypThsCr877xTT9zjEAyWT0&#10;Blrtzy8DTKL16oQjD3rKsC4uj2kCRYcBEEywcDjPb0sGZ1L/pUEDz5kEDtb54ur2MHBZUHi2L5Lu&#10;Ihp8D6KvkCkIZ+0Hylr/8Jx90HRTcIpGMKpKkFDzr/EKZacKTakI7qcGQl7W0K8LzfD+C3D40NCs&#10;0NRWEM7tsGCgq9UFYgavcNpe8JrGcIR+KscCLc0LcPKocGq28MEQbF8KCeUOzbkRTBsP7nwhcR0R&#10;BVsOKzb1r+yOEQMMkSi+0Qq6UTMTpQ0MSO0Rif8LLE76oi0ScUTpUQTTEPonsQ53EOa/sU0VsHsE&#10;rCcDMXBV0ATejzjLMVEXruEPbD8UiQUV77sN8S0YhysT7GkUMZy+UVhNUZo4UZEabf0ZUWEYbnEI&#10;A3bZMYMbS3sarDMWcci4MaCa8caWEdMDUYzDMWInEeLkT+Eesd43sbLVMOsCEfJEMX5FUfC3MXUf&#10;7m8a6vEI8dBrLkEbkgw8EfbF0aUh6jUN5UchA2sgMikXchzQK48hYtJbkjEjY9sbzhMkEkjikLsD&#10;sjrPEc0lLMUgbArw8mTdCI8lsmEbEdbk7HEnLU8WpV8mrqEk0n0bcTjZ8mknDEMcUW8oow0jTN0i&#10;cp0iEnbLcpsocl8qbEEoQ1wgIIAAIFA4JBYNB4RCYVC4ZDYdD4hEYlE4pFYtF4xDm+3xAIIzD3A4&#10;IIIRDH5NJ4fG47DJDJJRL5hMZlM5pNZtN5xOZ1O55PZ9GY3ApXP6JRaNR6RSaVS6RIZHJaZUalU6&#10;pVatV6xWa1DaDB6HW7BYQBTgBLrFZ5rKo9aLZbbdb7hcblc7pdbtWrJZrve75fb9OK7X5peahf4V&#10;apZIrLhcNjcdj8hkclA8Da8nl8xmc1ELJCL1m9BodFo9JRa7EMFpbjnYHn9VU8Rr9ls9ptdtt9xd&#10;cJud5vdtsZru83wIXLcZvuRyeVy7THMtzOh0elxcVT+n1+x2e1KOJ26jwu9MO74fJ5fN5/R6YF4P&#10;V7fdMsrM9Zrsz44Rxvf+f1+6r9v4/8AK2+bjwDAsDQOqT/QQmD2QWgkFQdCMJQnCkKwbCsMO2+KZ&#10;Qu0EIIJDsMxFEbyw3EkTxQiTWIM+kUxdF73RNGEVOq1sCQLD8Zx1HceR61ZwRbH0hM1HKLRDDznM&#10;5IEbyHJsnL9IsnylA8VsXKcryw+skyyhT8QdKMuTDMUxynI8yTOrcZJPM0kNS6kgzROM5J1ME5zs&#10;68BzvPU9qPOsny9Bc/T5QdCUK5k80NRLTS2l82NDOtHUVSU9zVSdLN5KrrUvTdL0rMlIxjRlOVHU&#10;lSsdQFTVSj9BMSgU4NLQVUVVWcr1ZWlbsfRFcV3KVbT+xVXvfX1eWJYtjIvUFj1pYb7yW3lY2dZV&#10;pRHT1p2svsq2Da9t2Eb6CTdO1ZP/atuXLc1eV1c9b3Iidk0fUSHXFdV5vVZl6XuqdMxtfF+OZdlw&#10;2BJj9XtfuC4NJt5YPTeCIHdzRWhbWFYk3OGYniyfXTi+NMvisr4Tgd4Y3kWRxRh2STPhmTYfkLE4&#10;jk+XsnjuYZmk2M5pm6z3/PePvznWcKpfSs3Bn+L5tok4586lXYE2ukxBaOj6jKFvABoepavDkaxZ&#10;pmsa6mmnTvnmQatryeaDKywNOrzn7Lc2xbbWuWXbqDkVtt+4bwqmZbzviDaNvvAIhvcsbvUOycCj&#10;N9Zct21KFtnEVnlXIRTYe/t/qnDoTwvJ84wG5c70CG8t0O+7BPXN3rzHH9Iguz01ImqIRzPWU/Gv&#10;F9pE/K7o33Tdb3fceAl/e+Dzuz9v4mR8HLPUPb5Wb2zrjb7V2fkSd5nqwz3Xj1hz6Qd/7HwJT1Xw&#10;/JzXbej8uJedKXJPP9eReg8Pp9X9Md/b+sA+GseAuXe3rv4eI++ADcHRwDXxAJhD30DPzbw4p9B2&#10;nGkDepAZAsBYKIRe1A82T+mnvbgu6yBEH2vPGg1CJXcIUhP/Z691mb8UJQMhMguFUMT+N2f43V8b&#10;iYFQ0gDCyHj6YLQ/VTBxM8M1QuOee1ptDuXYwSfpEI8r94oOpgm76Dy74kQ6aXFN7EKIuNtiDF9S&#10;0REuRScNE9fDrolo+gjFWMRt4wxvbHGhZsW4cRuTfCWOTpYfR7fDCSP0Y4+pziMyCLK/I4q9ibHi&#10;QJoIzSNPIxCPRo4yMNhvJB0MXpMN5kTJtLElUyw7QpKBUcLlCQwk8aWR8qYIQ5XjKKDcrodRXlY1&#10;GTUtYCPnlw0iWTp5LoolIoSBypI2x0l2XyVcxzsKQlg9yQ8Wo1zKbxMGaToZATVSdNR+0zXsyDUn&#10;KZYkqJsF2mTOM6MzJaGSm0/udM5nkzendAOTs8UJzrRfIWBcvVLTgW3PaejGJfz/hXFWfBjZ/UFo&#10;EwqW6RolFLkZQmFMuqITAn07WdqCJxS+M9JNY8xaJlWnnR867SaEF9n8eublImRULIjSEm0EXZTG&#10;pVPehs0aZoHpOiKktGJ4ShdfO9b9Mqbk2nLUOO9Qqdl2pzUWoy16ckUn4WKmETqmo8pdVVDVFXl0&#10;piZQ+bbW2j1Pqw36gNYz0JRqSXOpdZazMXpZWSsBhqp0xrahOq9dToUeq3ReDETZn1fITXxideq8&#10;EYrvYWHFfyD1pcZIuoVDLBWIWlW9/dPzVVTq9ZI7M17NPysdKGyMo6eoOqi5OjNnUu1stRJGH1jK&#10;pWfqJaq1cB7RkfqYZGubVbH2zO1Ye3ksbFI9tcoGrVdqJRdthb+DtHLlHJRzcNtNtVkVcubU66VU&#10;LjytIdZm6ps7fXdSRXRHV0LiEGu4dONVoXAWEsLaW8FI7W3ULlew4Nsr3rchDbc5V9L7nJmHf2xN&#10;ukZ3ktFUE9N7ohVilTgTAC73M36P7de6cdsGrzfXd+1l5rd4VNfgjDklLioYwYhi09/qa4UkxiWk&#10;WGMPmvZ1iNPtyScYQxapJ5WNES1+ILefGpkMWY9Lrgo72OESWYw2YaNWKJx4qnpkTIBw8Q5OJ9ky&#10;2N6snyCx477JSPMjZXw7TXK2Xiw5CO3jBF1/C92cqxmSE2UsxJawffZNOMie5uzenNjudkcZ0zua&#10;LD2fS6WUOhmZHeaCwZqtRmyAGP9ATOwFHmxtwSdaM0aoVlOcm4kMyzpUtulNOFJ0Vei+Sg7ckUep&#10;kkiOYah5dlZnrT7Mb45bwjhoo+hNXsowlSjWWpMdab1ugLMFzNf6g1yfnVyhtSkH1Vk/KkQtPbDZ&#10;XpJp+u9iYGKVsfaCWXdbUxtnzbJfs/7fKRoJQ+o9xNE1C5PW257cYh11TbGO0qAWW3Ysvd1i9MKd&#10;x1eLepctn79Iruk6O2OALl0NouJWy+Cuw3lu/ehM7c6+TXubhe3Y8brzxr3I/FSmX/44Tnchy+Mc&#10;fXNs18HI+SGOWhtwjHJik8E5SkKZnLLrbW5iWff/N+QnK5Rze/G93g8w59SboGWl9kX4Px27PQ1S&#10;6G6FpbfdVOmUg6X1MinO8TcK6svzpLxeq9bX90WuBJuJYz3z2BheMue9N292jWuJ94duMpsU/XT+&#10;5LK5dLnh/d+w8NNH3bvnMrHdrVV13wO8+j+B6xzzs/h2YcCXv4Dxxe/IF46/5Pe3e2b8R435hmvj&#10;eU+L5FxTz1buNQj4TsL0rTexKn9B6v2BTPDexmhRvpnovGc09oy/vLGvJe76J34xvv/gfFIj7342&#10;E/E8f9x6PrXyeDdt996/6BvfKlF3D9X7RSvOfb8/XHgHzfc9x+97zqPZVVfZ/Lc76Rc/ifr/gRL2&#10;f8Xzfg2z+L0fuv6Ur9asf97/boj9Da7y8AEAoqz+cAySz+zTj/Dcr/UBJ9T9r/z6kCD6z04tD9UC&#10;sDT2T87zr+LnKzUBrQb0kDa2jfhW8DMEqvL/opsCkFUF4qMBEAEFK7r648j/8GDtLmyUsAkHKz0H&#10;Y78HsH0IYrUGT/cGi1cETUUB8IihUCRncF0Jo6b7rswhT58KULBOjqMIECEHCVMJRPEKMLJejVhN&#10;Dj0MbPbWj2ogsK8NENwpb5D7UM638MA7EL0N7bsNSnz5cPDAolENsPsQJBMDsDcO6L8OqzcIUQSw&#10;cC6wEJkRcPwkgjcQESESrMcQkGb1LRLuhFzwkSztkE5CMOcT8UkUpyEIz3bRDVcThFMJEUzrkJ49&#10;sEEV8WkWqoDqUCsQx9MRA9EXUWxPkVEEcBcX8YkYpwLZMATq0WcQ8Viq0RUYxgsZEDwzcVUaEa0a&#10;5zsYLycUaasGy4zzUbD00PSVUTUcMc0c6HsLj70ZaAcXhAEdkdBXEMrH0cseMe0e53EKkOUZ6P0d&#10;xA0eEfBdcLYhMZJBjuEcCVIgIIAAIFA4JBYNB4RCYVC4ZDYdD4hEYlE4pFYtF4xGY1G45HY9H5BI&#10;ZFI5JJZNJ5RKZVK5ZLZdL5hMZlM5pNZtN4g32/BBAIJxP6BQaFQ6JP3A4IMIRDRaZTadT4jOp7UK&#10;pVYjR6TS6tW4FOq3Sq5YbFY7JZbNOK9CanK6xCbBZ7hcblc7pdbtd7xeb1e75fb9f8BgcFg5HaZ5&#10;PsJicVi6DbYFb8ZkclEqliMnl4XjoHkMxB8NEbXTs1Wc7pdNp9RF8/EJ7o4nnNTsdls9ptdtt9xu&#10;d1u95vd9fNXA9Dv+JxafrthxuVQMry8HyK1g+DBuHfddCOTzu12+5Is/2e74fF4/J5fN5/R6fV6/&#10;ZaJ3wst7fl8+h8/tDeb97l17d0Z+6aJuq2b+NI/UDQPBEEwVBcGQbB0HwhCMJQmsTgwFCkMNMzTw&#10;Qy7S0wvDqtwI/qLQAhkQPopDNv9EMWxdF8YRjGUZxpGsbRvHEJRMAEURzHyqw3Fkfts/MhrLEbWP&#10;jGT6yNJsnSfKEoylKcqSrK0rwWz8eyxLiSyZLrFSLMExrC/kOTJNE0zVNc2TbN03zhOMdPew85Ts&#10;h8gzuukxT1PqYzzP1A0FQdCULQ1D0RRNFINHct0XK9AUepk+UlSqLUjS1M01TdOU7T1P1BULAwtJ&#10;VRSbM0hVMk1KVVUUv1bWFY1lWdaVrW1b0LUlcRytsz12ilWV/Tde1TYVjWPZFk2VZdmWa3NdWdCl&#10;MWihVg2pQ9p2vbVt25btvW/cFworaFxP1VFu2tcs+2zdV23dd94XjeV5zjLVS3o9F2WVdN8TfYl+&#10;4BgOBYHgmC4M9MAUdg7e3/Z0P3vhc0YbiOKYri2L4xjONLDe2N4ZFTsWLWt+Y9KWJ5LlGU5VleWZ&#10;blOO5c3N9Vjh+Yypk+bZznWd55nufVpRuIZ+xWcaA9+FaHF+i6Tpmm6c8bv5Fp+p6oldyaqv1z1l&#10;kmsQxpeu7BsOxTDo4Qa/se0bTcc6R5oW1LnmdOa5t8G7Pum77xvKh5qgaj19vXAbvoPArNu1M75w&#10;kIb9qXE8bx3Ho1xG+5AAG/8hy+sZhzDj8ox/GUXufNvTw3RdL03Hckg3F9P1mwc11qh7jRHU9g9f&#10;Sdr3Hc6pdPV9132h8H36ZdlXOy+F0cVct4/l+ZkvaIF2/m+lj3X+mlGtdmb+kes3/o+57/wXp3nk&#10;8/8PzYPq/zpH4l6+1t31N93v4fn+ly+fyfPfr/WI/T/aMveTY9V/xuH5QDgNAdY7JICwIgY+JthA&#10;ntwNII9hO794JGlfZBeDUG1DwKfJByEC7oBQhIVBlMjoYSGJgXCmFkLX2wQfeACFcLoaMOgefCGp&#10;BYTJYhHDkwUAIfRBiEjiC0MnKPKiHElrcN4IwSgommIsSi8wzilFWKyMW5xUivFuJcMIqxASlCiL&#10;iRxwRIjHGeNB9ooxGjNGmNykngw0h2k9/sbyxxajtHmPR5oPEEjbHuQCho1wcVemCMUgTGwfkRIu&#10;RhyoURgkbJFOEPYWxzR/JSSUiX8yZk5J000g4dRlfLJ6UibY4wskhJdtkTZSlslFK2WEsS9yYhLI&#10;qWUt4KyrhjAyJ6VJaIPM1Kxi0qZcTFmMTWUBDJiTHmZHSXUOZLREmeeJJBFSlI7TqxuPEzZuTdJd&#10;MlPEr5vTjhPEyXcDZlo2YTOcu81SLR/I5Ngg8wluTbnJPefDkZpkenTPmfyMo6wXkLDyfZZJ3EFn&#10;gWada757T/odQ9RlBSRT9ohRVDtAYnRHlHM46k7CXzVoSYuX60aG0WpM6cnVIS4SHI1SWk9L0Z0Y&#10;gRNFI08qOzKc6RulRspTrNpdTCoDhDg07KpTKidGqg1JlVNmQlOaiJTpsitGFI1bU/qVVdtDfKKF&#10;NpY+ucVWKwI1qpAOmkA6jKyq3WGtTMYBVpP/RJP9X611zqnDeL0G6ywGrOqaq1dK/MuiLW4mlY5X&#10;R+o3X+xCDLCPzoHC2xamq+2JskxmNdkW9vGKbYKydmzy2PsZUiH04FM2Ws5aVgdlZbIVsw9enNTD&#10;M1ytNbFBtC6BWphpXtSVpLZW7XbL+zRLLcEcaLaiTdvLjWzrhWSp1h4JWiWxbC490V5zgt0Tartw&#10;roEEuI5W5l0rvWduTAavL+7PKBurd+9CyZH22qLask9jSCyYvPem+kjq7Ntl5eyx14VEXzvrf9ml&#10;/JQ3Fvba4k0y3x4EwBgs9l5Xmy9hDc5O1/sGYVble6nGCquYCqPhoymGJQ1PwtiM3mDnrXjfhhJO&#10;GFMSYtezXciGLCVYqIxii7VBbf4ux1Ty+89MH36g3iZNOMsd5FhfDgq+QDmYcI/jYhZlcnZGyks/&#10;ED9cIQNuumrImU8uJoyzlswuVb33ZJC1HLuZz0XBfDjl4WNGJZkzRnGXOMJw2GUnmLDtCLukYpTn&#10;vOWfzfZqenlF5mQksZg0BolHOKtEEf0MRTRuitJJZzw/C+F5H3J+zZpPTlANKkI0iRnR5E9Cad1N&#10;pTAz/tNutzclXUOp9YUX0zknERINWkV1LrHXSCtBPS1y7XUap84a72Ik26loCYbByTh7YuzZ1Tmf&#10;3pd8+WUo6v2dtdBFztrLV0/V7Zm2NwVi26+bVbmNqJQ23uHdR7dj7fzDnTA9y917z0XtB/Wv9zZM&#10;UhsPem/dZSs3TsrGO/N/cF09ql9W0nm7nSHung3Dzt7tu4STW6l8lcQ4xXXhGltkPW4qrzgnGeRI&#10;H4lrUgfAs61S5HyvZ5CMfO63w4Dj6NNy8s5sb/kufsb8bJJzHm/P0Dczdhwp2HDEa8O6AtQgIIAA&#10;IFA4JBYNB4RCYVC4ZDYdD4hEYlE4pFYtF4xGY1G45HYG32+IBBEnA4BCIYtIIFIo9EJLApPLZlM5&#10;pNZtN5xOZ1O55PZ9P6BQaFQ6JRaNR6RSaVS6ZTadE5VA5ZT6pVatV6xGpeAJjWa9X7BYZ5UanYrN&#10;VZLXbPa7Zbbdb7hcblc7pdbtd7xeaBZJHD7TKIrILLO63MMBesRicVi8Zjcdj8hkclk8pN6jBMHl&#10;c1m7rha5h85odFTb5o8bW7VptVq9Zrddr9hsdls7XpYbntTCMvUr7OtRoNpweFw+JxeNx+RyeTu5&#10;XveVz+hnsN0Opq8FzurWL/2e53e93/B4fF47ztodv903+bQPR5Pd7/h8fl8/p9aXu8z9v1eNxwP2&#10;/6mOvACgu3AcDQPBEEwVBcGKLASIwKgjzMIcCCNzBsMQzDUNw5DsPMs9SDvzD8SQo6cSxQiUJxSk&#10;kKs/FkYRjGUZxpGqxRWhbpILEabvbG0fyBIMhSHIi7vw7EiySgUdQvJUMQfJ0lpM/0oyrK0ryxLL&#10;4Rwq0fS1L8wTDMUxxlLkyRk/szv1M0hQjNU3zhOM5TmsE2KTNM6TzPU9z5PrNuY3k/Q5L1BO5KEl&#10;TdQtFUXRlGzpQ6lTxR1J0pStLUunMj0w/8mSpTbXTtGlCU/UlS1NU76UhO8p1RVtXVfWE9U1WL3V&#10;HWjNVVIFE1vXle19X7GVmoVO2BYtjWPZEFUBHlkuFSVmsTXMa1taFq2ta9sRA9cCVY+1ASbbNw3F&#10;cc5VDcjVWJc622lNEXXBdV4XjeVoXYmtnvi21qXnfd+X7D9lyRfzOV3gSqXrGGCYLhWF4ZQtzK1F&#10;0TvrHGE4bi2L4w8GAYyx1744oeHw9fWP5JkuTRrkKKZG8lhILleT5hmOZMpluZrndObJxg8SYrnO&#10;fZ/oD5Z3lV3U9fCQ4Cg+X6Dpmm6cq2U6e7Wi6kjmowbpeq61reuM5q6E48+eo6zruy7Ns6UxCzGk&#10;7Qpuybaj+kYRqm4bru27rnr6CbfjW1ABZkc7pvHB8JweN8Ko+ccRocMZ7xHH8hyK97kivHS3yiMb&#10;5yXN85j+9c6luw7hxmsW70HT9R1O07XFt3vdmqL8t1XZ9peXD9qnHNad0kFd13Hf+BvHeSl1zxc+&#10;hXfeD5Xl192HmIzxWy+O+3k+f63r6B4YAdk7vp+R03sfD8Vged8aJ9FqXtP16vzfb92GfKg32OH7&#10;3A+L9/8fzR3b/08/wNcfU9R/7/YCQFYs7x+Zsn6vfYlAaB0D0/QLew9FpsAT5wJghBmDSt2xuCOo&#10;/Ejb3INwjhIlV/kI30MzgsfKEUJYXQvVfB1+5woJP+hnDCHEOUfwngzBhgUKzyQph1EOIil4EQeO&#10;NDUv0A4ixNicmVELgICwUZNEA8cLYnxZi0uWKLbGlRINnCAmkWItxljMfuMUBoyMKiseCH0Z44Rx&#10;SBB2BsCnME9jfHKPUezlQ8imxFF7J42nZiFHyQ0h0hPajWZKNMY4mSIkhJE8MjX3SFh/HdTkj5JS&#10;bk4iyOkgWrN+hu1CLpRJFydlRKlUEpYNx5WrIM6sp5VSzlo2KVj/o6lQb8SKWRSIlEWldLWYUwy9&#10;R+f1MFZEsDkyWmJM2Zzxpbm3jAQZQDrCBzIZ1LuLxPJezPm9N9I02oHTMXHL84s2JwTpnUaqRUmg&#10;AQyaMU+ZRHJuzrntPdG80Y/y5dtJg+k9Z8UBoEZWT5XZjQMlAVWczmZp0DodQ8s1B3zTohjP4985&#10;KIUZo0Y+T81pgUNl9OJVco6N0lpMUmiT16MLJnmcGilJ6YUxKxQuJc/KUT6pHPGmVO6eFCpo5ulb&#10;zacRBndT2o1R110WJnFSm622iEGik+eotSKqVVJbSl61L1KUtNlUGq1X6wIOqGR2rRHXpntpbQCs&#10;Na62ISpE+2ryrquGvrLW2u1d5dVRo/TYpUlCEJerTVOvFg7CVuqdJWkCvKfmtrVYWx1jyHV+bBIC&#10;vlTW/zbcChY/0yq6txs1ZC0Ez6sPBsbVupUsbKUJtDau1hGoV2dlDYdoi4IlWlIaXyuNrbdRmsk6&#10;m3MRrTnUttbu4lkIA2wI2/ValgaSEYYpYK4t0Y429dRchN9czR3WuldunrIbfuTtkhCQDrrOWJtj&#10;Zev95ruXrjLaO6t6lS3YM1d+9l9bBpmvoT66je71W1uha6saUrP32wJdPALtL8p8sWZO7WBcHUmu&#10;fc0o9yr4TvuDbOnVV8DvEwzg/D0MMFtouHFyvVLsK4fxRY469TGDYXmlZWamLiXYnrNi7BuKccOp&#10;vdUDGiisQmnvHh3HOQ67m7wlSGj1UsYEFv9ke5OG3t5ByJlOF1+3CYJTPj8xmN8qZdnWSDJxRsKZ&#10;LxjiXGeYcn3hvTmjL2bXrZaaliNL98jH5czdnfFOY7VEPuZkImy5s7Z40E2jHeV8eqPxlYzKWg9G&#10;aNIplbARA80Z9zFonLGjtMOR0hiLQ918oGs0DpnUVrc9ZsbjmbF+e3J6ow5qPVz2NNtl1CiXOBd9&#10;Z6v1xffT9mdVGB0TDbPymdd6t1zsV5ehWz5ySLnQvOl9jbPujqXYNkdfzS1MTKI+A9obbdprVkmt&#10;0N7eLjuDbm5bu7DsnmQiMEtyECuPp3c28Wz6xabu1BmzC7b23lvuQ2RtpkLrPosj15drkztff/fn&#10;Cd5t+zVpzdSWdxFs2dwrikzrccC3XW/JWvZQ6s3TxwoPAdtcV5I3fiLC9lIw5OWLifJeXSzwjv/d&#10;nCNH7oe/wXgfNtec45fz1knK1/b6W9zrOu8OfdHmHfjjB6eG4z5HtjapDOUy66a7HmnSOsMw2Qz/&#10;oUtuPZA6f1nsU9k7Kj3pZ3gm/yaWL5b2Pty+96Mm666/ohiu59v7xBlnZ/cm9q191V1vfuc+ArJ0&#10;bvPh5L+EaZ1NBvQEu9L8R5Hi3Gr05JqeQXnhDNKch7rQzzPkvQLh633Lq8UPFZb8h6H1UzdxeMIT&#10;eXh+GvTky7b6v20yfKdc8Mv/zutvd+3+BHzfE1/ftp6/ZPz5EM9VQsxfz2PwfoLi8ctX1x//plO7&#10;v9H7T4+2epJ32m/XvdImpqx9X7f5748MvQzn7JyPrlL9r+j+UOKafmIVzP55Gdpeaxt97+b/5a7u&#10;Jeb+xy72YxD9sAEBLY78Rlz4r/TqJ+zwTv79avbkCwxQLj75MBUDZT795W8BA2kDxxL/0Dik4gIA&#10;gAAgUDgkFg0HhEJhULhkNh0PiERiUTikVi0XjEZjUbjkdj0fkEMb7fgQgEEWcDggghEMhicjk0cl&#10;Msl0EkcEmMVlMrlsvkkDnMCnYAmk1o1HpFJpVLplNp1PqFRqVTqlVq1XrFZrVbrldr1fsFhiE3oE&#10;nsVntFpo8zntqt1PslBt8docCotzvF5vV7vl9v1/wGBwWDwmFw2HxGJsUws0Sod3qtxxsXx9tkOS&#10;jGVjlkg2QxWf0Gh0Wj0ml02n1Gp1WrxOcAFy1mxwds2V8zGpzW13W73m932/4HB4XD4nF423iG0r&#10;OMmTgz0f5GU52Wj0j5/G7HZ7Xb7nd73f8HhufR8XljfK81wn+w0d1onU9Px+Xz+n1+33/H5/Ve8k&#10;L9CruY87ppc/rHJUgbrv3BUFwZBsHQfCEIv01ySsnCTwv/C6fQq0z3QTDUQRDEURxJEsTRPCECoO&#10;3KqRUikMo3FyHxZFEaxtG8cRzHUdwe1z2R42MaRzGTDQ8+EgSRJMlSXJkmydJsiIHGCoQC5sPorK&#10;KHSnJ8uS7L0vzBMMxIjLMxsDLcTzKwUhTNNs3TfOE4zlObIvXC0VwHOsfulK6JTVPDOyPOlB0JQt&#10;DUPRDWp/DlErzNEST+v0jUbSlK0tS9MUzBUqoTNinU4zMDz6h9IzxUdNVRVNVVXVlK1LVqlUfDUf&#10;TuxFPVhXFc11XdeV69VGIVW6lVBPlBT9O1QrtY1fWZZtnWfaDw1paNY1FZcU2Q0NJ2pblu29b9wT&#10;nadO2tKhvz3F88otV8pQPZVw3heN5Xnei0wo19a3q5N1RFYki3c999YFgeCYLgzwX8gtZMvbNk4D&#10;Day1DU7xm/ieD4vjGM41WeG42g2F03Rd8MVYWPZNk+UZTlSrRlkqQYTdOLILdmP3KwLXZlledZ3n&#10;metFceT5A/OaLnl2faPpGk6VlOgYVfikZgiehINqMtYBnKzslqel65ruva+qem4xrb6aItVt7BtO&#10;1bXtlmWJozN46lGbIdsSI7gt1xvdd+277v2/8Ahe7YHsjzcHM+r2vwPF8ZxvHSA6PCoxqu76fwW5&#10;alui/yjyXH89z/QXryl5c7aVz3zNfNdD1fWdb1z8XvvmocxueZdG/3VL3w+a9l1/fd/4Fd3vdFw9&#10;K72zLDtHg+X5nm+dbHiZjxXdobvDF5F6NyJ55/ue7703+RXXjOz6i+et7/0fT9X1tP299yv5HzrB&#10;8N2979n7/x/MJfLaHxuK/QsD8n9QDgJAWAxWH3PVdyQJojyi8P8XS/aA8E4KQVf+7Raj/jhQAK7A&#10;6C0H4QQhhEReBJDEYQQe0w8vUKGHNYhHC+GEMS3wsVzBo3sNC3wChlDuHkPXvwldwc+IDvIVF5g4&#10;vuCUPolRLiYyyDCvIdHBiOVuD0TYrRXiw5+Dh/4GwLbzE8pMUYsxjjJGVqj2HUKwhsbqKZWIqxmj&#10;hHGOTPIhxBBDDhp0SWssiWAVOMUc5ASBhhG1OUazVx4LRH+QUi5GSNV9FM9z2YTReLRHWIhOI0tW&#10;e3I6TknYRSETfIY1EoCryKk9KeVEqVCSWjC4mFcYCEN7QQT2REeYiyqlxLl7stVBymNZKyAMrpdT&#10;DmJMVOUwCay+OW6eJEtyEvxkpMaaU03FykS7KI0bw5MtFmjNSb035wIlmssUwTlI3kKmhHqcM652&#10;NHnGk2bDP5mGFmVO2e0958HHnnG6YRgFaSynUqSNDc6Az5oNQdgUvEzTxM/O8p856EURolROG8+y&#10;qz1LCzhxTk5YO4oLRSkFIW3UdTnQww1CivUYpFSullLS1TII9SY2MXZN0uptTdVFMEvUynLSSblH&#10;6cVBqFUMrlOmHVAePT5YLlqiVNqcmOlCTqVGDqiVyiFT6sVZq0y+pRIapwbq7JeZ1W6yVlRxQ5E9&#10;PHdUDNnN2s1b64VxIPUaciDZ01jrlXmvSC66I7q+X2tBUa/17sJYWg1fXK01rtWx6VhrHWPPlVVH&#10;VaoH1hLTVeyFmbNURsCQSwdSY+zNqRZu0lpZf2WSBZ+GdjK2wutNa+2EurESarwxy0Niba2xt1bu&#10;htFkw2Ui/JIvdqreXFuND22cKbRoRmRcS49z7oKftRZOpk2bWGAsxdG7V24r0OuBT21zcbhSTsVd&#10;y815ytWdQXd8rtkpg3hvRfG+UFJSXOZuyK+FHLxozurfO/1/yjXqPxfaot04c1uwBgnBT+rEXZpm&#10;na9kZ7920uXgvC2FyEXJQdgQreAqHz9wxiHET6Yt39oqozBxGr64IxHi3BWHj5YRQBdeemJsXY3x&#10;w66u9+brW3KFixdeBrcY8xzkW3eGj94cidj7GuFcjZPyg2tdmSnN2+ltkSZ+QoI25yjl24uMDxYy&#10;Rblqy+IMvZnzQ21UuYq1yYljkBiGEy6ZmzTnW02YDv5sulm4z+es7Z/0AtxP+VLK5Mx/k4seZDm6&#10;I0Do2rOSD6aEKbniP2NtHaX0wxnQeljVTm04ljRRH9JaZ1JNTSB8dRlL0oVDFOpdXavXAmXVL88a&#10;M1yxGfQyAs+YUy5rDX1INVnFz8sPULZ84a/2RslZustPzyuFVOcZlYaaz2VtWOGp0MbHXtsUt2w9&#10;rbf3AmFzm2qT0d2htysUQo+MjUBLPcO758bBOBt5AmtTD6t3hvnfSidx6Mn9ubcjl9ckaa23rgO+&#10;+ESe3kbvalXOB5N17wniXE5V8A39m3dkk9bkD2jwFrWzeKchk7tg7HDSO3um5xvkXK+WOQ4ByqPf&#10;D7PcgJFuiW3F4GX4o3y3nkgOSHE5MdXKxoug896N0dssYN6aTstMrU/S+kdRu70NBvUEY72NB1bq&#10;XW+uHdRV0XAOQo/4r5x1fsvXe0Pc5+cPrUJObF47B2nuXczfOR4PtvmUCsnSE3wwxQPdPAYM6ofr&#10;vt6e30/4j4HxXiz78f7PRnmzeMV8wyDiju/jPMOM7WbzuJFOUPm5p5n0Xo+vc6MR2Td1c/D8z8pn&#10;FO/hfSexbT5vhnofDd56J7b2Xu/eUV9bion+PLAwn9WAD2HQns+d978taPtDZfK0T7hbXl/mfV+s&#10;/vdbWNmEGzlQBiNXvqdC4f8f6/5WD8L6z+FX/3/n/q/N+/+FkVs4Odubn9EdsC37+h/H/ilPnDTv&#10;9uavpDSO2v+wDQDjQuvtPj+pZN1NdpSs6Mlv2P8QEQKvzvBjzQCqBQBj2v3QLQPwQJDulOQDbnzv&#10;/qlvHtiPxmAQUwQwXFMQTvpryvIQOQCPdQXwcQcjStPPtPsudibOsClwNG6wMM3wWwdQkE6QYv0v&#10;fiavPt7wbwkwpQpr7niIojrQfuBOMimwAwtPuwPQqQwkwQljEwusMwijawzQxQ1w2PKwJtbQsnZw&#10;ajpQjv1wvwZw2w8k4QyF/w6uwwHt5wow9RBxCCpP6xBGGM5KCPEnrw5w1RCxIKkxFDfxHuOPilbR&#10;ERIxNRNuTuLRGNVQ0OCQwMZxJtDxPxORUFIRQu2RRnZxSjcRWxUuoiAgAIAAIFA4JBYNB4RCYVC4&#10;ZDYdD4hEYlE4pFYtF4xGY1G45HY9H5BIZFI5JHm+3xAIIc4HAIRDJYnJ4FKZJLIFLphOYPJ5pF5t&#10;A5xOqFQ6JRaNR6RSaVS6ZTadT6hUalU6pVatV6xWa1IJkAJ7W6rP6DWa7M5VYKbYpfaLZbbdb7hc&#10;blc7pdbtd7xeb1e75fb9f8BgbRXa/CbVUZ5Z5Fh75iY5jMFkclk8plctl8xmc1m85nY7js9GJZY6&#10;xhMVoYfo7XqNZrddr9hsdls9ptdtt9xud1TdNK5bq6dvZDkMbKNPGuJu+Vy+Zzedz+h0els9Byp/&#10;N+BV+ru9V0+93/B4fF4/J5fN5/R6bpwt9pKTZa9x47yb17Pm4IJ7vV+/5/f8/8AQDASRu23D6Kq+&#10;DCt07sBwbB0HwhCMJQnCkKws3cCobBilwyj0Drw+zFvwAD9QvE0TxRFMVRXFiNQ62cPqnELlw3Fs&#10;bRvHEcx1HceR7HzKxehUaqPGbHxHEr6uMobrxI7MfyfKEoylKcqLbILXxiqkrwNI8nSrL8wTDMUx&#10;zJMszNvBL5IZIahTTETsMDIqcyzM86ztO88TzB0ttROioTc582T1QdCULQ1D0RRMyzk9svJzPjRS&#10;6yNIJLJkkUVTFM01TdOLdSjNz8p9GRo39O1NU9UVTVVV1YydAIhQSS1HSM4MlT851LVtdV3Xle1Z&#10;W7L1DP8lOnYVfWPZFk2VZdmU7YAAUtRyOVej9jLtWaiSZWtm25btvW/B9sMzazeG+szvVjcF1XXd&#10;l23dd70XEg9yIjZ6JXoud5XvEaDQVDVc3hgOBYHgkgXM+LYXwpV9NzdOC4fiGI4lieKKtalGq5g9&#10;/Q9gFbWJjltgA+FzsNSWK5PlGU5VWWPtbhT341NTo4dlea5tm+cZzgeGWjF2Yprk1J5/auOoRGeX&#10;51pOlaXb17MFpEiaG8WaaZquravrGszHhiBaRriJ6guGnTXoKFzTsOtbTtW1zPr6/56sG3O5ou2b&#10;ru277xvN46k1OyoduVYb8wXAZLkKIPhS+9cVxfGRxsa+bQpHHy5w3G8ty/MczzS+6/uGjYPkk3yb&#10;g3QvvxPN9R1PVQvya8cjqPS6nunV9p2vbdv3DP75wPE9a33K6FjaM9f3Pi+N47UcIu/iKL5WG9n5&#10;Ho+l6fqbzi6F89kXd6J4HB+3WnR+r8Xx/IzHfLl7MrZa82qfL933/h+N2c7fiC+FI3u+DmVI9P+X&#10;/P/gAcF77T3BPqdieV9sAYFQLgZA1PDzidQJc5AMizzCPuIWlA6DUG3rQUgI/0skHnZQgg5CWE0J&#10;4UOshEUh9JlHzkGgkUY00FoUw1hsuuF5boWvqfvAh6EN4gRBiFEM6cEGiQkL/EYgkNCMrUh3ESKE&#10;UVuw5LREx2DCD+wxilFuLkXYvF+iU8OArHoDvgiQo90EWEhQ/i/G2NyiowxVjYYOFZ5ItRvjxHmP&#10;Ue2YEEh66J/LHo/tgjGzCQbXZCx8kVItKkVCsLafCvl9cWY5yMktJeTEmSJRxX/GeJMdSIx3JI9c&#10;hEopNSnlQgKUjkJKwGjUf+U0qZZSzlpFGR0a5AtCjLGKTyBJQRLlbLWYUwzxy3KtE8uMxjrTBmJM&#10;2Z0z4FSrORIlV0k5py5jRLuXEkZoTdm8c6ZRUorQCkOeeWM350TpnU6mTk45XTlcDNiUcaZ4EFnP&#10;OufE+ZPzaLtO4pknDmT3n1QOglBWmSOoEXmhE1GWT8YxQaiFEYJ0OfQ/WXsdKKHqoTRKjlHaPLtZ&#10;HK+eJQIMsGnrQ95s9H9yhmZR+l1L2Fy/h1Qwus4aA0tphTmnVO1ktOo2XeaRFafr1pk2SeVPKkVJ&#10;JNNYukyEQVFnNTipVU6qVVUG/Si8YKmRmpLBeqDZKskKK7WGq1ZZvUAKdUMrdNjm1qrNW+uFcUWV&#10;BmBWShVX3sU0d1RmQldiC0hr9XKwUl60FLqdXevh/K3WDsZY2xyAFKT+rXVuoVemfR+pXBWyzZmh&#10;2HsfZ+PlhSlWSKlaI6FpLQWptVas2y8rUJarxGuwJD7TLQqk5+Xdr7WW7fdbUpNiytVsOlcC3lxb&#10;jXHM3XS21sy3zGuJX+2LfajkMT5bq5F13bW+Wy/W6dT6Tywtvdi8V47yQuspIi7tNboyls3JulRM&#10;KhrYkhcy8t9XUXaKLc+ydiUA36vtf/AGAVh0UutH2kUYr01Ev5NO+hAmeXtwFhFzFwijYFtLedCG&#10;FsJYbw5h0i1Qb/KiwwvvBLf733bwaQPB+JcPYtazfhXB+aupxxHhm8OLscY5x1ZfA96JuWIx6T7G&#10;5CblNAxSQTFZBcj47yYu7IpWsNWwwWgPEOTcrZXw4nLKshrM2VvpjCsGMyLtyyjljMyqMKJLwhJ+&#10;76Dcy5nzhnG1LR8hnavWvPNeRMawRzrbSvGb85aBqvnctNFsxTVzag7LegtGaNsacLQBIZ255yRG&#10;nKbosl24yDUakmjtPLMzASPSKCNCXg0zp/VGqa32A0OWy52fdQu81atPPbhdO6q1wqfWJw9KPe0S&#10;g/ReudhbDo5WPWertau/x/grTZTNg4q2TXnU+xNqI6zSpXXr+kc7P2rt3b2Zsn6yIpuHW2l9bbTJ&#10;3qXH2Mtv7tTBuQqNnrk7q1Nsfd2998aO1fgmIxaoc7ce1r+6Wy988FrnvS3+fdEZdRPwDg3D+IW8&#10;0nvy6N8y17/4UTHaJFN5cR49ZDjZUOOmd2vHbbPH+UcpuRQuo9IeBSISRxjdGlbMZqINzPlXOTWb&#10;w5Fycy/JYfc4510PolO9Jwk37oZz/L57cZupwjIXQui9TmrubePTjLdA5NizqnXevU85ZwS6HViB&#10;1O6T1yonApIL94ZbbtHX+4Ga609zW5uu58m6l3HvXe5U88zDWLE9muW8hvZzhwiscQdY754tJPNa&#10;Z9vM93c8eo/GeV8tEPfey+/Z4u7zLe3Gu1UMidz7y/pZk9QKPw44vTEJ+q9N6/2EJuw8x8J2W7nY&#10;vAes9tujMmEKQ+Q9j8G4PqLt7sOf5LvHn/hfL+ZELo5wOXdttl8p7XZIYeK7Hs2bfefm/dv2QP3X&#10;CfgPJ+IgL133v0fpuz8RBnZ+6+g+k33U9PvSfq/s2L2vV/ubaSj5T+7/8ABiIk6vy0SSDpjkazj8&#10;Ltz3DMaqD/0AMCCeb6zZzpSIr/JEz88CMDUDaHDSz97E0BTPj8bSsBStzzcDMDkFLWjxwt8B4vb5&#10;CqMEcFUGcGikBvha0GDEkBjD8C6ur6jpb+L68GUGsIihr7QsEFDGkEJCkJMIsJ0J5QxF5PzXcHUI&#10;a6D3SCz+kK0KELiJr8rCr+o2MHMGMHcLsM0M5XhUbizmkI6w0MLTULDrDnkF0Brm8H8NDiMKjXkL&#10;Y18MY9EJsPEQMQRHa1z28Ca+EN7PUEsOT2sQELxkkOkQbHUPQkESKrUJZCsR0SUTcThE8SjUUCom&#10;B85yJ+j4ySRf0BETrb0T5kEMo70P0Mj/cVUWcWhEzzYp8VMR8NqTsO7B0B0RJDiD0XMWrfTwKpr7&#10;C1sHpFUS0YkZsZw80WDjkYDP0RcAjP8ZCf7WsZkZ60EVkPcVw78aI9MTUbkcsc0Cztgq8YZ3UasO&#10;8LUcCjD8Dtsdcc7Fsb0SsacZMTEDEfMesf0f4/ccUIUeBlkdsHjKcbcFcXbdcD8gDHMe7ukWQ0Mi&#10;CxUbEhzuAgKAACBQOCQWDQeEQmFQuGQ2HQ+IRGJROKRWLReMRmNRuOR2PR+QSGRSOSSWTSeUQJvt&#10;+BCAQSmHuBwQIQiGYQqVy2XxuZTWKTkAS6KT2bTejQSgUKJzKaUWj0+oVGpVOqVWrVesVmtVuuV2&#10;vV+wVukzuwxKiWW0RWV0q022y0wAT63XO6XW7Xe8Xm9Xu+X2/X/AYHBYPCYXDYfEYmy0CdVG4U2r&#10;2uyRm4XKIWOhzO407EYyg5OHY/N4rSaXTafUanVavWa2VSzP3/RZbXUfMbXTZXObjeb3fb/gcHhc&#10;PicXjcfkcnlcuxbDGyndc22ZRwbSHbezZrraXsRHRZDmeHxePyeXzeetZ7p32z+iNZL3XXo/H6fX&#10;7ff8fn9fv+f3/P/ACou6kT5uk0CLvay5vvWmLtN21MBqXB0AwpCsLQvDEMwU57BwTDQAPhD6pw9E&#10;USxNE8URTFUVxZFsXRer71QOjDZwerMQo1EiGxxBrwNxCLsoI7cYSJIsjSPJCQx42TNR9D8lySnk&#10;JyjKkqytK8sSzLUty5LqMyA70mtGxcFxnCUnJw5zYzDIbaxlGkxSFG0vTpOs7Tu1s3sFHURShPCF&#10;wLP9BUHQlC0NQ9EUTRSTTA0LqzmrtGzZSCC0khVAuDPzqTRRdO09T9QLU2EGSZTk+zLUKB0xVNWV&#10;bV1X1hWNZVmxU9UvOMxrRTTMzag1d0BKbi1/OE5VpY1j2RGFhr5PkS2XRNm2TaVp2patrWvbFQUl&#10;aMyVIituNfDke1y4lLSkg1e2zdV13Y1dbT3YMU2fREa3be173xfN9X3flhTUpV6rteaGVWpFRzNg&#10;lHuTgaP4LfuH4hiKqXM9mFRbhloXjiWN45juPY/kGQokz1TLdiiG25k6DYc3+VJDgORZjmWZ4Nbz&#10;A5ZZ1UVpcGaZ7n2f6BoOhaHEGdRziyEYxVWNXLoyqO/cmialqdW5JNbC5xE2lYzYuqa9r+wbDsWx&#10;0HraE2blyBay4GzJRnmybhuMj7avG35zcVZ7XuW975vu/b/wDfbTYDt8HtWkORwyD6hvFx3TkZv8&#10;fwPJ8pwWDtzxFladY27crz3P9B0PRdGku6IRD3Fb03nFdPxGrZtpeSw2hPJdJ23brnd7E9VrXN53&#10;MXa9x4Xh+J4vjap03F9d31Hdk4XkoJnHdaX4KGShzvj+z7SUehuvMyJ7uuaj7fyfL83z/RZHw+oo&#10;vB951fLyl6uioZ+ek/j6PgUp9P+f76z+DSvvd67BzjTH/QHgRAmBUC0VvrcOQaAjZ3vnHfXAIlKv&#10;4LQMg06R6ZpHsIogcopmEG4SQlhNCeFBw4QkcgynmACcH7E3WXC2FMNWxOsL9DRJ7zFrwjhtD+IE&#10;QYhRDK9CtBD+jwwVgMVZc0OoiRPZFEY+UE0jQ4VjE6KEWYtRbi5EGKzDYqQUhet+JaN4xsriRF2N&#10;TIYOmng/A2Hi6ofH5atDGNcd48R5j0gGKUR47JujPGSP6Ao4vKedHuRC1Yvs3jDFWQq7IsKZTUc+&#10;SMiZLSXkxJmF0EW3RpOXCGN5U2XSVk1KVPEizASkQzH1Vsc5Pr/YQACVUppaS1ltLcsErFJnliVI&#10;crjSpZy4mEkWVCpXxpUmKsdqEg1ayTIHJx9kw5pTTmpNUyMgSYTBNNMmUMTJHwSl9NacUjpoOYmY&#10;iyXTeYymndfLF5sx5xzxnlPOeiaZykjm0dybCZ54FhdTOuetAYduNNdN1F0yVqTLf2YKNqxJ+0Co&#10;hRGiUmJ0sokav6gkZJwy5m+rdrtE6QH9oaaufKp57sPcZQ9XUzoITuXPSqkNMaZUzhNQifk55N0u&#10;OzTia9GSIUGppUGSVJ43UXSvRVbFCp/TOqIgSo1QqoVRqk8WpE4KYL+qbVanhWHk0lqnV8wNNpGV&#10;bnRR1n1KaNkgatT4qVQKwVvrhXF5FZqnVkXdPundC3c14otXauVf2BSwOLW5F9VaUK4KNVkp9hLA&#10;WNsdY9h9hiC1eNJL2q5dKu1PshZsvNki92MYvXSiVlLOWltNadUNnpZUAONKi0korROtrTai2hza&#10;2G9tfKuvlApXW1t9b+4CsLJW5MPNyzRd3u2guDctJVuzeXKsLbGeV0LmXVutddud0oYV6tbdpwl3&#10;LkXejRbO7F5SN1iMRdS0Nt56XEvNe++F8T63ovGQOv1d7FSGsveG9ijr7lAvvfKsFqmK4BtDfmW1&#10;vcBYLwZg1Cl9LJ3Hu7f2i15C8XJtYdelhBcDYOoDSM4N7lT4UmHiLD2J8UYprviSm94Gm4sYTh2I&#10;tzsY4unsmbBWKqg4Qd3hJLmBIg4mx1kPImRaw1Mp0g3GRqLLZLxngiaKX5v5CyNHvICTMnVlyhHv&#10;HOVcvZfzAa612Pnn40r7jYv0X7CMnpTlnMMW8eGKvVMS8UiMqZvzxnnPUZsYPKzcYmUGZC/2ZpxD&#10;jLue5M5xg9oJLOiof530RpHSWkyTztrypE2Gf8pZbdjfuhmdXD1bxAsCj+lJLaOx7hbH+Zo76H1N&#10;q/WGsdMVEqUxPDeqnS6sq1mjI+UJVZqsRp7WUKMrrw01QfXUWtIbD2Zs3ZyaSCVZzmqJBmy1K7Jg&#10;lsejmnL1U21ds+BeqM5aMTrsV9G09wbp3VuvaEz8kwP2Fc1b26CI3G1xkfPsaMDajSDfbXm7Hj7i&#10;0XtrZGnIT614BwnhXCyMSjk9DKHm9EFcGyij/UFq97o72wwkhHBOGNE4FAHcidOQvm4lx/lHKdYP&#10;u5GRZMHJ8NcU2trPd93ySaO2/ypwHJeRce2RvmE3OeddD6JurS2pN48N4jhkkeY+MmF2Bm7cXQui&#10;tj3NenlqdueO26p1Xr3X9nRN4fWqQPMCF3G58ybi9ubVVo6T2CKNgj89mmRxd/nM+4d571gLNnWX&#10;/uw7oQnJu/7K8b4r03uxHe8d7Vn1fgfhFBeOcD4vxnlfLXVjbV5bfflRdAdb2kuuhPIcT5rJ30Hl&#10;1ZeSx76fn7V+g9j9R7H2Wpk9Wkhn5wn/iX8+s7Vr73HgvDV1TnHX0fs7hdyP54Huvnns+U+N8/6F&#10;pviKMyn792fMumZi7X9Yg/qtOptRD136Kqetmt+UlX8rcPnfj/Z+2v+APi+kxqUbwbC/t5OssQzw&#10;EVEI/r/c4K9KPi/OSs+8aG/E//ARAS7Cr4/O7Q/inY8MnzAc3apaYcgw2C6fAUS3AK57AebK+CdA&#10;/9A1BHBIuu76003s7e+09832908Ow01KYM6BAPBK+W9cQBAGqPBAcBBpBrB9B+y8YY8C0C94s6/v&#10;A82u+xAyxuaPBjCA0bB2PJBySw/SZlB7CfCxCyw84dBRBdBEr2+Y1/Ci1DCQfu2jACtkdpDLC0P3&#10;CqNxCnCg4obDC/DZDrDsqkmA+5DNBuj9DWNU9EI4/q0rDGv1CdDuQ1A4NVDhCpEIalCvEPEhEiuB&#10;Dy/xEJDo9C+3CWaK+w486OJBEfEkl5BcPLEXCg+ZEc9hFDFVFWvNDyXRCRBTCKzTBAzXCi7w34o1&#10;DVFYPtDcufD0URF6khFTF3GJGKt82BE1CJD8kBBY8hAmq5Eawqw5GXGM0BGjFI+y9TFGZBEvGrG9&#10;G+k0/zBVE3DQ5svnCO5dG3FK3bDkTDFfHAhVG2PdHXFMILHaX5FBHhH1H2w/Gu4xGnBhD4ItG7CN&#10;GbHTHbHpCYae2DFlH4kJFO7nF+U9ESVdIJIdIvIwiHFxIGqNFjGpGZHKfy1xEEQMK7ITIyNtHlAF&#10;IkU7GDIrGHJRJjJkojE8peZLJIPuwwhjGe0xIhE/GzJnILJCP7JOS9I2Xy4RKDKVKWpBKOneIVE5&#10;I+N6wwtnJw5oKzKLKY8RJ9IjE0VjIoUHKzK1LHLIiBJcV5KkfhKjIDLWW7KG+FLK0HH8PtLES7LO&#10;UFHzLi1kICAAgAAgUDgkFg0HhEJhULhkNh0PiERiUTikVi0XjEZjUbjkdj0fkEhkUjkklk0nlEpl&#10;Urlkqb7fhAgEEtiLgcECEIhmk7lMvmMzjc2nMOl8yjk2nE6nkRotAj1IhtGgtCpUal9DpdZrVbrl&#10;dr1fsFhsUbptjs1LqlntVrrk+gdStlxuUkqEErFzvF5vV7vl9v1/wGBwWDwmFw2HxGJxWLxmNx2P&#10;yFMmFvp1etORj9un90m4Au8Ht1wjOXuNlj+k0GThGfjGaheszGx2Wz2m1iGhyu2tmo3W9kum33Bi&#10;9Q2HC43H5HJ5XL5nN53P6HR6XT6nV61e4Fc4lV6m4nnbhHZjW8tXioLg4sr70JusF9PX+Hx+WL83&#10;zk3g+3N9f52Pt97+QBAMBQHAkCwNA8EQTBUFwZBqWtcgTRJo8jntdCSdv87j6oq/DSsnC6MQo9Rv&#10;xAhr2qTB0UxVFaBQ3FiIRFF7FQs3MZLVDMbRzHUdx5HsfR/IEgyFIciLlGiWQ6na3P+rcjrFE7KK&#10;O9DuLnF0OSmnj9uGzqFSZIsvzBD0IxrMEYzCvctTOlEcTVNs3TfOE4zlOc6TrO07ovNKSzMlzVM9&#10;Ki2w/MjZT4s0rIpQqSUOjsoRRPFH0gyUSzLLFIrZJ1LInJNM05TtPU/UFQ1FUdSVKisIABSbzy8k&#10;zcTYrM9KfLiF1VNbO1YsVFolRKR1RWrT1nR1TWHIFYzDXliJ7QVS0bP9k2faFo2ladqWra1rsdTF&#10;GVnXCOW0gVN2UglfxDW9AIJX1Bs5btcxJdUr3ZVs/XJYCIXjbF8N9XUiWRfKO2/S1w39geCYLg2D&#10;4RhOFU9Yzx3MlFF36j19otV6H4AkGBSNd1ZXviF53fCdK4XkjIYbY+R5KkOKTdi2VZfmGY5lmeaZ&#10;rmzGXTWS7XOsllvZh8H45eqB481Nx5DLeiq/liHYloKDXpdeeZvqjy6FOenaqg2czhKGla1sGw7F&#10;seybLs2EYxLaDa/FuQIVjVFbdbdhMzuUpbZQOoofrKl5O++U7PwOg71Ie+cDv0gbhwXF8ZxvHcfy&#10;HIyFtNy7oiWI6BPsxpFwyJ6ZE3AL1z6Gc7LOrpb0ujPdqfJar0fE8z1vVcJFeXdl2/cdz3Xd953u&#10;TT9zbz522+fbf0OP9pGHY7j5Of8t0XT4dvCWcRznloy01m+n31odfIPU7NrkWe11nufN8/0fT9X1&#10;/Yq27NHYOiQ196EcV5mkUR66Rervfj+g814z22PvBYq/EiUAiCpWWaQyBD7Uzv8Uo897jlEAtefL&#10;A6DEGYNQbg5B1wUEFNNAZY+BU7xXhLOWVAAg79mNwqfq/5pcJn8wSSVDJ+CXYLweTA95fkMHzQUO&#10;u7aHUQ4iRFiNEeJC0ogJXag/gAELH9vRVXDlusLiBxQhbE55UDVexSV2/pvsXiRvkiSkOHjhYfPp&#10;fEdCMkZY3RvjhHGOUc3Jv0dRGBeUBFtxcIZCCAMVEqxigLHxuseovw0VhDYlUCyDyEjocKPzKJEQ&#10;OkiZGC0j5MSZk1JuTknTpxLetI5i8gm1QojyqmLToJROmisQaEj91yyrZ60cscjJZSeMPGdL8r3c&#10;SgMdEKXEwZhTDmJMWYzG5aEniwSCSpC5ls9laVONL0JDNJkA0+VEM35JiIPNEzjw5jnGl0kWXju1&#10;UTJMHIySc4Z2TtndO+eE8XiToJDOVz0pJBzXW9PgmseC/TjivNMmkzVwUCUu8CbJYJnzyMLQRlEt&#10;3eS+K/G2hlFaLUXoxRmY1DnjTrN/PyQ8poUypdJQZNFIH+0QIpDyhcyEonapNCUilKqGUAnJTGI8&#10;56EldkvRqn1P6gVBqFTmhEVqWzMpRFufUs6dylppQOpLoJwSJmq02fxg6bRTlg/1e1S6M1ZjRR6O&#10;lOiHFSnURWp9Q61VrrZW2tzJaHT2ItWCJ9OJoUkmdXYvNdKCw4gHU15VYjBV8rzAyr0o6qw3JDWl&#10;B1ZCP2MJPYR79V53qoshW+zFmbNWbs42iO1JbLmpm9QGtNHKA2CL7ZJ5022VyKpTYe1NUarWGqha&#10;NWxHLQmNsdWWvFIbc2tttLuvVnbiXFuNce5FyViRrIJMB6lsrC0iXlaOuS7bg2BdXPuFVR5/3QtB&#10;bCj91zdwGITb8rtu5u29JXdWVl6k43suVfG+V876X1vsgxPV8KV2ufzaW/kIbzUjK3WdXEzbuF/r&#10;pfpPN3jIYKueRa8R37hljtVZO1F98MYZw1hvDmHTmHrwPcC9zP7/XBwcoGxNPH4mwwNZQxOCcJ3h&#10;xGY3E7cYmm6xrgJUmOcPY9x9j/IGQchLiuydi/92MS4zmlhfBGDMJEKu3jEwNWcQxRxSb3HlTJ6G&#10;1uc//JSb8s5DzFmPMmZczZjKveCrcsc1QluplLL2OMXIzydCvOFSMr5yyZNjLZtKe0Nzre/OeZ9C&#10;aF0NofRGiU+zRyzaavt0mcaBMBlWwekrm53irl8xGXaqUvz1kU+mlmu6D0VqXU2p9Uap0NQDRuot&#10;KUnwjePPeL9RUFwC1vWpcqz1TLBRIw0ts217yOp7MOqtjbH2RsnZU8NWaYKJsOq2t4a5vxuk/Zxg&#10;NHV11nF3PNpyO6xo7pCQO3cabXybuCSW4tl7r3Zu3d2753bNohtnW2wS+ZUUrTrdFs91Gx3xtJdF&#10;KNXgAvReLYs+8+sZvIRjE25ru77ofvbeHE+KcV4txeiO0LoyyxhwBwemt6kKsdxDgdWNc8HIW5jb&#10;d++Ewh5WVrGFtKmZv49IniClOa8Y51zvnnPefLJ3lxIhPHehbC3JKqw9zLFc5Sbyfhxrdh8o6D0b&#10;T0peX375p0Xh/IE6cl5/1/sHYexdjU/abBW+Or7Y1dpjX0fzk7N7SxPgXT5R6M7pjawFTutPE6yv&#10;rXKdevdk8F4PwnhfDI6rjqSefeZtdM4+9LrVLFud77V0e78MVf+BUlprlFc+168uf303uFdR+O8P&#10;6f1HqfVerWzpK6u//Kaw85w7yXpm89c867Nd/mnL9r9twHluSPYz39Ebr0mYPFes+V8v5nzfnGRl&#10;117eldffoj7tFx1/vDCewvPKT7Xvfr/D4R4xeH4p7+Wrz9XRfXFH+5+f+/+H8f5fzy1+Tfj2+0b9&#10;Mx1PmdePvvtunNpGTv3CBvovkvQvZvQOYPfPzJAubmWwDv6QJQJwKQKwLPPP0JXPJuWP7MAQGi8P&#10;+OoQMrSQPspwAwSiGoFQIqkKjO7l/uNNwvbQQjbPjk5P/wLwcQcwdQdvDuzQNu6v2PqQUEPPwn3H&#10;mwbtKwRu3QFlVQCG2wlJpQZQYP0whs3PZv1MdF8wkQeQuQuwvQvt2u2s7QFNcNqP9N/QGQRQOoXu&#10;4vWuGwBIxQtwgPIMKQTizwZjawavAQXQwQ+w/Q/xANVwptwm1ilPpwnNew0qZQ1sSQqtzwgwCL8w&#10;VsRQ6REwoQNQ2s1prO/QHmsRJxAxQRQxRRRsfwxKStqm7xHKDwivzxGQ2QzpxOnRMnsKigQREOAx&#10;WPMPcQ+QXxcwaO/tiReRSRhxiRixjK1OlKJxPjEQ8Q5p+wyMPw7F2xoL2xKvuxLslxYOmxfQ8xgF&#10;Ow5RjxwxxRxxyKNxBr1xhN7vPxtQCxzxbxaCaPijuxFOmxsNLxZrpwrxVQ6xOk7RwRyyASAyBSBo&#10;jRTIxxltaR5I+sGR3wOR7CtSGwQR6QmRdwsRcR9ROQglQyIyCSOyPSPyQHGRkiUyOMjSFOhx3SEM&#10;+RXLxyLLrSMQFyHtLyXG2xuDaQ9FIR/yQydyeSeyfHwrPk9x0rYyTtcQRydR4CCx+m/x8MULyt7N&#10;sxEOiQHSYPjRzlpNOSfytStyuSunFyDL+x9osxUyFnaSkQMOqjCySwjEatKPuSKGOyxPPSbRuyly&#10;cyhyvS8y9S9y+LlqEPgomR2Q0Six2yjy8Q1S7GRSaPNoXm8S3ubRdymx8xrPRxvMdyVS+zMzNTNz&#10;OFSPptHzJOtyyPdLfS5QUygjDy1xaESnUzHoayZQSNhO7TQvZGYyszOzcTczdTdlHywLVzaSJSTs&#10;WwpTYN+LeGpJcw4s4TXLaxITDxeyKzTRdGazVTeTrTrzsTsjnORslSzxEzhLoTbtpyNNvRCyFxUO&#10;lzpLWrEzWxpRqoTzFyazoyMzqTnztT7z8T8z9DowfRqM6R5JIzquCSrqpTBOUz3QAQmzl0EMHyWN&#10;oz1S5z5zKzElOTxT90L0MUM0NDpSRv70IPrUJTh0Pjw0CRT0DSy0JNAUFTHUGUQS4zaqtUJzySsT&#10;MUN0bUb0cUcxmRazSjHyolzHP0LPHmhvsUWwTUVs2u4UTtM0Xs40YyrTilrzvUdUqUq0rUrzXy0r&#10;Vz4zVzI0tPLlDUS0tvKTmNK0kS0S6MiQ30RviUU0ZGwUhUsU5U506U6tOvMz7PbsB0aoouGzgUy0&#10;jvdsY1AQsz4U2PwU3UoUHGVUBU7VHVH1IUNt9DK1GxKC0U+T11F0HsrVNQqTk0FNt1CHkTnUuSLz&#10;RpITLFrUp1I1WVW1XUqkaVKwWUZp+wsLCL4SpjDOVLWNnzCVR0m0YTKT6Gx041X1jVj1kVIjXVS0&#10;usn0l0G0/VnxnVT0EpUtdr01qQEVgUnVhTK0omC1V1k1xVx1yVy0hkkVMU+znTgT5EpV2Iw0KJ8z&#10;31szg1EjgycFqVw1zV91+V+1/TGI71bUxTGwP1RLu1vplU81TI91DxW00yrV4ln1i1/2KWK2LWL2&#10;AJF101LVt11V6VAi519VcyiSqxY2I0aT/WMWVWV2WWMV8NtVpTmmdWY2Mn4VmUUWQ2FIExgVZUD2&#10;Hxf2Tlq2e2W2iHJCAgCAACBQOCQWDQeEQmFQuGQ2HQ+IRGJROKRWLReMRmNRuOR2PR+QSGRSOSSW&#10;TSeUSmVSuWS2XS+YTGZTOaShvt8QCCUOBwQIQiGaw+bzmPTyfzacTqN0agUGO0OlU6F0yZVCiuCj&#10;1KJ1aM1StTSbwKiV+yWWzRGeQas2e2W23W+4XG5XO6XW7Xe8Xm9Xu+X2/X/AYHBYPCYXDYfEYnFY&#10;vGY3HSSuSavXHI0usU2TZWMZO/Zq2ZyXZ7N5e86KJ6DHwnTanWU60wO163ZbPabXbbfcbndbveb3&#10;fb/gcHhcPicXjcfkcnKUnJT0AbG36uK6iQWEAWPRz7MZ3mXDqSvpRTv8vsRfx7PreXleuD6/oez4&#10;fH5fP6fX7ff8fn9fv+f3/P/AEAwE/T0qij73O28kDI086OPCtDSMFB7XoM9STwak8HolDC2w0hsO&#10;NbD0BtpCjYQTEcURTFUVxZFsXRfGEYxlGcaRrG0bxwqruqu7S7xEh8QIxH6GSCukJwigTrIZCyLQ&#10;RHUmPNJC7SGhMisfKkcsJEr3yzLsvS/MEwzFMcyTLM0zzRNM1TWussQ/KU2x2y0uI/NyESsuTpSc&#10;iMCwZOCXztKs/rnQKCTwxs+zYw0txPRVHUfSFI0lSdKUrS1L0xTNNUvQr2udOjom+sUFq7Qan1E6&#10;9SPFT9Gr5PVTIdTqBUOkNZILWipVtXDGVtTaaxLHtfWFYdiWLY1j2RZNlWXZlm0zXoAT3H1UShJt&#10;YI3aFd1DKFpK3OVrVA8Fv1LcNt1U09rttaFnJXRl2XfeF43led6Xre173xfN9IZXVWL7ddo3SjNs&#10;4E0tx26il+3KlOAYRPNx1XhbaUTfatWA59W4rjWN45juPY/kGQ5FkeSVziF0Ylh9qungqL4JlNpw&#10;tbSB4VjNxZXcGbQ7k8N383+AZLayIZgp0lIbomg6TpWl6ZpunafqGo6kzOeQhpC3YblqLZfnS9M9&#10;mck6qiGwWxsWWavk2catruJ2pc+ppdi+0JLoyCbVh24bzvW975vu/b/wHAzLutU7G51g3/s2e7nW&#10;O3I5siz6/rSF5qsHFZRtiza44WgcFnqGcYoVUQrt839Dz3UdT1XV9Z1vXdf2CtcJbmfMDrPT8py/&#10;DdxnaFdxiko95su1VXxGVdLxfM7bUfYphi6ReJCHjeb6nq+t6/sez7Xt7h2alchzXdSByaJdv5VX&#10;VR4XNpnztZ/JovxSJ97Zfb7i/fB+38/1/f+f7/z/4AIAcI8JyL8XTPnfLAYhTeDhvrSe8h4MCH4P&#10;RIc/gxD9YAlzgZBmDkHYPQfhBCGEUI0vvANHAQg8DjkwqJhCZOcEigwsZ+46EhioNw1hxDmHUO4e&#10;Q9h9D9xMFE3vTeHBB3cMDcwyhbAqIbGFCRMTu/M9EUIgFugtFWLEWYtRbi5F2Lz/4XM5OrFQg0Vz&#10;HRKUBGQqcUoHuPjYiGGkXy7RmjlHWO0d48R5j1HtekYV0EEhRGgr7hC1RISFHFckhlayIjdCglUg&#10;oZvMj4Z9w8TpJyXkxJmTUm5OSdcHGqMsbyCR+c/JZnbtJHOiiE/KIkbUDyijTKuNcqVESgk8SKOk&#10;t5dS7l5L2X0v5gJTkYlGVqfJbPulo3Rk8uSFSQiXLKCssDQzHYDMkxcGJgvjmLNmbk3ZvTfnBOGc&#10;RGmsyAiRM52Uy3aoZmpMxl0wzsymaxO2dZxJSTjjdNufE+5+T9n9P+gEXp7tCRMRCdDaXSzuINQe&#10;WMRnMIKkbIpdU1KAQ3oDRejFGaNUbo49Ro00Imz6oG2uiCgprGqnpSeclFCB0WgnQ6aM+jgUfphR&#10;pd1HacU5p1TunlPWk0joIkums0aVSLZXS5B1KaJTKkkjyeRZXzHxmxL+pFPqrVXqxVmrVW1H1AO9&#10;NJm8EKFM0qVAWkFRKllIrPSatJtapy8qrVyuVc66V1rtXc/lNC81jI8keoso6yvhqaR2vjA6WWFM&#10;PV6flN68WNsdY+yFkbJG6r0XSxj4W71gcbWtQ09SyOdrjQ0q9f1eUslvZeydqbVWrtZa21xcLKwa&#10;kraRrbZrCuVnnYOfNT6X2jrbRO3U/bQ2vuJcW41x7kXJcbUIttw2GW2s9GOzlLbNXPunAu6L7LD3&#10;VuA4WfdqLlXhvFeO8l5bjSEILdewklZzSulZbypNwWI2/uffIy1MiW1RPtW+L1zrzX/wBgHAWA6e&#10;XobtUMkN4K1U1blfShjJr7J+vxI+7dtIzzwmBf7AmG8OYdw9h+cGBiG3qlDhahcVHnkHZTg+dOEV&#10;S4TnZiS6mJsL4uk3g3EGOcdY7x5j2ft6Lp2IILNjFJCsZZCulgiUt7b84VvobyxUecNY+yplXK2V&#10;8sRde88maeMiv5ITrhgkGCiR36P3fyEeU8s5rzZm3N2b4wOjxGCDNUh8vMWu5GnA5O72XwsNnu9c&#10;hT75Ri1jjOGh9EaJ0VouALRsaYnzuVLQyccbYJz6R7SKgmh5PMVoSH+ddGah1FqPUmpYPZoJppO2&#10;GctMokuyb7T0OMyam1prXW2t9cPX1RnjJhy3SHzzA4nSusrZ6c1zsfZGydlbLXziLQBg9VKh2GcH&#10;YJ3NWvb1BszbW29ubd28s7ZxB9rkq2rSvZ5x9yvo2nBzWe393bv3hvHeSzdwkc3HNXY2TcjZKMRt&#10;E4+sX7bt3nwPgnBeDcHXnuHIOecIXp35nwlmj9O5if5wLhHF+McZ41xtTW9eHWdxgXvhXD1b6XIf&#10;xI/PAHY7Z45y3l3L+YcxS9ejlFgiO81RlbF7O/uZc959z/oHQehZD4o6vi3Q+kdJ6V0vpm2uVNw5&#10;Z03qXU+qdV6th/p7S+edX6513r3X+wXk503no/Yezdn7R2ntVXNdrs6j2vuHce5dz7pLfLbSut91&#10;713vvnfe/ST7apnsvf/CeF8N4fxEHesrO7f4nx3j/IeR8k93VnJFi958n5nzXm/Oedp/0VZXg/Pe&#10;j9J6X03p1k9j9Dq/1HrfXev9h7FR3d1NYp5x7L3Hufde795Pb0CbPG+9+F8P4nxfjZQ9+mPzHx/m&#10;fN+d8/6BqfaJf9tvn6P1/sfZ+19smviz/+i+5+H8X4/yflXFudF34Pzfr/Z+39377l7i8scPIufv&#10;4f3/x/n/X+vvG7/U/3ABADAFAG+g9UOI+XAJATAVAXAY+ExE3utkd8+tAbApArAtAu8TAMUWz69v&#10;AxA8UmICgAAgUDgkFg0HhEJhULhkNh0PiERiUTikVi0XjEZjUbjkdj0fkEhkUjkklk0nlEplUrlk&#10;tl0vmExmUzmk1m03nE5nU7nk9n0/oFBoUpb7fgggEFDibgcEGEIhpVRqVTqlVq1XrFZrVbrldr1f&#10;sFhsVjslls1ntFptVrtltt1vuFxuVzul1u13vF5m9FhlInVMiFPvWDwmFw2HxGJxWLxmNx2PyGRy&#10;WTymVy2XzGZzWbzmdz2fvdGg9+kuAheC0Gp1Wr1mt12v2Gx2Wz2m12233G53W73m932/4ENvkp1H&#10;B43H5HJ5XL5nN53P6HR6XT6nV63X7HZ7Xb7nd73f8Hh8Xj8nl83n9Hp9Xr9nt93v+Hx+Xz+n1+33&#10;/H5/X7/n9/z/wBAMBQHAkCwNA8EQTBUFwZBsHQfCEIwlCcKQrC0LwxDMNQ3DkOw9D8QRDEURxJEs&#10;TRPFEUxVFcWRbF0XxhGMZRnGkaxtG8cRzHUdx5HsfR/IEgyFIciSLI0jyRJMlSXJkmydJ8oSjKUp&#10;ypKsrSvLEsy1LcuS7L0vzBMMxTHMkyzNM80TTNU1zZNs3TfOE4zlOc6TrO07zxPM9T3Pk+z9P9AU&#10;DQVB0JQtDUPRFE0VRdGUbR1H0hSNJUnSlK0tS9MUzTVN05TtPU/UFQ1FUdSVLU1T1RVNVVXVlW1d&#10;V9YVjWVZ1pWtbVvXFc11XdeV7X1f2BYNhWHYli2NY9kWTZVl2ZZtnWfaFo2ladqWra1r2xbNtW3b&#10;lu29b9wXDcVx3JctzXPdF03Vdd2Xbd133heN5Xnel63te98XzfV935ft/X/gGA4FgeCYLg2D4RhO&#10;FYXhmG4dh+IYjiWJ4piuLYvjGM41jeOY7j2P5BkORZHkmS5Nk+UZTlWV5ZluXU6gIAAAAwABoAMA&#10;AQAAAP//AAACoAQAAQAAAJAHAAADoAQAAQAAAHgHAAAAAAAAAABBZG9iZSBQaG90b3Nob3AgRG9j&#10;dW1lbnQgRGF0YSBCbG9jawBNSUI4bnJUTQAAAABNSUI4cnlhTCWYAwABAEEAAAA6AAAAWAcAAFIH&#10;AAACAP//PxMCAAAAaoMBAE1JQjhtcm9u/wAIAEwBAAAAAAAAKAAAAAAA//8AAP//AAD//wAA//8A&#10;AP//AAD//wAA//8AAP//AAD//wAA//8MTGF5ZXIgMCBjb3B5AAAATUlCOGludWwcAAAADAAAAEwA&#10;YQB5AGUAcgAgADAAIABjAG8AcAB5AE1JQjhyc25sBAAAAHJ5YWxNSUI4ZGl5bAQAAAAEAAAATUlC&#10;OGxibGMEAAAAAQAAAE1JQjh4Zm5pBAAAAAAAAABNSUI4b2tuawQAAAAAAAAATUlCOGZwc2wEAAAA&#10;AAAAAE1JQjhybGNsCAAAAAAAAAAAAAAATUlCOGRtaHNIAAAAAQAAAE1JQjh0c3VjAAAAADQAAAAQ&#10;AAAAAQAAAAAACAAAAG1ldGFkYXRhAQAAAAkAAABsYXllclRpbWVidW9kREbA4DIG1kEATUlCOHBy&#10;eGYQAAAAAAAAAAAAAAAAAAAAAAAAAAEAKAAwADQAOAA8AD4AQABAAEAAQABEAEgATABUAFIAVgBW&#10;AFoAXgBcAF0AXABcAGAAaQBsAGwAbABtAG4AbgByAHYAdgB4AHIAcgBuAG4AcgB2AHsAfwB/AH8A&#10;fwB/AIAAgAB8AHgAeAB8AIAAfAB4AHgAeAB0AHAAcAB4AIQAiACGAIQAgACAAIAAfwCAAIAAfAB8&#10;AIAAhACIAIcAiACIAIgAiACIAIwAkACXAJQAiAB+AIAAeABoAGQAYABcAFwAWABcAGAAYABgAGQA&#10;YgBoAGwAbgBwAHAAbgBrAGYAYABcAFwAYgBgAGQAXwBfAGEAYwBgAGAAZABoAGAAWABYAFgAVwBU&#10;AFAASgBIAEYASABIAEgATABMAFAATABIAEgASABIAEgARwBIAEYASABIAEwATgBQAEoARgBAAD4A&#10;PgA+AD8ARABLAE8AUABKAEYASABMAFAAUABQAE4AUABQAFAAUABQAFAAVABYAFwAXABfAGIAZgBj&#10;AFgAVgBYAFgAWABYAFgAWABYAFYAVABOAE4AUABOAE4ATgBOAEsARwBLAEoARgBAAEAAQABEAEgA&#10;SABIAEQARABHAEcARwBHAEcARwBHAEcARwBLAEsAUwBUAFwAWgBgAGAAYABfAFwAXABcAF8AXABY&#10;AFgAVABQAFQAWABcAGAAYABgAFwAWABQAFAAUABQAFAAUABQAFgAWABgAF8AYgBkAF4AWwBcAFYA&#10;WABSAFAAUABQAFAAUABQAFAAUABMAEwATABQAFAAUABIAEgARABHAEgASABEAEQARABIAEgASABE&#10;AEAARABEAEgASABIAEgASABIAEgASABGAEgARgBCAEQAQABAAEAAQABAAEAAQABAAEAAQABAADwA&#10;QABAAEAAQAA8ADwAOAA4ADgAOAA4ADgAOAA4ADYAOAA2AEAAQABEAEgASABIAEgASABEAEAAQABA&#10;AEAAQABAAEAAPgBAAEAAQABAAEAAPAA4ADgAOAA4ADgAPABAAEAAQABAAEAAQAA8ADwAOAA4ADgA&#10;OAA4ADgAOAA8AEAAQABEAEQARQBMAFAAUABQAFAATgBIAEYARABIAEYASABIAEgASABIAEgASABI&#10;AEgASABMAE8ATABIAEgASABIAEgARABEAEAAPAA4ADgANgA4ADYAPABAAD4AQAA+AEAAQAA8ADgA&#10;OAA4ADgAOAA4ADgAOAA4ADgAOAA4ADgAOAA4ADgAOAA4ADgAOAA4ADgAOAA4ADgAOAA4ADgANAAw&#10;ADAAMAAwADAAMAAwADAAMAAwADAAMAAwADAAMAAwADAAMAAwADAAMAA0ADgAOAA2ADgAOAA4ADgA&#10;PAA8AEAAQABAAEgATwBNAE0ATgBMAEwATABQAFAAUABQAEwASABIAEYASABGAEgARgBIAEYARAA+&#10;AEAAQABAADoAOAA8AEAAQABAAEAAPgA+AD4AQABAAEAAQABAAEAAQABAAEAAQABAAEAAQABAAEAA&#10;QABAAD4AQABAADwAOAA4ADgAOAA4ADgAOAA4ADgAOAA4ADgAOAA4ADgAOAA4ADQAMAAwADAAMAAw&#10;ADAAMAAwADAAMAAwADAAMAAwADAAMAAwADAAMAAwADAAMAAwADAAMAAwADAAMAA4ADwAPwBAAEAA&#10;QABAAEAAPwA+AD4APgBAAD4APwBAAEAAQABAAEAAQABAAEQARgBFAEgARQBIAEYASwBOAE8ATABK&#10;AEgARgBGAEYARgBHAEYASABIAEgASABIAEgASABIAEgATABMAFAAUABQAFAAUABQAFAAUABQAFAA&#10;TABIAEgASABIAEgASABMAEgASABIAEgASABIAEgASABIAEgATABMAEgASABIAEgASABIAEgASABI&#10;AEQARABAAEAAQABAAD8APgBAAD4APgBAAEAARABIAEgASABIAEgARABEAEAAQABAAEAAQAA+AEAA&#10;PgBAAEAAPgBAAD4AQABAAEAAQABAAEAAQgBCAEQASABIAEgASABGAEgASABIAEgASABEAEAAQABA&#10;AEQASABIAEgASABIAEgASABIAEgASABIAEgASABIAEgASABIAEgASABIAEgASABIAEgASABEAEAA&#10;QABAAEAAPAA4ADgAOAA4ADgAOAA4ADwAPABAAEAAQABAAEAAQABAAEAAQABAAEAAQABAAEAAQABA&#10;AEAAQABEAEgASABIAEgASABIAEgASABIAEgASABHAEYASABIAEgARAA/ADwAPwBAAEAAPwBAAD4A&#10;PwBAAD8AQwBHAEcARwBHAEcARwBHAEcARwBHAEQAQABAAEAAQAA8ADgAOAA4ADgAOAA4ADgAPABA&#10;AEAAQABAAEAAQAA/AD8APgBAAD4APgA+AD4APgA/AEAAQABAAEAAQABAAEAAQABAAEAAQABAAEAA&#10;QABEAEgASABIAEgASABIAEgASABIAEgASABGAEYARgBGAEYARgBGAEYARgBHAEcASABIAEgATABQ&#10;AEoASABGAEgASABIAEgARgBIAEIAQABAAEAAQABAAEAAQABAAEAAQABAAEAAQABAAEAAQABAAEAA&#10;QABAAEAAQABAAEAAPAA4ADgAOAA4ADgAOAA4ADgAPABAAEAAQABAAEAAQABAAEMARgBHAEcARwBH&#10;AEcARwBKAE4ATgBOAFAATgBOAE4ATgBOAE8ATwBPAE8ATwBPAE8ATwBQAFAATABIAEgASABEAEAA&#10;QABAAEAAQABAAEAARABIAEgASABIAEgASABHAEcARwBGAEIAPgA+AD4APgA+AD4AQAA6ADYANgA2&#10;ADYAOwA/AD8AQABAAEAAQABAAEAAQABAAEAAQABAAEAAQABAAEQARwBIAEgASABIAEgASABIAEgA&#10;SABEAEQASABIAEgASABIAEgASABIAEsASgBIAEYARgBGAEgASABIAEgATABQAFAAUABQAFAAUABQ&#10;AFAATABIAEgASABIAEgASABIAEgATABIAEwASwBIAEgASABIAEgASABIAEwAUABMAEgASABIAEgA&#10;SABIAEgASABEAEQAQABAAD8APgA+AEAAPgA/AEAAQABAAEAAQABAAEAAQABAAEAAQAA8ADgAOAA4&#10;ADgAOAA4ADgAOAA4ADgAOAA4ADgAOAA4ADgANgA4ADYAOAA4ADgAOAA4ADgAOAA4ADgAOAA4ADgA&#10;OAA4ADgAOAA4ADgAOAA8AEQARwBIAEgASABIAEwATABMAFAAUABQAFAAUABUAFcAVABQAFAAUABQ&#10;AFAAUABMAEgASABIAEgATABQAFAAWABgAFwAVABQAE4ATABEAEAAQABEAEgASABIAEgASABGAEgA&#10;SABIAEgASABIAEgASABIAFQAVABOAFAAVABYAFYAWABUAFAAUABMAFAAUABQAE4ATABIAEgASABI&#10;AEgARgBIAEgASABIAEgASABIAEgASABIAEgASABIAEgASgBQAFAAUABPAE4AUABPAE4AUABQAFAA&#10;UABQAFAAVABWAFgAWABYAFgAWABYAFgAWABYAFgAWABUAFAAUABQAFAAUABMAEcARABAAEAAQABA&#10;AEAAPgBAAEAAPgBAADwAPwA4ADgAOAA4ADgAOAA8AEAAPAA4ADgANAAwADAAMAAwADAAMAAwADAA&#10;MAAwADAAMAA0ADgAOAA4ADgANgA4ADYANgA2ADYAOAA4ADgAOAA4ADgANgA8AEAAQABAAEAARABA&#10;AEAAQABAAEAARABIAEYARgBIAEYARgBDAEQAQgBAAEAAQABAAEAAQABAAEAAQABAAEAAQABAAEAA&#10;QAA8ADgAOAA4ADgAOAA4AD4AQAA+AD4AQABAAEAAQABAAEAAQABAAEAAQABAAEAAPwBAAEIARwBG&#10;AEgARgBEAEAARABIAEgASgBOAFAATgBQAE4ATQBMAEwASABIAEgASABIAEgATABQAFAAUABQAFAA&#10;SwBHAEkATwBMAEwATgBMAEoARgBGAEcARwBHAEcARwBMAEwATwBQAFAATABIAEgASABIAEgASABH&#10;AEgASABIAEgASABEAEAAQABAAEAAQAA/AD4AQABDAEQARwBIAEgASABIAEgASABKAFAATgBQAE8A&#10;TABIAEwATABQAEwAUABKAE4ATgBQAEwATABIAEgASABIAEgASABIAEgARgBIAEYASABIAEwAUABQ&#10;AFAATABIAEgARgBEAEQARgBIAEgASABIAEgASABHAEYARwBFAEoASgBQAE4ATgBPAE8ATwBPAE8A&#10;TwBQAEwATABMAE8AUABQAFAAVABYAFgAVABQAFAAUABMAFAAUABUAFQAUABQAFAAUABQAFAAUABQ&#10;AFAAUABOAFAATgBOAFAATABIAEgATwBSAFQAVABKAEgASABLAE0AUABOAE4AUABQAFAAUABMAEgA&#10;SABIAEgATABMAFAAUABQAFAAVABUAFgAWABXAFcAVgBWAFcAVgBaAFoAXgBeAFsAVwBYAFgAWABY&#10;AFgAWABWAFYAVgBTAE8AVwBWAFgAWABYAFQAXABgAGAAYABgAGQAaABmAGgAYgBeAF4AYABgAGQA&#10;ZwBoAGgAaABoAGgAYABcAFgAWABgAGwAbgBwAHAAcABuAHAAbgBuAG0AcABuAGsAYgBeAF8AYABi&#10;AGgAaABoAGwAcABwAHAAbwBsAGgAZgBlAGAAVgBXAFgAWABYAFgAWABcAGAAYABgAGAAYABkAGgA&#10;aABgAFwAVABQAFAAUABUAFgAWABYAFcAVwBSAE4ATgBOAE4AUABOAFAAUABMAEgASABAADgAOAA4&#10;ADgAOAA4ADYAMAAmACgAKAAoACgAKAAoACgAKAAoACgAKAAmACgAKAAoACgAKAAoACgAKAAoACgA&#10;KAAoACQAgQCBAMsAgQCBAJEAgQCuAPTf8gD53/gAkQCBAIEAkQCBAIEAkQDfAIEAgQDLAIEAgQCR&#10;AIEAzADi3/b/AN/zAP/f+//33+7fpACBAIEAkQCBAIEAkQDfAIEAgQDLAIEAgQCRAIEAzAAA39j/&#10;AN/zAADf8P/v/wDf+QD337YAgQCBAJEAgQCBAJEA3wCBAIEAywCBAIEAkQCBAMwAAN/Y/wDf8wAA&#10;3/D/7/8A3/oA/9/5//ffvwCBAIEAkQCBAIEAkQDfAIEAgQDLAIEAgQCRAIEA+wDw3+MAAN/Y/wDf&#10;8wAA3/D/7/8A3/oAAN/v/+vf1ACBAIEAkQCBAIEAkQDfAIEAgQDLAIEAgQCRAIEA+t/y//3f5gAA&#10;39j/AN/zAADf8P/v/wDf+gAA39r//9/VAIEAgQCRAIEAgQCRAN8AgQCBAMsAgQCBAJEAhwD73wDf&#10;6f//3+cA/9/e//vf8wD63/b/7/8A3/oAAN/a///f1QCBAIEAkQCBAIEAkQDfAIEAgQDLAIEAgQCR&#10;AJMA9N/8/+f//d/pAPvf5//83+gA/N/6//P//N/6AP7f3P8A39QAgQCBAJEAgQCBAJEA3wCBAIEA&#10;ywCBAIEAkQCeAPXf8P/k///f5QD83+3//t/gAP/f+//5//rf9AD939//AN/UAIEAgQCRAIEAgQCR&#10;AN8AgQCBAMsAgQCBAJEAoAD+3+X/4///3+IA/t/v/wDf3QAA3/v/+//+3+sA+9/k/wDf1ACBAIEA&#10;kQCBAIEAkQDfAIEAgQDLAIEAgQCRAKAAAN/j/+L//9/hAP/f8P8A390AAN/7//z//9/kAP/f6P/9&#10;39gA/d/w35IAgQCRAIEAgQCRAN8AgQCBAMsAgQCBAJEAoAAA3+P/4f//3+EAAN/w/wDf3QAA3/v/&#10;/P8A3+IAAN/x//ff2AD93/7/8f/835YAgQCRAIEAgQCRAN8AgQCBAMsAgQCBAJEAoAAA3+P/AP/0&#10;3+7//9/iAADf8P8A394A/9/7//3//9/iAADf8v//39EA/t/7/+3//d+ZAIEAkQCBAIEAkQDfAIEA&#10;gQDLAIEAgQCRALsA/9/oAADf5P8A3//f9gD+3+///9/jAADf8P//398AAN/6//3/AN/hAADf8v8A&#10;39MA/d/5/+r/+9+eAIEAkQCBAIEAkQDfAIEAgQDLAIEAgQCRAL4A/N/oAP7f5v8A3/IA/9/v/wDf&#10;4wAA3+//AN/fAADf+v/+///f4QAA3/L/AN/VAP7f9v/l//7foACBAJEAgQCBAJEA3wCBAIEAywCB&#10;AIEAkQDCAPzf/v//3+cA9d/x/wDf8QD+3/H/AN/jAP/f8P8A398AAN/6//7/AN/gAADf8v8A39YA&#10;/9/0/+P//t+iAIEAkQCBAIEAkQDfAIEAgQDLAIEAgQCRAMkA+d/5/wDf3AAA3/H/AN/vAADf8f//&#10;3+MAAN/w///f4QD/3/r//v8A3+AAAN/y/wDf2QD93/P/4f/836YAgQCRAIEAgQCRAN8AgQCBAMsA&#10;gQCBAJEAzQD83/L//9/dAADf8f8A3+8AAN/w/wDf4wD/3/D/AN/hAADf+f/+/wDf4AAA3/L/AN/Z&#10;AADf8P/8//ff7P/+36gAgQCRAIEAgQCRAN8AgQCBAMsAgQCBAJEA0gD73+3/AN/dAADf8f8A3+8A&#10;/9/x///f4wD/3/H/AN/hAADf+f/////f4AAA3/P//9/aAP/f8f8A3/vf+QD53/H//t+qAIEAkQCB&#10;AIEAkQDfAIEAgQDLAIEAgQCRANoA+N/o/wDf3QAA3/H/AN/uAP/f8f8A3+IAAN/x/wDf4gD/3/n/&#10;Av/f398AAN/z/wDf2wD+3/H//9/sAP7f8f/9360AgQCRAIEAgQCRAN8AgQCBAMsAgQCBAJEA3gD8&#10;3+D/AN/dAADf8f8A3+0AAN/x///f4wAA3/H/AN/iAADf+P8B/9/eAADf8/8A39sAAN/x//7fAADq&#10;AP/f7///364AgQCRAIEAgQCRAN8AgQCBAMsAgQCBAJEA4wD739z/AN/dAP/f8v8A3+0A/9/x/wDf&#10;4wAA3/H/AN/jAP/f+P//394AAN/z/wDf3AD/3/P//t/+AOkA/d/x/wDfrgCBAJEAgQCBAJEA3wCB&#10;AIEAywCBAIEAkQDqAPnf1///390AAN/y/wDf7AAA3/H/AN/jAADf8f//3+QAAN/3/wDf3QAA3/P/&#10;AN/eAP7f8///3/wA5gD/3/L/AN+uAIEAkQCBAIEAkQDfAIEAgQDLAIEAgQCRAO8A+9/P/wDf3QAA&#10;3/L/AN/sAADf8f8A3+MA/9/x/wDf5AAA3/f/AN/dAADf8/8A394AAN/x/wDf+wDlAP/f8/8A3+8A&#10;/t/DAIEAkQCBAIEAkQDfAIEAgQDLAIEAgQCRAPAA/9/b//jf+f//394AAN/y/wDf7AAA3/H/AN/i&#10;AP/f8v8A3+QAAN/4/wDfAN/dAADf8/8A398A/9/z//7f+wDkAP/f9P8A3+8AAd///d/GAIEAkQCB&#10;AIEAkQDfAIEAgQDLAIEAgQCRAPAAAN/e//zf+gD/3/n/AN/eAADf8v8A3+wAAN/x/wDf4QAA3/L/&#10;/9/mAP/f+P8A39wAAN/0///f4AD/3/P//9/5AOMAAN/0/wDf8AD/3/3/+t/MAIEAkQCBAIEAkQDf&#10;AIEAgQDLAIEAgQCRAPAAAN/i//zf9QAA3/n//9/fAADf8v8A3+wAAN/x/wDf4QAA3/H/AN/mAADf&#10;9/8A39wAAN/0/wDf4AD/3/L/AN/4AOMA/9/1/wDf8AAA3/b//t/OAIEAkQCBAIEAkQDfAIEAgQDL&#10;AIEAgQCRAPAAAN/l//3f8QD/3/n/AN/fAP/f8/8A3+wAAN/x/wDf4QD/3/L//9/oAP/f+P//390A&#10;/9/0/wDf4AAA3/H/AN/4AOIA/t/4///f8QD/3/T//d/RAIEAkQCBAIEAkQDfAIEAgQDLAIEAgQCR&#10;APAA/t/n/wDf7QD/3/r/AN/eAADf8/8A3+wAAN/x/wDf4AAA3/H/AN/pAP/f9/8B3wDdAADf8/8A&#10;3+EA/9/y///f+ADgAADf+P8A3+8A/9/y//zf1QCBAJEAgQCBAJEA3wCBAIEAywCBAIEAkQDuAPbf&#10;8f8A3+wAAN/6/wDf3gAA3/P/AN/sAADf8f8A3+AAAN/x/wDf6QAA3/f//98AAN0AAN/z/wDf4QAA&#10;3/L//9/3AOAAAN/4/wDf7gD+3/D//N/ZAIEAkQCBAIEAkQDfAIEAgQDLAIEAgQCRAOQAAN/x/wDf&#10;7AD/3/v/AN/eAADf8/8A3+wAAN/x/wDf4AAA3/H/AN/pAADf9/8C3wAA3QAA3/P/AN/iAP/f8///&#10;3/YA4AAA3/j/AN/sAP3f7//+39sAgQCRAIEAgQCRAN8AgQCBAMsAgQCBAKAA+9/4AOQA/9/y/wDf&#10;6wD/3/z//9/fAADf8/8A3+wAAN/x/wDf4AD/3/L/AN/pAADf9/8C3wAA3QAA3/P/AN/jAP/f8v8A&#10;3/UA4AAA3/j/AN/pAP/f7v/63+EAgQCRAIEAgQCRAN8AgQCBAMsAgQCBAKcA+d/9/wDf+ADjAADf&#10;8v8A3+oAAN/7/wDf3wAA3/P/AN/sAADf8f8A398AAN/y///f6gAA3/f/At8AAN0AAN/z/wDf4wAA&#10;3/H/AN/1AOAA/9/6///f6AD+3+r//d/kAIEAkQCBAIEAkQDfAIEAgQDLAIEAgQCqAP3f9v//3/kA&#10;4wAA3/L/AN/qAP/f/P//3+AAAN/z/wDf7AAA3/H/AN/fAP/f8v8A3+sA/9/4///f/wDdAADf8/8A&#10;3+MAAN/x/wDf9QDfAADf+v8A3+UAAN/n//3f5wCBAJEAgQCBAJEA3wCBAIEAywCBAIEAsQD53/L/&#10;AN/5AOMAAN/y/wDf6QAA3/7//t/fAADf8/8A3wDf7QAA3/L//9/eAADf8v//3+wAAN/4///f/gDd&#10;AADf8/8A3+QA/9/y///f9QDfAADf+v8A3+UAAN/k//rf7QCBAJEAgQCBAJEA3wCBAIEAywCBAIEA&#10;swD+3+v/AN/5AOMA/9/z/wDf6QD8390A/9/z/wDf7QAA3/L/AN/dAADf8f8A3+0A/9/4/wDf/QDe&#10;AP/f8/8A3+UA/9/x/wDf9ADfAADf+v8A3+UAAN/e//7f7wCBAJEAgQCBAJEA3wCBAIEAywCBAIEA&#10;tAD/3+n/AN/5AOIAAN/z/wDf6AD/39oAAN/z/wDf7QAA3/P//9/dAP/f8v8A3+0AAN/4///f/QDe&#10;AADf8v8A3+UAAN/x///f9ADfAP/f/P//3+UAAN/c//3f8gCBAJEAgQCBAJEA3wCBAIEAywCBAIEA&#10;uAD83+j//9/6AOIAAN/z///fwAAA3/P/AN/tAADf8/8A39sAAN/y///f7wD/3/j/AN/8AN4AAN/y&#10;/wDf5gD/3/H/AN/zAN4AAN/8/wDf5QD/39n//N/2AIEAkQCBAIEAkQDfAIEAgQDLAIEAgQC5AP/f&#10;4/8A3/oA4gAA3/L/AN/AAADf8/8A3+0AAN/0///f2wAA3/H/AN/vAADf9/8A3/wA3gAA3/L/AN/m&#10;AADf8P8A3/MA3gAA3/z/AN/lAADf1P8A3/YAgQCRAIEAgQCRAN8AgQCBAMsAgQCBALsA/t/i/wDf&#10;+gDiAP/f8/8A38AAAN/z/wDf7QAA3/T/AN/aAADf8f8A3+8AAN/3/wDf/ADeAADf8v8A3+YAAN/x&#10;///f8wDeAADf/P8A3+YA/9/y//rf6v8A3/YAgQCRAIEAgQCRAN8AgQCBAMsAgQCBAL0A/t/g/wDf&#10;+gDhAADf8/8A38AAAN/z///f7wD/3/T/AN/aAP/f8v8A3+8AAN/3/wDf/ADeAADf8v8A3+YAAN/x&#10;/wDf8gDeAADf/P8A3+YAAN/x/wDf/AD83+///9/2AIEAkQCBAIEAkQDfAIEAgQDLAIEAgQC+AP/f&#10;8v/63/T/AN/6AOEAAN/z/wDfwAAA3/P/Af/f7wAA3/T//9/ZAADf8v8A3+8AAN/4///f/ADeAADf&#10;8v8A3+YAAN/x/wDf8gDeAADf/P8A3+YAAN/x/wDf+AD+3/H/AN/1AIEAkQCBAIEAkQDfAIEAgQDL&#10;AIEAgQC/AP/f9f/83/wA/N/4///f+wDhAADf8///38EAAN/z/wH/3+8AAN/1///f2AD/3/P//9/x&#10;AP/f+P8A3/sA3gAA3/L/AN/nAP/f8f8A3/IA3gD/3/7//9/mAADf8f8A3/YA/N/1/wDf9QCBAJEA&#10;gQCBAJEA3wCBAIEAywCBAIEAwQD+3/b//t/0AP/f+P8A3/sA4QAA3/L/AN/zAPvf1QAA3/P/Af/f&#10;8AD/3/b//9/WAADf8v8A3/EAAN/4///f+wDfAP/f8///3+cAAN/w/wDf8gDdAPzf5QAA3/L//9/y&#10;AP3f+P8A3/UAgQCRAIEAgQCRAN8AgQCBAMsAgQCBAMIA/9/1///f8QD/3/n//9/8AOEAAN/y/wDf&#10;8wAA3/3/AN/VAADf8/8B/9/xAP/f9f8A39UAAN/y///f8wD/3/j/AN/6AN8AAN/y/wDf5wD/3/D/&#10;AN/yALwAAN/y/wDf7gAA3/j/AN/1AIEAkQCBAIEAkQDfAIEAgQDLAIEAgQDCAADf9f//3+8A/9/5&#10;/wDf/ADhAADf8v8A3/QA/9/9/wDf1QAA3/P/Af/f8QAA3/b//t/VAP/f8v8A3/MAAN/4///f+gDf&#10;AADf8v8A3+cAAN/w///f8gC9AP/f8///3+4AAN/4/wDf9QCBAJEAgQCBAJEA3wCBAIEAywCBAIEA&#10;wwD/3/b//9/tAP/f+v8A3/wA4QAA3/L/AN/0AADf/P/939gAAN/z/wH/3/MA/t/3///f0gAA3/L/&#10;/9/1AP/f+P8A3/kA3wAA3/L/AN/nAADf8P8A3/EAvQAA3/L/AN/tAADf+P8A3/UAgQCRAIEAgQCR&#10;AN8AgQCBAMsAgQCBAMQA/9/2///f6wAA3/r//9/9AOEA/9/z///f9QAA3/v/AN/WAADf8/8C/9/f&#10;9QD/3/b//9/RAADf8f8A3/UAAN/3/wDf+QDfAADf8v8A3+cAAN/w/wDf8QC+AP/f8///3+0AAN/5&#10;///f9QCBAJEAgQCBAJEA3wCBAIEAywCBAIEAxQD/3/X/AN/qAP/f+v8A3/0A4AAA3/L/AN/1AADf&#10;+/8A39YA/9/0////AN/4AP3f9//+39AA/9/y/wDf9QAA3/f/AN/5AN8AAN/y/wDf6AD/3/D/AN/x&#10;AL4AAN/y/wDf7AD/3/r/AN/0AIEAkQCBAIEAkQDfAIEAgQDLAIEAgQDFAADf9P8A3+kAAN/6/wDf&#10;/QDgAADf8v8A3/UAAN/7/wDf1QAA3/T////23/X//9/NAADf8v8A3/UAAN/4///f+QDfAADf8v8A&#10;3+gAAN/w///f8QC+AADf8v8A3+sAAN/6/wDf9ACBAJEAgQCBAJEA3wCBAIEAywCBAIEAxQAA3/X/&#10;/9/pAP/f+/8A3/0A4AAA3/L/AN/1AADf+/8A39UAAN/0/+j/AN/MAADf8v8A3/YA/9/4/wDf+ADf&#10;AADf8v8A3+gAAN/w/wDf8AC/AP/f8v8A3+sAAN/6/wDf9ACBAJEAgQCBAJEA3wCBAIEAywCBAIEA&#10;xgD/3/X/AN/nAADf+/8A3/0A4AD/3/P/AN/1AADf+///39YAAN/0/+j//9/NAP/f8/8A3/YAAN/4&#10;///f+ADfAADf8v8A3+gAAN/w/wDf8AC/AADf8f8A3+sAAN/6/wDf9ACBAJEAgQCBAJEA3wCBAIEA&#10;ywCBAIEAxgAA3/T/AN/nAP/f/P8A3/0A3wAA3/P/AN/1AADf+v8A39YAAN/0/+f/AN/MAADf8///&#10;3/gA/9/4/wDf9wDfAADf8v8A3+gAAN/w/wDf8AC/AADf8v//3+sAAN/7///f9ADoAPLfqQCRAIEA&#10;gQCRAN8AgQCBAMsAgQCBAMcA/9/0/wDf5gAA3/7//t/9AN8AAN/z/wDf9wD+3/r/AN/WAADf9P/n&#10;///fzQAA3/L/AN/4AADf+P//3/cA3wAA3/L/AN/oAADf8P8A3/AAvwAA3/L/AN/qAADf+/8A3/MA&#10;6wD93/T//d+sAJEAgQCBAJEA3wCBAIEAywCBAIEAxwAA3/P/AN/mAPzf+wDfAADf8/8A3/sA/N/4&#10;/wDf1gAA3/T/5v//384A/9/z///f+QAA3/j/AN/2AN8AAN/z///f6AAA3/D/AN/wAL8AAN/z///f&#10;6gAA3/v/AN/zAOwA/9/u//3frwCRAIEAgQCRAN8AgQCBAMsAgQCBAMcAAN/z/wDf2wDfAADf8//5&#10;3/T/AN/WAP/f9f/8//vf8P//384AAN/y/wDf+gD/3/j/AN/2AN8AAN/z/wDf5wAA3/D/AN/wAMAA&#10;/9/z/wDf6QD/3/z/AN/zAO4A/t/q//3fsgCRAIEAgQCRAN8AgQCBAMsAgQCBAMgA/9/z/wDf2wDf&#10;AP/f3/8A39UAAN/1//7//t/9AP/f8P//388AAN/y///f+wAA3/f/AN/2AN8AAN/z/wDf5wAA3/D/&#10;AN/wAMAAAN/y/wDf6AAA3/z/AN/zAPAA/t/l//7ftACRAIEAgQCRAN8AgQCBAMsAgQCBAMgAAN/y&#10;/wDf2wDeAADf3/8A39UAAN/1/////9/6AP/f8P//39AAAN/x/wDf+wAA3/j//9/2AN8AAN/z/wDf&#10;5wAA3/D/AN/wAMAAAN/z///f6AD/3/3/AN/zAPEA/9/h///ftQCRAIEAgQCRAN8AgQCBAMsAgQCB&#10;AMgAAN/y///f3ADeAADf3/8A39UAAN/1////AN/4AP/f8P//39EA/9/y/wDf+wAA3/j/AN/1AN8A&#10;AN/z/wDf5wAA3/D/AN/wAMEA/9/z/wDf5gD73/MA8gD/39///d+4AJEAgQCBAJEA3wCBAIEAywCB&#10;AIEAyAAA3/H/AN/cAN4AAN/f///f1gAA3/X///8A3/cA/9/w///f0QAA3/L/AN/8AP/f+f//3/UA&#10;3wAA3/P/AN/nAADf8P8A3/AAwQAA3/L/AN/SAPMA/9/b//7fugCRAIEAgQCRAN8AgQCBAMsAgQCB&#10;AMgAAN/x/wDf3ADeAADf3v8A39YAAN/1/////9/3AP/f8P//39IA/9/z/wDf/AAA3/j/AN/0AN8A&#10;AN/z/wDf5wAA3/D/AN/wAMEAAN/y/wDf0gD0AP/f2P//37sAkQCBAIEAkQDfAIEAgQDLAIEAgQDI&#10;AADf8f//390A3gAA397/AN/WAADf9f/+/wDf9gD/3/D//9/SAADf8///3/4A/9/5///f9ADfAADf&#10;8/8A3+cAAN/w/wDf8ADCAP/f8v8A3/MA+9/mAPQAAN/u//bf9P/9374AkQCBAIEAkQDfAIEAgQDL&#10;AIEAgQDIAP/f8f8A390A3gAA3+n//d/6/wDf1gD/3/b//v8A3/UA/9/w/wDf0gAA3/L/AN/+AADf&#10;+P8A3/MA3wAA3/T//9/nAADf8P8A3/AAwgAA3/L//9/0AP/f/f//3+cA9QD/3+///9/4AP7f8///&#10;378AkQCBAIEAkQDfAIEAgQDLAIEAgQDHAADf8f//394A3gAA3/H/+N//AP/f+/8A39UAAN/2//7/&#10;AN/0AP/f8f//39MA/9/z///fAgDf3/j/AN/zAOAA/9/0/wDf5gAA3/D/AN/wAMIAAN/y/wDf9AD/&#10;3/z/AN/mAPYA/9/w//7f9QD93/X//9/AAJEAgQCBAJEA3wCBAIEAywCBAIEAxwAA3/D//t/gAN4A&#10;AN/x/wDf9gD/3/z//9/WAADf9v/+/wDf8wD/3/H//t/UAADf8v8C3wDf9/8A3/MA4AAA3/P/AN/m&#10;AADf8P8A3/AAwgAA3/L/AN/0AADf/P//3+YA9wD/3/D//9/wAP/f9f/938MAkQCBAIEAkQDfAIEA&#10;gQDLAIEAgQDHAADf7v//3+EA3gAA3/H/AN/1AADf+/8A39YAAN/2//7//9/zAP/f8P8A39QAAN/y&#10;//7f+P//3/MA4AAA3/P/AN/mAADf8P8A3/AAwwD/3/L/AN/1AP/f/P8A3+UA9wAA3/D//9/uAADf&#10;8v//38QAkQCBAIEAkQDfAIEAgQDLAIEAgQDHAP/f7v//3+IA3gD/3/L/AN/1AADf+/8A39YAAN/2&#10;//3/AN/yAP/f8f//39UAAN/m/wDf8gDgAADf8/8A3+YAAN/w/wDf8ADDAADf8f//3/YAAN/7/wDf&#10;5QD3AADf8f//3+0A/9/z/wDfwwCRAIEAgQCRAN8AgQCBAMsAgQCBAMYAAN/t//3f5QDdAADf8v8A&#10;3/UA/9/8///f1wAA3/b//f8A3/EA/9/x//7f1wD/3+j//9/yAOAAAN/z/wDf5gAA3/D//9/xAMQA&#10;/9/w//rf/gD+3/z//9/lAPcAAN/x/wDf6wD/3/X//9/DAJEAgQCBAJEA3wCBAIEAywCBAIoA/t/7&#10;AMYA/9/r//3f6ADdAADf8v8A3/QAAN/7/wDf1wAA3/b//f8A3/AA/9/w/wDf1gAA3+j/AN/xAOAA&#10;AN/z/wDf5gAA3+//AN/xAMQAAN/p//zf+v8A3+QA+AD/3/H/AN/qAADf9f8A38IAkQCBAIEAkQDf&#10;AIEAgQDLAIEAjAD+3wH/3/sAxQAA3+j//t/qAN0AAN/y/wDf9AD/3/z/AN/XAADf9v/9/wDf7wD/&#10;3/H//9/XAP/f6v//3/EA4AAA3/P/AN/mAP/f8P8A3/EAxAAA393/AN/kAPgAAN/x///f6gD/3/f/&#10;/9/CAJEAgQCBAJEA3wCBAIEAywCBAJAA/N/+///f/ADFAP/f5//53/EA3QAA3/L/AN/zAADf/P8A&#10;39cAAN/2//3/AN/uAADf8P/+39gAAN/q/wDf8ADhAP/f8/8A3+UAAN/w///f8gDFAP/f3f8A3+QA&#10;+AAA3/H/AN/oAADf9/8A38EAkQCBAIEAkQDfAIEAgQDLAIEAkQD/3/n/AN/8AMQAAN/g//3f9ADd&#10;AP/f8/8A3/MAAN/8/wDf1wAA3/b//f8A3+4A/9/v/wDf2AAA3+r/AN/wAOEAAN/y/wDf5QAA3+//&#10;AN/yAMUAAN/c/wDf5AD4AADf8f8A3+gAAN/3/wDfwQCRAIEAgQCRAN8AgQCBAMsAgQCTAP7f+P//&#10;3/0AxAD+39///d/3ANwAAN/z/wDf8wD639cAAN/2//3/AN/tAP7f8f//39kA/9/s///f8ADhAADf&#10;8v8A3+UA/9/w/wDf8gDFAADf3f//3+QA+QD/3/H/AN/oAADf+P//38EAkQCBAIEAkQDfAIEAgQDL&#10;AIEAlgD93/f//9/8AMIAAN/c//vf/ADcAADf8/8A3+MA+t/nAADf9v/9///f7AAA3/D//t/aAADf&#10;7P8A3+8A4QAA3/L/AN/kAADf8P8A3/IAxQAA393/AN/jAPkAAN/x///f6AAA3/j/AN/AAJEAgQCB&#10;AJEA3wCBAIEAywCBAJgA/t/1///f+wDCAADf1///3/0A3AAA3/P//9/kAADf/P8A3+cAAN/2//z/&#10;AN/sAP/f7/8A39oAAN/t///f7wDhAADf8v8A3+QAAN/w///f8wDFAADf3f8A3+MA+QAA3/H/AN/n&#10;AADf+f//38AAkQCBAIEAkQDfAIEAgQDLAIEAmQD/3/X//t/6AMIA/t/Y//3fAADcAP/f8/8A3+QA&#10;AN/8/wDf5wD/3/f//P8A3+sA/9/w///f2wAA3+3/AN/uAOEAAN/y/wDf5AD/3/D/AN/zAMUAAN/z&#10;//nf9P//3+MA+QAA3/H//9/oAADf+f8A378AkQCBAIEAkQDfAIEAgQDLAIEAnAD93/X//9/4AMAA&#10;/9/W///f/9/dAADf8/8A3+UA/9/9///f5gAA3/f//P8A3+oA/9/w//7f3QAA3+7//9/uAOEAAN/y&#10;/wDf4wAA3/D//9/0AMYA/9/z/wDf+wD+3/b/AN/iAPkAAN/w/wDf6AAA3/r//9+/AJEAgQCBAJEA&#10;3wCBAIEAywCBAJ4A/t/0//7f9wC/AADf1P8B/9/dAADf8/8A3+UAAN/8/wDf5QAA3/f//P8A3+kA&#10;AN/u/wDf3QD/3+//AN/tAOEAAN/y/wDf4wAA3+///9/1AMYAAN/z///f+QD93/n/AN/iAPkAAN/w&#10;/wDf6AAA3/r/AN++AJEAgQCBAJEA3wCBAIEAywCBAJ8A/9/z///f9QC/AP3f1/8A//7f3wAA3/P/&#10;AN/lAADf/P8A3+UAAN/3//z/AN/pAP7f8P//390A/9/w/wDf7QDhAADf8v8A3+MA/9/v/wDf9QDH&#10;AP/f8/8A3/UAAN/6///f4gD5AP/f8f8A3+gAAN/6/wDfvgCRAIEAgQCRAN8AgQCBAMsAgQCjAPzf&#10;8v8A3/QAvAD+39n//v//3+AAAN/z///f5wD/3/z/AN/lAADf9//8/wDf5wD/3/D//t/eAADf8P8A&#10;3+0A4gD/3/P//9/iAADf7///3/YAxwAA3/L/AN/1AADf+v8A3+EA+AAA3/H//9/pAADf+v8A374A&#10;kQCBAIEAkQDfAIEAgQDLAIEApQD+3+7/AN/0ALoA/9/a//3//t/iAADf8v8A3+cAAN/7/wDf5QAA&#10;3/f//P8A3+YAAN/u///f3wAA3/H//9/tAOIAAN/y/wDf4QD/3+///9/3AMcAAN/y/wDf9QAA3/r/&#10;AN/hAPgAAN/w/wDf6QAA3/v//9++AJEAgQCBAJEA3wCBAIEAywCBAKcA/t/s/wDf9AC5APvf3//7&#10;/wDf4gAA3/L/AN/nAADf+/8A3+UAAN/3//z/AN/mAP7f7///3+AA/9/z///f7ADmAPzf8v//3+EA&#10;/9/v/wDf9wDIAP/f8v8A3/UAAN/6/wDf4QD4AP/f8f8A3+oA/9/8///fvQCRAIEAgQCRAN8AgQCB&#10;AMsAgQCoAP/f6v//3/UAtAD+3+H/+///3+MA/9/z/wDf6AD/3/v/AN/lAADf9//8//7f5gD/3+//&#10;/9/gAADf8/8A3+sA7gD43+3//d/jAADf7///3/gAyAAA3/H/AN/1AADf+v8A3+EA9wAA3/H//9/r&#10;AADf+/8A37wAkQCBAIEAkQDfAIEAgQDLAIEAqAD/3+n/AN/1ALIA/d/k//r//9/jAADf8/8A3+gA&#10;AN/6/wDf5QAA3/f/+v/83+kAAN/u///f4QAA3/P/AN/rAO4AAN/i//7f5QAA3+7//9/5AOMA/9/o&#10;AADf8v//3/UAAN/7///f4QD3AADf8P//3+wAAN/7/wDfvACRAIEAgQCRAN8AgQCBAMsAgQCnAP/f&#10;+f/83/f/AN/1AK8A+d/r//n/AN/jAADf8///3+kAAN/6/wDf5QAA3/f/9v/63+8A/t/v///f4gAA&#10;3/T//9/rAO4AAN/g//7f5wD/3+7//9/6AOMA/t/pAADf8v8A3/QAAN/7/wDf4AD3AP/f8P8A3+wA&#10;/d/////fvACRAIEAgQCRAN8AgQCBAMsAgQCmAADf/P/93/4AAN/3///f9gCoAP3f7v/5///f5AAA&#10;3/L/AN/pAADf+v8A3+YA/9/3//D//t/vAP/f7//+3+QAAN/0/wDf6gDuAADf3v/93+kA/9/u//7f&#10;/ADlAP7fAv/f3+oAAN/z///f9AAA3/v/AN/gAPYAAN/w///f6gD/3wH/37sAkQCBAIEAkQDfAIEA&#10;gQDLAIEApgD/3wD//d/7AADf9v8A3/YApQD+3/D/+P//3+UAAN/y/wDf6QAA3/r/AN/pAP3f9v/u&#10;/wDf7gD/3+7//t/mAP/f9f8A3+oA7wD/39v/AN/oAADf7P/+3/4A5gD/3/3//9/rAADf8/8A3/MA&#10;AN/8///f4AD2AP/f8P8A3+kA/t+7AJEAgQCBAJEA3wCBAIEAywCBAKUA/t/4AP/f9/8A3/YAowD8&#10;3/T/9/8A3+UA/9/z/wDf6gD/3/r/AN/sAP3f8//u/wDf7QD73/H/AN/lAPPf6gDvAP/f2/8A3+gA&#10;/9/r/wDf/gDnAP/f/f/+3+wA/9/0///f8wAA3/z/AN/fAPUA/9/x///foQCRAIEAgQCRAN8AgQCB&#10;AMsAgQCYAP/f+P//3/cAnwD+3/b/9/8A3+QAAN/z/wDf6gAA3/n/AN/wAPzf8P/u///f6QD93/T/&#10;/9/BAO4A8t/p/wDf5wD/3+z//d/qAP3f/P8A3+oAAN/z/wDf8gAA3/z/AN/fAPQAAN/w///fogCR&#10;AIEAgQCRAN8AgQCBAMsAgQCXAADf9///3/gAnQD+3/j/9/8A3+QAAN/z/wDf7AD+3/n/AN/wAADf&#10;7P/t/wDf5gD93/f//9/BAOAA9t/z/wDf5gD/3+r/AN//3+4A/t/6///f6gAA3/P/AN/yAADf/f//&#10;398A9AAA3+///9+jAJEAgQCBAJEA3wCBAIEAywCBAJcA/9/3/wDf+ACbAP/f+f/3///f5QAA3/P/&#10;AN/vAP3f9/8A3/AAAN/s//n/9N/jAPrf/f8A38AA1gDx3+UA/9/q/wD//t/xAP/f+v/+3+oA/9/z&#10;/wDf8gD7394A9AD+3/D/AN+jAJEAgQCBAJEA3wCBAIEAywCBAJYAAN/3/wDf+ACaAP/f+v/2/wDf&#10;5QD/3/T//9/2APrf9P8A3/AAAN/s/wD/+d/RAPvfwACpAP/f6//+/+/f+f8A3+gAAN/y/wDfyQDy&#10;AP/f8f/+36UAkQCBAIEAkQDfAIEAgQDLAIEAlgAA3/f/AN/4AJkA/9/7//b/AN/kAADf8/8A3/oA&#10;/N/u/wDf8AAA3/D//d//38cA/9+/AKgA/9/s/+X//9/pAP/f8v8A38kA8QAA3+//AN+lAJEAgQCB&#10;AJEA3wCBAIEAywCBAJYA/9/4///f+QCYAP/f/P/2///f5QAA3/P//98AAPvf6v8A3/AA/9/8//Xf&#10;/gCBAKcA/t/u/+f//t/oAADf8v//38kA8QD/3/D//9+mAJEAgQCBAJEA3wCBAIEAywCBAMMA/t/W&#10;AADf9///3/oAlwAA3/z/9f8A3+UAAN/y//7f5f8A3+8A+t/zAIEApQD+3/D/5/8A3+YAAN/y/wDf&#10;yADwAP/f8P//36cAkQCBAIEAkQDfAIEAgQDLAIEAxAD/3wL/39/XAP/f9/8A3/oAlwD/3/3/9f8A&#10;3+UAAN/U///f7wD/3+4AgQCjAADf8P/p//7f5gAA3/L/AN/IAO8A/9/w///fqACRAIEAgQCRAN8A&#10;gQCBAMsAgQDGAP7f/v/+39gA/9/4/wDf+gCWAP/f/v/1/wDf5QAA39T/AN/ZAIEAowD93/P/6v//&#10;3+QAAN/z///fyADuAADf7///36kAkQCBAIEAkQDfAIEAgQDLAIEAyQD93/r//t/ZAADf+P//3/sA&#10;lQAA3/7/9f8A3+UAAN/U/wDf2QCBAKAA/t/1/+v//9/kAP/f8/8A3+QA/N/pAO4A/9/v/wDfqQCR&#10;AIEAgQCRAN8AgQCBAMsAgQDKAP/f9f//39oAAN/3/wDf+wCVAADf/v/1/wDf5QAA39X//9/ZAIEA&#10;ngD+3/f/7P//3+MAAN/y/wDf5AAA3/7//9/qAO0A/9/w///fqgCRAIEAgQCRAN8AgQCBAMsAgQDM&#10;AP7f8///39sAAN/3/wDf+wCVAADf/v/1/wDf5QAA393/+N/YAIEAnAD83/v/7f//3+IAAN/z///f&#10;5QD/3/3//9/rAOwA/9/w///fqwCRAIEAgQCRAN8AgQCBAMsAgQDPAP3f8P/+390A/9/4///f/ACV&#10;AADf/v/1/wDf6AD93+D//d/QAIEAmAD93/7/7v//3+IA/9/z/wDf5QD/3/v/AN/rAOsA/9/w///f&#10;rACRAIEAgQCRAN8AgQCBAMsAgQDQAP/f6//+394AAN/3/wDf/AC2AADf4QAA3/7/9f8A3+kA/9/i&#10;//vfzQCBAJUA/d8A3/H//t/jAP7f8v8A3+YA/9/7///f6wDqAADf7/8A36wAkQCBAIEAkQDfAIEA&#10;gQDLAIEA0gD+3+j//9/fAP/f+P//3/0AuQD83+IAAN/+//b//9/rAP7f6P/538gAgQCRAO/f6wD2&#10;3/D/AN/mAADf+v8A3+oA6gD+3/H//9+tAO0AAN+mAIEAgQCRAN8AgQCBAMsAgQDVAP3f5f/+3+AA&#10;/9/4/wDf/QC8AP3f/v//3+MAAN/+//b/AN/tAP3f6//738EAgQCRANoA/9/m///f6QD+3/v//9/u&#10;AP/f/wDoAADf8P//364A7gD836kAgQCBAJEA3wCBAIEAywCBANYA/9/g///f4AAA3/j//9/+ALsA&#10;AN/7/wDf4wAA3/7/9///3+4A/9/s//zfvACBAJEA2gAA3+T//t/sAP/f+f8A3+4A/N8A3+kAAN/v&#10;/wDfrgDvAP/f/v//36oAgQCBAJEA3wCBAIEAywCBANgA/t/e//7f4gAA3/f/AN/+ALsA/9/8/wDf&#10;4wAA3/7/9/8A3+0AAN/y//nfuACBAJEA2gAA3+L//d/vAADf+f//3+4AAN/9//7f6wD/3/D//9+v&#10;AO8AAN/8///fqwCBAIEAkQDfAIEAgQDLAIEA2gD+39r//t/kAADf9/8A3/4AugAA3/z//9/kAADf&#10;/v/3/wDf7QAA3/b//N+xAIEAkQDaAADf3//63/cA/t/6///f7QAA3/3///8A3+oA/9/w/wDfrwDw&#10;AP/f+//9364AgQCBAJEA3wCBAIEAywCBANsA/9/W//7f5gD/3/j//9//ALoAAN/7/wDf5AAA3/7/&#10;9/8A3+0AAN/5//3frQCBAJEA2gD939z//N/8AP/f+P8A3+wAAN/9/wL/39/pAP/f8f//37AA8AD/&#10;3/j//9+vAIEAgQCRAN8AgQCBAMsAgQDaAADf1P8A3+UA/9/4/wLfAAC6AP/f/P//3+UAAN/+//j/&#10;/9/tAP/fAP/636oAgQCRANcA+t/e//zfAQDf+P//3+0A/9/9/wH/3+cAAN/w/wDfsADvAP7f+f/+&#10;37EAgQCBAJEA3wCBAIEAywCBANoA/9/5//zf4v/93+cAAN/4///fAAC5AADf+///3+YAAN/+//n/&#10;/9/rAP7fpACBAJEA0QD9393//t/4/wDf7AAA3/z/Af/f5wAA3/D//9+xAO0AAN/3//3ftACBAIEA&#10;kQDfAIEAgQDLAIEA2QAA3/z//d/+AADf3///3+gA/9/4/wHfALkAAN/6///f6AD/3/7/+v//34oA&#10;gQCRAM4A/d/V///f7AAA3/z/Af/f5wD/3/D/AN+xAO0A/9/1/wDftACBAIEAkQDfAIEAgQDLAIEA&#10;2QD63/sA/9/f//7f6QAA3/j//9+5AADf+f//3+oA/9/9//r/AN+JAIEAkQDLAPrf3P//3+wA/9/8&#10;///f5gD/3/H/AN+xAOwA/t/3//7ftgCBAIEAkQDfAIEAgQDLAIEAywD/397//t/rAADf9/8A37kA&#10;/9/5///f7AD/3/z/+///34kAgQCRAMUA/d/f/wDf6wAA3/v/AN/kAADf8f//37IA6gAA3/X//d+5&#10;AIEAgQCRAN8AgQCBAMsAgQDKAADf3P//3+wAAN/3/wDfuAAA3/j//9/tAADf+//8///fiACBAJEA&#10;wgD93+P//9/sAP/f+/8A3+QAAN/w/wDfsgDqAP/f8///37oAgQCBAJEA3wCBAIEAywCBAMoA/9/c&#10;///f7QD/3/j/AN8A37kA/9/4///f8AD+3/v//f//34cAgQCRAL8A+9/p///f6wAA3/r/AN/kAADf&#10;8P8A39QA/9/hAOkAAN/y///fuwCBAIEAkQDfAIEAgQDLAIEAyQAA39v//t/uAP/f+P8A37gAAN/3&#10;//3f9gD93/n//v//34YAgQCRALoA/d/s/wDf6gAA3/r/AN/kAADf8P8A39kA9t/lAOkAAN/x//3f&#10;vgCBAIEAkQDfAIEAgQDLAIEAyQAA39n//t/vAADf+P//37kAAN/0//zf/QD93/b/////34UAgQCR&#10;ALcA/d/w///f6gAA3/r/AN/kAADf8P8A39oA/9/4///f5gDqAP/f7v/+38AAgQCBAJEA3wCBAIEA&#10;ywCBAMkA/9/Y///f8AD/3/n/Af/fuQD/3/H/+9/z//7fhACBAJEAtAD73/X/AN/pAADf+v//3+UA&#10;AN/w/wDf2wD/3/b//9/nAOoAAN/r///fwQCBAIEAkQDfAIEAgQDLAIEAyAD/39j//d/yAADf+f8C&#10;/9/fuQAA397/AN8A34IAgQCRAK8A/d/5///f6gD/3/r/Af/f5QAA3/D/AN/cAP/f9P//3+gA6wD/&#10;3+r//d/EAIEAgQCRAN8AgQCBAMsAgQDHAADf9v/93+T//9/zAADf+f///wDfuQAA39///9+BAIEA&#10;kQCsAP3f/P8A3+oA/9/5/wH/3+UAAN/w/wDf3QD/3/L/AN/oAOsAAN/m///fxQCBAIEAkQDfAIEA&#10;gQDLAIEAxwD/3/f/At8AAP3f5v//3/QA/9/6////AN+5AADf4v/93wAAgQCBAJEAqQD63+oAAN/4&#10;/wH/3+UAAN/w/wDf3QAA3/H//9/pAOwA/9/l///fxgCBAIEAkQDfAIEAgQDLAIEAxgAA3/f//9/9&#10;AP/f5v/93/YAAN/6/////9+6AP/f5f/+3/0AgQCBAJEAjAD/3/j/Av/f3+YAAN/x///f3QAA3/D/&#10;AN/pAO0A/9/j///fxwCBAIEAkQDfAIEAgQDLAIEAxgAA3/b/AN/8AP/f5P//3/cA/9/7//7/AN+5&#10;AADf5//+3/sAgQCBAJEAjAAA3/f///8A3+cA/9/x/wDf3AAA3/D/AN/pAO0AAN/i/wDfxgCBAIEA&#10;kQDfAIEAgQDLAIEAxgD/3/f/AN/7AP3f5v//3/cA/9/8//7//9+6AP7f7v/73/kAgQCBAJEAjAAA&#10;3/f/////3+gAAN/x///f3AAA3/D//9/qAO4A/9/x//jf/P//38YAgQCBAJEA3wCBAIEAywCBAMUA&#10;/9/4///f+QD/3+b//d/5AADf/P/9///fuQD73/b//d/0AIEAgQCRAIwA/9/4//7/AN/pAP/f8f8A&#10;39sAAN/w///f6gDvAP/f8P8A3/oA/t/////fxQCBAIEAkQDfAIEAgQDLAIEAxAAA3/f//9/5AP/f&#10;5P//3/oAAN/8//z/AN+0APTf8QCBAIEAkQCLAP/f+f/+///f6gAA3/D/AN/bAADf8P8A3+kA7wAA&#10;3+//AN/4AP3fxACBAIEAkQDfAIEAgQDLAIEAxAD/3/f/AN/4AP3f5v//3/sAAN/8//z/AN+XAIEA&#10;gQCRAIoA/9/6//3/AN/qAADf8f//39sAAN/w/wDf6QDwAP/f8f/+37cAgQCBAJEA3wCBAIEAywCB&#10;AMMAAN/3/wDf9QD/3+b//d/+AP/f/f/8/wDflwCBAIEAkQCJAP/f+//9//7f7gD+3/H/AN/aAADf&#10;8f//3+kA8AAA3/D/AN+1AIEAgQCRAN8AgQCBAMsAgQDDAADf9///3/UA/t/l//7f/wAA3/3//P//&#10;35gAgQCBAJEAiAD/3/z/+/8A3+8A/9/v/wDf2gD/3/L/AN/oAPEA/9/x///ftQCBAIEAkQDfAIEA&#10;gQDLAIEAwwD/3/f/AN/zAP7f5f//3wEA3/3/+/8A35gAgQCBAJEAhwD/3/3/+//+3/EAAN/v///f&#10;2QD/3/T//9/oAPIA/9/w/wDftACBAIEAkQDfAIEAgQDLAIEAwgD/3/j//9/yAP/f5f/+3/3/+///&#10;35kAgQCBAJEAhgD/3/7/+f/+3/YA/d/w///f1wD/3/b//9/nAPMA/9/w///ftACBAIEAkQDfAIEA&#10;gQDLAIEAwQAA3/f/AN/xAP/f3//6/wDfmQCBAIEAkQCFAP/f///3//7f+QD/3+7//9/VAADf9///&#10;3+YA8wAA3+//AN+zAIEAgQCRAN8AgQCBAMsAgQDBAP/f+P//3/EA/d/i//r//9+aAIEAgQCRAIQA&#10;/t/1//ff7v//39QA/d/9//3f5QDzAADf8f/+37MAgQCBAJEA3wCBAIEAywCBAMAAAN/3/wDf7gD/&#10;3+P/+f8A35oAgQCBAJEAggAA3wDf2v//39AA+9/iAPQA/9/x/wDf2QD+39wAgQCBAJEA3wCBAIEA&#10;ywCBAMAAAN/3/wDf7QD/3+T/+f8A35oAgQCBAJEAgQD/39z//9+qAPUA/9/w/wDf2gD/3wD//t/e&#10;AIEAgQCRAN8AgQCBAMsAgQDAAP/f+P//3+0A/d/n//n/AN+aAIEAgQCRAIEAAAD93+D//9+pAPYA&#10;/9/w///f2gAA3/3/AN/eAIEAgQCRAN8AgQCBAMsAgQC/AP/f+P//3+sA/9/o//n//9+bAIEAgQCR&#10;AIEA/QD+3+T//t+oAPYAAN/w///f2QAA3/3//d/hAIEAgQCRAN8AgQCBAMsAgQC+AADf9///3+sA&#10;/t/q//j//9+cAIEAgQCRAIEA+wD/3+b//9+mAPcA/9/x///f2QD/3/r//9/iAIEAgQCRAN8AgQCB&#10;AMsAjgAA3/UAvgD/3/f/AN/pAP7f7P/3/wDfnACBAIEAkQCBAPoA/N/t//3fpQD3AADf8P8A39cA&#10;AN/5///f4wCBAIEAkQDfAIEAgQDLAJEA+9/3AL0AAN/3/wDf5wD/3+3/9///350AgQCBAJEAgQD2&#10;AP7f8f/+36IA+AD/3/H//9/XAP/f+f/+3+UAgQCBAJEA3wCBAIEAywCSAP/f/f//3/gAvQAA3/f/&#10;AN/mAP/f7v/2/wDfnQCBAIEAkQCBAPQA/d/3//3foAD5AP/f8P8A39UA/t/5//7f5wCBAIEAkQDf&#10;AIEAgQDLAJMA/9/7///f+QC9AP/f+P//3+YA/t/w//b/AN+dAIEAgQCRAIEA8QD1350A+QAA3/D/&#10;/9/TAP/f+P8A3+cAgQCBAJEA3wCBAIEAywCVAP7f+f//3/oAvAAA3/f//9/lAP7f8v/2///fngCB&#10;AIEAkQCBAIEA+gD/3/H//9/RAP/f+f/93+oAgQCBAJEA3wCBAIEAywCXAP7f9v/+3/wAvAD/3/f/&#10;AN/jAP/f8//1/wDfngCBAIEAkQCBAIEA+gAA3/D/AN/PAP/f9///3+sAgQCBAJEA3wCBAIEAywCX&#10;AADf8v//3/0AuwD/3/j//9/jAP3f9v/1///fnwCBAIEAkQCBAIEA+wD/3/H//9/OAADf9v//3+wA&#10;gQCBAJEA3wCBAIEAywCYAP/f8f//3/4AugAA3/f/AN/gAADf9v/0///foACBAIEAkQCBAIEA/AD/&#10;3/D/AN/NAADf9f/+3+4AgQCBAJEA3wCBAIEAywCYAADf7//+3wAAugAA3/f/AN/gAP7f+P/z/wDf&#10;oACBAIEAkQCBAIEA/AAA3/D//9/NAADf8//+3/AAgQCBAJEA3wCBAIEAywCYAADf7f8B3wC6AP/f&#10;+P//398A/t/6//P/AN+gAIEAgQCRAIEAgQD8AADf8f//380A/9/x/wDf8ACBAIEAkQDfAIEAgQDL&#10;AJgA/9/u///fAN+6AADf9///394A/t/8//P/AN+gAIEAgQCRAIEAgQD9AP/f8f8A380A/9/w//3f&#10;8wCBAIEAkQDfAIEAgQDLAJcAAN/s///fuwD/3/f/AN/cAADf/P/z///foQCBAIEAkQCBAIEA/gD/&#10;3/H//9/NAADf7P//3/QAgQCBAJEA3wCBAIEAywCXAADf7P8C/9/fuwD/3/j//9/dAP3f///y/wDf&#10;oQCBAIEAkQCBAIEA/gAA3/H//9/NAP/f6///3/UAgQCBAJEA3wCBAIEAywCXAADf7P////7fvAAA&#10;3/f/AN/aAP/fAP/y///fogCBAIEAkQCBAIEA/wD/3/H/AN/MAADf6f//3/YAgQCBAJEA3wCBAIEA&#10;ywCXAADf7P/9///fvQAA3/f/AN/ZAP/fAN/z///fogCBAIEAkQCBAIEA/wAA3/H//9/MAADf9f/+&#10;3/f/AN/2AIEAgQCRAN8AgQCBAMsAlwAA3+z//P//374AAN/3///f2AD+3/n//N+hAIEAgQCRAIEA&#10;gQD/AADf8f8A38wA/9/2///fAAD83/z//9/2AIEAgQCRAN8AgQCBAMsAlwAA3+z/+///378A/9/3&#10;///f2QD/AP/f+///350AgQCBAJEAgQCBAAIA39/y///fzQD/3/b//9/7AP7f////3/UAgQCBAJEA&#10;3wCBAIEAywCXAP/f7f/6//7fwAAA3/b/AN/ZAP4A/9/+//7fnACBAIEAkQCBAIEA/9/x/wDfzQD/&#10;3/X/AN/4AP3f9ACBAIEAkQDfAIEAgQDLAJYAAN/t//j//9/BAP/f9///39oA/QD835oAgQCBAJEA&#10;gQCBAADf8f//380AAN/1///f9gAA3/MAgQCBAJEA3wCBAIEAywCWAADf7f/3//7fwgD/3/f/AN/a&#10;AJEAgQCBAJEAgQCCAADfAN/y///fzAAA3/b//9/mAIEAgQCRAN8AgQCBAMsAlgAA3+3/9f//38IA&#10;AN/3/wDf2gCRAIEAgQCRAIEAggAA3/H/AN/MAP/f9v8A3+UAgQCBAJEA3wCBAIEAywCWAP/f7v/0&#10;/wDfwgAA3/f//9/bAJEAgQCBAJEAgQCCAADf8f8A38wAAN/2///f5QCBAIEAkQDfAIEAgQDLAJUA&#10;AN/u//T//d/FAP/f9///39wAkQCBAIEAkQCBAIMA/9/y///fzgD+3/b/AN/kAIEAgQCRAN8AgQCB&#10;AMsAlQAA3+7/8f8A38QAAN/2/wDf3ACRAIEAgQCRAIEAgwAB3//y/wDfzQAA3/X//9/kAIEAgQCR&#10;AN8AgQCBAMsAlQD/3/j//t/7//H//t/GAP/f9///390AkQCBAIEAkQCBAIQA/98A//P//9/NAADf&#10;9v//3+MAgQCBAJEA3wCBAIEAywCUAADf+P8B3wD+3/3/7///38YAAN/2/wDf9QD+3+wAkQCBAIEA&#10;kQCBAIUA/9////P/AN/NAP/f9///3+IAgQCBAJEA3wCBAIEAywCUAADf+P8A3/4A/9/+/+7//9/H&#10;AP/f9/8A3/cA/t8B/9/sAJEAgQCBAJEAgQCFAADf/v/0///fzgD/3/b/AN/hAIEAgQCRAN8AgQCB&#10;AMsAlAAA3/j/AN/9AP7fAP/t//7fyAAA3/f//9/6AP7f/v8A3+wAkQCBAIEAkQCBAIUAAN/+//T/&#10;AN/NAADf9v//3+EAgQCBAJEA3wCBAIEAywCUAADf+P//3/wA/9/r//7fygAA3/b/+N/8///f7QCR&#10;AIEAgQCRAIEAhQAA3/7/9P8A384A/9/3///f4ACBAIEAkQDfAIEAgQDLAJQAAN/3/wDf+wAA3+n/&#10;/9/LAP/f6P//3+4AkQCBAIEAkQCBAIUAAN/+//T/AN/PAP/f9v8A398AgQCBAJEA3wCBAIEAywCU&#10;AADf9/8A3/sAAN/+3+v/AN/KAADf5/8A3+4AkQCBAIEAkQCBAIUAAN/+//X//9/PAADf9v//398A&#10;gQCBAJEA3wCBAIEAywCUAP/f+P8A3/oA/wAA3+v//d/NAP/f6v/+3+4AkQCBAIEAkQCBAIUAAN/+&#10;//X/AN/PAP/f9v8A394A+wD335EAgQCRAN8AgQCBAMsAkwAA3/j/AN/6AP8A/9/p/wDfzAAA3+v/&#10;/9/sAJEAgQCBAJEAgQCGAP/f/v/2///f0AD/3/b//9/eAP0A/t/5//3flACBAJEA3wCBAIEAywCT&#10;AADf+P8A3/oA/gD+3+v//t/OAADf7v/93+sAkQCBAIEAkQCBAIYAAN/9//b/AN/PAADf9//+390A&#10;AAD93/T//t+WAIEAkQDfAIEAgQDLAJMA/9/5///f+wD8AP/f6v/+39AAAN/w//7f6ACRAIEAgQCR&#10;AIEAhgAA3/3/9v8A39AA/9/3/wDf3AAA3//f7//835oAgQCRAN8AgQCBAMsAkgAA3/j/AN/7APsA&#10;/9/p///f0QAA3/H//9/mAJEAgQCBAJEAgQCGAADf/f/3///f0QD/3/b/AN/dAP/f6f//35sAgQCR&#10;AN8AgQCBAMsAkgAA3/j/AN/7APoA/t/q///f1AD+3/T//d/lAJEAgQCBAJEAgQCGAADf/f/3/wDf&#10;0QD/3/b//9/eAP/fAP/o///fnACBAJEA3wCBAIEAywCSAP/f+f//3/wA+AD/3+r//t/XAP/f9P/+&#10;3+IAkQCBAIEAkQCBAIYA/9/+//f/AN/RAADf9v//398A/t///+f//t+eAIEAkQDfAIEAgQDLAJEA&#10;AN/4/wDf/AD3AP/f6f//39kA/9/0///f4ACRAIEAgQCRAIEAhQAA3/7/9/8A39IA/9/3///f3gAA&#10;3/3/5f/+36AAgQCRAN8AgQCBAMsAkQAA3/j/AN/8APYA/9/p///f2wD/3/b//d/fAJEAgQCBAJEA&#10;gQCFAADf/v/3/wDf0gAA3/b/AN/eAP/f/f/j/wDfoACBAJEA3wCBAIEAywCRAADf+P//3/0A9QAA&#10;3+j//t/fAP7f9//+39wAkQCBAIEAkQCBAIUAAN/+//f/AN/UAP7f9///3+AA/t/8/+P//d+jAIEA&#10;kQDfAIEAgQDLAJEAAN/3/wDf/QD2AP/f5v//3+EA/9/2///f2gCRAIEAgQCRAIEAhQAA3/7/9/8A&#10;39QAAN/2///f3wAA3/r/4P8A36MAgQCRAN8AgQCBAMsAkQAA3/f/AN/9APYAAN/k///f4gAA3/j/&#10;/d/ZAJEAgQCBAJEAgQCFAADf/v/3/wDf1AAA3/f//9/eAADf+v/y//rf9v//36QAgQCRAN8AgQCB&#10;AMsAkQAA3/f/AN/9APkA/d/j//7f5QD/3/r//t/WAJEAgQCBAJEAgQCFAP/f///3/wDf1gD+3/f/&#10;AN/eAP/f+v/1//3f/AD93/j//t+mAIEAkQDfAIEAgQDLANAA/9/EAP/f+P8A3/0A+QAA397//9/l&#10;AADf+///39QAkQCBAIEAkQCBAIQAAt////f//9/YAP/f9v//394AAN/5//X/AN/2AP/f9/8A36YA&#10;gQCRAN8AgQCBAMsA0QD938QAAN/4/wDf/QD7AP7f3f//3+YAAN/+//3f0wCRAIEAgQCRAIEAhAD/&#10;3wD/9v8A39gAAN/2///f3gD/3/n/+P/93/UA/t/5///fpwCBAJEA3wCBAIEAywDTAP7f////38UA&#10;AN/4/wDf/QD9AP7f2v/+3/MA/9/4APzf0ACRAIEAgQCRAIEAgwAB3//2/wDf2QD/3/f//9/eAP/f&#10;+P/4/wDf8AD/3/n//t+pAIEAkQDfAIEAgQDLANQA/9/8///fxgD/3/n//9/+AP8A/t/z//3f6P//&#10;3/UA/d/4AP/fzgCRAIEAgQCRAIEAgwD/3/b//9/bAP/f9v8A390AAN/3//j/AN/vAP/f+P8A36kA&#10;gQCRAN8AgQCBAMsA1QD/3/z//t/FAADf+P8A3/4A/wAA3/P//t//AP7f6f/+3/oA/d///wDfwwCR&#10;AIEAgQCRAIEAggAA3/X/AN/cAP/f9v//390AAN/3//r//t/uAP/f+f//36oAgQCRAN8AgQCBAMsA&#10;1wD+3/v/AN/DAADf+P//3wEA3/7f9P//3/sA/9/o//jf/P//38QAkQCBAIEAkQCBAIIAAN8A3/b/&#10;/9/eAP/f9v//39wAAN/3//r/AN/rAP/f+f/+36wAgQCRAN8AgQCBAMsA2AD/3/r//9/DAADf9//+&#10;3/P//t/5AP/f2v//38UAkQCBAIEAkQCBAIEAAN/1/wDf3wD/3/b//9/bAADf9//7///f6gAA3/f/&#10;AN+sAIEAkQDfAIEAgQDLANkA/9/7//7fwgD/3/X/9f/+3/YA/9/a/wDfxQCRAIEAgQCRAIEAgQD+&#10;3/f//9/hAP/f9v//39oAAN/3//v/AN/pAADf9///360AgQCRAN8AgQCBAMsA2wD+3/r/AN+/AADf&#10;9f/2///f8wD+393//9/FAJEAgQCBAJEAgQCBAP8AAN/2///f4wD/3/b//9/ZAADf9//7/wDf6QD/&#10;3/f//t+vAIEAkQDfAIEAgQDLANwA/9/5///fvwAA3/X/9///3/AAAN/f//7fxACRAIEAgQCRAIEA&#10;gQD/AP/f9v//3+UA/9/2///f2AAA3/f/+/8A3+gAAN/1/wDfrwCBAJEA3wCBAIEAywDdAP/f+v/+&#10;374AAN/1//r//d/vAP3f5f/938IAkQCBAIEAkQCBAIEA/gD/3/b/AN/mAP/f9v//39cAAN/3//v/&#10;AN/oAADf9f8A368AgQCRAN8AgQCBAMsA3wD+3/n/AN+8AADf9f/7///f6QAA3+b//9+/AJEAgQCB&#10;AJEAgQCBAP0A/9/3//3f6wD+3/b//9/WAADf9//7/wDf6AAA3/X//t+xAIEAkQDfAIEAgQDLAOAA&#10;/9/3/wDfvAAA3/X//P//3+gA/9/p//7fvgCRAIEAgQCRAIEAgQD8AP/f9f8A3+wA/9/0/wDf1QAA&#10;3/f/+/8A3+gAAN/1///fsACBAJEA3wCBAIEAywDhAP/f9v8A37wAAN/1/////d/mAP7f7f/+37wA&#10;kQCBAIEAkQCBAIEA+wD+3/f//t/vAP/f9f/+39UAAN/3//v/AN/oAADf9v//368AgQCRAN8AgQCB&#10;AMsA4gD/3/X//9+9AADf9f8C/9/f4QAA3+7//9+6AJEAgQCBAJEAgQCBAPkAAN/1//zf9wD83/X/&#10;/9/TAADf9//7/wDf6QD/3/f//9+uAIEAkQDfAIEAgQDLAOQA/t/z/wDfvQD/3/b//9/gAP/f8f/+&#10;37kAkQCBAIEAkQCBAIEA+QD+3/P//d/+APzf8v//39IAAN/3//v/AN/pAADf9v8A360AgQCRAN8A&#10;gQCBAMsA5QD/3/H//9+9AADf9/8A3wDf3gAA3/P//t+3AJEAgQCBAJEAgQCBAPcA/9/x//zf7///&#10;39EAAN/3//v/AN/pAADf9///360AgQCRAN8AgQCBAMsA5gD/3+///9++AADf9/8A394A/9/1//7f&#10;tQCRAIEAgQCRAIEAgQD2AP7f3v/+39AAAN/3//v/AN/pAADf+P//36wAgQCRAN8AgQCBAMsA5wD/&#10;3+3//9+/AADf9/8A398A/9/1///fswCRAIEAgQCRAIEAgQD0AP/f3/8A384A/9/4//v/AN/pAADf&#10;+f//36sAgQCRAN8AgQCBAMsA6AD/3+v//9/AAP/f+P8A3wDf4QD/3/b//t+yAJEAgQCBAJEAgQCB&#10;APMA/d/l//3fzQD/3/n/+/8A3+oA/9/6///fqgCBAJEA3wCBAIEAywDnAADf6v//38AAAN/3/wDf&#10;4gD/3/f//t+wAJEAgQCBAJEAgQCBAPAA/9/n///fyQAA3/n/+///3+wA/9/5/wDfqQCBAJEA3wCB&#10;AIEAywDnAP/f6v8A38AAAN/3/wDf4wD/3/f//9+uAJEAgQCBAJEAgQCBAO8A/t/r//7fyAAA3/n/&#10;+v8A3+wAAN/5///fqQCBAJEA3wCBAIEAywDmAADf6v//38EAAN/3/wDf5QD+3/n//d+tAJEAgQCB&#10;AJEAgQCBAO0A+9/z//3fxgD/3/r/+v//3+4A/9/7//7fqACBAJEA3wCBAIEAywDmAP/f6v/+38MA&#10;/9/4///f5wD/3/f/AN+qAJEAgQCBAJEAgQCBAOgA+t/+//vfwgAA3/r/+f8A3+4AAN/6/wDfpgCB&#10;AJEA3wCBAIEAywDlAADf6P8A38IAAN/4/wH/3+cA/9/5//7fqgCRAIEAgQCRAIEAgQDiAPzfvQAA&#10;3/r/+f//3/AA/9/6/wDfpgCBAJEA3wCBAIEAywDlAADf6P//38MAAN/4/wH/3+YAAN/7//7fqACR&#10;AIEAgQCRAIEAgQCZAP/f+//4/wDf7wD/3/3//t+mAIEAkQDfAIEAgQDLAOUA/9/o//7fxQAA3/j/&#10;Af/f5gAA3/3//t+mAJEAgQCBAJEAgQCBALAA/9/rAADf+//4/wDf7gD/3////9+kAIEAkQDfAIEA&#10;gQDLAOQAAN/m/wDfxQAA3/j/Af/f5gD/3////9+kAJEAgQCBAJEAgQCBALEA/t/rAADf+//4/wDf&#10;7QD/3wH/36MAgQCRAN8AgQCBAMsA5AD/3+f//9/GAADf+P8B/9/lAP3fowCRAIEAgQCRAIEAgQCx&#10;AAHf//7f7QD/3/z/+P//3+0A/t+jAIEAkQDfAIEAgQDLAOMAAN/m//7fyAAA3/j/Av/f34QAkQCB&#10;AIEAkQCBAIEAsgD/3/7//9/tAP/f/f/3/wDfjACBAJEA3wCBAIEAywDjAADf5P8A38gAAN/4////&#10;AN+EAJEAgQCBAJEAgQCBALMA/9/8///f7QAA3/3/9///340AgQCRAN8AgQCBAMsA4wD/3+X/AN/I&#10;AP/f+f///wDfhACRAIEAgQCRAIEAgQC0AP/f+///3+0AAN/9//b/AN+NAIEAkQDfAIEAgQDLAOIA&#10;AN/l//7fyQAA3/n/////3/kA/N+SAJEAgQCBAJEAgQCBALQAAN/6/wDf7AAA3/3/9v//344AgQCR&#10;AN8AgQCBAMsA4gAA3+P//9/KAADf+f/+/wDf+gD/3/7/AN+SAJEAgQCBAJEAgQCBALUA/9/7///f&#10;7AD/3/7/9f8A344AgQCRAN8AgQCBAMsA4gAA3+L/AN/KAADf+f/+/wDf/AD+3/3/AN+SAJEAgQCB&#10;AJEAgQCBALYA/9/7///f6gAA3/7/9f8A344AgQCRAN8AgQCBAMsA4gD/3+P//t/MAP/f+v/+///f&#10;AAD93/v//9+TAJEAgQCBAJEAgQCBALcA/9/6/wDf6QD/3///9f//348AgQCRAN8AgQCBAMsA4QAA&#10;3+H//9/MAADf+v/9//7f9///35QAkQCBAIEAkQCBAIEAtwAA3/r//9/oAALf///0/wDfjwCBAJEA&#10;3wCBAIEAywDhAP/f+P/93+7/AN/MAADf+v/x//7flACRAIEAgQCRAIEAgQC4AP/f+v8A3+cAAt//&#10;//T/AN+PAIEAkQDfAIEAgQDLAOAAAN/4/wPfAADf7v/+384AAN/6//L//9+SAJEAgQCBAJEAgQCB&#10;ALkA/9/5/wDf5wD/3wD/9P//35AAgQCRAN8AgQCBAMsA4AAA3/j/BN8AAN/f7f//388AAN/6//P/&#10;/9+RAJEAgQCBAJEAgQCBALoA/9/4/wDf5gAB3//z/wDfkACBAJEA3wCBAIEAywDgAP/f+f//3/8A&#10;/t/u/wDfzwD/3/v/9f/+35AAkQCBAIEAkQCBAIEAugAA3/f/AN/mAAHf//P/AN+QAIEAkQDfAIEA&#10;gQDLAN8AAN/4/wDf/QAA3+7//t/QAADf+//3//7fjgCRAIEAgQCRAIEAgQC7AP/f9/8A3+YAAd//&#10;8///35EAgQCRAN8AgQCBAMsA3wAA3/j/AN/9AP/f7f//39EAAN/7//f/AN+MAJEAgQCBAJEAgQCB&#10;ALwA/9/2/wDf5gAB3//y/wDfkQCBAJEA3wCBAIEAywDfAADf+P//3/0A/t/u/wDf0QAA3/v/+v/9&#10;34wAkQCBAIEAkQCBAIEAvAAA3/b//9/mAAHf//L/AN+RAIEAkQDfAIEAgQDLAN8A/9/4/wDf+wAA&#10;3+7//t/TAADf+//7///fiQCRAIEAgQCRAIEAgQC9AP/f9v8A3+UAAd//8v8A35EAgQCRAN8AgQCB&#10;AMsA3gAA3/j/AN/7AADf7P//39UA/9/7//z//9+IAJEAgQCBAJEAgQCBALwAAN/2/wDf5QAB3//y&#10;/wDfkQCBAJEA3wCBAIEAywDeAP/f+f8A3/sA/t/t/wDf1gD/3/r//v/+34cAkQCBAIEAkQCBAIEA&#10;vAD/3/f/AN/lAAHf//L/AN+RAIEAkQDfAIEAgQDTAP/f+wDdAADf+f8A3/kA/9/u///f2AD/3/n/&#10;////34UAkQCBAIEAkQCBAIEAuwD/3/j//9/mAAHf//L/AN+RAIEAkQDfAIEAgQDVAPzf/ADdAADf&#10;+f//3/kAAN/t///f2QAA3/j/Av/f34QAkQCBAIEAkQCBAIEAugAA3/f/AN/mAAHf//L/AN+RAIEA&#10;kQDfAIEAgQDWAP/f/v/+3/4A3QD/3/n/AN/5AP7f7v//39sA/9/5/wDf/9+DAJEAgQCBAJEAgQCB&#10;ALoAAN/3/wDf5gAB3//y/wDftgD+398AgQCRAN8AgQCBANcA/9/7//3f3AAA3/n//9/4AP/f7v//&#10;394A/t/5///fgQCRAIEAgQCRAIEAgQC6AADf9/8A3+cA/98A//L/AN+4AP7fAv/f3+AAgQCRAN8A&#10;gQCBANgA/9/3/wDfAN/dAADf+P8A3/cAAN/t///f3wAA3/j//98AAIEAkQCBAIEAkQCBAIEAugD/&#10;3/j/AN/nAALf///y/wDfuQD/3/3//9/hAOAAAN+jAJEA3wCBAIEA2QD/3/X//9/eAADf+P8A3/cA&#10;/t/u///f4QD/3/r//t//AIEAkQCBAIEAkQCBAIEAuQD/3/n/AN/nAALf///y/wDfuwD+3/v//9/i&#10;AOEA/N+mAJEA3wCBAIEA2gD/3/T/AP/93+EA/9/5///f9gD/3+7//9/jAP/f+v//3/0AgQCRAIEA&#10;gQCRAIEAgQC4AP/f+v//3+kA/9////L/AN++AP3f+P//3+MA4gD/3/7//N+qAJEA3wCBAIEA2wD/&#10;3/P//f/+3+IAAN/4/wDf9QAA3+3//9/kAP/f/P/+3/wAgQCRAIEAgQCRAIEAgQC3AADf+f//3+sA&#10;/9/+//L/AN+/AP/f9P//3+QA4gAA3/n//9+rAJEA3wCBAIEA3AD/3/L/+///3+MA/9/5/wDf9QD+&#10;3+7//9/kAP/f///+3/oAgQCRAIEAgQCRAIEAgQC3AP/f+f//3+wAAN/9//P//9/BAP7f8v//3+UA&#10;4gAA3/j//t+tAJEA3wCBAIEA3gD+3/H/+v/93+UAAN/5/wDf8wD/3+7//9/kAAPf/9/f+ACBAJEA&#10;gQCBAJEAgQCBALYA/9/5///f7wD+3/3/8/8A38MA/d/v//7f5wDiAADf9v/937AAkQDfAIEAgQDf&#10;AP/f7//3//7f5wD/3/r//9/zAADf7f//3+UA/t/3AIEAkQCBAIEAkQCBAIEAtQD/3/n//9/xAP/f&#10;+//0///fxAD/3+r/AN/nAOIAAN/z/wDfsACRAN8AgQCBAN8AAN/u//X//9/nAADf+f8A3/MA/t/u&#10;///f5QD/3/cAgQCRAIEAgQCRAIEAgQC0AADf+P//3/IAAN/6//X//9/FAP7f6f//3+gA4gAA3/P/&#10;/t+yAJEA3wCBAIEA4gD93+7/9P/93+oAAN/5///f8gD/3+7//9/yAP7f7ACBAJEAgQCBAJEAgQCB&#10;ALQA/9/4//7f9wD93/r/9f8A38cA/d/o///f5wDjAP/f8f/+37QAkQDfAIEAgQDiAADf6//x///f&#10;6wAA3/j/AN/xAADf7f//3/QA/98B/9/sAIEAkQCBAIEAkQCBAIEAswD/3/f//t/8AP3f9//1/wDf&#10;yAD/3+X/AN/mAOMAAN/u///ftQCRAN8AgQCBAOMA/9/r//D//9/sAADf+P8A3/EA/9/t///f9wD+&#10;3////9/tAIEAkQCBAIEAkQCBAIEAsgD/3/b/+t/0//b//9/KAP7f5f//3+YA4wAA3+3//9+2AJEA&#10;3wCBAIEA5QD+3+r/7//93+8A/9/5///f8QD/3+3//t/8AP3f/P//3+4AgQCRAIEAgQCRAIEAgQCx&#10;AP/f4//3///fywD+3+P/AN/lAOMAAN/s///ftwCRAN8AgQCBAOUAAN/o/+z//t/wAADf+P8A3/AA&#10;/9/s///f/wD+3/j/AN/uAIEAkQCBAIEAkQCBAIEAsAD/3+T/+P//38wA/t/h/wDf5QDkAP/f6//+&#10;37kAkQDfAIEAgQDmAP/f6P/q///f8QD/3/n/AN/vAP/f7P/93/b//9/vAIEAkQCBAIEAkQCBAIEA&#10;rwD+3+b/+f//38wA/9/g///f5QDkAADf6P8A37kAkQDfAIEAgQDoAP7f5//p//3f8wAA3/n/AN/u&#10;AP/f3///3+4AgQCRAIEAgQCRAIEAgQCtAP7f6P/6///fzgD939//AN/kAOQAAN/o//7fuwCRAN8A&#10;gQCBAOkA/9/4//3f8v/m//7f9QD/3/r//9/uAP/f4v/+3+0AgQCRAIEAgQCRAIEAgQCrAADf6P/7&#10;///fzwD+393//9/kAOQAAN/m///fvACRAN8AgQCBAOoA/9/5//7f/wD/3/P/5P//3/UAAN/5/wDf&#10;7QD/3+T//9/rAIEAkQCBAIEAkQCBAIEAqwD93+v//f/+388A/9/c///f4wDkAADf5f8A37wAkQDf&#10;AIEAgQDrAP/f+f//3/wA/9/0/+P//d/4AADf+f//3+0A/9/n//7f6gCBAJEAgQCBAJEAgQCBAKgA&#10;/9/s//7//9/PAP7f7//93/H/AN/iAOQAAN/l//7fvgCRAN8AgQCBAOsAAN/6//7f+gAA3/T/4P//&#10;3/kAAN/4/wDf7AD/3+j/AN/oAIEAkQCBAIEAkQCBAIEApwD+3+7/////39AA/t/u///f/wAA3/H/&#10;AN/iAOQAAN/j///fvwCRAN8AgQCBAOsA/t/+//7f+AD/3/X/3//+3/sAAN/4///f7AAA3+v//d/o&#10;AIEAkQCBAIEAkQCBAIEApQD83/X//t/+39EA/t/v//3f/gAA3/L//9/iAOQAAN/i/wDfvwCRAN8A&#10;gQCBAOkA/98C/9/f9QD/3/b/3f/93/4AAN/3/wDf7AD/3+z/AN/lAIEAkQCBAIEAkQCBAIEAoQD7&#10;3/3//d//ANAA/t/v//7f/AD/3/L/AN/hAOQAAN/i//7fwQCRAN8AgQCBAOgA/t/zAP/f9//+//3f&#10;4f//3/8AAN/3/wDf6wD/3+7//9/lAIEAkQCBAIEAkQCBAIEAnAD73/wA0gD+3+7//9/6AADf8f8A&#10;3+EA5QD/3+D//9/CAJEA3wCBAIEA6AD/3/EA/9/4//7/At8AAP3f4//93/f/AN/qAP/f8f/+3+QA&#10;gQCRAIEAgQCRAIEAgQCRANQA/t/v//3f+gD/3/L//9/hAOUAAN/e/wDfwgCRAN8AgQCBANUAAN/4&#10;//7/AN/8AP/f1v//3+oA/9/0//7f4gCBAJEAgQCBAJEAgQCBAJEA1wD93+7//9/3AADf8v//3+AA&#10;5QAA397//9/DAJEA3wCBAIEA1QD/3/n//v//3/wA/t/X/wDf6QAA3/X//9/gAIEAkQCBAIEAkQCB&#10;AIEAkQDZAP7f7f/+3/cA/9/y/wDf3wDmAP/f3f//38QAkQDfAIEAgQDUAP/f+v/9/wDf+gD939r/&#10;AN/pAADf9//+398AgQCRAIEAgQCRAIEAgQCRANoA/9/u//3f9QAA3/H/AN/fAOYAAN/b///fxQCR&#10;AN8AgQCBANMA/9/7//3//t/5AP/f2///3+sA/9/4///f3QCBAJEAgQCBAJEAgQCBAJEA3gD83+7/&#10;/9/yAADf8v//398A5gAA39r//9/GAJEA3wCBAIEA0gAA3/v/+/8A3/gA/t/c///f7AAA3/f/AN/c&#10;AIEAkQCBAIEAkQCBAIEAkQDfAP/f7P/+3/IA/9/y/wDf3gDnAP/f2f8A38YAkQDfAIEAgQDSAP7f&#10;/f/7/wDf9gD9397/AN/tAP/f+f/+39wAgQCRAIEAgQCRAIEAgQCRAOEA/t/t//7f8AAA3/L//9/e&#10;AOcAAN/Y///fxwCRAN8AgQCBANAAAN/9//v//t/1AP/f3/8A3+8A/t/5///f2gCBAJEAgQCBAJEA&#10;gQCBAJEA5AD93+v/AN/vAP/f8v8A390A5wAA39f//9/IAJEA3wCBAIEA+AD/39sA/9/+//n//9/1&#10;AP7f4f8A3+8AAN/4///f2QCBAJEAgQCBAJEAgQCBAJEA+wAA3+wA/9/o///f8AAA3/L//9/dAOcA&#10;AN/W/wDfyACRAN8AgQCBAPkA/d/bAP/f///4/wDf8wD+3+P//9/wAADf+v/+39gAgQCRAIEAgQCR&#10;AIEAgQCRAPwA/d/wAP7f5v8A3/EA/9/y/wDf3ADnAADf1v//38kAkQDfAIEAgQD6AP/f////39sA&#10;/98A//j//9/yAP7f5P8A3/IA/t/7///f1gCBAJEAgQCBAJEAgQCBAJEA/QD/3////d/2AP3f5P//&#10;3/IAAN/x/wDf3ADoAP/f1f//38oAkQDfAIEAgQD7AP/f/f//39sAAd//9///3/EA/9/l///f9AD/&#10;3/r//9/VAIEAkQCBAIEAkQCBAIEAkQD+AP/f+///3/kA/t/g//7f9AAA3/L//9/cAOgAAN/T///f&#10;ywCRAN8AgQCBAPwA/9/8///f2wD/3/b/AN/wAP3f5/8A3/QAAN/7//7f1ACBAJEAgQCBAJEAgQCB&#10;AJEA/gAA3/n//t/9AP7f6//+3/X/AN/1AP/f8v8A39sA6QD/39L/AN/LAJEA3wCBAIEA/QD/3/v/&#10;AN/ZAADfAN/3///f7gD+3+n//9/1AP/f/f//39IAgQCRAIEAgQCRAIEAgQCRAP4A/9/4//vf6//+&#10;3wIA39/2//7f+AD/3/L//9/bAOkAAN/R///fzACRAN8AgQCBAP4A/9/6/wDf2AD/3/f//9/tAP/f&#10;6f8A3/QA/9/////f0QCBAJEAgQCBAJEAgQCBAJEA/QD/397//9/9AP/f9f//3/kAAN/x/wDf2gDq&#10;AP/f0P8A38wAkQDfAIEAgQD/AP/f+//+39gAAQDf9v//3+0A/t/r/wDf8wD939AAgQCRAIEAgQCR&#10;AIEAgQCRAPwA/t/k//zf+wD+3/b//9/7AP/f8v//39oA6gAA38///9/NAJEA3wCBAIEAAgDf3/r/&#10;AN/WAAIA39/2///f7AD+3+3/AN/yAADfzgCBAJEAgQCBAJEAgQCBAJEA+gD/3+b//9/1AP/f9v//&#10;3/wAAN/x/wDf2QDqAADfzv//384AkQDfAIEAgQD/3/r//9/WAP8A/9/2/wDf6gD/3+7//9+/AIEA&#10;kQCBAIEAkQCBAIEAkQD5AP/f6P//3/MA/9/2//7f/gAA3/H/AN/ZAOoAAN/N/wDfzgCRAN8AgQCC&#10;AADfAN/5/wDf1QD+AP/f9///3+oA/d/w/wDfvwCBAJEAgQCBAJEAgQCBAJEA+AD/3+z//d/xAP/f&#10;9f8E3wAA39/y///f2QDqAADfzf8A384AkQDfAIEAgwD/3/n//9/VAP0AAN/2///f6AD+3/L//9/A&#10;AIEAkQCBAIEAkQCBAIEAkQD3AP/f7//+3+0A/9/2//3f8f8A39gA6wD/383/AN/OAJEA3wCBAIQA&#10;/98A//n/AN/UAP0A/9/2///f5wD/3/L//9/BAIEAkQCBAIEAkQCBAIEAkQD2AP/f8P8A3+oA/9/k&#10;///f2ADrAADfzP8A384AkQDfAIEAhQD/3///+f8A39QA/AD/3/b/AN/mAP3f9P8A38EAgQCRAIEA&#10;gQCRAIEAgQCRAPUA/t/1//3f6QD/3+b//9/XAOwA/9/M///fzwCRAN8AgQCGAP/f/v/5///f1QD7&#10;AP/f9///3+QA/9/1/wDfwQCBAJEAgQCBAJEAgQCBAJEA8wD/3/b/AN/lAP7f6P8A39YA7QD/38r/&#10;/9/QAJEA3wCBAIcA/9/9//j//9/WAPoAAN/2///f5AD+3/f/AN/BAIEAkQCBAIEAkQCBAIEAkQDy&#10;AP/f9///3+QAAN/o/wDf1gDtAADfyP8A39AAkQDfAIEAiAD/3/z/9///39cA+gD/3/b//9/jAP7f&#10;+f8A38EAgQCRAIEAgQCRAIEAgQCRAPEA/t/4///f5QD+3+r/AN/WAO0AAN/I/wDf0ACRAN8AgQCJ&#10;AP/f+//2///f2AD5AP/f9v8A3+EA/9/6///fwgCBAJEAgQCBAJEAgQCBAJEA7wD/3/j//9/kAP/f&#10;7P//39YA7gD/38j//9/RAJEA3wCBAIoA/9/6//X//9/ZAPgA/9/3///f4QD/3/v//9/CAIEAkQCB&#10;AIEAkQCBAIEAkQDuAADf9/8A3+MAAN/s/wDf1QDuAADfxv8A39EAkQDfAIEAiwD/3/n/9P/+39sA&#10;9wAA3/b//9/hAP7f///+38EAgQCRAIEAgQCRAIEAgQCRAO4A/d/6///f5AD+3+///9/VAO4AAN/G&#10;/wDf0QCRAN8AgQCMAP/f+P/y///f3AD3AP/f9v//3+AA/d+/AIEAkQCBAIEAkQCBAIEAkQDrAADf&#10;+f/+3+QA/9/w/wDf1ADvAP/fxv8A39EAkQDfAIEAjQD/3/f/8f//390A9gD/3/b/AN/eAADfvgCB&#10;AJEAgQCBAJEAgQCBAJEA6wD/3/j/AN/jAADf8f//39QA8AD/38X/AN/RAJEA3wCBAI4A/9/7//zf&#10;/9/y///f3gD1AP/f9///35sAgQCRAIEAgQCRAIEAgQCRAOoA/t/6///f5AAA3/H/AN/TAPAAAN/E&#10;///f0gCRAN8AgQCPAP/f+///3/0AAgDf3/L//9/fAPQAAN/2///fnACBAJEAgQCBAJEAgQCBAJEA&#10;6AD/3/r/AN/lAP/f8f8A39MA8AAA38P/AN/SAJEA3wCBAI8A/9/8///f/AD/AP7f8///3+AA9AD/&#10;3/b//9+dAIEAkQCBAIEAkQCBAIEAkQDnAP/f/P//3+UAAN/w/wDf0wDxAP/fw/8A39IAkQDfAIEA&#10;jgD+3wD//t/7AP0A/9/z///f4QDzAP/f9v8A350AgQCRAIEAgQCRAIEAgQCRAOYA/9/+///f5QD/&#10;3/H//9/TAPIA/9/C/wDf0gCRAN8AgQCMAP7f+QD8AP/f8///3+IA8gD/3/f//t+fAIEAkQCBAIEA&#10;kQCBAIEAkQDlAPzf5QD/3/D/AN/SAPMA/9/B///f0wCRAN8AgQCMAP/f+AD7AP/f8///3+MA8QAA&#10;3/X/AN+fAIEAkQCBAIEAkQCBAIEAkQDjAP/f5AAA3/D//9/SAPMAAN+//wDf0wCRAN8AgQCBAPoA&#10;/t/0///f5ADxAP/f9v//3/UA/t+vAIEAkQCBAIEAkQCBAIEAkQDEAADf8f//39EA8wAA37//AN/T&#10;AJEA3wCBAIEA+AD/3/T//9/lAPAA/9/2///f+QD93wH/368AgQCRAIEAgQCRAIEAgQCRAMQAAN/x&#10;/wDf0AD0AP/fv///39QAkQDfAIEAgQD3AADf8///3+YA7wD/3/b//9/7AP/f/f//37AAgQCRAIEA&#10;gQCRAIEAgQCRAMUA/9/x/wDf0AD1AP/fvf8A39QAkQDfAIEAgQD3AP3f9f//3+cA7gAA3/X//9/+&#10;AP7f+///37EAgQCRAIEAgQCRAIEAgQCRAMUAAN/w/wDf0AD1AADfvP8A39QAkQDfAIEAgQD0AADf&#10;9P//3+gA7gD/3/X//N/5///fsQCBAJEAgQCBAJEAgQCBAJEAxgD/3/H//9/QAPYA/9+8/wDf1ACR&#10;AN8AgQCBAPQA/9/0///f6QDtAP/f6v//37AAgQCRAIEAgQCRAIEAgQCRANMAAN/2AP/f8P8A388A&#10;9gAA37v/AN/UAJEA3wCBAIEA8wD+3/X//9/qAOwA/9/t//7frwCBAJEAgQCBAJEAgQCBAJEA1QD9&#10;3/cAAN/w///fzwD2AADfu/8A39QAkQDfAIEAgQDxAADf9P//3+sA6wAA3+7//9+tAIEAkQCBAIEA&#10;kQCBAIEAkQDWAP/f///+3/kAAN/w/wDfzgD4AP7fu/8A39QAkQDfAIEAgQDxAP/f9P//3+wA6wAA&#10;3+7/AN+sAIEAkQCBAIEAkQCBAIEAkQDWAADf/P//3/sA/9/x///fzgD4AADfuf8A39QAkQDfAIEA&#10;gQDwAP7f9f//3+0A6wD+3/L//t+sAIEAkQCBAIEAkQCBAIEAkQDXAP/f+///3/wAAN/w/wDfzQD5&#10;AP/fuf8A39QAkQDfAIEAgQDuAP/f9f//3+4A6QD/3/T//9+qAIEAkQCBAIEAkQCBAIEAkQDYAP/f&#10;+f/63/D/AN/NAPkAAN+4/wDf1ACRAN8AgQCBAO0A/9/1///f7wDoAADf9P8A36kAgQCRAIEAgQCR&#10;AIEAgQCRANcA/9/j///fzQD6AP/fuP8A39QAkQDfAIEAnwAA3+QA7AD/3/X/AN/vAOgAAN/3//3f&#10;qQCBAJEAgQCBAJEAgQCBAJEA1gD+3+X/AN/MAPoAAN+3/wDf1ACRAN8AgQChAPzf5gDrAP/f9v//&#10;3/AA6AAA3/f/AN+mAIEAkQCBAIEAkQCBAIEAkQDUAP/f5///38wA/AD+37f/AN/UAJEA3wCBAKEA&#10;AN/+///f5wDqAP/f9v//3/EA6AAA3/j//9+mAIEAkQCBAIEAkQCBAIEAkQDTAADf5/8A38sA/AAA&#10;37X/AN/UAJEA3wCBAKEAAN/9/wDf5wDpAP/f9v//3/IA6QD/3/r//t+lAIEAkQCBAIEAkQCBAIEA&#10;kQDTAP7f6v//38sA/AAA37X/AN/UAJEA3wCBAKMA/t/9/wDf5wDoAP/f9v//3/MA6wD+3/n/AN+j&#10;AIEAkQCBAIEAkQCBAIEAkQDRAP/f6/8A38oA/QD/37X/AN/UAJEA3wCBAKQA/9/7/wDf5wDnAP/f&#10;9v//3/QA6wAA3/j//9+jAIEAkQCBAIEAkQCBAIEAkQDQAADf6/8A38oA/gD/37T/AN/UAJEA3wCB&#10;AKQAAN/6/wDf5wDmAP/f9v8A3/QA6wAA3/r//t+iAIEAkQCBAIEAkQCBAIEAkQDQAP7f7f8A38oA&#10;/gAA37P/AN/UAJEA3wCBAKUA/9/7///f5wDlAP/f9//+3/YA7QD+3/v//9+gAIEAkQCBAIEAkQCB&#10;AIEAkQDOAP/f7///38oA/wD/37P/AN/UAJEA3wCBAKYA/9/7///f5gDkAP/f9v8A3/YA7QAA3/r/&#10;/9+fAIEAkQCBAIEAkQCBAIEAkQDNAADf7/8A38kA/wAA37L/AN/UAJEA3wCBAKcA/9/7///f5QDj&#10;AP/f9/8A3/YA7gD/3/v//9+eAIEAkQCBAIEAkQCBAIEAkQDNAP3f8///38kAAgDf37L/AN/UAJEA&#10;3wCBAKgA/9/6/wDf5ADiAADf9//+3/gA7wD/3/v//9+dAIEAkQCBAIEAkQCBAIEAkQDKAADf8/8A&#10;38gA/9+x/wDf1ACRAN8AgQCpAP/f+f8A3+QA4gD/3/b/AN/4AO4AAN/8///fnACBAJEAgQCBAJEA&#10;gQCBAJEAygD/3/T/AN/JAADfAN+w/wDf1ACRAN8AgQCpAADf+f//3+QA4QD+3/j//9/5AO4A/9//&#10;//7fmwCBAJEAgQCBAJEAgQCBAJEAyQD+3/f//9/JAADfr/8A39QAkQDfAIEAqgD/3/n/AN/jAN8A&#10;AN/3/wDf+QDtAP3fmQCBAJEAgQCBAJEAgQCBAJEAxwAA3/f/AN/JAP/fr/8A39QAkQDfAIEAqwD/&#10;3/j//9/kAN8AAN/3///f+gDsAP/fmACBAJEAgQCBAJEAgQCBAJEAxwD/3/j//9/LAP/fAP+v/wDf&#10;1ACRAN8AgQCsAP/f9v8A3+QA3wD+3/j//9/7AIEAgQCRAIEAgQCRAIEAgQCRAMYA/t/5/wDfzAD/&#10;3///r/8A39QAkQDfAIEArQD/3/X//9/lAN0A/9/4///f/ACBAIEAkQCBAIEAkQCBAIEAkQDEAADf&#10;+f/+384AAN/+/6//AN/UAJEA3wCBAK0AAN/z///f5gDcAADf9/8A3/wAgQCBAJEAgQCBAJEAgQCB&#10;AJEAxAD/3/j/AN/PAP/f/v+v/wDf1ACRAN8AgQCuAP/f8v//3+cA3AAA3/f/AN/8AIEAgQCRAIEA&#10;gQCRAIEAgQCRAMMA/t/6/wDf0AD/3/3/sP//39QAkQDfAIEAsAD+3/D//t/pANwA/9/4///f/QCB&#10;AIEAkQCBAIEAkQCBAIEAkQDBAADf+v/+39MA/9/8/7D/AN/TAJEA3wCBALAAAN/s///f6gDbAP/f&#10;+P8A3/0AgQCBAJEAgQCBAJEAgQCBAJEAwQD/3/n//9/UAADf+/+w/wDf0wCRAN8AgQCxAP/f6/8A&#10;3+oA2gD/3/n/AN/9AIEAgQCRAIEAgQCRAIEAgQCRAMAA/t/6/wDf1QD/3/v/sf//39MAkQDfAIEA&#10;swD+3+r//t/sANkAAN/5///f/gCBAIEAkQCBAIEAkQCBAIEAkQC+AADf+v8A39YA/9/6/7H/AN/S&#10;AJEA3wCBALMAAN/m///f7QDZAADf+P//3/8AgQCBAJEAgQCBAJEAgQCBAJEAvgAA3/r/AN/XAP/f&#10;+f+x/wDf0gCRAN8AgQCzAADf5f8A3+0A2QD/3/j/At8AAIEAgQCRAIEAgQCRAIEAgQCRAL4A/t/+&#10;//7f1wAA3/j/sv//39IAkQDfAIEAtQD+3+X//t/vANgAAN/4/wLfAACBAIEAkQCBAIEAkQCBAIEA&#10;kQC8AP/fAv/f39YA/9/4/7L/AN/RAJEA3wCBALYA/9/h///f8ADYAP/f+f8C3wAAgQCBAJEAgQCB&#10;AJEAgQCBAJEAuwD+39YA/9/3/7L/AN/RAJEA3wCBALYAAN/6//vf7P8A3/AA1wAA3/n/At8AAIEA&#10;gQCRAIEAgQCRAIEAgQCRALoAAN/VAADf9v+y/wDf0QCRAN8AgQC4AP7f+v8A3/0A/t/u//7f8gDX&#10;AP/f+v8C3wAAgQCBAJEAgQCBAJEAgQCBAJEAjgD/3/b/sv8A39EAkQDfAIEAtwAA3/v//t/7AADf&#10;7P//3/MA1gAA3/r/At8AAIEAgQCRAIEAgQCRAIEAgQCRAI8A/9/1/7P//9/RAJEA3wCBALcA/t//&#10;//7f+QD+3+3//9/0ANYAAN/6/wLfAACBAIEAkQCBAIEAkQCBAIEAkQCQAP/f9P+z/wDf0ACRAN8A&#10;gQC1AP3f9QD/3+3//t/2ANYAAN/6/wLfAACBAIEAkQCBAIEAkQCBAIEAkQCRAP/f8/+0///f0ACR&#10;AN8AgQC0AADf8gAA3+v/AN/2ANYAAN/6/wLfAACBAIEAkQCBAIEAkQCBAIEAkQCSAP/f8v+0/wDf&#10;zwCRAN8AgQCkAP7f7f//3/cA1gAA3/r/At8AAIEAgQCRAIEAgQCRAIEAgQCRAJIAAN/x/7X//9/P&#10;AJEA3wCBAKIA/9/t//7f+QDWAADf+v8C3wAAgQCBAJEAgQCBAJEAgQCBAJEAlAD+3/H/tf8A384A&#10;kQDfAIEAoQAA3+v/AN/5ANYAAN/6/wLfAACBAIEAkQCBAIEAkQCBAIEAkQCUAADf7/+1/wDfzgCR&#10;AN8AgQChAP3f7v/+3/sA1gAA3/v//9//AIEAgQCRAIEAgQCRAIEAgQCRAJUA/9/v/7X/AN/OAJEA&#10;3wCBAJ4AAN/s///f/ADXAP/f+/8A3/4AgQCBAJEAgQCBAJEAgQCBAJEAlwD+3+7/tv//384AkQDf&#10;AIEAngD/3+z//9/9ANcAAN/6/wDf/gCBAIEAkQCBAIEAkQCBAIEAkQCXAADf7P+2/wDfzQCRAN8A&#10;gQCdAP7f7f//3/4A2AD/3/v//9/+AIEAgQCRAIEAgQCRAIEAgQCRAJgA/9/s/7f//9/NAJEA3wCB&#10;AJsAAN/s//7fAADYAADf+v8A3/0AgQCBAJEAgQCBAJEAgQCBAJEAmQD/3+v/t/8A38wAkQDfAIEA&#10;mwD/3+v//9/ZAP/f+///3/0AgQCBAJEAgQCBAJEAgQCBAJEAmgD/3+r/uP//38wAkQDfAIEAmgD+&#10;3+z/AN8A39oAAN/6/wDf/ACBAIEAkQCBAIEAkQCBAIEAkQCaAADf6f+4/wDfywCRAN8AgQCYAP/f&#10;7P/+390A/9/6/wDf/ACBAIEAkQCBAIEAkQCBAIEAkQCcAP7f6f+4/wDfywCRAN8AgQDDAADf1gD/&#10;3+3/////398A/9/6///f/ACBAIEAkQCBAIEAkQCBAIEAkQCdAP/f5/+5///fywDvAP/fpQDfAIEA&#10;xAD/39UA/9/u//7//9/hAP/f+v//3/sAgQCBAJEAgQCBAJEAgQCBAJEAnQAA3+b/uv//38oA8AD9&#10;36YA3wCBAMUA+9/XAP/f7//9//7f5AD/3/n/AN/6AIEAgQCRAIEAgQCRAIEAgQCRAJ8A/t/m/7r/&#10;AN/JAPEA/9////3fqQDfAIEAxgD/3/3/AN/WAP/f8P/7//7f5wD/3/n//9/6AIEAgQCRAIEAgQCR&#10;AIEAgQCRAKAA/9/k/7v//9/JAPEAAN/7///fqgDfAIEAxgAA3/z/AN/VAP7f8v/5///f6QD/3/j/&#10;AN/5AIEAgQCRAIEAgQCRAIEAgQCRAKAAAN/j/7v/AN/IAPEAAN/6///fqwDfAIEAyAD+3/z/AN/T&#10;AP/f8//4//3f7gD+3/j//9/5AIEAgQCRAIEAgQCRAIEAgQCRAKIA/t/j/7v/AN/IAPEAAN/5//7f&#10;rQDfAIEAyAAA3/v//9/SAP/f9P/1//7f8QD/3/f//9/4AIEAgQCRAIEAgQCRAIEAgQCRAKMA/9/h&#10;/7z//9/IAPEAAN/3//7frwDfAIEAyAAA3/z//9/QAP/f9f/z//7f9QD+3/f//9/3AIEAgQCRAIEA&#10;gQCRAIEAgQCRAKMAAN/g/73//9/HAPEAAN/1/wDfrwDfAIEAygD+3/z/AN/OAP/f9v/x//Pf9f8A&#10;3/YAgQCBAJEAgQCBAJEAgQCBAJEApQD+3+D/vf8A38YA8QAA3/X//d+yAN8AgQDLAP/f+///380A&#10;/9/3/9j//9/2AIEAgQCRAIEAgQCRAIEAgQCRAKYA/9/e/77//9/GAPEAAN/y/wDfsgDfAIEAywAA&#10;3/r/AN/LAP7f+f/a//7f9QCBAIEAkQCBAIEAkQCBAIEAkQCmAADf3f++/wDfxQDxAADf8v/+37QA&#10;3wCBAMwA/9/6/wDfyQD/3/r/2v8A3/MAgQCBAJEAgQCBAJEAgQCBAJEAqAD+393/vv8A38UA8QAA&#10;3/D//9+1AN8AgQDNAP/f+f8A38gA/9/7/9v//9/zAIEAgQCRAIEAgQCRAIEAgQCRAKkA/9/b/7//&#10;/9/FAPEAAN/v//7ftwDfAIEAzQAA3/n//9/HAP7f/f/d//7f8gCBAIEAkQCBAIEAkQCBAIEAkQCp&#10;AADf2v/A///fxADxAADf7f//37gA3wCBAM4A/9/5/wDfxAD/3/7/3v//3/AAgQCBAJEAgQCBAJEA&#10;gQCBAJEAqwD+39r/wf//38MA8gD/3+z//9+5AN8AgQDPAP/f+P//38QA/9///+D//t/vAIEAgQCR&#10;AIEAgQCRAIEAgQCRAKwA/9/Y/8H/AN/CAPIAAN/q///fugDfAIEA0AD/3/b/AN/DAP7f4f//3+0A&#10;gQCBAJEAgQCBAJEAgQCBAJEArAAA39f/wv//38IA8gAA3+n//9+7AN8AgQDRAP/f9f/938QAAN//&#10;3+X//t/sAIEAgQCRAIEAgQCRAIEAgQCRAK4A/t/X/8L/AN/BAPIAAN/o///fvADfAIEA0QAA3/H/&#10;AN/DAAIA39/n///f6gCBAIEAkQCBAIEAkQCBAIEAkQCvAP/f1f/D///fwQDyAADf5///370A3wCB&#10;ANEAAN/x///fxAD/AP3f7f/93+kAgQCBAJEAgQCBAJEAgQCBAJEArwAA39T/xP//38AA8gAA3+b/&#10;/9++AN8AgQDTAP7f8P/+38YA/AD+3/H//t/mAIEAgQCRAIEAgQCRAIEAgQCRALEA/t/U/8T/AN+/&#10;APIAAN/l///fvwDfAIEA1AD/3+z//t/IAPoA/d/3//3f5ACBAIEAkQCBAIEAkQCBAIEAkQCyAP/f&#10;0v/E/wDfvwDyAADf5P//38AA3wCBANQAAN/p///fyQD3APXf4QCBAIEAkQCBAIEAkQCBAIEAkQCy&#10;AADf0f/F///fvwDyAADf4///38EA3wCBANUA/9/o//7fywDLAIEAgQCRAIEAgQCRAIEAgQCRALQA&#10;/t/R/8b//9++APIAAN/i/wDfwQDfAIEA1gD/3+X//9/MAMsAgQCBAJEAgQCBAJEAgQCBAJEAtQD/&#10;38//x///370A8wD/3+L//9/CAN8AgQDWAADf4///380AywCBAIEAkQCBAIEAkQCBAIEAkQC1AADf&#10;zv/H/wDfvADzAADf4P//38MA3wCBANcA/9/i//7fzwDLAIEAgQCRAIEAgQCRAIEAgQCRALcA/t/O&#10;/8j//9+8APMAAN/f///fxADfAIEA1wAA39///9/QAMsAgQCBAJEAgQCBAJEAgQCBAJEAuAD/38z/&#10;yP8A37sA9AD/397/AN/EAN8AgQDYAP/f+//93+j//9/RAMsAgQCBAJEAgQCBAJEAgQCBAJEAuAAA&#10;38v/yv/+37sA9AAA393//9/FAN8AgQDZAP/f+///3/8A/t/p//7f0wDLAIEAgQCRAIEAgQCRAIEA&#10;gQCRALoA/t/L/8r/AN+5APQAAN/c//7fxwDfAIEA2gD/3/v//9/8AP/f6P//39QAywCBAIEAkQCB&#10;AIEAkQCBAIEAkQC7AP/fyf/K/wDfuQD1AP/f2v8A38cA3wCBANoAAN/7///f+gD+3+n//9/VAMsA&#10;gQCBAJEAgQCBAJEAgQCBAJEAvAD/38j/zP/+37kA9QAA39n/AN/HAN8AgQDbAP/f/P//3/cA/t/q&#10;//7f1wDLAIEAgQCRAIEAgQCRAIEAgQCRAL4A/t/H/83//9+3APUAAN/Z//7fyQDfAIEA3AD/3/z/&#10;/9/0AP/f6f//39gAywCBAIEAkQCBAIEAkQCBAIEAkQC+AADfxf/N/wDftgD1AADf1/8A38kA3wCB&#10;ANsA/t/////f8gD+3+r//9/ZAMsAgQCBAJEAgQCBAJEAgQCBAJEAvwD/38X/zv//37YA9QAA39f/&#10;/9/KAN8AgQDZAP3f7wD/3+r//t/bAMsAgQCBAJEAgQCBAJEAgQCBAJEAwQD+38T/z///37UA9gD/&#10;39b/AN/KAN8AgQDYAP/f7QD/3+n//9/cAMsAgQCBAJEAgQCBAJEAgQCBAJEAwQAA38L/0P//37QA&#10;9wD/39X//9/LAN8AgQDBAP7f6v//390AywCBAIEAkQCBAIEAkQCBAIEAkQDCAP/fwv/Q/wDfswD3&#10;AADf0///38wA3wCBAL8A/9/q//7f3wDLAIEAgQCRAIEAgQCRAIEAgQCRAMQA/t/B/9H//9+zAPgA&#10;/9/S///fzQDfAIEAvgD/3+n//t/hAMsAgQCBAJEAgQCBAJEAgQCBAJEAxQD/37//0v//37IA+AAA&#10;39D/AN/NAN8AgQC9AP7f6f8A3+EAywCBAIEAkQCBAIEAkQCBAIEAkQDGAP/fvv/T///fsQD4AADf&#10;0P8A380A3wCBALsA/9/q//3f5ADLAIEAgQCRAIEAgQCRAIEAgQCRAMcA/9+9/9T//9+wAPgAAN/Q&#10;///fzgDfAIEAugD/3+j/AN/kAMsAgQCBAJEAgQCBAJEAgQCBAJEAyAD/37z/1f//368A+QD/38//&#10;/9/PAN8AgQC5AP7f6v/+3+YAywCBAIEAkQCBAIEAkQCBAIEAkQDKAP7fu//W///frgD5AADfzf8A&#10;388A3wCBAOMA/t/YAADf6P/+3+gAywCBAIEAkQCBAIEAkQCBAIEAkQDLAP/fuf/W/wDfrQD6AP/f&#10;zf//39AA3wCBAOQA/98A//7f2gAA3+b//9/pAMsAgQCBAJEAgQCBAJEAgQCBAJEAzAD/37j/1///&#10;360A+wD/38v/AN/QAN8AgQDlAP/f/f//39sAAN/l///f6gDLAIEAgQCRAIEAgQCRAIEAgQCRAM0A&#10;/9+3/9n//t+sAPsAAN/K/wDf0ADfAIEA5gD/3/z//9/dAP7f5P/+3+0AAN8A38wAgQCBAJEAgQCB&#10;AJEAgQCBAJEAzwD+37b/2f8A36oA+wAA38r//9/RAN8AgQDmAADf+/8A39wAAN/g///f7wD/3wDf&#10;zACBAIEAkQCBAIEAkQCBAIEAkQDQAP/ftP/a///fqgD8AP/fyf8A39EA3wCBAOYAAN/8///f3AAA&#10;39///9/wAAHf//7fzgCBAIEAkQCBAIEAkQCBAIEAkQDQAADfs//c//7fqQD8AADfyP8A39EA3wCB&#10;AOgA/t/8/wDf3QD+3/j//t/q//7f9AD+3wD/////388AgQCBAJEAgQCBAJEAgQCBAJEA0gD+37P/&#10;3P8A36cA/QD/38j//9/SAN8AgQDoAADf+///390AAN/3///fAgDf3+n//9/2AP/f/v/+///f0ACB&#10;AIEAkQCBAIEAkQCBAIEAkQDTAP/fsf/d///fpwD+AP/fxv8A39IA3wCBAOkA/9/7/wDf3QD/3/j/&#10;/9/+AP7f6v/+3/gAAN/9//7/AN/PAIEAgQCRAIEAgQCRAIEAgQCRANQA/9+w/9///t+mAP4AAN/F&#10;///f0wDfAIEA6gD/3/r/AN/dAADf+P//3/sA/9/p//7f/QD93/3/////388AgQCBAJEAgQCBAJEA&#10;gQCBAJEA1gD+36//3/8A36QA/wD/38T/AN/TAN8AgQDqAADf+f8A394A/9/5///f+QD/3+j//9/+&#10;AADf+v8C/9/fzgCBAIEAkQCBAIEAkQCBAIEAkQDWAADfrf/g///fpAD/AADfw/8A39MA3wCBAOsA&#10;/9/6///f3wD/3/n//9/3AP7f6f//3wIA39/6///fzQCBAIEAkQCBAIEAkQCBAIEAkQDXAP/frf/i&#10;//7fowACAN/fw/8A39MA3wCBAOwA/9/5/wDf3wD/3/j/AN/0AP7f6v/+3/n/AN/MAIEAgQCRAIEA&#10;gQCRAIEAgQCRANkA/t+s/+L/AN+hAP/fwv//39QA3wCBAOwAAN/4/wDf3wAA3/j//9/yAADf4P8A&#10;3wDfzACBAIEAkQCBAIEAkQCBAIEAkQDaAP/fqv/j///foQAA38D/AN/UAN8AgQDtAP/f+P//3+EA&#10;/9/5///f8QD93+X//t/LAIEAgQCRAIEAgQCRAIEAgQCRANsA/9+p/+X//t+gAADfwP8A39QA3wCB&#10;AO4A/9/2//7f5AD/3/n//9/tAADf5f8C3wAAywCBAIEAkQCBAIEAkQCBAIEAkQDcAP/fqP/l/wDf&#10;nwAA3wDfwP8A39QA3wCBAO4AAN/z///f5gD/3/j/AN/sAP7f5/8C3wAAywCBAIEAkQCBAIEAkQCB&#10;AIEAkQDeAP7fp//m///foAD/37///9/VAN8AgQDvAP/f8v8A3+YAAN/4///f6gD/3+r//t//AMsA&#10;gQCBAJEAgQCBAJEAgQCBAJEA3wD/36X/6P/+36AA/98A/77/AN/VAN8AgQDwAP/f8f/93+oA/9/5&#10;///f6AD+3+3//9/9AMsAgQCBAJEAgQCBAJEAgQCBAJEA4AD/36T/6P8A354AAt///77/AN/VAN8A&#10;gQDwAADf7f//3+wA/9/4/wDf5QD/3+7/AN/8AMsAgQCBAJEAgQCBAJEAgQCBAJEA4QD/36P/6f//&#10;358A/9///77/AN/VAN8AgQDxAP/f7P/+3+4AAN/4///f5AD+3/H//9/8AMsAgQCBAJEAgQCBAJEA&#10;gQCBAJEA4gD/36L/6//+358A/9/+/77//9/WAN8AgQDyAP/f6f//3/AA/9/4/wDf4QD/3/P//9/7&#10;AMsAgQCBAJEAgQCBAJEAgQCBAJEA5AD+36H/6/8A354A/9/9/73/AN/WAN8AgQDyAADf5//+3/IA&#10;AN/4///f4AD/3/T/AN/6AMsAgQCBAJEAgQCBAJEAgQCBAJEA5QD/35//7P//354AAN/8/73/AN/W&#10;AN8AgQDyAADf5f8A3/MA/9/6//7f3gD+3/f//9/6AMsAgQCBAJEAgQCBAJEAgQCBAJEA5QAA357/&#10;7v/+354A/9/8/73/AN/WAN8AgQD0AP7f5f/93/cA/9/5/wDf2gAA3/j//9/5AMsAgQCBAJEAgQCB&#10;AJEAgQCBAJEA6AD9357/7v8A350A/9/7/73/AN/WAN8AgQD0AADf4P//3/kA/9/4/wDf2gAA3/n/&#10;/9/4AMsAgQCBAJEAgQCBAJEAgQCBAJEA6AAA35v/7///354A/9/6/73/AN/WAN8AgQD1AP/f3//+&#10;3/sAAN/4///f2gAA3/r//9/3AMsAgQCBAJEAgQCBAJEAgQCBAJEA6QD/35v/8f/+350AAN/5/73/&#10;AN/WAN8AgQD1AADf+v/+3+b//t/+AP/f+f//39oA/9/6/wDf9gDLAIEAgQCRAIEAgQCRAIEAgQCR&#10;AOsA/t+a//H/AN+dAP7f+f+9/wDf1gDfAIEA9gD/3/r/Ad8A/t/m///fAgDf3/n//9/ZAADf+v//&#10;3/YAywCBAIEAkQCBAIEAkQCBAIEAkQDrAADfmP/y///fngD/3/f/vf8A39YA3wCBAPYAAN/7//7f&#10;/gD93+j//t/4/wDf2QD/3/v//9/1AMsAgQCBAJEAgQCBAJEAgQCBAJEA7AD/35j/9P/+350AAN/2&#10;/73/AN/WAN8AgQD4AP7f/P//3/kAAN/d///f2QAA3/v//9/0AMsAgQCBAJEAgQCBAJEAgQCBAJEA&#10;7gD+35f/9P8A350A/t/2/73/AN/WAN8AgQD4AADf+v8A3/gA/t/f/wDf2QD/3/v/AN/zAMsAgQCB&#10;AJEAgQCBAJEAgQCBAJEA7wD/35X/9f//354A/9/0/73/AN/WAN8AgQD4AADf/P/+3/YA/t/j//7f&#10;2QAA3/v//9/zAMsAgQCBAJEAgQCBAJEAgQCBAJEA8AD/35T/9//+350AAN/z/73/AN/WAN8AgQD5&#10;AP/f/f//3/IA/t/l/wDf1wAA3/z//9/yAMsAgQCBAJEAgQCBAJEAgQCBAJEA8QD/35P/+P//35wA&#10;/9/z/73/AN/WAN8AgQD5AP/f/f8A3+8AAN/l/wDf2AD/3/z/AN/xAMsAgQCBAJEAgQCBAJEAgQCB&#10;AJEA8wD+35L/+f//35wA/9/y/73/AN/WAN8AgQD4APvf7wD93+j//9/ZAADf/P//3/EAywCBAIEA&#10;kQCBAIEAkQCBAIEAkQD0AP/fkP/6///fnAD/3/H/vf8A39YA3wCBAPYA/9/qAP/f6P/+39sA/9/9&#10;/wDf8ADLAIEAgQCRAIEAgQCRAIEAgQCRAPUA/9+P//v//9+cAP/f8P+9/wDf1gDfAIEA3AD+3+j/&#10;/t/cAP/f////3/AAywCBAIEAkQCBAIEAkQCBAIEAkQD2AP/fjv/8///fnAD/3+//vf8A39YA3wCB&#10;ANoA/9/n///f3AD93+8AywCBAIEAkQCBAIEAkQCBAIEAkQD3AP/fjf/+//7fmwAA3+7/vv//39YA&#10;3wCBANkA/t/o//7fyADLAIEAgQCRAIEAgQCRAIEAgQCRAPkA/t+M/////9+aAP/f7v++/wDf1QDf&#10;AIEA1wAA3+b//9/JAMsAgQCBAJEAgQCBAJEAgQCBAJEA+gD/34r/Av/f35oA/9/t/77/AN/VAN8A&#10;gQDXAP3f6P//38oAywCBAIEAkQCBAIEAkQCBAIEAkQD6AADfif//35oA/9/s/77/AN/VAN8AgQDU&#10;AP/f6P/+38wAywCBAIEAkQCBAIEAkQCBAIEAkQD9AP3fiv8A3wDfmgD/3+v/vv8A39UA3wCBANMA&#10;/t/o//7fzgDLAIEAgQCRAIEAgQCRAIEAgQCRAP0AAN+I///fmgD/3+r/v///39UA3wCBANEA/t/o&#10;///f7gD+3+UAywCBAIEAkQCBAIEAkQCBAIEAkQD+AP/fiv/+3wAAmwD/3+n/v/8A39QA3wCBAM8A&#10;/9/o//7f8QD/3wD//t/nAMsAgQCBAJEAgQCBAJEAgQCBAJEAAAD+34r//9/+AJwA/9/o/7//AN/U&#10;AN8AgQDOAP/f5///3/MA/9/9///f6ADLAIEAgQCRAIEAgQCRAIEAgQCRAP/fif//3/0AnQD/3+f/&#10;v/8A39QA3wCBAM0A/t/o//7f9gD/3/z//9/oAMsAgQCBAJEAgQCBAJEAgQCBAJIAAN8A34r//t/8&#10;AJ4A/9/m/8D//9/UAN8AgQDLAP/f5//+3/kA/9/7/wDf5wDLAIEAgQCRAIEAgQCRAIEAgQCTAP/f&#10;if8A3/oAnwD/3+X/wP8A39MA3wCBAMoA/t/n///f+wD/3/r/AN/nAMsAgQCBAJEAgQCBAJEAgQCB&#10;AJUA/t8A/4r//9/6AKAA/9/k/8D/AN/TAN8AgQDIAP7f6P//3/0A/9/7//7f5wDLAIEAgQCRAIEA&#10;gQCRAIEAgQCWAP/f/v+M//7f+QChAP/f4//A/wDf0wDfAIEAxgD/3+j/+9/6/wDf5QDLAIEAgQCR&#10;AIEAgQCRAIEAgQCXAP/f/f+N///f9wCiAP/f4v/B///f0wDfAIEAxQD/393//9/lAMsAgQCBAJEA&#10;gQCBAJEAgQCBAJgA/9/8/47//9/2AKMA/9/h/8H/AN/SAN8AgQDEAP7f4P//3+QAywCBAIEAkQCB&#10;AIEAkQCBAIEAmQD/3/v/j///3/UApAD/3+D/wv//39IA3wCBAMIA/t/i/wDf4wDLAIEAgQCRAIEA&#10;gQCRAIEAgQCbAP7f+v+Q///f9AClAP/f3//C/wDf0QDfAIEAwAD/3+T//9/jAMsAgQCBAJEAgQCB&#10;AJEAgQCBAJwA/9/4/5L//t/zAKYA/9/e/8P//9/RAN8AgQC/AP7f5///3+IAywCBAIEAkQCBAIEA&#10;kQCBAIEAnAAA3/f/k///3/EApwD/393/w/8A39AA3wCBAL0A/9/o/wDf4QDLAIEAgQCRAIEAgQCR&#10;AIEAgQCfAP3f9/+U///f8ACoAP/f3P/D/wDf0ADfAIEAvAD/3+r//9/hAMsAgQCBAJEAgQCBAJEA&#10;gQCBAJ8AAN/0/5X//9/vAKkA/9/b/8P/AN/QAN8AgQC7AP7f7f//3+AAywCBAIEAkQCBAIEAkQCB&#10;AIEAoAD/3/T/lv//3+4AqgD/39r/xP//39AA3wCBALkA/t/w///f3wDLAIEAgQCRAIEAgQCRAIEA&#10;gQCiAP7f8/+X///f7QCrAP/f2f/E/wDfzwDfAIEAtwD/3/H/AN/eAMsAgQCBAJEAgQCBAJEAgQCB&#10;AKMA/9/x/5j//9/sAKwA/9/Y/8X//9/PAN8AgQC2AP7f9P//394AywCBAIEAkQCBAIEAkQCBAIEA&#10;pAD/3/D/mv/+3+sArQD/39f/xv//384A3wCBALQA/9/1/wDf3QDLAIEAgQCRAIEAgQCRAIEAgQCl&#10;AP/f7/+b///f6QCuAP/f1v/G/wDfzQDfAIEAswD/3/f//9/dAMsAgQCBAJEAgQCBAJEAgQCBAKYA&#10;/9/u/5z//9/oALAA/t/V/8b/AN/NAN8AgQCyAP/f+f//39wAywCBAIEAkQCBAIEAkQCBAIEAqAD+&#10;3+3/nv/+3+cAsAAA39P/x///380A3wCBALEAAN/5/wDf2wDLAIEAgQCRAIEAgQCRAIEAgQCpAP/f&#10;6/+e/wDf5QCyAP7f0//H/wDfzADfAIEAsQAA3/r//9/bAMsAgQCBAJEAgQCBAJEAgQCBAKoA/9/q&#10;/5///9/lALMA/9/R/8j//9/MAN8AgQCyAP/f+///39oAywCBAIEAkQCBAIEAkQCBAIEAqwD/3+n/&#10;of/+3+QAtAD/39D/yf//38sA3wCBALMA/9/7///f2QDLAIEAgQCRAIEAgQCRAIEAgQCtAP7f6P+i&#10;///f4gC1AP/fz//J/wDfygDfAIEAswAA3/r/AN/YAMsAgQCBAJEAgQCBAJEAgQCBAK4A/9/m/6P/&#10;/9/hALYA/9/O/8n/AN/KAN8AgQCzAADf+v8A39gAywCBAIEAkQCBAIEAkQCBAIEArgAA3+X/pP//&#10;3+AAtwD/383/yv//38oA3wCBALMAAN/7///f2ADLAIEAgQCRAIEAgQCRAIEAgQCxAP3f5f+m//7f&#10;3wC4AP/fzP/L///fyQDfAIEAtAD/3/z//9/XAMsAgQCBAJEAgQCBAJEAgQCBALEAAN/i/6f//9/d&#10;ALoA/t/L/8z//9/IAN8AgQC0AADf/P//39YAywCBAIEAkQCBAIEAkQCBAIEAsgD/3+L/qP//39wA&#10;ugAA38n/zP8A38cA3wCBALUA/9/8/wDf1QDLAIEAgQCRAIEAgQCRAIEAgQC0AP7f4f+q//7f2wC8&#10;AP7fyf/N///fxwDfAIEAtQAA3/v/AN/VAMsAgQCBAJEAgQCBAJEAgQCBALUA/9/f/6r/AN/ZAL0A&#10;/9/H/83/AN/GAN8AgQC2AP/f/P//39UAywCBAIEAkQCBAIEAkQCBAIEAtgD/397/rP/+39kAvQAA&#10;38b/z//+38YA3wCBALYA/t/+///f1ADLAIEAgQCRAIEAgQCRAIEAgQC3AP/f3f+t///f1wC/AP7f&#10;xv/P/wDfxADfAIEAtAD/3wL/39/TAMsAgQCBAJEAgQCBAJEAgQCBALgA/9/c/67//9/WAMAA/9/E&#10;/8//AN/EAN8AgQCzAP7f0gDLAIEAgQCRAIEAgQCRAIEAgQC5AP/f2/+w//7f1QDBAP/fw//R//7f&#10;xADfAIEAgQDLAIEAgQCRAIEAgQCRAIEAgQC7AP7f2v+w/wDf0wDDAP7fwv/R/wDfwgDfAIEAgQDL&#10;AIEAgQCRAIEAgQCRAIEAgQC8AP/f2P+x///f0wDDAADfwP/S///fwgDfAIEAgQDLAIEAgQCRAIEA&#10;gQCRAIEAgQC9AP/f1/+z//7f0gDEAP/fwP/S/wDfwQDfAIEAgQDLAIEAgQCRAIEAgQCRAIEAgQC/&#10;AP7f1v+0///f0ADGAP7fv//T///fwQDfAIEAgQDLAIEAgQCRAIEAgQCRAIEAgQDAAP/f1P+1///f&#10;zwDHAP/fvf/U///fwADfAIEAgQDLAIEAgQCRAIEAgQCRAIEAgQDAAADf0/+2///fzgDIAP/fvP/V&#10;///fvwDfAIEAgQDLAIEAgQCRAIEAgQCRAIEAgQDCAP7f0/+3///fzQDJAP/fu//W///fvgDfAIEA&#10;gQDLAIEAgQCRAIEAgQCRAIEAgQDDAP/f0f+5//7fzADKAP/fuv/W/wDfvQDfAIEAgQDLAIEAgQCR&#10;AIEAgQCRAIEAgQDEAP/f0P+6///fygDLAP/fuf/Y//7fvQDfAIEAgQDLAIEAgQCRAIEAgQCRAIEA&#10;gQDGAP7fz/+7///fyQDNAP7fuP/Y/wDfuwDfAIEAgQDLAIEAgQCRAIEAgQCRAIEAgQDGAADfzf+8&#10;///fyADOAP/ftv/Z///fuwDfAIEAgQDLAIEAgQCRAIEAgQCRAIEAgQDHAP/fzf++//7fxwDPAP/f&#10;tf/b//7fugDfAIEAgQDLAIEAgQCRAIEAgQCRAIEAgQDJAP7fzP+////fxQDQAP/ftP/b/wDfuADf&#10;AIEAgQDLAIEAgQCRAIEAgQCRAIEAgQDKAP/fyv+//wDfxADSAP7fs//c///fuADfAIEAgQDLAIEA&#10;gQCRAIEAgQCRAIEAgQDLAP/fyf/B//7fxADSAADfsf/d///ftwDfAIEAgQDLAIEAgQCRAIEAgQCR&#10;AIEAgQDMAP/fyP/C///fwgDUAP7fsf/e///ftgDfAIEAgQDLAIEAgQCRAIEAgQCRAIEAgQDNAP/f&#10;x//D///fwQDVAP/fr//e/wDftQDfAIEAgQDLAIEAgQCRAIEAgQCRAIEAgQDOAP/fxv/F//7fwADV&#10;AADfrv/g//7ftQDfAIEAgQDLAIEAgQCRAIEAgQCRAIEAgQDQAP7fxf/F/wDfvgDYAP3frv/h///f&#10;swDfAIEAgQDLAIEAgQCRAIEAgQCRAIEAgQDRAP/fw//H//7fvgDYAADfq//h/wDfsgDfAIEAgQDL&#10;AIEAgQCRAIEAgQCRAIEAgQDSAP/fwv/I///fvADZAP/fq//j//7fsgDfAIEA/QD834oAywCBAIEA&#10;kQCBAIEAkQCBAIEA1AD+38H/yf//37sA2wD+36r/5P//37AA3wCBAAAA/d/+//zfjgDLAIEAgQCR&#10;AIEAgQCRAIEAgQDVAP/fv//K///fugDbAADfqP/k/wDfrwDfAIIAAN//3/f//d+RAMsAgQCBAJEA&#10;gQCBAJEAgQCBANUAAN++/8z//t+5AN0A/t+o/+b//t+vAN8AhAD+3/L//d+UAMsAgQCBAJEAgQCB&#10;AJEAgQCBANgA/d++/83//9+3AN4A/9+m/+f//9+tAN8AhAAC3///7//+35YAywCBAIEAkQCBAIEA&#10;kQCBAIEA2AAA37v/zv//37YA3wD/36X/5/8A36wA3wCEAALf///t/wDflgDLAIEAgQCRAIEAgQCR&#10;AIEAgQDZAP/fu//P///ftQDgAP/fpP/o///frADfAIQAAt///+3//t+YAMsAgQCBAJEAgQCBAJEA&#10;gQCBANsA/t+6/9H//t+0AOIA/t+j/+r//t+rAN8AhAAC3///6///35kAywCBAIEAkQCBAIEAkQCB&#10;AIEA3AD/37j/0f8A37IA4wD/36H/6v8A36kA3wCdAP/f6gAC3///6v8A35kAywCBAIEAkQCBAIEA&#10;kQCBAIEA3QD/37f/0//+37IA5AD/36D/6///36kA3wCiAPXf7wAC3///6v/+35sAywCBAIEAkQCB&#10;AIEAkQCBAIEA3gD/37b/1P//37AA5QD/35//7P//36gA3wCkAP7f9//+3/IA/9///+j//9+cAMsA&#10;gQCBAJEAgQCBAJEAgQCBAOAA/t+1/9X//9+vAOYA/9+e/+3//9+nAN8ApQD/3/P//9/zAADf/v/n&#10;/wDfnADLAIEAgQCRAIEAgQCRAIEAgQDhAP/fs//X//7frgDnAP/fnf/u///fpgDfAKcA/t/x//3f&#10;9gAA3/7/5///350AywCBAIEAkQCBAIEAkQCBAIEA4gD/37L/1/8A36wA6QD+35z/7///36UA3wCo&#10;AP/f7P8A3/YAAN/+////9t/z///f6wD+37cAywCBAIEAkQCBAIEAkQCBAIEA4wD/37H/2P//36wA&#10;6gD/35r/8P//36QA3wCoAADf6///3/cAA9///9/+3/gA+9/3/wDf7AD/3wD//t+5AMsAgQCBAJEA&#10;gQCBAJEAgQCBAOQA/9+w/9r//t+rAOoAAN+Z//H//9+jAN8AqgD+3+r//9/4AAPf///f8AD/3/j/&#10;/9/tAADf/f8A37kAywCBAIEAkQCBAIEAkQCBAIEA5gD+36//2///36kA7AD+35n/8v//36IA3wCr&#10;AP/f5///3/kAA9///9/vAP7f+f8A3+4A/9/9/wDfuQDLAIEAgQCRAIEAgQCRAIEAgQDnAP/frf/c&#10;///fqADtAP/fl//z///foQDfAKsAAN/l/wDf+gD/3wL/39/tAP/f+v//3+8AAN/8/wDfuQDLAIEA&#10;gQCRAIEAgQCRAIEAgQDnAADfrP/d///fpwDtAADflv/1//7foADfAKwA/9/l/wDf+gD93wAA7AD+&#10;3/v//9/xAP/f/f//37kAywCBAIEAkQCBAIEAkQCBAIEA6QD+36z/3//+36YA7wD+35b/9v//354A&#10;3wCtAP/f5P//3/kAAt8AAOoA/9/7/wDf8QAA3/z/AN+4AMsAgQCBAJEAgQCBAJEAgQCBAOoA/9+q&#10;/+D//9+kAPAA/9+U//b/AN+dAN8ArQAA3/j/9t/2/wDf9gDpAP/f/P//3/MA/9/8/wDfuADLAIEA&#10;gQCRAIEAgQCRAIEAgQDrAP/fqf/h///fowDxAP/fk//4//7fnQDfAK4A/9/6//7f+AD/3/f//9/3&#10;AOgA/9/8/wDf9QD+3/v/AN+4AMsAgQCBAJEAgQCBAJEAgQCBAO0A/t+o/+L//9+iAPMA/t+S//n/&#10;/9+bAN8ArgAA3/r//9/1AP/f9/8A3/cA5wAA3/z/AN/2AP/f+f8A37gAywCBAIEAkQCBAIEAkQCB&#10;AIEA7QAA36b/4///36EA8wAA35D/+f8A35oA3wCvAP/f+///3/MA/t/5/wDf9wDnAP/f/f//3/kA&#10;/t/5///fuADLAIEAgQCRAIEAgQCRAIEAgQDuAP/fpv/l//7foAD0AP/fkP/8//3fmgDfALAA/9/6&#10;/wDf8AAA3/n//9/4AOYAAN/8///fAAD63/f/AN+3AMsAgQCBAJEAgQCBAJEAgQCBAPAA/t+l/+b/&#10;/9+eAPYA/t+P//z/AN+XAN8AsAAA3/r//9/wAP/f+f8A3/gA5gAA3/v//t/x/wDftwDLAIEAgQCR&#10;AIEAgQCRAIEAgQDxAP/fo//m/wDfnQD3AP/fjf/9///flwDfALEA/9/7///f7gD/3/r/AN/4AOkA&#10;/d/o/wDftwDLAIEAgQCRAIEAgQCRAIEAgQDyAP/fov/o//7fnQD4AP/fjP////7flgDfALEAAN/6&#10;/wDf7AAA3/r/AN/4APIA99/l/wDftwDLAIEAgQCRAIEAgQCRAIEAgQD0AP7fof/p///fmwD5AP/f&#10;i/8C/9/flADfALEAAN/6/wDf7AD/3/v/AN/4APYA/N/c/wDftwDLAIEAgQCRAIEAgQCRAIEAgQD1&#10;AP/fn//q///fmgD6AP/fiv//35MA3wCxAADf+v8A3+sAAN/7/wDf+AD4AP7f2P8A37cAywCBAIEA&#10;kQCBAIEAkQCBAIEA9gD/357/7P/+35kA+wD/34r/AN8A35IA3wCxAADf+v8A3+sA/9/8/wDf+AD+&#10;APrf1v8A37cAywCBAIEAkQCBAIEAkQCBAIEA9wD/353/7f//35cA/QD+34r//9+RAN8AsgD/3/r/&#10;AN/qAADf/P8A3/gAAAD+39D/AN+3AMsAgQCBAJEAgQCBAJEAgQCBAPgA/9+c/+7//9+WAP4A/9+J&#10;///fAACRAN8AsgAA3/n/AN/qAADf/P8A3/gA/9/P///ftwDLAIEAgQCRAIEAgQCRAIEAgQD5AP/f&#10;m//v///flQD/AP/fiv/+3/8AkQDfALIAAN/5/wDf6gAA3/z/AN/7AP7fAN/O/wDftgDLAIEAgQCR&#10;AIEAgQCRAIEAgQD7AP7fmv/w///flAACAN/fiv//3/0AkQDfALIAAN/5///f6wAA3/z/AN/9AP7f&#10;///N/wDftgDLAIEAgQCRAIEAgQCRAIEAgQD8AP/fmP/y//7fkwD/34r//9/8AJEA3wCyAADf+P8A&#10;3+sAAN/8//vf/f/O///ftgDLAIEAgQCRAIEAgQCRAIEAgQD8AADfl//z///fkgAA3wDfiv//3/sA&#10;kQDfALMA/9/4//7f7QAA3/L/z///37UAywCBAIEAkQCBAIEAkQCBAIEA/wD935f/9P//35MA/t+K&#10;///f+gCRAN8AswAA3/X//9/uAADf8v/P/wDftADLAIEAgQCRAIEAgQCRAIEAgQD/AADflP/1///f&#10;kwD/3///i///3/kAkQDfALMA/9/1//7f8QD/3/L/0v/937QAywCBAIEAkQCBAIEAkQCBAIEAAgDf&#10;35T/9v//35IAAN/+/4z//9/4AJEA3wCyAADf8//63wAA99/x/9X//d+xAMsAgQCBAJEAgQCBAJEA&#10;gQCCAADf/9+T//j//t+TAP7f/v+N///f9wCRAN8AsgAA3+3//t/o/9j//d+uAMsAgQCBAJEAgQCB&#10;AJEAgQCDAP/fkf/4/wDfkgD/3/z/jv//3/YAkQDfALIAAN/R/9v//d+rAMsAgQCBAJEAgQCBAJEA&#10;gQCEAP/fAP+R//r//t+SAADf+/+Q//7f9QCRAN8AsgD/39L/6v/33/z/AN+oAMsAgQCBAJEAgQCB&#10;AJEAgQCFAP/f//+R//v//9+TAP3f+/+R///f8wCRAN8AsQAA39L/7//73/kAAN/8/wDfqADLAIEA&#10;gQCRAIEAgQCRAIEAhgD/3/7/kf/7/wDfkgAA3/j/kf8A3/IAkQDfALEAAN/S//b/+d/0AP/f/f8A&#10;36gAywCBAIEAkQCBAIEAkQCBAIcA/9/9/5H//v/935MA/9/4/5T//d/yAJEA3wCxAADf0v/4//7f&#10;7AAA3/3/AN+oAMsAgQCBAJEAgQCBAJEAgQCJAP7f/P+R//7/AN+SAP7f9/+U/wDf7wCRAN8AsQAA&#10;39L/+v/+3+oAAN/9/wDfqADLAIEAgQCRAIEAgQCRAIEAigD/3/r/kf/////fkgAA3/X/lf//3+8A&#10;kQDfALEA/t/U////+9/oAADf/f8A36gAywCBAIEAkQCBAIEAkQCBAIsA/9/5/5H//t+TAP7f9f+X&#10;//7f7gCRAN8ArwAA39T//t/kAP/f/f//36kAywCBAIEAkQCBAIEAkQCBAI0A/t/4/5L/AN8A35IA&#10;/9/z/5f/AN/sAJEA3wCvAP/f1///3wDf4gAA3/v/AN+pAMsAgQCBAJEAgQCBAJEAgQCOAP/f9v+T&#10;///fkgD/3/L/mP//3+wAkQDfAK4A/9/b//3fAADhAADf+/8A36kAywCBAIEAkQCBAIEAkQCBAI4A&#10;AN/1/5T//98AAJMA/9/x/5r//t/rAJEA3wCtAP/f3v/+3/0A4QAA3/v/AN+pAMsAgQCBAJEAgQCB&#10;AJEAgQCQAP7f9f+V///f/wCUAP/f8P+b///f6QCRAN8ArAD/3+H//t/7AOIA/9/7/wDfqQDLAIEA&#10;gQCRAIEAgQCRAIEAkQD/3/P/l//+3/4AlQD/3+//nP//3+gAkQDfAKsA/t/k///f+QDiAADf+v8A&#10;36kAywCBAIEAkQCBAIEAkQCBAJEAAN/y/5j//9/8AJcA/t/u/53//9/nAJEA3wCpAP/f5f8A3/gA&#10;4wD/3/r/AN+pAMsAgQCBAJEAgQCBAJEAgQCUAP3f8v+Z///f+wCYAP/f7P+e///f5gCRAN8AqAD9&#10;3+j/AN/4AOMAAN/5/wDfqQDLAIEAgQCRAIEAgQCRAIEAlAAA3+//mv//3/oAmQD/3+v/n///3+UA&#10;kQDfAKUA7N/8/wDf+ADjAADf+v//36kAywCBAIEAkQCBAIEAkQCBAJUA/9/v/5z//t/5AJoA/9/q&#10;/6H//t/kAJEA3wCRAADf/P//3/kA4wAA3/r/AN+oAMsAgQCBAJEAgQCBAJEAgQCXAP7f7v+d///f&#10;9wCbAP/f6f+i///f4gCRAN8AkQAA3/v/AN/5AOQA/9/6/wDfqADLAIEAgQCRAIEAgQCRAIEAmAD/&#10;3+z/nf8A3/YAnQD+3+j/o///3+EAkQDfAJEAAN/7/wDf+QDlAP/f+f8A36gAywCBAIEAkQCBAIEA&#10;kQCBAJkA/9/r/6D//d/2AJ0AAN/m/6T//9/gAJEA3wCRAADf+///3/oA5gD/3/j/AN+oAMsAgQCB&#10;AJEAgQCBAJEAgQCaAP/f6v+g/wDf8wCfAP7f5v+l///f3wCRAN8AkQAA3/r//9/7AOYAAN/3/wDf&#10;qADLAIEAgQCRAIEAgQCRAIEAmwD/3+n/of//3/MAoAD/3+T/pv//394AkQDfAJEAAN/5/wDf+wDn&#10;AP/f+P//36gAywCBAIEAkQCBAIEAkQCBAJwA/9/o/6P//t/yAKAAAN/j/6j//t/dAJEA3wCRAADf&#10;+f//3/wA6QD+3/j//9+nAMsAgQCBAJEAgQCBAJEAgQCeAP7f5/+k///f8ACiAP7f4/+p///f2wCR&#10;AN8AkQAA3/j//9/9AOkAAN/2/wDfpgDLAIEAgQCRAIEAgQCRAIEAnwD/3+X/pf//3+8AowD/3+H/&#10;qf8A39oAkQDfAJEA/9/4///f/gDqAP/f9///36YAywCBAIEAkQCBAIEAkQCBAKAA/9/k/6b//9/u&#10;AKQA/9/g/6v//t/aAJEA3wCQAADf9//+3wAA7AD+3/b/AN+lAMsAgQCBAJEAgQCBAJEAgQCiAP7f&#10;4/+n///f7QCmAP7f3/+s///f2ACRAN8AkAAA3/X//9/tAP/f9P8A36UAywCBAIEAkQCBAIEAkQCB&#10;AKMA/9/h/6n//t/sAKYAAN/d/63//9/XAJEA3wCQAADf9P8A3//f8QD+3/T//9+lAMsAgQCBAJEA&#10;gQCBAJEAgQCjAADf4P+q///f6gCoAP7f3f+v//7f1gCRAN8AkAAA3/P/AP/73/wA+t/y/wDfpADL&#10;AIEAgQCRAIEAgQCRAIEApgD93+D/q///3+kAqQD/39v/r/8A39QAkQDfAJAAAN/z//v/+t/t///f&#10;pADLAIEAgQCRAIEAgQCRAIEApgAA393/rP//3+gAqgD/39r/sP//39QAkQDfAJAA/9/0/+H//9+j&#10;AMsAgQCBAJEAgQCBAJEAgQCnAP/f3f+u//7f5wCrAP/f2f+y//7f0wCRAN8AjwAA3/T/4f8A36IA&#10;ywCBAIEAkQCBAIEAkQCBAKkA/t/c/6///9/lAKwA/9/Y/7P//9/RAJEA3wCPAP/f9f/h/wDfogDL&#10;AIEAgQCRAIEAgQCRAIEAqQAA39r/r/8A3+QArgD+39f/tP//39AAkQDfAI4A/9/2/+L//9+iAMsA&#10;gQCBAJEAgQCBAJEAgQCqAP/f2v+x//7f5ACvAP/f1f+1///fzwCRAN8AjQAA3/b/4///36EAywCB&#10;AIEAkQCBAIEAkQCBAKwA/t/Z/7L//9/iALAA/9/U/7b//9/OAJEA3wCNAADf9v/k///foADLAIEA&#10;gQCRAIEAgQCRAIEArQD/39f/s///3+EAsQD/39P/t///380AkQDfAI0A/9/3/+T/AN+fAMsAgQCB&#10;AJEAgQCBAJEAgQCuAP/f1v+1//7f4ACyAP/f0v+4///fzACRAN8AjAD/3/j/5f//358AywCBAIEA&#10;kQCBAIEAkQCBALAA/t/V/7b//9/eALQA/t/R/7r//t/LAJEA3wCLAP/f+f/m///fngDLAIEAgQCR&#10;AIEAgQCRAIEAsQD/39P/t///390AtQD/38//u///38kAkQDfAIoAAN/5/+f//9+dAMsAgQCBAJEA&#10;gQCBAJEAgQCyAP/f0v+4///f3AC1AADfzv+8///fyACRAN8AigD+3/v/6P//35wAywCBAIEAkQCB&#10;AIEAkQCBALMA/9/R/7n//9/bALcA/t/O/73//9/HAJEA3wCIAP/f/P/p///fmwDLAIEAgQCRAIEA&#10;gQCRAIEAtQD+39D/u//+39oAuAD/38z/vv//38YAkQDfAIcA/t/+/+v//t+aAMsAgQCBAJEAgQCB&#10;AJEAgQC1AADfzv+8///f2AC5AP/fy/+////fxQCRAN8AhQD/3///7f/+35gAywCBAIEAkQCBAIEA&#10;kQCBALcA/t/O/73//9/XALsA/t/K/8H//t/EAJEA3wCEAP/fAP/u///flgDLAIEAgQCRAIEAgQCR&#10;AIEAuAD/38z/vv//39YAuwAA38j/wf8A38IAkQDfAIMA/9/+3/T//d+VAMsAgQCBAJEAgQCBAJEA&#10;gQC5AP/fy//A//7f1QC8AP/fyP/D//7fwgCRAN8AgQD/AP3f+f/+35IAywCBAIEAkQCBAIEAkQCB&#10;ALsA/t/K/8H//9/TAL4A/t/H/8T//9/AAJEA3wCBAPwA99+QAMsAgQCBAJEAgQCBAJEAgQC7AADf&#10;yP/B/wDf0gC/AP/fxf/E/wDfvwCRAN8AgQCBAMsAgQCBAJEAgQCBAJEAgQC8AP/fyP/E//3f0gDA&#10;AP/fxP/G//7fvwCRAN8AgQCBAMsAgQCBAJEAgQCBAJEAgQC+AP7fx//E/wDfzwDBAP/fw//H///f&#10;vQCRAN8AgQCBAMsAgQCBAJEAgQCBAJEAgQC/AP/fxf/F///fzwDDAP7fwv/I///fvACRAN8AgQCB&#10;AMsAgQCBAJEAgQCBAJEAgQDAAP/fxP/H//7fzgDEAP/fwP/K//7fuwCRAN8AgQCBAMsAgQCBAJEA&#10;gQCBAJEAgQDBAP/fw//I///fzADFAP/fv//K/wDfuQCRAN8AgQCBAMsAgQCBAJEAgQCBAJEAgQDC&#10;AP/fwv/J///fywDGAP/fvv/L///fuQCRAN8AgQCBAMsAgQCBAJEAgQCBAJEAgQDEAP7fwf/L//7f&#10;ygDHAP/fvf/N//7fuACRAN8AgQCBAMsAgQCBAJEAgQCBAJEAgQDFAP/fv//M///fyADJAP7fvP/N&#10;/wDftgCRAN8AgQCBAMsAgQCBAJEAgQCBAJEAgQDGAP/fvv/N///fxwDKAP/fuv/O///ftgCRAN8A&#10;gQCBAMsAgQCBAJEAgQCBAJEAgQDHAP/fvf/O///fxgDKAADfuf/Q//7ftQCRAN8AgQCBAMsAgQCB&#10;AJEAgQCBAJEAgQDJAP7fvP/P///fxQDNAP3fuf/R///fswCRAN8AgQCBAMsAgQCBAJEAgQCBAJEA&#10;gQDKAP/fuv/Q///fxADNAADftv/S///fsgCRAN8AgQCBAMsAgQCBAJEAgQCBAJEAgQDKAADfuf/R&#10;///fwwDPAP7ftv/T///fsQCRAN8AgQCBAMsAgQCBAJEAgQCBAJEAgQDNAP3fuf/T//7fwgDQAP/f&#10;tP/U///fsACRAN8AgQCBAMsAgQCBAJEAgQCBAJEAgQDNAADftv/T/wDfwADRAP/fs//W//7frwCR&#10;AN8AgQCBAMsAgQCBAJEAgQCBAJEAgQDOAP/ftv/V//7fwADSAP/fsv/X///frQCRAN8AgQCBAMsA&#10;gQCBAJEAgQCBAJEAgQDQAP7ftf/W///fvgDUAP7fsf/Y///frACRAN8AgQCBAMsAgQCBAJEAgQCB&#10;AJEAgQDQAADfs//X///fvQDVAP/fr//Z///fqwCRAN8AgQCBAMsAgQCBAJEAgQCBAJEAgQDSAP7f&#10;s//Z//7fvADWAP/frv/b//7fqgCRAN8AgQCBAMsAgQCBAJEAgQCBAJEAgQDTAP/fsf/Z/wDfugDY&#10;AP7frf/c///fqACRAN8AgQCBAMsAgQCBAJEAgQCBAJEAgQDUAP/fsP/a///fugDZAP/fq//c/wDf&#10;pwCRAN8AgQCBAMsAgQCBAJEAgQCBAJEAgQDVAP/fr//c//7fuQDZAADfqv/e//7fpwCRAN8AgQCB&#10;AMsAgQCBAJEAgQCBAJEAgQDXAP7frv/d///ftwDbAP7fqv/f///fpQCRAN8AgQCBAMsAgQCBAJEA&#10;gQCBAJEAgQDYAP/frP/e///ftgDcAP/fqP/g///fpACRAN8AgQCBAMsAgQCBAJEAgQCBAJEAgQDZ&#10;AP/fq//f///ftQDdAP/fp//i//7fowCRAN8AgQCBAMsAgQCBAJEAgQCBAJEAgQDaAP/fqv/g///f&#10;tADfAP7fpv/i/wDfoQCRAN8AgQCBAMsAgQCBAJEAgQCBAJEAgQDcAP7fqf/i//7fswDfAADfpP/k&#10;//7foQCRAN8AgQCBAMsAgQCBAJEAgQCBAJEAgQDcAADfp//j///fsQDgAP/fpP/l///fnwCRAN8A&#10;0gD737YAgQDLAIEAgQCRAIEAgQCRAIEA3gD+36f/5P//37AA4gD+36P/5v//36YA/9/7AJEA3wDS&#10;AADf/f8A37YAgQDLAIEAgQCRAIEAgQCRAIEA3wD/36X/5f//368A4wD/36H/5///36YA/t/7AJEA&#10;3wDSAADf/f8A37YAgQDLAIEAgQCRAIEAgQCRAIEA4AD/36T/5//+364A5AD/36D/6f/+36UAA9//&#10;39/8AJEA3wDSAADf/f8A37YAgQDLAIEAgQCRAIEAgQCRAIEA4gD+36P/6P//36wA5QD/35//6v//&#10;36QA/9/////f/QCRAN8A0gAA3/3/AN+2AIEAywCBAIEAkQCBAIEAkQCBAOIAAN+h/+j/AN+rAOYA&#10;/9+e/+v//9+kAP/f/f//3/4AkQDfANMA/9/9/wDftgCBAMsAgQCBAJEAgQCBAJEAgQDjAP/fof/r&#10;//3fqwDoAP7fnf/t//7fowAA3/v/AN/+AJEA3wDTAADf/P8A37YAgQDLAIEAgQCRAIEAgQCRAIEA&#10;5QD+36D/6/8A36gA6QD/35v/7v//36IA/9/7///f/wCRAN8A1AD/3/z/AN+2AIEAywCBAIEAkQCB&#10;AIEAkQCBAOYA/9+e/+z//9+oAOoA/9+a/+7/AN+hAADf+f//3wAAkQDfANQAAN/7/wDftgCBAMsA&#10;gQCBAJEAgQCBAJEAgQDnAP/fnf/u//7fpwDrAP/fmf/w//7foQAA3/j/Ad8AkQDfANUA/9/7/wDf&#10;tgCBAMsAgQCBAJEAgQCBAJEAgQDoAP/fnP/v///fpQDtAP7fmP/x///foAD/3/j//9+RAN8A1QAA&#10;3/r/AN+2AIEAywCBAIEAkQCBAIEAkQCBAOoA/t+b//D//9+kAO4A/9+W//L//9+gAP/f9v8A35EA&#10;3wDVAADf+v8A37YAgQDLAIEAgQCRAIEAgQCRAIEA6wD/35n/8f//36MA7gAA35X/9P/+358AAN/1&#10;/wDfkQDfANUAAN/6/wDftgCBAMsAgQCBAJEAgQCBAJEAgQDsAP/fmP/y///fogDwAP7flf/0/wDf&#10;ngD/3/X/AN8A35IA3wDVAADf+v//37cAgQDLAIEAgQCRAIEAgQCRAIEA7QD/35f/8///36EA8QD/&#10;35P/9f//354AAN/z///fkwDfANYA/9/5//7fuQCBAMsAgQCBAJEAgQCBAJEAgQDuAP/flv/1//7f&#10;oADyAP/fkv/3//7fngD/3/P/Af/fkwDfANYAAN/2//vfvgCBAMsAgQCBAJEAgQCBAJEAgQDwAP7f&#10;lf/2///fngD0AP7fkf/4///fnQD/3/L/Av/f35QA3wDXAP/f8f/938EAgQDLAIEAgQCRAIEAgQCR&#10;AIEA8QD/35P/9///350A9AAA34//+f//35wAAN/x////AN+UAN8A1wAA3+3//t/DAIEAywCBAIEA&#10;kQCBAIEAkQCBAPEAAN+S//n//t+cAPUA/9+P//r//9+cAP/f8f///wDflADfANcAAN/r//vfyACB&#10;AMsAgQCBAJEAgQCBAJEAgQD0AP3fkv/6///fmgD3AP7fjv/8//7fmwAA3/D/////35UA3wDYAP/f&#10;5v/938sAgQDLAIEAgQCRAIEAgQCRAIEA9AAA34//+v8A35kA+AD/34z//f//35oA/9/w//7/AN+V&#10;AN8A2AAA3+L//t/NAIEAywCBAIEAkQCBAIEAkQCBAPUA/9+P//z//t+ZAPkA/9+L//7//9+aAP/f&#10;7//+///flgDfANgAAN/g//vf0gCBAMsAgQCBAJEAgQCBAJEAgQD3AP7fjv/9///flwD6AP/fiv//&#10;///fmgD/3+7//f8A35YA3wDYAADf2//+39YA/98A34IAywCBAIEAkQCBAIEAkQCBAPcAAN+M//7/&#10;/9+WAPwA/t+J/wL/39+ZAADf7f/9///flwDfANgAAN/Z//3f2gD/3wD//t+EAMsAgQCBAJEAgQCB&#10;AJEAgQD5AP7fjP8A//7flQD9AP/fiP8A3//fmQD/3+3//P8A35cA3wDZAP/f1v/63+AAAt//////&#10;/9+FAMsAgQCBAJEAgQCBAJEAgQD6AP/fiv8B/9+TAP4A/9+I///fmAD/3+z//P8A35cA3wDZAADf&#10;z//+3+MA/9////7/AN+FAMsAgQCBAJEAgQCBAJEAgQD7AP/fiv8A3//fkwAAAP7fiP//3wAAmQD/&#10;3+v//P8A35cA3wDaAP/fzf/93+YAAN/+/////9+FAMsAgQCBAJEAgQCBAJEAgQD8AP/fiv//35EA&#10;AQDfiP/+3/8AmQAA3+r//P8A35cA3wDaAADfyf/73+wA/9/+////AN+EAMsAgQCBAJEAgQCBAJEA&#10;gQD+AP7fiv//3wAAkgAA3//fiP8A3/0AmwD+3+r//P//35gA3wDaAADfxP/+3+8A/9/9////AN+E&#10;AMsAgQCBAJEAgQCBAJEAgQD/AP/fif//3/8AkwD/34f//9/9AJwA/9/o//v/AN+YAN8A2wD/3/v/&#10;+t/P//3f8gAA3/z///8A34QAywCBAIEAkQCBAIEAkQCBAAIA39+K//7f/gCTAAHf/4n//t/8AJwA&#10;AN/n//v//9+ZAN8A2wAA3/r/AN/8APzf0P/73/gA/9/8/wL/39+EAMsAgQCBAJEAgQCBAJEAgQD/&#10;34r//9/8AJYA/d8A/4r//9/6AJ0A/9/n//r/AN+ZAN8A2wAA3/v//9/4AP7fzf/93/sAAN/7/wH/&#10;34MAywCBAIEAkQCBAIEAkQCCAADfAN+K///f+wCWAADf/f+L///f+QCeAP/f5v/6///fmgDfANsA&#10;AN/8///f9QD738///d//AP/f+///34MAywCBAIEAkQCBAIEAkQCDAP/fiv//3/oAlwD/3/3/jP//&#10;3/gAnwD/3+X/+f8A35oA3wDbAADf/P8A3+8A/d/P//3f+v8A34IAywCBAIEAkQCBAIEAkQCFAP7f&#10;AP+M//7f+QCZAP7f/P+O//7f9wCgAP/f5P/5/wDfmgDfANwA/9/9///f7AD+38f/AN8A34IAywCB&#10;AIEAkQCBAIEAkQCGAP/f/v+M/wDf9wCaAP/f+v+P///f9QChAP/f4//5/wDfmgDfANwAAN/8/wDf&#10;6QD6383/AN+BAMsAgQCBAJEAgQCBAJEAhgAA3/3/jv/+3/cAmwD/3/n/kP//3/QAogD/3+L/+f8A&#10;35oA3wDdAP/f/P8A3+MAAN/N/wDfgQDLAIEAgQCRAIEAgQCRAIkA/d/9/4///9/1AJwA/9/4/5H/&#10;/9/zAKMA/9/h//n/AN+aAN8A3QAA3/z//9/jAADfzf8A34EAywCBAIEAkQCBAIEAkQCJAADf+v+Q&#10;///f9ACdAP/f9/+S///f8gCkAP/f4P/5/wDfmgDfAN0A/d8C/9/f4gAA387//9+BAMsAgQCBAJEA&#10;gQCBAJEAigD/3/r/kv/+3/MAnwD+3/b/lP/+3/EApQD/39//+f//35sA3wDaAP7f4QAA3/j//t/a&#10;/wHfAIEAywCBAIEAkQCBAIEAkQCMAP7f+f+S/wDf8QCgAP/f9P+V///f7wCmAP/f3v/4/wDfmwDf&#10;ALcAAN/4/wHfAP3f3f8B3wCBAMsAgQCBAJEAgQCBAJEAjAAA3/f/k///3/EAoQD/3/P/lv//3+4A&#10;pwD/393/+P8A35sA3wC3AADf+f//3/0A+t/k///fAACBAMsAgQCBAJEAgQCBAJEAjQD/3/f/lf/+&#10;3/AAogD/3/L/mP/+3+0AqAD/39z/+P8A35sA3wC3AADf+v//3/YA/d/n/wLfAACBAMsAgQCBAJEA&#10;gQCBAJEAjwD+3/b/lv//3+4ApAD+3/H/mP8A3+sAqQD/39v/+P//35wA3wC4AP/f+v8A3/IA/t/q&#10;///f/wCBAMsAgQCBAJEAgQCBAJEAkAD/3/T/l///3+0ApQD/3+//mf//3+sAqgD/39r/9/8A35wA&#10;3wC4AADf+f8A3/AA/N/u/wDf/gCBAMsAgQCBAJEAgQCBAJEAkQD/3/P/mP//3+wApQAA3+7/m//+&#10;3+oAqwD/39n/9/8A35wA3wC5AP/f+f8A3+wA/d/x/wDf/gCBAMsAgQCBAJEAgQCBAJEAkgD/3/L/&#10;mv/+3+sApwD+3+7/m/8A3+gArQD+39j/9/8A35wA3wC5AADf+P8A3+kA/d/0/wDf/gCBAMsAgQCB&#10;AJEAgQCBAJEAlAD+3/H/m///3+kAqAD/3+z/nP//3+gArgD/39b/9/8A35wA3wC5AADf+f//3+YA&#10;/N/5///f/gCBAMsAgQCBAJEAgQCBAJEAlQD/3+//nP//3+gAqQD/3+v/nv/+3+cArgAA39X/9/8A&#10;35wA3wC6AP/f+f8A3+EA/9/6/wDf/QCBAMsAgQCBAJEAgQCBAJEAlgD/3+7/nf//3+cAqwD+3+r/&#10;nv8A3+UAsAD+39X/9/8A35wA3wC6AADf+f//3+AAAN/6/wDf/QCBAMsAgQCBAJEAgQCBAJEAlwD/&#10;3+3/nv//3+YAqwAA3+j/oP/+3+UAsQD/39P/9///350A3wDgAP/f3QAA3/n/AN/fAADf+///3/0A&#10;gQDLAIEAgQCRAIEAgQCRAJgA/9/s/6D//t/lAKwA/9/o/6H//9/jALEAAN/S//b/AN+dAN8A4QD6&#10;3+EAAN/6///f3wAA3/v/AN/8AIEAywCBAIEAkQCBAIEAkQCaAP7f6/+h///f4wCuAP7f5/+j//7f&#10;4gCzAP7f0v/2/wDfnQDfAOEAAN/8/wDf4QAA3/r/AN/eAADf+/8A3/wAgQDLAIEAgQCRAIEAgQCR&#10;AJsA/9/p/6H/AN/iAK8A/9/l/6T//9/gALQA/9/Q//b/AN+dAN8A4QAA3/z/AN/hAADf+v8A394A&#10;AN/8///f/ACBAMsAgQCBAJEAgQCBAJEAmwAA3+j/o//+3+IAsAD/3+T/pf//398AtAAA38//9v8A&#10;350A3wDhAADf/P8A3+IA/9/6/wDf3wD/3/z/AN/7AIEAywCBAIEAkQCBAIEAkQCeAP3f6P+k///f&#10;4ACxAP/f4/+m///f3gC3AP3fz//2/wDfnQDfAOEAAN/9///f4gAA3/n/AN/fAADf+/8A3/sAgQDL&#10;AIEAgQCRAIEAgQCRAJ4AAN/l/6X//9/fALMA/t/i/6f//9/dALcAAN/M//b/AN+dAN8A4gD/3/3/&#10;AN/hAADf+v//398AAN/7/wDf+wCBAMsAgQCBAJEAgQCBAJEAnwD/3+X/p//+394AtAD/3+D/qf/+&#10;39wAuAD/38z/9v8A350A3wDiAADf/P8A3+IA/9/6/wDf3gAA3/v/AN/7AIEAywCBAIEAkQCBAIEA&#10;kQChAP7f5P+n/wDf3AC1AP/f3/+q///f2gC6AP7fy//2/wDfnQDfAOMA/9/8/wDf4gAA3/n/AN/e&#10;AADf/P//3/sAgQDLAIEAgQCRAIEAgQCRAKIA/9/i/6j//9/cALYA/9/e/6r/AN/ZALsA/9/J//b/&#10;AN+dAN8A4wAA3/v/AN/iAADf+v//394AAN/8/wDf+gCBAMsAgQCBAJEAgQCBAJEAowD/3+H/qv/+&#10;39sAtwD/393/rf/939kAvAD/38j/9v8A350A3wDjAADf+/8A3+MA/9/6/wDf3QD/3/3/AN/6AIEA&#10;ywCBAIEAkQCBAIEAkQCkAP/f4P+r///f2QC5AP7f3P+t/wDf1gC9AP/fx//2/wDfnQDfAOQA/9/7&#10;/wDf4wAA3/n/AN/cAP7fAv/f3/oAgQDLAIEAgQCRAIEAgQCRAKUA/9/f/6z//9/YALoA/9/a/67/&#10;/9/WAL4A/9/G//b/AN+dAN8A5AAA3/r/AN/jAADf+v//39oA/t/5AIEAywCBAIEAkQCBAIEAkQCm&#10;AP/f3v+t///f1wC6AADf2f+w//7f1QDAAP7fxf/2/wDfnQDfAOQAAN/6//7f5QAA3/r/AN/OAIEA&#10;ywCBAIEAkQCBAIEAkQCoAP7f3f+v//7f1gC8AP7f2f+w/wDf0wDBAP/fw//2/wDfnQDfAOQAAN/4&#10;//3f6AAA3/r/AN/OAIEAywCBAIEAkQCBAIEAkQCpAP/f2/+w///f1AC9AP/f1/+x///f0wDCAP/f&#10;wv/2/wDfnQDfAOQAAN/1//7f6wD/3/r/AN/OAIEAywCBAIEAkQCBAIEAkQCqAP/f2v+x///f0wC+&#10;AP/f1v+z//7f0gDDAP/fwf/2/wDfnQDfAOQAAN/z//rf8QAA3/n/AN/OAIEAywCBAIEAkQCBAIEA&#10;kQCsAP7f2f+z//7f0gDAAP7f1f+0///f0ADFAP7fwP/2/wDfnQDfAOUA/9/t//7f9AD/3/n/AN/O&#10;AIEAywCBAIEAkQCBAIEAkQCtAP/f1/+z/wDf0ADAAADf0/+1///fzwDGAP/fvv/3///fnQDfAOUA&#10;AN/q//3f9wAA3/n//9/OAIEAywCBAIEAkQCBAIEAkQCtAADf1v+1//7f0ADCAP7f0/+3//7fzgDG&#10;AADfvf/3/wDfnADfAOYA/9/n//rf/gD/3/n/AN/dAADf8gCBAMsAgQCBAJEAgQCBAJEArwD+39b/&#10;tv//384AwwD/39H/uP//38wAyAD+373/9/8A35wA3wDmAADf4P/83/j/AN/eAPzf9QCBAMsAgQCB&#10;AJEAgQCBAJEAsAD/39T/tv8A380AxAD/39D/uf//38sAyQD/37v/9/8A35wA3wDmAADf0v8A398A&#10;/9/+//7f9wCBAMsAgQCBAJEAgQCBAJEAsQD/39P/uf/9380AxQD/38//uv//38oAygD/37r/9/8A&#10;35wA3wDnAP/f0v8A398AAN/8/wDf9gCBAMsAgQCBAJEAgQCBAJEAswD+39L/uf8A38oAxwD+387/&#10;vP/+38kAzAD+37n/9/8A35wA3wDnAADf0f/+3+EAAN/8/wDf9gCBAMsAgQCBAJEAgQCBAJEAswAA&#10;39D/uv//38oAyAD/38z/vP8A38cAzAAA37f/+P//35wA3wDnAADfz//+3+QA/9/9///f9gCBAMsA&#10;gQCBAJEAgQCBAJEAtAD/39D/vP/+38kAyQD/38v/vv/+38cAzgD+37f/+P8A35sA3wDnAADfzf/6&#10;3+sA/9/8/wDf9QCBAMsAgQCBAJEAgQCBAJEAtgD+38//vf//38cAygD/38r/v///38UAzwD/37X/&#10;+P8A35sA3wDnAADfx//93+4AAN/7/wDf9QCBAMsAgQCBAJEAgQCBAJEAtwD/383/vv//38YAzAD+&#10;38n/v/8A38QA0AD/37T/+f//35sA3wDnAADfxP/93/IA/9/7/wDf9QCBAMsAgQCBAJEAgQCBAJEA&#10;uAD/38z/v///38UAzAAA38f/wv/938QA0QD/37P/+f8A35oA3wDnAADfwf/53/kAAN/6/wDf9QCB&#10;AMsAgQCBAJEAgQCBAJEAugD+38v/wP//38QAzgD+38f/wv8A38EA0wD+37L/+f8A35oA3wDoAP/f&#10;uv/+3/sAAN/6/wDf9QCBAMsAgQCBAJEAgQCBAJEAuwD/38n/wv/+38MAzwD/38X/w///38EA1AD/&#10;37D/+f8A35oA3wDoAADf+//338f//N8CAN/f+///3/UAgQDLAIEAgQCRAIEAgQCRALwA/9/I/8P/&#10;/9/BAM8AAN/E/8X//t/AANUA/9+v//n/AN+aAN8A6AAA3/v/AN/5AP3fxv/+3/r/AN/0AIEAywCB&#10;AIEAkQCBAIEAkQC9AP/fx//E///fwADSAP3fxP/F/wDfvgDWAP/frv/6///fmgDfAOgAAN/8///f&#10;9gD938D//9/0AIEAywCBAIEAkQCBAIEAkQC/AP7fxv/F///fvwDSAADfwf/G///fvgDXAP/frf/6&#10;/wDfmQDfAOkA/9/8/wDf8gD638b/AN/zAIEAywCBAIEAkQCBAIEAkQC/AADfxP/H//7fvgDTAP/f&#10;wf/I//7fvQDYAP/frP/7///fmQDfAOkAAN/7/wDf7AD938n/AN/zAIEAywCBAIEAkQCBAIEAkQDB&#10;AP7fxP/I///fvADVAP7fwP/J///fuwDaAP7fq//7/wDfmADfAOkAAN/7/wDf6QD9383//9/zAIEA&#10;ywCBAIEAkQCBAIEAkQDCAP/fwv/I/wDfuwDVAADfvv/K///fugDbAP/fqf/7/wDfmADfAOoA/9/8&#10;///f5gD639P/AN/yAIEAywCBAIEAkQCBAIEAkQDCAADfwf/L//3fuwDXAP7fvv/M//7fuQDbAADf&#10;qP/8///fmADfAOoAAN/8///f3wD939b/AN/yAIEAywCBAIEAkQCBAIEAkQDFAP3fwf/L/wDfuADY&#10;AP/fvP/N///ftwDeAP3fqP/8/wDflwDfAOoAAN/8/wDf2wD939n/AN/yAIEAywCBAIEAkQCBAIEA&#10;kQDFAADfvv/M///fuADZAP/fu//O///ftgDeAADfpf/8/wDflwDfAOoAAN/9///f2AD639//AN/y&#10;AIEAywCBAIEAkQCBAIEAkQDGAP/fvv/O//7ftwDaAP/fuv/P///ftQDfAP/fpf/8/wDflwDfAOoA&#10;/9/+/wDf0QD93+L/AN/yAIEAywCBAIEAkQCBAIEAkQDIAP7fvf/O/wDftQDcAP7fuf/R//7ftADh&#10;AP7fpP/9///flwDfAOkA/N/OAP3f5v//3/IAgQDLAIEAgQCRAIEAgQCRAMkA/9+7/8///9+1AN0A&#10;/9+3/9H/AN+yAOIA/9+i//3/AN+WAN8A5gD/38sA+t/s/wDf8QCBAMsAgQCBAJEAgQCBAJEAygD/&#10;37r/0f/+37QA3gD/37b/0//+37IA4wD/36H//v//35YA3wCoAP3f7/8A3/EAgQDLAIEAgQCRAIEA&#10;gQCRAMsA/9+5/9L//9+yAN8A/9+1/9T//9+wAOQA/9+g/////9+VAN8ApQD93/P//9/xAIEAywCB&#10;AIEAkQCBAIEAkQDNAP7fuP/T///fsQDgAP/ftP/U/wDfrwDlAP/fn////wDflADfAKIA+9/4/wDf&#10;8ACBAMsAgQCBAJEAgQCBAJEAzgD/37b/1P//37AA4QD/37P/1//9368A5gD/357///8A35QA3wCd&#10;AP/f+f8A3/AAgQDLAIEAgQCRAIEAgQCRAM8A/9+1/9b//t+vAOMA/t+y/9f/AN+sAOgA/t+d/wL/&#10;39+UAN8AnAD/3/v//9/wAIEAywCBAIEAkQCBAIEAkQDQAP/ftP/X///frQDkAP/fsP/Y///frADp&#10;AP/fm/8B/9+TAN8AmwAA3/v/AN/vAIEAywCBAIEAkQCBAIEAkQDRAP/fs//Y///frADkAADfr//a&#10;//7fqwDqAP/fmv//35MA3wCbAADf+/8A3+8AgQDLAIEAgQCRAIEAgQCRANMA/t+y/9r//t+rAOcA&#10;/d+v/9v//9+pAOsA/9+a/wDfAN+SAN8AmwAA3/v/AN/vAIEAywCBAIEAkQCBAIEAkQDUAP/fsP/a&#10;/wDfqQDnAADfrP/c///fqADtAP7fmf8A35EA3wCcAP/f+/8A3+8AgQDLAIEAgQCRAIEAgQCRANQA&#10;AN+v/9z//t+pAOgA/9+s/93//9+nAO0AAN+Y///fkQDfAJwAAN/6/wDf7wCBAMsAgQCBAJEAgQCB&#10;AJEA1wD936//3f//36cA6gD+36v/3//+36YA7wD+35n//98AAJEA3wCcAADf+v8A3+8AgQDLAIEA&#10;gQCRAIEAgQCRANcAAN+s/97//9+mAOoAAN+p/+D//9+kAPAA/9+X/wLfAACRAN8A7gD837QAAN/7&#10;///f7wCBAMsAgQCBAJEAgQCBAJEA2AD/36z/4P/+36UA7AD+36n/4f//36MA8QD/35f//9//AJEA&#10;3wDvAP/f/v/t38cAAN/7/wDf7gCBAMsAgQCBAJEAgQCBAJEA2gD+36v/4P8A36MA7QD/36f/4v//&#10;36IA8wD+35b/AN/+AJEA3wDvAADf6v//38gAAN/7/wDf7gCBAMsAgQCBAJEAgQCBAJEA2wD/36n/&#10;4v/+36MA7gD/36b/4///36EA8wAA35X//9/+AJEA3wDvAADf6f8A38gAAN/8///f7gCBAMsAgQCB&#10;AJEAgQCBAJEA3AD/36j/4///36EA7wD/36X/5f/+36AA9AD/35b//9/9AJEA3wDvAADf6f8A38gA&#10;AN/8/wDf7QCBAMsAgQCBAJEAgQCBAJEA3QD/36f/5P//36AA8QD+36T/5v//354A9gD+35b//9/8&#10;AJEA3wDvAADf6f8A38gAAN/8/wDf7QCBAMsAgQCBAJEAgQCBAJEA3wD+36b/5f//358A8gD/36L/&#10;5v8A350A9wD/35T/AN/7AJEA3wDvAADf6f8A38gA+t/tAIEAywCBAIEAkQCBAIEAkQDgAP/fpP/n&#10;//7fngDzAP/fof/p//3fnQD4AP/flP//3/sAkQDfAPAA/9/s//3fwwAA3+wAgQDLAIEAgQCRAIEA&#10;gQCRAOEA/9+j/+j//9+cAPUA/t+g/+n/AN+aAPoA/t+U///f+gCRAN8A8AAA3+7//d+qAIEAywCB&#10;AIEAkQCBAIEAkQDiAP/fov/p///fmwD2AP/fnv/q///fmgD7AP/fk///3/kAkQDfAPAAAN/2//jf&#10;pwCBAMsAgQCBAJEAgQCBAJEA4wD/36H/6v//35oA9gAA353/7P/+35kA/AD/35L/AN/4AJEA3wDw&#10;AADf+P/+358AgQDLAIEAgQCRAIEAgQCRAOUA/t+g/+z//t+ZAPgA/t+d/+3//9+XAP0A/9+S///f&#10;+ACRAN8A8AAA3/j/AN+dAIEAywCBAIEAkQCBAIEAkQDmAP/fnv/s/wDflwD5AP/fm//u///flgD/&#10;AP7fkv//3/cAkQDfAPAAAN/5///fnQCBAMsAgQCBAJEAgQCBAJEA5gAA353/7v/+35cA+gD/35r/&#10;7///35UA/wAA35H//9/2AJEA3wDwAADf+f8A35wAgQDLAIEAgQCRAIEAgQCRAOkA/d+d/+///9+V&#10;APwA/t+Z//D//9+UAP7fkf8A3/UAkQDfAPAAAN/5/wDfnACBAMsAgQCBAJEAgQCBAJEA6QAA35r/&#10;7/8A35QA/AAA35f/8f//35QAAN8A35D//9/1AJEA3wDwAADf+v//35wAgQDLAIEAgQCRAIEAgQCR&#10;AOoA/9+a//L//d+UAP0A/9+X//P//t+UAP/fkf/+3/QAkQDfAPEA/9/6/wDfmwCBAMsAgQCBAJEA&#10;gQCBAJEA7AD+35n/8v8A35EA/wD+35b/9P//35QA/t8A/5H/AN/yAJEA3wDxAADf+f8A35sAgQDL&#10;AIEAgQCRAIEAgQCRAO0A/9+X//P//9+RAAIA39+U//X//9+TAADf/v+R/wDf8gCRAN8A8QAA3/n/&#10;AN+bAIEAywCBAIEAkQCBAIEAkQDuAP/flv/1//7fkAD/35P/9v//35MA/9/+/5P//t/yAJEA3wDx&#10;AADf+f8A35sAgQDLAIEAgQCRAIEAgQCRAO8A/9+V//b//9+PAADfAN+S//j//t+UAP7f/f+U///f&#10;8ACRAN8A8gD/3/n/AN+bAIEAywCBAIEAkQCBAIEAkQDwAP/flP/3///fjwD/35H/+P8A35MA/9/7&#10;/5T/AN/vAJEA3wDyAADf+P8A35sAgQDLAIEAgQCRAIEAgQCRAPIA/t+T//j//9+QAP7fAP+R//r/&#10;/t+UAP/f+v+W//7f7wCRAN8A8gAA3/j/AN+bAIEAywCBAIEAkQCBAIEAkQDzAP/fkf/6//7fkAD/&#10;3/7/kf/7///flAD+3/n/l///3+0AkQDfAPIAAN/5///fmwCBAMsAgQCBAJEAgQCBAJEA9AD/35D/&#10;+///348A/9/9/5H//P//35QA/9/3/5f/AN/sAJEA3wDzAP/f+f8A35oAgQDLAIEAgQCRAIEAgQCR&#10;APUA/9+P//z//9+PAP/f/P+R//7//t+UAP/f9v+Z//7f7ACRAN8A8wAA3/j/AN+aAIEAywCBAIEA&#10;kQCBAIEAkQD3AP7fjv/9///fkAD+3/v/kf/+/wDflAD+3/X/mv//3+oAkQDfAPMAAN/4/wDfmgCB&#10;AMsAgQCBAJEAgQCBAJEA+AD/34z//v//35AA/9/5/5H/////35UA/9/z/5r/AN/pAJEA3wDzAADf&#10;+P8A37kAAN/jAIEAywCBAIEAkQCBAIEAkQD4AADfi/8A//7fjwAA3/j/kf/+35QAAN/y/5z//t/p&#10;AJEA3wDzAADf+P/+370A+d/oAIEAywCBAIEAkQCBAIEAkQD6AP7fi///348A/t/4/5L/AN8A35UA&#10;/d/y/53//9/nAJEA3wDzAADf9v/938AAAN/7/wDf6ACBAMsAgQCBAJEAgQCBAJEA+wD/34n/AN+P&#10;AP/f9v+T///flAAA3+//nf8A3+YAkQDfAPMAAN/z//zfxAAA3/z//9/oAIEAywCBAIEAkQCBAIEA&#10;kQD8AP/fi//+3wDfkAD/3/X/lP//3wAAlQD/3+//n//+3+YAkQDfAPMAAN/v//jfzAAA3/z/AN/n&#10;AIEAywCBAIEAkQCBAIEAkQD+AP7fiv8C3wAAkQD+3/T/lv/+3/8AlwD+3+7/oP//3+QAkQDfAPMA&#10;AN/n//zf0QD/3/z/AN/nAIEAywCBAIEAkQCBAIEAkQD/AP/fif//3/8AkQAA3/L/l///3/0AmAD/&#10;3+z/oP8A3+MAkQDfAPMAAN/j//zf1QAA3/z//9/nAIEAywCBAIEAkQCBAIEAkQACAN/fiv/+3/4A&#10;kwD+3/L/mP//3/wAmQD/3+v/ov/+3+MAkQDfAPQA/9/f//jf3gD/3/z/AN/mAIEAywCBAIEAkQCB&#10;AIEAkQD/34r//9/8AJQA/9/w/5n//9/7AJoA/9/q/6P//9/hAJEA3wD0AADf1v/93+EAAN/7/wDf&#10;5gCBAMsAgQCBAJEAgQCBAJMA/98A34r//9/7AJUA/9/v/5r//9/6AJsA/9/p/6P/AN/gAJEA3wD0&#10;AADf0//83+YA/9/7/wDf5gCBAMsAgQCBAJEAgQCBAJQA/98A/4r//9/6AJYA/9/u/5z//t/5AJ0A&#10;/t/o/6X//t/gAJEA3wD0AADfz//33+8AAN/6/wDf5gCBAMsAgQCBAJEAgQCBAJUA/9///4z//t/5&#10;AJgA/t/t/53//9/3AJ4A/9/m/6b//9/eAJEA3wD1AP/fxv/83/MAAN/6/wDf5gCBAMsAgQCBAJEA&#10;gQCBAJYA/9/+/43//9/3AJkA/9/r/53/AN/2AJ8A/9/l/6b/AN/dAJEA3wD1AADfwf/83/cAAN/7&#10;///f5gCBAMsAgQCBAJEAgQCBAJcA/9/9/47//9/2AJoA/9/q/6D//d/2AKAA/9/k/6j//t/dAJEA&#10;3wD1AADfvf/13/v/AN/lAIEAywCBAIEAkQCBAIEAmQD+3/z/j///3/UAnAD+3+n/oP8A3/MAogD+&#10;3+P/qf//39sAkQDfAPUAAN+r/wDf5QCBAMsAgQCBAJEAgQCBAJoA/9/6/5D//9/0AJ0A/9/n/6H/&#10;/9/zAKMA/9/h/6r//9/aAJEA3wD2AP/fq/8A3+UAgQDLAIEAgQCRAIEAgQCaAADf+f+S//7f8wCd&#10;AADf5v+j//7f8gCjAADf4P+s//7f2QCRAN8A9gAA36v//9/lAIEAywCBAIEAkQCBAIEAnQD93/n/&#10;k///3/EAnwD+3+b/pP//3/AApQD+3+D/rP8A39cAkQDfAPYAAN/4//vfuv8A3+QAgQDLAIEAgQCR&#10;AIEAgQCdAADf9v+T/wDf8ACgAP/f5P+l///f7wCmAP/f3v+t///f1wCRAN8A9gAA3/n//9/9APff&#10;w/8A3+QAgQDLAIEAgQCRAIEAgQCeAP/f9v+W//3f8AChAP/f4/+m///f7gCnAP/f3f+u///f1gCR&#10;AN8A9gAA3/n/AN/zAPvfyP8A3+QAgQDLAIEAgQCRAIEAgQCgAP7f9f+W/wDf7QCjAP7f4v+n///f&#10;7QCpAP7f3P+v///f1QCRAN8A9gAA3/n/AN/uAPzfzP8A3+QAgQDLAIEAgQCRAIEAgQChAP/f8/+X&#10;///f7QCkAP/f4P+o///f7ACpAADf2v+w///f1ACRAN8A9gAA3/r//9/qAPjf1f//3+QAgQDLAIEA&#10;gQCRAIEAgQCiAP/f8v+Z//7f7AClAP/f3/+q//7f6wCrAP7f2v+y//7f0wCRAN8A9gAA3/r/AN/h&#10;APzf2f8A3+MAgQDLAIEAgQCRAIEAgQCjAP/f8f+a///f6gCmAP/f3v+r///f6QCsAP/f2P+y/wDf&#10;0QCRAN8A9gAA3/r/AN/dAPzf3f8A3+MAgQDLAIEAgQCRAIEAgQClAP7f8P+b///f6QCnAP/f3f+s&#10;///f6ACtAP/f1/+z///f0QCRAN8A9wD/3/r/AN/ZAPjf5f8A3+MAgQDLAIEAgQCRAIEAgQCmAP/f&#10;7v+c///f6ACoAP/f3P+u//7f5wCuAP/f1v+1//7f0ACRAN8A9wAA3/n/AN/RAP3f6P8A3+MAgQDL&#10;AIEAgQCRAIEAgQCnAP/f7f+d///f5wCqAP7f2/+v///f5QCwAP7f1f+1/wDfzgCRAN8A9wAA3/n/&#10;AN/OAPvf7f8A3+MAgQDLAIEAgQCRAIEAgQCoAP/f7P+f//7f5gCrAP/f2f+v/wDf5ACxAP/f0/+2&#10;///fzgCRAN8A+AD/3/n/AN/JAPff9v8A3+MAgQDLAIEAgQCRAIEAgQCpAP/f6/+g///f5ACsAP/f&#10;2P+y//3f5ACyAP/f0v+4//7fzQCRAN8A+AAA3/j/AN/AAP3f+f8A3+MAgQDLAIEAgQCRAIEAgQCr&#10;AP7f6v+h///f4wCuAP7f1/+y/wDf4QCzAP/f0f+5///fywCRAN8A+AAA3/j/AN+9AP/f+v8A3+MA&#10;gQDLAIEAgQCRAIEAgQCsAP/f6P+i///f4gCvAP/f1f+z///f4QC1AP7f0P+6///fygCRAN8A+AAA&#10;3/n//9+8AADf+///3+MAgQDLAIEAgQCRAIEAgQCsAADf5/+k//7f4QCvAADf1P+1//7f4AC1AADf&#10;zv+7///fyQCRAN8A+QD/3/n/AN+7AADf+/8A3+IAgQDLAIEAgQCRAIEAgQCuAP7f5/+l///f3wCx&#10;AP7f1P+1/wDf3gC3AP7fzv+8///fyACRAN8A+QAA3/j/AN+7AADf+/8A3+IAgQDLAIEAgQCRAIEA&#10;gQCvAP/f5f+l/wDf3gCyAP/f0v+3//7f3gC4AP/fzP++//7fxwCRAN8A+QAA3/j/AN+7AADf+/8A&#10;3+IAgQDLAIEAgQCRAIEAgQCvAADf5P+o//3f3gCzAP/f0f+4///f3AC5AP/fy/+////fxQCRAN8A&#10;+QAA3/j/AN+7AADf+/8A3+IAgQDLAIEAgQCRAIEAgQCxAP7f5P+o/wDf2wC1AP7f0P+5///f2wC7&#10;AP7fyv/A///fxACRAN8A+QAA3/j/AN+7AADf/P//3+IAgQDLAIEAgQCRAIEAgQCyAP/f4v+p///f&#10;2wC1AADfzv+7//7f2gC7AADfyP/B///fwwCRAN8A+QAA3/j/AN+7AADf/P8A3+EAgQDLAIEAgQCR&#10;AIEAgQCyAADf4f+r//7f2gC3AP7fzv+8///f2AC8AP/fyP/C///fwgCRAN8A+QAA3/j//t+9AADf&#10;/P8A3+EAgQDLAIEAgQCRAIEAgQCzAP/f4f+s///f2AC4AP/fzP+9///f1wC+AP7fx//E//7fwQCR&#10;AN8A+gD/3/b//t+/AADf/P8A3+EAgQDLAIEAgQCRAIEAgQC0AP/f4P+t///f1wC5AP/fy/++///f&#10;1gC/AP/fxf/E/wDfvwCRAN8A+gAA3/P//t/BAADf/f//3+EAgQDLAIEAgQCRAIEAgQC1AP/f3/+u&#10;///f1gC6AP/fyv/A//7f1QDAAP/fxP/G//7fvwCRAN8A+wD/3/H//t/DAADf/f8A3+AAgQDLAIEA&#10;gQCRAIEAgQC2AP/f3v+v///f1QC8AP7fyf/B///f0wDCAP7fw//H///fvQCRAN8A+wAA3+7//t/F&#10;AADf/f8A3+AAgQDLAIEAgQCRAIEAgQC3AP/f3f+x//7f1AC9AP/fx//B/wDf0gDDAP/fwf/I///f&#10;vACRAN8A+wAA3+z//9/GAP7f//8A3+AAgQDLAIEAgQCRAIEAgQC4AP/f3P+y///f0gC+AP/fxv/D&#10;//7f0gDEAP/fwP/K//7fuwCRAN8A+wD93+7//t/GAP3f4ACBAMsAgQCBAJEAgQCBALkA/9/b/7P/&#10;/9/RAL8A/9/F/8T//9/QAMUA/9+//8v//9+5AJEA3wD4AP3f7/8A36EAgQDLAIEAgQCRAIEAgQC6&#10;AP/f2v+0///f0ADAAP/fxP/F///fzwDHAP7fvv/M///fuACRAN8A9QD63/X/AN+hAIEAywCBAIEA&#10;kQCBAIEAuwD/39n/tv/+388AwQD/38P/x//+384AxwAA37z/zf//37cAkQDfAO8A/N/5/wDfoQCB&#10;AMsAgQCBAJEAgQCBALwA/9/Y/7f//9/NAMMA/t/C/8f/AN/MAMkA/t+8/87//9+2AJEA3wDrAPzf&#10;/v//36EAgQDLAIEAgQCRAIEAgQC8AADf1/+3/wDfzADEAP/fwP/I///fzADKAP/fuv/P///ftQCR&#10;AN8A5wD836AAgQDLAIEAgQCRAIEAgQC9AP/f1/+6//3fzADEAADfv//K//7fywDKAADfuf/Q///f&#10;tACRAN8AgQCBAMsAgQCBAJEAgQCBAL4A/9/W/7r/AN/JAMcA/d+//8v//9/JAM0A/d+5/9L//t+z&#10;AJEA3wCBAIEAywCBAIEAkQCBAIEAvwD/39X/u///38kAxwAA37z/zP//38gAzQAA37b/0///37EA&#10;kQDfAIEAgQDLAIEAgQCRAIEAgQDAAP/f1P+9//7fyADIAP/fvP/N///fxwDOAP/ftv/U///fsACR&#10;AN8AgQCBAMsAgQCBAJEAgQCBAMEA/9/T/77//9/GAMoA/t+7/8///t/GANAA/t+1/9X//9+vAJEA&#10;3wCBAIEAywCBAIEAkQCBAIEAwQAA39L/v///38UAywD/37n/0P//38QA0QD/37P/1v//364AkQDf&#10;AIEAgQDLAIEAgQCRAIEAgQDCAP/f0v/A///fxADMAP/fuP/R///fwwDSAP/fsv/Y//7frQCRAN8A&#10;gQCBAMsAgQCBAJEAgQCBAMMA/9/R/8L//t/DAM0A/9+3/9L//9/CANMA/9+x/9n//9+rAJEA3wC9&#10;AP/fxwCBAMsAgQCBAJEAgQCBAMQA/9/Q/8P//9/BAM8A/t+2/9P//9/BANUA/t+w/9r//9+qAJEA&#10;3wC9AP3fyQCBAMsAgQCBAJEAgQCBAMQAAN/P/8T//9/AANAA/9+0/9X//t/AANYA/9+u/9z//t+p&#10;AJEA3wC+AP/f///7384AgQDLAIEAgQCRAIEAgQDFAP/fz//F///fvwDRAP/fs//W///fvgDXAP/f&#10;rf/c/wDfpwCRAN8AvgAA3/n//d/RAIEAywCBAIEAkQCBAIEAxgD/387/xv//374A0gD/37L/1v8A&#10;370A2AD/36z/3f//36cAkQDfAL8A/9/2//7f0wCBAMsAgQCBAJEAgQCBAMcA/9/N/8j//t+9ANMA&#10;/9+x/9n//d+9ANkA/9+r/9///t+mAJEA3wC/AADf8//839cAgQDLAIEAgQCRAIEAgQDHAADfzP/J&#10;///fuwDVAP7fsP/Z/wDfugDbAP7fqv/g///fpACRAN8AvwD/3/D//d/aAIEAywCBAIEAkQCBAIEA&#10;yAD/38z/yf8A37oA1gD/367/2v//37oA3AD/36j/4f//36MAkQDfAL4A/t/v//3f3QCBAMsAgQCB&#10;AJEAgQCBAMkA/9/L/8z//d+6ANYAAN+t/9z//t+5ANwAAN+n/+P//t+iAJEA3wC8AP7f7v//394A&#10;gQDLAIEAgQCRAIEAgQDKAP/fyv/M/wDftwDYAP7frf/d///ftwDfAP3fp//k///foACRAN8AugD+&#10;3/D/AN/dAIEAywCBAIEAkQCBAIEAygAA38n/zf//37cA2QD/36v/3v//37YA3wAA36T/5f//358A&#10;kQDfALgA/t/y/wDf3QCBAMsAgQCBAJEAgQCBAMoAAN/J/8///t+2ANoA/9+q/9///9+1AOAA/9+k&#10;/+f//t+eAJEA3wC2AP7f9P8A390AgQDLAIEAgQCRAIEAgQDLAP/fyf/Q///ftADcAP7fqf/g///f&#10;tADiAP7fo//o///fnACRAN8AtAD/3/X/AN/dAIEAywCBAIEAkQCBAIEAzAD/38j/0f//37MA3AAA&#10;36f/4f//37MA4wD/36H/6P8A35sAkQDfALMA/t/3/wDf3QCBAMsAgQCBAJEAgQCBAMwAAN/H/9L/&#10;/9+yAN4A/t+n/+P//t+yAOQA/9+g/+v//d+bAJEA3wCxAP/f+P8A390AgQDLAIEAgQCRAIEAgQDN&#10;AP/fx//T///fsQDfAP/fpf/k///fsADlAP/fn//r/wDfmACRAN8AsAAA3/j/AN/dAIEAywCBAIEA&#10;kQCBAIEAzQAA38b/1f/+37AA4AD/36T/5f//368A5gD/357/7P//35gAkQDfALAAAN/4/wDf3QCB&#10;AMsAgQCBAJEAgQCBAM0AAN/G/9b//9+uAOEA/9+j/+b//9+uAOcA/9+d/+7//t+XAJEA3wCwAADf&#10;+P8A390AgQDLAIEAgQCRAIEAgQDPAP7fxv/X///frQDiAP/fov/o//7frQDpAP7fnP/u/wDflQCR&#10;AN8AsAAA3/j/AN/dAIEAywCBAIEAkQCBAIEAzwAA38T/2P//36wA5AD+36H/6P8A36sA6gD/35r/&#10;8P/+35UAkQDfALAAAN/4/wDf3QCBAMsAgQCBAJEAgQCBANAA/9/E/9n//9+rAOUA/9+f/+r//t+r&#10;AOsA/9+Z//H//9+TAJEA3wD9APvfugAA3/j/AN/dAIEAywCBAIEAkQCBAIEA0AAA38P/2v//36oA&#10;5gD/357/6///36kA7QD+35j/8v//35IAkQDfAP4A/9/9/wDfugAA3/j/AN/dAIEAywCBAIEAkQCB&#10;AIEA0AAA38P/2///36kA5wD/353/7P//36gA7gD/35b/8///35EAkQDfAP4AAN/8/wDfugAA3/n/&#10;/9/dAIEAywCBAIEAkQCBAIEA0QD/38P/3P//36gA6AD/35z/7v/+36cA7gAA35X/9f/+35AAkQDf&#10;AP4AAN/8/wDfuwD/3/n/AN/cAIEAywCBAIEAkQCBAIEA0gD/38L/3f//36cA6QD/35v/7v8A36UA&#10;8AD+35X/9v//344AkQDfAP4AAN/8///fvAAA3/j/AN/cAIEAywCBAIEAkQCBAIEA0gAA38H/3v//&#10;36YA6wD+35r/7///36UA8QD/35P/9///340AkQDfAP4AAN/7/wDfvAAA3/j/AN/cAIEAywCBAIEA&#10;kQCBAIEA0wD/38H/3///36UA6wAA35j/8f/+36QA8gD/35L/+P//34wAkQDfAP4AAN/7/wDfvAAA&#10;3/j/AN/cAIEAywCBAIEAkQCBAIEA0wAA38D/4P//36QA7QD+35j/8v//36IA9AD+35H/+f//34sA&#10;kQDfAP4AAN/7/wDfvAAA3/j/AN/cAIEAywCBAIEAkQCBAIEA0wAA38D/4f//36MA7gD/35b/8///&#10;36EA9AAA34//+v//34oAkQDfAP4AAN/7/wDfvAAA3/j/AN/cAIEAywCBAIEAkQCBAIEA1AD/38D/&#10;4v//36IA7gAA35X/9P//36AA9QD/34///P/+34kAkQDfAP8A/9/7/wDfvAAA3/j/AN/cAIEAywCB&#10;AIEAkQCBAIEA1QD/37//4///36EA8QD935X/9v/+358A9wD+347//f//34cAkQDfAP8AAN/6/wDf&#10;vAAA3/j/AN/cAIEAywCBAIEAkQCBAIEA1gD/377/5P//36AA8QAA35L/9///350A+AD/34z//f8A&#10;34YAkQDfAP8AAN/6/wDfvAAA3/n//9/cAIEAywCBAIEAkQCBAIEA1gAA373/5f//358A8gD/35L/&#10;+P//35wA+QD/34v/AP/934YAkQDfAP8AAN/6//7fvgAA3/n/AN/bAIEAywCBAIEAkQCBAIEA1gAA&#10;373/5f8A354A9AD+35H/+f//35sA+gD/34r/Af/fgwCRAN8A/wAA3/j/9t/IAADf+f8A39sAgQDL&#10;AIEAgQCRAIEAgQDXAP/fvf/m///fngD1AP/fj//6///fmgD8AP7fif//34MAkQDfAP8AAN/u//jf&#10;0AAA3/n/AN/bAIEAywCBAIEAkQCBAIEA1wAA37z/5///350A9gD/347//P/+35kA/QD/34n//98A&#10;34IAkQDfAP8AAN/m/+Xf6wAA3/n/AN/bAIEAywCBAIEAkQCBAIEA2AD/37z/6P//35wA9wD/343/&#10;/f//35cA/gD/34n//98AAIEAkQDfAP8AAN/L//Df/AD/3/n/AN/bAIEAywCBAIEAkQCBAIEA2AAA&#10;37v/6f//35sA+QD+34z//f8A35YA/wD/34n//9//AIEAkQDfAP8AAN+7//rf+P8A39sAgQDLAIEA&#10;gQCRAIEAgQDZAP/fu//q///fmgD6AP/fiv8A//3flgACAN/fif//3/4AgQCRAN8A/wAA36v/AN/b&#10;AIEAywCBAIEAkQCBAIEA2QAA37r/6v8A35kA+wD/34n/Af/flAAA3//fif//3/0AgQCRAN8A/wAA&#10;36v/AN/bAIEAywCBAIEAkQCBAIEA2QAA37r/6///35kA/AD/34j//9+VAP/fif/+3/wAgQCRAN8A&#10;/wAA36z//9/bAIEAywCBAIEAkQCBAIEA2gD/37r/7P//35gA/QD/34n//98A35QAAd//iv//3/oA&#10;gQCRAN8A/wAA36z/AN/aAIEAywCBAIEAkQCBAIEA2gAA37n/7f//35cA/wD+34n//98AAJYA/d8A&#10;/4v//9/5AIEAkQDfAP8AAN+s/wDf2gCBAMsAgQCBAJEAgQCBANsA/9+5/+3/AN+WAAIA39+I///f&#10;/wCWAADf/f+M///f+ACBAJEA3wD/AADfrP8A39oAgQDLAIEAgQCRAIEAgQDbAADfuP/u///flgAB&#10;AN+I///f/gCXAP/f/f+O//7f9wCBAJEA3wD/AADfrP8A39oAgQDLAIEAgQCRAIEAgQDcAP/fuP/v&#10;///flgAA3//fif//3/0AmQD+3/z/j///3/UAgQCRAN8A/wAA36z/AN/aAIEAywCBAIEAkQCBAIEA&#10;3AAA37f/7/8A35YA/9+I///f/ACZAADf+v+P/wDf9ACBAJEA3wD/AADfrP8A39oAgQDLAIEAgQCR&#10;AIEAgQDcAADft//w///flgAB3/+K//7f+wCbAP7f+v+S//3f9ACBAJEA3wACAN/frP8A39oAgQDL&#10;AIEAgQCRAIEAgQDcAADft//w/wDflwD+3wD/i///3/kAnAD/3/j/kv8A3/EAgQCRAN8AAQDfq/8A&#10;39oAgQDLAIEAgQCRAIEAgQDcAADft//x///fmAD/3/7/jP//3/gAnQD/3/f/k///3/EAgQCRAN8A&#10;AQDf+v/g39P/AN/aAIEAywCBAIEAkQCBAIEA3AAA37f/8v//35cAAN/9/47//t/3AJ4A/9/2/5X/&#10;/t/wAIEAkQDfAAEA3/r/AN/iAPXf3v8A39oAgQDLAIEAgQCRAIEAgQDdAP/ft//z///fmAD+3/3/&#10;j///3/UAoAD+3/X/lv//3+4AgQCRAN8AAQDf+///39cA89/r/wDf2gCBAMsAgQCBAJEAgQCBAN4A&#10;/9+2//P/AN+YAP/f+/+P/wDf9AChAP/f8/+X///f7QCBAJEA3wABAN/7/wDfyQDx3/r/AN/aAIEA&#10;ywCBAIEAkQCBAIEA3gAA37X/9P//35gAAN/6/5H//t/0AKIA/9/y/5j//9/sAIEAkQDfAAEA3/z/&#10;/9+6AADf+v8A39oAgQDLAIEAgQCRAIEAgQDfAP/ftf/0/wDfmgD93/r/kv//3/IAowD/3/H/mv/+&#10;3+sAgQCRAN8AAQDf/P8A37kAAN/6/wDf2gCBAMsAgQCBAJEAgQCBAN8AAN+0//X//9+aAADf9/+T&#10;///f8QClAP7f8P+b///f6QCBAJEA3wABAN/8/wDfuQAA3/r/AN/aAIEAywCBAIEAkQCBAIEA3wAA&#10;37T/9v//35oA/9/3/5X//t/wAKUAAN/u/5z//9/oAIEAkQDfAAEA3/z/AN+5AADf+v8A39oAgQDL&#10;AIEAgQCRAIEAgQDfAADftP/2/wDfmwD+3/b/lf8A3+4ApwD+3+7/nf//3+cAgQCRAN8AAQDf/P8A&#10;37kAAN/6/wDf2gCBAMsAgQCBAJEAgQCBAN8AAN+0//b/AN+bAADf9P+W///f7gCoAP/f7P+e///f&#10;5gCBAJEA3wABAN/9///fuQAA3/r/AN/aAIEAywCBAIEAkQCBAIEA4AD/37T/9///35wA/9/0/5j/&#10;/t/tAKgAAN/r/6D//t/lAIEAkQDfAAEA3/3/AN+4AP/f+/8A39oAgQDLAIEAgQCRAIEAgQDgAADf&#10;s//4///fnQD+3/P/mf//3+sAqwD93+v/of//3+MAgQCRAN8AAAD737cAAN/7/wDf2gCBAMsAgQCB&#10;AJEAgQCBAOEA/9+z//j/AN+dAP/f8f+a///f6gCrAADf6P+h/wDf4gCBAJEA3wCwAADf+/8A39oA&#10;gQDLAIEAgQCRAIEAgQDhAADfsv/5///fngD/3/D/m///3+kArAD/3+j/pP/93+IAgQCRAN8AsAAA&#10;3/z//9/aAIEAywCBAIEAkQCBAIEA4gD/37L/+f8A354A/9/v/53//t/oAK4A/t/n/6T/AN/fAIEA&#10;kQDfALAAAN/8/wDf2QCBAMsAgQCBAJEAgQCBAOIAAN+x//n/AN+fAP/f7v+e///f5gCvAP/f5f+l&#10;///f3wCBAJEA3wCwAP/f/f8A39kAgQDLAIEAgQCRAIEAgQDiAADfsf/6///foAD/3+3/n///3+UA&#10;sAD/3+T/p//+394AgQCRAN8ArwD739kAgQDLAIEAgQCRAIEAgQDiAADfsf/6/wDfoAD/3+z/oP//&#10;3+QAsQD/3+P/qP//39wAgQCRAN8AgQCBAMsAgQCBAJEAgQCBAOMA/9+x//v//9+gAADf6/+h///f&#10;4wCzAP7f4v+p///f2wCBAJEA3wCBAIEAywCBAIEAkQCBAIEA4wAA37D/+/8A36AA/9/r/6P//t/i&#10;ALQA/9/g/6r//9/aAIEAkQDfAIEAgQDLAIEAgQCRAIEAgQDjAADfsP/8///fogD+3+r/pP//3+AA&#10;tQD/39//q///39kAgQCRAN8AgQCBAMsAgQCBAJEAgQCBAOQA/9+w//z/AN+hAADf6P+k/wDf3wC2&#10;AP/f3v+t//7f2ACBAJEA3wCBAIEAywCBAIEAkQCBAIEA5AAA36///P8A36IA/9/o/6f//d/fALcA&#10;/9/d/67//9/WAIEAkQDfAIEAgQDLAIEAgQCRAIEAgQDlAP/fr//8/wDfpAD+3+f/p/8A39wAuQD+&#10;39z/r///39UAgQCRAN8AgQCBAMsAgQCBAJEAgQCBAOUAAN+u//3//9+kAADf5f+o///f3AC6AP/f&#10;2v+w///f1ACBAJEA3wCvAP3f1wCBAMsAgQCBAJEAgQCBAOUAAN+u//7//9+kAP/f5f+q//7f2wC6&#10;AADf2f+y//7f0wCBAJEA3wCxAP7f///+39kAgQDLAIEAgQCRAIEAgQDlAADfrv/+/wDfpAD/3+T/&#10;q///39kAvAD+39n/s///39EAgQCRAN8AsQAA3/v/AN/ZAIEAywCBAIEAkQCBAIEA5QAA367//v8A&#10;36UA/9/j/6z//9/YAL0A/9/X/7P/AN/QAIEAkQDfALEAAN/7/wDf2QCBAMsAgQCBAJEAgQCBAOYA&#10;/9+u/////9+lAADf4v+t///f1wC+AP/f1v+2//3f0ACBAJEA3wCxAADf+/8A39kAgQDLAIEAgQCR&#10;AIEAgQDmAADfrf///wDfpgD+3+L/r//+39YAwAD+39X/tv8A380AgQCRAN8AsQAA3/v/AN/ZAIEA&#10;ywCBAIEAkQCBAIEA5wD/363///8A36cA/9/g/7D//9/UAMAAAN/T/7f//9/NAIEAkQDfALEAAN/7&#10;/wDf2QCBAMsAgQCBAJEAgQCBAOcAAN+s/wL/39+nAADf3/+x///f0wDCAP7f0/+5//7fzACBAJEA&#10;3wCxAADf+/8A39kAgQDLAIEAgQCRAIEAgQDoAP/frP8B/9+nAP/f3/+y///f0gDDAP/f0f+6///f&#10;ygCBAJEA3wCxAADf+/8A39kAgQDLAIEAgQCRAIEAgQDoAADfq/8B/9+oAP/f3v+z///f0QDEAP/f&#10;0P+7///fyQCBAJEA3wCyAP/f+/8A39kAgQDLAIEAgQCRAIEAgQDoAADfq///36gAAN/d/7X//t/Q&#10;AMUA/9/P/7z//9/IAIEAkQDfALIAAN/6/wDf2QCBAMsAgQCBAJEAgQCBAOgAAN+s/wDfAN+oAP/f&#10;3f+2///fzgDGAP/fzv+9///fxwCBAJEA3wCzAP/f+v8A39kAgQDLAIEAgQCRAIEAgQDoAADfrP8A&#10;36gA/9/c/7b/AN/NAMgA/t/N/7///t/GAIEAkQDfALQA/9/5/wDf2QCBAMsAgQCBAJEAgQCBAOgA&#10;AN+s/wDfqAAA39v/uf/9380AyQD/38v/wP//38QAgQCRAN8AtwD93/j/AN/ZAIEAywCBAIEAkQCB&#10;AIEA6QD/36z/AN+qAP7f2/+5/wDfygDKAP/fyv/B///fwwCBAJEA3wC5AP7f9f8A39kAgQDLAIEA&#10;gQCRAIEAgQDpAADfq/8A36oAAN/Z/7r//9/KAMsA/9/J/8L//9/CAIEAkQDfALsA/t/z/wDf2QCB&#10;AMsAgQCBAJEAgQCBAOoA/9+s///fqgAA39n/vP/+38kAzAD/38j/xP/+38EAgQCRAN8AvgD93/H/&#10;AN/ZAIEAywCBAIEAkQCBAIEA6gAA36v/Ad8ArAD+39n/vf//38cAzgD+38f/xf//378AgQCRAN8A&#10;wAD+3+7/AN/ZAIEAywCBAIEAkQCBAIEA6gAA36z//98AAKwAAN/X/77//9/GAM8A/9/F/8X/AN++&#10;AIEAkQDfAMIA/t/t///f2QCBAMsAgQCBAJEAgQCBAOsA/9+s/wLfAACtAP/f1/+////fxQDPAADf&#10;xP/I//3fvgCBAJEA3wDGAPzf6/8A39gAgQDLAIEAgQCRAIEAgQDrAADfrP//3/8ArQAA39b/wf/+&#10;38QA0gD938T/yP8A37sAgQCRAN8AyAD+3+f/AN/YAIEAywCBAIEAkQCBAIEA6wAA36z/AN/+AK4A&#10;/9/W/8L//9/CANIAAN/B/8n//9+7AIEAkQDfAMkA/9/l/wDf2ACBAMsAgQCBAJEAgQCBAOsAAN+s&#10;/wDf/gCuAADf1f/D///fwQDTAP/fwf/L//7fugCBAJEA3wDNAPzf5P8A39gAgQDLAIEAgQCRAIEA&#10;gQDrAADfrP8A3/4AsAD+39X/xP//38AA1QD+38D/zP//37gAgQCRAN8AzwD+3+D/AN/YAIEAywCB&#10;AIEAkQCBAIEA6wAA36z/AN/+ALAAAN/T/8X//9+/ANYA/9++/83//9+3AIEAkQDfANEA/t/e/wDf&#10;2ACBAMsAgQCBAJEAgQCBAOwA/9+t///f/gCwAADf0//H//7fvgDXAP/fvf/O///ftgCBAJEA3wDV&#10;APzf3P8A39gAgQDLAIEAgQCRAIEAgQDsAADfrP8A3/0AsQD/39P/yP//37wA2AD/37z/0P/+37UA&#10;gQCRAN8A1gD/39j/AN/YAIEAywCBAIEAkQCBAIEA7AAA363//9/9ALEAAN/S/8j/AN+7ANkA/9+7&#10;/9H//9+zAIEAkQDfANgA/t/X/wDf2ACBAMsAgQCBAJEAgQCBAO0A/9+t/wDf/ACyAP/f0v/K//7f&#10;uwDbAP7fuv/S///fsgCBAJEA3wDbAP3f1f8A39gAgQDLAIEAgQCRAIEAgQDtAADfrf//3/wAswD/&#10;39H/y///37kA3AD/37j/0///37EAgQCRAN8A3gD939L/AN/YAIEAywCBAIEAkQCBAIEA7QAA363/&#10;AN/7ALMAAN/Q/8v/AN+4AN0A/9+3/9T//9+wAIEAkQDfAOAA/t/P/wDf2ACBAMsAgQCBAJEAgQCB&#10;AO4A/9+t/wDf+wCzAADf0P/N//7fuADeAP/ftv/W//7frwCBAJEA3wDkAPzf2f/73/v/AN/YAIEA&#10;ywCBAIEAkQCBAIEA7gAA36z/AN/7ALQA/9/Q/87//9+2AOAA/t+1/9f//9+tAIEAkQDfAOUA/9/X&#10;//7f/QAA3/v/AN/YAIEAywCBAIEAkQCBAIEA7gAA36z/AN/7ALUA/9/P/87/AN+1AOEA/9+z/9f/&#10;AN+sAIEAkQDfAOcA/t/b//vf+wAA3/v/AN/YAIEAywCBAIEAkQCBAIEA7gAA363//9/7ALUAAN/O&#10;/9D//t+1AOEAAN+y/9r//d+sAIEAkQDfAOwA+9/a///f9gAA3/v/AN/YAIEAywCBAIEAkQCBAIEA&#10;7gAA363/AN/6ALYA/9/O/9H//9+zAOQA/d+y/9r/AN+pAIEAkQDfAO4A/t/X//7f9QD/3/z/AN/Y&#10;AIEAywCBAIEAkQCBAIEA7wD/367//9/6ALYAAN/N/9H/AN+yAOQAAN+v/9v//9+pAIEAkQDfAPAA&#10;/t/Z//zf8gAA3/z/AN/YAIEAywCBAIEAkQCBAIEA7wAA363/AN/5ALYAAN/N/9P//t+yAOUA/9+v&#10;/93//t+oAIEAkQDfAPQA/N/Z//7f7gAA3/z/AN/YAIEAywCBAIEAkQCBAIEA8AD/363/AN/5ALcA&#10;/9/N/9T//9+wAOcA/t+u/97//9+mAIEAkQDfAPYA/t/V/wDf7AAA3/z/AN/YAIEAywCBAIEAkQCB&#10;AIEA8AAA363//9/5ALcAAN/M/9T/AN+vAOcAAN+s/9///9+lAIEAkQDfAPgA/t/T/wDf7AAA3/z/&#10;AN/YAIEAywCBAIEAkQCBAIEA8AAA363/AN/4ALgA/9/M/9b//t+vAOkA/t+s/+D//9+kAIEAkQDf&#10;APwA/N/R/wDf7AAA3/z//9/ZAIEAywCBAIEAkQCBAIEA8QD/363/AN/4ALkA/9/L/9b/AN+tAOoA&#10;/9+q/+L//t+jAIEAkQDfAP4A/t/N/wDf7AAA3/z/AN/YAIEAywCBAIEAkQCBAIEA8QAA36z/AN/4&#10;ALkAAN/K/9f//9+tAOsA/9+p/+P//9+hAIEAkQDfAAAA/t/a//rf+f8A3+wA+t/YAIEAywCBAIEA&#10;kQCBAIEA8QAA36z/AN/4ALkAAN/K/9j//9+sAOwA/9+o/+T//9+gAIEAkQDfAP/f2//93/wAAN/5&#10;/wDfvACBAMsAgQCBAJEAgQCBAPEAAN+t///f+AC6AP/fyv/Z///fqwDuAP7fp//l///fnwCBAJEA&#10;3wAA39z//t/5AADf+f8A37wAgQDLAIEAgQCRAIEAgQDxAADfrf8A3/cAugAA38n/2v//36oA7wD/&#10;36X/5v//354AgQCRAN8AAN/g//zf9wD/3/r/AN+8AIEAywCBAIEAkQCBAIEA8QAA363/AN/3ALoA&#10;AN/J/9r/AN+pAPAA/9+k/+j//t+dAIEAkQDfAADf4v/+3/IAAN/6/wDfvACBAMsAgQCBAJEAgQCB&#10;APIA/9+u///f9wC7AP/fyf/b///fqQDyAP7fo//p///fmwCBAJEA3wAA3+T//t/wAADf+v8A37wA&#10;gQDLAIEAgQCRAIEAgQDyAADfrf8A3/YAvAD/38j/3P//36gA8wD/36H/6f8A35oAgQCRAN8AAN/n&#10;//3f7gAA3/r/AN+8AIEAywCBAIEAkQCBAIEA8gAA363/AN/2ALwAAN/H/93//9+nAPMAAN+g/+z/&#10;/d+aAIEAkQDfAADf6f/+3+sAAN/6/wDfvACBAMsAgQCBAJEAgQCBAPMA/9+u///f9gC8AADfx//d&#10;/wDfpgD1AP7foP/s/wDflwCBAJEA3wAA3+r//9/pAADf+v8A37wAgQDLAIEAgQCRAIEAgQDzAADf&#10;rf8A3/UAvAAA38f/3v//36YA9gD/357/7f//35cAgQCRAN8A/9/r/wDf6AAA3/r/AN+8AIEAywCB&#10;AIEAkQCBAIEA8wAA363/AN/1ALwAAN/H/9///9+lAPcA/9+d/+///t+WAIEAkQDfAAEA3+v//d/r&#10;AADf+v8A37wAgQDLAIEAgQCRAIEAgQD0AP/frf8A3/UAvQD/38f/4P//36QA+QD+35z/8P//35QA&#10;gQCRAN8AAQDf6P/93+4AAN/6/wDfvACBAMsAgQCBAJEAgQCBAPQAAN+s/wDf9QC+AP/fxv/g/wDf&#10;owD5AADfmv/x///fkwCBAJEA3wACAN/f5v//3+8AAN/6/wDfvACBAMsAgQCBAJEAgQCBAPQAAN+t&#10;///f9QC+AADfxf/h///fowD6AP/fmv/y///fkgCBAJEA3wD/AP3f6P/63/UAAN/6/wDfvACBAMsA&#10;gQCBAJEAgQCBAPQAAN+t/wDf9AC/AP/fxf/i///fogD8AP7fmf/0//7fkQCBAJEA3wD8AP7f5P/9&#10;3/gAAN/6/wDfvACBAMsAgQCBAJEAgQCBAPQAAN+t/wDf9AC/AADfxP/i/wDfoQD9AP/fl//1///f&#10;jwCBAJEA3wD6APzf5f/+3/oAAN/6/wDf7AD639gAgQDLAIEAgQCRAIEAgQD0AADfrv//3/QAvwAA&#10;38T/4///36EA/gD/35b/9v//344AgQCRAN8A9gD93+b//N//AP/f+v//3+0AAN/8/wDf2ACBAMsA&#10;gQCBAJEAgQCBAPUA/9+u/wDf8wC/AADfxP/j/wDfoAD/AP/flf/3///fjQCBAJEA3wDzAP7f5P/9&#10;3/j/AN/tAADf/P8A39gAgQDLAIEAgQCRAIEAgQD1AADfrf8A3/MAvwAA38T/4/8A36AA/t+U//j/&#10;/9+MAIEAkQDfAPEA/N/b/wDf7QAA3/z//9/ZAIEAywCBAIEAkQCBAIEA9QAA367//9/zAMAA/9/E&#10;/+T//9+hAADfAN+S//r//t+LAIEAkQDfAO0A/d/e/wDf7QAA3/v/AN/ZAIEAywCBAIEAkQCBAIEA&#10;9QAA367/AN/yAMAAAN/D/+X//9+hAP/fkf/7///fiQCBAJEA3wDqAP7f4P8A3+0AAN/7/wDf2QCB&#10;AMsAgQCBAJEAgQCBAPYA/9+u/wDf8gDBAP/fw//m///foQD/3wD/kf/7/wDfiACBAJEA3wDoAPzf&#10;5P/+3+8AAN/7/wDf2QCBAMsAgQCBAJEAgQCBAPYAAN+t/wDf8gDBAADfwv/m/wDfoQD/3///kf/+&#10;//3fiACBAJEA3wDkAP3f5f/83/MAAN/7/wDf2QCBAMsAgQCBAJEAgQCBAPYAAN+t/wDf8gDBAADf&#10;wv/m/wDfogD/3/7/kf/+/wDfhQCBAJEA3wDhAP3f5P/+3/UAAN/7/wDf2QCBAMsAgQCBAJEAgQCB&#10;APcA/9+t/wDf8gDCAP/fwv/n///fowD/3/3/kf/////fhQCBAJEA3wDeAPzf5v/93/gAAN/7/wDf&#10;2QCBAMsAgQCBAJEAgQCBAPcAAN+t///f8gDCAADfwf/o///fowD/3/z/kf/+34QAgQCRAN8A2gD+&#10;3+X/+9/+AP/f+/8A39kAgQDLAIEAgQCRAIEAgQD3AADfrf8A3/EAwgAA38H/6P8A36MA/9/7/5L/&#10;AN8A34IAgQCRAN8A2AD93+P//N/6/wDf2QCBAMsAgQCBAJEAgQCBAPcAAN+t/wDf8QDCAADfwf/p&#10;///fpAD/3/r/k///34EAgQCRAN8A1QD839v/AN/ZAIEAywCBAIEAkQCBAIEA9wAA367//9/xAMIA&#10;AN/B/+n/AN+kAP/f+f+U///fAACBAIEAkQDfANEA/t/d/wDf2QCBAMsAgQCBAJEAgQCBAPcAAN+u&#10;/wDf8ADCAADfwf/p/wDfpQD/3/j/lv/+3/8AgQCBAJEA3wDPAP7f3/8A39kAgQDLAIEAgQCRAIEA&#10;gQD3AADfrv8A3/AAwgAA38H/6f8A36YA/9/3/5f//9/9AIEAgQCRAN8AzQD83+P/AN/ZAIEAywCB&#10;AIEAkQCBAIEA+AD/36///9/wAMIAAN/B/+r//9+nAP/f9v+Y///f/ACBAIEAkQDfAMkA/t/l///f&#10;2gCBAMsAgQCBAJEAgQCBAPgAAN+u/wDf7wDDAP/fwf/r///fpwD/3/X/mf//3/sAgQCBAJEA3wDH&#10;AP7f5v8A39oAgQDLAIEAgQCRAIEAgQD4AADfrv8A3+8AwwAA38D/6/8A36cA/9/0/5r//9/6AIEA&#10;gQCRAN8AxQD73+v/AN/aAIEAywCBAIEAkQCBAIEA+AAA367/AN/vAMMAAN/A/+z//9+oAP/f8/+c&#10;//7f+QCBAIEAkQDfAMAA/t/t/wDf2gCBAMsAgQCBAJEAgQCBAPkA/9+u/wDf7wDEAP/fwP/s/wDf&#10;qAD/3/L/nf//3/cAgQCBAJEA3wC+AP7f7/8A39oAgQDLAIEAgQCRAIEAgQD5AADfrf8A3+8AxAAA&#10;37//7P8A36kA/9/x/53/AN/2AIEAgQCRAN8AvAD83/P/AN/aAIEAywCBAIEAkQCBAIEA+QAA367/&#10;/9/vAMQAAN+//+3//9+qAP/f8P+g//3f9gCBAIEAkQDfALgA/t/1/wDf2gCBAMsAgQCBAJEAgQCB&#10;APoA/9+u/wDf7gDFAP/fv//t/wDfqgD/3+//oP8A3/MAgQCBAJEA3wC2AP7f9/8A39oAgQDLAIEA&#10;gQCRAIEAgQD6AADfrf8A3+4AxQAA377/7f8A36oAAN/u/6H//9/zAIEAgQCRAN8AtAD93/r/AN/a&#10;AIEAywCBAIEAkQCBAIEA+gAA367//9/uAMUAAN++/+7//9+rAP/f7v+j//7f8gCBAIEAkQDfALEA&#10;AN/6/wDf2gCBAMsAgQCBAJEAgQCBAPoAAN+u/wDf7QDFAADfvv/u/wDfqwD/3+3/pP//3/AAgQCB&#10;AJEA3wCxAADf+v8A39oAgQDLAIEAgQCRAIEAgQD6AADfrv8A3+0AxQAA377/7///36sAAN/s/6X/&#10;/9/vAIEAgQCRAN8AsQD/3/v/AN/aAIEAywCBAIEAkQCBAIEA+gAA36///9/tAMUAAN++/+//AN+r&#10;AP/f7P+n//7f7gCBAIEAkQDfALAAAN/7/wDf2gCBAMsAgQCBAJEAgQCBAPsA/9+v/wDf7ADGAP/f&#10;vv/v/wDfrAD/3+v/qP//3+wAgQCBAJEA3wCwAP/f/P8A39oAgQDLAIEAgQCRAIEAgQD7AADfrv8A&#10;3+wAxgAA373/7/8A360A/9/q/6n//9/rAIEAgQCRAN8ArwAA3/z/AN/aAIEAywCBAIEAkQCBAIEA&#10;+wAA367/AN/sAMYAAN+9/+//AN+tAADf6f+q///f6gCBAIEAkQDfAK8A/9/9/wDf2gCBAMsAgQCB&#10;AJEAgQCBAPsAAN+u/wDf7ADGAADfvf/w///frgD/3+n/rP/+3+kAgQCBAJEA3wCuAADf/f8A39oA&#10;gQDLAIEAgQCRAIEAgQD8AP/frv8A3+wAxwD/373/8P8A360AAN/o/6z/AN/nAIEAgQCRAN8ArgAA&#10;3/3/AN/aAIEAywCBAIEAkQCBAIEA/AAA363/AN/sAMcAAN+8//D/AN+uAP/f6P+u//7f5wCBAIEA&#10;kQDfAK4AAN/9///f2wCBAMsAgQCBAJEAgQCBAPwAAN+u///f7ADHAADfvP/x///frwD/3+f/r///&#10;3+UAgQCBAJEA3wCuAADf/f//39sAgQDLAIEAgQCRAIEAgQD8AADfrv8A3+sAxwAA37z/8f8A364A&#10;AN/m/6//AN/kAIEAgQCRAN8ArgD739oAgQDLAIEAgQCRAIEAgQD8AADfrv8A3+sAyAD/37z/8f8A&#10;368A/9/m/7L//d/kAIEAgQCRAN8AgQCBAMsAgQCBAJEAgQCBAP0A/9+u/wDf6wDIAADfu//y///f&#10;sAD/3+X/sv8A3+EAgQCBAJEA3wCBAIEAywCBAIEAkQCBAIEA/QAA367//9/rAMgAAN+7//L/AN+v&#10;AADf5P+z///f4QCBAIEAkQDfAIEAgQDLAIEAgQCRAIEAgQD9AADfrv8A3+oAyAAA37v/8v8A37AA&#10;/9/k/7X//t/gAIEAgQCRAN8AgQCBAMsAgQCBAJEAgQCBAP0AAN+u/wDf6gDIAADfu//y/wDfsAAA&#10;3+P/tv//394AgQCBAJEA3wCBAIEAywCBAIEAkQCBAIEA/QAA367/AN/qAMgAAN+7//L/AN+wAADf&#10;4/+3///f3QCBAIEAkQDfAIEAgQDLAIEAgQCRAIEAgQD9AADfr///3+oAyAAA37v/8///37EA/9/j&#10;/7j//9/cAIEAgQCRAN8AgQCBAMsAgQCBAJEAgQCBAP0AAN+v/wDf6QDJAP/fu//z/wDfsQD/3+L/&#10;uf//39sAgQCBAJEA3wCBAIEAywCBAIEAkQCBAIEA/QAA36//AN/pAMkAAN+6//P/AN+xAADf4f+6&#10;///f2gCBAIEAkQDfAL8A+t/KAIEAywCBAIEAkQCBAIEA/gD/36//AN/pAMkAAN+6//P/AN+yAP/f&#10;4f+7///f2QCBAIEAkQDfAMAA/9/8//ff0wCBAMsAgQCBAJEAgQCBAP4AAN+u/wDf6QDJAADfuv/0&#10;///fsgAA3+D/vP//39gAgQCBAJEA3wDAAADf8v/639kAgQDLAIEAgQCRAIEAgQD+AADfrv8A3+kA&#10;ygD/37r/9P8A37EAAN/g/73//9/XAIEAgQCRAN8AwAAA3+z//d/cAIEAywCBAIEAkQCBAIEA/gAA&#10;36///9/pAMoAAN+5//X//9+yAP/f4P++///f1gCBAIEAkQDfAMAAAN/p///f3QCBAMsAgQCBAJEA&#10;gQCBAP8A/9+v/wDf6ADKAADfuf/1/wDfsgD/39//v///39UAgQCBAJEA3wDAAP/f6f8A390AgQDL&#10;AIEAgQCRAIEAgQD/AADfrv8A3+gAywD/37n/9f8A37IAAN/e/8D//9/UAIEAgQCRAN8AvwD83+3/&#10;AN/dAIEAywCBAIEAkQCBAIEA/wAA367/AN/oAMsAAN+4//X/AN+yAADf3v/C//7f0wCBAIEAkQDf&#10;ALsA/t/v/wDf3QCBAMsAgQCBAJEAgQCBAAIA39+u/wDf6ADLAADfuP/1/wDfswD/397/w///39EA&#10;gQCBAJEA3wDqAP7f0wD+3/H/AN/dAIEAywCBAIEAkQCBAIEAAQDfrv//3+gAywAA37j/9f8A37MA&#10;AN/d/8T//9/QAIEAgQCRAN8A7QD93wH/39EA/N/1/wDf3QCBAMsAgQCBAJEAgQCBAAEA367/AN/n&#10;AMsAAN+4//X/AN+zAADf3f/E/wDfzwCBAIEAkQDfAPMA+t/9///fzgD+3/f/AN/dAIEAywCBAIEA&#10;kQCBAIEAAQDfrv8A3+cAywAA37j/9v//37QA/9/d/8X//9/PAIEAgQCRAN8A9QD+3/b/AN/MAADf&#10;9/8A390AgQDLAIEAgQCRAIEAgQABAN+u/wDf5wDLAADfuP/2/wDfswAA39z/xv//384AgQCBAJEA&#10;3wD4AP3f9P8A38wA/9/4/wDf3QCBAMsAgQCBAJEAgQCBAAEA36///9/nAMsAAN+4//b/AN+zAADf&#10;3P/H///fzQCBAIEAkQDfAPwA/N/x///fzAAA3/j/AN/dAIEAywCBAIEAkQCBAIEAAQDfr/8A3+YA&#10;zAD/37j/9///37QA/9/c/8j//9/MAIEAgQCRAN8A/AAA3+7//9/LAADf+P8A390AgQDLAIEAgQCR&#10;AIEAgQABAN+v/wDf5gDMAADft//3/wDfswAA39v/yf//38sAgQCBAJEA3wD8AADf8f/938oAAN/4&#10;/wDf3QCBAMsAgQCBAJEAgQCBAAEA36//AN/mAMwAAN+3//f/AN+0AP/f2//K///fygCBAIEAkQDf&#10;APwAAN/x/wDf5gDz3/AA/9/5///f3gCBAMsAgQCBAJEAgQCBAP/fr/8A3+YAzQD/37f/+P//37QA&#10;AN/a/8v//9/JAIEAgQCRAN8A/AAA3/P//t/uAPjf9f8A3+8AAN/4/wDf3gCBAMsAgQCBAJEAgQCB&#10;AADfrv8A3+YAzQAA37b/+P8A37MAAN/a/8v/AN/IAIEAgQCRAN8A/AAA3/b//d/zAPnf7f8A3+8A&#10;AN/4/wDf3gCBAMsAgQCBAJEAgQCBAADfrv8A3+YAzQAA37b/+P8A37MAAN/a/83//t/IAIEAgQCR&#10;AN8A/AAA3/f//9/yAP7f5v//3/AAAN/4/wDf3gCBAMsAgQCBAJEAgQCBAADfrv8A3+YAzQAA37b/&#10;+P8A37MAAN/a/83/AN/GAIEAgQCRAN8A/AAA3/j//9/xAADf5P//3/AAAN/4/wDf3gCBAMsAgQCB&#10;AJEAgQCCAADfAN+u/wDf5gDOAP/ftv/4/wDftAD/39r/zv//38YAgQCBAJEA3wD8AADf+f//3/AA&#10;AN/n//3f7wD/3/n/AN/eAIEAywCBAIEAkQCBAIIAAN+u///f5gDOAADftf/4/wDftAAA39n/z///&#10;38UAgQCBAJEA3wD8AADf+f8A3+8A/9/q//7f6wAA3/n/AN/eAIEAywCBAIEAkQCBAIIAAN+u/wDf&#10;5QDOAADftf/4/wDftAAA39n/0P//38QAgQCBAJEA3wD8AADf+f8A3+4AAN/t//3f6QAA3/n/AN/e&#10;AIEAywCBAIEAkQCBAIIAAN+u/wDf5QDOAADftf/5///ftQD/39n/0P8A38MAgQCBAJEA3wD8AP/f&#10;+v8A3+4A+d/3//3f5gAA3/n//9/fAIEAywCBAIEAkQCBAIIAAN+u/wDf5QDOAADftf/5/wDftAAA&#10;39j/0f//38MAgQCBAJEA3wD7AADf+v//3+gA/d/6/wDf4wAA3/j/AN/fAIEAywCBAIEAkQCBAIMA&#10;/9+v///f5QDOAADftf/5/wDftAAA39j/0v//38IAgQCBAJEA3wD7AADf+f8A3+UAAN/6/wDf4wAA&#10;3/j/AN/fAIEAywCBAIEAkQCBAIMAAd//r/8A3+QAzgAA37X/+f8A37UA/9/Y/9L/AN/BAIEAgQCR&#10;AN8A+wAA3/n/AN/lAADf+v8A3+MAAN/4/wDf3wCBAMsAgQCBAJEAgQCDAAHf/6//AN/kAM4AAN+1&#10;//r//9+1AADf1//T///fwQCBAIEAkQDfAPsAAN/5/wDf5QAA3/r/AN/jAADf+P8A398AgQDLAIEA&#10;gQCRAIEAgwAB3/+v/wDf5ADPAP/ftf/6/wDftAAA39f/0/8A38AAgQCBAJEA3wD7AADf+f8A3+UA&#10;AN/6/wDf4wAA3/j/AN/fAIEAywCBAIEAkQCBAIMAAd//r/8A3+QAzwAA37T/+v8A37QAAN/X/9T/&#10;/9/AAIEAgQCRAN8A+wD/3/r/AN/lAADf+v8A3+MAAN/4/wDf3wCBAMsAgQCBAJEAgQCDAAHf/7D/&#10;/9/kAM8AAN+0//v//9+0AADf1//V///fvwCBAIEAkQDfAPoAAN/6/wDf5QAA3/r//9/kAADf+P//&#10;3+AAgQDLAIEAgQCRAIEAgwAB3/+w/wDf4wDPAADftP/7/wDfswAA39f/1v//374AgQCBAJEA3wD6&#10;AADf+v8A3+UAAN/5/wDf5AAA3/f/AN/gAIEAywCBAIEAkQCBAIMAAd//sP8A3+MA0AD/37T/+/8A&#10;37MAAN/X/9b/AN+9AIEAgQCRAN8A+gAA3/r/AN/lAADf+f8A3+UA/9/3/wDf4ACBAMsAgQCBAJEA&#10;gQCDAAHf/7D/AN/jANAAAN+z//v/AN+0AP/f1//W/wDfvQCBAIEAkQDfAPoAAN/6///f5gAA3/n/&#10;AN/vAPbf9v8A3+AAgQDLAIEAgQCRAIEAhAD/3wD/sP8A3+MA0AAA37P/+/8A37QAAN/W/9f//9+9&#10;AIEAgQCRAN8A+gAA3/n/AN/mAADf+f8A3/cA+N/s/wDf4ACBAMsAgQCBAJEAgQCEAALf//+w/wDf&#10;4wDQAADfs//7/wDftAAA39b/1/8A37wAgQCBAJEA3wD6AADf+f8A3+YAAN/5//Xf5P8A3+AAgQDL&#10;AIEAgQCRAIEAhAAC3///sP8A3+MA0QD/37P//P//37QAAN/W/9j//9+8AIEAgQCRAN8A+gD/3/r/&#10;AN/pAP3f0P8A3+AAgQDLAIEAgQCRAIEAhAAC3///sP8A3+MA0QAA37L//P8A37QA/9/W/9n//9+7&#10;AIEAgQCRAN8A+QAA3/r/AN/zAPbfzf8A3+AAgQDLAIEAgQCRAIEAhAAC3///sP8A3+MA0QAA37L/&#10;/P8A37QAAN/V/9n/AN+6AIEAgQCRAN8A+QAA3/r/AN/9APbfw/8A3+AAgQDLAIEAgQCRAIEAhQD/&#10;3///sf//3+MA0QAA37L//P8A37QAAN/V/9n/AN+6AIEAgQCRAN8A+QAA3/r/+9+5/wDf4ACBAMsA&#10;gQCBAJEAgQCFAADf/v+x/wDf4gDRAADfsv/9///ftQD/39X/2v//37oAgQCBAJEA3wD5AADfrP8A&#10;3+AAgQDLAIEAgQCRAIEAhQAA3/7/sf8A3+IA0QAA37L//f8A37QAAN/U/9r/AN+5AIEAgQCRAN8A&#10;+QAA36z/AN/gAIEAywCBAIEAkQCBAIUAAN/+/7H/AN/iANEAAN+y//3/AN+0AADf1P/b///fuQCB&#10;AIEAkQDfAPkAAN+s/wDf4ACBAMsAgQCBAJEAgQCGAP/f/v+x/wDf4gDRAADfsv/9/wDftAAA39T/&#10;2/8A37gAgQCBAJEA3wD5AADfrP8A3+AAgQDLAIEAgQCRAIEAhgAA3/3/sf8A3+IA0gD/37L//v//&#10;37QAAN/U/9z//9+4AIEAgQCRAN8A+QAA36z//9/hAIEAywCBAIEAkQCBAIYAAN/9/7L//9/iANIA&#10;AN+x//7/AN+zAADf1P/c/wDftwCBAIEAkQDfAPkAAN+r/wDf4QCBAMsAgQCBAJEAgQCGAADf/f+y&#10;/wDf4QDSAADfsf/+/wDfswAA39T/3P8A37cAgQCBAJEA3wD5AADfq/8A3+EAgQDLAIEAgQCRAIEA&#10;hgAA3/3/sv8A3+EA0gAA37H//v8A37MAAN/U/9z/AN+3AIEAgQCRAN8A+QAA37n/+t/6/wDf4QCB&#10;AMsAgQCBAJEAgQCGAADf/f+y/wDf4QDSAADfsf/+/wDftAD/39T/3f//37cAgQCBAJEA3wD5AADf&#10;wf/43/wA/9/7/wDf4QCBAMsAgQCBAJEAgQCGAADf/f+y/wDf4QDTAP/fsf/+/wDftAAA39P/3f8A&#10;37YAgQCBAJEA3wD5AADfx//63/MA/9/8///f4gCBAMsAgQCBAJEAgQCGAADf/f+y/wDf4QDTAADf&#10;sP/+/wDftAAA39P/3f8A37YAgQCBAJEA3wD5AADf1P/z3+wAAN/7/wDf4gCBAMsAgQCBAJEAgQCG&#10;AADf/f+z///f4QDTAADfsP/////ftAAA39P/3v//37YAgQCBAJEA3wD5AP/f3//2398AAN/7/wDf&#10;4gCBAMsAgQCBAJEAgQCGAADf/f+z/wDf4ADTAADfsP///wDftAD/39P/3v8A37UAgQCBAJEA3wD4&#10;AADf5//439UAAN/7/wDf4gCBAMsAgQCBAJEAgQCHAP/f/f+z/wDf4ADUAP/fsP///wDftAAA39L/&#10;3v8A37UAgQCBAJEA3wD4AADf9P/z380A/9/8/wDf4gCBAMsAgQCBAJEAgQCHAADf/P+z/wDf4ADU&#10;AADfr/8C/9/ftAAA39L/3///37UAgQCBAJEA3wD4AADf+f/7378A/9/9///f4wCBAMsAgQCBAJEA&#10;gQCHAADf/P+z/wDf4ADUAADfr/8B/9+zAADf0v/f/wDftACBAIEAkQDfAPgAAN/7//7fuQAA3/z/&#10;AN/jAIEAywCBAIEAkQCBAIcAAN/8/7P/AN/gANQAAN+v/wH/37QA/9/S/9//AN+0AIEAgQCRAN8A&#10;+AAA3/v/AN+3AP/f/f8A3+MAgQDLAIEAgQCRAIEAhwAA3/z/s/8A3+AA1AAA36//Af/ftAAA39H/&#10;3/8A37QAgQCBAJEA3wD4AADf+/8A37YAAN/9/wDf4wCBAMsAgQCBAJEAgQCIAP/f/P+z/wDf4ADU&#10;AADfr///37QAAN/R/9//AN+0AIEAgQCRAN8A+AAA3/v/AN+2APvf4wCBAMsAgQCBAJEAgQCIAADf&#10;+/+z/wDf4ADUAADfr/8A37MAAN/R/9//AN+0AIEAgQCRAN8A+AD/3/z/AN+SAIEAywCBAIEAkQCB&#10;AIgAAN/7/7P/AN/gANQAAN+v/wDfswAA39H/4P//37QAgQCBAJEA3wD3AADf/P8A35IAgQDLAIEA&#10;gQCRAIEAiAAA3/v/tP//3+AA1AAA36//AN+zAADf0f/g/wDfswCBAIEAkQDfAPcAAN/8/wDfkgCB&#10;AMsAgQCBAJEAgQCIAADf+/+0/wDf3wDVAP/fr/8A37MAAN/R/+H//9+zAIEAgQCRAN8A9wAA3/z/&#10;AN+SAIEAywCBAIEAkQCBAIkA/9/7/7T/AN/fANUAAN+u/wDfswAA39H/4f8A37IAgQCBAJEA3wD3&#10;AADf/P8A35IAgQDLAIEAgQCRAIEAiQAA3/r/tP8A398A1QAA367/AN+zAADf0f/h/wDfsgCBAIEA&#10;kQDfAPcAAN/9///fkgCBAMsAgQCBAJEAgQCJAADf+v+0/wDf3wDVAADfrv8A37MAAN/R/+H/AN+y&#10;AIEAgQCRAN8A9wD/3/7/AN+RAIEAywCBAIEAkQCBAIkAAN/6/7T/AN/fANUAAN+v/wDfAN+0AP/f&#10;0f/h/wDfsgCBAIEAkQDfAPYA/N+RAIEAywCBAIEAkQCBAIkAAN/6/7T/AN/fANYA/9+v/wDfswAA&#10;39D/4v//37IAgQCBAJEA3wCBAIEAywCBAIEAkQCBAIkAAN/6/7X//9/fANYAAN+u/wDfswAA39D/&#10;4v8A37EAgQCBAJEA3wCBAIEAywCBAIEAkQCBAIkAAN/6/7X/AN/eANYAAN+u/wDfswAA39D/4v8A&#10;37EAgQCBAJEA3wCBAIEAywCBAIEAkQCBAIkAAN/6/7X/AN/eANYAAN+u/wDfswAA39D/4v8A37EA&#10;gQCBAJEA3wCBAIEAywCBAIEAkQCBAIkAAN/6/7X/AN/eANYAAN+v///ftAD/39D/4v8A37EAgQCB&#10;AJEA3wChAPzf5gCBAMsAgQCBAJEAgQCJAADf+v+2///f3gDXAP/fr/8B3wC0AADfz//i/wDfsQCB&#10;AIEAkQDfAKMA/t/+/wDf5gCBAMsAgQCBAJEAgQCKAP/f+v+2/wDf3QDXAADfrv8B3wC0AADfz//i&#10;/wDfsQCBAIEAkQDfAKMAAN/8/wDf5gCBAMsAgQCBAJEAgQCKAADf+f+2/wDf3QDXAADfrv8B3wC0&#10;AADfz//i/wDfsQCBAIEAkQDfAKMAAN/8/wDf5gCBAMsAgQCBAJEAgQCKAADf+f+2/wDf3QDXAADf&#10;r///3wAAtAAA38//4v8A37EAgQCBAJEA3wCjAADf/P8A3+YAgQDLAIEAgQCRAIEAigAA3/n/tv8A&#10;390A1wAA36//At8AALQAAN/P/+L/AN+xAIEAgQCRAN8AowAA3/z/AN/mAIEAywCBAIEAkQCBAIoA&#10;AN/5/7b/AN/dANcAAN+v/wLfAAC1AP/fz//j///fsQCBAIEAkQDfAKMAAN/8///f5wCBAMsAgQCB&#10;AJEAgQCKAADf+f+2/wDf3QDXAADfr/8C3wAAtQAA387/4/8A37AAgQCBAJEA3wCjAADf+/8A3+cA&#10;gQDLAIEAgQCRAIEAiwD/3/n/tv8A390A1wAA36//At8AALUAAN/O/+P/AN+wAIEAgQCRAN8AowAA&#10;3/v/AN/nAIEAywCBAIEAkQCBAIsAAN/4/7b/AN/dANcAAN+v/wLfAAC1AADfzv/j/wDfsACBAIEA&#10;kQDfAKMAAN/7/wDf5wCBAMsAgQCBAJEAgQCLAADf+P+3///f3QDXAADfr/8C3wAAtQAA387/4/8A&#10;37AAgQCBAJEA3wCjAADf+///3+gAgQDLAIEAgQCRAIEAiwAA3/j/t/8A39wA2AD/36//At8AALUA&#10;AN/O/+P/AN+wAIEAgQCRAN8AowAA3/r/AN/oAIEAywCBAIEAkQCBAIsAAN/4/7f/AN/cANgAAN+u&#10;/wLfAAC1AADfzv/j/wDfsACBAIEAkQDfAKMAAN/6/wDf6ACBAMsAgQCBAJEAgQCMAP/f+P+3/wDf&#10;3ADYAADfr///3/8AtQAA387/4/8A37AAgQCBAJEA3wClAP7f+v8A3+gAgQDLAIEAgQCRAIEAjAAA&#10;3/f/t/8A39wA2AAA36//AN/+ALUAAN/O/+P/AN+wAIEAgQCRAN8AqAD93/j/AN/oAIEAywCBAIEA&#10;kQCBAIwAAN/3/7j//9/cANgAAN+v/wDf/gC1AADfzv/k///fsACBAIEAkQDfAKsA/d/1///f6QCB&#10;AMsAgQCBAJEAgQCMAADf9/+4/wDf2wDYAADfr/8A3/4AtQAA387/5P8A368AgQCBAJEA3wCxAPrf&#10;8f8A3+kAgQDLAIEAgQCRAIEAjAAA3/f/uP8A39sA2QD/36//AN/+ALUAAN/O/+T/AN+vAIEAgQCR&#10;AN8A8AD+38kA/N/r/wDf6QCBAMsAgQCBAJEAgQCMAADf9/+4/wDf2wDZAADfrv8A3/4AtQAA387/&#10;5P8A368AgQCBAJEA3wDzAP3fAf/fzQD83+f/AN/pAIEAywCBAIEAkQCBAIwAAN/3/7n//9/bANkA&#10;AN+u/wDf/gC2AP/fzv/k/wDfrwCBAIEAkQDfAPMAAN/9///f1AD63+P/AN/pAIEAywCBAIEAkQCB&#10;AIwAAN/3/7n/AN/aANkAAN+u/wDf/gC2AADfzf/k/wDfrwCBAIEAkQDfAPMAAN/8/wDf1wD9393/&#10;AN/pAIEAywCBAIEAkQCBAIwAAN/3/7n/AN/aANkAAN+v///f/gC2AADfzf/k/wDfrwCBAIEAkQDf&#10;APMA/9/9///f3AD839r/AN/pAIEAywCBAIEAkQCBAIwAAN/3/7n/AN/aANoA/9+v/wDf/QC2AADf&#10;zf/k/wDfrwCBAIEAkQDfAPIAAN/8///f5AD539b//9/qAIEAywCBAIEAkQCBAI0A/9/3/7n/AN/a&#10;ANoAAN+u/wDf/QC2AADfzf/k/wDfrwCBAIEAkQDfAPIAAN/7/wDf6AD8387/AN/qAIEAywCBAIEA&#10;kQCBAI0AAN/2/7n/AN/aANoAAN+u/wDf/QC2AADfzf/k/wDfrwCBAIEAkQDfAPIA/9/8/wDf7AD8&#10;38r/AN/qAIEAywCBAIEAkQCBAI0AAN/2/7n/AN/aANoAAN+u///f/gC2AADfzf/k/wDfrwCBAIEA&#10;kQDfAPEAAN/8///f8wD638b/AN/qAIEAywCBAIEAkQCBAI0AAN/2/7r//9/aANoAAN+u/wDf/QC3&#10;AP/fzf/k/wDfrwCBAIEAkQDfAPEAAN/7/wDf9wD838D//9/rAIEAywCBAIEAkQCBAI0AAN/2/7r/&#10;AN/ZANoAAN+u/wDf/QC3AADfzP/k/wDfrwCBAIEAkQDfAPEAAN/7///f/AD837v/AN/rAIEAywCB&#10;AIEAkQCBAI0AAN/2/7v//9/ZANoAAN+u/wDf/QC3AADfzP/k/wDfrwCBAIEAkQDfAPEA/9/7//rf&#10;t/8A3+sAgQDLAIEAgQCRAIEAjgD/3/b/u/8A39gA2gAA367//9/+ALcAAN/M/+T/AN+vAIEAgQCR&#10;AN8A8AAA37b/+9/7/wDf6wCBAMsAgQCBAJEAgQCOAADf9f+7/wDf2ADaAADfrf8A3/4AtwAA38z/&#10;5P8A368AgQCBAJEA3wDwAADfvf/53/0AAN/7///f7ACBAMsAgQCBAJEAgQCOAADf9f+7/wDf2ADa&#10;AADfrf8A3/4AtwAA38z/5P8A368AgQCBAJEA3wDwAADfwf/83/YAAN/6/wDf7ACBAMsAgQCBAJEA&#10;gQCPAP/f9f+8///f2ADaAADfrf8A3/4AtwAA38z/5P8A368AgQCBAJEA3wDwAADfxP/93/IA/9/7&#10;/wDf7ACBAMsAgQCBAJEAgQCPAADf9P+8/wDf1wDaAADfrf//3/8AtwAA38z/5P//37AAgQCBAJEA&#10;3wDwAADfy//53+4AAN/7/wDf7ACBAMsAgQCBAJEAgQCPAADf9P+8/wDf1wDaAADfrP8C3wAAtwAA&#10;38z/4/8A37AAgQCBAJEA3wDwAADfzv/93+cA/9/8/wDf7ACBAMsAgQCBAJEAgQCPAADf9P+8/wDf&#10;1wDaAADfrP8C3wAAtwAA38z/4/8A37AAgQCBAJEA3wDwAADf0P/+3+MAAN/8/wDf7ACBAMsAgQCB&#10;AJEAgQCPAADf9P+8/wDf1wDaAADfrP8C3wAAtwAA38z/4/8A37AAgQCBAJEA3wDwAP/f0v//3+EA&#10;/9/9/wDf7ACBAMsAgQCBAJEAgQCPAADf9P+9///f1wDaAADfrP8C3wAAuAD/38z/4/8A37AAgQCB&#10;AJEA3wDvAADf0v8A398AAN/9///f7QCBAMsAgQCBAJEAgQCPAADf9P+9/wDf1gDaAADfrP//3wAA&#10;uAAA38v/4///37EAgQCBAJEA3wDvAADf4P/83/j/AN/fAADf/P8A3+0AgQDLAIEAgQCRAIEAkAD/&#10;3/T/vf8A39YA2gAA36v/Ad8AuAAA38v/4v8A37EAgQCBAJEA3wDvAP/f5//63/4A/9/5/wDf3wD6&#10;3+0AgQDLAIEAgQCRAIEAkAAA3/P/vv//39YA2gAA36v//9+4AP/fzP/i/wDfsQCBAIEAkQDfAO4A&#10;AN/r//zf9wAA3/n/AN/EAIEAywCBAIEAkQCBAJEA/9/z/77/AN/VANoAAN+q/wDfAN+4AADfzP/i&#10;/wDfsQCBAIEAkQDfAO4AAN/v//zf8wAA3/n/AN/EAIEAywCBAIEAkQCBAJEAAN/y/7///9/VANoA&#10;AN+p/wDfuAAA38z/4v8A37EAgQCBAJEA3wDuAADf9P/73+8AAN/5/wDfxACBAMsAgQCBAJEAgQCR&#10;AADf8v+//wDf1ADaAADfqf8A37gAAN/M/+L/AN+xAIEAgQCRAN8A7gD/3/f//t/qAP/f+v//38UA&#10;gQDLAIEAgQCRAIEAkgD/3/L/v/8A39QA2gAA36n//9+5AP/fzf/i///fsgCBAIEAkQDfAO0AAN/6&#10;//3f5wAA3/n/AN/FAIEAywCBAIEAkQCBAJIAAN/x/7//AN/UANoA/9+q/wL/39+5AADfzf/h/wDf&#10;sgCBAIEAkQDfAO0AAN/6/wDf5AAA3/n/AN/FAIEAywCBAIEAkQCBAJIAAN/x/8D//9/UANkAAN+q&#10;////AN+5AP/fzv/h/wDfsgCBAIEAkQDfAO0AAN/6/wDf5AD/3/r/AN/FAIEAywCBAIEAkQCBAJMA&#10;/9/x/8D/AN/TANkAAN+q/////9+5AADfzv/h///fswCBAIEAkQDfAO0AAN/6/wDf4wAA3/r/AN/F&#10;AIEAywCBAIEAkQCBAJQA/9/w/8D/AN/TANkA/9+r//7/AN+5AADfzv/g/wDfswCBAIEAkQDfAO0A&#10;AN/6/wDf4wAA3/r/AN/aAP7f7wCBAMsAgQCBAJEAgQCVAP/f7//B///f0wDYAP/frP/+///fugD/&#10;38//4P//37QAgQCBAJEA3wDtAP/f+/8A3+MAAN/6///f3gD93wL/39/wAIEAywCBAIEAkQCBAJUA&#10;AN/u/8H/AN/SANcAAN+s//3//t+7AADfz//f/wDftACBAIEAkQDfAOwAAN/7/wDf4wAA3/n/AN/e&#10;AADf/P8A3/AAgQDLAIEAgQCRAIEAlgD/3+7/wv//39IA1wAA36z/+/8A37sA/9/Q/9//AN+0AIEA&#10;gQCRAN8A7AAA3/v/AN/jAADf+f8A394AAN/8/wDf8ACBAMsAgQCBAJEAgQCWAADf7f/C/wDf0QDX&#10;AP/frf/7/wDfugD/39H/3/8A37QAgQCBAJEA3wDsAADf+/8A3+MA/9/6///f3wAA3/z//9/xAIEA&#10;ywCBAIEAkQCBAJgA/t/t/8L/AN/RANYA/9+u//v//t+7AADf0f/f///ftQCBAIEAkQDfAOwA/9/8&#10;/wDf4gAA3/n/AN/fAADf+/8A3/EAgQDLAIEAgQCRAIEAmAAA3+v/wv8A39EA1QAA367/+f8A37sA&#10;AN/R/97//9+2AIEAgQCRAN8A6wAA3/z/AN/iAADf+f8A398AAN/7/wDf8QCBAMsAgQCBAJEAgQCZ&#10;AP/f6//D///f0QDVAP/fr//5///fvAD+39P/3f8A37YAgQCBAJEA3wDrAADf/P8A3+IAAN/5/wDf&#10;3wAA3/v//9/yAIEAywCBAIEAkQCBAJsA/t/q/8P/AN/QANQAAN+v//j/AN+6AADf0//d/wDftgCB&#10;AIEAkQDfAOsA/9/+///f4gD/3/r//9/gAADf+v8A3/IAgQDLAIEAgQCRAIEAnAD/3+j/xP//39AA&#10;1AAA36//+P8A37oA/9/U/93//9+3AIEAgQCRAN8A6gD83+AAAN/5/wDf4AAA3/r/AN/yAIEAywCB&#10;AIEAkQCBAJ0A/9/n/8X//9/PANQA/t+x//j//9+6AADf1P/c/wDftwCBAIEAkQDfAMQAAN/5/wDf&#10;4AAA3/r/AN/yAIEAywCBAIEAkQCBAJ8A/t/m/8X/AN/OANIA/9+y//f//9+7AADf1P/c/wDftwCB&#10;AIEAkQDfAMQA/9/6/wDf4AAA3/r/AN/yAIEAywCBAIEAkQCBAKEA/t/k/8X/AN/OANEAAN+y//b/&#10;AN+7AP/f1f/c/wDftwCBAIEAkQDfAMMAAN/6/wDf4AAA3/r/AN/yAIEAywCBAIEAkQCBAKIA/9/i&#10;/8X/AN/OANEA/9+z//b//9+7AP/f1v/c/wDftwCBAIEAkQDfAMMAAN/6/wDf4QD/3/r/AN/yAIEA&#10;ywCBAIEAkQCBAKUA/d/h/8b//9/OANAAAN+z//X/AN+6AADf1v/c/wDftwCBAIEAkQDfAMMAAN/6&#10;///f5QD93/n//9/zAIEAywCBAIEAkQCBAKcA/t/e/8b/AN/NANAA/9+0//X/AN+6AADf1v/c/wDf&#10;twCBAIEAkQDfAMMAAN/5/wDf6AD93/X/AN/zAIEAywCBAIEAkQCBAKoA/d/c/8f//9/NAM8A/9+1&#10;//X/AN+6AP/f1//c/wDftwCBAIEAkQDfAMMAAN/5/wDf7QD73/L/AN/zAIEAywCBAIEAkQCBALEA&#10;+d/Z/8j//9/MAM4AAN+1//X//9+6AADf1//c/wDftwCBAIEAkQDfAMMA/9/6///f8QD93+3//9/0&#10;AIEAywCBAIEAkQCBALYA+9/S/8j/AN/LAM4AAN+1//T/AN+6AADf1//c/wDftwCBAIEAkQDfAMIA&#10;AN/5/wDf9AD93+n/AN/0AIEAywCBAIEAkQCBAP0AAN/9AL7fzf/I/wDfywDOAP/ftv/0/wDfugAA&#10;39f/3f//37cAgQCBAJEA3wDCAADf+f8A3/oA+t/m/wDf9ACBAMsAgQCBAJEA8ACS3/ffi//I/wDf&#10;ywDNAP/ft//0/wDfugAA39f/3f8A37YAgQCBAJEA3wDkAP7f4gAA3/n//9/+AP3f4P//3/UAgQDL&#10;AIEAgQCRAPgA+N+T/4H/yf//38sAzAAA37f/9P8A37oAAN/X/93/AN+2AIEAgQCRAN8A5gD+3wH/&#10;3+IA/9/5//zf3P8A3/UAgQDLAIEAgQCRAP4A+t+L/4H/yv//38oAzAD/37j/9f//37oAAN/X/97/&#10;/9+2AIEAgQCRAN8A5wD/3/7/AN/hAADfz/8A3/UAgQDLAIEAgQCVAP3f/d+F/4H/y///38kAywAA&#10;37j/9f8A37kAAN/X/97/AN+1AIEAgQCRAN8A5wAA3/3//9/iAADfz/8A3/UAgQDLAIEAgQCYAP3f&#10;/v+B/4H/y/8A38gAywAA37j/9f8A37kAAN/X/9///9+1AIEAgQCRAN8A5wAA3/z/AN/jAP/fz/8A&#10;3/UAgQDLAIEAgQCaAP7f+/+B/4H/y/8A38gAywAA37j/9f8A37kAAN/X/9//AN+0AIEAgQCRAN8A&#10;5wAA3/z//9/pAPvfzv8A3/UAgQDLAIEAgQCfAPvf+f+B/4H/zP//38gAywAA37j/9v//37kAAN/X&#10;/9//AN+0AIEAgQCRAN8A5wAA3/v//9/tAP3fyf//3/YAgQDLAIEAgQChAP7f9P+B/4H/zP8A38cA&#10;ywAA37j/9v8A37gAAN/X/9//AN+0AIEAgQCRAN8A5wD/3/v/AN/wAP3fxf8A3/YAgQDLAIEAgQCi&#10;AP/f8v+B/4H/zv/+38cAywD/37n/9///37gAAN/X/+D//9+0AIEAgQCRAN8A5gAA3/v/AN/2APrf&#10;wv//3/cAgQDLAIEAgQClAP3f8f+B/4H/zv8A38UAygAA37n/9/8A37gA/9/X/+H//9+zAIEAgQCR&#10;AN8A5gAA3/v//9/6AP3fxv/93/r/AN/3AIEAywCBAIEApwD+3+7/gf+B/87/AN/FAMoAAN+5//j/&#10;/9+4AADf1v/h/wDfsgCBAIEAkQDfAOYA/9/7/wDf/QD938n/+t//AP/f+/8A3/cAgQDLAIEAgQCo&#10;AP/f7P+B/4H/z///38UAygAA37n/+P8A37gA/9/W/+L//9+yAIEAgQCRAN8A5QAA3/v/+9/J//3f&#10;+AAA3/v//9/4AIEAywCBAIEAqgD+3+v/gf+B/9D//9/EAMoAAN+5//n//9+5AP/f1f/i/wDfsQCB&#10;AIEAkQDfAOUAAN/A//3f9QAA3/r/AN/4AIEAywCBAIEAqwD/3+n/gf+B/9D/AN/DAMoAAN+5//n/&#10;AN+4AADf1P/i/wDfsQCBAIEAkQDfAOUA/9/H//rf8gD/3/v/AN/4AIEAywCBAIEArQD+3+j/gf+B&#10;/9H//9/DAMsA/9+5//r//9+4AADf1P/j///fsQCBAIEAkQDfAOQAAN/K//3f6wD/3/z/AN/4AIEA&#10;ywCBAIEArwD+3+b/gf+B/9H/AN/CAMsAAN+4//v//9+4AP/f1P/k///fsACBAIEAkQDfAOQAAN/N&#10;//3f5wAA3/z/AN/4AIEAywCBAIEAsAD/3+T/gf+B/9L//9/CAMsAAN+4//v/AN+4AP/f0//k/wDf&#10;rwCBAIEAkQDfAOQAAN/T//rf5AD/3/3/AN/4AIEAywCBAIEAsAAA3+P/gf+B/9P//9/BAMsAAN+4&#10;//v/AN+4AADf0v/l///frwCBAIEAkQDfAOQAAN/W//3f3QAA3/3//9/5AIEAywCBAIEAswD93+P/&#10;gf+B/9T//9/AAMsAAN+4//z//9+5AP/f0v/l/wDfrgCBAIEAkQDfAOQAAN/Y//7f2gAA3/z/AN/5&#10;AIEAywCBAIEAswAA3+D/gf+B/9T/AN+/AMwA/9+4//z/AN+4AADf0f/l/wDfrgCBAIEAkQDfAOQA&#10;/9/f//rf2AD/3/7//t/6AIEAywCBAIEAswAA3+D/gf+B/9X//9+/AMwAAN+3//7//t+5AP/f0f/m&#10;///frgCBAIEAkQDfAOMAAN/h//7f0QD83/gAgQDLAIEAgQC1AP7f4P+B/4H/1v//374AzQD/37f/&#10;/v8A37gA/9/Q/+b/AN+tAIEAgQCRAN8A4wAA3+T//d/OAADf9QCBAMsAgQCBALYA/9/e/4H/gf/X&#10;///fvQDNAADftv/+/wDfuAAA38//5///360AgQCBAJEA3wDjAP/f6//6374AgQDLAIEAgQC2AADf&#10;3f+B/4H/2P//37wAzgD/37b/////37kA/9/P/+j//9+sAIEAgQCRAN8A4gAA3+7//d+4AIEAywCB&#10;AIEAuAD+393/gf+B/9j/AN+7AM4AAN+1/wL/39+4AADfzv/o/wDfqwCBAIEAkQDfAOIAAN/w//7f&#10;tQCBAMsAgQCBALkA/9/b/4H/gf/Z///fuwDOAADftf8B/9+4AP/fzv/o/wDfqwCBAIEAkQDfAOIA&#10;/9/3//rfswCBAMsAgQCBALkAAN/a/4H/gf/a///fugDPAP/ftf//37kA/9/N/+n//9+rAIEAgQCR&#10;AN8A4QAA3/n//t+tAIEAywCBAIEAuwD+39r/gf+B/9v//9+5ANAA/9+0/wDfuQD/38z/6v//36oA&#10;gQCBAJEA3wDhAADf+v//36sAgQDLAIEAgQC7AADf2P+B/4H/3P//37gA0AAA37T/AN8A37kAAN/L&#10;/+r/AN+pAIEAgQCRAN8A4QAA3/r/AN+qAIEAywCBAIEAvAD/39j/gf+B/93//9+3ANEA/9+1///f&#10;uAAA38v/6///36kAgQCBAJEA3wDhAADf+v8A36oAgQDLAIEAgQC9AP/f1/+B/4H/3v//37YA0QAA&#10;37T/Ad8AuQD/38v/6/8A36gAgQCBAJEA3wDhAP/f+/8A36oAgQDLAIEAgQC+AP/f1v+B/4H/3///&#10;37UA0gD/37X//98AALoA/9/K/+v/AN+oAIEAgQCRAN8A4AAA3/v/AN+qAIEAywCBAIEAvwD/39X/&#10;gf+B/+D//9+0ANMA/9+0/wLfAAC7AP/fyf/s///fqACBAIEAkQDfAOAAAN/7/wDfqgCBAMsAgQCB&#10;AL8AAN/U/4H/gf/h///fswDUAP/fs/8C3wAAuwAA38j/7f//36cAgQCBAJEA3wDgAP/f/P8A36oA&#10;gQDLAIEAgQDAAP/f1P+B/4H/4v//37IA1AAA37P//9//ALsAAN/I/+7//9+mAIEAgQCRAN8A3wAA&#10;3/z/AN+qAIEAywCBAIEAwAAA39P/gf+B/+P//9+xANQAAN+0///f/gC8AP/fyP/u/wDfpQCBAIEA&#10;kQDfAN8AAN/8/wDfqgCBAMsAgQCBAMEA/9/T/4H/gf/k///fsADWAP7ftf//3/0AvQD/38f/7v8A&#10;36UAgQCBAJEA3wDfAP/f/f8A36oAgQDLAIEAgQDCAP/f0v+B/4H/5f//368A1gAA37P/AN/8AL4A&#10;/9/G/+7/AN+lAIEAgQCRAN8A3gAA3/3/AN+qAIEAywCBAIEAwgAA39H/gf+B/+b//9+uANcA/9+0&#10;///f/AC+AADfxf/v///fpQCBAIEAkQDfAN4AAN/9/wDfqgCBAMsAgQCBAMMA/9/R/4H/gf/n///f&#10;rQDYAP/fs/8A3/sAvwD/38X/7/8A36QAgQCBAJEA3wDeAADf/f8A36oAgQDLAIEAgQDDAADf0P+B&#10;/4H/6P//36wA2QD/37P//9/7AL8AAN/E/+//AN+kAIEAgQCRAN8A3gAA3/7//9+qAIEAywCBAIEA&#10;xAD/39D/gf+B/+n//9+rANkAAN+z///f+gDAAP/fxP/v/wDfpACBAIEAkQDfAN4A/N+pAIEAywCB&#10;AIEAxQD/38//gf+B/+r//9+qANoA/9+z/wDf+QDBAP/fw//v/wDfpACBAIEAkQDfAIEAgQDLAIEA&#10;gQDFAADfzv+B/4H/7P/+36kA2gAA37L/AN/5AMEAAN/C/+//AN+kAIEAgQCRAN8AgQCBAMsAgQCB&#10;AMUAAN/O/4H/gf/t///fpwDbAP/fs///3/kAwQAA38L/7/8A36QAgQCBAJEA3wCBAIEAywCBAIEA&#10;xgD/387/gf+B/+7//9+mAN0A/t+z///f+ADCAP/fwv/v/wDfpACBAIEAkQDfAIEAgQDLAIEAgQDG&#10;AADfzf+B/4H/7///36UA3QAA37L//9/3AMMA/9/B/+///9+lAIEAgQCRAN8AgQCBAMsAgQCBAMcA&#10;/9/N/4H/gf/x//7fpADdAADfsv8A3/YAxAD/38D/7v8A36UAgQCBAJEA3wCBAIEAywCBAIEAxwAA&#10;38z/gf+B//L//9+iAN8A/t+z///f9gDEAADfv//u/wDfpQCBAIEAkQDfAIEAgQDLAIEAgQDIAP/f&#10;zP+B/4H/8v8A36EA3wAA37H/AN/1AMQAAN+//+7//9+mAIEAgQCRAN8AgQCBAMsAgQCBAMgAAN/L&#10;/4H/gf/0//7foQDgAP/fsv//3/UAxQD/37//7f8A36YAgQCBAJEA3wCBAIEAywCBAIEAyAAA38v/&#10;gf+B//X//9+fAOEA/9+y///f9ADGAP/fvv/t//7fqACBAIEAkQDfAIEAgQDLAIEAgQDIAADfy/+B&#10;/4H/9v//354A4QAA37H/AN/zAMYAAN+9/+v/AN+oAIEAgQCRAN8AgQCBAMsAgQCBAMgAAN/L/4H/&#10;gf/4//7fnQDiAP/fsv//3/MAxgAA373/6///36kAgQCBAJEA3wCBAIEAywCBAIEAyQD/38v/gf+B&#10;//n//9+bAOMA/9+x/wDf8gDHAP/fvf/q//vfrgCBAIEAkQDfAIEAgQDLAIEAgQDJAADfyv+B/4H/&#10;+//+35oA4wAA37H//9/yAMcAAN+8/+X/+9+zAIEAgQCRAN8AgQCBAMsAgQCBAMoA/9/K/4H/gf/9&#10;//7fmADkAP/fsv//3/EAxwAA37z/4P/737gAgQCBAJEA3wCBAIEAywCBAIEAygAA38n/gf+B//7/&#10;/9+WAOUA/9+x/wDf8ADHAADfvP/b//vfvQCBAIEAkQDfAIEAgQDLAIEAgQDKAADfyf+B/4H//v8A&#10;35UA5gD/37D/AN/wAMcAAN+8/9b//9++AIEAgQCRAN8AgQCBAMsAgQCBAMoAAN/J/4H/gf/935UA&#10;5gAA37D//9/wAMgA/9+8/9X//9+/AIEAgQCRAN8AgQCBAMsAgQCBAMsA/9/J/4H/gv8A3wDfkgDn&#10;AP/fsf//3+8AyAAA37v/1P//38AAgQCBAJEA3wCBAIEAywCBAIEAywAA38j/gf+E//7fkQDnAADf&#10;sP8A3+4AyAAA37v/0/8A38AAgQCBAJEA3wCBAIEAywCBAIEAywAA38j/gf+G//7f/wCRAOgA/9+x&#10;///f7gDIAADfu//T///fwQCBAIEAkQDfAIEAgQDLAIEAgQDLAADfyP+B/4f//9/9AJEA6QD/37D/&#10;AN/tAMgAAN+7/9L//9/CAIEAgQCRAN8AgQCBAMsAgQCBAMsAAN/I/4H/iP//3/wAkQDpAADfr/8A&#10;3+0AyAD/37z/0f8A38IAgQCBAJEA3wCBAIEAywCBAIEAywAA38j/gf+L//3f+wCRAOkAAN+x//7f&#10;7QDHAADfvP/R/wDfwgCBAIEAkQDfAIEAgQDLAIEAgQDMAP/fyP+B/4z//9/4AJEA6wD+37H/AN/r&#10;AMcAAN+8/9H/AN/CAIEAgQCRAN8AgQCBAMsAgQCBAMwAAN/H/4H/jf//3/cAkQDsAP/fsP//3+sA&#10;xwAA37z/0f8A38IAgQCBAJEA3wCBAIEAywCBAIEAzAAA38f/gf+Q//3f9gCRAOwAAN+v/wDf6gDH&#10;AP/fvf/R/wDfwgCBAIEAkQDfAIEAgQDLAIEAgQDMAADfx/+B/5L//t/zAJEA7AAA36//AN/qAMYA&#10;AN+9/9H/AN/CAIEAgQCRAN8AgQCBAMsAgQCBAM0A/9/H/4H/k///3/EAkQDtAP/fsP//3+oAxgD/&#10;377/0f8A38IAgQCBAJEA3wCBAIEAywCBAIEAzQAA38b/gf+X//zf8ACRAO4A/9+v/wDf6QDFAP/f&#10;v//R/wDfwgCBAIEAkQDfAIEAgQDLAIEAgQDNAADfxv+B/5n//t/sAJEA7wD/36///9/pAMQA/9/A&#10;/9H/AN/CAIEAgQCRAN8AgQCBAMsAgQCBAM0AAN/G/4H/mv//3+oAkQDvAADfrv8A3+gAwwD/38H/&#10;0f8A38IAgQCBAJEA3wCBAIEAywCBAIEAzQAA38b/gf+f//vf6QCRAO8AAN+u/wDf6ADCAP7fw//S&#10;///fwgCBAIEAkQDfAIEAgQDLAIEAgQDNAADfxv+B/6D//9/kAJEA8AD/36///9/oAMAA/t/F/9L/&#10;AN/BAIEAgQCRAN8AgQCBAMsAgQCBAM0AAN/G/4H/o//93+MAkQDxAP/frv8A3+cAvgD938j/0v8A&#10;38EAgQCBAJEA3wCBAIEAywCBAIEAzgD/38b/gf+o//vf4ACRAPEAAN+t/wDf5wC7AObf4v/S/wDf&#10;wQCBAIEAkQDfAIEAgQDLAIEAgQDOAADfxf+B/6v//d/bAJEA8gD/363/AN/nAKEA/9/j/9L/AN/B&#10;AIEAgQCRAN8AgQCBAMsAgQCBAM4AAN/F/4H/sP/739gAkQDyAADfrP8A3+cAoAD+3+X/0v8A38EA&#10;gQCBAJEA3wCBAIEAywCBAIEAzgAA38X/gf+8//Tf0wCRAPMA/9+s/wDf5wCeAP/f5v/S///fwgCB&#10;AIEAkQDfAIEA9gD+348AywCBAIEAzgAA38X/gf/G//bfxwCRAPQA/9+r///f6ACdAADf5v/R/wDf&#10;wgCBAIEAkQDfAJMA/t/yAPgA/t8C/9/fkADLAIEAgQDOAADfxf+B//T/0t+9AJEA9QD/36n/AN/o&#10;AJ0AAN/m/9H//9/DAIEAgQCRAN8AlQD+3wH/3/IA+AAA3/3/AN+QAMsAgQCBAM4AAN/T//Pfgd/z&#10;348AkQD1AADfqP//3+kAnQD/3+f/0P8A38MAgQCBAJEA3wCZAPzf/v8A3/IA+AAA3/3/AN+QAMsA&#10;gQCBAM4AAN/Y//vf9ACBAIEAkQD1AADfp///3+oAnAAA3+f/0P8A38MAgQCBAJEA3wCbAP7f+v8A&#10;3/IA+AAA3/3//9+RAMsAgQCBAM4AAN/c//zf7wCBAIEAkQD2AP/fpv8A3+oAnAAA3+f/0P//38QA&#10;gQCBAJEA3wCcAP/f+P//3/MA+AAA3/z/AN+RAMsAgQCBAM4AAN/h//vf6wCBAIEAkQD3AP/fpf8A&#10;3+oAnAAA3+f/z///38UAgQCBAJEA3wCgAPzf9///3/MA+AAA3/z//9+SAMsAgQCBAM4AAN/i///f&#10;5gCBAIEAkQD3AADfpP//3+sAnAAA3+f/zv/+38cAgQCBAJEA3wCiAP7f9P//3/IA+AAA3/v/AN+S&#10;AMsAgQCBAM4AAN/k//7f5QCBAIEAkQD4AP/fo///3+wAnAAA3+f/zP/+3/kA/t/UAIEAgQCRAN8A&#10;pAD+3/T//t/xAPgAAN/7///fkwDLAIEAgQDOAADf5//93+MAgQCBAJEA+AAA36H//9/tAJwAAN/n&#10;/8r/998C/9/f1QCBAIEAkQDfALoA/N/0APzf8///3+8A+AAA3/r/AN+TAMsAgQCBAM4AAN/o///f&#10;4ACBAIEAkQD4AADfoP//3+4AnAAA3+f/vv8A39UAgQCBAJEA3wC7AP/f/v8A3/UA/9/x//7f7gD4&#10;AADf+v8A35MAywCBAIEAzgAA3+n//9/fAIEAgQCRAPgAAN+f//7f8ACdAP/f5/++/wDf1QCBAIEA&#10;kQDfALwA/9/9///f+AD+3/H//9/sAPgA/9/7/wDfkwDLAIEAgQDOAADf6//+394AgQCBAJEA+AAA&#10;353//t/yAJ0AAN/m/77//9/WAIEAgQCRAN8AvwD93/v/AN/5AP/f7/8A3+sA9wAA3/v//9+UAMsA&#10;gQCBAM4AAN/r/wDf3ACBAIEAkQD5AP/fm//73/cAnQAA3+b/vv//39YAgQCBAJEA3wDAAP/f+P8A&#10;3/kAAN/u/wDf6wD4AP/f+v8A35QAywCBAIEAzgAA3+3//t/cAIEAgQCRAPkAAN+V//7f+QCdAADf&#10;5v++/wDf1QCBAIEAkQDfAMEA/9/4///f+QD/3+//AN/rAPgAAN/5///flQDLAIEAgQDOAADf7v//&#10;39oAgQCBAJEA+QAA35P/+t//AJ0AAN/m/7///9/VAIEAgQCRAN8AwwD+3/j//9/3AADf+//+3/j/&#10;/9/sAPsA/d/4///flgDLAIEAgQDPAP/f7v8A39kAgQCBAJEA+QAA343//t/736MAAN/m/8D//9/U&#10;AIEAgQCRAN8AxQD+3/f//9/2AAHf//vfAgDf3/j/AN/sAP4A/d/0/wDflgDLAIEAgQDPAADf7v//&#10;39kAgQCBAJEA+QAA34r//P/836gA/9/m/8D/AN/TAIEAgQCRAN8AxgD/3/b//9/1AP7f+gD/3/n/&#10;AN/sAP8A/9/x/wDflgDLAIEAgQDPAADf8P/+39gAgQCBAJEA+QAA34r/+P/+36oAAN/l/8H//9/T&#10;AIEAgQCRAN8AyQD93/b//9/pAADf+f//3+8A/9/+3/D/AN+WAMsAgQCBAM8AAN/w/wDf1gCBAIEA&#10;kQD5AADfiv/2//zfrgAA3+X/wf8A39IAgQCBAJEA3wDJAADf9P//3+gA/9/5/wDf8AD/3wD/7f//&#10;35cAywCBAIEAzwAA3/D/AN/WAIEAgQCRAPkAAN+K//L/AN+uAADf5f/B/wDf0gCBAIEAkQDfAMkA&#10;AN/1///f5gAA3/n//9/0AP3f///s/wDflwDLAIEAgQDPAADf8f//39YAgQCBAJEA+QD/34v/8v//&#10;368AAN/l/8H/AN/SAIEAgQCRAN8AyQAA3/b//9/lAADf+P8A3/cA/d/8/+z//9+YAMsAgQCBAM8A&#10;/9/y/wDf1QCBAIEAkQD4AADfi//x//7fsQAA3+X/wf8A39IAgQCBAJEA3wDJAP/f+P//3+QAAN/4&#10;///f+wD93/n/6/8A35gAywCBAIEAzgAA3/P//9/VAIEAgQCRAPgAAN+L/+//AN+xAADf5f/B/wDf&#10;0gCBAIEAkQDfAMgAAN/4/wDf4wD/3/j/AN/8AP/f9v/r///fmQDLAIEAgQDOAADf9P//39QAgQCB&#10;AJEA+AAA34v/7///37IA/9/m/8H/AN/SAIEAgQCRAN8AyAD/3/n/AN/iAP/f+f/63/X/6v8A35kA&#10;ywCBAIEAzgAA3/T/AN/TAIEAgQCRAPgAAN+L/+7//9+yAADf5v/B/wDf0gCBAIEAkQDfAMcAAN/5&#10;/wDf4QAA3+b/6v8A35kAywCBAIEAzgAA3/T/AN/TAIEAgQCRAPgA/9+M/+3/AN+yAADf5v/B/wDf&#10;0gCBAIEAkQDfAMcA/9/6/wDf4QD/3+f/6v8A35kAywCBAIEAzgAA3/T/AN/TAIEAgQCRAPcA/9+N&#10;/+3/AN+yAP/f5//B/wDf0gCBAIEAkQDfAMYAAN/6/wDf4AAA3+f/6v//35oAywCBAIEAzgAA3/T/&#10;AN/TAIEAgQCRAPYA/9+O/+3/AN+xAADf5//B///f0wCBAIEAkQDfAMYAAN/6///f4QAA3+f/6f//&#10;35sAywCBAIEAzgAA3/X//9/TAIEAgQCRAPUAAN+O/+3/AN+xAP/f6P/A///f1ACBAIEAkQDfAMYA&#10;AN/5/wDf4gD/3+f/9f/63/v/AN+bAMsAgQCBAM4AAN/1/wDf0gCBAIEAkQD1AP7fkP/t/wDfsAD+&#10;3+r/v///39UAgQCBAJEA3wDGAP/f+v//3+cA/N/m//f//t/8AADf+///35wAywCBAIEAzgAA3/b/&#10;/9/SAIEAgQCRAPMA/9+R/+3/AN+uAP/f6/++///f1gCBAIEAkQDfAMUAAN/5/wDf6AD/3+L/+f/+&#10;3/oAAN/6/wDfnADLAIEAgQDOAADf9v8A39EAgQCBAJEA8gD/35L/7f8A360A/d/u/73//t/YAIEA&#10;gQCRAN8AxQD/3/r//9/sAP3f4f/8//3f+AD+3/z/AN+cAMsAgQCBAM4A/N/6/wDf0QCBAIEAkQDx&#10;AP3f6f/837L/7v//36oA99/3/7v//d/bAIEA1gDq38MAkQDfAMQAAN/5/wDf7wD9397////93/MA&#10;/9/9///fnQDLAIEAgQDKAPvfAv/f39EAgQCBAJEA7gD+3/L/+d/+APrfuP/u/wDfoAD/3/j/uP/6&#10;3+EAgQDrAOvf7P/0388AkQDfAMQA/9/6/wDf8QD+39v/Av/f3+8AAN/8/wDfnQDLAIEAgQDFAP7f&#10;0ACBAIEAkQDsAPzf+//73/EA/d+7/+7/AN+fAADf+P+y//7f4wCBAPMA+N/L//zf0wCRAN8AwwAA&#10;3/r/AN/zAP7f3P/+3//f7gD/3/3//9+eAMsAgQCBAJEAgQCBAJEA6AD53+kA/t+9/+7/AN+fAADf&#10;+P+w///f5ACBAPkA+t+///3f1gCRAN8AwwAA3/r//9/4APzf3P/+3/8A6wAA3/3//9+eAMsAgQCB&#10;AJEAgQCBAJEAxgD/377/7///358AAN/4/6///d/nAIIAAN/437b/+d/dAJEA3wDDAADf+f//3/sA&#10;/t/a//7f/QDrAP/f////350AywCBAIEAkQCBAIEAkQDFAADfvv/v/wDfnwD/3/j/rP8A3+cAhQD9&#10;36b//d/gAJEA3wDDAP/f+f8A3/0A/t/b//3f+wDqAP3fnADLAIEAgQCRAIEAgQCRAMUA/t/A/+//&#10;AN+gAP/f9/+s///f6ACIAP3f/v+j//3f4wCRAN8AwgAA3/n/+9/b//7f+ACBAMsAgQCBAJEAgQCB&#10;AJEAwwAA38D/7/8A36EA/9/2/6v//t/qAI4A+t/7/6D/+t/pAJEA3wDCAP/fz///3/YAgQDLAIEA&#10;gQCRAIEAgQCRAMMA/9/B/+//AN+iAP/f9f+p/wDf6gCRAP3f9f+a//3f7ACRAN8AwQD/39X/+9/1&#10;AIEAywCBAIEAkQCBAIEAkQDCAADfwf/v/wDfowD/3/T/qf8A3+oAlAD93/L/l//93+8AkQDfAMAA&#10;AN/X//7f8ACBAMsAgQCBAPQA9t+pAIEAgQCRAMIAAN/B/+//AN+jAADf8/+p/wDf6gCYAPzf7/+U&#10;//vf9ACRAN8AwAAA39n//t/uAIEAywCBAIEA/gD23/j/99+yAIEAgQCRAMIAAN/B/+//AN+jAADf&#10;8/+p///f6wCaAP7f6/+P//3f9wCRAN8AwAAA39z//d/sAIEAywCBAIQA/t/93+X/+N+6AIEAgQCR&#10;AMIAAN/B/+//AN+kAP/f8/+o/wDf6wCdAP3f6f+M//7f+QCRAN8AwAD/39///t/pAIEAywCBAIoA&#10;+t///9n/9t/EAIEAgQCRAMIAAN/B/+//AN+kAP/f8/+o/wDf6wChAPzf5v+K//zf/QCRAN8AvwAA&#10;3+D//9/nAIEAywCBAI0A/d/5/8///d/HAIEAgQCRAMIAAN/B/+//AN+jAADf8/+o/wDf6wCjAP7f&#10;4v+G//3fAACRAN8AvwD/3+X//N/mAIEAywCBAI8A/t/2/8z/+t/NAIEAgQCRAMIAAN/B/+//AN+j&#10;AADf8/+o/wDf6wCmAP3f4P+D///fAN+SAN8AvgAA3+f//t/iAIEAywCBAJMA/N/0/8b/99/WAIEA&#10;gQCRAMIAAN/B/+//AN+jAP/f9P+o/wDf6wCpAP3f3f+B//vflwDfAL4AAN/p//7f4ACBAMsAgQCV&#10;AP7f8P+9//vf2wCBAIEAkQDDAP/fwf/v/wDfogAA3/T/qP8A3+sArAD939r/gf/8//7fmQDfAL4A&#10;/9/u//zf3gCBAMsAgQCXAP7f7v+4//zf3wCBAIEAkQDDAADfwP/v///fowD/3/X/qP//3+wArQD/&#10;39f/gf/6//3fnADfAL0AAN/w//7f2gCBAMsAgQCbAPzf7P+0//rf5QCBAIEAkQDEAP/fwP/u///f&#10;owD/3/b/p/8A3+wAsQD839b/gf/3//zfoADfAL0AAN/x///f2ACBAMsAgQCcAP/f6P+u//zf6QCB&#10;AIEAkQDFAP/fv//t/wDfogD+3/j/p/8A3+wAsgD/39L/gf/z//3fowDfAL0A/9/2//zf1wCBAMsA&#10;gQCdAP/f5/+q//3f7ACBAIEAkQDFAADfvv/t///foQD+3/r/p/8A3+wAtQD939H/gf/w//7fpQDf&#10;ALwAAN/4//7f0wCBAMsAgQCfAP7f5v+n//jf9ACBAIEAkQDFAADfvv/s/wDfnwD+3/z/p/8A3+wA&#10;uAD9387/gf/u//vfqgDfALwA/9/5/wDf0QCBAMsAgQChAP7f5P+f//3f9wCBAIEAkQDGAP/fvv/s&#10;//7fnwD+3/7/p///3+0AugD+38v/gf/p//7frADfALsAAN/5/wDf0QCBAMsAgQCiAP/f4v+c//3f&#10;+gCBAIEAkQDHAP/fvf/q///fngD93wDfp/8A3+0AvAD+38n/gf/n//3frwDfALsA/9/6/wDf0QD4&#10;AO7fnQDLAIEApAD+3+H/mf/534EAgQCRAMgA/9+8/+n//t+cAP/fqP8A3+0AvwD938f/gf/k//3f&#10;sgDfALoAAN/6/wDf0QD7AP3f8P/+358AywCBAKUA/9/f/5L/AN//34MAgQCRAMgAAN+7/+f//N/7&#10;AP3fqgACAN/fqf8A3+0AwQD+38T/gf/h//3ftQDfALoAAN/6/wDf0QD+AP3f6//+36EAywCBAKYA&#10;/9/e/5H/AP/934YAgQCRAMkA/9+7/+P/+d///wDfqgD/AADfqf8A3+0AxAD938L/gf/e//3fuADf&#10;ALoAAN/6/wDf0QD93+b//d+kAMsAgQCoAP7f3f+R//3/+t+MAIEAkQDKAP/fuv/Z///fqwD/AP/f&#10;qv//3+4AxwD937//gf/b//nfvwDfALoA/9/7/wDf0wD/3wDf4P//36UAywCBAKgAAN/b/5H/9//9&#10;348AgQCRAMsA/9+5/9j//9+sAP4AAN+p/wDf7gDJAP7fvP+B/9T//N/DAN8AuQD/3/z/AN/UAP/f&#10;AP/e///fpgDLAIEAqQD/39v/kf/0//3fkgCBAJEAywAA37j/1/8A36wA/gD/36r//9/vAMsA/t+6&#10;/4H/0P/738gA5wD73/8AuAAA3/z/AN/XAP3f///d//7fqADLAIEAqwD+39r/kf/x//vflwCBAJEA&#10;ywAA37j/2P//36wA/QAA36n//9/wANAA+9+4/4H/y//139MA8wD03/3//98AALgAAN/8///f2QD/&#10;3/z/2///36kAywCBAKsAAN/Y/5H/7P/935oAgQCRAMwA/9+4/9n//9+rAP0AAN+o/wDf8ADRAP/f&#10;s/+B/8D/+N/bAPsA+N/w///fuAD/3/z/AN/bAP7f+//a//7fqwDLAIEArAD/39j/kf/p//3fnQCB&#10;AJEAzAAA37f/2//+36oA/QAA36j//9/xANMA/t+y/4H/uP/43+cA/d/63+n//98AALcAAN/8/wDf&#10;3QD+3/n/2P//36wAywCBAK4A/t/X/5H/5v/736IAgQCRAM0A/9+3/9v/AN+oAP0AAN+n//7f8wDY&#10;APvfsP+B/7D/5d/+/+L/At8AALcAAN/8/wDf3gD/3/f/1///360AywCBAK4AAN/V/5H/4f/936UA&#10;gQCRAM0AAN+2/9z//9+oAP0AAN+l/wDf8wDZAP/fq/+B/5H/4///3/8AtwD/3wD//d/gAP7f9v/W&#10;///frgDLAIEArgAA39X/kf/e//7fpwCBAJEAzQAA37b/3f//36cA/QAA36X//9/0ANwA/d+q/4H/&#10;kf/k///f/gC2AP7f3gD/3/T/1f//368AywCBALAA/t/V/5H/3P/6360AgQCRAM4A/9+2/93/AN+m&#10;AP0AAN+k//7f9gDhAPvfp/+B/5H/5f//3/0AtQAA398A/t/z/+r/+N/0///fsADLAIEAsQD/39P/&#10;kf/W//3fsACBAJEAzgAA37X/3f8A36YA/QAA36L//t/4AOMA/t+i/4H/kf/l/wDf/ACTAP/f8f/x&#10;//nf+gD73/j//9+xAMsAgQCxAADf0v+R/9P//t+yAIEAkQDOAADftf/d/wDfpgD9AADfoP//3/kA&#10;5QD+36D/gf+R/+f//t/8AJQA/9/w//P//t/uAP7f+f8A37EAywCBALIA/9/S/5H/0f/737cAgQCR&#10;AM4A/9+2/93/AN+mAP4A/9+f//vf/gDrAPrfnv+B/5H/6P//3/oAlgD+3+//9v/93+oA/9/6///f&#10;sgDLAIEAswD/39H/kf/M//7fuQCBAJEAzQAA37b/3f8A36YA/gAA35n//d/xAPrfmP+B/5H/6P8A&#10;3/kAlgAA3+3/+f/93+YA/9/6///fswDLAIEAtAD/39D/kf/K//3fvACBAJEAzQD/37f/3f8A36YA&#10;/gAA35b/AN/w35L/gf+R/+n//9/5AJgA/t/t//v//t/iAP/f+v//37QAywCBALQAAN/P/5H/x//6&#10;38IAgQCRAMwAAN+3/93/AN+mAP4AAN+V/4H/gf+R/+r//9/4AJkA/9/r//z//9/fAP/f+v8A37QA&#10;ywCBALUA/9/P/5H/wf/938UAgQCRAMwAAN+3/93/AN+mAP8A/9+V/4H/gf+R/+v//9/3AJkAAN/q&#10;/////d/dAADf+v8A37QAywCBALUAAN/O/5H/vv/+38cAgQCRAMwA/9+4/93/AN+mAP8AAN+U/4H/&#10;gf+R/+z//9/2AJsA/t/q/wL/39/aAP/f+///37UAywCBALYA/9/O/5H/vP/738wAgQCRAMsAAN+4&#10;/93//9+nAP8AAN+U/4H/gf+R/+z/AN/1AJwA/9/p/wDf/9/YAP/f+///37YAywCBALcA/9/N/5H/&#10;t//9388AgQCRAMsA/9+5/9z/AN+nAP8AAN+U/4H/gf+R/+3//9/1AJwAAN/q//7f1QD/3/v/AN+2&#10;AMsAgQC3AADfzP+R/7T//t/RAIEAkQDKAP7fu//c///fqAD/AADflP+B/4H/kf/u///f9ACdAP/f&#10;6///3/8A1AAA3/v//9+3AMsAgQC4AP/fzP+R/7L//N/VAIEAkQDIAP/fvP/b///fqQD/AADflP+B&#10;/4H/kf/v///f8wCeAP/f6///3/4A1AAA3/r/AN+3AMsAgQC4AADfy/+R/67//d/YAIEAkQDHAP/f&#10;vf/a/wDfqQD/AADflP+B/4H/kf/w///f8gCeAADf7P/+3/0A1AAA3/r/AN+3AMsAgQC5AP/fy/+R&#10;/6v//t/aAIEAkQDGAPzfwf/a///fqgD/AADflP+B/4H/kf/x///f8QCfAP/f7f//3/sA1AAA3/r/&#10;/9+4AMsAgQC6AP/fyv+R/6n/+9/fAIEAkQDCAPffyv/Z//3frQD/AADflP+B/4H/kf/y///f8ACf&#10;AADf7f//3/oA1AAA3/n/AN+4AMsAgQC6AADfyf+R/6T//d/iAIEAkQC5AADfyv/W///frgD/AADf&#10;lP+B/4H/kf/z///f7wCgAP/f7//+3/kA1AAA3/n/AN+4AMsAgQC6AADfyf+R/6H//t/kAIEAkQC5&#10;AADfyv/V///frwD/AADflP+B/4H/kf/0///f7gChAP/f7///3/cA1AAA3/n//9+5AMsAgQC7AP/f&#10;yf+R/5//+9/pAIEAkQC5AP/fy//U//3fsgD/AADflP+B/4H/kf/0/wDf7QChAADf7///3/YA1AAA&#10;3/j/AN+5AMsAgQC7AADfyP+R/5r//d/sAIEAkQC4AADfy//R/wDfsgD/AADflP+B/4H/kf/1///f&#10;7QCiAP/f8P//3/UA1AAA3/j/AN+5AMsAgQC7AADfyP+R/5f//t/uAIEAkQC4AADfy//R/wDfsgD/&#10;AADflP+B/4H/kf/3//7f7ACiAADf8P//3/QA1AAA3/j//9+6AMsAgQC8AP/fyP+R/5X/+9/zAIEA&#10;kQC5AP/fy//R///fswD/AADflP+B/4H/kf/3/wDf6gCiAADf8f//3/MA1AAA3/f/AN+6AMsAgQC8&#10;AADfx/+R/5D//t/1AIEAkQC5AADfyv/Q///ftAD/AADflP+B/4H/kf/4///f6gCiAADf8f8A3/IA&#10;1AAA3/f/AN+6AMsAgQC9AP/fx/+R/47//d/4AIEAkQC7AP7fyv/P/wDftAD/AP/flf+B/4H/kf/6&#10;//7f6QCjAP/f8v//3/IA1AAA3/f/AN+6AMsAgQC9AADfxv+R/4v/+9/9AIEAkQC8AP/fyP/P///f&#10;tQD+AADflf+B/4H/kf/6/wDf5wCjAADf8v//3/EA1AAA3/f/AN+6AMsAgQC9AADfxv+R/4b//t//&#10;AIEAkQC8AADfx//O/wDftQD+AADflf+B/4H/kf/7///f5wCjAADf8///3/AA1AAA3/f/AN+6AMsA&#10;gQC9AADfxv+R/4T//t+BAJEAvQD/38f/zv8A37UA/gD/35b/wP/c3+f/gf+R//3//t/mAKQA/9/0&#10;///f7wDVAP/f9/8A37oAywCBAL4A/9/G/5H/gv8A3/zfhgCRAL4A/9/G/87/AN+1AP0AAN+W/8X/&#10;+9/eAPvf7P+B/5H//f8A3+QApAAA3/P/AN/uANUAAN/2/wDfugDLAIEAvgAA38X/kf+B//3//t+I&#10;AJEAvgAA38X/zv8A37UA/QAA35b/yf/839QA/d/v/4H/kf/+///f5ACkAADf9f/+3+4A1gD/3/b/&#10;AN+6AMsAgQC+AADfxf+R/4H/+//+34oAkQC/AP/fxf/O/wDftQD9AP/fl//Q//nfzQD73/T/gf+R&#10;/wD//t/jAKQAAN/1/wDf7ADXAP/f9f8A37oAywCBAL8A/9/F/5H/gf/5//vfjwCRAL8AAN/E/87/&#10;AN+1APwAAN+X/9P//d/BAP7f9v+B/5H/Af/f4QCkAADf9f8A3+wA1wAA3/T/AN+6AMsAgQDAAP/f&#10;xP+R/4H/9P/+35EAkQC/AADfxP/P///ftQD8AADfl//W//3fvAD+3/j/gf+R///f4QClAP/f9v//&#10;3+wA1wAA3/T/AN+6AMsAgQDAAADfw/+R/4H/8v/+35MAkQC/AADfxP/P/wDftAD8AP7fmf/a//zf&#10;twD83/z/gf+T///fAN/gAKUAAN/1/wDf6wDYAP/f9P8A37oAywCBAMAAAN/D/5H/gf/w//vfmACR&#10;AL8AAN/E/8//AN+0APoAAN+Z/93//d+vAP7f/v+B/5P/Ad8A3wClAADf9v//3+sA2QD/3/P/AN+6&#10;AMsAgQDAAADfw/+R/4H/6//+35oAkQC/AP/fxf/P/wDftAD6AP/fmv/g//3fqgD934H/lP//3wAA&#10;3wClAADf9v8A3+oA2gD/3/P//9+6AMsAgQDAAADfw/+R/4H/6f/+35wAkQC+AP/fxv/Q///ftAD5&#10;AADfmv/m//rfpAAA3/7fhP+W//7f/wDfAKUAAN/3///f6gDaAADf8v8A37kAywCBAMAAAN/D/5H/&#10;gf/n//vfoQCRAL0AAN/G/9D/AN+zAPkA/9+b/+j//t+dAP8A/t+G/5f//9/9AN8ApQAA3/f/AN/p&#10;ANsA/9/z///fuQDLAIEAwAAA38P/kf+B/+L//t+jAJEAvQD/38f/0P8A37MA+AD/35z/6//935sA&#10;/QD+34j/mP//3/wA3wClAP/f+P8A3+kA3AD/3/L/AN+4AMsAgQDAAADfw/+R/4H/4P/+36UAkQC8&#10;AP/fyP/R///fswD3AP/fnf/v//zfmAD7AP3fi/+Z///f+wDfAKQAAN/4/wDf6QDdAP/f8v//37gA&#10;ywCBAMEA/9/D/5H/gf/e//vfqgCRALsA/9/J/9H/AN+yAPYAAN+d//L//d+UAPgA/t+N/5r//9/6&#10;AN8ApAAA3/j/AN/pAN4A/9/x/wDftwDLAIEAwQAA38L/kf+B/9n//t+sAJEAugD/38r/0f8A37IA&#10;9gD/357/9f/935EA9gD/347/m///3/kA3wCkAADf+P8A3+kA3wD/3/D/AN+3AMsAgQDBAADf4P/j&#10;3wDfkv+B/9f//t+uAJEAuQD/38v/0f8A37IA9QD+36D/+f/8344A9QD935H/nf/+3/gA3wCkAP/f&#10;+f8A3+kA4AD/3+//AN+3AMsAgQDBAADf4v/+3+QA+d+Z/4H/1f/837IAkQC4AP/fzP/R/wDfsgDz&#10;AADfoP/7//7figDyAP7fk/+e///f9gDfAKMAAN/5/wDf6QDhAP/f7///37cAywCBAMIA/9/l//3f&#10;4gD6APvfnv+B/9H//t+0AJEAtwD/383/0f8A37IA8wAA36D//v/934gA8AD/35T/n///3/UA3wCj&#10;AADf+f8A3+kA4gD/3+///9+2AMsAgQDCAADf5//9398A9QD436b/gf/P//7ftgCRALYA/d/Q/9H/&#10;AN+yAPMA/d+l///f/d+FAO8A/d+X/6H//t/0AN8AowD/3/r/AN/pAOQA/t/u/wDftQDLAIEAwgAA&#10;3+n//t/cAO0A/N+q/4H/zf/737sAkQCzAP7f0v/R/wDfsgDwAADfqP/93wAAgQDsAP7fmf+i///f&#10;8gDfAKIAAN/6/wDf6QDmAP7f7f//37UAywCBAMIAAN/q///f2gDpAPvfr/+B/8j//t+9AJEAsQD/&#10;39P/0f8A37IA8AD/36v//t/9AIEA6gD+35v/ov8A3/EA3wCiAADf+v8A3+kA5gAA3+v/AN+0AMsA&#10;gQDCAADf7P/+39kA5AD537b/gf/G//7fvwCRALAA/N/X/9H/AN+yAO8A/d+0//rf+wCBAOgA/d+e&#10;/6X//d/xAN8AogAA3/r/AN/pAOkA/d/s///ftADLAIEAwgAA3+3//9/XAN0A/d+5/4H/xP/838MA&#10;kQCsAP/f2P/R/wDfsgDsAP7fuf/93/UAgQDlAP/fn/+l/wDf7gDfAKIAAN/6///f6gDpAADf6v//&#10;37MAywCBAMIAAN/v//7f1gDaAP3fvP+B/8D//d/GAJEAqwD/39n/0f8A37IA6gD+38D/+9/yAIEA&#10;5AD+36H/p//+3+4A3wCiAP/f+v8A3+oA6wD+3+v//9+yAMsAgQDCAADf8P//39QA1wD738H/gf+9&#10;//7fyACRAKoA/9/a/9H//9+zAOgA/N/L//nf7QCBAOIA/t+j/6j//9/sAN8AoQD/3/v//9/rAO0A&#10;/t/p/wDfsQDLAIEAwgAA3/H//9/TANIA/N/F/4H/u//838wAkQCpAP/f2//Q/wDfswDkAP3f0//7&#10;3+YAgQDgAP/fpP+p///f6wDfAKAAAN/6///f7ADvAP7f6P//37EAywCBAMIAAN/y///f0gDOAP7f&#10;x/+B/7f//d/PAJEAqAAA39v/0P8A37MA4QD939v/+9/hAIEA3wD/36X/q//+3+oA3wCgAP/f+v8A&#10;3+wA8AD/3+j//t+wAMsAgQDCAADf8///39EAzAD6383/gf+0//7f0QCRAKgA/9/c/9D/AN+zAN4A&#10;8d/5//Hf3ACBAN4A/N+p/6z//9/oAN8AnwAA3/r//9/tAPMA/d/n/wDfrgDLAIEAwgAA3/T//9/Q&#10;AMYA/d/Q/4H/sv/839UAkQCnAADf3P/Q///ftADPAPffzQCBANoA/t+r/67//t/nAN8AnwD/3/r/&#10;/9/uAPUA/t/l///frgDLAIEAwgAA3/X//9/PAMMA/t/S/4H/rv/939gAkQCnAADf3P/P/wDftACR&#10;AIEA2AD/36z/rv8A3+UA3wCeAP/f+v//3+8A9gD/3+X//t+tAMsAgQDCAP/f9///384AwQD539n/&#10;gf+r//7f2gCRAKcA/9/d/8///9+1AJEAgQDXAP3fr/+x//3f5QDfAJ0A/9/6//3f8gD7APvf5P8A&#10;36sAywCBAMEAAN/3/wDfzQC6AP3f3P+B/6n//N/eAJEApgAA393/zv8A37UAkQCBANQA/t+x/7H/&#10;AN/iAN8AnAAA3/f//9/zAP0A/t/g///fqwDLAIEAwQAA3/j//9/NALcA/t/e/4H/pf/+3+AAkQCm&#10;AADf3f/O/wDftQCRAIEA0gD/37L/sv//3+IA3wCcAP/f9//+3/UAAAD93+D//t+qAMsAgQDBAP3f&#10;/P//38wAtQD73+P/gf+j//7f4gCRAKYAAN/d/87/AN+1AJEAgQDRAP3ftf+0//7f4QDfAJsA/9/2&#10;//Tf/9/e///fqADLAIEAvgD+3/7/AN/LALAA/t/l/4H/of/73+cAkQCmAADf3f/O///ftgCRAIEA&#10;zgD+37f/tv/+398A3wCaAP/f6v/d///fpwDLAIEAvAD+3wH/38sArgD93+j/gf+c//7f6QCRAKYA&#10;AN/d/83//9+3AJEAgQDMAP/fuP+3///f3QDfAJkA/9/r/9///t+mAMsAgQC6AP7fywCrAPvf7f+B&#10;/5r//9/qAJEApgAA393/zP8A37cAkQCBAMsA/d+7/7r//d/cAN8AmAD/3+z/4P//36QAywCBAIEA&#10;pgD93/D/gf+Z//vf7wCRAKYAAN/d/8z//9+4AJEAgQDIAP7fvf+7///f2QDfAJcA/9/t/+H//9+j&#10;AMsAgQCBAKMA/t/y/4H/lP/+3/EAkQCmAADf3f/L/wDfuACRAIEAxgD+37//vP//39gA3wCWAP/f&#10;7v/k//3fogDLAIEAgQChAPvf9/+B/5L//d/0AJEApgAA393/y///37kAkQCBAMQA/N/D/7///d/X&#10;AN8AlQD+3/D/5f//358AywCBAIEAnAD93/r/gf+P//3f9wCRAKYAAN/d/8r//9+6AJEAgQDAAP/f&#10;xP/A///f1ADfAJMAAN/w/+f//t+eAMsAgQCBAJkA/d/9/4H/jP/93/oAkQCmAADf3f/J///fuwCR&#10;AIEAvwD+38b/wf//39MA3wCTAP3f8//q//3fnADLAIEAgQCWAPzfgf+J//7f/ACRAKYAAN/d/8j/&#10;AN+7AJEAgQC9APzfyv/E//3f0gDfAJAA/9/0/+v//9+ZAMsAgQCBAJIAAN/+34T/h//93/8AkQCn&#10;AP/f3f/I///fvACRAIEAuQD+38z/xv/+388A3wCPAP7f9v/t//7fmADLAIEAgQCRAP8A/d+H/4T/&#10;/t8A35IApwAA39z/x///370AkQCBALcA/t/O/8f//9/NAN8AjQD73/v/8v/735YAywCBAIEAkQD8&#10;APrfjf+B///fkwCnAADf3P/G///fvgCRAIEAtQD839L/y//838wA3wCIAP3f/v/2//zfkQDLAIEA&#10;gQCRAPYA/t+P/4H/AP/835cApwAA39z/xf//378AkQCBALEA/d/V/83//t/IAN8AhQD93/XfjQDL&#10;AIEAgQCRAPQA/N+T/4H//P//35gApwAA39z/xP/+38EAkQCBAK4A/d/Y/8///t/GAN8AgQD/AP/f&#10;AQDfhwDLAIEAgQCRAPAA/N+X/4H/+//935sApwAA39z/wv8A38EAkQCBAKsA/N/c/9P//N/EAN8A&#10;gQCBAMsAgQCBAJEA7AD935r/gf/4//vfoACnAADf3P/C//3fxACRAIEApwD+397/1f/+38AA3wCB&#10;AIEAywCBAIEAkQDpAP7fnP+B//P//9+hAKcAAN/c/7///9/FAJEAgQClAP3f4f/Y//3fvgDfAIEA&#10;gQDLAIEAgQCRAOcA+t+i/4H/8v/+36MApwAA39z/vv/+38cAkQCBAKIA+t/n/93/+9+7AN8AgQCB&#10;AMsAgQCBAJEA4QD936X/gf/w//zfpwCoAP/f3P+8//7fyQCRAIEAnAD93+r/4P/937YA3wCBAIEA&#10;ywCBAIEAkQDeAP7fp/+B/+z//t+pAKgAAN/b/7r//t/LAJEAgQCZAPzf7v/j//3fswDfAIEAgQDL&#10;AIEAgQCRANwA+9+s/4H/6v/+36sAqAAA39v/uP/+380AkQCBAJUA99/3/+r/+d+wAN8AgQCBAMsA&#10;gQCBAJEA1wD+367/gf/o//3frgCoAADf2/+2//3f0ADoANzfzwCBAIwA+9/8/+//+9+pAN8AgQCB&#10;AMsAgQCBAJEA1QD937H/gf/l//7fsACoAADf2/+z//3f0wDyAPbf3v/739QAgQCHAPvf/N8A//Tf&#10;pADfAIEAgQDLAIEAgQCRANIA/N+1/4H/4//937MAqAAA39v/sP/939YA+AD638//+d/bAIEAgQD9&#10;AP7fmADfAIEAgQDLAIEAgQCRAM4A/t+3/4H/4P/937YAqAAA39v/rf/43+IA/d/338L/+d/iAIEA&#10;gQCRAN8AgQCBAMsAgQCBAJEAzAD937r/gf/d//7fuACoAP/f3P+l//ff9QD23/7/sf/+3+QAgQCB&#10;AJEA3wCBAIEAywCBAIEAkQDJAPvfv/+B/9v//t+6AKcAAN/c/5z/89/0/6///d/nAIEAgQCRAN8A&#10;gQCBAMsAgQCBAJEAxAD+38H/gf/Z//3fvQCnAADf3P+B/6z//N/rAIEAgQCRAN8AgQCBAMsAgQCB&#10;AJEAwgD938T/gf/W//7fvwCnAADf3P+B/6j//t/tAIEAgQCRAN8AgQCBAMsAgQCBAJEAvwD738n/&#10;gf/U//7fwQCnAADf3P+B/6b//t/vAIEAgQCRAN8AgQCBAMsAgQCBAJEAugD938z/gf/S//zfxQCn&#10;AADf3P+B/6T//d/yAIEAgQCRAN8AgQCBAMsAgQCBAJEAtwD938//gf/O///fxgCnAADf3P+B/6H/&#10;/9/zAIEAgQCRAN8AgQCBAMsAgQCBAJEAtAD939L/gf/N//7fyACnAADf3P+B/6D//t/1AIEAgQCR&#10;AN8AgQCBAMsAgQCBAJEAsQD939X/gf/L//zfzACnAADf3P+B/57//t/3AIEAgQCRAN8AgQCBAMsA&#10;gQCBAJEArgD+39f/gf/H//7fzgCnAADf3P+B/5z//9/4AIEAgQCRAN8AgQCBAMsAgQCBAJEArAD8&#10;39v/gf/F///fzwCnAP/f3f+B/5v//9/5AIEAgQCRAN8AgQCBAMsAgQCBAJEAqAD+393/gf/E//vf&#10;1ACmAADf3f+B/5r//9/6AIEAgQCRAN8AgQCBAMsAgQCBAJEApgD+39//gf+///7f1gCmAP/f3v+B&#10;/5n//9/7AIEAgQCRAN8AgQCBAMsAgQCBAJEApAD73+T/gf+9///f1wClAP/f3/+B/5j//9/8AIEA&#10;gQCRAN8AgQCbAP7f6gDLAIEAgQCRAJ8A/d/n/4H/vP/839sApAAA39//gf+X///f/QCBAIEAkQDf&#10;AIEAnAD/3wL/39/rAMsAgQCBAJEAnAD+3+n/gf+4//7f3QCkAADf3/+B/5b//9/+AIEAgQCRAN8A&#10;gQCdAP/f/v8A3+sAywCBAIEAkQCaAPvf7v+B/7b//9/eAKQA/9/g/4H/lf8A3/4AgQCBAJEA3wCB&#10;AJ4A/9/9//7f7QDLAIEAgQCRAJUA/t/w/4H/tf/93+EAowAA3+D/gf+V///f/wCBAIEAkQDfAIEA&#10;ngD/3/v/AN/tAMsAgQCBAJEAkwD+3/L/gf+y//7f4wCjAP/f4f+B/5T//98AAIEAgQCRAN8AgQCd&#10;AADf+/8A3+0AywCBAIEAkQCRAPvf9/+B/7D//t/lAKIA/9/i/4H/k///34EAgQCRAN8AgQCdAP/f&#10;/P//3+4AywCBAIEAkQCMAP7f+f+B/67//N/pAKEAAN/i/4H/kv8A3wDfggCBAJEA3wCBAJwAAN/7&#10;///f7wDLAIEAgQCRAIoA/d/8/4H/qv/+3+sAoQAA3+L/gf+R/wDfggCBAJEA3wCBAJwA/9/7///f&#10;8ADLAIEAgQCRAIcA/d///4H/qP//3+wAoQD+3+T/gf+R/wDfggCBAJEA3wCBAJsAAN/6/wDf8ADL&#10;AIEAgQCRAIQA/t8A34L/p//83/AAnwD/3+X/gf+R//7fhACBAJEA3wCBAJsAAN/6///f8QDLAIEA&#10;gQCRAIEA/t+E/6P//t/yAJ4AAN/l/4H/kf///wDfhACBAJEA3wCBAJsA/9/6/wDf8QDLAIEAgQCR&#10;AIEA/wD834j/of/+3/QAngD+3+f/gf+R/////9+FAIEAkQDfAIEAmgD/3/v//t/zAMsAgQCBAJEA&#10;gQD7AP3fi/+f//zf+ACcAP/f6P+B/5H//v8A34UAgQCRAN8AgQCZAADf+f8A3/MAywCBAIEAkQCB&#10;APgA/9+M/5v//9/5AJsAAN/o/4H/kf/+/wDfhQCBAJEA3wCBAJkA/9/6/wDf8wDLAIEAgQCRAIEA&#10;9wD735H/mv/+3/sAmwD93+v/gf+R//7/AN+FAIEAkQDfAIEAmAAA3/r//t/1AMsAgQCBAJEAgQDy&#10;AP/fkv+Y//3f/gCYAADf6/+B/5H//v//34YAgQCRAN8AgQCYAADf+P//3/YAywCBAIEAkQCBAPEA&#10;/t+U/5X//t8AAJgA/t/t/4H/kf/9///fhwCBAJEA3wCBAJkA/9/3/wDf9gDLAIEAgQCRAIEA7wD7&#10;35n/k///35YA/t/v/4H/kf/8/wDfhwCBAJEA3wCBAJsA/t/2///f9wDLAIEAgQCRAIEA6gD+35v/&#10;kv8A3/3fmAD+3/H/tv/+38//kf/8///fiACBAJEA3wCBAJwA/9/z///f+ADLAIEAgQCRAIEA6AD+&#10;353/kf/+//7fmAD+3/P/xv/w3wAA+d/W/5H/+/8A34gAgQCRAN8AgQCdAP/f8f8A3/gAywCBAIEA&#10;kQCBAOYA/d+g/5H//P//35cA/N/3/9f/79/pAPff3/+R//v/AN+IAIEAkQDfAIEAnwD+3/D//9/5&#10;AMsAgQCBAJEAgQDjAP3fo/+R//v//d+WAP7f+f/g//ffzwD83+P/kf/7/wDfiACBAJEA3wCBAKEA&#10;/t/t///f+gDLAIEAgQCRAIEA4AD936b/kf/4//7flgD93/z/5v/638IA/t/l/5H/+/8A34gAgQCR&#10;AN8AgQDWAADfzQAA3+r/AN/6AMsAgQCBAJEAgQDdAP3fqf+R//b//t+VAPvf/d/6//DfugD73+r/&#10;kf/7/wDfiACBAJEA3wCBANcA/d/SAP3f6v/+3/wAywCBAIEAkQCBANoA/t+r/5H/9P/935IA/gD4&#10;36UA/t/s/5H/+/8A34gAgQCRAN8AgQDYAP/f////39MAAN/l/wDf/ADLAIEAgQCRAIEA2AD+363/&#10;kf/x//7flACXAP3f7/+R//v//9+JAIEAkQDfAIEA2gD+3/3//9/WAP7f5f8A3/wAywCBAIEAkQCB&#10;ANYA/N+x/5H/7//+35YAlAD93/L/kf/6/wDfiQCBAJEA3wCBANsA/9/7///f2AD+3+P//t/+AMsA&#10;gQCBAJEAgQDSAP7fs/+R/+3//d+ZAJEA/t/0/5H/+v8A34kAgQCRAN8AgQDcAP/f+v8A39gA/9/f&#10;///f/wDLAIEAgQCRAIEA0AD+37X/kf/q//7fmwCPAP/f9f+R//r/AN+JAIEAkQDfAIEA3QD/3/r/&#10;/9/ZAP/f6//73/n/At8AAMsAgQCBAJEAgQDOAPzfuf+R/+j//9+cAI4A/d/4/5H/+v8A34kAgQCR&#10;AN8AgQDfAP7f+v//39sA/d/r///f/QD/3/r//98AAMsAgQCBAJEAgQDKAP7fu/+R/+f//d+fAIsA&#10;/9/5/5H/+v8A34kAgQCRAN8AgQDgAP/f+P8A39oAAN/o/wDf+wD/3/r//9/LAIEAgQCRAIEAyAD+&#10;373/kf/k//7foQCKAP7f+/+R//r/AN+JAIEAkQDfAIEA4AAA3/j//9/bAP/f6//93/oA/t/7/wDf&#10;ywCBAIEAkQCBAMYA/N/B/5H/4v//36IAiAD+3/3/kf/6/wDfiQCBAJEA3wCBAOIA/t/5///f3AD+&#10;3+v//9/1AADf+/8A3wDfzACBAIEAkQCBAMIA/t/D/5H/4f/836YAhgD/3/7/kf/6/wDfiQCBAJEA&#10;3wCBAOMA/9/4///f3QD+3+r//9/0AP/f+/8A38wAgQCBAJEAgQDAAP7fxf+R/93//t+oAIUA/9//&#10;/5H/+v8A34kAgQCRAN8AgQDkAP/f9/8A390A/9/q//7f8gD+3/7/AN8A38wAgQCBAJEAgQC+APzf&#10;yf+R/9v//9+pAIQA/t+R//r/AN+JAIEAkQDfAIEA5gD+3/f//9/fAP7f6//+3+4AAd///t/LAIEA&#10;gQCRAIEAugD/38r/kf/a//zfrQCCAADfkf/6/wDfiQCBAJEA3wCBAOYAAN/1/wDf3wD/3+n/AN/s&#10;AP7f/wDLAIEAgQCRAIEAuQD9383/kf/W///frgCCAADfAN+S//r/AN+JAIEAkQDfAIEA5wD/3/f/&#10;/t/gAP/f6//93+sAAN/+AMsAgQCBAJEAgQC2AP3f0P+R/9X//t+wAIEA/t+U//r/AN+JAIEAkQDf&#10;AIEA6AD/3/b/AN/gAP7f6v8A3+QAywCBAIEAkQCBALMA/9/R/5H/0//937MAgQD/AADflP/7///f&#10;iQCBAJEA3wCBAOcA/9/3/wDf4gD+3+r//t/kAMsAgQCBAJEAgQCyAP7f0/+R/9D//9+0AIEA/wD/&#10;35X/+/8A34gAgQCRAN8AgQDmAADf9/8A3+MA/9/q//7f4gDLAIEAgQCRAIEAsAD939b/kf/P//7f&#10;tgCBAP4A/t+X//v/AN+IAIEAkQDfAIEA5gD/3/j//t/nAP7f6v//3+AAywCBAIEAkQCBAK0A/d/Z&#10;/5H/zf/937kAgQD8AADfl//7/wDfiACBAJEA3wCBAOUA/9/3/wDf6AD/3+n//9/fAMsAgQCBAJEA&#10;gQCqAP/f2v+R/8r//9+6AIEA/AAA35f/+/8A34gAgQCRAN8AgQDkAP/f+P//3+oA/9/r//3f3gDL&#10;AIEAgQCRAIEAqQD9393/kf/J//7fvACBAPwA/t+Z//v/AN+IAIEAkQDfAIEA4wAA3/f/AN/sAP7f&#10;6v8A39sAywCBAIEAkQCBAKYA/t/f/5H/x//9378AgQD6AADfmf/7/wDfiACBAJEA3wCBAOMA/9/4&#10;///f7gD/3+n//9/bAMsAgQCBAJEAgQCkAP7f4f+R/8T//t/BAIEA+gD/35r/+/8A34gAgQCRAN8A&#10;gQDiAP/f+P//3/EA/t/q//7f2gDLAIEAgQCRAIEAogD83+X/kf/C//7fwwCBAPkA/9+b//z//9+I&#10;AIEAkQDfAIEA4QD/3/j//9/0AP7f6v/+39gAywCBAIEAkQCBAJ4A/9/m/5H/wP/938YAgQD4AADf&#10;m//8/wDfhwCBAJEA3wCBAOAAAN/3/wDf9QD/3+n//9/WAMsAgQCBAJEAgQCdAP7f6P+R/73//9/H&#10;AIEA+AD/35z//P8A34cAgQCRAN8AgQDgAP/f+P8A3/UAAN/q//7f1QDLAIEAgQCRAIEAmwD93+v/&#10;kf+8//7fyQCBAPcA/9+d//3//9+HAIEAkQDfAIEA3wD/3/n//t/6AP3f6///39MAywCBAIEAkQCB&#10;AJgA/d/u/5H/uv/938wAgQD2AADfnf/9/wDfhgCBAJEA3wCBAN4A/9/4///f/AD/3+n//9/SAMsA&#10;gQCBAJEAgQCVAP7f8P+R/7f//t/OAIEA9gAA353//f8A34YAgQCRAN8AgQDdAADf9/8A3/0A/9/q&#10;//7f0QDLAIEAgQCRAIEAkwD83/T/kf+1///fzwCBAPYA/9+e//7//9+GAIEAkQDfAIEA3QD/3/j/&#10;+9/q///fzwDLAIEAgQCRAIEAjwD+3/b/kf+0//3f0gCBAPUAAN+e//7/AN+FAIEAkQDfAIEA3AD/&#10;393//9/OAMsAgQCBAJEAgQCNAP/f9/+R/7H//t/UAIEA9QD/35///v8A34UAgQCRAN8AgQDbAP/f&#10;4P/+380AywCBAIEAkQCBAIwA/N/7/5H/r///39UAgQD0AADfn//+/wDfhQCBAJEA3wCBANoAAN/i&#10;//7fywDLAIEAgQCRAIEAiAD+3/3/kf+u//3f2ACBAPQA/9+g/////9+FAIEAkQDfAIEA2gAA3+L/&#10;AN/JAMsAgQCBAJEAgQCGAP7f//+R/6v//9/ZAIEA8wAA36D///8A34QAgQCRAN8AgQDaAP7f5//9&#10;38kAywCBAIEAkQCBAIQA/t8A35L/qv/+39sAgQDzAADfoP8C/9/fhACBAJEA3wCBANgA/9/o/wDf&#10;xgDtAP3f4wCBAIEAkQCBAIEA/9+T/6j//d/eAIEA8wAA36D//9+DAIEAkQDfAIEA1wAA3+r//t/G&#10;AO4A/9/////f5ACBAIEAkQCBAIEAAAD935b/pf8A394AgQDzAADfoP8A34IAgQCRAN8AgQDXAP/f&#10;7f/+38QA7wD/3/3/AN/kAIEAgQCRAIEAgQD9AP3fmf+l//7f4ACBAPMA/9+i/wDfAN+CAIEAkQDf&#10;AIEA1gD/3+///9/CAPEA/t/8///f5QCBAIEAkQCBAIEA+gD+35v/o//93+MAgQDyAADfov8A34EA&#10;gQCRAN8AgQDVAADf8P//38EA8QAA3/n//9/mAIEAgQCRAIEAgQD4AP/fnP+g///f5ACBAPIA/9+k&#10;///fgQCBAJEA3wCBANUA/9/z//7fwADyAP/f+P//3+cAgQCBAJEAgQCBAPcA/d+f/5///9/lAIEA&#10;8QAA36X//98AAIEAgQCRAN8AgQDUAP/f9f//374A9AD+3/b//9/oAIEAgQCRAIEAgQD0AP3fov+e&#10;//3f6ACBAPEAAN+l/wLfAACBAIEAkQDfAIEA0wAA3/X/AN+9APQAAN/z///f6QCBAIEAkQCBAIEA&#10;8QD/36P/m//+3+oAgQDxAADfpf8C3wAAgQCBAJEA3wCBANMA/t/3/wDfvQD2AP7f8v8A3+kAgQCB&#10;AJEAgQCBAPAA/d+m/5n//9/rAIEA8QAA36b//9//AIEAgQCRAN8AgQDRAADf9/8A370A9wD/3/H/&#10;/9/pAIEAgQCRAIEAgQDtAP7fqP+Y//3f7gCBAPEA/9+o///f/gCBAIEAkQDfAIEA0QAA3/f/AN+9&#10;APgA/9/w/wDf6ACBAIEAkQCBAIEA6wD+36r/lf/+3/AAgQDwAADfqf//3/0AgQCBAJEA3wCBANEA&#10;/t/5///fvgD5AP/f7/8A3+gAgQCBAJEAgQCBAOkA/d+t/5P/AN/wAIEA8AAA36n/AN/8AIEAgQCR&#10;AN8AgQDPAADf+P//378A+gD/3+///9/oAIEAgQCRAIEAgQDmAP/frv+T//3f8wCBAPAAAN+q///f&#10;/ACBAIEAkQDfAIEAzwD/3/j//9/AAPwA/t/u/wDf5wCBAIEAkQCBAIEA5QD937H/kP/+3/UAgQDw&#10;AADfqv8A3/sAgQCBAJEA3wCBAM4A/9/4/wDfwAD9AP/f7P8A3+cAgQCBAJEAgQCBAOIA/d+0/47/&#10;/9/2AIEA8AAA36z//t/7AIEAgQCRAN8AgQDNAADf+P//38EA/gD/3+v/AN/nAIEAgQCRAIEAgQDf&#10;AP/ftf+N//3f+QCBAPAAAN+s/wDf+QCBAIEAkQDfAIEAzQD/3/j//9/CAAAA/t/q/wDf5wCBAIEA&#10;kQCBAIEA3gD+37f/iv8A3/kAgQDwAADfrf//3/kAgQCBAJEA3wCBAMwA/9/4///fwwABAN/p///f&#10;5wCBAIEAkQCBAIEA3AD937r/iv/+3/sAgQDwAADfr//+3/gAgQCBAJEA3wCBAMsAAN/3/wDfxAAA&#10;3//f6f8A3+YAgQCBAJEAgQCBANkA/t+8/4j//t/9AIEA8AAA36//AN/2AIEAgQCRAN8AgQDLAP/f&#10;+P//3/EA/t/ZAP/f5/8A3+YAgQCBAJEAgQCBANcA/9+9/4b//9/+AIEA8AAA36//AN/2AIEAgQCR&#10;AN8AgQDKAP/f+P//3/QA/t8B/9/aAP/fAP/o///f5gCBAIEAkQCBAIEA1gD938D/hf//3/8AgQDw&#10;AADfsf/+3/YAgQCBAJEA3wCBAMkA/9/4///f+gD73/7//9/dAP7f///o/wDf5QCBAIEAkQCBAIEA&#10;0wD+38L/hP/+34EA8QD/37L//9/0AIEAgQCRAN8AgQDIAADf9/8A3/sA/9/4/wDf3QAA3/3/6P8A&#10;3+UAgQCBAJEAgQCBANEA/9/D/4L/AN8A34IA8QAA37H/AN/zAIEAgQCRAN8AgQDIAP/f+P//3/8A&#10;/d/3///f3wD/3/3/6f//3+UAgQCBAJEAgQCBANAA/d/G/4H//9+DAPEAAN+z//7f8wCBAIEAkQDf&#10;AIEAxwD/3/j//d/0///f4QD+3/z/6f8A3+QAgQCBAJEAgQCBAM0A/d/J/4H/AP/+34UA8QAA37T/&#10;/9/xAIEAgQCRAN8AgQDGAP/f6f//3+EA/9/6/+n/AN/kAIEAgQCRAIEAgQDKAP/fyv+B//7//t+H&#10;APIA/9+0/wDf8ACBAIEAkQDfAIEAxQAA3+z//d/hAP/f+f/9//3f8f8A3+QAgQCBAJEAgQCBAMkA&#10;/d/N/4H//P//34gA8gAA37X//t/wAIEAgQCRAN8AgQDFAP/f7v//398A/9/4//7//9//AADf8f8A&#10;3+QAgQCBAJEAgQCBAMYA/t/P/4H/+//+34oA8gAA37b//9/uAIEAgQCRAN8AgQDEAADf7///3+AA&#10;/t/3/////9/+AADf8f8A3+QAgQCBAJEAgQCBAMQA/9/Q/4H/+f//34sA8wD/37b/AN/tAIEAgQCR&#10;AN8AgQDEAP7f9P/93+AA/9/1//7f/QAA3/L//9/rAP7f/QCBAIEAkQCBAIEAwwD939P/gf/4/wDf&#10;iwDzAADfuP/93+0AgQCBAJEA3wCBAMIAAN/1///f3gD/3/T/AN/8AP/f8v8A3+sA/98A//7f/wCB&#10;AIEAkQCBAIEAwAD+39X/gf/4//7fjQDzAADfuP8A3+oAgQCBAJEA3wCBAMIAAN/2///f3gD/3/T/&#10;AN8A3/wAAN/x/wDf7AD/3/3/At8AAIEAgQCRAIEAgQC+AP7f1/+B//b//9+OAPMAAN+5///f6gCB&#10;AIEAkQDfAIEAwgD/3/n//t/eAP/f9f/+3/sAAN/y///f7QD/3/z//98AAIEAgQCRAIEAgQC8AP3f&#10;2v+B//X//9+PAPMAAN+7//7f6QCBAIEAkQDfAIEAwQD/3/z//t/eAP7f9f//3/8A/AD/3/L/AN/s&#10;AP/f+///3wDfggCBAJEAgQCBALkA/9/b/4H/9P/+35EA9AD/37z//9/nAIEAgQCRAN8AgQDAAP/f&#10;/f8A390A/9/0///f/gD8AADf8f8A3+sA/9/6/wDfggCBAJEAgQCBALgA/9/c/4H/8v8A35EA9AAA&#10;37z//9/mAIEAgQCRAN8AgQC/AAHf//3f3QAA3/T//9/9APwAAN/y///f6gAA3/r//9+DAIEAkQCB&#10;AIEAtwD939//gf/y///fkgD1AP/fvv/+3+UAgQCBAJEA3wCBAL8A/t/cAP7f9f//3/wA/QD/3/L/&#10;AN/pAP/f+/8A//7fhQCBAJEAgQCBALQA/t/h/4H/8f/+35QA9gD/377//9/jAIEAgQCRAN8AgQC+&#10;AADf3AD/3/T//9/7AP0AAN/x/wDf6AD/3/z//v8A34UAgQCRAIEAgQCyAP/f4v+B/+//AN+UAPYA&#10;AN++///f4gCBAIEAkQDfAIEAmQD/3/T//9/6AP0AAN/x/wDf5wD/3/3//v//34YAgQCRAIEAgQCx&#10;AP3f5f+B/+///9+VAPYAAN/A//7f4QCBAIEAkQDfAIEAmwD+3/X//t/5AP0AAN/x/wDf5gAA3/3/&#10;/f/+34gAgQCRAIEAgQCuAP7f5/+B/+7//9+WAPcA/9/B///f3wCBAIEAkQDfAIEAnAD/3/T//9/3&#10;AP0AAN/y///f5gAA3/3/+/8A34gAgQCRAIEAgQCsAP7f6f+B/+3//9+XAPgA/9/B///f3gCBAIEA&#10;kQDfAIEAnQD/3/T//9/2AP0AAN/y/wDf5QD/3/7/+/8A34gAgQCRAIEAgQCqAP3f7P+B/+z/AN+X&#10;APgAAN/C//7f3QCBAIEAkQDfAIEAngD/3/T//9/1AP0AAN/y/wDf5AAA3/7/+//+34oAgQCRAIEA&#10;gQCnAP/f7f+B/+z//9+YAPkA/9/D///f2wCBAIEAkQDfAIEAnwD/3/T//9/0AP4A/9/z///f5AAA&#10;3/7/+f//34sAgQCRAIEAgQCmAP7f7/+B/+v//9+ZAPkAAN/D///f2gCBAIEAkQDfAIEAsgD+3/IA&#10;/9/1//7f8wD+AADf8v8A3+MAAN/+//j/AN+LAIEAkQCBAIEApAD93/L/gf/q///fmgD6AP/fxf/+&#10;39kAgQCBAJEA3wCBALMA/98A//7f9gD+3/X//9/xAP4AAN/z///f5AD/3/7/+P/+340AgQCRAIEA&#10;gQChAP/f8/+B/+n/AN+aAPsA/9/G//7f1wCBAIEAkQDfAIEAtAD/3/3/AN/3AP/f8/8A3/AA/wD/&#10;3/P/AN/kAP/f/f/2///fjgCBAJEAgQCBAKAA/9/0/4H/6f//35sA/AD/38b//9/VAIEAgQCRAN8A&#10;gQC1AP/f/P/+3/oA/9/0//7f8AD/AADf8v8A3+UA/9/8//X/AN+OAIEAkQCBAIEAnwD93/f/gf/o&#10;///fnAD8AADfx//+39QAgQCBAJEA3wCBALQA/9/7///f/QD+3/T//9/uAP8AAN/y/wDf5gD/3/v/&#10;9f/+35AAgQCRAIEAgQCcAP7f+f+B/+f//9+dAP0A/9/I///f0gCBAIEAkQDfAIEAswAA3/r//t8C&#10;AN/f8v8A3+0AAgDf3/L/AN/nAP/f+v/z///fkQCBAJEAgQCBAJoA/9/6/4H/5v8A350A/gD/38n/&#10;/t/RAIEAgQCRAN8AgQCzAP7f+v/+3/T//d/tAAEA3/H/AN/oAP/f+f/y/wDfkQCBAJEAgQCBAJkA&#10;/d/9/4H/5v8A350A/wD/38r//t/PAIEAgQCRAN8AgQCxAP/f6/8A3+oAAQDf8v//3+kA/9/4//L/&#10;/t+TAIEAkQCBAIEAlgD+3///gf/m///fngACAN/fyv//380AgQCBAJEA3wCBALAAAN/s///f6gAB&#10;AN/y/wDf6QD/3/f//v/83/j//9+UAIEAkQCBAIEAlAD/3wD/gf/l/wDfngD/38r//9/MAIEAgQCR&#10;AN8AgQCwAP/f7//+3+kAAQDf8v8A3+oA/9/2/////9/+AP3f+v8A35QAgQCRAIEAgQCTAP/f/9+D&#10;/+X//9+gAADfAN/L//7fywCBAIEAkQDfAIEArwD/3/D/AN/nAP/f8///3+sA/9/1/wL/39/6AADf&#10;+v/+35YAgQCRAIEAgQCRAAAA/t+F/+T/AN+hAP/fy///38kAgQCBAJEA3wCBAK4A/9/y///f5wAA&#10;3/L/AN/rAP/f9P//3/kA/t/7///flgCBAJEAgQCBAJEA/gD/34b/5P//36MA/98A/83//t/IAIEA&#10;gQCRAN8AgQCtAP/f9f/+3+YAAN/y/wDf7QD+3/X//98A3/YA/t/+///flQCBAJEAgQCBAJEA/QD+&#10;34j/4/8A36QA/9///8///t/GAIEAgQCRAN8AgQCsAADf9v//3+UAAN8A3/P//9/uAP/f9P//3wAA&#10;8wD835QAgQCRAIEAgQCRAPsA/t+K/+P/AN+lAP/f/v/Q///fxACBAIEAkQDfAIEArAD/3/f/AN/k&#10;AADf8v8A3+4A/9/z/wLfAADxAADfkgCBAJEAgQCBAJEA+QD/34v/4/8A36YA/9/9/9L//t/DAIEA&#10;gQCRAN8AgQCrAP/f+P8A3+QAAN/y/wDf7wD/3/T//t//AIEAgQCRAIEAgQCRAPgA/d+O/+P/AN+n&#10;AP/f/P/U//7fwQCBAIEAkQDfAIEAqgD/3/n//9/mAP/f8v8A3/AA/9/0///f/QCBAIEAkQCBAIEA&#10;kQD1AP7fkP/j///fqQD/3/v/1v/+378AgQCBAJEA3wCBAKkA/9/5/wDf5gAB3//y/wDf8QD/3/P/&#10;AN/8AIEAgQCRAIEAgQCRAPMA/9+R/+L/AN+qAP/f+v/X///fvQCBAIEAkQDfAIEAqAD/3/r/AN/m&#10;AAHf//L/AN/yAP/f9f/93/wAgQCBAJEAgQCBAJEA8gD+35P/4v8A36sA/9/5/9n//t+8AIEAgQCR&#10;AN8AgQCnAADf+v//3+cAAd//8///3/MA/9/0/wDf+QCBAIEAkQCBAIEAkQDwAP/flP/i/wDfrQD+&#10;3/j/2v//37oAgQCBAJEA3wCBAKcA/9/6///f6AAB3//z/wDf8wD/3/T//9/5AIEAgQCRAIEAgQCR&#10;AO8A/t+W/+L//9+vAP/f9v/c//7fuQCBAIEAkQDfAIEApgD+3/v//9/pAAHf//P/AN/0AP/f9f/+&#10;3/gAgQCBAJEAgQCBAJEA7QD935n/4f8A368AAN/1/97//t+3AIEAgQCRAN8AgQCkAADf+v8A3+oA&#10;/98A//T//9/2AP7f9P8A3/YA4QAA36IAgQCRAIEAgQCRAOoA/9+a/+H/AN+xAP7f9f/f///ftQCB&#10;AIEAkQDfAIEApAD/3/v//9/rAALf///0/wDf9gD/3/P//9/2AOIA/t+jAIEAkQCBAIEAkQDpAP7f&#10;nP/h/wDfsgD/3/P/4P//37QAgQCBAJEA3wCBAKMA/t/8/wDf6wAC3///9P8A3/YAAN/0//7f9QDj&#10;AP/fAf/fowCBAJEAgQCBAJEA5wD+357/4f8A37MA/9/y/+L//t+zAIEAgQCRAN8AgQChAADf/f//&#10;3+wA/9////X//9/4AP7f9f//3/MA5QD+3////d+mAIEAkQCBAIEAkQDlAP7foP/h/wDftQD+3/H/&#10;5P/+37EAgQCBAJEA3wCBAKEA/9/+/wDf6wAA3/7/9f8A3/gA/9/0///f8gDmAP/f+v8A36YAgQCR&#10;AIEAgQCRAOMAAN+g/+H/AN+1AADf7//l///frwCBAIEAkQDfAIEAoAD83+wA/9/+//X/AN/4AADf&#10;9P//3/EA6AD+3/n//9+nAIEAkQCBAIEAkQDjAP3fo//h/wDftgD/3+//5//+364AgQCBAJEA3wCB&#10;AIYAAN/9//X/AN/6AP7f9f//3/AA6gD+3/b//t+pAIEAkQCBAIEAkQDgAP/fpP/h/wDfuAD+3+7/&#10;6P//36wAgQCBAJEA3wCBAIYAAN/9//X/AN/7AP/f9P//3+8A6wD/3/L//9+qAIEAkQCBAIEAkQDf&#10;AP7fpv/h/wDfuQD/3+z/6f//36sAgQCBAJEA3wCBAIYAAN/9//b//9/8AP/f9f/+3+4A7QD+3/D/&#10;/9+rAIEAkQCBAIEAkQDdAP/fp//h/wDfugD/3+v/6//+36oAgQCBAJEA3wCBAIYAAN/9//b/AN/9&#10;AP7f9f//3+wA7wD+3+3//9+sAIEAkQCBAIEAkQDcAP7fqf/h/wDfvAD+3+r/7P//36gAgQCBAJEA&#10;3wCBAIYAAN/9//b/AN/9AADf9P//3+sA8AD/3+r//9+tAIEAkQCBAIEAkQDaAP/fqv/i///fvQD/&#10;3+j/7v/+36cAgQCBAJEA3wCBAIcA/9/9//b/AN/+AP/f9f//3+oA8QD/3+j//9+uAIEAkQCBAIEA&#10;kQDZAP7frP/i/wDfvQD/3+f/8P/+36UAgQCBAJEA3wCBAIcAAN/8//b/Ad8A/t/1///f6QD0AP3f&#10;5v//368AgQCRAIEAgQCRANcA/9+t/+L/AN+/AP7f5v/x///fowCBAIEAkQDfAIEAiAD/3/z/9v/+&#10;3/T//9/oAPQAAN/z//3f9P/+37EAgQCRAIEAgQCRANYA/9+u/+L/AN/AAP/f5P/y///fogCBAIEA&#10;kQDfAIEAiAAA3/v/6P/+3+cA9QD/3/f//N//AP7f9P//37IAgQCRAIEAgQCRANUA/t+w/+P//9/A&#10;AADf4//0//7foQCBAIEAkQDfAIEAiAAA3/v/6f//3+UA9AAA3/j//9/5AP/f9P//37MAgQCRAIEA&#10;gQCRANMA/9+x/+P/AN/CAP3f4//1///fnwCBAIEAkQDfAIEAiQD/3/v/6f8A3+QA9AAA3/r//t/3&#10;AP/f9P//37QAgQCRAIEAgQCRANIA/9+y/+P/AN/CAADf4P/2///fngCBAIEAkQDfAIEAiQAA3/r/&#10;6//+3+QA9AD+3wD//N/0AP7f9f//37UAgQCRAIEAgQCRANEA/t+0/+P/AN/DAP/f4P/4//7fnQCB&#10;AIEAkQDfAIEAiQAA3/r/7P//3+IA8gD+3+4A/9/1///ftgCBAJEAgQCBAJEAzwD/37X/4/8A38UA&#10;/t/f//n//9+bAIEAgQCRAN8AgQCJAADf+v/s/wDf4QDbAP/f9f/+37gAgQCRAIEAgQCRAM4AAN+1&#10;/+P/AN/GAP/f3f/6///fmgCBAIEAkQDfAIEAiQAA3/r/7v/+3+EA2gD/3/T/AN+4AIEAkQCBAIEA&#10;kQDOAP7ft//k///fyAD+39z//P/+35kAgQCBAJEA3wCBAIoA/9/6/+///9/fANkA/9/1//7fugCB&#10;AJEAgQCBAJEAzAD/37j/5P8A38kA/t/a//3//9+XAIEAgQCRAN8AgQCKAADf+f/v/wDf3gDYAP/f&#10;9P//37sAgQCRAIEAgQCRAMsAAN+4/+X//9/KAP/f2P/+///flgCBAIEAkQDfAIEAigAA3/n/8f/+&#10;394A1wD+3/X/AN+7AIEAkQCBAIEAkQDLAP7fuv/l/wDfygD/39f/AP/+35UAgQCBAJEA3wCBAIsA&#10;/9/5//L//9/cANUA/9/2//7fvQCBAJEAgQCBAJEAyQD/37v/5v//38wA/t/W/wH/35MAgQCBAJEA&#10;3wCBAIsAAN/4//P//9/bANQA/9/1///fvgCBAJEAgQCBAJEAyAAA37v/5v8A38sAAN/U///fkwCB&#10;AIEAkQDfAIEAiwAA3/j/9f/+39oA0wAA3/T//9+/AIEAkQCBAIEAkQDIAP/fvP/m/wDfzQD+39b/&#10;/98A35IAgQCBAJEA3wCBAIsA/9/5//X/AN/YAO0AAN/oAADf8//+38EAgQCRAIEAgQCRAMcA/9+9&#10;/+b/AN/PAP7f1P8B3wCRAIEAgQCRAN8AgQCKAP/f+v/2///f2ADuAP7f6QAA3/H/AN/BAIEAkQCB&#10;AIEAkQDGAP/fvv/n///f0AD/39P//98AAJEAgQCBAJEA3wCBAIkAAN/6//j//t/XAO8A/98B/9/p&#10;AADf8f/+38MAgQCRAIEAgQCRAMUAAN++/+j//9/QAP/f1P/+3/8AkQCBAIEAkQDfAIEAiQD/3/v/&#10;+P8A39UA8AD/3////t/sAP/f7///38QAgQCRAIEAgQCRAMUA/9+//+j/AN/RAP7f0/8A3/0AkQCB&#10;AIEAkQDfAIEAiAD/3/z/+f//39UA8QD/3/z//9/uAP/f7f//38UAgQCRAIEAgQCRAMQAAN+//+n/&#10;/9/SAP/f0v//3/0AkQCBAIEAkQDfAIEAhwD/3/3/+v//39QA8QAA3/v//9/vAP/f6///38YAgQCR&#10;AIEAgQCRAMQA/9/A/+n/AN/SAP/f0//+3/wAkQCBAIEAkQDfAIEAhgD/3/7/+v8A39MA8wD+3/z/&#10;/9/vAP/f6f/+38gAgQCRAIEAgQCRAMMA/9/B/+n/AN/UAP7f0v8A3/oAkQCBAIEAkQDfAIEAhQD/&#10;3///+v//39QA9AD/3/v//9/vAP/f5v//38kAgQCRAIEAgQCRAMIAAN/B/+r//9/VAP/f0P8A3/oA&#10;kQCBAIEAkQDfAIEAhAD/3wD/+f8A39QA9AAA3/r/AN/vAP/f5P//38oAgQCRAIEAgQCRAMIAAN/B&#10;/+v//9/VAP/f0f/+3/oAkQCBAIEAkQDfAIEAgwD/3/n//9/VAPYA/t/6/wDf8AD/3+7//t/4//7f&#10;zACBAJEAgQCBAJEAwgD/38L/6/8A39UA/9/R///f+ACRAIEAgQCRAN8AgQCCAADfAN/5/wDf1QD2&#10;AADf+f//3/EA/9/u///fAAD+3/j//9/NAIEAkQCBAIEAkQDBAADfwv/s///f1gD/39D/AN/3AJEA&#10;gQCBAJEA3wCBAIEA/9/6///f1gD3AP/f+v//3/EA/9/v//7f/QD93/z//t/NAIEAkQCBAIEAkQDB&#10;AP/fw//s/wDf1wD+39H//t/3AJEAgQCBAJEA3wCBAIEAAgDf3/r//9/XAPgA/9/6///f8QD/3+7/&#10;AN/4AP7f////38sAgQCRAIEAgQCRAMAA/9/E/+3//9/YAP/f0P//3/UAkQCBAIEAkQDfAIEAgQD/&#10;AP/f+v//39gA+QD/3/n/AN/xAP/f7v//3/YA/98B/9/KAIEAkQCBAIEAkQC/AADfxP/u///f2QD+&#10;38//AN/0AJEAgQCBAJEA3wCBAIEA/gD/3/r/AN/YAPoA/9/4/wDf8gD/3+///t/0AP7fygCBAJEA&#10;gQCBAJEAvwAA38T/7///39gAAN/O///f9ACRAIEAgQCRAN8AgQCBAP0A/9/7/wDf2AD7AP/f9///&#10;3/MAAN/u/wDfuACBAJEAgQCBAJEAvwAA38T/7/8A39kA/t/O/wDf8wCRAIEAgQCRAN8AgQCBAPwA&#10;/9/8///f2QD8AP/f9f//3/UA/9/v///f5wD/39QAgQCRAIEAgQCRAL8AAN/E/+//AN/aAP/fzf//&#10;3/MAkQCBAIEAkQDfAIEAgQD7AP/f/v//39gA/QD/3/P//9/3AP/f8P/+3+cA/d/VAIEAkQCBAIEA&#10;kQC/AADfxP/x//7f2wD/383//9/yAJEAgQCBAJEA3wCBAIEA+gD/3wL/39/XAP4A/9/x///f+QD/&#10;3+//AN/mAP/f////39YAgQCRAIEAgQCRAL8AAN/E//L//9/bAP7fzP8A3/EAkQCBAIEAkQDfAIEA&#10;gQD5AP7f1gD/AP/f7//+3/wA/9/u/wDf5wD/3/3//t/YAIEAkQCBAIEAkQC/AADfxP/y/wDf2wD/&#10;38r/AN/xAJEAgQCBAJEA3wCBAIEA+AAA3+MA/9/1AAIA39/s/wDf/QD/3+///t/nAADf+v//39kA&#10;gQCRAIEAgQCRAL8AAN/E//P//9/cAP/fyv//3/EAkQCBAIEAkQDfAIEAgQDZAP3f9wD/3/n//d/3&#10;//vf7///3+UA/9/6//7f2wCBAJEAgQCBAJEAvwD/38X/9P//390A/t/K///f8ACRAIEAgQCRAN8A&#10;gQCBANoA/9////7f+QAA3/n//9//AP/f4P8A3+MAAN/4///f3ACBAJEAgQCBAJEAvgAA38X/9f//&#10;390A/9/I/wDf7wCRAIEAgQCRAN8AgQCBANsA/9/8/wDf+QD/3/3//d/9AP7f5P/+3+MA/t/5/wDf&#10;3ACBAJEAgQCBAJEAvgAA38X/9f8A390A/9/I///f7wCRAIEAgQCRAN8AgQCBANwA/9/7/wDf+QAG&#10;AN/f///f3/gAAN/l///f3wD/3/r//d/fAIEAkQCBAIEAkQC+AADfxf/3//7f3gD/38f/AN/uAJEA&#10;gQCBAJEA3wCBAIEA3AAA3/r/AN/5AP8A/d/3AP7f5/8A390AAN/3///f4ACBAJEAgQCBAJEAvgAA&#10;38X/9/8A394A/t/G/wDf7gCRAIEAgQCRAN8AgQCBANwAAN/7///f+QD+AADf8wD/3+n//9/dAP/f&#10;9///3+EAgQCRAIEAgQCRAL4AAN/F//j//9/eAADfxf//3+4AkQCBAIEAkQDfAIEAgQDeAP7f+/8A&#10;3/gA7gD/3+v//9/bAP/f9//+3+MAgQCRAIEAgQCRAL4AAN/F//n//9/fAP7fxf8A3+0AkQCBAIEA&#10;kQDfAIEAgQDeAADf+f8A3/gA7QAA3+z//9/ZAP/f9v//3+QAgQCRAIEAgQCRAL4AAN/F//r//9/f&#10;AP/fw/8A3+0AkQCBAIEAkQDfAIEAgQDfAP/f+v//3/gA7QAA3+3//9/XAADf9f//3+UAgQCRAIEA&#10;gQCRAL4AAN/F//v//9/eAADfw///3+0AkQCBAIEAkQDfAIEAgQDfAADf+f8A3/cA7gD/3+7//9/W&#10;AADf9P/+3+cAgQCRAIEAgQCRAL8A/9/F//z//9/fAP7fxP//3+wAkQCBAIEAkQDfAIEAgQDgAP/f&#10;+v//3/cA7gAA3+7//9/VAADf8v//3+gAgQCRAIEAgQCRAL8AAN/E//z/AN/fAP/fwv8A3+sAkQCB&#10;AIEAkQDfAIEAgQDhAP/f+f8A3/YA7wD/3+///9/UAADf8f//3+kAgQCRAIEAgQCRAL8AAN/E//7/&#10;/t/fAADfwf8A3+sAkQCBAIEAkQDfAIEAgQDiAP/f+P8A3/YA8QD+3+///9/UAP/f8P/+3+sAgQCR&#10;AIEAgQCRAL8AAN/E/////9/fAP7fwf8A3+sAkQCBAIEAkQDfAIEAgQDiAADf9/8A3/YA8QAA3+7/&#10;/9/UAP/f7f//3+wAgQCRAIEAgQCRAL8AAN/E/wL/39/fAP/fv/8A3+sAkQCBAIEAkQDfAIEAgQDi&#10;AADf9/8A3/YA8gD/3+///9/TAADf6//+3+4AgQCRAIEAgQCRAL8AAN/E///f3gAA37///9/rAJEA&#10;gQCBAJEA3wCBAIEA5AD+3/f/AN/2APQA/t/v///f0wD/3+n//9/vAIEAkQCBAIEAkQC/AADfxf8A&#10;3wDf3wD+37//AN/qAJEAgQCBAJEA3wCBAIEA5QD/3/X/AN/2APQAAN/u///f0gAA3+f//t/xAIEA&#10;kQCBAIEAkQC/AADfxv//398A/9+9/wDf6gCRAIEAgQCRAN8AgQCBAOQA/t/3/wDf9gD1AP/f7///&#10;39EAAN/l/wDf8QCBAJEAgQCBAJEAvwAA38f//98AAN8AAN+9///f6gCRAIEAgQCRAN8AgQCBAOIA&#10;AN/3//7f+AD3AP7f7///39EA/9/l//3f9ACBAJEAgQCBAJEAwAD/38j//9//AOAA/9+9/wDf6QCR&#10;AIEAgQCRAN8AgQCBAOIA/9/2///f+QD3AADf7v//39EA/9/w//zf9/8A3/QAgQCRAIEAgQCRAMEA&#10;/9/I///f/gDhAP/fvP8A3+kAkQCBAIEAkQDfAIEAgQDhAP7f9/8A3/kA+AD/3+7/AN/QAADf8P//&#10;3/4A/d/7///f9ACBAJEAgQCBAJEAwQAA38j//9/9AOIA/9+7/wDf6QCRAIEAgQCRAN8AgQCBAN8A&#10;/9/4//7f+wD5AP/f7v//39EA/9/w/wDf+gD/3/3//9/zAIEAkQCBAIEAkQDBAADfyf//3/wA4wD/&#10;37r/AN/pAJEAgQCBAJEA3wCBAIEA3gD/3/f//9/8APoA/9/u///f0AAA3/D//9/5AP7fAv/f3/IA&#10;gQCRAIEAgQCRAMIA/9/L//7f+wDkAP/fuf8A3+kAkQCBAIEAkQDfAIEAgQDdAP/f9///3/0A+wD/&#10;3+7//9/QAP/f8f//3/YA/t/xAIEAkQCBAIEAkQDCAADfy///3/kA5AAA37n//9/pAJEAgQCBAJEA&#10;3wCBAIEA3AD/3/f//t//AP0A/t/u///f0AD/3/D/AN/iAIEAkQCBAIEAkQDCAADfzP//3/gA5QD/&#10;37n/AN/oAJEAgQCBAJEA3wCBAIEA2wD/3/b/At8AAP0AAN/t///fzwAA3/D//9/iAIEAkQCBAIEA&#10;kQDDAP/fzf//3/cA5gD/37j/AN/oAJEAgQCBAJEA3wCBAIEA2gD+3/j//t/+AP/f7v//388A/9/x&#10;///f4QCBAJEAgQCBAJEAwwAA387//t/2AOYAAN+3/wDf6ACRAIEAgQCRAN8AgQCBANgA/9/3/wDf&#10;/d/u///fzgAA3/D/AN/gAIEAkQCBAIEAkQDEAP/fz///3/QA5wD/37f/AN/oAJEAgQCBAJEA3wCB&#10;AIEA1wD/3/f/6v8A384A/9/x///f4gD/3wDfggCRAIEAgQCRAMUA/9/O/wDf8wDoAP/ftv8A3+gA&#10;kQCBAIEAkQDfAIEAgQDWAP/f+P/s//7fzgAA3/D/AN/iAP/fAP//34MAkQCBAIEAkQDFAADfz//+&#10;3/MA6AAA37X/AN/oAJEAgQCBAJEA3wCBAIEA1QD/3/n/7P8A380A/9/x///f5AD+3///AP/+34UA&#10;kQCBAIEAkQDFAADf0P//3/EA6QD/37X/AN/oAJEAgQCBAJEA3wCBAIEA1AD/3/r/7f//384A/9/x&#10;///f5QD+3/3//v8A34UAkQCBAIEAkQDGAP/f0P8A3/AA6gD/37T/AN/oAJEAgQCBAJEA3wCBAIEA&#10;0wD+3/z/7//+380AAN/x///f5AAA3/v/////34UAkQCBAIEAkQDGAADf0v/93/AA6gAA37P/AN/o&#10;AJEAgQCBAJEA3wCBAIEA0QD/3/3/7/8A38wA/9/x/wDf5QD+3/v///8A34QAkQCBAIEAkQDIAP7f&#10;0v8A3+0A6wD/37P/AN/oAJEAgQCBAJEA3wCBAIEA0AAA3/3/8P//380A/9/w/wDf5gD/3/n///8A&#10;34QAkQCBAIEAkQDIAADf0v/+3+0A6wAA37L/AN/oAJEAgQCBAJEA3wCBAIEA0AD+3///8f//38wA&#10;AN/w///f5wD/3/j/Av/f34QAkQCBAIEAkQDIAADf0///3+sA6wAA37L/AN/oAJEAgQCBAJEA3wCB&#10;AIEAzgD/3wD/8v//38wA/9/x///f6AD+3/f/Af/fgwCRAIEAgQCRAMkA/9/U///f6gDsAP/fsv8A&#10;3+gAkQCBAIEAkQDfAIEAgQDNAAHf//L/AN/LAADf8f//3+gA/9/1/wH/34MAkQCBAIEAkQDKAP/f&#10;1f/+3+kA7QD/37H/AN/oAJEAgQCBAJEA3wCBAIEAzQD/3//f9v/+38sAAN/x/wDf6QD+3/T/Af/f&#10;gwCRAIEAgQCRAMsA/9/V///f5wDtAADfsP8A3+gAkQCBAIEAkQDfAIEAgQDLAAEA3/b/AN/LAP7f&#10;8f8A3+oA/9/y///fgwCRAIEAgQCRAMsAAN/W//7f5gDuAP/fsP8A3+gAkQCBAIEAkQDfAIEAgQDL&#10;AAIA39/3/wDfywAA3/D//9/rAP/f8f8A3/EA/9+UAJEAgQCBAJEAzAD/39b/AN/kAO4AAN+v/wDf&#10;6ACRAIEAgQCRAN8AgQCBAMsA/wD+3/n/AN/MAP/f8f//3+sA/9/w/wDf8gD935UAkQCBAIEAkQDN&#10;AP/f1//+3+QA7wD/36//AN/oAJEAgQCBAJEA3wCBAIEAywD9AADf+f//380AAN/x///f7AD+3/D/&#10;AN8A3/MA/9////7flwCRAIEAgQCRAM4A/9/X///f4gDwAP/frv//3+kAkQCBAIEAkQDfAIEAgQDL&#10;AP0A/9/5///fzwD/3/H/AN/sAP/f7v8A3/MA/9/8///fmACRAIEAgQCRAM8A/9/W/wDf4QDwAADf&#10;rP8A3+kAkQCBAIEAkQDfAIEAgQDLAPwA/t/6/wDfzwAA3/D/AN/tAP/f7v//3/MAAN/6///fmQCR&#10;AIEAgQCRANAA/9/Y//3f4QDwAADfrP8A3+kAkQCBAIEAkQDfAIEAgQDLAPoAAN/6///f0QD/3/H/&#10;/9/vAP7f7f8B3wDzAP/f+v/935wAkQCBAIEAkQDRAP/f1/8A394A8QD/36z/AN/pAJEAgQCBAJEA&#10;3wCBAIEAywD6AP/f+v//39MA/9/x///f7wD/3+v/Ad8A8gD/3/j//9+dAJEAgQCBAJEA0QAA39f/&#10;/9/eAPEAAN+r///f6gCRAIEAgQCRAN8AgQCBAMsA+QD+3/v/AN/TAADf8f//3/AA/t/q/wHfAPEA&#10;/9/4///fngCRAIEAgQCRANIA/9/Z//7f3QDxAADfqv8A3+oAkQCBAIEAkQDfAIEAgQDLAPcA/9/8&#10;///f1QD/3/H/AN/xAP7f6P8B3wDwAP/f+P/936EAkQCBAIEAkQDUAP7f2f//39sA8gD/36r/AN/q&#10;AJEAgQCBAJEA3wCBAIEAywD2AP/f/P8A39UAAN/w/wDf8gD/3+b/Ad8A7wD/3/b//9+iAJEAgQCB&#10;AJEA1AAA39j//9/aAPIAAN+p///f6wCRAIEAgQCRAN8AgQCBAMsA9QD/3/3/AN/WAP/f8f//3/IA&#10;AN/l/wHfAO4A/9/2///fowCRAIEAgQCRANUA/9/a//7f2QDyAADfqP8A3+sAkQCBAIEAkQDfAIEA&#10;gQDLAPQA/9/////f1wD/3/H//9/0AP3f5v//3wAA7QD/3/b//t+lAJEAgQCBAJEA1gD/39r//9/X&#10;APMA/9+o/wDf6wCRAIEAgQCRAN8AgQCBAMsA8wD939YAAN/w/wDf9AD/3+P/At8AAOwAAN/0//7f&#10;pwCRAIEAgQCRANcA/9/a///f1gDzAADfp/8A3+sAkQCBAIEAkQDfAIEAgQDLAPIA/9/VAADf8f//&#10;3/UA/9/i/wLfAADsAADf8v8A36cAkQCBAIEAkQDXAADf2v//39UA8wAA36f/AN/rAJEAgQCBAJEA&#10;3wCBAIEAywDGAP7f8f8A3/YA/t/0//7f8v//3/8A7QD/3/L//d+qAJEAgQCBAJEA2QD+39z//t/U&#10;APQA/9+n/wDf6wCRAIEAgQCRAN8AgQCBAMsAxgAA3/D//9/3AP/f8///3wEA3/L/AN/+AO0AAN/u&#10;///fqwCRAIEAgQCRANoA/9/a/wDf0gD0AADfpv8A3+sAkQCBAIEAkQDfAIEAgQDLAMcA/9/x///f&#10;9wD/3/X//d//AADf8v8A3/4A7QAA3+3//t+tAJEAgQCBAJEA2gAA39v//t/SAPQAAN+m///f7ACR&#10;AIEAgQCRAN8AgQCBAMsAxwAA3/H//9/5AP3f9P8A3/wAAN/y/wDf/gDvAP7f6//937AAkQCBAIEA&#10;kQDcAP7f3P//39AA9AAA36X/AN/sAJEAgQCBAJEA3wCBAIEAywDIAP/f8f8A3/kA/9/z//7f/AAA&#10;3/L/AN/+APAA/9/m/wDfsACRAIEAgQCRAN0A/9/a/wDfzwD0AADfpf//3+0AkQCBAIEAkQDfAIEA&#10;gQDLAMgAAN/x///f+gD/3/T//t/7AP/f8///3/4A8AAA3/X/+t/5///fsACRAIEAgQCRAN0AAN/b&#10;//7fzwD0AADfpP8A3+0AkQCBAIEAkQDfAIEAgQDLAMoA/t/x/wDf+wD+3/T//9/5AADf8v8A3/0A&#10;8QD/3/X/AN/8AP7f+/8A368AkQCBAIEAkQDfAP7f3P//380A9AAA36T//9/uAJEAgQCBAJEA3wCB&#10;AIEAywDKAADf8P//3/0A/t/z///f+AAA3/L/AN/9APEAAN/1///f+gD+3/7//9+vAJEAgQCBAJEA&#10;4AD/39r/AN/MAPQAAN+j/wDf7gCRAIEAgQCRAN8AgQCBAMsAygAA3/H//9/8AADf9P/93/cAAN/y&#10;/wDf/QDyAP/f9v//3/cA/N+uAJEAgQCBAJEA4QD/39v//t/MAPQAAN+j/wDf7gCRAIEAgQCRAN8A&#10;gQCBAMsAywD/3/H/AN/+AP3f9P8A3/UA/9/y/wDf/QDzAP/f9v//354AkQCBAIEAkQDjAP7f2///&#10;38oA9QD/36P/AN/uAJEAgQCBAJEA3wCBAIEAywDMAP/f8P8E3wAA39/z//7f9QAA3/H/AN/9APMA&#10;AN/2///fnQCRAIEAgQCRAOMAAN/Z/wDfyQD1AADfov//3+8AkQCBAIEAkQDfAIEAgQDLANsAAN/0&#10;AP/f7//93/T//t/zAADf8v//3/0A9AD/3/f//9+cAJEAgQCBAJEA5AD/39v//t/JAPUAAN+h/wDf&#10;7wCRAIEAgQCRAN8AgQCBAMsA3AD83/cAAN/e///f8QAA3/L/AN/8APYA/t/2/wDfmwCRAIEAgQCR&#10;AOYA/t/b///fxwD1AADfof//3/AAkQCBAIEAkQDfAIEAgQDLAN0A/9/+///f+AAA39///9/wAADf&#10;8v8A3/wA9gAA3/X//9+bAJEAgQCBAJEA5wD/39n/AN/GAPUAAN+g/wDf8ACRAIEAgQCRAN8AgQCB&#10;AMsA3QAA3/z//9/6AP/f4f/+3+8AAN/z///f/AD2AADf9v//35oAkQCBAIEAkQDoAP/f2f//38YA&#10;9QAA36D//9/xAJEAgQCBAJEA3wCBAIEAywDeAP/f+//93/4A/9/h///f7gD/3/P/AN/7APgA/t/3&#10;///f2QD938UAkQCBAIEAkQDpAP/f2f//38UA9QAA35//AN/xAJEAgQCBAJEA3wCBAIEAywDdAP/f&#10;+f/83+H//9/tAADf8v8A3/sA+AAA3/X/AN/ZAP/f////38YAkQCBAIEAkQDqAP/f2f//38QA9QAA&#10;35//AN/xAJEAgQCBAJEA3wCBAIEAywDcAP/f1//+3+wAAN/z///f+wD5AP/f9//+39kAAN/9//7f&#10;yACRAIEAgQCRAOsA/9/Z///fwwD1AADfn///3/IAkQCBAIEAkQDfAIEAgQDLANsA/t/b//7f6wD/&#10;3/P/AN/6APoA/9/3///f2AD/3/v//t/KAJEAgQCBAJEA7QD+39j/AN/CAPUAAN+e///f8wCRAIEA&#10;gQCRAN8AgQCBAMsA2QAA39z//9/pAADf8v8A3/oA+wD/3/b/AN/XAADf+P//38sAkQCBAIEAkQDu&#10;AP/f1///38IA9QAA353/AN/zAJEAgQCBAJEA3wCBAIEAywDZAP3f4f/+3+gAAN/y/wDf+gD7AADf&#10;9v//39cA/t/5//7fzQCRAIEAgQCRAO8A/9/X///fwQD1AADfnf//3/QAkQCBAIEAkQDfAIEAgQDL&#10;ANYAAN/i///f5gAA3/L/AN/6APwA/9/3///f1AD/3/j//d/QAJEAgQCBAJEA8AD/39f//9/AAPYA&#10;/9+c/wDf9ACRAIEAgQCRAN8AgQCBAMsA1gD/3+T//9/mAP/f8v8A3/oA/QD/3/b/AN/SAP/f9v//&#10;39EAkQCBAIEAkQDxAP/f1v8A378A9gAA35v//9/1AJEAgQCBAJEA3wCBAIEAywDVAP7f6P/+3+UA&#10;AN/y///f+gD+AP/f9v//39EA/t/3//7f0wCRAIEAgQCRAPIA/9/X//7fvwD2AP/fm///3/YAkQCB&#10;AIEAkQDfAIEAgQDLANMA/t/r///f4wAA3/L/AN/5AP8A/9/2///fzgD/3/b//d/WAJEAgQCBAJEA&#10;9AD+39b/AN+9APUAAN+a///f9wCRAIEAgQCRAN8AgQCBAMsA0QD/3+3//9/iAADf8v8A3/kA/wAA&#10;3/b//9/MAP/f9P//39cAkQCBAIEAkQD1AP/f1P8A370A9QAA35n/AN/3AJEAgQCBAJEA3wCBAIEA&#10;ywDQAP7f8f/+3+EAAN/y/wDf+QD/AADf9///38oA/9/0//7f2QCRAIEAgQCRAPUAAN/V//7fvQD1&#10;AADfmf//3/gAkQCBAIEAkQDfAIEAgQDLAM4A/9/0//7f3wAA3/P//9/5AP7f9/8A38gA/t/0//zf&#10;3QCRAIEAgQCRAPcA/t/V/wDfuwD1AADfmP//3/kAkQCBAIEAkQDfAIEAgQDLAM0A/9/1/wDf3gD/&#10;3/P/AN/5AADfAN/2///fxgAA3/D//9/eAJEAgQCBAJEA+AD/39T//9+7APUAAN+X///f+gCRAIEA&#10;gQCRAN8AgQCBAMsAzAD+3/r//d/eAADf8v8A3/kAAN/2///fxQAA3+///t/gAJEAgQCBAJEA+AAA&#10;39P/AN+6APUAAN+W/wDf+gCRAIEAgQCRAN8AgQCBAMsAygD/3/v/AN/bAADf8v8A3/oA/9/3///f&#10;xQD/3+3//d/jAJEAgQCBAJEA+gD+39T//9+6APUAAN+W//7f/ACRAIEAgQCRAN8AgQCBAMsAyQD+&#10;3////t/bAADf8///3/sA/98A//f/AN/EAADf6f//3+QAkQCBAIEAkQD7AP/f0v8A37kA9QAA35T/&#10;/9/9AJEAgQCBAJEA3wCBAIEAywDHAP3f2gD/3/P/AN/7AP/f///4///fxQD/3+j//t/mAJEAgQCB&#10;AJEA+wAA39L//9+5APUAAN+T/wDf/QCRAIEAgQCRAN8AgQCBAMsAnAAA3/L/AN/7AADf/v/5///f&#10;xAAA3+X//d/pAJEAgQCBAJEA/gD939P//9+4APUAAN+T//7f/wCRAIEAgQCRAN8AgQCBAMsAnAAA&#10;3/L/AN/8AP/f/v/6///fwwAA3+L/AN/pAJEAgQCBAJEA/gAA39D/AN+3APUA/9+S///fAACRAIEA&#10;gQCRAN8AgQCBAMsAnQD/3/L/AN/9AP/f/f/6/wDfwwD/3/P//N/2///f8gAA3/kAkQCBAIEAkQD/&#10;AP/f0P8A37cA9AAA35H/Ad8AkQCBAIEAkQDfAIEAgQDLAJ0AAN/x/wDf/gD/3/z/+///38QA/9/y&#10;/wDf/gD93/r//9/0APvf+wCRAIEAgQCRAP7f0P//37cA9AAA35H//98A35IAgQCBAJEA3wCBAIEA&#10;ywCdAADf8f8A3/4AAN/7//z//9/DAADf8v//3/sA/t/8/wDf8wAA3/3/AN/7AJEAgQCBAJEAAN/O&#10;/wDftgD0AADfj///35MAgQCBAJEA3wCBAIEAywCdAADf8f8E3wAA39/7//3//9/DAP/f8v8A3/gA&#10;+t/0AP/f/f/+3/0AkQCBAIEAkgAA3wDfz///37YA9AAA34//Av/f35QAgQCBAJEA3wCBAIEAywCd&#10;AADf8f/93/r//f8A38IAAN/y///f4wAA3/v//9/+AJEAgQCBAJQA/t/O/wDftQD0AADfj/////7f&#10;lgCBAIEAkQDfAIEAgQDLAJ0AAN/m//7//9/DAP/f8v8A3+IAAN/6///f/wCRAIEAgQCVAP/f///P&#10;///ftQD0AADfj//9//7fmACBAIEAkQDfAIEAgQDLAJ0AAN/m/wD//t/CAADf8v//3+IA/9/6///f&#10;AACRAIEAgQCVAADf/v/P/wDftAD0AP/fkP/7///fmQCBAIEAkQDfAIEAgQDLAJ4A/9/m/wH/38EA&#10;/9/z///f4AD/3/r//98A35IAgQCBAJcA/t/+/8//AN+0APMAAN+Q//r//t+4AP3f6ACBAIEAkQDf&#10;AIEAgQDLAJ4AAN/l/wH/38IA/9/y/wDf3gAA3/j//9+TAIEAgQCYAP/f/P/P/wDftADzAADfkP/4&#10;///fvAD93////9/pAIEAgQCRAN8AgQCBAMsAngAA3+b/AN//38IAAN/x/wDf3gD/3/n/Av/f35QA&#10;gQCBAJkA/9/7/9D//9+0APMAAN+Q//f//t/AAP7f+///3+oAgQCBAJEA3wCBAIEAywCeAADf5v8A&#10;38AAAN/y///f3QAA3/n/////35UAgQCBAJoA/9/6/9H//9+zAPMA/9+R//X//d/HAPzf+P8A3+oA&#10;gQCBAJEA3wCBAIEAywCfAP/f5///38EA/9/y/wDf3AAA3/n//v//35YAgQCBAJoAAN/5/9H/AN+y&#10;APIAAN+R//L//9/LAP3f9P//3+sAgQCBAJEA3wCBAIEAywCfAADf5///3wAAwgD/3/L//9/cAP/f&#10;+v/9///flwCBAIEAmwD/3/n/0f8A37IA8gD/35L/8f/939AA/t/w///f7ACBAIEAkQDfAIEAgQDL&#10;AJ8AAN/n/wLfAADDAP/f8v//39oAAN/6//z//t+ZAIEAgQCdAP7f+P/S///fsgDxAADfkv/u//zf&#10;2gD63+3//9/tAIEAgQCRAN8AgQCBAMsAoAD/3+j//9//AMMAAN/x/wDf2QD/3/v/+v8A35kAgQCB&#10;AJ0AAN/2/9L/AN+xAPEAAN+S/+r//d/gAP3f5v8A3+0AgQCBAJEA3wCBAIEAywCgAADf6P//3/4A&#10;wwAA3/L//9/YAADf+//6///fmgCBAIEAngD/3/b/0v8A37EA8QAA35L/5//73+kA/N/j/wDf7QCB&#10;AIEAkQDfAIEAgQDLAKAAAN/o/wDf/QDEAP/f8v8A39cA/9/8//n/AN+aAIEAgQCgAP7f9f/S/wDf&#10;sQDxAADfkv/i/+ff3/8A3+0AgQCBAJEA3wCBAIEAywCgAADf6f//3/0AxAAA3/L//9/WAADf/P/5&#10;/wDfmgCBAIEAoAAA3/P/0v8A37EA8QAA35L/p///3+0AgQCBAJEA3wCBAIEAywCgAADf6v//3/wA&#10;xQD/3/P//9/VAADf/P/5///fmwCBAIEAoQD/3/P/0///37EA8QD/35P/qf/+3+wAgQCBAJEA3wCB&#10;AIEAywCgAADf6///3/sAxgD/3/L/AN/UAADf/P/4/wDfmwCBAIEAogD/3/L/0/8A37AA8AAA35P/&#10;qf8A3+oAgQCBAJEA3wCBAIEAywCgAADf6/8A3/oAxgAA3/H/AN/UAADf/P/4///fnACBAIEAowD/&#10;3/H/0/8A37AA8AD/35T/qv//3+oAgQCBAJEA3wCBAIEAywChAP/f7f/+3/oAxgAA3/L//9/UAP/f&#10;/f/3/wDf8QD/364AgQCBAKMAAN/w/9P/AN+wAO8AAN+U/6z//t/pAIEAgQCRAN8AgQCBAMsAoQD/&#10;3+3/AN/4AMcA/9/z///f0gAA3/3/9///3/MA+t+yAIEAgQClAP7f8P/U///fsADvAP/flf+t///f&#10;5wCBAIEAkQDfAIEAgQDLAKAA/9/v///f+ADIAP/f8v8A39EA/9/+//b/AN/zAADf/P/+37QAgQCB&#10;AKYA/9/u/9T/AN+vAO4AAN+V/67//9/mAIEAgQCRAN8AgQCBAMsAnwD93/L/AN/3AMgAAN/y///f&#10;0AAA3/7/9v8A3/MAAN/6///ftQCBAIEApgAA3+3/1P8A368A7gAA35X/sP/+3+UAgQCBAJEA3wCB&#10;AIEAywCcAP/f8/8A3/cAyQD/3/L/AN/PAP/f///2/wDf9AD/3/n//N+5AIEAgQCnAP/f7f/U/wDf&#10;rwDuAADflf+x///f4wCBAIEAkQDfAIEAgQDLAJsA/9/0/wDf9wDJAADf8f8A384AAt////b/AN/0&#10;AP/f9f/+37sAgQCBAKgA/9/s/9T/AN+vAO4A/9+W/7L//9/iAIEAgQCRAN8AgQCBAMsAmgD93/f/&#10;AN/3AOwA/9/gAADf8v//384AAt////b/AN/zAP7f9f/+370AgQCBAKkA/9/r/9X//9+vAO0A/9+X&#10;/7T//t/hAIEAgQCRAN8AgQCBAMsAlwAA3/f//d/6AO0A+9/kAP/f8///380AAt////b//9/yAP/f&#10;9P/838EAgQCBAKkAAN/q/9X/AN+uAOwA/9+Y/7X//9/fAIEAgQCRAN8AgQCBAMsAlwD+3/b/AN/6&#10;AO0AAN/9///f5gD/3/L/AN/MAALf///1/wDf8QD/3/H//t/DAIEAgQCqAP/f6v/V/wDfrgDrAADf&#10;mP+1/wDf3gCBAIEAkQDfAIEAgQDLAJUA/t/4///f+wDtAADf/P8A3+cA/9/y///fzAD/3wD/9f8A&#10;3/AA/t/x//7fxQCBAIEAqwD/3+n/1f8A364A6wAA35j/uP/9394AgQCBAJEA3wCBAIEAywCTAP/f&#10;+P/+3/0A7QAA3/z/AN/nAADf8f8A38oAAd//9f//3+8A/9/w//zfyQCBAIEArAD/3+j/1f8A364A&#10;6wD/35n/uP8A39sAgQCBAJEA3wCBAIEAywCSAP/f9/8A3/0A7gD/3/z/AN/nAADf8v//38oAAd//&#10;9P8A3+4A/9/t//7fywCBAIEArQD/3+f/1f8A364A6gD/35r/uv/+39sAgQCBAJEA3wCBAIEAywCR&#10;AP3f+v//3/4A7gAA3/z//9/oAP/f8///38kA/9/0/wDf7QD/3+z//t/NAIEAgQCtAADf5v/V/wDf&#10;rgDpAP/fm/+8//7f2QCBAIEAkQDfAIEAgQDLAI4A/9/6//7fAADvAP/f/P8A3+gA/9/y/wDfxwAA&#10;3/T//9/tAADf6v/739IAgQCBAK8A/t/m/9X/AN+uAOgAAN+b/73//9/XAIEAgQCRAN8AgQCBAMsA&#10;jQD/3/n/Ad8A7wAA3/v/AN/oAADf8v//38cAAN8A3/T/AN/tAADf5f//39MAgQCBAK8AAN/k/9X/&#10;AN+uAOgAAN+b/77//9/WAIEAgQCRAN8AgQCBAMsAjAD+3/z//98AAPAA/9/7/wDf6QD/3/L/AN/F&#10;AADf9P8A3+0AAN/k/wDf0wCBAIEArwAA3+T/1f8A364A6AD/35z/wP/+39UAgQCBAJEA3wCBAIEA&#10;ywCKAP7f////3/8A8AAA3/r/AN/pAADf8f8A38UAAN/0/wDf7gD/3+T/AN/8AP3f3ACBAIEAsQD+&#10;3+T/1f8A364A5wD/353/wf//39MAgQCBAJEA3wCBAIEAywCIAP3f/gDwAADf+v8A3+oA/9/y///f&#10;xQAA3/T/AN/uAADf5P//3/wAAt////7f3gCBAIEAsgD/3+L/1f8A364A5gD/357/wv//39IAgQCB&#10;AJEA3wCBAIEAywCHAP/f/QDwAADf+v8A3+oAAN/y///fxAAA3/T/AN/uAADf8v/53/v/AN/8AP/f&#10;/f//398AgQCBALIAAN/h/9X/AN+uAOUAAN+e/8T//t/RAIEAgQCRAN8AgQCBAMsAgQDxAP/f+v8A&#10;3+sA/9/y/wDfwwD/3/X//9/wAP/f8v8A3/sA/N8C/9/f/AAA3/v/+9/kAIEAgQCyAADf4f/V/wDf&#10;rgDlAP/fn//F///fzwCBAIEAkQDfAIEAgQDLAIEA8gD/3/n/AN/sAP/f8v//38MAAQDf9P8A3/AA&#10;AN/x/wDf9wD+3/wA/9/2//7f5gCBAIEAswD/3+H/1f8A364A5AD/36D/x//+384AgQCBAJEA3wCB&#10;AIEAywCBAPIAAN/4/wDf7AAA3/H/AN/CAAEA3/T/AN/wAADf8v//3+8AAN/z//7f6ACBAIEAtAD/&#10;3+D/1f8A364A4wD/36H/yf/+38wAgQCBAJEA3wCBAIEAywCBAPMA/9/4/wDf7AAA3/L//9/CAAIA&#10;39/1///f8gD/3/L/AN/uAP7f8//73+0AgQCBALUA/9/f/9X/AN+uAOIAAN+h/8r//9/KAIEAgQCR&#10;AN8AgQCBAMsAgQDzAADf9/8A3+0A/9/y/wDfwQD/AADf9P8A3/IAAN/y///f7AD/3+///d/wAIEA&#10;gQC1AADf3v/V/wDfrgDiAP/fov/M//7fyQCBAIEAkQDfAIEAgQDLAIEA8wAA3/f/AN/uAP/f8v//&#10;38EA/wAA3/T//9/zAADf8v8A3+oA/d/v//7f8gCBAIEAtQAA397/1f8A364A4QD/36P/zv/+38cA&#10;gQCBAJEA3wCBAIEAywCBAPMAAN/3//3f8gD/3/L//9/AAP8A/9/0/wDf9AD/3/P//9/nAP7f7//7&#10;3/cAgQCBALYA/9/e/9X/AN+uAOAA/9+k/9D//t/FAIEAgQCRAN8AgQCBAMsAgQD0AP/f9P//3/MA&#10;AN/x/wDfvwD+AADf9P8A3/UA/9/y/wDf5AD/3+v//d/6AIEAgQC3AP/f3f/V///frwDfAADfpP/R&#10;///fwwCBAIEAkQDfAIEAgQDLAIEA9AAA3/L//t/1AADf8f8A378A/gAA3/T/AN/1AADf8f8A3+MA&#10;/9/p//3f/QCBAIEAtwAA39z/1P8A368A3wD936f/0//+38IAgQCBAJEA3wCBAIEAywCBAPUA/9/w&#10;//3f+QD/3/L//9+/AP4AAN/0/wDf9QAA3/H/AN/iAADf5v/834EAgQC4AP/f3P/U/wDfrwDcAADf&#10;p//U///fwACBAIEAkQDfAIEAgQDLAIEA9QD+3+7/AN/6AP/f8v//374A/gAA3/T//9/2AADf8v//&#10;3+IAAN/i/wDfgQCBALgAAN/b/9T/AN+vANwA/9+o/9b//t+/AIEAgQCRAN8AgQCBAMsAgQDzAP3f&#10;8f/+3/wAAN/y///fvQD+AADf8/8A3/cA/9/y/wDf4QD/3+T//9+BAIEAuAAA39v/1P8A368A2wD+&#10;36r/2f/9370AgQCBAJEA3wCBAIEAywCBAPAA/t/x//rf8v8A37wA/gAA3/P//9/4AADf8v//3+AA&#10;AN/k/wHfAIEAgQC5AP/f2//U///fsADZAADfqv/Z/wDfugCBAIEAkQDfAIEAgQDLAIEA7gD/39z/&#10;AN+8AP4AAN/y/wDf+QD/3/L/AN/fAADf5P8B3wCBAIEAugD/39r/0/8A37AA2QD/36v/2//+37oA&#10;gQCBAJEA3wCBAIEAywCBAO0A/N/h///fvQAA3/3f8v8A3/kAAN/y///f3wAA3/D/+d/9/wHfAPMA&#10;AN+QAIEAugAA39n/0/8A37AA2AD+363/3v/937gAgQCBAJEA3wCBAIEAywCBAOkA/t/j/wDfwQD7&#10;3+7//9/7AP/f8v8A394AAN/w/wDf+wD73wAA8wD535cAgQC7AP/f2f/T/wDfsADWAADfrf/f///f&#10;tQCBAIEAkQDfAIEAgQDLAIEA5wAA3+T//9/CAP/f/P/t///f/AAA3/H/AN/eAADf8P8A3/QA9AD/&#10;3/v//N+bAIEAuwAA39j/0///37EA1gD/367/4f/+37QAgQCBAJEA3wCBAIEAywCBAOcA/d/n/wDf&#10;wwD+3/v/7P/+3/4AAN/y///f3gD/3/H/AN/0APQAAN/2//3fngCBALsAAN/Y/9L/AN+xANUA/t+w&#10;/+P//t+yAIEAgQCRAN8AgQCBAMsAgQDkAP7f6v//3+cA/9/hAP7f+f/q//zf8v8A39wAAN/x/wDf&#10;9AD1AP/f8//636QAgQC8AP/f2P/S/wDfsQDTAP/fsf/l//7fsACBAIEAkQDfAIEAgQDLAIEA4gD/&#10;3+v/AN/mAP7f4wD/3/f/1v8A39wAAN/x/wDf9AD1AADf7P/836gAgQC8AADf1//S/wDfsQDSAP7f&#10;s//m///frgCBAIEAkQDfAIEAgQDLAIEA4QD93+7/AN/nAP/fAP/+3+YA/9/2//n/+d/n///f3AAA&#10;3/H/AN/0APUA/d/r//3fqwCBAL0A/9/X/9L/AN+xANAA/9+0/+r//N+tAIEAgQCRAN8AgQCBAMsA&#10;gQDeAP7f8P/+3+sA/t/9///f6QD+3/X/+v//3/sA/d/q/wDf2wAA3/H/AN/0APIA/t/q//jfswCB&#10;AL0AAN/W/9L/AN+xAM8A/t+2/+v//9+pAIEAgQCRAN8AgQCBAMsAgQDcAP/f7///3+wAAN/6/wDf&#10;6QAA3/P//P/+3/cA/t/t///f2wAA3/H/AN/0APAA/t/k/wDfswCBAL4A/9/W/9L/AN+xAM0AAN+2&#10;/+3//t+oAIEAgQCRAN8AgQCBAMsAgQDbAP3f8f/+3+8A/9/7///f6QAA3/P//v/+3/MA/t/v/wDf&#10;2gAA3/H/AN/0AO4A/d/n/wDfswCBAL4AAN/V/9L/AN+xAM0A/d+5//D//d+mAIEAgQCRAN8AgQCB&#10;AMsAgQDYAP7f8f/93/QA/t/7///f6gD+3/P/////3+8A/t/x/wDf2gAA3/H/AN/0AOsA/9/o/wDf&#10;swCBAL4AAN/V/9L/AN+xAMoA/9+6//H//9+jAIEAgQCRAN8AgQCBAMsAgQDWAP7f8P//3/UAAN/6&#10;///f6gD/3/H///8A3+wAAN/x/wDf2gAA3/H/AN/0AOoAAN/o/wDf8QD938cAgQC+AADf1f/S///f&#10;sgDJAP/fu//z//7fogCBAIEAkQDfAIEAgQDLAIEA1AD93/L//t/4AP/f+v8A3+kAAN/w/wL/39/s&#10;AADf8v//39oAAN/x/wDf9ADrAP/f6f//3/EAAt////zfywCBAL4AAN/V/9H/AN+yAMgA/d++//f/&#10;/N+gAIEAgQCRAN8AgQCBAMsAgQDRAP7f8v/83/4A/t/6///f6QAA3/D//9/sAP/f8v8A39kAAN/x&#10;/wDf9ADsAP/f9P/03/AAAN/7//bf1QCBAL8A/9/V/9H//9+zAMUA/t/A//r//d+cAIEAgQCRAN8A&#10;gQCBAMsAgQDPAP/f7///3/8AAN/4/wDf6QD/3/H/AN8A3+sAAN/y///f2QAA3/H/AN/0AO0A/9/0&#10;///f5QD/3/H/+9/aAIEAvwAA39T/0P8A37MAwwD+38L//P/+35kAgQCBAJEA3wCBAIEAywCBAM4A&#10;/t/w//3f+f//3+kAAN/w/wDf6gAA3/P//9/YAADf8f8A3/QA7QAA3/T//9/kAADf6//8394AgQC/&#10;AADf1P/Q/wDfswDBAP3fxf8A//zflwCBAIEAkQDfAIEAgQDLAIEAzAD+3+f//9/pAP/f8P8A3+sA&#10;/9/z/wDf1wAA3/H/AN/0AO4A/9/1///f4wD/3+j/+N/mAIEAwAD/39T/0P//37QAvgD/38j//9//&#10;35MAgQCBAJEA3wCBAIEAywCBAMoA/t/p/wDf6AAA3/D//9/sAP/f8v8A39cAAN/x/wDf9ADuAADf&#10;9P8A3+EA/t/i//vf6wCBAMAAAN/T/8//AN+0AL0A/t/M//7fAACRAIEAgQCRAN8AgQCBAMsAgQDI&#10;AP7f7P//3+kA/9/x///fAADsAADf8f8A39cA/9/y/wDf9ADvAP/f9v/+398A/N/h//7f7QCBAMAA&#10;AN/T/8//AN+0ALsA+9/X//rf/gCRAIEAgQCRAN8AgQCBAMsAgQDGAP7f7v8A3+gAAN/w/wLfAADs&#10;AADf8v//39YAAN/y/wDf9ADwAP/f9f8A39kA/d/j///f7QCBAMEA/9/T/8//AN+0ALYA/t/d//zf&#10;+ACRAIEAgQCRAN8AgQCBAMsAgQDEAP/f8P//3+gAAN/x///f/wDsAADf8v8A39UAAN/y/wDf9ADw&#10;AADf9f//39YA/t/l/wDf7gD/3/jfigDBAADf0v/P/wDftAC0APzf5P/93/QAkQCBAIEAkQDfAIEA&#10;gQDLAIEAwwD93/T//9/nAADf8f8A3/4A7QD/3/P//9/VAADf8v/+3/YA8QD/3/b//9/TAADf5f8A&#10;3+4AAd//+f/435IAwQAA39L/z///37UAsAD13///8N/xAJEAgQCBAJEA3wCBAIEAywCBAMAA/9/1&#10;/wDf5gAA3/H/AN/+AO0AAN/y/wDf1AAA3/D/+9/7APIA/9/2///f0gAA3+v/+t/vAP/fAP/x/+/f&#10;owAAAOzf1wAA39L/zv//37YApQD93+EAkQCBAIEAkQDfAIEAgQDLAIEAvwD+3/f/AN/mAADf8f8A&#10;3/4A7gD/3/P//9/UAADf6//+3/0A8wD/3/X/AN/RAADf8f/63+kAAt///+D/8t+8APbf/9/u///f&#10;2AAA39L/zf8A37YAgQCRAIEAgQCRAN8AgQCBAMsAgQC9AP3f/P/+3+YAAN/y///f/gDuAADf8v8A&#10;39MAAN/p//3fAADzAADf9f//39EAAN/x/wDf4wAC3///0v/4380A99/3/+v/AN/YAADf0v/N/wDf&#10;tgCBAJEAgQCBAJEA3wCBAIEAywCBALoA/9/9/wDf5QD/3/L/AN/9AO8A/9/y/wDf0wAA3+b//9/8&#10;3/kA/9/2///f0AAA3/H/AN/jAALf///K/wDf2AD13+7/6/8A39gAAN/S/83//9+3AIEAkQCBAIEA&#10;kQDfAIEAgQDLAIEAuQD/3////9/lAADf8f8A3/0A7wAA3/H/AN/TAP/f5f/9//3f/QD/3/b//9/P&#10;AADf8f8A3+MAAt///8r/AN/bAP3f4//r/wDf2AAA39L/zP8A37cAgQCRAIEAgQCRAN8AgQCBAMsA&#10;gQC4AP3f5AD/3/P//9/9AO8AAN/y///f0gAA3+X/+v/73/X/AN/OAADf8v//3+QA/9///8r/AN/e&#10;AP3f4P/t//7f2AAA39L/zP8A37cAgQCRAIEAgQCRAN8AgQCBAMsAgQC1AADf4wAA3/P/AN/8AO8A&#10;AN/y/wDf0QAA3+X/6f//384AAN/y/wDf5AD/3/7/y///3+EA/d/d//D//d/WAADf0v/M///fuACB&#10;AJEAgQCBAJEA3wCBAIEAywCBAJYAAN/z/wDf/ADwAP/f8///39EAAN/l/+r//9/NAADf8v8A3+QA&#10;AN/9/83//t/iAP7f2v/z//3f0wAA39L/y///37kAgQCRAIEAgQCRAN8AgQCBAMsAgQCWAADf8/8A&#10;3/wA8AAA3/P//9/QAADf5f/r///fzAAA3/L/AN/kAADf/f/V//jf4gD+39j/+P/739EA/9/S/8r/&#10;AN+5AIEAkQCBAIEAkQDfAIEAgQDLAIEAlgAA3/P/AN/8APEA/9/z/wDfzwAA3/L//d/4/+v/AN/M&#10;AP/f8///3+UA/9/9//3/8d/q///f2wD/39b/+P8A38wAAN/R/8r//9+6AIEAkQCBAIEAkQDfAIEA&#10;gQDLAIEAlgAA3/P/AN/8APIA/9/y/wDfzwAA3/L/At8AAPzf/P/s///fzAAA3/L/AN/kAADf/P/+&#10;///f8wD63/D/AN/cAP7f7f/w3/r/+P8A38wAAN/R/8n/AN+6AIEAkQCBAIEAkQDfAIEAgQDLAIEA&#10;lgD/3/T//9/9APIAAN/x/wDfzwAA3/L/AN/7APvf7f//38sAAN/y/wDf5AAA3/z/////3+wA/t/z&#10;///f3AAA3/H/+t/yAP/f+//4/wDfzAAA39H/yf8A37oAgQCRAIEAgQCRAN8AgQCBAMsAgQCVAADf&#10;8/8A3/0A8gAA3/H/AN/PAP/f8/8A3/YAAN/+3/H//9/KAADf8v8A3+UA/9/8////AN/pAADf8/8A&#10;390A/t/z//7f6wAA3/v/+P8A38wAAN/R/8n//9+7AIEAkQCBAIEAkQDfAIEAgQDLAIEAlQD/3/T/&#10;AN/9APIAAN/y///fzgAA3/P/AN/1AP8A/t/z/wDfyQAA3/P//9/lAADf+////wDf6QAA3/P/AN/e&#10;AP/f8v//3+kAAN/7//j/AN/MAADf0f/I///fvACBAJEAgQCBAJEA3wCBAIEAywCBAJQA/9/1///f&#10;/gDzAP/f8///380AAN/z/wDf9QD9AADf9f/+38oA/9/z/wDf5AAA3/v/Av/f3+kAAN/z/wDf3gAA&#10;3/P//t/oAADf+//4/wDfzAAA39H/x/8A37wAgQCRAIEAgQCRAN8AgQCBAMsAgQCTAADf9P8A3/4A&#10;8wAA3/L/AN/MAADf8/8A3/UA/QAA3/X/AN/IAADf8v8A3+UA/9/7///f6AAA3/P/AN/gAP7f9P//&#10;3+YAAN/7//j/AN/MAADf0f/H///fvQCBAJEAgQCBAJEA3wCBAIEAywCBAJMAAN/0///f/wD0AP/f&#10;8v8A38wAAN/z/wDf9QD9AADf9v//38gAAN/y/wDf5QAA3/v/AN8A3+cAAN/z/wDf4QD/3/L/AN/l&#10;AP/f/P/4/wDfzAAA39H/xv8A370AgQCRAIEAgQCRAN8AgQCBAMsAgQCTAP7f9f//3wAA9AAA3/L/&#10;/9/MAADf8/8A3/UA/gD/3/f//9/HAADf8v8A3+YA/9/7/wDf5gAA3/T//9/hAADf8//+3+QAAN/8&#10;//j/AN/MAADf0f/G///fvgCBAJEAgQCBAJEA3wCBAIEAywCBAJEA/9/1///fAN/2AP/f8v8A38sA&#10;AN/z/wDf9QD/AP/f9v8A38YAAN/y/wDf5gAA3/v//9/mAADf9P8A3+EA/9/0///f4gAA3/z/+P8A&#10;38wAAN/R/8X//9+/AIEAkQCBAIEAkQDfAIEAgQDLAIEAkAD/3/T//t/4AADf8f8A38sAAN/z/wDf&#10;9QD/AADf9v//38cA/9/y/wDf5gAA3/v/Ad8A5wD/3/T/AN/iAP/f8/8A3+EAAN/8//j/AN/MAADf&#10;0f/E///fwACBAJEAgQCBAJEA3wCBAIEAywCBAI8A/t/2/////t/6AADf8v//38sAAN/z/wDf9QAC&#10;AN/f9///38YAAN/x/wDf5gAA3/z//98AAOcAAN/z/wDf4gAA3/L/AN/hAADf/P/4/wDfzAAA39H/&#10;w/8A38AAgQCRAIEAgQCRAN8AgQCBAMsAgQCNAP/f9//9//zf/wD/3/L/AN/KAADf8/8A3/UA/9/2&#10;/wDfxQAA3/H/AN/nAP/f/f//3/8A5wAA3/P/AN/jAP/f8///3+EAAN/8//j/AN/MAADf0f/D///f&#10;wQCBAJEAgQCBAJEA3wCBAIEAywCBAIwA/t/5//n//d/x/wDfygAA3/P/AN/2AADfAN/2///fxQAA&#10;3/L//9/mAP3fAf/f/gDnAADf8/8A3+MAAN/y/wDf4AAA3/z/+P8A38wAAN/R/8L/AN/BAIEAkQCB&#10;AIEAkQDfAIEAgQDLAIEAigD93/z/5v//38oAAN/z/wDf9gAA3/f//t/EAADf8v8A3+IA/t/+AOcA&#10;AN/z/wDf5AD/3/P//9/gAADf/P/4/wDfzAAA39H/wv//38IAgQCRAIEAgQCRAN8AgQCBAMsAgQCH&#10;AP/f/f/m/wDfyQAA3/P//9/4AP/f9/8A39kA6d/y/wDf3ADnAADf8/8A3+UA/9/z///f3wAA3/z/&#10;+P8A38wAAN/R/8H//9/DAIEAkQCBAIEAkQDfAIEAgQDLAIEAhgD+3///5///38kAAN/y/wDf+AAB&#10;3//3/wDf2wD+39v/AN/cAOcAAN/z/wDf5QAA3/L/AN/eAADf/P/4/wDfzAAA39H/wP8A38MAgQCR&#10;AIEAgQCRAN8AgQCBAMsAgQCEAP7fAN/o/wDfyAAA3/L/AN/5AP/fAP/4///f3QD+39n/AN/cAOcA&#10;AN/z/wDf5gD/3/L/AN/eAADf/P/4/wDfzAAA39H/wP//38QAgQCRAIEAgQCRAN8AgQCBAMsAgQCB&#10;AP7f6v8A38gAAN/y/wDf+gD/3///+f//398A/d/Y///f3AD8APvf8wD/3/P/AN/mAADf8f8A394A&#10;AN/8//j/AN/MAP/f0v+///7fxgCBAJEAgQCBAJEA3wCBAIEAywCBAIEA/wD+3+z/AN/IAADf8v8A&#10;3/oAAN/+//r//9/gAP7f1f8A39sA/AAA3/3//9/0AADf8v8A3+YAAN/x/wDf3gAA3/z/+P8A38sA&#10;AN/S/73/AN/GAIEAkQCBAIEAkQDfAIEAgQDLAIEAgQD9APvf8f//38kAAN/y/wDf+wD/3/7/+v8A&#10;3+AA/9/T/wDf2wD8AADf/P8A3/QAAN/y/wDf5gAA3/L//9/eAADf/P/4/wDfywAA39L/vf//38cA&#10;gQCRAIEAgQCRAN8AgQCBAMsAgQCBAPgA/9/x//7fywAA3/L/AN/8AP/f/f/7///f4gD+39L/AN/b&#10;APwAAN/8/wDf9AAA3/L/AN/nAP/f8v8A390AAN/8//j//9/MAADf0v+8//7fyQCBAJEAgQCBAJEA&#10;3wCBAIEAywCBAIEA9wD+3/H//t/NAADf8v8A3/0A/9/8//v/AN/iAP/f7P/43+7/AN/bAPwAAN/8&#10;/wDf9AAA3/L/AN/nAADf8f8A390AAN/8//f/AN/MAADf0v+6/wDfyQCBAJEAgQCBAJEA3wCBAIEA&#10;ywCBAIEA9QD73/T//9/OAADf8v8A3/0AAN/7//3//t/iAADf7//83/oA/d/y///f2wD9AP/f/P8A&#10;3/QAAN/y/wDf5wAA3/L//9/dAADf/P/3/wDfzAAA39L/uv8A38kAgQCRAIEAgQCRAN8AgQCBAMsA&#10;gQCBAPAA/9/0//7f0AAA3/L/AN/+AP/f+//9/wDf4QD/3/D//9/zAADf8v8A39oA/QAA3/v/AN/0&#10;AADf8v8A3+gA/9/y/wDf3AAA3/z/9/8A38wAAN/S/7r//t/LAIEAkQCBAIEAkQDfAIEAgQDLAIEA&#10;gQDvAP3f9f//39EAAN/y/wTfAADf3/r//f8A3+IA/9/w///f8gAA3/L/AN/aAP0AAN/7/wDf9AAA&#10;3/L/AN/oAADf8f8A39wAAN/8//f/AN/MAADf0v+4///fzACBAJEAgQCBAJEA3wCBAIEAywCBAIEA&#10;7AD93/f//9/SAP/f8///3wEA3/n////+3+IAAN/w///f8QAA3/L/AN/aAP0AAN/7/wDf9AAA3/P/&#10;/9/oAADf8f8A39wAAN/8//f/AN/MAP/f0/+3///fzQCBAJEAgQCBAJEA3wCBAIEAywCBAIEA6QD+&#10;3/n//9/RAADf8v/+3/n///8A3+EA/9/x///f8AAA3/L/AN/aAP0AAN/7/wDf9QD/3/P/AN/oAP/f&#10;8f8A39wAAN/8//f/AN/LAADf0/+2//7fzwCBAJEAgQCBAJEA3wCBAIEAywCBAIEA5wD/3/r/AN/Q&#10;AADf5/8C/9/f4QAA3/H//9/vAADf8v8A39oA/QAA3/v/AN/1AADf8v8A3+gAAN/x///f3AAA3/z/&#10;9/8A38sA/9/U/7T/AN/PAIEAkQCBAIEAkQDfAIEAgQDLAIEAgQDmAPzf/v8A39AAAN/n///f4QD/&#10;3/H/AN/vAP/f8v8A39oA/QAA3/v//9/2AADf8v8A3+gAAN/x/wDf2wAA3/z/9/8A38oAAN/U/7T/&#10;/9/QAIEAkQCBAIEAkQDfAIEAgQDLAIEAgQDiAP7fAf/f0AAA3+f/AN/gAADf8P8A3+8AAN/x/wDf&#10;2gD9AADf+v/+3/gAAN/y/wDf6AAA3/H/AN/bAADf/P/3/wDfygAA39T/s//+39IAgQCRAIEAgQCR&#10;AN8AgQCBAMsAgQCBAOAA/t/QAADf6P8A3wDf4QD/3/H//9/vAADf8f8A39oA/QAA3/j/9t/y/wDf&#10;6AAA3/H/AN/bAADf/P/3/wDfygD/39X/sf//39MAgQCRAIEAgQCRAN8AgQCBAMsAgQCBAKwAAN/p&#10;///f4AAA3/H//9/uAADf8v//39oA/QAA397/AN/oAADf8f8A39sAAN/8//f/AN/JAADf1f+w///f&#10;1ACBAJEAgQCBAJEA3wCBAIEAywCBAIEArAAA3+n/Ad8A4QD/3/H/AN/tAADf8v8A39kA/gD/397/&#10;AN/oAADf8f8A39sA/9/9//f/AN/JAADf1f+v//7f1gCBAJEAgQCBAJEA3wCBAIEAywCBAIEArAAA&#10;3+r//98AAOEAAN/w/wDf7QAA3/L/AN/ZAP4AAN/e///f6AAA3/H/AN/aAADf/f/3/wDfyQAA39X/&#10;rf/+39gAgQCRAIEAgQCRAN8AgQCBAMsAgQCBAKwAAN/r///f/wDhAADf8f//3+0AAN/y/wDf2QD+&#10;AADf3v8A3+cAAN/x/wDf2gAA3/3/9/8A38kAAN/V/6v/AN/YAIEAkQCBAIEAkQDfAIEAgQDLAIEA&#10;gQCsAADf7P//3/4A4QAA3/H/AN/sAADf8v8A39kA/gAA397/AN/nAADf8f8A39oAAN/9//f/AN/J&#10;AP/f1v+r//3f2wCBAJEAgQCBAJEA3wCBAIEAywCBAIEArAAA3+z/AN/9AOEAAN/x/wDf7AAA3/L/&#10;AN/ZAP4AAN/e/wDf5wAA3/H/AN/aAADf/f/3/wDfyAAA39b/qP/+390AgQCRAIEAgQCRAN8AgQCB&#10;AMsAgQCBAKwAAN/t///f/QDhAADf8f8A3+0A/9/z///f2QD+AADf3v8A3+cAAN/x/wDf2gAA3/3/&#10;9/8A38gA/9/X/6b//9/eAIEAkQCBAIEAkQDfAIEAgQDLAIEAgQCsAP/f7///3/wA4QAA3/H/AN/t&#10;AADf8v8A39gA/gAA3/r//N/q/wDf5wAA3/H/AN/aAADf/f/3/wDfxwAA39f/pf/93+EAgQCRAIEA&#10;gQCRAN8AgQCBAMsAgQCBAKsAAN/w///f+wDhAADf8f8A3+0AAN/y/wDf2AD+AADf+v8A3/4A+d/y&#10;///f5wAA3/H/AN/aAADf/f/3/wDfxwAA39f/ov/+3+MAgQCRAIEAgQCRAN8AgQCBAMsAgQCBAKsA&#10;AN/w/wDf+gDhAADf8f8A3+0AAN/y/wDf2AD+AADf+///3/cA/9/z/wDf5gAA3/H/AN/aAADf/f/3&#10;/wDfxwD/39j/oP/+3+UAgQCRAIEAgQCRAN8AgQCBAMsAgQCBAKsAAN/x///f+gDiAP/f8f8A3+4A&#10;/9/z///f2AD+AADf+/8A3/UAAN/z/wDf5gAA3/H/AN/aAADf/f/3/wDfxgAA39j/nv/93+gAgQCR&#10;AIEAgQCRAN8AgQCBAMsAgQCBAKsAAN/y///f+QDiAP/f8f8A3+4AAN/y/wDf1wD+AADf/P//3/UA&#10;AN/z/wDf5gAA3/H/AN/aAADf/f/3/wDfxgAA39j/m//+3+oAgQCRAIEAgQCRAN8AgQCBAMsAgQCB&#10;AKsAAN/z///f+ADhAADf8f8A3+4AAN/y/wDf1wD+AADf/f//3/QAAN/z/wDf5gAA3/H//9/bAADf&#10;/f/3/wDfxgD/39n/mf/93+0AgQCRAIEAgQCRAN8AgQCBAMsAgQCBAKsAAN/z/wDf9wDhAADf8f8A&#10;3+4AAN/y/wDf1wD+AADf/f8A3/MAAN/z/wDf5gAA3/D/AN/bAADf/f/3///fxgAA39n/lv/43/UA&#10;6QD436IAkQCBAIEAkQDfAIEAgQDLAIEAgQCrAADf8/8A3/cA4QAA3/H/AN/uAADf8v8A39cA/gAA&#10;3/3/AN/zAADf8/8A3+YAAN/w/wDf2wAA3/3/9v8A38YA/9/a/47//d/4AO0A/N/6///fowCRAIEA&#10;gQCRAN8AgQCBAMsAgQCBAKsA/d/4//7f9wDhAADf8f8A3+8A/9/y/wDf1wD+AADf/f8A3/MAAN/z&#10;/wDf5gAA3/D/AN/bAADf/f/2/wDfxQAA39r/i//63/4A8QD83/X/AN+jAJEAgQCBAJEA3wCBAIEA&#10;ywCBAIEAqAD93/z//9/1AOEAAN/x/wDf7wAA3/H/AN/XAP4A+9/0AP/f8/8A3+YAAN/w///f3AAA&#10;3/3/9v8A38UA/9/b/4X//d/w3/H//9+kAJEAgQCBAJEA3wCBAIEAywCBAIEApQD93///AN/0AOEA&#10;AN/x/wDf7wAA3/H/AN/XAPsA/9/zAADf8v8A3+YAAN/v/wDf3AAA3/3/9v8A38QAAN/b/4H/3/8A&#10;36QAkQCBAIEAkQDfAIEAgQDLAIEAgQCiAP3f9ADhAADf8f8A3+8AAN/y///f1wDrAADf8v8A3+YA&#10;AN/v/wDf3AAA3/3/9v8A38QAAN/b/4H/3///36UAkQCBAIEAkQDfAIEAgQDLAIEAgQCRAOEA/9/y&#10;/wDf7wAA3/L/AN/WAOsAAN/y/wDf5gD/3/D/AN/cAADf/f/2/wDfxAD/39z/gf/e///fpgCRAIEA&#10;gQCRAN8AgQCBAMsAgQCBAJEA4AAA3/L//9/wAADf8v8A39YA6wAA3/L/AN/lAADf8P//390AAN/9&#10;//b/AN/DAADf3P+B/93/AN+mAJEAgQCBAJEA3wCBAIEAywCBAIEAkQDgAP/f8v8A3/AAAN/y/wDf&#10;1gDrAADf8v8A3+UAAN/v/wDf3QAA3/3/9v8A38MA/9/d/4H/3f8A36YAkQCBAIEAkQDfAIEAgQDL&#10;AIEAgQCRAN8A/9/z//7f8gAA3/L/AN/fAPrf/wDsAP/f8v8A3+UA/9/w/wDf3QAA3/3/9v8A38IA&#10;/9/e/4H/3f/+36gAkQCBAIEAkQDfAIEAgQDLAIEAgQCRAN4AAN/x/wDf8wD/3/P//9/fAADf/P8C&#10;3wAA7AAA3/L//9/kAADf8P8A390AAN/9//b/AN/BAADf3v+B/9v/AN+oAJEAgQCBAJEA3wCBAIEA&#10;ywCBAIEAkQDeAP/f8v//3/QAAN/y/wDf3gAA3/z/At8AAOwAAN/y/wDf4wAA3/D/AN/dAADf/f/2&#10;/wDfwQAA397/gf/b///fqQCRAIEAgQCRAN8AgQCBAMsAgQCBAJEA3QAA3/H//t/2AADf8v8A394A&#10;AN/8///fAADsAADf8v8A3+MA/9/x///f3gAA3/3/9v//38IA/9/f/4H/3P//36gAkQCBAIEAkQDf&#10;AIEAgQDLAIEAgQCRAN0A/9/w//7f+AAA3/L/AN/eAADf+/8B3wDsAADf8v8A3+IAAN/w/wDf3gAA&#10;3/3/9v8A38AAAN/f/4H/3f//36cAkQCBAIEAkQDfAIEAgQDLAIEAgQCRANwA/t/w//7f+wD/3/L/&#10;AN/eAADf+/8B3wDsAADf8v8A3+IAAN/w///f3wAA3/3/9v//38EA/t/h/4H/3//+36YAkQCBAIEA&#10;kQDfAIEAgQDLAIEAgQCRANoA/9/v//nf8f8A394AAN/7///f7AAA3/L/AN/iAP/f8P//3+AAAN/9&#10;//X/AN+/AADf4f+B/+D//9+kAJEAgQCBAJEA3wCBAIEAywCBAIEAkQDZAP/f2P8A394AAN/6/wDf&#10;7AAA3/L/AN/hAADf7/8A3+AAAN/9//X/AN+/AADf4f+B/+H//9+jAJEAgQCBAJEA3wCBAIEAywCB&#10;AIEAkQDYAP7f2v8A394AAN/6/wDf7AAA3/L/AN/hAP/f8P8A3+AAAN/9//X/AN+/AP/f4v+B/+P/&#10;/t+iAJEAgQCBAJEA3wCBAIEAywCBAIEAkQDWAP7f3P/+3+AAAN/6/wDf7AAA3/P//9/gAADf8P//&#10;3+EAAN/9//X/AN++AADf4v+B/+X//t+gAJEAgQCBAJEA3wCBAIEAywCBAIEAkQDUAP7f3P/+3+IA&#10;AN/6/wDf7AAA3/P/AN/fAP/f8P//3+IAAN/9//X/AN++AP/f4/+B/+b//9+eAJEAgQCBAJEA3wCB&#10;AIEAywCBAIEAkQDSAPrf4P//3+MAAN/6/wDfAN/tAADf8/8A394AAN/v///f4wAA3/3/9f8A370A&#10;/9/k/4H/6P/+350AkQCBAIEAkQDfAIEAgQDLAIEAgQCRAMwA+t/l//zf5wAA3/n//9/vAP/f8/8A&#10;394A/9/v///f5AAA3/3/9f8A37wAAN/k/4H/6f//35sAkQCBAIEAkQDfAIEAgQDLAIEAgQCRAMYA&#10;+t/n//7f6QAA3/n/AP/93/IAAN/y/wDf3QD/3+///9/lAADf/f/1/wDfvAD/3+X/gf/q///fmgCR&#10;AIEAgQCRAN8AgQCBAMsAgQCBAJEAwAD13/D/AN/pAADf+f/9//nf+QAA3/L/AN/cAP/f7///3+YA&#10;AN/9//X/AN+7AP/f5v+B/+3//d+ZAJEAgQCBAJEA3wCBAIEAywCBAIEAkQC1APzf9P8A3+kAAN/5&#10;//b/99/y/wDf2wAA3+7//d/pAADf/f/1/wDfugD/3+f/gf/u///flgCRAIEAgQCRAN8AgQCBAMsA&#10;gQCBAJEAsQD93/f/AN/pAADf+f/d/wDf2wD/3+z//t/rAADf/f/1/wDfuQAA3+f/gf/v///flQCR&#10;AIEAgQCRAN8AgQCBAMsAgQCBAJEArgD43wL/39/pAADf+f/d/wDf2gD+3+z//d/wAP7f/f/1//3f&#10;vAD/3+j/gf/y//3flACRAIEAgQCRAN8AgQCBAMsAgQCBAJEApgD+3+gAAN/5/93//d/bAP/f6v/u&#10;3/v/8v/438MA/9/p/4H/8///35EAkQCBAIEAkQDfAIEAgQDLAIEAgQCRAIoAAN/5/9r//d/dAP7f&#10;0//q///fwwD/3+r/gf/1//7fkACRAIEAgQCRAN8AgQCBAMsAgQCBAJEAigAA3/n/1//+390A/d/W&#10;/+n/AN/CAP/f6/+B//f//t+OAJEAgQCBAJEA3wCBAIEAywCBAIEAkQCKAPnfAP/V//3f3QD/39f/&#10;6f8A38EAAN/r/4H/+P//34wAkQCBAIEAkQDfAIEAgQDLAIEAgQCRAIMA/9/539r/AN/cAP7f2f/p&#10;/wDfwQD/3+z/gf/6//7fiwCRAIEAgQCRAN8AgQCBAMsAgQCBAJEAgQD6AOzf7v8A39oA+9/e/+z/&#10;/d/AAP/f7f+B//z//t+JAJEAgQCBAJEA3wCBAIEAywCBAIEAkQCBAOYA+t/0/wDf1QD93+L/AN/r&#10;37wA/9/u/4H//v/+34cAkQCBAIEAkQDfAIEAgQDLAIEAgQCRAIEA4AD33/7//9/SAPrf8//136UA&#10;/9/v/4H/////34UAkQCBAIEAkQDfAIEAgQDLAIEAgQCRAIEA1wD838sA8d/2AKQA/t/x/4L/AN/+&#10;34QAkQCBAIEAkQDfAIEAgQDLAIEAgQCRAIEAgQCiAP/f8v+E//7fgQCRAIEAgQCRAN8AgQCBAMsA&#10;gQCBAJEAgQCBAKEA/9/z/4X//9//AIEAkQCBAIEAkQDfAIEAgQDLAIEAgQCRAIEAgQCgAP/f9P+I&#10;//3f/gCBAJEAgQCBAJEA3wCBAIEAywCBAIEAkQCBAIEAnwD+3/b/iv/+3/sAgQCRAIEAgQCRAN8A&#10;gQCBAMsAgQCBAJEAgQCBAJ0AAN/2/4v//9/5AIEAkQCBAIEAkQDfAIEAgQDLAIEAgQCRAIEAgQCd&#10;AP3f+f+O//3f+ACBAJEAgQCBAJEA3wCBAIEAywCBAIEAkQCBAIEAmgAA3/n/kP/+3/UAgQCRAIEA&#10;gQCRAN8AgQCBAMsAgQCBAJEAgQCBAJoA/9/6/5H//9/zAIEAkQCBAIEAkQDfAIEAgQDLAIEAgQCR&#10;AIEAgQCZAP7f/P+U//3f8gCBAJEAgQCBAJEA3wCBAIEAywCBAIEAkQCBAIEAlwD/3/3/lv/+3+8A&#10;gQCRAIEAgQCRAN8AgQCBAMsAgQCBAJEAgQCBAJYA/t///5f//9/tAIEAkQCBAIEAkQDfAIEAgQDL&#10;AIEAgQCRAIEAgQCUAP7fAN+c//zf7ACBAJEAgQCBAJEA3wCBAIEAywCBAIEAkQCBAIEAkQD/357/&#10;/9/oAIEAkQCBAIEAkQDfAIEAgQDLAIEAgQCRAIEAgQCRAAIA39+i//3f5wCBAJEAgQCBAJEA3wCB&#10;AIEAywCBAIEAkQCBAIEAkQD/AP3fqf/83+QAgQCRAIEAgQCRAN8AgQCBAMsAgQCBAJEAgQCBAJEA&#10;/AD/36z//t/gAIEAkQCBAIEAkQDfAIEAgQDLAIEAgQCRAIEAgQCRAPsA/t+w//7f3gCBAJEAgQCB&#10;AJEA3wCBAIEAywCBAIEAkQCBAIEAkQD5APzfuf/739wAgQCRAIEAgQCRAN8AgQCBAMsAgQCBAJEA&#10;gQCBAJEA9QD/37z//t/XAIEAkQCBAIEAkQDfAIEAgQDLAIEAgQCRAIEAgQCRAPQA/t/B//3f1QCB&#10;AJEAgQCBAJEA3wCBAIEAywCBAIEAkQCBAIEAkQDyAPvfy//739IAgQCRAIEAgQCRAN8AgQCBAMsA&#10;gQCBAJEAgQCBAJEA7QD+39D//d/NAIEAkQCBAIEAkQDfAIEAgQDLAIEAgQCRAIEAgQCRAOsA/t/V&#10;//3fygCBAJEAgQCBAJEA3wCBAIEAywCBAIEAkQCBAIEAkQDpAPrf4//438cAgQCRAIEAgQCRAN8A&#10;gQCBAMsAgQCBAJEAgQCBAJEA4wD83+3/+t+/AIEAkQCBAIEAkQDfAIEAgQDLAIEAgQCRAIEAgQCR&#10;AN8A69+5AIEAkQCBAIEAkQDfAAEAKAAoACwALAAwAC4AMAAwADAAMAA0ADQANAA8ADoAOgA6ADoA&#10;PgA8AD4APgA+AEIAQgBEAEQARABGAEYARgBKAEoASgBMAEwATABIAEgASABMAEwAUABUAFAAUABQ&#10;AFAAUABMAEwATABQAFAAUABIAEwATABMAEgASABMAFAAVABUAFAAUABQAFAAUABQAFAAUABQAFAA&#10;UABUAFQAVABUAFQAVABUAFgAWABcAFwAWABOAFAAUABEAEQAQABAAEAAPABAAEAAQABAAEQARgBI&#10;AEgASABIAEgASABEAEQAQgA+AD4ARABEAEQAQABAAD4ARABAAEAAQABEAEQAPAA8ADwAPAA4ADgA&#10;NAA4ADIANAA0ADQAOAA4ADgAOAA0ADQANAA0ADQANAA0ADQANAA0ADQANgA4ADYANgAwADAAMAAw&#10;ADAAMAA4ADgAOAA0ADQANAA4ADgAOAA4ADgAOAA4ADgAOAA4ADgAOAA8AEAAQABEAEQARAA/ADoA&#10;OgA8ADwAPAA8ADwAPAA8ADwAOAA2ADYAOAA4ADgAOAA4ADgANAA4ADgAOAAwADAAMAA0ADQANAA0&#10;ADAAMAA0ADQANAA0ADQANAA0ADQANAA4ADgAPAA4AEAAQABAAEAAQABAAEAAQABAAEAAPAA8ADwA&#10;OAA4ADgAPAA8AEAAQABAAEAAPAA4ADgAOAA4ADgAOAA4AEAAQABAAEAAQABAAD4AQABAADoAPAA4&#10;ADgAOAA4ADgAOAA4ADgAOAA4ADgANAA4ADgAOAA4ADgANAA0ADQANAAwADQANAA0ADQANAAwADAA&#10;NAA0ADQANAA0ADQANAA0ADQANAAyADQANAA0ADQAMAAwADAAMAAwADAAMAAwADAAMAAwADAAMAAw&#10;ADAAMAAwADAALAAsACwALAAsACwALAAsACoALAAsADQANAA0ADQANAA0ADQANAAwADAAMAAwADAA&#10;MAAwADAAMAAwADAAMAAwADAAMAAsACwALAAsACwALAAwADAAMAAwADAAMAAwADAALAAsACwALAAs&#10;ACwALAAwADAAMAA0ADQANAA0ADgAOAA4ADgAOAAyADIAMAA0ADQANAA0ADQANAA0ADQANAA0ADQA&#10;NAA0ADgANAA0ADQANAA0ADQANAA0ADAAMAAsACwALAAsACoAMAAwAC4AMAAwADAAMAAsACwALAAs&#10;ACwALAAsACwALAAsACwALAAsACwALAAsACwALAAsACwALAAsACwALAAsACwALAAsACwALAAoACgA&#10;KAAoACgAKAAoACgAKAAoACgAKAAoACgAKAAoACgAKAAoACgAKAAsACwALAAsACwALAAsACwAMAAw&#10;ADAAMAAwADQAOAA2ADYANgA4ADgANAA4ADgAOAA4ADQANAA0ADQANAAyADQAMgA0ADIAMAAwADAA&#10;MAAwACwALAAsADAAMAAwADAAMAAwAC4AMAAwADAAMAAwADAAMAAwADAAMAAwADAAMAAwADAAMAAw&#10;AC4AMAAwACwALAAsACwALAAsACwALAAsACwALAAsACwALAAsACwALAAsACwAKAAoACgAKAAoACgA&#10;KAAoACgAKAAoACgAKAAoACgAKAAoACgAKAAoACgAKAAoACgAKAAoACgAKAAwADAAMAAwADAAMAAw&#10;ADAAMAAuAC4ALgAwADAAMAAwADAAMAAwADAAMAAwADQANAAyADQAMgA0ADQANAA2ADgAOAA0ADQA&#10;MgAyADIAMgA0ADQANAA0ADQANAA0ADQANAA0ADQAOAA4ADgAOAA4ADgAOAA4ADgAOAA4ADgAOAA0&#10;ADQANAA0ADQANAA4ADQANAA0ADQANAA0ADQANAA0ADQANAA0ADQANAA0ADQANAA0ADQANAA0ADQA&#10;NAAwADAAMAAwADAAMAAwAC4ALgAwADAANAA0ADQANAA0ADQANAA0ADAAMAAwADAAMAAuADAAMAAw&#10;ADAALgAwADAAMAAwADAAMAAwADAANAA0ADIANAA0ADQANAAyADQANAA0ADQANAAwADAAMAAwADAA&#10;NAA0ADQANAA0ADQANAA0ADQANAA0ADQANAA0ADQANAA0ADQANAA0ADQANAA0ADQANAA0ADAAMAAw&#10;ADAAMAAsACwALAAsACwALAAsADAAMAAwADAAMAAwADAAMAAwADAAMAAwADAAMAAwADAAMAAwADAA&#10;MAA0ADQANAA0ADQANAA0ADQANAA0ADQANAA0ADQANAA0ADQAMAAwADAAMAAwADAAMAAwADAAMAAw&#10;ADAAMAA0ADQANAA0ADQANAA0ADQANAA0ADQAMAAwADAAMAAwACwALAAsACwALAAsACwAMAAwADAA&#10;MAAwADAAMAAwADAAMAAwAC4ALgAuAC4ALgAwADAAMAAwADAAMAAwADAAMAAwADAAMAAwADAAMAAw&#10;ADQANAA0ADQANAA0ADQANAA0ADQANAAyADIAMgAyADIAMgAyADIAMgA0ADQANAA0ADQAOAA4ADIA&#10;NAA0ADQANAA0ADQANAA0AC4AMAAwADAAMAAwADAAMAAwADAAMAAwADAAMAAwADAAMAAwADAAMAAw&#10;ADAAMAAwADAAMAAsACwALAAsACwALAAsACwAMAAwADAAMAAwADAAMAAwADQANAA0ADQANAA0ADQA&#10;NAA2ADYANgA2ADgAOAA4ADgAOAA4ADgAOAA4ADgAOAA4ADgAOAA4ADgANAA0ADQANAAwADAAMAAw&#10;ADAAMAAwADAAMAA0ADQANAA0ADQANAA0ADQANAA0ADQAMAAwADAAMAAwADAAMAAuACoAKgAqACoA&#10;MAAwADAAMAAwADAAMAAwADAAMAAwADAAMAAwADAAMAAwADQANAA0ADQANAA0ADQANAA0ADQANAAw&#10;ADAANAA0ADQANAA0ADQANAA0ADQANgA0ADQANAA0ADQANAA0ADQAOAA4ADgAOAA4ADgAOAA4ADgA&#10;OAA0ADQANAA0ADQANAA0ADQAOAA0ADgANAA0ADQANAA0ADQANAA0ADQAOAA0ADQANAA0ADQANAA0&#10;ADQANAA0ADQAMAAwADAAMAAwADAALgAwADAAMAAwADAAMAAwADAAMAAwADAAMAAwACwALAAsACwA&#10;LAAsACwALAAsACwALAAsACwALAAsACwALAAsACoALAAsACwALAAsACwALAAsACwALAAsACwALAAs&#10;ACwALAAsACwALAAwADQANAA0ADQANAA0ADgANAA4ADgAOAA4ADgAOAA4ADwAPAA4ADgAOAA4ADgA&#10;OAA0ADQANAA0ADQANAA4ADgAPABAAEAAPAA4ADgAOAAwADAAMAA0ADQANAA0ADQANAA0ADQANAA0&#10;ADQANAA0ADQANAA0ADwAOAA2ADgAPAA8ADoAPAA4ADgAOAA4ADgAOAA4ADYANAA0ADQANAA0ADQA&#10;MgA0ADQANAA0ADQANAA0ADQANAA0ADQANAA0ADQAMgA4ADgAOAA4ADgAOAA4ADgAOAA4ADgAOAA4&#10;ADgAOAA6ADwAPAA8ADwAPAA8ADwAPAA8ADwAPAA8ADgAOAA4ADgAOAA0ADQANAAwADAAMAAwADAA&#10;MAAwADAAMAAwADAAMwAsACwALAAsACwALAAwADAAMAAsACwAKAAoACgAKAAoACgAKAAoACgAKAAo&#10;ACgAKAAsACwALAAsACwAKgAsACwALAAsACoALAAsACwALAAsACwAKgAsADAAMAAwADAANAA0ADAA&#10;MAAwADAAMAA0ADIAMgA0ADQANAAyADQAMgAwADAAMAAwADAAMAAwADAAMAAwADAAMAAwADAAMAAs&#10;ACwALAAsACwALAAuADAAMAAuAC4AMAAwADAAMAAwADAAMAAwADAAMAAwADAAMAAwADQANAAyADQA&#10;NAAwADAAMAA0ADQAOAA4ADgANgA4ADgAOAA4ADgANAA0ADQANAA0ADQAOAA4ADgAOAA4ADgANAA0&#10;ADIAOAA2ADYANgA4ADgANAA0ADQANAA0ADQANAA4ADgAOAA4ADgAOAA0ADQANAA0ADQANAA0ADAA&#10;NAA0ADQANAA0ADAAMAAwADAAMAAwADAAMAA0ADQANAA0ADQANAA0ADQANAA0ADgANgA4ADgAOAA0&#10;ADgAOAA4ADgAPAAyADYANgA4ADgAOAA0ADQANAA0ADQANAA0ADQANAA0ADIANAA0ADQAOAA4ADgA&#10;OAA0ADQAMgAwADQANAA0ADQANAA0ADQANAA0ADQANAA0ADgAOAA4ADYANgA4ADgAOAA4ADgAOAA4&#10;ADgAOAA0ADgAOAA4ADgAOAA8ADwAPAA4ADgAOAA4ADgAOAA8ADgAOAA4ADgAOAA4ADgAOAA4ADgA&#10;OAA2ADgAOAA4ADgAOAA0ADQAOAA6ADoAPAA0ADQANAA4ADgAOAA2ADYAOAA4ADgAOAA0ADQANAA0&#10;ADQAOAA4ADgAOAA4ADgAPAA8ADwAPAA8ADwAPAA8ADwAOgA+AD4APgA+AEAAPAA8ADwAPAA8ADwA&#10;PAA6ADoAOgA4ADgAPABAADwAPAA8ADwAPABAAEAAQABAAEQARABEAEQAPgA+AD4AQABAAEQARABI&#10;AEQARABEAEQAQABAADwAPAA8AEQASABIAEgASABIAEgARgBGAEgASABGAEQARABAAEAAQABCAEQA&#10;RABEAEQASABIAEgASABEAEQARABEAEAAOgA8ADwAPAA8ADwAPAA8AEAAQABAAEAAQABEAEQARABA&#10;AEAAPAA4ADgAOAA8ADwAPAA8ADwAPAA2ADYANgA2ADYAOAA4ADgAOAA0ADQANAAwACwALAAsACwA&#10;LAAsACoALAAiACQAJAAkACQAJAAkACQAJAAkACQAJAAiACQAJAAkACQAJAAkACQAJAAkACQAJAAk&#10;ACQAgQCBAMsAgQCBAJEAgQCuAPT/8gD5//gAkQCBAIEAkQCBAIEAkQDfAIEAgQDLAIEAgQCRAIEA&#10;zADW//MA7//u/6QAgQCBAJEAgQCBAJEA3wCBAIEAywCBAIEAkQCBAMwA1v/zAO//7v/5APf/tgCB&#10;AIEAkQCBAIEAkQDfAIEAgQDLAIEAgQCRAIEAzADW//MA7//u//oA7f+/AIEAgQCRAIEAgQCRAN8A&#10;gQCBAMsAgQCBAJEAgQD7APD/4wDW//MA7//u//oA2P/UAIEAgQCRAIEAgQCRAN8AgQCBAMsAgQCB&#10;AJEAgQDn/+YA1v/zAO//7v/6ANf/1QCBAIEAkQCBAIEAkQDfAIEAgQDLAIEAgQCRAIcA+//m/+cA&#10;1v/zAO//7v/6ANf/1QCBAIEAkQCBAIEAkQDfAIEAgQDLAIEAgQCRAJMA7//j/+kA3P/oAPX/7v/6&#10;ANj/1ACBAIEAkQCBAIEAkQDfAIEAgQDLAIEAgQCRAJ4A5P/i/+UA5f/gAPn/8v/0ANr/1ACBAIEA&#10;kQCBAIEAkQDfAIEAgQDLAIEAgQCRAKAA4v/h/+IA6//dAPr/+P/rAN3/1ACBAIEAkQCBAIEAkQDf&#10;AIEAgQDLAIEAgQCRAKAA4v/g/+EA7f/dAPr/+v/kAOL/2AD9//D/kgCBAJEAgQCBAJEA3wCBAIEA&#10;ywCBAIEAkQCgAOL/3//hAO7/3QD6//v/4gDm/9gA+v/s/5YAgQCRAIEAgQCRAN8AgQCBAMsAgQCB&#10;AJEAoADi/97/4gDu/94A+f/7/+IA7//RAPj/6f+ZAIEAkQCBAIEAkQDfAIEAgQDLAIEAgQCRALsA&#10;///oAOL////2AOr/4wDt/98A+f/8/+EA8P/TAPX/5P+eAIEAkQCBAIEAkQDfAIEAgQDLAIEAgQCR&#10;AL4A/P/oAOL/8gDs/+MA7f/fAPn//P/hAPD/1QDz/+L/oACBAJEAgQCBAJEA3wCBAIEAywCBAIEA&#10;kQDCAPf/5wDk//EA7f/jAO3/3wD5//3/4ADw/9YA8v/g/6IAgQCRAIEAgQCRAN8AgQCBAMsAgQCB&#10;AJEAyQDw/9wA7//vAO7/4wDt/+EA+P/9/+AA8P/ZAO//3P+mAIEAkQCBAIEAkQDfAIEAgQDLAIEA&#10;gQCRAM0A6//dAO//7wDu/+MA7f/hAPj//f/gAPD/2QDv/9r/qACBAJEAgQCBAJEA3wCBAIEAywCB&#10;AIEAkQDSAOb/3QDv/+8A7f/jAO7/4QD4//3/4ADw/9oA7v/7//kA5v+qAIEAkQCBAIEAkQDfAIEA&#10;gQDLAIEAgQCRANoA3v/dAO//7gDu/+IA7//iAPf//v/fAPH/2wDs/+wA6v+tAIEAkQCBAIEAkQDf&#10;AIEAgQDLAIEAgQCRAN4A2v/dAO//7QDu/+MA7//iAPf////eAPH/2wDt/wAA6gDr/64AgQCRAIEA&#10;gQCRAN8AgQCBAMsAgQCBAJEA4wDV/90A7//tAO7/4wDv/+MA9v///94A8f/cAO7//gDpAOz/rgCB&#10;AJEAgQCBAJEA3wCBAIEAywCBAIEAkQDqAM3/3QDw/+wA7//jAO7/5AD2/wD/3QDx/94A7v/8AOYA&#10;7/+uAIEAkQCBAIEAkQDfAIEAgQDLAIEAgQCRAO8AyP/dAPD/7ADv/+MA7v/kAPb/AP/dAPH/3gDv&#10;//sA5QDw/+8A/v/DAIEAkQCBAIEAkQDfAIEAgQDLAIEAgQCRAPAAxv/eAPD/7ADv/+IA7//kAPb/&#10;AP/dAPH/3wDu//sA5ADx/+8A+//GAIEAkQCBAIEAkQDfAIEAgQDLAIEAgQCRAPAA2P/6APb/3gDw&#10;/+wA7//hAO//5gD1/9wA8f/gAO//+QDjAPL/8AD0/8wAgQCRAIEAgQCRAN8AgQCBAMsAgQCBAJEA&#10;8ADc//UA9v/fAPD/7ADv/+EA7//mAPX/3ADy/+AA7//4AOMA8v/wAPL/zgCBAJEAgQCBAJEA3wCB&#10;AIEAywCBAIEAkQDwAOD/8QD2/98A8P/sAO//4QDu/+gA9P/dAPH/4ADv//gA4gDz//EA7v/RAIEA&#10;kQCBAIEAkQDfAIEAgQDLAIEAgQCRAPAA4//tAPf/3gDx/+wA7//gAO//6QD0/wAA3QDx/+EA7v/4&#10;AOAA9v/vAOv/1QCBAJEAgQCBAJEA3wCBAIEAywCBAIEAkQDuAOX/7AD4/94A8f/sAO//4ADv/+kA&#10;9P8AAN0A8f/hAO//9wDgAPb/7gDo/9kAgQCRAIEAgQCRAN8AgQCBAMsAgQCBAJEA5ADv/+wA+P/e&#10;APH/7ADv/+AA7//pAPX//wDdAPH/4gDv//YA4AD2/+wA6P/bAIEAkQCBAIEAkQDfAIEAgQDLAIEA&#10;gQCgAPv/+ADkAO//6wD4/98A8f/sAO//4ADv/+kA9f//AN0A8f/jAO//9QDgAPb/6QDl/+EAgQCR&#10;AIEAgQCRAN8AgQCBAMsAgQCBAKcA9P/4AOMA8P/qAPn/3wDx/+wA7//fAO//6gD1//8A3QDx/+MA&#10;7//1AOAA9v/oAOP/5ACBAJEAgQCBAJEA3wCBAIEAywCBAIEAqgDw//kA4wDw/+oA+P/gAPH/7ADv&#10;/98A7//rAPT//wDdAPH/4wDv//UA3wD4/+UA4v/nAIEAkQCBAIEAkQDfAIEAgQDLAIEAgQCxAOn/&#10;+QDjAPD/6QD6/98A8f8A/+0A7//eAO//7AD1//4A3QDx/+QA7v/1AN8A+P/lANz/7QCBAJEAgQCB&#10;AJEA3wCBAIEAywCBAIEAswDn//kA4wDw/+kA/P/dAPH/AP/tAPD/3QDv/+0A9f/9AN4A8P/lAO7/&#10;9ADfAPj/5QDa/+8AgQCRAIEAgQCRAN8AgQCBAMsAgQCBALQA5v/5AOIA8f/oAP//2gDy/wD/7QDw&#10;/90A7//tAPX//QDeAPD/5QDu//QA3wD4/+UA1//yAIEAkQCBAIEAkQDfAIEAgQDLAIEAgQC4AOH/&#10;+gDiAPD/wADy/wD/7QDx/9sA7//vAPX//ADeAPD/5gDu//MA3gD6/+UA0v/2AIEAkQCBAIEAkQDf&#10;AIEAgQDLAIEAgQC5AOD/+gDiAPD/wADy/wD/7QDx/9sA7//vAPX//ADeAPD/5gDu//MA3gD6/+UA&#10;0v/2AIEAkQCBAIEAkQDfAIEAgQDLAIEAgQC7AN7/+gDiAPD/wADy/wD/7QDy/9oA7//vAPX//ADe&#10;APD/5gDu//MA3gD6/+YA0f/2AIEAkQCBAIEAkQDfAIEAgQDLAIEAgQC9ANz/+gDhAPH/wADy////&#10;7wDx/9oA7//vAPX//ADeAPD/5gDv//IA3gD6/+YA7//8AOj/9gCBAJEAgQCBAJEA3wCBAIEAywCB&#10;AIEAvgDb//oA4QDx/8AA8v///+8A8f/ZAPD/7wD1//wA3gDw/+YA7//yAN4A+v/mAO//+ADt//UA&#10;gQCRAIEAgQCRAN8AgQCBAMsAgQCBAL8A7v/8APH/+wDhAPD/wQDy////7wDy/9gA7//xAPX/+wDe&#10;APD/5wDu//IA3gD6/+YA7//2AO//9QCBAJEAgQCBAJEA3wCBAIEAywCBAIEAwQDw//QA9f/7AOEA&#10;8P/zAPv/1QDy////8ADy/9YA8P/xAPX/+wDfAO//5wDu//IA3QD8/+UA7//yAPP/9QCBAJEAgQCB&#10;AJEA3wCBAIEAywCBAIEAwgDx//EA9f/8AOEA8P/zAPv/1QDy////8QDy/9UA7//zAPX/+gDfAPD/&#10;5wDt//IAvADw/+4A9v/1AIEAkQCBAIEAkQDfAIEAgQDLAIEAgQDCAPL/7wD2//wA4QDw//QA+v/V&#10;APL////xAPL/1QDv//MA9f/6AN8A8P/nAO3/8gC9AO//7gD2//UAgQCRAIEAgQCRAN8AgQCBAMsA&#10;gQCBAMMA8v/tAPf//ADhAPD/9AD3/9gA8v////MA8v/SAO//9QD1//kA3wDw/+cA7v/xAL0A8P/t&#10;APb/9QCBAJEAgQCBAJEA3wCBAIEAywCBAIEAxADy/+sA9//9AOEA7//1APn/1gDy//7/9QDy/9EA&#10;7//1APX/+QDfAPD/5wDu//EAvgDv/+0A9v/1AIEAkQCBAIEAkQDfAIEAgQDLAIEAgQDFAPL/6gD3&#10;//0A4ADw//UA+f/WAPL//v/4APD/0ADv//UA9f/5AN8A8P/oAO3/8QC+APD/7AD3//QAgQCRAIEA&#10;gQCRAN8AgQCBAMsAgQCBAMUA8v/pAPj//QDgAPD/9QD5/9UA8//m/80A8P/1APX/+QDfAPD/6ADt&#10;//EAvgDw/+sA+P/0AIEAkQCBAIEAkQDfAIEAgQDLAIEAgQDFAPL/6QD4//0A4ADw//UA+f/VAPP/&#10;5//MAPD/9gD1//gA3wDw/+gA7v/wAL8A7//rAPj/9ACBAJEAgQCBAJEA3wCBAIEAywCBAIEAxgDy&#10;/+cA+f/9AOAA8P/1APj/1gDz/+b/zQDw//YA9f/4AN8A8P/oAO7/8AC/AO//6wD4//QAgQCRAIEA&#10;gQCRAN8AgQCBAMsAgQCBAMYA8v/nAPn//QDfAPH/9QD4/9YA8//m/8wA8P/4APX/9wDfAPD/6ADu&#10;//AAvwDv/+sA+P/0AOgA8v+pAJEAgQCBAJEA3wCBAIEAywCBAIEAxwDx/+YA+v/9AN8A8f/3APb/&#10;1gDz/+X/zQDw//gA9f/3AN8A8P/oAO7/8AC/APD/6gD5//MA6wDs/6wAkQCBAIEAkQDfAIEAgQDL&#10;AIEAgQDHAPH/5gD8//sA3wDx//sA8v/WAPP/5P/OAO//+QD2//YA3wDw/+gA7v/wAL8A8P/qAPn/&#10;8wDsAOj/rwCRAIEAgQCRAN8AgQCBAMsAgQCBAMcA8f/bAN8A3P/WAPP/4//OAPD/+gD1//YA3wDx&#10;/+cA7v/wAMAA8P/pAPn/8wDuAOP/sgCRAIEAgQCRAN8AgQCBAMsAgQCBAMgA8P/bAN8A3P/VAPT/&#10;+//9AOz/zwDv//sA9f/2AN8A8f/nAO7/8ADAAPD/6AD6//MA8ADf/7QAkQCBAIEAkQDfAIEAgQDL&#10;AIEAgQDIAPD/2wDeAN3/1QD0//3/+gDs/9AA7//7APX/9gDfAPH/5wDu//AAwADw/+gA+v/zAPEA&#10;3f+1AJEAgQCBAJEA3wCBAIEAywCBAIEAyADv/9wA3gDd/9UA9P/+//gA7P/RAO//+wD2//UA3wDx&#10;/+cA7v/wAMEA8P/mAPv/8wDyANn/uACRAIEAgQCRAN8AgQCBAMsAgQCBAMgA7//cAN4A3P/WAPT/&#10;/v/3AOz/0QDw//wA9f/1AN8A8f/nAO7/8ADBAPD/0gDzANb/ugCRAIEAgQCRAN8AgQCBAMsAgQCB&#10;AMgA7//cAN4A3P/WAPT//f/3AOz/0gDw//wA9v/0AN8A8f/nAO7/8ADBAPD/0gD0ANT/uwCRAIEA&#10;gQCRAN8AgQCBAMsAgQCBAMgA7v/dAN4A3P/WAPT//f/2AOz/0gDw//4A9f/0AN8A8f/nAO7/8ADC&#10;AO//8wD7/+YA9ADR/74AkQCBAIEAkQDfAIEAgQDLAIEAgQDIAO7/3QDeANz/1gD0//3/9QDt/9IA&#10;8P/+APb/8wDfAPH/5wDu//AAwgDv//QA+f/nAPUA6//4AO7/vwCRAIEAgQCRAN8AgQCBAMsAgQCB&#10;AMcA7v/eAN4A5///APj/1QD1//3/9ADt/9MA7/8AAPX/8wDgAPH/5gDu//AAwgDw//QA+f/mAPYA&#10;6//1AO//wACRAIEAgQCRAN8AgQCBAMsAgQCBAMcA7P/gAN4A7//2APj/1gD1//3/8wDs/9QA8P8A&#10;APX/8wDgAPH/5gDu//AAwgDw//QA+f/mAPcA7P/wAO//wwCRAIEAgQCRAN8AgQCBAMsAgQCBAMcA&#10;6//hAN4A7//1APn/1gD1//z/8wDt/9QA4//zAOAA8f/mAO7/8ADDAO//9QD5/+UA9wDt/+4A7//E&#10;AJEAgQCBAJEA3wCBAIEAywCBAIEAxwDq/+IA3gDv//UA+f/WAPX//P/yAO3/1QDk//IA4ADx/+YA&#10;7v/wAMMA7v/2APn/5QD3AO7/7QDw/8MAkQCBAIEAkQDfAIEAgQDLAIEAgQDGAOj/5QDdAPD/9QD4&#10;/9cA9f/8//EA7P/XAOT/8gDgAPH/5gDt//EAxADn//4A9//lAPcA7//rAPH/wwCRAIEAgQCRAN8A&#10;gQCBAMsAgQCKAP7/+wDGAOX/6ADdAPD/9AD5/9cA9f/8//AA7f/WAOb/8QDgAPH/5gDt//EAxADb&#10;/+QA+ADu/+oA8//CAJEAgQCBAJEA3wCBAIEAywCBAIwA/P/7AMUA5P/qAN0A8P/0APn/1wD1//z/&#10;7wDt/9cA5v/xAOAA8f/mAO3/8QDEANv/5AD4AO7/6gDz/8IAkQCBAIEAkQDfAIEAgQDLAIEAkAD3&#10;//wAxQDd//EA3QDw//MA+v/XAPX//P/uAOz/2ADo//AA4QDw/+UA7f/yAMUA2v/kAPgA7//oAPX/&#10;wQCRAIEAgQCRAN8AgQCBAMsAgQCRAPb//ADEANv/9ADdAPD/8wD6/9cA9f/8/+4A7P/YAOj/8ADh&#10;APD/5QDt//IAxQDa/+QA+ADv/+gA9f/BAJEAgQCBAJEA3wCBAIEAywCBAJMA8//9AMQA2P/3ANwA&#10;8f/zAPr/1wD1//z/7QDs/9kA6P/wAOEA8P/lAO3/8gDFANr/5AD5AO7/6AD1/8EAkQCBAIEAkQDf&#10;AIEAgQDLAIEAlgDx//wAwgDV//wA3ADx/+MA+v/nAPX/+//sAOz/2gDq/+8A4QDw/+QA7v/yAMUA&#10;2//jAPkA7v/oAPb/wACRAIEAgQCRAN8AgQCBAMsAgQCYAPD/+wDCANT//QDcAPD/5AD6/+cA9f/7&#10;/+wA7P/aAOr/7wDhAPD/5ADt//MAxQDb/+MA+QDv/+cA9v/AAJEAgQCBAJEA3wCBAIEAywCBAJkA&#10;8P/6AMIA0f8AANwA8P/kAPr/5wD1//v/6wDs/9sA6//uAOEA8P/kAO3/8wDFANv/4wD5AO7/6AD3&#10;/78AkQCBAIEAkQDfAIEAgQDLAIEAnADv//gAwADS////3QDx/+UA+f/mAPb/+//qAOv/3QDr/+4A&#10;4QDw/+MA7f/0AMYA8P/7APL/4gD5AO7/6AD3/78AkQCBAIEAkQDfAIEAgQDLAIEAngDu//cAvwDT&#10;////3QDx/+UA+v/lAPb/+//pAOz/3QDs/+0A4QDw/+MA7P/1AMYA8P/5APT/4gD5AO7/6AD4/74A&#10;kQCBAIEAkQDfAIEAgQDLAIEAnwDv//UAvwDT//3/3wDx/+UA+v/lAPb/+//pAOv/3QDt/+0A4QDw&#10;/+MA7P/1AMcA8P/1APf/4gD5AO7/6AD4/74AkQCBAIEAkQDfAIEAgQDLAIEAowDs//QAvADW//z/&#10;4ADw/+cA+f/lAPb/+//nAOv/3gDu/+0A4gDv/+IA7P/2AMcA8P/1APj/4QD4AO7/6QD4/74AkQCB&#10;AIEAkQDfAIEAgQDLAIEApQDq//QAugDY//r/4gDw/+cA+f/lAPb/+//mAOv/3wDu/+0A4gDw/+EA&#10;6//3AMcA8P/1APj/4QD4AO7/6QD4/74AkQCBAIEAkQDfAIEAgQDLAIEApwDo//QAuQDZ//r/4gDw&#10;/+cA+f/lAPb/+//mAOr/4ADv/+wA5gDr/+EA7P/3AMgA7//1APj/4QD4AO7/6gD4/70AkQCBAIEA&#10;kQDfAIEAgQDLAIEAqADm//UAtADe//n/4wDw/+gA+P/lAPb/+f/mAOv/4ADx/+sA7gDg/+MA7P/4&#10;AMgA7//1APj/4QD3AO7/6wD5/7wAkQCBAIEAkQDfAIEAgQDLAIEAqADm//UAsgDg//j/4wDx/+gA&#10;+P/lAPb/9f/pAOv/4QDx/+sA7gDe/+UA6//5AOMA///oAO//9QD4/+EA9wDt/+wA+f+8AJEAgQCB&#10;AJEA3wCBAIEAywCBAKcA5//1AK8A4//4/+MA8P/pAPj/5QD2/+//7wDq/+IA8f/rAO4A3P/nAOr/&#10;+gDjAP7/6QDw//QA+f/gAPcA7f/sAPn/vACRAIEAgQCRAN8AgQCBAMsAgQCmAPf//gD0//YAqADq&#10;//f/5ADw/+kA+P/mAPX/7f/vAOr/5ADy/+oA7gDZ/+kA6f/8AOUA+//qAPD/9AD5/+AA9gDt/+oA&#10;/f+7AJEAgQCBAJEA3wCBAIEAywCBAKYA+v/7APT/9gClAO3/9v/lAPD/6QD4/+kA8v/t/+4A6f/m&#10;APL/6gDvANj/6ADo//4A5gD5/+sA8f/zAPn/4AD2AO3/6QD+/7sAkQCBAIEAkQDfAIEAgQDLAIEA&#10;pQD+//gA9P/2AKMA7//2/+UA8P/qAPf/7ADv/+3/7QDq/+UA8//qAO8A2P/oAOj//gDnAPj/7ADw&#10;//MA+v/fAPUA7f+hAJEAgQCBAJEA3wCBAIEAywCBAJgA9P/3AJ8A8//2/+QA8f/qAPf/8ADr/+z/&#10;6QDu/8EA7gDZ/+cA5v/qAPf/6gDx//IA+v/fAPQA7f+iAJEAgQCBAJEA3wCBAIEAywCBAJcA9P/4&#10;AJ0A9f/2/+QA8f/sAPX/8ADr/+z/5gDx/8EA4ADn/+YA5////+4A9f/qAPH/8gD6/98A9ADs/6MA&#10;kQCBAIEAkQDfAIEAgQDLAIEAlwD0//gAmwD3//X/5QDx/+8A8v/wAOv/7P/jAPX/wADWAPH/5QDo&#10;//3/8QD1/+oA8P/yAPv/3gD0AOz/owCRAIEAgQCRAN8AgQCBAMsAgQCWAPX/+ACaAPj/9f/lAPD/&#10;9gDs//AA6//4/9EA+//AAKkA6f/j/+gA8P/JAPIA7P+lAJEAgQCBAJEA3wCBAIEAywCBAJYA9f/4&#10;AJkA+f/1/+QA8f/6AOj/8ADr////xwD//78AqADq/+P/6QDv/8kA8QDt/6UAkQCBAIEAkQDfAIEA&#10;gQDLAIEAlgD0//kAmAD6//T/5QDw/wAA4//wAO7//gCBAKcA6//k/+gA7//JAPEA7P+mAJEAgQCB&#10;AJEA3wCBAIEAywCBAMMA/v/WAPT/+gCXAPv/9P/lANH/7wD6//MAgQClAO3/5v/mAPD/yADwAOz/&#10;pwCRAIEAgQCRAN8AgQCBAMsAgQDEAPz/1wD0//oAlwD7//T/5QDR/+8A///uAIEAowDv/+b/5gDw&#10;/8gA7wDs/6gAkQCBAIEAkQDfAIEAgQDLAIEAxgD4/9gA9f/6AJYA/P/0/+UA0v/ZAIEAowDv/+j/&#10;5ADw/8gA7gDs/6kAkQCBAIEAkQDfAIEAgQDLAIEAyQDz/9kA9f/7AJUA/f/0/+UA0v/ZAIEAoADy&#10;/+n/5ADw/+QA/P/pAO4A7P+pAJEAgQCBAJEA3wCBAIEAywCBAMoA8f/aAPX/+wCVAP3/9P/lANL/&#10;2QCBAJ4A9P/q/+MA8P/kAPv/6gDtAOz/qgCRAIEAgQCRAN8AgQCBAMsAgQDMAO7/2wD1//sAlQD9&#10;//T/5QDT/9gAgQCcAPb/6//iAPD/5QD5/+sA7ADs/6sAkQCBAIEAkQDfAIEAgQDLAIEAzwDp/90A&#10;9P/8AJUA/f/0/+gA2P/QAIEAmAD6/+z/4gDw/+UA+P/rAOsA7P+sAJEAgQCBAJEA3wCBAIEAywCB&#10;ANAA5v/eAPX//AC2AAD/4QD9//T/6QDa/80AgQCVAP3/7f/jAO7/5gD3/+sA6gDt/6wAkQCBAIEA&#10;kQDfAIEAgQDLAIEA0gDj/98A9P/9ALkA/P/iAP3/9P/rAN3/yACBAJEA7//rAOT/5gD4/+oA6gDs&#10;/60A7QAA/6YAgQCBAJEA3wCBAIEAywCBANUA3v/gAPX//QC8APj/4wD9//X/7QDh/8EAgQCRANoA&#10;4v/pAPb/7gD///8A6ADt/64A7gD8/6kAgQCBAJEA3wCBAIEAywCBANYA3P/gAPX//gC7APn/4wD9&#10;//X/7gDl/7wAgQCRANoA4P/sAPb/7gD8/wD/6QDt/64A7wD6/6oAgQCBAJEA3wCBAIEAywCBANgA&#10;2P/iAPX//gC7APn/4wD9//b/7QDp/7gAgQCRANoA3f/vAPb/7gD8//7/6wDs/68A7wD5/6sAgQCB&#10;AJEA3wCBAIEAywCBANoA1P/kAPX//gC6APn/5AD9//b/7QDw/7EAgQCRANoA1//3APX/7QD8//7/&#10;6gDt/68A8AD1/64AgQCBAJEA3wCBAIEAywCBANsA0f/mAPT//wC6APn/5AD9//b/7QD0/60AgQCR&#10;ANoA0//8APX/7AD8//7/6QDt/7AA8AD0/68AgQCBAJEA3wCBAIEAywCBANoA0v/lAPX//wC6APj/&#10;5QD9//b/7QD3/6oAgQCRANcA0v8AAPX/7QD7////5wDu/7AA7wDz/7EAgQCBAJEA3wCBAIEAywCB&#10;ANoAz//nAPX/AAC5APj/5gD9//f/6wD+/6QAgQCRANEAzP/sAPv////nAO3/sQDtAPL/tACBAIEA&#10;kQDfAIEAgQDLAIEA2QD3//4A3P/oAPX/AAC5APf/6AD8//j/igCBAJEAzgDP/+wA+////+cA7f+x&#10;AO0A8v+0AIEAgQCRAN8AgQCBAMsAgQDZAPr/+wDa/+kA9f+5APb/6gD7//n/iQCBAJEAywDT/+wA&#10;+v///+YA7v+xAOwA8f+2AIEAgQCRAN8AgQCBAMsAgQDLANn/6wD1/7kA9f/sAPr/+f+JAIEAkQDF&#10;ANr/6wD6/wD/5ADu/7IA6gDw/7kAgQCBAJEA3wCBAIEAywCBAMoA2f/sAPX/uAD1/+0A+v/6/4gA&#10;gQCRAMIA3f/sAPn/AP/kAO7/sgDqAO//ugCBAIEAkQDfAIEAgQDLAIEAygDY/+0A9f8A/7kA9P/w&#10;APj/+/+HAIEAkQC/AOH/6wD5/wD/5ADu/9QA///hAOkA7/+7AIEAgQCRAN8AgQCBAMsAgQDJANf/&#10;7gD2/wD/uADy//YA9f/8/4YAgQCRALoA5//qAPn/AP/kAO7/2QD2/+UA6QDs/74AgQCBAJEA3wCB&#10;AIEAywCBAMkA1f/vAPf///+5AO7//QDy//3/hQCBAJEAtwDq/+oA+f8A/+QA7v/aAPT/5gDqAOn/&#10;wACBAIEAkQDfAIEAgQDLAIEAyQDU//AA9////7kA2//+/4QAgQCRALQA7v/pAPn////lAO7/2wDy&#10;/+cA6gDo/8EAgQCBAJEA3wCBAIEAywCBAMgA0v/yAPj//v+5ANz/AP+CAIEAkQCvAPP/6gD4////&#10;5QDu/9wA8P/oAOsA5P/EAIEAgQCRAN8AgQCBAMsAgQDHANL/8wD4//7/uQDc/4EAgQCRAKwA9//q&#10;APf////lAO7/3QDv/+gA6wDj/8UAgQCBAJEA3wCBAIEAywCBAMcA9P//AOD/9AD4//7/uQDd/wAA&#10;gQCBAJEAqQD6/+oA9////+UA7v/dAO7/6QDsAOH/xgCBAIEAkQDfAIEAgQDLAIEAxgD0//0A4P/2&#10;APn//f+6AOD//QCBAIEAkQCMAPb//v/mAO7/3QDu/+kA7QDf/8cAgQCBAJEA3wCBAIEAywCBAMYA&#10;9P/8AOD/9wD5//3/uQDj//sAgQCBAJEAjAD2//7/5wDu/9wA7v/pAO0A4P/GAIEAgQCRAN8AgQCB&#10;AMsAgQDGAPT/+wDg//cA+v/8/7oA5f/5AIEAgQCRAIwA9v/9/+gA7v/cAO3/6gDuAN//xgCBAIEA&#10;kQDfAIEAgQDLAIEAxQD0//kA4P/5APv/+/+5AOz/9ACBAIEAkQCMAPb//f/pAO7/2wDt/+oA7wDt&#10;//oA+v/FAIEAgQCRAN8AgQCBAMsAgQDEAPT/+QDg//oA+//7/7QA9P/xAIEAgQCRAIsA9//8/+oA&#10;7v/bAO7/6QDvAO3/+AD9/8QAgQCBAJEA3wCBAIEAywCBAMQA9P/4AOD/+wD7//v/lwCBAIEAkQCK&#10;APj//P/qAO7/2wDu/+kA8ADs/7cAgQCBAJEA3wCBAIEAywCBAMMA9f/1AOD//gD7//v/lwCBAIEA&#10;kQCJAPn/+v/uAO3/2gDu/+kA8ADu/7UAgQCBAJEA3wCBAIEAywCBAMMA9P/1AN///wD8//r/mACB&#10;AIEAkQCIAPr/+v/vAOz/2gDv/+gA8QDt/7UAgQCBAJEA3wCBAIEAywCBAMMA9P/zAOD/AAD8//r/&#10;mACBAIEAkQCHAPv/+P/xAOz/2QDw/+gA8gDt/7QAgQCBAJEA3wCBAIEAywCBAMIA9P/yANz/+f+Z&#10;AIEAgQCRAIYA/P/2//YA6v/XAPL/5wDzAOz/tACBAIEAkQDfAIEAgQDLAIEAwQD1//EA3f/5/5kA&#10;gQCBAJEAhQD9//T/+QDq/9UA9P/mAPMA7f+zAIEAgQCRAN8AgQCBAMsAgQDBAPT/8QDe//j/mgCB&#10;AIEAkQCEAP7/1v/UAPX/5QDzAO3/swCBAIEAkQDfAIEAgQDLAIEAwAD1/+4A4f/4/5oAgQCBAJEA&#10;ggAA/9f/0AD7/+IA9ADu/9kA/v/cAIEAgQCRAN8AgQCBAMsAgQDAAPX/7QDi//j/mgCBAIEAkQCB&#10;ANj/qgD1AO3/2gD7/94AgQCBAJEA3wCBAIEAywCBAMAA9P/tAOP/+P+aAIEAgQCRAIEAAADa/6kA&#10;9gDs/9oA+//eAIEAgQCRAN8AgQCBAMsAgQC/APT/6wDm//f/mwCBAIEAkQCBAP0A3v+oAPYA7f/Z&#10;APj/4QCBAIEAkQDfAIEAgQDLAIEAvgD0/+sA5//2/5wAgQCBAJEAgQD7AOL/pgD3AO3/2QD2/+IA&#10;gQCBAJEA3wCBAIEAywCOAAD/9QC+APT/6QDp//b/nACBAIEAkQCBAPoA5P+lAPcA7v/XAPb/4wCB&#10;AIEAkQDfAIEAgQDLAJEA+//3AL0A9f/nAOv/9f+dAIEAgQCRAIEA9gDr/6IA+ADt/9cA9P/lAIEA&#10;gQCRAN8AgQCBAMsAkgD5//gAvQD1/+YA7P/1/50AgQCBAJEAgQD0AO//oAD5AO3/1QDz/+cAgQCB&#10;AJEA3wCBAIEAywCTAPf/+QC9APT/5gDt//X/nQCBAIEAkQCBAPEA9f+dAPkA7f/TAPX/5wCBAIEA&#10;kQDfAIEAgQDLAJUA9P/6ALwA9P/lAO//9P+eAIEAgQCRAIEAgQD6AO3/0QDz/+oAgQCBAJEA3wCB&#10;AIEAywCXAPD//AC8APT/4wDx//T/ngCBAIEAkQCBAIEA+gDu/88A8//rAIEAgQCRAN8AgQCBAMsA&#10;lwDv//0AuwD0/+MA8v/z/58AgQCBAJEAgQCBAPsA7f/OAPP/7ACBAIEAkQDfAIEAgQDLAJgA7f/+&#10;ALoA9f/gAPX/8v+gAIEAgQCRAIEAgQD8AO3/zQDx/+4AgQCBAJEA3wCBAIEAywCYAOv/AAC6APX/&#10;4AD1//L/oACBAIEAkQCBAIEA/ADt/80A7//wAIEAgQCRAN8AgQCBAMsAmADr/wAAugD0/98A9//y&#10;/6AAgQCBAJEAgQCBAPwA7v/NAO7/8ACBAIEAkQDfAIEAgQDLAJgA6v8A/7oA9P/eAPn/8v+gAIEA&#10;gQCRAIEAgQD9AO7/zQDq//MAgQCBAJEA3wCBAIEAywCXAOv///+7APT/3AD7//H/oQCBAIEAkQCB&#10;AIEA/gDt/80A6f/0AIEAgQCRAN8AgQCBAMsAlwDr//7/uwD0/90A+//x/6EAgQCBAJEAgQCBAP4A&#10;7v/NAOf/9QCBAIEAkQDfAIEAgQDLAJcA6//8/7wA9f/aAP7/8P+iAIEAgQCRAIEAgQD/AO7/zADm&#10;//YAgQCBAJEA3wCBAIEAywCXAOv/+/+9APX/2QD///D/ogCBAIEAkQCBAIEA/wDu/8wA5v/2AIEA&#10;gQCRAN8AgQCBAMsAlwDr//r/vgD0/9gA8f+hAIEAgQCRAIEAgQD/AO//zADy/wAA9f/2AIEAgQCR&#10;AN8AgQCBAMsAlwDr//n/vwDz/9kA/wD3/50AgQCBAJEAgQCBAAAA7v/NAPL/+wD6//UAgQCBAJEA&#10;3wCBAIEAywCXAOv/9//AAPT/2QD+APn/nACBAIEAkQCBAIEA7v/NAPL/+AD9//QAgQCBAJEA3wCB&#10;AIEAywCWAOz/9v/BAPP/2gD9APz/mgCBAIEAkQCBAIEA7v/NAPL/9gAA//MAgQCBAJEA3wCBAIEA&#10;ywCWAOz/9P/CAPT/2gCRAIEAgQCRAIEAggAA/+//zADz/+YAgQCBAJEA3wCBAIEAywCWAOz/8//C&#10;APX/2gCRAIEAgQCRAIEAggAA//D/zADz/+UAgQCBAJEA3wCBAIEAywCWAOz/8//CAPT/2wCRAIEA&#10;gQCRAIEAggAA//D/zADz/+UAgQCBAJEA3wCBAIEAywCVAO3/8P/FAPP/3ACRAIEAgQCRAIEAgwD/&#10;//D/zgDy/+QAgQCBAJEA3wCBAIEAywCVAO3/8P/EAPT/3ACRAIEAgQCRAIEAgwD///H/zQDy/+QA&#10;gQCBAJEA3wCBAIEAywCVAO3/7v/GAPP/3QCRAIEAgQCRAIEAhAD+//H/zQDz/+MAgQCBAJEA3wCB&#10;AIEAywCUAPb/AAD6/+3/xgD0//UA/v/sAJEAgQCBAJEAgQCFAP3/8v/NAPP/4gCBAIEAkQDfAIEA&#10;gQDLAJQA9v/+APz/7P/HAPT/9wD8/+wAkQCBAIEAkQCBAIUA/f/y/84A8//hAIEAgQCRAN8AgQCB&#10;AMsAlAD2//0A/f/q/8gA9P/6APr/7ACRAIEAgQCRAIEAhQD9//P/zQDz/+EAgQCBAJEA3wCBAIEA&#10;ywCUAPX//AD//+j/ygDl/+0AkQCBAIEAkQCBAIUA/f/z/84A8//gAIEAgQCRAN8AgQCBAMsAlAD1&#10;//sAAP/n/8sA5P/uAJEAgQCBAJEAgQCFAP3/8//PAPP/3wCBAIEAkQDfAIEAgQDLAJQA9f/7AAD/&#10;5//KAOX/7gCRAIEAgQCRAIEAhQD9//P/zwDz/98AgQCBAJEA3wCBAIEAywCUAPX/+gD/AOb/zQDl&#10;/+4AkQCBAIEAkQCBAIUA/f/0/88A8//eAPsA9/+RAIEAkQDfAIEAgQDLAJMA9v/6AP8A5v/MAOj/&#10;7ACRAIEAgQCRAIEAhgD8//T/0ADy/94A/QDy/5QAgQCRAN8AgQCBAMsAkwD2//oA/gDl/84A6f/r&#10;AJEAgQCBAJEAgQCGAPz/9f/PAPP/3QAAAO3/lgCBAJEA3wCBAIEAywCTAPX/+wD8AOX/0ADs/+gA&#10;kQCBAIEAkQCBAIYA/P/1/9AA9P/cAAD/6P+aAIEAkQDfAIEAgQDLAJIA9v/7APsA5f/RAO7/5gCR&#10;AIEAgQCRAIEAhgD8//X/0QDz/90A///n/5sAgQCRAN8AgQCBAMsAkgD2//sA+gDl/9QA7f/lAJEA&#10;gQCBAJEAgQCGAPz/9v/RAPL/3gD+/+b/nACBAJEA3wCBAIEAywCSAPX//AD4AOX/1wDv/+IAkQCB&#10;AIEAkQCBAIYA/P/2/9EA8//fAPz/5P+eAIEAkQDfAIEAgQDLAJEA9v/8APcA5f/ZAPD/4ACRAIEA&#10;gQCRAIEAhQD9//b/0gDz/94A/P/i/6AAgQCRAN8AgQCBAMsAkQD2//wA9gDl/9sA8P/fAJEAgQCB&#10;AJEAgQCFAP3/9v/SAPT/3gD7/+L/oACBAJEA3wCBAIEAywCRAPX//QD1AOT/3wDx/9wAkQCBAIEA&#10;kQCBAIUA/f/2/9QA8v/gAPn/3/+jAIEAkQDfAIEAgQDLAJEA9f/9APYA4v/hAPL/2gCRAIEAgQCR&#10;AIEAhQD9//b/1ADz/98A+f/f/6MAgQCRAN8AgQCBAMsAkQD1//0A9gDh/+IA8//ZAJEAgQCBAJEA&#10;gQCFAP3/9v/UAPT/3gD5/97/pACBAJEA3wCBAIEAywCRAPX//QD5ANz/5QD1/9YAkQCBAIEAkQCB&#10;AIUA/f/2/9YA8//eAPj/8f/8APH/pgCBAJEA3wCBAIEAywDQAP//xAD1//0A+QDb/+UA+P/UAJEA&#10;gQCBAJEAgQCEAP7/9f/YAPL/3gD4//T/9gD0/6YAgQCRAN8AgQCBAMsA0QD9/8QA9v/9APsA2P/m&#10;APn/0wCRAIEAgQCRAIEAhAD+//X/2ADz/94A9//0//UA9P+nAIEAkQDfAIEAgQDLANMA+v/FAPb/&#10;/QD9ANT/8wD///gA/P/QAJEAgQCBAJEAgQCDAP//9f/ZAPP/3gD2//f/8AD0/6kAgQCRAN8AgQCB&#10;AMsA1AD4/8YA9f/+AP8A0f/1AP3/+AD//84AkQCBAIEAkQCBAIMA///0/9sA8//dAPb/9//vAPX/&#10;qQCBAJEA3wCBAIEAywDVAPf/xQD2//4A/wDv//8A4//6APr/wwCRAIEAgQCRAIEAggAA//T/3ADy&#10;/90A9v/3/+4A9f+qAIEAkQDfAIEAgQDLANcA9//DAPX/AQD/7//7ANb/xACRAIEAgQCRAIEAggAA&#10;//P/3gDy/9wA9v/5/+sA9P+sAIEAkQDfAIEAgQDLANgA9v/DAPP/8P/5ANb/xQCRAIEAgQCRAIEA&#10;gQDz/98A8v/bAPb/+f/qAPX/rACBAJEA3wCBAIEAywDZAPb/wgDz//L/9gDX/8UAkQCBAIEAkQCB&#10;AIEA8v/hAPL/2gD2//r/6QD0/60AgQCRAN8AgQCBAMsA2wD2/78A9P/0//MA2P/FAJEAgQCBAJEA&#10;gQCBAP8A8//jAPL/2QD2//r/6QDy/68AgQCRAN8AgQCBAMsA3AD1/78A9P/1//AA2//EAJEAgQCB&#10;AJEAgQCBAP8A8v/lAPL/2AD2//r/6ADz/68AgQCRAN8AgQCBAMsA3QD1/74A9P/2/+8A3f/CAJEA&#10;gQCBAJEAgQCBAP4A8//mAPL/1wD2//r/6ADz/68AgQCRAN8AgQCBAMsA3wD1/7wA9P/5/+kA4/+/&#10;AJEAgQCBAJEAgQCBAP0A8f/rAPH/1gD2//r/6ADx/7EAgQCRAN8AgQCBAMsA4AD0/7wA9P/6/+gA&#10;5P++AJEAgQCBAJEAgQCBAPwA8v/sAPH/1QD2//r/6ADy/7AAgQCRAN8AgQCBAMsA4QDz/7wA9P/7&#10;/+YA5/+8AJEAgQCBAJEAgQCBAPsA8f/vAPD/1QD2//r/6ADz/68AgQCRAN8AgQCBAMsA4gDx/70A&#10;9P/+/+EA6/+6AJEAgQCBAJEAgQCBAPkA7//3AO7/0wD2//r/6QDz/64AgQCRAN8AgQCBAMsA5ADv&#10;/70A9P///+AA7P+5AJEAgQCBAJEAgQCBAPkA7P/+AOv/0gD2//r/6QD0/60AgQCRAN8AgQCBAMsA&#10;5QDt/70A9f8A/94A7/+3AJEAgQCBAJEAgQCBAPcA1v/RAPb/+v/pAPT/rQCBAJEA3wCBAIEAywDm&#10;AOv/vgD1/94A8P+1AJEAgQCBAJEAgQCBAPYA2P/QAPb/+v/pAPX/rACBAJEA3wCBAIEAywDnAOn/&#10;vwD1/98A8f+zAJEAgQCBAJEAgQCBAPQA3P/OAPb/+v/pAPb/qwCBAJEA3wCBAIEAywDoAOf/wAD1&#10;/wD/4QDx/7IAkQCBAIEAkQCBAIEA8wDd/80A9//6/+oA9v+qAIEAkQDfAIEAgQDLAOcA5//AAPb/&#10;AP/iAPL/sACRAIEAgQCRAIEAgQDwAOP/yQD4//n/7AD2/6kAgQCRAN8AgQCBAMsA5wDn/8AA9v8A&#10;/+MA8/+uAJEAgQCBAJEAgQCBAO8A5f/IAPj/+f/sAPb/qQCBAJEA3wCBAIEAywDmAOf/wQD2/wD/&#10;5QDy/60AkQCBAIEAkQCBAIEA7QDp/8YA+P/4/+4A9v+oAIEAkQDfAIEAgQDLAOYA5f/DAPb////n&#10;APT/qgCRAIEAgQCRAIEAgQDoAPH/wgD5//j/7gD4/6YAgQCRAN8AgQCBAMsA5QDm/8IA9////+cA&#10;9P+qAJEAgQCBAJEAgQCBAOIA/P+9APn/9//wAPf/pgCBAJEA3wCBAIEAywDlAOX/wwD3////5gD3&#10;/6gAkQCBAIEAkQCBAIEAmQD5//f/7wD4/6YAgQCRAN8AgQCBAMsA5QDj/8UA9////+YA+f+mAJEA&#10;gQCBAJEAgQCBALAA///rAPr/9//uAPv/pACBAJEA3wCBAIEAywDkAOT/xQD3////5gD7/6QAkQCB&#10;AIEAkQCBAIEAsQD+/+sA+v/3/+0A/f+jAIEAkQDfAIEAgQDLAOQA4//GAPf////lAP3/owCRAIEA&#10;gQCRAIEAgQCxAPz/7QD6//b/7QD+/6MAgQCRAN8AgQCBAMsA4wDi/8gA9//+/4QAkQCBAIEAkQCB&#10;AIEAsgD6/+0A+//2/4wAgQCRAN8AgQCBAMsA4wDi/8gA9//+/4QAkQCBAIEAkQCBAIEAswD4/+0A&#10;/P/1/40AgQCRAN8AgQCBAMsA4wDi/8gA9//+/4QAkQCBAIEAkQCBAIEAtAD3/+0A/P/1/40AgQCR&#10;AN8AgQCBAMsA4gDh/8kA+P/9//kA/P+SAJEAgQCBAJEAgQCBALQA+P/sAPz/9P+OAIEAkQDfAIEA&#10;gQDLAOIA4P/KAPj//f/6APv/kgCRAIEAgQCRAIEAgQC1APf/7AD8//T/jgCBAJEA3wCBAIEAywDi&#10;AOD/ygD4//3//AD5/5IAkQCBAIEAkQCBAIEAtgD3/+oA/f/0/44AgQCRAN8AgQCBAMsA4gDe/8wA&#10;+P/8/wAA9f+TAJEAgQCBAJEAgQCBALcA9//pAP3/8/+PAIEAkQDfAIEAgQDLAOEA3v/MAPn/7v+U&#10;AJEAgQCBAJEAgQCBALcA9//oAP7/8/+PAIEAkQDfAIEAgQDLAOEA3v/MAPn/7v+UAJEAgQCBAJEA&#10;gQCBALgA9//nAP7/8/+PAIEAkQDfAIEAgQDLAOAA9v//AOr/zgD5//D/kgCRAIEAgQCRAIEAgQC5&#10;APb/5wD+//L/kACBAJEA3wCBAIEAywDgAPb//wDp/88A+f/x/5EAkQCBAIEAkQCBAIEAugD1/+YA&#10;///y/5AAgQCRAN8AgQCBAMsA4AD1//8A6v/PAPn/8v+QAJEAgQCBAJEAgQCBALoA9f/mAP//8v+Q&#10;AIEAkQDfAIEAgQDLAN8A9v/9AOr/0AD6//T/jgCRAIEAgQCRAIEAgQC7APT/5gD///H/kQCBAJEA&#10;3wCBAIEAywDfAPb//QDp/9EA+v/2/4wAkQCBAIEAkQCBAIEAvADz/+YA///x/5EAgQCRAN8AgQCB&#10;AMsA3wD1//0A6v/RAPr/9v+MAJEAgQCBAJEAgQCBALwA8//mAP//8f+RAIEAkQDfAIEAgQDLAN8A&#10;9f/7AOr/0wD6//n/iQCRAIEAgQCRAIEAgQC9APP/5QD///H/kQCBAJEA3wCBAIEAywDeAPb/+wDp&#10;/9UA+f/6/4gAkQCBAIEAkQCBAIEAvAD0/+UA///x/5EAgQCRAN8AgQCBAMsA3gD2//sA6f/WAPj/&#10;+/+HAJEAgQCBAJEAgQCBALwA9P/lAP//8f+RAIEAkQDfAIEAgQDTAP//+wDdAPf/+QDq/9gA9//9&#10;/4UAkQCBAIEAkQCBAIEAuwD0/+YA///x/5EAgQCRAN8AgQCBANUA/P/8AN0A9v/5AOr/2QD3//7/&#10;hACRAIEAgQCRAIEAgQC6APX/5gD///H/kQCBAJEA3wCBAIEA1gD5//4A3QD2//kA6f/bAPb///+D&#10;AJEAgQCBAJEAgQCBALoA9f/mAP//8f+2AP7/3wCBAJEA3wCBAIEA1wD1/9wA9v/4AOr/3gD0/4EA&#10;kQCBAIEAkQCBAIEAugD1/+cA/v/x/7gA+//gAIEAkQDfAIEAgQDYAPT/AP/dAPb/9wDq/98A9f8A&#10;AIEAkQCBAIEAkQCBAIEAugD1/+cA/v/x/7kA+f/hAOAAAP+jAJEA3wCBAIEA2QDz////3gD2//cA&#10;6f/hAPX//wCBAJEAgQCBAJEAgQCBALkA9v/nAP7/8f+7APb/4gDhAPz/pgCRAN8AgQCBANoA8v/8&#10;/+EA9f/2AOr/4wD2//0AgQCRAIEAgQCRAIEAgQC4APb/6QD9//H/vgDy/+MA4gD3/6oAkQDfAIEA&#10;gQDbAPH/+v/iAPb/9QDq/+QA9//8AIEAkQCBAIEAkQCBAIEAtwD2/+sA/P/x/78A8P/kAOIA9v+r&#10;AJEA3wCBAIEA3ADw//n/4wD2//UA6f/kAPr/+gCBAJEAgQCBAJEAgQCBALcA9f/sAPz/8f/BAO3/&#10;5QDiAPT/rQCRAN8AgQCBAN4A7v/2/+UA9//zAOr/5AD9//gAgQCRAIEAgQCRAIEAgQC2APX/7wD6&#10;//L/wwDo/+cA4gDx/7AAkQDfAIEAgQDfAO3/9P/nAPb/8wDq/+UA/v/3AIEAkQCBAIEAkQCBAIEA&#10;tQD1//EA+f/y/8QA5//nAOIA8f+wAJEA3wCBAIEA3wDt//P/5wD3//MA6f/lAP//9wCBAJEAgQCB&#10;AJEAgQCBALQA9f/yAPn/8//FAOT/6ADiAO//sgCRAN8AgQCBAOIA6v/w/+oA9v/yAOr/8gD+/+wA&#10;gQCRAIEAgQCRAIEAgQC0APP/9wD2//T/xwDi/+cA4wDs/7QAkQDfAIEAgQDiAOr/7//rAPb/8QDq&#10;//QA/f/sAIEAkQCBAIEAkQCBAIEAswDy//wA8//0/8gA4v/mAOMA6/+1AJEA3wCBAIEA4wDp/+7/&#10;7AD2//EA6f/3APr/7QCBAJEAgQCBAJEAgQCBALIA4P/0/8oA4P/mAOMA6v+2AJEA3wCBAIEA5QDn&#10;/+v/7wD1//EA6P/8APb/7gCBAJEAgQCBAJEAgQCBALEA4f/1/8sA3//lAOMA6f+3AJEA3wCBAIEA&#10;5QDn/+n/8AD2//AA6P//APT/7gCBAJEAgQCBAJEAgQCBALAA4v/2/8wA3f/lAOQA5v+5AJEA3wCB&#10;AIEA5gDm/+j/8QD2/+8A2f/vAIEAkQCBAIEAkQCBAIEArwDj//f/zADc/+UA5ADm/7kAkQDfAIEA&#10;gQDoAOT/5f/zAPf/7gDb/+4AgQCRAIEAgQCRAIEAgQCtAOX/+P/OANr/5ADkAOT/uwCRAN8AgQCB&#10;AOkA4//j//UA9v/uAN3/7QCBAJEAgQCBAJEAgQCBAKsA5//5/88A2P/kAOQA4/+8AJEA3wCBAIEA&#10;6gD0//8A8f/i//UA9//tAOD/6wCBAJEAgQCBAJEAgQCBAKsA5//6/88A2P/jAOQA4/+8AJEA3wCB&#10;AIEA6wD1//wA8v/f//gA9v/tAOL/6gCBAJEAgQCBAJEAgQCBAKgA6v/8/88A1//iAOQA4f++AJEA&#10;3wCBAIEA6wD2//oA8//e//kA9v/sAOX/6ACBAJEAgQCBAJEAgQCBAKcA6//9/9AA6f//AO//4gDk&#10;AOD/vwCRAN8AgQCBAOsA+P/4APP/3P/7APX/7ADm/+gAgQCRAIEAgQCRAIEAgQClAO3//v/RAOj/&#10;/gDv/+IA5ADg/78AkQDfAIEAgQDpAPz/9QD0/9n//gD1/+wA6f/lAIEAkQCBAIEAkQCBAIEAoQDz&#10;//8A0ADp//wA7//hAOQA3v/BAJEA3wCBAIEA6AD+//MA9f/Y//8A9f/rAOr/5QCBAJEAgQCBAJEA&#10;gQCBAJwA+//8ANIA6f/6AO//4QDlANz/wgCRAN8AgQCBAOgA///xAPb//f//AND/6gDs/+QAgQCR&#10;AIEAgQCRAIEAgQCRANQA6P/6AO7/4QDlANz/wgCRAN8AgQCBANUA9//9//wA0v/qAO//4gCBAJEA&#10;gQCBAJEAgQCBAJEA1wDo//cA7//gAOUA2//DAJEA3wCBAIEA1QD3//z//ADT/+kA8v/gAIEAkQCB&#10;AIEAkQCBAIEAkQDZAOf/9wDv/98A5gDZ/8QAkQDfAIEAgQDUAPj//P/6ANX/6QDz/98AgQCRAIEA&#10;gQCRAIEAgQCRANoA6P/1AO//3wDmANj/xQCRAN8AgQCBANMA+f/6//kA1//rAPT/3QCBAJEAgQCB&#10;AJEAgQCBAJEA3gDn//IA7//fAOYA1//GAJEA3wCBAIEA0gD6//r/+ADX/+wA9f/cAIEAkQCBAIEA&#10;kQCBAIEAkQDfAOf/8gDv/94A5wDW/8YAkQDfAIEAgQDSAPr/+v/2ANn/7QD0/9wAgQCRAIEAgQCR&#10;AIEAgQCRAOEA5//wAO//3gDnANX/xwCRAN8AgQCBANAA/P/4//UA3P/vAPT/2gCBAJEAgQCBAJEA&#10;gQCBAJEA5ADm/+8A7//dAOcA1P/IAJEA3wCBAIEA+AD//9sA/P/3//UA3f/vAPX/2QCBAJEAgQCB&#10;AJEAgQCBAJEA+wAA/+wA5P/wAO//3QDnANT/yACRAN8AgQCBAPkA/f/bAP3/9//zAN7/8AD2/9gA&#10;gQCRAIEAgQCRAIEAgQCRAPwA/f/wAOL/8QDv/9wA5wDT/8kAkQDfAIEAgQD6APv/2wD+//b/8gDg&#10;//IA9v/WAIEAkQCBAIEAkQCBAIEAkQD9APn/9gDe//IA7//cAOgA0f/KAJEA3wCBAIEA+wD5/9sA&#10;///1//EA4f/0APb/1QCBAJEAgQCBAJEAgQCBAJEA/gD3//kA2v/0AO//3ADoAND/ywCRAN8AgQCB&#10;APwA+P/bAP//9f/wAOL/9AD3/9QAgQCRAIEAgQCRAIEAgQCRAP4A9f/9ANj/9QDv/9sA6QDP/8sA&#10;kQDfAIEAgQD9APj/2QAA//T/7gDk//UA+f/SAIEAkQCBAIEAkQCBAIEAkQD+ANf/AADx//gA7v/b&#10;AOkAzv/MAJEA3wCBAIEA/gD3/9gA8//tAOb/9AD7/9EAgQCRAIEAgQCRAIEAgQCRAP0A2v/9APH/&#10;+QDv/9oA6gDN/8wAkQDfAIEAgQD/APb/2AAAAPP/7QDn//MA/f/QAIEAkQCBAIEAkQCBAIEAkQD8&#10;ANz/+wDx//sA7v/aAOoAzP/NAJEA3wCBAIEAAAD3/9YAAADy/+wA6f/yAAD/zgCBAJEAgQCBAJEA&#10;gQCBAJEA+gDi//UA8v/8AO//2QDqAMv/zgCRAN8AgQCBAPb/1gD/APP/6gDq/78AgQCRAIEAgQCR&#10;AIEAgQCRAPkA5P/zAPH//gDv/9kA6gDL/84AkQDfAIEAggAA//f/1QD+APP/6gDr/78AgQCRAIEA&#10;gQCRAIEAgQCRAPgA5v/xAPL//wDu/9kA6gDL/84AkQDfAIEAgwD///f/1QD9APP/6ADt/8AAgQCR&#10;AIEAgQCRAIEAgQCRAPcA6v/tAN//2ADrAMr/zgCRAN8AgQCEAP7/+P/UAP0A8v/nAO7/wQCBAJEA&#10;gQCBAJEAgQCBAJEA9gDt/+oA4P/YAOsAyv/OAJEA3wCBAIUA/f/4/9QA/ADz/+YA7//BAIEAkQCB&#10;AIEAkQCBAIEAkQD1AO7/6QDi/9cA7ADI/88AkQDfAIEAhgD8//f/1QD7APP/5ADy/8EAgQCRAIEA&#10;gQCRAIEAgQCRAPMA8//lAOT/1gDtAMb/0ACRAN8AgQCHAPv/9v/WAPoA8//kAPP/wQCBAJEAgQCB&#10;AJEAgQCBAJEA8gDz/+QA5v/WAO0Axv/QAJEA3wCBAIgA+v/1/9cA+gDy/+MA9f/BAIEAkQCBAIEA&#10;kQCBAIEAkQDxAPP/5QDm/9YA7QDG/9AAkQDfAIEAiQD5//T/2AD5APP/4QD2/8IAgQCRAIEAgQCR&#10;AIEAgQCRAO8A9P/kAOj/1gDuAMT/0QCRAN8AgQCKAPj/8//ZAPgA8//hAPf/wgCBAJEAgQCBAJEA&#10;gQCBAJEA7gD1/+MA6v/VAO4AxP/RAJEA3wCBAIsA9//x/9sA9wDz/+EA+f/BAIEAkQCBAIEAkQCB&#10;AIEAkQDuAPT/5ADq/9UA7gDE/9EAkQDfAIEAjAD2//D/3AD3APL/4AD9/78AgQCRAIEAgQCRAIEA&#10;gQCRAOsA9f/kAO3/1ADvAMP/0QCRAN8AgQCNAPX/7//dAPYA8//eAAD/vgCBAJEAgQCBAJEAgQCB&#10;AJEA6wD1/+MA7v/UAPAAwv/RAJEA3wCBAI4A9P/u/94A9QDz/5sAgQCRAIEAgQCRAIEAgQCRAOoA&#10;9f/kAO//0wDwAMH/0gCRAN8AgQCPAPf//QAAAO7/3wD0APP/nACBAJEAgQCBAJEAgQCBAJEA6AD3&#10;/+UA7v/TAPAAwf/SAJEA3wCBAI8A+P/8AP8A7v/gAPQA8v+dAIEAkQCBAIEAkQCBAIEAkQDnAPj/&#10;5QDu/9MA8QDA/9IAkQDfAIEAjgD6//sA/QDv/+EA8wDz/50AgQCRAIEAgQCRAIEAgQCRAOYA+v/l&#10;AO3/0wDyAL//0gCRAN8AgQCMAP7/+QD8AO//4gDyAPL/nwCBAJEAgQCBAJEAgQCBAJEA5QD8/+UA&#10;7f/SAPMAvf/TAJEA3wCBAIwA///4APsA7//jAPEA8/+fAIEAkQCBAIEAkQCBAIEAkQDjAP//5ADt&#10;/9IA8wC9/9MAkQDfAIEAgQD6AO//5ADxAPL/9QD+/68AgQCRAIEAgQCRAIEAgQCRAMQA7v/RAPMA&#10;vf/TAJEA3wCBAIEA+ADw/+UA8ADy//kA+/+vAIEAkQCBAIEAkQCBAIEAkQDEAO//0AD0ALv/1ACR&#10;AN8AgQCBAPcA8P/mAO8A8v/7APn/sACBAJEAgQCBAJEAgQCBAJEAxQDu/9AA9QC6/9QAkQDfAIEA&#10;gQD3AO//5wDuAPL//gD2/7EAgQCRAIEAgQCRAIEAgQCRAMUA7v/QAPUAuv/UAJEA3wCBAIEA9ADx&#10;/+gA7gDk/7EAgQCRAIEAgQCRAIEAgQCRAMYA7f/QAPYAuf/UAJEA3wCBAIEA9ADw/+kA7QDm/7AA&#10;gQCRAIEAgQCRAIEAgQCRANMAAP/2AO3/zwD2ALn/1ACRAN8AgQCBAPMA8P/qAOwA6P+vAIEAkQCB&#10;AIEAkQCBAIEAkQDVAP3/9wDt/88A9gC5/9QAkQDfAIEAgQDxAPH/6wDrAOv/rQCBAJEAgQCBAJEA&#10;gQCBAJEA1gD6//kA7v/OAPgAt//UAJEA3wCBAIEA8QDw/+wA6wDs/6wAgQCRAIEAgQCRAIEAgQCR&#10;ANYA+f/7AO3/zgD4ALf/1ACRAN8AgQCBAPAA8P/tAOsA7P+sAIEAkQCBAIEAkQCBAIEAkQDXAPf/&#10;/ADu/80A+QC2/9QAkQDfAIEAgQDuAPH/7gDpAPD/qgCBAJEAgQCBAJEAgQCBAJEA2ADe/80A+QC2&#10;/9QAkQDfAIEAgQDtAPH/7wDoAPL/qQCBAJEAgQCBAJEAgQCBAJEA1wDf/80A+gC1/9QAkQDfAIEA&#10;nwAA/+QA7ADy/+8A6ADy/6kAgQCRAIEAgQCRAIEAgQCRANYA4f/MAPoAtf/UAJEA3wCBAKEA/P/m&#10;AOsA8v/wAOgA9f+mAIEAkQCBAIEAkQCBAIEAkQDUAOP/zAD8ALP/1ACRAN8AgQChAPv/5wDqAPL/&#10;8QDoAPX/pgCBAJEAgQCBAJEAgQCBAJEA0wDl/8sA/ACz/9QAkQDfAIEAoQD7/+cA6QDy//IA6QD1&#10;/6UAgQCRAIEAgQCRAIEAgQCRANMA5f/LAPwAs//UAJEA3wCBAKMA+f/nAOgA8v/zAOsA9f+jAIEA&#10;kQCBAIEAkQCBAIEAkQDRAOj/ygD9ALL/1ACRAN8AgQCkAPj/5wDnAPL/9ADrAPX/owCBAJEAgQCB&#10;AJEAgQCBAJEA0ADp/8oA/gCx/9QAkQDfAIEApAD4/+cA5gDz//QA6wD2/6IAgQCRAIEAgQCRAIEA&#10;gQCRANAA6f/KAP4Asf/UAJEA3wCBAKUA9//nAOUA8v/2AO0A9v+gAIEAkQCBAIEAkQCBAIEAkQDO&#10;AOv/ygD/ALD/1ACRAN8AgQCmAPf/5gDkAPP/9gDtAPf/nwCBAJEAgQCBAJEAgQCBAJEAzQDt/8kA&#10;/wCw/9QAkQDfAIEApwD3/+UA4wD0//YA7gD3/54AgQCRAIEAgQCRAIEAgQCRAM0A7f/JAAAAr//U&#10;AJEA3wCBAKgA9//kAOIA8//4AO8A9/+dAIEAkQCBAIEAkQCBAIEAkQDKAPH/yACu/9QAkQDfAIEA&#10;qQD2/+QA4gDz//gA7gD5/5wAgQCRAIEAgQCRAIEAgQCRAMoA8f/JAAD/rv/UAJEA3wCBAKkA9v/k&#10;AOEA8//5AO4A+v+bAIEAkQCBAIEAkQCBAIEAkQDJAPL/yQAA/67/1ACRAN8AgQCqAPb/4wDfAPX/&#10;+QDtAP3/mQCBAJEAgQCBAJEAgQCBAJEAxwD1/8kA//+u/9QAkQDfAIEAqwD0/+QA3wD0//oA7AD/&#10;/5gAgQCRAIEAgQCRAIEAgQCRAMcA9P/LAP7/rv/UAJEA3wCBAKwA8//kAN8A8//7AIEAgQCRAIEA&#10;gQCRAIEAgQCRAMYA9f/MAP3/rv/UAJEA3wCBAK0A8f/lAN0A9P/8AIEAgQCRAIEAgQCRAIEAgQCR&#10;AMQA9f/OAP3/rv/UAJEA3wCBAK0A8P/mANwA9f/8AIEAgQCRAIEAgQCRAIEAgQCRAMQA9f/PAPz/&#10;rv/UAJEA3wCBAK4A7v/nANwA9f/8AIEAgQCRAIEAgQCRAIEAgQCRAMMA9v/QAPv/rv/UAJEA3wCB&#10;ALAA6v/pANwA9P/9AIEAgQCRAIEAgQCRAIEAgQCRAMEA9v/TAPr/r//TAJEA3wCBALAA6f/qANsA&#10;9f/9AIEAgQCRAIEAgQCRAIEAgQCRAMEA9f/UAPr/r//TAJEA3wCBALEA6P/qANoA9v/9AIEAgQCR&#10;AIEAgQCRAIEAgQCRAMAA9v/VAPn/r//TAJEA3wCBALMA5P/sANkA9v/+AIEAgQCRAIEAgQCRAIEA&#10;gQCRAL4A+P/WAPj/sP/SAJEA3wCBALMA4//tANkA9f//AIEAgQCRAIEAgQCRAIEAgQCRAL4A+P/X&#10;APf/sP/SAJEA3wCBALMA4//tANkA9f//AIEAgQCRAIEAgQCRAIEAgQCRAL4A+P/XAPf/sP/SAJEA&#10;3wCBALUA3//vANgA9v//AIEAgQCRAIEAgQCRAIEAgQCRALwA/P/WAPb/sf/RAJEA3wCBALYA3f/w&#10;ANgA9v//AIEAgQCRAIEAgQCRAIEAgQCRALsA/v/WAPX/sf/RAJEA3wCBALYA3f/wANcA9///AIEA&#10;gQCRAIEAgQCRAIEAgQCRALoAAP/VAPX/sf/RAJEA3wCBALgA9v/9AOj/8gDXAPf//wCBAIEAkQCB&#10;AIEAkQCBAIEAkQCOAPT/sf/RAJEA3wCBALcA9//7AOn/8wDWAPj//wCBAIEAkQCBAIEAkQCBAIEA&#10;kQCPAPP/sf/RAJEA3wCBALcA+f/5AOj/9ADWAPj//wCBAIEAkQCBAIEAkQCBAIEAkQCQAPL/sv/Q&#10;AJEA3wCBALUA/f/1AOj/9gDWAPj//wCBAIEAkQCBAIEAkQCBAIEAkQCRAPH/sv/QAJEA3wCBALQA&#10;AP/yAOn/9gDWAPj//wCBAIEAkQCBAIEAkQCBAIEAkQCSAPD/s//PAJEA3wCBAKQA6P/3ANYA+P//&#10;AIEAgQCRAIEAgQCRAIEAgQCRAJIA8P+z/88AkQDfAIEAogDo//kA1gD4//8AgQCBAJEAgQCBAJEA&#10;gQCBAJEAlADu/7T/zgCRAN8AgQChAOn/+QDWAPj//wCBAIEAkQCBAIEAkQCBAIEAkQCUAO7/tP/O&#10;AJEA3wCBAKEA5//7ANYA+P//AIEAgQCRAIEAgQCRAIEAgQCRAJUA7f+0/84AkQDfAIEAngDp//wA&#10;1wD4//4AgQCBAJEAgQCBAJEAgQCBAJEAlwDr/7T/zgCRAN8AgQCeAOj//QDXAPj//gCBAIEAkQCB&#10;AIEAkQCBAIEAkQCXAOv/tf/NAJEA3wCBAJ0A6P/+ANgA9//+AIEAgQCRAIEAgQCRAIEAgQCRAJgA&#10;6v+1/80AkQDfAIEAmwDo/wAA2AD4//0AgQCBAJEAgQCBAJEAgQCBAJEAmQDp/7b/zACRAN8AgQCb&#10;AOf/2QD3//0AgQCBAJEAgQCBAJEAgQCBAJEAmgDo/7b/zACRAN8AgQCaAOj/AP/aAPj//ACBAIEA&#10;kQCBAIEAkQCBAIEAkQCaAOj/t//LAJEA3wCBAJgA6v/+/90A9//8AIEAgQCRAIEAgQCRAIEAgQCR&#10;AJwA5v+3/8sAkQDfAIEAwwAA/9YA6//9/98A9v/8AIEAgQCRAIEAgQCRAIEAgQCRAJ0A5f+3/8sA&#10;7wD//6UA3wCBAMQA///VAOz//P/hAPb/+wCBAIEAkQCBAIEAkQCBAIEAkQCdAOX/uP/KAPAA/f+m&#10;AN8AgQDFAPv/1wDt//r/5AD2//oAgQCBAJEAgQCBAJEAgQCBAJEAnwDj/7n/yQDxAPn/qQDfAIEA&#10;xgD6/9YA7v/4/+cA9f/6AIEAgQCRAIEAgQCRAIEAgQCRAKAA4v+5/8kA8QD4/6oA3wCBAMYA+v/V&#10;AO//9//pAPX/+QCBAIEAkQCBAIEAkQCBAIEAkQCgAOL/uv/IAPEA9/+rAN8AgQDIAPj/0wDx//T/&#10;7gDz//kAgQCBAJEAgQCBAJEAgQCBAJEAogDg/7r/yADxAPX/rQDfAIEAyAD4/9IA8v/y//EA8//4&#10;AIEAgQCRAIEAgQCRAIEAgQCRAKMA3/+6/8gA8QDz/68A3wCBAMgA+f/QAPP/8P/1APL/9wCBAIEA&#10;kQCBAIEAkQCBAIEAkQCjAN//u//HAPEA8/+vAN8AgQDKAPj/zgD0/9b/9gCBAIEAkQCBAIEAkQCB&#10;AIEAkQClAN3/vP/GAPEA8P+yAN8AgQDLAPf/zQD1/9b/9gCBAIEAkQCBAIEAkQCBAIEAkQCmANz/&#10;vP/GAPEA8P+yAN8AgQDLAPj/ywD2/9f/9QCBAIEAkQCBAIEAkQCBAIEAkQCmANz/vf/FAPEA7v+0&#10;AN8AgQDMAPf/yQD4/9n/8wCBAIEAkQCBAIEAkQCBAIEAkQCoANr/vf/FAPEA7f+1AN8AgQDNAPb/&#10;yAD5/9n/8wCBAIEAkQCBAIEAkQCBAIEAkQCpANn/vf/FAPEA6/+3AN8AgQDNAPb/xwD6/9r/8gCB&#10;AIEAkQCBAIEAkQCBAIEAkQCpANn/vv/EAPEA6v+4AN8AgQDOAPb/xAD8/9z/8ACBAIEAkQCBAIEA&#10;kQCBAIEAkQCrANf/v//DAPIA6P+5AN8AgQDPAPT/xAD9/93/7wCBAIEAkQCBAIEAkQCBAIEAkQCs&#10;ANb/wP/CAPIA5/+6AN8AgQDQAPP/wwD+/9//7QCBAIEAkQCBAIEAkQCBAIEAkQCsANb/wP/CAPIA&#10;5v+7AN8AgQDRAO//xAAA/+D/7ACBAIEAkQCBAIEAkQCBAIEAkQCuANT/wf/BAPIA5f+8AN8AgQDR&#10;AO//wwAAAOP/6gCBAIEAkQCBAIEAkQCBAIEAkQCvANP/wf/BAPIA5P+9AN8AgQDRAO7/xAD/AOX/&#10;6QCBAIEAkQCBAIEAkQCBAIEAkQCvANP/wv/AAPIA4/++AN8AgQDTAOr/xgD8AOv/5gCBAIEAkQCB&#10;AIEAkQCBAIEAkQCxANH/w/+/APIA4v+/AN8AgQDUAOf/yAD6AO//5ACBAIEAkQCBAIEAkQCBAIEA&#10;kQCyAND/w/+/APIA4f/AAN8AgQDUAOb/yQD3APX/4QCBAIEAkQCBAIEAkQCBAIEAkQCyAND/w/+/&#10;APIA4P/BAN8AgQDVAOP/ywDLAIEAgQCRAIEAgQCRAIEAgQCRALQAzv/E/74A8gDg/8EA3wCBANYA&#10;4f/MAMsAgQCBAJEAgQCBAJEAgQCBAJEAtQDN/8X/vQDzAN7/wgDfAIEA1gDg/80AywCBAIEAkQCB&#10;AIEAkQCBAIEAkQC1AM3/xv+8APMA3f/DAN8AgQDXAN3/zwDLAIEAgQCRAIEAgQCRAIEAgQCRALcA&#10;y//G/7wA8wDc/8QA3wCBANcA3P/QAMsAgQCBAJEAgQCBAJEAgQCBAJEAuADK/8f/uwD0ANv/xADf&#10;AIEA2ADa/9EAywCBAIEAkQCBAIEAkQCBAIEAkQC4AMr/x/+7APQA2v/FAN8AgQDZAPf//wDj/9MA&#10;ywCBAIEAkQCBAIEAkQCBAIEAkQC6AMj/yf+5APQA2P/HAN8AgQDaAPf//ADk/9QAywCBAIEAkQCB&#10;AIEAkQCBAIEAkQC7AMf/yf+5APUA1//HAN8AgQDaAPj/+gDk/9UAywCBAIEAkQCBAIEAkQCBAIEA&#10;kQC8AMb/yf+5APUA1//HAN8AgQDbAPj/9wDk/9cAywCBAIEAkQCBAIEAkQCBAIEAkQC+AMT/y/+3&#10;APUA1f/JAN8AgQDcAPj/9ADl/9gAywCBAIEAkQCBAIEAkQCBAIEAkQC+AMT/zP+2APUA1f/JAN8A&#10;gQDbAPr/8gDl/9kAywCBAIEAkQCBAIEAkQCBAIEAkQC/AMP/zP+2APUA1P/KAN8AgQDZAP3/7wDl&#10;/9sAywCBAIEAkQCBAIEAkQCBAIEAkQDBAMH/zf+1APYA0//KAN8AgQDYAP//7QDl/9wAywCBAIEA&#10;kQCBAIEAkQCBAIEAkQDBAMH/zv+0APcA0f/LAN8AgQDBAOX/3QDLAIEAgQCRAIEAgQCRAIEAgQCR&#10;AMIAwP/P/7MA9wDQ/8wA3wCBAL8A5f/fAMsAgQCBAJEAgQCBAJEAgQCBAJEAxAC+/8//swD4AM7/&#10;zQDfAIEAvgDk/+EAywCBAIEAkQCBAIEAkQCBAIEAkQDFAL3/0P+yAPgAzv/NAN8AgQC9AOX/4QDL&#10;AIEAgQCRAIEAgQCRAIEAgQCRAMYAvP/R/7EA+ADO/80A3wCBALsA5P/kAMsAgQCBAJEAgQCBAJEA&#10;gQCBAJEAxwC7/9L/sAD4AM3/zgDfAIEAugDl/+QAywCBAIEAkQCBAIEAkQCBAIEAkQDIALr/0/+v&#10;APkAy//PAN8AgQC5AOT/5gDLAIEAgQCRAIEAgQCRAIEAgQCRAMoAuP/U/64A+QDL/88A3wCBAOMA&#10;/v/YAOT/6ADLAIEAgQCRAIEAgQCRAIEAgQCRAMsAt//V/60A+gDJ/9AA3wCBAOQA+//aAOP/6QDL&#10;AIEAgQCRAIEAgQCRAIEAgQCRAMwAtv/V/60A+wDI/9AA3wCBAOUA+f/bAOL/6gDLAIEAgQCRAIEA&#10;gQCRAIEAgQCRAM0Atf/W/6wA+wDI/9AA3wCBAOYA+P/dAN7/7QAA/wD/zACBAIEAkQCBAIEAkQCB&#10;AIEAkQDPALP/2P+qAPsAx//RAN8AgQDmAPn/3ADd/+8A//8A/8wAgQCBAJEAgQCBAJEAgQCBAJEA&#10;0ACy/9j/qgD8AMb/0QDfAIEA5gD5/9wA3P/wAP///v/OAIEAgQCRAIEAgQCRAIEAgQCRANAAsv/Z&#10;/6kA/ADG/9EA3wCBAOgA+P/dANj/9AD9//3/zwCBAIEAkQCBAIEAkQCBAIEAkQDSALD/2/+nAP0A&#10;xP/SAN8AgQDoAPj/3QD0/wAA5f/2APz//P/QAIEAgQCRAIEAgQCRAIEAgQCRANMAr//b/6cA/gDD&#10;/9IA3wCBAOkA+P/dAPT//gDk//gA/P/9/88AgQCBAJEAgQCBAJEAgQCBAJEA1ACu/9z/pgD+AML/&#10;0wDfAIEA6gD3/90A9f/7AOT//QD5//3/zwCBAIEAkQCBAIEAkQCBAIEAkQDWAKz/3v+kAP8Awf/T&#10;AN8AgQDqAPf/3gD1//kA5P/+APn//v/OAIEAgQCRAIEAgQCRAIEAgQCRANYArP/e/6QA/wDB/9MA&#10;3wCBAOsA9v/fAPX/9wDk/wAA+P///80AgQCBAJEAgQCBAJEAgQCBAJEA1wCr/9//owAAAMD/0wDf&#10;AIEA7AD2/98A9f/0ANz/AP/MAIEAgQCRAIEAgQCRAIEAgQCRANkAqf/h/6EAvv/UAN8AgQDsAPb/&#10;3wD1//IA3v8A/8wAgQCBAJEAgQCBAJEAgQCBAJEA2gCo/+H/oQC+/9QA3wCBAO0A9P/hAPX/8QDe&#10;/8sAgQCBAJEAgQCBAJEAgQCBAJEA2wCn/+L/oAC+/9QA3wCBAO4A8f/kAPX/7QDj//8AywCBAIEA&#10;kQCBAIEAkQCBAIEAkQDcAKb/5P+fAAD/vv/UAN8AgQDuAPD/5gD1/+wA4///AMsAgQCBAJEAgQCB&#10;AJEAgQCBAJEA3gCk/+T/oAD//73/1QDfAIEA7wDv/+YA9f/qAOX//wDLAIEAgQCRAIEAgQCRAIEA&#10;gQCRAN8Ao//l/6AA/v+9/9UA3wCBAPAA6//qAPX/6ADo//0AywCBAIEAkQCBAIEAkQCBAIEAkQDg&#10;AKL/5/+eAP7/vf/VAN8AgQDwAOr/7AD1/+UA6//8AMsAgQCBAJEAgQCBAJEAgQCBAJEA4QCh/+f/&#10;nwD9/73/1QDfAIEA8QDn/+4A9f/kAOz//ADLAIEAgQCRAIEAgQCRAIEAgQCRAOIAoP/o/58A/P+8&#10;/9YA3wCBAPIA5f/wAPX/4QDv//sAywCBAIEAkQCBAIEAkQCBAIEAkQDkAJ7/6v+eAPv/vP/WAN8A&#10;gQDyAOP/8gD1/+AA8f/6AMsAgQCBAJEAgQCBAJEAgQCBAJEA5QCd/+r/ngD7/7z/1gDfAIEA8gDj&#10;//MA9f/eAPL/+gDLAIEAgQCRAIEAgQCRAIEAgQCRAOUAnf/r/54A+v+8/9YA3wCBAPQA3v/3APb/&#10;2gD1//kAywCBAIEAkQCBAIEAkQCBAIEAkQDoAJr/7f+dAPn/vP/WAN8AgQD0AN3/+QD1/9oA9v/4&#10;AMsAgQCBAJEAgQCBAJEAgQCBAJEA6ACa/+3/ngD4/7z/1gDfAIEA9QDa//sA9f/aAPf/9wDLAIEA&#10;gQCRAIEAgQCRAIEAgQCRAOkAmf/u/50A+P+8/9YA3wCBAPUA2P/+APX/2gD3//YAywCBAIEAkQCB&#10;AIEAkQCBAIEAkQDrAJf/8P+dAPb/vP/WAN8AgQD2APf/AADh/wAA9f/ZAPf/9gDLAIEAgQCRAIEA&#10;gQCRAIEAgQCRAOsAl//w/54A9f+8/9YA3wCBAPYA9//+ANf/2QD3//UAywCBAIEAkQCBAIEAkQCB&#10;AIEAkQDsAJb/8f+dAPX/vP/WAN8AgQD4APf/+QDa/9kA+P/0AMsAgQCBAJEAgQCBAJEAgQCBAJEA&#10;7gCU//P/nQDz/7z/1gDfAIEA+AD4//gA2//ZAPj/8wDLAIEAgQCRAIEAgQCRAIEAgQCRAO8Ak//z&#10;/54A8v+8/9YA3wCBAPgA+P/2AN3/2QD4//MAywCBAIEAkQCBAIEAkQCBAIEAkQDwAJL/9P+dAPL/&#10;vP/WAN8AgQD5APn/8gDh/9cA+f/yAMsAgQCBAJEAgQCBAJEAgQCBAJEA8QCR//b/nADx/7z/1gDf&#10;AIEA+QD6/+8A4//YAPn/8QDLAIEAgQCRAIEAgQCRAIEAgQCRAPMAj//3/5wA8P+8/9YA3wCBAPgA&#10;+//vAOL/2QD5//EAywCBAIEAkQCBAIEAkQCBAIEAkQD0AI7/+P+cAO//vP/WAN8AgQD2AP//6gDj&#10;/9sA+v/wAMsAgQCBAJEAgQCBAJEAgQCBAJEA9QCN//n/nADu/7z/1gDfAIEA3ADi/9wA+//wAMsA&#10;gQCBAJEAgQCBAJEAgQCBAJEA9gCM//r/nADt/7z/1gDfAIEA2gDj/9wA/f/vAMsAgQCBAJEAgQCB&#10;AJEAgQCBAJEA9wCL//v/mwDt/7z/1gDfAIEA2QDi/8gAywCBAIEAkQCBAIEAkQCBAIEAkQD5AIn/&#10;/f+aAOz/vf/VAN8AgQDXAOP/yQDLAIEAgQCRAIEAgQCRAIEAgQCRAPoAiP/+/5oA6/+9/9UA3wCB&#10;ANcA4v/KAMsAgQCBAJEAgQCBAJEAgQCBAJEA+gCI////mgDq/73/1QDfAIEA1ADj/8wAywCBAIEA&#10;kQCBAIEAkQCBAIEAkQD9AIX/AP+aAOn/vf/VAN8AgQDTAOL/zgDLAIEAgQCRAIEAgQCRAIEAgQCR&#10;AP0Ahf+aAOj/vf/VAN8AgQDRAOP/7gD+/+UAywCBAIEAkQCBAIEAkQCBAIEAkQD+AIX/AACbAOf/&#10;vv/UAN8AgQDPAOP/8QD7/+cAywCBAIEAkQCBAIEAkQCBAIEAkQAAAIX//gCcAOb/vv/UAN8AgQDO&#10;AOP/8wD5/+gAywCBAIEAkQCBAIEAkQCBAIEAkQCF//0AnQDl/77/1ADfAIEAzQDi//YA+P/oAMsA&#10;gQCBAJEAgQCBAJEAgQCBAJIAAP+G//wAngDk/77/1ADfAIEAywDi//kA+P/nAMsAgQCBAJEAgQCB&#10;AJEAgQCBAJMA//+I//oAnwDj/7//0wDfAIEAygDi//sA9//nAMsAgQCBAJEAgQCBAJEAgQCBAJUA&#10;/f+I//oAoADi/7//0wDfAIEAyADj//0A9v/nAMsAgQCBAJEAgQCBAJEAgQCBAJYA/P+J//kAoQDh&#10;/7//0wDfAIEAxgDY/+UAywCBAIEAkQCBAIEAkQCBAIEAlwD7/4v/9wCiAOD/v//TAN8AgQDFANn/&#10;5QDLAIEAgQCRAIEAgQCRAIEAgQCYAPr/jP/2AKMA3//A/9IA3wCBAMQA2//kAMsAgQCBAJEAgQCB&#10;AJEAgQCBAJkA+f+N//UApADe/8D/0gDfAIEAwgDe/+MAywCBAIEAkQCBAIEAkQCBAIEAmwD3/47/&#10;9AClAN3/wf/RAN8AgQDAAOD/4wDLAIEAgQCRAIEAgQCRAIEAgQCcAPb/j//zAKYA3P/B/9EA3wCB&#10;AL8A4v/iAMsAgQCBAJEAgQCBAJEAgQCBAJwA9v+R//EApwDb/8L/0ADfAIEAvQDl/+EAywCBAIEA&#10;kQCBAIEAkQCBAIEAnwDz/5L/8ACoANr/wv/QAN8AgQC8AOb/4QDLAIEAgQCRAIEAgQCRAIEAgQCf&#10;APP/k//vAKkA2f/C/9AA3wCBALsA6P/gAMsAgQCBAJEAgQCBAJEAgQCBAKAA8v+U/+4AqgDY/8L/&#10;0ADfAIEAuQDr/98AywCBAIEAkQCBAIEAkQCBAIEAogDw/5X/7QCrANf/w//PAN8AgQC3AO7/3gDL&#10;AIEAgQCRAIEAgQCRAIEAgQCjAO//lv/sAKwA1v/D/88A3wCBALYA7//eAMsAgQCBAJEAgQCBAJEA&#10;gQCBAKQA7v+X/+sArQDV/8T/zgDfAIEAtADy/90AywCBAIEAkQCBAIEAkQCBAIEApQDt/5n/6QCu&#10;ANT/xf/NAN8AgQCzAPP/3QDLAIEAgQCRAIEAgQCRAIEAgQCmAOz/mv/oALAA0v/F/80A3wCBALIA&#10;9f/cAMsAgQCBAJEAgQCBAJEAgQCBAKgA6v+b/+cAsADS/8X/zQDfAIEAsQD3/9sAywCBAIEAkQCB&#10;AIEAkQCBAIEAqQDp/53/5QCyAND/xv/MAN8AgQCxAPf/2wDLAIEAgQCRAIEAgQCRAIEAgQCqAOj/&#10;nf/lALMAz//G/8wA3wCBALIA9//aAMsAgQCBAJEAgQCBAJEAgQCBAKsA5/+e/+QAtADO/8f/ywDf&#10;AIEAswD3/9kAywCBAIEAkQCBAIEAkQCBAIEArQDl/6D/4gC1AM3/yP/KAN8AgQCzAPj/2ADLAIEA&#10;gQCRAIEAgQCRAIEAgQCuAOT/of/hALYAzP/I/8oA3wCBALMA+P/YAMsAgQCBAJEAgQCBAJEAgQCB&#10;AK4A5P+i/+AAtwDL/8j/ygDfAIEAswD4/9gAywCBAIEAkQCBAIEAkQCBAIEAsQDh/6P/3wC4AMr/&#10;yf/JAN8AgQC0APj/1wDLAIEAgQCRAIEAgQCRAIEAgQCxAOH/pf/dALoAyP/K/8gA3wCBALQA+f/W&#10;AMsAgQCBAJEAgQCBAJEAgQCBALIA4P+m/9wAugDI/8v/xwDfAIEAtQD5/9UAywCBAIEAkQCBAIEA&#10;kQCBAIEAtADe/6f/2wC8AMb/y//HAN8AgQC1APn/1QDLAIEAgQCRAIEAgQCRAIEAgQC1AN3/qf/Z&#10;AL0Axf/M/8YA3wCBALYA+P/VAMsAgQCBAJEAgQCBAJEAgQCBALYA3P+p/9kAvQDF/8z/xgDfAIEA&#10;tgD5/9QAywCBAIEAkQCBAIEAkQCBAIEAtwDb/6v/1wC/AMP/zv/EAN8AgQC0APz/0wDLAIEAgQCR&#10;AIEAgQCRAIEAgQC4ANr/rP/WAMAAwv/O/8QA3wCBALMA/v/SAMsAgQCBAJEAgQCBAJEAgQCBALkA&#10;2f+t/9UAwQDB/87/xADfAIEAgQDLAIEAgQCRAIEAgQCRAIEAgQC7ANf/r//TAMMAv//Q/8IA3wCB&#10;AIEAywCBAIEAkQCBAIEAkQCBAIEAvADW/6//0wDDAL//0P/CAN8AgQCBAMsAgQCBAJEAgQCBAJEA&#10;gQCBAL0A1f+w/9IAxAC+/9H/wQDfAIEAgQDLAIEAgQCRAIEAgQCRAIEAgQC/ANP/sv/QAMYAvP/R&#10;/8EA3wCBAIEAywCBAIEAkQCBAIEAkQCBAIEAwADS/7P/zwDHALv/0v/AAN8AgQCBAMsAgQCBAJEA&#10;gQCBAJEAgQCBAMAA0v+0/84AyAC6/9P/vwDfAIEAgQDLAIEAgQCRAIEAgQCRAIEAgQDCAND/tf/N&#10;AMkAuf/U/74A3wCBAIEAywCBAIEAkQCBAIEAkQCBAIEAwwDP/7b/zADKALj/1f+9AN8AgQCBAMsA&#10;gQCBAJEAgQCBAJEAgQCBAMQAzv+4/8oAywC3/9X/vQDfAIEAgQDLAIEAgQCRAIEAgQCRAIEAgQDG&#10;AMz/uf/JAM0Atf/X/7sA3wCBAIEAywCBAIEAkQCBAIEAkQCBAIEAxgDM/7r/yADOALT/1/+7AN8A&#10;gQCBAMsAgQCBAJEAgQCBAJEAgQCBAMcAy/+7/8cAzwCz/9j/ugDfAIEAgQDLAIEAgQCRAIEAgQCR&#10;AIEAgQDJAMn/vf/FANAAsv/a/7gA3wCBAIEAywCBAIEAkQCBAIEAkQCBAIEAygDI/77/xADSALD/&#10;2v+4AN8AgQCBAMsAgQCBAJEAgQCBAJEAgQCBAMsAx/++/8QA0gCw/9v/twDfAIEAgQDLAIEAgQCR&#10;AIEAgQCRAIEAgQDMAMb/wP/CANQArv/c/7YA3wCBAIEAywCBAIEAkQCBAIEAkQCBAIEAzQDF/8H/&#10;wQDVAK3/3f+1AN8AgQCBAMsAgQCBAJEAgQCBAJEAgQCBAM4AxP/C/8AA1QCt/93/tQDfAIEAgQDL&#10;AIEAgQCRAIEAgQCRAIEAgQDQAML/xP++ANgAqv/f/7MA3wCBAIEAywCBAIEAkQCBAIEAkQCBAIEA&#10;0QDB/8T/vgDYAKr/4P+yAN8AgQCBAMsAgQCBAJEAgQCBAJEAgQCBANIAwP/G/7wA2QCp/+D/sgDf&#10;AIEA/QD8/4oAywCBAIEAkQCBAIEAkQCBAIEA1AC+/8f/uwDbAKf/4v+wAN8AgQAAAPX/jgDLAIEA&#10;gQCRAIEAgQCRAIEAgQDVAL3/yP+6ANsAp//j/68A3wCCAAD/8f+RAMsAgQCBAJEAgQCBAJEAgQCB&#10;ANUAvf/J/7kA3QCl/+P/rwDfAIQA/v/u/5QAywCBAIEAkQCBAIEAkQCBAIEA2AC6/8v/twDeAKT/&#10;5f+tAN8AhAD+/+z/lgDLAIEAgQCRAIEAgQCRAIEAgQDYALr/zP+2AN8Ao//m/6wA3wCEAP7/7P+W&#10;AMsAgQCBAJEAgQCBAJEAgQCBANkAuf/N/7UA4ACi/+b/rADfAIQA/v/q/5gAywCBAIEAkQCBAIEA&#10;kQCBAIEA2wC3/87/tADiAKD/5/+rAN8AhAD+/+n/mQDLAIEAgQCRAIEAgQCRAIEAgQDcALb/0P+y&#10;AOMAn//p/6kA3wCdAP//6gD+/+n/mQDLAIEAgQCRAIEAgQCRAIEAgQDdALX/0P+yAOQAnv/p/6kA&#10;3wCiAPX/7wD+/+f/mwDLAIEAgQCRAIEAgQCRAIEAgQDeALT/0v+wAOUAnf/q/6gA3wCkAPH/8gD9&#10;/+b/nADLAIEAgQCRAIEAgQCRAIEAgQDgALL/0/+vAOYAnP/r/6cA3wClAO//8wD9/+b/nADLAIEA&#10;gQCRAIEAgQCRAIEAgQDhALH/1P+uAOcAm//s/6YA3wCnAOr/9gD9/+X/nQDLAIEAgQCRAIEAgQCR&#10;AIEAgQDiALD/1v+sAOkAmf/t/6UA3wCoAOn/9gD9/+T/6wD+/7cAywCBAIEAkQCBAIEAkQCBAIEA&#10;4wCv/9b/rADqAJj/7v+kAN8AqADo//cA/f/+//gA8P/sAPv/uQDLAIEAgQCRAIEAgQCRAIEAgQDk&#10;AK7/1/+rAOoAmP/v/6MA3wCqAOX/+AD9//AA9P/tAPv/uQDLAIEAgQCRAIEAgQCRAIEAgQDmAKz/&#10;2f+pAOwAlv/w/6IA3wCrAOP/+QD9/+8A9f/uAPr/uQDLAIEAgQCRAIEAgQCRAIEAgQDnAKv/2v+o&#10;AO0Alf/x/6EA3wCrAOP/+gD8/+0A9v/vAPr/uQDLAIEAgQCRAIEAgQCRAIEAgQDnAKv/2/+nAO0A&#10;lf/y/6AA3wCsAOL/+gD9/wAA7AD2//EA+f+5AMsAgQCBAJEAgQCBAJEAgQCBAOkAqf/c/6YA7wCT&#10;//T/ngDfAK0A4P/5AAL/AADqAPj/8QD6/7gAywCBAIEAkQCBAIEAkQCBAIEA6gCo/97/pADwAJL/&#10;9f+dAN8ArQDg//YA6QD4//MA+f+4AMsAgQCBAJEAgQCBAJEAgQCBAOsAp//f/6MA8QCR//X/nQDf&#10;AK4A9f/4APP/9wDoAPn/9QD3/7gAywCBAIEAkQCBAIEAkQCBAIEA7QCl/+D/ogDzAI//9/+bAN8A&#10;rgD3//UA9P/3AOcA+v/2APb/uADLAIEAgQCRAIEAgQCRAIEAgQDtAKX/4f+hAPMAj//4/5oA3wCv&#10;APf/8wD1//cA5wD5//kA9P+4AMsAgQCBAJEAgQCBAJEAgQCBAO4ApP/i/6AA9ACO//j/mgDfALAA&#10;9//wAPb/+ADmAPn/AADv/7cAywCBAIEAkQCBAIEAkQCBAIEA8ACi/+T/ngD2AIz/+/+XAN8AsAD3&#10;//AA9v/4AOYA5v+3AMsAgQCBAJEAgQCBAJEAgQCBAPEAof/l/50A9wCL//v/lwDfALEA9//uAPf/&#10;+ADpAOP/twDLAIEAgQCRAIEAgQCRAIEAgQDyAKD/5f+dAPgAiv/8/5YA3wCxAPj/7AD4//gA8gDa&#10;/7cAywCBAIEAkQCBAIEAkQCBAIEA9ACe/+f/mwD5AIn//v+UAN8AsQD4/+wA+P/4APYA1v+3AMsA&#10;gQCBAJEAgQCBAJEAgQCBAPUAnf/o/5oA+gCI////kwDfALEA+P/rAPn/+AD4ANT/twDLAIEAgQCR&#10;AIEAgQCRAIEAgQD2AJz/6f+ZAPsAh/8A/5IA3wCxAPj/6wD5//gA/gDO/7cAywCBAIEAkQCBAIEA&#10;kQCBAIEA9wCb/+v/lwD9AIX/kQDfALIA9//qAPr/+AAAAMz/twDLAIEAgQCRAIEAgQCRAIEAgQD4&#10;AJr/7P+WAP4Ahf8AAJEA3wCyAPf/6gD6//gAy/+3AMsAgQCBAJEAgQCBAJEAgQCBAPkAmf/t/5UA&#10;/wCF//8AkQDfALIA9//qAPr/+wD+/8z/tgDLAIEAgQCRAIEAgQCRAIEAgQD7AJf/7v+UAAAAhv/9&#10;AJEA3wCyAPb/6wD6//0A/P/M/7YAywCBAIEAkQCBAIEAkQCBAIEA/ACW/+//kwCG//wAkQDfALIA&#10;9v/rAPH/zP+2AMsAgQCBAJEAgQCBAJEAgQCBAPwAlv/x/5IAAP+H//sAkQDfALMA8//tAPH/zf+1&#10;AMsAgQCBAJEAgQCBAJEAgQCBAP8Ak//y/5MA/v+I//oAkQDfALMA8v/uAPH/zv+0AMsAgQCBAJEA&#10;gQCBAJEAgQCBAP8Ak//z/5MA/f+J//kAkQDfALMA8P/xAPD/zv+0AMsAgQCBAJEAgQCBAJEAgQCB&#10;AAAAkv/0/5IA/f+K//gAkQDfALIA6/8AAOf/0f+xAMsAgQCBAJEAgQCBAJEAgQCCAAD/kf/1/5MA&#10;+/+L//cAkQDfALIA0P/U/64AywCBAIEAkQCBAIEAkQCBAIMA//+R//f/kgD6/4z/9gCRAN8AsgDQ&#10;/9f/qwDLAIEAgQCRAIEAgQCRAIEAhAD+/5H/9/+SAPr/jf/1AJEA3wCyAND/2v+oAMsAgQCBAJEA&#10;gQCBAJEAgQCFAP3/kf/5/5MA9/+P//MAkQDfALEA0f/p//kA+v+oAMsAgQCBAJEAgQCBAJEAgQCG&#10;APz/kf/6/5IA9/+Q//IAkQDfALEA0f/u//QA+v+oAMsAgQCBAJEAgQCBAJEAgQCHAPv/kf/6/5MA&#10;9v+Q//IAkQDfALEA0f/1/+wA+/+oAMsAgQCBAJEAgQCBAJEAgQCJAPn/kf/9/5IA9P+T/+8AkQDf&#10;ALEA0f/3/+oA+/+oAMsAgQCBAJEAgQCBAJEAgQCKAPj/kf/9/5IA9P+T/+8AkQDfALEA0f/5/+gA&#10;+/+oAMsAgQCBAJEAgQCBAJEAgQCLAPf/kf/+/5MA8v+U/+4AkQDfAK8A0//+/+QA+f+pAMsAgQCB&#10;AJEAgQCBAJEAgQCNAPX/kf8A/5IA8f+W/+wAkQDfAK8A0/8A/+IA+f+pAMsAgQCBAJEAgQCBAJEA&#10;gQCOAPT/kf+SAPD/lv/sAJEA3wCuANX/AADhAPn/qQDLAIEAgQCRAIEAgQCRAIEAjgD0/5L/AACT&#10;AO//l//rAJEA3wCtANn//QDhAPn/qQDLAIEAgQCRAIEAgQCRAIEAkADy/5P//wCUAO7/mf/pAJEA&#10;3wCsANz/+wDiAPj/qQDLAIEAgQCRAIEAgQCRAIEAkQDx/5T//gCVAO3/mv/oAJEA3wCrAN//+QDi&#10;APj/qQDLAIEAgQCRAIEAgQCRAIEAkQDx/5b//ACXAOv/m//nAJEA3wCpAOL/+ADjAPf/qQDLAIEA&#10;gQCRAIEAgQCRAIEAlADu/5f/+wCYAOr/nP/mAJEA3wCoAOP/+ADjAPf/qQDLAIEAgQCRAIEAgQCR&#10;AIEAlADu/5j/+gCZAOn/nf/lAJEA3wClAOb/+ADjAPf/qQDLAIEAgQCRAIEAgQCRAIEAlQDt/5n/&#10;+QCaAOj/nv/kAJEA3wCRAPn/+QDjAPj/qADLAIEAgQCRAIEAgQCRAIEAlwDr/5v/9wCbAOf/oP/i&#10;AJEA3wCRAPn/+QDkAPf/qADLAIEAgQCRAIEAgQCRAIEAmADq/5z/9gCdAOX/of/hAJEA3wCRAPn/&#10;+QDlAPb/qADLAIEAgQCRAIEAgQCRAIEAmQDp/5z/9gCdAOX/ov/gAJEA3wCRAPj/+gDmAPX/qADL&#10;AIEAgQCRAIEAgQCRAIEAmgDo/5//8wCfAOP/o//fAJEA3wCRAPf/+wDmAPX/qADLAIEAgQCRAIEA&#10;gQCRAIEAmwDn/5//8wCgAOL/pP/eAJEA3wCRAPf/+wDnAPT/qADLAIEAgQCRAIEAgQCRAIEAnADm&#10;/6D/8gCgAOL/pf/dAJEA3wCRAPb//ADpAPP/pwDLAIEAgQCRAIEAgQCRAIEAngDk/6L/8ACiAOD/&#10;p//bAJEA3wCRAPX//QDpAPT/pgDLAIEAgQCRAIEAgQCRAIEAnwDj/6P/7wCjAN//qP/aAJEA3wCR&#10;APT//gDqAPP/pgDLAIEAgQCRAIEAgQCRAIEAoADi/6T/7gCkAN7/qP/aAJEA3wCQAPP/AADsAPL/&#10;pQDLAIEAgQCRAIEAgQCRAIEAogDg/6X/7QCmANz/qv/YAJEA3wCQAPL/7QDx/6UAywCBAIEAkQCB&#10;AIEAkQCBAKMA3/+m/+wApgDc/6v/1wCRAN8AkADy////8QDv/6UAywCBAIEAkQCBAIEAkQCBAKMA&#10;3/+o/+oAqADa/6z/1gCRAN8AkADy//r//ADq/6QAywCBAIEAkQCBAIEAkQCBAKYA3P+p/+kAqQDZ&#10;/67/1ACRAN8AkADy/97/pADLAIEAgQCRAIEAgQCRAIEApgDc/6r/6ACqANj/rv/UAJEA3wCQAPL/&#10;3/+jAMsAgQCBAJEAgQCBAJEAgQCnANv/q//nAKsA1/+v/9MAkQDfAI8A8//g/6IAywCBAIEAkQCB&#10;AIEAkQCBAKkA2f+t/+UArADW/7H/0QCRAN8AjwDz/+D/ogDLAIEAgQCRAIEAgQCRAIEAqQDZ/67/&#10;5ACuANT/sv/QAJEA3wCOAPT/4P+iAMsAgQCBAJEAgQCBAJEAgQCqANj/rv/kAK8A0/+z/88AkQDf&#10;AI0A9f/h/6EAywCBAIEAkQCBAIEAkQCBAKwA1v+w/+IAsADS/7T/zgCRAN8AjQD1/+L/oADLAIEA&#10;gQCRAIEAgQCRAIEArQDV/7H/4QCxANH/tf/NAJEA3wCNAPX/4/+fAMsAgQCBAJEAgQCBAJEAgQCu&#10;ANT/sv/gALIA0P+2/8wAkQDfAIwA9v/j/58AywCBAIEAkQCBAIEAkQCBALAA0v+0/94AtADO/7f/&#10;ywCRAN8AiwD3/+T/ngDLAIEAgQCRAIEAgQCRAIEAsQDR/7X/3QC1AM3/uf/JAJEA3wCKAPj/5f+d&#10;AMsAgQCBAJEAgQCBAJEAgQCyAND/tv/cALUAzf+6/8gAkQDfAIoA+P/m/5wAywCBAIEAkQCBAIEA&#10;kQCBALMAz/+3/9sAtwDL/7v/xwCRAN8AiAD6/+f/mwDLAIEAgQCRAIEAgQCRAIEAtQDN/7j/2gC4&#10;AMr/vP/GAJEA3wCHAPv/6P+aAMsAgQCBAJEAgQCBAJEAgQC1AM3/uv/YALkAyf+9/8UAkQDfAIUA&#10;/f/q/5gAywCBAIEAkQCBAIEAkQCBALcAy/+7/9cAuwDH/77/xACRAN8AhAD+/+z/lgDLAIEAgQCR&#10;AIEAgQCRAIEAuADK/7z/1gC7AMf/wP/CAJEA3wCDAP//7f+VAMsAgQCBAJEAgQCBAJEAgQC5AMn/&#10;vf/VALwAxv/A/8IAkQDfAIEA/wDy/5IAywCBAIEAkQCBAIEAkQCBALsAx/+//9MAvgDE/8L/wACR&#10;AN8AgQD8APf/kADLAIEAgQCRAIEAgQCRAIEAuwDH/8D/0gC/AMP/w/+/AJEA3wCBAIEAywCBAIEA&#10;kQCBAIEAkQCBALwAxv/A/9IAwADC/8P/vwCRAN8AgQCBAMsAgQCBAJEAgQCBAJEAgQC+AMT/w//P&#10;AMEAwf/F/70AkQDfAIEAgQDLAIEAgQCRAIEAgQCRAIEAvwDD/8P/zwDDAL//xv+8AJEA3wCBAIEA&#10;ywCBAIEAkQCBAIEAkQCBAMAAwv/E/84AxAC+/8f/uwCRAN8AgQCBAMsAgQCBAJEAgQCBAJEAgQDB&#10;AMH/xv/MAMUAvf/J/7kAkQDfAIEAgQDLAIEAgQCRAIEAgQCRAIEAwgDA/8f/ywDGALz/yf+5AJEA&#10;3wCBAIEAywCBAIEAkQCBAIEAkQCBAMQAvv/I/8oAxwC7/8r/uACRAN8AgQCBAMsAgQCBAJEAgQCB&#10;AJEAgQDFAL3/yv/IAMkAuf/M/7YAkQDfAIEAgQDLAIEAgQCRAIEAgQCRAIEAxgC8/8v/xwDKALj/&#10;zP+2AJEA3wCBAIEAywCBAIEAkQCBAIEAkQCBAMcAu//M/8YAygC4/83/tQCRAN8AgQCBAMsAgQCB&#10;AJEAgQCBAJEAgQDJALn/zf/FAM0Atf/P/7MAkQDfAIEAgQDLAIEAgQCRAIEAgQCRAIEAygC4/87/&#10;xADNALX/0P+yAJEA3wCBAIEAywCBAIEAkQCBAIEAkQCBAMoAuP/P/8MAzwCz/9H/sQCRAN8AgQCB&#10;AMsAgQCBAJEAgQCBAJEAgQDNALX/0P/CANAAsv/S/7AAkQDfAIEAgQDLAIEAgQCRAIEAgQCRAIEA&#10;zQC1/9L/wADRALH/0/+vAJEA3wCBAIEAywCBAIEAkQCBAIEAkQCBAM4AtP/S/8AA0gCw/9X/rQCR&#10;AN8AgQCBAMsAgQCBAJEAgQCBAJEAgQDQALL/1P++ANQArv/W/6wAkQDfAIEAgQDLAIEAgQCRAIEA&#10;gQCRAIEA0ACy/9X/vQDVAK3/1/+rAJEA3wCBAIEAywCBAIEAkQCBAIEAkQCBANIAsP/W/7wA1gCs&#10;/9j/qgCRAN8AgQCBAMsAgQCBAJEAgQCBAJEAgQDTAK//2P+6ANgAqv/a/6gAkQDfAIEAgQDLAIEA&#10;gQCRAIEAgQCRAIEA1ACu/9j/ugDZAKn/2/+nAJEA3wCBAIEAywCBAIEAkQCBAIEAkQCBANUArf/Z&#10;/7kA2QCp/9v/pwCRAN8AgQCBAMsAgQCBAJEAgQCBAJEAgQDXAKv/2/+3ANsAp//d/6UAkQDfAIEA&#10;gQDLAIEAgQCRAIEAgQCRAIEA2ACq/9z/tgDcAKb/3v+kAJEA3wCBAIEAywCBAIEAkQCBAIEAkQCB&#10;ANkAqf/d/7UA3QCl/9//owCRAN8AgQCBAMsAgQCBAJEAgQCBAJEAgQDaAKj/3v+0AN8Ao//h/6EA&#10;kQDfAIEAgQDLAIEAgQCRAIEAgQCRAIEA3ACm/9//swDfAKP/4f+hAJEA3wCBAIEAywCBAIEAkQCB&#10;AIEAkQCBANwApv/h/7EA4ACi/+P/nwCRAN8A0gD7/7YAgQDLAIEAgQCRAIEAgQCRAIEA3gCk/+L/&#10;sADiAKD/5P+mAP//+wCRAN8A0gD7/7YAgQDLAIEAgQCRAIEAgQCRAIEA3wCj/+P/rwDjAJ//5f+m&#10;AP7/+wCRAN8A0gD7/7YAgQDLAIEAgQCRAIEAgQCRAIEA4ACi/+T/rgDkAJ7/5v+lAP3//ACRAN8A&#10;0gD7/7YAgQDLAIEAgQCRAIEAgQCRAIEA4gCg/+b/rADlAJ3/6P+kAPv//QCRAN8A0gD7/7YAgQDL&#10;AIEAgQCRAIEAgQCRAIEA4gCg/+f/qwDmAJz/6f+kAPn//gCRAN8A0wD6/7YAgQDLAIEAgQCRAIEA&#10;gQCRAIEA4wCf/+f/qwDoAJr/6v+jAPn//gCRAN8A0wD6/7YAgQDLAIEAgQCRAIEAgQCRAIEA5QCd&#10;/+r/qADpAJn/7P+iAPf//wCRAN8A1AD5/7YAgQDLAIEAgQCRAIEAgQCRAIEA5gCc/+r/qADqAJj/&#10;7f+hAPb/AACRAN8A1AD5/7YAgQDLAIEAgQCRAIEAgQCRAIEA5wCb/+v/pwDrAJf/7f+hAPb/AACR&#10;AN8A1QD4/7YAgQDLAIEAgQCRAIEAgQCRAIEA6ACa/+3/pQDtAJX/7/+gAPT/kQDfANUA+P+2AIEA&#10;ywCBAIEAkQCBAIEAkQCBAOoAmP/u/6QA7gCU//D/oADz/5EA3wDVAPj/tgCBAMsAgQCBAJEAgQCB&#10;AJEAgQDrAJf/7/+jAO4AlP/x/58A8/+RAN8A1QD4/7YAgQDLAIEAgQCRAIEAgQCRAIEA7ACW//D/&#10;ogDwAJL/8/+eAPL/AP+SAN8A1QD3/7cAgQDLAIEAgQCRAIEAgQCRAIEA7QCV//H/oQDxAJH/8/+e&#10;APL///+TAN8A1gD0/7kAgQDLAIEAgQCRAIEAgQCRAIEA7gCU//L/oADyAJD/9P+eAPH///+TAN8A&#10;1gDv/74AgQDLAIEAgQCRAIEAgQCRAIEA8ACS//T/ngD0AI7/9v+dAPD//v+UAN8A1wDr/8EAgQDL&#10;AIEAgQCRAIEAgQCRAIEA8QCR//X/nQD0AI7/9/+cAPD//v+UAN8A1wDp/8MAgQDLAIEAgQCRAIEA&#10;gQCRAIEA8QCR//b/nAD1AI3/+P+cAO///v+UAN8A1wDk/8gAgQDLAIEAgQCRAIEAgQCRAIEA9ACO&#10;//j/mgD3AIv/+f+bAO///f+VAN8A2ADg/8sAgQDLAIEAgQCRAIEAgQCRAIEA9ACO//n/mQD4AIr/&#10;+/+aAO7//f+VAN8A2ADe/80AgQDLAIEAgQCRAIEAgQCRAIEA9QCN//n/mQD5AIn//P+aAO3//P+W&#10;AN8A2ADZ/9IAgQDLAIEAgQCRAIEAgQCRAIEA9wCL//v/lwD6AIj//f+aAOz//P+WAN8A2ADX/9YA&#10;//8A/4IAywCBAIEAkQCBAIEAkQCBAPcAi//8/5YA/ACG//7/mQDs//v/lwDfANgA1P/aAP7//v+E&#10;AMsAgQCBAJEAgQCBAJEAgQD5AIn//f+VAP0Ahf///5kA6//7/5cA3wDZAM3/4AD+//3/hQDLAIEA&#10;gQCRAIEAgQCRAIEA+gCI////kwD+AIT/mADq//v/lwDfANkAy//jAP3//f+FAMsAgQCBAJEAgQCB&#10;AJEAgQD7AIf///+TAAAAg/8AAJkA6f/7/5cA3wDaAMf/5gD9//3/hQDLAIEAgQCRAIEAgQCRAIEA&#10;/ACG/5EAAACE//8AmQDp//v/lwDfANoAwv/sAPz//v+EAMsAgQCBAJEAgQCBAJEAgQD+AIX/AACS&#10;AAD/hf/9AJsA5//6/5gA3wDaAMD/7wD7//7/hADLAIEAgQCRAIEAgQCRAIEA/wCF//8AkwD//4X/&#10;/QCcAOb/+v+YAN8A2wC8//IA+//+/4QAywCBAIEAkQCBAIEAkQCBAAAAhf/+AJMA//+G//wAnADm&#10;//n/mQDfANsA+P/8AMX/+AD6//7/hADLAIEAgQCRAIEAgQCRAIEAhv/8AJYA/P+I//oAnQDl//n/&#10;mQDfANsA+P/4AMb/+wD6////gwDLAIEAgQCRAIEAgQCRAIIAAP+H//sAlgD8/4n/+QCeAOT/+P+a&#10;AN8A2wD5//UAxf//APn///+DAMsAgQCBAJEAgQCBAJEAgwD//4j/+gCXAPv/iv/4AJ8A4//4/5oA&#10;3wDbAPr/7wDA/wD/ggDLAIEAgQCRAIEAgQCRAIUA/f+J//kAmQD5/4v/9wCgAOL/+P+aAN8A3AD5&#10;/+wAw/8A/4IAywCBAIEAkQCBAIEAkQCGAPz/i//3AJoA+P+N//UAoQDh//j/mgDfANwA+v/pAMX/&#10;gQDLAIEAgQCRAIEAgQCRAIYA/P+L//cAmwD3/47/9ACiAOD/+P+aAN8A3QD5/+MAy/+BAMsAgQCB&#10;AJEAgQCBAJEAiQD5/43/9QCcAPb/j//zAKMA3//4/5oA3wDdAPn/4wDL/4EAywCBAIEAkQCBAIEA&#10;kQCJAPn/jv/0AJ0A9f+Q//IApADe//j/mgDfAN0A+v/iAMv/gQDLAIEAgQCRAIEAgQCRAIoA+P+P&#10;//MAnwDz/5H/8QClAN3/9/+bAN8A2gD+/+EAzP8AAIEAywCBAIEAkQCBAIEAkQCMAPb/kf/xAKAA&#10;8v+T/+8ApgDc//f/mwDfALcA9v8AANj/AACBAMsAgQCBAJEAgQCBAJEAjAD2/5H/8QChAPH/lP/u&#10;AKcA2//3/5sA3wC3APb//QDb/wAAgQDLAIEAgQCRAIEAgQCRAI0A9f+S//AAogDw/5X/7QCoANr/&#10;9/+bAN8AtwD3//YA4v//AIEAywCBAIEAkQCBAIEAkQCPAPP/lP/uAKQA7v+X/+sAqQDZ//b/nADf&#10;ALgA9//yAOX//wCBAMsAgQCBAJEAgQCBAJEAkADy/5X/7QClAO3/l//rAKoA2P/2/5wA3wC4APf/&#10;8ADo//4AgQDLAIEAgQCRAIEAgQCRAJEA8f+W/+wApQDt/5j/6gCrANf/9v+cAN8AuQD2/+wA7P/+&#10;AIEAywCBAIEAkQCBAIEAkQCSAPD/l//rAKcA6/+a/+gArQDV//b/nADfALkA9v/pAO///gCBAMsA&#10;gQCBAJEAgQCBAJEAlADu/5n/6QCoAOr/mv/oAK4A1P/2/5wA3wC5APb/5gDy//4AgQDLAIEAgQCR&#10;AIEAgQCRAJUA7f+a/+gAqQDp/5v/5wCuANT/9v+cAN8AugD2/+EA9//9AIEAywCBAIEAkQCBAIEA&#10;kQCWAOz/m//nAKsA5/+d/+UAsADS//b/nADfALoA9v/gAPj//QCBAMsAgQCBAJEAgQCBAJEAlwDr&#10;/5z/5gCrAOf/nf/lALEA0f/1/50A3wDgAP//3QD3/98A+P/9AIEAywCBAIEAkQCBAIEAkQCYAOr/&#10;nf/lAKwA5v+f/+MAsQDR//X/nQDfAOEA+v/hAPf/3wD5//wAgQDLAIEAgQCRAIEAgQCRAJoA6P+f&#10;/+MArgDk/6D/4gCzAM//9f+dAN8A4QD6/+EA+P/eAPn//ACBAMsAgQCBAJEAgQCBAJEAmwDn/6D/&#10;4gCvAOP/ov/gALQAzv/1/50A3wDhAPr/4QD4/94A+f/8AIEAywCBAIEAkQCBAIEAkQCbAOf/oP/i&#10;ALAA4v+j/98AtADO//X/nQDfAOEA+v/iAPf/3wD5//sAgQDLAIEAgQCRAIEAgQCRAJ4A5P+i/+AA&#10;sQDh/6T/3gC3AMv/9f+dAN8A4QD6/+IA9//fAPn/+wCBAMsAgQCBAJEAgQCBAJEAngDk/6P/3wCz&#10;AN//pf/dALcAy//1/50A3wDiAPr/4QD3/98A+f/7AIEAywCBAIEAkQCBAIEAkQCfAOP/pP/eALQA&#10;3v+m/9wAuADK//X/nQDfAOIA+v/iAPf/3gD5//sAgQDLAIEAgQCRAIEAgQCRAKEA4f+m/9wAtQDd&#10;/6j/2gC6AMj/9f+dAN8A4wD5/+IA9//eAPn/+wCBAMsAgQCBAJEAgQCBAJEAogDg/6b/3AC2ANz/&#10;qf/ZALsAx//1/50A3wDjAPn/4gD3/94A+v/6AIEAywCBAIEAkQCBAIEAkQCjAN//p//bALcA2/+p&#10;/9kAvADG//X/nQDfAOMA+f/jAPf/3QD6//oAgQDLAIEAgQCRAIEAgQCRAKQA3v+p/9kAuQDZ/6z/&#10;1gC9AMX/9f+dAN8A5AD4/+MA9//cAPv/+gCBAMsAgQCBAJEAgQCBAJEApQDd/6r/2AC6ANj/rP/W&#10;AL4AxP/1/50A3wDkAPj/4wD3/9oA/v/5AIEAywCBAIEAkQCBAIEAkQCmANz/q//XALoA2P+t/9UA&#10;wADC//X/nQDfAOQA9v/lAPj/zgCBAMsAgQCBAJEAgQCBAJEAqADa/6z/1gC8ANb/r//TAMEAwf/1&#10;/50A3wDkAPP/6AD4/84AgQDLAIEAgQCRAIEAgQCRAKkA2f+u/9QAvQDV/6//0wDCAMD/9f+dAN8A&#10;5ADx/+sA9//OAIEAywCBAIEAkQCBAIEAkQCqANj/r//TAL4A1P+w/9IAwwC///X/nQDfAOQA6//x&#10;APf/zgCBAMsAgQCBAJEAgQCBAJEArADW/7D/0gDAANL/sv/QAMUAvf/1/50A3wDlAOj/9AD2/84A&#10;gQDLAIEAgQCRAIEAgQCRAK0A1f+y/9AAwADS/7P/zwDGALz/9f+dAN8A5QDl//cA9v/OAIEAywCB&#10;AIEAkQCBAIEAkQCtANX/sv/QAMIA0P+0/84AxgC8//b/nADfAOYA3v/+APb/3QAA//IAgQDLAIEA&#10;gQCRAIEAgQCRAK8A0/+0/84AwwDP/7b/zADIALr/9v+cAN8A5gDQ/94A/P/1AIEAywCBAIEAkQCB&#10;AIEAkQCwANL/tf/NAMQAzv+3/8sAyQC5//b/nADfAOYA0P/fAPn/9wCBAMsAgQCBAJEAgQCBAJEA&#10;sQDR/7X/zQDFAM3/uP/KAMoAuP/2/5wA3wDnAM//3wD6//YAgQDLAIEAgQCRAIEAgQCRALMAz/+4&#10;/8oAxwDL/7n/yQDMALb/9v+cAN8A5wDN/+EA+v/2AIEAywCBAIEAkQCBAIEAkQCzAM//uP/KAMgA&#10;yv+7/8cAzAC2//b/nADfAOcAy//kAPn/9gCBAMsAgQCBAJEAgQCBAJEAtADO/7n/yQDJAMn/u//H&#10;AM4AtP/3/5sA3wDnAMX/6wD5//UAgQDLAIEAgQCRAIEAgQCRALYAzP+7/8cAygDI/73/xQDPALP/&#10;9/+bAN8A5wDC/+4A+f/1AIEAywCBAIEAkQCBAIEAkQC3AMv/vP/GAMwAxv++/8QA0ACy//f/mwDf&#10;AOcAv//yAPj/9QCBAMsAgQCBAJEAgQCBAJEAuADK/73/xQDMAMb/vv/EANEAsf/4/5oA3wDnALj/&#10;+QD4//UAgQDLAIEAgQCRAIEAgQCRALoAyP++/8QAzgDE/8H/wQDTAK//+P+aAN8A6AC1//sA+P/1&#10;AIEAywCBAIEAkQCBAIEAkQC7AMf/v//DAM8Aw//B/8EA1ACu//j/mgDfAOgAsf8AAPf/9QCBAMsA&#10;gQCBAJEAgQCBAJEAvADG/8H/wQDPAMP/wv/AANUArf/4/5oA3wDoAPn/+QC3//QAgQDLAIEAgQCR&#10;AIEAgQCRAL0Axf/C/8AA0gDA/8T/vgDWAKz/+P+aAN8A6AD5//YAuv/0AIEAywCBAIEAkQCBAIEA&#10;kQC/AMP/w/+/ANIAwP/E/74A1wCr//n/mQDfAOkA+f/yAL7/8wCBAMsAgQCBAJEAgQCBAJEAvwDD&#10;/8T/vgDTAL//xf+9ANgAqv/5/5kA3wDpAPn/7ADE//MAgQDLAIEAgQCRAIEAgQCRAMEAwf/G/7wA&#10;1QC9/8f/uwDaAKj/+v+YAN8A6QD5/+kAx//zAIEAywCBAIEAkQCBAIEAkQDCAMD/x/+7ANUAvf/I&#10;/7oA2wCn//r/mADfAOoA+P/mAMv/8gCBAMsAgQCBAJEAgQCBAJEAwgDA/8f/uwDXALv/yf+5ANsA&#10;p//6/5gA3wDqAPn/3wDR//IAgQDLAIEAgQCRAIEAgQCRAMUAvf/K/7gA2AC6/8v/twDeAKT/+/+X&#10;AN8A6gD6/9sA1P/yAIEAywCBAIEAkQCBAIEAkQDFAL3/yv+4ANkAuf/M/7YA3gCk//v/lwDfAOoA&#10;+v/YANf/8gCBAMsAgQCBAJEAgQCBAJEAxgC8/8v/twDaALj/zf+1AN8Ao//7/5cA3wDqAPv/0QDd&#10;//IAgQDLAIEAgQCRAIEAgQCRAMgAuv/N/7UA3AC2/87/tADhAKH/+/+XAN8A6QD8/84A4P/yAIEA&#10;ywCBAIEAkQCBAIEAkQDJALn/zf+1AN0Atf/Q/7IA4gCg//z/lgDfAOYA///LAOT/8QCBAMsAgQCB&#10;AJEAgQCBAJEAygC4/87/tADeALT/0P+yAOMAn//8/5YA3wCoAOr/8QCBAMsAgQCBAJEAgQCBAJEA&#10;ywC3/9D/sgDfALP/0v+wAOQAnv/9/5UA3wClAO3/8QCBAMsAgQCBAJEAgQCBAJEAzQC1/9H/sQDg&#10;ALL/0/+vAOUAnf/+/5QA3wCiAPH/8ACBAMsAgQCBAJEAgQCBAJEAzgC0/9L/sADhALH/0/+vAOYA&#10;nP/+/5QA3wCdAPb/8ACBAMsAgQCBAJEAgQCBAJEAzwCz/9P/rwDjAK//1v+sAOgAmv/+/5QA3wCc&#10;APf/8ACBAMsAgQCBAJEAgQCBAJEA0ACy/9X/rQDkAK7/1v+sAOkAmf///5MA3wCbAPn/7wCBAMsA&#10;gQCBAJEAgQCBAJEA0QCx/9b/rADkAK7/1/+rAOoAmP///5MA3wCbAPn/7wCBAMsAgQCBAJEAgQCB&#10;AJEA0wCv/9f/qwDnAKv/2f+pAOsAl/8A/5IA3wCbAPn/7wCBAMsAgQCBAJEAgQCBAJEA1ACu/9n/&#10;qQDnAKv/2v+oAO0Alf+RAN8AnAD4/+8AgQDLAIEAgQCRAIEAgQCRANQArv/Z/6kA6ACq/9v/pwDt&#10;AJX/kQDfAJwA+P/vAIEAywCBAIEAkQCBAIEAkQDXAKv/2/+nAOoAqP/c/6YA7wCU/wAAkQDfAJwA&#10;+P/vAIEAywCBAIEAkQCBAIEAkQDXAKv/3P+mAOoAqP/e/6QA8ACU//8AkQDfAO4A/P+0APj/7wCB&#10;AMsAgQCBAJEAgQCBAJEA2ACq/93/pQDsAKb/3/+jAPEAk///AJEA3wDvAOj/xwD5/+4AgQDLAIEA&#10;gQCRAIEAgQCRANoAqP/f/6MA7QCl/+D/ogDzAJL//gCRAN8A7wDn/8gA+f/uAIEAywCBAIEAkQCB&#10;AIEAkQDbAKf/3/+jAO4ApP/h/6EA8wCS//4AkQDfAO8A5//IAPn/7gCBAMsAgQCBAJEAgQCBAJEA&#10;3ACm/+H/oQDvAKP/4v+gAPQAkv/9AJEA3wDvAOf/yAD6/+0AgQDLAIEAgQCRAIEAgQCRAN0Apf/i&#10;/6AA8QCh/+T/ngD2AJH//ACRAN8A7wDn/8gA+v/tAIEAywCBAIEAkQCBAIEAkQDfAKP/4/+fAPIA&#10;oP/l/50A9wCR//sAkQDfAO8A5//IAPr/7QCBAMsAgQCBAJEAgQCBAJEA4ACi/+T/ngDzAJ//5f+d&#10;APgAkP/7AJEA3wDwAOb/wwAA/+wAgQDLAIEAgQCRAIEAgQCRAOEAof/m/5wA9QCd/+j/mgD6AI//&#10;+gCRAN8A8ADp/6oAgQDLAIEAgQCRAIEAgQCRAOIAoP/n/5sA9gCc/+j/mgD7AI//+QCRAN8A8ADs&#10;/6cAgQDLAIEAgQCRAIEAgQCRAOMAn//o/5oA9gCc/+n/mQD8AI//+ACRAN8A8AD0/58AgQDLAIEA&#10;gQCRAIEAgQCRAOUAnf/p/5kA+ACa/+v/lwD9AI7/+ACRAN8A8AD2/50AgQDLAIEAgQCRAIEAgQCR&#10;AOYAnP/r/5cA+QCZ/+z/lgD/AI3/9wCRAN8A8AD2/50AgQDLAIEAgQCRAIEAgQCRAOYAnP/r/5cA&#10;+gCY/+3/lQD/AI7/9gCRAN8A8AD3/5wAgQDLAIEAgQCRAIEAgQCRAOkAmf/t/5UA/ACW/+7/lACN&#10;//UAkQDfAPAA9/+cAIEAywCBAIEAkQCBAIEAkQDpAJn/7v+UAPwAlv/v/5QAAP+N//UAkQDfAPAA&#10;9/+cAIEAywCBAIEAkQCBAIEAkQDqAJj/7v+UAP0Alf/w/5QA//+O//QAkQDfAPEA9/+bAIEAywCB&#10;AIEAkQCBAIEAkQDsAJb/8f+RAP8Ak//y/5QA/f+Q//IAkQDfAPEA9/+bAIEAywCBAIEAkQCBAIEA&#10;kQDtAJX/8f+RAAAAkv/z/5MA/f+Q//IAkQDfAPEA9/+bAIEAywCBAIEAkQCBAIEAkQDuAJT/8v+Q&#10;AJH/9P+TAPz/kP/yAJEA3wDxAPf/mwCBAMsAgQCBAJEAgQCBAJEA7wCT//T/jwAA/5H/9f+UAPr/&#10;kv/wAJEA3wDyAPb/mwCBAMsAgQCBAJEAgQCBAJEA8ACS//X/jwD//5H/9/+TAPn/k//vAJEA3wDy&#10;APb/mwCBAMsAgQCBAJEAgQCBAJEA8gCQ//b/kAD9/5H/9/+UAPj/k//vAJEA3wDyAPb/mwCBAMsA&#10;gQCBAJEAgQCBAJEA8wCP//f/kAD8/5H/+f+UAPb/lf/tAJEA3wDyAPb/mwCBAMsAgQCBAJEAgQCB&#10;AJEA9ACO//n/jwD7/5H/+v+UAPX/lv/sAJEA3wDzAPb/mgCBAMsAgQCBAJEAgQCBAJEA9QCN//r/&#10;jwD6/5H/+/+UAPT/lv/sAJEA3wDzAPb/mgCBAMsAgQCBAJEAgQCBAJEA9wCL//v/kAD4/5H//f+U&#10;APL/mP/qAJEA3wDzAPb/mgCBAMsAgQCBAJEAgQCBAJEA+ACK//z/kAD3/5H//f+VAPH/mf/pAJEA&#10;3wDzAPb/uQAA/+MAgQDLAIEAgQCRAIEAgQCRAPgAiv/9/48A9/+R//7/lADx/5n/6QCRAN8A8wD0&#10;/70A+f/oAIEAywCBAIEAkQCBAIEAkQD6AIj///+PAPX/kf8A/5UA7v+b/+cAkQDfAPMA8f/AAPn/&#10;6ACBAMsAgQCBAJEAgQCBAJEA+wCH/wD/jwD0/5H/lADu/5z/5gCRAN8A8wDt/8QA+f/oAIEAywCB&#10;AIEAkQCBAIEAkQD8AIb/AP+QAPP/kv8AAJUA7f+c/+YAkQDfAPMA5f/MAPr/5wCBAMsAgQCBAJEA&#10;gQCBAJEA/gCG//8AkQDx/5P//wCXAOv/nv/kAJEA3wDzAOH/0QD5/+cAgQDLAIEAgQCRAIEAgQCR&#10;AP8Ahf//AJEA8f+V//0AmADq/5//4wCRAN8A8wDd/9UA+f/nAIEAywCBAIEAkQCBAIEAkQAAAIX/&#10;/gCTAO//lv/8AJkA6f+f/+MAkQDfAPQA1P/eAPn/5gCBAMsAgQCBAJEAgQCBAJEAhv/8AJQA7v+X&#10;//sAmgDo/6H/4QCRAN8A9ADR/+EA+f/mAIEAywCBAIEAkQCBAIEAkwD//4f/+wCVAO3/mP/6AJsA&#10;5/+i/+AAkQDfAPQAzf/mAPj/5gCBAMsAgQCBAJEAgQCBAJQA/v+I//oAlgDs/5n/+QCdAOX/ov/g&#10;AJEA3wD0AMT/7wD4/+YAgQDLAIEAgQCRAIEAgQCVAP3/if/5AJgA6v+b//cAngDk/6T/3gCRAN8A&#10;9QC///MA+P/mAIEAywCBAIEAkQCBAIEAlgD8/4v/9wCZAOn/nP/2AJ8A4/+l/90AkQDfAPUAu//3&#10;APj/5gCBAMsAgQCBAJEAgQCBAJcA+/+M//YAmgDo/5z/9gCgAOL/pf/dAJEA3wD1AKn/5QCBAMsA&#10;gQCBAJEAgQCBAJkA+f+N//UAnADm/5//8wCiAOD/p//bAJEA3wD1AKn/5QCBAMsAgQCBAJEAgQCB&#10;AJoA+P+O//QAnQDl/5//8wCjAN//qP/aAJEA3wD2AKj/5QCBAMsAgQCBAJEAgQCBAJoA+P+P//MA&#10;nQDl/6D/8gCjAN//qf/ZAJEA3wD2AKj/5QCBAMsAgQCBAJEAgQCBAJ0A9f+R//EAnwDj/6L/8ACl&#10;AN3/q//XAJEA3wD2AKn/5ACBAMsAgQCBAJEAgQCBAJ0A9f+S//AAoADi/6P/7wCmANz/q//XAJEA&#10;3wD2APb//QC4/+QAgQDLAIEAgQCRAIEAgQCeAPT/kv/wAKEA4f+k/+4ApwDb/6z/1gCRAN8A9gD3&#10;//MAwf/kAIEAywCBAIEAkQCBAIEAoADy/5X/7QCjAN//pf/tAKkA2f+t/9UAkQDfAPYA9//uAMb/&#10;5ACBAMsAgQCBAJEAgQCBAKEA8f+V/+0ApADe/6b/7ACpANn/rv/UAJEA3wD2APf/6gDK/+QAgQDL&#10;AIEAgQCRAIEAgQCiAPD/lv/sAKUA3f+n/+sAqwDX/6//0wCRAN8A9gD4/+EA0//jAIEAywCBAIEA&#10;kQCBAIEAowDv/5j/6gCmANz/qf/pAKwA1v+x/9EAkQDfAPYA+P/dANf/4wCBAMsAgQCBAJEAgQCB&#10;AKUA7f+Z/+kApwDb/6r/6ACtANX/sf/RAJEA3wD3APf/2QDb/+MAgQDLAIEAgQCRAIEAgQCmAOz/&#10;mv/oAKgA2v+r/+cArgDU/7L/0ACRAN8A9wD3/9EA4//jAIEAywCBAIEAkQCBAIEApwDr/5v/5wCq&#10;ANj/rf/lALAA0v+0/84AkQDfAPcA9//OAOb/4wCBAMsAgQCBAJEAgQCBAKgA6v+c/+YAqwDX/67/&#10;5ACxANH/tP/OAJEA3wD4APb/yQDr/+MAgQDLAIEAgQCRAIEAgQCpAOn/nv/kAKwA1v+u/+QAsgDQ&#10;/7X/zQCRAN8A+AD2/8AA9P/jAIEAywCBAIEAkQCBAIEAqwDn/5//4wCuANT/sf/hALMAz/+3/8sA&#10;kQDfAPgA9v+9APf/4wCBAMsAgQCBAJEAgQCBAKwA5v+g/+IArwDT/7H/4QC1AM3/uP/KAJEA3wD4&#10;APb/vAD4/+MAgQDLAIEAgQCRAIEAgQCsAOb/of/hAK8A0/+y/+AAtQDN/7n/yQCRAN8A+QD2/7sA&#10;+f/iAIEAywCBAIEAkQCBAIEArgDk/6P/3wCxANH/tP/eALcAy/+6/8gAkQDfAPkA9v+7APn/4gCB&#10;AMsAgQCBAJEAgQCBAK8A4/+k/94AsgDQ/7T/3gC4AMr/u//HAJEA3wD5APb/uwD5/+IAgQDLAIEA&#10;gQCRAIEAgQCvAOP/pP/eALMAz/+2/9wAuQDJ/73/xQCRAN8A+QD2/7sA+f/iAIEAywCBAIEAkQCB&#10;AIEAsQDh/6f/2wC1AM3/t//bALsAx/++/8QAkQDfAPkA9v+7APn/4gCBAMsAgQCBAJEAgQCBALIA&#10;4P+n/9sAtQDN/7j/2gC7AMf/v//DAJEA3wD5APb/uwD6/+EAgQDLAIEAgQCRAIEAgQCyAOD/qP/a&#10;ALcAy/+6/9gAvADG/8D/wgCRAN8A+QD0/70A+v/hAIEAywCBAIEAkQCBAIEAswDf/6r/2AC4AMr/&#10;u//XAL4AxP/B/8EAkQDfAPoA8f+/APr/4QCBAMsAgQCBAJEAgQCBALQA3v+r/9cAuQDJ/7z/1gC/&#10;AMP/w/+/AJEA3wD6AO//wQD6/+EAgQDLAIEAgQCRAIEAgQC1AN3/rP/WALoAyP+9/9UAwADC/8P/&#10;vwCRAN8A+wDs/8MA+//gAIEAywCBAIEAkQCBAIEAtgDc/63/1QC8AMb/v//TAMIAwP/F/70AkQDf&#10;APsA6v/FAPv/4ACBAMsAgQCBAJEAgQCBALcA2/+u/9QAvQDF/8D/0gDDAL//xv+8AJEA3wD7AOn/&#10;xgD7/+AAgQDLAIEAgQCRAIEAgQC4ANr/sP/SAL4AxP/A/9IAxAC+/8f/uwCRAN8A+wDn/8YA/f/g&#10;AIEAywCBAIEAkQCBAIEAuQDZ/7H/0QC/AMP/wv/QAMUAvf/J/7kAkQDfAPgA6v+hAIEAywCBAIEA&#10;kQCBAIEAugDY/7L/0ADAAML/w//PAMcAu//K/7gAkQDfAPUA7f+hAIEAywCBAIEAkQCBAIEAuwDX&#10;/7P/zwDBAMH/xP/OAMcAu//L/7cAkQDfAO8A8/+hAIEAywCBAIEAkQCBAIEAvADW/7X/zQDDAL//&#10;xv/MAMkAuf/M/7YAkQDfAOsA9/+hAIEAywCBAIEAkQCBAIEAvADW/7b/zADEAL7/xv/MAMoAuP/N&#10;/7UAkQDfAOcA/P+gAIEAywCBAIEAkQCBAIEAvQDV/7b/zADEAL7/x//LAMoAuP/O/7QAkQDfAIEA&#10;gQDLAIEAgQCRAIEAgQC+ANT/uf/JAMcAu//J/8kAzQC1/8//swCRAN8AgQCBAMsAgQCBAJEAgQCB&#10;AL8A0/+5/8kAxwC7/8r/yADNALX/0f+xAJEA3wCBAIEAywCBAIEAkQCBAIEAwADS/7r/yADIALr/&#10;y//HAM4AtP/S/7AAkQDfAIEAgQDLAIEAgQCRAIEAgQDBANH/vP/GAMoAuP/M/8YA0ACy/9P/rwCR&#10;AN8AgQCBAMsAgQCBAJEAgQCBAMEA0f+9/8UAywC3/87/xADRALH/1P+uAJEA3wCBAIEAywCBAIEA&#10;kQCBAIEAwgDQ/77/xADMALb/z//DANIAsP/V/60AkQDfAIEAgQDLAIEAgQCRAIEAgQDDAM//v//D&#10;AM0Atf/Q/8IA0wCv/9f/qwCRAN8AvQD//8cAgQDLAIEAgQCRAIEAgQDEAM7/wf/BAM8As//R/8EA&#10;1QCt/9j/qgCRAN8AvQD9/8kAgQDLAIEAgQCRAIEAgQDEAM7/wv/AANAAsv/S/8AA1gCs/9n/qQCR&#10;AN8AvgD3/84AgQDLAIEAgQCRAIEAgQDFAM3/w/+/ANEAsf/U/74A1wCr/9v/pwCRAN8AvgD0/9EA&#10;gQDLAIEAgQCRAIEAgQDGAMz/xP++ANIAsP/V/70A2ACq/9v/pwCRAN8AvwDx/9MAgQDLAIEAgQCR&#10;AIEAgQDHAMv/xf+9ANMAr//V/70A2QCp/9z/pgCRAN8AvwDt/9cAgQDLAIEAgQCRAIEAgQDHAMv/&#10;x/+7ANUArf/Y/7oA2wCn/97/pACRAN8AvwDq/9oAgQDLAIEAgQCRAIEAgQDIAMr/yP+6ANYArP/Y&#10;/7oA3ACm/9//owCRAN8AvgDo/90AgQDLAIEAgQCRAIEAgQDJAMn/yP+6ANYArP/Z/7kA3ACm/+D/&#10;ogCRAN8AvADp/94AgQDLAIEAgQCRAIEAgQDKAMj/y/+3ANgAqv/b/7cA3wCj/+L/oACRAN8AugDs&#10;/90AgQDLAIEAgQCRAIEAgQDKAMj/y/+3ANkAqf/c/7YA3wCj/+P/nwCRAN8AuADu/90AgQDLAIEA&#10;gQCRAIEAgQDKAMj/zP+2ANoAqP/d/7UA4ACi/+T/ngCRAN8AtgDw/90AgQDLAIEAgQCRAIEAgQDL&#10;AMf/zv+0ANwApv/e/7QA4gCg/+b/nACRAN8AtADy/90AgQDLAIEAgQCRAIEAgQDMAMb/z/+zANwA&#10;pv/f/7MA4wCf/+f/mwCRAN8AswDz/90AgQDLAIEAgQCRAIEAgQDMAMb/0P+yAN4ApP/g/7IA5ACe&#10;/+f/mwCRAN8AsQD1/90AgQDLAIEAgQCRAIEAgQDNAMX/0f+xAN8Ao//i/7AA5QCd/+r/mACRAN8A&#10;sAD2/90AgQDLAIEAgQCRAIEAgQDNAMX/0v+wAOAAov/j/68A5gCc/+r/mACRAN8AsAD2/90AgQDL&#10;AIEAgQCRAIEAgQDNAMX/1P+uAOEAof/k/64A5wCb/+v/lwCRAN8AsAD2/90AgQDLAIEAgQCRAIEA&#10;gQDPAMP/1f+tAOIAoP/l/60A6QCZ/+3/lQCRAN8AsAD2/90AgQDLAIEAgQCRAIEAgQDPAMP/1v+s&#10;AOQAnv/n/6sA6gCY/+3/lQCRAN8AsAD2/90AgQDLAIEAgQCRAIEAgQDQAML/1/+rAOUAnf/n/6sA&#10;6wCX/+//kwCRAN8A/QD7/7oA9v/dAIEAywCBAIEAkQCBAIEA0ADC/9j/qgDmAJz/6f+pAO0Alf/w&#10;/5IAkQDfAP4A+v+6APb/3QCBAMsAgQCBAJEAgQCBANAAwv/Z/6kA5wCb/+r/qADuAJT/8f+RAJEA&#10;3wD+APr/ugD2/90AgQDLAIEAgQCRAIEAgQDRAMH/2v+oAOgAmv/r/6cA7gCU//L/kACRAN8A/gD6&#10;/7sA9v/cAIEAywCBAIEAkQCBAIEA0gDA/9v/pwDpAJn/7f+lAPAAkv/0/44AkQDfAP4A+f+8APb/&#10;3ACBAMsAgQCBAJEAgQCBANIAwP/c/6YA6wCX/+3/pQDxAJH/9f+NAJEA3wD+APn/vAD2/9wAgQDL&#10;AIEAgQCRAIEAgQDTAL//3f+lAOsAl//u/6QA8gCQ//b/jACRAN8A/gD5/7wA9v/cAIEAywCBAIEA&#10;kQCBAIEA0wC//97/pADtAJX/8P+iAPQAjv/3/4sAkQDfAP4A+f+8APb/3ACBAMsAgQCBAJEAgQCB&#10;ANMAv//f/6MA7gCU//H/oQD0AI7/+P+KAJEA3wD+APn/vAD2/9wAgQDLAIEAgQCRAIEAgQDUAL7/&#10;4P+iAO4AlP/y/6AA9QCN//n/iQCRAN8A/wD4/7wA9v/cAIEAywCBAIEAkQCBAIEA1QC9/+H/oQDx&#10;AJH/8/+fAPcAi//7/4cAkQDfAP8A+P+8APb/3ACBAMsAgQCBAJEAgQCBANYAvP/i/6AA8QCR//X/&#10;nQD4AIr//P+GAJEA3wD/APj/vAD2/9wAgQDLAIEAgQCRAIEAgQDWALz/4/+fAPIAkP/2/5wA+QCJ&#10;//z/hgCRAN8A/wD2/74A9//bAIEAywCBAIEAkQCBAIEA1gC8/+T/ngD0AI7/9/+bAPoAiP///4MA&#10;kQDfAP8A7P/IAPf/2wCBAMsAgQCBAJEAgQCBANcAu//k/54A9QCN//j/mgD8AIb///+DAJEA3wD/&#10;AOT/0AD3/9sAgQDLAIEAgQCRAIEAgQDXALv/5f+dAPYAjP/5/5kA/QCF/wD/ggCRAN8A/wDJ/+sA&#10;9//bAIEAywCBAIEAkQCBAIEA2AC6/+b/nAD3AIv/+/+XAP4Ahf8AAIEAkQDfAP8Auf/8APb/2wCB&#10;AMsAgQCBAJEAgQCBANgAuv/n/5sA+QCJ//z/lgD/AIX//wCBAJEA3wD/AKn/2wCBAMsAgQCBAJEA&#10;gQCBANkAuf/o/5oA+gCI//z/lgAAAIX//gCBAJEA3wD/AKn/2wCBAMsAgQCBAJEAgQCBANkAuf/p&#10;/5kA+wCH////lAAA/4X//QCBAJEA3wD/AKn/2wCBAMsAgQCBAJEAgQCBANkAuf/p/5kA/ACG////&#10;lQD//4b//ACBAJEA3wD/AKn/2wCBAMsAgQCBAJEAgQCBANoAuP/q/5gA/QCF/wD/lAD//4j/+gCB&#10;AJEA3wD/AKr/2gCBAMsAgQCBAJEAgQCBANoAuP/r/5cA/wCE/wAAlgD8/4n/+QCBAJEA3wD/AKr/&#10;2gCBAMsAgQCBAJEAgQCBANsAt//s/5YAAACE//8AlgD8/4r/+ACBAJEA3wD/AKr/2gCBAMsAgQCB&#10;AJEAgQCBANsAt//s/5YAAACF//4AlwD7/4v/9wCBAJEA3wD/AKr/2gCBAMsAgQCBAJEAgQCBANwA&#10;tv/t/5YAAP+F//0AmQD5/43/9QCBAJEA3wD/AKr/2gCBAMsAgQCBAJEAgQCBANwAtv/u/5YA//+G&#10;//wAmQD5/47/9ACBAJEA3wD/AKr/2gCBAMsAgQCBAJEAgQCBANwAtv/u/5YA//+H//sAmwD3/47/&#10;9ACBAJEA3wAAAKn/2gCBAMsAgQCBAJEAgQCBANwAtv/v/5cA/f+J//kAnAD2/5H/8QCBAJEA3wAA&#10;AKn/2gCBAMsAgQCBAJEAgQCBANwAtv/v/5gA/P+K//gAnQD1/5H/8QCBAJEA3wAAAKn/2gCBAMsA&#10;gQCBAJEAgQCBANwAtv/w/5cA/P+L//cAngD0/5L/8ACBAJEA3wAAAPj/4gDR/9oAgQDLAIEAgQCR&#10;AIEAgQDdALX/8f+YAPr/jf/1AKAA8v+U/+4AgQCRAN8AAAD4/9cA3P/aAIEAywCBAIEAkQCBAIEA&#10;3gC0//L/mAD5/47/9AChAPH/lf/tAIEAkQDfAAAA+f/JAOn/2gCBAMsAgQCBAJEAgQCBAN4AtP/y&#10;/5gA+f+O//QAogDw/5b/7ACBAJEA3wAAAPn/ugD4/9oAgQDLAIEAgQCRAIEAgQDfALP/8/+aAPb/&#10;kP/yAKMA7/+X/+sAgQCRAN8AAAD6/7kA+P/aAIEAywCBAIEAkQCBAIEA3wCz//P/mgD2/5H/8QCl&#10;AO3/mf/pAIEAkQDfAAAA+v+5APj/2gCBAMsAgQCBAJEAgQCBAN8As//0/5oA9f+S//AApQDt/5r/&#10;6ACBAJEA3wAAAPr/uQD4/9oAgQDLAIEAgQCRAIEAgQDfALP/9f+bAPP/lP/uAKcA6/+b/+cAgQCR&#10;AN8AAAD6/7kA+P/aAIEAywCBAIEAkQCBAIEA3wCz//X/mwDz/5T/7gCoAOr/nP/mAIEAkQDfAAAA&#10;+v+5APj/2gCBAMsAgQCBAJEAgQCBAOAAsv/1/5wA8v+V/+0AqADq/53/5QCBAJEA3wAAAPv/uAD4&#10;/9oAgQDLAIEAgQCRAIEAgQDgALL/9v+dAPD/l//rAKsA5/+f/+MAgQCRAN8AAAD7/7cA+f/aAIEA&#10;ywCBAIEAkQCBAIEA4QCx//f/nQDv/5j/6gCrAOf/oP/iAIEAkQDfALAA+f/aAIEAywCBAIEAkQCB&#10;AIEA4QCx//f/ngDu/5n/6QCsAOb/oP/iAIEAkQDfALAA+f/aAIEAywCBAIEAkQCBAIEA4gCw//j/&#10;ngDt/5r/6ACuAOT/o//fAIEAkQDfALAA+v/ZAIEAywCBAIEAkQCBAIEA4gCw//j/nwDs/5z/5gCv&#10;AOP/o//fAIEAkQDfALAA+v/ZAIEAywCBAIEAkQCBAIEA4gCw//j/oADr/53/5QCwAOL/pP/eAIEA&#10;kQDfAK8A+//ZAIEAywCBAIEAkQCBAIEA4gCw//n/oADq/57/5ACxAOH/pv/cAIEAkQDfAIEAgQDL&#10;AIEAgQCRAIEAgQDjAK//+f+gAOr/n//jALMA3/+n/9sAgQCRAN8AgQCBAMsAgQCBAJEAgQCBAOMA&#10;r//6/6AA6f+g/+IAtADe/6j/2gCBAJEA3wCBAIEAywCBAIEAkQCBAIEA4wCv//r/ogDn/6L/4AC1&#10;AN3/qf/ZAIEAkQDfAIEAgQDLAIEAgQCRAIEAgQDkAK7/+/+hAOf/o//fALYA3P+q/9gAgQCRAN8A&#10;gQCBAMsAgQCBAJEAgQCBAOQArv/7/6IA5v+j/98AtwDb/6z/1gCBAJEA3wCBAIEAywCBAIEAkQCB&#10;AIEA5QCt//v/pADk/6b/3AC5ANn/rf/VAIEAkQDfAIEAgQDLAIEAgQCRAIEAgQDlAK3/+/+kAOT/&#10;pv/cALoA2P+u/9QAgQCRAN8ArwD9/9cAgQDLAIEAgQCRAIEAgQDlAK3//P+kAOP/p//bALoA2P+v&#10;/9MAgQCRAN8AsQD5/9kAgQDLAIEAgQCRAIEAgQDlAK3//f+kAOL/qf/ZALwA1v+x/9EAgQCRAN8A&#10;sQD5/9kAgQDLAIEAgQCRAIEAgQDlAK3//f+lAOH/qv/YAL0A1f+y/9AAgQCRAN8AsQD5/9kAgQDL&#10;AIEAgQCRAIEAgQDmAKz//f+lAOH/q//XAL4A1P+y/9AAgQCRAN8AsQD5/9kAgQDLAIEAgQCRAIEA&#10;gQDmAKz//v+mAN//rP/WAMAA0v+1/80AgQCRAN8AsQD5/9kAgQDLAIEAgQCRAIEAgQDnAKv//v+n&#10;AN7/rv/UAMAA0v+1/80AgQCRAN8AsQD5/9kAgQDLAIEAgQCRAIEAgQDnAKv//v+nAN7/r//TAMIA&#10;0P+2/8wAgQCRAN8AsQD5/9kAgQDLAIEAgQCRAIEAgQDoAKr///+nAN3/sP/SAMMAz/+4/8oAgQCR&#10;AN8AsQD5/9kAgQDLAIEAgQCRAIEAgQDoAKr///+oANz/sf/RAMQAzv+5/8kAgQCRAN8AsgD4/9kA&#10;gQDLAIEAgQCRAIEAgQDoAKr///+oANz/sv/QAMUAzf+6/8gAgQCRAN8AsgD4/9kAgQDLAIEAgQCR&#10;AIEAgQDoAKr/AP+oANv/tP/OAMYAzP+7/8cAgQCRAN8AswD3/9kAgQDLAIEAgQCRAIEAgQDoAKr/&#10;qADa/7X/zQDIAMr/vP/GAIEAkQDfALQA9v/ZAIEAywCBAIEAkQCBAIEA6ACq/6gA2v+1/80AyQDJ&#10;/77/xACBAJEA3wC3APP/2QCBAMsAgQCBAJEAgQCBAOkAqf+qANj/uP/KAMoAyP+//8MAgQCRAN8A&#10;uQDx/9kAgQDLAIEAgQCRAIEAgQDpAKn/qgDY/7j/ygDLAMf/wP/CAIEAkQDfALsA7//ZAIEAywCB&#10;AIEAkQCBAIEA6gCo/6oA2P+5/8kAzADG/8H/wQCBAJEA3wC+AOz/2QCBAMsAgQCBAJEAgQCBAOoA&#10;qf8AAKwA1v+7/8cAzgDE/8P/vwCBAJEA3wDAAOr/2QCBAMsAgQCBAJEAgQCBAOoAqf8AAKwA1v+8&#10;/8YAzwDD/8T/vgCBAJEA3wDCAOj/2QCBAMsAgQCBAJEAgQCBAOsAqf//AK0A1f+9/8UAzwDD/8T/&#10;vgCBAJEA3wDGAOX/2ACBAMsAgQCBAJEAgQCBAOsAqf//AK0A1f++/8QA0gDA/8f/uwCBAJEA3wDI&#10;AOP/2ACBAMsAgQCBAJEAgQCBAOsAqv/+AK4A1P/A/8IA0gDA/8f/uwCBAJEA3wDJAOL/2ACBAMsA&#10;gQCBAJEAgQCBAOsAqv/+AK4A1P/B/8EA0wC//8j/ugCBAJEA3wDNAN7/2ACBAMsAgQCBAJEAgQCB&#10;AOsAqv/+ALAA0v/C/8AA1QC9/8r/uACBAJEA3wDPANz/2ACBAMsAgQCBAJEAgQCBAOsAqv/+ALAA&#10;0v/D/78A1gC8/8v/twCBAJEA3wDRANr/2ACBAMsAgQCBAJEAgQCBAOwAqf/+ALAA0v/E/74A1wC7&#10;/8z/tgCBAJEA3wDVANb/2ACBAMsAgQCBAJEAgQCBAOwAqv/9ALEA0f/G/7wA2AC6/83/tQCBAJEA&#10;3wDWANX/2ACBAMsAgQCBAJEAgQCBAOwAqv/9ALEA0f/H/7sA2QC5/8//swCBAJEA3wDYANP/2ACB&#10;AMsAgQCBAJEAgQCBAO0Aqv/8ALIA0P/H/7sA2wC3/9D/sgCBAJEA3wDbAND/2ACBAMsAgQCBAJEA&#10;gQCBAO0Aqv/8ALMAz//J/7kA3AC2/9H/sQCBAJEA3wDeAM3/2ACBAMsAgQCBAJEAgQCBAO0Aq//7&#10;ALMAz//K/7gA3QC1/9L/sACBAJEA3wDgAMv/2ACBAMsAgQCBAJEAgQCBAO4Aqv/7ALMAz//K/7gA&#10;3gC0/9P/rwCBAJEA3wDkAMf/2ACBAMsAgQCBAJEAgQCBAO4Aqv/7ALQAzv/M/7YA4ACy/9X/rQCB&#10;AJEA3wDlANL//QD5/9gAgQDLAIEAgQCRAIEAgQDuAKr/+wC1AM3/zf+1AOEAsf/W/6wAgQCRAN8A&#10;5wDS//sA+f/YAIEAywCBAIEAkQCBAIEA7gCq//sAtQDN/83/tQDhALH/1v+sAIEAkQDfAOwA0v/2&#10;APn/2ACBAMsAgQCBAJEAgQCBAO4Aq//6ALYAzP/P/7MA5ACu/9n/qQCBAJEA3wDuANH/9QD5/9gA&#10;gQDLAIEAgQCRAIEAgQDvAKr/+gC2AMz/0P+yAOQArv/Z/6kAgQCRAN8A8ADR//IA+v/YAIEAywCB&#10;AIEAkQCBAIEA7wCr//kAtgDM/9D/sgDlAK3/2v+oAIEAkQDfAPQA0f/uAPr/2ACBAMsAgQCBAJEA&#10;gQCBAPAAqv/5ALcAy//S/7AA5wCr/9z/pgCBAJEA3wD2ANH/7AD6/9gAgQDLAIEAgQCRAIEAgQDw&#10;AKr/+QC3AMv/0/+vAOcAq//d/6UAgQCRAN8A+ADP/+wA+v/YAIEAywCBAIEAkQCBAIEA8ACr//gA&#10;uADK/9P/rwDpAKn/3v+kAIEAkQDfAPwAy//sAPn/2QCBAMsAgQCBAJEAgQCBAPEAqv/4ALkAyf/V&#10;/60A6gCo/9//owCBAJEA3wD+AMn/7AD6/9gAgQDLAIEAgQCRAIEAgQDxAKr/+AC5AMn/1f+tAOsA&#10;p//h/6EAgQCRAN8AAADH/+wA+v/YAIEAywCBAIEAkQCBAIEA8QCq//gAuQDJ/9b/rADsAKb/4v+g&#10;AIEAkQDfANX//AD3/7wAgQDLAIEAgQCRAIEAgQDxAKr/+AC6AMj/1/+rAO4ApP/j/58AgQCRAN8A&#10;2P/5APf/vACBAMsAgQCBAJEAgQCBAPEAq//3ALoAyP/Y/6oA7wCj/+T/ngCBAJEA3wDa//cA9/+8&#10;AIEAywCBAIEAkQCBAIEA8QCr//cAugDI/9n/qQDwAKL/5f+dAIEAkQDfAN7/8gD4/7wAgQDLAIEA&#10;gQCRAIEAgQDyAKr/9wC7AMf/2f+pAPIAoP/n/5sAgQCRAN8A4P/wAPj/vACBAMsAgQCBAJEAgQCB&#10;APIAq//2ALwAxv/a/6gA8wCf/+j/mgCBAJEA3wDi/+4A+P+8AIEAywCBAIEAkQCBAIEA8gCr//YA&#10;vADG/9v/pwDzAJ//6P+aAIEAkQDfAOX/6wD4/7wAgQDLAIEAgQCRAIEAgQDzAKr/9gC8AMb/3P+m&#10;APUAnf/r/5cAgQCRAN8A5//pAPj/vACBAMsAgQCBAJEAgQCBAPMAq//1ALwAxv/c/6YA9gCc/+v/&#10;lwCBAJEA3wDo/+gA+P+8AIEAywCBAIEAkQCBAIEA8wCr//UAvADG/93/pQD3AJv/7P+WAIEAkQDf&#10;AAAA5v/rAPj/vACBAMsAgQCBAJEAgQCBAPQAqv/1AL0Axf/e/6QA+QCZ/+7/lACBAJEA3wAAAOP/&#10;7gD4/7wAgQDLAIEAgQCRAIEAgQD0AKr/9QC+AMT/3/+jAPkAmf/v/5MAgQCRAN8AAADi/+8A+P+8&#10;AIEAywCBAIEAkQCBAIEA9ACq//UAvgDE/9//owD6AJj/8P+SAIEAkQDfAP8A3f/1APj/vACBAMsA&#10;gQCBAJEAgQCBAPQAq//0AL8Aw//g/6IA/ACW//H/kQCBAJEA3wD8AN3/+AD4/7wAgQDLAIEAgQCR&#10;AIEAgQD0AKv/9AC/AMP/4f+hAP0Alf/z/48AgQCRAN8A+gDd//oA+P/sAPr/2ACBAMsAgQCBAJEA&#10;gQCBAPQAq//0AL8Aw//h/6EA/gCU//T/jgCBAJEA3wD2AN3//wD2/+0A+v/YAIEAywCBAIEAkQCB&#10;AIEA9QCr//MAvwDD/+L/oAD/AJP/9f+NAIEAkQDfAPMA0//tAPr/2ACBAMsAgQCBAJEAgQCBAPUA&#10;q//zAL8Aw//i/6AAkf/2/4wAgQCRAN8A8QDV/+0A+f/ZAIEAywCBAIEAkQCBAIEA9QCr//MAwADC&#10;/+L/oQAA/5H/9/+LAIEAkQDfAO0A2f/tAPn/2QCBAMsAgQCBAJEAgQCBAPUArP/yAMAAwv/j/6EA&#10;//+R//n/iQCBAJEA3wDqANz/7QD5/9kAgQDLAIEAgQCRAIEAgQD2AKv/8gDBAMH/5P+hAP7/kf/6&#10;/4gAgQCRAN8A6ADc/+8A+f/ZAIEAywCBAIEAkQCBAIEA9gCr//IAwQDB/+X/oQD9/5H/+v+IAIEA&#10;kQDfAOQA3P/zAPn/2QCBAMsAgQCBAJEAgQCBAPYAq//yAMEAwf/l/6IA/P+R//3/hQCBAJEA3wDh&#10;AN3/9QD5/9kAgQDLAIEAgQCRAIEAgQD3AKr/8gDCAMD/5f+jAPv/kf/9/4UAgQCRAN8A3gDd//gA&#10;+f/ZAIEAywCBAIEAkQCBAIEA9wCq//IAwgDA/+b/owD6/5H//v+EAIEAkQDfANoA3P/+APj/2QCB&#10;AMsAgQCBAJEAgQCBAPcAq//xAMIAwP/n/6MA+f+R/wD/ggCBAJEA3wDYANL/2QCBAMsAgQCBAJEA&#10;gQCBAPcAq//xAMIAwP/n/6QA+P+R/4EAgQCRAN8A1QDV/9kAgQDLAIEAgQCRAIEAgQD3AKv/8QDC&#10;AMD/6P+kAPf/kv8AAIEAgQCRAN8A0QDZ/9kAgQDLAIEAgQCRAIEAgQD3AKz/8ADCAMD/6P+lAPb/&#10;k///AIEAgQCRAN8AzwDb/9kAgQDLAIEAgQCRAIEAgQD3AKz/8ADCAMD/6P+mAPX/lf/9AIEAgQCR&#10;AN8AzQDd/9kAgQDLAIEAgQCRAIEAgQD4AKv/8ADCAMD/6P+nAPT/lv/8AIEAgQCRAN8AyQDg/9oA&#10;gQDLAIEAgQCRAIEAgQD4AKz/7wDDAL//6f+nAPP/l//7AIEAgQCRAN8AxwDi/9oAgQDLAIEAgQCR&#10;AIEAgQD4AKz/7wDDAL//6v+nAPL/mP/6AIEAgQCRAN8AxQDk/9oAgQDLAIEAgQCRAIEAgQD4AKz/&#10;7wDDAL//6v+oAPH/mf/5AIEAgQCRAN8AwADp/9oAgQDLAIEAgQCRAIEAgQD5AKv/7wDEAL7/6/+o&#10;APD/m//3AIEAgQCRAN8AvgDr/9oAgQDLAIEAgQCRAIEAgQD5AKv/7wDEAL7/6/+pAO//nP/2AIEA&#10;gQCRAN8AvADt/9oAgQDLAIEAgQCRAIEAgQD5AKv/7wDEAL7/6/+qAO7/nP/2AIEAgQCRAN8AuADx&#10;/9oAgQDLAIEAgQCRAIEAgQD6AKv/7gDFAL3/7P+qAO3/n//zAIEAgQCRAN8AtgDz/9oAgQDLAIEA&#10;gQCRAIEAgQD6AKv/7gDFAL3/7P+qAO3/n//zAIEAgQCRAN8AtAD1/9oAgQDLAIEAgQCRAIEAgQD6&#10;AKv/7gDFAL3/7P+rAOz/oP/yAIEAgQCRAN8AsQD4/9oAgQDLAIEAgQCRAIEAgQD6AKz/7QDFAL3/&#10;7f+rAOv/ov/wAIEAgQCRAN8AsQD4/9oAgQDLAIEAgQCRAIEAgQD6AKz/7QDFAL3/7f+rAOv/o//v&#10;AIEAgQCRAN8AsQD4/9oAgQDLAIEAgQCRAIEAgQD6AKz/7QDFAL3/7v+rAOr/pP/uAIEAgQCRAN8A&#10;sAD5/9oAgQDLAIEAgQCRAIEAgQD7AKz/7ADGALz/7v+sAOn/pv/sAIEAgQCRAN8AsAD5/9oAgQDL&#10;AIEAgQCRAIEAgQD7AKz/7ADGALz/7v+tAOj/p//rAIEAgQCRAN8ArwD6/9oAgQDLAIEAgQCRAIEA&#10;gQD7AKz/7ADGALz/7v+tAOj/qP/qAIEAgQCRAN8ArwD6/9oAgQDLAIEAgQCRAIEAgQD7AKz/7ADG&#10;ALz/7v+uAOf/qf/pAIEAgQCRAN8ArgD7/9oAgQDLAIEAgQCRAIEAgQD8AKv/7ADHALv/7/+tAOf/&#10;q//nAIEAgQCRAN8ArgD7/9oAgQDLAIEAgQCRAIEAgQD8AKv/7ADHALv/7/+uAOb/q//nAIEAgQCR&#10;AN8ArgD6/9sAgQDLAIEAgQCRAIEAgQD8AKv/7ADHALv/7/+vAOX/rf/lAIEAgQCRAN8ArgD6/9sA&#10;gQDLAIEAgQCRAIEAgQD8AKz/6wDHALv/8P+uAOX/rv/kAIEAgQCRAN8ArgD7/9oAgQDLAIEAgQCR&#10;AIEAgQD8AKz/6wDIALr/8P+vAOT/rv/kAIEAgQCRAN8AgQCBAMsAgQCBAJEAgQCBAP0Aq//rAMgA&#10;uv/w/7AA4/+x/+EAgQCBAJEA3wCBAIEAywCBAIEAkQCBAIEA/QCr/+sAyAC6//H/rwDj/7H/4QCB&#10;AIEAkQDfAIEAgQDLAIEAgQCRAIEAgQD9AKz/6gDIALr/8f+wAOL/sv/gAIEAgQCRAN8AgQCBAMsA&#10;gQCBAJEAgQCBAP0ArP/qAMgAuv/x/7AA4v+0/94AgQCBAJEA3wCBAIEAywCBAIEAkQCBAIEA/QCs&#10;/+oAyAC6//H/sADi/7X/3QCBAIEAkQDfAIEAgQDLAIEAgQCRAIEAgQD9AKz/6gDIALr/8f+xAOH/&#10;tv/cAIEAgQCRAN8AgQCBAMsAgQCBAJEAgQCBAP0Arf/pAMkAuf/y/7EA4P+3/9sAgQCBAJEA3wCB&#10;AIEAywCBAIEAkQCBAIEA/QCt/+kAyQC5//L/sQDg/7j/2gCBAIEAkQDfAL8A+v/KAIEAywCBAIEA&#10;kQCBAIEA/gCs/+kAyQC5//L/sgDf/7n/2QCBAIEAkQDfAMAA8P/TAIEAywCBAIEAkQCBAIEA/gCs&#10;/+kAyQC5//L/sgDf/7r/2ACBAIEAkQDfAMAA6v/ZAIEAywCBAIEAkQCBAIEA/gCs/+kAygC4//P/&#10;sQDf/7v/1wCBAIEAkQDfAMAA5//cAIEAywCBAIEAkQCBAIEA/gCs/+kAygC4//P/sgDe/7z/1gCB&#10;AIEAkQDfAMAA5v/dAIEAywCBAIEAkQCBAIEA/wCs/+gAygC4//T/sgDd/73/1QCBAIEAkQDfAMAA&#10;5v/dAIEAywCBAIEAkQCBAIEA/wCs/+gAywC3//T/sgDd/77/1ACBAIEAkQDfAL8A5//dAIEAywCB&#10;AIEAkQCBAIEA/wCs/+gAywC3//T/sgDd/7//0wCBAIEAkQDfALsA6//dAIEAywCBAIEAkQCBAIEA&#10;AACr/+gAywC3//T/swDc/8H/0QCBAIEAkQDfAOoA/v/TAO3/3QCBAMsAgQCBAJEAgQCBAAAAq//o&#10;AMsAt//0/7MA3P/C/9AAgQCBAJEA3wDtAPv/0QDv/90AgQDLAIEAgQCRAIEAgQAAAKz/5wDLALf/&#10;9P+zANz/w//PAIEAgQCRAN8A8wD0/84A8//dAIEAywCBAIEAkQCBAIEAAACs/+cAywC3//T/tADb&#10;/8P/zwCBAIEAkQDfAPUA8v/MAPX/3QCBAMsAgQCBAJEAgQCBAAAArP/nAMsAt//1/7MA2//E/84A&#10;gQCBAJEA3wD4AO//zAD1/90AgQDLAIEAgQCRAIEAgQAAAKz/5wDLALf/9f+zANv/xf/NAIEAgQCR&#10;AN8A/ADq/8wA9v/dAIEAywCBAIEAkQCBAIEAAACt/+YAzAC2//X/tADa/8b/zACBAIEAkQDfAPwA&#10;6//LAPb/3QCBAMsAgQCBAJEAgQCBAAAArf/mAMwAtv/2/7MA2v/H/8sAgQCBAJEA3wD8AOz/ygD2&#10;/90AgQDLAIEAgQCRAIEAgQAAAK3/5gDMALb/9v+0ANn/yP/KAIEAgQCRAN8A/ADv/+YA8//wAPX/&#10;3gCBAMsAgQCBAJEAgQCBAKz/5gDNALX/9v+0ANn/yf/JAIEAgQCRAN8A/ADv/+4A6//vAPb/3gCB&#10;AMsAgQCBAJEAgQCBAKz/5gDNALX/9/+zANn/yv/IAIEAgQCRAN8A/ADx//MA5P/vAPb/3gCBAMsA&#10;gQCBAJEAgQCBAKz/5gDNALX/9/+zANn/yv/IAIEAgQCRAN8A/AD0//IA4f/wAPb/3gCBAMsAgQCB&#10;AJEAgQCBAKz/5gDNALX/9/+zANn/zP/GAIEAgQCRAN8A/AD1//EA4f/wAPb/3gCBAMsAgQCBAJEA&#10;gQCCAAD/rP/mAM4AtP/3/7QA2P/M/8YAgQCBAJEA3wD8APb/8ADi/+8A9v/eAIEAywCBAIEAkQCB&#10;AIIAAP+s/+YAzgC0//f/tADY/83/xQCBAIEAkQDfAPwA9//vAOX/6wD3/94AgQDLAIEAgQCRAIEA&#10;ggAA/63/5QDOALT/9/+0ANj/zv/EAIEAgQCRAN8A/AD3/+4A6P/pAPf/3gCBAMsAgQCBAJEAgQCC&#10;AAD/rf/lAM4AtP/3/7UA1//P/8MAgQCBAJEA3wD8APf/7gDr/+YA9v/fAIEAywCBAIEAkQCBAIIA&#10;AP+t/+UAzgC0//j/tADX/8//wwCBAIEAkQDfAPsA9//oAPX/4wD2/98AgQDLAIEAgQCRAIEAgwD/&#10;/63/5QDOALT/+P+0ANf/0P/CAIEAgQCRAN8A+wD3/+UA+P/jAPb/3wCBAMsAgQCBAJEAgQCDAP//&#10;rv/kAM4AtP/4/7UA1v/R/8EAgQCBAJEA3wD7APf/5QD4/+MA9v/fAIEAywCBAIEAkQCBAIMA//+u&#10;/+QAzgC0//j/tQDW/9H/wQCBAIEAkQDfAPsA9//lAPj/4wD2/98AgQDLAIEAgQCRAIEAgwD//67/&#10;5ADPALP/+f+0ANb/0v/AAIEAgQCRAN8A+wD3/+UA+P/jAPb/3wCBAMsAgQCBAJEAgQCDAP//rv/k&#10;AM8As//5/7QA1v/S/8AAgQCBAJEA3wD7APf/5QD4/+MA9v/fAIEAywCBAIEAkQCBAIMA//+u/+QA&#10;zwCz//n/tADW/9P/vwCBAIEAkQDfAPoA+P/lAPf/5AD1/+AAgQDLAIEAgQCRAIEAgwD//6//4wDP&#10;ALP/+v+zANb/1P++AIEAgQCRAN8A+gD4/+UA9//kAPX/4ACBAMsAgQCBAJEAgQCDAP//r//jANAA&#10;sv/6/7MA1v/V/70AgQCBAJEA3wD6APj/5QD3/+UA9P/gAIEAywCBAIEAkQCBAIMA//+v/+MA0ACy&#10;//r/tADV/9X/vQCBAIEAkQDfAPoA9//mAPf/7wDq/+AAgQDLAIEAgQCRAIEAhAD+/6//4wDQALL/&#10;+v+0ANX/1f+9AIEAgQCRAN8A+gD3/+YA9//3AOL/4ACBAMsAgQCBAJEAgQCEAP7/r//jANAAsv/6&#10;/7QA1f/W/7wAgQCBAJEA3wD6APf/5gDO/+AAgQDLAIEAgQCRAIEAhAD+/6//4wDRALH/+v+0ANX/&#10;1v+8AIEAgQCRAN8A+gD3/+kAy//gAIEAywCBAIEAkQCBAIQA/v+v/+MA0QCx//v/tADU/9f/uwCB&#10;AIEAkQDfAPkA+P/zAMH/4ACBAMsAgQCBAJEAgQCEAP7/r//jANEAsf/7/7QA1P/Y/7oAgQCBAJEA&#10;3wD5APj//QC3/+AAgQDLAIEAgQCRAIEAhQD9/6//4wDRALH/+/+0ANT/2P+6AIEAgQCRAN8A+QCq&#10;/+AAgQDLAIEAgQCRAIEAhQD9/7D/4gDRALH/+/+1ANP/2P+6AIEAgQCRAN8A+QCq/+AAgQDLAIEA&#10;gQCRAIEAhQD9/7D/4gDRALH//P+0ANP/2f+5AIEAgQCRAN8A+QCq/+AAgQDLAIEAgQCRAIEAhQD9&#10;/7D/4gDRALH//P+0ANP/2f+5AIEAgQCRAN8A+QCq/+AAgQDLAIEAgQCRAIEAhgD8/7D/4gDRALH/&#10;/P+0ANP/2v+4AIEAgQCRAN8A+QCq/+AAgQDLAIEAgQCRAIEAhgD8/7D/4gDSALD//P+0ANP/2v+4&#10;AIEAgQCRAN8A+QCp/+EAgQDLAIEAgQCRAIEAhgD8/7D/4gDSALD//f+zANP/2/+3AIEAgQCRAN8A&#10;+QCp/+EAgQDLAIEAgQCRAIEAhgD8/7H/4QDSALD//f+zANP/2/+3AIEAgQCRAN8A+QCp/+EAgQDL&#10;AIEAgQCRAIEAhgD8/7H/4QDSALD//f+zANP/2/+3AIEAgQCRAN8A+QCp/+EAgQDLAIEAgQCRAIEA&#10;hgD8/7H/4QDSALD//f+0ANL/2/+3AIEAgQCRAN8A+QC3//wA+P/hAIEAywCBAIEAkQCBAIYA/P+x&#10;/+EA0wCv//3/tADS/9z/tgCBAIEAkQDfAPkAv//zAPj/4gCBAMsAgQCBAJEAgQCGAPz/sf/hANMA&#10;r//9/7QA0v/c/7YAgQCBAJEA3wD5AMX/7AD5/+IAgQDLAIEAgQCRAIEAhgD8/7H/4QDTAK///f+0&#10;ANL/3P+2AIEAgQCRAN8A+QDS/98A+f/iAIEAywCBAIEAkQCBAIYA/P+y/+AA0wCv//7/tADR/93/&#10;tQCBAIEAkQDfAPgA3f/VAPn/4gCBAMsAgQCBAJEAgQCHAPv/sv/gANQArv/+/7QA0f/d/7UAgQCB&#10;AJEA3wD4AOX/zQD5/+IAgQDLAIEAgQCRAIEAhwD7/7L/4ADUAK7//v+0ANH/3f+1AIEAgQCRAN8A&#10;+ADy/78A+f/jAIEAywCBAIEAkQCBAIcA+/+y/+AA1ACu////swDR/97/tACBAIEAkQDfAPgA9/+5&#10;APr/4wCBAMsAgQCBAJEAgQCHAPv/sv/gANQArv///7QA0P/e/7QAgQCBAJEA3wD4APn/twD6/+MA&#10;gQDLAIEAgQCRAIEAhwD7/7L/4ADUAK7///+0AND/3v+0AIEAgQCRAN8A+AD5/7YA+//jAIEAywCB&#10;AIEAkQCBAIgA+v+y/+AA1ACu////tADQ/97/tACBAIEAkQDfAPgA+f+2APv/4wCBAMsAgQCBAJEA&#10;gQCIAPr/sv/gANQArv8A/7MA0P/e/7QAgQCBAJEA3wD4APn/kgCBAMsAgQCBAJEAgQCIAPr/sv/g&#10;ANQArv8A/7MA0P/e/7QAgQCBAJEA3wD3APr/kgCBAMsAgQCBAJEAgQCIAPr/sv/gANQArv8A/7MA&#10;0P/f/7MAgQCBAJEA3wD3APr/kgCBAMsAgQCBAJEAgQCIAPr/s//fANUArf8A/7MA0P/f/7MAgQCB&#10;AJEA3wD3APr/kgCBAMsAgQCBAJEAgQCJAPn/s//fANUArf8A/7MA0P/g/7IAgQCBAJEA3wD3APr/&#10;kgCBAMsAgQCBAJEAgQCJAPn/s//fANUArf8A/7MA0P/g/7IAgQCBAJEA3wD3APr/kgCBAMsAgQCB&#10;AJEAgQCJAPn/s//fANUArf8A/7MA0P/g/7IAgQCBAJEA3wD3APv/kQCBAMsAgQCBAJEAgQCJAPn/&#10;s//fANUArf8A/7QAz//g/7IAgQCBAJEA3wD2APz/kQCBAMsAgQCBAJEAgQCJAPn/s//fANYArP+z&#10;AM//4P+yAIEAgQCRAN8AgQCBAMsAgQCBAJEAgQCJAPn/s//fANYArP+zAM//4f+xAIEAgQCRAN8A&#10;gQCBAMsAgQCBAJEAgQCJAPn/tP/eANYArP+zAM//4f+xAIEAgQCRAN8AgQCBAMsAgQCBAJEAgQCJ&#10;APn/tP/eANYArP+zAM//4f+xAIEAgQCRAN8AgQCBAMsAgQCBAJEAgQCJAPn/tP/eANYArP+0AM7/&#10;4f+xAIEAgQCRAN8AoQD8/+YAgQDLAIEAgQCRAIEAiQD5/7T/3gDXAKz/AAC0AM7/4f+xAIEAgQCR&#10;AN8AowD6/+YAgQDLAIEAgQCRAIEAigD4/7X/3QDXAKz/AAC0AM7/4f+xAIEAgQCRAN8AowD6/+YA&#10;gQDLAIEAgQCRAIEAigD4/7X/3QDXAKz/AAC0AM7/4f+xAIEAgQCRAN8AowD6/+YAgQDLAIEAgQCR&#10;AIEAigD4/7X/3QDXAKz/AAC0AM7/4f+xAIEAgQCRAN8AowD6/+YAgQDLAIEAgQCRAIEAigD4/7X/&#10;3QDXAK3//wC0AM7/4f+xAIEAgQCRAN8AowD6/+YAgQDLAIEAgQCRAIEAigD4/7X/3QDXAK3//wC1&#10;AM3/4f+xAIEAgQCRAN8AowD5/+cAgQDLAIEAgQCRAIEAigD4/7X/3QDXAK3//wC1AM3/4v+wAIEA&#10;gQCRAN8AowD5/+cAgQDLAIEAgQCRAIEAiwD3/7X/3QDXAK3//wC1AM3/4v+wAIEAgQCRAN8AowD5&#10;/+cAgQDLAIEAgQCRAIEAiwD3/7X/3QDXAK3//wC1AM3/4v+wAIEAgQCRAN8AowD5/+cAgQDLAIEA&#10;gQCRAIEAiwD3/7X/3QDXAK3//wC1AM3/4v+wAIEAgQCRAN8AowD4/+gAgQDLAIEAgQCRAIEAiwD3&#10;/7b/3ADYAKz//wC1AM3/4v+wAIEAgQCRAN8AowD4/+gAgQDLAIEAgQCRAIEAiwD3/7b/3ADYAKz/&#10;/wC1AM3/4v+wAIEAgQCRAN8AowD4/+gAgQDLAIEAgQCRAIEAjAD2/7b/3ADYAKz//wC1AM3/4v+w&#10;AIEAgQCRAN8ApQD2/+gAgQDLAIEAgQCRAIEAjAD2/7b/3ADYAK3//gC1AM3/4v+wAIEAgQCRAN8A&#10;qADz/+gAgQDLAIEAgQCRAIEAjAD2/7b/3ADYAK3//gC1AM3/4v+wAIEAgQCRAN8AqwDv/+kAgQDL&#10;AIEAgQCRAIEAjAD2/7f/2wDYAK3//gC1AM3/4/+vAIEAgQCRAN8AsQDp/+kAgQDLAIEAgQCRAIEA&#10;jAD2/7f/2wDZAKz//gC1AM3/4/+vAIEAgQCRAN8A8AD+/8kA5f/pAIEAywCBAIEAkQCBAIwA9v+3&#10;/9sA2QCs//4AtQDN/+P/rwCBAIEAkQDfAPMA+//NAOH/6QCBAMsAgQCBAJEAgQCMAPb/t//bANkA&#10;rP/+ALYAzP/j/68AgQCBAJEA3wDzAPr/1ADb/+kAgQDLAIEAgQCRAIEAjAD2/7j/2gDZAKz//gC2&#10;AMz/4/+vAIEAgQCRAN8A8wD6/9cA2P/pAIEAywCBAIEAkQCBAIwA9v+4/9oA2QCs//4AtgDM/+P/&#10;rwCBAIEAkQDfAPMA+f/cANT/6QCBAMsAgQCBAJEAgQCMAPb/uP/aANoArP/9ALYAzP/j/68AgQCB&#10;AJEA3wDyAPn/5ADM/+oAgQDLAIEAgQCRAIEAjQD1/7j/2gDaAKz//QC2AMz/4/+vAIEAgQCRAN8A&#10;8gD5/+gAyP/qAIEAywCBAIEAkQCBAI0A9f+4/9oA2gCs//0AtgDM/+P/rwCBAIEAkQDfAPIA+f/s&#10;AMT/6gCBAMsAgQCBAJEAgQCNAPX/uP/aANoAq//+ALYAzP/j/68AgQCBAJEA3wDxAPn/8wC+/+oA&#10;gQDLAIEAgQCRAIEAjQD1/7j/2gDaAKz//QC3AMv/4/+vAIEAgQCRAN8A8QD5//cAuf/rAIEAywCB&#10;AIEAkQCBAI0A9f+5/9kA2gCs//0AtwDL/+P/rwCBAIEAkQDfAPEA+P/8ALX/6wCBAMsAgQCBAJEA&#10;gQCNAPX/uf/ZANoArP/9ALcAy//j/68AgQCBAJEA3wDxAKf/6wCBAMsAgQCBAJEAgQCOAPT/uv/Y&#10;ANoAq//+ALcAy//j/68AgQCBAJEA3wDwAKj/6wCBAMsAgQCBAJEAgQCOAPT/uv/YANoAq//+ALcA&#10;y//j/68AgQCBAJEA3wDwALT//QD4/+wAgQDLAIEAgQCRAIEAjgD0/7r/2ADaAKv//gC3AMv/4/+v&#10;AIEAgQCRAN8A8AC7//YA+P/sAIEAywCBAIEAkQCBAI8A8/+6/9gA2gCr//4AtwDL/+P/rwCBAIEA&#10;kQDfAPAAv//yAPj/7ACBAMsAgQCBAJEAgQCPAPP/u//XANoAqv//ALcAy//i/7AAgQCBAJEA3wDw&#10;AML/7gD5/+wAgQDLAIEAgQCRAIEAjwDz/7v/1wDaAKr//wC3AMv/4v+wAIEAgQCRAN8A8ADJ/+cA&#10;+f/sAIEAywCBAIEAkQCBAI8A8/+7/9cA2gCq//8AtwDL/+L/sACBAIEAkQDfAPAAzP/jAPr/7ACB&#10;AMsAgQCBAJEAgQCPAPP/u//XANoAqv//ALcAy//i/7AAgQCBAJEA3wDwAM7/4QD6/+wAgQDLAIEA&#10;gQCRAIEAjwDz/7v/1wDaAKr//wC4AMr/4v+wAIEAgQCRAN8A7wDQ/98A+v/tAIEAywCBAIEAkQCB&#10;AI8A8/+8/9YA2gCp/wAAuADK/+H/sQCBAIEAkQDfAO8A0P/fAPr/7QCBAMsAgQCBAJEAgQCQAPL/&#10;vP/WANoAqf8AALgAyv/h/7EAgQCBAJEA3wDvAN7//gD2/98A+v/tAIEAywCBAIEAkQCBAJAA8v+8&#10;/9YA2gCo/7gAyv/h/7EAgQCBAJEA3wDuAOX/9wD3/8QAgQDLAIEAgQCRAIEAkQDx/73/1QDaAKj/&#10;AP+4AMv/4f+xAIEAgQCRAN8A7gDp//MA9//EAIEAywCBAIEAkQCBAJEA8f+9/9UA2gCo/wD/uADL&#10;/+H/sQCBAIEAkQDfAO4A7f/vAPf/xACBAMsAgQCBAJEAgQCRAPH/vv/UANoAqP8A/7gAy//h/7EA&#10;gQCBAJEA3wDuAPL/6gD2/8UAgQDLAIEAgQCRAIEAkgDw/77/1ADaAKj///+5AMv/4P+yAIEAgQCR&#10;AN8A7QD1/+cA9//FAIEAywCBAIEAkQCBAJIA8P++/9QA2gCo//7/uQDM/+D/sgCBAIEAkQDfAO0A&#10;+P/kAPf/xQCBAMsAgQCBAJEAgQCSAPD/vv/UANkAqf/+/7kAzP/g/7IAgQCBAJEA3wDtAPj/5AD3&#10;/8UAgQDLAIEAgQCRAIEAkwDv/7//0wDZAKn//f+5AM3/3/+zAIEAgQCRAN8A7QD4/+MA+P/FAIEA&#10;ywCBAIEAkQCBAJQA7v+//9MA2QCp//3/uQDN/9//swCBAIEAkQDfAO0A+P/jAPj/2gD+/+8AgQDL&#10;AIEAgQCRAIEAlQDt/7//0wDYAKr//P+6AM3/3v+0AIEAgQCRAN8A7QD4/+MA9//eAPr/8ACBAMsA&#10;gQCBAJEAgQCVAO3/wP/SANcAq//6/7sAzv/e/7QAgQCBAJEA3wDsAPn/4wD3/94A+v/wAIEAywCB&#10;AIEAkQCBAJYA7P/A/9IA1wCr//r/uwDO/97/tACBAIEAkQDfAOwA+f/jAPf/3gD6//AAgQDLAIEA&#10;gQCRAIEAlgDs/8H/0QDXAKv/+v+6AM//3v+0AIEAgQCRAN8A7AD5/+MA9v/fAPn/8QCBAMsAgQCB&#10;AJEAgQCYAOr/wf/RANYArP/4/7sA0P/d/7UAgQCBAJEA3wDsAPn/4gD3/98A+f/xAIEAywCBAIEA&#10;kQCBAJgA6v/B/9EA1QCt//j/uwDQ/9z/tgCBAIEAkQDfAOsA+v/iAPf/3wD5//EAgQDLAIEAgQCR&#10;AIEAmQDp/8H/0QDVAK3/9/+8AND/3P+2AIEAgQCRAN8A6wD6/+IA9//fAPj/8gCBAMsAgQCBAJEA&#10;gQCbAOf/wv/QANQArv/3/7oA0v/c/7YAgQCBAJEA3wDrAPr/4gD2/+AA+P/yAIEAywCBAIEAkQCB&#10;AJwA5v/C/9AA1ACu//f/ugDS/9v/twCBAIEAkQDfAOoA/P/gAPf/4AD4//IAgQDLAIEAgQCRAIEA&#10;nQDl/8P/zwDUAK7/9v+6ANP/2/+3AIEAgQCRAN8AxAD3/+AA+P/yAIEAywCBAIEAkQCBAJ8A4//E&#10;/84A0gCw//X/uwDT/9v/twCBAIEAkQDfAMQA9//gAPj/8gCBAMsAgQCBAJEAgQChAOH/xP/OANEA&#10;sf/1/7sA0//b/7cAgQCBAJEA3wDDAPj/4AD4//IAgQDLAIEAgQCRAIEAogDg/8T/zgDRALH/9P+7&#10;ANT/2/+3AIEAgQCRAN8AwwD4/+EA9//yAIEAywCBAIEAkQCBAKUA3f/E/84A0ACy//T/ugDV/9v/&#10;twCBAIEAkQDfAMMA9//lAPP/8wCBAMsAgQCBAJEAgQCnANv/xf/NANAAsv/0/7oA1f/b/7cAgQCB&#10;AJEA3wDDAPf/6ADw//MAgQDLAIEAgQCRAIEAqgDY/8X/zQDPALP/9P+6ANX/2/+3AIEAgQCRAN8A&#10;wwD3/+0A6//zAIEAywCBAIEAkQCBALEA0f/G/8wAzgC0//P/ugDW/9v/twCBAIEAkQDfAMMA9v/x&#10;AOf/9ACBAMsAgQCBAJEAgQC2AMz/x//LAM4AtP/z/7oA1v/b/7cAgQCBAJEA3wDCAPf/9ADk//QA&#10;gQDLAIEAgQCRAIEA/QAA//0Aiv/H/8sAzgC0//P/ugDW/9v/twCBAIEAkQDfAMIA9//6AN7/9ACB&#10;AMsAgQCBAJEA8ACS/4H/x//LAM0Atf/z/7oA1v/c/7YAgQCBAJEA3wDkAP7/4gD2//4A2v/1AIEA&#10;ywCBAIEAkQD4AIr/gf/H/8sAzAC2//P/ugDW/9z/tgCBAIEAkQDfAOYA/P/iAMz/9QCBAMsAgQCB&#10;AJEA/gCE/4H/yP/KAMwAtv/z/7oA1v/c/7YAgQCBAJEA3wDnAPv/4QDN//UAgQDLAIEAgQCVAP3/&#10;gf+B/8n/yQDLALf/9P+5ANb/3f+1AIEAgQCRAN8A5wD6/+IAzf/1AIEAywCBAIEAmAD6/4H/gf/K&#10;/8gAywC3//T/uQDW/93/tQCBAIEAkQDfAOcA+v/jAMz/9QCBAMsAgQCBAJoA+P+B/4H/yv/IAMsA&#10;t//0/7kA1v/e/7QAgQCBAJEA3wDnAPn/6QDH//UAgQDLAIEAgQCfAPP/gf+B/8r/yADLALf/9P+5&#10;ANb/3v+0AIEAgQCRAN8A5wD4/+0Aw//2AIEAywCBAIEAoQDx/4H/gf/L/8cAywC3//X/uADW/97/&#10;tACBAIEAkQDfAOcA+P/wAMD/9gCBAMsAgQCBAKIA8P+B/4H/y//HAMsAt//1/7gA1v/e/7QAgQCB&#10;AJEA3wDmAPn/9gC5//cAgQDLAIEAgQClAO3/gf+B/83/xQDKALj/9v+4ANX/3/+zAIEAgQCRAN8A&#10;5gD4//oAtv/3AIEAywCBAIEApwDr/4H/gf/N/8UAygC4//b/uADV/+D/sgCBAIEAkQDfAOYA+P/9&#10;AL7//wD4//cAgQDLAIEAgQCoAOr/gf+B/83/xQDKALj/9/+4ANT/4P+yAIEAgQCRAN8A5QC4//gA&#10;+P/4AIEAywCBAIEAqgDo/4H/gf/O/8QAygC4//f/uQDT/+H/sQCBAIEAkQDfAOUAu//1APj/+ACB&#10;AMsAgQCBAKsA5/+B/4H/z//DAMoAuP/4/7gA0//h/7EAgQCBAJEA3wDlAL7/8gD4//gAgQDLAIEA&#10;gQCtAOX/gf+B/8//wwDLALf/+P+4ANP/4f+xAIEAgQCRAN8A5ADF/+sA+f/4AIEAywCBAIEArwDj&#10;/4H/gf/Q/8IAywC3//n/uADS/+L/sACBAIEAkQDfAOQAyP/nAPr/+ACBAMsAgQCBALAA4v+B/4H/&#10;0P/CAMsAt//6/7gA0f/j/68AgQCBAJEA3wDkAMv/5AD6//gAgQDLAIEAgQCwAOL/gf+B/9H/wQDL&#10;ALf/+v+4ANH/4/+vAIEAgQCRAN8A5ADR/90A+v/5AIEAywCBAIEAswDf/4H/gf/S/8AAywC3//r/&#10;uQDQ/+T/rgCBAIEAkQDfAOQA1P/aAPr/+QCBAMsAgQCBALMA3/+B/4H/0/+/AMwAtv/7/7gA0P/k&#10;/64AgQCBAJEA3wDkANb/2AD5//oAgQDLAIEAgQCzAN//gf+B/9P/vwDMALb/+/+5AM//5P+uAIEA&#10;gQCRAN8A4wDd/9EA/P/4AIEAywCBAIEAtQDd/4H/gf/U/74AzQC1//3/uADO/+X/rQCBAIEAkQDf&#10;AOMA3//OAAD/9QCBAMsAgQCBALYA3P+B/4H/1f+9AM0Atf/9/7gAzv/l/60AgQCBAJEA3wDjAOL/&#10;vgCBAMsAgQCBALYA3P+B/4H/1v+8AM4AtP/9/7kAzf/m/6wAgQCBAJEA3wDiAOn/uACBAMsAgQCB&#10;ALgA2v+B/4H/1/+7AM4AtP/+/7gAzf/n/6sAgQCBAJEA3wDiAOz/tQCBAMsAgQCBALkA2f+B/4H/&#10;1/+7AM4AtP///7gAzP/n/6sAgQCBAJEA3wDiAO7/swCBAMsAgQCBALkA2f+B/4H/2P+6AM8As///&#10;/7kAy//n/6sAgQCBAJEA3wDhAPX/rQCBAMsAgQCBALsA1/+B/4H/2f+5ANAAsv8A/7kAyv/o/6oA&#10;gQCBAJEA3wDhAPf/qwCBAMsAgQCBALsA1/+B/4H/2v+4ANAAsv8A/7kAyv/p/6kAgQCBAJEA3wDh&#10;APj/qgCBAMsAgQCBALwA1v+B/4H/2/+3ANEAsf+4AMr/6f+pAIEAgQCRAN8A4QD4/6oAgQDLAIEA&#10;gQC9ANX/gf+B/9z/tgDRALL/AAC5AMn/6v+oAIEAgQCRAN8A4QD4/6oAgQDLAIEAgQC+ANT/gf+B&#10;/93/tQDSALH/AAC6AMj/6v+oAIEAgQCRAN8A4AD5/6oAgQDLAIEAgQC/ANP/gf+B/97/tADTALH/&#10;/wC7AMf/6v+oAIEAgQCRAN8A4AD5/6oAgQDLAIEAgQC/ANP/gf+B/9//swDUALD//wC7AMf/6/+n&#10;AIEAgQCRAN8A4AD5/6oAgQDLAIEAgQDAANL/gf+B/+D/sgDUALD//wC7AMf/7P+mAIEAgQCRAN8A&#10;3wD6/6oAgQDLAIEAgQDAANL/gf+B/+H/sQDUALH//gC8AMb/7f+lAIEAgQCRAN8A3wD6/6oAgQDL&#10;AIEAgQDBANH/gf+B/+L/sADWALD//QC9AMX/7f+lAIEAgQCRAN8A3wD6/6oAgQDLAIEAgQDCAND/&#10;gf+B/+P/rwDWALH//AC+AMT/7f+lAIEAgQCRAN8A3gD7/6oAgQDLAIEAgQDCAND/gf+B/+T/rgDX&#10;ALD//AC+AMT/7f+lAIEAgQCRAN8A3gD7/6oAgQDLAIEAgQDDAM//gf+B/+X/rQDYALD/+wC/AMP/&#10;7v+kAIEAgQCRAN8A3gD7/6oAgQDLAIEAgQDDAM//gf+B/+b/rADZAK//+wC/AMP/7v+kAIEAgQCR&#10;AN8A3gD7/6oAgQDLAIEAgQDEAM7/gf+B/+f/qwDZALD/+gDAAML/7v+kAIEAgQCRAN8A3gD8/6kA&#10;gQDLAIEAgQDFAM3/gf+B/+j/qgDaALD/+QDBAMH/7v+kAIEAgQCRAN8AgQCBAMsAgQCBAMUAzf+B&#10;/4H/6f+pANoAsP/5AMEAwf/u/6QAgQCBAJEA3wCBAIEAywCBAIEAxQDN/4H/gf/r/6cA2wCv//kA&#10;wQDB/+7/pACBAIEAkQDfAIEAgQDLAIEAgQDGAMz/gf+B/+z/pgDdAK7/+ADCAMD/7v+kAIEAgQCR&#10;AN8AgQCBAMsAgQCBAMYAzP+B/4H/7f+lAN0Ar//3AMMAv//t/6UAgQCBAJEA3wCBAIEAywCBAIEA&#10;xwDL/4H/gf/u/6QA3QCw//YAxAC+/+3/pQCBAIEAkQDfAIEAgQDLAIEAgQDHAMv/gf+B//D/ogDf&#10;AK7/9gDEAL7/7f+lAIEAgQCRAN8AgQCBAMsAgQCBAMgAyv+B/4H/8f+hAN8Ar//1AMQAvv/s/6YA&#10;gQCBAJEA3wCBAIEAywCBAIEAyADK/4H/gf/x/6EA4ACu//UAxQC9/+z/pgCBAIEAkQDfAIEAgQDL&#10;AIEAgQDIAMr/gf+B//P/nwDhAK7/9ADGALz/6v+oAIEAgQCRAN8AgQCBAMsAgQCBAMgAyv+B/4H/&#10;9P+eAOEAr//zAMYAvP/q/6gAgQCBAJEA3wCBAIEAywCBAIEAyADK/4H/gf/1/50A4gCu//MAxgC8&#10;/+n/qQCBAIEAkQDfAIEAgQDLAIEAgQDJAMn/gf+B//f/mwDjAK7/8gDHALv/5P+uAIEAgQCRAN8A&#10;gQCBAMsAgQCBAMkAyf+B/4H/+P+aAOMArv/yAMcAu//f/7MAgQCBAJEA3wCBAIEAywCBAIEAygDI&#10;/4H/gf/6/5gA5ACu//EAxwC7/9r/uACBAIEAkQDfAIEAgQDLAIEAgQDKAMj/gf+B//z/lgDlAK7/&#10;8ADHALv/1f+9AIEAgQCRAN8AgQCBAMsAgQCBAMoAyP+B/4H//f+VAOYArf/wAMcAu//U/74AgQCB&#10;AJEA3wCBAIEAywCBAIEAygDI/4H/gf/9/5UA5gCt//AAyAC6/9P/vwCBAIEAkQDfAIEAgQDLAIEA&#10;gQDLAMf/gf+B/wD/kgDnAK3/7wDIALr/0v/AAIEAgQCRAN8AgQCBAMsAgQCBAMsAx/+B/4H/kQDn&#10;AK7/7gDIALr/0v/AAIEAgQCRAN8AgQCBAMsAgQCBAMsAx/+B/4P//wCRAOgArf/uAMgAuv/R/8EA&#10;gQCBAJEA3wCBAIEAywCBAIEAywDH/4H/hf/9AJEA6QCt/+0AyAC6/9D/wgCBAIEAkQDfAIEAgQDL&#10;AIEAgQDLAMf/gf+G//wAkQDpAK3/7QDIALr/0P/CAIEAgQCRAN8AgQCBAMsAgQCBAMsAx/+B/4f/&#10;+wCRAOkArf/tAMcAu//Q/8IAgQCBAJEA3wCBAIEAywCBAIEAzADG/4H/iv/4AJEA6wCt/+sAxwC7&#10;/9D/wgCBAIEAkQDfAIEAgQDLAIEAgQDMAMb/gf+L//cAkQDsAKz/6wDHALv/0P/CAIEAgQCRAN8A&#10;gQCBAMsAgQCBAMwAxv+B/4z/9gCRAOwArf/qAMcAu//Q/8IAgQCBAJEA3wCBAIEAywCBAIEAzADG&#10;/4H/j//zAJEA7ACt/+oAxgC8/9D/wgCBAIEAkQDfAIEAgQDLAIEAgQDNAMX/gf+R//EAkQDtAKz/&#10;6gDGALz/0P/CAIEAgQCRAN8AgQCBAMsAgQCBAM0Axf+B/5L/8ACRAO4ArP/pAMUAvf/Q/8IAgQCB&#10;AJEA3wCBAIEAywCBAIEAzQDF/4H/lv/sAJEA7wCr/+kAxAC+/9D/wgCBAIEAkQDfAIEAgQDLAIEA&#10;gQDNAMX/gf+Y/+oAkQDvAKz/6ADDAL//0P/CAIEAgQCRAN8AgQCBAMsAgQCBAM0Axf+B/5n/6QCR&#10;AO8ArP/oAMIAwP/Q/8IAgQCBAJEA3wCBAIEAywCBAIEAzQDF/4H/nv/kAJEA8ACr/+gAwADC/9H/&#10;wQCBAIEAkQDfAIEAgQDLAIEAgQDNAMX/gf+f/+MAkQDxAKv/5wC+AMT/0f/BAIEAgQCRAN8AgQCB&#10;AMsAgQCBAM4AxP+B/6L/4ACRAPEAq//nALsAx//R/8EAgQCBAJEA3wCBAIEAywCBAIEAzgDE/4H/&#10;p//bAJEA8gCq/+cAoQDh/9H/wQCBAIEAkQDfAIEAgQDLAIEAgQDOAMT/gf+q/9gAkQDyAKr/5wCg&#10;AOL/0f/BAIEAgQCRAN8AgQCBAMsAgQCBAM4AxP+B/6//0wCRAPMAqf/nAJ4A5P/Q/8IAgQCBAJEA&#10;3wCBAPYA/v+PAMsAgQCBAM4AxP+B/7v/xwCRAPQAp//oAJ0A5f/Q/8IAgQCBAJEA3wCTAP7/8gD4&#10;APv/kADLAIEAgQDOAMT/gf/F/70AkQD1AKb/6ACdAOX/z//DAIEAgQCRAN8AlQD8//IA+AD7/5AA&#10;ywCBAIEAzgDE/4H/8/+PAJEA9QCl/+kAnQDl/8//wwCBAIEAkQDfAJkA+P/yAPgA+/+QAMsAgQCB&#10;AM4A0f/0AIEAgQCRAPUApP/qAJwA5v/P/8MAgQCBAJEA3wCbAPb/8gD4APr/kQDLAIEAgQDOANb/&#10;7wCBAIEAkQD2AKP/6gCcAOb/zv/EAIEAgQCRAN8AnAD0//MA+AD6/5EAywCBAIEAzgDa/+sAgQCB&#10;AJEA9wCi/+oAnADm/83/xQCBAIEAkQDfAKAA8P/zAPgA+f+SAMsAgQCBAM4A3//mAIEAgQCRAPcA&#10;of/rAJwA5v/L/8cAgQCBAJEA3wCiAO//8gD4APn/kgDLAIEAgQDOAOD/5QCBAIEAkQD4AJ//7ACc&#10;AOb/yf/5AP7/1ACBAIEAkQDfAKQA7v/xAPgA+P+TAMsAgQCBAM4A4v/jAIEAgQCRAPgAnv/tAJwA&#10;5v+9/9UAgQCBAJEA3wC6APz/9ADs/+8A+AD4/5MAywCBAIEAzgDl/+AAgQCBAJEA+ACd/+4AnADm&#10;/73/1QCBAIEAkQDfALsA+//1AOz/7gD4APj/kwDLAIEAgQDOAOb/3wCBAIEAkQD4AJv/8ACdAOX/&#10;vf/VAIEAgQCRAN8AvAD5//gA7P/sAPgA+P+TAMsAgQCBAM4A5//eAIEAgQCRAPgAmf/yAJ0A5f+8&#10;/9YAgQCBAJEA3wC/APb/+QDs/+sA9wD4/5QAywCBAIEAzgDp/9wAgQCBAJEA+QCT//cAnQDl/7z/&#10;1gCBAIEAkQDfAMAA9f/5AOz/6wD4APf/lADLAIEAgQDOAOn/3ACBAIEAkQD5AJH/+QCdAOX/vf/V&#10;AIEAgQCRAN8AwQD0//kA7P/rAPgA9v+VAMsAgQCBAM4A6//aAIEAgQCRAPkAi///AJ0A5f+9/9UA&#10;gQCBAJEA3wDDAPP/9wDs/+wA+wDy/5YAywCBAIEAzwDr/9kAgQCBAJEA+QCJ//v/owDl/77/1ACB&#10;AIEAkQDfAMUA8v/2APn/AAD1/+wA/gDv/5YAywCBAIEAzwDr/9kAgQCBAJEA+QCJ//f/qADk/7//&#10;0wCBAIEAkQDfAMYA8v/1AP7/+gD2/+wA/wDu/5YAywCBAIEAzwDs/9gAgQCBAJEA+QCJ//X/qgDk&#10;/7//0wCBAIEAkQDfAMkA8P/pAPb/7wD//+z/lgDLAIEAgQDPAO7/1gCBAIEAkQD5AIn/8f+uAOT/&#10;wP/SAIEAgQCRAN8AyQDx/+gA9v/wAP7/6/+XAMsAgQCBAM8A7v/WAIEAgQCRAPkAif/x/64A5P/A&#10;/9IAgQCBAJEA3wDJAPL/5gD2//QA+//r/5cAywCBAIEAzwDu/9YAgQCBAJEA+QCJ//D/rwDk/8D/&#10;0gCBAIEAkQDfAMkA8//lAPb/9wD4/+r/mADLAIEAgQDPAO//1QCBAIEAkQD4AIr/7v+xAOT/wP/S&#10;AIEAgQCRAN8AyQD0/+QA9f/7APX/6v+YAMsAgQCBAM4A8P/VAIEAgQCRAPgAiv/u/7EA5P/A/9IA&#10;gQCBAJEA3wDIAPb/4wD1//wA9P/p/5kAywCBAIEAzgDx/9QAgQCBAJEA+ACK/+3/sgDk/8D/0gCB&#10;AIEAkQDfAMgA9v/iAOT/6f+ZAMsAgQCBAM4A8v/TAIEAgQCRAPgAiv/s/7IA5f/A/9IAgQCBAJEA&#10;3wDHAPf/4QDl/+n/mQDLAIEAgQDOAPL/0wCBAIEAkQD4AIr/7P+yAOX/wP/SAIEAgQCRAN8AxwD3&#10;/+EA5f/p/5kAywCBAIEAzgDy/9MAgQCBAJEA9wCL/+z/sgDl/8D/0gCBAIEAkQDfAMYA+P/gAOb/&#10;6P+aAMsAgQCBAM4A8v/TAIEAgQCRAPYAjP/s/7EA5v+//9MAgQCBAJEA3wDGAPf/4QDm/+f/mwDL&#10;AIEAgQDOAPL/0wCBAIEAkQD1AI3/7P+xAOb/vv/UAIEAgQCRAN8AxgD3/+IA5f/n/5sAywCBAIEA&#10;zgDz/9IAgQCBAJEA9QCN/+z/sADn/73/1QCBAIEAkQDfAMYA9v/nAOH/9P/8APj/nADLAIEAgQDO&#10;APP/0gCBAIEAkQDzAI//7P+uAOn/vP/WAIEAgQCRAN8AxQD3/+gA4P/2//oA+P+cAMsAgQCBAM4A&#10;9P/RAIEAgQCRAPIAkP/s/60A6v+6/9gAgQCBAJEA3wDFAPb/7ADd//j/+AD4/5wAywCBAIEAzgD0&#10;/9EAgQCBAJEA8QCR/+z/qgDt/7f/2wCBANYA6v/DAJEA3wDEAPf/7wDa//v/8wD5/50AywCBAIEA&#10;ygD4/9EAgQCBAJEA7gDn//4Asf/t/6AA9v+x/+EAgQDrAMn/zwCRAN8AxAD3//EA2P/+/+8A+v+d&#10;AMsAgQCBAMUA/v/QAIEAgQCRAOwA8P/xALf/7f+fAPf/r//jAIEA8wC9/9MAkQDfAMMA+P/zANb/&#10;///uAPn/ngDLAIEAgQCRAIEAgQCRAOgA+f/pALr/7f+fAPf/rv/kAIEA+QC0/9YAkQDfAMMA9//4&#10;ANT//wDrAPr/ngDLAIEAgQCRAIEAgQCRAMYAvP/t/58A9/+r/+cAggAA/6X/3QCRAN8AwwD2//sA&#10;1P/9AOsA+/+dAMsAgQCBAJEAgQCBAJEAxQC9/+7/nwD2/6v/5wCFAP3/ov/gAJEA3wDDAPb//QDU&#10;//sA6gD9/5wAywCBAIEAkQCBAIEAkQDFAL3/7v+gAPX/qv/oAIgA+v+f/+MAkQDfAMIAyf/4AIEA&#10;ywCBAIEAkQCBAIEAkQDDAL//7v+hAPT/qP/qAI4A9P+Z/+kAkQDfAMIAy//2AIEAywCBAIEAkQCB&#10;AIEAkQDDAL//7v+iAPP/qP/qAJEA8f+W/+wAkQDfAMEAzf/1AIEAywCBAIEAkQCBAIEAkQDCAMD/&#10;7v+jAPL/qP/qAJQA7v+T/+8AkQDfAMAA0//wAIEAywCBAIEA9AD2/6kAgQCBAJEAwgDA/+7/owDy&#10;/6j/6gCYAOr/jv/0AJEA3wDAANX/7gCBAMsAgQCBAP4A4/+yAIEAgQCRAMIAwP/u/6MA8v+n/+sA&#10;mgDo/4v/9wCRAN8AwADX/+wAgQDLAIEAhAD+/9j/ugCBAIEAkQDCAMD/7v+kAPH/p//rAJ0A5f+J&#10;//kAkQDfAMAA2v/pAIEAywCBAIoA+P/O/8QAgQCBAJEAwgDA/+7/pADx/6f/6wChAOH/hf/9AJEA&#10;3wC/AN3/5wCBAMsAgQCNAPX/y//HAIEAgQCRAMIAwP/u/6MA8v+n/+sAowDf/4L/AACRAN8AvwDe&#10;/+YAgQDLAIEAjwDz/8X/zQCBAIEAkQDCAMD/7v+jAPL/p//rAKYA3P+B/wD/kgDfAL4A4//iAIEA&#10;ywCBAJMA7/+8/9YAgQCBAJEAwgDA/+7/owDy/6f/6wCpANn/gf/7/5cA3wC+AOX/4ACBAMsAgQCV&#10;AO3/t//bAIEAgQCRAMMAv//u/6IA8/+n/+sArADW/4H/+f+ZAN8AvgDn/94AgQDLAIEAlwDr/7P/&#10;3wCBAIEAkQDDAL//7f+jAPP/pv/sAK0A1f+B//b/nADfAL0A7P/aAIEAywCBAJsA5/+t/+UAgQCB&#10;AJEAxAC+/+z/owD0/6b/7ACxANH/gf/y/6AA3wC9AO7/2ACBAMsAgQCcAOb/qf/pAIEAgQCRAMUA&#10;vf/s/6IA9f+m/+wAsgDQ/4H/7/+jAN8AvQDv/9cAgQDLAIEAnQDl/6b/7ACBAIEAkQDFAL3/6/+h&#10;APf/pv/sALUAzf+B/+3/pQDfALwA9P/TAIEAywCBAJ8A4/+e//QAgQCBAJEAxQC9/+v/nwD5/6b/&#10;7AC4AMr/gf/o/6oA3wC8APb/0QCBAMsAgQChAOH/m//3AIEAgQCRAMYAvP/p/58A+/+l/+0AugDI&#10;/4H/5v+sAN8AuwD3/9EAgQDLAIEAogDg/5j/+gCBAIEAkQDHALv/6P+eAP3/pf/tALwAxv+B/+P/&#10;rwDfALsA9//RAPgA7v+dAMsAgQCkAN7/kf+BAIEAkQDIALr/5v+cAKX/7QC/AMP/gf/g/7IA3wC6&#10;APj/0QD7AOn/nwDLAIEApQDd/5H///+DAIEAkQDIALr/4v/7AP3/qgAAAKb/7QDBAMH/gf/d/7UA&#10;3wC6APj/0QD+AOT/oQDLAIEApgDc/5H//P+GAIEAkQDJALn/2P+qAP8Ap//tAMQAvv+B/9r/uADf&#10;ALoA+P/RAN7/pADLAIEAqADa/5H/9v+MAIEAkQDKALj/1/+rAP8Apv/uAMcAu/+B/9P/vwDfALoA&#10;+P/TAP//3f+lAMsAgQCoANr/kf/z/48AgQCRAMsAt//W/6wA/gCn/+4AyQC5/4H/z//DAN8AuQD5&#10;/9QA/v/c/6YAywCBAKkA2f+R//D/kgCBAJEAywC3/9b/rAD+AKb/7wDLALf/gf/K/8gA5wD7//8A&#10;uAD6/9cA+//a/6gAywCBAKsA1/+R/+v/lwCBAJEAywC3/9b/rAD9AKb/8ADQALL/gf+//9MA8wDu&#10;/wAAuAD5/9kA+v/Z/6kAywCBAKsA1/+R/+j/mgCBAJEAzAC2/9f/qwD9AKb/8ADRALH/gf+3/9sA&#10;+wDl/7gA+f/bAPj/1/+rAMsAgQCsANb/kf/l/50AgQCRAMwAtv/Y/6oA/QCl//EA0wCv/4H/r//n&#10;AP3/4P8AALcA+v/dAPb/1v+sAMsAgQCuANT/kf/g/6IAgQCRAM0Atf/a/6gA/QCj//MA2ACq/4H/&#10;kf/h//8AtwD6/94A9f/V/60AywCBAK4A1P+R/93/pQCBAJEAzQC1/9r/qAD9AKP/8wDZAKn/gf+R&#10;/+H//wC3APr/4ADz/9T/rgDLAIEArgDU/5H/2/+nAIEAkQDNALX/2/+nAP0Aov/0ANwApv+B/5H/&#10;4v/+ALYA/v/eAPL/0/+vAMsAgQCwANL/kf/V/60AgQCRAM4AtP/c/6YA/QCg//YA4QCh/4H/kf/j&#10;//0AtQAA/98A8P/S/7AAywCBALEA0f+R/9L/sACBAJEAzgC0/9z/pgD9AJ7/+ADjAJ//gf+R/+T/&#10;/ACTAO//6f/6APD/sQDLAIEAsQDR/5H/0P+yAIEAkQDOALT/3P+mAP0Anf/5AOUAnf+B/5H/5P/8&#10;AJQA7v/w/+4A9f+xAMsAgQCyAND/kf/L/7cAgQCRAM4AtP/c/6YA/gCX//4A6wCX/4H/kf/m//oA&#10;lgDs//L/6gD2/7IAywCBALMAz/+R/8n/uQCBAJEAzQC1/9z/pgD+AJT/8QCR/4H/kf/n//kAlgDs&#10;//X/5gD2/7MAywCBALQAzv+R/8b/vACBAJEAzQC1/9z/pgD+AJT/gf+B/5H/5//5AJgA6v/4/+IA&#10;9v+0AMsAgQC0AM7/kf/A/8IAgQCRAMwAtv/c/6YA/gCU/4H/gf+R/+j/+ACZAOn/+v/fAPf/tADL&#10;AIEAtQDN/5H/vf/FAIEAkQDMALb/3P+mAP8Ak/+B/4H/kf/p//cAmQDp//v/3QD4/7QAywCBALUA&#10;zf+R/7v/xwCBAJEAzAC2/9z/pgD/AJP/gf+B/5H/6v/2AJsA5//+/9oA9/+1AMsAgQC2AMz/kf+2&#10;/8wAgQCRAMsAt//b/6cA/wCT/4H/gf+R/+v/9QCcAOb////YAPf/tgDLAIEAtwDL/5H/s//PAIEA&#10;kQDLALf/2/+nAP8Ak/+B/4H/kf/r//UAnADm/9UA+P+2AMsAgQC3AMv/kf+x/9EAgQCRAMoAuP/a&#10;/6gA/wCT/4H/gf+R/+z/9ACdAOf//wDUAPj/twDLAIEAuADK/5H/rf/VAIEAkQDIALr/2f+pAP8A&#10;k/+B/4H/kf/t//MAngDn//4A1AD4/7cAywCBALgAyv+R/6r/2ACBAJEAxwC7/9n/qQD/AJP/gf+B&#10;/5H/7v/yAJ4A6P/9ANQA+P+3AMsAgQC5AMn/kf+o/9oAgQCRAMYAvP/Y/6oA/wCT/4H/gf+R/+//&#10;8QCfAOn/+wDUAPf/uADLAIEAugDI/5H/o//fAIEAkQDCAMD/1f+tAP8Ak/+B/4H/kf/w//AAnwDq&#10;//oA1AD3/7gAywCBALoAyP+R/6D/4gCBAJEAuQDJ/9T/rgD/AJP/gf+B/5H/8f/vAKAA6v/5ANQA&#10;9/+4AMsAgQC6AMj/kf+e/+QAgQCRALkAyf/T/68A/wCT/4H/gf+R//L/7gChAOv/9wDUAPb/uQDL&#10;AIEAuwDH/5H/mf/pAIEAkQC5AMn/0P+yAP8Ak/+B/4H/kf/z/+0AoQDs//YA1AD2/7kAywCBALsA&#10;x/+R/5b/7ACBAJEAuADK/9D/sgD/AJP/gf+B/5H/8//tAKIA7P/1ANQA9v+5AMsAgQC7AMf/kf+U&#10;/+4AgQCRALgAyv/Q/7IA/wCT/4H/gf+R//T/7ACiAO3/9ADUAPX/ugDLAIEAvADG/5H/j//zAIEA&#10;kQC5AMn/z/+zAP8Ak/+B/4H/kf/2/+oAogDu//MA1AD1/7oAywCBALwAxv+R/43/9QCBAJEAuQDJ&#10;/87/tAD/AJP/gf+B/5H/9v/qAKIA7//yANQA9f+6AMsAgQC9AMX/kf+K//gAgQCRALsAx//O/7QA&#10;/wCT/4H/gf+R//f/6QCjAO7/8gDUAPX/ugDLAIEAvQDF/5H/hf/9AIEAkQC8AMb/zf+1AP4AlP+B&#10;/4H/kf/5/+cAowDv//EA1AD1/7oAywCBAL0Axf+R/4P//wCBAJEAvADG/83/tQD+AJT/gf+B/5H/&#10;+f/nAKMA8P/wANQA9f+6AMsAgQC9AMX/kf+B/4EAkQC9AMX/zf+1AP4AlP+B/4H/kf/6/+YApADw&#10;/+8A1QD0/7oAywCBAL4AxP+R/4H//P+GAJEAvgDE/83/tQD9AJX/v//eAOb/gf+R//z/5ACkAPH/&#10;7gDVAPT/ugDLAIEAvgDE/5H/gf/6/4gAkQC+AMT/zf+1AP0Alf/E/9QA6/+B/5H//P/kAKQA8f/u&#10;ANYA8/+6AMsAgQC+AMT/kf+B//j/igCRAL8Aw//N/7UA/QCV/8j/zQDu/4H/kf/9/+MApADz/+wA&#10;1wDy/7oAywCBAL8Aw/+R/4H/8/+PAJEAvwDD/83/tQD8AJb/z//BAPP/gf+R////4QCkAPP/7ADX&#10;APL/ugDLAIEAwADC/5H/gf/x/5EAkQC/AMP/zf+1APwAlv/S/7wA9f+B/5H////hAKUA8v/sANcA&#10;8v+6AMsAgQDAAML/kf+B/+//kwCRAL8Aw//O/7QA/ACW/9X/twD3/4H/kf8A/+AApQDz/+sA2ADx&#10;/7oAywCBAMAAwv+R/4H/6v+YAJEAvwDD/87/tAD6AJj/2f+vAPv/gf+S/wAA3wClAPP/6wDZAPD/&#10;ugDLAIEAwADC/5H/gf/o/5oAkQC/AMP/zv+0APoAmP/c/6oA/f+B/5L/AADfAKUA9P/qANoA7/+6&#10;AMsAgQDAAML/kf+B/+b/nACRAL4AxP/O/7QA+QCZ/9//pAAA/4H/k///AN8ApQD0/+oA2gDw/7kA&#10;ywCBAMAAwv+R/4H/4f+hAJEAvQDF/8//swD5AJn/5f+dAP8Ag/+V//0A3wClAPX/6QDbAO//uQDL&#10;AIEAwADC/5H/gf/f/6MAkQC9AMX/z/+zAPgAmv/n/5sA/QCF/5b//ADfAKUA9f/pANwA7/+4AMsA&#10;gQDAAML/kf+B/93/pQCRALwAxv/P/7MA9wCb/+r/mAD7AIf/l//7AN8ApAD2/+kA3QDu/7gAywCB&#10;AMEAwf+R/4H/2P+qAJEAuwDH/9D/sgD2AJz/7v+UAPgAiv+Y//oA3wCkAPb/6QDeAO7/twDLAIEA&#10;wQDB/5H/gf/W/6wAkQC6AMj/0P+yAPYAnP/x/5EA9gCM/5n/+QDfAKQA9v/pAN8A7f+3AMsAgQDB&#10;AMH/kf+B/9T/rgCRALkAyf/Q/7IA9QCd//T/jgD1AI3/mv/4AN8ApAD2/+kA4ADs/7cAywCBAMEA&#10;3v/kAJH/gf/Q/7IAkQC4AMr/0P+yAPMAn//4/4oA8gCQ/5z/9gDfAKMA9//pAOEA6/+3AMsAgQDC&#10;AN//4gD6AJj/gf/O/7QAkQC3AMv/0P+yAPMAn//6/4gA8ACS/53/9QDfAKMA9//pAOIA6/+2AMsA&#10;gQDCAOL/3wD1AJ3/gf/M/7YAkQC2AMz/0P+yAPMAn//9/4UA7wCT/57/9ADfAKMA9//pAOQA6v+1&#10;AMsAgQDCAOX/3ADtAKX/gf/H/7sAkQCzAM//0P+yAPAAo/8AAIEA7ACW/6D/8gDfAKIA+P/pAOYA&#10;6P+1AMsAgQDCAOf/2gDpAKn/gf/F/70AkQCxANH/0P+yAPAApv/9AIEA6gCY/6H/8QDfAKIA+P/p&#10;AOYA6f+0AMsAgQDCAOj/2QDkAK7/gf/D/78AkQCwANL/0P+yAO8Aqf/7AIEA6ACa/6H/8QDfAKIA&#10;+P/pAOkA5v+0AMsAgQDCAOr/1wDdALX/gf+//8MAkQCsANb/0P+yAOwAsv/1AIEA5QCd/6T/7gDf&#10;AKIA9//qAOkA5/+zAMsAgQDCAOv/1gDaALj/gf+8/8YAkQCrANf/0P+yAOoAt//yAIEA5ACe/6T/&#10;7gDfAKIA9//qAOsA5v+yAMsAgQDCAO3/1ADXALv/gf+6/8gAkQCqANj/z/+zAOgAvv/tAIEA4gCg&#10;/6b/7ADfAKEA9//rAO0A5f+xAMsAgQDCAO7/0wDSAMD/gf+2/8wAkQCpANn/z/+zAOQAyf/mAIEA&#10;4ACi/6f/6wDfAKAA9//sAO8A4/+xAMsAgQDCAO//0gDOAMT/gf+z/88AkQCoANr/z/+zAOEA0f/h&#10;AIEA3wCj/6j/6gDfAKAA9//sAPAA4/+wAMsAgQDCAPD/0QDMAMb/gf+x/9EAkQCoANr/z/+zAN4A&#10;2f/cAIEA3gCk/6r/6ADfAJ8A9//tAPMA4v+uAMsAgQDCAPH/0ADGAMz/gf+t/9UAkQCnANv/zv+0&#10;AM8A9//NAIEA2gCo/6v/5wDfAJ8A9v/uAPUA4P+uAMsAgQDCAPL/zwDDAM//gf+q/9gAkQCnANv/&#10;zv+0AJEAgQDYAKr/rf/lAN8AngD2/+8A9gDg/60AywCBAMIA8//OAMEA0f+B/6j/2gCRAKcA2//N&#10;/7UAkQCBANcAq/+t/+UA3wCdAPT/8gD7AN3/qwDLAIEAwQD1/80AugDY/4H/pP/eAJEApgDc/83/&#10;tQCRAIEA1ACu/7D/4gDfAJwA9P/zAP0A2/+rAMsAgQDBAPX/zQC3ANv/gf+i/+AAkQCmANz/zf+1&#10;AJEAgQDSALD/sP/iAN8AnADy//UAAADZ/6oAywCBAMEA9v/MALUA3f+B/6D/4gCRAKYA3P/N/7UA&#10;kQCBANEAsf+x/+EA3wCbAOf/2v+oAMsAgQC+APr/ywCwAOL/gf+b/+cAkQCmANz/zP+2AJEAgQDO&#10;ALT/s//fAN8AmgDo/9v/pwDLAIEAvAD8/8sArgDk/4H/mf/pAJEApgDc/8v/twCRAIEAzAC2/7X/&#10;3QDfAJkA6f/c/6YAywCBALoA/v/LAKsA5/+B/5j/6gCRAKYA3P/L/7cAkQCBAMsAt/+2/9wA3wCY&#10;AOr/3v+kAMsAgQCBAKYA7P+B/5P/7wCRAKYA3P/K/7gAkQCBAMgAuv+5/9kA3wCXAOv/3/+jAMsA&#10;gQCBAKMA7/+B/5H/8QCRAKYA3P/K/7gAkQCBAMYAvP+6/9gA3wCWAOz/4P+iAMsAgQCBAKEA8f+B&#10;/47/9ACRAKYA3P/J/7kAkQCBAMQAvv+7/9cA3wCVAO3/4/+fAMsAgQCBAJwA9v+B/4v/9wCRAKYA&#10;3P/I/7oAkQCBAMAAwv++/9QA3wCTAO//5P+eAMsAgQCBAJkA+f+B/4j/+gCRAKYA3P/H/7sAkQCB&#10;AL8Aw/+//9MA3wCTAO//5v+cAMsAgQCBAJYA/P+B/4b//ACRAKYA3P/H/7sAkQCBAL0Axf/A/9IA&#10;3wCQAPL/6f+ZAMsAgQCBAJIAAP+B/4P//wCRAKcA2//G/7wAkQCBALkAyf/D/88A3wCPAPP/6v+Y&#10;AMsAgQCBAJEA/wCD/4H/AP+SAKcA2//F/70AkQCBALcAy//F/80A3wCNAPX/7P+WAMsAgQCBAJEA&#10;/ACG/4H///+TAKcA2//E/74AkQCBALUAzf/G/8wA3wCIAPr/8f+RAMsAgQCBAJEA9gCM/4H/+/+X&#10;AKcA2//D/78AkQCBALEA0f/K/8gA3wCFAP3/9f+NAMsAgQCBAJEA9ACO/4H/+v+YAKcA2//B/8EA&#10;kQCBAK4A1P/M/8YA3wCBAP8A//8BAP+HAMsAgQCBAJEA8ACS/4H/9/+bAKcA2//B/8EAkQCBAKsA&#10;1//O/8QA3wCBAIEAywCBAIEAkQDsAJb/gf/y/6AApwDb/77/xACRAIEApwDb/9L/wADfAIEAgQDL&#10;AIEAgQCRAOkAmf+B//H/oQCnANv/vf/FAJEAgQClAN3/1P++AN8AgQCBAMsAgQCBAJEA5wCb/4H/&#10;7/+jAKcA2/+7/8cAkQCBAKIA4P/X/7sA3wCBAIEAywCBAIEAkQDhAKH/gf/r/6cAqADa/7n/yQCR&#10;AIEAnADm/9z/tgDfAIEAgQDLAIEAgQCRAN4ApP+B/+n/qQCoANr/t//LAJEAgQCZAOn/3/+zAN8A&#10;gQCBAMsAgQCBAJEA3ACm/4H/5/+rAKgA2v+1/80AkQCBAJUA7f/i/7AA3wCBAIEAywCBAIEAkQDX&#10;AKv/gf/k/64AqADa/7L/0ADoANz/zwCBAIwA9v/p/6kA3wCBAIEAywCBAIEAkQDVAK3/gf/i/7AA&#10;qADa/6//0wDyAM3/1ACBAIcA+//u/6QA3wCBAIEAywCBAIEAkQDSALD/gf/f/7MAqADa/6z/1gD4&#10;AMD/2wCBAIEA/QD+/5gA3wCBAIEAywCBAIEAkQDOALT/gf/c/7YAqADa/6T/4gD9/7D/4gCBAIEA&#10;kQDfAIEAgQDLAIEAgQCRAMwAtv+B/9r/uACoANr/m//1APP/rv/kAIEAgQCRAN8AgQCBAMsAgQCB&#10;AJEAyQC5/4H/2P+6AKcA2/+B/6v/5wCBAIEAkQDfAIEAgQDLAIEAgQCRAMQAvv+B/9X/vQCnANv/&#10;gf+n/+sAgQCBAJEA3wCBAIEAywCBAIEAkQDCAMD/gf/T/78ApwDb/4H/pf/tAIEAgQCRAN8AgQCB&#10;AMsAgQCBAJEAvwDD/4H/0f/BAKcA2/+B/6P/7wCBAIEAkQDfAIEAgQDLAIEAgQCRALoAyP+B/83/&#10;xQCnANv/gf+g//IAgQCBAJEA3wCBAIEAywCBAIEAkQC3AMv/gf/M/8YApwDb/4H/n//zAIEAgQCR&#10;AN8AgQCBAMsAgQCBAJEAtADO/4H/yv/IAKcA2/+B/53/9QCBAIEAkQDfAIEAgQDLAIEAgQCRALEA&#10;0f+B/8b/zACnANv/gf+b//cAgQCBAJEA3wCBAIEAywCBAIEAkQCuANT/gf/E/84ApwDb/4H/mv/4&#10;AIEAgQCRAN8AgQCBAMsAgQCBAJEArADW/4H/w//PAKcA2/+B/5n/+QCBAIEAkQDfAIEAgQDLAIEA&#10;gQCRAKgA2v+B/77/1ACmANz/gf+Y//oAgQCBAJEA3wCBAIEAywCBAIEAkQCmANz/gf+8/9YApgDc&#10;/4H/l//7AIEAgQCRAN8AgQCBAMsAgQCBAJEApADe/4H/u//XAKUA3f+B/5b//ACBAIEAkQDfAIEA&#10;mwD+/+oAywCBAIEAkQCfAOP/gf+3/9sApADe/4H/lf/9AIEAgQCRAN8AgQCcAPz/6wDLAIEAgQCR&#10;AJwA5v+B/7X/3QCkAN7/gf+U//4AgQCBAJEA3wCBAJ0A+//rAMsAgQCBAJEAmgDo/4H/tP/eAKQA&#10;3v+B/5T//gCBAIEAkQDfAIEAngD4/+0AywCBAIEAkQCVAO3/gf+x/+EAowDf/4H/k///AIEAgQCR&#10;AN8AgQCeAPj/7QDLAIEAgQCRAJMA7/+B/6//4wCjAN//gf+S/wAAgQCBAJEA3wCBAJ0A+f/tAMsA&#10;gQCBAJEAkQDx/4H/rf/lAKIA4P+B/5H/gQCBAJEA3wCBAJ0A+P/uAMsAgQCBAJEAjAD2/4H/qf/p&#10;AKEA4f+B/5H/AP+CAIEAkQDfAIEAnAD4/+8AywCBAIEAkQCKAPj/gf+n/+sAoQDh/4H/kf8A/4IA&#10;gQCRAN8AgQCcAPf/8ADLAIEAgQCRAIcA+/+B/6b/7AChAOH/gf+R/wD/ggCBAJEA3wCBAJsA+P/w&#10;AMsAgQCBAJEAhAD+/4H/ov/wAJ8A4/+B/5H//v+EAIEAkQDfAIEAmwD3//EAywCBAIEAkQCBAIH/&#10;oP/yAJ4A5P+B/5H//v+EAIEAkQDfAIEAmwD3//EAywCBAIEAkQCBAP8Ag/+e//QAngDk/4H/kf/9&#10;/4UAgQCRAN8AgQCaAPb/8wDLAIEAgQCRAIEA+wCH/5r/+ACcAOb/gf+R//3/hQCBAJEA3wCBAJkA&#10;9//zAMsAgQCBAJEAgQD4AIr/mf/5AJsA5/+B/5H//f+FAIEAkQDfAIEAmQD3//MAywCBAIEAkQCB&#10;APcAi/+X//sAmwDn/4H/kf/9/4UAgQCRAN8AgQCYAPb/9QDLAIEAgQCRAIEA8gCQ/5T//gCYAOr/&#10;gf+R//z/hgCBAJEA3wCBAJgA9f/2AMsAgQCBAJEAgQDxAJH/kv8AAJgA6v+B/5H/+/+HAIEAkQDf&#10;AIEAmQD0//YAywCBAIEAkQCBAO8Ak/+R/5YA7P+B/5H/+/+HAIEAkQDfAIEAmwDx//cAywCBAIEA&#10;kQCBAOoAmP+R//3/mADu/4H/kf/6/4gAgQCRAN8AgQCcAO//+ADLAIEAgQCRAIEA6ACa/5H/+/+Y&#10;APD/tf8AAM7/kf/6/4gAgQCRAN8AgQCdAO7/+ADLAIEAgQCRAIEA5gCc/5H/+v+XAPL/xf/pANX/&#10;kf/6/4gAgQCRAN8AgQCfAOv/+QDLAIEAgQCRAIEA4wCf/5H/9/+WAPb/1v/PAN7/kf/6/4gAgQCR&#10;AN8AgQChAOj/+gDLAIEAgQCRAIEA4ACi/5H/9f+WAPj/3//CAOL/kf/6/4gAgQCRAN8AgQDWAAD/&#10;zQDo//oAywCBAIEAkQCBAN0Apf+R//P/lQD7/+X/ugDk/5H/+v+IAIEAkQDfAIEA1wD9/9IA4//8&#10;AMsAgQCBAJEAgQDaAKj/kf/w/5IA/gD4/6UA6f+R//r/iACBAJEA3wCBANgA+//TAOP//ADLAIEA&#10;gQCRAIEA2ACq/5H/7v+UAJcA6/+R//n/iQCBAJEA3wCBANoA+P/WAOH//ADLAIEAgQCRAIEA1gCs&#10;/5H/7P+WAJQA7v+R//n/iQCBAJEA3wCBANsA9//YAN3//gDLAIEAgQCRAIEA0gCw/5H/6f+ZAJEA&#10;8f+R//n/iQCBAJEA3wCBANwA9//YANv//wDLAIEAgQCRAIEA0ACy/5H/5/+bAI8A8/+R//n/iQCB&#10;AJEA3wCBAN0A9v/ZANr//wDLAIEAgQCRAIEAzgC0/5H/5v+cAI4A9P+R//n/iQCBAJEA3wCBAN8A&#10;9f/bAOX//QD2/wAAywCBAIEAkQCBAMoAuP+R/+P/nwCLAPf/kf/5/4kAgQCRAN8AgQDgAPX/2gDm&#10;//sA9v/LAIEAgQCRAIEAyAC6/5H/4f+hAIoA+P+R//n/iQCBAJEA3wCBAOAA9f/bAOX/+gD3/8sA&#10;gQCBAJEAgQDGALz/kf/g/6IAiAD6/5H/+f+JAIEAkQDfAIEA4gD0/9wA5v/1APn/AP/MAIEAgQCR&#10;AIEAwgDA/5H/3P+mAIYA/P+R//n/iQCBAJEA3wCBAOMA9P/dAOX/9AD5/wD/zACBAIEAkQCBAMAA&#10;wv+R/9r/qACFAP3/kf/5/4kAgQCRAN8AgQDkAPT/3QDl//IA+v8A/8wAgQCBAJEAgQC+AMT/kf/Z&#10;/6kAhAD+/5H/+f+JAIEAkQDfAIEA5gDy/98A5f/uAPz/ywCBAIEAkQCBALoAyP+R/9X/rQCCAAD/&#10;kf/5/4kAgQCRAN8AgQDmAPP/3wDm/+wA/v//AMsAgQCBAJEAgQC5AMn/kf/U/64AggAA/5H/+f+J&#10;AIEAkQDfAIEA5wDy/+AA5f/rAAD//gDLAIEAgQCRAIEAtgDM/5H/0v+wAIEAkf/5/4kAgQCRAN8A&#10;gQDoAPP/4ADm/+QAywCBAIEAkQCBALMAz/+R/8//swCBAP8Ak//5/4kAgQCRAN8AgQDnAPT/4gDk&#10;/+QAywCBAIEAkQCBALIA0P+R/87/tACBAP8Ak//6/4gAgQCRAN8AgQDmAPX/4wDl/+IAywCBAIEA&#10;kQCBALAA0v+R/8z/tgCBAP4AlP/6/4gAgQCRAN8AgQDmAPP/5wDl/+AAywCBAIEAkQCBAK0A1f+R&#10;/8n/uQCBAPwAlv/6/4gAgQCRAN8AgQDlAPT/6ADl/98AywCBAIEAkQCBAKoA2P+R/8j/ugCBAPwA&#10;lv/6/4gAgQCRAN8AgQDkAPT/6gDl/94AywCBAIEAkQCBAKkA2f+R/8b/vACBAPwAlv/6/4gAgQCR&#10;AN8AgQDjAPX/7ADm/9sAywCBAIEAkQCBAKYA3P+R/8P/vwCBAPoAmP/6/4gAgQCRAN8AgQDjAPT/&#10;7gDl/9sAywCBAIEAkQCBAKQA3v+R/8H/wQCBAPoAmP/6/4gAgQCRAN8AgQDiAPT/8QDk/9oAywCB&#10;AIEAkQCBAKIA4P+R/7//wwCBAPkAmf/6/4gAgQCRAN8AgQDhAPT/9ADk/9gAywCBAIEAkQCBAJ4A&#10;5P+R/7z/xgCBAPgAmv/7/4cAgQCRAN8AgQDgAPX/9QDl/9YAywCBAIEAkQCBAJ0A5f+R/7v/xwCB&#10;APgAmv/7/4cAgQCRAN8AgQDgAPX/9QDm/9UAywCBAIEAkQCBAJsA5/+R/7n/yQCBAPcAm//7/4cA&#10;gQCRAN8AgQDfAPT/+gDl/9MAywCBAIEAkQCBAJgA6v+R/7b/zACBAPYAnP/8/4YAgQCRAN8AgQDe&#10;APT//ADl/9IAywCBAIEAkQCBAJUA7f+R/7T/zgCBAPYAnP/8/4YAgQCRAN8AgQDdAPX//QDl/9EA&#10;ywCBAIEAkQCBAJMA7/+R/7P/zwCBAPYAnP/8/4YAgQCRAN8AgQDdANf/zwDLAIEAgQCRAIEAjwDz&#10;/5H/sP/SAIEA9QCd//3/hQCBAJEA3wCBANwA2f/OAMsAgQCBAJEAgQCNAPX/kf+u/9QAgQD1AJ3/&#10;/f+FAIEAkQDfAIEA2wDb/80AywCBAIEAkQCBAIwA9v+R/63/1QCBAPQAnv/9/4UAgQCRAN8AgQDa&#10;AN7/ywDLAIEAgQCRAIEAiAD6/5H/qv/YAIEA9ACe//3/hQCBAJEA3wCBANoA4P/JAMsAgQCBAJEA&#10;gQCGAPz/kf+p/9kAgQDzAJ///v+EAIEAkQDfAIEA2gDg/8kAywCBAIEAkQCBAIQA/v+R/6f/2wCB&#10;APMAn//+/4QAgQCRAN8AgQDYAOX/xgDtAP3/4wCBAIEAkQCBAIEAkf+k/94AgQDzAJ////+DAIEA&#10;kQDfAIEA1wDm/8YA7gD7/+QAgQCBAJEAgQCBAAAAkv+k/94AgQDzAJ//AP+CAIEAkQDfAIEA1wDo&#10;/8QA7wD6/+QAgQCBAJEAgQCBAP0Alf+i/+AAgQDzAJ//AP+CAIEAkQDfAIEA1gDr/8IA8QD3/+UA&#10;gQCBAJEAgQCBAPoAmP+f/+MAgQDyAKD/gQCBAJEA3wCBANUA7f/BAPEA9v/mAIEAgQCRAIEAgQD4&#10;AJr/nv/kAIEA8gCg/4EAgQCRAN8AgQDVAO7/wADyAPT/5wCBAIEAkQCBAIEA9wCb/53/5QCBAPEA&#10;ov8AAIEAgQCRAN8AgQDUAPH/vgD0APH/6ACBAIEAkQCBAIEA9ACe/5r/6ACBAPEAo///AIEAgQCR&#10;AN8AgQDTAPP/vQD0APD/6QCBAIEAkQCBAIEA8QCh/5j/6gCBAPEAo///AIEAgQCRAN8AgQDTAPP/&#10;vQD2AO7/6QCBAIEAkQCBAIEA8ACi/5f/6wCBAPEAo///AIEAgQCRAN8AgQDRAPX/vQD3AO3/6QCB&#10;AIEAkQCBAIEA7QCl/5T/7gCBAPEApP/+AIEAgQCRAN8AgQDRAPX/vQD4AO3/6ACBAIEAkQCBAIEA&#10;6wCn/5L/8ACBAPAApv/9AIEAgQCRAN8AgQDRAPT/vgD5AOz/6ACBAIEAkQCBAIEA6QCp/5L/8ACB&#10;APAAp//8AIEAgQCRAN8AgQDPAPX/vwD6AOv/6ACBAIEAkQCBAIEA5gCs/4//8wCBAPAAp//8AIEA&#10;gQCRAN8AgQDPAPT/wAD8AOr/5wCBAIEAkQCBAIEA5QCt/43/9QCBAPAAqP/7AIEAgQCRAN8AgQDO&#10;APX/wAD9AOn/5wCBAIEAkQCBAIEA4gCw/4z/9gCBAPAAqP/7AIEAgQCRAN8AgQDNAPX/wQD+AOj/&#10;5wCBAIEAkQCBAIEA3wCz/4n/+QCBAPAAqv/5AIEAgQCRAN8AgQDNAPT/wgAAAOb/5wCBAIEAkQCB&#10;AIEA3gC0/4n/+QCBAPAAqv/5AIEAgQCRAN8AgQDMAPT/wwAAAOb/5wCBAIEAkQCBAIEA3AC2/4f/&#10;+wCBAPAAq//4AIEAgQCRAN8AgQDLAPX/xAAA/+b/5gCBAIEAkQCBAIEA2QC5/4X//QCBAPAArf/2&#10;AIEAgQCRAN8AgQDLAPT/8QD+/9kA///m/+YAgQCBAJEAgQCBANcAu/+E//4AgQDwAK3/9gCBAIEA&#10;kQDfAIEAygD0//QA/P/aAP7/5v/mAIEAgQCRAIEAgQDWALz/g///AIEA8ACt//YAgQCBAJEA3wCB&#10;AMkA9P/6APb/3QD8/+f/5QCBAIEAkQCBAIEA0wC//4H/gQDxAK7/9ACBAIEAkQDfAIEAyAD1//sA&#10;9f/dAPz/5//lAIEAgQCRAIEAgQDRAMH/gf8A/4IA8QCv//MAgQCBAJEA3wCBAMgA9P//APH/3wD7&#10;/+f/5QCBAIEAkQCBAIEA0ADC/4H///+DAPEAr//zAIEAgQCRAN8AgQDHAOP/4QD5/+j/5ACBAIEA&#10;kQCBAIEAzQDF/4H//f+FAPEAsf/xAIEAgQCRAN8AgQDGAOX/4QD4/+j/5ACBAIEAkQCBAIEAygDI&#10;/4H/+/+HAPIAsf/wAIEAgQCRAN8AgQDFAOf/4QD3/+j/5ACBAIEAkQCBAIEAyQDJ/4H/+v+IAPIA&#10;sf/wAIEAgQCRAN8AgQDFAOr/3wD2//z//wDv/+QAgQCBAJEAgQCBAMYAzP+B//j/igDyALP/7gCB&#10;AIEAkQDfAIEAxADs/+AA9P/9//4A7//kAIEAgQCRAIEAgQDEAM7/gf/3/4sA8wCz/+0AgQCBAJEA&#10;3wCBAMQA7f/gAPP//v/9AO//6wD+//0AgQCBAJEAgQCBAMMAz/+B//f/iwDzALP/7QCBAIEAkQDf&#10;AIEAwgDy/94A8v8A//wA7//rAPv//wCBAIEAkQCBAIEAwADS/4H/9f+NAPMAtv/qAIEAgQCRAN8A&#10;gQDCAPP/3gDx/wD//ADv/+wA+v//AIEAgQCRAIEAgQC+ANT/gf/0/44A8wC2/+oAgQCBAJEA3wCB&#10;AMIA9P/eAPD/+wDv/+0A+P8AAIEAgQCRAIEAgQC8ANb/gf/z/48A8wC3/+kAgQCBAJEA3wCBAMEA&#10;9//eAPD//wD8AO//7AD3/wD/ggCBAJEAgQCBALkA2f+B//H/kQD0ALj/5wCBAIEAkQDfAIEAwAD6&#10;/90A8P/+APwA7//rAPj/AP+CAIEAkQCBAIEAuADa/4H/8f+RAPQAuf/mAIEAgQCRAN8AgQC/APv/&#10;3QDx//0A/ADv/+oA+f///4MAgQCRAIEAgQC3ANv/gf/w/5IA9QC5/+UAgQCBAJEA3wCBAL8A/v/c&#10;APD//AD9AO//6QD5//3/hQCBAJEAgQCBALQA3v+B/+7/lAD2ALr/4wCBAIEAkQDfAIEAvgAA/9wA&#10;8P/7AP0A7//oAPr//f+FAIEAkQCBAIEAsgDg/4H/7v+UAPYAu//iAIEAgQCRAN8AgQCZAPD/+gD9&#10;AO//5wD7//z/hgCBAJEAgQCBALEA4f+B/+3/lQD2ALz/4QCBAIEAkQDfAIEAmwDv//kA/QDv/+YA&#10;/P/6/4gAgQCRAIEAgQCuAOT/gf/s/5YA9wC9/98AgQCBAJEA3wCBAJwA8P/3AP0A7//mAPz/+v+I&#10;AIEAkQCBAIEArADm/4H/6/+XAPgAvf/eAIEAgQCRAN8AgQCdAPD/9gD9APD/5QD8//r/iACBAJEA&#10;gQCBAKoA6P+B/+v/lwD4AL7/3QCBAIEAkQDfAIEAngDw//UA/QDw/+QA/f/4/4oAgQCRAIEAgQCn&#10;AOv/gf/q/5gA+QC//9sAgQCBAJEA3wCBAJ8A8P/0AP4A7//kAP3/9/+LAIEAkQCBAIEApgDs/4H/&#10;6f+ZAPkAwP/aAIEAgQCRAN8AgQCyAP7/8gDw//MA/gDw/+MA/f/3/4sAgQCRAIEAgQCkAO7/gf/o&#10;/5oA+gDA/9kAgQCBAJEA3wCBALMA+//2APD/8QD+APD/5AD8//X/jQCBAJEAgQCBAKEA8f+B/+j/&#10;mgD7AMH/1wCBAIEAkQDfAIEAtAD6//cA8P/wAP8A8P/kAPv/9P+OAIEAkQCBAIEAoADy/4H/5/+b&#10;APwAwv/VAIEAgQCRAN8AgQC1APf/+gDv//AA/wDw/+UA+v/0/44AgQCRAIEAgQCfAPP/gf/m/5wA&#10;/ADD/9QAgQCBAJEA3wCBALQA9//9AO//7gD/APD/5gD5//L/kACBAJEAgQCBAJwA9v+B/+X/nQD9&#10;AMT/0gCBAIEAkQDfAIEAswD2/wAA7//tAAAA7//nAPj/8f+RAIEAkQCBAIEAmgD4/4H/5f+dAP4A&#10;xP/RAIEAgQCRAN8AgQCzAOP/7QAAAO//6AD3//H/kQCBAJEAgQCBAJkA+f+B/+X/nQD/AMX/zwCB&#10;AIEAkQDfAIEAsQDo/+oAAADv/+kA9v/v/5MAgQCRAIEAgQCWAPz/gf/k/54AAADG/80AgQCBAJEA&#10;3wCBALAA6f/qAAAA8P/pAPX/7v+UAIEAkQCBAIEAlAD+/4H/5P+eAMb/zACBAIEAkQDfAIEAsADq&#10;/+kAAADw/+oA9P/9//4A9f+UAIEAkQCBAIEAkwD//4H/4/+gAAD/x//LAIEAgQCRAN8AgQCvAO3/&#10;5wDv/+sA8//+//oA9v+WAIEAkQCBAIEAkQAAAIL/4/+hAP//yf/JAIEAgQCRAN8AgQCuAO7/5wDw&#10;/+sA8v////kA9v+WAIEAkQCBAIEAkQD+AIT/4v+jAP7/yv/IAIEAgQCRAN8AgQCtAPD/5gDw/+0A&#10;8P8A//YA+f+VAIEAkQCBAIEAkQD9AIX/4v+kAP3/zP/GAIEAgQCRAN8AgQCsAPP/5QAA//D/7gDw&#10;/wAA8wD8/5QAgQCRAIEAgQCRAPsAh//i/6UA/P/O/8QAgQCBAJEA3wCBAKwA9P/kAAD/8f/uAPD/&#10;/wDxAAD/kgCBAJEAgQCBAJEA+QCJ/+L/pgD7/8//wwCBAIEAkQDfAIEAqwD1/+QAAP/x/+8A7///&#10;AIEAgQCRAIEAgQCRAPgAiv/i/6cA+v/R/8EAgQCBAJEA3wCBAKoA9f/mAP//8f/wAPD//QCBAIEA&#10;kQCBAIEAkQD1AI3/4f+pAPn/0/+/AIEAgQCRAN8AgQCpAPb/5gD///H/8QDw//wAgQCBAJEAgQCB&#10;AJEA8wCP/+H/qgD4/9X/vQCBAIEAkQDfAIEAqAD3/+YA///x//IA7//8AIEAgQCRAIEAgQCRAPIA&#10;kP/h/6sA9//W/7wAgQCBAJEA3wCBAKcA9//nAP//8f/zAPH/+QCBAIEAkQCBAIEAkQDwAJL/4f+t&#10;APX/2P+6AIEAgQCRAN8AgQCnAPb/6AD///L/8wDw//kAgQCBAJEAgQCBAJEA7wCT/+D/rwD0/9n/&#10;uQCBAIEAkQDfAIEApgD2/+kA///y//QA8P/4AIEAgQCRAIEAgQCRAO0Alf/g/68A9P/b/7cAgQCB&#10;AJEA3wCBAKQA+P/qAP7/8v/2APD/9gDhAAD/ogCBAJEAgQCBAJEA6gCY/+D/sQDy/93/tQCBAIEA&#10;kQDfAIEApAD3/+sA/v/z//YA7//2AOIA/v+jAIEAkQCBAIEAkQDpAJn/4P+yAPH/3v+0AIEAgQCR&#10;AN8AgQCjAPj/6wD+//P/9gDw//UA4wD9/6MAgQCRAIEAgQCRAOcAm//g/7MA8P/f/7MAgQCBAJEA&#10;3wCBAKEA+v/sAP3/8//4APD/8wDlAPj/pgCBAJEAgQCBAJEA5QCd/+D/tQDu/+H/sQCBAIEAkQDf&#10;AIEAoQD7/+sA/f/0//gA8P/yAOYA9/+mAIEAkQCBAIEAkQDjAJ//4P+1AO7/4/+vAIEAgQCRAN8A&#10;gQCgAPz/7AD8//T/+ADx//EA6AD0/6cAgQCRAIEAgQCRAOMAn//g/7YA7f/k/64AgQCBAJEA3wCB&#10;AIYA/P/0//oA8P/wAOoA8P+pAIEAkQCBAIEAkQDgAKL/4P+4AOv/5v+sAIEAgQCRAN8AgQCGAPz/&#10;9P/7APD/7wDrAO7/qgCBAJEAgQCBAJEA3wCj/+D/uQDq/+f/qwCBAIEAkQDfAIEAhgD8//T//ADw&#10;/+4A7QDr/6sAgQCRAIEAgQCRAN0Apf/g/7oA6f/o/6oAgQCBAJEA3wCBAIYA/P/1//0A8P/sAO8A&#10;6P+sAIEAkQCBAIEAkQDcAKb/4P+8AOf/6v+oAIEAgQCRAN8AgQCGAPz/9f/9APH/6wDwAOb/rQCB&#10;AJEAgQCBAJEA2gCo/+D/vQDm/+v/pwCBAIEAkQDfAIEAhwD7//X//gDx/+oA8QDk/64AgQCRAIEA&#10;gQCRANkAqf/h/70A5f/t/6UAgQCBAJEA3wCBAIcA+//1/wAA8P/pAPQA4P+vAIEAkQCBAIEAkQDX&#10;AKv/4f+/AOP/7/+jAIEAgQCRAN8AgQCIAPr/5P/oAPQA3v+xAIEAkQCBAIEAkQDWAKz/4f/AAOL/&#10;8P+iAIEAgQCRAN8AgQCIAPr/5f/nAPUA8P//AO//sgCBAJEAgQCBAJEA1QCt/+H/wADi//H/oQCB&#10;AIEAkQDfAIEAiAD6/+f/5QD0APX/+QDw/7MAgQCRAIEAgQCRANMAr//i/8IA3//z/58AgQCBAJEA&#10;3wCBAIkA+f/o/+QA9AD2//cA8P+0AIEAkQCBAIEAkQDSALD/4v/CAN//9P+eAIEAgQCRAN8AgQCJ&#10;APn/6P/kAPQA+P/0APD/tQCBAJEAgQCBAJEA0QCx/+L/wwDe//X/nQCBAIEAkQDfAIEAiQD5/+r/&#10;4gDyAP7/7gDx/7YAgQCRAIEAgQCRAM8As//i/8UA3P/3/5sAgQCBAJEA3wCBAIkA+f/r/+EA2wDw&#10;/7gAgQCRAIEAgQCRAM4AtP/i/8YA2//4/5oAgQCBAJEA3wCBAIkA+f/r/+EA2gDx/7gAgQCRAIEA&#10;gQCRAM4AtP/i/8gA2f/5/5kAgQCBAJEA3wCBAIoA+P/t/98A2QDw/7oAgQCRAIEAgQCRAMwAtv/j&#10;/8kA1//7/5cAgQCBAJEA3wCBAIoA+P/u/94A2ADw/7sAgQCRAIEAgQCRAMsAt//j/8oA1v/8/5YA&#10;gQCBAJEA3wCBAIoA+P/u/94A1wDx/7sAgQCRAIEAgQCRAMsAt//k/8oA1f/9/5UAgQCBAJEA3wCB&#10;AIsA9//w/9wA1QDx/70AgQCRAIEAgQCRAMkAuf/k/8wA0////5MAgQCBAJEA3wCBAIsA9//x/9sA&#10;1ADx/74AgQCRAIEAgQCRAMgAuv/l/8sA0////5MAgQCBAJEA3wCBAIsA9//y/9oA0wDx/78AgQCR&#10;AIEAgQCRAMgAuv/l/80A0f8A/5IAgQCBAJEA3wCBAIsA9//0/9gA7QAA/+gA7//BAIEAkQCBAIEA&#10;kQDHALv/5f/PAND/AACRAIEAgQCRAN8AgQCKAPj/9P/YAO4A/v/pAO//wQCBAJEAgQCBAJEAxgC8&#10;/+X/0ADP/wAAkQCBAIEAkQDfAIEAiQD5//X/1wDvAP3/6QDt/8MAgQCRAIEAgQCRAMUAvf/m/9AA&#10;z///AJEAgQCBAJEA3wCBAIkA+f/3/9UA8AD6/+wA6//EAIEAkQCBAIEAkQDFAL3/5//RAM///QCR&#10;AIEAgQCRAN8AgQCIAPr/9//VAPEA+P/uAOn/xQCBAJEAgQCBAJEAxAC+/+f/0gDO//0AkQCBAIEA&#10;kQDfAIEAhwD7//j/1ADxAPj/7wDn/8YAgQCRAIEAgQCRAMQAvv/o/9IAzv/8AJEAgQCBAJEA3wCB&#10;AIYA/P/5/9MA8wD3/+8A5P/IAIEAkQCBAIEAkQDDAL//6P/UAM7/+gCRAIEAgQCRAN8AgQCFAP3/&#10;+P/UAPQA9//vAOL/yQCBAJEAgQCBAJEAwgDA/+j/1QDN//oAkQCBAIEAkQDfAIEAhAD+//j/1AD0&#10;APj/7wDg/8oAgQCRAIEAgQCRAMIAwP/p/9UAzP/6AJEAgQCBAJEA3wCBAIMA///3/9UA9gD2//AA&#10;3f/MAIEAkQCBAIEAkQDCAMD/6v/VAM3/+ACRAIEAgQCRAN8AgQCCAAD/9//VAPYA9v/xAOr/AADz&#10;/80AgQCRAIEAgQCRAMEAwf/q/9YAzf/3AJEAgQCBAJEA3wCBAIEA9v/WAPcA9v/xAOr//QD1/80A&#10;gQCRAIEAgQCRAMEAwf/r/9cAy//3AJEAgQCBAJEA3wCBAIEAAAD2/9cA+AD2//EA6//4APr/ywCB&#10;AJEAgQCBAJEAwADC/+v/2ADM//UAkQCBAIEAkQDfAIEAgQD/APb/2AD5APb/8QDq//YA/f/KAIEA&#10;kQCBAIEAkQC/AMP/7P/ZAMv/9ACRAIEAgQCRAN8AgQCBAP4A9//YAPoA9f/yAOr/9AD+/8oAgQCR&#10;AIEAgQCRAL8Aw//t/9gAy//0AJEAgQCBAJEA3wCBAIEA/QD4/9gA+wDz//MA7P+4AIEAkQCBAIEA&#10;kQC/AMP/7v/ZAMr/8wCRAIEAgQCRAN8AgQCBAPwA+P/ZAPwA8f/1AOv/5wD//9QAgQCRAIEAgQCR&#10;AL8Aw//u/9oAyf/zAJEAgQCBAJEA3wCBAIEA+wD6/9gA/QDv//cA6//nAP3/1QCBAJEAgQCBAJEA&#10;vwDD/+7/2wDJ//IAkQCBAIEAkQDfAIEAgQD6APz/1wD+AO3/+QDs/+YA+//WAIEAkQCBAIEAkQC/&#10;AMP/8P/bAMj/8QCRAIEAgQCRAN8AgQCBAPkA/v/WAP8A6v/8AOv/5wD4/9gAgQCRAIEAgQCRAL8A&#10;w//x/9sAx//xAJEAgQCBAJEA3wCBAIEA+AAA/+MA///1AAAA6f/9AOr/5wD3/9kAgQCRAIEAgQCR&#10;AL8Aw//x/9wAxv/xAJEAgQCBAJEA3wCBAIEA2QD9//cAz//lAPX/2wCBAJEAgQCBAJEAvwDD//L/&#10;3QDF//AAkQCBAIEAkQDfAIEAgQDaAPr/+QD2//8A3f/jAPX/3ACBAJEAgQCBAJEAvgDE//P/3QDF&#10;/+8AkQCBAIEAkQDfAIEAgQDbAPn/+QD3//0A3v/jAPX/3ACBAJEAgQCBAJEAvgDE//T/3QDE/+8A&#10;kQCBAIEAkQDfAIEAgQDcAPj/+QAAAPv/+ADi/98A9P/fAIEAkQCBAIEAkQC+AMT/9P/eAMT/7gCR&#10;AIEAgQCRAN8AgQCBANwA+P/5AP8A/f/3AOP/3QD0/+AAgQCRAIEAgQCRAL4AxP/2/94Awv/uAJEA&#10;gQCBAJEA3wCBAIEA3AD4//kA/gAA//MA5f/dAPP/4QCBAJEAgQCBAJEAvgDE//b/3gDC/+4AkQCB&#10;AIEAkQDfAIEAgQDeAPf/+ADuAOf/2wDy/+MAgQCRAIEAgQCRAL4AxP/3/98Awf/tAJEAgQCBAJEA&#10;3wCBAIEA3gD3//gA7QDp/9kA8v/kAIEAkQCBAIEAkQC+AMT/+P/fAMD/7QCRAIEAgQCRAN8AgQCB&#10;AN8A9v/4AO0A6v/XAPL/5QCBAJEAgQCBAJEAvgDE//n/3gDA/+0AkQCBAIEAkQDfAIEAgQDfAPf/&#10;9wDuAOr/1gDw/+cAgQCRAIEAgQCRAL8Aw//6/98Av//sAJEAgQCBAJEA3wCBAIEA4AD2//cA7gDr&#10;/9UA7//oAIEAkQCBAIEAkQC/AMP/+//fAL//6wCRAIEAgQCRAN8AgQCBAOEA9v/2AO8A6//UAO7/&#10;6QCBAJEAgQCBAJEAvwDD//v/3wC//+sAkQCBAIEAkQDfAIEAgQDiAPX/9gDxAOr/1ADr/+sAgQCR&#10;AIEAgQCRAL8Aw//9/98Avf/rAJEAgQCBAJEA3wCBAIEA4gD1//YA8QDr/9QA6f/sAIEAkQCBAIEA&#10;kQC/AMP//v/fALz/6wCRAIEAgQCRAN8AgQCBAOIA9f/2APIA6//TAOf/7gCBAJEAgQCBAJEAvwDD&#10;////3gC8/+sAkQCBAIEAkQDfAIEAgQDkAPP/9gD0AOr/0wDl/+8AgQCRAIEAgQCRAL8Aw/8A/98A&#10;u//qAJEAgQCBAJEA3wCBAIEA5QDy//YA9ADr/9IA4//xAIEAkQCBAIEAkQC/AMP/3wC6/+oAkQCB&#10;AIEAkQDfAIEAgQDkAPP/9gD1AOv/0QDj//EAgQCRAIEAgQCRAL8AxP8AAN8Auv/qAJEAgQCBAJEA&#10;3wCBAIEA4gDz//gA9wDq/9EA3//0AIEAkQCBAIEAkQDAAMT//wDgALr/6QCRAIEAgQCRAN8AgQCB&#10;AOIA8v/5APcA6//RAN7/9ACBAJEAgQCBAJEAwQDE//4A4QC5/+kAkQCBAIEAkQDfAIEAgQDhAPP/&#10;+QD4AOv/0ADt//4A9f/0AIEAkQCBAIEAkQDBAMX//QDiALj/6QCRAIEAgQCRAN8AgQCBAN8A8//7&#10;APkA6v/RAO3/+gD5//MAgQCRAIEAgQCRAMEAxv/8AOMAt//pAJEAgQCBAJEA3wCBAIEA3gDz//wA&#10;+gDq/9AA7f/5APv/8gCBAJEAgQCBAJEAwgDG//sA5AC2/+kAkQCBAIEAkQDfAIEAgQDdAPP//QD7&#10;AOr/0ADt//YA/v/xAIEAkQCBAIEAkQDCAMj/+QDkALb/6QCRAIEAgQCRAN8AgQCBANwA8v//AP0A&#10;6f/QAO3/4gCBAJEAgQCBAJEAwgDJ//gA5QC2/+gAkQCBAIEAkQDfAIEAgQDbAPP//wD9AOr/zwDt&#10;/+IAgQCRAIEAgQCRAMMAyf/3AOYAtf/oAJEAgQCBAJEA3wCBAIEA2gDy//4A6v/PAO3/4QCBAJEA&#10;gQCBAJEAwwDK//YA5gC1/+gAkQCBAIEAkQDfAIEAgQDYAPT/6P/OAO7/4ACBAJEAgQCBAJEAxADL&#10;//QA5wC0/+gAkQCBAIEAkQDfAIEAgQDXAPX/6f/OAO3/4gD//wD/ggCRAIEAgQCRAMUAy//zAOgA&#10;s//oAJEAgQCBAJEA3wCBAIEA1gD2/+n/zgDu/+IA/v///4MAkQCBAIEAkQDFAMv/8wDoALP/6ACR&#10;AIEAgQCRAN8AgQCBANUA9//r/80A7f/kAPz//f+FAJEAgQCBAJEAxQDN//EA6QCy/+gAkQCBAIEA&#10;kQDfAIEAgQDUAPj/6//OAO3/5QD6//3/hQCRAIEAgQCRAMYAzf/wAOoAsf/oAJEAgQCBAJEA3wCB&#10;AIEA0wD5/+z/zQDu/+QA+v/9/4UAkQCBAIEAkQDGAM3/8ADqALH/6ACRAIEAgQCRAN8AgQCBANEA&#10;+//u/8wA7v/lAPj//v+EAJEAgQCBAJEAyADO/+0A6wCw/+gAkQCBAIEAkQDfAIEAgQDQAPz/7v/N&#10;AO3/5gD3//7/hACRAIEAgQCRAMgAzv/tAOsAsP/oAJEAgQCBAJEA3wCBAIEA0AD8/+//zADt/+cA&#10;9v/+/4QAkQCBAIEAkQDIAND/6wDrALD/6ACRAIEAgQCRAN8AgQCBAM4A/v/w/8wA7f/oAPT///+D&#10;AJEAgQCBAJEAyQDQ/+oA7ACv/+gAkQCBAIEAkQDfAIEAgQDNAP//8f/LAO7/6ADz////gwCRAIEA&#10;gQCRAMoA0P/pAO0Arv/oAJEAgQCBAJEA3wCBAIEAzQD///H/ywDv/+kA8f///4MAkQCBAIEAkQDL&#10;ANH/5wDtAK7/6ACRAIEAgQCRAN8AgQCBAMsAAAD0/8sA7f/qAPD///+DAJEAgQCBAJEAywDS/+YA&#10;7gCt/+gAkQCBAIEAkQDfAIEAgQDLAAAA9P/LAO3/6wDv/wD/8QD//5QAkQCBAIEAkQDMANP/5ADu&#10;AK3/6ACRAIEAgQCRAN8AgQCBAMsA/wD1/8wA7f/rAO7/AP/yAP3/lQCRAIEAgQCRAM0A0v/kAO8A&#10;rP/oAJEAgQCBAJEA3wCBAIEAywD9APb/zQDu/+wA7P8A//MA+v+XAJEAgQCBAJEAzgDT/+IA8ACq&#10;/+kAkQCBAIEAkQDfAIEAgQDLAP0A9f/PAO7/7ADr//MA+P+YAJEAgQCBAJEAzwDT/+EA8ACq/+kA&#10;kQCBAIEAkQDfAIEAgQDLAPwA9v/PAO7/7QDq//MA9/+ZAJEAgQCBAJEA0ADS/+EA8ACq/+kAkQCB&#10;AIEAkQDfAIEAgQDLAPoA9//RAO3/7wDp/wAA8wD0/5wAkQCBAIEAkQDRANT/3gDxAKn/6QCRAIEA&#10;gQCRAN8AgQCBAMsA+gD2/9MA7f/vAOj/AADyAPT/nQCRAIEAgQCRANEA1P/eAPEAqP/qAJEAgQCB&#10;AJEA3wCBAIEAywD5APf/0wDu//AA5v8AAPEA9P+eAJEAgQCBAJEA0gDU/90A8QCo/+oAkQCBAIEA&#10;kQDfAIEAgQDLAPcA+P/VAO7/8QDk/wAA8ADy/6EAkQCBAIEAkQDUANT/2wDyAKf/6gCRAIEAgQCR&#10;AN8AgQCBAMsA9gD5/9UA7v/yAOP/AADvAPL/ogCRAIEAgQCRANQA1f/aAPIApv/rAJEAgQCBAJEA&#10;3wCBAIEAywD1APr/1gDt//IA4/8AAO4A8v+jAJEAgQCBAJEA1QDV/9kA8gCm/+sAkQCBAIEAkQDf&#10;AIEAgQDLAPQA+//XAO3/9ADg/wAA7QDx/6UAkQCBAIEAkQDWANb/1wDzAKX/6wCRAIEAgQCRAN8A&#10;gQCBAMsA8wD9/9YA7v/0AOD//wDsAPD/pwCRAIEAgQCRANcA1v/WAPMApf/rAJEAgQCBAJEA3wCB&#10;AIEAywDyAP//1QDu//UA3///AOwA8P+nAJEAgQCBAJEA1wDX/9UA8wCl/+sAkQCBAIEAkQDfAIEA&#10;gQDLAMYA7f/2AN3//wDtAOz/qgCRAIEAgQCRANkA1v/UAPQApP/rAJEAgQCBAJEA3wCBAIEAywDG&#10;AO3/9wDv/wAA8P/+AO0A6/+rAJEAgQCBAJEA2gDX/9IA9ACk/+sAkQCBAIEAkQDfAIEAgQDLAMcA&#10;7f/3AO///wDw//4A7QDp/60AkQCBAIEAkQDaANf/0gD0AKP/7ACRAIEAgQCRAN8AgQCBAMsAxwDu&#10;//kA7//8APD//gDvAOT/sACRAIEAgQCRANwA1//QAPQAo//sAJEAgQCBAJEA3wCBAIEAywDIAO7/&#10;+QDu//wA8P/+APAA4/+wAJEAgQCBAJEA3QDX/88A9ACi/+0AkQCBAIEAkQDfAIEAgQDLAMgA7v/6&#10;AO//+wDv//4A8ADj/7AAkQCBAIEAkQDdANf/zwD0AKL/7QCRAIEAgQCRAN8AgQCBAMsAygDt//sA&#10;7//5APD//QDxAPL//AD3/68AkQCBAIEAkQDfANf/zQD0AKH/7gCRAIEAgQCRAN8AgQCBAMsAygDt&#10;//0A7v/4APD//QDxAPL/+gD5/68AkQCBAIEAkQDgANf/zAD0AKH/7gCRAIEAgQCRAN8AgQCBAMsA&#10;ygDu//wA7//3APD//QDyAPL/9wD8/64AkQCBAIEAkQDhANb/zAD0AKH/7gCRAIEAgQCRAN8AgQCB&#10;AMsAywDu//4A7//1AO///QDzAPL/ngCRAIEAgQCRAOMA1v/KAPUAoP/uAJEAgQCBAJEA3wCBAIEA&#10;ywDMAO3//wDu//UA7//9APMA8/+dAJEAgQCBAJEA4wDX/8kA9QCf/+8AkQCBAIEAkQDfAIEAgQDL&#10;ANsAAP/0ANn/8wDv//0A9ADz/5wAkQCBAIEAkQDkANb/yQD1AJ//7wCRAIEAgQCRAN8AgQCBAMsA&#10;3AD8//cA2//xAPD//AD2APL/mwCRAIEAgQCRAOYA1v/HAPUAnv/wAJEAgQCBAJEA3wCBAIEAywDd&#10;APr/+ADc//AA8P/8APYA8v+bAJEAgQCBAJEA5wDW/8YA9QCe//AAkQCBAIEAkQDfAIEAgQDLAN0A&#10;+f/6ANz/7wDw//wA9gDz/5oAkQCBAIEAkQDoANX/xgD1AJ3/8QCRAIEAgQCRAN8AgQCBAMsA3gD1&#10;//4A3f/uAPD/+wD4APL/2QD9/8UAkQCBAIEAkQDpANX/xQD1AJ3/8QCRAIEAgQCRAN8AgQCBAMsA&#10;3QDQ/+0A8P/7APgA8//ZAPv/xgCRAIEAgQCRAOoA1f/EAPUAnf/xAJEAgQCBAJEA3wCBAIEAywDc&#10;ANL/7ADw//sA+QDy/9kA+f/IAJEAgQCBAJEA6wDV/8MA9QCc//IAkQCBAIEAkQDfAIEAgQDLANsA&#10;1f/rAPD/+gD6APP/2AD2/8oAkQCBAIEAkQDtANT/wgD1AJv/8wCRAIEAgQCRAN8AgQCBAMsA2QDZ&#10;/+kA8P/6APsA8//XAPX/ywCRAIEAgQCRAO4A0//CAPUAm//zAJEAgQCBAJEA3wCBAIEAywDZANr/&#10;6ADw//oA+wDz/9cA8//NAJEAgQCBAJEA7wDT/8EA9QCa//QAkQCBAIEAkQDfAIEAgQDLANYA3//m&#10;APD/+gD8APP/1ADy/9AAkQCBAIEAkQDwANP/wAD2AJn/9ACRAIEAgQCRAN8AgQCBAMsA1gDg/+YA&#10;7//6AP0A8//SAPL/0QCRAIEAgQCRAPEA0/+/APYAmP/1AJEAgQCBAJEA3wCBAIEAywDVAOL/5QDv&#10;//oA/gDy/9EA8f/TAJEAgQCBAJEA8gDS/78A9gCX//YAkQCBAIEAkQDfAIEAgQDLANMA5v/jAPD/&#10;+QD/APL/zgDw/9YAkQCBAIEAkQD0ANL/vQD1AJf/9wCRAIEAgQCRAN8AgQCBAMsA0QDp/+IA8P/5&#10;AP8A8//MAPD/1wCRAIEAgQCRAPUA0f+9APUAl//3AJEAgQCBAJEA3wCBAIEAywDQAOv/4QDw//kA&#10;/wD0/8oA7//ZAJEAgQCBAJEA9QDR/70A9QCW//gAkQCBAIEAkQDfAIEAgQDLAM4A7//fAPD/+QDz&#10;/8gA7P/dAJEAgQCBAJEA9wDR/7sA9QCV//kAkQCBAIEAkQDfAIEAgQDLAM0A8v/eAPD/+QAA//P/&#10;xgDt/94AkQCBAIEAkQD4AND/uwD1AJT/+gCRAIEAgQCRAN8AgQCBAMsAzADz/94A8P/5AAD/9P/F&#10;AOv/4ACRAIEAgQCRAPgA0f+6APUAlP/6AJEAgQCBAJEA3wCBAIEAywDKAPj/2wDw//oA///1/8UA&#10;5//jAJEAgQCBAJEA+gDP/7oA9QCS//wAkQCBAIEAkQDfAIEAgQDLAMkA+f/bAPD/+wD+//b/xADm&#10;/+QAkQCBAIEAkQD7AM//uQD1AJH//QCRAIEAgQCRAN8AgQCBAMsAxwD9/9oA8P/7AP3/9v/FAOP/&#10;5gCRAIEAgQCRAPsAz/+5APUAkf/9AJEAgQCBAJEA3wCBAIEAywCcAPD/+wD9//f/xADg/+kAkQCB&#10;AIEAkQD+AM3/uAD1AI///wCRAIEAgQCRAN8AgQCBAMsAnADw//wA/P/4/8MA4P/pAJEAgQCBAJEA&#10;/gDO/7cA9QCO/wAAkQCBAIEAkQDfAIEAgQDLAJ0A7//9APv/+f/DAN//8gAA//kAkQCBAIEAkQD/&#10;AM3/twD0AI//AACRAIEAgQCRAN8AgQCBAMsAnQDv//4A+v/5/8QA7//+APT/9AD7//sAkQCBAIEA&#10;kQDL/7cA9ACO/wD/kgCBAIEAkQDfAIEAgQDLAJ0A7//+APr/+v/DAO//+wD4//MA+//7AJEAgQCB&#10;AJEAzP+2APQAjv///5MAgQCBAJEA3wCBAIEAywCdAO///wD5//v/wwDv//gA+v/0APj//QCRAIEA&#10;gQCSAAD/zP+2APQAjv/+/5QAgQCBAJEA3wCBAIEAywCdAOX//P/CAO//4wD4//4AkQCBAIEAlAD+&#10;/83/tQD0AI7//P+WAIEAgQCRAN8AgQCBAMsAnQDl//z/wwDv/+IA9///AJEAgQCBAJUA/f/N/7UA&#10;9ACO//r/mACBAIEAkQDfAIEAgQDLAJ0A5f/9/8IA7//iAPb/AACRAIEAgQCVAP3/zv+0APQAjv/5&#10;/5kAgQCBAJEA3wCBAIEAywCeAOT////BAO//4AD2/wD/kgCBAIEAlwD7/87/tADzAI//9/+4AP3/&#10;6ACBAIEAkQDfAIEAgQDLAJ4A5P///8IA7//eAPf///+TAIEAgQCYAPr/zv+0APMAj//2/7wA+f/p&#10;AIEAgQCRAN8AgQCBAMsAngDk////wgDv/94A9//+/5QAgQCBAJkA+f/O/7QA8wCP//T/wAD2/+oA&#10;gQCBAJEA3wCBAIEAywCeAOT/wADv/90A+P/9/5UAgQCBAJoA+P/P/7MA8wCP//H/xwDy/+oAgQCB&#10;AJEA3wCBAIEAywCfAOP/wQDv/9wA+P/8/5YAgQCBAJoA+P/Q/7IA8gCQ//D/ywDu/+sAgQCBAJEA&#10;3wCBAIEAywCfAOT/AADCAO7/3AD4//v/lwCBAIEAmwD3/9D/sgDyAJD/7f/QAOv/7ACBAIEAkQDf&#10;AIEAgQDLAJ8A5f//AMMA7v/aAPn/+f+ZAIEAgQCdAPX/0P+yAPEAkf/p/9oA5P/tAIEAgQCRAN8A&#10;gQCBAMsAoADk//8AwwDv/9kA+f/5/5kAgQCBAJ0A9f/R/7EA8QCR/+b/4ADh/+0AgQCBAJEA3wCB&#10;AIEAywCgAOX//gDDAO//2AD6//j/mgCBAIEAngD0/9H/sQDxAJH/4f/pAN3/7QCBAIEAkQDfAIEA&#10;gQDLAKAA5v/9AMQA7//XAPr/+P+aAIEAgQCgAPL/0f+xAPEAkf+l/+0AgQCBAJEA3wCBAIEAywCg&#10;AOb//QDEAO//1gD7//j/mgCBAIEAoADy/9H/sQDxAJH/pf/tAIEAgQCRAN8AgQCBAMsAoADn//wA&#10;xQDv/9UA+//3/5sAgQCBAKEA8f/R/7EA8QCR/6b/7ACBAIEAkQDfAIEAgQDLAKAA6P/7AMYA7//U&#10;APv/9/+bAIEAgQCiAPD/0v+wAPAAkv+o/+oAgQCBAJEA3wCBAIEAywCgAOn/+gDGAO//1AD7//b/&#10;nACBAIEAowDv/9L/sADwAJL/qP/qAIEAgQCRAN8AgQCBAMsAoQDo//oAxgDv/9QA+//2//EA//+u&#10;AIEAgQCjAO//0v+wAO8Ak/+p/+kAgQCBAJEA3wCBAIEAywChAOr/+ADHAO//0gD8//X/8wD6/7IA&#10;gQCBAKUA7f/S/7AA7wCT/6v/5wCBAIEAkQDfAIEAgQDLAKAA6//4AMgA7//RAPz/9f/zAPj/tACB&#10;AIEApgDs/9P/rwDuAJT/rP/mAIEAgQCRAN8AgQCBAMsAnwDt//cAyADv/9AA/f/1//MA9/+1AIEA&#10;gQCmAOz/0/+vAO4AlP+t/+UAgQCBAJEA3wCBAIEAywCcAPD/9wDJAO//zwD9//X/9ADy/7kAgQCB&#10;AKcA6//T/68A7gCU/6//4wCBAIEAkQDfAIEAgQDLAJsA8f/3AMkA7//OAP7/9f/0APD/uwCBAIEA&#10;qADq/9P/rwDuAJT/sP/iAIEAgQCRAN8AgQCBAMsAmgDy//cA7AD//+AA7//OAP7/9f/zAO//vQCB&#10;AIEAqQDp/9P/rwDtAJX/sf/hAIEAgQCRAN8AgQCBAMsAlwDy//oA7QD7/+QA7//NAP7/9P/yAO3/&#10;wQCBAIEAqQDp/9T/rgDsAJb/s//fAIEAgQCRAN8AgQCBAMsAlwDy//oA7QD6/+YA7//MAP7/9P/x&#10;AOz/wwCBAIEAqgDo/9T/rgDrAJf/tP/eAIEAgQCRAN8AgQCBAMsAlQDz//sA7QD6/+cA7v/MAP7/&#10;9P/wAOv/xQCBAIEAqwDn/9T/rgDrAJf/tP/eAIEAgQCRAN8AgQCBAMsAkwDz//0A7QD6/+cA7//K&#10;AP//8//vAOn/yQCBAIEArADm/9T/rgDrAJf/t//bAIEAgQCRAN8AgQCBAMsAkgD0//0A7gD5/+cA&#10;7//KAP//8//uAOj/ywCBAIEArQDl/9T/rgDqAJj/t//bAIEAgQCRAN8AgQCBAMsAkQD0//4A7gD5&#10;/+gA7//JAP//8//tAOf/zQCBAIEArQDl/9T/rgDpAJn/uf/ZAIEAgQCRAN8AgQCBAMsAjgD1/wAA&#10;7wD5/+gA7//HAAD/8v/tAOP/0gCBAIEArwDj/9T/rgDoAJr/u//XAIEAgQCRAN8AgQCBAMsAjQD2&#10;/wAA7wD5/+gA7//HAAD/8v/tAOL/0wCBAIEArwDj/9T/rgDoAJr/vP/WAIEAgQCRAN8AgQCBAMsA&#10;jAD3/wAA8AD4/+kA7//FAPL/7QDi/9MAgQCBAK8A4//U/64A6ACa/73/1QCBAIEAkQDfAIEAgQDL&#10;AIoA+v//APAA+P/pAO//xQDy/+4A4f/8AP3/3ACBAIEAsQDh/9T/rgDnAJv/v//TAIEAgQCRAN8A&#10;gQCBAMsAiAD9//4A8AD4/+oA7v/FAPL/7gDh//wA+//eAIEAgQCyAOD/1P+uAOYAnP/A/9IAgQCB&#10;AJEA3wCBAIEAywCHAP///QDwAPj/6gDv/8QA8v/uAOL//AD5/98AgQCBALIA4P/U/64A5QCd/8H/&#10;0QCBAIEAkQDfAIEAgQDLAIEA8QD3/+sA7//DAPH/8ADv//sA+f/8APT/5ACBAIEAsgDg/9T/rgDl&#10;AJ3/w//PAIEAgQCRAN8AgQCBAMsAgQDyAPb/7ADu/8MAAADy//AA7//3AP7//ADx/+YAgQCBALMA&#10;3//U/64A5ACe/8T/zgCBAIEAkQDfAIEAgQDLAIEA8gD2/+wA7//CAAAA8v/wAO//7wDv/+gAgQCB&#10;ALQA3v/U/64A4wCf/8b/zACBAIEAkQDfAIEAgQDLAIEA8wD1/+wA7//CAAAA8f/yAO//7gDq/+0A&#10;gQCBALUA3f/U/64A4gCg/8j/ygCBAIEAkQDfAIEAgQDLAIEA8wD1/+0A7//BAP8A8v/yAO//7ADp&#10;//AAgQCBALUA3f/U/64A4gCg/8n/yQCBAIEAkQDfAIEAgQDLAIEA8wD1/+4A7v/BAP8A8f/zAPD/&#10;6gDo//IAgQCBALUA3f/U/64A4QCh/8v/xwCBAIEAkQDfAIEAgQDLAIEA8wDy//IA7v/AAP8A8f/0&#10;AO//5wDm//cAgQCBALYA3P/U/64A4ACi/83/xQCBAIEAkQDfAIEAgQDLAIEA9ADw//MA7/+/AP4A&#10;8v/1AO//5ADl//oAgQCBALcA2//T/68A3wCj/8//wwCBAIEAkQDfAIEAgQDLAIEA9ADu//UA7/+/&#10;AP4A8v/1AO//4wDj//0AgQCBALcA2//T/68A3wCj/9D/wgCBAIEAkQDfAIEAgQDLAIEA9QDq//kA&#10;7v+/AP4A8v/1AO//4gDg/4EAgQC4ANr/0/+vANwApv/S/8AAgQCBAJEA3wCBAIEAywCBAPUA6v/6&#10;AO7/vgD+APH/9gDv/+IA4P+BAIEAuADa/9P/rwDcAKb/0/+/AIEAgQCRAN8AgQCBAMsAgQDzAOr/&#10;/ADv/70A/gDx//cA7//hAOD/gQCBALgA2v/T/68A2wCn/9X/vQCBAIEAkQDfAIEAgQDLAIEA8ADX&#10;/7wA/gDw//gA7//gAOL/AACBAIEAuQDZ/9L/sADZAKn/2P+6AIEAgQCRAN8AgQCBAMsAgQDuANn/&#10;vAD+APD/+QDv/98A4v8AAIEAgQC6ANj/0v+wANkAqf/Y/7oAgQCBAJEA3wCBAIEAywCBAO0A2v+9&#10;AAD/7f/5AO//3wDi/wAA8wAA/5AAgQC6ANj/0v+wANgAqv/a/7gAgQCBAJEA3wCBAIEAywCBAOkA&#10;3//BAPv/7P/7AO//3gDu//sA+/8AAPMA+f+XAIEAuwDX/9L/sADWAKz/3f+1AIEAgQCRAN8AgQCB&#10;AMsAgQDnAOH/wgD6/+v//ADv/94A7v/0APQA9P+bAIEAuwDX/9H/sQDWAKz/3v+0AIEAgQCRAN8A&#10;gQCBAMsAgQDnAOL/wwD4/+n//gDv/94A7v/0APQA8f+eAIEAuwDX/9H/sQDVAK3/4P+yAIEAgQCR&#10;AN8AgQCBAMsAgQDkAOX/5wD//+EA9v/V/9wA7//0APUA6v+kAIEAvADW/9H/sQDTAK//4v+wAIEA&#10;gQCRAN8AgQCBAMsAgQDiAOj/5gD+/+MA9f/V/9wA7//0APUA5v+oAIEAvADW/9H/sQDSALD/5P+u&#10;AIEAgQCRAN8AgQCBAMsAgQDhAOn/5wD7/+YA9P/V/9wA7//0APUA4/+rAIEAvQDV/9H/sQDQALL/&#10;5f+tAIEAgQCRAN8AgQCBAMsAgQDeAOr/6wD4/+kA8v/4//sA5f/bAO//9ADyAN7/swCBAL0A1f/R&#10;/7EAzwCz/+n/qQCBAIEAkQDfAIEAgQDLAIEA3ADr/+wA+P/pAPL/+f/3AOj/2wDv//QA8ADg/7MA&#10;gQC+ANT/0f+xAM0Atf/q/6gAgQCBAJEA3wCBAIEAywCBANsA6v/vAPf/6QDy//v/8wDr/9oA7//0&#10;AO4A4v+zAIEAvgDU/9H/sQDNALX/7P+mAIEAgQCRAN8AgQCBAMsAgQDYAOr/9AD2/+oA8P/9/+8A&#10;7f/aAO//9ADrAOX/swCBAL4A1P/R/7EAygC4/+//owCBAIEAkQDfAIEAgQDLAIEA1gDr//UA9//q&#10;AO///v/sAO//2gDv//QA6gDm//EA/f/HAIEAvgDU/9D/sgDJALn/8P+iAIEAgQCRAN8AgQCBAMsA&#10;gQDUAOv/+AD3/+kA7//+/+wA7//aAO//9ADrAOX/8QD5/8sAgQC+ANT/0P+yAMgAuv/y/6AAgQCB&#10;AJEA3wCBAIEAywCBANEA6v/+APX/6QDv////7ADv/9kA7//0AOwA5f/wAO//1QCBAL8A0//P/7MA&#10;xQC9//b/nACBAIEAkQDfAIEAgQDLAIEAzwDr//8A9v/pAO7/AP/rAO//2QDv//QA7QDw/+UA6f/a&#10;AIEAvwDT/8//swDDAL//+f+ZAIEAgQCRAN8AgQCBAMsAgQDOAN//6QDu/+oA8P/YAO//9ADtAPH/&#10;5ADl/94AgQC/ANP/z/+zAMEAwf/7/5cAgQCBAJEA3wCBAIEAywCBAMwA4v/pAO3/6wDw/9cA7//0&#10;AO4A8f/jAN3/5gCBAMAA0v/O/7QAvgDE////kwCBAIEAkQDfAIEAgQDLAIEAygDl/+gA7f/sAO//&#10;1wDv//QA7gDy/+EA2f/rAIEAwADS/87/tAC9AMb/AACRAIEAgQCRAN8AgQCBAMsAgQDIAOf/6QDt&#10;/wAA7ADv/9cA7//0AO8A8f/fANn/7QCBAMAA0v/O/7QAuwDK//4AkQCBAIEAkQDfAIEAgQDLAIEA&#10;xgDq/+gA7v//AOwA7//WAPD/9ADwAPL/2QDd/+0AgQDBANH/zv+0ALYA1f/4AJEAgQCBAJEA3wCB&#10;AIEAywCBAMQA7P/oAO7//wDsAPD/1QDw//QA8ADy/9YA4f/uAP//+P+KAMEA0f/O/7QAtADb//QA&#10;kQCBAIEAkQDfAIEAgQDLAIEAwwDu/+cA7//+AO0A7//VAO7/9gDxAPL/0wDj/+4A///w/5IAwQDR&#10;/83/tQCwAOL/8QCRAIEAgQCRAN8AgQCBAMsAgQDAAPL/5gDv//4A7QDw/9QA6f/7APIA8v/SAOP/&#10;7wD+/9//owAAAOz/1wDR/8z/tgClAP3/4QCRAIEAgQCRAN8AgQCBAMsAgQC/APP/5gDv//4A7gDv&#10;/9QA5//9APMA8v/RAOn/6QD+/9H/vAD2/+r/2ADR/8z/tgCBAJEAgQCBAJEA3wCBAIEAywCBAL0A&#10;9f/mAO///gDuAPD/0wDk/wAA8wDy/9EA7//jAP7/yf/NAO3/6v/YANH/zP+2AIEAkQCBAIEAkQDf&#10;AIEAgQDLAIEAugD6/+UA7//9AO8A7//TAOP//P/5APL/0ADv/+MA/v/J/9gA4v/q/9gA0f/L/7cA&#10;gQCRAIEAgQCRAN8AgQCBAMsAgQC5APv/5QDv//0A7wDv/9MA4//5//0A8v/PAO//4wD+/8n/2wDf&#10;/+r/2ADR/8v/twCBAJEAgQCBAJEA3wCBAIEAywCBALgA/f/kAO///QDvAO//0gDk/+f/zgDv/+QA&#10;/f/J/94A3P/q/9gA0f/L/7cAgQCRAIEAgQCRAN8AgQCBAMsAgQC1AAD/4wDx//wA7wDw/9EA5P/n&#10;/84A8P/kAPz/yf/hANn/7P/WANH/yv+4AIEAkQCBAIEAkQDfAIEAgQDLAIEAlgDx//wA8ADv/9EA&#10;5P/o/80A8P/kAPz/yv/iANf/7//TANH/yf+5AIEAkQCBAIEAkQDfAIEAgQDLAIEAlgDx//wA8ADw&#10;/9AA5P/p/8wA8P/kAPz/zP/iANX/8v/RAND/yf+5AIEAkQCBAIEAkQDfAIEAgQDLAIEAlgDx//wA&#10;8QDw/88A5P/q/8wA7//lAPv/1P/bANT/9//MAND/yP+6AIEAkQCBAIEAkQDfAIEAgQDLAIEAlgDx&#10;//wA8gDv/88A8P//APf/6v/MAPD/5AD7//z/8wDo/9wA0v/3/8wA0P/I/7oAgQCRAIEAgQCRAN8A&#10;gQCBAMsAgQCWAPD//QDyAO//zwDw//sA+//r/8sA8P/kAPv//f/sAO7/3ADp//IA+f/3/8wA0P/I&#10;/7oAgQCRAIEAgQCRAN8AgQCBAMsAgQCVAPH//QDyAO//zwDw//YAAP/s/8oA8P/lAPr//v/pAPH/&#10;3QDt/+sA+v/3/8wA0P/H/7sAgQCRAIEAgQCRAN8AgQCBAMsAgQCVAPH//QDyAO//zgDx//UA/wDv&#10;/8kA8P/lAPr//v/pAPH/3gDu/+kA+v/3/8wA0P/G/7wAgQCRAIEAgQCRAN8AgQCBAMsAgQCUAPH/&#10;/gDzAO//zQDx//UA/QDx/8oA8P/kAPr//v/pAPH/3gDv/+gA+v/3/8wA0P/G/7wAgQCRAIEAgQCR&#10;AN8AgQCBAMsAgQCTAPL//gDzAPD/zADx//UA/QDz/8gA8P/lAPn////oAPH/4ADv/+YA+v/3/8wA&#10;0P/F/70AgQCRAIEAgQCRAN8AgQCBAMsAgQCTAPH//wD0AO//zADx//UA/QDz/8gA8P/lAPn/AP/n&#10;APH/4QDv/+UA+v/3/8wA0P/F/70AgQCRAIEAgQCRAN8AgQCBAMsAgQCTAPD/AAD0AO//zADx//UA&#10;/gDz/8cA8P/mAPj/5gDx/+EA7//kAPv/9//MAND/xP++AIEAkQCBAIEAkQDfAIEAgQDLAIEAkQDx&#10;/wD/9gDv/8sA8f/1AP8A8//GAPD/5gD4/+YA8v/hAPD/4gD7//f/zADQ/8P/vwCBAJEAgQCBAJEA&#10;3wCBAIEAywCBAJAA8v/+//gA7//LAPH/9QD/APP/xwDv/+YA+f8AAOcA8f/iAPD/4QD7//f/zADQ&#10;/8L/wACBAJEAgQCBAJEA3wCBAIEAywCBAI8A8//8//oA7//LAPH/9QAAAPP/xgDv/+YA+f8AAOcA&#10;8f/iAPD/4QD7//f/zADQ/8L/wACBAJEAgQCBAJEA3wCBAIEAywCBAI0A9f/4//8A7//KAPH/9QDz&#10;/8UA7//nAPn//wDnAPH/4wDv/+EA+//3/8wA0P/B/8EAgQCRAIEAgQCRAN8AgQCBAMsAgQCMAPb/&#10;5P/KAPH/9gAA//P/xQDv/+YA+//+AOcA8f/jAPD/4AD7//f/zADQ/8H/wQCBAJEAgQCBAJEA3wCB&#10;AIEAywCBAIoA+P/k/8oA8f/2AAD/9P/EAPD/4gD+//4A5wDx/+QA7//gAPv/9//MAND/wP/CAIEA&#10;kQCBAIEAkQDfAIEAgQDLAIEAhwD7/+X/yQDw//gA///2/9kA2f/cAOcA8f/lAO//3wD7//f/zADQ&#10;/7//wwCBAJEAgQCBAJEA3wCBAIEAywCBAIYA/P/l/8kA8P/4AP//9v/bANf/3ADnAPH/5QDw/94A&#10;+//3/8wA0P+//8MAgQCRAIEAgQCRAN8AgQCBAMsAgQCEAP7/5v/IAPD/+QD+//b/3QDV/9wA5wDx&#10;/+YA7//eAPv/9//MAND/vv/EAIEAkQCBAIEAkQDfAIEAgQDLAIEAgQDm/8gA8P/6AP3/9//fANL/&#10;3AD8APv/8wDw/+YA7//eAPv/9//MAND/vP/GAIEAkQCBAIEAkQDfAIEAgQDLAIEAgQD/AOj/yADw&#10;//oA/f/4/+AA0f/bAPwA+v/0APD/5gDv/94A+//3/8sA0f+8/8YAgQCRAIEAgQCRAN8AgQCBAMsA&#10;gQCBAP0A6f/JAPD/+wD8//n/4ADQ/9sA/AD6//QA8P/mAO//3gD7//f/ywDR/7v/xwCBAJEAgQCB&#10;AJEA3wCBAIEAywCBAIEA+ADs/8sA8P/8APv/+f/iAM7/2wD8APr/9ADw/+cA7//dAPv/9v/MANH/&#10;uf/JAIEAkQCBAIEAkQDfAIEAgQDLAIEAgQD3AOv/zQDw//0A+v/6/+IAzf/bAPwA+v/0APD/5wDv&#10;/90A+//2/8wA0f+5/8kAgQCRAIEAgQCRAN8AgQCBAMsAgQCBAPUA7P/OAPD//QD6//r/4gDp//oA&#10;7P/bAP0A+f/0APD/5wDv/90A+//2/8wA0f+5/8kAgQCRAIEAgQCRAN8AgQCBAMsAgQCBAPAA7//Q&#10;APD//gD5//z/4QDs//MA8P/aAP0A+f/0APD/6ADv/9wA+//2/8wA0f+3/8sAgQCRAIEAgQCRAN8A&#10;gQCBAMsAgQCBAO8A7//RAPD//wD4//z/4gDs//IA8P/aAP0A+f/0APD/6ADv/9wA+//2/8wA0f+2&#10;/8wAgQCRAIEAgQCRAN8AgQCBAMsAgQCBAOwA8f/SAO//AAD4//z/4gDt//EA8P/aAP0A+f/0APD/&#10;6ADv/9wA+//2/8wA0f+1/80AgQCRAIEAgQCRAN8AgQCBAMsAgQCBAOkA9P/RAOb//v/hAO3/8ADw&#10;/9oA/QD5//UA8P/oAO7/3AD7//b/ywDS/7P/zwCBAJEAgQCBAJEA3wCBAIEAywCBAIEA5wD3/9AA&#10;5v/+/+EA7v/vAPD/2gD9APn/9QDw/+gA7v/cAPv/9v/LANL/s//PAIEAkQCBAIEAkQDfAIEAgQDL&#10;AIEAgQDmAPj/0ADm////4QDu/+8A7//aAP0A+P/2APD/6ADv/9sA+//2/8oA0/+y/9AAgQCRAIEA&#10;gQCRAN8AgQCBAMsAgQCBAOIA/P/QAOb/AP/gAO7/7wDv/9oA/QD2//gA8P/oAO//2wD7//b/ygDT&#10;/7D/0gCBAJEAgQCBAJEA3wCBAIEAywCBAIEA4AD+/9AA5v8A/+EA7f/vAO//2gD9ANz/6ADv/9sA&#10;+//2/8oA0/+v/9MAgQCRAIEAgQCRAN8AgQCBAMsAgQCBAKwA5v/gAO7/7gDv/9oA/QDc/+gA7//b&#10;APv/9v/JANT/rv/UAIEAkQCBAIEAkQDfAIEAgQDLAIEAgQCsAOf/AADhAO7/7QDw/9kA/gDb/+gA&#10;7//bAPv/9v/JANT/rP/WAIEAkQCBAIEAkQDfAIEAgQDLAIEAgQCsAOf/AADhAO7/7QDw/9kA/gDb&#10;/+gA7//aAPz/9v/JANT/qv/YAIEAkQCBAIEAkQDfAIEAgQDLAIEAgQCsAOj//wDhAO7/7QDw/9kA&#10;/gDc/+cA7//aAPz/9v/JANT/qv/YAIEAkQCBAIEAkQDfAIEAgQDLAIEAgQCsAOn//gDhAO//7ADw&#10;/9kA/gDc/+cA7//aAPz/9v/JANT/p//bAIEAkQCBAIEAkQDfAIEAgQDLAIEAgQCsAOr//QDhAO//&#10;7ADw/9kA/gDc/+cA7//aAPz/9v/IANX/pf/dAIEAkQCBAIEAkQDfAIEAgQDLAIEAgQCsAOr//QDh&#10;AO//7QDv/9kA/gDc/+cA7//aAPz/9v/IANX/pP/eAIEAkQCBAIEAkQDfAIEAgQDLAIEAgQCsAOv/&#10;/ADhAO//7QDw/9gA/gDc/+cA7//aAPz/9v/HANb/of/hAIEAkQCBAIEAkQDfAIEAgQDLAIEAgQCr&#10;AO3/+wDhAO//7QDw/9gA/gD4//4A6P/nAO//2gD8//b/xwDW/5//4wCBAJEAgQCBAJEA3wCBAIEA&#10;ywCBAIEAqwDu//oA4QDv/+0A8P/YAP4A+P/3APD/5gDv/9oA/P/2/8cA1v+d/+UAgQCRAIEAgQCR&#10;AN8AgQCBAMsAgQCBAKsA7v/6AOIA7v/uAO//2AD+APn/9QDx/+YA7//aAPz/9v/GANf/mv/oAIEA&#10;kQCBAIEAkQDfAIEAgQDLAIEAgQCrAO//+QDiAO7/7gDw/9cA/gD5//UA8f/mAO//2gD8//b/xgDX&#10;/5j/6gCBAJEAgQCBAJEA3wCBAIEAywCBAIEAqwDw//gA4QDv/+4A8P/XAP4A+v/0APH/5gDu/9sA&#10;/P/2/8YA1/+V/+0AgQCRAIEAgQCRAN8AgQCBAMsAgQCBAKsA8f/3AOEA7//uAPD/1wD+APv/8wDx&#10;/+YA7v/bAPz/9f/GANj/jf/1AOkA+P+iAJEAgQCBAJEA3wCBAIEAywCBAIEAqwDx//cA4QDv/+4A&#10;8P/XAP4A+//zAPH/5gDu/9sA/P/1/8YA2P+K//gA7QDz/6MAkQCBAIEAkQDfAIEAgQDLAIEAgQCr&#10;APH/9wDhAO//7wDv/9cA/gD7//MA8f/mAO7/2wD8//X/xQDZ/4T//gDxAO//owCRAIEAgQCRAN8A&#10;gQCBAMsAgQCBAKgA9v/1AOEA7//vAO//1wD+APv/9ADw/+YA7f/cAPz/9f/FANn/gf/e/6QAkQCB&#10;AIEAkQDfAIEAgQDLAIEAgQClAPr/9ADhAO//7wDv/9cA+wD///MA8P/mAO3/3AD8//X/xADa/4H/&#10;3v+kAJEAgQCBAJEA3wCBAIEAywCBAIEAogD9//QA4QDv/+8A7//XAOsA8P/mAO3/3AD8//X/xADa&#10;/4H/3f+lAJEAgQCBAJEA3wCBAIEAywCBAIEAkQDhAO//7wDw/9YA6wDw/+YA7f/cAPz/9f/EANr/&#10;gf/c/6YAkQCBAIEAkQDfAIEAgQDLAIEAgQCRAOAA7//wAPD/1gDrAPD/5QDt/90A/P/1/8MA2/+B&#10;/9z/pgCRAIEAgQCRAN8AgQCBAMsAgQCBAJEA4ADv//AA8P/WAOsA8P/lAO3/3QD8//X/wwDb/4H/&#10;3P+mAJEAgQCBAJEA3wCBAIEAywCBAIEAkQDfAO7/8gDw/98A+v//AOwA7//lAO3/3QD8//X/wgDc&#10;/4H/2v+oAJEAgQCBAJEA3wCBAIEAywCBAIEAkQDeAO//8wDv/98A+v//AOwA7//kAO7/3QD8//X/&#10;wQDd/4H/2v+oAJEAgQCBAJEA3wCBAIEAywCBAIEAkQDeAO7/9ADw/94A+v//AOwA8P/jAO7/3QD8&#10;//X/wQDd/4H/2f+pAJEAgQCBAJEA3wCBAIEAywCBAIEAkQDdAO3/9gDw/94A+f8AAOwA8P/jAO3/&#10;3gD8//T/wgDd/4H/2v+oAJEAgQCBAJEA3wCBAIEAywCBAIEAkQDdAOv/+ADw/94A+f8AAOwA8P/i&#10;AO7/3gD8//X/wADe/4H/2/+nAJEAgQCBAJEA3wCBAIEAywCBAIEAkQDcAOr/+wDv/94A+f8AAOwA&#10;8P/iAO3/3wD8//T/wQDe/4H/3P+mAJEAgQCBAJEA3wCBAIEAywCBAIEAkQDaANT/3gD4/+wA8P/i&#10;AOz/4AD8//T/vwDg/4H/3v+kAJEAgQCBAJEA3wCBAIEAywCBAIEAkQDZANX/3gD4/+wA8P/hAO3/&#10;4AD8//T/vwDg/4H/3/+jAJEAgQCBAJEA3wCBAIEAywCBAIEAkQDYANb/3gD4/+wA8P/hAO3/4AD8&#10;//T/vwDg/4H/4P+iAJEAgQCBAJEA3wCBAIEAywCBAIEAkQDWANb/4AD4/+wA8P/gAO3/4QD8//T/&#10;vgDh/4H/4v+gAJEAgQCBAJEA3wCBAIEAywCBAIEAkQDUANb/4gD4/+wA8f/fAOz/4gD8//T/vgDh&#10;/4H/5P+eAJEAgQCBAJEA3wCBAIEAywCBAIEAkQDSANf/4wD4/wD/7QDx/94A7P/jAPz/9P+9AOL/&#10;gf/l/50AkQCBAIEAkQDfAIEAgQDLAIEAgQCRAMwA2f/nAPj////vAPD/3gDr/+QA/P/0/7wA4/+B&#10;/+f/mwCRAIEAgQCRAN8AgQCBAMsAgQCBAJEAxgDd/+kA+P/8//IA8P/dAOv/5QD8//T/vADj/4H/&#10;6P+aAJEAgQCBAJEA3wCBAIEAywCBAIEAkQDAAOP/6QD4//X/+QDw/9wA6//mAPz/9P+7AOT/gf/p&#10;/5kAkQCBAIEAkQDfAIEAgQDLAIEAgQCRALUA7v/pAPj/3P/bAOn/6QD8//T/ugDl/4H/7P+WAJEA&#10;gQCBAJEA3wCBAIEAywCBAIEAkQCxAPL/6QD4/9z/2wDn/+sA/P/0/7kA5v+B/+3/lQCRAIEAgQCR&#10;AN8AgQCBAMsAgQCBAJEArgD1/+kA+P/c/9oA5f/wAPr/8f+8AOb/gf/u/5QAkQCBAIEAkQDfAIEA&#10;gQDLAIEAgQCRAKYA/v/oAPj/2f/bAM//6f/DAOf/gf/x/5EAkQCBAIEAkQDfAIEAgQDLAIEAgQCR&#10;AIoA+P/W/90A0P/o/8MA6P+B//L/kACRAIEAgQCRAN8AgQCBAMsAgQCBAJEAigD4/9T/3QDS/+j/&#10;wgDp/4H/9P+OAJEAgQCBAJEA3wCBAIEAywCBAIEAkQCKAPj/0f/dANX/6P/BAOr/gf/2/4wAkQCB&#10;AIEAkQDfAIEAgQDLAIEAgQCRAIMA///R/9wA1v/o/8EA6v+B//f/iwCRAIEAgQCRAN8AgQCBAMsA&#10;gQCBAJEAgQD6ANj/2gDY/+j/wADr/4H/+f+JAJEAgQCBAJEA3wCBAIEAywCBAIEAkQCBAOYA7P/V&#10;AN3/6/+8AOz/gf/7/4cAkQCBAIEAkQDfAIEAgQDLAIEAgQCRAIEA4ADy/9IA4P+lAO3/gf/9/4UA&#10;kQCBAIEAkQDfAIEAgQDLAIEAgQCRAIEA1wD8/8sA8f/2AKQA7v+B//7/hACRAIEAgQCRAN8AgQCB&#10;AMsAgQCBAJEAgQCBAKIA8P+B/4EAkQCBAIEAkQDfAIEAgQDLAIEAgQCRAIEAgQChAPH/g///AIEA&#10;kQCBAIEAkQDfAIEAgQDLAIEAgQCRAIEAgQCgAPL/hP/+AIEAkQCBAIEAkQDfAIEAgQDLAIEAgQCR&#10;AIEAgQCfAPP/h//7AIEAkQCBAIEAkQDfAIEAgQDLAIEAgQCRAIEAgQCdAPX/if/5AIEAkQCBAIEA&#10;kQDfAIEAgQDLAIEAgQCRAIEAgQCdAPX/iv/4AIEAkQCBAIEAkQDfAIEAgQDLAIEAgQCRAIEAgQCa&#10;APj/jf/1AIEAkQCBAIEAkQDfAIEAgQDLAIEAgQCRAIEAgQCaAPj/j//zAIEAkQCBAIEAkQDfAIEA&#10;gQDLAIEAgQCRAIEAgQCZAPn/kP/yAIEAkQCBAIEAkQDfAIEAgQDLAIEAgQCRAIEAgQCXAPv/k//v&#10;AIEAkQCBAIEAkQDfAIEAgQDLAIEAgQCRAIEAgQCWAPz/lf/tAIEAkQCBAIEAkQDfAIEAgQDLAIEA&#10;gQCRAIEAgQCUAP7/lv/sAIEAkQCBAIEAkQDfAIEAgQDLAIEAgQCRAIEAgQCRAJr/6ACBAJEAgQCB&#10;AJEA3wCBAIEAywCBAIEAkQCBAIEAkQAAAJz/5wCBAJEAgQCBAJEA3wCBAIEAywCBAIEAkQCBAIEA&#10;kQD/AKD/5ACBAJEAgQCBAJEA3wCBAIEAywCBAIEAkQCBAIEAkQD8AKf/4ACBAJEAgQCBAJEA3wCB&#10;AIEAywCBAIEAkQCBAIEAkQD7AKr/3gCBAJEAgQCBAJEA3wCBAIEAywCBAIEAkQCBAIEAkQD5AK7/&#10;3ACBAJEAgQCBAJEA3wCBAIEAywCBAIEAkQCBAIEAkQD1ALf/1wCBAJEAgQCBAJEA3wCBAIEAywCB&#10;AIEAkQCBAIEAkQD0ALr/1QCBAJEAgQCBAJEA3wCBAIEAywCBAIEAkQCBAIEAkQDyAL//0gCBAJEA&#10;gQCBAJEA3wCBAIEAywCBAIEAkQCBAIEAkQDtAMn/zQCBAJEAgQCBAJEA3wCBAIEAywCBAIEAkQCB&#10;AIEAkQDrAM7/ygCBAJEAgQCBAJEA3wCBAIEAywCBAIEAkQCBAIEAkQDpANP/xwCBAJEAgQCBAJEA&#10;3wCBAIEAywCBAIEAkQCBAIEAkQDjAOH/vwCBAJEAgQCBAJEA3wCBAIEAywCBAIEAkQCBAIEAkQDf&#10;AOv/uQCBAJEAgQCBAJEA3wAAAABNSUI4a3NNTA4AAAAAAP//AAAAAAAAMgCAAAAATUlCOHR0YVAA&#10;AAAATUlCOGtzTUYMAAAAAAD//wAAAAAAADIAAAAAAFBLAQItABQABgAIAAAAIQCGsnWlFAEAAEYC&#10;AAATAAAAAAAAAAAAAAAAAAAAAABbQ29udGVudF9UeXBlc10ueG1sUEsBAi0AFAAGAAgAAAAhADj9&#10;If/WAAAAlAEAAAsAAAAAAAAAAAAAAAAARQEAAF9yZWxzLy5yZWxzUEsBAi0AFAAGAAgAAAAhANDW&#10;OTvlAgAAFAgAAA4AAAAAAAAAAAAAAAAARAIAAGRycy9lMm9Eb2MueG1sUEsBAi0AFAAGAAgAAAAh&#10;AGBqaT3IAAAApQEAABkAAAAAAAAAAAAAAAAAVQUAAGRycy9fcmVscy9lMm9Eb2MueG1sLnJlbHNQ&#10;SwECLQAUAAYACAAAACEAdn2ze+MAAAANAQAADwAAAAAAAAAAAAAAAABUBgAAZHJzL2Rvd25yZXYu&#10;eG1sUEsBAi0ACgAAAAAAAAAhAEtvwsfXYAAA12AAABQAAAAAAAAAAAAAAAAAZAcAAGRycy9tZWRp&#10;YS9pbWFnZTEucG5nUEsBAi0ACgAAAAAAAAAhALRl9bPA/QQAwP0EABQAAAAAAAAAAAAAAAAAbWgA&#10;AGRycy9tZWRpYS9pbWFnZTIudGlmUEsFBgAAAAAHAAcAvgEAAF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Eunice Kennedy Shriver National Institute of Child Health and Human Development (NICHD), NIH, logo" style="position:absolute;left:7239;top:1270;width:22631;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N3xwAAAN8AAAAPAAAAZHJzL2Rvd25yZXYueG1sRI/BasJA&#10;EIbvBd9hGaGX0mwstWjiKqIU2ovY1AcYs2MSzM6G7GrSt+8cCr0M/Az/N/OtNqNr1Z360Hg2MEtS&#10;UMSltw1XBk7f788LUCEiW2w9k4EfCrBZTx5WmFk/8Bfdi1gpgXDI0EAdY5dpHcqaHIbEd8Syu/je&#10;YZTYV9r2OAjctfolTd+0w4blQo0d7Woqr8XNGfjc3k70eljM/dNhVizPPFTz9mjM43Tc5zK2OahI&#10;Y/xv/CE+rAF5WHzEBfT6FwAA//8DAFBLAQItABQABgAIAAAAIQDb4fbL7gAAAIUBAAATAAAAAAAA&#10;AAAAAAAAAAAAAABbQ29udGVudF9UeXBlc10ueG1sUEsBAi0AFAAGAAgAAAAhAFr0LFu/AAAAFQEA&#10;AAsAAAAAAAAAAAAAAAAAHwEAAF9yZWxzLy5yZWxzUEsBAi0AFAAGAAgAAAAhABeto3fHAAAA3wAA&#10;AA8AAAAAAAAAAAAAAAAABwIAAGRycy9kb3ducmV2LnhtbFBLBQYAAAAAAwADALcAAAD7AgAAAAA=&#10;">
                <v:imagedata r:id="rId4" o:title="Eunice Kennedy Shriver National Institute of Child Health and Human Development (NICHD), NIH, logo"/>
              </v:shape>
              <v:shape id="Picture 9" o:spid="_x0000_s1028" type="#_x0000_t75" alt="U.S. Department of Health and Human Services Logo" style="position:absolute;left:762;top:381;width:5086;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fvyAAAAN8AAAAPAAAAZHJzL2Rvd25yZXYueG1sRI9BawIx&#10;FITvBf9DeEIvRbMKFV2NIkrBQg+truDxsXnurm5eliTq6q9vCkIvA8Mw3zCzRWtqcSXnK8sKBv0E&#10;BHFudcWFgmz30RuD8AFZY22ZFNzJw2LeeZlhqu2Nf+i6DYWIEPYpKihDaFIpfV6SQd+3DXHMjtYZ&#10;DNG6QmqHtwg3tRwmyUgarDgulNjQqqT8vL0YBX6dZZ/+9Bi6t3e3b4+H4uuQfCv12m3X0yjLKYhA&#10;bfhvPBEbrWACf3/iF5DzXwAAAP//AwBQSwECLQAUAAYACAAAACEA2+H2y+4AAACFAQAAEwAAAAAA&#10;AAAAAAAAAAAAAAAAW0NvbnRlbnRfVHlwZXNdLnhtbFBLAQItABQABgAIAAAAIQBa9CxbvwAAABUB&#10;AAALAAAAAAAAAAAAAAAAAB8BAABfcmVscy8ucmVsc1BLAQItABQABgAIAAAAIQDZTjfvyAAAAN8A&#10;AAAPAAAAAAAAAAAAAAAAAAcCAABkcnMvZG93bnJldi54bWxQSwUGAAAAAAMAAwC3AAAA/AIAAAAA&#10;">
                <v:imagedata r:id="rId5" o:title="U.S"/>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8B45C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7B00322"/>
    <w:lvl w:ilvl="0">
      <w:start w:val="1"/>
      <w:numFmt w:val="decimal"/>
      <w:lvlText w:val="%1."/>
      <w:lvlJc w:val="left"/>
      <w:pPr>
        <w:tabs>
          <w:tab w:val="num" w:pos="1800"/>
        </w:tabs>
        <w:ind w:left="1800" w:hanging="360"/>
      </w:pPr>
    </w:lvl>
  </w:abstractNum>
  <w:abstractNum w:abstractNumId="2">
    <w:nsid w:val="FFFFFF7D"/>
    <w:multiLevelType w:val="singleLevel"/>
    <w:tmpl w:val="ADCCDBC2"/>
    <w:lvl w:ilvl="0">
      <w:start w:val="1"/>
      <w:numFmt w:val="decimal"/>
      <w:lvlText w:val="%1."/>
      <w:lvlJc w:val="left"/>
      <w:pPr>
        <w:tabs>
          <w:tab w:val="num" w:pos="1440"/>
        </w:tabs>
        <w:ind w:left="1440" w:hanging="360"/>
      </w:pPr>
    </w:lvl>
  </w:abstractNum>
  <w:abstractNum w:abstractNumId="3">
    <w:nsid w:val="FFFFFF7E"/>
    <w:multiLevelType w:val="singleLevel"/>
    <w:tmpl w:val="2A5EA622"/>
    <w:lvl w:ilvl="0">
      <w:start w:val="1"/>
      <w:numFmt w:val="decimal"/>
      <w:lvlText w:val="%1."/>
      <w:lvlJc w:val="left"/>
      <w:pPr>
        <w:tabs>
          <w:tab w:val="num" w:pos="1080"/>
        </w:tabs>
        <w:ind w:left="1080" w:hanging="360"/>
      </w:pPr>
    </w:lvl>
  </w:abstractNum>
  <w:abstractNum w:abstractNumId="4">
    <w:nsid w:val="FFFFFF7F"/>
    <w:multiLevelType w:val="singleLevel"/>
    <w:tmpl w:val="DC069386"/>
    <w:lvl w:ilvl="0">
      <w:start w:val="1"/>
      <w:numFmt w:val="decimal"/>
      <w:lvlText w:val="%1."/>
      <w:lvlJc w:val="left"/>
      <w:pPr>
        <w:tabs>
          <w:tab w:val="num" w:pos="720"/>
        </w:tabs>
        <w:ind w:left="720" w:hanging="360"/>
      </w:pPr>
    </w:lvl>
  </w:abstractNum>
  <w:abstractNum w:abstractNumId="5">
    <w:nsid w:val="FFFFFF80"/>
    <w:multiLevelType w:val="singleLevel"/>
    <w:tmpl w:val="CFEE9BB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3360D4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256F9D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22C719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E610B1E2"/>
    <w:lvl w:ilvl="0">
      <w:start w:val="1"/>
      <w:numFmt w:val="decimal"/>
      <w:lvlText w:val="%1."/>
      <w:lvlJc w:val="left"/>
      <w:pPr>
        <w:tabs>
          <w:tab w:val="num" w:pos="360"/>
        </w:tabs>
        <w:ind w:left="360" w:hanging="360"/>
      </w:pPr>
    </w:lvl>
  </w:abstractNum>
  <w:abstractNum w:abstractNumId="10">
    <w:nsid w:val="FFFFFF89"/>
    <w:multiLevelType w:val="singleLevel"/>
    <w:tmpl w:val="E17E4C02"/>
    <w:lvl w:ilvl="0">
      <w:start w:val="1"/>
      <w:numFmt w:val="bullet"/>
      <w:lvlText w:val=""/>
      <w:lvlJc w:val="left"/>
      <w:pPr>
        <w:tabs>
          <w:tab w:val="num" w:pos="360"/>
        </w:tabs>
        <w:ind w:left="360" w:hanging="360"/>
      </w:pPr>
      <w:rPr>
        <w:rFonts w:ascii="Symbol" w:hAnsi="Symbol" w:hint="default"/>
      </w:rPr>
    </w:lvl>
  </w:abstractNum>
  <w:abstractNum w:abstractNumId="11">
    <w:nsid w:val="01390ADC"/>
    <w:multiLevelType w:val="hybridMultilevel"/>
    <w:tmpl w:val="9162E9E0"/>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AC5286"/>
    <w:multiLevelType w:val="hybridMultilevel"/>
    <w:tmpl w:val="FF7608C2"/>
    <w:lvl w:ilvl="0" w:tplc="CDEEAB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043B10"/>
    <w:multiLevelType w:val="hybridMultilevel"/>
    <w:tmpl w:val="3A541964"/>
    <w:lvl w:ilvl="0" w:tplc="BBFC5D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82795A"/>
    <w:multiLevelType w:val="hybridMultilevel"/>
    <w:tmpl w:val="FAE82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117D78"/>
    <w:multiLevelType w:val="hybridMultilevel"/>
    <w:tmpl w:val="9558D534"/>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56620"/>
    <w:multiLevelType w:val="hybridMultilevel"/>
    <w:tmpl w:val="4B764D62"/>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B51412"/>
    <w:multiLevelType w:val="hybridMultilevel"/>
    <w:tmpl w:val="6DF0253C"/>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207474"/>
    <w:multiLevelType w:val="hybridMultilevel"/>
    <w:tmpl w:val="FBFC9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667588"/>
    <w:multiLevelType w:val="hybridMultilevel"/>
    <w:tmpl w:val="703E5812"/>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AC2453"/>
    <w:multiLevelType w:val="hybridMultilevel"/>
    <w:tmpl w:val="9F5E4060"/>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CA4BF2"/>
    <w:multiLevelType w:val="hybridMultilevel"/>
    <w:tmpl w:val="B4AA77FC"/>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760485"/>
    <w:multiLevelType w:val="hybridMultilevel"/>
    <w:tmpl w:val="31B6731E"/>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A464B5"/>
    <w:multiLevelType w:val="hybridMultilevel"/>
    <w:tmpl w:val="044E6CA6"/>
    <w:lvl w:ilvl="0" w:tplc="97B22AD8">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6666DD"/>
    <w:multiLevelType w:val="hybridMultilevel"/>
    <w:tmpl w:val="CD6E787C"/>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484CB5"/>
    <w:multiLevelType w:val="hybridMultilevel"/>
    <w:tmpl w:val="5854E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AC6147"/>
    <w:multiLevelType w:val="hybridMultilevel"/>
    <w:tmpl w:val="F4A04994"/>
    <w:lvl w:ilvl="0" w:tplc="D764AD9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AD7712"/>
    <w:multiLevelType w:val="hybridMultilevel"/>
    <w:tmpl w:val="A13C1838"/>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26"/>
  </w:num>
  <w:num w:numId="4">
    <w:abstractNumId w:val="0"/>
  </w:num>
  <w:num w:numId="5">
    <w:abstractNumId w:val="27"/>
  </w:num>
  <w:num w:numId="6">
    <w:abstractNumId w:val="24"/>
  </w:num>
  <w:num w:numId="7">
    <w:abstractNumId w:val="13"/>
  </w:num>
  <w:num w:numId="8">
    <w:abstractNumId w:val="19"/>
  </w:num>
  <w:num w:numId="9">
    <w:abstractNumId w:val="15"/>
  </w:num>
  <w:num w:numId="10">
    <w:abstractNumId w:val="21"/>
  </w:num>
  <w:num w:numId="11">
    <w:abstractNumId w:val="17"/>
  </w:num>
  <w:num w:numId="12">
    <w:abstractNumId w:val="20"/>
  </w:num>
  <w:num w:numId="13">
    <w:abstractNumId w:val="22"/>
  </w:num>
  <w:num w:numId="14">
    <w:abstractNumId w:val="11"/>
  </w:num>
  <w:num w:numId="15">
    <w:abstractNumId w:val="16"/>
  </w:num>
  <w:num w:numId="16">
    <w:abstractNumId w:val="25"/>
  </w:num>
  <w:num w:numId="17">
    <w:abstractNumId w:val="1"/>
  </w:num>
  <w:num w:numId="18">
    <w:abstractNumId w:val="2"/>
  </w:num>
  <w:num w:numId="19">
    <w:abstractNumId w:val="3"/>
  </w:num>
  <w:num w:numId="20">
    <w:abstractNumId w:val="4"/>
  </w:num>
  <w:num w:numId="21">
    <w:abstractNumId w:val="9"/>
  </w:num>
  <w:num w:numId="22">
    <w:abstractNumId w:val="5"/>
  </w:num>
  <w:num w:numId="23">
    <w:abstractNumId w:val="6"/>
  </w:num>
  <w:num w:numId="24">
    <w:abstractNumId w:val="7"/>
  </w:num>
  <w:num w:numId="25">
    <w:abstractNumId w:val="8"/>
  </w:num>
  <w:num w:numId="26">
    <w:abstractNumId w:val="10"/>
  </w:num>
  <w:num w:numId="27">
    <w:abstractNumId w:val="14"/>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2FF"/>
    <w:rsid w:val="00007668"/>
    <w:rsid w:val="00044596"/>
    <w:rsid w:val="00044F5B"/>
    <w:rsid w:val="000613CA"/>
    <w:rsid w:val="00067E80"/>
    <w:rsid w:val="00080002"/>
    <w:rsid w:val="000A015D"/>
    <w:rsid w:val="000B0DA5"/>
    <w:rsid w:val="000B52AC"/>
    <w:rsid w:val="000D3CB7"/>
    <w:rsid w:val="001109F8"/>
    <w:rsid w:val="00113763"/>
    <w:rsid w:val="00125A0B"/>
    <w:rsid w:val="001315A7"/>
    <w:rsid w:val="001328C6"/>
    <w:rsid w:val="001405A5"/>
    <w:rsid w:val="001725BA"/>
    <w:rsid w:val="00177A8D"/>
    <w:rsid w:val="00181FE9"/>
    <w:rsid w:val="001821DB"/>
    <w:rsid w:val="00187343"/>
    <w:rsid w:val="00194F8E"/>
    <w:rsid w:val="001B168B"/>
    <w:rsid w:val="001B2424"/>
    <w:rsid w:val="001B3B10"/>
    <w:rsid w:val="001C4000"/>
    <w:rsid w:val="001D562C"/>
    <w:rsid w:val="001E6D9F"/>
    <w:rsid w:val="00207CB4"/>
    <w:rsid w:val="002204A0"/>
    <w:rsid w:val="00222893"/>
    <w:rsid w:val="00227850"/>
    <w:rsid w:val="0023403D"/>
    <w:rsid w:val="002361B7"/>
    <w:rsid w:val="00251751"/>
    <w:rsid w:val="00257A33"/>
    <w:rsid w:val="0027733D"/>
    <w:rsid w:val="00277402"/>
    <w:rsid w:val="0028183B"/>
    <w:rsid w:val="00281E9B"/>
    <w:rsid w:val="00285BED"/>
    <w:rsid w:val="00290591"/>
    <w:rsid w:val="00295FA5"/>
    <w:rsid w:val="002C247F"/>
    <w:rsid w:val="002D1E59"/>
    <w:rsid w:val="002F0C71"/>
    <w:rsid w:val="0031452F"/>
    <w:rsid w:val="00316409"/>
    <w:rsid w:val="00324A17"/>
    <w:rsid w:val="00371527"/>
    <w:rsid w:val="00384C78"/>
    <w:rsid w:val="003D4498"/>
    <w:rsid w:val="003E04FC"/>
    <w:rsid w:val="003E788F"/>
    <w:rsid w:val="003F7966"/>
    <w:rsid w:val="00401AB0"/>
    <w:rsid w:val="00430BCA"/>
    <w:rsid w:val="00434754"/>
    <w:rsid w:val="00435209"/>
    <w:rsid w:val="00454554"/>
    <w:rsid w:val="00464D18"/>
    <w:rsid w:val="0046592A"/>
    <w:rsid w:val="00465E57"/>
    <w:rsid w:val="004758A4"/>
    <w:rsid w:val="004817F6"/>
    <w:rsid w:val="00485E35"/>
    <w:rsid w:val="004A4CFD"/>
    <w:rsid w:val="004B21DD"/>
    <w:rsid w:val="004C15B4"/>
    <w:rsid w:val="004D1434"/>
    <w:rsid w:val="004D70A3"/>
    <w:rsid w:val="004E287E"/>
    <w:rsid w:val="00501FEA"/>
    <w:rsid w:val="00502C4F"/>
    <w:rsid w:val="005221F5"/>
    <w:rsid w:val="0052598F"/>
    <w:rsid w:val="00561E04"/>
    <w:rsid w:val="005802EC"/>
    <w:rsid w:val="00582798"/>
    <w:rsid w:val="00587B37"/>
    <w:rsid w:val="00590B67"/>
    <w:rsid w:val="00596D64"/>
    <w:rsid w:val="00597BD8"/>
    <w:rsid w:val="005A0F41"/>
    <w:rsid w:val="005C1D2D"/>
    <w:rsid w:val="005D1810"/>
    <w:rsid w:val="005D2464"/>
    <w:rsid w:val="005D271C"/>
    <w:rsid w:val="005E023E"/>
    <w:rsid w:val="005F29C7"/>
    <w:rsid w:val="006208AF"/>
    <w:rsid w:val="006223C3"/>
    <w:rsid w:val="00624192"/>
    <w:rsid w:val="00625D7F"/>
    <w:rsid w:val="00627A79"/>
    <w:rsid w:val="006539D3"/>
    <w:rsid w:val="00660493"/>
    <w:rsid w:val="0067176A"/>
    <w:rsid w:val="006804E6"/>
    <w:rsid w:val="006820CD"/>
    <w:rsid w:val="006A4A59"/>
    <w:rsid w:val="006A533D"/>
    <w:rsid w:val="006B69EB"/>
    <w:rsid w:val="006C61C7"/>
    <w:rsid w:val="006E29B6"/>
    <w:rsid w:val="006E56D1"/>
    <w:rsid w:val="00721371"/>
    <w:rsid w:val="007232FC"/>
    <w:rsid w:val="00736BFD"/>
    <w:rsid w:val="0074323D"/>
    <w:rsid w:val="00762C89"/>
    <w:rsid w:val="00764EB3"/>
    <w:rsid w:val="00775DA7"/>
    <w:rsid w:val="007816DC"/>
    <w:rsid w:val="0078627E"/>
    <w:rsid w:val="007910CE"/>
    <w:rsid w:val="00796ED5"/>
    <w:rsid w:val="00797143"/>
    <w:rsid w:val="007B023A"/>
    <w:rsid w:val="007E536C"/>
    <w:rsid w:val="007E7360"/>
    <w:rsid w:val="00812201"/>
    <w:rsid w:val="00813025"/>
    <w:rsid w:val="00814819"/>
    <w:rsid w:val="00815FE2"/>
    <w:rsid w:val="008224A3"/>
    <w:rsid w:val="008311F1"/>
    <w:rsid w:val="00841301"/>
    <w:rsid w:val="00870832"/>
    <w:rsid w:val="00877C5D"/>
    <w:rsid w:val="008922FF"/>
    <w:rsid w:val="00896182"/>
    <w:rsid w:val="008A7531"/>
    <w:rsid w:val="008A7D11"/>
    <w:rsid w:val="008B5624"/>
    <w:rsid w:val="008D11B8"/>
    <w:rsid w:val="008E257B"/>
    <w:rsid w:val="008E7462"/>
    <w:rsid w:val="00913212"/>
    <w:rsid w:val="009228B1"/>
    <w:rsid w:val="00934F9F"/>
    <w:rsid w:val="00940225"/>
    <w:rsid w:val="009469D6"/>
    <w:rsid w:val="009544A0"/>
    <w:rsid w:val="00954FD1"/>
    <w:rsid w:val="00961299"/>
    <w:rsid w:val="00983B74"/>
    <w:rsid w:val="0099013D"/>
    <w:rsid w:val="009B3835"/>
    <w:rsid w:val="009B56D3"/>
    <w:rsid w:val="009C63CA"/>
    <w:rsid w:val="009F584B"/>
    <w:rsid w:val="00A2495D"/>
    <w:rsid w:val="00A2570C"/>
    <w:rsid w:val="00A30B00"/>
    <w:rsid w:val="00A312D5"/>
    <w:rsid w:val="00A36393"/>
    <w:rsid w:val="00A479D4"/>
    <w:rsid w:val="00A95B53"/>
    <w:rsid w:val="00AA79DF"/>
    <w:rsid w:val="00AC3C40"/>
    <w:rsid w:val="00AC76CD"/>
    <w:rsid w:val="00AD11B3"/>
    <w:rsid w:val="00AD3F98"/>
    <w:rsid w:val="00AD5DB9"/>
    <w:rsid w:val="00AE42D8"/>
    <w:rsid w:val="00B07D49"/>
    <w:rsid w:val="00B15BA1"/>
    <w:rsid w:val="00B2084E"/>
    <w:rsid w:val="00B22E95"/>
    <w:rsid w:val="00B37EB8"/>
    <w:rsid w:val="00B413C0"/>
    <w:rsid w:val="00B42DEB"/>
    <w:rsid w:val="00B45339"/>
    <w:rsid w:val="00B65204"/>
    <w:rsid w:val="00B733D2"/>
    <w:rsid w:val="00B84AAE"/>
    <w:rsid w:val="00BA0F8C"/>
    <w:rsid w:val="00BE2D3F"/>
    <w:rsid w:val="00BE3653"/>
    <w:rsid w:val="00BF1189"/>
    <w:rsid w:val="00C0331B"/>
    <w:rsid w:val="00C11CE1"/>
    <w:rsid w:val="00C1691F"/>
    <w:rsid w:val="00C221B1"/>
    <w:rsid w:val="00C265B2"/>
    <w:rsid w:val="00C620F7"/>
    <w:rsid w:val="00C64768"/>
    <w:rsid w:val="00C6573D"/>
    <w:rsid w:val="00C670D2"/>
    <w:rsid w:val="00C87112"/>
    <w:rsid w:val="00CA4FC7"/>
    <w:rsid w:val="00CA6FD2"/>
    <w:rsid w:val="00CC5DBD"/>
    <w:rsid w:val="00CD42C0"/>
    <w:rsid w:val="00CF335E"/>
    <w:rsid w:val="00CF6335"/>
    <w:rsid w:val="00D145F9"/>
    <w:rsid w:val="00D15DCB"/>
    <w:rsid w:val="00D15DF7"/>
    <w:rsid w:val="00D16FD8"/>
    <w:rsid w:val="00D17F83"/>
    <w:rsid w:val="00D42E28"/>
    <w:rsid w:val="00D43F14"/>
    <w:rsid w:val="00D463C6"/>
    <w:rsid w:val="00D753AA"/>
    <w:rsid w:val="00D777D3"/>
    <w:rsid w:val="00DC172E"/>
    <w:rsid w:val="00DC5C37"/>
    <w:rsid w:val="00DD69C2"/>
    <w:rsid w:val="00DE105C"/>
    <w:rsid w:val="00DE43A3"/>
    <w:rsid w:val="00DE7BB4"/>
    <w:rsid w:val="00DF7509"/>
    <w:rsid w:val="00E254D3"/>
    <w:rsid w:val="00E301B1"/>
    <w:rsid w:val="00E455E9"/>
    <w:rsid w:val="00E64DFA"/>
    <w:rsid w:val="00E67C52"/>
    <w:rsid w:val="00E70007"/>
    <w:rsid w:val="00E70BD3"/>
    <w:rsid w:val="00E71AC1"/>
    <w:rsid w:val="00E74F29"/>
    <w:rsid w:val="00E82129"/>
    <w:rsid w:val="00E86EFD"/>
    <w:rsid w:val="00E9182B"/>
    <w:rsid w:val="00EA172D"/>
    <w:rsid w:val="00EB2435"/>
    <w:rsid w:val="00EB67A5"/>
    <w:rsid w:val="00ED1C5F"/>
    <w:rsid w:val="00EE04A7"/>
    <w:rsid w:val="00EE463C"/>
    <w:rsid w:val="00EE5684"/>
    <w:rsid w:val="00EE70B4"/>
    <w:rsid w:val="00EF5341"/>
    <w:rsid w:val="00F05175"/>
    <w:rsid w:val="00F05C55"/>
    <w:rsid w:val="00F06C54"/>
    <w:rsid w:val="00F34334"/>
    <w:rsid w:val="00F54295"/>
    <w:rsid w:val="00F60FB3"/>
    <w:rsid w:val="00F751B1"/>
    <w:rsid w:val="00F863F4"/>
    <w:rsid w:val="00F9118D"/>
    <w:rsid w:val="00F95787"/>
    <w:rsid w:val="00FB62AB"/>
    <w:rsid w:val="00FC61A6"/>
    <w:rsid w:val="00FD0984"/>
    <w:rsid w:val="00FD23DC"/>
    <w:rsid w:val="00FD4358"/>
    <w:rsid w:val="00FE40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EABA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9C7"/>
    <w:pPr>
      <w:autoSpaceDE w:val="0"/>
      <w:autoSpaceDN w:val="0"/>
      <w:adjustRightInd w:val="0"/>
      <w:spacing w:after="240" w:line="240" w:lineRule="auto"/>
    </w:pPr>
    <w:rPr>
      <w:rFonts w:ascii="Arial" w:hAnsi="Arial" w:cs="Arial"/>
      <w:color w:val="000000"/>
      <w:sz w:val="24"/>
      <w:szCs w:val="23"/>
    </w:rPr>
  </w:style>
  <w:style w:type="paragraph" w:styleId="Heading1">
    <w:name w:val="heading 1"/>
    <w:next w:val="Heading2"/>
    <w:link w:val="Heading1Char"/>
    <w:qFormat/>
    <w:rsid w:val="00316409"/>
    <w:pPr>
      <w:spacing w:before="360" w:after="240"/>
      <w:contextualSpacing/>
      <w:jc w:val="center"/>
      <w:outlineLvl w:val="0"/>
    </w:pPr>
    <w:rPr>
      <w:rFonts w:ascii="Arial" w:hAnsi="Arial" w:cs="Arial"/>
      <w:b/>
      <w:color w:val="632E88"/>
      <w:sz w:val="32"/>
      <w:szCs w:val="32"/>
    </w:rPr>
  </w:style>
  <w:style w:type="paragraph" w:styleId="Heading2">
    <w:name w:val="heading 2"/>
    <w:basedOn w:val="Normal"/>
    <w:next w:val="Heading3"/>
    <w:link w:val="Heading2Char"/>
    <w:uiPriority w:val="9"/>
    <w:unhideWhenUsed/>
    <w:qFormat/>
    <w:rsid w:val="00896182"/>
    <w:pPr>
      <w:tabs>
        <w:tab w:val="right" w:pos="9360"/>
      </w:tabs>
      <w:spacing w:before="240" w:after="120"/>
      <w:jc w:val="center"/>
      <w:outlineLvl w:val="1"/>
    </w:pPr>
    <w:rPr>
      <w:b/>
      <w:color w:val="632E88"/>
      <w:sz w:val="28"/>
      <w:szCs w:val="24"/>
    </w:rPr>
  </w:style>
  <w:style w:type="paragraph" w:styleId="Heading3">
    <w:name w:val="heading 3"/>
    <w:next w:val="Normal"/>
    <w:link w:val="Heading3Char"/>
    <w:uiPriority w:val="9"/>
    <w:unhideWhenUsed/>
    <w:qFormat/>
    <w:rsid w:val="00222893"/>
    <w:pPr>
      <w:spacing w:after="0"/>
      <w:outlineLvl w:val="2"/>
    </w:pPr>
    <w:rPr>
      <w:rFonts w:ascii="Arial" w:hAnsi="Arial" w:cs="Arial"/>
      <w:b/>
      <w:color w:val="632E88"/>
      <w:sz w:val="24"/>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6409"/>
    <w:rPr>
      <w:rFonts w:ascii="Arial" w:hAnsi="Arial" w:cs="Arial"/>
      <w:b/>
      <w:color w:val="632E88"/>
      <w:sz w:val="32"/>
      <w:szCs w:val="32"/>
    </w:rPr>
  </w:style>
  <w:style w:type="table" w:styleId="TableGrid">
    <w:name w:val="Table Grid"/>
    <w:basedOn w:val="TableNormal"/>
    <w:uiPriority w:val="39"/>
    <w:rsid w:val="00E70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22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201"/>
    <w:rPr>
      <w:rFonts w:ascii="Segoe UI" w:eastAsia="Times New Roman" w:hAnsi="Segoe UI" w:cs="Segoe UI"/>
      <w:sz w:val="18"/>
      <w:szCs w:val="18"/>
    </w:rPr>
  </w:style>
  <w:style w:type="paragraph" w:styleId="Footer">
    <w:name w:val="footer"/>
    <w:basedOn w:val="Normal"/>
    <w:link w:val="FooterChar"/>
    <w:uiPriority w:val="99"/>
    <w:rsid w:val="00AD11B3"/>
    <w:pPr>
      <w:tabs>
        <w:tab w:val="center" w:pos="4320"/>
        <w:tab w:val="right" w:pos="8640"/>
      </w:tabs>
    </w:pPr>
    <w:rPr>
      <w:szCs w:val="24"/>
    </w:rPr>
  </w:style>
  <w:style w:type="character" w:customStyle="1" w:styleId="FooterChar">
    <w:name w:val="Footer Char"/>
    <w:basedOn w:val="DefaultParagraphFont"/>
    <w:link w:val="Footer"/>
    <w:uiPriority w:val="99"/>
    <w:rsid w:val="00AD11B3"/>
    <w:rPr>
      <w:rFonts w:ascii="Times New Roman" w:eastAsia="Times New Roman" w:hAnsi="Times New Roman" w:cs="Times New Roman"/>
      <w:sz w:val="24"/>
      <w:szCs w:val="24"/>
    </w:rPr>
  </w:style>
  <w:style w:type="paragraph" w:customStyle="1" w:styleId="Default">
    <w:name w:val="Default"/>
    <w:rsid w:val="00590B67"/>
    <w:pPr>
      <w:autoSpaceDE w:val="0"/>
      <w:autoSpaceDN w:val="0"/>
      <w:adjustRightInd w:val="0"/>
      <w:spacing w:after="240" w:line="240" w:lineRule="auto"/>
    </w:pPr>
    <w:rPr>
      <w:rFonts w:cs="Times New Roman"/>
      <w:color w:val="000000"/>
      <w:sz w:val="24"/>
      <w:szCs w:val="23"/>
    </w:rPr>
  </w:style>
  <w:style w:type="character" w:customStyle="1" w:styleId="Heading2Char">
    <w:name w:val="Heading 2 Char"/>
    <w:basedOn w:val="DefaultParagraphFont"/>
    <w:link w:val="Heading2"/>
    <w:uiPriority w:val="9"/>
    <w:rsid w:val="00896182"/>
    <w:rPr>
      <w:rFonts w:ascii="Arial" w:hAnsi="Arial" w:cs="Arial"/>
      <w:b/>
      <w:color w:val="632E88"/>
      <w:sz w:val="28"/>
      <w:szCs w:val="24"/>
    </w:rPr>
  </w:style>
  <w:style w:type="character" w:customStyle="1" w:styleId="Heading3Char">
    <w:name w:val="Heading 3 Char"/>
    <w:basedOn w:val="DefaultParagraphFont"/>
    <w:link w:val="Heading3"/>
    <w:uiPriority w:val="9"/>
    <w:rsid w:val="00222893"/>
    <w:rPr>
      <w:rFonts w:ascii="Arial" w:hAnsi="Arial" w:cs="Arial"/>
      <w:b/>
      <w:color w:val="632E88"/>
      <w:sz w:val="24"/>
      <w:szCs w:val="23"/>
    </w:rPr>
  </w:style>
  <w:style w:type="paragraph" w:styleId="ListParagraph">
    <w:name w:val="List Paragraph"/>
    <w:basedOn w:val="Normal"/>
    <w:uiPriority w:val="34"/>
    <w:qFormat/>
    <w:rsid w:val="00913212"/>
    <w:pPr>
      <w:ind w:left="720"/>
      <w:contextualSpacing/>
    </w:pPr>
  </w:style>
  <w:style w:type="character" w:styleId="Hyperlink">
    <w:name w:val="Hyperlink"/>
    <w:basedOn w:val="DefaultParagraphFont"/>
    <w:uiPriority w:val="99"/>
    <w:unhideWhenUsed/>
    <w:rsid w:val="001C4000"/>
    <w:rPr>
      <w:color w:val="0563C1" w:themeColor="hyperlink"/>
      <w:u w:val="single"/>
    </w:rPr>
  </w:style>
  <w:style w:type="paragraph" w:styleId="Header">
    <w:name w:val="header"/>
    <w:basedOn w:val="Normal"/>
    <w:link w:val="HeaderChar"/>
    <w:uiPriority w:val="99"/>
    <w:unhideWhenUsed/>
    <w:rsid w:val="00D753AA"/>
    <w:pPr>
      <w:tabs>
        <w:tab w:val="center" w:pos="4680"/>
        <w:tab w:val="right" w:pos="9360"/>
      </w:tabs>
      <w:spacing w:after="0"/>
    </w:pPr>
  </w:style>
  <w:style w:type="character" w:customStyle="1" w:styleId="HeaderChar">
    <w:name w:val="Header Char"/>
    <w:basedOn w:val="DefaultParagraphFont"/>
    <w:link w:val="Header"/>
    <w:uiPriority w:val="99"/>
    <w:rsid w:val="00D753AA"/>
    <w:rPr>
      <w:rFonts w:ascii="Arial" w:hAnsi="Arial" w:cs="Arial"/>
      <w:color w:val="000000"/>
      <w:sz w:val="24"/>
      <w:szCs w:val="23"/>
    </w:rPr>
  </w:style>
  <w:style w:type="character" w:styleId="PageNumber">
    <w:name w:val="page number"/>
    <w:basedOn w:val="DefaultParagraphFont"/>
    <w:uiPriority w:val="99"/>
    <w:semiHidden/>
    <w:unhideWhenUsed/>
    <w:rsid w:val="0046592A"/>
  </w:style>
  <w:style w:type="paragraph" w:customStyle="1" w:styleId="Body">
    <w:name w:val="Body"/>
    <w:qFormat/>
    <w:rsid w:val="004758A4"/>
    <w:pPr>
      <w:spacing w:after="240" w:line="240" w:lineRule="auto"/>
    </w:pPr>
    <w:rPr>
      <w:rFonts w:ascii="Arial" w:eastAsia="Times New Roman" w:hAnsi="Arial" w:cs="Arial"/>
      <w:sz w:val="20"/>
      <w:szCs w:val="20"/>
    </w:rPr>
  </w:style>
  <w:style w:type="character" w:styleId="CommentReference">
    <w:name w:val="annotation reference"/>
    <w:basedOn w:val="DefaultParagraphFont"/>
    <w:uiPriority w:val="99"/>
    <w:semiHidden/>
    <w:unhideWhenUsed/>
    <w:rsid w:val="00EA172D"/>
    <w:rPr>
      <w:sz w:val="16"/>
      <w:szCs w:val="16"/>
    </w:rPr>
  </w:style>
  <w:style w:type="paragraph" w:styleId="CommentText">
    <w:name w:val="annotation text"/>
    <w:basedOn w:val="Normal"/>
    <w:link w:val="CommentTextChar"/>
    <w:uiPriority w:val="99"/>
    <w:semiHidden/>
    <w:unhideWhenUsed/>
    <w:rsid w:val="00EA172D"/>
    <w:rPr>
      <w:sz w:val="20"/>
      <w:szCs w:val="20"/>
    </w:rPr>
  </w:style>
  <w:style w:type="character" w:customStyle="1" w:styleId="CommentTextChar">
    <w:name w:val="Comment Text Char"/>
    <w:basedOn w:val="DefaultParagraphFont"/>
    <w:link w:val="CommentText"/>
    <w:uiPriority w:val="99"/>
    <w:semiHidden/>
    <w:rsid w:val="00EA172D"/>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EA172D"/>
    <w:rPr>
      <w:b/>
      <w:bCs/>
    </w:rPr>
  </w:style>
  <w:style w:type="character" w:customStyle="1" w:styleId="CommentSubjectChar">
    <w:name w:val="Comment Subject Char"/>
    <w:basedOn w:val="CommentTextChar"/>
    <w:link w:val="CommentSubject"/>
    <w:uiPriority w:val="99"/>
    <w:semiHidden/>
    <w:rsid w:val="00EA172D"/>
    <w:rPr>
      <w:rFonts w:ascii="Arial" w:hAnsi="Arial" w:cs="Arial"/>
      <w:b/>
      <w:bCs/>
      <w:color w:val="000000"/>
      <w:sz w:val="20"/>
      <w:szCs w:val="20"/>
    </w:rPr>
  </w:style>
  <w:style w:type="paragraph" w:customStyle="1" w:styleId="IntroBody">
    <w:name w:val="Intro Body"/>
    <w:basedOn w:val="Normal"/>
    <w:qFormat/>
    <w:rsid w:val="007B023A"/>
    <w:pPr>
      <w:spacing w:line="264" w:lineRule="auto"/>
    </w:pPr>
    <w:rPr>
      <w:sz w:val="22"/>
      <w:szCs w:val="22"/>
    </w:rPr>
  </w:style>
  <w:style w:type="paragraph" w:customStyle="1" w:styleId="FieldLine">
    <w:name w:val="Field Line"/>
    <w:basedOn w:val="Normal"/>
    <w:qFormat/>
    <w:rsid w:val="00F54295"/>
    <w:pPr>
      <w:tabs>
        <w:tab w:val="right" w:pos="9360"/>
      </w:tabs>
      <w:spacing w:before="240"/>
      <w:contextualSpacing/>
    </w:pPr>
    <w:rPr>
      <w:b/>
      <w:sz w:val="22"/>
      <w:szCs w:val="22"/>
    </w:rPr>
  </w:style>
  <w:style w:type="table" w:customStyle="1" w:styleId="TestTable">
    <w:name w:val="Test Table"/>
    <w:basedOn w:val="TableNormal"/>
    <w:uiPriority w:val="99"/>
    <w:rsid w:val="004758A4"/>
    <w:pPr>
      <w:spacing w:after="0" w:line="240" w:lineRule="auto"/>
    </w:pPr>
    <w:tblPr/>
  </w:style>
  <w:style w:type="table" w:customStyle="1" w:styleId="Style1">
    <w:name w:val="Style1"/>
    <w:basedOn w:val="TableNormal"/>
    <w:uiPriority w:val="99"/>
    <w:rsid w:val="00627A79"/>
    <w:pPr>
      <w:spacing w:after="0" w:line="240" w:lineRule="auto"/>
    </w:pPr>
    <w:tblPr/>
  </w:style>
  <w:style w:type="paragraph" w:customStyle="1" w:styleId="Table1">
    <w:name w:val="Table 1"/>
    <w:basedOn w:val="Heading2"/>
    <w:autoRedefine/>
    <w:rsid w:val="00627A79"/>
    <w:pPr>
      <w:spacing w:before="600"/>
    </w:pPr>
    <w:rPr>
      <w:sz w:val="24"/>
    </w:rPr>
  </w:style>
  <w:style w:type="table" w:customStyle="1" w:styleId="TableTest">
    <w:name w:val="Table Test"/>
    <w:basedOn w:val="TableNormal"/>
    <w:uiPriority w:val="99"/>
    <w:rsid w:val="00D42E28"/>
    <w:pPr>
      <w:spacing w:after="0" w:line="240" w:lineRule="auto"/>
    </w:pPr>
    <w:tblPr/>
  </w:style>
  <w:style w:type="paragraph" w:customStyle="1" w:styleId="BodyS2S">
    <w:name w:val="Body S2S"/>
    <w:basedOn w:val="Normal"/>
    <w:qFormat/>
    <w:rsid w:val="002361B7"/>
    <w:rPr>
      <w:sz w:val="22"/>
      <w:szCs w:val="22"/>
    </w:rPr>
  </w:style>
  <w:style w:type="paragraph" w:customStyle="1" w:styleId="BodyLinedS2S">
    <w:name w:val="Body Lined S2S"/>
    <w:basedOn w:val="Normal"/>
    <w:qFormat/>
    <w:rsid w:val="00C11CE1"/>
    <w:pPr>
      <w:tabs>
        <w:tab w:val="right" w:pos="9360"/>
      </w:tabs>
    </w:pPr>
    <w:rPr>
      <w:b/>
      <w:sz w:val="22"/>
      <w:szCs w:val="22"/>
    </w:rPr>
  </w:style>
  <w:style w:type="character" w:styleId="PlaceholderText">
    <w:name w:val="Placeholder Text"/>
    <w:basedOn w:val="DefaultParagraphFont"/>
    <w:uiPriority w:val="99"/>
    <w:semiHidden/>
    <w:rsid w:val="00B413C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9C7"/>
    <w:pPr>
      <w:autoSpaceDE w:val="0"/>
      <w:autoSpaceDN w:val="0"/>
      <w:adjustRightInd w:val="0"/>
      <w:spacing w:after="240" w:line="240" w:lineRule="auto"/>
    </w:pPr>
    <w:rPr>
      <w:rFonts w:ascii="Arial" w:hAnsi="Arial" w:cs="Arial"/>
      <w:color w:val="000000"/>
      <w:sz w:val="24"/>
      <w:szCs w:val="23"/>
    </w:rPr>
  </w:style>
  <w:style w:type="paragraph" w:styleId="Heading1">
    <w:name w:val="heading 1"/>
    <w:next w:val="Heading2"/>
    <w:link w:val="Heading1Char"/>
    <w:qFormat/>
    <w:rsid w:val="00316409"/>
    <w:pPr>
      <w:spacing w:before="360" w:after="240"/>
      <w:contextualSpacing/>
      <w:jc w:val="center"/>
      <w:outlineLvl w:val="0"/>
    </w:pPr>
    <w:rPr>
      <w:rFonts w:ascii="Arial" w:hAnsi="Arial" w:cs="Arial"/>
      <w:b/>
      <w:color w:val="632E88"/>
      <w:sz w:val="32"/>
      <w:szCs w:val="32"/>
    </w:rPr>
  </w:style>
  <w:style w:type="paragraph" w:styleId="Heading2">
    <w:name w:val="heading 2"/>
    <w:basedOn w:val="Normal"/>
    <w:next w:val="Heading3"/>
    <w:link w:val="Heading2Char"/>
    <w:uiPriority w:val="9"/>
    <w:unhideWhenUsed/>
    <w:qFormat/>
    <w:rsid w:val="00896182"/>
    <w:pPr>
      <w:tabs>
        <w:tab w:val="right" w:pos="9360"/>
      </w:tabs>
      <w:spacing w:before="240" w:after="120"/>
      <w:jc w:val="center"/>
      <w:outlineLvl w:val="1"/>
    </w:pPr>
    <w:rPr>
      <w:b/>
      <w:color w:val="632E88"/>
      <w:sz w:val="28"/>
      <w:szCs w:val="24"/>
    </w:rPr>
  </w:style>
  <w:style w:type="paragraph" w:styleId="Heading3">
    <w:name w:val="heading 3"/>
    <w:next w:val="Normal"/>
    <w:link w:val="Heading3Char"/>
    <w:uiPriority w:val="9"/>
    <w:unhideWhenUsed/>
    <w:qFormat/>
    <w:rsid w:val="00222893"/>
    <w:pPr>
      <w:spacing w:after="0"/>
      <w:outlineLvl w:val="2"/>
    </w:pPr>
    <w:rPr>
      <w:rFonts w:ascii="Arial" w:hAnsi="Arial" w:cs="Arial"/>
      <w:b/>
      <w:color w:val="632E88"/>
      <w:sz w:val="24"/>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6409"/>
    <w:rPr>
      <w:rFonts w:ascii="Arial" w:hAnsi="Arial" w:cs="Arial"/>
      <w:b/>
      <w:color w:val="632E88"/>
      <w:sz w:val="32"/>
      <w:szCs w:val="32"/>
    </w:rPr>
  </w:style>
  <w:style w:type="table" w:styleId="TableGrid">
    <w:name w:val="Table Grid"/>
    <w:basedOn w:val="TableNormal"/>
    <w:uiPriority w:val="39"/>
    <w:rsid w:val="00E70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22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201"/>
    <w:rPr>
      <w:rFonts w:ascii="Segoe UI" w:eastAsia="Times New Roman" w:hAnsi="Segoe UI" w:cs="Segoe UI"/>
      <w:sz w:val="18"/>
      <w:szCs w:val="18"/>
    </w:rPr>
  </w:style>
  <w:style w:type="paragraph" w:styleId="Footer">
    <w:name w:val="footer"/>
    <w:basedOn w:val="Normal"/>
    <w:link w:val="FooterChar"/>
    <w:uiPriority w:val="99"/>
    <w:rsid w:val="00AD11B3"/>
    <w:pPr>
      <w:tabs>
        <w:tab w:val="center" w:pos="4320"/>
        <w:tab w:val="right" w:pos="8640"/>
      </w:tabs>
    </w:pPr>
    <w:rPr>
      <w:szCs w:val="24"/>
    </w:rPr>
  </w:style>
  <w:style w:type="character" w:customStyle="1" w:styleId="FooterChar">
    <w:name w:val="Footer Char"/>
    <w:basedOn w:val="DefaultParagraphFont"/>
    <w:link w:val="Footer"/>
    <w:uiPriority w:val="99"/>
    <w:rsid w:val="00AD11B3"/>
    <w:rPr>
      <w:rFonts w:ascii="Times New Roman" w:eastAsia="Times New Roman" w:hAnsi="Times New Roman" w:cs="Times New Roman"/>
      <w:sz w:val="24"/>
      <w:szCs w:val="24"/>
    </w:rPr>
  </w:style>
  <w:style w:type="paragraph" w:customStyle="1" w:styleId="Default">
    <w:name w:val="Default"/>
    <w:rsid w:val="00590B67"/>
    <w:pPr>
      <w:autoSpaceDE w:val="0"/>
      <w:autoSpaceDN w:val="0"/>
      <w:adjustRightInd w:val="0"/>
      <w:spacing w:after="240" w:line="240" w:lineRule="auto"/>
    </w:pPr>
    <w:rPr>
      <w:rFonts w:cs="Times New Roman"/>
      <w:color w:val="000000"/>
      <w:sz w:val="24"/>
      <w:szCs w:val="23"/>
    </w:rPr>
  </w:style>
  <w:style w:type="character" w:customStyle="1" w:styleId="Heading2Char">
    <w:name w:val="Heading 2 Char"/>
    <w:basedOn w:val="DefaultParagraphFont"/>
    <w:link w:val="Heading2"/>
    <w:uiPriority w:val="9"/>
    <w:rsid w:val="00896182"/>
    <w:rPr>
      <w:rFonts w:ascii="Arial" w:hAnsi="Arial" w:cs="Arial"/>
      <w:b/>
      <w:color w:val="632E88"/>
      <w:sz w:val="28"/>
      <w:szCs w:val="24"/>
    </w:rPr>
  </w:style>
  <w:style w:type="character" w:customStyle="1" w:styleId="Heading3Char">
    <w:name w:val="Heading 3 Char"/>
    <w:basedOn w:val="DefaultParagraphFont"/>
    <w:link w:val="Heading3"/>
    <w:uiPriority w:val="9"/>
    <w:rsid w:val="00222893"/>
    <w:rPr>
      <w:rFonts w:ascii="Arial" w:hAnsi="Arial" w:cs="Arial"/>
      <w:b/>
      <w:color w:val="632E88"/>
      <w:sz w:val="24"/>
      <w:szCs w:val="23"/>
    </w:rPr>
  </w:style>
  <w:style w:type="paragraph" w:styleId="ListParagraph">
    <w:name w:val="List Paragraph"/>
    <w:basedOn w:val="Normal"/>
    <w:uiPriority w:val="34"/>
    <w:qFormat/>
    <w:rsid w:val="00913212"/>
    <w:pPr>
      <w:ind w:left="720"/>
      <w:contextualSpacing/>
    </w:pPr>
  </w:style>
  <w:style w:type="character" w:styleId="Hyperlink">
    <w:name w:val="Hyperlink"/>
    <w:basedOn w:val="DefaultParagraphFont"/>
    <w:uiPriority w:val="99"/>
    <w:unhideWhenUsed/>
    <w:rsid w:val="001C4000"/>
    <w:rPr>
      <w:color w:val="0563C1" w:themeColor="hyperlink"/>
      <w:u w:val="single"/>
    </w:rPr>
  </w:style>
  <w:style w:type="paragraph" w:styleId="Header">
    <w:name w:val="header"/>
    <w:basedOn w:val="Normal"/>
    <w:link w:val="HeaderChar"/>
    <w:uiPriority w:val="99"/>
    <w:unhideWhenUsed/>
    <w:rsid w:val="00D753AA"/>
    <w:pPr>
      <w:tabs>
        <w:tab w:val="center" w:pos="4680"/>
        <w:tab w:val="right" w:pos="9360"/>
      </w:tabs>
      <w:spacing w:after="0"/>
    </w:pPr>
  </w:style>
  <w:style w:type="character" w:customStyle="1" w:styleId="HeaderChar">
    <w:name w:val="Header Char"/>
    <w:basedOn w:val="DefaultParagraphFont"/>
    <w:link w:val="Header"/>
    <w:uiPriority w:val="99"/>
    <w:rsid w:val="00D753AA"/>
    <w:rPr>
      <w:rFonts w:ascii="Arial" w:hAnsi="Arial" w:cs="Arial"/>
      <w:color w:val="000000"/>
      <w:sz w:val="24"/>
      <w:szCs w:val="23"/>
    </w:rPr>
  </w:style>
  <w:style w:type="character" w:styleId="PageNumber">
    <w:name w:val="page number"/>
    <w:basedOn w:val="DefaultParagraphFont"/>
    <w:uiPriority w:val="99"/>
    <w:semiHidden/>
    <w:unhideWhenUsed/>
    <w:rsid w:val="0046592A"/>
  </w:style>
  <w:style w:type="paragraph" w:customStyle="1" w:styleId="Body">
    <w:name w:val="Body"/>
    <w:qFormat/>
    <w:rsid w:val="004758A4"/>
    <w:pPr>
      <w:spacing w:after="240" w:line="240" w:lineRule="auto"/>
    </w:pPr>
    <w:rPr>
      <w:rFonts w:ascii="Arial" w:eastAsia="Times New Roman" w:hAnsi="Arial" w:cs="Arial"/>
      <w:sz w:val="20"/>
      <w:szCs w:val="20"/>
    </w:rPr>
  </w:style>
  <w:style w:type="character" w:styleId="CommentReference">
    <w:name w:val="annotation reference"/>
    <w:basedOn w:val="DefaultParagraphFont"/>
    <w:uiPriority w:val="99"/>
    <w:semiHidden/>
    <w:unhideWhenUsed/>
    <w:rsid w:val="00EA172D"/>
    <w:rPr>
      <w:sz w:val="16"/>
      <w:szCs w:val="16"/>
    </w:rPr>
  </w:style>
  <w:style w:type="paragraph" w:styleId="CommentText">
    <w:name w:val="annotation text"/>
    <w:basedOn w:val="Normal"/>
    <w:link w:val="CommentTextChar"/>
    <w:uiPriority w:val="99"/>
    <w:semiHidden/>
    <w:unhideWhenUsed/>
    <w:rsid w:val="00EA172D"/>
    <w:rPr>
      <w:sz w:val="20"/>
      <w:szCs w:val="20"/>
    </w:rPr>
  </w:style>
  <w:style w:type="character" w:customStyle="1" w:styleId="CommentTextChar">
    <w:name w:val="Comment Text Char"/>
    <w:basedOn w:val="DefaultParagraphFont"/>
    <w:link w:val="CommentText"/>
    <w:uiPriority w:val="99"/>
    <w:semiHidden/>
    <w:rsid w:val="00EA172D"/>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EA172D"/>
    <w:rPr>
      <w:b/>
      <w:bCs/>
    </w:rPr>
  </w:style>
  <w:style w:type="character" w:customStyle="1" w:styleId="CommentSubjectChar">
    <w:name w:val="Comment Subject Char"/>
    <w:basedOn w:val="CommentTextChar"/>
    <w:link w:val="CommentSubject"/>
    <w:uiPriority w:val="99"/>
    <w:semiHidden/>
    <w:rsid w:val="00EA172D"/>
    <w:rPr>
      <w:rFonts w:ascii="Arial" w:hAnsi="Arial" w:cs="Arial"/>
      <w:b/>
      <w:bCs/>
      <w:color w:val="000000"/>
      <w:sz w:val="20"/>
      <w:szCs w:val="20"/>
    </w:rPr>
  </w:style>
  <w:style w:type="paragraph" w:customStyle="1" w:styleId="IntroBody">
    <w:name w:val="Intro Body"/>
    <w:basedOn w:val="Normal"/>
    <w:qFormat/>
    <w:rsid w:val="007B023A"/>
    <w:pPr>
      <w:spacing w:line="264" w:lineRule="auto"/>
    </w:pPr>
    <w:rPr>
      <w:sz w:val="22"/>
      <w:szCs w:val="22"/>
    </w:rPr>
  </w:style>
  <w:style w:type="paragraph" w:customStyle="1" w:styleId="FieldLine">
    <w:name w:val="Field Line"/>
    <w:basedOn w:val="Normal"/>
    <w:qFormat/>
    <w:rsid w:val="00F54295"/>
    <w:pPr>
      <w:tabs>
        <w:tab w:val="right" w:pos="9360"/>
      </w:tabs>
      <w:spacing w:before="240"/>
      <w:contextualSpacing/>
    </w:pPr>
    <w:rPr>
      <w:b/>
      <w:sz w:val="22"/>
      <w:szCs w:val="22"/>
    </w:rPr>
  </w:style>
  <w:style w:type="table" w:customStyle="1" w:styleId="TestTable">
    <w:name w:val="Test Table"/>
    <w:basedOn w:val="TableNormal"/>
    <w:uiPriority w:val="99"/>
    <w:rsid w:val="004758A4"/>
    <w:pPr>
      <w:spacing w:after="0" w:line="240" w:lineRule="auto"/>
    </w:pPr>
    <w:tblPr/>
  </w:style>
  <w:style w:type="table" w:customStyle="1" w:styleId="Style1">
    <w:name w:val="Style1"/>
    <w:basedOn w:val="TableNormal"/>
    <w:uiPriority w:val="99"/>
    <w:rsid w:val="00627A79"/>
    <w:pPr>
      <w:spacing w:after="0" w:line="240" w:lineRule="auto"/>
    </w:pPr>
    <w:tblPr/>
  </w:style>
  <w:style w:type="paragraph" w:customStyle="1" w:styleId="Table1">
    <w:name w:val="Table 1"/>
    <w:basedOn w:val="Heading2"/>
    <w:autoRedefine/>
    <w:rsid w:val="00627A79"/>
    <w:pPr>
      <w:spacing w:before="600"/>
    </w:pPr>
    <w:rPr>
      <w:sz w:val="24"/>
    </w:rPr>
  </w:style>
  <w:style w:type="table" w:customStyle="1" w:styleId="TableTest">
    <w:name w:val="Table Test"/>
    <w:basedOn w:val="TableNormal"/>
    <w:uiPriority w:val="99"/>
    <w:rsid w:val="00D42E28"/>
    <w:pPr>
      <w:spacing w:after="0" w:line="240" w:lineRule="auto"/>
    </w:pPr>
    <w:tblPr/>
  </w:style>
  <w:style w:type="paragraph" w:customStyle="1" w:styleId="BodyS2S">
    <w:name w:val="Body S2S"/>
    <w:basedOn w:val="Normal"/>
    <w:qFormat/>
    <w:rsid w:val="002361B7"/>
    <w:rPr>
      <w:sz w:val="22"/>
      <w:szCs w:val="22"/>
    </w:rPr>
  </w:style>
  <w:style w:type="paragraph" w:customStyle="1" w:styleId="BodyLinedS2S">
    <w:name w:val="Body Lined S2S"/>
    <w:basedOn w:val="Normal"/>
    <w:qFormat/>
    <w:rsid w:val="00C11CE1"/>
    <w:pPr>
      <w:tabs>
        <w:tab w:val="right" w:pos="9360"/>
      </w:tabs>
    </w:pPr>
    <w:rPr>
      <w:b/>
      <w:sz w:val="22"/>
      <w:szCs w:val="22"/>
    </w:rPr>
  </w:style>
  <w:style w:type="character" w:styleId="PlaceholderText">
    <w:name w:val="Placeholder Text"/>
    <w:basedOn w:val="DefaultParagraphFont"/>
    <w:uiPriority w:val="99"/>
    <w:semiHidden/>
    <w:rsid w:val="00B413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94701">
      <w:bodyDiv w:val="1"/>
      <w:marLeft w:val="0"/>
      <w:marRight w:val="0"/>
      <w:marTop w:val="0"/>
      <w:marBottom w:val="0"/>
      <w:divBdr>
        <w:top w:val="none" w:sz="0" w:space="0" w:color="auto"/>
        <w:left w:val="none" w:sz="0" w:space="0" w:color="auto"/>
        <w:bottom w:val="none" w:sz="0" w:space="0" w:color="auto"/>
        <w:right w:val="none" w:sz="0" w:space="0" w:color="auto"/>
      </w:divBdr>
    </w:div>
    <w:div w:id="447503332">
      <w:bodyDiv w:val="1"/>
      <w:marLeft w:val="0"/>
      <w:marRight w:val="0"/>
      <w:marTop w:val="0"/>
      <w:marBottom w:val="0"/>
      <w:divBdr>
        <w:top w:val="none" w:sz="0" w:space="0" w:color="auto"/>
        <w:left w:val="none" w:sz="0" w:space="0" w:color="auto"/>
        <w:bottom w:val="none" w:sz="0" w:space="0" w:color="auto"/>
        <w:right w:val="none" w:sz="0" w:space="0" w:color="auto"/>
      </w:divBdr>
    </w:div>
    <w:div w:id="581724913">
      <w:bodyDiv w:val="1"/>
      <w:marLeft w:val="0"/>
      <w:marRight w:val="0"/>
      <w:marTop w:val="0"/>
      <w:marBottom w:val="0"/>
      <w:divBdr>
        <w:top w:val="none" w:sz="0" w:space="0" w:color="auto"/>
        <w:left w:val="none" w:sz="0" w:space="0" w:color="auto"/>
        <w:bottom w:val="none" w:sz="0" w:space="0" w:color="auto"/>
        <w:right w:val="none" w:sz="0" w:space="0" w:color="auto"/>
      </w:divBdr>
    </w:div>
    <w:div w:id="636109112">
      <w:bodyDiv w:val="1"/>
      <w:marLeft w:val="0"/>
      <w:marRight w:val="0"/>
      <w:marTop w:val="0"/>
      <w:marBottom w:val="0"/>
      <w:divBdr>
        <w:top w:val="none" w:sz="0" w:space="0" w:color="auto"/>
        <w:left w:val="none" w:sz="0" w:space="0" w:color="auto"/>
        <w:bottom w:val="none" w:sz="0" w:space="0" w:color="auto"/>
        <w:right w:val="none" w:sz="0" w:space="0" w:color="auto"/>
      </w:divBdr>
    </w:div>
    <w:div w:id="1238978548">
      <w:bodyDiv w:val="1"/>
      <w:marLeft w:val="0"/>
      <w:marRight w:val="0"/>
      <w:marTop w:val="0"/>
      <w:marBottom w:val="0"/>
      <w:divBdr>
        <w:top w:val="none" w:sz="0" w:space="0" w:color="auto"/>
        <w:left w:val="none" w:sz="0" w:space="0" w:color="auto"/>
        <w:bottom w:val="none" w:sz="0" w:space="0" w:color="auto"/>
        <w:right w:val="none" w:sz="0" w:space="0" w:color="auto"/>
      </w:divBdr>
    </w:div>
    <w:div w:id="204721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erry\Downloads\ALS2S_Word_Template%20(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A72C6-3CD1-4FF5-AEDD-7EE5F951F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ALS2S_Word_Template (9)</Template>
  <TotalTime>0</TotalTime>
  <Pages>2</Pages>
  <Words>561</Words>
  <Characters>3202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Safe to Sleep Web Badge Use and Recommendation Language</vt:lpstr>
    </vt:vector>
  </TitlesOfParts>
  <Company/>
  <LinksUpToDate>false</LinksUpToDate>
  <CharactersWithSpaces>3756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to Sleep Web Badge Use and Recommendation Language</dc:title>
  <dc:subject>Instructions for using the Safe to Sleep® campaign badge.</dc:subject>
  <dc:creator>Jasmine Berry</dc:creator>
  <cp:keywords>National Institute of Child Health and Human Development; NICHD; National Institutes of Health; NIH; Safe to Sleep® campaign; safe infant sleep; badge; outreach; Alabama Safe Sleep Outreach Project.</cp:keywords>
  <dc:description/>
  <cp:lastModifiedBy>SYSTEM</cp:lastModifiedBy>
  <cp:revision>2</cp:revision>
  <cp:lastPrinted>2015-11-17T21:21:00Z</cp:lastPrinted>
  <dcterms:created xsi:type="dcterms:W3CDTF">2018-06-27T20:10:00Z</dcterms:created>
  <dcterms:modified xsi:type="dcterms:W3CDTF">2018-06-27T20:10:00Z</dcterms:modified>
  <cp:contentStatus>Public domain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