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BAE132" w14:textId="66AAADDE" w:rsidR="00BD4161" w:rsidRPr="00982EC1" w:rsidRDefault="00BD4161" w:rsidP="006F4424">
      <w:pPr>
        <w:autoSpaceDE/>
        <w:autoSpaceDN/>
        <w:adjustRightInd/>
        <w:spacing w:after="0"/>
        <w:ind w:left="6480"/>
        <w:rPr>
          <w:rFonts w:eastAsia="Times New Roman"/>
          <w:color w:val="auto"/>
          <w:sz w:val="20"/>
          <w:szCs w:val="24"/>
        </w:rPr>
      </w:pPr>
      <w:bookmarkStart w:id="0" w:name="_GoBack"/>
      <w:bookmarkEnd w:id="0"/>
      <w:r w:rsidRPr="00982EC1">
        <w:rPr>
          <w:rFonts w:eastAsia="Times New Roman"/>
          <w:color w:val="auto"/>
          <w:sz w:val="20"/>
          <w:szCs w:val="24"/>
        </w:rPr>
        <w:t xml:space="preserve">OMB # </w:t>
      </w:r>
      <w:r w:rsidR="00D201CF" w:rsidRPr="00D201CF">
        <w:rPr>
          <w:rFonts w:eastAsia="Times New Roman"/>
          <w:color w:val="auto"/>
          <w:sz w:val="20"/>
          <w:szCs w:val="24"/>
        </w:rPr>
        <w:t>0925-0701</w:t>
      </w:r>
    </w:p>
    <w:p w14:paraId="4F5E2D0E" w14:textId="5FB1FFA7" w:rsidR="00BD4161" w:rsidRPr="00982EC1" w:rsidRDefault="00BD4161" w:rsidP="006F4424">
      <w:pPr>
        <w:autoSpaceDE/>
        <w:autoSpaceDN/>
        <w:adjustRightInd/>
        <w:spacing w:after="0"/>
        <w:ind w:left="6480"/>
        <w:rPr>
          <w:rFonts w:eastAsia="Times New Roman"/>
          <w:color w:val="auto"/>
          <w:sz w:val="20"/>
          <w:szCs w:val="24"/>
        </w:rPr>
      </w:pPr>
      <w:r w:rsidRPr="00982EC1">
        <w:rPr>
          <w:rFonts w:eastAsia="Times New Roman"/>
          <w:color w:val="auto"/>
          <w:sz w:val="20"/>
          <w:szCs w:val="24"/>
        </w:rPr>
        <w:t xml:space="preserve">Expiration Date: </w:t>
      </w:r>
      <w:r w:rsidR="00D201CF" w:rsidRPr="00D201CF">
        <w:rPr>
          <w:rFonts w:eastAsia="Times New Roman"/>
          <w:color w:val="auto"/>
          <w:sz w:val="20"/>
          <w:szCs w:val="24"/>
        </w:rPr>
        <w:t>02/2021</w:t>
      </w:r>
    </w:p>
    <w:p w14:paraId="2DFAECEE" w14:textId="4EEAA8B4" w:rsidR="00BD4161" w:rsidRPr="005D102D" w:rsidRDefault="00BD4161" w:rsidP="005D102D">
      <w:pPr>
        <w:pStyle w:val="Heading1"/>
      </w:pPr>
      <w:r w:rsidRPr="005D102D">
        <w:t>Alabama Safe Sleep Outreach Project</w:t>
      </w:r>
      <w:r w:rsidRPr="005D102D">
        <w:br/>
        <w:t>Activity Tracking Form</w:t>
      </w:r>
    </w:p>
    <w:p w14:paraId="0257AA04" w14:textId="678A27F7" w:rsidR="00D201CF" w:rsidRPr="00871D3C" w:rsidRDefault="00D201CF" w:rsidP="00A132DB">
      <w:pPr>
        <w:pStyle w:val="IntroBodyS2S"/>
      </w:pPr>
      <w:r w:rsidRPr="00D201CF">
        <w:t xml:space="preserve">Public reporting burden for this collection of information is estimated to average </w:t>
      </w:r>
      <w:r>
        <w:t>30 minutes</w:t>
      </w:r>
      <w:r w:rsidRPr="00D201CF">
        <w:t xml:space="preserve">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NIH, Project Clearance Branch, 6705 Rockledge Drive, MSC 7974, Bethesda, MD 20892-7974, ATTN: PRA (0925-0701).  Do not return the </w:t>
      </w:r>
      <w:r>
        <w:t>completed form to this address.</w:t>
      </w:r>
    </w:p>
    <w:p w14:paraId="6D07042C" w14:textId="42B0FEE0" w:rsidR="00BD4161" w:rsidRPr="00871D3C" w:rsidRDefault="00BD4161" w:rsidP="006D5EF6">
      <w:pPr>
        <w:pStyle w:val="ListS2S2"/>
      </w:pPr>
      <w:r w:rsidRPr="00871D3C">
        <w:t>What geographic area did the project activity serve? (</w:t>
      </w:r>
      <w:r w:rsidR="007A44B2">
        <w:t>I</w:t>
      </w:r>
      <w:r w:rsidRPr="00871D3C">
        <w:t>nclude county and ZIP code for each area</w:t>
      </w:r>
      <w:r w:rsidR="00C96819" w:rsidRPr="00871D3C">
        <w:t xml:space="preserve">. If you know the region number for your county </w:t>
      </w:r>
      <w:r w:rsidR="00885B4B">
        <w:t>and/</w:t>
      </w:r>
      <w:r w:rsidR="00C96819" w:rsidRPr="00871D3C">
        <w:t xml:space="preserve">or </w:t>
      </w:r>
      <w:r w:rsidR="007A44B2">
        <w:t>ZIP</w:t>
      </w:r>
      <w:r w:rsidR="00C96819" w:rsidRPr="00871D3C">
        <w:t xml:space="preserve"> code, please include it.</w:t>
      </w:r>
      <w:r w:rsidRPr="00871D3C">
        <w:t>)</w:t>
      </w:r>
    </w:p>
    <w:sdt>
      <w:sdtPr>
        <w:rPr>
          <w:rFonts w:eastAsia="Times New Roman"/>
          <w:color w:val="auto"/>
          <w:sz w:val="22"/>
          <w:szCs w:val="22"/>
          <w:u w:val="single"/>
        </w:rPr>
        <w:id w:val="16819480"/>
        <w:placeholder>
          <w:docPart w:val="C8CE7C358448F74F852F5D8A4C38F596"/>
        </w:placeholder>
      </w:sdtPr>
      <w:sdtEndPr/>
      <w:sdtContent>
        <w:sdt>
          <w:sdtPr>
            <w:rPr>
              <w:rFonts w:eastAsia="Times New Roman"/>
              <w:color w:val="auto"/>
              <w:sz w:val="22"/>
              <w:szCs w:val="22"/>
              <w:u w:val="single"/>
            </w:rPr>
            <w:id w:val="590288835"/>
            <w:placeholder>
              <w:docPart w:val="EE23881B6AB4B74EAFF47922ACE0BB5D"/>
            </w:placeholder>
          </w:sdtPr>
          <w:sdtEndPr/>
          <w:sdtContent>
            <w:sdt>
              <w:sdtPr>
                <w:rPr>
                  <w:rFonts w:eastAsia="Times New Roman"/>
                  <w:b/>
                  <w:color w:val="auto"/>
                  <w:sz w:val="22"/>
                  <w:szCs w:val="22"/>
                </w:rPr>
                <w:id w:val="-554548769"/>
                <w:placeholder>
                  <w:docPart w:val="8858BBB402966E49BC0113AAEC93FB34"/>
                </w:placeholder>
              </w:sdtPr>
              <w:sdtEndPr/>
              <w:sdtContent>
                <w:p w14:paraId="413803CC" w14:textId="2AC35E82" w:rsidR="00BD4161" w:rsidRPr="00871D3C" w:rsidRDefault="00BD4161" w:rsidP="00A132DB">
                  <w:pPr>
                    <w:autoSpaceDE/>
                    <w:autoSpaceDN/>
                    <w:adjustRightInd/>
                    <w:spacing w:after="0" w:line="286" w:lineRule="auto"/>
                    <w:ind w:left="450"/>
                    <w:rPr>
                      <w:rFonts w:eastAsia="Times New Roman"/>
                      <w:color w:val="auto"/>
                      <w:sz w:val="22"/>
                      <w:szCs w:val="22"/>
                      <w:u w:val="single"/>
                    </w:rPr>
                  </w:pPr>
                  <w:r w:rsidRPr="00871D3C">
                    <w:rPr>
                      <w:rFonts w:eastAsia="Times New Roman"/>
                      <w:color w:val="808080"/>
                      <w:sz w:val="22"/>
                      <w:szCs w:val="22"/>
                    </w:rPr>
                    <w:t>Enter text here.</w:t>
                  </w:r>
                </w:p>
              </w:sdtContent>
            </w:sdt>
          </w:sdtContent>
        </w:sdt>
      </w:sdtContent>
    </w:sdt>
    <w:p w14:paraId="2E3E4BB8" w14:textId="77777777" w:rsidR="00BD4161" w:rsidRPr="00871D3C" w:rsidRDefault="00BD4161" w:rsidP="006D5EF6">
      <w:pPr>
        <w:pStyle w:val="ListS2S2"/>
        <w:rPr>
          <w:u w:val="single"/>
        </w:rPr>
      </w:pPr>
      <w:r w:rsidRPr="00871D3C">
        <w:t>Please describe all of the SIDS/safe infant sleep outreach activities that you conducted during this grant cycle (January 8, 2018, through July 31, 2018). Be as specific as possible. Please use additional pages if needed.</w:t>
      </w:r>
    </w:p>
    <w:p w14:paraId="39B60F4A" w14:textId="77777777" w:rsidR="00BD4161" w:rsidRPr="00871D3C" w:rsidRDefault="00BD4161" w:rsidP="00975F9A">
      <w:pPr>
        <w:pStyle w:val="ListS2S3"/>
      </w:pPr>
      <w:r w:rsidRPr="00871D3C">
        <w:t xml:space="preserve">Total Number of Events: </w:t>
      </w:r>
      <w:sdt>
        <w:sdtPr>
          <w:rPr>
            <w:b w:val="0"/>
          </w:rPr>
          <w:id w:val="1166671170"/>
          <w:placeholder>
            <w:docPart w:val="C8CE7C358448F74F852F5D8A4C38F596"/>
          </w:placeholder>
        </w:sdtPr>
        <w:sdtEndPr/>
        <w:sdtContent>
          <w:sdt>
            <w:sdtPr>
              <w:rPr>
                <w:b w:val="0"/>
                <w:u w:val="single"/>
              </w:rPr>
              <w:id w:val="157044301"/>
              <w:placeholder>
                <w:docPart w:val="F90D2CDACF9CDA4ABB6EC86DD90C4527"/>
              </w:placeholder>
            </w:sdtPr>
            <w:sdtEndPr/>
            <w:sdtContent>
              <w:sdt>
                <w:sdtPr>
                  <w:rPr>
                    <w:b w:val="0"/>
                  </w:rPr>
                  <w:id w:val="703907136"/>
                  <w:placeholder>
                    <w:docPart w:val="182DA6F07F4F194DBC71865EEEEC5101"/>
                  </w:placeholder>
                </w:sdtPr>
                <w:sdtEndPr/>
                <w:sdtContent>
                  <w:r w:rsidRPr="004E690D">
                    <w:rPr>
                      <w:b w:val="0"/>
                      <w:color w:val="808080"/>
                    </w:rPr>
                    <w:t>Enter text here.</w:t>
                  </w:r>
                </w:sdtContent>
              </w:sdt>
            </w:sdtContent>
          </w:sdt>
        </w:sdtContent>
      </w:sdt>
    </w:p>
    <w:p w14:paraId="6B85161C" w14:textId="77777777" w:rsidR="00BD4161" w:rsidRPr="00871D3C" w:rsidRDefault="00BD4161" w:rsidP="00975F9A">
      <w:pPr>
        <w:pStyle w:val="ListS2S3"/>
      </w:pPr>
      <w:r w:rsidRPr="00871D3C">
        <w:t xml:space="preserve">Total Number of Participants Who Attended Events: </w:t>
      </w:r>
      <w:sdt>
        <w:sdtPr>
          <w:id w:val="-1135562410"/>
          <w:placeholder>
            <w:docPart w:val="C8CE7C358448F74F852F5D8A4C38F596"/>
          </w:placeholder>
        </w:sdtPr>
        <w:sdtEndPr/>
        <w:sdtContent>
          <w:sdt>
            <w:sdtPr>
              <w:rPr>
                <w:u w:val="single"/>
              </w:rPr>
              <w:id w:val="1988349535"/>
              <w:placeholder>
                <w:docPart w:val="26557225043614469D9D4BB27596ADCA"/>
              </w:placeholder>
            </w:sdtPr>
            <w:sdtEndPr/>
            <w:sdtContent>
              <w:sdt>
                <w:sdtPr>
                  <w:id w:val="-2130301686"/>
                  <w:placeholder>
                    <w:docPart w:val="C1DABA26A0432C4B8259DA71D31FC92E"/>
                  </w:placeholder>
                </w:sdtPr>
                <w:sdtEndPr/>
                <w:sdtContent>
                  <w:r w:rsidRPr="0016109E">
                    <w:rPr>
                      <w:b w:val="0"/>
                      <w:color w:val="808080"/>
                    </w:rPr>
                    <w:t>Enter text here.</w:t>
                  </w:r>
                </w:sdtContent>
              </w:sdt>
            </w:sdtContent>
          </w:sdt>
        </w:sdtContent>
      </w:sdt>
      <w:r w:rsidRPr="00871D3C">
        <w:t xml:space="preserve"> </w:t>
      </w:r>
    </w:p>
    <w:p w14:paraId="3C6106C5" w14:textId="77777777" w:rsidR="008E71A6" w:rsidRPr="00871D3C" w:rsidRDefault="008E71A6" w:rsidP="00A132DB">
      <w:pPr>
        <w:autoSpaceDE/>
        <w:autoSpaceDN/>
        <w:adjustRightInd/>
        <w:spacing w:before="3600" w:after="0"/>
        <w:jc w:val="center"/>
        <w:rPr>
          <w:rFonts w:eastAsia="Times New Roman"/>
          <w:color w:val="auto"/>
          <w:sz w:val="22"/>
          <w:szCs w:val="22"/>
        </w:rPr>
      </w:pPr>
    </w:p>
    <w:p w14:paraId="0FFC38AB" w14:textId="3AD349F5" w:rsidR="00BD4161" w:rsidRPr="00871D3C" w:rsidRDefault="008E71A6" w:rsidP="00F241DB">
      <w:pPr>
        <w:autoSpaceDE/>
        <w:autoSpaceDN/>
        <w:adjustRightInd/>
        <w:spacing w:after="0"/>
        <w:jc w:val="center"/>
        <w:rPr>
          <w:rFonts w:eastAsia="Times New Roman"/>
          <w:color w:val="auto"/>
          <w:sz w:val="22"/>
          <w:szCs w:val="22"/>
        </w:rPr>
      </w:pPr>
      <w:r w:rsidRPr="00251572">
        <w:rPr>
          <w:rFonts w:eastAsia="Times New Roman"/>
          <w:b/>
          <w:color w:val="auto"/>
          <w:sz w:val="22"/>
          <w:szCs w:val="22"/>
        </w:rPr>
        <w:t>(continue</w:t>
      </w:r>
      <w:r w:rsidR="00885B4B">
        <w:rPr>
          <w:rFonts w:eastAsia="Times New Roman"/>
          <w:b/>
          <w:color w:val="auto"/>
          <w:sz w:val="22"/>
          <w:szCs w:val="22"/>
        </w:rPr>
        <w:t>d</w:t>
      </w:r>
      <w:r w:rsidRPr="00251572">
        <w:rPr>
          <w:rFonts w:eastAsia="Times New Roman"/>
          <w:b/>
          <w:color w:val="auto"/>
          <w:sz w:val="22"/>
          <w:szCs w:val="22"/>
        </w:rPr>
        <w:t xml:space="preserve"> on next page</w:t>
      </w:r>
      <w:r w:rsidRPr="00871D3C">
        <w:rPr>
          <w:rFonts w:eastAsia="Times New Roman"/>
          <w:color w:val="auto"/>
          <w:sz w:val="22"/>
          <w:szCs w:val="22"/>
        </w:rPr>
        <w:t>)</w:t>
      </w:r>
      <w:r w:rsidR="00BD4161" w:rsidRPr="00871D3C">
        <w:rPr>
          <w:rFonts w:eastAsia="Times New Roman"/>
          <w:color w:val="auto"/>
          <w:sz w:val="22"/>
          <w:szCs w:val="22"/>
        </w:rPr>
        <w:br w:type="page"/>
      </w:r>
    </w:p>
    <w:p w14:paraId="5A16B663" w14:textId="17DF16B3" w:rsidR="00BD4161" w:rsidRPr="00D76551" w:rsidRDefault="008E71A6" w:rsidP="00D76551">
      <w:pPr>
        <w:autoSpaceDE/>
        <w:autoSpaceDN/>
        <w:adjustRightInd/>
        <w:spacing w:before="120" w:line="286" w:lineRule="auto"/>
        <w:jc w:val="center"/>
        <w:rPr>
          <w:rFonts w:eastAsia="Times New Roman"/>
          <w:b/>
          <w:color w:val="auto"/>
          <w:sz w:val="22"/>
          <w:szCs w:val="22"/>
        </w:rPr>
      </w:pPr>
      <w:r w:rsidRPr="00D76551">
        <w:rPr>
          <w:rFonts w:eastAsia="Times New Roman"/>
          <w:b/>
          <w:color w:val="auto"/>
          <w:sz w:val="22"/>
          <w:szCs w:val="22"/>
        </w:rPr>
        <w:lastRenderedPageBreak/>
        <w:t>(q</w:t>
      </w:r>
      <w:r w:rsidR="00BD4161" w:rsidRPr="00D76551">
        <w:rPr>
          <w:rFonts w:eastAsia="Times New Roman"/>
          <w:b/>
          <w:color w:val="auto"/>
          <w:sz w:val="22"/>
          <w:szCs w:val="22"/>
        </w:rPr>
        <w:t>uestion 2 continued)</w:t>
      </w:r>
    </w:p>
    <w:tbl>
      <w:tblPr>
        <w:tblStyle w:val="TableGrid1"/>
        <w:tblW w:w="10800" w:type="dxa"/>
        <w:jc w:val="center"/>
        <w:tblLayout w:type="fixed"/>
        <w:tblCellMar>
          <w:top w:w="58" w:type="dxa"/>
          <w:left w:w="115" w:type="dxa"/>
          <w:bottom w:w="58" w:type="dxa"/>
          <w:right w:w="115" w:type="dxa"/>
        </w:tblCellMar>
        <w:tblLook w:val="04A0" w:firstRow="1" w:lastRow="0" w:firstColumn="1" w:lastColumn="0" w:noHBand="0" w:noVBand="1"/>
      </w:tblPr>
      <w:tblGrid>
        <w:gridCol w:w="1411"/>
        <w:gridCol w:w="3253"/>
        <w:gridCol w:w="1236"/>
        <w:gridCol w:w="1411"/>
        <w:gridCol w:w="1937"/>
        <w:gridCol w:w="1552"/>
      </w:tblGrid>
      <w:tr w:rsidR="00BD4161" w:rsidRPr="00982EC1" w14:paraId="1A880A89" w14:textId="77777777" w:rsidTr="00B309FF">
        <w:trPr>
          <w:tblHeader/>
          <w:jc w:val="center"/>
        </w:trPr>
        <w:tc>
          <w:tcPr>
            <w:tcW w:w="1399" w:type="dxa"/>
            <w:shd w:val="clear" w:color="auto" w:fill="FFD24F"/>
          </w:tcPr>
          <w:p w14:paraId="5A13CD42" w14:textId="77777777" w:rsidR="00BD4161" w:rsidRPr="00322F90" w:rsidRDefault="00BD4161" w:rsidP="00A838B6">
            <w:pPr>
              <w:tabs>
                <w:tab w:val="right" w:pos="10224"/>
              </w:tabs>
              <w:autoSpaceDE/>
              <w:autoSpaceDN/>
              <w:adjustRightInd/>
              <w:spacing w:before="60" w:after="0"/>
              <w:contextualSpacing/>
              <w:jc w:val="center"/>
              <w:rPr>
                <w:b/>
                <w:color w:val="632E88"/>
                <w:sz w:val="22"/>
                <w:szCs w:val="22"/>
              </w:rPr>
            </w:pPr>
            <w:r w:rsidRPr="00322F90">
              <w:rPr>
                <w:b/>
                <w:color w:val="632E88"/>
                <w:sz w:val="22"/>
                <w:szCs w:val="22"/>
              </w:rPr>
              <w:t>Activity</w:t>
            </w:r>
          </w:p>
        </w:tc>
        <w:tc>
          <w:tcPr>
            <w:tcW w:w="3224" w:type="dxa"/>
            <w:shd w:val="clear" w:color="auto" w:fill="FFD24F"/>
          </w:tcPr>
          <w:p w14:paraId="44B63AC9" w14:textId="77777777" w:rsidR="00BD4161" w:rsidRPr="00322F90" w:rsidRDefault="00BD4161" w:rsidP="00A838B6">
            <w:pPr>
              <w:tabs>
                <w:tab w:val="right" w:pos="10224"/>
              </w:tabs>
              <w:autoSpaceDE/>
              <w:autoSpaceDN/>
              <w:adjustRightInd/>
              <w:spacing w:before="60" w:after="0"/>
              <w:contextualSpacing/>
              <w:jc w:val="center"/>
              <w:rPr>
                <w:b/>
                <w:color w:val="632E88"/>
                <w:sz w:val="22"/>
                <w:szCs w:val="22"/>
              </w:rPr>
            </w:pPr>
            <w:r w:rsidRPr="00322F90">
              <w:rPr>
                <w:b/>
                <w:color w:val="632E88"/>
                <w:sz w:val="22"/>
                <w:szCs w:val="22"/>
              </w:rPr>
              <w:t>Description</w:t>
            </w:r>
          </w:p>
        </w:tc>
        <w:tc>
          <w:tcPr>
            <w:tcW w:w="1225" w:type="dxa"/>
            <w:shd w:val="clear" w:color="auto" w:fill="FFD24F"/>
          </w:tcPr>
          <w:p w14:paraId="1DFA1ABF" w14:textId="77777777" w:rsidR="00BD4161" w:rsidRPr="00322F90" w:rsidRDefault="00BD4161" w:rsidP="00A838B6">
            <w:pPr>
              <w:tabs>
                <w:tab w:val="right" w:pos="10224"/>
              </w:tabs>
              <w:autoSpaceDE/>
              <w:autoSpaceDN/>
              <w:adjustRightInd/>
              <w:spacing w:before="60" w:after="0"/>
              <w:contextualSpacing/>
              <w:jc w:val="center"/>
              <w:rPr>
                <w:b/>
                <w:color w:val="632E88"/>
                <w:sz w:val="22"/>
                <w:szCs w:val="22"/>
              </w:rPr>
            </w:pPr>
            <w:r w:rsidRPr="00322F90">
              <w:rPr>
                <w:b/>
                <w:color w:val="632E88"/>
                <w:sz w:val="22"/>
                <w:szCs w:val="22"/>
              </w:rPr>
              <w:t>Event Date</w:t>
            </w:r>
          </w:p>
        </w:tc>
        <w:tc>
          <w:tcPr>
            <w:tcW w:w="1399" w:type="dxa"/>
            <w:shd w:val="clear" w:color="auto" w:fill="FFD24F"/>
          </w:tcPr>
          <w:p w14:paraId="1EE0D02E" w14:textId="77777777" w:rsidR="00BD4161" w:rsidRPr="00322F90" w:rsidRDefault="00BD4161" w:rsidP="00515074">
            <w:pPr>
              <w:tabs>
                <w:tab w:val="right" w:pos="10224"/>
              </w:tabs>
              <w:autoSpaceDE/>
              <w:autoSpaceDN/>
              <w:adjustRightInd/>
              <w:spacing w:before="60" w:after="0"/>
              <w:contextualSpacing/>
              <w:jc w:val="center"/>
              <w:rPr>
                <w:b/>
                <w:color w:val="632E88"/>
                <w:sz w:val="22"/>
                <w:szCs w:val="22"/>
              </w:rPr>
            </w:pPr>
            <w:r w:rsidRPr="00322F90">
              <w:rPr>
                <w:b/>
                <w:color w:val="632E88"/>
                <w:sz w:val="22"/>
                <w:szCs w:val="22"/>
              </w:rPr>
              <w:t>Number of Attendees</w:t>
            </w:r>
          </w:p>
        </w:tc>
        <w:tc>
          <w:tcPr>
            <w:tcW w:w="1920" w:type="dxa"/>
            <w:shd w:val="clear" w:color="auto" w:fill="FFD24F"/>
          </w:tcPr>
          <w:p w14:paraId="319F306E" w14:textId="77777777" w:rsidR="00BD4161" w:rsidRPr="00322F90" w:rsidRDefault="00BD4161" w:rsidP="00A838B6">
            <w:pPr>
              <w:tabs>
                <w:tab w:val="right" w:pos="10224"/>
              </w:tabs>
              <w:autoSpaceDE/>
              <w:autoSpaceDN/>
              <w:adjustRightInd/>
              <w:spacing w:before="60" w:after="0"/>
              <w:contextualSpacing/>
              <w:jc w:val="center"/>
              <w:rPr>
                <w:b/>
                <w:color w:val="632E88"/>
                <w:sz w:val="22"/>
                <w:szCs w:val="22"/>
              </w:rPr>
            </w:pPr>
            <w:r w:rsidRPr="00322F90">
              <w:rPr>
                <w:b/>
                <w:color w:val="632E88"/>
                <w:sz w:val="22"/>
                <w:szCs w:val="22"/>
              </w:rPr>
              <w:t xml:space="preserve">Activity </w:t>
            </w:r>
            <w:r w:rsidRPr="00322F90">
              <w:rPr>
                <w:b/>
                <w:color w:val="632E88"/>
                <w:sz w:val="22"/>
                <w:szCs w:val="22"/>
              </w:rPr>
              <w:br/>
              <w:t>Audience</w:t>
            </w:r>
          </w:p>
        </w:tc>
        <w:tc>
          <w:tcPr>
            <w:tcW w:w="1538" w:type="dxa"/>
            <w:shd w:val="clear" w:color="auto" w:fill="FFD24F"/>
          </w:tcPr>
          <w:p w14:paraId="4311BCE2" w14:textId="0DFCF16F" w:rsidR="00BD4161" w:rsidRPr="00322F90" w:rsidRDefault="00BD4161" w:rsidP="00B309FF">
            <w:pPr>
              <w:tabs>
                <w:tab w:val="right" w:pos="10224"/>
              </w:tabs>
              <w:autoSpaceDE/>
              <w:autoSpaceDN/>
              <w:adjustRightInd/>
              <w:spacing w:after="0"/>
              <w:contextualSpacing/>
              <w:jc w:val="center"/>
              <w:rPr>
                <w:b/>
                <w:color w:val="632E88"/>
                <w:sz w:val="22"/>
                <w:szCs w:val="22"/>
              </w:rPr>
            </w:pPr>
            <w:r w:rsidRPr="00322F90">
              <w:rPr>
                <w:b/>
                <w:color w:val="632E88"/>
                <w:sz w:val="22"/>
                <w:szCs w:val="22"/>
              </w:rPr>
              <w:t>Encounter</w:t>
            </w:r>
            <w:r w:rsidR="002F5E73">
              <w:rPr>
                <w:b/>
                <w:color w:val="632E88"/>
                <w:sz w:val="22"/>
                <w:szCs w:val="22"/>
              </w:rPr>
              <w:t xml:space="preserve"> Type</w:t>
            </w:r>
            <w:r w:rsidRPr="00322F90">
              <w:rPr>
                <w:b/>
                <w:color w:val="632E88"/>
                <w:sz w:val="22"/>
                <w:szCs w:val="22"/>
              </w:rPr>
              <w:t>: Awareness vs. Educational</w:t>
            </w:r>
          </w:p>
        </w:tc>
      </w:tr>
      <w:tr w:rsidR="00BD4161" w:rsidRPr="00982EC1" w14:paraId="71C85C27" w14:textId="77777777" w:rsidTr="00B309FF">
        <w:trPr>
          <w:trHeight w:val="1088"/>
          <w:jc w:val="center"/>
        </w:trPr>
        <w:tc>
          <w:tcPr>
            <w:tcW w:w="1399" w:type="dxa"/>
          </w:tcPr>
          <w:p w14:paraId="7008FAD7" w14:textId="77777777" w:rsidR="00BD4161" w:rsidRPr="00C33B17" w:rsidRDefault="00BD4161" w:rsidP="000062B0">
            <w:pPr>
              <w:autoSpaceDE/>
              <w:autoSpaceDN/>
              <w:adjustRightInd/>
              <w:spacing w:after="0"/>
              <w:rPr>
                <w:color w:val="7F7F7F"/>
                <w:sz w:val="22"/>
                <w:szCs w:val="22"/>
              </w:rPr>
            </w:pPr>
            <w:r w:rsidRPr="00C33B17">
              <w:rPr>
                <w:color w:val="7F7F7F"/>
                <w:sz w:val="22"/>
                <w:szCs w:val="22"/>
                <w:u w:val="single"/>
              </w:rPr>
              <w:t>Example:</w:t>
            </w:r>
            <w:r w:rsidRPr="00C33B17">
              <w:rPr>
                <w:color w:val="7F7F7F"/>
                <w:sz w:val="22"/>
                <w:szCs w:val="22"/>
              </w:rPr>
              <w:t xml:space="preserve"> Safety Baby Shower</w:t>
            </w:r>
          </w:p>
        </w:tc>
        <w:tc>
          <w:tcPr>
            <w:tcW w:w="3224" w:type="dxa"/>
          </w:tcPr>
          <w:p w14:paraId="238BF87A" w14:textId="44014A7E" w:rsidR="00BD4161" w:rsidRPr="00C33B17" w:rsidRDefault="00BD4161" w:rsidP="000062B0">
            <w:pPr>
              <w:autoSpaceDE/>
              <w:autoSpaceDN/>
              <w:adjustRightInd/>
              <w:spacing w:after="0"/>
              <w:rPr>
                <w:color w:val="7F7F7F"/>
                <w:sz w:val="22"/>
                <w:szCs w:val="22"/>
              </w:rPr>
            </w:pPr>
            <w:r w:rsidRPr="00C33B17">
              <w:rPr>
                <w:color w:val="7F7F7F"/>
                <w:sz w:val="22"/>
                <w:szCs w:val="22"/>
              </w:rPr>
              <w:t>Desha County Health Unit representatives partnered with church officials from First Baptist Church Day Care Center in McGehee to train parents and child care providers on safe infant sleep using the Safe to Sleep® educational video and print materials. The Bruce Family Endowment provided a supplementary in-kind donation for this education initiative, which covered meal expenses for training participants.</w:t>
            </w:r>
          </w:p>
        </w:tc>
        <w:tc>
          <w:tcPr>
            <w:tcW w:w="1225" w:type="dxa"/>
          </w:tcPr>
          <w:p w14:paraId="4BC8293A" w14:textId="77777777" w:rsidR="00BD4161" w:rsidRPr="00C33B17" w:rsidRDefault="00BD4161" w:rsidP="000062B0">
            <w:pPr>
              <w:autoSpaceDE/>
              <w:autoSpaceDN/>
              <w:adjustRightInd/>
              <w:spacing w:after="0"/>
              <w:rPr>
                <w:color w:val="7F7F7F"/>
                <w:sz w:val="22"/>
                <w:szCs w:val="22"/>
              </w:rPr>
            </w:pPr>
            <w:r w:rsidRPr="00C33B17">
              <w:rPr>
                <w:color w:val="7F7F7F"/>
                <w:sz w:val="22"/>
                <w:szCs w:val="22"/>
              </w:rPr>
              <w:t>1/9/2016</w:t>
            </w:r>
          </w:p>
        </w:tc>
        <w:tc>
          <w:tcPr>
            <w:tcW w:w="1399" w:type="dxa"/>
          </w:tcPr>
          <w:p w14:paraId="58E265CB" w14:textId="77777777" w:rsidR="00BD4161" w:rsidRPr="00C33B17" w:rsidRDefault="00BD4161" w:rsidP="000062B0">
            <w:pPr>
              <w:autoSpaceDE/>
              <w:autoSpaceDN/>
              <w:adjustRightInd/>
              <w:spacing w:after="0"/>
              <w:rPr>
                <w:color w:val="7F7F7F"/>
                <w:sz w:val="22"/>
                <w:szCs w:val="22"/>
              </w:rPr>
            </w:pPr>
            <w:r w:rsidRPr="00C33B17">
              <w:rPr>
                <w:color w:val="7F7F7F"/>
                <w:sz w:val="22"/>
                <w:szCs w:val="22"/>
              </w:rPr>
              <w:t>35</w:t>
            </w:r>
          </w:p>
        </w:tc>
        <w:tc>
          <w:tcPr>
            <w:tcW w:w="1920" w:type="dxa"/>
          </w:tcPr>
          <w:p w14:paraId="006800C8" w14:textId="4E31128F" w:rsidR="00BD4161" w:rsidRPr="00C33B17" w:rsidRDefault="00BD4161" w:rsidP="000062B0">
            <w:pPr>
              <w:numPr>
                <w:ilvl w:val="0"/>
                <w:numId w:val="18"/>
              </w:numPr>
              <w:autoSpaceDE/>
              <w:autoSpaceDN/>
              <w:adjustRightInd/>
              <w:spacing w:after="0"/>
              <w:ind w:left="159" w:hanging="180"/>
              <w:rPr>
                <w:color w:val="7F7F7F"/>
                <w:sz w:val="22"/>
                <w:szCs w:val="22"/>
              </w:rPr>
            </w:pPr>
            <w:r w:rsidRPr="00C33B17">
              <w:rPr>
                <w:color w:val="7F7F7F"/>
                <w:sz w:val="22"/>
                <w:szCs w:val="22"/>
              </w:rPr>
              <w:t>Expect</w:t>
            </w:r>
            <w:r w:rsidR="007A44B2">
              <w:rPr>
                <w:color w:val="7F7F7F"/>
                <w:sz w:val="22"/>
                <w:szCs w:val="22"/>
              </w:rPr>
              <w:t>ant</w:t>
            </w:r>
            <w:r w:rsidRPr="00C33B17">
              <w:rPr>
                <w:color w:val="7F7F7F"/>
                <w:sz w:val="22"/>
                <w:szCs w:val="22"/>
              </w:rPr>
              <w:t xml:space="preserve"> mothers</w:t>
            </w:r>
          </w:p>
          <w:p w14:paraId="30F29894" w14:textId="77777777" w:rsidR="00BD4161" w:rsidRPr="00C33B17" w:rsidRDefault="00BD4161" w:rsidP="000062B0">
            <w:pPr>
              <w:numPr>
                <w:ilvl w:val="0"/>
                <w:numId w:val="18"/>
              </w:numPr>
              <w:autoSpaceDE/>
              <w:autoSpaceDN/>
              <w:adjustRightInd/>
              <w:spacing w:after="0"/>
              <w:ind w:left="159" w:hanging="180"/>
              <w:rPr>
                <w:color w:val="7F7F7F"/>
                <w:sz w:val="22"/>
                <w:szCs w:val="22"/>
              </w:rPr>
            </w:pPr>
            <w:r w:rsidRPr="00C33B17">
              <w:rPr>
                <w:color w:val="7F7F7F"/>
                <w:sz w:val="22"/>
                <w:szCs w:val="22"/>
              </w:rPr>
              <w:t>New parents</w:t>
            </w:r>
          </w:p>
          <w:p w14:paraId="65D427C7" w14:textId="77777777" w:rsidR="00BD4161" w:rsidRPr="00C33B17" w:rsidRDefault="00BD4161" w:rsidP="000062B0">
            <w:pPr>
              <w:numPr>
                <w:ilvl w:val="0"/>
                <w:numId w:val="18"/>
              </w:numPr>
              <w:autoSpaceDE/>
              <w:autoSpaceDN/>
              <w:adjustRightInd/>
              <w:spacing w:after="0"/>
              <w:ind w:left="159" w:hanging="180"/>
              <w:rPr>
                <w:color w:val="7F7F7F"/>
                <w:sz w:val="22"/>
                <w:szCs w:val="22"/>
              </w:rPr>
            </w:pPr>
            <w:r w:rsidRPr="00C33B17">
              <w:rPr>
                <w:color w:val="7F7F7F"/>
                <w:sz w:val="22"/>
                <w:szCs w:val="22"/>
              </w:rPr>
              <w:t>Grandparents</w:t>
            </w:r>
          </w:p>
          <w:p w14:paraId="1706E67F" w14:textId="77777777" w:rsidR="00BD4161" w:rsidRPr="00C33B17" w:rsidRDefault="00BD4161" w:rsidP="000062B0">
            <w:pPr>
              <w:numPr>
                <w:ilvl w:val="0"/>
                <w:numId w:val="18"/>
              </w:numPr>
              <w:autoSpaceDE/>
              <w:autoSpaceDN/>
              <w:adjustRightInd/>
              <w:spacing w:after="0"/>
              <w:ind w:left="159" w:hanging="180"/>
              <w:rPr>
                <w:color w:val="7F7F7F"/>
                <w:sz w:val="22"/>
                <w:szCs w:val="22"/>
              </w:rPr>
            </w:pPr>
            <w:r w:rsidRPr="00C33B17">
              <w:rPr>
                <w:color w:val="7F7F7F"/>
                <w:sz w:val="22"/>
                <w:szCs w:val="22"/>
              </w:rPr>
              <w:t>Church members</w:t>
            </w:r>
          </w:p>
        </w:tc>
        <w:tc>
          <w:tcPr>
            <w:tcW w:w="1538" w:type="dxa"/>
          </w:tcPr>
          <w:p w14:paraId="7EC54A82" w14:textId="77777777" w:rsidR="00BD4161" w:rsidRPr="00C33B17" w:rsidRDefault="00BD4161" w:rsidP="000062B0">
            <w:pPr>
              <w:autoSpaceDE/>
              <w:autoSpaceDN/>
              <w:adjustRightInd/>
              <w:spacing w:after="0"/>
              <w:rPr>
                <w:color w:val="7F7F7F"/>
                <w:sz w:val="22"/>
                <w:szCs w:val="22"/>
              </w:rPr>
            </w:pPr>
            <w:r w:rsidRPr="00C33B17">
              <w:rPr>
                <w:color w:val="7F7F7F"/>
                <w:sz w:val="22"/>
                <w:szCs w:val="22"/>
              </w:rPr>
              <w:t>Educational</w:t>
            </w:r>
          </w:p>
        </w:tc>
      </w:tr>
      <w:tr w:rsidR="00BD4161" w:rsidRPr="00982EC1" w14:paraId="1BBA10F4" w14:textId="77777777" w:rsidTr="00B309FF">
        <w:trPr>
          <w:jc w:val="center"/>
        </w:trPr>
        <w:sdt>
          <w:sdtPr>
            <w:rPr>
              <w:color w:val="auto"/>
              <w:sz w:val="22"/>
              <w:szCs w:val="22"/>
              <w:u w:val="single"/>
            </w:rPr>
            <w:id w:val="841662036"/>
            <w:placeholder>
              <w:docPart w:val="C8CE7C358448F74F852F5D8A4C38F596"/>
            </w:placeholder>
          </w:sdtPr>
          <w:sdtEndPr/>
          <w:sdtContent>
            <w:sdt>
              <w:sdtPr>
                <w:rPr>
                  <w:color w:val="auto"/>
                  <w:sz w:val="22"/>
                  <w:szCs w:val="22"/>
                  <w:u w:val="single"/>
                </w:rPr>
                <w:id w:val="-1767833139"/>
                <w:placeholder>
                  <w:docPart w:val="C577B4B4733567429BC106C5100F0DBA"/>
                </w:placeholder>
              </w:sdtPr>
              <w:sdtEndPr>
                <w:rPr>
                  <w:b/>
                  <w:u w:val="none"/>
                </w:rPr>
              </w:sdtEndPr>
              <w:sdtContent>
                <w:tc>
                  <w:tcPr>
                    <w:tcW w:w="1399" w:type="dxa"/>
                  </w:tcPr>
                  <w:p w14:paraId="2E8438FC" w14:textId="77777777" w:rsidR="00BD4161" w:rsidRPr="00C33B17" w:rsidRDefault="00BD4161" w:rsidP="000062B0">
                    <w:pPr>
                      <w:autoSpaceDE/>
                      <w:autoSpaceDN/>
                      <w:adjustRightInd/>
                      <w:spacing w:after="0"/>
                      <w:rPr>
                        <w:color w:val="auto"/>
                        <w:sz w:val="22"/>
                        <w:szCs w:val="22"/>
                        <w:u w:val="single"/>
                      </w:rPr>
                    </w:pPr>
                    <w:r w:rsidRPr="00C33B17">
                      <w:rPr>
                        <w:color w:val="808080"/>
                        <w:sz w:val="22"/>
                        <w:szCs w:val="22"/>
                      </w:rPr>
                      <w:t>Enter text here.</w:t>
                    </w:r>
                  </w:p>
                </w:tc>
              </w:sdtContent>
            </w:sdt>
          </w:sdtContent>
        </w:sdt>
        <w:sdt>
          <w:sdtPr>
            <w:rPr>
              <w:color w:val="auto"/>
              <w:sz w:val="22"/>
              <w:szCs w:val="22"/>
              <w:u w:val="single"/>
            </w:rPr>
            <w:id w:val="-1708559327"/>
            <w:placeholder>
              <w:docPart w:val="C8CE7C358448F74F852F5D8A4C38F596"/>
            </w:placeholder>
          </w:sdtPr>
          <w:sdtEndPr/>
          <w:sdtContent>
            <w:sdt>
              <w:sdtPr>
                <w:rPr>
                  <w:color w:val="auto"/>
                  <w:sz w:val="22"/>
                  <w:szCs w:val="22"/>
                  <w:u w:val="single"/>
                </w:rPr>
                <w:id w:val="-2066711934"/>
                <w:placeholder>
                  <w:docPart w:val="4D9A11ED3F94B349BACB9380647AA85B"/>
                </w:placeholder>
              </w:sdtPr>
              <w:sdtEndPr>
                <w:rPr>
                  <w:b/>
                  <w:u w:val="none"/>
                </w:rPr>
              </w:sdtEndPr>
              <w:sdtContent>
                <w:tc>
                  <w:tcPr>
                    <w:tcW w:w="3224" w:type="dxa"/>
                  </w:tcPr>
                  <w:p w14:paraId="218AD5EB" w14:textId="77777777" w:rsidR="00BD4161" w:rsidRPr="00C33B17" w:rsidRDefault="00BD4161" w:rsidP="000062B0">
                    <w:pPr>
                      <w:autoSpaceDE/>
                      <w:autoSpaceDN/>
                      <w:adjustRightInd/>
                      <w:spacing w:after="0"/>
                      <w:rPr>
                        <w:color w:val="auto"/>
                        <w:sz w:val="22"/>
                        <w:szCs w:val="22"/>
                        <w:u w:val="single"/>
                      </w:rPr>
                    </w:pPr>
                    <w:r w:rsidRPr="00C33B17">
                      <w:rPr>
                        <w:color w:val="808080"/>
                        <w:sz w:val="22"/>
                        <w:szCs w:val="22"/>
                      </w:rPr>
                      <w:t>Enter text here.</w:t>
                    </w:r>
                  </w:p>
                </w:tc>
              </w:sdtContent>
            </w:sdt>
          </w:sdtContent>
        </w:sdt>
        <w:sdt>
          <w:sdtPr>
            <w:rPr>
              <w:color w:val="auto"/>
              <w:sz w:val="22"/>
              <w:szCs w:val="22"/>
              <w:u w:val="single"/>
            </w:rPr>
            <w:id w:val="100548051"/>
            <w:placeholder>
              <w:docPart w:val="C8CE7C358448F74F852F5D8A4C38F596"/>
            </w:placeholder>
          </w:sdtPr>
          <w:sdtEndPr/>
          <w:sdtContent>
            <w:sdt>
              <w:sdtPr>
                <w:rPr>
                  <w:color w:val="auto"/>
                  <w:sz w:val="22"/>
                  <w:szCs w:val="22"/>
                  <w:u w:val="single"/>
                </w:rPr>
                <w:id w:val="1104535211"/>
                <w:placeholder>
                  <w:docPart w:val="219E998DD1068340869D0C95AD4CDB4B"/>
                </w:placeholder>
              </w:sdtPr>
              <w:sdtEndPr>
                <w:rPr>
                  <w:b/>
                  <w:u w:val="none"/>
                </w:rPr>
              </w:sdtEndPr>
              <w:sdtContent>
                <w:tc>
                  <w:tcPr>
                    <w:tcW w:w="1225" w:type="dxa"/>
                  </w:tcPr>
                  <w:p w14:paraId="663D5EF4" w14:textId="77777777" w:rsidR="00BD4161" w:rsidRPr="00C33B17" w:rsidRDefault="00BD4161" w:rsidP="000062B0">
                    <w:pPr>
                      <w:autoSpaceDE/>
                      <w:autoSpaceDN/>
                      <w:adjustRightInd/>
                      <w:spacing w:after="0"/>
                      <w:rPr>
                        <w:color w:val="auto"/>
                        <w:sz w:val="22"/>
                        <w:szCs w:val="22"/>
                        <w:u w:val="single"/>
                      </w:rPr>
                    </w:pPr>
                    <w:r w:rsidRPr="00C33B17">
                      <w:rPr>
                        <w:color w:val="808080"/>
                        <w:sz w:val="22"/>
                        <w:szCs w:val="22"/>
                      </w:rPr>
                      <w:t>Enter text here.</w:t>
                    </w:r>
                  </w:p>
                </w:tc>
              </w:sdtContent>
            </w:sdt>
          </w:sdtContent>
        </w:sdt>
        <w:sdt>
          <w:sdtPr>
            <w:rPr>
              <w:color w:val="auto"/>
              <w:sz w:val="22"/>
              <w:szCs w:val="22"/>
              <w:u w:val="single"/>
            </w:rPr>
            <w:id w:val="783005443"/>
            <w:placeholder>
              <w:docPart w:val="C8CE7C358448F74F852F5D8A4C38F596"/>
            </w:placeholder>
          </w:sdtPr>
          <w:sdtEndPr/>
          <w:sdtContent>
            <w:sdt>
              <w:sdtPr>
                <w:rPr>
                  <w:color w:val="auto"/>
                  <w:sz w:val="22"/>
                  <w:szCs w:val="22"/>
                  <w:u w:val="single"/>
                </w:rPr>
                <w:id w:val="-2140011490"/>
                <w:placeholder>
                  <w:docPart w:val="365FEDCF2B511A428C9641F22D894E95"/>
                </w:placeholder>
              </w:sdtPr>
              <w:sdtEndPr>
                <w:rPr>
                  <w:b/>
                  <w:u w:val="none"/>
                </w:rPr>
              </w:sdtEndPr>
              <w:sdtContent>
                <w:tc>
                  <w:tcPr>
                    <w:tcW w:w="1399" w:type="dxa"/>
                  </w:tcPr>
                  <w:p w14:paraId="5B709486" w14:textId="77777777" w:rsidR="00BD4161" w:rsidRPr="00C33B17" w:rsidRDefault="00BD4161" w:rsidP="000062B0">
                    <w:pPr>
                      <w:autoSpaceDE/>
                      <w:autoSpaceDN/>
                      <w:adjustRightInd/>
                      <w:spacing w:after="0"/>
                      <w:rPr>
                        <w:color w:val="auto"/>
                        <w:sz w:val="22"/>
                        <w:szCs w:val="22"/>
                        <w:u w:val="single"/>
                      </w:rPr>
                    </w:pPr>
                    <w:r w:rsidRPr="00C33B17">
                      <w:rPr>
                        <w:color w:val="808080"/>
                        <w:sz w:val="22"/>
                        <w:szCs w:val="22"/>
                      </w:rPr>
                      <w:t>Enter text here.</w:t>
                    </w:r>
                  </w:p>
                </w:tc>
              </w:sdtContent>
            </w:sdt>
          </w:sdtContent>
        </w:sdt>
        <w:sdt>
          <w:sdtPr>
            <w:rPr>
              <w:color w:val="auto"/>
              <w:sz w:val="22"/>
              <w:szCs w:val="22"/>
              <w:u w:val="single"/>
            </w:rPr>
            <w:id w:val="327253070"/>
            <w:placeholder>
              <w:docPart w:val="C8CE7C358448F74F852F5D8A4C38F596"/>
            </w:placeholder>
          </w:sdtPr>
          <w:sdtEndPr/>
          <w:sdtContent>
            <w:sdt>
              <w:sdtPr>
                <w:rPr>
                  <w:color w:val="auto"/>
                  <w:sz w:val="22"/>
                  <w:szCs w:val="22"/>
                  <w:u w:val="single"/>
                </w:rPr>
                <w:id w:val="-1490931770"/>
                <w:placeholder>
                  <w:docPart w:val="B7CC45633A12E045B23AC9592A7C5CC3"/>
                </w:placeholder>
              </w:sdtPr>
              <w:sdtEndPr>
                <w:rPr>
                  <w:b/>
                  <w:u w:val="none"/>
                </w:rPr>
              </w:sdtEndPr>
              <w:sdtContent>
                <w:tc>
                  <w:tcPr>
                    <w:tcW w:w="1920" w:type="dxa"/>
                  </w:tcPr>
                  <w:p w14:paraId="08FEC960" w14:textId="77777777" w:rsidR="00BD4161" w:rsidRPr="00C33B17" w:rsidRDefault="00BD4161" w:rsidP="000062B0">
                    <w:pPr>
                      <w:autoSpaceDE/>
                      <w:autoSpaceDN/>
                      <w:adjustRightInd/>
                      <w:spacing w:after="0"/>
                      <w:rPr>
                        <w:color w:val="auto"/>
                        <w:sz w:val="22"/>
                        <w:szCs w:val="22"/>
                        <w:u w:val="single"/>
                      </w:rPr>
                    </w:pPr>
                    <w:r w:rsidRPr="00C33B17">
                      <w:rPr>
                        <w:color w:val="808080"/>
                        <w:sz w:val="22"/>
                        <w:szCs w:val="22"/>
                      </w:rPr>
                      <w:t>Enter text here.</w:t>
                    </w:r>
                  </w:p>
                </w:tc>
              </w:sdtContent>
            </w:sdt>
          </w:sdtContent>
        </w:sdt>
        <w:sdt>
          <w:sdtPr>
            <w:rPr>
              <w:color w:val="auto"/>
              <w:sz w:val="22"/>
              <w:szCs w:val="22"/>
              <w:u w:val="single"/>
            </w:rPr>
            <w:id w:val="-370541133"/>
            <w:placeholder>
              <w:docPart w:val="C8CE7C358448F74F852F5D8A4C38F596"/>
            </w:placeholder>
          </w:sdtPr>
          <w:sdtEndPr/>
          <w:sdtContent>
            <w:sdt>
              <w:sdtPr>
                <w:rPr>
                  <w:color w:val="auto"/>
                  <w:sz w:val="22"/>
                  <w:szCs w:val="22"/>
                  <w:u w:val="single"/>
                </w:rPr>
                <w:id w:val="-1428876735"/>
                <w:placeholder>
                  <w:docPart w:val="BE023D8719667346A6F78FA44758E80E"/>
                </w:placeholder>
              </w:sdtPr>
              <w:sdtEndPr>
                <w:rPr>
                  <w:b/>
                  <w:u w:val="none"/>
                </w:rPr>
              </w:sdtEndPr>
              <w:sdtContent>
                <w:tc>
                  <w:tcPr>
                    <w:tcW w:w="1538" w:type="dxa"/>
                  </w:tcPr>
                  <w:p w14:paraId="3180228C" w14:textId="77777777" w:rsidR="00BD4161" w:rsidRPr="00C33B17" w:rsidRDefault="00BD4161" w:rsidP="000062B0">
                    <w:pPr>
                      <w:autoSpaceDE/>
                      <w:autoSpaceDN/>
                      <w:adjustRightInd/>
                      <w:spacing w:after="0"/>
                      <w:rPr>
                        <w:color w:val="auto"/>
                        <w:sz w:val="22"/>
                        <w:szCs w:val="22"/>
                        <w:u w:val="single"/>
                      </w:rPr>
                    </w:pPr>
                    <w:r w:rsidRPr="00C33B17">
                      <w:rPr>
                        <w:color w:val="808080"/>
                        <w:sz w:val="22"/>
                        <w:szCs w:val="22"/>
                      </w:rPr>
                      <w:t>Enter text here.</w:t>
                    </w:r>
                  </w:p>
                </w:tc>
              </w:sdtContent>
            </w:sdt>
          </w:sdtContent>
        </w:sdt>
      </w:tr>
      <w:tr w:rsidR="00BD4161" w:rsidRPr="00982EC1" w14:paraId="31D0149E" w14:textId="77777777" w:rsidTr="00B309FF">
        <w:trPr>
          <w:jc w:val="center"/>
        </w:trPr>
        <w:sdt>
          <w:sdtPr>
            <w:rPr>
              <w:color w:val="auto"/>
              <w:sz w:val="22"/>
              <w:szCs w:val="22"/>
              <w:u w:val="single"/>
            </w:rPr>
            <w:id w:val="-79141025"/>
            <w:placeholder>
              <w:docPart w:val="C8CE7C358448F74F852F5D8A4C38F596"/>
            </w:placeholder>
          </w:sdtPr>
          <w:sdtEndPr/>
          <w:sdtContent>
            <w:sdt>
              <w:sdtPr>
                <w:rPr>
                  <w:color w:val="auto"/>
                  <w:sz w:val="22"/>
                  <w:szCs w:val="22"/>
                  <w:u w:val="single"/>
                </w:rPr>
                <w:id w:val="303058055"/>
                <w:placeholder>
                  <w:docPart w:val="C52ABB8C9E2758458B470A081E59C5B6"/>
                </w:placeholder>
              </w:sdtPr>
              <w:sdtEndPr>
                <w:rPr>
                  <w:b/>
                  <w:u w:val="none"/>
                </w:rPr>
              </w:sdtEndPr>
              <w:sdtContent>
                <w:tc>
                  <w:tcPr>
                    <w:tcW w:w="1399" w:type="dxa"/>
                  </w:tcPr>
                  <w:p w14:paraId="4C292E0B" w14:textId="77777777" w:rsidR="00BD4161" w:rsidRPr="00C33B17" w:rsidRDefault="00BD4161" w:rsidP="000062B0">
                    <w:pPr>
                      <w:autoSpaceDE/>
                      <w:autoSpaceDN/>
                      <w:adjustRightInd/>
                      <w:spacing w:after="0"/>
                      <w:rPr>
                        <w:color w:val="auto"/>
                        <w:sz w:val="22"/>
                        <w:szCs w:val="22"/>
                        <w:u w:val="single"/>
                      </w:rPr>
                    </w:pPr>
                    <w:r w:rsidRPr="00C33B17">
                      <w:rPr>
                        <w:color w:val="808080"/>
                        <w:sz w:val="22"/>
                        <w:szCs w:val="22"/>
                      </w:rPr>
                      <w:t>Enter text here.</w:t>
                    </w:r>
                  </w:p>
                </w:tc>
              </w:sdtContent>
            </w:sdt>
          </w:sdtContent>
        </w:sdt>
        <w:sdt>
          <w:sdtPr>
            <w:rPr>
              <w:color w:val="auto"/>
              <w:sz w:val="22"/>
              <w:szCs w:val="22"/>
              <w:u w:val="single"/>
            </w:rPr>
            <w:id w:val="1961753798"/>
            <w:placeholder>
              <w:docPart w:val="C8CE7C358448F74F852F5D8A4C38F596"/>
            </w:placeholder>
          </w:sdtPr>
          <w:sdtEndPr/>
          <w:sdtContent>
            <w:sdt>
              <w:sdtPr>
                <w:rPr>
                  <w:color w:val="auto"/>
                  <w:sz w:val="22"/>
                  <w:szCs w:val="22"/>
                  <w:u w:val="single"/>
                </w:rPr>
                <w:id w:val="1338112922"/>
                <w:placeholder>
                  <w:docPart w:val="05F8FD422D8C754FA51B297368EF795D"/>
                </w:placeholder>
              </w:sdtPr>
              <w:sdtEndPr>
                <w:rPr>
                  <w:b/>
                  <w:u w:val="none"/>
                </w:rPr>
              </w:sdtEndPr>
              <w:sdtContent>
                <w:tc>
                  <w:tcPr>
                    <w:tcW w:w="3224" w:type="dxa"/>
                  </w:tcPr>
                  <w:p w14:paraId="62D827D2" w14:textId="77777777" w:rsidR="00BD4161" w:rsidRPr="00C33B17" w:rsidRDefault="00BD4161" w:rsidP="000062B0">
                    <w:pPr>
                      <w:autoSpaceDE/>
                      <w:autoSpaceDN/>
                      <w:adjustRightInd/>
                      <w:spacing w:after="0"/>
                      <w:rPr>
                        <w:color w:val="auto"/>
                        <w:sz w:val="22"/>
                        <w:szCs w:val="22"/>
                        <w:u w:val="single"/>
                      </w:rPr>
                    </w:pPr>
                    <w:r w:rsidRPr="00C33B17">
                      <w:rPr>
                        <w:color w:val="808080"/>
                        <w:sz w:val="22"/>
                        <w:szCs w:val="22"/>
                      </w:rPr>
                      <w:t>Enter text here.</w:t>
                    </w:r>
                  </w:p>
                </w:tc>
              </w:sdtContent>
            </w:sdt>
          </w:sdtContent>
        </w:sdt>
        <w:sdt>
          <w:sdtPr>
            <w:rPr>
              <w:color w:val="auto"/>
              <w:sz w:val="22"/>
              <w:szCs w:val="22"/>
              <w:u w:val="single"/>
            </w:rPr>
            <w:id w:val="294646308"/>
            <w:placeholder>
              <w:docPart w:val="C8CE7C358448F74F852F5D8A4C38F596"/>
            </w:placeholder>
          </w:sdtPr>
          <w:sdtEndPr/>
          <w:sdtContent>
            <w:sdt>
              <w:sdtPr>
                <w:rPr>
                  <w:color w:val="auto"/>
                  <w:sz w:val="22"/>
                  <w:szCs w:val="22"/>
                  <w:u w:val="single"/>
                </w:rPr>
                <w:id w:val="173082561"/>
                <w:placeholder>
                  <w:docPart w:val="0B30F995F0DD4647B1CA496D2A1F1C0B"/>
                </w:placeholder>
              </w:sdtPr>
              <w:sdtEndPr>
                <w:rPr>
                  <w:b/>
                  <w:u w:val="none"/>
                </w:rPr>
              </w:sdtEndPr>
              <w:sdtContent>
                <w:tc>
                  <w:tcPr>
                    <w:tcW w:w="1225" w:type="dxa"/>
                  </w:tcPr>
                  <w:p w14:paraId="197C9C9A" w14:textId="77777777" w:rsidR="00BD4161" w:rsidRPr="00C33B17" w:rsidRDefault="00BD4161" w:rsidP="000062B0">
                    <w:pPr>
                      <w:autoSpaceDE/>
                      <w:autoSpaceDN/>
                      <w:adjustRightInd/>
                      <w:spacing w:after="0"/>
                      <w:rPr>
                        <w:color w:val="auto"/>
                        <w:sz w:val="22"/>
                        <w:szCs w:val="22"/>
                        <w:u w:val="single"/>
                      </w:rPr>
                    </w:pPr>
                    <w:r w:rsidRPr="00C33B17">
                      <w:rPr>
                        <w:color w:val="808080"/>
                        <w:sz w:val="22"/>
                        <w:szCs w:val="22"/>
                      </w:rPr>
                      <w:t>Enter text here.</w:t>
                    </w:r>
                  </w:p>
                </w:tc>
              </w:sdtContent>
            </w:sdt>
          </w:sdtContent>
        </w:sdt>
        <w:sdt>
          <w:sdtPr>
            <w:rPr>
              <w:color w:val="auto"/>
              <w:sz w:val="22"/>
              <w:szCs w:val="22"/>
              <w:u w:val="single"/>
            </w:rPr>
            <w:id w:val="1503317954"/>
            <w:placeholder>
              <w:docPart w:val="C8CE7C358448F74F852F5D8A4C38F596"/>
            </w:placeholder>
          </w:sdtPr>
          <w:sdtEndPr/>
          <w:sdtContent>
            <w:sdt>
              <w:sdtPr>
                <w:rPr>
                  <w:color w:val="auto"/>
                  <w:sz w:val="22"/>
                  <w:szCs w:val="22"/>
                  <w:u w:val="single"/>
                </w:rPr>
                <w:id w:val="-669638408"/>
                <w:placeholder>
                  <w:docPart w:val="6B0C42E93B56D9458A5D753B17A2C424"/>
                </w:placeholder>
              </w:sdtPr>
              <w:sdtEndPr>
                <w:rPr>
                  <w:b/>
                  <w:u w:val="none"/>
                </w:rPr>
              </w:sdtEndPr>
              <w:sdtContent>
                <w:tc>
                  <w:tcPr>
                    <w:tcW w:w="1399" w:type="dxa"/>
                  </w:tcPr>
                  <w:p w14:paraId="5C907658" w14:textId="77777777" w:rsidR="00BD4161" w:rsidRPr="00C33B17" w:rsidRDefault="00BD4161" w:rsidP="000062B0">
                    <w:pPr>
                      <w:autoSpaceDE/>
                      <w:autoSpaceDN/>
                      <w:adjustRightInd/>
                      <w:spacing w:after="0"/>
                      <w:rPr>
                        <w:color w:val="auto"/>
                        <w:sz w:val="22"/>
                        <w:szCs w:val="22"/>
                        <w:u w:val="single"/>
                      </w:rPr>
                    </w:pPr>
                    <w:r w:rsidRPr="00C33B17">
                      <w:rPr>
                        <w:color w:val="808080"/>
                        <w:sz w:val="22"/>
                        <w:szCs w:val="22"/>
                      </w:rPr>
                      <w:t>Enter text here.</w:t>
                    </w:r>
                  </w:p>
                </w:tc>
              </w:sdtContent>
            </w:sdt>
          </w:sdtContent>
        </w:sdt>
        <w:sdt>
          <w:sdtPr>
            <w:rPr>
              <w:color w:val="auto"/>
              <w:sz w:val="22"/>
              <w:szCs w:val="22"/>
              <w:u w:val="single"/>
            </w:rPr>
            <w:id w:val="439411269"/>
            <w:placeholder>
              <w:docPart w:val="C8CE7C358448F74F852F5D8A4C38F596"/>
            </w:placeholder>
          </w:sdtPr>
          <w:sdtEndPr/>
          <w:sdtContent>
            <w:sdt>
              <w:sdtPr>
                <w:rPr>
                  <w:color w:val="auto"/>
                  <w:sz w:val="22"/>
                  <w:szCs w:val="22"/>
                  <w:u w:val="single"/>
                </w:rPr>
                <w:id w:val="-1579434641"/>
                <w:placeholder>
                  <w:docPart w:val="756CC8EFAB439842A23F0D7C2E40264E"/>
                </w:placeholder>
              </w:sdtPr>
              <w:sdtEndPr>
                <w:rPr>
                  <w:b/>
                  <w:u w:val="none"/>
                </w:rPr>
              </w:sdtEndPr>
              <w:sdtContent>
                <w:tc>
                  <w:tcPr>
                    <w:tcW w:w="1920" w:type="dxa"/>
                  </w:tcPr>
                  <w:p w14:paraId="2D18E2DD" w14:textId="77777777" w:rsidR="00BD4161" w:rsidRPr="00C33B17" w:rsidRDefault="00BD4161" w:rsidP="000062B0">
                    <w:pPr>
                      <w:autoSpaceDE/>
                      <w:autoSpaceDN/>
                      <w:adjustRightInd/>
                      <w:spacing w:after="0"/>
                      <w:rPr>
                        <w:color w:val="auto"/>
                        <w:sz w:val="22"/>
                        <w:szCs w:val="22"/>
                        <w:u w:val="single"/>
                      </w:rPr>
                    </w:pPr>
                    <w:r w:rsidRPr="00C33B17">
                      <w:rPr>
                        <w:color w:val="808080"/>
                        <w:sz w:val="22"/>
                        <w:szCs w:val="22"/>
                      </w:rPr>
                      <w:t>Enter text here.</w:t>
                    </w:r>
                  </w:p>
                </w:tc>
              </w:sdtContent>
            </w:sdt>
          </w:sdtContent>
        </w:sdt>
        <w:sdt>
          <w:sdtPr>
            <w:rPr>
              <w:color w:val="auto"/>
              <w:sz w:val="22"/>
              <w:szCs w:val="22"/>
              <w:u w:val="single"/>
            </w:rPr>
            <w:id w:val="838041238"/>
            <w:placeholder>
              <w:docPart w:val="C8CE7C358448F74F852F5D8A4C38F596"/>
            </w:placeholder>
          </w:sdtPr>
          <w:sdtEndPr/>
          <w:sdtContent>
            <w:sdt>
              <w:sdtPr>
                <w:rPr>
                  <w:color w:val="auto"/>
                  <w:sz w:val="22"/>
                  <w:szCs w:val="22"/>
                  <w:u w:val="single"/>
                </w:rPr>
                <w:id w:val="975562173"/>
                <w:placeholder>
                  <w:docPart w:val="C83C4E0C4A355049AF3AAC71397308D7"/>
                </w:placeholder>
              </w:sdtPr>
              <w:sdtEndPr>
                <w:rPr>
                  <w:b/>
                  <w:u w:val="none"/>
                </w:rPr>
              </w:sdtEndPr>
              <w:sdtContent>
                <w:tc>
                  <w:tcPr>
                    <w:tcW w:w="1538" w:type="dxa"/>
                  </w:tcPr>
                  <w:p w14:paraId="2EC40A68" w14:textId="77777777" w:rsidR="00BD4161" w:rsidRPr="00C33B17" w:rsidRDefault="00BD4161" w:rsidP="000062B0">
                    <w:pPr>
                      <w:autoSpaceDE/>
                      <w:autoSpaceDN/>
                      <w:adjustRightInd/>
                      <w:spacing w:after="0"/>
                      <w:rPr>
                        <w:color w:val="auto"/>
                        <w:sz w:val="22"/>
                        <w:szCs w:val="22"/>
                        <w:u w:val="single"/>
                      </w:rPr>
                    </w:pPr>
                    <w:r w:rsidRPr="00C33B17">
                      <w:rPr>
                        <w:color w:val="808080"/>
                        <w:sz w:val="22"/>
                        <w:szCs w:val="22"/>
                      </w:rPr>
                      <w:t>Enter text here.</w:t>
                    </w:r>
                  </w:p>
                </w:tc>
              </w:sdtContent>
            </w:sdt>
          </w:sdtContent>
        </w:sdt>
      </w:tr>
      <w:tr w:rsidR="00BD4161" w:rsidRPr="00982EC1" w14:paraId="266A7531" w14:textId="77777777" w:rsidTr="00B309FF">
        <w:trPr>
          <w:jc w:val="center"/>
        </w:trPr>
        <w:sdt>
          <w:sdtPr>
            <w:rPr>
              <w:color w:val="auto"/>
              <w:sz w:val="22"/>
              <w:szCs w:val="22"/>
              <w:u w:val="single"/>
            </w:rPr>
            <w:id w:val="-36502302"/>
            <w:placeholder>
              <w:docPart w:val="C8CE7C358448F74F852F5D8A4C38F596"/>
            </w:placeholder>
          </w:sdtPr>
          <w:sdtEndPr/>
          <w:sdtContent>
            <w:sdt>
              <w:sdtPr>
                <w:rPr>
                  <w:color w:val="auto"/>
                  <w:sz w:val="22"/>
                  <w:szCs w:val="22"/>
                  <w:u w:val="single"/>
                </w:rPr>
                <w:id w:val="1267500607"/>
                <w:placeholder>
                  <w:docPart w:val="34FBC83329D3124290DE5A67EDB821B3"/>
                </w:placeholder>
              </w:sdtPr>
              <w:sdtEndPr>
                <w:rPr>
                  <w:b/>
                  <w:u w:val="none"/>
                </w:rPr>
              </w:sdtEndPr>
              <w:sdtContent>
                <w:tc>
                  <w:tcPr>
                    <w:tcW w:w="1399" w:type="dxa"/>
                  </w:tcPr>
                  <w:p w14:paraId="16B3CD43" w14:textId="77777777" w:rsidR="00BD4161" w:rsidRPr="00C33B17" w:rsidRDefault="00BD4161" w:rsidP="000062B0">
                    <w:pPr>
                      <w:autoSpaceDE/>
                      <w:autoSpaceDN/>
                      <w:adjustRightInd/>
                      <w:spacing w:after="0"/>
                      <w:rPr>
                        <w:color w:val="auto"/>
                        <w:sz w:val="22"/>
                        <w:szCs w:val="22"/>
                        <w:u w:val="single"/>
                      </w:rPr>
                    </w:pPr>
                    <w:r w:rsidRPr="00C33B17">
                      <w:rPr>
                        <w:color w:val="808080"/>
                        <w:sz w:val="22"/>
                        <w:szCs w:val="22"/>
                      </w:rPr>
                      <w:t>Enter text here.</w:t>
                    </w:r>
                  </w:p>
                </w:tc>
              </w:sdtContent>
            </w:sdt>
          </w:sdtContent>
        </w:sdt>
        <w:sdt>
          <w:sdtPr>
            <w:rPr>
              <w:color w:val="auto"/>
              <w:sz w:val="22"/>
              <w:szCs w:val="22"/>
              <w:u w:val="single"/>
            </w:rPr>
            <w:id w:val="-1776395382"/>
            <w:placeholder>
              <w:docPart w:val="C8CE7C358448F74F852F5D8A4C38F596"/>
            </w:placeholder>
          </w:sdtPr>
          <w:sdtEndPr/>
          <w:sdtContent>
            <w:sdt>
              <w:sdtPr>
                <w:rPr>
                  <w:color w:val="auto"/>
                  <w:sz w:val="22"/>
                  <w:szCs w:val="22"/>
                  <w:u w:val="single"/>
                </w:rPr>
                <w:id w:val="-1584904079"/>
                <w:placeholder>
                  <w:docPart w:val="5BFEFAA09415EA4DB701DE0BD22470EC"/>
                </w:placeholder>
              </w:sdtPr>
              <w:sdtEndPr>
                <w:rPr>
                  <w:b/>
                  <w:u w:val="none"/>
                </w:rPr>
              </w:sdtEndPr>
              <w:sdtContent>
                <w:tc>
                  <w:tcPr>
                    <w:tcW w:w="3224" w:type="dxa"/>
                  </w:tcPr>
                  <w:p w14:paraId="0AD65158" w14:textId="77777777" w:rsidR="00BD4161" w:rsidRPr="00C33B17" w:rsidRDefault="00BD4161" w:rsidP="000062B0">
                    <w:pPr>
                      <w:autoSpaceDE/>
                      <w:autoSpaceDN/>
                      <w:adjustRightInd/>
                      <w:spacing w:after="0"/>
                      <w:rPr>
                        <w:color w:val="auto"/>
                        <w:sz w:val="22"/>
                        <w:szCs w:val="22"/>
                        <w:u w:val="single"/>
                      </w:rPr>
                    </w:pPr>
                    <w:r w:rsidRPr="00C33B17">
                      <w:rPr>
                        <w:color w:val="808080"/>
                        <w:sz w:val="22"/>
                        <w:szCs w:val="22"/>
                      </w:rPr>
                      <w:t>Enter text here.</w:t>
                    </w:r>
                  </w:p>
                </w:tc>
              </w:sdtContent>
            </w:sdt>
          </w:sdtContent>
        </w:sdt>
        <w:sdt>
          <w:sdtPr>
            <w:rPr>
              <w:color w:val="auto"/>
              <w:sz w:val="22"/>
              <w:szCs w:val="22"/>
              <w:u w:val="single"/>
            </w:rPr>
            <w:id w:val="-856890549"/>
            <w:placeholder>
              <w:docPart w:val="C8CE7C358448F74F852F5D8A4C38F596"/>
            </w:placeholder>
          </w:sdtPr>
          <w:sdtEndPr/>
          <w:sdtContent>
            <w:sdt>
              <w:sdtPr>
                <w:rPr>
                  <w:color w:val="auto"/>
                  <w:sz w:val="22"/>
                  <w:szCs w:val="22"/>
                  <w:u w:val="single"/>
                </w:rPr>
                <w:id w:val="-1537269520"/>
                <w:placeholder>
                  <w:docPart w:val="E93938076965A641B81F569289BFDFF1"/>
                </w:placeholder>
              </w:sdtPr>
              <w:sdtEndPr>
                <w:rPr>
                  <w:b/>
                  <w:u w:val="none"/>
                </w:rPr>
              </w:sdtEndPr>
              <w:sdtContent>
                <w:tc>
                  <w:tcPr>
                    <w:tcW w:w="1225" w:type="dxa"/>
                  </w:tcPr>
                  <w:p w14:paraId="5AFB53D1" w14:textId="77777777" w:rsidR="00BD4161" w:rsidRPr="00C33B17" w:rsidRDefault="00BD4161" w:rsidP="000062B0">
                    <w:pPr>
                      <w:autoSpaceDE/>
                      <w:autoSpaceDN/>
                      <w:adjustRightInd/>
                      <w:spacing w:after="0"/>
                      <w:rPr>
                        <w:color w:val="auto"/>
                        <w:sz w:val="22"/>
                        <w:szCs w:val="22"/>
                        <w:u w:val="single"/>
                      </w:rPr>
                    </w:pPr>
                    <w:r w:rsidRPr="00C33B17">
                      <w:rPr>
                        <w:color w:val="808080"/>
                        <w:sz w:val="22"/>
                        <w:szCs w:val="22"/>
                      </w:rPr>
                      <w:t>Enter text here.</w:t>
                    </w:r>
                  </w:p>
                </w:tc>
              </w:sdtContent>
            </w:sdt>
          </w:sdtContent>
        </w:sdt>
        <w:sdt>
          <w:sdtPr>
            <w:rPr>
              <w:color w:val="auto"/>
              <w:sz w:val="22"/>
              <w:szCs w:val="22"/>
              <w:u w:val="single"/>
            </w:rPr>
            <w:id w:val="-1095395565"/>
            <w:placeholder>
              <w:docPart w:val="C8CE7C358448F74F852F5D8A4C38F596"/>
            </w:placeholder>
          </w:sdtPr>
          <w:sdtEndPr/>
          <w:sdtContent>
            <w:sdt>
              <w:sdtPr>
                <w:rPr>
                  <w:color w:val="auto"/>
                  <w:sz w:val="22"/>
                  <w:szCs w:val="22"/>
                  <w:u w:val="single"/>
                </w:rPr>
                <w:id w:val="-282961637"/>
                <w:placeholder>
                  <w:docPart w:val="D21AF2E7A570DE4CB961F4F18E23F6EA"/>
                </w:placeholder>
              </w:sdtPr>
              <w:sdtEndPr>
                <w:rPr>
                  <w:b/>
                  <w:u w:val="none"/>
                </w:rPr>
              </w:sdtEndPr>
              <w:sdtContent>
                <w:tc>
                  <w:tcPr>
                    <w:tcW w:w="1399" w:type="dxa"/>
                  </w:tcPr>
                  <w:p w14:paraId="76CB5143" w14:textId="77777777" w:rsidR="00BD4161" w:rsidRPr="00C33B17" w:rsidRDefault="00BD4161" w:rsidP="000062B0">
                    <w:pPr>
                      <w:autoSpaceDE/>
                      <w:autoSpaceDN/>
                      <w:adjustRightInd/>
                      <w:spacing w:after="0"/>
                      <w:rPr>
                        <w:color w:val="auto"/>
                        <w:sz w:val="22"/>
                        <w:szCs w:val="22"/>
                        <w:u w:val="single"/>
                      </w:rPr>
                    </w:pPr>
                    <w:r w:rsidRPr="00C33B17">
                      <w:rPr>
                        <w:color w:val="808080"/>
                        <w:sz w:val="22"/>
                        <w:szCs w:val="22"/>
                      </w:rPr>
                      <w:t>Enter text here.</w:t>
                    </w:r>
                  </w:p>
                </w:tc>
              </w:sdtContent>
            </w:sdt>
          </w:sdtContent>
        </w:sdt>
        <w:sdt>
          <w:sdtPr>
            <w:rPr>
              <w:color w:val="auto"/>
              <w:sz w:val="22"/>
              <w:szCs w:val="22"/>
              <w:u w:val="single"/>
            </w:rPr>
            <w:id w:val="-296915772"/>
            <w:placeholder>
              <w:docPart w:val="C8CE7C358448F74F852F5D8A4C38F596"/>
            </w:placeholder>
          </w:sdtPr>
          <w:sdtEndPr/>
          <w:sdtContent>
            <w:sdt>
              <w:sdtPr>
                <w:rPr>
                  <w:color w:val="auto"/>
                  <w:sz w:val="22"/>
                  <w:szCs w:val="22"/>
                  <w:u w:val="single"/>
                </w:rPr>
                <w:id w:val="279316452"/>
                <w:placeholder>
                  <w:docPart w:val="4783D4424558A4428F1973E52F498916"/>
                </w:placeholder>
              </w:sdtPr>
              <w:sdtEndPr>
                <w:rPr>
                  <w:b/>
                  <w:u w:val="none"/>
                </w:rPr>
              </w:sdtEndPr>
              <w:sdtContent>
                <w:tc>
                  <w:tcPr>
                    <w:tcW w:w="1920" w:type="dxa"/>
                  </w:tcPr>
                  <w:p w14:paraId="70F97D75" w14:textId="77777777" w:rsidR="00BD4161" w:rsidRPr="00C33B17" w:rsidRDefault="00BD4161" w:rsidP="000062B0">
                    <w:pPr>
                      <w:autoSpaceDE/>
                      <w:autoSpaceDN/>
                      <w:adjustRightInd/>
                      <w:spacing w:after="0"/>
                      <w:rPr>
                        <w:color w:val="auto"/>
                        <w:sz w:val="22"/>
                        <w:szCs w:val="22"/>
                        <w:u w:val="single"/>
                      </w:rPr>
                    </w:pPr>
                    <w:r w:rsidRPr="00C33B17">
                      <w:rPr>
                        <w:color w:val="808080"/>
                        <w:sz w:val="22"/>
                        <w:szCs w:val="22"/>
                      </w:rPr>
                      <w:t>Enter text here.</w:t>
                    </w:r>
                  </w:p>
                </w:tc>
              </w:sdtContent>
            </w:sdt>
          </w:sdtContent>
        </w:sdt>
        <w:sdt>
          <w:sdtPr>
            <w:rPr>
              <w:color w:val="auto"/>
              <w:sz w:val="22"/>
              <w:szCs w:val="22"/>
              <w:u w:val="single"/>
            </w:rPr>
            <w:id w:val="-1571262480"/>
            <w:placeholder>
              <w:docPart w:val="C8CE7C358448F74F852F5D8A4C38F596"/>
            </w:placeholder>
          </w:sdtPr>
          <w:sdtEndPr/>
          <w:sdtContent>
            <w:sdt>
              <w:sdtPr>
                <w:rPr>
                  <w:color w:val="auto"/>
                  <w:sz w:val="22"/>
                  <w:szCs w:val="22"/>
                  <w:u w:val="single"/>
                </w:rPr>
                <w:id w:val="-962729806"/>
                <w:placeholder>
                  <w:docPart w:val="3C4E0FE7669D5742901F3304B9091E14"/>
                </w:placeholder>
              </w:sdtPr>
              <w:sdtEndPr>
                <w:rPr>
                  <w:b/>
                  <w:u w:val="none"/>
                </w:rPr>
              </w:sdtEndPr>
              <w:sdtContent>
                <w:tc>
                  <w:tcPr>
                    <w:tcW w:w="1538" w:type="dxa"/>
                  </w:tcPr>
                  <w:p w14:paraId="2E4EF71A" w14:textId="77777777" w:rsidR="00BD4161" w:rsidRPr="00C33B17" w:rsidRDefault="00BD4161" w:rsidP="000062B0">
                    <w:pPr>
                      <w:autoSpaceDE/>
                      <w:autoSpaceDN/>
                      <w:adjustRightInd/>
                      <w:spacing w:after="0"/>
                      <w:rPr>
                        <w:color w:val="auto"/>
                        <w:sz w:val="22"/>
                        <w:szCs w:val="22"/>
                        <w:u w:val="single"/>
                      </w:rPr>
                    </w:pPr>
                    <w:r w:rsidRPr="00C33B17">
                      <w:rPr>
                        <w:color w:val="808080"/>
                        <w:sz w:val="22"/>
                        <w:szCs w:val="22"/>
                      </w:rPr>
                      <w:t>Enter text here.</w:t>
                    </w:r>
                  </w:p>
                </w:tc>
              </w:sdtContent>
            </w:sdt>
          </w:sdtContent>
        </w:sdt>
      </w:tr>
      <w:tr w:rsidR="00BD4161" w:rsidRPr="00982EC1" w14:paraId="41BECDA0" w14:textId="77777777" w:rsidTr="00B309FF">
        <w:trPr>
          <w:jc w:val="center"/>
        </w:trPr>
        <w:sdt>
          <w:sdtPr>
            <w:rPr>
              <w:color w:val="auto"/>
              <w:sz w:val="22"/>
              <w:szCs w:val="22"/>
              <w:u w:val="single"/>
            </w:rPr>
            <w:id w:val="-827281905"/>
            <w:placeholder>
              <w:docPart w:val="AA518AF8FEF9F24D9E51CD0E20210ADC"/>
            </w:placeholder>
          </w:sdtPr>
          <w:sdtEndPr/>
          <w:sdtContent>
            <w:sdt>
              <w:sdtPr>
                <w:rPr>
                  <w:color w:val="auto"/>
                  <w:sz w:val="22"/>
                  <w:szCs w:val="22"/>
                  <w:u w:val="single"/>
                </w:rPr>
                <w:id w:val="444896370"/>
                <w:placeholder>
                  <w:docPart w:val="461D9D428D52CD46B28FE5236ADC370F"/>
                </w:placeholder>
              </w:sdtPr>
              <w:sdtEndPr>
                <w:rPr>
                  <w:b/>
                  <w:u w:val="none"/>
                </w:rPr>
              </w:sdtEndPr>
              <w:sdtContent>
                <w:tc>
                  <w:tcPr>
                    <w:tcW w:w="1399" w:type="dxa"/>
                  </w:tcPr>
                  <w:p w14:paraId="5D1E9CFC" w14:textId="77777777" w:rsidR="00BD4161" w:rsidRPr="00C33B17" w:rsidRDefault="00BD4161" w:rsidP="000062B0">
                    <w:pPr>
                      <w:autoSpaceDE/>
                      <w:autoSpaceDN/>
                      <w:adjustRightInd/>
                      <w:spacing w:after="0"/>
                      <w:rPr>
                        <w:color w:val="auto"/>
                        <w:sz w:val="22"/>
                        <w:szCs w:val="22"/>
                        <w:u w:val="single"/>
                      </w:rPr>
                    </w:pPr>
                    <w:r w:rsidRPr="00C33B17">
                      <w:rPr>
                        <w:color w:val="808080"/>
                        <w:sz w:val="22"/>
                        <w:szCs w:val="22"/>
                      </w:rPr>
                      <w:t>Enter text here.</w:t>
                    </w:r>
                  </w:p>
                </w:tc>
              </w:sdtContent>
            </w:sdt>
          </w:sdtContent>
        </w:sdt>
        <w:sdt>
          <w:sdtPr>
            <w:rPr>
              <w:color w:val="auto"/>
              <w:sz w:val="22"/>
              <w:szCs w:val="22"/>
              <w:u w:val="single"/>
            </w:rPr>
            <w:id w:val="-522700572"/>
            <w:placeholder>
              <w:docPart w:val="AA518AF8FEF9F24D9E51CD0E20210ADC"/>
            </w:placeholder>
          </w:sdtPr>
          <w:sdtEndPr/>
          <w:sdtContent>
            <w:sdt>
              <w:sdtPr>
                <w:rPr>
                  <w:color w:val="auto"/>
                  <w:sz w:val="22"/>
                  <w:szCs w:val="22"/>
                  <w:u w:val="single"/>
                </w:rPr>
                <w:id w:val="-2119674137"/>
                <w:placeholder>
                  <w:docPart w:val="6A1C0A9D01EF1244BF3AE124C2E66A0F"/>
                </w:placeholder>
              </w:sdtPr>
              <w:sdtEndPr>
                <w:rPr>
                  <w:b/>
                  <w:u w:val="none"/>
                </w:rPr>
              </w:sdtEndPr>
              <w:sdtContent>
                <w:tc>
                  <w:tcPr>
                    <w:tcW w:w="3224" w:type="dxa"/>
                  </w:tcPr>
                  <w:p w14:paraId="7A79549F" w14:textId="77777777" w:rsidR="00BD4161" w:rsidRPr="00C33B17" w:rsidRDefault="00BD4161" w:rsidP="000062B0">
                    <w:pPr>
                      <w:autoSpaceDE/>
                      <w:autoSpaceDN/>
                      <w:adjustRightInd/>
                      <w:spacing w:after="0"/>
                      <w:rPr>
                        <w:color w:val="auto"/>
                        <w:sz w:val="22"/>
                        <w:szCs w:val="22"/>
                        <w:u w:val="single"/>
                      </w:rPr>
                    </w:pPr>
                    <w:r w:rsidRPr="00C33B17">
                      <w:rPr>
                        <w:color w:val="808080"/>
                        <w:sz w:val="22"/>
                        <w:szCs w:val="22"/>
                      </w:rPr>
                      <w:t>Enter text here.</w:t>
                    </w:r>
                  </w:p>
                </w:tc>
              </w:sdtContent>
            </w:sdt>
          </w:sdtContent>
        </w:sdt>
        <w:sdt>
          <w:sdtPr>
            <w:rPr>
              <w:color w:val="auto"/>
              <w:sz w:val="22"/>
              <w:szCs w:val="22"/>
              <w:u w:val="single"/>
            </w:rPr>
            <w:id w:val="-775480872"/>
            <w:placeholder>
              <w:docPart w:val="AA518AF8FEF9F24D9E51CD0E20210ADC"/>
            </w:placeholder>
          </w:sdtPr>
          <w:sdtEndPr/>
          <w:sdtContent>
            <w:sdt>
              <w:sdtPr>
                <w:rPr>
                  <w:color w:val="auto"/>
                  <w:sz w:val="22"/>
                  <w:szCs w:val="22"/>
                  <w:u w:val="single"/>
                </w:rPr>
                <w:id w:val="-842000743"/>
                <w:placeholder>
                  <w:docPart w:val="9E826BB8DB87444997142EF8DF709737"/>
                </w:placeholder>
              </w:sdtPr>
              <w:sdtEndPr>
                <w:rPr>
                  <w:b/>
                  <w:u w:val="none"/>
                </w:rPr>
              </w:sdtEndPr>
              <w:sdtContent>
                <w:tc>
                  <w:tcPr>
                    <w:tcW w:w="1225" w:type="dxa"/>
                  </w:tcPr>
                  <w:p w14:paraId="1BB0593E" w14:textId="77777777" w:rsidR="00BD4161" w:rsidRPr="00C33B17" w:rsidRDefault="00BD4161" w:rsidP="000062B0">
                    <w:pPr>
                      <w:autoSpaceDE/>
                      <w:autoSpaceDN/>
                      <w:adjustRightInd/>
                      <w:spacing w:after="0"/>
                      <w:rPr>
                        <w:color w:val="auto"/>
                        <w:sz w:val="22"/>
                        <w:szCs w:val="22"/>
                        <w:u w:val="single"/>
                      </w:rPr>
                    </w:pPr>
                    <w:r w:rsidRPr="00C33B17">
                      <w:rPr>
                        <w:color w:val="808080"/>
                        <w:sz w:val="22"/>
                        <w:szCs w:val="22"/>
                      </w:rPr>
                      <w:t>Enter text here.</w:t>
                    </w:r>
                  </w:p>
                </w:tc>
              </w:sdtContent>
            </w:sdt>
          </w:sdtContent>
        </w:sdt>
        <w:sdt>
          <w:sdtPr>
            <w:rPr>
              <w:color w:val="auto"/>
              <w:sz w:val="22"/>
              <w:szCs w:val="22"/>
              <w:u w:val="single"/>
            </w:rPr>
            <w:id w:val="-787436329"/>
            <w:placeholder>
              <w:docPart w:val="AA518AF8FEF9F24D9E51CD0E20210ADC"/>
            </w:placeholder>
          </w:sdtPr>
          <w:sdtEndPr/>
          <w:sdtContent>
            <w:sdt>
              <w:sdtPr>
                <w:rPr>
                  <w:color w:val="auto"/>
                  <w:sz w:val="22"/>
                  <w:szCs w:val="22"/>
                  <w:u w:val="single"/>
                </w:rPr>
                <w:id w:val="864644429"/>
                <w:placeholder>
                  <w:docPart w:val="B8C12B3587B61D44B54B882674E8EE35"/>
                </w:placeholder>
              </w:sdtPr>
              <w:sdtEndPr>
                <w:rPr>
                  <w:b/>
                  <w:u w:val="none"/>
                </w:rPr>
              </w:sdtEndPr>
              <w:sdtContent>
                <w:tc>
                  <w:tcPr>
                    <w:tcW w:w="1399" w:type="dxa"/>
                  </w:tcPr>
                  <w:p w14:paraId="575C4E34" w14:textId="77777777" w:rsidR="00BD4161" w:rsidRPr="00C33B17" w:rsidRDefault="00BD4161" w:rsidP="000062B0">
                    <w:pPr>
                      <w:autoSpaceDE/>
                      <w:autoSpaceDN/>
                      <w:adjustRightInd/>
                      <w:spacing w:after="0"/>
                      <w:rPr>
                        <w:color w:val="auto"/>
                        <w:sz w:val="22"/>
                        <w:szCs w:val="22"/>
                        <w:u w:val="single"/>
                      </w:rPr>
                    </w:pPr>
                    <w:r w:rsidRPr="00C33B17">
                      <w:rPr>
                        <w:color w:val="808080"/>
                        <w:sz w:val="22"/>
                        <w:szCs w:val="22"/>
                      </w:rPr>
                      <w:t>Enter text here.</w:t>
                    </w:r>
                  </w:p>
                </w:tc>
              </w:sdtContent>
            </w:sdt>
          </w:sdtContent>
        </w:sdt>
        <w:sdt>
          <w:sdtPr>
            <w:rPr>
              <w:color w:val="auto"/>
              <w:sz w:val="22"/>
              <w:szCs w:val="22"/>
              <w:u w:val="single"/>
            </w:rPr>
            <w:id w:val="147171414"/>
            <w:placeholder>
              <w:docPart w:val="AA518AF8FEF9F24D9E51CD0E20210ADC"/>
            </w:placeholder>
          </w:sdtPr>
          <w:sdtEndPr/>
          <w:sdtContent>
            <w:sdt>
              <w:sdtPr>
                <w:rPr>
                  <w:color w:val="auto"/>
                  <w:sz w:val="22"/>
                  <w:szCs w:val="22"/>
                  <w:u w:val="single"/>
                </w:rPr>
                <w:id w:val="-1338918154"/>
                <w:placeholder>
                  <w:docPart w:val="6A3F82CA8D6A844A93C2D42D67EDD460"/>
                </w:placeholder>
              </w:sdtPr>
              <w:sdtEndPr>
                <w:rPr>
                  <w:b/>
                  <w:u w:val="none"/>
                </w:rPr>
              </w:sdtEndPr>
              <w:sdtContent>
                <w:tc>
                  <w:tcPr>
                    <w:tcW w:w="1920" w:type="dxa"/>
                  </w:tcPr>
                  <w:p w14:paraId="0B3100F4" w14:textId="77777777" w:rsidR="00BD4161" w:rsidRPr="00C33B17" w:rsidRDefault="00BD4161" w:rsidP="000062B0">
                    <w:pPr>
                      <w:autoSpaceDE/>
                      <w:autoSpaceDN/>
                      <w:adjustRightInd/>
                      <w:spacing w:after="0"/>
                      <w:rPr>
                        <w:color w:val="auto"/>
                        <w:sz w:val="22"/>
                        <w:szCs w:val="22"/>
                        <w:u w:val="single"/>
                      </w:rPr>
                    </w:pPr>
                    <w:r w:rsidRPr="00C33B17">
                      <w:rPr>
                        <w:color w:val="808080"/>
                        <w:sz w:val="22"/>
                        <w:szCs w:val="22"/>
                      </w:rPr>
                      <w:t>Enter text here.</w:t>
                    </w:r>
                  </w:p>
                </w:tc>
              </w:sdtContent>
            </w:sdt>
          </w:sdtContent>
        </w:sdt>
        <w:sdt>
          <w:sdtPr>
            <w:rPr>
              <w:color w:val="auto"/>
              <w:sz w:val="22"/>
              <w:szCs w:val="22"/>
              <w:u w:val="single"/>
            </w:rPr>
            <w:id w:val="1414210118"/>
            <w:placeholder>
              <w:docPart w:val="AA518AF8FEF9F24D9E51CD0E20210ADC"/>
            </w:placeholder>
          </w:sdtPr>
          <w:sdtEndPr/>
          <w:sdtContent>
            <w:sdt>
              <w:sdtPr>
                <w:rPr>
                  <w:color w:val="auto"/>
                  <w:sz w:val="22"/>
                  <w:szCs w:val="22"/>
                  <w:u w:val="single"/>
                </w:rPr>
                <w:id w:val="1494605283"/>
                <w:placeholder>
                  <w:docPart w:val="4141FE121DDA2F44A0950040CAD83082"/>
                </w:placeholder>
              </w:sdtPr>
              <w:sdtEndPr>
                <w:rPr>
                  <w:b/>
                  <w:u w:val="none"/>
                </w:rPr>
              </w:sdtEndPr>
              <w:sdtContent>
                <w:tc>
                  <w:tcPr>
                    <w:tcW w:w="1538" w:type="dxa"/>
                  </w:tcPr>
                  <w:p w14:paraId="71FE3EDE" w14:textId="77777777" w:rsidR="00BD4161" w:rsidRPr="00C33B17" w:rsidRDefault="00BD4161" w:rsidP="000062B0">
                    <w:pPr>
                      <w:autoSpaceDE/>
                      <w:autoSpaceDN/>
                      <w:adjustRightInd/>
                      <w:spacing w:after="0"/>
                      <w:rPr>
                        <w:color w:val="auto"/>
                        <w:sz w:val="22"/>
                        <w:szCs w:val="22"/>
                        <w:u w:val="single"/>
                      </w:rPr>
                    </w:pPr>
                    <w:r w:rsidRPr="00C33B17">
                      <w:rPr>
                        <w:color w:val="808080"/>
                        <w:sz w:val="22"/>
                        <w:szCs w:val="22"/>
                      </w:rPr>
                      <w:t>Enter text here.</w:t>
                    </w:r>
                  </w:p>
                </w:tc>
              </w:sdtContent>
            </w:sdt>
          </w:sdtContent>
        </w:sdt>
      </w:tr>
      <w:tr w:rsidR="00BD4161" w:rsidRPr="00982EC1" w14:paraId="4F741571" w14:textId="77777777" w:rsidTr="00B309FF">
        <w:trPr>
          <w:jc w:val="center"/>
        </w:trPr>
        <w:sdt>
          <w:sdtPr>
            <w:rPr>
              <w:color w:val="auto"/>
              <w:sz w:val="22"/>
              <w:szCs w:val="22"/>
              <w:u w:val="single"/>
            </w:rPr>
            <w:id w:val="1634827040"/>
            <w:placeholder>
              <w:docPart w:val="BBB904152F3F4747B577F44A6F381674"/>
            </w:placeholder>
          </w:sdtPr>
          <w:sdtEndPr/>
          <w:sdtContent>
            <w:sdt>
              <w:sdtPr>
                <w:rPr>
                  <w:color w:val="auto"/>
                  <w:sz w:val="22"/>
                  <w:szCs w:val="22"/>
                  <w:u w:val="single"/>
                </w:rPr>
                <w:id w:val="-510368871"/>
                <w:placeholder>
                  <w:docPart w:val="005802153E99E24A8940CA8AF300EA1D"/>
                </w:placeholder>
              </w:sdtPr>
              <w:sdtEndPr>
                <w:rPr>
                  <w:b/>
                  <w:u w:val="none"/>
                </w:rPr>
              </w:sdtEndPr>
              <w:sdtContent>
                <w:tc>
                  <w:tcPr>
                    <w:tcW w:w="1399" w:type="dxa"/>
                  </w:tcPr>
                  <w:p w14:paraId="4FE33A15" w14:textId="77777777" w:rsidR="00BD4161" w:rsidRPr="00C33B17" w:rsidRDefault="00BD4161" w:rsidP="000062B0">
                    <w:pPr>
                      <w:autoSpaceDE/>
                      <w:autoSpaceDN/>
                      <w:adjustRightInd/>
                      <w:spacing w:after="0"/>
                      <w:rPr>
                        <w:color w:val="auto"/>
                        <w:sz w:val="22"/>
                        <w:szCs w:val="22"/>
                        <w:u w:val="single"/>
                      </w:rPr>
                    </w:pPr>
                    <w:r w:rsidRPr="00C33B17">
                      <w:rPr>
                        <w:color w:val="808080"/>
                        <w:sz w:val="22"/>
                        <w:szCs w:val="22"/>
                      </w:rPr>
                      <w:t>Enter text here.</w:t>
                    </w:r>
                  </w:p>
                </w:tc>
              </w:sdtContent>
            </w:sdt>
          </w:sdtContent>
        </w:sdt>
        <w:sdt>
          <w:sdtPr>
            <w:rPr>
              <w:color w:val="auto"/>
              <w:sz w:val="22"/>
              <w:szCs w:val="22"/>
              <w:u w:val="single"/>
            </w:rPr>
            <w:id w:val="1204519103"/>
            <w:placeholder>
              <w:docPart w:val="BBB904152F3F4747B577F44A6F381674"/>
            </w:placeholder>
          </w:sdtPr>
          <w:sdtEndPr/>
          <w:sdtContent>
            <w:sdt>
              <w:sdtPr>
                <w:rPr>
                  <w:color w:val="auto"/>
                  <w:sz w:val="22"/>
                  <w:szCs w:val="22"/>
                  <w:u w:val="single"/>
                </w:rPr>
                <w:id w:val="2101294355"/>
                <w:placeholder>
                  <w:docPart w:val="88A04555232E4442B428747FA0CAA3CA"/>
                </w:placeholder>
              </w:sdtPr>
              <w:sdtEndPr>
                <w:rPr>
                  <w:b/>
                  <w:u w:val="none"/>
                </w:rPr>
              </w:sdtEndPr>
              <w:sdtContent>
                <w:tc>
                  <w:tcPr>
                    <w:tcW w:w="3224" w:type="dxa"/>
                  </w:tcPr>
                  <w:p w14:paraId="5B3811FE" w14:textId="77777777" w:rsidR="00BD4161" w:rsidRPr="00C33B17" w:rsidRDefault="00BD4161" w:rsidP="000062B0">
                    <w:pPr>
                      <w:autoSpaceDE/>
                      <w:autoSpaceDN/>
                      <w:adjustRightInd/>
                      <w:spacing w:after="0"/>
                      <w:rPr>
                        <w:color w:val="auto"/>
                        <w:sz w:val="22"/>
                        <w:szCs w:val="22"/>
                        <w:u w:val="single"/>
                      </w:rPr>
                    </w:pPr>
                    <w:r w:rsidRPr="00C33B17">
                      <w:rPr>
                        <w:color w:val="808080"/>
                        <w:sz w:val="22"/>
                        <w:szCs w:val="22"/>
                      </w:rPr>
                      <w:t>Enter text here.</w:t>
                    </w:r>
                  </w:p>
                </w:tc>
              </w:sdtContent>
            </w:sdt>
          </w:sdtContent>
        </w:sdt>
        <w:sdt>
          <w:sdtPr>
            <w:rPr>
              <w:color w:val="auto"/>
              <w:sz w:val="22"/>
              <w:szCs w:val="22"/>
              <w:u w:val="single"/>
            </w:rPr>
            <w:id w:val="1584731041"/>
            <w:placeholder>
              <w:docPart w:val="BBB904152F3F4747B577F44A6F381674"/>
            </w:placeholder>
          </w:sdtPr>
          <w:sdtEndPr/>
          <w:sdtContent>
            <w:sdt>
              <w:sdtPr>
                <w:rPr>
                  <w:color w:val="auto"/>
                  <w:sz w:val="22"/>
                  <w:szCs w:val="22"/>
                  <w:u w:val="single"/>
                </w:rPr>
                <w:id w:val="1308364223"/>
                <w:placeholder>
                  <w:docPart w:val="82EA7E6C3C92D045AEC92248FDC8CCE2"/>
                </w:placeholder>
              </w:sdtPr>
              <w:sdtEndPr>
                <w:rPr>
                  <w:b/>
                  <w:u w:val="none"/>
                </w:rPr>
              </w:sdtEndPr>
              <w:sdtContent>
                <w:tc>
                  <w:tcPr>
                    <w:tcW w:w="1225" w:type="dxa"/>
                  </w:tcPr>
                  <w:p w14:paraId="1117195D" w14:textId="77777777" w:rsidR="00BD4161" w:rsidRPr="00C33B17" w:rsidRDefault="00BD4161" w:rsidP="000062B0">
                    <w:pPr>
                      <w:autoSpaceDE/>
                      <w:autoSpaceDN/>
                      <w:adjustRightInd/>
                      <w:spacing w:after="0"/>
                      <w:rPr>
                        <w:color w:val="auto"/>
                        <w:sz w:val="22"/>
                        <w:szCs w:val="22"/>
                        <w:u w:val="single"/>
                      </w:rPr>
                    </w:pPr>
                    <w:r w:rsidRPr="00C33B17">
                      <w:rPr>
                        <w:color w:val="808080"/>
                        <w:sz w:val="22"/>
                        <w:szCs w:val="22"/>
                      </w:rPr>
                      <w:t>Enter text here.</w:t>
                    </w:r>
                  </w:p>
                </w:tc>
              </w:sdtContent>
            </w:sdt>
          </w:sdtContent>
        </w:sdt>
        <w:sdt>
          <w:sdtPr>
            <w:rPr>
              <w:color w:val="auto"/>
              <w:sz w:val="22"/>
              <w:szCs w:val="22"/>
              <w:u w:val="single"/>
            </w:rPr>
            <w:id w:val="-1258203261"/>
            <w:placeholder>
              <w:docPart w:val="BBB904152F3F4747B577F44A6F381674"/>
            </w:placeholder>
          </w:sdtPr>
          <w:sdtEndPr/>
          <w:sdtContent>
            <w:sdt>
              <w:sdtPr>
                <w:rPr>
                  <w:color w:val="auto"/>
                  <w:sz w:val="22"/>
                  <w:szCs w:val="22"/>
                  <w:u w:val="single"/>
                </w:rPr>
                <w:id w:val="-1855722728"/>
                <w:placeholder>
                  <w:docPart w:val="DDAB1B4C20079144A57B9C3165DDB504"/>
                </w:placeholder>
              </w:sdtPr>
              <w:sdtEndPr>
                <w:rPr>
                  <w:b/>
                  <w:u w:val="none"/>
                </w:rPr>
              </w:sdtEndPr>
              <w:sdtContent>
                <w:tc>
                  <w:tcPr>
                    <w:tcW w:w="1399" w:type="dxa"/>
                  </w:tcPr>
                  <w:p w14:paraId="3E34C154" w14:textId="77777777" w:rsidR="00BD4161" w:rsidRPr="00C33B17" w:rsidRDefault="00BD4161" w:rsidP="000062B0">
                    <w:pPr>
                      <w:autoSpaceDE/>
                      <w:autoSpaceDN/>
                      <w:adjustRightInd/>
                      <w:spacing w:after="0"/>
                      <w:rPr>
                        <w:color w:val="auto"/>
                        <w:sz w:val="22"/>
                        <w:szCs w:val="22"/>
                        <w:u w:val="single"/>
                      </w:rPr>
                    </w:pPr>
                    <w:r w:rsidRPr="00C33B17">
                      <w:rPr>
                        <w:color w:val="808080"/>
                        <w:sz w:val="22"/>
                        <w:szCs w:val="22"/>
                      </w:rPr>
                      <w:t>Enter text here.</w:t>
                    </w:r>
                  </w:p>
                </w:tc>
              </w:sdtContent>
            </w:sdt>
          </w:sdtContent>
        </w:sdt>
        <w:sdt>
          <w:sdtPr>
            <w:rPr>
              <w:color w:val="auto"/>
              <w:sz w:val="22"/>
              <w:szCs w:val="22"/>
              <w:u w:val="single"/>
            </w:rPr>
            <w:id w:val="1479035228"/>
            <w:placeholder>
              <w:docPart w:val="BBB904152F3F4747B577F44A6F381674"/>
            </w:placeholder>
          </w:sdtPr>
          <w:sdtEndPr/>
          <w:sdtContent>
            <w:sdt>
              <w:sdtPr>
                <w:rPr>
                  <w:color w:val="auto"/>
                  <w:sz w:val="22"/>
                  <w:szCs w:val="22"/>
                  <w:u w:val="single"/>
                </w:rPr>
                <w:id w:val="-1365899335"/>
                <w:placeholder>
                  <w:docPart w:val="DA1A7C139752DB4DAAFBAAADA782404E"/>
                </w:placeholder>
              </w:sdtPr>
              <w:sdtEndPr>
                <w:rPr>
                  <w:b/>
                  <w:u w:val="none"/>
                </w:rPr>
              </w:sdtEndPr>
              <w:sdtContent>
                <w:tc>
                  <w:tcPr>
                    <w:tcW w:w="1920" w:type="dxa"/>
                  </w:tcPr>
                  <w:p w14:paraId="08E9845E" w14:textId="77777777" w:rsidR="00BD4161" w:rsidRPr="00C33B17" w:rsidRDefault="00BD4161" w:rsidP="000062B0">
                    <w:pPr>
                      <w:autoSpaceDE/>
                      <w:autoSpaceDN/>
                      <w:adjustRightInd/>
                      <w:spacing w:after="0"/>
                      <w:rPr>
                        <w:color w:val="auto"/>
                        <w:sz w:val="22"/>
                        <w:szCs w:val="22"/>
                        <w:u w:val="single"/>
                      </w:rPr>
                    </w:pPr>
                    <w:r w:rsidRPr="00C33B17">
                      <w:rPr>
                        <w:color w:val="808080"/>
                        <w:sz w:val="22"/>
                        <w:szCs w:val="22"/>
                      </w:rPr>
                      <w:t>Enter text here.</w:t>
                    </w:r>
                  </w:p>
                </w:tc>
              </w:sdtContent>
            </w:sdt>
          </w:sdtContent>
        </w:sdt>
        <w:sdt>
          <w:sdtPr>
            <w:rPr>
              <w:color w:val="auto"/>
              <w:sz w:val="22"/>
              <w:szCs w:val="22"/>
              <w:u w:val="single"/>
            </w:rPr>
            <w:id w:val="-1620288092"/>
            <w:placeholder>
              <w:docPart w:val="BBB904152F3F4747B577F44A6F381674"/>
            </w:placeholder>
          </w:sdtPr>
          <w:sdtEndPr/>
          <w:sdtContent>
            <w:sdt>
              <w:sdtPr>
                <w:rPr>
                  <w:color w:val="auto"/>
                  <w:sz w:val="22"/>
                  <w:szCs w:val="22"/>
                  <w:u w:val="single"/>
                </w:rPr>
                <w:id w:val="-1579277737"/>
                <w:placeholder>
                  <w:docPart w:val="BC79B11A64D2A34892E154E1E36E589E"/>
                </w:placeholder>
              </w:sdtPr>
              <w:sdtEndPr>
                <w:rPr>
                  <w:b/>
                  <w:u w:val="none"/>
                </w:rPr>
              </w:sdtEndPr>
              <w:sdtContent>
                <w:tc>
                  <w:tcPr>
                    <w:tcW w:w="1538" w:type="dxa"/>
                  </w:tcPr>
                  <w:p w14:paraId="0187BD41" w14:textId="77777777" w:rsidR="00BD4161" w:rsidRPr="00C33B17" w:rsidRDefault="00BD4161" w:rsidP="000062B0">
                    <w:pPr>
                      <w:autoSpaceDE/>
                      <w:autoSpaceDN/>
                      <w:adjustRightInd/>
                      <w:spacing w:after="0"/>
                      <w:rPr>
                        <w:color w:val="auto"/>
                        <w:sz w:val="22"/>
                        <w:szCs w:val="22"/>
                        <w:u w:val="single"/>
                      </w:rPr>
                    </w:pPr>
                    <w:r w:rsidRPr="00C33B17">
                      <w:rPr>
                        <w:color w:val="808080"/>
                        <w:sz w:val="22"/>
                        <w:szCs w:val="22"/>
                      </w:rPr>
                      <w:t>Enter text here.</w:t>
                    </w:r>
                  </w:p>
                </w:tc>
              </w:sdtContent>
            </w:sdt>
          </w:sdtContent>
        </w:sdt>
      </w:tr>
      <w:tr w:rsidR="00BD4161" w:rsidRPr="00982EC1" w14:paraId="0458659F" w14:textId="77777777" w:rsidTr="00B309FF">
        <w:trPr>
          <w:jc w:val="center"/>
        </w:trPr>
        <w:sdt>
          <w:sdtPr>
            <w:rPr>
              <w:color w:val="auto"/>
              <w:sz w:val="22"/>
              <w:szCs w:val="22"/>
              <w:u w:val="single"/>
            </w:rPr>
            <w:id w:val="-1327132037"/>
            <w:placeholder>
              <w:docPart w:val="5430B24647678B4EA12C4694660B331F"/>
            </w:placeholder>
          </w:sdtPr>
          <w:sdtEndPr/>
          <w:sdtContent>
            <w:sdt>
              <w:sdtPr>
                <w:rPr>
                  <w:color w:val="auto"/>
                  <w:sz w:val="22"/>
                  <w:szCs w:val="22"/>
                  <w:u w:val="single"/>
                </w:rPr>
                <w:id w:val="-905832552"/>
                <w:placeholder>
                  <w:docPart w:val="21B0EEFF81B39945B3F5B3E76028094F"/>
                </w:placeholder>
              </w:sdtPr>
              <w:sdtEndPr>
                <w:rPr>
                  <w:b/>
                  <w:u w:val="none"/>
                </w:rPr>
              </w:sdtEndPr>
              <w:sdtContent>
                <w:tc>
                  <w:tcPr>
                    <w:tcW w:w="1399" w:type="dxa"/>
                  </w:tcPr>
                  <w:p w14:paraId="33677E0C" w14:textId="77777777" w:rsidR="00BD4161" w:rsidRPr="00C33B17" w:rsidRDefault="00BD4161" w:rsidP="000062B0">
                    <w:pPr>
                      <w:autoSpaceDE/>
                      <w:autoSpaceDN/>
                      <w:adjustRightInd/>
                      <w:spacing w:after="0"/>
                      <w:rPr>
                        <w:color w:val="auto"/>
                        <w:sz w:val="22"/>
                        <w:szCs w:val="22"/>
                        <w:u w:val="single"/>
                      </w:rPr>
                    </w:pPr>
                    <w:r w:rsidRPr="00C33B17">
                      <w:rPr>
                        <w:color w:val="808080"/>
                        <w:sz w:val="22"/>
                        <w:szCs w:val="22"/>
                      </w:rPr>
                      <w:t>Enter text here.</w:t>
                    </w:r>
                  </w:p>
                </w:tc>
              </w:sdtContent>
            </w:sdt>
          </w:sdtContent>
        </w:sdt>
        <w:sdt>
          <w:sdtPr>
            <w:rPr>
              <w:color w:val="auto"/>
              <w:sz w:val="22"/>
              <w:szCs w:val="22"/>
              <w:u w:val="single"/>
            </w:rPr>
            <w:id w:val="2112629949"/>
            <w:placeholder>
              <w:docPart w:val="5430B24647678B4EA12C4694660B331F"/>
            </w:placeholder>
          </w:sdtPr>
          <w:sdtEndPr/>
          <w:sdtContent>
            <w:sdt>
              <w:sdtPr>
                <w:rPr>
                  <w:color w:val="auto"/>
                  <w:sz w:val="22"/>
                  <w:szCs w:val="22"/>
                  <w:u w:val="single"/>
                </w:rPr>
                <w:id w:val="-1655982706"/>
                <w:placeholder>
                  <w:docPart w:val="FDA0B609CBDA8B48937DF60A2E86DA9A"/>
                </w:placeholder>
              </w:sdtPr>
              <w:sdtEndPr>
                <w:rPr>
                  <w:b/>
                  <w:u w:val="none"/>
                </w:rPr>
              </w:sdtEndPr>
              <w:sdtContent>
                <w:tc>
                  <w:tcPr>
                    <w:tcW w:w="3224" w:type="dxa"/>
                  </w:tcPr>
                  <w:p w14:paraId="245B6A2D" w14:textId="77777777" w:rsidR="00BD4161" w:rsidRPr="00C33B17" w:rsidRDefault="00BD4161" w:rsidP="000062B0">
                    <w:pPr>
                      <w:autoSpaceDE/>
                      <w:autoSpaceDN/>
                      <w:adjustRightInd/>
                      <w:spacing w:after="0"/>
                      <w:rPr>
                        <w:color w:val="auto"/>
                        <w:sz w:val="22"/>
                        <w:szCs w:val="22"/>
                        <w:u w:val="single"/>
                      </w:rPr>
                    </w:pPr>
                    <w:r w:rsidRPr="00C33B17">
                      <w:rPr>
                        <w:color w:val="808080"/>
                        <w:sz w:val="22"/>
                        <w:szCs w:val="22"/>
                      </w:rPr>
                      <w:t>Enter text here.</w:t>
                    </w:r>
                  </w:p>
                </w:tc>
              </w:sdtContent>
            </w:sdt>
          </w:sdtContent>
        </w:sdt>
        <w:sdt>
          <w:sdtPr>
            <w:rPr>
              <w:color w:val="auto"/>
              <w:sz w:val="22"/>
              <w:szCs w:val="22"/>
              <w:u w:val="single"/>
            </w:rPr>
            <w:id w:val="1631749589"/>
            <w:placeholder>
              <w:docPart w:val="5430B24647678B4EA12C4694660B331F"/>
            </w:placeholder>
          </w:sdtPr>
          <w:sdtEndPr/>
          <w:sdtContent>
            <w:sdt>
              <w:sdtPr>
                <w:rPr>
                  <w:color w:val="auto"/>
                  <w:sz w:val="22"/>
                  <w:szCs w:val="22"/>
                  <w:u w:val="single"/>
                </w:rPr>
                <w:id w:val="-1689823485"/>
                <w:placeholder>
                  <w:docPart w:val="D10E2F88C9616942B09B2DBFB3E1BF37"/>
                </w:placeholder>
              </w:sdtPr>
              <w:sdtEndPr>
                <w:rPr>
                  <w:b/>
                  <w:u w:val="none"/>
                </w:rPr>
              </w:sdtEndPr>
              <w:sdtContent>
                <w:tc>
                  <w:tcPr>
                    <w:tcW w:w="1225" w:type="dxa"/>
                  </w:tcPr>
                  <w:p w14:paraId="620515B0" w14:textId="77777777" w:rsidR="00BD4161" w:rsidRPr="00C33B17" w:rsidRDefault="00BD4161" w:rsidP="000062B0">
                    <w:pPr>
                      <w:autoSpaceDE/>
                      <w:autoSpaceDN/>
                      <w:adjustRightInd/>
                      <w:spacing w:after="0"/>
                      <w:rPr>
                        <w:color w:val="auto"/>
                        <w:sz w:val="22"/>
                        <w:szCs w:val="22"/>
                        <w:u w:val="single"/>
                      </w:rPr>
                    </w:pPr>
                    <w:r w:rsidRPr="00C33B17">
                      <w:rPr>
                        <w:color w:val="808080"/>
                        <w:sz w:val="22"/>
                        <w:szCs w:val="22"/>
                      </w:rPr>
                      <w:t>Enter text here.</w:t>
                    </w:r>
                  </w:p>
                </w:tc>
              </w:sdtContent>
            </w:sdt>
          </w:sdtContent>
        </w:sdt>
        <w:sdt>
          <w:sdtPr>
            <w:rPr>
              <w:color w:val="auto"/>
              <w:sz w:val="22"/>
              <w:szCs w:val="22"/>
              <w:u w:val="single"/>
            </w:rPr>
            <w:id w:val="1373037879"/>
            <w:placeholder>
              <w:docPart w:val="5430B24647678B4EA12C4694660B331F"/>
            </w:placeholder>
          </w:sdtPr>
          <w:sdtEndPr/>
          <w:sdtContent>
            <w:sdt>
              <w:sdtPr>
                <w:rPr>
                  <w:color w:val="auto"/>
                  <w:sz w:val="22"/>
                  <w:szCs w:val="22"/>
                  <w:u w:val="single"/>
                </w:rPr>
                <w:id w:val="-786732991"/>
                <w:placeholder>
                  <w:docPart w:val="2CEDD786C046654382E91F42EFEE1FCA"/>
                </w:placeholder>
              </w:sdtPr>
              <w:sdtEndPr>
                <w:rPr>
                  <w:b/>
                  <w:u w:val="none"/>
                </w:rPr>
              </w:sdtEndPr>
              <w:sdtContent>
                <w:tc>
                  <w:tcPr>
                    <w:tcW w:w="1399" w:type="dxa"/>
                  </w:tcPr>
                  <w:p w14:paraId="781DFCDE" w14:textId="77777777" w:rsidR="00BD4161" w:rsidRPr="00C33B17" w:rsidRDefault="00BD4161" w:rsidP="000062B0">
                    <w:pPr>
                      <w:autoSpaceDE/>
                      <w:autoSpaceDN/>
                      <w:adjustRightInd/>
                      <w:spacing w:after="0"/>
                      <w:rPr>
                        <w:color w:val="auto"/>
                        <w:sz w:val="22"/>
                        <w:szCs w:val="22"/>
                        <w:u w:val="single"/>
                      </w:rPr>
                    </w:pPr>
                    <w:r w:rsidRPr="00C33B17">
                      <w:rPr>
                        <w:color w:val="808080"/>
                        <w:sz w:val="22"/>
                        <w:szCs w:val="22"/>
                      </w:rPr>
                      <w:t>Enter text here.</w:t>
                    </w:r>
                  </w:p>
                </w:tc>
              </w:sdtContent>
            </w:sdt>
          </w:sdtContent>
        </w:sdt>
        <w:sdt>
          <w:sdtPr>
            <w:rPr>
              <w:color w:val="auto"/>
              <w:sz w:val="22"/>
              <w:szCs w:val="22"/>
              <w:u w:val="single"/>
            </w:rPr>
            <w:id w:val="-386808560"/>
            <w:placeholder>
              <w:docPart w:val="5430B24647678B4EA12C4694660B331F"/>
            </w:placeholder>
          </w:sdtPr>
          <w:sdtEndPr/>
          <w:sdtContent>
            <w:sdt>
              <w:sdtPr>
                <w:rPr>
                  <w:color w:val="auto"/>
                  <w:sz w:val="22"/>
                  <w:szCs w:val="22"/>
                  <w:u w:val="single"/>
                </w:rPr>
                <w:id w:val="1743833584"/>
                <w:placeholder>
                  <w:docPart w:val="CD6A086FE0DDE748BB14695BC2CA88D8"/>
                </w:placeholder>
              </w:sdtPr>
              <w:sdtEndPr>
                <w:rPr>
                  <w:b/>
                  <w:u w:val="none"/>
                </w:rPr>
              </w:sdtEndPr>
              <w:sdtContent>
                <w:tc>
                  <w:tcPr>
                    <w:tcW w:w="1920" w:type="dxa"/>
                  </w:tcPr>
                  <w:p w14:paraId="317ABB1F" w14:textId="77777777" w:rsidR="00BD4161" w:rsidRPr="00C33B17" w:rsidRDefault="00BD4161" w:rsidP="000062B0">
                    <w:pPr>
                      <w:autoSpaceDE/>
                      <w:autoSpaceDN/>
                      <w:adjustRightInd/>
                      <w:spacing w:after="0"/>
                      <w:rPr>
                        <w:color w:val="auto"/>
                        <w:sz w:val="22"/>
                        <w:szCs w:val="22"/>
                        <w:u w:val="single"/>
                      </w:rPr>
                    </w:pPr>
                    <w:r w:rsidRPr="00C33B17">
                      <w:rPr>
                        <w:color w:val="808080"/>
                        <w:sz w:val="22"/>
                        <w:szCs w:val="22"/>
                      </w:rPr>
                      <w:t>Enter text here.</w:t>
                    </w:r>
                  </w:p>
                </w:tc>
              </w:sdtContent>
            </w:sdt>
          </w:sdtContent>
        </w:sdt>
        <w:sdt>
          <w:sdtPr>
            <w:rPr>
              <w:color w:val="auto"/>
              <w:sz w:val="22"/>
              <w:szCs w:val="22"/>
              <w:u w:val="single"/>
            </w:rPr>
            <w:id w:val="1617718190"/>
            <w:placeholder>
              <w:docPart w:val="5430B24647678B4EA12C4694660B331F"/>
            </w:placeholder>
          </w:sdtPr>
          <w:sdtEndPr/>
          <w:sdtContent>
            <w:sdt>
              <w:sdtPr>
                <w:rPr>
                  <w:color w:val="auto"/>
                  <w:sz w:val="22"/>
                  <w:szCs w:val="22"/>
                  <w:u w:val="single"/>
                </w:rPr>
                <w:id w:val="1317228471"/>
                <w:placeholder>
                  <w:docPart w:val="8A9ABE0F4DAA3A488AC94513140E3553"/>
                </w:placeholder>
              </w:sdtPr>
              <w:sdtEndPr>
                <w:rPr>
                  <w:b/>
                  <w:u w:val="none"/>
                </w:rPr>
              </w:sdtEndPr>
              <w:sdtContent>
                <w:tc>
                  <w:tcPr>
                    <w:tcW w:w="1538" w:type="dxa"/>
                  </w:tcPr>
                  <w:p w14:paraId="4C697272" w14:textId="77777777" w:rsidR="00BD4161" w:rsidRPr="00C33B17" w:rsidRDefault="00BD4161" w:rsidP="000062B0">
                    <w:pPr>
                      <w:autoSpaceDE/>
                      <w:autoSpaceDN/>
                      <w:adjustRightInd/>
                      <w:spacing w:after="0"/>
                      <w:rPr>
                        <w:color w:val="auto"/>
                        <w:sz w:val="22"/>
                        <w:szCs w:val="22"/>
                        <w:u w:val="single"/>
                      </w:rPr>
                    </w:pPr>
                    <w:r w:rsidRPr="00C33B17">
                      <w:rPr>
                        <w:color w:val="808080"/>
                        <w:sz w:val="22"/>
                        <w:szCs w:val="22"/>
                      </w:rPr>
                      <w:t>Enter text here.</w:t>
                    </w:r>
                  </w:p>
                </w:tc>
              </w:sdtContent>
            </w:sdt>
          </w:sdtContent>
        </w:sdt>
      </w:tr>
    </w:tbl>
    <w:p w14:paraId="4E3F2EF2" w14:textId="77777777" w:rsidR="00BD4161" w:rsidRPr="00982EC1" w:rsidRDefault="00BD4161" w:rsidP="00BD4161">
      <w:pPr>
        <w:autoSpaceDE/>
        <w:autoSpaceDN/>
        <w:adjustRightInd/>
        <w:spacing w:after="0" w:line="286" w:lineRule="auto"/>
        <w:ind w:left="360"/>
        <w:contextualSpacing/>
        <w:rPr>
          <w:rFonts w:eastAsia="Times New Roman"/>
          <w:b/>
          <w:color w:val="auto"/>
          <w:szCs w:val="24"/>
        </w:rPr>
      </w:pPr>
    </w:p>
    <w:p w14:paraId="0F44CCB3" w14:textId="77777777" w:rsidR="008E71A6" w:rsidRPr="00982EC1" w:rsidRDefault="008E71A6" w:rsidP="004549F9">
      <w:pPr>
        <w:autoSpaceDE/>
        <w:autoSpaceDN/>
        <w:adjustRightInd/>
        <w:spacing w:before="1440" w:after="0" w:line="286" w:lineRule="auto"/>
        <w:ind w:left="360"/>
        <w:rPr>
          <w:rFonts w:eastAsia="Times New Roman"/>
          <w:b/>
          <w:color w:val="auto"/>
          <w:szCs w:val="24"/>
        </w:rPr>
      </w:pPr>
    </w:p>
    <w:p w14:paraId="1ABE5802" w14:textId="56C90ECC" w:rsidR="00C33B17" w:rsidRPr="00251572" w:rsidRDefault="008E71A6" w:rsidP="00F241DB">
      <w:pPr>
        <w:autoSpaceDE/>
        <w:autoSpaceDN/>
        <w:adjustRightInd/>
        <w:spacing w:after="0" w:line="286" w:lineRule="auto"/>
        <w:ind w:left="360"/>
        <w:contextualSpacing/>
        <w:jc w:val="center"/>
        <w:rPr>
          <w:rFonts w:eastAsia="Times New Roman"/>
          <w:b/>
          <w:color w:val="auto"/>
          <w:sz w:val="22"/>
          <w:szCs w:val="22"/>
        </w:rPr>
        <w:sectPr w:rsidR="00C33B17" w:rsidRPr="00251572" w:rsidSect="008722D1">
          <w:headerReference w:type="default" r:id="rId9"/>
          <w:footerReference w:type="even" r:id="rId10"/>
          <w:footerReference w:type="default" r:id="rId11"/>
          <w:pgSz w:w="12240" w:h="15840" w:code="1"/>
          <w:pgMar w:top="1296" w:right="1440" w:bottom="1296" w:left="1440" w:header="720" w:footer="720" w:gutter="0"/>
          <w:cols w:space="720"/>
          <w:docGrid w:linePitch="326"/>
        </w:sectPr>
      </w:pPr>
      <w:r w:rsidRPr="00251572">
        <w:rPr>
          <w:rFonts w:eastAsia="Times New Roman"/>
          <w:b/>
          <w:color w:val="auto"/>
          <w:sz w:val="22"/>
          <w:szCs w:val="22"/>
        </w:rPr>
        <w:t>(continue</w:t>
      </w:r>
      <w:r w:rsidR="00885B4B">
        <w:rPr>
          <w:rFonts w:eastAsia="Times New Roman"/>
          <w:b/>
          <w:color w:val="auto"/>
          <w:sz w:val="22"/>
          <w:szCs w:val="22"/>
        </w:rPr>
        <w:t>d</w:t>
      </w:r>
      <w:r w:rsidRPr="00251572">
        <w:rPr>
          <w:rFonts w:eastAsia="Times New Roman"/>
          <w:b/>
          <w:color w:val="auto"/>
          <w:sz w:val="22"/>
          <w:szCs w:val="22"/>
        </w:rPr>
        <w:t xml:space="preserve"> on next page)</w:t>
      </w:r>
    </w:p>
    <w:p w14:paraId="5EA923A6" w14:textId="28A4CF2E" w:rsidR="00BD4161" w:rsidRPr="005A598B" w:rsidRDefault="002617B5" w:rsidP="00BB2DE3">
      <w:pPr>
        <w:pStyle w:val="ListS2S2"/>
      </w:pPr>
      <w:r w:rsidRPr="005A598B">
        <w:lastRenderedPageBreak/>
        <w:t>Did training or event participants have trouble understanding any of the safe infant sleep messages? If so, which message(s)?</w:t>
      </w:r>
    </w:p>
    <w:sdt>
      <w:sdtPr>
        <w:rPr>
          <w:rFonts w:eastAsia="Times New Roman"/>
          <w:b/>
          <w:color w:val="auto"/>
          <w:sz w:val="22"/>
          <w:szCs w:val="22"/>
          <w:u w:val="single"/>
        </w:rPr>
        <w:id w:val="-1998634342"/>
        <w:placeholder>
          <w:docPart w:val="C8CE7C358448F74F852F5D8A4C38F596"/>
        </w:placeholder>
      </w:sdtPr>
      <w:sdtEndPr/>
      <w:sdtContent>
        <w:sdt>
          <w:sdtPr>
            <w:rPr>
              <w:rFonts w:eastAsia="Times New Roman"/>
              <w:b/>
              <w:color w:val="auto"/>
              <w:sz w:val="22"/>
              <w:szCs w:val="22"/>
            </w:rPr>
            <w:id w:val="1668134375"/>
            <w:placeholder>
              <w:docPart w:val="A7ED4F91721CB9499C2173FFBE2FF0A1"/>
            </w:placeholder>
          </w:sdtPr>
          <w:sdtEndPr/>
          <w:sdtContent>
            <w:p w14:paraId="19C971BF" w14:textId="77777777" w:rsidR="00BD4161" w:rsidRPr="005A598B" w:rsidRDefault="00BD4161" w:rsidP="00BD4161">
              <w:pPr>
                <w:autoSpaceDE/>
                <w:autoSpaceDN/>
                <w:adjustRightInd/>
                <w:spacing w:after="0" w:line="286" w:lineRule="auto"/>
                <w:ind w:left="360"/>
                <w:contextualSpacing/>
                <w:rPr>
                  <w:rFonts w:eastAsia="Times New Roman"/>
                  <w:b/>
                  <w:color w:val="auto"/>
                  <w:sz w:val="22"/>
                  <w:szCs w:val="22"/>
                  <w:u w:val="single"/>
                </w:rPr>
              </w:pPr>
              <w:r w:rsidRPr="005A598B">
                <w:rPr>
                  <w:rFonts w:eastAsia="Times New Roman"/>
                  <w:color w:val="808080"/>
                  <w:sz w:val="22"/>
                  <w:szCs w:val="22"/>
                </w:rPr>
                <w:t>Enter text here.</w:t>
              </w:r>
            </w:p>
          </w:sdtContent>
        </w:sdt>
      </w:sdtContent>
    </w:sdt>
    <w:p w14:paraId="4F62DAF2" w14:textId="12A206A8" w:rsidR="00BD4161" w:rsidRPr="005A598B" w:rsidRDefault="00BD4161" w:rsidP="00BB2DE3">
      <w:pPr>
        <w:pStyle w:val="ListS2S2"/>
      </w:pPr>
      <w:r w:rsidRPr="005A598B">
        <w:t>What parts of this project worked well</w:t>
      </w:r>
      <w:r w:rsidR="002617B5" w:rsidRPr="005A598B">
        <w:t>,</w:t>
      </w:r>
      <w:r w:rsidRPr="005A598B">
        <w:t xml:space="preserve"> and </w:t>
      </w:r>
      <w:r w:rsidR="00C96819" w:rsidRPr="005A598B">
        <w:t xml:space="preserve">which would </w:t>
      </w:r>
      <w:r w:rsidRPr="005A598B">
        <w:t>you do again to make your outreach successful? Please explain.</w:t>
      </w:r>
    </w:p>
    <w:sdt>
      <w:sdtPr>
        <w:rPr>
          <w:rFonts w:eastAsia="Times New Roman"/>
          <w:color w:val="auto"/>
          <w:sz w:val="22"/>
          <w:szCs w:val="22"/>
        </w:rPr>
        <w:id w:val="1526673606"/>
        <w:placeholder>
          <w:docPart w:val="C8CE7C358448F74F852F5D8A4C38F596"/>
        </w:placeholder>
      </w:sdtPr>
      <w:sdtEndPr/>
      <w:sdtContent>
        <w:sdt>
          <w:sdtPr>
            <w:rPr>
              <w:rFonts w:eastAsia="Times New Roman"/>
              <w:b/>
              <w:color w:val="auto"/>
              <w:sz w:val="22"/>
              <w:szCs w:val="22"/>
            </w:rPr>
            <w:id w:val="17668528"/>
            <w:placeholder>
              <w:docPart w:val="7B60134858EDF74EBD7A1E8989CEB148"/>
            </w:placeholder>
          </w:sdtPr>
          <w:sdtEndPr/>
          <w:sdtContent>
            <w:p w14:paraId="1E764BDC" w14:textId="77777777" w:rsidR="00BD4161" w:rsidRPr="005A598B" w:rsidRDefault="00BD4161" w:rsidP="00BD4161">
              <w:pPr>
                <w:tabs>
                  <w:tab w:val="right" w:pos="10224"/>
                </w:tabs>
                <w:autoSpaceDE/>
                <w:autoSpaceDN/>
                <w:adjustRightInd/>
                <w:spacing w:before="60" w:after="0" w:line="286" w:lineRule="auto"/>
                <w:ind w:left="360"/>
                <w:contextualSpacing/>
                <w:rPr>
                  <w:rFonts w:eastAsia="Times New Roman"/>
                  <w:color w:val="auto"/>
                  <w:sz w:val="22"/>
                  <w:szCs w:val="22"/>
                </w:rPr>
              </w:pPr>
              <w:r w:rsidRPr="005A598B">
                <w:rPr>
                  <w:rFonts w:eastAsia="Times New Roman"/>
                  <w:color w:val="808080"/>
                  <w:sz w:val="22"/>
                  <w:szCs w:val="22"/>
                </w:rPr>
                <w:t>Enter text here.</w:t>
              </w:r>
            </w:p>
          </w:sdtContent>
        </w:sdt>
      </w:sdtContent>
    </w:sdt>
    <w:p w14:paraId="795E47D3" w14:textId="21501D4A" w:rsidR="00BD4161" w:rsidRPr="005A598B" w:rsidRDefault="00BD4161" w:rsidP="00BB2DE3">
      <w:pPr>
        <w:pStyle w:val="ListS2S2"/>
      </w:pPr>
      <w:r w:rsidRPr="005A598B">
        <w:t>Do you feel you have the</w:t>
      </w:r>
      <w:r w:rsidR="00C96819" w:rsidRPr="005A598B">
        <w:t xml:space="preserve"> necessary</w:t>
      </w:r>
      <w:r w:rsidRPr="005A598B">
        <w:t xml:space="preserve"> information and resources to</w:t>
      </w:r>
      <w:r w:rsidR="00C96819" w:rsidRPr="005A598B">
        <w:t xml:space="preserve"> continue</w:t>
      </w:r>
      <w:r w:rsidRPr="005A598B">
        <w:t xml:space="preserve"> rais</w:t>
      </w:r>
      <w:r w:rsidR="00C96819" w:rsidRPr="005A598B">
        <w:t>ing</w:t>
      </w:r>
      <w:r w:rsidRPr="005A598B">
        <w:t xml:space="preserve"> awareness about ways to reduce the risk of SIDS and promot</w:t>
      </w:r>
      <w:r w:rsidR="002617B5" w:rsidRPr="005A598B">
        <w:t>ing</w:t>
      </w:r>
      <w:r w:rsidRPr="005A598B">
        <w:t xml:space="preserve"> safe infant sleep in your community?</w:t>
      </w:r>
    </w:p>
    <w:p w14:paraId="30F65314" w14:textId="77777777" w:rsidR="00BD4161" w:rsidRPr="005A598B" w:rsidRDefault="00293944" w:rsidP="00BD4161">
      <w:pPr>
        <w:autoSpaceDE/>
        <w:autoSpaceDN/>
        <w:adjustRightInd/>
        <w:spacing w:after="0" w:line="286" w:lineRule="auto"/>
        <w:ind w:left="360"/>
        <w:contextualSpacing/>
        <w:rPr>
          <w:rFonts w:eastAsia="Times New Roman"/>
          <w:color w:val="auto"/>
          <w:sz w:val="22"/>
          <w:szCs w:val="22"/>
        </w:rPr>
      </w:pPr>
      <w:sdt>
        <w:sdtPr>
          <w:rPr>
            <w:rFonts w:eastAsia="Times New Roman"/>
            <w:b/>
            <w:color w:val="auto"/>
            <w:sz w:val="22"/>
            <w:szCs w:val="22"/>
          </w:rPr>
          <w:id w:val="422154288"/>
          <w14:checkbox>
            <w14:checked w14:val="0"/>
            <w14:checkedState w14:val="2612" w14:font="Arial Unicode MS"/>
            <w14:uncheckedState w14:val="2610" w14:font="Arial Unicode MS"/>
          </w14:checkbox>
        </w:sdtPr>
        <w:sdtEndPr/>
        <w:sdtContent>
          <w:r w:rsidR="00BD4161" w:rsidRPr="005A598B">
            <w:rPr>
              <w:rFonts w:ascii="MS Mincho" w:eastAsia="MS Mincho" w:hAnsi="MS Mincho" w:cs="MS Mincho"/>
              <w:b/>
              <w:color w:val="auto"/>
              <w:sz w:val="22"/>
              <w:szCs w:val="22"/>
            </w:rPr>
            <w:t>☐</w:t>
          </w:r>
        </w:sdtContent>
      </w:sdt>
      <w:r w:rsidR="00BD4161" w:rsidRPr="005A598B">
        <w:rPr>
          <w:rFonts w:eastAsia="Times New Roman"/>
          <w:b/>
          <w:color w:val="auto"/>
          <w:sz w:val="22"/>
          <w:szCs w:val="22"/>
        </w:rPr>
        <w:t xml:space="preserve"> Yes</w:t>
      </w:r>
    </w:p>
    <w:p w14:paraId="74DDEF9E" w14:textId="77777777" w:rsidR="00BD4161" w:rsidRPr="005A598B" w:rsidRDefault="00293944" w:rsidP="00BD4161">
      <w:pPr>
        <w:autoSpaceDE/>
        <w:autoSpaceDN/>
        <w:adjustRightInd/>
        <w:spacing w:after="0" w:line="286" w:lineRule="auto"/>
        <w:ind w:left="360"/>
        <w:contextualSpacing/>
        <w:rPr>
          <w:rFonts w:eastAsia="Times New Roman"/>
          <w:b/>
          <w:color w:val="auto"/>
          <w:sz w:val="22"/>
          <w:szCs w:val="22"/>
        </w:rPr>
      </w:pPr>
      <w:sdt>
        <w:sdtPr>
          <w:rPr>
            <w:rFonts w:eastAsia="Times New Roman"/>
            <w:b/>
            <w:color w:val="auto"/>
            <w:sz w:val="22"/>
            <w:szCs w:val="22"/>
          </w:rPr>
          <w:id w:val="-843931427"/>
          <w14:checkbox>
            <w14:checked w14:val="0"/>
            <w14:checkedState w14:val="2612" w14:font="Arial Unicode MS"/>
            <w14:uncheckedState w14:val="2610" w14:font="Arial Unicode MS"/>
          </w14:checkbox>
        </w:sdtPr>
        <w:sdtEndPr/>
        <w:sdtContent>
          <w:r w:rsidR="00BD4161" w:rsidRPr="005A598B">
            <w:rPr>
              <w:rFonts w:ascii="MS Mincho" w:eastAsia="MS Mincho" w:hAnsi="MS Mincho" w:cs="MS Mincho"/>
              <w:b/>
              <w:color w:val="auto"/>
              <w:sz w:val="22"/>
              <w:szCs w:val="22"/>
            </w:rPr>
            <w:t>☐</w:t>
          </w:r>
        </w:sdtContent>
      </w:sdt>
      <w:r w:rsidR="00BD4161" w:rsidRPr="005A598B">
        <w:rPr>
          <w:rFonts w:eastAsia="Times New Roman"/>
          <w:b/>
          <w:color w:val="auto"/>
          <w:sz w:val="22"/>
          <w:szCs w:val="22"/>
        </w:rPr>
        <w:t xml:space="preserve"> No </w:t>
      </w:r>
    </w:p>
    <w:p w14:paraId="54D89147" w14:textId="77777777" w:rsidR="00BD4161" w:rsidRPr="005A598B" w:rsidRDefault="00BD4161" w:rsidP="00BB2DE3">
      <w:pPr>
        <w:pStyle w:val="ListS2S2"/>
      </w:pPr>
      <w:r w:rsidRPr="005A598B">
        <w:t>If no, what types of information or resources would be most helpful to you?</w:t>
      </w:r>
    </w:p>
    <w:sdt>
      <w:sdtPr>
        <w:rPr>
          <w:rFonts w:eastAsia="Times New Roman"/>
          <w:b/>
          <w:color w:val="auto"/>
          <w:sz w:val="22"/>
          <w:szCs w:val="22"/>
          <w:u w:val="single"/>
        </w:rPr>
        <w:id w:val="-1595467690"/>
        <w:placeholder>
          <w:docPart w:val="C8CE7C358448F74F852F5D8A4C38F596"/>
        </w:placeholder>
      </w:sdtPr>
      <w:sdtEndPr/>
      <w:sdtContent>
        <w:sdt>
          <w:sdtPr>
            <w:rPr>
              <w:rFonts w:eastAsia="Times New Roman"/>
              <w:b/>
              <w:color w:val="auto"/>
              <w:sz w:val="22"/>
              <w:szCs w:val="22"/>
            </w:rPr>
            <w:id w:val="1821154307"/>
          </w:sdtPr>
          <w:sdtEndPr/>
          <w:sdtContent>
            <w:p w14:paraId="134A2744" w14:textId="77777777" w:rsidR="00BD4161" w:rsidRPr="005A598B" w:rsidRDefault="00BD4161" w:rsidP="00BD4161">
              <w:pPr>
                <w:autoSpaceDE/>
                <w:autoSpaceDN/>
                <w:adjustRightInd/>
                <w:spacing w:after="0" w:line="286" w:lineRule="auto"/>
                <w:ind w:left="360"/>
                <w:rPr>
                  <w:rFonts w:eastAsia="Times New Roman"/>
                  <w:b/>
                  <w:color w:val="auto"/>
                  <w:sz w:val="22"/>
                  <w:szCs w:val="22"/>
                  <w:u w:val="single"/>
                </w:rPr>
              </w:pPr>
              <w:r w:rsidRPr="005A598B">
                <w:rPr>
                  <w:rFonts w:eastAsia="Times New Roman"/>
                  <w:color w:val="808080"/>
                  <w:sz w:val="22"/>
                  <w:szCs w:val="22"/>
                </w:rPr>
                <w:t>Enter text here.</w:t>
              </w:r>
            </w:p>
          </w:sdtContent>
        </w:sdt>
      </w:sdtContent>
    </w:sdt>
    <w:p w14:paraId="371FD0E9" w14:textId="6DDF5ADD" w:rsidR="00BD4161" w:rsidRPr="005A598B" w:rsidRDefault="00BD4161" w:rsidP="00BB2DE3">
      <w:pPr>
        <w:pStyle w:val="ListS2S2"/>
      </w:pPr>
      <w:r w:rsidRPr="005A598B">
        <w:t xml:space="preserve">With 1 being not at all helpful and 5 being very helpful, </w:t>
      </w:r>
      <w:r w:rsidR="002617B5" w:rsidRPr="005A598B">
        <w:t xml:space="preserve">select </w:t>
      </w:r>
      <w:r w:rsidRPr="005A598B">
        <w:t>a box</w:t>
      </w:r>
      <w:r w:rsidR="00C96819" w:rsidRPr="005A598B">
        <w:t xml:space="preserve"> below</w:t>
      </w:r>
      <w:r w:rsidRPr="005A598B">
        <w:t xml:space="preserve"> to describe how helpful the following materials were in your outreach </w:t>
      </w:r>
      <w:r w:rsidR="002617B5" w:rsidRPr="005A598B">
        <w:t>activities</w:t>
      </w:r>
      <w:r w:rsidRPr="005A598B">
        <w:t xml:space="preserve">. </w:t>
      </w:r>
    </w:p>
    <w:p w14:paraId="089759A7" w14:textId="68FC026D" w:rsidR="00BD4161" w:rsidRPr="005A598B" w:rsidRDefault="00BD4161" w:rsidP="0045280D">
      <w:pPr>
        <w:pStyle w:val="ListS2S4"/>
      </w:pPr>
      <w:r w:rsidRPr="005A598B">
        <w:t>Promotion</w:t>
      </w:r>
      <w:r w:rsidR="002617B5" w:rsidRPr="005A598B">
        <w:t>al</w:t>
      </w:r>
      <w:r w:rsidRPr="005A598B">
        <w:t xml:space="preserve"> materials (such as</w:t>
      </w:r>
      <w:r w:rsidR="0045280D">
        <w:t xml:space="preserve"> event</w:t>
      </w:r>
      <w:r w:rsidRPr="005A598B">
        <w:t xml:space="preserve"> flyer template, sample social media posts, </w:t>
      </w:r>
      <w:r w:rsidR="0045280D">
        <w:t>badges</w:t>
      </w:r>
      <w:r w:rsidRPr="005A598B">
        <w:t>)</w:t>
      </w:r>
    </w:p>
    <w:tbl>
      <w:tblPr>
        <w:tblStyle w:val="TableGrid1"/>
        <w:tblW w:w="8640" w:type="dxa"/>
        <w:jc w:val="center"/>
        <w:tblLook w:val="04A0" w:firstRow="1" w:lastRow="0" w:firstColumn="1" w:lastColumn="0" w:noHBand="0" w:noVBand="1"/>
      </w:tblPr>
      <w:tblGrid>
        <w:gridCol w:w="2175"/>
        <w:gridCol w:w="1518"/>
        <w:gridCol w:w="1708"/>
        <w:gridCol w:w="1511"/>
        <w:gridCol w:w="1728"/>
      </w:tblGrid>
      <w:tr w:rsidR="00BD4161" w:rsidRPr="005A598B" w14:paraId="7ACF07AE" w14:textId="77777777" w:rsidTr="00E54128">
        <w:trPr>
          <w:trHeight w:val="378"/>
          <w:jc w:val="center"/>
        </w:trPr>
        <w:tc>
          <w:tcPr>
            <w:tcW w:w="2175" w:type="dxa"/>
            <w:shd w:val="clear" w:color="auto" w:fill="FFD24F"/>
          </w:tcPr>
          <w:p w14:paraId="72D31CC9" w14:textId="77777777" w:rsidR="00BD4161" w:rsidRPr="00247139" w:rsidRDefault="00BD4161" w:rsidP="00BD4161">
            <w:pPr>
              <w:autoSpaceDE/>
              <w:autoSpaceDN/>
              <w:adjustRightInd/>
              <w:spacing w:after="0" w:line="286" w:lineRule="auto"/>
              <w:contextualSpacing/>
              <w:jc w:val="center"/>
              <w:rPr>
                <w:b/>
                <w:color w:val="632E88"/>
                <w:sz w:val="22"/>
                <w:szCs w:val="22"/>
              </w:rPr>
            </w:pPr>
            <w:r w:rsidRPr="00247139">
              <w:rPr>
                <w:b/>
                <w:color w:val="632E88"/>
                <w:sz w:val="22"/>
                <w:szCs w:val="22"/>
              </w:rPr>
              <w:t>1</w:t>
            </w:r>
          </w:p>
          <w:p w14:paraId="280438A4" w14:textId="77777777" w:rsidR="00BD4161" w:rsidRPr="00247139" w:rsidRDefault="00BD4161" w:rsidP="00BD4161">
            <w:pPr>
              <w:autoSpaceDE/>
              <w:autoSpaceDN/>
              <w:adjustRightInd/>
              <w:spacing w:after="0" w:line="286" w:lineRule="auto"/>
              <w:contextualSpacing/>
              <w:jc w:val="center"/>
              <w:rPr>
                <w:b/>
                <w:color w:val="632E88"/>
                <w:sz w:val="22"/>
                <w:szCs w:val="22"/>
              </w:rPr>
            </w:pPr>
            <w:r w:rsidRPr="00247139">
              <w:rPr>
                <w:b/>
                <w:color w:val="632E88"/>
                <w:sz w:val="22"/>
                <w:szCs w:val="22"/>
              </w:rPr>
              <w:t>Not at all helpful</w:t>
            </w:r>
          </w:p>
        </w:tc>
        <w:tc>
          <w:tcPr>
            <w:tcW w:w="1518" w:type="dxa"/>
            <w:shd w:val="clear" w:color="auto" w:fill="FFD24F"/>
          </w:tcPr>
          <w:p w14:paraId="44FDBB87" w14:textId="77777777" w:rsidR="00BD4161" w:rsidRPr="00247139" w:rsidRDefault="00BD4161" w:rsidP="00BD4161">
            <w:pPr>
              <w:autoSpaceDE/>
              <w:autoSpaceDN/>
              <w:adjustRightInd/>
              <w:spacing w:after="0" w:line="286" w:lineRule="auto"/>
              <w:contextualSpacing/>
              <w:jc w:val="center"/>
              <w:rPr>
                <w:b/>
                <w:color w:val="632E88"/>
                <w:sz w:val="22"/>
                <w:szCs w:val="22"/>
              </w:rPr>
            </w:pPr>
            <w:r w:rsidRPr="00247139">
              <w:rPr>
                <w:b/>
                <w:color w:val="632E88"/>
                <w:sz w:val="22"/>
                <w:szCs w:val="22"/>
              </w:rPr>
              <w:t>2</w:t>
            </w:r>
          </w:p>
          <w:p w14:paraId="550FFC9D" w14:textId="77777777" w:rsidR="00BD4161" w:rsidRPr="00247139" w:rsidRDefault="00BD4161" w:rsidP="00BD4161">
            <w:pPr>
              <w:autoSpaceDE/>
              <w:autoSpaceDN/>
              <w:adjustRightInd/>
              <w:spacing w:after="0" w:line="286" w:lineRule="auto"/>
              <w:contextualSpacing/>
              <w:jc w:val="center"/>
              <w:rPr>
                <w:b/>
                <w:color w:val="632E88"/>
                <w:sz w:val="22"/>
                <w:szCs w:val="22"/>
              </w:rPr>
            </w:pPr>
          </w:p>
        </w:tc>
        <w:tc>
          <w:tcPr>
            <w:tcW w:w="1708" w:type="dxa"/>
            <w:shd w:val="clear" w:color="auto" w:fill="FFD24F"/>
          </w:tcPr>
          <w:p w14:paraId="615AF351" w14:textId="77777777" w:rsidR="00BD4161" w:rsidRPr="00247139" w:rsidRDefault="00BD4161" w:rsidP="00BD4161">
            <w:pPr>
              <w:autoSpaceDE/>
              <w:autoSpaceDN/>
              <w:adjustRightInd/>
              <w:spacing w:after="0" w:line="286" w:lineRule="auto"/>
              <w:contextualSpacing/>
              <w:jc w:val="center"/>
              <w:rPr>
                <w:b/>
                <w:color w:val="632E88"/>
                <w:sz w:val="22"/>
                <w:szCs w:val="22"/>
              </w:rPr>
            </w:pPr>
            <w:r w:rsidRPr="00247139">
              <w:rPr>
                <w:b/>
                <w:color w:val="632E88"/>
                <w:sz w:val="22"/>
                <w:szCs w:val="22"/>
              </w:rPr>
              <w:t>3</w:t>
            </w:r>
          </w:p>
          <w:p w14:paraId="793553EC" w14:textId="77777777" w:rsidR="00BD4161" w:rsidRPr="00247139" w:rsidRDefault="00BD4161" w:rsidP="00BD4161">
            <w:pPr>
              <w:autoSpaceDE/>
              <w:autoSpaceDN/>
              <w:adjustRightInd/>
              <w:spacing w:after="0" w:line="286" w:lineRule="auto"/>
              <w:contextualSpacing/>
              <w:jc w:val="center"/>
              <w:rPr>
                <w:b/>
                <w:color w:val="632E88"/>
                <w:sz w:val="22"/>
                <w:szCs w:val="22"/>
              </w:rPr>
            </w:pPr>
          </w:p>
        </w:tc>
        <w:tc>
          <w:tcPr>
            <w:tcW w:w="1511" w:type="dxa"/>
            <w:shd w:val="clear" w:color="auto" w:fill="FFD24F"/>
          </w:tcPr>
          <w:p w14:paraId="0DE17B59" w14:textId="77777777" w:rsidR="00BD4161" w:rsidRPr="00247139" w:rsidRDefault="00BD4161" w:rsidP="00BD4161">
            <w:pPr>
              <w:autoSpaceDE/>
              <w:autoSpaceDN/>
              <w:adjustRightInd/>
              <w:spacing w:after="0" w:line="286" w:lineRule="auto"/>
              <w:contextualSpacing/>
              <w:jc w:val="center"/>
              <w:rPr>
                <w:b/>
                <w:color w:val="632E88"/>
                <w:sz w:val="22"/>
                <w:szCs w:val="22"/>
              </w:rPr>
            </w:pPr>
            <w:r w:rsidRPr="00247139">
              <w:rPr>
                <w:b/>
                <w:color w:val="632E88"/>
                <w:sz w:val="22"/>
                <w:szCs w:val="22"/>
              </w:rPr>
              <w:t>4</w:t>
            </w:r>
          </w:p>
          <w:p w14:paraId="1E45CD7E" w14:textId="77777777" w:rsidR="00BD4161" w:rsidRPr="00247139" w:rsidRDefault="00BD4161" w:rsidP="00BD4161">
            <w:pPr>
              <w:autoSpaceDE/>
              <w:autoSpaceDN/>
              <w:adjustRightInd/>
              <w:spacing w:after="0" w:line="286" w:lineRule="auto"/>
              <w:contextualSpacing/>
              <w:jc w:val="center"/>
              <w:rPr>
                <w:b/>
                <w:color w:val="632E88"/>
                <w:sz w:val="22"/>
                <w:szCs w:val="22"/>
              </w:rPr>
            </w:pPr>
          </w:p>
        </w:tc>
        <w:tc>
          <w:tcPr>
            <w:tcW w:w="1728" w:type="dxa"/>
            <w:shd w:val="clear" w:color="auto" w:fill="FFD24F"/>
          </w:tcPr>
          <w:p w14:paraId="76E90B2D" w14:textId="77777777" w:rsidR="00BD4161" w:rsidRPr="00247139" w:rsidRDefault="00BD4161" w:rsidP="00BD4161">
            <w:pPr>
              <w:autoSpaceDE/>
              <w:autoSpaceDN/>
              <w:adjustRightInd/>
              <w:spacing w:after="0" w:line="286" w:lineRule="auto"/>
              <w:contextualSpacing/>
              <w:jc w:val="center"/>
              <w:rPr>
                <w:b/>
                <w:color w:val="632E88"/>
                <w:sz w:val="22"/>
                <w:szCs w:val="22"/>
              </w:rPr>
            </w:pPr>
            <w:r w:rsidRPr="00247139">
              <w:rPr>
                <w:b/>
                <w:color w:val="632E88"/>
                <w:sz w:val="22"/>
                <w:szCs w:val="22"/>
              </w:rPr>
              <w:t>5</w:t>
            </w:r>
          </w:p>
          <w:p w14:paraId="655EA439" w14:textId="77777777" w:rsidR="00BD4161" w:rsidRPr="00247139" w:rsidRDefault="00BD4161" w:rsidP="00BD4161">
            <w:pPr>
              <w:autoSpaceDE/>
              <w:autoSpaceDN/>
              <w:adjustRightInd/>
              <w:spacing w:after="0" w:line="286" w:lineRule="auto"/>
              <w:contextualSpacing/>
              <w:jc w:val="center"/>
              <w:rPr>
                <w:b/>
                <w:color w:val="632E88"/>
                <w:sz w:val="22"/>
                <w:szCs w:val="22"/>
              </w:rPr>
            </w:pPr>
            <w:r w:rsidRPr="00247139">
              <w:rPr>
                <w:b/>
                <w:color w:val="632E88"/>
                <w:sz w:val="22"/>
                <w:szCs w:val="22"/>
              </w:rPr>
              <w:t>Very helpful</w:t>
            </w:r>
          </w:p>
        </w:tc>
      </w:tr>
      <w:tr w:rsidR="00BD4161" w:rsidRPr="005A598B" w14:paraId="2668BD10" w14:textId="77777777" w:rsidTr="00E54128">
        <w:trPr>
          <w:trHeight w:val="267"/>
          <w:jc w:val="center"/>
        </w:trPr>
        <w:tc>
          <w:tcPr>
            <w:tcW w:w="2175" w:type="dxa"/>
          </w:tcPr>
          <w:p w14:paraId="73668A68" w14:textId="77777777" w:rsidR="00BD4161" w:rsidRPr="005A598B" w:rsidRDefault="00293944" w:rsidP="00BD4161">
            <w:pPr>
              <w:autoSpaceDE/>
              <w:autoSpaceDN/>
              <w:adjustRightInd/>
              <w:spacing w:after="0" w:line="286" w:lineRule="auto"/>
              <w:contextualSpacing/>
              <w:jc w:val="center"/>
              <w:rPr>
                <w:b/>
                <w:color w:val="auto"/>
                <w:sz w:val="22"/>
                <w:szCs w:val="22"/>
                <w:u w:val="single"/>
              </w:rPr>
            </w:pPr>
            <w:sdt>
              <w:sdtPr>
                <w:rPr>
                  <w:b/>
                  <w:color w:val="auto"/>
                  <w:sz w:val="22"/>
                  <w:szCs w:val="22"/>
                </w:rPr>
                <w:id w:val="-852039926"/>
                <w14:checkbox>
                  <w14:checked w14:val="0"/>
                  <w14:checkedState w14:val="2612" w14:font="Arial Unicode MS"/>
                  <w14:uncheckedState w14:val="2610" w14:font="Arial Unicode MS"/>
                </w14:checkbox>
              </w:sdtPr>
              <w:sdtEndPr/>
              <w:sdtContent>
                <w:r w:rsidR="00BD4161" w:rsidRPr="005A598B">
                  <w:rPr>
                    <w:rFonts w:ascii="MS Mincho" w:eastAsia="MS Mincho" w:hAnsi="MS Mincho" w:cs="MS Mincho"/>
                    <w:b/>
                    <w:color w:val="auto"/>
                    <w:sz w:val="22"/>
                    <w:szCs w:val="22"/>
                  </w:rPr>
                  <w:t>☐</w:t>
                </w:r>
              </w:sdtContent>
            </w:sdt>
          </w:p>
        </w:tc>
        <w:tc>
          <w:tcPr>
            <w:tcW w:w="1518" w:type="dxa"/>
          </w:tcPr>
          <w:p w14:paraId="3FD89CB6" w14:textId="77777777" w:rsidR="00BD4161" w:rsidRPr="005A598B" w:rsidRDefault="00293944" w:rsidP="00BD4161">
            <w:pPr>
              <w:autoSpaceDE/>
              <w:autoSpaceDN/>
              <w:adjustRightInd/>
              <w:spacing w:after="0" w:line="286" w:lineRule="auto"/>
              <w:contextualSpacing/>
              <w:jc w:val="center"/>
              <w:rPr>
                <w:b/>
                <w:color w:val="auto"/>
                <w:sz w:val="22"/>
                <w:szCs w:val="22"/>
                <w:u w:val="single"/>
              </w:rPr>
            </w:pPr>
            <w:sdt>
              <w:sdtPr>
                <w:rPr>
                  <w:b/>
                  <w:color w:val="auto"/>
                  <w:sz w:val="22"/>
                  <w:szCs w:val="22"/>
                </w:rPr>
                <w:id w:val="-97950157"/>
                <w14:checkbox>
                  <w14:checked w14:val="0"/>
                  <w14:checkedState w14:val="2612" w14:font="Arial Unicode MS"/>
                  <w14:uncheckedState w14:val="2610" w14:font="Arial Unicode MS"/>
                </w14:checkbox>
              </w:sdtPr>
              <w:sdtEndPr/>
              <w:sdtContent>
                <w:r w:rsidR="00BD4161" w:rsidRPr="005A598B">
                  <w:rPr>
                    <w:rFonts w:ascii="MS Mincho" w:eastAsia="MS Mincho" w:hAnsi="MS Mincho" w:cs="MS Mincho"/>
                    <w:b/>
                    <w:color w:val="auto"/>
                    <w:sz w:val="22"/>
                    <w:szCs w:val="22"/>
                  </w:rPr>
                  <w:t>☐</w:t>
                </w:r>
              </w:sdtContent>
            </w:sdt>
          </w:p>
        </w:tc>
        <w:tc>
          <w:tcPr>
            <w:tcW w:w="1708" w:type="dxa"/>
          </w:tcPr>
          <w:p w14:paraId="7400BF5E" w14:textId="77777777" w:rsidR="00BD4161" w:rsidRPr="005A598B" w:rsidRDefault="00293944" w:rsidP="00BD4161">
            <w:pPr>
              <w:autoSpaceDE/>
              <w:autoSpaceDN/>
              <w:adjustRightInd/>
              <w:spacing w:after="0" w:line="286" w:lineRule="auto"/>
              <w:contextualSpacing/>
              <w:jc w:val="center"/>
              <w:rPr>
                <w:b/>
                <w:color w:val="auto"/>
                <w:sz w:val="22"/>
                <w:szCs w:val="22"/>
                <w:u w:val="single"/>
              </w:rPr>
            </w:pPr>
            <w:sdt>
              <w:sdtPr>
                <w:rPr>
                  <w:b/>
                  <w:color w:val="auto"/>
                  <w:sz w:val="22"/>
                  <w:szCs w:val="22"/>
                </w:rPr>
                <w:id w:val="704528342"/>
                <w14:checkbox>
                  <w14:checked w14:val="0"/>
                  <w14:checkedState w14:val="2612" w14:font="Arial Unicode MS"/>
                  <w14:uncheckedState w14:val="2610" w14:font="Arial Unicode MS"/>
                </w14:checkbox>
              </w:sdtPr>
              <w:sdtEndPr/>
              <w:sdtContent>
                <w:r w:rsidR="00BD4161" w:rsidRPr="005A598B">
                  <w:rPr>
                    <w:rFonts w:ascii="MS Mincho" w:eastAsia="MS Mincho" w:hAnsi="MS Mincho" w:cs="MS Mincho"/>
                    <w:b/>
                    <w:color w:val="auto"/>
                    <w:sz w:val="22"/>
                    <w:szCs w:val="22"/>
                  </w:rPr>
                  <w:t>☐</w:t>
                </w:r>
              </w:sdtContent>
            </w:sdt>
          </w:p>
        </w:tc>
        <w:tc>
          <w:tcPr>
            <w:tcW w:w="1511" w:type="dxa"/>
          </w:tcPr>
          <w:p w14:paraId="5BBA5D67" w14:textId="77777777" w:rsidR="00BD4161" w:rsidRPr="005A598B" w:rsidRDefault="00293944" w:rsidP="00BD4161">
            <w:pPr>
              <w:autoSpaceDE/>
              <w:autoSpaceDN/>
              <w:adjustRightInd/>
              <w:spacing w:after="0" w:line="286" w:lineRule="auto"/>
              <w:contextualSpacing/>
              <w:jc w:val="center"/>
              <w:rPr>
                <w:b/>
                <w:color w:val="auto"/>
                <w:sz w:val="22"/>
                <w:szCs w:val="22"/>
                <w:u w:val="single"/>
              </w:rPr>
            </w:pPr>
            <w:sdt>
              <w:sdtPr>
                <w:rPr>
                  <w:b/>
                  <w:color w:val="auto"/>
                  <w:sz w:val="22"/>
                  <w:szCs w:val="22"/>
                </w:rPr>
                <w:id w:val="-1182740613"/>
                <w14:checkbox>
                  <w14:checked w14:val="0"/>
                  <w14:checkedState w14:val="2612" w14:font="Arial Unicode MS"/>
                  <w14:uncheckedState w14:val="2610" w14:font="Arial Unicode MS"/>
                </w14:checkbox>
              </w:sdtPr>
              <w:sdtEndPr/>
              <w:sdtContent>
                <w:r w:rsidR="00BD4161" w:rsidRPr="005A598B">
                  <w:rPr>
                    <w:rFonts w:ascii="MS Mincho" w:eastAsia="MS Mincho" w:hAnsi="MS Mincho" w:cs="MS Mincho"/>
                    <w:b/>
                    <w:color w:val="auto"/>
                    <w:sz w:val="22"/>
                    <w:szCs w:val="22"/>
                  </w:rPr>
                  <w:t>☐</w:t>
                </w:r>
              </w:sdtContent>
            </w:sdt>
          </w:p>
        </w:tc>
        <w:tc>
          <w:tcPr>
            <w:tcW w:w="1728" w:type="dxa"/>
          </w:tcPr>
          <w:p w14:paraId="179E13C2" w14:textId="77777777" w:rsidR="00BD4161" w:rsidRPr="005A598B" w:rsidRDefault="00293944" w:rsidP="00BD4161">
            <w:pPr>
              <w:autoSpaceDE/>
              <w:autoSpaceDN/>
              <w:adjustRightInd/>
              <w:spacing w:after="0" w:line="286" w:lineRule="auto"/>
              <w:contextualSpacing/>
              <w:jc w:val="center"/>
              <w:rPr>
                <w:b/>
                <w:color w:val="auto"/>
                <w:sz w:val="22"/>
                <w:szCs w:val="22"/>
                <w:u w:val="single"/>
              </w:rPr>
            </w:pPr>
            <w:sdt>
              <w:sdtPr>
                <w:rPr>
                  <w:b/>
                  <w:color w:val="auto"/>
                  <w:sz w:val="22"/>
                  <w:szCs w:val="22"/>
                </w:rPr>
                <w:id w:val="-1766219325"/>
                <w14:checkbox>
                  <w14:checked w14:val="0"/>
                  <w14:checkedState w14:val="2612" w14:font="Arial Unicode MS"/>
                  <w14:uncheckedState w14:val="2610" w14:font="Arial Unicode MS"/>
                </w14:checkbox>
              </w:sdtPr>
              <w:sdtEndPr/>
              <w:sdtContent>
                <w:r w:rsidR="00BD4161" w:rsidRPr="005A598B">
                  <w:rPr>
                    <w:rFonts w:ascii="MS Mincho" w:eastAsia="MS Mincho" w:hAnsi="MS Mincho" w:cs="MS Mincho"/>
                    <w:b/>
                    <w:color w:val="auto"/>
                    <w:sz w:val="22"/>
                    <w:szCs w:val="22"/>
                  </w:rPr>
                  <w:t>☐</w:t>
                </w:r>
              </w:sdtContent>
            </w:sdt>
          </w:p>
        </w:tc>
      </w:tr>
    </w:tbl>
    <w:p w14:paraId="30E36AF2" w14:textId="00836DAA" w:rsidR="00BD4161" w:rsidRPr="005A598B" w:rsidRDefault="002617B5" w:rsidP="00DA2CB3">
      <w:pPr>
        <w:pStyle w:val="ListS2S4"/>
      </w:pPr>
      <w:r w:rsidRPr="005A598B">
        <w:t xml:space="preserve">Presentations </w:t>
      </w:r>
      <w:r w:rsidR="00C96819" w:rsidRPr="005A598B">
        <w:t>(such as 15</w:t>
      </w:r>
      <w:r w:rsidRPr="005A598B">
        <w:t>-</w:t>
      </w:r>
      <w:r w:rsidR="00C96819" w:rsidRPr="005A598B">
        <w:t>minute and 30</w:t>
      </w:r>
      <w:r w:rsidRPr="005A598B">
        <w:t>-</w:t>
      </w:r>
      <w:r w:rsidR="00C96819" w:rsidRPr="005A598B">
        <w:t xml:space="preserve">minute slide </w:t>
      </w:r>
      <w:r w:rsidRPr="005A598B">
        <w:t>sets</w:t>
      </w:r>
      <w:r w:rsidR="00C96819" w:rsidRPr="005A598B">
        <w:t>)</w:t>
      </w:r>
    </w:p>
    <w:tbl>
      <w:tblPr>
        <w:tblStyle w:val="TableGrid1"/>
        <w:tblW w:w="8640" w:type="dxa"/>
        <w:jc w:val="center"/>
        <w:tblLook w:val="04A0" w:firstRow="1" w:lastRow="0" w:firstColumn="1" w:lastColumn="0" w:noHBand="0" w:noVBand="1"/>
      </w:tblPr>
      <w:tblGrid>
        <w:gridCol w:w="2175"/>
        <w:gridCol w:w="1518"/>
        <w:gridCol w:w="1708"/>
        <w:gridCol w:w="1511"/>
        <w:gridCol w:w="1728"/>
      </w:tblGrid>
      <w:tr w:rsidR="00FB60D4" w:rsidRPr="005A598B" w14:paraId="5BFCFEB8" w14:textId="77777777" w:rsidTr="009B2F84">
        <w:trPr>
          <w:trHeight w:val="378"/>
          <w:jc w:val="center"/>
        </w:trPr>
        <w:tc>
          <w:tcPr>
            <w:tcW w:w="2175" w:type="dxa"/>
            <w:shd w:val="clear" w:color="auto" w:fill="FFD24F"/>
          </w:tcPr>
          <w:p w14:paraId="1483A9C5" w14:textId="77777777" w:rsidR="00FB60D4" w:rsidRPr="00247139" w:rsidRDefault="00FB60D4" w:rsidP="009B2F84">
            <w:pPr>
              <w:autoSpaceDE/>
              <w:autoSpaceDN/>
              <w:adjustRightInd/>
              <w:spacing w:after="0" w:line="286" w:lineRule="auto"/>
              <w:contextualSpacing/>
              <w:jc w:val="center"/>
              <w:rPr>
                <w:b/>
                <w:color w:val="632E88"/>
                <w:sz w:val="22"/>
                <w:szCs w:val="22"/>
              </w:rPr>
            </w:pPr>
            <w:r w:rsidRPr="00247139">
              <w:rPr>
                <w:b/>
                <w:color w:val="632E88"/>
                <w:sz w:val="22"/>
                <w:szCs w:val="22"/>
              </w:rPr>
              <w:t>1</w:t>
            </w:r>
          </w:p>
          <w:p w14:paraId="1A149461" w14:textId="77777777" w:rsidR="00FB60D4" w:rsidRPr="00247139" w:rsidRDefault="00FB60D4" w:rsidP="009B2F84">
            <w:pPr>
              <w:autoSpaceDE/>
              <w:autoSpaceDN/>
              <w:adjustRightInd/>
              <w:spacing w:after="0" w:line="286" w:lineRule="auto"/>
              <w:contextualSpacing/>
              <w:jc w:val="center"/>
              <w:rPr>
                <w:b/>
                <w:color w:val="632E88"/>
                <w:sz w:val="22"/>
                <w:szCs w:val="22"/>
              </w:rPr>
            </w:pPr>
            <w:r w:rsidRPr="00247139">
              <w:rPr>
                <w:b/>
                <w:color w:val="632E88"/>
                <w:sz w:val="22"/>
                <w:szCs w:val="22"/>
              </w:rPr>
              <w:t>Not at all helpful</w:t>
            </w:r>
          </w:p>
        </w:tc>
        <w:tc>
          <w:tcPr>
            <w:tcW w:w="1518" w:type="dxa"/>
            <w:shd w:val="clear" w:color="auto" w:fill="FFD24F"/>
          </w:tcPr>
          <w:p w14:paraId="228D0E5A" w14:textId="77777777" w:rsidR="00FB60D4" w:rsidRPr="00247139" w:rsidRDefault="00FB60D4" w:rsidP="009B2F84">
            <w:pPr>
              <w:autoSpaceDE/>
              <w:autoSpaceDN/>
              <w:adjustRightInd/>
              <w:spacing w:after="0" w:line="286" w:lineRule="auto"/>
              <w:contextualSpacing/>
              <w:jc w:val="center"/>
              <w:rPr>
                <w:b/>
                <w:color w:val="632E88"/>
                <w:sz w:val="22"/>
                <w:szCs w:val="22"/>
              </w:rPr>
            </w:pPr>
            <w:r w:rsidRPr="00247139">
              <w:rPr>
                <w:b/>
                <w:color w:val="632E88"/>
                <w:sz w:val="22"/>
                <w:szCs w:val="22"/>
              </w:rPr>
              <w:t>2</w:t>
            </w:r>
          </w:p>
          <w:p w14:paraId="186C669E" w14:textId="77777777" w:rsidR="00FB60D4" w:rsidRPr="00247139" w:rsidRDefault="00FB60D4" w:rsidP="009B2F84">
            <w:pPr>
              <w:autoSpaceDE/>
              <w:autoSpaceDN/>
              <w:adjustRightInd/>
              <w:spacing w:after="0" w:line="286" w:lineRule="auto"/>
              <w:contextualSpacing/>
              <w:jc w:val="center"/>
              <w:rPr>
                <w:b/>
                <w:color w:val="632E88"/>
                <w:sz w:val="22"/>
                <w:szCs w:val="22"/>
              </w:rPr>
            </w:pPr>
          </w:p>
        </w:tc>
        <w:tc>
          <w:tcPr>
            <w:tcW w:w="1708" w:type="dxa"/>
            <w:shd w:val="clear" w:color="auto" w:fill="FFD24F"/>
          </w:tcPr>
          <w:p w14:paraId="11A97FA9" w14:textId="77777777" w:rsidR="00FB60D4" w:rsidRPr="00247139" w:rsidRDefault="00FB60D4" w:rsidP="009B2F84">
            <w:pPr>
              <w:autoSpaceDE/>
              <w:autoSpaceDN/>
              <w:adjustRightInd/>
              <w:spacing w:after="0" w:line="286" w:lineRule="auto"/>
              <w:contextualSpacing/>
              <w:jc w:val="center"/>
              <w:rPr>
                <w:b/>
                <w:color w:val="632E88"/>
                <w:sz w:val="22"/>
                <w:szCs w:val="22"/>
              </w:rPr>
            </w:pPr>
            <w:r w:rsidRPr="00247139">
              <w:rPr>
                <w:b/>
                <w:color w:val="632E88"/>
                <w:sz w:val="22"/>
                <w:szCs w:val="22"/>
              </w:rPr>
              <w:t>3</w:t>
            </w:r>
          </w:p>
          <w:p w14:paraId="2E933C14" w14:textId="77777777" w:rsidR="00FB60D4" w:rsidRPr="00247139" w:rsidRDefault="00FB60D4" w:rsidP="009B2F84">
            <w:pPr>
              <w:autoSpaceDE/>
              <w:autoSpaceDN/>
              <w:adjustRightInd/>
              <w:spacing w:after="0" w:line="286" w:lineRule="auto"/>
              <w:contextualSpacing/>
              <w:jc w:val="center"/>
              <w:rPr>
                <w:b/>
                <w:color w:val="632E88"/>
                <w:sz w:val="22"/>
                <w:szCs w:val="22"/>
              </w:rPr>
            </w:pPr>
          </w:p>
        </w:tc>
        <w:tc>
          <w:tcPr>
            <w:tcW w:w="1511" w:type="dxa"/>
            <w:shd w:val="clear" w:color="auto" w:fill="FFD24F"/>
          </w:tcPr>
          <w:p w14:paraId="6174A241" w14:textId="77777777" w:rsidR="00FB60D4" w:rsidRPr="00247139" w:rsidRDefault="00FB60D4" w:rsidP="009B2F84">
            <w:pPr>
              <w:autoSpaceDE/>
              <w:autoSpaceDN/>
              <w:adjustRightInd/>
              <w:spacing w:after="0" w:line="286" w:lineRule="auto"/>
              <w:contextualSpacing/>
              <w:jc w:val="center"/>
              <w:rPr>
                <w:b/>
                <w:color w:val="632E88"/>
                <w:sz w:val="22"/>
                <w:szCs w:val="22"/>
              </w:rPr>
            </w:pPr>
            <w:r w:rsidRPr="00247139">
              <w:rPr>
                <w:b/>
                <w:color w:val="632E88"/>
                <w:sz w:val="22"/>
                <w:szCs w:val="22"/>
              </w:rPr>
              <w:t>4</w:t>
            </w:r>
          </w:p>
          <w:p w14:paraId="52819365" w14:textId="77777777" w:rsidR="00FB60D4" w:rsidRPr="00247139" w:rsidRDefault="00FB60D4" w:rsidP="009B2F84">
            <w:pPr>
              <w:autoSpaceDE/>
              <w:autoSpaceDN/>
              <w:adjustRightInd/>
              <w:spacing w:after="0" w:line="286" w:lineRule="auto"/>
              <w:contextualSpacing/>
              <w:jc w:val="center"/>
              <w:rPr>
                <w:b/>
                <w:color w:val="632E88"/>
                <w:sz w:val="22"/>
                <w:szCs w:val="22"/>
              </w:rPr>
            </w:pPr>
          </w:p>
        </w:tc>
        <w:tc>
          <w:tcPr>
            <w:tcW w:w="1728" w:type="dxa"/>
            <w:shd w:val="clear" w:color="auto" w:fill="FFD24F"/>
          </w:tcPr>
          <w:p w14:paraId="5000663A" w14:textId="77777777" w:rsidR="00FB60D4" w:rsidRPr="00247139" w:rsidRDefault="00FB60D4" w:rsidP="009B2F84">
            <w:pPr>
              <w:autoSpaceDE/>
              <w:autoSpaceDN/>
              <w:adjustRightInd/>
              <w:spacing w:after="0" w:line="286" w:lineRule="auto"/>
              <w:contextualSpacing/>
              <w:jc w:val="center"/>
              <w:rPr>
                <w:b/>
                <w:color w:val="632E88"/>
                <w:sz w:val="22"/>
                <w:szCs w:val="22"/>
              </w:rPr>
            </w:pPr>
            <w:r w:rsidRPr="00247139">
              <w:rPr>
                <w:b/>
                <w:color w:val="632E88"/>
                <w:sz w:val="22"/>
                <w:szCs w:val="22"/>
              </w:rPr>
              <w:t>5</w:t>
            </w:r>
          </w:p>
          <w:p w14:paraId="3A5EA56C" w14:textId="77777777" w:rsidR="00FB60D4" w:rsidRPr="00247139" w:rsidRDefault="00FB60D4" w:rsidP="009B2F84">
            <w:pPr>
              <w:autoSpaceDE/>
              <w:autoSpaceDN/>
              <w:adjustRightInd/>
              <w:spacing w:after="0" w:line="286" w:lineRule="auto"/>
              <w:contextualSpacing/>
              <w:jc w:val="center"/>
              <w:rPr>
                <w:b/>
                <w:color w:val="632E88"/>
                <w:sz w:val="22"/>
                <w:szCs w:val="22"/>
              </w:rPr>
            </w:pPr>
            <w:r w:rsidRPr="00247139">
              <w:rPr>
                <w:b/>
                <w:color w:val="632E88"/>
                <w:sz w:val="22"/>
                <w:szCs w:val="22"/>
              </w:rPr>
              <w:t>Very helpful</w:t>
            </w:r>
          </w:p>
        </w:tc>
      </w:tr>
      <w:tr w:rsidR="00FB60D4" w:rsidRPr="005A598B" w14:paraId="6E294175" w14:textId="77777777" w:rsidTr="009B2F84">
        <w:trPr>
          <w:trHeight w:val="267"/>
          <w:jc w:val="center"/>
        </w:trPr>
        <w:tc>
          <w:tcPr>
            <w:tcW w:w="2175" w:type="dxa"/>
          </w:tcPr>
          <w:p w14:paraId="13C4B48F" w14:textId="77777777" w:rsidR="00FB60D4" w:rsidRPr="005A598B" w:rsidRDefault="00293944" w:rsidP="009B2F84">
            <w:pPr>
              <w:autoSpaceDE/>
              <w:autoSpaceDN/>
              <w:adjustRightInd/>
              <w:spacing w:after="0" w:line="286" w:lineRule="auto"/>
              <w:contextualSpacing/>
              <w:jc w:val="center"/>
              <w:rPr>
                <w:b/>
                <w:color w:val="auto"/>
                <w:sz w:val="22"/>
                <w:szCs w:val="22"/>
                <w:u w:val="single"/>
              </w:rPr>
            </w:pPr>
            <w:sdt>
              <w:sdtPr>
                <w:rPr>
                  <w:b/>
                  <w:color w:val="auto"/>
                  <w:sz w:val="22"/>
                  <w:szCs w:val="22"/>
                </w:rPr>
                <w:id w:val="-699006852"/>
                <w14:checkbox>
                  <w14:checked w14:val="0"/>
                  <w14:checkedState w14:val="2612" w14:font="Arial Unicode MS"/>
                  <w14:uncheckedState w14:val="2610" w14:font="Arial Unicode MS"/>
                </w14:checkbox>
              </w:sdtPr>
              <w:sdtEndPr/>
              <w:sdtContent>
                <w:r w:rsidR="00FB60D4" w:rsidRPr="005A598B">
                  <w:rPr>
                    <w:rFonts w:ascii="MS Mincho" w:eastAsia="MS Mincho" w:hAnsi="MS Mincho" w:cs="MS Mincho"/>
                    <w:b/>
                    <w:color w:val="auto"/>
                    <w:sz w:val="22"/>
                    <w:szCs w:val="22"/>
                  </w:rPr>
                  <w:t>☐</w:t>
                </w:r>
              </w:sdtContent>
            </w:sdt>
          </w:p>
        </w:tc>
        <w:tc>
          <w:tcPr>
            <w:tcW w:w="1518" w:type="dxa"/>
          </w:tcPr>
          <w:p w14:paraId="7C4F9202" w14:textId="77777777" w:rsidR="00FB60D4" w:rsidRPr="005A598B" w:rsidRDefault="00293944" w:rsidP="009B2F84">
            <w:pPr>
              <w:autoSpaceDE/>
              <w:autoSpaceDN/>
              <w:adjustRightInd/>
              <w:spacing w:after="0" w:line="286" w:lineRule="auto"/>
              <w:contextualSpacing/>
              <w:jc w:val="center"/>
              <w:rPr>
                <w:b/>
                <w:color w:val="auto"/>
                <w:sz w:val="22"/>
                <w:szCs w:val="22"/>
                <w:u w:val="single"/>
              </w:rPr>
            </w:pPr>
            <w:sdt>
              <w:sdtPr>
                <w:rPr>
                  <w:b/>
                  <w:color w:val="auto"/>
                  <w:sz w:val="22"/>
                  <w:szCs w:val="22"/>
                </w:rPr>
                <w:id w:val="-373923528"/>
                <w14:checkbox>
                  <w14:checked w14:val="0"/>
                  <w14:checkedState w14:val="2612" w14:font="Arial Unicode MS"/>
                  <w14:uncheckedState w14:val="2610" w14:font="Arial Unicode MS"/>
                </w14:checkbox>
              </w:sdtPr>
              <w:sdtEndPr/>
              <w:sdtContent>
                <w:r w:rsidR="00FB60D4" w:rsidRPr="005A598B">
                  <w:rPr>
                    <w:rFonts w:ascii="MS Mincho" w:eastAsia="MS Mincho" w:hAnsi="MS Mincho" w:cs="MS Mincho"/>
                    <w:b/>
                    <w:color w:val="auto"/>
                    <w:sz w:val="22"/>
                    <w:szCs w:val="22"/>
                  </w:rPr>
                  <w:t>☐</w:t>
                </w:r>
              </w:sdtContent>
            </w:sdt>
          </w:p>
        </w:tc>
        <w:tc>
          <w:tcPr>
            <w:tcW w:w="1708" w:type="dxa"/>
          </w:tcPr>
          <w:p w14:paraId="13A1628C" w14:textId="77777777" w:rsidR="00FB60D4" w:rsidRPr="005A598B" w:rsidRDefault="00293944" w:rsidP="009B2F84">
            <w:pPr>
              <w:autoSpaceDE/>
              <w:autoSpaceDN/>
              <w:adjustRightInd/>
              <w:spacing w:after="0" w:line="286" w:lineRule="auto"/>
              <w:contextualSpacing/>
              <w:jc w:val="center"/>
              <w:rPr>
                <w:b/>
                <w:color w:val="auto"/>
                <w:sz w:val="22"/>
                <w:szCs w:val="22"/>
                <w:u w:val="single"/>
              </w:rPr>
            </w:pPr>
            <w:sdt>
              <w:sdtPr>
                <w:rPr>
                  <w:b/>
                  <w:color w:val="auto"/>
                  <w:sz w:val="22"/>
                  <w:szCs w:val="22"/>
                </w:rPr>
                <w:id w:val="65463921"/>
                <w14:checkbox>
                  <w14:checked w14:val="0"/>
                  <w14:checkedState w14:val="2612" w14:font="Arial Unicode MS"/>
                  <w14:uncheckedState w14:val="2610" w14:font="Arial Unicode MS"/>
                </w14:checkbox>
              </w:sdtPr>
              <w:sdtEndPr/>
              <w:sdtContent>
                <w:r w:rsidR="00FB60D4" w:rsidRPr="005A598B">
                  <w:rPr>
                    <w:rFonts w:ascii="MS Mincho" w:eastAsia="MS Mincho" w:hAnsi="MS Mincho" w:cs="MS Mincho"/>
                    <w:b/>
                    <w:color w:val="auto"/>
                    <w:sz w:val="22"/>
                    <w:szCs w:val="22"/>
                  </w:rPr>
                  <w:t>☐</w:t>
                </w:r>
              </w:sdtContent>
            </w:sdt>
          </w:p>
        </w:tc>
        <w:tc>
          <w:tcPr>
            <w:tcW w:w="1511" w:type="dxa"/>
          </w:tcPr>
          <w:p w14:paraId="314E463D" w14:textId="77777777" w:rsidR="00FB60D4" w:rsidRPr="005A598B" w:rsidRDefault="00293944" w:rsidP="009B2F84">
            <w:pPr>
              <w:autoSpaceDE/>
              <w:autoSpaceDN/>
              <w:adjustRightInd/>
              <w:spacing w:after="0" w:line="286" w:lineRule="auto"/>
              <w:contextualSpacing/>
              <w:jc w:val="center"/>
              <w:rPr>
                <w:b/>
                <w:color w:val="auto"/>
                <w:sz w:val="22"/>
                <w:szCs w:val="22"/>
                <w:u w:val="single"/>
              </w:rPr>
            </w:pPr>
            <w:sdt>
              <w:sdtPr>
                <w:rPr>
                  <w:b/>
                  <w:color w:val="auto"/>
                  <w:sz w:val="22"/>
                  <w:szCs w:val="22"/>
                </w:rPr>
                <w:id w:val="-401908685"/>
                <w14:checkbox>
                  <w14:checked w14:val="0"/>
                  <w14:checkedState w14:val="2612" w14:font="Arial Unicode MS"/>
                  <w14:uncheckedState w14:val="2610" w14:font="Arial Unicode MS"/>
                </w14:checkbox>
              </w:sdtPr>
              <w:sdtEndPr/>
              <w:sdtContent>
                <w:r w:rsidR="00FB60D4" w:rsidRPr="005A598B">
                  <w:rPr>
                    <w:rFonts w:ascii="MS Mincho" w:eastAsia="MS Mincho" w:hAnsi="MS Mincho" w:cs="MS Mincho"/>
                    <w:b/>
                    <w:color w:val="auto"/>
                    <w:sz w:val="22"/>
                    <w:szCs w:val="22"/>
                  </w:rPr>
                  <w:t>☐</w:t>
                </w:r>
              </w:sdtContent>
            </w:sdt>
          </w:p>
        </w:tc>
        <w:tc>
          <w:tcPr>
            <w:tcW w:w="1728" w:type="dxa"/>
          </w:tcPr>
          <w:p w14:paraId="22E9608A" w14:textId="77777777" w:rsidR="00FB60D4" w:rsidRPr="005A598B" w:rsidRDefault="00293944" w:rsidP="009B2F84">
            <w:pPr>
              <w:autoSpaceDE/>
              <w:autoSpaceDN/>
              <w:adjustRightInd/>
              <w:spacing w:after="0" w:line="286" w:lineRule="auto"/>
              <w:contextualSpacing/>
              <w:jc w:val="center"/>
              <w:rPr>
                <w:b/>
                <w:color w:val="auto"/>
                <w:sz w:val="22"/>
                <w:szCs w:val="22"/>
                <w:u w:val="single"/>
              </w:rPr>
            </w:pPr>
            <w:sdt>
              <w:sdtPr>
                <w:rPr>
                  <w:b/>
                  <w:color w:val="auto"/>
                  <w:sz w:val="22"/>
                  <w:szCs w:val="22"/>
                </w:rPr>
                <w:id w:val="1767263861"/>
                <w14:checkbox>
                  <w14:checked w14:val="0"/>
                  <w14:checkedState w14:val="2612" w14:font="Arial Unicode MS"/>
                  <w14:uncheckedState w14:val="2610" w14:font="Arial Unicode MS"/>
                </w14:checkbox>
              </w:sdtPr>
              <w:sdtEndPr/>
              <w:sdtContent>
                <w:r w:rsidR="00FB60D4" w:rsidRPr="005A598B">
                  <w:rPr>
                    <w:rFonts w:ascii="MS Mincho" w:eastAsia="MS Mincho" w:hAnsi="MS Mincho" w:cs="MS Mincho"/>
                    <w:b/>
                    <w:color w:val="auto"/>
                    <w:sz w:val="22"/>
                    <w:szCs w:val="22"/>
                  </w:rPr>
                  <w:t>☐</w:t>
                </w:r>
              </w:sdtContent>
            </w:sdt>
          </w:p>
        </w:tc>
      </w:tr>
    </w:tbl>
    <w:p w14:paraId="30094819" w14:textId="7A499D4B" w:rsidR="006467BF" w:rsidRDefault="008E71A6" w:rsidP="00930EAF">
      <w:pPr>
        <w:autoSpaceDE/>
        <w:autoSpaceDN/>
        <w:adjustRightInd/>
        <w:spacing w:before="2400" w:after="0" w:line="286" w:lineRule="auto"/>
        <w:jc w:val="center"/>
        <w:rPr>
          <w:rFonts w:eastAsia="Times New Roman"/>
          <w:b/>
          <w:color w:val="auto"/>
          <w:sz w:val="22"/>
          <w:szCs w:val="22"/>
        </w:rPr>
      </w:pPr>
      <w:r w:rsidRPr="000D1AD8">
        <w:rPr>
          <w:rFonts w:eastAsia="Times New Roman"/>
          <w:b/>
          <w:color w:val="auto"/>
          <w:sz w:val="22"/>
          <w:szCs w:val="22"/>
        </w:rPr>
        <w:t>(continue</w:t>
      </w:r>
      <w:r w:rsidR="00885B4B">
        <w:rPr>
          <w:rFonts w:eastAsia="Times New Roman"/>
          <w:b/>
          <w:color w:val="auto"/>
          <w:sz w:val="22"/>
          <w:szCs w:val="22"/>
        </w:rPr>
        <w:t>d</w:t>
      </w:r>
      <w:r w:rsidRPr="000D1AD8">
        <w:rPr>
          <w:rFonts w:eastAsia="Times New Roman"/>
          <w:b/>
          <w:color w:val="auto"/>
          <w:sz w:val="22"/>
          <w:szCs w:val="22"/>
        </w:rPr>
        <w:t xml:space="preserve"> on next page)</w:t>
      </w:r>
    </w:p>
    <w:p w14:paraId="7FA3DEEF" w14:textId="77777777" w:rsidR="0045280D" w:rsidRPr="000D1AD8" w:rsidRDefault="0045280D" w:rsidP="00930EAF">
      <w:pPr>
        <w:autoSpaceDE/>
        <w:autoSpaceDN/>
        <w:adjustRightInd/>
        <w:spacing w:before="2400" w:after="0" w:line="286" w:lineRule="auto"/>
        <w:jc w:val="center"/>
        <w:rPr>
          <w:rFonts w:eastAsia="Times New Roman"/>
          <w:b/>
          <w:color w:val="auto"/>
          <w:sz w:val="22"/>
          <w:szCs w:val="22"/>
        </w:rPr>
        <w:sectPr w:rsidR="0045280D" w:rsidRPr="000D1AD8" w:rsidSect="008722D1">
          <w:pgSz w:w="12240" w:h="15840" w:code="1"/>
          <w:pgMar w:top="1296" w:right="1440" w:bottom="1296" w:left="1440" w:header="720" w:footer="720" w:gutter="0"/>
          <w:cols w:space="720"/>
          <w:docGrid w:linePitch="326"/>
        </w:sectPr>
      </w:pPr>
    </w:p>
    <w:p w14:paraId="2A10D985" w14:textId="2FC92659" w:rsidR="00BD4161" w:rsidRPr="005A598B" w:rsidRDefault="008E71A6" w:rsidP="00251572">
      <w:pPr>
        <w:autoSpaceDE/>
        <w:autoSpaceDN/>
        <w:adjustRightInd/>
        <w:spacing w:after="0" w:line="286" w:lineRule="auto"/>
        <w:ind w:left="360"/>
        <w:jc w:val="center"/>
        <w:rPr>
          <w:rFonts w:eastAsia="Times New Roman"/>
          <w:b/>
          <w:color w:val="auto"/>
          <w:sz w:val="22"/>
          <w:szCs w:val="22"/>
        </w:rPr>
      </w:pPr>
      <w:r w:rsidRPr="005A598B">
        <w:rPr>
          <w:rFonts w:eastAsia="Times New Roman"/>
          <w:b/>
          <w:color w:val="auto"/>
          <w:sz w:val="22"/>
          <w:szCs w:val="22"/>
        </w:rPr>
        <w:t>(q</w:t>
      </w:r>
      <w:r w:rsidR="00BD4161" w:rsidRPr="005A598B">
        <w:rPr>
          <w:rFonts w:eastAsia="Times New Roman"/>
          <w:b/>
          <w:color w:val="auto"/>
          <w:sz w:val="22"/>
          <w:szCs w:val="22"/>
        </w:rPr>
        <w:t xml:space="preserve">uestion </w:t>
      </w:r>
      <w:r w:rsidR="00885B4B">
        <w:rPr>
          <w:rFonts w:eastAsia="Times New Roman"/>
          <w:b/>
          <w:color w:val="auto"/>
          <w:sz w:val="22"/>
          <w:szCs w:val="22"/>
        </w:rPr>
        <w:t>7</w:t>
      </w:r>
      <w:r w:rsidR="00BD4161" w:rsidRPr="005A598B">
        <w:rPr>
          <w:rFonts w:eastAsia="Times New Roman"/>
          <w:b/>
          <w:color w:val="auto"/>
          <w:sz w:val="22"/>
          <w:szCs w:val="22"/>
        </w:rPr>
        <w:t xml:space="preserve"> continued)</w:t>
      </w:r>
    </w:p>
    <w:p w14:paraId="2F2C9AF5" w14:textId="44B5B38B" w:rsidR="00BD4161" w:rsidRPr="005A598B" w:rsidRDefault="002617B5" w:rsidP="00DA2CB3">
      <w:pPr>
        <w:pStyle w:val="ListS2S4"/>
      </w:pPr>
      <w:r w:rsidRPr="005A598B">
        <w:t xml:space="preserve">Activity </w:t>
      </w:r>
      <w:r w:rsidR="00BD4161" w:rsidRPr="005A598B">
        <w:t>planning materials (such as tips and tricks handout, planning checklist)</w:t>
      </w:r>
    </w:p>
    <w:tbl>
      <w:tblPr>
        <w:tblStyle w:val="TableGrid1"/>
        <w:tblW w:w="8640" w:type="dxa"/>
        <w:jc w:val="center"/>
        <w:tblLook w:val="04A0" w:firstRow="1" w:lastRow="0" w:firstColumn="1" w:lastColumn="0" w:noHBand="0" w:noVBand="1"/>
      </w:tblPr>
      <w:tblGrid>
        <w:gridCol w:w="2175"/>
        <w:gridCol w:w="1518"/>
        <w:gridCol w:w="1708"/>
        <w:gridCol w:w="1511"/>
        <w:gridCol w:w="1728"/>
      </w:tblGrid>
      <w:tr w:rsidR="00BD4161" w:rsidRPr="005A598B" w14:paraId="6208E574" w14:textId="77777777" w:rsidTr="00F571F0">
        <w:trPr>
          <w:trHeight w:val="378"/>
          <w:jc w:val="center"/>
        </w:trPr>
        <w:tc>
          <w:tcPr>
            <w:tcW w:w="2175" w:type="dxa"/>
            <w:shd w:val="clear" w:color="auto" w:fill="FFD24F"/>
          </w:tcPr>
          <w:p w14:paraId="00813CCC" w14:textId="77777777" w:rsidR="00BD4161" w:rsidRPr="00247139" w:rsidRDefault="00BD4161" w:rsidP="00F448BB">
            <w:pPr>
              <w:autoSpaceDE/>
              <w:autoSpaceDN/>
              <w:adjustRightInd/>
              <w:spacing w:after="0" w:line="286" w:lineRule="auto"/>
              <w:contextualSpacing/>
              <w:jc w:val="center"/>
              <w:rPr>
                <w:b/>
                <w:color w:val="632E88"/>
                <w:sz w:val="22"/>
                <w:szCs w:val="22"/>
              </w:rPr>
            </w:pPr>
            <w:r w:rsidRPr="00247139">
              <w:rPr>
                <w:b/>
                <w:color w:val="632E88"/>
                <w:sz w:val="22"/>
                <w:szCs w:val="22"/>
              </w:rPr>
              <w:t>1</w:t>
            </w:r>
          </w:p>
          <w:p w14:paraId="79060884" w14:textId="77777777" w:rsidR="00BD4161" w:rsidRPr="00247139" w:rsidRDefault="00BD4161" w:rsidP="00F448BB">
            <w:pPr>
              <w:autoSpaceDE/>
              <w:autoSpaceDN/>
              <w:adjustRightInd/>
              <w:spacing w:after="0" w:line="286" w:lineRule="auto"/>
              <w:contextualSpacing/>
              <w:jc w:val="center"/>
              <w:rPr>
                <w:b/>
                <w:color w:val="632E88"/>
                <w:sz w:val="22"/>
                <w:szCs w:val="22"/>
              </w:rPr>
            </w:pPr>
            <w:r w:rsidRPr="00247139">
              <w:rPr>
                <w:b/>
                <w:color w:val="632E88"/>
                <w:sz w:val="22"/>
                <w:szCs w:val="22"/>
              </w:rPr>
              <w:t>Not at all helpful</w:t>
            </w:r>
          </w:p>
        </w:tc>
        <w:tc>
          <w:tcPr>
            <w:tcW w:w="1518" w:type="dxa"/>
            <w:shd w:val="clear" w:color="auto" w:fill="FFD24F"/>
          </w:tcPr>
          <w:p w14:paraId="7781B72F" w14:textId="77777777" w:rsidR="00BD4161" w:rsidRPr="00247139" w:rsidRDefault="00BD4161" w:rsidP="00F448BB">
            <w:pPr>
              <w:autoSpaceDE/>
              <w:autoSpaceDN/>
              <w:adjustRightInd/>
              <w:spacing w:after="0" w:line="286" w:lineRule="auto"/>
              <w:contextualSpacing/>
              <w:jc w:val="center"/>
              <w:rPr>
                <w:b/>
                <w:color w:val="632E88"/>
                <w:sz w:val="22"/>
                <w:szCs w:val="22"/>
              </w:rPr>
            </w:pPr>
            <w:r w:rsidRPr="00247139">
              <w:rPr>
                <w:b/>
                <w:color w:val="632E88"/>
                <w:sz w:val="22"/>
                <w:szCs w:val="22"/>
              </w:rPr>
              <w:t>2</w:t>
            </w:r>
          </w:p>
          <w:p w14:paraId="465D75A4" w14:textId="77777777" w:rsidR="00BD4161" w:rsidRPr="00247139" w:rsidRDefault="00BD4161" w:rsidP="00F448BB">
            <w:pPr>
              <w:autoSpaceDE/>
              <w:autoSpaceDN/>
              <w:adjustRightInd/>
              <w:spacing w:after="0" w:line="286" w:lineRule="auto"/>
              <w:contextualSpacing/>
              <w:jc w:val="center"/>
              <w:rPr>
                <w:b/>
                <w:color w:val="632E88"/>
                <w:sz w:val="22"/>
                <w:szCs w:val="22"/>
              </w:rPr>
            </w:pPr>
          </w:p>
        </w:tc>
        <w:tc>
          <w:tcPr>
            <w:tcW w:w="1708" w:type="dxa"/>
            <w:shd w:val="clear" w:color="auto" w:fill="FFD24F"/>
          </w:tcPr>
          <w:p w14:paraId="0A770041" w14:textId="77777777" w:rsidR="00BD4161" w:rsidRPr="00247139" w:rsidRDefault="00BD4161" w:rsidP="00F448BB">
            <w:pPr>
              <w:autoSpaceDE/>
              <w:autoSpaceDN/>
              <w:adjustRightInd/>
              <w:spacing w:after="0" w:line="286" w:lineRule="auto"/>
              <w:contextualSpacing/>
              <w:jc w:val="center"/>
              <w:rPr>
                <w:b/>
                <w:color w:val="632E88"/>
                <w:sz w:val="22"/>
                <w:szCs w:val="22"/>
              </w:rPr>
            </w:pPr>
            <w:r w:rsidRPr="00247139">
              <w:rPr>
                <w:b/>
                <w:color w:val="632E88"/>
                <w:sz w:val="22"/>
                <w:szCs w:val="22"/>
              </w:rPr>
              <w:t>3</w:t>
            </w:r>
          </w:p>
          <w:p w14:paraId="125171C4" w14:textId="77777777" w:rsidR="00BD4161" w:rsidRPr="00247139" w:rsidRDefault="00BD4161" w:rsidP="00F448BB">
            <w:pPr>
              <w:autoSpaceDE/>
              <w:autoSpaceDN/>
              <w:adjustRightInd/>
              <w:spacing w:after="0" w:line="286" w:lineRule="auto"/>
              <w:contextualSpacing/>
              <w:jc w:val="center"/>
              <w:rPr>
                <w:b/>
                <w:color w:val="632E88"/>
                <w:sz w:val="22"/>
                <w:szCs w:val="22"/>
              </w:rPr>
            </w:pPr>
          </w:p>
        </w:tc>
        <w:tc>
          <w:tcPr>
            <w:tcW w:w="1511" w:type="dxa"/>
            <w:shd w:val="clear" w:color="auto" w:fill="FFD24F"/>
          </w:tcPr>
          <w:p w14:paraId="59862FDD" w14:textId="77777777" w:rsidR="00BD4161" w:rsidRPr="00247139" w:rsidRDefault="00BD4161" w:rsidP="00F448BB">
            <w:pPr>
              <w:autoSpaceDE/>
              <w:autoSpaceDN/>
              <w:adjustRightInd/>
              <w:spacing w:after="0" w:line="286" w:lineRule="auto"/>
              <w:contextualSpacing/>
              <w:jc w:val="center"/>
              <w:rPr>
                <w:b/>
                <w:color w:val="632E88"/>
                <w:sz w:val="22"/>
                <w:szCs w:val="22"/>
              </w:rPr>
            </w:pPr>
            <w:r w:rsidRPr="00247139">
              <w:rPr>
                <w:b/>
                <w:color w:val="632E88"/>
                <w:sz w:val="22"/>
                <w:szCs w:val="22"/>
              </w:rPr>
              <w:t>4</w:t>
            </w:r>
          </w:p>
          <w:p w14:paraId="0BE70BF4" w14:textId="77777777" w:rsidR="00BD4161" w:rsidRPr="00247139" w:rsidRDefault="00BD4161" w:rsidP="00F448BB">
            <w:pPr>
              <w:autoSpaceDE/>
              <w:autoSpaceDN/>
              <w:adjustRightInd/>
              <w:spacing w:after="0" w:line="286" w:lineRule="auto"/>
              <w:contextualSpacing/>
              <w:jc w:val="center"/>
              <w:rPr>
                <w:b/>
                <w:color w:val="632E88"/>
                <w:sz w:val="22"/>
                <w:szCs w:val="22"/>
              </w:rPr>
            </w:pPr>
          </w:p>
        </w:tc>
        <w:tc>
          <w:tcPr>
            <w:tcW w:w="1728" w:type="dxa"/>
            <w:shd w:val="clear" w:color="auto" w:fill="FFD24F"/>
          </w:tcPr>
          <w:p w14:paraId="39C23AE0" w14:textId="77777777" w:rsidR="00BD4161" w:rsidRPr="00247139" w:rsidRDefault="00BD4161" w:rsidP="00F448BB">
            <w:pPr>
              <w:autoSpaceDE/>
              <w:autoSpaceDN/>
              <w:adjustRightInd/>
              <w:spacing w:after="0" w:line="286" w:lineRule="auto"/>
              <w:contextualSpacing/>
              <w:jc w:val="center"/>
              <w:rPr>
                <w:b/>
                <w:color w:val="632E88"/>
                <w:sz w:val="22"/>
                <w:szCs w:val="22"/>
              </w:rPr>
            </w:pPr>
            <w:r w:rsidRPr="00247139">
              <w:rPr>
                <w:b/>
                <w:color w:val="632E88"/>
                <w:sz w:val="22"/>
                <w:szCs w:val="22"/>
              </w:rPr>
              <w:t>5</w:t>
            </w:r>
          </w:p>
          <w:p w14:paraId="6B5975CB" w14:textId="77777777" w:rsidR="00BD4161" w:rsidRPr="00247139" w:rsidRDefault="00BD4161" w:rsidP="00F448BB">
            <w:pPr>
              <w:autoSpaceDE/>
              <w:autoSpaceDN/>
              <w:adjustRightInd/>
              <w:spacing w:after="0" w:line="286" w:lineRule="auto"/>
              <w:contextualSpacing/>
              <w:jc w:val="center"/>
              <w:rPr>
                <w:b/>
                <w:color w:val="632E88"/>
                <w:sz w:val="22"/>
                <w:szCs w:val="22"/>
              </w:rPr>
            </w:pPr>
            <w:r w:rsidRPr="00247139">
              <w:rPr>
                <w:b/>
                <w:color w:val="632E88"/>
                <w:sz w:val="22"/>
                <w:szCs w:val="22"/>
              </w:rPr>
              <w:t>Very helpful</w:t>
            </w:r>
          </w:p>
        </w:tc>
      </w:tr>
      <w:tr w:rsidR="00BD4161" w:rsidRPr="005A598B" w14:paraId="71C1CF6F" w14:textId="77777777" w:rsidTr="00F571F0">
        <w:trPr>
          <w:trHeight w:val="267"/>
          <w:jc w:val="center"/>
        </w:trPr>
        <w:tc>
          <w:tcPr>
            <w:tcW w:w="2175" w:type="dxa"/>
          </w:tcPr>
          <w:p w14:paraId="0A5784F6" w14:textId="77777777" w:rsidR="00BD4161" w:rsidRPr="005A598B" w:rsidRDefault="00293944" w:rsidP="00F448BB">
            <w:pPr>
              <w:autoSpaceDE/>
              <w:autoSpaceDN/>
              <w:adjustRightInd/>
              <w:spacing w:after="0" w:line="286" w:lineRule="auto"/>
              <w:contextualSpacing/>
              <w:jc w:val="center"/>
              <w:rPr>
                <w:b/>
                <w:color w:val="auto"/>
                <w:sz w:val="22"/>
                <w:szCs w:val="22"/>
                <w:u w:val="single"/>
              </w:rPr>
            </w:pPr>
            <w:sdt>
              <w:sdtPr>
                <w:rPr>
                  <w:b/>
                  <w:color w:val="auto"/>
                  <w:sz w:val="22"/>
                  <w:szCs w:val="22"/>
                </w:rPr>
                <w:id w:val="1693727684"/>
                <w14:checkbox>
                  <w14:checked w14:val="0"/>
                  <w14:checkedState w14:val="2612" w14:font="Arial Unicode MS"/>
                  <w14:uncheckedState w14:val="2610" w14:font="Arial Unicode MS"/>
                </w14:checkbox>
              </w:sdtPr>
              <w:sdtEndPr/>
              <w:sdtContent>
                <w:r w:rsidR="00BD4161" w:rsidRPr="005A598B">
                  <w:rPr>
                    <w:rFonts w:ascii="MS Mincho" w:eastAsia="MS Mincho" w:hAnsi="MS Mincho" w:cs="MS Mincho"/>
                    <w:b/>
                    <w:color w:val="auto"/>
                    <w:sz w:val="22"/>
                    <w:szCs w:val="22"/>
                  </w:rPr>
                  <w:t>☐</w:t>
                </w:r>
              </w:sdtContent>
            </w:sdt>
          </w:p>
        </w:tc>
        <w:tc>
          <w:tcPr>
            <w:tcW w:w="1518" w:type="dxa"/>
          </w:tcPr>
          <w:p w14:paraId="5A948178" w14:textId="77777777" w:rsidR="00BD4161" w:rsidRPr="005A598B" w:rsidRDefault="00293944" w:rsidP="00F448BB">
            <w:pPr>
              <w:autoSpaceDE/>
              <w:autoSpaceDN/>
              <w:adjustRightInd/>
              <w:spacing w:after="0" w:line="286" w:lineRule="auto"/>
              <w:contextualSpacing/>
              <w:jc w:val="center"/>
              <w:rPr>
                <w:b/>
                <w:color w:val="auto"/>
                <w:sz w:val="22"/>
                <w:szCs w:val="22"/>
                <w:u w:val="single"/>
              </w:rPr>
            </w:pPr>
            <w:sdt>
              <w:sdtPr>
                <w:rPr>
                  <w:b/>
                  <w:color w:val="auto"/>
                  <w:sz w:val="22"/>
                  <w:szCs w:val="22"/>
                </w:rPr>
                <w:id w:val="223334304"/>
                <w14:checkbox>
                  <w14:checked w14:val="0"/>
                  <w14:checkedState w14:val="2612" w14:font="Arial Unicode MS"/>
                  <w14:uncheckedState w14:val="2610" w14:font="Arial Unicode MS"/>
                </w14:checkbox>
              </w:sdtPr>
              <w:sdtEndPr/>
              <w:sdtContent>
                <w:r w:rsidR="00BD4161" w:rsidRPr="005A598B">
                  <w:rPr>
                    <w:rFonts w:ascii="MS Mincho" w:eastAsia="MS Mincho" w:hAnsi="MS Mincho" w:cs="MS Mincho"/>
                    <w:b/>
                    <w:color w:val="auto"/>
                    <w:sz w:val="22"/>
                    <w:szCs w:val="22"/>
                  </w:rPr>
                  <w:t>☐</w:t>
                </w:r>
              </w:sdtContent>
            </w:sdt>
          </w:p>
        </w:tc>
        <w:tc>
          <w:tcPr>
            <w:tcW w:w="1708" w:type="dxa"/>
          </w:tcPr>
          <w:p w14:paraId="0E37C9F7" w14:textId="77777777" w:rsidR="00BD4161" w:rsidRPr="005A598B" w:rsidRDefault="00293944" w:rsidP="00F448BB">
            <w:pPr>
              <w:autoSpaceDE/>
              <w:autoSpaceDN/>
              <w:adjustRightInd/>
              <w:spacing w:after="0" w:line="286" w:lineRule="auto"/>
              <w:contextualSpacing/>
              <w:jc w:val="center"/>
              <w:rPr>
                <w:b/>
                <w:color w:val="auto"/>
                <w:sz w:val="22"/>
                <w:szCs w:val="22"/>
                <w:u w:val="single"/>
              </w:rPr>
            </w:pPr>
            <w:sdt>
              <w:sdtPr>
                <w:rPr>
                  <w:b/>
                  <w:color w:val="auto"/>
                  <w:sz w:val="22"/>
                  <w:szCs w:val="22"/>
                </w:rPr>
                <w:id w:val="-1591233541"/>
                <w14:checkbox>
                  <w14:checked w14:val="0"/>
                  <w14:checkedState w14:val="2612" w14:font="Arial Unicode MS"/>
                  <w14:uncheckedState w14:val="2610" w14:font="Arial Unicode MS"/>
                </w14:checkbox>
              </w:sdtPr>
              <w:sdtEndPr/>
              <w:sdtContent>
                <w:r w:rsidR="00BD4161" w:rsidRPr="005A598B">
                  <w:rPr>
                    <w:rFonts w:ascii="MS Mincho" w:eastAsia="MS Mincho" w:hAnsi="MS Mincho" w:cs="MS Mincho"/>
                    <w:b/>
                    <w:color w:val="auto"/>
                    <w:sz w:val="22"/>
                    <w:szCs w:val="22"/>
                  </w:rPr>
                  <w:t>☐</w:t>
                </w:r>
              </w:sdtContent>
            </w:sdt>
          </w:p>
        </w:tc>
        <w:tc>
          <w:tcPr>
            <w:tcW w:w="1511" w:type="dxa"/>
          </w:tcPr>
          <w:p w14:paraId="0D4BB564" w14:textId="77777777" w:rsidR="00BD4161" w:rsidRPr="005A598B" w:rsidRDefault="00293944" w:rsidP="00F448BB">
            <w:pPr>
              <w:autoSpaceDE/>
              <w:autoSpaceDN/>
              <w:adjustRightInd/>
              <w:spacing w:after="0" w:line="286" w:lineRule="auto"/>
              <w:contextualSpacing/>
              <w:jc w:val="center"/>
              <w:rPr>
                <w:b/>
                <w:color w:val="auto"/>
                <w:sz w:val="22"/>
                <w:szCs w:val="22"/>
                <w:u w:val="single"/>
              </w:rPr>
            </w:pPr>
            <w:sdt>
              <w:sdtPr>
                <w:rPr>
                  <w:b/>
                  <w:color w:val="auto"/>
                  <w:sz w:val="22"/>
                  <w:szCs w:val="22"/>
                </w:rPr>
                <w:id w:val="-27645469"/>
                <w14:checkbox>
                  <w14:checked w14:val="0"/>
                  <w14:checkedState w14:val="2612" w14:font="Arial Unicode MS"/>
                  <w14:uncheckedState w14:val="2610" w14:font="Arial Unicode MS"/>
                </w14:checkbox>
              </w:sdtPr>
              <w:sdtEndPr/>
              <w:sdtContent>
                <w:r w:rsidR="00BD4161" w:rsidRPr="005A598B">
                  <w:rPr>
                    <w:rFonts w:ascii="MS Mincho" w:eastAsia="MS Mincho" w:hAnsi="MS Mincho" w:cs="MS Mincho"/>
                    <w:b/>
                    <w:color w:val="auto"/>
                    <w:sz w:val="22"/>
                    <w:szCs w:val="22"/>
                  </w:rPr>
                  <w:t>☐</w:t>
                </w:r>
              </w:sdtContent>
            </w:sdt>
          </w:p>
        </w:tc>
        <w:tc>
          <w:tcPr>
            <w:tcW w:w="1728" w:type="dxa"/>
          </w:tcPr>
          <w:p w14:paraId="2C7A7AB2" w14:textId="77777777" w:rsidR="00BD4161" w:rsidRPr="005A598B" w:rsidRDefault="00293944" w:rsidP="00F448BB">
            <w:pPr>
              <w:autoSpaceDE/>
              <w:autoSpaceDN/>
              <w:adjustRightInd/>
              <w:spacing w:after="0" w:line="286" w:lineRule="auto"/>
              <w:contextualSpacing/>
              <w:jc w:val="center"/>
              <w:rPr>
                <w:b/>
                <w:color w:val="auto"/>
                <w:sz w:val="22"/>
                <w:szCs w:val="22"/>
                <w:u w:val="single"/>
              </w:rPr>
            </w:pPr>
            <w:sdt>
              <w:sdtPr>
                <w:rPr>
                  <w:b/>
                  <w:color w:val="auto"/>
                  <w:sz w:val="22"/>
                  <w:szCs w:val="22"/>
                </w:rPr>
                <w:id w:val="1271136408"/>
                <w14:checkbox>
                  <w14:checked w14:val="0"/>
                  <w14:checkedState w14:val="2612" w14:font="Arial Unicode MS"/>
                  <w14:uncheckedState w14:val="2610" w14:font="Arial Unicode MS"/>
                </w14:checkbox>
              </w:sdtPr>
              <w:sdtEndPr/>
              <w:sdtContent>
                <w:r w:rsidR="00BD4161" w:rsidRPr="005A598B">
                  <w:rPr>
                    <w:rFonts w:ascii="MS Mincho" w:eastAsia="MS Mincho" w:hAnsi="MS Mincho" w:cs="MS Mincho"/>
                    <w:b/>
                    <w:color w:val="auto"/>
                    <w:sz w:val="22"/>
                    <w:szCs w:val="22"/>
                  </w:rPr>
                  <w:t>☐</w:t>
                </w:r>
              </w:sdtContent>
            </w:sdt>
          </w:p>
        </w:tc>
      </w:tr>
    </w:tbl>
    <w:p w14:paraId="2B59E41F" w14:textId="3E6F5BD4" w:rsidR="00BD4161" w:rsidRPr="005A598B" w:rsidRDefault="00BD4161" w:rsidP="00DA2CB3">
      <w:pPr>
        <w:pStyle w:val="ListS2S4"/>
      </w:pPr>
      <w:r w:rsidRPr="005A598B">
        <w:t>Educational materials</w:t>
      </w:r>
      <w:r w:rsidR="0045280D">
        <w:t xml:space="preserve"> (such as educational flipbook and </w:t>
      </w:r>
      <w:r w:rsidRPr="005A598B">
        <w:t>safe sleep brochure</w:t>
      </w:r>
      <w:r w:rsidR="002F5E73">
        <w:t>s</w:t>
      </w:r>
      <w:r w:rsidRPr="005A598B">
        <w:t>)</w:t>
      </w:r>
    </w:p>
    <w:tbl>
      <w:tblPr>
        <w:tblStyle w:val="TableGrid1"/>
        <w:tblW w:w="8640" w:type="dxa"/>
        <w:jc w:val="center"/>
        <w:tblLook w:val="04A0" w:firstRow="1" w:lastRow="0" w:firstColumn="1" w:lastColumn="0" w:noHBand="0" w:noVBand="1"/>
      </w:tblPr>
      <w:tblGrid>
        <w:gridCol w:w="2175"/>
        <w:gridCol w:w="1518"/>
        <w:gridCol w:w="1708"/>
        <w:gridCol w:w="1511"/>
        <w:gridCol w:w="1728"/>
      </w:tblGrid>
      <w:tr w:rsidR="00BD4161" w:rsidRPr="005A598B" w14:paraId="28D8754D" w14:textId="77777777" w:rsidTr="00F571F0">
        <w:trPr>
          <w:trHeight w:val="378"/>
          <w:jc w:val="center"/>
        </w:trPr>
        <w:tc>
          <w:tcPr>
            <w:tcW w:w="2175" w:type="dxa"/>
            <w:shd w:val="clear" w:color="auto" w:fill="FFD24F"/>
          </w:tcPr>
          <w:p w14:paraId="1E67261B" w14:textId="77777777" w:rsidR="00BD4161" w:rsidRPr="00247139" w:rsidRDefault="00BD4161" w:rsidP="00F448BB">
            <w:pPr>
              <w:autoSpaceDE/>
              <w:autoSpaceDN/>
              <w:adjustRightInd/>
              <w:spacing w:after="0" w:line="286" w:lineRule="auto"/>
              <w:contextualSpacing/>
              <w:jc w:val="center"/>
              <w:rPr>
                <w:b/>
                <w:color w:val="632E88"/>
                <w:sz w:val="22"/>
                <w:szCs w:val="22"/>
              </w:rPr>
            </w:pPr>
            <w:r w:rsidRPr="00247139">
              <w:rPr>
                <w:b/>
                <w:color w:val="632E88"/>
                <w:sz w:val="22"/>
                <w:szCs w:val="22"/>
              </w:rPr>
              <w:t>1</w:t>
            </w:r>
          </w:p>
          <w:p w14:paraId="762DA21D" w14:textId="77777777" w:rsidR="00BD4161" w:rsidRPr="00247139" w:rsidRDefault="00BD4161" w:rsidP="00F448BB">
            <w:pPr>
              <w:autoSpaceDE/>
              <w:autoSpaceDN/>
              <w:adjustRightInd/>
              <w:spacing w:after="0" w:line="286" w:lineRule="auto"/>
              <w:contextualSpacing/>
              <w:jc w:val="center"/>
              <w:rPr>
                <w:b/>
                <w:color w:val="632E88"/>
                <w:sz w:val="22"/>
                <w:szCs w:val="22"/>
              </w:rPr>
            </w:pPr>
            <w:r w:rsidRPr="00247139">
              <w:rPr>
                <w:b/>
                <w:color w:val="632E88"/>
                <w:sz w:val="22"/>
                <w:szCs w:val="22"/>
              </w:rPr>
              <w:t>Not at all helpful</w:t>
            </w:r>
          </w:p>
        </w:tc>
        <w:tc>
          <w:tcPr>
            <w:tcW w:w="1518" w:type="dxa"/>
            <w:shd w:val="clear" w:color="auto" w:fill="FFD24F"/>
          </w:tcPr>
          <w:p w14:paraId="4FB1173D" w14:textId="77777777" w:rsidR="00BD4161" w:rsidRPr="00247139" w:rsidRDefault="00BD4161" w:rsidP="00F448BB">
            <w:pPr>
              <w:autoSpaceDE/>
              <w:autoSpaceDN/>
              <w:adjustRightInd/>
              <w:spacing w:after="0" w:line="286" w:lineRule="auto"/>
              <w:contextualSpacing/>
              <w:jc w:val="center"/>
              <w:rPr>
                <w:b/>
                <w:color w:val="632E88"/>
                <w:sz w:val="22"/>
                <w:szCs w:val="22"/>
              </w:rPr>
            </w:pPr>
            <w:r w:rsidRPr="00247139">
              <w:rPr>
                <w:b/>
                <w:color w:val="632E88"/>
                <w:sz w:val="22"/>
                <w:szCs w:val="22"/>
              </w:rPr>
              <w:t>2</w:t>
            </w:r>
          </w:p>
          <w:p w14:paraId="57D55DCB" w14:textId="77777777" w:rsidR="00BD4161" w:rsidRPr="00247139" w:rsidRDefault="00BD4161" w:rsidP="00F448BB">
            <w:pPr>
              <w:autoSpaceDE/>
              <w:autoSpaceDN/>
              <w:adjustRightInd/>
              <w:spacing w:after="0" w:line="286" w:lineRule="auto"/>
              <w:contextualSpacing/>
              <w:jc w:val="center"/>
              <w:rPr>
                <w:b/>
                <w:color w:val="632E88"/>
                <w:sz w:val="22"/>
                <w:szCs w:val="22"/>
              </w:rPr>
            </w:pPr>
          </w:p>
        </w:tc>
        <w:tc>
          <w:tcPr>
            <w:tcW w:w="1708" w:type="dxa"/>
            <w:shd w:val="clear" w:color="auto" w:fill="FFD24F"/>
          </w:tcPr>
          <w:p w14:paraId="2F7C1E65" w14:textId="77777777" w:rsidR="00BD4161" w:rsidRPr="00247139" w:rsidRDefault="00BD4161" w:rsidP="00F448BB">
            <w:pPr>
              <w:autoSpaceDE/>
              <w:autoSpaceDN/>
              <w:adjustRightInd/>
              <w:spacing w:after="0" w:line="286" w:lineRule="auto"/>
              <w:contextualSpacing/>
              <w:jc w:val="center"/>
              <w:rPr>
                <w:b/>
                <w:color w:val="632E88"/>
                <w:sz w:val="22"/>
                <w:szCs w:val="22"/>
              </w:rPr>
            </w:pPr>
            <w:r w:rsidRPr="00247139">
              <w:rPr>
                <w:b/>
                <w:color w:val="632E88"/>
                <w:sz w:val="22"/>
                <w:szCs w:val="22"/>
              </w:rPr>
              <w:t>3</w:t>
            </w:r>
          </w:p>
          <w:p w14:paraId="47A6E6E0" w14:textId="77777777" w:rsidR="00BD4161" w:rsidRPr="00247139" w:rsidRDefault="00BD4161" w:rsidP="00F448BB">
            <w:pPr>
              <w:autoSpaceDE/>
              <w:autoSpaceDN/>
              <w:adjustRightInd/>
              <w:spacing w:after="0" w:line="286" w:lineRule="auto"/>
              <w:contextualSpacing/>
              <w:jc w:val="center"/>
              <w:rPr>
                <w:b/>
                <w:color w:val="632E88"/>
                <w:sz w:val="22"/>
                <w:szCs w:val="22"/>
              </w:rPr>
            </w:pPr>
          </w:p>
        </w:tc>
        <w:tc>
          <w:tcPr>
            <w:tcW w:w="1511" w:type="dxa"/>
            <w:shd w:val="clear" w:color="auto" w:fill="FFD24F"/>
          </w:tcPr>
          <w:p w14:paraId="68F40593" w14:textId="77777777" w:rsidR="00BD4161" w:rsidRPr="00247139" w:rsidRDefault="00BD4161" w:rsidP="00F448BB">
            <w:pPr>
              <w:autoSpaceDE/>
              <w:autoSpaceDN/>
              <w:adjustRightInd/>
              <w:spacing w:after="0" w:line="286" w:lineRule="auto"/>
              <w:contextualSpacing/>
              <w:jc w:val="center"/>
              <w:rPr>
                <w:b/>
                <w:color w:val="632E88"/>
                <w:sz w:val="22"/>
                <w:szCs w:val="22"/>
              </w:rPr>
            </w:pPr>
            <w:r w:rsidRPr="00247139">
              <w:rPr>
                <w:b/>
                <w:color w:val="632E88"/>
                <w:sz w:val="22"/>
                <w:szCs w:val="22"/>
              </w:rPr>
              <w:t>4</w:t>
            </w:r>
          </w:p>
          <w:p w14:paraId="7486CF50" w14:textId="77777777" w:rsidR="00BD4161" w:rsidRPr="00247139" w:rsidRDefault="00BD4161" w:rsidP="00F448BB">
            <w:pPr>
              <w:autoSpaceDE/>
              <w:autoSpaceDN/>
              <w:adjustRightInd/>
              <w:spacing w:after="0" w:line="286" w:lineRule="auto"/>
              <w:contextualSpacing/>
              <w:jc w:val="center"/>
              <w:rPr>
                <w:b/>
                <w:color w:val="632E88"/>
                <w:sz w:val="22"/>
                <w:szCs w:val="22"/>
              </w:rPr>
            </w:pPr>
          </w:p>
        </w:tc>
        <w:tc>
          <w:tcPr>
            <w:tcW w:w="1728" w:type="dxa"/>
            <w:shd w:val="clear" w:color="auto" w:fill="FFD24F"/>
          </w:tcPr>
          <w:p w14:paraId="72CC1404" w14:textId="77777777" w:rsidR="00BD4161" w:rsidRPr="00247139" w:rsidRDefault="00BD4161" w:rsidP="00F448BB">
            <w:pPr>
              <w:autoSpaceDE/>
              <w:autoSpaceDN/>
              <w:adjustRightInd/>
              <w:spacing w:after="0" w:line="286" w:lineRule="auto"/>
              <w:contextualSpacing/>
              <w:jc w:val="center"/>
              <w:rPr>
                <w:b/>
                <w:color w:val="632E88"/>
                <w:sz w:val="22"/>
                <w:szCs w:val="22"/>
              </w:rPr>
            </w:pPr>
            <w:r w:rsidRPr="00247139">
              <w:rPr>
                <w:b/>
                <w:color w:val="632E88"/>
                <w:sz w:val="22"/>
                <w:szCs w:val="22"/>
              </w:rPr>
              <w:t>5</w:t>
            </w:r>
          </w:p>
          <w:p w14:paraId="1A28C349" w14:textId="77777777" w:rsidR="00BD4161" w:rsidRPr="00247139" w:rsidRDefault="00BD4161" w:rsidP="00F448BB">
            <w:pPr>
              <w:autoSpaceDE/>
              <w:autoSpaceDN/>
              <w:adjustRightInd/>
              <w:spacing w:after="0" w:line="286" w:lineRule="auto"/>
              <w:contextualSpacing/>
              <w:jc w:val="center"/>
              <w:rPr>
                <w:b/>
                <w:color w:val="632E88"/>
                <w:sz w:val="22"/>
                <w:szCs w:val="22"/>
              </w:rPr>
            </w:pPr>
            <w:r w:rsidRPr="00247139">
              <w:rPr>
                <w:b/>
                <w:color w:val="632E88"/>
                <w:sz w:val="22"/>
                <w:szCs w:val="22"/>
              </w:rPr>
              <w:t>Very helpful</w:t>
            </w:r>
          </w:p>
        </w:tc>
      </w:tr>
      <w:tr w:rsidR="00BD4161" w:rsidRPr="005A598B" w14:paraId="1D382F69" w14:textId="77777777" w:rsidTr="00F571F0">
        <w:trPr>
          <w:trHeight w:val="267"/>
          <w:jc w:val="center"/>
        </w:trPr>
        <w:tc>
          <w:tcPr>
            <w:tcW w:w="2175" w:type="dxa"/>
          </w:tcPr>
          <w:p w14:paraId="1318E424" w14:textId="77777777" w:rsidR="00BD4161" w:rsidRPr="005A598B" w:rsidRDefault="00293944" w:rsidP="00F448BB">
            <w:pPr>
              <w:autoSpaceDE/>
              <w:autoSpaceDN/>
              <w:adjustRightInd/>
              <w:spacing w:after="0" w:line="286" w:lineRule="auto"/>
              <w:contextualSpacing/>
              <w:jc w:val="center"/>
              <w:rPr>
                <w:b/>
                <w:color w:val="auto"/>
                <w:sz w:val="22"/>
                <w:szCs w:val="22"/>
                <w:u w:val="single"/>
              </w:rPr>
            </w:pPr>
            <w:sdt>
              <w:sdtPr>
                <w:rPr>
                  <w:b/>
                  <w:color w:val="auto"/>
                  <w:sz w:val="22"/>
                  <w:szCs w:val="22"/>
                </w:rPr>
                <w:id w:val="-1075667704"/>
                <w14:checkbox>
                  <w14:checked w14:val="0"/>
                  <w14:checkedState w14:val="2612" w14:font="Arial Unicode MS"/>
                  <w14:uncheckedState w14:val="2610" w14:font="Arial Unicode MS"/>
                </w14:checkbox>
              </w:sdtPr>
              <w:sdtEndPr/>
              <w:sdtContent>
                <w:r w:rsidR="00BD4161" w:rsidRPr="005A598B">
                  <w:rPr>
                    <w:rFonts w:ascii="MS Mincho" w:eastAsia="MS Mincho" w:hAnsi="MS Mincho" w:cs="MS Mincho"/>
                    <w:b/>
                    <w:color w:val="auto"/>
                    <w:sz w:val="22"/>
                    <w:szCs w:val="22"/>
                  </w:rPr>
                  <w:t>☐</w:t>
                </w:r>
              </w:sdtContent>
            </w:sdt>
          </w:p>
        </w:tc>
        <w:tc>
          <w:tcPr>
            <w:tcW w:w="1518" w:type="dxa"/>
          </w:tcPr>
          <w:p w14:paraId="3CF4F266" w14:textId="77777777" w:rsidR="00BD4161" w:rsidRPr="005A598B" w:rsidRDefault="00293944" w:rsidP="00F448BB">
            <w:pPr>
              <w:autoSpaceDE/>
              <w:autoSpaceDN/>
              <w:adjustRightInd/>
              <w:spacing w:after="0" w:line="286" w:lineRule="auto"/>
              <w:contextualSpacing/>
              <w:jc w:val="center"/>
              <w:rPr>
                <w:b/>
                <w:color w:val="auto"/>
                <w:sz w:val="22"/>
                <w:szCs w:val="22"/>
                <w:u w:val="single"/>
              </w:rPr>
            </w:pPr>
            <w:sdt>
              <w:sdtPr>
                <w:rPr>
                  <w:b/>
                  <w:color w:val="auto"/>
                  <w:sz w:val="22"/>
                  <w:szCs w:val="22"/>
                </w:rPr>
                <w:id w:val="-1529015178"/>
                <w14:checkbox>
                  <w14:checked w14:val="0"/>
                  <w14:checkedState w14:val="2612" w14:font="Arial Unicode MS"/>
                  <w14:uncheckedState w14:val="2610" w14:font="Arial Unicode MS"/>
                </w14:checkbox>
              </w:sdtPr>
              <w:sdtEndPr/>
              <w:sdtContent>
                <w:r w:rsidR="00BD4161" w:rsidRPr="005A598B">
                  <w:rPr>
                    <w:rFonts w:ascii="MS Mincho" w:eastAsia="MS Mincho" w:hAnsi="MS Mincho" w:cs="MS Mincho"/>
                    <w:b/>
                    <w:color w:val="auto"/>
                    <w:sz w:val="22"/>
                    <w:szCs w:val="22"/>
                  </w:rPr>
                  <w:t>☐</w:t>
                </w:r>
              </w:sdtContent>
            </w:sdt>
          </w:p>
        </w:tc>
        <w:tc>
          <w:tcPr>
            <w:tcW w:w="1708" w:type="dxa"/>
          </w:tcPr>
          <w:p w14:paraId="1C040B2C" w14:textId="77777777" w:rsidR="00BD4161" w:rsidRPr="005A598B" w:rsidRDefault="00293944" w:rsidP="00F448BB">
            <w:pPr>
              <w:autoSpaceDE/>
              <w:autoSpaceDN/>
              <w:adjustRightInd/>
              <w:spacing w:after="0" w:line="286" w:lineRule="auto"/>
              <w:contextualSpacing/>
              <w:jc w:val="center"/>
              <w:rPr>
                <w:b/>
                <w:color w:val="auto"/>
                <w:sz w:val="22"/>
                <w:szCs w:val="22"/>
                <w:u w:val="single"/>
              </w:rPr>
            </w:pPr>
            <w:sdt>
              <w:sdtPr>
                <w:rPr>
                  <w:b/>
                  <w:color w:val="auto"/>
                  <w:sz w:val="22"/>
                  <w:szCs w:val="22"/>
                </w:rPr>
                <w:id w:val="1015356953"/>
                <w14:checkbox>
                  <w14:checked w14:val="0"/>
                  <w14:checkedState w14:val="2612" w14:font="Arial Unicode MS"/>
                  <w14:uncheckedState w14:val="2610" w14:font="Arial Unicode MS"/>
                </w14:checkbox>
              </w:sdtPr>
              <w:sdtEndPr/>
              <w:sdtContent>
                <w:r w:rsidR="00BD4161" w:rsidRPr="005A598B">
                  <w:rPr>
                    <w:rFonts w:ascii="MS Mincho" w:eastAsia="MS Mincho" w:hAnsi="MS Mincho" w:cs="MS Mincho"/>
                    <w:b/>
                    <w:color w:val="auto"/>
                    <w:sz w:val="22"/>
                    <w:szCs w:val="22"/>
                  </w:rPr>
                  <w:t>☐</w:t>
                </w:r>
              </w:sdtContent>
            </w:sdt>
          </w:p>
        </w:tc>
        <w:tc>
          <w:tcPr>
            <w:tcW w:w="1511" w:type="dxa"/>
          </w:tcPr>
          <w:p w14:paraId="622D61D6" w14:textId="77777777" w:rsidR="00BD4161" w:rsidRPr="005A598B" w:rsidRDefault="00293944" w:rsidP="00F448BB">
            <w:pPr>
              <w:autoSpaceDE/>
              <w:autoSpaceDN/>
              <w:adjustRightInd/>
              <w:spacing w:after="0" w:line="286" w:lineRule="auto"/>
              <w:contextualSpacing/>
              <w:jc w:val="center"/>
              <w:rPr>
                <w:b/>
                <w:color w:val="auto"/>
                <w:sz w:val="22"/>
                <w:szCs w:val="22"/>
                <w:u w:val="single"/>
              </w:rPr>
            </w:pPr>
            <w:sdt>
              <w:sdtPr>
                <w:rPr>
                  <w:b/>
                  <w:color w:val="auto"/>
                  <w:sz w:val="22"/>
                  <w:szCs w:val="22"/>
                </w:rPr>
                <w:id w:val="67080492"/>
                <w14:checkbox>
                  <w14:checked w14:val="0"/>
                  <w14:checkedState w14:val="2612" w14:font="Arial Unicode MS"/>
                  <w14:uncheckedState w14:val="2610" w14:font="Arial Unicode MS"/>
                </w14:checkbox>
              </w:sdtPr>
              <w:sdtEndPr/>
              <w:sdtContent>
                <w:r w:rsidR="00BD4161" w:rsidRPr="005A598B">
                  <w:rPr>
                    <w:rFonts w:ascii="MS Mincho" w:eastAsia="MS Mincho" w:hAnsi="MS Mincho" w:cs="MS Mincho"/>
                    <w:b/>
                    <w:color w:val="auto"/>
                    <w:sz w:val="22"/>
                    <w:szCs w:val="22"/>
                  </w:rPr>
                  <w:t>☐</w:t>
                </w:r>
              </w:sdtContent>
            </w:sdt>
          </w:p>
        </w:tc>
        <w:tc>
          <w:tcPr>
            <w:tcW w:w="1728" w:type="dxa"/>
          </w:tcPr>
          <w:p w14:paraId="020F3A32" w14:textId="77777777" w:rsidR="00BD4161" w:rsidRPr="005A598B" w:rsidRDefault="00293944" w:rsidP="00F448BB">
            <w:pPr>
              <w:autoSpaceDE/>
              <w:autoSpaceDN/>
              <w:adjustRightInd/>
              <w:spacing w:after="0" w:line="286" w:lineRule="auto"/>
              <w:contextualSpacing/>
              <w:jc w:val="center"/>
              <w:rPr>
                <w:b/>
                <w:color w:val="auto"/>
                <w:sz w:val="22"/>
                <w:szCs w:val="22"/>
                <w:u w:val="single"/>
              </w:rPr>
            </w:pPr>
            <w:sdt>
              <w:sdtPr>
                <w:rPr>
                  <w:b/>
                  <w:color w:val="auto"/>
                  <w:sz w:val="22"/>
                  <w:szCs w:val="22"/>
                </w:rPr>
                <w:id w:val="-1314708715"/>
                <w14:checkbox>
                  <w14:checked w14:val="0"/>
                  <w14:checkedState w14:val="2612" w14:font="Arial Unicode MS"/>
                  <w14:uncheckedState w14:val="2610" w14:font="Arial Unicode MS"/>
                </w14:checkbox>
              </w:sdtPr>
              <w:sdtEndPr/>
              <w:sdtContent>
                <w:r w:rsidR="00BD4161" w:rsidRPr="005A598B">
                  <w:rPr>
                    <w:rFonts w:ascii="MS Mincho" w:eastAsia="MS Mincho" w:hAnsi="MS Mincho" w:cs="MS Mincho"/>
                    <w:b/>
                    <w:color w:val="auto"/>
                    <w:sz w:val="22"/>
                    <w:szCs w:val="22"/>
                  </w:rPr>
                  <w:t>☐</w:t>
                </w:r>
              </w:sdtContent>
            </w:sdt>
          </w:p>
        </w:tc>
      </w:tr>
    </w:tbl>
    <w:p w14:paraId="35195114" w14:textId="77777777" w:rsidR="00BD4161" w:rsidRPr="005A598B" w:rsidRDefault="00BD4161" w:rsidP="0051365B">
      <w:pPr>
        <w:pStyle w:val="ListS2S2"/>
      </w:pPr>
      <w:r w:rsidRPr="005A598B">
        <w:t xml:space="preserve">Please provide your contact information below. </w:t>
      </w:r>
    </w:p>
    <w:tbl>
      <w:tblPr>
        <w:tblW w:w="8640"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3"/>
        <w:gridCol w:w="6687"/>
      </w:tblGrid>
      <w:tr w:rsidR="00BD4161" w:rsidRPr="005A598B" w14:paraId="72E7D827" w14:textId="77777777" w:rsidTr="00F571F0">
        <w:tc>
          <w:tcPr>
            <w:tcW w:w="1953" w:type="dxa"/>
          </w:tcPr>
          <w:p w14:paraId="18634641" w14:textId="77777777" w:rsidR="00BD4161" w:rsidRPr="005A598B" w:rsidRDefault="00BD4161" w:rsidP="00F571F0">
            <w:pPr>
              <w:tabs>
                <w:tab w:val="right" w:pos="5310"/>
              </w:tabs>
              <w:autoSpaceDE/>
              <w:autoSpaceDN/>
              <w:adjustRightInd/>
              <w:spacing w:before="60" w:after="0" w:line="286" w:lineRule="auto"/>
              <w:rPr>
                <w:rFonts w:eastAsia="Times New Roman"/>
                <w:b/>
                <w:color w:val="auto"/>
                <w:sz w:val="22"/>
                <w:szCs w:val="22"/>
              </w:rPr>
            </w:pPr>
            <w:r w:rsidRPr="005A598B">
              <w:rPr>
                <w:rFonts w:eastAsia="Times New Roman"/>
                <w:b/>
                <w:color w:val="auto"/>
                <w:sz w:val="22"/>
                <w:szCs w:val="22"/>
              </w:rPr>
              <w:t>Organization:</w:t>
            </w:r>
          </w:p>
        </w:tc>
        <w:sdt>
          <w:sdtPr>
            <w:rPr>
              <w:rFonts w:eastAsia="Times New Roman"/>
              <w:b/>
              <w:color w:val="auto"/>
              <w:sz w:val="22"/>
              <w:szCs w:val="22"/>
            </w:rPr>
            <w:id w:val="-1571882595"/>
          </w:sdtPr>
          <w:sdtEndPr/>
          <w:sdtContent>
            <w:tc>
              <w:tcPr>
                <w:tcW w:w="6687" w:type="dxa"/>
              </w:tcPr>
              <w:p w14:paraId="338AE7B5" w14:textId="77777777" w:rsidR="00BD4161" w:rsidRPr="005A598B" w:rsidRDefault="00BD4161" w:rsidP="00BD4161">
                <w:pPr>
                  <w:tabs>
                    <w:tab w:val="right" w:pos="5310"/>
                  </w:tabs>
                  <w:autoSpaceDE/>
                  <w:autoSpaceDN/>
                  <w:adjustRightInd/>
                  <w:spacing w:before="60" w:after="0" w:line="286" w:lineRule="auto"/>
                  <w:rPr>
                    <w:rFonts w:eastAsia="Times New Roman"/>
                    <w:b/>
                    <w:color w:val="auto"/>
                    <w:sz w:val="22"/>
                    <w:szCs w:val="22"/>
                  </w:rPr>
                </w:pPr>
                <w:r w:rsidRPr="005A598B">
                  <w:rPr>
                    <w:rFonts w:eastAsia="Times New Roman"/>
                    <w:color w:val="808080"/>
                    <w:sz w:val="22"/>
                    <w:szCs w:val="22"/>
                  </w:rPr>
                  <w:t>Enter text here.</w:t>
                </w:r>
              </w:p>
            </w:tc>
          </w:sdtContent>
        </w:sdt>
      </w:tr>
      <w:tr w:rsidR="00BD4161" w:rsidRPr="005A598B" w14:paraId="251770E9" w14:textId="77777777" w:rsidTr="00F571F0">
        <w:tc>
          <w:tcPr>
            <w:tcW w:w="1953" w:type="dxa"/>
          </w:tcPr>
          <w:p w14:paraId="435C425C" w14:textId="77777777" w:rsidR="00BD4161" w:rsidRPr="005A598B" w:rsidRDefault="00BD4161" w:rsidP="00F571F0">
            <w:pPr>
              <w:autoSpaceDE/>
              <w:autoSpaceDN/>
              <w:adjustRightInd/>
              <w:spacing w:before="60" w:after="0"/>
              <w:rPr>
                <w:rFonts w:eastAsia="Times New Roman"/>
                <w:b/>
                <w:color w:val="auto"/>
                <w:sz w:val="22"/>
                <w:szCs w:val="22"/>
              </w:rPr>
            </w:pPr>
            <w:r w:rsidRPr="005A598B">
              <w:rPr>
                <w:rFonts w:eastAsia="Times New Roman"/>
                <w:b/>
                <w:color w:val="auto"/>
                <w:sz w:val="22"/>
                <w:szCs w:val="22"/>
              </w:rPr>
              <w:t xml:space="preserve">Date of Report: </w:t>
            </w:r>
            <w:r w:rsidRPr="005A598B">
              <w:rPr>
                <w:rFonts w:eastAsia="Times New Roman"/>
                <w:color w:val="auto"/>
                <w:sz w:val="22"/>
                <w:szCs w:val="22"/>
              </w:rPr>
              <w:t>(Month/Day/Year)</w:t>
            </w:r>
          </w:p>
        </w:tc>
        <w:sdt>
          <w:sdtPr>
            <w:rPr>
              <w:rFonts w:eastAsia="Times New Roman"/>
              <w:b/>
              <w:color w:val="auto"/>
              <w:sz w:val="22"/>
              <w:szCs w:val="22"/>
            </w:rPr>
            <w:id w:val="1970699057"/>
          </w:sdtPr>
          <w:sdtEndPr/>
          <w:sdtContent>
            <w:sdt>
              <w:sdtPr>
                <w:rPr>
                  <w:rFonts w:eastAsia="Times New Roman"/>
                  <w:b/>
                  <w:color w:val="auto"/>
                  <w:sz w:val="22"/>
                  <w:szCs w:val="22"/>
                </w:rPr>
                <w:id w:val="-1677952334"/>
              </w:sdtPr>
              <w:sdtEndPr/>
              <w:sdtContent>
                <w:tc>
                  <w:tcPr>
                    <w:tcW w:w="6687" w:type="dxa"/>
                  </w:tcPr>
                  <w:p w14:paraId="456A965E" w14:textId="77777777" w:rsidR="00BD4161" w:rsidRPr="005A598B" w:rsidRDefault="00BD4161" w:rsidP="00BD4161">
                    <w:pPr>
                      <w:autoSpaceDE/>
                      <w:autoSpaceDN/>
                      <w:adjustRightInd/>
                      <w:spacing w:before="60" w:after="0" w:line="286" w:lineRule="auto"/>
                      <w:rPr>
                        <w:rFonts w:eastAsia="Times New Roman"/>
                        <w:b/>
                        <w:color w:val="auto"/>
                        <w:sz w:val="22"/>
                        <w:szCs w:val="22"/>
                      </w:rPr>
                    </w:pPr>
                    <w:r w:rsidRPr="005A598B">
                      <w:rPr>
                        <w:rFonts w:eastAsia="Times New Roman"/>
                        <w:color w:val="808080"/>
                        <w:sz w:val="22"/>
                        <w:szCs w:val="22"/>
                      </w:rPr>
                      <w:t>Enter text here.</w:t>
                    </w:r>
                  </w:p>
                </w:tc>
              </w:sdtContent>
            </w:sdt>
          </w:sdtContent>
        </w:sdt>
      </w:tr>
      <w:tr w:rsidR="00BD4161" w:rsidRPr="005A598B" w14:paraId="61B74173" w14:textId="77777777" w:rsidTr="00F571F0">
        <w:tc>
          <w:tcPr>
            <w:tcW w:w="1953" w:type="dxa"/>
          </w:tcPr>
          <w:p w14:paraId="0F536F8B" w14:textId="77777777" w:rsidR="00BD4161" w:rsidRPr="005A598B" w:rsidRDefault="00BD4161" w:rsidP="00F571F0">
            <w:pPr>
              <w:autoSpaceDE/>
              <w:autoSpaceDN/>
              <w:adjustRightInd/>
              <w:spacing w:before="60" w:after="0"/>
              <w:rPr>
                <w:rFonts w:eastAsia="Times New Roman"/>
                <w:b/>
                <w:color w:val="auto"/>
                <w:sz w:val="22"/>
                <w:szCs w:val="22"/>
              </w:rPr>
            </w:pPr>
            <w:r w:rsidRPr="005A598B">
              <w:rPr>
                <w:rFonts w:eastAsia="Times New Roman"/>
                <w:b/>
                <w:color w:val="auto"/>
                <w:sz w:val="22"/>
                <w:szCs w:val="22"/>
              </w:rPr>
              <w:t>Contact Person:</w:t>
            </w:r>
          </w:p>
        </w:tc>
        <w:sdt>
          <w:sdtPr>
            <w:rPr>
              <w:rFonts w:eastAsia="Times New Roman"/>
              <w:b/>
              <w:color w:val="auto"/>
              <w:sz w:val="22"/>
              <w:szCs w:val="22"/>
            </w:rPr>
            <w:id w:val="-995331618"/>
          </w:sdtPr>
          <w:sdtEndPr/>
          <w:sdtContent>
            <w:sdt>
              <w:sdtPr>
                <w:rPr>
                  <w:rFonts w:eastAsia="Times New Roman"/>
                  <w:b/>
                  <w:color w:val="auto"/>
                  <w:sz w:val="22"/>
                  <w:szCs w:val="22"/>
                </w:rPr>
                <w:id w:val="-1485773326"/>
              </w:sdtPr>
              <w:sdtEndPr/>
              <w:sdtContent>
                <w:tc>
                  <w:tcPr>
                    <w:tcW w:w="6687" w:type="dxa"/>
                  </w:tcPr>
                  <w:p w14:paraId="0EEAD342" w14:textId="77777777" w:rsidR="00BD4161" w:rsidRPr="005A598B" w:rsidRDefault="00BD4161" w:rsidP="00BD4161">
                    <w:pPr>
                      <w:autoSpaceDE/>
                      <w:autoSpaceDN/>
                      <w:adjustRightInd/>
                      <w:spacing w:before="60" w:after="0" w:line="286" w:lineRule="auto"/>
                      <w:rPr>
                        <w:rFonts w:eastAsia="Times New Roman"/>
                        <w:b/>
                        <w:color w:val="auto"/>
                        <w:sz w:val="22"/>
                        <w:szCs w:val="22"/>
                      </w:rPr>
                    </w:pPr>
                    <w:r w:rsidRPr="005A598B">
                      <w:rPr>
                        <w:rFonts w:eastAsia="Times New Roman"/>
                        <w:color w:val="808080"/>
                        <w:sz w:val="22"/>
                        <w:szCs w:val="22"/>
                      </w:rPr>
                      <w:t>Enter text here.</w:t>
                    </w:r>
                  </w:p>
                </w:tc>
              </w:sdtContent>
            </w:sdt>
          </w:sdtContent>
        </w:sdt>
      </w:tr>
      <w:tr w:rsidR="00BD4161" w:rsidRPr="005A598B" w14:paraId="55149BFA" w14:textId="77777777" w:rsidTr="00F571F0">
        <w:tc>
          <w:tcPr>
            <w:tcW w:w="1953" w:type="dxa"/>
          </w:tcPr>
          <w:p w14:paraId="4E56B4A4" w14:textId="77777777" w:rsidR="00BD4161" w:rsidRPr="005A598B" w:rsidRDefault="00BD4161" w:rsidP="00F571F0">
            <w:pPr>
              <w:autoSpaceDE/>
              <w:autoSpaceDN/>
              <w:adjustRightInd/>
              <w:spacing w:before="60" w:after="0"/>
              <w:rPr>
                <w:rFonts w:eastAsia="Times New Roman"/>
                <w:b/>
                <w:color w:val="auto"/>
                <w:sz w:val="22"/>
                <w:szCs w:val="22"/>
              </w:rPr>
            </w:pPr>
            <w:r w:rsidRPr="005A598B">
              <w:rPr>
                <w:rFonts w:eastAsia="Times New Roman"/>
                <w:b/>
                <w:color w:val="auto"/>
                <w:sz w:val="22"/>
                <w:szCs w:val="22"/>
              </w:rPr>
              <w:t>Telephone:</w:t>
            </w:r>
          </w:p>
        </w:tc>
        <w:sdt>
          <w:sdtPr>
            <w:rPr>
              <w:rFonts w:eastAsia="Times New Roman"/>
              <w:b/>
              <w:color w:val="auto"/>
              <w:sz w:val="22"/>
              <w:szCs w:val="22"/>
            </w:rPr>
            <w:id w:val="-1106422983"/>
          </w:sdtPr>
          <w:sdtEndPr/>
          <w:sdtContent>
            <w:sdt>
              <w:sdtPr>
                <w:rPr>
                  <w:rFonts w:eastAsia="Times New Roman"/>
                  <w:b/>
                  <w:color w:val="auto"/>
                  <w:sz w:val="22"/>
                  <w:szCs w:val="22"/>
                </w:rPr>
                <w:id w:val="1944180004"/>
              </w:sdtPr>
              <w:sdtEndPr/>
              <w:sdtContent>
                <w:tc>
                  <w:tcPr>
                    <w:tcW w:w="6687" w:type="dxa"/>
                  </w:tcPr>
                  <w:p w14:paraId="6F5CC593" w14:textId="77777777" w:rsidR="00BD4161" w:rsidRPr="005A598B" w:rsidRDefault="00BD4161" w:rsidP="00BD4161">
                    <w:pPr>
                      <w:autoSpaceDE/>
                      <w:autoSpaceDN/>
                      <w:adjustRightInd/>
                      <w:spacing w:before="60" w:after="0" w:line="286" w:lineRule="auto"/>
                      <w:rPr>
                        <w:rFonts w:eastAsia="Times New Roman"/>
                        <w:b/>
                        <w:color w:val="auto"/>
                        <w:sz w:val="22"/>
                        <w:szCs w:val="22"/>
                      </w:rPr>
                    </w:pPr>
                    <w:r w:rsidRPr="005A598B">
                      <w:rPr>
                        <w:rFonts w:eastAsia="Times New Roman"/>
                        <w:color w:val="808080"/>
                        <w:sz w:val="22"/>
                        <w:szCs w:val="22"/>
                      </w:rPr>
                      <w:t>Enter text here.</w:t>
                    </w:r>
                  </w:p>
                </w:tc>
              </w:sdtContent>
            </w:sdt>
          </w:sdtContent>
        </w:sdt>
      </w:tr>
      <w:tr w:rsidR="00BD4161" w:rsidRPr="005A598B" w14:paraId="36F867C1" w14:textId="77777777" w:rsidTr="00F571F0">
        <w:tc>
          <w:tcPr>
            <w:tcW w:w="1953" w:type="dxa"/>
          </w:tcPr>
          <w:p w14:paraId="12B09E2A" w14:textId="77777777" w:rsidR="00BD4161" w:rsidRPr="005A598B" w:rsidRDefault="00BD4161" w:rsidP="00F571F0">
            <w:pPr>
              <w:autoSpaceDE/>
              <w:autoSpaceDN/>
              <w:adjustRightInd/>
              <w:spacing w:before="60" w:after="0"/>
              <w:rPr>
                <w:rFonts w:eastAsia="Times New Roman"/>
                <w:b/>
                <w:color w:val="auto"/>
                <w:sz w:val="22"/>
                <w:szCs w:val="22"/>
              </w:rPr>
            </w:pPr>
            <w:r w:rsidRPr="005A598B">
              <w:rPr>
                <w:rFonts w:eastAsia="Times New Roman"/>
                <w:b/>
                <w:color w:val="auto"/>
                <w:sz w:val="22"/>
                <w:szCs w:val="22"/>
              </w:rPr>
              <w:t>Email:</w:t>
            </w:r>
          </w:p>
        </w:tc>
        <w:sdt>
          <w:sdtPr>
            <w:rPr>
              <w:rFonts w:eastAsia="Times New Roman"/>
              <w:b/>
              <w:color w:val="auto"/>
              <w:sz w:val="22"/>
              <w:szCs w:val="22"/>
            </w:rPr>
            <w:id w:val="1786695625"/>
          </w:sdtPr>
          <w:sdtEndPr/>
          <w:sdtContent>
            <w:sdt>
              <w:sdtPr>
                <w:rPr>
                  <w:rFonts w:eastAsia="Times New Roman"/>
                  <w:b/>
                  <w:color w:val="auto"/>
                  <w:sz w:val="22"/>
                  <w:szCs w:val="22"/>
                </w:rPr>
                <w:id w:val="-376155657"/>
              </w:sdtPr>
              <w:sdtEndPr/>
              <w:sdtContent>
                <w:tc>
                  <w:tcPr>
                    <w:tcW w:w="6687" w:type="dxa"/>
                  </w:tcPr>
                  <w:p w14:paraId="1CB06AA8" w14:textId="77777777" w:rsidR="00BD4161" w:rsidRPr="005A598B" w:rsidRDefault="00BD4161" w:rsidP="00BD4161">
                    <w:pPr>
                      <w:autoSpaceDE/>
                      <w:autoSpaceDN/>
                      <w:adjustRightInd/>
                      <w:spacing w:before="60" w:after="0" w:line="286" w:lineRule="auto"/>
                      <w:rPr>
                        <w:rFonts w:eastAsia="Times New Roman"/>
                        <w:b/>
                        <w:color w:val="auto"/>
                        <w:sz w:val="22"/>
                        <w:szCs w:val="22"/>
                      </w:rPr>
                    </w:pPr>
                    <w:r w:rsidRPr="005A598B">
                      <w:rPr>
                        <w:rFonts w:eastAsia="Times New Roman"/>
                        <w:color w:val="808080"/>
                        <w:sz w:val="22"/>
                        <w:szCs w:val="22"/>
                      </w:rPr>
                      <w:t>Enter text here.</w:t>
                    </w:r>
                  </w:p>
                </w:tc>
              </w:sdtContent>
            </w:sdt>
          </w:sdtContent>
        </w:sdt>
      </w:tr>
      <w:tr w:rsidR="00BD4161" w:rsidRPr="005A598B" w14:paraId="2600A669" w14:textId="77777777" w:rsidTr="00F571F0">
        <w:tc>
          <w:tcPr>
            <w:tcW w:w="1953" w:type="dxa"/>
          </w:tcPr>
          <w:p w14:paraId="72B11DD8" w14:textId="77777777" w:rsidR="00BD4161" w:rsidRPr="005A598B" w:rsidRDefault="00BD4161" w:rsidP="00F571F0">
            <w:pPr>
              <w:autoSpaceDE/>
              <w:autoSpaceDN/>
              <w:adjustRightInd/>
              <w:spacing w:before="60" w:after="0"/>
              <w:rPr>
                <w:rFonts w:eastAsia="Times New Roman"/>
                <w:b/>
                <w:color w:val="auto"/>
                <w:sz w:val="22"/>
                <w:szCs w:val="22"/>
              </w:rPr>
            </w:pPr>
            <w:r w:rsidRPr="005A598B">
              <w:rPr>
                <w:rFonts w:eastAsia="Times New Roman"/>
                <w:b/>
                <w:color w:val="auto"/>
                <w:sz w:val="22"/>
                <w:szCs w:val="22"/>
              </w:rPr>
              <w:t>Address:</w:t>
            </w:r>
          </w:p>
        </w:tc>
        <w:sdt>
          <w:sdtPr>
            <w:rPr>
              <w:rFonts w:eastAsia="Times New Roman"/>
              <w:b/>
              <w:color w:val="auto"/>
              <w:sz w:val="22"/>
              <w:szCs w:val="22"/>
            </w:rPr>
            <w:id w:val="-957102715"/>
          </w:sdtPr>
          <w:sdtEndPr/>
          <w:sdtContent>
            <w:sdt>
              <w:sdtPr>
                <w:rPr>
                  <w:rFonts w:eastAsia="Times New Roman"/>
                  <w:b/>
                  <w:color w:val="auto"/>
                  <w:sz w:val="22"/>
                  <w:szCs w:val="22"/>
                </w:rPr>
                <w:id w:val="-711346959"/>
              </w:sdtPr>
              <w:sdtEndPr/>
              <w:sdtContent>
                <w:tc>
                  <w:tcPr>
                    <w:tcW w:w="6687" w:type="dxa"/>
                  </w:tcPr>
                  <w:p w14:paraId="0FD2D34B" w14:textId="77777777" w:rsidR="00BD4161" w:rsidRPr="005A598B" w:rsidRDefault="00BD4161" w:rsidP="00BD4161">
                    <w:pPr>
                      <w:autoSpaceDE/>
                      <w:autoSpaceDN/>
                      <w:adjustRightInd/>
                      <w:spacing w:before="60" w:after="0" w:line="286" w:lineRule="auto"/>
                      <w:rPr>
                        <w:rFonts w:eastAsia="Times New Roman"/>
                        <w:b/>
                        <w:color w:val="auto"/>
                        <w:sz w:val="22"/>
                        <w:szCs w:val="22"/>
                      </w:rPr>
                    </w:pPr>
                    <w:r w:rsidRPr="005A598B">
                      <w:rPr>
                        <w:rFonts w:eastAsia="Times New Roman"/>
                        <w:color w:val="808080"/>
                        <w:sz w:val="22"/>
                        <w:szCs w:val="22"/>
                      </w:rPr>
                      <w:t>Enter text here.</w:t>
                    </w:r>
                  </w:p>
                </w:tc>
              </w:sdtContent>
            </w:sdt>
          </w:sdtContent>
        </w:sdt>
      </w:tr>
    </w:tbl>
    <w:p w14:paraId="01FCCC89" w14:textId="77777777" w:rsidR="00BD4161" w:rsidRPr="005A598B" w:rsidRDefault="00BD4161" w:rsidP="00BD4161">
      <w:pPr>
        <w:autoSpaceDE/>
        <w:autoSpaceDN/>
        <w:adjustRightInd/>
        <w:spacing w:after="0" w:line="286" w:lineRule="auto"/>
        <w:rPr>
          <w:rFonts w:eastAsia="Times New Roman"/>
          <w:b/>
          <w:color w:val="auto"/>
          <w:sz w:val="22"/>
          <w:szCs w:val="22"/>
          <w:u w:val="single"/>
        </w:rPr>
      </w:pPr>
    </w:p>
    <w:p w14:paraId="7CF7E07E" w14:textId="311F2120" w:rsidR="00FD23DC" w:rsidRPr="005A598B" w:rsidRDefault="00FD23DC" w:rsidP="00BD4161">
      <w:pPr>
        <w:rPr>
          <w:sz w:val="22"/>
          <w:szCs w:val="22"/>
        </w:rPr>
      </w:pPr>
    </w:p>
    <w:sectPr w:rsidR="00FD23DC" w:rsidRPr="005A598B" w:rsidSect="008722D1">
      <w:pgSz w:w="12240" w:h="15840" w:code="1"/>
      <w:pgMar w:top="1296" w:right="1440" w:bottom="1296"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FF5F41" w14:textId="77777777" w:rsidR="008E4776" w:rsidRDefault="008E4776" w:rsidP="00D753AA">
      <w:pPr>
        <w:spacing w:after="0"/>
      </w:pPr>
      <w:r>
        <w:separator/>
      </w:r>
    </w:p>
  </w:endnote>
  <w:endnote w:type="continuationSeparator" w:id="0">
    <w:p w14:paraId="43EC4DA5" w14:textId="77777777" w:rsidR="008E4776" w:rsidRDefault="008E4776" w:rsidP="00D753A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Segoe UI">
    <w:altName w:val="Calibr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902685" w14:textId="77777777" w:rsidR="0046592A" w:rsidRDefault="0046592A" w:rsidP="007177B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9864603" w14:textId="77777777" w:rsidR="0046592A" w:rsidRDefault="0046592A" w:rsidP="0046592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953B76" w14:textId="3DEF8AC4" w:rsidR="0046592A" w:rsidRPr="00771A94" w:rsidRDefault="0046592A" w:rsidP="000953AD">
    <w:pPr>
      <w:pStyle w:val="Footer"/>
      <w:framePr w:w="12067" w:h="317" w:hRule="exact" w:wrap="notBeside" w:vAnchor="text" w:hAnchor="page" w:xAlign="center" w:y="764"/>
      <w:ind w:right="313"/>
      <w:jc w:val="center"/>
      <w:rPr>
        <w:rStyle w:val="PageNumber"/>
        <w:color w:val="632E88"/>
        <w:sz w:val="22"/>
      </w:rPr>
    </w:pPr>
    <w:r w:rsidRPr="00771A94">
      <w:rPr>
        <w:rStyle w:val="PageNumber"/>
        <w:color w:val="632E88"/>
        <w:sz w:val="22"/>
      </w:rPr>
      <w:fldChar w:fldCharType="begin"/>
    </w:r>
    <w:r w:rsidRPr="00771A94">
      <w:rPr>
        <w:rStyle w:val="PageNumber"/>
        <w:color w:val="632E88"/>
        <w:sz w:val="22"/>
      </w:rPr>
      <w:instrText xml:space="preserve">PAGE  </w:instrText>
    </w:r>
    <w:r w:rsidRPr="00771A94">
      <w:rPr>
        <w:rStyle w:val="PageNumber"/>
        <w:color w:val="632E88"/>
        <w:sz w:val="22"/>
      </w:rPr>
      <w:fldChar w:fldCharType="separate"/>
    </w:r>
    <w:r w:rsidR="00293944">
      <w:rPr>
        <w:rStyle w:val="PageNumber"/>
        <w:noProof/>
        <w:color w:val="632E88"/>
        <w:sz w:val="22"/>
      </w:rPr>
      <w:t>1</w:t>
    </w:r>
    <w:r w:rsidRPr="00771A94">
      <w:rPr>
        <w:rStyle w:val="PageNumber"/>
        <w:color w:val="632E88"/>
        <w:sz w:val="22"/>
      </w:rPr>
      <w:fldChar w:fldCharType="end"/>
    </w:r>
  </w:p>
  <w:p w14:paraId="678F5088" w14:textId="433D7324" w:rsidR="005D2464" w:rsidRDefault="00FD0984" w:rsidP="0046592A">
    <w:pPr>
      <w:pStyle w:val="Footer"/>
      <w:ind w:right="360"/>
    </w:pPr>
    <w:r>
      <w:rPr>
        <w:noProof/>
      </w:rPr>
      <w:drawing>
        <wp:anchor distT="0" distB="0" distL="114300" distR="114300" simplePos="0" relativeHeight="251658240" behindDoc="0" locked="0" layoutInCell="1" allowOverlap="1" wp14:anchorId="376AE1A8" wp14:editId="7E7603B4">
          <wp:simplePos x="0" y="0"/>
          <wp:positionH relativeFrom="margin">
            <wp:align>center</wp:align>
          </wp:positionH>
          <wp:positionV relativeFrom="line">
            <wp:align>center</wp:align>
          </wp:positionV>
          <wp:extent cx="7580376" cy="118872"/>
          <wp:effectExtent l="0" t="0" r="0"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580376" cy="118872"/>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E6CD2C" w14:textId="77777777" w:rsidR="008E4776" w:rsidRDefault="008E4776" w:rsidP="00D753AA">
      <w:pPr>
        <w:spacing w:after="0"/>
      </w:pPr>
      <w:r>
        <w:separator/>
      </w:r>
    </w:p>
  </w:footnote>
  <w:footnote w:type="continuationSeparator" w:id="0">
    <w:p w14:paraId="5A89502E" w14:textId="77777777" w:rsidR="008E4776" w:rsidRDefault="008E4776" w:rsidP="00D753A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3B1D96" w14:textId="77777777" w:rsidR="008E71A6" w:rsidRPr="00D753AA" w:rsidRDefault="008E71A6" w:rsidP="008E71A6">
    <w:pPr>
      <w:pStyle w:val="Header"/>
    </w:pPr>
    <w:r>
      <w:rPr>
        <w:noProof/>
      </w:rPr>
      <mc:AlternateContent>
        <mc:Choice Requires="wpg">
          <w:drawing>
            <wp:anchor distT="0" distB="0" distL="114300" distR="114300" simplePos="0" relativeHeight="251660288" behindDoc="0" locked="0" layoutInCell="1" allowOverlap="1" wp14:anchorId="45EAC5A7" wp14:editId="5506B594">
              <wp:simplePos x="0" y="0"/>
              <wp:positionH relativeFrom="page">
                <wp:posOffset>91440</wp:posOffset>
              </wp:positionH>
              <wp:positionV relativeFrom="page">
                <wp:posOffset>91440</wp:posOffset>
              </wp:positionV>
              <wp:extent cx="7598664" cy="566928"/>
              <wp:effectExtent l="0" t="0" r="0" b="0"/>
              <wp:wrapNone/>
              <wp:docPr id="1" name="Group 1"/>
              <wp:cNvGraphicFramePr/>
              <a:graphic xmlns:a="http://schemas.openxmlformats.org/drawingml/2006/main">
                <a:graphicData uri="http://schemas.microsoft.com/office/word/2010/wordprocessingGroup">
                  <wpg:wgp>
                    <wpg:cNvGrpSpPr/>
                    <wpg:grpSpPr>
                      <a:xfrm>
                        <a:off x="0" y="0"/>
                        <a:ext cx="7598664" cy="566928"/>
                        <a:chOff x="0" y="0"/>
                        <a:chExt cx="7598410" cy="569595"/>
                      </a:xfrm>
                    </wpg:grpSpPr>
                    <pic:pic xmlns:pic="http://schemas.openxmlformats.org/drawingml/2006/picture">
                      <pic:nvPicPr>
                        <pic:cNvPr id="10" name="Content Placeholder 3" descr="Safe to Sleep logo"/>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98410" cy="569595"/>
                        </a:xfrm>
                        <a:prstGeom prst="rect">
                          <a:avLst/>
                        </a:prstGeom>
                      </pic:spPr>
                    </pic:pic>
                    <pic:pic xmlns:pic="http://schemas.openxmlformats.org/drawingml/2006/picture">
                      <pic:nvPicPr>
                        <pic:cNvPr id="8" name="Picture 8" descr="Eunice Kennedy Shriver National Institute of Child Health and Human Development (NICHD), NIH, logo"/>
                        <pic:cNvPicPr>
                          <a:picLocks noChangeAspect="1"/>
                        </pic:cNvPicPr>
                      </pic:nvPicPr>
                      <pic:blipFill>
                        <a:blip r:embed="rId2"/>
                        <a:stretch>
                          <a:fillRect/>
                        </a:stretch>
                      </pic:blipFill>
                      <pic:spPr>
                        <a:xfrm>
                          <a:off x="723900" y="127000"/>
                          <a:ext cx="2263140" cy="334645"/>
                        </a:xfrm>
                        <a:prstGeom prst="rect">
                          <a:avLst/>
                        </a:prstGeom>
                      </pic:spPr>
                    </pic:pic>
                    <pic:pic xmlns:pic="http://schemas.openxmlformats.org/drawingml/2006/picture">
                      <pic:nvPicPr>
                        <pic:cNvPr id="9" name="Picture 9" descr="U.S. Department of Health and Human Services Logo"/>
                        <pic:cNvPicPr>
                          <a:picLocks noChangeAspect="1"/>
                        </pic:cNvPicPr>
                      </pic:nvPicPr>
                      <pic:blipFill>
                        <a:blip r:embed="rId3"/>
                        <a:stretch>
                          <a:fillRect/>
                        </a:stretch>
                      </pic:blipFill>
                      <pic:spPr>
                        <a:xfrm>
                          <a:off x="76200" y="38100"/>
                          <a:ext cx="508635" cy="502920"/>
                        </a:xfrm>
                        <a:prstGeom prst="rect">
                          <a:avLst/>
                        </a:prstGeom>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6ACCACC" id="Group 1" o:spid="_x0000_s1026" style="position:absolute;margin-left:7.2pt;margin-top:7.2pt;width:598.3pt;height:44.65pt;z-index:251660288;mso-position-horizontal-relative:page;mso-position-vertical-relative:page;mso-width-relative:margin;mso-height-relative:margin" coordsize="7598410,569595" o:gfxdata="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B3gAAAAA&#10;UmdodGxvbmcAAAeQ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j/wAAAAAAAAOEJJTQQUAAAAAAAE&#10;AAAABDhCSU0EDAAAAAAECAAAAAEAAACgAAAAngAAAeAAAShAAAAD7AAYAAH/2P/tAAxBZG9iZV9D&#10;TQAB/+4ADkFkb2JlAGSAAAAAAf/bAIQADAgICAkIDAkJDBELCgsRFQ8MDA8VGBMTFRMTGBEMDAwM&#10;DAwRDAwMDAwMDAwMDAwMDAwMDAwMDAwMDAwMDAwMDAENCwsNDg0QDg4QFA4ODhQUDg4ODhQRDAwM&#10;DAwREQwMDAwMDBEMDAwMDAwMDAwMDAwMDAwMDAwMDAwMDAwMDAwM/8AAEQgAng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A4QAAAABSZ2h0&#10;bG9uZwAAC7g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CP/AAAAAAAAA4QklNBBQAAAAAAAQAAAAa&#10;OEJJTQQMAAAAAAPkAAAAAQAAAKAAAAAMAAAB4AAAFoAAAAPIABgAAf/Y/+0ADEFkb2JlX0NNAAH/&#10;7gAOQWRvYmUAZIAAAAAB/9sAhAAMCAgICQgMCQkMEQsKCxEVDwwMDxUYExMVExMYEQwMDAwMDBEM&#10;DAwMDAwMDAwMDAwMDAwMDAwMDAwMDAwMDAwMAQ0LCw0ODRAODhAUDg4OFBQODg4OFBEMDAwMDBER&#10;DAwMDAwMEQwMDAwMDAwMDAwMDAwMDAwMDAwMDAwMDAwMDAz/wAARCAAM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Dw/eHBhY2tldCBlbmQ9InciPz7/4gxYSUND&#10;X1BST0ZJTEUAAQEAAAxITGlubwIQAABtbnRyUkdCIFhZWiAHzgACAAkABgAxAABhY3NwTVNGVAAA&#10;AABJRUMgc1JHQgAAAAAAAAAAAAAAAQ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KDbDWzEA/1Uc6/9Yi3/Ee2bj+yPVJPh6FD2X9J+ve/de697917r3v3Xuve/de69791&#10;7p6wlJ56rzMLx01n5+hlP+bH+w5b/YD23I1Fp69Uc0HT9ml1Y6U/6hom/wCsgX/ifbUfx9Np8XSH&#10;9qen+ve/de697917qJXVsNBTSVM5sqcKo/VJIf0xp/if+N/j3ZELtpHWwCxoOgmrq2bIVMlTObs5&#10;sqgnTGg/TGg/oP8Aefr9T7MkQIukdKQAooOofu3W+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oVtvQ+HEUgIsZFeY/wCPlkLK&#10;f+Sbey6c1lPSZzVj09e2uq9e9+691737r3Uygg+4rIIiLqXDP/wRPWwP+uBb3VjRSeqsaCvQg+0v&#10;Sfr3v3Xuve/de6CDsXIeemSFGvElWkS2+jFUZ5H/ANuAB/xv2Y2SUap9OlcC0Negh9mPSrr3v3Xu&#10;ve/de697917r3v3Xuve/de697917pd7dwWgJkK1PWbNTQsP0D6rM4P5/1I/H1+trJJ5vwJ+fTMj/&#10;AIR0tfaTprr3v3XukNujLXJxlO3AsatlP1P6lgBH+3b/AGA/r7V28X+iN+XTsa/iPSI9q+n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pU7&#10;R/4ucv8A1BS/9bo/ae5/sx9v+Q9Ny/D0I/tD0x1737r3Xvfuvde9+690IlF/wCpP+oWn/wCtQ9pG&#10;+I9Jm+I9SfeutdcZP0P/AMEb/evfutjj0GntZ0p6Czcv/F5q/wDWp/8A3FT2YW/9kPz/AMPSiP4B&#10;0xe3ur9e9+691737r3Xvfuvde9+690JW1P8Ai1H/AKipv+hV9oLn+0/LpiX4ulN7Y6b697917ptz&#10;H/Frr/8AqFl/6F9uRf2i/b1ZPiHQQ+zLpT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ontent Placeholder 3" o:spid="_x0000_s1027" type="#_x0000_t75" alt="Safe to Sleep logo" style="position:absolute;width:7598410;height:5695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hy&#10;hFLEAAAA2wAAAA8AAABkcnMvZG93bnJldi54bWxEj0FrwkAQhe8F/8Mygre6sUgp0VVECNaDh1ov&#10;3obsmIRkZ0N2TaK/3jkUepvhvXnvm/V2dI3qqQuVZwOLeQKKOPe24sLA5Td7/wIVIrLFxjMZeFCA&#10;7WbytsbU+oF/qD/HQkkIhxQNlDG2qdYhL8lhmPuWWLSb7xxGWbtC2w4HCXeN/kiST+2wYmkosaV9&#10;SXl9vjsD/XNYPo71sX629+R6PXATT1lmzGw67lagIo3x3/x3/W0FX+jlFxlAb1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hyhFLEAAAA2wAAAA8AAAAAAAAAAAAAAAAAnAIA&#10;AGRycy9kb3ducmV2LnhtbFBLBQYAAAAABAAEAPcAAACNAwAAAAA=&#10;">
                <v:imagedata r:id="rId4" o:title="Safe to Sleep logo"/>
                <v:path arrowok="t"/>
              </v:shape>
              <v:shape id="Picture 8" o:spid="_x0000_s1028" type="#_x0000_t75" alt="Eunice Kennedy Shriver National Institute of Child Health and Human Development (NICHD), NIH, logo" style="position:absolute;left:723900;top:127000;width:2263140;height:3346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sK&#10;+t3CAAAA2gAAAA8AAABkcnMvZG93bnJldi54bWxET89rwjAUvg/2P4Q38DI0dWwq1bTo2MDDQKyi&#10;10fz1pQ1L6WJtvOvN4fBjh/f71U+2EZcqfO1YwXTSQKCuHS65krB8fA5XoDwAVlj45gU/JKHPHt8&#10;WGGqXc97uhahEjGEfYoKTAhtKqUvDVn0E9cSR+7bdRZDhF0ldYd9DLeNfEmSmbRYc2ww2NK7ofKn&#10;uFgF7evpduo3u/VH8jW/FaY8++e3s1Kjp2G9BBFoCP/iP/dWK4hb45V4A2R2B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LCvrdwgAAANoAAAAPAAAAAAAAAAAAAAAAAJwCAABk&#10;cnMvZG93bnJldi54bWxQSwUGAAAAAAQABAD3AAAAiwMAAAAA&#10;">
                <v:imagedata r:id="rId5" o:title="Eunice Kennedy Shriver National Institute of Child Health and Human Development (NICHD), NIH, logo"/>
                <v:path arrowok="t"/>
              </v:shape>
              <v:shape id="Picture 9" o:spid="_x0000_s1029" type="#_x0000_t75" alt="U.S. Department of Health and Human Services Logo" style="position:absolute;left:76200;top:38100;width:508635;height:5029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8R&#10;POnEAAAA2gAAAA8AAABkcnMvZG93bnJldi54bWxEj9FqwkAURN8L/YflFnzTTaOEGl2lFBWxiFT9&#10;gEv2mgSzd9PsRqNf7xaEPg4zc4aZzjtTiQs1rrSs4H0QgSDOrC45V3A8LPsfIJxH1lhZJgU3cjCf&#10;vb5MMdX2yj902ftcBAi7FBUU3teplC4ryKAb2Jo4eCfbGPRBNrnUDV4D3FQyjqJEGiw5LBRY01dB&#10;2XnfGgWHJBmPtqsN7W7fv4u2Hcb3zTBWqvfWfU5AeOr8f/jZXmsFY/i7Em6AnD0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8RPOnEAAAA2gAAAA8AAAAAAAAAAAAAAAAAnAIA&#10;AGRycy9kb3ducmV2LnhtbFBLBQYAAAAABAAEAPcAAACNAwAAAAA=&#10;">
                <v:imagedata r:id="rId6" o:title="U.S. Department of Health and Human Services Logo"/>
                <v:path arrowok="t"/>
              </v:shape>
              <w10:wrap anchorx="page" anchory="page"/>
            </v:group>
          </w:pict>
        </mc:Fallback>
      </mc:AlternateContent>
    </w:r>
  </w:p>
  <w:p w14:paraId="4D251C78" w14:textId="25B7E78F" w:rsidR="00D753AA" w:rsidRPr="00D753AA" w:rsidRDefault="00D753AA" w:rsidP="00D753A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2CED2B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390ADC"/>
    <w:multiLevelType w:val="hybridMultilevel"/>
    <w:tmpl w:val="9162E9E0"/>
    <w:lvl w:ilvl="0" w:tplc="EA0EE1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AC5286"/>
    <w:multiLevelType w:val="hybridMultilevel"/>
    <w:tmpl w:val="FF7608C2"/>
    <w:lvl w:ilvl="0" w:tplc="CDEEABF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043B10"/>
    <w:multiLevelType w:val="hybridMultilevel"/>
    <w:tmpl w:val="3A541964"/>
    <w:lvl w:ilvl="0" w:tplc="BBFC5D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A154B1"/>
    <w:multiLevelType w:val="multilevel"/>
    <w:tmpl w:val="9DE4CF66"/>
    <w:styleLink w:val="Style1"/>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nsid w:val="11117D78"/>
    <w:multiLevelType w:val="hybridMultilevel"/>
    <w:tmpl w:val="9558D534"/>
    <w:lvl w:ilvl="0" w:tplc="EA0EE1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F56620"/>
    <w:multiLevelType w:val="hybridMultilevel"/>
    <w:tmpl w:val="4B764D62"/>
    <w:lvl w:ilvl="0" w:tplc="EA0EE1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B51412"/>
    <w:multiLevelType w:val="hybridMultilevel"/>
    <w:tmpl w:val="6DF0253C"/>
    <w:lvl w:ilvl="0" w:tplc="EA0EE1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361619"/>
    <w:multiLevelType w:val="hybridMultilevel"/>
    <w:tmpl w:val="671E5F42"/>
    <w:lvl w:ilvl="0" w:tplc="F9946A76">
      <w:start w:val="1"/>
      <w:numFmt w:val="bullet"/>
      <w:pStyle w:val="ListS2S3"/>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C667588"/>
    <w:multiLevelType w:val="hybridMultilevel"/>
    <w:tmpl w:val="703E5812"/>
    <w:lvl w:ilvl="0" w:tplc="EA0EE1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2AC2453"/>
    <w:multiLevelType w:val="hybridMultilevel"/>
    <w:tmpl w:val="9F5E4060"/>
    <w:lvl w:ilvl="0" w:tplc="EA0EE1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DCC7664"/>
    <w:multiLevelType w:val="multilevel"/>
    <w:tmpl w:val="335464D2"/>
    <w:styleLink w:val="ListS2S"/>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nsid w:val="4348618B"/>
    <w:multiLevelType w:val="hybridMultilevel"/>
    <w:tmpl w:val="DF86AFA0"/>
    <w:lvl w:ilvl="0" w:tplc="5C64FB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BCA4BF2"/>
    <w:multiLevelType w:val="hybridMultilevel"/>
    <w:tmpl w:val="B4AA77FC"/>
    <w:lvl w:ilvl="0" w:tplc="EA0EE1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0760485"/>
    <w:multiLevelType w:val="hybridMultilevel"/>
    <w:tmpl w:val="31B6731E"/>
    <w:lvl w:ilvl="0" w:tplc="EA0EE1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7A464B5"/>
    <w:multiLevelType w:val="hybridMultilevel"/>
    <w:tmpl w:val="044E6CA6"/>
    <w:lvl w:ilvl="0" w:tplc="97B22AD8">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7AB0BC1"/>
    <w:multiLevelType w:val="hybridMultilevel"/>
    <w:tmpl w:val="F182A5DE"/>
    <w:lvl w:ilvl="0" w:tplc="CE8EC8A2">
      <w:start w:val="1"/>
      <w:numFmt w:val="lowerLetter"/>
      <w:pStyle w:val="ListS2S4"/>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D6666DD"/>
    <w:multiLevelType w:val="hybridMultilevel"/>
    <w:tmpl w:val="CD6E787C"/>
    <w:lvl w:ilvl="0" w:tplc="EA0EE1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F730DA7"/>
    <w:multiLevelType w:val="hybridMultilevel"/>
    <w:tmpl w:val="6B1226B6"/>
    <w:lvl w:ilvl="0" w:tplc="605AFA94">
      <w:start w:val="1"/>
      <w:numFmt w:val="decimal"/>
      <w:pStyle w:val="ListS2S2"/>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77AC6147"/>
    <w:multiLevelType w:val="hybridMultilevel"/>
    <w:tmpl w:val="F4A04994"/>
    <w:lvl w:ilvl="0" w:tplc="D764AD96">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BAD7712"/>
    <w:multiLevelType w:val="hybridMultilevel"/>
    <w:tmpl w:val="A13C1838"/>
    <w:lvl w:ilvl="0" w:tplc="EA0EE1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
  </w:num>
  <w:num w:numId="3">
    <w:abstractNumId w:val="19"/>
  </w:num>
  <w:num w:numId="4">
    <w:abstractNumId w:val="0"/>
  </w:num>
  <w:num w:numId="5">
    <w:abstractNumId w:val="20"/>
  </w:num>
  <w:num w:numId="6">
    <w:abstractNumId w:val="17"/>
  </w:num>
  <w:num w:numId="7">
    <w:abstractNumId w:val="3"/>
  </w:num>
  <w:num w:numId="8">
    <w:abstractNumId w:val="9"/>
  </w:num>
  <w:num w:numId="9">
    <w:abstractNumId w:val="5"/>
  </w:num>
  <w:num w:numId="10">
    <w:abstractNumId w:val="13"/>
  </w:num>
  <w:num w:numId="11">
    <w:abstractNumId w:val="7"/>
  </w:num>
  <w:num w:numId="12">
    <w:abstractNumId w:val="10"/>
  </w:num>
  <w:num w:numId="13">
    <w:abstractNumId w:val="14"/>
  </w:num>
  <w:num w:numId="14">
    <w:abstractNumId w:val="1"/>
  </w:num>
  <w:num w:numId="15">
    <w:abstractNumId w:val="6"/>
  </w:num>
  <w:num w:numId="16">
    <w:abstractNumId w:val="18"/>
  </w:num>
  <w:num w:numId="17">
    <w:abstractNumId w:val="8"/>
  </w:num>
  <w:num w:numId="18">
    <w:abstractNumId w:val="12"/>
  </w:num>
  <w:num w:numId="19">
    <w:abstractNumId w:val="16"/>
  </w:num>
  <w:num w:numId="20">
    <w:abstractNumId w:val="11"/>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drawingGridHorizontalSpacing w:val="120"/>
  <w:drawingGridVerticalSpacing w:val="163"/>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22FF"/>
    <w:rsid w:val="000062B0"/>
    <w:rsid w:val="00007668"/>
    <w:rsid w:val="000342E7"/>
    <w:rsid w:val="00044F5B"/>
    <w:rsid w:val="000471ED"/>
    <w:rsid w:val="00054C5F"/>
    <w:rsid w:val="00071F61"/>
    <w:rsid w:val="00081CDE"/>
    <w:rsid w:val="000953AD"/>
    <w:rsid w:val="000A79E7"/>
    <w:rsid w:val="000B0DA5"/>
    <w:rsid w:val="000C1794"/>
    <w:rsid w:val="000C63DC"/>
    <w:rsid w:val="000D1AD8"/>
    <w:rsid w:val="000D3CB7"/>
    <w:rsid w:val="00113763"/>
    <w:rsid w:val="001315A7"/>
    <w:rsid w:val="001405A5"/>
    <w:rsid w:val="0016109E"/>
    <w:rsid w:val="00164AF1"/>
    <w:rsid w:val="0019291F"/>
    <w:rsid w:val="001A5240"/>
    <w:rsid w:val="001B0474"/>
    <w:rsid w:val="001C4000"/>
    <w:rsid w:val="001D17D9"/>
    <w:rsid w:val="001D475E"/>
    <w:rsid w:val="001D575D"/>
    <w:rsid w:val="001D676B"/>
    <w:rsid w:val="001E6D9F"/>
    <w:rsid w:val="00222893"/>
    <w:rsid w:val="00227850"/>
    <w:rsid w:val="0023403D"/>
    <w:rsid w:val="00236F83"/>
    <w:rsid w:val="00244354"/>
    <w:rsid w:val="00247139"/>
    <w:rsid w:val="00251572"/>
    <w:rsid w:val="002617B5"/>
    <w:rsid w:val="0028183B"/>
    <w:rsid w:val="00293944"/>
    <w:rsid w:val="002C247F"/>
    <w:rsid w:val="002F5E73"/>
    <w:rsid w:val="0031787B"/>
    <w:rsid w:val="00322F90"/>
    <w:rsid w:val="00324A17"/>
    <w:rsid w:val="003337F3"/>
    <w:rsid w:val="00343E16"/>
    <w:rsid w:val="00371527"/>
    <w:rsid w:val="00384C78"/>
    <w:rsid w:val="00393A58"/>
    <w:rsid w:val="003B17E1"/>
    <w:rsid w:val="003D4498"/>
    <w:rsid w:val="003E788F"/>
    <w:rsid w:val="003F0A46"/>
    <w:rsid w:val="004030AC"/>
    <w:rsid w:val="00425F73"/>
    <w:rsid w:val="00430BCA"/>
    <w:rsid w:val="0044146C"/>
    <w:rsid w:val="0045280D"/>
    <w:rsid w:val="004549F9"/>
    <w:rsid w:val="00464D18"/>
    <w:rsid w:val="0046592A"/>
    <w:rsid w:val="004817F6"/>
    <w:rsid w:val="004A4CFD"/>
    <w:rsid w:val="004A6848"/>
    <w:rsid w:val="004C15B4"/>
    <w:rsid w:val="004C542A"/>
    <w:rsid w:val="004E690D"/>
    <w:rsid w:val="004F2803"/>
    <w:rsid w:val="00503A85"/>
    <w:rsid w:val="00506A46"/>
    <w:rsid w:val="0051365B"/>
    <w:rsid w:val="00515074"/>
    <w:rsid w:val="005221F5"/>
    <w:rsid w:val="005376D1"/>
    <w:rsid w:val="00545159"/>
    <w:rsid w:val="00561E04"/>
    <w:rsid w:val="00582798"/>
    <w:rsid w:val="005849F4"/>
    <w:rsid w:val="00586557"/>
    <w:rsid w:val="00590B67"/>
    <w:rsid w:val="00597BD8"/>
    <w:rsid w:val="005A598B"/>
    <w:rsid w:val="005C1D2D"/>
    <w:rsid w:val="005C21A7"/>
    <w:rsid w:val="005D102D"/>
    <w:rsid w:val="005D2464"/>
    <w:rsid w:val="005E023E"/>
    <w:rsid w:val="005F29C7"/>
    <w:rsid w:val="005F6F87"/>
    <w:rsid w:val="00607219"/>
    <w:rsid w:val="00612FB7"/>
    <w:rsid w:val="006467BF"/>
    <w:rsid w:val="006804E6"/>
    <w:rsid w:val="006A29BE"/>
    <w:rsid w:val="006C0FDC"/>
    <w:rsid w:val="006C61C7"/>
    <w:rsid w:val="006D5EF6"/>
    <w:rsid w:val="006E24EC"/>
    <w:rsid w:val="006F298D"/>
    <w:rsid w:val="006F4424"/>
    <w:rsid w:val="00701CF9"/>
    <w:rsid w:val="0070314D"/>
    <w:rsid w:val="0071302C"/>
    <w:rsid w:val="00752755"/>
    <w:rsid w:val="00771A94"/>
    <w:rsid w:val="00775DA7"/>
    <w:rsid w:val="007A44B2"/>
    <w:rsid w:val="007B0459"/>
    <w:rsid w:val="007B6B98"/>
    <w:rsid w:val="007C4CDF"/>
    <w:rsid w:val="00812201"/>
    <w:rsid w:val="00814819"/>
    <w:rsid w:val="00815FE2"/>
    <w:rsid w:val="00831083"/>
    <w:rsid w:val="00832686"/>
    <w:rsid w:val="00841301"/>
    <w:rsid w:val="00842818"/>
    <w:rsid w:val="00870832"/>
    <w:rsid w:val="00871D3C"/>
    <w:rsid w:val="008722D1"/>
    <w:rsid w:val="008802CD"/>
    <w:rsid w:val="00885B4B"/>
    <w:rsid w:val="008922FF"/>
    <w:rsid w:val="00896F75"/>
    <w:rsid w:val="008A0086"/>
    <w:rsid w:val="008A7531"/>
    <w:rsid w:val="008A7D11"/>
    <w:rsid w:val="008B0499"/>
    <w:rsid w:val="008B3FAD"/>
    <w:rsid w:val="008E4776"/>
    <w:rsid w:val="008E71A6"/>
    <w:rsid w:val="00913212"/>
    <w:rsid w:val="00915036"/>
    <w:rsid w:val="00930EAF"/>
    <w:rsid w:val="0093489F"/>
    <w:rsid w:val="00934F9F"/>
    <w:rsid w:val="009544A0"/>
    <w:rsid w:val="00954FD1"/>
    <w:rsid w:val="00955D49"/>
    <w:rsid w:val="00961299"/>
    <w:rsid w:val="0097513D"/>
    <w:rsid w:val="00975C74"/>
    <w:rsid w:val="00975F9A"/>
    <w:rsid w:val="00982EC1"/>
    <w:rsid w:val="009A1D9E"/>
    <w:rsid w:val="009A7E72"/>
    <w:rsid w:val="00A132DB"/>
    <w:rsid w:val="00A2570C"/>
    <w:rsid w:val="00A36393"/>
    <w:rsid w:val="00A416BE"/>
    <w:rsid w:val="00A460E3"/>
    <w:rsid w:val="00A479D4"/>
    <w:rsid w:val="00A776CA"/>
    <w:rsid w:val="00A82EF1"/>
    <w:rsid w:val="00A838B6"/>
    <w:rsid w:val="00A90A46"/>
    <w:rsid w:val="00AD11B3"/>
    <w:rsid w:val="00AD3F98"/>
    <w:rsid w:val="00B1037E"/>
    <w:rsid w:val="00B205B1"/>
    <w:rsid w:val="00B309FF"/>
    <w:rsid w:val="00B33E18"/>
    <w:rsid w:val="00B54614"/>
    <w:rsid w:val="00B61E82"/>
    <w:rsid w:val="00B91302"/>
    <w:rsid w:val="00BA0F8C"/>
    <w:rsid w:val="00BB14DB"/>
    <w:rsid w:val="00BB2DE3"/>
    <w:rsid w:val="00BC105E"/>
    <w:rsid w:val="00BD4161"/>
    <w:rsid w:val="00C33B17"/>
    <w:rsid w:val="00C33FA9"/>
    <w:rsid w:val="00C37911"/>
    <w:rsid w:val="00C620F7"/>
    <w:rsid w:val="00C87112"/>
    <w:rsid w:val="00C96819"/>
    <w:rsid w:val="00CA4FC7"/>
    <w:rsid w:val="00CF335E"/>
    <w:rsid w:val="00CF6335"/>
    <w:rsid w:val="00D128FC"/>
    <w:rsid w:val="00D16FD8"/>
    <w:rsid w:val="00D17F83"/>
    <w:rsid w:val="00D201CF"/>
    <w:rsid w:val="00D45392"/>
    <w:rsid w:val="00D753AA"/>
    <w:rsid w:val="00D76551"/>
    <w:rsid w:val="00DA1C30"/>
    <w:rsid w:val="00DA2CB3"/>
    <w:rsid w:val="00DB3F98"/>
    <w:rsid w:val="00DC172E"/>
    <w:rsid w:val="00DF02F9"/>
    <w:rsid w:val="00E00F7E"/>
    <w:rsid w:val="00E254D3"/>
    <w:rsid w:val="00E455E9"/>
    <w:rsid w:val="00E54128"/>
    <w:rsid w:val="00E64DFA"/>
    <w:rsid w:val="00E70007"/>
    <w:rsid w:val="00E70BD3"/>
    <w:rsid w:val="00E86EFD"/>
    <w:rsid w:val="00EB2435"/>
    <w:rsid w:val="00ED1668"/>
    <w:rsid w:val="00ED7B80"/>
    <w:rsid w:val="00F11FCA"/>
    <w:rsid w:val="00F1481C"/>
    <w:rsid w:val="00F241DB"/>
    <w:rsid w:val="00F33740"/>
    <w:rsid w:val="00F571F0"/>
    <w:rsid w:val="00F60FB3"/>
    <w:rsid w:val="00FA0937"/>
    <w:rsid w:val="00FA3468"/>
    <w:rsid w:val="00FB5DD0"/>
    <w:rsid w:val="00FB60D4"/>
    <w:rsid w:val="00FC61A6"/>
    <w:rsid w:val="00FD0984"/>
    <w:rsid w:val="00FD23DC"/>
    <w:rsid w:val="00FE40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EABA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29C7"/>
    <w:pPr>
      <w:autoSpaceDE w:val="0"/>
      <w:autoSpaceDN w:val="0"/>
      <w:adjustRightInd w:val="0"/>
      <w:spacing w:after="240" w:line="240" w:lineRule="auto"/>
    </w:pPr>
    <w:rPr>
      <w:rFonts w:ascii="Arial" w:hAnsi="Arial" w:cs="Arial"/>
      <w:color w:val="000000"/>
      <w:sz w:val="24"/>
      <w:szCs w:val="23"/>
    </w:rPr>
  </w:style>
  <w:style w:type="paragraph" w:styleId="Heading1">
    <w:name w:val="heading 1"/>
    <w:basedOn w:val="Normal"/>
    <w:next w:val="Heading2"/>
    <w:link w:val="Heading1Char"/>
    <w:qFormat/>
    <w:rsid w:val="005D102D"/>
    <w:pPr>
      <w:keepNext/>
      <w:autoSpaceDE/>
      <w:autoSpaceDN/>
      <w:adjustRightInd/>
      <w:spacing w:before="360"/>
      <w:jc w:val="center"/>
      <w:outlineLvl w:val="0"/>
    </w:pPr>
    <w:rPr>
      <w:rFonts w:eastAsia="Times New Roman"/>
      <w:b/>
      <w:bCs/>
      <w:color w:val="632E88"/>
      <w:sz w:val="32"/>
      <w:szCs w:val="32"/>
    </w:rPr>
  </w:style>
  <w:style w:type="paragraph" w:styleId="Heading2">
    <w:name w:val="heading 2"/>
    <w:next w:val="Heading3"/>
    <w:link w:val="Heading2Char"/>
    <w:uiPriority w:val="9"/>
    <w:unhideWhenUsed/>
    <w:qFormat/>
    <w:rsid w:val="00A479D4"/>
    <w:pPr>
      <w:keepNext/>
      <w:keepLines/>
      <w:spacing w:before="240" w:after="240"/>
      <w:outlineLvl w:val="1"/>
    </w:pPr>
    <w:rPr>
      <w:rFonts w:ascii="Arial" w:eastAsiaTheme="majorEastAsia" w:hAnsi="Arial" w:cs="Arial"/>
      <w:b/>
      <w:color w:val="632E87"/>
      <w:sz w:val="28"/>
      <w:szCs w:val="26"/>
    </w:rPr>
  </w:style>
  <w:style w:type="paragraph" w:styleId="Heading3">
    <w:name w:val="heading 3"/>
    <w:next w:val="Normal"/>
    <w:link w:val="Heading3Char"/>
    <w:uiPriority w:val="9"/>
    <w:unhideWhenUsed/>
    <w:qFormat/>
    <w:rsid w:val="00222893"/>
    <w:pPr>
      <w:spacing w:after="0"/>
      <w:outlineLvl w:val="2"/>
    </w:pPr>
    <w:rPr>
      <w:rFonts w:ascii="Arial" w:hAnsi="Arial" w:cs="Arial"/>
      <w:b/>
      <w:color w:val="632E88"/>
      <w:sz w:val="24"/>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D102D"/>
    <w:rPr>
      <w:rFonts w:ascii="Arial" w:eastAsia="Times New Roman" w:hAnsi="Arial" w:cs="Arial"/>
      <w:b/>
      <w:bCs/>
      <w:color w:val="632E88"/>
      <w:sz w:val="32"/>
      <w:szCs w:val="32"/>
    </w:rPr>
  </w:style>
  <w:style w:type="table" w:styleId="TableGrid">
    <w:name w:val="Table Grid"/>
    <w:basedOn w:val="TableNormal"/>
    <w:uiPriority w:val="39"/>
    <w:rsid w:val="00E700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122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2201"/>
    <w:rPr>
      <w:rFonts w:ascii="Segoe UI" w:eastAsia="Times New Roman" w:hAnsi="Segoe UI" w:cs="Segoe UI"/>
      <w:sz w:val="18"/>
      <w:szCs w:val="18"/>
    </w:rPr>
  </w:style>
  <w:style w:type="paragraph" w:styleId="Footer">
    <w:name w:val="footer"/>
    <w:basedOn w:val="Normal"/>
    <w:link w:val="FooterChar"/>
    <w:uiPriority w:val="99"/>
    <w:rsid w:val="00AD11B3"/>
    <w:pPr>
      <w:tabs>
        <w:tab w:val="center" w:pos="4320"/>
        <w:tab w:val="right" w:pos="8640"/>
      </w:tabs>
    </w:pPr>
    <w:rPr>
      <w:szCs w:val="24"/>
    </w:rPr>
  </w:style>
  <w:style w:type="character" w:customStyle="1" w:styleId="FooterChar">
    <w:name w:val="Footer Char"/>
    <w:basedOn w:val="DefaultParagraphFont"/>
    <w:link w:val="Footer"/>
    <w:uiPriority w:val="99"/>
    <w:rsid w:val="00AD11B3"/>
    <w:rPr>
      <w:rFonts w:ascii="Times New Roman" w:eastAsia="Times New Roman" w:hAnsi="Times New Roman" w:cs="Times New Roman"/>
      <w:sz w:val="24"/>
      <w:szCs w:val="24"/>
    </w:rPr>
  </w:style>
  <w:style w:type="paragraph" w:customStyle="1" w:styleId="Default">
    <w:name w:val="Default"/>
    <w:rsid w:val="00590B67"/>
    <w:pPr>
      <w:autoSpaceDE w:val="0"/>
      <w:autoSpaceDN w:val="0"/>
      <w:adjustRightInd w:val="0"/>
      <w:spacing w:after="240" w:line="240" w:lineRule="auto"/>
    </w:pPr>
    <w:rPr>
      <w:rFonts w:cs="Times New Roman"/>
      <w:color w:val="000000"/>
      <w:sz w:val="24"/>
      <w:szCs w:val="23"/>
    </w:rPr>
  </w:style>
  <w:style w:type="character" w:customStyle="1" w:styleId="Heading2Char">
    <w:name w:val="Heading 2 Char"/>
    <w:basedOn w:val="DefaultParagraphFont"/>
    <w:link w:val="Heading2"/>
    <w:uiPriority w:val="9"/>
    <w:rsid w:val="00A479D4"/>
    <w:rPr>
      <w:rFonts w:ascii="Arial" w:eastAsiaTheme="majorEastAsia" w:hAnsi="Arial" w:cs="Arial"/>
      <w:b/>
      <w:color w:val="632E87"/>
      <w:sz w:val="28"/>
      <w:szCs w:val="26"/>
    </w:rPr>
  </w:style>
  <w:style w:type="character" w:customStyle="1" w:styleId="Heading3Char">
    <w:name w:val="Heading 3 Char"/>
    <w:basedOn w:val="DefaultParagraphFont"/>
    <w:link w:val="Heading3"/>
    <w:uiPriority w:val="9"/>
    <w:rsid w:val="00222893"/>
    <w:rPr>
      <w:rFonts w:ascii="Arial" w:hAnsi="Arial" w:cs="Arial"/>
      <w:b/>
      <w:color w:val="632E88"/>
      <w:sz w:val="24"/>
      <w:szCs w:val="23"/>
    </w:rPr>
  </w:style>
  <w:style w:type="paragraph" w:styleId="ListParagraph">
    <w:name w:val="List Paragraph"/>
    <w:basedOn w:val="Normal"/>
    <w:uiPriority w:val="34"/>
    <w:qFormat/>
    <w:rsid w:val="00913212"/>
    <w:pPr>
      <w:ind w:left="720"/>
      <w:contextualSpacing/>
    </w:pPr>
  </w:style>
  <w:style w:type="character" w:styleId="Hyperlink">
    <w:name w:val="Hyperlink"/>
    <w:basedOn w:val="DefaultParagraphFont"/>
    <w:uiPriority w:val="99"/>
    <w:unhideWhenUsed/>
    <w:rsid w:val="001C4000"/>
    <w:rPr>
      <w:color w:val="0563C1" w:themeColor="hyperlink"/>
      <w:u w:val="single"/>
    </w:rPr>
  </w:style>
  <w:style w:type="paragraph" w:styleId="Header">
    <w:name w:val="header"/>
    <w:basedOn w:val="Normal"/>
    <w:link w:val="HeaderChar"/>
    <w:uiPriority w:val="99"/>
    <w:unhideWhenUsed/>
    <w:rsid w:val="00D753AA"/>
    <w:pPr>
      <w:tabs>
        <w:tab w:val="center" w:pos="4680"/>
        <w:tab w:val="right" w:pos="9360"/>
      </w:tabs>
      <w:spacing w:after="0"/>
    </w:pPr>
  </w:style>
  <w:style w:type="character" w:customStyle="1" w:styleId="HeaderChar">
    <w:name w:val="Header Char"/>
    <w:basedOn w:val="DefaultParagraphFont"/>
    <w:link w:val="Header"/>
    <w:uiPriority w:val="99"/>
    <w:rsid w:val="00D753AA"/>
    <w:rPr>
      <w:rFonts w:ascii="Arial" w:hAnsi="Arial" w:cs="Arial"/>
      <w:color w:val="000000"/>
      <w:sz w:val="24"/>
      <w:szCs w:val="23"/>
    </w:rPr>
  </w:style>
  <w:style w:type="character" w:styleId="PageNumber">
    <w:name w:val="page number"/>
    <w:basedOn w:val="DefaultParagraphFont"/>
    <w:uiPriority w:val="99"/>
    <w:semiHidden/>
    <w:unhideWhenUsed/>
    <w:rsid w:val="0046592A"/>
  </w:style>
  <w:style w:type="paragraph" w:customStyle="1" w:styleId="Body">
    <w:name w:val="Body"/>
    <w:qFormat/>
    <w:rsid w:val="00FD23DC"/>
    <w:pPr>
      <w:spacing w:after="200" w:line="240" w:lineRule="auto"/>
    </w:pPr>
    <w:rPr>
      <w:rFonts w:ascii="Arial" w:eastAsia="Times New Roman" w:hAnsi="Arial" w:cs="Arial"/>
      <w:sz w:val="20"/>
      <w:szCs w:val="20"/>
    </w:rPr>
  </w:style>
  <w:style w:type="table" w:customStyle="1" w:styleId="TableGrid1">
    <w:name w:val="Table Grid1"/>
    <w:basedOn w:val="TableNormal"/>
    <w:next w:val="TableGrid"/>
    <w:rsid w:val="00BD416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96819"/>
    <w:rPr>
      <w:sz w:val="16"/>
      <w:szCs w:val="16"/>
    </w:rPr>
  </w:style>
  <w:style w:type="paragraph" w:styleId="CommentText">
    <w:name w:val="annotation text"/>
    <w:basedOn w:val="Normal"/>
    <w:link w:val="CommentTextChar"/>
    <w:uiPriority w:val="99"/>
    <w:semiHidden/>
    <w:unhideWhenUsed/>
    <w:rsid w:val="00C96819"/>
    <w:rPr>
      <w:sz w:val="20"/>
      <w:szCs w:val="20"/>
    </w:rPr>
  </w:style>
  <w:style w:type="character" w:customStyle="1" w:styleId="CommentTextChar">
    <w:name w:val="Comment Text Char"/>
    <w:basedOn w:val="DefaultParagraphFont"/>
    <w:link w:val="CommentText"/>
    <w:uiPriority w:val="99"/>
    <w:semiHidden/>
    <w:rsid w:val="00C96819"/>
    <w:rPr>
      <w:rFonts w:ascii="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C96819"/>
    <w:rPr>
      <w:b/>
      <w:bCs/>
    </w:rPr>
  </w:style>
  <w:style w:type="character" w:customStyle="1" w:styleId="CommentSubjectChar">
    <w:name w:val="Comment Subject Char"/>
    <w:basedOn w:val="CommentTextChar"/>
    <w:link w:val="CommentSubject"/>
    <w:uiPriority w:val="99"/>
    <w:semiHidden/>
    <w:rsid w:val="00C96819"/>
    <w:rPr>
      <w:rFonts w:ascii="Arial" w:hAnsi="Arial" w:cs="Arial"/>
      <w:b/>
      <w:bCs/>
      <w:color w:val="000000"/>
      <w:sz w:val="20"/>
      <w:szCs w:val="20"/>
    </w:rPr>
  </w:style>
  <w:style w:type="paragraph" w:customStyle="1" w:styleId="IntroBodyS2S">
    <w:name w:val="Intro Body S2S"/>
    <w:basedOn w:val="Normal"/>
    <w:qFormat/>
    <w:rsid w:val="00393A58"/>
    <w:pPr>
      <w:autoSpaceDE/>
      <w:autoSpaceDN/>
      <w:adjustRightInd/>
      <w:spacing w:line="264" w:lineRule="auto"/>
    </w:pPr>
    <w:rPr>
      <w:rFonts w:eastAsia="Times New Roman"/>
      <w:color w:val="auto"/>
      <w:sz w:val="22"/>
      <w:szCs w:val="22"/>
    </w:rPr>
  </w:style>
  <w:style w:type="numbering" w:customStyle="1" w:styleId="ListS2S">
    <w:name w:val="List S2S"/>
    <w:basedOn w:val="NoList"/>
    <w:uiPriority w:val="99"/>
    <w:rsid w:val="0070314D"/>
    <w:pPr>
      <w:numPr>
        <w:numId w:val="20"/>
      </w:numPr>
    </w:pPr>
  </w:style>
  <w:style w:type="numbering" w:customStyle="1" w:styleId="Style1">
    <w:name w:val="Style1"/>
    <w:basedOn w:val="NoList"/>
    <w:uiPriority w:val="99"/>
    <w:rsid w:val="0093489F"/>
    <w:pPr>
      <w:numPr>
        <w:numId w:val="21"/>
      </w:numPr>
    </w:pPr>
  </w:style>
  <w:style w:type="paragraph" w:customStyle="1" w:styleId="ListS2S1">
    <w:name w:val="List S2S1"/>
    <w:basedOn w:val="Normal"/>
    <w:qFormat/>
    <w:rsid w:val="0093489F"/>
    <w:pPr>
      <w:autoSpaceDE/>
      <w:autoSpaceDN/>
      <w:adjustRightInd/>
      <w:spacing w:before="120" w:after="120" w:line="286" w:lineRule="auto"/>
      <w:ind w:left="360" w:right="360" w:hanging="360"/>
      <w:contextualSpacing/>
    </w:pPr>
    <w:rPr>
      <w:rFonts w:eastAsia="Times New Roman"/>
      <w:b/>
      <w:color w:val="auto"/>
      <w:sz w:val="22"/>
      <w:szCs w:val="22"/>
    </w:rPr>
  </w:style>
  <w:style w:type="paragraph" w:customStyle="1" w:styleId="ListS2S2">
    <w:name w:val="List S2S2"/>
    <w:basedOn w:val="Normal"/>
    <w:qFormat/>
    <w:rsid w:val="00831083"/>
    <w:pPr>
      <w:numPr>
        <w:numId w:val="16"/>
      </w:numPr>
      <w:autoSpaceDE/>
      <w:autoSpaceDN/>
      <w:adjustRightInd/>
      <w:spacing w:before="120" w:after="120" w:line="286" w:lineRule="auto"/>
      <w:contextualSpacing/>
    </w:pPr>
    <w:rPr>
      <w:rFonts w:eastAsia="Times New Roman"/>
      <w:b/>
      <w:color w:val="auto"/>
      <w:sz w:val="22"/>
      <w:szCs w:val="22"/>
    </w:rPr>
  </w:style>
  <w:style w:type="paragraph" w:customStyle="1" w:styleId="ListS2S3">
    <w:name w:val="List S2S3"/>
    <w:basedOn w:val="Normal"/>
    <w:qFormat/>
    <w:rsid w:val="00FB5DD0"/>
    <w:pPr>
      <w:numPr>
        <w:numId w:val="17"/>
      </w:numPr>
      <w:autoSpaceDE/>
      <w:autoSpaceDN/>
      <w:adjustRightInd/>
      <w:spacing w:after="120" w:line="286" w:lineRule="auto"/>
    </w:pPr>
    <w:rPr>
      <w:rFonts w:eastAsia="Times New Roman"/>
      <w:b/>
      <w:color w:val="auto"/>
      <w:sz w:val="22"/>
      <w:szCs w:val="22"/>
    </w:rPr>
  </w:style>
  <w:style w:type="paragraph" w:customStyle="1" w:styleId="ListS2S4">
    <w:name w:val="List S2S4"/>
    <w:basedOn w:val="Normal"/>
    <w:qFormat/>
    <w:rsid w:val="00975F9A"/>
    <w:pPr>
      <w:numPr>
        <w:numId w:val="19"/>
      </w:numPr>
      <w:autoSpaceDE/>
      <w:autoSpaceDN/>
      <w:adjustRightInd/>
      <w:spacing w:before="120" w:after="120" w:line="286" w:lineRule="auto"/>
    </w:pPr>
    <w:rPr>
      <w:rFonts w:eastAsia="Times New Roman"/>
      <w:color w:val="auto"/>
      <w:sz w:val="22"/>
      <w:szCs w:val="22"/>
    </w:rPr>
  </w:style>
  <w:style w:type="character" w:styleId="PlaceholderText">
    <w:name w:val="Placeholder Text"/>
    <w:basedOn w:val="DefaultParagraphFont"/>
    <w:uiPriority w:val="99"/>
    <w:rsid w:val="00244354"/>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29C7"/>
    <w:pPr>
      <w:autoSpaceDE w:val="0"/>
      <w:autoSpaceDN w:val="0"/>
      <w:adjustRightInd w:val="0"/>
      <w:spacing w:after="240" w:line="240" w:lineRule="auto"/>
    </w:pPr>
    <w:rPr>
      <w:rFonts w:ascii="Arial" w:hAnsi="Arial" w:cs="Arial"/>
      <w:color w:val="000000"/>
      <w:sz w:val="24"/>
      <w:szCs w:val="23"/>
    </w:rPr>
  </w:style>
  <w:style w:type="paragraph" w:styleId="Heading1">
    <w:name w:val="heading 1"/>
    <w:basedOn w:val="Normal"/>
    <w:next w:val="Heading2"/>
    <w:link w:val="Heading1Char"/>
    <w:qFormat/>
    <w:rsid w:val="005D102D"/>
    <w:pPr>
      <w:keepNext/>
      <w:autoSpaceDE/>
      <w:autoSpaceDN/>
      <w:adjustRightInd/>
      <w:spacing w:before="360"/>
      <w:jc w:val="center"/>
      <w:outlineLvl w:val="0"/>
    </w:pPr>
    <w:rPr>
      <w:rFonts w:eastAsia="Times New Roman"/>
      <w:b/>
      <w:bCs/>
      <w:color w:val="632E88"/>
      <w:sz w:val="32"/>
      <w:szCs w:val="32"/>
    </w:rPr>
  </w:style>
  <w:style w:type="paragraph" w:styleId="Heading2">
    <w:name w:val="heading 2"/>
    <w:next w:val="Heading3"/>
    <w:link w:val="Heading2Char"/>
    <w:uiPriority w:val="9"/>
    <w:unhideWhenUsed/>
    <w:qFormat/>
    <w:rsid w:val="00A479D4"/>
    <w:pPr>
      <w:keepNext/>
      <w:keepLines/>
      <w:spacing w:before="240" w:after="240"/>
      <w:outlineLvl w:val="1"/>
    </w:pPr>
    <w:rPr>
      <w:rFonts w:ascii="Arial" w:eastAsiaTheme="majorEastAsia" w:hAnsi="Arial" w:cs="Arial"/>
      <w:b/>
      <w:color w:val="632E87"/>
      <w:sz w:val="28"/>
      <w:szCs w:val="26"/>
    </w:rPr>
  </w:style>
  <w:style w:type="paragraph" w:styleId="Heading3">
    <w:name w:val="heading 3"/>
    <w:next w:val="Normal"/>
    <w:link w:val="Heading3Char"/>
    <w:uiPriority w:val="9"/>
    <w:unhideWhenUsed/>
    <w:qFormat/>
    <w:rsid w:val="00222893"/>
    <w:pPr>
      <w:spacing w:after="0"/>
      <w:outlineLvl w:val="2"/>
    </w:pPr>
    <w:rPr>
      <w:rFonts w:ascii="Arial" w:hAnsi="Arial" w:cs="Arial"/>
      <w:b/>
      <w:color w:val="632E88"/>
      <w:sz w:val="24"/>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D102D"/>
    <w:rPr>
      <w:rFonts w:ascii="Arial" w:eastAsia="Times New Roman" w:hAnsi="Arial" w:cs="Arial"/>
      <w:b/>
      <w:bCs/>
      <w:color w:val="632E88"/>
      <w:sz w:val="32"/>
      <w:szCs w:val="32"/>
    </w:rPr>
  </w:style>
  <w:style w:type="table" w:styleId="TableGrid">
    <w:name w:val="Table Grid"/>
    <w:basedOn w:val="TableNormal"/>
    <w:uiPriority w:val="39"/>
    <w:rsid w:val="00E700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122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2201"/>
    <w:rPr>
      <w:rFonts w:ascii="Segoe UI" w:eastAsia="Times New Roman" w:hAnsi="Segoe UI" w:cs="Segoe UI"/>
      <w:sz w:val="18"/>
      <w:szCs w:val="18"/>
    </w:rPr>
  </w:style>
  <w:style w:type="paragraph" w:styleId="Footer">
    <w:name w:val="footer"/>
    <w:basedOn w:val="Normal"/>
    <w:link w:val="FooterChar"/>
    <w:uiPriority w:val="99"/>
    <w:rsid w:val="00AD11B3"/>
    <w:pPr>
      <w:tabs>
        <w:tab w:val="center" w:pos="4320"/>
        <w:tab w:val="right" w:pos="8640"/>
      </w:tabs>
    </w:pPr>
    <w:rPr>
      <w:szCs w:val="24"/>
    </w:rPr>
  </w:style>
  <w:style w:type="character" w:customStyle="1" w:styleId="FooterChar">
    <w:name w:val="Footer Char"/>
    <w:basedOn w:val="DefaultParagraphFont"/>
    <w:link w:val="Footer"/>
    <w:uiPriority w:val="99"/>
    <w:rsid w:val="00AD11B3"/>
    <w:rPr>
      <w:rFonts w:ascii="Times New Roman" w:eastAsia="Times New Roman" w:hAnsi="Times New Roman" w:cs="Times New Roman"/>
      <w:sz w:val="24"/>
      <w:szCs w:val="24"/>
    </w:rPr>
  </w:style>
  <w:style w:type="paragraph" w:customStyle="1" w:styleId="Default">
    <w:name w:val="Default"/>
    <w:rsid w:val="00590B67"/>
    <w:pPr>
      <w:autoSpaceDE w:val="0"/>
      <w:autoSpaceDN w:val="0"/>
      <w:adjustRightInd w:val="0"/>
      <w:spacing w:after="240" w:line="240" w:lineRule="auto"/>
    </w:pPr>
    <w:rPr>
      <w:rFonts w:cs="Times New Roman"/>
      <w:color w:val="000000"/>
      <w:sz w:val="24"/>
      <w:szCs w:val="23"/>
    </w:rPr>
  </w:style>
  <w:style w:type="character" w:customStyle="1" w:styleId="Heading2Char">
    <w:name w:val="Heading 2 Char"/>
    <w:basedOn w:val="DefaultParagraphFont"/>
    <w:link w:val="Heading2"/>
    <w:uiPriority w:val="9"/>
    <w:rsid w:val="00A479D4"/>
    <w:rPr>
      <w:rFonts w:ascii="Arial" w:eastAsiaTheme="majorEastAsia" w:hAnsi="Arial" w:cs="Arial"/>
      <w:b/>
      <w:color w:val="632E87"/>
      <w:sz w:val="28"/>
      <w:szCs w:val="26"/>
    </w:rPr>
  </w:style>
  <w:style w:type="character" w:customStyle="1" w:styleId="Heading3Char">
    <w:name w:val="Heading 3 Char"/>
    <w:basedOn w:val="DefaultParagraphFont"/>
    <w:link w:val="Heading3"/>
    <w:uiPriority w:val="9"/>
    <w:rsid w:val="00222893"/>
    <w:rPr>
      <w:rFonts w:ascii="Arial" w:hAnsi="Arial" w:cs="Arial"/>
      <w:b/>
      <w:color w:val="632E88"/>
      <w:sz w:val="24"/>
      <w:szCs w:val="23"/>
    </w:rPr>
  </w:style>
  <w:style w:type="paragraph" w:styleId="ListParagraph">
    <w:name w:val="List Paragraph"/>
    <w:basedOn w:val="Normal"/>
    <w:uiPriority w:val="34"/>
    <w:qFormat/>
    <w:rsid w:val="00913212"/>
    <w:pPr>
      <w:ind w:left="720"/>
      <w:contextualSpacing/>
    </w:pPr>
  </w:style>
  <w:style w:type="character" w:styleId="Hyperlink">
    <w:name w:val="Hyperlink"/>
    <w:basedOn w:val="DefaultParagraphFont"/>
    <w:uiPriority w:val="99"/>
    <w:unhideWhenUsed/>
    <w:rsid w:val="001C4000"/>
    <w:rPr>
      <w:color w:val="0563C1" w:themeColor="hyperlink"/>
      <w:u w:val="single"/>
    </w:rPr>
  </w:style>
  <w:style w:type="paragraph" w:styleId="Header">
    <w:name w:val="header"/>
    <w:basedOn w:val="Normal"/>
    <w:link w:val="HeaderChar"/>
    <w:uiPriority w:val="99"/>
    <w:unhideWhenUsed/>
    <w:rsid w:val="00D753AA"/>
    <w:pPr>
      <w:tabs>
        <w:tab w:val="center" w:pos="4680"/>
        <w:tab w:val="right" w:pos="9360"/>
      </w:tabs>
      <w:spacing w:after="0"/>
    </w:pPr>
  </w:style>
  <w:style w:type="character" w:customStyle="1" w:styleId="HeaderChar">
    <w:name w:val="Header Char"/>
    <w:basedOn w:val="DefaultParagraphFont"/>
    <w:link w:val="Header"/>
    <w:uiPriority w:val="99"/>
    <w:rsid w:val="00D753AA"/>
    <w:rPr>
      <w:rFonts w:ascii="Arial" w:hAnsi="Arial" w:cs="Arial"/>
      <w:color w:val="000000"/>
      <w:sz w:val="24"/>
      <w:szCs w:val="23"/>
    </w:rPr>
  </w:style>
  <w:style w:type="character" w:styleId="PageNumber">
    <w:name w:val="page number"/>
    <w:basedOn w:val="DefaultParagraphFont"/>
    <w:uiPriority w:val="99"/>
    <w:semiHidden/>
    <w:unhideWhenUsed/>
    <w:rsid w:val="0046592A"/>
  </w:style>
  <w:style w:type="paragraph" w:customStyle="1" w:styleId="Body">
    <w:name w:val="Body"/>
    <w:qFormat/>
    <w:rsid w:val="00FD23DC"/>
    <w:pPr>
      <w:spacing w:after="200" w:line="240" w:lineRule="auto"/>
    </w:pPr>
    <w:rPr>
      <w:rFonts w:ascii="Arial" w:eastAsia="Times New Roman" w:hAnsi="Arial" w:cs="Arial"/>
      <w:sz w:val="20"/>
      <w:szCs w:val="20"/>
    </w:rPr>
  </w:style>
  <w:style w:type="table" w:customStyle="1" w:styleId="TableGrid1">
    <w:name w:val="Table Grid1"/>
    <w:basedOn w:val="TableNormal"/>
    <w:next w:val="TableGrid"/>
    <w:rsid w:val="00BD416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96819"/>
    <w:rPr>
      <w:sz w:val="16"/>
      <w:szCs w:val="16"/>
    </w:rPr>
  </w:style>
  <w:style w:type="paragraph" w:styleId="CommentText">
    <w:name w:val="annotation text"/>
    <w:basedOn w:val="Normal"/>
    <w:link w:val="CommentTextChar"/>
    <w:uiPriority w:val="99"/>
    <w:semiHidden/>
    <w:unhideWhenUsed/>
    <w:rsid w:val="00C96819"/>
    <w:rPr>
      <w:sz w:val="20"/>
      <w:szCs w:val="20"/>
    </w:rPr>
  </w:style>
  <w:style w:type="character" w:customStyle="1" w:styleId="CommentTextChar">
    <w:name w:val="Comment Text Char"/>
    <w:basedOn w:val="DefaultParagraphFont"/>
    <w:link w:val="CommentText"/>
    <w:uiPriority w:val="99"/>
    <w:semiHidden/>
    <w:rsid w:val="00C96819"/>
    <w:rPr>
      <w:rFonts w:ascii="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C96819"/>
    <w:rPr>
      <w:b/>
      <w:bCs/>
    </w:rPr>
  </w:style>
  <w:style w:type="character" w:customStyle="1" w:styleId="CommentSubjectChar">
    <w:name w:val="Comment Subject Char"/>
    <w:basedOn w:val="CommentTextChar"/>
    <w:link w:val="CommentSubject"/>
    <w:uiPriority w:val="99"/>
    <w:semiHidden/>
    <w:rsid w:val="00C96819"/>
    <w:rPr>
      <w:rFonts w:ascii="Arial" w:hAnsi="Arial" w:cs="Arial"/>
      <w:b/>
      <w:bCs/>
      <w:color w:val="000000"/>
      <w:sz w:val="20"/>
      <w:szCs w:val="20"/>
    </w:rPr>
  </w:style>
  <w:style w:type="paragraph" w:customStyle="1" w:styleId="IntroBodyS2S">
    <w:name w:val="Intro Body S2S"/>
    <w:basedOn w:val="Normal"/>
    <w:qFormat/>
    <w:rsid w:val="00393A58"/>
    <w:pPr>
      <w:autoSpaceDE/>
      <w:autoSpaceDN/>
      <w:adjustRightInd/>
      <w:spacing w:line="264" w:lineRule="auto"/>
    </w:pPr>
    <w:rPr>
      <w:rFonts w:eastAsia="Times New Roman"/>
      <w:color w:val="auto"/>
      <w:sz w:val="22"/>
      <w:szCs w:val="22"/>
    </w:rPr>
  </w:style>
  <w:style w:type="numbering" w:customStyle="1" w:styleId="ListS2S">
    <w:name w:val="List S2S"/>
    <w:basedOn w:val="NoList"/>
    <w:uiPriority w:val="99"/>
    <w:rsid w:val="0070314D"/>
    <w:pPr>
      <w:numPr>
        <w:numId w:val="20"/>
      </w:numPr>
    </w:pPr>
  </w:style>
  <w:style w:type="numbering" w:customStyle="1" w:styleId="Style1">
    <w:name w:val="Style1"/>
    <w:basedOn w:val="NoList"/>
    <w:uiPriority w:val="99"/>
    <w:rsid w:val="0093489F"/>
    <w:pPr>
      <w:numPr>
        <w:numId w:val="21"/>
      </w:numPr>
    </w:pPr>
  </w:style>
  <w:style w:type="paragraph" w:customStyle="1" w:styleId="ListS2S1">
    <w:name w:val="List S2S1"/>
    <w:basedOn w:val="Normal"/>
    <w:qFormat/>
    <w:rsid w:val="0093489F"/>
    <w:pPr>
      <w:autoSpaceDE/>
      <w:autoSpaceDN/>
      <w:adjustRightInd/>
      <w:spacing w:before="120" w:after="120" w:line="286" w:lineRule="auto"/>
      <w:ind w:left="360" w:right="360" w:hanging="360"/>
      <w:contextualSpacing/>
    </w:pPr>
    <w:rPr>
      <w:rFonts w:eastAsia="Times New Roman"/>
      <w:b/>
      <w:color w:val="auto"/>
      <w:sz w:val="22"/>
      <w:szCs w:val="22"/>
    </w:rPr>
  </w:style>
  <w:style w:type="paragraph" w:customStyle="1" w:styleId="ListS2S2">
    <w:name w:val="List S2S2"/>
    <w:basedOn w:val="Normal"/>
    <w:qFormat/>
    <w:rsid w:val="00831083"/>
    <w:pPr>
      <w:numPr>
        <w:numId w:val="16"/>
      </w:numPr>
      <w:autoSpaceDE/>
      <w:autoSpaceDN/>
      <w:adjustRightInd/>
      <w:spacing w:before="120" w:after="120" w:line="286" w:lineRule="auto"/>
      <w:contextualSpacing/>
    </w:pPr>
    <w:rPr>
      <w:rFonts w:eastAsia="Times New Roman"/>
      <w:b/>
      <w:color w:val="auto"/>
      <w:sz w:val="22"/>
      <w:szCs w:val="22"/>
    </w:rPr>
  </w:style>
  <w:style w:type="paragraph" w:customStyle="1" w:styleId="ListS2S3">
    <w:name w:val="List S2S3"/>
    <w:basedOn w:val="Normal"/>
    <w:qFormat/>
    <w:rsid w:val="00FB5DD0"/>
    <w:pPr>
      <w:numPr>
        <w:numId w:val="17"/>
      </w:numPr>
      <w:autoSpaceDE/>
      <w:autoSpaceDN/>
      <w:adjustRightInd/>
      <w:spacing w:after="120" w:line="286" w:lineRule="auto"/>
    </w:pPr>
    <w:rPr>
      <w:rFonts w:eastAsia="Times New Roman"/>
      <w:b/>
      <w:color w:val="auto"/>
      <w:sz w:val="22"/>
      <w:szCs w:val="22"/>
    </w:rPr>
  </w:style>
  <w:style w:type="paragraph" w:customStyle="1" w:styleId="ListS2S4">
    <w:name w:val="List S2S4"/>
    <w:basedOn w:val="Normal"/>
    <w:qFormat/>
    <w:rsid w:val="00975F9A"/>
    <w:pPr>
      <w:numPr>
        <w:numId w:val="19"/>
      </w:numPr>
      <w:autoSpaceDE/>
      <w:autoSpaceDN/>
      <w:adjustRightInd/>
      <w:spacing w:before="120" w:after="120" w:line="286" w:lineRule="auto"/>
    </w:pPr>
    <w:rPr>
      <w:rFonts w:eastAsia="Times New Roman"/>
      <w:color w:val="auto"/>
      <w:sz w:val="22"/>
      <w:szCs w:val="22"/>
    </w:rPr>
  </w:style>
  <w:style w:type="character" w:styleId="PlaceholderText">
    <w:name w:val="Placeholder Text"/>
    <w:basedOn w:val="DefaultParagraphFont"/>
    <w:uiPriority w:val="99"/>
    <w:rsid w:val="0024435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32412">
      <w:bodyDiv w:val="1"/>
      <w:marLeft w:val="0"/>
      <w:marRight w:val="0"/>
      <w:marTop w:val="0"/>
      <w:marBottom w:val="0"/>
      <w:divBdr>
        <w:top w:val="none" w:sz="0" w:space="0" w:color="auto"/>
        <w:left w:val="none" w:sz="0" w:space="0" w:color="auto"/>
        <w:bottom w:val="none" w:sz="0" w:space="0" w:color="auto"/>
        <w:right w:val="none" w:sz="0" w:space="0" w:color="auto"/>
      </w:divBdr>
    </w:div>
    <w:div w:id="428350843">
      <w:bodyDiv w:val="1"/>
      <w:marLeft w:val="0"/>
      <w:marRight w:val="0"/>
      <w:marTop w:val="0"/>
      <w:marBottom w:val="0"/>
      <w:divBdr>
        <w:top w:val="none" w:sz="0" w:space="0" w:color="auto"/>
        <w:left w:val="none" w:sz="0" w:space="0" w:color="auto"/>
        <w:bottom w:val="none" w:sz="0" w:space="0" w:color="auto"/>
        <w:right w:val="none" w:sz="0" w:space="0" w:color="auto"/>
      </w:divBdr>
    </w:div>
    <w:div w:id="2107459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3" Type="http://schemas.openxmlformats.org/officeDocument/2006/relationships/image" Target="media/image3.tif"/><Relationship Id="rId2" Type="http://schemas.openxmlformats.org/officeDocument/2006/relationships/image" Target="media/image2.png"/><Relationship Id="rId1" Type="http://schemas.openxmlformats.org/officeDocument/2006/relationships/image" Target="media/image1.jp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berry\Downloads\ALS2S_Word_Template%20(9).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8CE7C358448F74F852F5D8A4C38F596"/>
        <w:category>
          <w:name w:val="General"/>
          <w:gallery w:val="placeholder"/>
        </w:category>
        <w:types>
          <w:type w:val="bbPlcHdr"/>
        </w:types>
        <w:behaviors>
          <w:behavior w:val="content"/>
        </w:behaviors>
        <w:guid w:val="{467559B2-C2A2-3443-A70B-FABD2DBF9090}"/>
      </w:docPartPr>
      <w:docPartBody>
        <w:p w:rsidR="0079246D" w:rsidRDefault="00972561" w:rsidP="00972561">
          <w:pPr>
            <w:pStyle w:val="C8CE7C358448F74F852F5D8A4C38F596"/>
          </w:pPr>
          <w:r w:rsidRPr="00457051">
            <w:rPr>
              <w:rStyle w:val="PlaceholderText"/>
            </w:rPr>
            <w:t>Click or tap here to enter text.</w:t>
          </w:r>
        </w:p>
      </w:docPartBody>
    </w:docPart>
    <w:docPart>
      <w:docPartPr>
        <w:name w:val="EE23881B6AB4B74EAFF47922ACE0BB5D"/>
        <w:category>
          <w:name w:val="General"/>
          <w:gallery w:val="placeholder"/>
        </w:category>
        <w:types>
          <w:type w:val="bbPlcHdr"/>
        </w:types>
        <w:behaviors>
          <w:behavior w:val="content"/>
        </w:behaviors>
        <w:guid w:val="{9D5E9A6E-61D4-EF49-859B-CD3A606B7224}"/>
      </w:docPartPr>
      <w:docPartBody>
        <w:p w:rsidR="0079246D" w:rsidRDefault="00972561" w:rsidP="00972561">
          <w:pPr>
            <w:pStyle w:val="EE23881B6AB4B74EAFF47922ACE0BB5D"/>
          </w:pPr>
          <w:r w:rsidRPr="00457051">
            <w:rPr>
              <w:rStyle w:val="PlaceholderText"/>
            </w:rPr>
            <w:t>Click or tap here to enter text.</w:t>
          </w:r>
        </w:p>
      </w:docPartBody>
    </w:docPart>
    <w:docPart>
      <w:docPartPr>
        <w:name w:val="8858BBB402966E49BC0113AAEC93FB34"/>
        <w:category>
          <w:name w:val="General"/>
          <w:gallery w:val="placeholder"/>
        </w:category>
        <w:types>
          <w:type w:val="bbPlcHdr"/>
        </w:types>
        <w:behaviors>
          <w:behavior w:val="content"/>
        </w:behaviors>
        <w:guid w:val="{CCE92C67-3AAE-1648-A15D-3EB078604F9F}"/>
      </w:docPartPr>
      <w:docPartBody>
        <w:p w:rsidR="0079246D" w:rsidRDefault="00972561" w:rsidP="00972561">
          <w:pPr>
            <w:pStyle w:val="8858BBB402966E49BC0113AAEC93FB34"/>
          </w:pPr>
          <w:r w:rsidRPr="00457051">
            <w:rPr>
              <w:rStyle w:val="PlaceholderText"/>
            </w:rPr>
            <w:t>Click or tap here to enter text.</w:t>
          </w:r>
        </w:p>
      </w:docPartBody>
    </w:docPart>
    <w:docPart>
      <w:docPartPr>
        <w:name w:val="F90D2CDACF9CDA4ABB6EC86DD90C4527"/>
        <w:category>
          <w:name w:val="General"/>
          <w:gallery w:val="placeholder"/>
        </w:category>
        <w:types>
          <w:type w:val="bbPlcHdr"/>
        </w:types>
        <w:behaviors>
          <w:behavior w:val="content"/>
        </w:behaviors>
        <w:guid w:val="{58C47556-FBA8-4043-876F-42192ABEAD26}"/>
      </w:docPartPr>
      <w:docPartBody>
        <w:p w:rsidR="0079246D" w:rsidRDefault="00972561" w:rsidP="00972561">
          <w:pPr>
            <w:pStyle w:val="F90D2CDACF9CDA4ABB6EC86DD90C4527"/>
          </w:pPr>
          <w:r w:rsidRPr="00457051">
            <w:rPr>
              <w:rStyle w:val="PlaceholderText"/>
            </w:rPr>
            <w:t>Click or tap here to enter text.</w:t>
          </w:r>
        </w:p>
      </w:docPartBody>
    </w:docPart>
    <w:docPart>
      <w:docPartPr>
        <w:name w:val="182DA6F07F4F194DBC71865EEEEC5101"/>
        <w:category>
          <w:name w:val="General"/>
          <w:gallery w:val="placeholder"/>
        </w:category>
        <w:types>
          <w:type w:val="bbPlcHdr"/>
        </w:types>
        <w:behaviors>
          <w:behavior w:val="content"/>
        </w:behaviors>
        <w:guid w:val="{B516D2DC-1220-164E-8426-5DAE5E43F34B}"/>
      </w:docPartPr>
      <w:docPartBody>
        <w:p w:rsidR="0079246D" w:rsidRDefault="00972561" w:rsidP="00972561">
          <w:pPr>
            <w:pStyle w:val="182DA6F07F4F194DBC71865EEEEC5101"/>
          </w:pPr>
          <w:r w:rsidRPr="00457051">
            <w:rPr>
              <w:rStyle w:val="PlaceholderText"/>
            </w:rPr>
            <w:t>Click or tap here to enter text.</w:t>
          </w:r>
        </w:p>
      </w:docPartBody>
    </w:docPart>
    <w:docPart>
      <w:docPartPr>
        <w:name w:val="26557225043614469D9D4BB27596ADCA"/>
        <w:category>
          <w:name w:val="General"/>
          <w:gallery w:val="placeholder"/>
        </w:category>
        <w:types>
          <w:type w:val="bbPlcHdr"/>
        </w:types>
        <w:behaviors>
          <w:behavior w:val="content"/>
        </w:behaviors>
        <w:guid w:val="{D16D6038-8B73-D043-944D-D20F7C5DCBA5}"/>
      </w:docPartPr>
      <w:docPartBody>
        <w:p w:rsidR="0079246D" w:rsidRDefault="00972561" w:rsidP="00972561">
          <w:pPr>
            <w:pStyle w:val="26557225043614469D9D4BB27596ADCA"/>
          </w:pPr>
          <w:r w:rsidRPr="00457051">
            <w:rPr>
              <w:rStyle w:val="PlaceholderText"/>
            </w:rPr>
            <w:t>Click or tap here to enter text.</w:t>
          </w:r>
        </w:p>
      </w:docPartBody>
    </w:docPart>
    <w:docPart>
      <w:docPartPr>
        <w:name w:val="C1DABA26A0432C4B8259DA71D31FC92E"/>
        <w:category>
          <w:name w:val="General"/>
          <w:gallery w:val="placeholder"/>
        </w:category>
        <w:types>
          <w:type w:val="bbPlcHdr"/>
        </w:types>
        <w:behaviors>
          <w:behavior w:val="content"/>
        </w:behaviors>
        <w:guid w:val="{3EE6EC66-4665-9544-B4C2-A49F83309FC1}"/>
      </w:docPartPr>
      <w:docPartBody>
        <w:p w:rsidR="0079246D" w:rsidRDefault="00972561" w:rsidP="00972561">
          <w:pPr>
            <w:pStyle w:val="C1DABA26A0432C4B8259DA71D31FC92E"/>
          </w:pPr>
          <w:r w:rsidRPr="00457051">
            <w:rPr>
              <w:rStyle w:val="PlaceholderText"/>
            </w:rPr>
            <w:t>Click or tap here to enter text.</w:t>
          </w:r>
        </w:p>
      </w:docPartBody>
    </w:docPart>
    <w:docPart>
      <w:docPartPr>
        <w:name w:val="C577B4B4733567429BC106C5100F0DBA"/>
        <w:category>
          <w:name w:val="General"/>
          <w:gallery w:val="placeholder"/>
        </w:category>
        <w:types>
          <w:type w:val="bbPlcHdr"/>
        </w:types>
        <w:behaviors>
          <w:behavior w:val="content"/>
        </w:behaviors>
        <w:guid w:val="{E104E8B7-DF39-DF44-BAC7-3214905FA032}"/>
      </w:docPartPr>
      <w:docPartBody>
        <w:p w:rsidR="0079246D" w:rsidRDefault="00972561" w:rsidP="00972561">
          <w:pPr>
            <w:pStyle w:val="C577B4B4733567429BC106C5100F0DBA"/>
          </w:pPr>
          <w:r w:rsidRPr="00457051">
            <w:rPr>
              <w:rStyle w:val="PlaceholderText"/>
            </w:rPr>
            <w:t>Click or tap here to enter text.</w:t>
          </w:r>
        </w:p>
      </w:docPartBody>
    </w:docPart>
    <w:docPart>
      <w:docPartPr>
        <w:name w:val="4D9A11ED3F94B349BACB9380647AA85B"/>
        <w:category>
          <w:name w:val="General"/>
          <w:gallery w:val="placeholder"/>
        </w:category>
        <w:types>
          <w:type w:val="bbPlcHdr"/>
        </w:types>
        <w:behaviors>
          <w:behavior w:val="content"/>
        </w:behaviors>
        <w:guid w:val="{80395751-070F-814A-A020-5BBCA19CA363}"/>
      </w:docPartPr>
      <w:docPartBody>
        <w:p w:rsidR="0079246D" w:rsidRDefault="00972561" w:rsidP="00972561">
          <w:pPr>
            <w:pStyle w:val="4D9A11ED3F94B349BACB9380647AA85B"/>
          </w:pPr>
          <w:r w:rsidRPr="00457051">
            <w:rPr>
              <w:rStyle w:val="PlaceholderText"/>
            </w:rPr>
            <w:t>Click or tap here to enter text.</w:t>
          </w:r>
        </w:p>
      </w:docPartBody>
    </w:docPart>
    <w:docPart>
      <w:docPartPr>
        <w:name w:val="219E998DD1068340869D0C95AD4CDB4B"/>
        <w:category>
          <w:name w:val="General"/>
          <w:gallery w:val="placeholder"/>
        </w:category>
        <w:types>
          <w:type w:val="bbPlcHdr"/>
        </w:types>
        <w:behaviors>
          <w:behavior w:val="content"/>
        </w:behaviors>
        <w:guid w:val="{3FE24BB1-03A1-E04C-BC4B-D242D8079B1D}"/>
      </w:docPartPr>
      <w:docPartBody>
        <w:p w:rsidR="0079246D" w:rsidRDefault="00972561" w:rsidP="00972561">
          <w:pPr>
            <w:pStyle w:val="219E998DD1068340869D0C95AD4CDB4B"/>
          </w:pPr>
          <w:r w:rsidRPr="00457051">
            <w:rPr>
              <w:rStyle w:val="PlaceholderText"/>
            </w:rPr>
            <w:t>Click or tap here to enter text.</w:t>
          </w:r>
        </w:p>
      </w:docPartBody>
    </w:docPart>
    <w:docPart>
      <w:docPartPr>
        <w:name w:val="365FEDCF2B511A428C9641F22D894E95"/>
        <w:category>
          <w:name w:val="General"/>
          <w:gallery w:val="placeholder"/>
        </w:category>
        <w:types>
          <w:type w:val="bbPlcHdr"/>
        </w:types>
        <w:behaviors>
          <w:behavior w:val="content"/>
        </w:behaviors>
        <w:guid w:val="{08F72250-8EA0-8540-BA30-2410AA9F1B04}"/>
      </w:docPartPr>
      <w:docPartBody>
        <w:p w:rsidR="0079246D" w:rsidRDefault="00972561" w:rsidP="00972561">
          <w:pPr>
            <w:pStyle w:val="365FEDCF2B511A428C9641F22D894E95"/>
          </w:pPr>
          <w:r w:rsidRPr="00457051">
            <w:rPr>
              <w:rStyle w:val="PlaceholderText"/>
            </w:rPr>
            <w:t>Click or tap here to enter text.</w:t>
          </w:r>
        </w:p>
      </w:docPartBody>
    </w:docPart>
    <w:docPart>
      <w:docPartPr>
        <w:name w:val="B7CC45633A12E045B23AC9592A7C5CC3"/>
        <w:category>
          <w:name w:val="General"/>
          <w:gallery w:val="placeholder"/>
        </w:category>
        <w:types>
          <w:type w:val="bbPlcHdr"/>
        </w:types>
        <w:behaviors>
          <w:behavior w:val="content"/>
        </w:behaviors>
        <w:guid w:val="{A162243C-754D-3948-AA64-46FF8B5F377C}"/>
      </w:docPartPr>
      <w:docPartBody>
        <w:p w:rsidR="0079246D" w:rsidRDefault="00972561" w:rsidP="00972561">
          <w:pPr>
            <w:pStyle w:val="B7CC45633A12E045B23AC9592A7C5CC3"/>
          </w:pPr>
          <w:r w:rsidRPr="00457051">
            <w:rPr>
              <w:rStyle w:val="PlaceholderText"/>
            </w:rPr>
            <w:t>Click or tap here to enter text.</w:t>
          </w:r>
        </w:p>
      </w:docPartBody>
    </w:docPart>
    <w:docPart>
      <w:docPartPr>
        <w:name w:val="BE023D8719667346A6F78FA44758E80E"/>
        <w:category>
          <w:name w:val="General"/>
          <w:gallery w:val="placeholder"/>
        </w:category>
        <w:types>
          <w:type w:val="bbPlcHdr"/>
        </w:types>
        <w:behaviors>
          <w:behavior w:val="content"/>
        </w:behaviors>
        <w:guid w:val="{280FB913-45FF-A94F-9C8B-6C911EFBCCC1}"/>
      </w:docPartPr>
      <w:docPartBody>
        <w:p w:rsidR="0079246D" w:rsidRDefault="00972561" w:rsidP="00972561">
          <w:pPr>
            <w:pStyle w:val="BE023D8719667346A6F78FA44758E80E"/>
          </w:pPr>
          <w:r w:rsidRPr="00457051">
            <w:rPr>
              <w:rStyle w:val="PlaceholderText"/>
            </w:rPr>
            <w:t>Click or tap here to enter text.</w:t>
          </w:r>
        </w:p>
      </w:docPartBody>
    </w:docPart>
    <w:docPart>
      <w:docPartPr>
        <w:name w:val="C52ABB8C9E2758458B470A081E59C5B6"/>
        <w:category>
          <w:name w:val="General"/>
          <w:gallery w:val="placeholder"/>
        </w:category>
        <w:types>
          <w:type w:val="bbPlcHdr"/>
        </w:types>
        <w:behaviors>
          <w:behavior w:val="content"/>
        </w:behaviors>
        <w:guid w:val="{CDB830CD-933D-8741-BBDE-93EA27B3F75D}"/>
      </w:docPartPr>
      <w:docPartBody>
        <w:p w:rsidR="0079246D" w:rsidRDefault="00972561" w:rsidP="00972561">
          <w:pPr>
            <w:pStyle w:val="C52ABB8C9E2758458B470A081E59C5B6"/>
          </w:pPr>
          <w:r w:rsidRPr="00457051">
            <w:rPr>
              <w:rStyle w:val="PlaceholderText"/>
            </w:rPr>
            <w:t>Click or tap here to enter text.</w:t>
          </w:r>
        </w:p>
      </w:docPartBody>
    </w:docPart>
    <w:docPart>
      <w:docPartPr>
        <w:name w:val="05F8FD422D8C754FA51B297368EF795D"/>
        <w:category>
          <w:name w:val="General"/>
          <w:gallery w:val="placeholder"/>
        </w:category>
        <w:types>
          <w:type w:val="bbPlcHdr"/>
        </w:types>
        <w:behaviors>
          <w:behavior w:val="content"/>
        </w:behaviors>
        <w:guid w:val="{26B1B481-0328-0349-AA09-B8B98FDED817}"/>
      </w:docPartPr>
      <w:docPartBody>
        <w:p w:rsidR="0079246D" w:rsidRDefault="00972561" w:rsidP="00972561">
          <w:pPr>
            <w:pStyle w:val="05F8FD422D8C754FA51B297368EF795D"/>
          </w:pPr>
          <w:r w:rsidRPr="00457051">
            <w:rPr>
              <w:rStyle w:val="PlaceholderText"/>
            </w:rPr>
            <w:t>Click or tap here to enter text.</w:t>
          </w:r>
        </w:p>
      </w:docPartBody>
    </w:docPart>
    <w:docPart>
      <w:docPartPr>
        <w:name w:val="0B30F995F0DD4647B1CA496D2A1F1C0B"/>
        <w:category>
          <w:name w:val="General"/>
          <w:gallery w:val="placeholder"/>
        </w:category>
        <w:types>
          <w:type w:val="bbPlcHdr"/>
        </w:types>
        <w:behaviors>
          <w:behavior w:val="content"/>
        </w:behaviors>
        <w:guid w:val="{335FDA56-919F-8640-83E2-035A656B6627}"/>
      </w:docPartPr>
      <w:docPartBody>
        <w:p w:rsidR="0079246D" w:rsidRDefault="00972561" w:rsidP="00972561">
          <w:pPr>
            <w:pStyle w:val="0B30F995F0DD4647B1CA496D2A1F1C0B"/>
          </w:pPr>
          <w:r w:rsidRPr="00457051">
            <w:rPr>
              <w:rStyle w:val="PlaceholderText"/>
            </w:rPr>
            <w:t>Click or tap here to enter text.</w:t>
          </w:r>
        </w:p>
      </w:docPartBody>
    </w:docPart>
    <w:docPart>
      <w:docPartPr>
        <w:name w:val="6B0C42E93B56D9458A5D753B17A2C424"/>
        <w:category>
          <w:name w:val="General"/>
          <w:gallery w:val="placeholder"/>
        </w:category>
        <w:types>
          <w:type w:val="bbPlcHdr"/>
        </w:types>
        <w:behaviors>
          <w:behavior w:val="content"/>
        </w:behaviors>
        <w:guid w:val="{48F04793-BB61-6149-A5BF-ED8A27737981}"/>
      </w:docPartPr>
      <w:docPartBody>
        <w:p w:rsidR="0079246D" w:rsidRDefault="00972561" w:rsidP="00972561">
          <w:pPr>
            <w:pStyle w:val="6B0C42E93B56D9458A5D753B17A2C424"/>
          </w:pPr>
          <w:r w:rsidRPr="00457051">
            <w:rPr>
              <w:rStyle w:val="PlaceholderText"/>
            </w:rPr>
            <w:t>Click or tap here to enter text.</w:t>
          </w:r>
        </w:p>
      </w:docPartBody>
    </w:docPart>
    <w:docPart>
      <w:docPartPr>
        <w:name w:val="756CC8EFAB439842A23F0D7C2E40264E"/>
        <w:category>
          <w:name w:val="General"/>
          <w:gallery w:val="placeholder"/>
        </w:category>
        <w:types>
          <w:type w:val="bbPlcHdr"/>
        </w:types>
        <w:behaviors>
          <w:behavior w:val="content"/>
        </w:behaviors>
        <w:guid w:val="{6D0CD0E2-E54C-C243-A2D2-DEAEDECC4FF2}"/>
      </w:docPartPr>
      <w:docPartBody>
        <w:p w:rsidR="0079246D" w:rsidRDefault="00972561" w:rsidP="00972561">
          <w:pPr>
            <w:pStyle w:val="756CC8EFAB439842A23F0D7C2E40264E"/>
          </w:pPr>
          <w:r w:rsidRPr="00457051">
            <w:rPr>
              <w:rStyle w:val="PlaceholderText"/>
            </w:rPr>
            <w:t>Click or tap here to enter text.</w:t>
          </w:r>
        </w:p>
      </w:docPartBody>
    </w:docPart>
    <w:docPart>
      <w:docPartPr>
        <w:name w:val="C83C4E0C4A355049AF3AAC71397308D7"/>
        <w:category>
          <w:name w:val="General"/>
          <w:gallery w:val="placeholder"/>
        </w:category>
        <w:types>
          <w:type w:val="bbPlcHdr"/>
        </w:types>
        <w:behaviors>
          <w:behavior w:val="content"/>
        </w:behaviors>
        <w:guid w:val="{F35069F9-F376-C144-B5A2-6562C830453E}"/>
      </w:docPartPr>
      <w:docPartBody>
        <w:p w:rsidR="0079246D" w:rsidRDefault="00972561" w:rsidP="00972561">
          <w:pPr>
            <w:pStyle w:val="C83C4E0C4A355049AF3AAC71397308D7"/>
          </w:pPr>
          <w:r w:rsidRPr="00457051">
            <w:rPr>
              <w:rStyle w:val="PlaceholderText"/>
            </w:rPr>
            <w:t>Click or tap here to enter text.</w:t>
          </w:r>
        </w:p>
      </w:docPartBody>
    </w:docPart>
    <w:docPart>
      <w:docPartPr>
        <w:name w:val="34FBC83329D3124290DE5A67EDB821B3"/>
        <w:category>
          <w:name w:val="General"/>
          <w:gallery w:val="placeholder"/>
        </w:category>
        <w:types>
          <w:type w:val="bbPlcHdr"/>
        </w:types>
        <w:behaviors>
          <w:behavior w:val="content"/>
        </w:behaviors>
        <w:guid w:val="{7538EA43-897F-1F47-A35F-2B6FD46657C3}"/>
      </w:docPartPr>
      <w:docPartBody>
        <w:p w:rsidR="0079246D" w:rsidRDefault="00972561" w:rsidP="00972561">
          <w:pPr>
            <w:pStyle w:val="34FBC83329D3124290DE5A67EDB821B3"/>
          </w:pPr>
          <w:r w:rsidRPr="00457051">
            <w:rPr>
              <w:rStyle w:val="PlaceholderText"/>
            </w:rPr>
            <w:t>Click or tap here to enter text.</w:t>
          </w:r>
        </w:p>
      </w:docPartBody>
    </w:docPart>
    <w:docPart>
      <w:docPartPr>
        <w:name w:val="5BFEFAA09415EA4DB701DE0BD22470EC"/>
        <w:category>
          <w:name w:val="General"/>
          <w:gallery w:val="placeholder"/>
        </w:category>
        <w:types>
          <w:type w:val="bbPlcHdr"/>
        </w:types>
        <w:behaviors>
          <w:behavior w:val="content"/>
        </w:behaviors>
        <w:guid w:val="{A2D6D4C7-4E0E-5B48-8498-862F8D905A11}"/>
      </w:docPartPr>
      <w:docPartBody>
        <w:p w:rsidR="0079246D" w:rsidRDefault="00972561" w:rsidP="00972561">
          <w:pPr>
            <w:pStyle w:val="5BFEFAA09415EA4DB701DE0BD22470EC"/>
          </w:pPr>
          <w:r w:rsidRPr="00457051">
            <w:rPr>
              <w:rStyle w:val="PlaceholderText"/>
            </w:rPr>
            <w:t>Click or tap here to enter text.</w:t>
          </w:r>
        </w:p>
      </w:docPartBody>
    </w:docPart>
    <w:docPart>
      <w:docPartPr>
        <w:name w:val="E93938076965A641B81F569289BFDFF1"/>
        <w:category>
          <w:name w:val="General"/>
          <w:gallery w:val="placeholder"/>
        </w:category>
        <w:types>
          <w:type w:val="bbPlcHdr"/>
        </w:types>
        <w:behaviors>
          <w:behavior w:val="content"/>
        </w:behaviors>
        <w:guid w:val="{259A94A3-DBEB-CD47-8DF3-DFD5777BAA74}"/>
      </w:docPartPr>
      <w:docPartBody>
        <w:p w:rsidR="0079246D" w:rsidRDefault="00972561" w:rsidP="00972561">
          <w:pPr>
            <w:pStyle w:val="E93938076965A641B81F569289BFDFF1"/>
          </w:pPr>
          <w:r w:rsidRPr="00457051">
            <w:rPr>
              <w:rStyle w:val="PlaceholderText"/>
            </w:rPr>
            <w:t>Click or tap here to enter text.</w:t>
          </w:r>
        </w:p>
      </w:docPartBody>
    </w:docPart>
    <w:docPart>
      <w:docPartPr>
        <w:name w:val="D21AF2E7A570DE4CB961F4F18E23F6EA"/>
        <w:category>
          <w:name w:val="General"/>
          <w:gallery w:val="placeholder"/>
        </w:category>
        <w:types>
          <w:type w:val="bbPlcHdr"/>
        </w:types>
        <w:behaviors>
          <w:behavior w:val="content"/>
        </w:behaviors>
        <w:guid w:val="{577966F7-AF85-6F45-8869-BA1C99EC14A4}"/>
      </w:docPartPr>
      <w:docPartBody>
        <w:p w:rsidR="0079246D" w:rsidRDefault="00972561" w:rsidP="00972561">
          <w:pPr>
            <w:pStyle w:val="D21AF2E7A570DE4CB961F4F18E23F6EA"/>
          </w:pPr>
          <w:r w:rsidRPr="00457051">
            <w:rPr>
              <w:rStyle w:val="PlaceholderText"/>
            </w:rPr>
            <w:t>Click or tap here to enter text.</w:t>
          </w:r>
        </w:p>
      </w:docPartBody>
    </w:docPart>
    <w:docPart>
      <w:docPartPr>
        <w:name w:val="4783D4424558A4428F1973E52F498916"/>
        <w:category>
          <w:name w:val="General"/>
          <w:gallery w:val="placeholder"/>
        </w:category>
        <w:types>
          <w:type w:val="bbPlcHdr"/>
        </w:types>
        <w:behaviors>
          <w:behavior w:val="content"/>
        </w:behaviors>
        <w:guid w:val="{0EA316A0-3941-8745-974B-A1BF395EB6B8}"/>
      </w:docPartPr>
      <w:docPartBody>
        <w:p w:rsidR="0079246D" w:rsidRDefault="00972561" w:rsidP="00972561">
          <w:pPr>
            <w:pStyle w:val="4783D4424558A4428F1973E52F498916"/>
          </w:pPr>
          <w:r w:rsidRPr="00457051">
            <w:rPr>
              <w:rStyle w:val="PlaceholderText"/>
            </w:rPr>
            <w:t>Click or tap here to enter text.</w:t>
          </w:r>
        </w:p>
      </w:docPartBody>
    </w:docPart>
    <w:docPart>
      <w:docPartPr>
        <w:name w:val="3C4E0FE7669D5742901F3304B9091E14"/>
        <w:category>
          <w:name w:val="General"/>
          <w:gallery w:val="placeholder"/>
        </w:category>
        <w:types>
          <w:type w:val="bbPlcHdr"/>
        </w:types>
        <w:behaviors>
          <w:behavior w:val="content"/>
        </w:behaviors>
        <w:guid w:val="{589832BD-78C6-7942-B2B2-C075CC66D1F5}"/>
      </w:docPartPr>
      <w:docPartBody>
        <w:p w:rsidR="0079246D" w:rsidRDefault="00972561" w:rsidP="00972561">
          <w:pPr>
            <w:pStyle w:val="3C4E0FE7669D5742901F3304B9091E14"/>
          </w:pPr>
          <w:r w:rsidRPr="00457051">
            <w:rPr>
              <w:rStyle w:val="PlaceholderText"/>
            </w:rPr>
            <w:t>Click or tap here to enter text.</w:t>
          </w:r>
        </w:p>
      </w:docPartBody>
    </w:docPart>
    <w:docPart>
      <w:docPartPr>
        <w:name w:val="AA518AF8FEF9F24D9E51CD0E20210ADC"/>
        <w:category>
          <w:name w:val="General"/>
          <w:gallery w:val="placeholder"/>
        </w:category>
        <w:types>
          <w:type w:val="bbPlcHdr"/>
        </w:types>
        <w:behaviors>
          <w:behavior w:val="content"/>
        </w:behaviors>
        <w:guid w:val="{C3CA84F8-62CC-2E49-99CA-D2FD5C714B8E}"/>
      </w:docPartPr>
      <w:docPartBody>
        <w:p w:rsidR="0079246D" w:rsidRDefault="00972561" w:rsidP="00972561">
          <w:pPr>
            <w:pStyle w:val="AA518AF8FEF9F24D9E51CD0E20210ADC"/>
          </w:pPr>
          <w:r w:rsidRPr="00457051">
            <w:rPr>
              <w:rStyle w:val="PlaceholderText"/>
            </w:rPr>
            <w:t>Click or tap here to enter text.</w:t>
          </w:r>
        </w:p>
      </w:docPartBody>
    </w:docPart>
    <w:docPart>
      <w:docPartPr>
        <w:name w:val="461D9D428D52CD46B28FE5236ADC370F"/>
        <w:category>
          <w:name w:val="General"/>
          <w:gallery w:val="placeholder"/>
        </w:category>
        <w:types>
          <w:type w:val="bbPlcHdr"/>
        </w:types>
        <w:behaviors>
          <w:behavior w:val="content"/>
        </w:behaviors>
        <w:guid w:val="{ECB67D97-1339-3242-993D-206DBFDCD1AB}"/>
      </w:docPartPr>
      <w:docPartBody>
        <w:p w:rsidR="0079246D" w:rsidRDefault="00972561" w:rsidP="00972561">
          <w:pPr>
            <w:pStyle w:val="461D9D428D52CD46B28FE5236ADC370F"/>
          </w:pPr>
          <w:r w:rsidRPr="00457051">
            <w:rPr>
              <w:rStyle w:val="PlaceholderText"/>
            </w:rPr>
            <w:t>Click or tap here to enter text.</w:t>
          </w:r>
        </w:p>
      </w:docPartBody>
    </w:docPart>
    <w:docPart>
      <w:docPartPr>
        <w:name w:val="6A1C0A9D01EF1244BF3AE124C2E66A0F"/>
        <w:category>
          <w:name w:val="General"/>
          <w:gallery w:val="placeholder"/>
        </w:category>
        <w:types>
          <w:type w:val="bbPlcHdr"/>
        </w:types>
        <w:behaviors>
          <w:behavior w:val="content"/>
        </w:behaviors>
        <w:guid w:val="{9C5BA441-EA11-8043-B806-0824606EE4C1}"/>
      </w:docPartPr>
      <w:docPartBody>
        <w:p w:rsidR="0079246D" w:rsidRDefault="00972561" w:rsidP="00972561">
          <w:pPr>
            <w:pStyle w:val="6A1C0A9D01EF1244BF3AE124C2E66A0F"/>
          </w:pPr>
          <w:r w:rsidRPr="00457051">
            <w:rPr>
              <w:rStyle w:val="PlaceholderText"/>
            </w:rPr>
            <w:t>Click or tap here to enter text.</w:t>
          </w:r>
        </w:p>
      </w:docPartBody>
    </w:docPart>
    <w:docPart>
      <w:docPartPr>
        <w:name w:val="9E826BB8DB87444997142EF8DF709737"/>
        <w:category>
          <w:name w:val="General"/>
          <w:gallery w:val="placeholder"/>
        </w:category>
        <w:types>
          <w:type w:val="bbPlcHdr"/>
        </w:types>
        <w:behaviors>
          <w:behavior w:val="content"/>
        </w:behaviors>
        <w:guid w:val="{26238E0E-B3DF-124B-B795-D4E40C20C533}"/>
      </w:docPartPr>
      <w:docPartBody>
        <w:p w:rsidR="0079246D" w:rsidRDefault="00972561" w:rsidP="00972561">
          <w:pPr>
            <w:pStyle w:val="9E826BB8DB87444997142EF8DF709737"/>
          </w:pPr>
          <w:r w:rsidRPr="00457051">
            <w:rPr>
              <w:rStyle w:val="PlaceholderText"/>
            </w:rPr>
            <w:t>Click or tap here to enter text.</w:t>
          </w:r>
        </w:p>
      </w:docPartBody>
    </w:docPart>
    <w:docPart>
      <w:docPartPr>
        <w:name w:val="B8C12B3587B61D44B54B882674E8EE35"/>
        <w:category>
          <w:name w:val="General"/>
          <w:gallery w:val="placeholder"/>
        </w:category>
        <w:types>
          <w:type w:val="bbPlcHdr"/>
        </w:types>
        <w:behaviors>
          <w:behavior w:val="content"/>
        </w:behaviors>
        <w:guid w:val="{DD70C410-3E5D-DC4C-AF1E-3F28DC7D1CF5}"/>
      </w:docPartPr>
      <w:docPartBody>
        <w:p w:rsidR="0079246D" w:rsidRDefault="00972561" w:rsidP="00972561">
          <w:pPr>
            <w:pStyle w:val="B8C12B3587B61D44B54B882674E8EE35"/>
          </w:pPr>
          <w:r w:rsidRPr="00457051">
            <w:rPr>
              <w:rStyle w:val="PlaceholderText"/>
            </w:rPr>
            <w:t>Click or tap here to enter text.</w:t>
          </w:r>
        </w:p>
      </w:docPartBody>
    </w:docPart>
    <w:docPart>
      <w:docPartPr>
        <w:name w:val="6A3F82CA8D6A844A93C2D42D67EDD460"/>
        <w:category>
          <w:name w:val="General"/>
          <w:gallery w:val="placeholder"/>
        </w:category>
        <w:types>
          <w:type w:val="bbPlcHdr"/>
        </w:types>
        <w:behaviors>
          <w:behavior w:val="content"/>
        </w:behaviors>
        <w:guid w:val="{2CC78621-0A99-3F4E-9204-5837BE7E51A7}"/>
      </w:docPartPr>
      <w:docPartBody>
        <w:p w:rsidR="0079246D" w:rsidRDefault="00972561" w:rsidP="00972561">
          <w:pPr>
            <w:pStyle w:val="6A3F82CA8D6A844A93C2D42D67EDD460"/>
          </w:pPr>
          <w:r w:rsidRPr="00457051">
            <w:rPr>
              <w:rStyle w:val="PlaceholderText"/>
            </w:rPr>
            <w:t>Click or tap here to enter text.</w:t>
          </w:r>
        </w:p>
      </w:docPartBody>
    </w:docPart>
    <w:docPart>
      <w:docPartPr>
        <w:name w:val="4141FE121DDA2F44A0950040CAD83082"/>
        <w:category>
          <w:name w:val="General"/>
          <w:gallery w:val="placeholder"/>
        </w:category>
        <w:types>
          <w:type w:val="bbPlcHdr"/>
        </w:types>
        <w:behaviors>
          <w:behavior w:val="content"/>
        </w:behaviors>
        <w:guid w:val="{070395F2-023F-014A-84E1-41F2CEE8162D}"/>
      </w:docPartPr>
      <w:docPartBody>
        <w:p w:rsidR="0079246D" w:rsidRDefault="00972561" w:rsidP="00972561">
          <w:pPr>
            <w:pStyle w:val="4141FE121DDA2F44A0950040CAD83082"/>
          </w:pPr>
          <w:r w:rsidRPr="00457051">
            <w:rPr>
              <w:rStyle w:val="PlaceholderText"/>
            </w:rPr>
            <w:t>Click or tap here to enter text.</w:t>
          </w:r>
        </w:p>
      </w:docPartBody>
    </w:docPart>
    <w:docPart>
      <w:docPartPr>
        <w:name w:val="BBB904152F3F4747B577F44A6F381674"/>
        <w:category>
          <w:name w:val="General"/>
          <w:gallery w:val="placeholder"/>
        </w:category>
        <w:types>
          <w:type w:val="bbPlcHdr"/>
        </w:types>
        <w:behaviors>
          <w:behavior w:val="content"/>
        </w:behaviors>
        <w:guid w:val="{A31C874E-ABDE-4A44-AA51-6EB1DC79EFD8}"/>
      </w:docPartPr>
      <w:docPartBody>
        <w:p w:rsidR="0079246D" w:rsidRDefault="00972561" w:rsidP="00972561">
          <w:pPr>
            <w:pStyle w:val="BBB904152F3F4747B577F44A6F381674"/>
          </w:pPr>
          <w:r w:rsidRPr="00457051">
            <w:rPr>
              <w:rStyle w:val="PlaceholderText"/>
            </w:rPr>
            <w:t>Click or tap here to enter text.</w:t>
          </w:r>
        </w:p>
      </w:docPartBody>
    </w:docPart>
    <w:docPart>
      <w:docPartPr>
        <w:name w:val="005802153E99E24A8940CA8AF300EA1D"/>
        <w:category>
          <w:name w:val="General"/>
          <w:gallery w:val="placeholder"/>
        </w:category>
        <w:types>
          <w:type w:val="bbPlcHdr"/>
        </w:types>
        <w:behaviors>
          <w:behavior w:val="content"/>
        </w:behaviors>
        <w:guid w:val="{E68E01E3-AF02-0948-B9CB-42F998746AC8}"/>
      </w:docPartPr>
      <w:docPartBody>
        <w:p w:rsidR="0079246D" w:rsidRDefault="00972561" w:rsidP="00972561">
          <w:pPr>
            <w:pStyle w:val="005802153E99E24A8940CA8AF300EA1D"/>
          </w:pPr>
          <w:r w:rsidRPr="00457051">
            <w:rPr>
              <w:rStyle w:val="PlaceholderText"/>
            </w:rPr>
            <w:t>Click or tap here to enter text.</w:t>
          </w:r>
        </w:p>
      </w:docPartBody>
    </w:docPart>
    <w:docPart>
      <w:docPartPr>
        <w:name w:val="88A04555232E4442B428747FA0CAA3CA"/>
        <w:category>
          <w:name w:val="General"/>
          <w:gallery w:val="placeholder"/>
        </w:category>
        <w:types>
          <w:type w:val="bbPlcHdr"/>
        </w:types>
        <w:behaviors>
          <w:behavior w:val="content"/>
        </w:behaviors>
        <w:guid w:val="{D1FC280D-830D-FB4F-AE8A-24A50FC2FC97}"/>
      </w:docPartPr>
      <w:docPartBody>
        <w:p w:rsidR="0079246D" w:rsidRDefault="00972561" w:rsidP="00972561">
          <w:pPr>
            <w:pStyle w:val="88A04555232E4442B428747FA0CAA3CA"/>
          </w:pPr>
          <w:r w:rsidRPr="00457051">
            <w:rPr>
              <w:rStyle w:val="PlaceholderText"/>
            </w:rPr>
            <w:t>Click or tap here to enter text.</w:t>
          </w:r>
        </w:p>
      </w:docPartBody>
    </w:docPart>
    <w:docPart>
      <w:docPartPr>
        <w:name w:val="82EA7E6C3C92D045AEC92248FDC8CCE2"/>
        <w:category>
          <w:name w:val="General"/>
          <w:gallery w:val="placeholder"/>
        </w:category>
        <w:types>
          <w:type w:val="bbPlcHdr"/>
        </w:types>
        <w:behaviors>
          <w:behavior w:val="content"/>
        </w:behaviors>
        <w:guid w:val="{874798D2-491A-7A41-909E-14A95EBCDFEC}"/>
      </w:docPartPr>
      <w:docPartBody>
        <w:p w:rsidR="0079246D" w:rsidRDefault="00972561" w:rsidP="00972561">
          <w:pPr>
            <w:pStyle w:val="82EA7E6C3C92D045AEC92248FDC8CCE2"/>
          </w:pPr>
          <w:r w:rsidRPr="00457051">
            <w:rPr>
              <w:rStyle w:val="PlaceholderText"/>
            </w:rPr>
            <w:t>Click or tap here to enter text.</w:t>
          </w:r>
        </w:p>
      </w:docPartBody>
    </w:docPart>
    <w:docPart>
      <w:docPartPr>
        <w:name w:val="DDAB1B4C20079144A57B9C3165DDB504"/>
        <w:category>
          <w:name w:val="General"/>
          <w:gallery w:val="placeholder"/>
        </w:category>
        <w:types>
          <w:type w:val="bbPlcHdr"/>
        </w:types>
        <w:behaviors>
          <w:behavior w:val="content"/>
        </w:behaviors>
        <w:guid w:val="{400FA498-1ED6-A649-A9A2-1F93C3C9BCCC}"/>
      </w:docPartPr>
      <w:docPartBody>
        <w:p w:rsidR="0079246D" w:rsidRDefault="00972561" w:rsidP="00972561">
          <w:pPr>
            <w:pStyle w:val="DDAB1B4C20079144A57B9C3165DDB504"/>
          </w:pPr>
          <w:r w:rsidRPr="00457051">
            <w:rPr>
              <w:rStyle w:val="PlaceholderText"/>
            </w:rPr>
            <w:t>Click or tap here to enter text.</w:t>
          </w:r>
        </w:p>
      </w:docPartBody>
    </w:docPart>
    <w:docPart>
      <w:docPartPr>
        <w:name w:val="DA1A7C139752DB4DAAFBAAADA782404E"/>
        <w:category>
          <w:name w:val="General"/>
          <w:gallery w:val="placeholder"/>
        </w:category>
        <w:types>
          <w:type w:val="bbPlcHdr"/>
        </w:types>
        <w:behaviors>
          <w:behavior w:val="content"/>
        </w:behaviors>
        <w:guid w:val="{23F015C9-3672-9B49-95FF-89A11CCC2A89}"/>
      </w:docPartPr>
      <w:docPartBody>
        <w:p w:rsidR="0079246D" w:rsidRDefault="00972561" w:rsidP="00972561">
          <w:pPr>
            <w:pStyle w:val="DA1A7C139752DB4DAAFBAAADA782404E"/>
          </w:pPr>
          <w:r w:rsidRPr="00457051">
            <w:rPr>
              <w:rStyle w:val="PlaceholderText"/>
            </w:rPr>
            <w:t>Click or tap here to enter text.</w:t>
          </w:r>
        </w:p>
      </w:docPartBody>
    </w:docPart>
    <w:docPart>
      <w:docPartPr>
        <w:name w:val="BC79B11A64D2A34892E154E1E36E589E"/>
        <w:category>
          <w:name w:val="General"/>
          <w:gallery w:val="placeholder"/>
        </w:category>
        <w:types>
          <w:type w:val="bbPlcHdr"/>
        </w:types>
        <w:behaviors>
          <w:behavior w:val="content"/>
        </w:behaviors>
        <w:guid w:val="{B29A0B3C-2B77-B143-96E2-A09FFD4003F7}"/>
      </w:docPartPr>
      <w:docPartBody>
        <w:p w:rsidR="0079246D" w:rsidRDefault="00972561" w:rsidP="00972561">
          <w:pPr>
            <w:pStyle w:val="BC79B11A64D2A34892E154E1E36E589E"/>
          </w:pPr>
          <w:r w:rsidRPr="00457051">
            <w:rPr>
              <w:rStyle w:val="PlaceholderText"/>
            </w:rPr>
            <w:t>Click or tap here to enter text.</w:t>
          </w:r>
        </w:p>
      </w:docPartBody>
    </w:docPart>
    <w:docPart>
      <w:docPartPr>
        <w:name w:val="5430B24647678B4EA12C4694660B331F"/>
        <w:category>
          <w:name w:val="General"/>
          <w:gallery w:val="placeholder"/>
        </w:category>
        <w:types>
          <w:type w:val="bbPlcHdr"/>
        </w:types>
        <w:behaviors>
          <w:behavior w:val="content"/>
        </w:behaviors>
        <w:guid w:val="{DE10CCD1-F9F7-834B-BF0E-F3A6F6BE89D3}"/>
      </w:docPartPr>
      <w:docPartBody>
        <w:p w:rsidR="0079246D" w:rsidRDefault="00972561" w:rsidP="00972561">
          <w:pPr>
            <w:pStyle w:val="5430B24647678B4EA12C4694660B331F"/>
          </w:pPr>
          <w:r w:rsidRPr="00457051">
            <w:rPr>
              <w:rStyle w:val="PlaceholderText"/>
            </w:rPr>
            <w:t>Click or tap here to enter text.</w:t>
          </w:r>
        </w:p>
      </w:docPartBody>
    </w:docPart>
    <w:docPart>
      <w:docPartPr>
        <w:name w:val="21B0EEFF81B39945B3F5B3E76028094F"/>
        <w:category>
          <w:name w:val="General"/>
          <w:gallery w:val="placeholder"/>
        </w:category>
        <w:types>
          <w:type w:val="bbPlcHdr"/>
        </w:types>
        <w:behaviors>
          <w:behavior w:val="content"/>
        </w:behaviors>
        <w:guid w:val="{3AA8EBCF-D144-844A-A0FC-722A6EBFC0B6}"/>
      </w:docPartPr>
      <w:docPartBody>
        <w:p w:rsidR="0079246D" w:rsidRDefault="00972561" w:rsidP="00972561">
          <w:pPr>
            <w:pStyle w:val="21B0EEFF81B39945B3F5B3E76028094F"/>
          </w:pPr>
          <w:r w:rsidRPr="00457051">
            <w:rPr>
              <w:rStyle w:val="PlaceholderText"/>
            </w:rPr>
            <w:t>Click or tap here to enter text.</w:t>
          </w:r>
        </w:p>
      </w:docPartBody>
    </w:docPart>
    <w:docPart>
      <w:docPartPr>
        <w:name w:val="FDA0B609CBDA8B48937DF60A2E86DA9A"/>
        <w:category>
          <w:name w:val="General"/>
          <w:gallery w:val="placeholder"/>
        </w:category>
        <w:types>
          <w:type w:val="bbPlcHdr"/>
        </w:types>
        <w:behaviors>
          <w:behavior w:val="content"/>
        </w:behaviors>
        <w:guid w:val="{B9C58555-8894-724B-B044-0CC7C9ED1912}"/>
      </w:docPartPr>
      <w:docPartBody>
        <w:p w:rsidR="0079246D" w:rsidRDefault="00972561" w:rsidP="00972561">
          <w:pPr>
            <w:pStyle w:val="FDA0B609CBDA8B48937DF60A2E86DA9A"/>
          </w:pPr>
          <w:r w:rsidRPr="00457051">
            <w:rPr>
              <w:rStyle w:val="PlaceholderText"/>
            </w:rPr>
            <w:t>Click or tap here to enter text.</w:t>
          </w:r>
        </w:p>
      </w:docPartBody>
    </w:docPart>
    <w:docPart>
      <w:docPartPr>
        <w:name w:val="D10E2F88C9616942B09B2DBFB3E1BF37"/>
        <w:category>
          <w:name w:val="General"/>
          <w:gallery w:val="placeholder"/>
        </w:category>
        <w:types>
          <w:type w:val="bbPlcHdr"/>
        </w:types>
        <w:behaviors>
          <w:behavior w:val="content"/>
        </w:behaviors>
        <w:guid w:val="{5996E6A9-E14A-1341-9DB8-DCB9D12DA5EB}"/>
      </w:docPartPr>
      <w:docPartBody>
        <w:p w:rsidR="0079246D" w:rsidRDefault="00972561" w:rsidP="00972561">
          <w:pPr>
            <w:pStyle w:val="D10E2F88C9616942B09B2DBFB3E1BF37"/>
          </w:pPr>
          <w:r w:rsidRPr="00457051">
            <w:rPr>
              <w:rStyle w:val="PlaceholderText"/>
            </w:rPr>
            <w:t>Click or tap here to enter text.</w:t>
          </w:r>
        </w:p>
      </w:docPartBody>
    </w:docPart>
    <w:docPart>
      <w:docPartPr>
        <w:name w:val="2CEDD786C046654382E91F42EFEE1FCA"/>
        <w:category>
          <w:name w:val="General"/>
          <w:gallery w:val="placeholder"/>
        </w:category>
        <w:types>
          <w:type w:val="bbPlcHdr"/>
        </w:types>
        <w:behaviors>
          <w:behavior w:val="content"/>
        </w:behaviors>
        <w:guid w:val="{E8CF40AF-5C90-CF4B-9E9C-A588502A580A}"/>
      </w:docPartPr>
      <w:docPartBody>
        <w:p w:rsidR="0079246D" w:rsidRDefault="00972561" w:rsidP="00972561">
          <w:pPr>
            <w:pStyle w:val="2CEDD786C046654382E91F42EFEE1FCA"/>
          </w:pPr>
          <w:r w:rsidRPr="00457051">
            <w:rPr>
              <w:rStyle w:val="PlaceholderText"/>
            </w:rPr>
            <w:t>Click or tap here to enter text.</w:t>
          </w:r>
        </w:p>
      </w:docPartBody>
    </w:docPart>
    <w:docPart>
      <w:docPartPr>
        <w:name w:val="CD6A086FE0DDE748BB14695BC2CA88D8"/>
        <w:category>
          <w:name w:val="General"/>
          <w:gallery w:val="placeholder"/>
        </w:category>
        <w:types>
          <w:type w:val="bbPlcHdr"/>
        </w:types>
        <w:behaviors>
          <w:behavior w:val="content"/>
        </w:behaviors>
        <w:guid w:val="{78437FB2-9BAE-E44F-8C0C-A8DBEDFE66C9}"/>
      </w:docPartPr>
      <w:docPartBody>
        <w:p w:rsidR="0079246D" w:rsidRDefault="00972561" w:rsidP="00972561">
          <w:pPr>
            <w:pStyle w:val="CD6A086FE0DDE748BB14695BC2CA88D8"/>
          </w:pPr>
          <w:r w:rsidRPr="00457051">
            <w:rPr>
              <w:rStyle w:val="PlaceholderText"/>
            </w:rPr>
            <w:t>Click or tap here to enter text.</w:t>
          </w:r>
        </w:p>
      </w:docPartBody>
    </w:docPart>
    <w:docPart>
      <w:docPartPr>
        <w:name w:val="8A9ABE0F4DAA3A488AC94513140E3553"/>
        <w:category>
          <w:name w:val="General"/>
          <w:gallery w:val="placeholder"/>
        </w:category>
        <w:types>
          <w:type w:val="bbPlcHdr"/>
        </w:types>
        <w:behaviors>
          <w:behavior w:val="content"/>
        </w:behaviors>
        <w:guid w:val="{05B71739-BC4B-9948-9662-47D6C9485595}"/>
      </w:docPartPr>
      <w:docPartBody>
        <w:p w:rsidR="0079246D" w:rsidRDefault="00972561" w:rsidP="00972561">
          <w:pPr>
            <w:pStyle w:val="8A9ABE0F4DAA3A488AC94513140E3553"/>
          </w:pPr>
          <w:r w:rsidRPr="00457051">
            <w:rPr>
              <w:rStyle w:val="PlaceholderText"/>
            </w:rPr>
            <w:t>Click or tap here to enter text.</w:t>
          </w:r>
        </w:p>
      </w:docPartBody>
    </w:docPart>
    <w:docPart>
      <w:docPartPr>
        <w:name w:val="A7ED4F91721CB9499C2173FFBE2FF0A1"/>
        <w:category>
          <w:name w:val="General"/>
          <w:gallery w:val="placeholder"/>
        </w:category>
        <w:types>
          <w:type w:val="bbPlcHdr"/>
        </w:types>
        <w:behaviors>
          <w:behavior w:val="content"/>
        </w:behaviors>
        <w:guid w:val="{783BDFEB-8C0F-6643-A3FE-13A4C4858C6D}"/>
      </w:docPartPr>
      <w:docPartBody>
        <w:p w:rsidR="0079246D" w:rsidRDefault="00972561" w:rsidP="00972561">
          <w:pPr>
            <w:pStyle w:val="A7ED4F91721CB9499C2173FFBE2FF0A1"/>
          </w:pPr>
          <w:r w:rsidRPr="00457051">
            <w:rPr>
              <w:rStyle w:val="PlaceholderText"/>
            </w:rPr>
            <w:t>Click or tap here to enter text.</w:t>
          </w:r>
        </w:p>
      </w:docPartBody>
    </w:docPart>
    <w:docPart>
      <w:docPartPr>
        <w:name w:val="7B60134858EDF74EBD7A1E8989CEB148"/>
        <w:category>
          <w:name w:val="General"/>
          <w:gallery w:val="placeholder"/>
        </w:category>
        <w:types>
          <w:type w:val="bbPlcHdr"/>
        </w:types>
        <w:behaviors>
          <w:behavior w:val="content"/>
        </w:behaviors>
        <w:guid w:val="{0F48E530-120C-754F-8098-C52921133D78}"/>
      </w:docPartPr>
      <w:docPartBody>
        <w:p w:rsidR="0079246D" w:rsidRDefault="00972561" w:rsidP="00972561">
          <w:pPr>
            <w:pStyle w:val="7B60134858EDF74EBD7A1E8989CEB148"/>
          </w:pPr>
          <w:r w:rsidRPr="0045705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Segoe UI">
    <w:altName w:val="Calibr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2561"/>
    <w:rsid w:val="0015055A"/>
    <w:rsid w:val="001A430F"/>
    <w:rsid w:val="00293C04"/>
    <w:rsid w:val="002E7DD7"/>
    <w:rsid w:val="002F0EE2"/>
    <w:rsid w:val="004362C6"/>
    <w:rsid w:val="00591D2B"/>
    <w:rsid w:val="00690B72"/>
    <w:rsid w:val="006A4871"/>
    <w:rsid w:val="0079246D"/>
    <w:rsid w:val="00972561"/>
    <w:rsid w:val="00A02898"/>
    <w:rsid w:val="00A36F6D"/>
    <w:rsid w:val="00A56226"/>
    <w:rsid w:val="00A96FEF"/>
    <w:rsid w:val="00B64B14"/>
    <w:rsid w:val="00C564F2"/>
    <w:rsid w:val="00FB4A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96FEF"/>
    <w:rPr>
      <w:color w:val="808080"/>
    </w:rPr>
  </w:style>
  <w:style w:type="paragraph" w:customStyle="1" w:styleId="35631A43D91C8047846D80985273EEB0">
    <w:name w:val="35631A43D91C8047846D80985273EEB0"/>
    <w:rsid w:val="00972561"/>
  </w:style>
  <w:style w:type="paragraph" w:customStyle="1" w:styleId="E4CD788E6B6E15428ACA65EFD6686CF5">
    <w:name w:val="E4CD788E6B6E15428ACA65EFD6686CF5"/>
    <w:rsid w:val="00972561"/>
  </w:style>
  <w:style w:type="paragraph" w:customStyle="1" w:styleId="D7C692FF29B11F4C9AD5571BBE1206D6">
    <w:name w:val="D7C692FF29B11F4C9AD5571BBE1206D6"/>
    <w:rsid w:val="00972561"/>
  </w:style>
  <w:style w:type="paragraph" w:customStyle="1" w:styleId="C262734E67A3464CB6156F67CE6C4931">
    <w:name w:val="C262734E67A3464CB6156F67CE6C4931"/>
    <w:rsid w:val="00972561"/>
  </w:style>
  <w:style w:type="paragraph" w:customStyle="1" w:styleId="B8A4440ABDD19A4EA678A07021561F19">
    <w:name w:val="B8A4440ABDD19A4EA678A07021561F19"/>
    <w:rsid w:val="00972561"/>
  </w:style>
  <w:style w:type="paragraph" w:customStyle="1" w:styleId="95D8234DEF238F46A06EC019211070E3">
    <w:name w:val="95D8234DEF238F46A06EC019211070E3"/>
    <w:rsid w:val="00972561"/>
  </w:style>
  <w:style w:type="paragraph" w:customStyle="1" w:styleId="CF88263A4254C543BDF0DE89D0B67DAD">
    <w:name w:val="CF88263A4254C543BDF0DE89D0B67DAD"/>
    <w:rsid w:val="00972561"/>
  </w:style>
  <w:style w:type="paragraph" w:customStyle="1" w:styleId="88417FDB5440A5418FEF2AABBD4D35A3">
    <w:name w:val="88417FDB5440A5418FEF2AABBD4D35A3"/>
    <w:rsid w:val="00972561"/>
  </w:style>
  <w:style w:type="paragraph" w:customStyle="1" w:styleId="7D983B3BA0BCDD41A09AB15B959F54FB">
    <w:name w:val="7D983B3BA0BCDD41A09AB15B959F54FB"/>
    <w:rsid w:val="00972561"/>
  </w:style>
  <w:style w:type="paragraph" w:customStyle="1" w:styleId="8017667447D88641818794AEE4C16A38">
    <w:name w:val="8017667447D88641818794AEE4C16A38"/>
    <w:rsid w:val="00972561"/>
  </w:style>
  <w:style w:type="paragraph" w:customStyle="1" w:styleId="6B871853ECEED046A40AB48E6D6087D3">
    <w:name w:val="6B871853ECEED046A40AB48E6D6087D3"/>
    <w:rsid w:val="00972561"/>
  </w:style>
  <w:style w:type="paragraph" w:customStyle="1" w:styleId="E028DE8860AFF440BC1EC288DD5FC562">
    <w:name w:val="E028DE8860AFF440BC1EC288DD5FC562"/>
    <w:rsid w:val="00972561"/>
  </w:style>
  <w:style w:type="paragraph" w:customStyle="1" w:styleId="ABF718561ECA064DA8B71834787D9626">
    <w:name w:val="ABF718561ECA064DA8B71834787D9626"/>
    <w:rsid w:val="00972561"/>
  </w:style>
  <w:style w:type="paragraph" w:customStyle="1" w:styleId="67AE8DA333192947A0E43863333F02B6">
    <w:name w:val="67AE8DA333192947A0E43863333F02B6"/>
    <w:rsid w:val="00972561"/>
  </w:style>
  <w:style w:type="paragraph" w:customStyle="1" w:styleId="7FD549E911CC04448127BDDA3D75E1EC">
    <w:name w:val="7FD549E911CC04448127BDDA3D75E1EC"/>
    <w:rsid w:val="00972561"/>
  </w:style>
  <w:style w:type="paragraph" w:customStyle="1" w:styleId="570D30430057884FBBE94E92EA88EFDC">
    <w:name w:val="570D30430057884FBBE94E92EA88EFDC"/>
    <w:rsid w:val="00972561"/>
  </w:style>
  <w:style w:type="paragraph" w:customStyle="1" w:styleId="91C56A78D22A684A94F6736D748343E9">
    <w:name w:val="91C56A78D22A684A94F6736D748343E9"/>
    <w:rsid w:val="00972561"/>
  </w:style>
  <w:style w:type="paragraph" w:customStyle="1" w:styleId="0308474C7EA474499F2A5846A8959282">
    <w:name w:val="0308474C7EA474499F2A5846A8959282"/>
    <w:rsid w:val="00972561"/>
  </w:style>
  <w:style w:type="paragraph" w:customStyle="1" w:styleId="555F88D3F51F22409DC005B57660ABF9">
    <w:name w:val="555F88D3F51F22409DC005B57660ABF9"/>
    <w:rsid w:val="00972561"/>
  </w:style>
  <w:style w:type="paragraph" w:customStyle="1" w:styleId="D507CAABC2940547BE1FE82BB558AE59">
    <w:name w:val="D507CAABC2940547BE1FE82BB558AE59"/>
    <w:rsid w:val="00972561"/>
  </w:style>
  <w:style w:type="paragraph" w:customStyle="1" w:styleId="D4C2FC296B315444B7F4571A2C9E2253">
    <w:name w:val="D4C2FC296B315444B7F4571A2C9E2253"/>
    <w:rsid w:val="00972561"/>
  </w:style>
  <w:style w:type="paragraph" w:customStyle="1" w:styleId="15E6E9706F860849BA736D14EA4F6BD1">
    <w:name w:val="15E6E9706F860849BA736D14EA4F6BD1"/>
    <w:rsid w:val="00972561"/>
  </w:style>
  <w:style w:type="paragraph" w:customStyle="1" w:styleId="4110BB7D93559D43B210DB97E3EA2938">
    <w:name w:val="4110BB7D93559D43B210DB97E3EA2938"/>
    <w:rsid w:val="00972561"/>
  </w:style>
  <w:style w:type="paragraph" w:customStyle="1" w:styleId="B5101B16FD38C54398E4490A73103EAB">
    <w:name w:val="B5101B16FD38C54398E4490A73103EAB"/>
    <w:rsid w:val="00972561"/>
  </w:style>
  <w:style w:type="paragraph" w:customStyle="1" w:styleId="2854C0E3BCB2474B95F95CD0A2784F49">
    <w:name w:val="2854C0E3BCB2474B95F95CD0A2784F49"/>
    <w:rsid w:val="00972561"/>
  </w:style>
  <w:style w:type="paragraph" w:customStyle="1" w:styleId="E970D77166F6D241A37F2F5CEE5FB700">
    <w:name w:val="E970D77166F6D241A37F2F5CEE5FB700"/>
    <w:rsid w:val="00972561"/>
  </w:style>
  <w:style w:type="paragraph" w:customStyle="1" w:styleId="4DCEE0242A441541A40A484562FBABA7">
    <w:name w:val="4DCEE0242A441541A40A484562FBABA7"/>
    <w:rsid w:val="00972561"/>
  </w:style>
  <w:style w:type="paragraph" w:customStyle="1" w:styleId="4A2FF22FE4F84E4B955E4F228B807550">
    <w:name w:val="4A2FF22FE4F84E4B955E4F228B807550"/>
    <w:rsid w:val="00972561"/>
  </w:style>
  <w:style w:type="paragraph" w:customStyle="1" w:styleId="23C2FBBFED0B664C8F12862974A05C7B">
    <w:name w:val="23C2FBBFED0B664C8F12862974A05C7B"/>
    <w:rsid w:val="00972561"/>
  </w:style>
  <w:style w:type="paragraph" w:customStyle="1" w:styleId="D4D8C2882388A64E9053777803F05558">
    <w:name w:val="D4D8C2882388A64E9053777803F05558"/>
    <w:rsid w:val="00972561"/>
  </w:style>
  <w:style w:type="paragraph" w:customStyle="1" w:styleId="7C5DF915F63C3C4086095E9D1C42A5B4">
    <w:name w:val="7C5DF915F63C3C4086095E9D1C42A5B4"/>
    <w:rsid w:val="00972561"/>
  </w:style>
  <w:style w:type="paragraph" w:customStyle="1" w:styleId="6286B65DD232934FB9ADE520D1632863">
    <w:name w:val="6286B65DD232934FB9ADE520D1632863"/>
    <w:rsid w:val="00972561"/>
  </w:style>
  <w:style w:type="paragraph" w:customStyle="1" w:styleId="6CB61FEBAB69F64C9098BB36FE1A9F52">
    <w:name w:val="6CB61FEBAB69F64C9098BB36FE1A9F52"/>
    <w:rsid w:val="00972561"/>
  </w:style>
  <w:style w:type="paragraph" w:customStyle="1" w:styleId="3281C370BE51FF4E80DC84DA8822685C">
    <w:name w:val="3281C370BE51FF4E80DC84DA8822685C"/>
    <w:rsid w:val="00972561"/>
  </w:style>
  <w:style w:type="paragraph" w:customStyle="1" w:styleId="5FA7101107EAE3428AA250F4692D027F">
    <w:name w:val="5FA7101107EAE3428AA250F4692D027F"/>
    <w:rsid w:val="00972561"/>
  </w:style>
  <w:style w:type="paragraph" w:customStyle="1" w:styleId="79D99C253E925247929CBCC1EEFD68AA">
    <w:name w:val="79D99C253E925247929CBCC1EEFD68AA"/>
    <w:rsid w:val="00972561"/>
  </w:style>
  <w:style w:type="paragraph" w:customStyle="1" w:styleId="CF3873A3A0857447A023C6C1E02B4624">
    <w:name w:val="CF3873A3A0857447A023C6C1E02B4624"/>
    <w:rsid w:val="00972561"/>
  </w:style>
  <w:style w:type="paragraph" w:customStyle="1" w:styleId="21F20A4F0C0B70469B46B4CC44858A67">
    <w:name w:val="21F20A4F0C0B70469B46B4CC44858A67"/>
    <w:rsid w:val="00972561"/>
  </w:style>
  <w:style w:type="paragraph" w:customStyle="1" w:styleId="3EEE7D66381395458E8ADEAD289A9A16">
    <w:name w:val="3EEE7D66381395458E8ADEAD289A9A16"/>
    <w:rsid w:val="00972561"/>
  </w:style>
  <w:style w:type="paragraph" w:customStyle="1" w:styleId="4687B35D8A259840B33AEE2C9E9DC1AE">
    <w:name w:val="4687B35D8A259840B33AEE2C9E9DC1AE"/>
    <w:rsid w:val="00972561"/>
  </w:style>
  <w:style w:type="paragraph" w:customStyle="1" w:styleId="A83B419ADBF72C44A5E3D877E77E182F">
    <w:name w:val="A83B419ADBF72C44A5E3D877E77E182F"/>
    <w:rsid w:val="00972561"/>
  </w:style>
  <w:style w:type="paragraph" w:customStyle="1" w:styleId="99969AEFFF30F44091B6035186752BF1">
    <w:name w:val="99969AEFFF30F44091B6035186752BF1"/>
    <w:rsid w:val="00972561"/>
  </w:style>
  <w:style w:type="paragraph" w:customStyle="1" w:styleId="EE40F2EFD6961348A92F595514893D53">
    <w:name w:val="EE40F2EFD6961348A92F595514893D53"/>
    <w:rsid w:val="00972561"/>
  </w:style>
  <w:style w:type="paragraph" w:customStyle="1" w:styleId="81FF0860DE2DE541B0329F3E96D2DB63">
    <w:name w:val="81FF0860DE2DE541B0329F3E96D2DB63"/>
    <w:rsid w:val="00972561"/>
  </w:style>
  <w:style w:type="paragraph" w:customStyle="1" w:styleId="A3206B965967DC43B6D34E5C5B1483EA">
    <w:name w:val="A3206B965967DC43B6D34E5C5B1483EA"/>
    <w:rsid w:val="00972561"/>
  </w:style>
  <w:style w:type="paragraph" w:customStyle="1" w:styleId="FCAEA5016EA05E41BF1935E1EEF03035">
    <w:name w:val="FCAEA5016EA05E41BF1935E1EEF03035"/>
    <w:rsid w:val="00972561"/>
  </w:style>
  <w:style w:type="paragraph" w:customStyle="1" w:styleId="6EA51AE1BB9D50409196E52D5F553275">
    <w:name w:val="6EA51AE1BB9D50409196E52D5F553275"/>
    <w:rsid w:val="00972561"/>
  </w:style>
  <w:style w:type="paragraph" w:customStyle="1" w:styleId="7A792272B0E0A44DBCEC544B68E3B9CE">
    <w:name w:val="7A792272B0E0A44DBCEC544B68E3B9CE"/>
    <w:rsid w:val="00972561"/>
  </w:style>
  <w:style w:type="paragraph" w:customStyle="1" w:styleId="C8CE7C358448F74F852F5D8A4C38F596">
    <w:name w:val="C8CE7C358448F74F852F5D8A4C38F596"/>
    <w:rsid w:val="00972561"/>
  </w:style>
  <w:style w:type="paragraph" w:customStyle="1" w:styleId="EE23881B6AB4B74EAFF47922ACE0BB5D">
    <w:name w:val="EE23881B6AB4B74EAFF47922ACE0BB5D"/>
    <w:rsid w:val="00972561"/>
  </w:style>
  <w:style w:type="paragraph" w:customStyle="1" w:styleId="8858BBB402966E49BC0113AAEC93FB34">
    <w:name w:val="8858BBB402966E49BC0113AAEC93FB34"/>
    <w:rsid w:val="00972561"/>
  </w:style>
  <w:style w:type="paragraph" w:customStyle="1" w:styleId="F90D2CDACF9CDA4ABB6EC86DD90C4527">
    <w:name w:val="F90D2CDACF9CDA4ABB6EC86DD90C4527"/>
    <w:rsid w:val="00972561"/>
  </w:style>
  <w:style w:type="paragraph" w:customStyle="1" w:styleId="182DA6F07F4F194DBC71865EEEEC5101">
    <w:name w:val="182DA6F07F4F194DBC71865EEEEC5101"/>
    <w:rsid w:val="00972561"/>
  </w:style>
  <w:style w:type="paragraph" w:customStyle="1" w:styleId="26557225043614469D9D4BB27596ADCA">
    <w:name w:val="26557225043614469D9D4BB27596ADCA"/>
    <w:rsid w:val="00972561"/>
  </w:style>
  <w:style w:type="paragraph" w:customStyle="1" w:styleId="C1DABA26A0432C4B8259DA71D31FC92E">
    <w:name w:val="C1DABA26A0432C4B8259DA71D31FC92E"/>
    <w:rsid w:val="00972561"/>
  </w:style>
  <w:style w:type="paragraph" w:customStyle="1" w:styleId="C577B4B4733567429BC106C5100F0DBA">
    <w:name w:val="C577B4B4733567429BC106C5100F0DBA"/>
    <w:rsid w:val="00972561"/>
  </w:style>
  <w:style w:type="paragraph" w:customStyle="1" w:styleId="4D9A11ED3F94B349BACB9380647AA85B">
    <w:name w:val="4D9A11ED3F94B349BACB9380647AA85B"/>
    <w:rsid w:val="00972561"/>
  </w:style>
  <w:style w:type="paragraph" w:customStyle="1" w:styleId="219E998DD1068340869D0C95AD4CDB4B">
    <w:name w:val="219E998DD1068340869D0C95AD4CDB4B"/>
    <w:rsid w:val="00972561"/>
  </w:style>
  <w:style w:type="paragraph" w:customStyle="1" w:styleId="365FEDCF2B511A428C9641F22D894E95">
    <w:name w:val="365FEDCF2B511A428C9641F22D894E95"/>
    <w:rsid w:val="00972561"/>
  </w:style>
  <w:style w:type="paragraph" w:customStyle="1" w:styleId="B7CC45633A12E045B23AC9592A7C5CC3">
    <w:name w:val="B7CC45633A12E045B23AC9592A7C5CC3"/>
    <w:rsid w:val="00972561"/>
  </w:style>
  <w:style w:type="paragraph" w:customStyle="1" w:styleId="BE023D8719667346A6F78FA44758E80E">
    <w:name w:val="BE023D8719667346A6F78FA44758E80E"/>
    <w:rsid w:val="00972561"/>
  </w:style>
  <w:style w:type="paragraph" w:customStyle="1" w:styleId="C52ABB8C9E2758458B470A081E59C5B6">
    <w:name w:val="C52ABB8C9E2758458B470A081E59C5B6"/>
    <w:rsid w:val="00972561"/>
  </w:style>
  <w:style w:type="paragraph" w:customStyle="1" w:styleId="05F8FD422D8C754FA51B297368EF795D">
    <w:name w:val="05F8FD422D8C754FA51B297368EF795D"/>
    <w:rsid w:val="00972561"/>
  </w:style>
  <w:style w:type="paragraph" w:customStyle="1" w:styleId="0B30F995F0DD4647B1CA496D2A1F1C0B">
    <w:name w:val="0B30F995F0DD4647B1CA496D2A1F1C0B"/>
    <w:rsid w:val="00972561"/>
  </w:style>
  <w:style w:type="paragraph" w:customStyle="1" w:styleId="6B0C42E93B56D9458A5D753B17A2C424">
    <w:name w:val="6B0C42E93B56D9458A5D753B17A2C424"/>
    <w:rsid w:val="00972561"/>
  </w:style>
  <w:style w:type="paragraph" w:customStyle="1" w:styleId="756CC8EFAB439842A23F0D7C2E40264E">
    <w:name w:val="756CC8EFAB439842A23F0D7C2E40264E"/>
    <w:rsid w:val="00972561"/>
  </w:style>
  <w:style w:type="paragraph" w:customStyle="1" w:styleId="C83C4E0C4A355049AF3AAC71397308D7">
    <w:name w:val="C83C4E0C4A355049AF3AAC71397308D7"/>
    <w:rsid w:val="00972561"/>
  </w:style>
  <w:style w:type="paragraph" w:customStyle="1" w:styleId="34FBC83329D3124290DE5A67EDB821B3">
    <w:name w:val="34FBC83329D3124290DE5A67EDB821B3"/>
    <w:rsid w:val="00972561"/>
  </w:style>
  <w:style w:type="paragraph" w:customStyle="1" w:styleId="5BFEFAA09415EA4DB701DE0BD22470EC">
    <w:name w:val="5BFEFAA09415EA4DB701DE0BD22470EC"/>
    <w:rsid w:val="00972561"/>
  </w:style>
  <w:style w:type="paragraph" w:customStyle="1" w:styleId="E93938076965A641B81F569289BFDFF1">
    <w:name w:val="E93938076965A641B81F569289BFDFF1"/>
    <w:rsid w:val="00972561"/>
  </w:style>
  <w:style w:type="paragraph" w:customStyle="1" w:styleId="D21AF2E7A570DE4CB961F4F18E23F6EA">
    <w:name w:val="D21AF2E7A570DE4CB961F4F18E23F6EA"/>
    <w:rsid w:val="00972561"/>
  </w:style>
  <w:style w:type="paragraph" w:customStyle="1" w:styleId="4783D4424558A4428F1973E52F498916">
    <w:name w:val="4783D4424558A4428F1973E52F498916"/>
    <w:rsid w:val="00972561"/>
  </w:style>
  <w:style w:type="paragraph" w:customStyle="1" w:styleId="3C4E0FE7669D5742901F3304B9091E14">
    <w:name w:val="3C4E0FE7669D5742901F3304B9091E14"/>
    <w:rsid w:val="00972561"/>
  </w:style>
  <w:style w:type="paragraph" w:customStyle="1" w:styleId="AA518AF8FEF9F24D9E51CD0E20210ADC">
    <w:name w:val="AA518AF8FEF9F24D9E51CD0E20210ADC"/>
    <w:rsid w:val="00972561"/>
  </w:style>
  <w:style w:type="paragraph" w:customStyle="1" w:styleId="461D9D428D52CD46B28FE5236ADC370F">
    <w:name w:val="461D9D428D52CD46B28FE5236ADC370F"/>
    <w:rsid w:val="00972561"/>
  </w:style>
  <w:style w:type="paragraph" w:customStyle="1" w:styleId="6A1C0A9D01EF1244BF3AE124C2E66A0F">
    <w:name w:val="6A1C0A9D01EF1244BF3AE124C2E66A0F"/>
    <w:rsid w:val="00972561"/>
  </w:style>
  <w:style w:type="paragraph" w:customStyle="1" w:styleId="9E826BB8DB87444997142EF8DF709737">
    <w:name w:val="9E826BB8DB87444997142EF8DF709737"/>
    <w:rsid w:val="00972561"/>
  </w:style>
  <w:style w:type="paragraph" w:customStyle="1" w:styleId="B8C12B3587B61D44B54B882674E8EE35">
    <w:name w:val="B8C12B3587B61D44B54B882674E8EE35"/>
    <w:rsid w:val="00972561"/>
  </w:style>
  <w:style w:type="paragraph" w:customStyle="1" w:styleId="6A3F82CA8D6A844A93C2D42D67EDD460">
    <w:name w:val="6A3F82CA8D6A844A93C2D42D67EDD460"/>
    <w:rsid w:val="00972561"/>
  </w:style>
  <w:style w:type="paragraph" w:customStyle="1" w:styleId="4141FE121DDA2F44A0950040CAD83082">
    <w:name w:val="4141FE121DDA2F44A0950040CAD83082"/>
    <w:rsid w:val="00972561"/>
  </w:style>
  <w:style w:type="paragraph" w:customStyle="1" w:styleId="BBB904152F3F4747B577F44A6F381674">
    <w:name w:val="BBB904152F3F4747B577F44A6F381674"/>
    <w:rsid w:val="00972561"/>
  </w:style>
  <w:style w:type="paragraph" w:customStyle="1" w:styleId="005802153E99E24A8940CA8AF300EA1D">
    <w:name w:val="005802153E99E24A8940CA8AF300EA1D"/>
    <w:rsid w:val="00972561"/>
  </w:style>
  <w:style w:type="paragraph" w:customStyle="1" w:styleId="88A04555232E4442B428747FA0CAA3CA">
    <w:name w:val="88A04555232E4442B428747FA0CAA3CA"/>
    <w:rsid w:val="00972561"/>
  </w:style>
  <w:style w:type="paragraph" w:customStyle="1" w:styleId="82EA7E6C3C92D045AEC92248FDC8CCE2">
    <w:name w:val="82EA7E6C3C92D045AEC92248FDC8CCE2"/>
    <w:rsid w:val="00972561"/>
  </w:style>
  <w:style w:type="paragraph" w:customStyle="1" w:styleId="DDAB1B4C20079144A57B9C3165DDB504">
    <w:name w:val="DDAB1B4C20079144A57B9C3165DDB504"/>
    <w:rsid w:val="00972561"/>
  </w:style>
  <w:style w:type="paragraph" w:customStyle="1" w:styleId="DA1A7C139752DB4DAAFBAAADA782404E">
    <w:name w:val="DA1A7C139752DB4DAAFBAAADA782404E"/>
    <w:rsid w:val="00972561"/>
  </w:style>
  <w:style w:type="paragraph" w:customStyle="1" w:styleId="BC79B11A64D2A34892E154E1E36E589E">
    <w:name w:val="BC79B11A64D2A34892E154E1E36E589E"/>
    <w:rsid w:val="00972561"/>
  </w:style>
  <w:style w:type="paragraph" w:customStyle="1" w:styleId="5430B24647678B4EA12C4694660B331F">
    <w:name w:val="5430B24647678B4EA12C4694660B331F"/>
    <w:rsid w:val="00972561"/>
  </w:style>
  <w:style w:type="paragraph" w:customStyle="1" w:styleId="21B0EEFF81B39945B3F5B3E76028094F">
    <w:name w:val="21B0EEFF81B39945B3F5B3E76028094F"/>
    <w:rsid w:val="00972561"/>
  </w:style>
  <w:style w:type="paragraph" w:customStyle="1" w:styleId="FDA0B609CBDA8B48937DF60A2E86DA9A">
    <w:name w:val="FDA0B609CBDA8B48937DF60A2E86DA9A"/>
    <w:rsid w:val="00972561"/>
  </w:style>
  <w:style w:type="paragraph" w:customStyle="1" w:styleId="D10E2F88C9616942B09B2DBFB3E1BF37">
    <w:name w:val="D10E2F88C9616942B09B2DBFB3E1BF37"/>
    <w:rsid w:val="00972561"/>
  </w:style>
  <w:style w:type="paragraph" w:customStyle="1" w:styleId="2CEDD786C046654382E91F42EFEE1FCA">
    <w:name w:val="2CEDD786C046654382E91F42EFEE1FCA"/>
    <w:rsid w:val="00972561"/>
  </w:style>
  <w:style w:type="paragraph" w:customStyle="1" w:styleId="CD6A086FE0DDE748BB14695BC2CA88D8">
    <w:name w:val="CD6A086FE0DDE748BB14695BC2CA88D8"/>
    <w:rsid w:val="00972561"/>
  </w:style>
  <w:style w:type="paragraph" w:customStyle="1" w:styleId="8A9ABE0F4DAA3A488AC94513140E3553">
    <w:name w:val="8A9ABE0F4DAA3A488AC94513140E3553"/>
    <w:rsid w:val="00972561"/>
  </w:style>
  <w:style w:type="paragraph" w:customStyle="1" w:styleId="A7ED4F91721CB9499C2173FFBE2FF0A1">
    <w:name w:val="A7ED4F91721CB9499C2173FFBE2FF0A1"/>
    <w:rsid w:val="00972561"/>
  </w:style>
  <w:style w:type="paragraph" w:customStyle="1" w:styleId="7B60134858EDF74EBD7A1E8989CEB148">
    <w:name w:val="7B60134858EDF74EBD7A1E8989CEB148"/>
    <w:rsid w:val="0097256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96FEF"/>
    <w:rPr>
      <w:color w:val="808080"/>
    </w:rPr>
  </w:style>
  <w:style w:type="paragraph" w:customStyle="1" w:styleId="35631A43D91C8047846D80985273EEB0">
    <w:name w:val="35631A43D91C8047846D80985273EEB0"/>
    <w:rsid w:val="00972561"/>
  </w:style>
  <w:style w:type="paragraph" w:customStyle="1" w:styleId="E4CD788E6B6E15428ACA65EFD6686CF5">
    <w:name w:val="E4CD788E6B6E15428ACA65EFD6686CF5"/>
    <w:rsid w:val="00972561"/>
  </w:style>
  <w:style w:type="paragraph" w:customStyle="1" w:styleId="D7C692FF29B11F4C9AD5571BBE1206D6">
    <w:name w:val="D7C692FF29B11F4C9AD5571BBE1206D6"/>
    <w:rsid w:val="00972561"/>
  </w:style>
  <w:style w:type="paragraph" w:customStyle="1" w:styleId="C262734E67A3464CB6156F67CE6C4931">
    <w:name w:val="C262734E67A3464CB6156F67CE6C4931"/>
    <w:rsid w:val="00972561"/>
  </w:style>
  <w:style w:type="paragraph" w:customStyle="1" w:styleId="B8A4440ABDD19A4EA678A07021561F19">
    <w:name w:val="B8A4440ABDD19A4EA678A07021561F19"/>
    <w:rsid w:val="00972561"/>
  </w:style>
  <w:style w:type="paragraph" w:customStyle="1" w:styleId="95D8234DEF238F46A06EC019211070E3">
    <w:name w:val="95D8234DEF238F46A06EC019211070E3"/>
    <w:rsid w:val="00972561"/>
  </w:style>
  <w:style w:type="paragraph" w:customStyle="1" w:styleId="CF88263A4254C543BDF0DE89D0B67DAD">
    <w:name w:val="CF88263A4254C543BDF0DE89D0B67DAD"/>
    <w:rsid w:val="00972561"/>
  </w:style>
  <w:style w:type="paragraph" w:customStyle="1" w:styleId="88417FDB5440A5418FEF2AABBD4D35A3">
    <w:name w:val="88417FDB5440A5418FEF2AABBD4D35A3"/>
    <w:rsid w:val="00972561"/>
  </w:style>
  <w:style w:type="paragraph" w:customStyle="1" w:styleId="7D983B3BA0BCDD41A09AB15B959F54FB">
    <w:name w:val="7D983B3BA0BCDD41A09AB15B959F54FB"/>
    <w:rsid w:val="00972561"/>
  </w:style>
  <w:style w:type="paragraph" w:customStyle="1" w:styleId="8017667447D88641818794AEE4C16A38">
    <w:name w:val="8017667447D88641818794AEE4C16A38"/>
    <w:rsid w:val="00972561"/>
  </w:style>
  <w:style w:type="paragraph" w:customStyle="1" w:styleId="6B871853ECEED046A40AB48E6D6087D3">
    <w:name w:val="6B871853ECEED046A40AB48E6D6087D3"/>
    <w:rsid w:val="00972561"/>
  </w:style>
  <w:style w:type="paragraph" w:customStyle="1" w:styleId="E028DE8860AFF440BC1EC288DD5FC562">
    <w:name w:val="E028DE8860AFF440BC1EC288DD5FC562"/>
    <w:rsid w:val="00972561"/>
  </w:style>
  <w:style w:type="paragraph" w:customStyle="1" w:styleId="ABF718561ECA064DA8B71834787D9626">
    <w:name w:val="ABF718561ECA064DA8B71834787D9626"/>
    <w:rsid w:val="00972561"/>
  </w:style>
  <w:style w:type="paragraph" w:customStyle="1" w:styleId="67AE8DA333192947A0E43863333F02B6">
    <w:name w:val="67AE8DA333192947A0E43863333F02B6"/>
    <w:rsid w:val="00972561"/>
  </w:style>
  <w:style w:type="paragraph" w:customStyle="1" w:styleId="7FD549E911CC04448127BDDA3D75E1EC">
    <w:name w:val="7FD549E911CC04448127BDDA3D75E1EC"/>
    <w:rsid w:val="00972561"/>
  </w:style>
  <w:style w:type="paragraph" w:customStyle="1" w:styleId="570D30430057884FBBE94E92EA88EFDC">
    <w:name w:val="570D30430057884FBBE94E92EA88EFDC"/>
    <w:rsid w:val="00972561"/>
  </w:style>
  <w:style w:type="paragraph" w:customStyle="1" w:styleId="91C56A78D22A684A94F6736D748343E9">
    <w:name w:val="91C56A78D22A684A94F6736D748343E9"/>
    <w:rsid w:val="00972561"/>
  </w:style>
  <w:style w:type="paragraph" w:customStyle="1" w:styleId="0308474C7EA474499F2A5846A8959282">
    <w:name w:val="0308474C7EA474499F2A5846A8959282"/>
    <w:rsid w:val="00972561"/>
  </w:style>
  <w:style w:type="paragraph" w:customStyle="1" w:styleId="555F88D3F51F22409DC005B57660ABF9">
    <w:name w:val="555F88D3F51F22409DC005B57660ABF9"/>
    <w:rsid w:val="00972561"/>
  </w:style>
  <w:style w:type="paragraph" w:customStyle="1" w:styleId="D507CAABC2940547BE1FE82BB558AE59">
    <w:name w:val="D507CAABC2940547BE1FE82BB558AE59"/>
    <w:rsid w:val="00972561"/>
  </w:style>
  <w:style w:type="paragraph" w:customStyle="1" w:styleId="D4C2FC296B315444B7F4571A2C9E2253">
    <w:name w:val="D4C2FC296B315444B7F4571A2C9E2253"/>
    <w:rsid w:val="00972561"/>
  </w:style>
  <w:style w:type="paragraph" w:customStyle="1" w:styleId="15E6E9706F860849BA736D14EA4F6BD1">
    <w:name w:val="15E6E9706F860849BA736D14EA4F6BD1"/>
    <w:rsid w:val="00972561"/>
  </w:style>
  <w:style w:type="paragraph" w:customStyle="1" w:styleId="4110BB7D93559D43B210DB97E3EA2938">
    <w:name w:val="4110BB7D93559D43B210DB97E3EA2938"/>
    <w:rsid w:val="00972561"/>
  </w:style>
  <w:style w:type="paragraph" w:customStyle="1" w:styleId="B5101B16FD38C54398E4490A73103EAB">
    <w:name w:val="B5101B16FD38C54398E4490A73103EAB"/>
    <w:rsid w:val="00972561"/>
  </w:style>
  <w:style w:type="paragraph" w:customStyle="1" w:styleId="2854C0E3BCB2474B95F95CD0A2784F49">
    <w:name w:val="2854C0E3BCB2474B95F95CD0A2784F49"/>
    <w:rsid w:val="00972561"/>
  </w:style>
  <w:style w:type="paragraph" w:customStyle="1" w:styleId="E970D77166F6D241A37F2F5CEE5FB700">
    <w:name w:val="E970D77166F6D241A37F2F5CEE5FB700"/>
    <w:rsid w:val="00972561"/>
  </w:style>
  <w:style w:type="paragraph" w:customStyle="1" w:styleId="4DCEE0242A441541A40A484562FBABA7">
    <w:name w:val="4DCEE0242A441541A40A484562FBABA7"/>
    <w:rsid w:val="00972561"/>
  </w:style>
  <w:style w:type="paragraph" w:customStyle="1" w:styleId="4A2FF22FE4F84E4B955E4F228B807550">
    <w:name w:val="4A2FF22FE4F84E4B955E4F228B807550"/>
    <w:rsid w:val="00972561"/>
  </w:style>
  <w:style w:type="paragraph" w:customStyle="1" w:styleId="23C2FBBFED0B664C8F12862974A05C7B">
    <w:name w:val="23C2FBBFED0B664C8F12862974A05C7B"/>
    <w:rsid w:val="00972561"/>
  </w:style>
  <w:style w:type="paragraph" w:customStyle="1" w:styleId="D4D8C2882388A64E9053777803F05558">
    <w:name w:val="D4D8C2882388A64E9053777803F05558"/>
    <w:rsid w:val="00972561"/>
  </w:style>
  <w:style w:type="paragraph" w:customStyle="1" w:styleId="7C5DF915F63C3C4086095E9D1C42A5B4">
    <w:name w:val="7C5DF915F63C3C4086095E9D1C42A5B4"/>
    <w:rsid w:val="00972561"/>
  </w:style>
  <w:style w:type="paragraph" w:customStyle="1" w:styleId="6286B65DD232934FB9ADE520D1632863">
    <w:name w:val="6286B65DD232934FB9ADE520D1632863"/>
    <w:rsid w:val="00972561"/>
  </w:style>
  <w:style w:type="paragraph" w:customStyle="1" w:styleId="6CB61FEBAB69F64C9098BB36FE1A9F52">
    <w:name w:val="6CB61FEBAB69F64C9098BB36FE1A9F52"/>
    <w:rsid w:val="00972561"/>
  </w:style>
  <w:style w:type="paragraph" w:customStyle="1" w:styleId="3281C370BE51FF4E80DC84DA8822685C">
    <w:name w:val="3281C370BE51FF4E80DC84DA8822685C"/>
    <w:rsid w:val="00972561"/>
  </w:style>
  <w:style w:type="paragraph" w:customStyle="1" w:styleId="5FA7101107EAE3428AA250F4692D027F">
    <w:name w:val="5FA7101107EAE3428AA250F4692D027F"/>
    <w:rsid w:val="00972561"/>
  </w:style>
  <w:style w:type="paragraph" w:customStyle="1" w:styleId="79D99C253E925247929CBCC1EEFD68AA">
    <w:name w:val="79D99C253E925247929CBCC1EEFD68AA"/>
    <w:rsid w:val="00972561"/>
  </w:style>
  <w:style w:type="paragraph" w:customStyle="1" w:styleId="CF3873A3A0857447A023C6C1E02B4624">
    <w:name w:val="CF3873A3A0857447A023C6C1E02B4624"/>
    <w:rsid w:val="00972561"/>
  </w:style>
  <w:style w:type="paragraph" w:customStyle="1" w:styleId="21F20A4F0C0B70469B46B4CC44858A67">
    <w:name w:val="21F20A4F0C0B70469B46B4CC44858A67"/>
    <w:rsid w:val="00972561"/>
  </w:style>
  <w:style w:type="paragraph" w:customStyle="1" w:styleId="3EEE7D66381395458E8ADEAD289A9A16">
    <w:name w:val="3EEE7D66381395458E8ADEAD289A9A16"/>
    <w:rsid w:val="00972561"/>
  </w:style>
  <w:style w:type="paragraph" w:customStyle="1" w:styleId="4687B35D8A259840B33AEE2C9E9DC1AE">
    <w:name w:val="4687B35D8A259840B33AEE2C9E9DC1AE"/>
    <w:rsid w:val="00972561"/>
  </w:style>
  <w:style w:type="paragraph" w:customStyle="1" w:styleId="A83B419ADBF72C44A5E3D877E77E182F">
    <w:name w:val="A83B419ADBF72C44A5E3D877E77E182F"/>
    <w:rsid w:val="00972561"/>
  </w:style>
  <w:style w:type="paragraph" w:customStyle="1" w:styleId="99969AEFFF30F44091B6035186752BF1">
    <w:name w:val="99969AEFFF30F44091B6035186752BF1"/>
    <w:rsid w:val="00972561"/>
  </w:style>
  <w:style w:type="paragraph" w:customStyle="1" w:styleId="EE40F2EFD6961348A92F595514893D53">
    <w:name w:val="EE40F2EFD6961348A92F595514893D53"/>
    <w:rsid w:val="00972561"/>
  </w:style>
  <w:style w:type="paragraph" w:customStyle="1" w:styleId="81FF0860DE2DE541B0329F3E96D2DB63">
    <w:name w:val="81FF0860DE2DE541B0329F3E96D2DB63"/>
    <w:rsid w:val="00972561"/>
  </w:style>
  <w:style w:type="paragraph" w:customStyle="1" w:styleId="A3206B965967DC43B6D34E5C5B1483EA">
    <w:name w:val="A3206B965967DC43B6D34E5C5B1483EA"/>
    <w:rsid w:val="00972561"/>
  </w:style>
  <w:style w:type="paragraph" w:customStyle="1" w:styleId="FCAEA5016EA05E41BF1935E1EEF03035">
    <w:name w:val="FCAEA5016EA05E41BF1935E1EEF03035"/>
    <w:rsid w:val="00972561"/>
  </w:style>
  <w:style w:type="paragraph" w:customStyle="1" w:styleId="6EA51AE1BB9D50409196E52D5F553275">
    <w:name w:val="6EA51AE1BB9D50409196E52D5F553275"/>
    <w:rsid w:val="00972561"/>
  </w:style>
  <w:style w:type="paragraph" w:customStyle="1" w:styleId="7A792272B0E0A44DBCEC544B68E3B9CE">
    <w:name w:val="7A792272B0E0A44DBCEC544B68E3B9CE"/>
    <w:rsid w:val="00972561"/>
  </w:style>
  <w:style w:type="paragraph" w:customStyle="1" w:styleId="C8CE7C358448F74F852F5D8A4C38F596">
    <w:name w:val="C8CE7C358448F74F852F5D8A4C38F596"/>
    <w:rsid w:val="00972561"/>
  </w:style>
  <w:style w:type="paragraph" w:customStyle="1" w:styleId="EE23881B6AB4B74EAFF47922ACE0BB5D">
    <w:name w:val="EE23881B6AB4B74EAFF47922ACE0BB5D"/>
    <w:rsid w:val="00972561"/>
  </w:style>
  <w:style w:type="paragraph" w:customStyle="1" w:styleId="8858BBB402966E49BC0113AAEC93FB34">
    <w:name w:val="8858BBB402966E49BC0113AAEC93FB34"/>
    <w:rsid w:val="00972561"/>
  </w:style>
  <w:style w:type="paragraph" w:customStyle="1" w:styleId="F90D2CDACF9CDA4ABB6EC86DD90C4527">
    <w:name w:val="F90D2CDACF9CDA4ABB6EC86DD90C4527"/>
    <w:rsid w:val="00972561"/>
  </w:style>
  <w:style w:type="paragraph" w:customStyle="1" w:styleId="182DA6F07F4F194DBC71865EEEEC5101">
    <w:name w:val="182DA6F07F4F194DBC71865EEEEC5101"/>
    <w:rsid w:val="00972561"/>
  </w:style>
  <w:style w:type="paragraph" w:customStyle="1" w:styleId="26557225043614469D9D4BB27596ADCA">
    <w:name w:val="26557225043614469D9D4BB27596ADCA"/>
    <w:rsid w:val="00972561"/>
  </w:style>
  <w:style w:type="paragraph" w:customStyle="1" w:styleId="C1DABA26A0432C4B8259DA71D31FC92E">
    <w:name w:val="C1DABA26A0432C4B8259DA71D31FC92E"/>
    <w:rsid w:val="00972561"/>
  </w:style>
  <w:style w:type="paragraph" w:customStyle="1" w:styleId="C577B4B4733567429BC106C5100F0DBA">
    <w:name w:val="C577B4B4733567429BC106C5100F0DBA"/>
    <w:rsid w:val="00972561"/>
  </w:style>
  <w:style w:type="paragraph" w:customStyle="1" w:styleId="4D9A11ED3F94B349BACB9380647AA85B">
    <w:name w:val="4D9A11ED3F94B349BACB9380647AA85B"/>
    <w:rsid w:val="00972561"/>
  </w:style>
  <w:style w:type="paragraph" w:customStyle="1" w:styleId="219E998DD1068340869D0C95AD4CDB4B">
    <w:name w:val="219E998DD1068340869D0C95AD4CDB4B"/>
    <w:rsid w:val="00972561"/>
  </w:style>
  <w:style w:type="paragraph" w:customStyle="1" w:styleId="365FEDCF2B511A428C9641F22D894E95">
    <w:name w:val="365FEDCF2B511A428C9641F22D894E95"/>
    <w:rsid w:val="00972561"/>
  </w:style>
  <w:style w:type="paragraph" w:customStyle="1" w:styleId="B7CC45633A12E045B23AC9592A7C5CC3">
    <w:name w:val="B7CC45633A12E045B23AC9592A7C5CC3"/>
    <w:rsid w:val="00972561"/>
  </w:style>
  <w:style w:type="paragraph" w:customStyle="1" w:styleId="BE023D8719667346A6F78FA44758E80E">
    <w:name w:val="BE023D8719667346A6F78FA44758E80E"/>
    <w:rsid w:val="00972561"/>
  </w:style>
  <w:style w:type="paragraph" w:customStyle="1" w:styleId="C52ABB8C9E2758458B470A081E59C5B6">
    <w:name w:val="C52ABB8C9E2758458B470A081E59C5B6"/>
    <w:rsid w:val="00972561"/>
  </w:style>
  <w:style w:type="paragraph" w:customStyle="1" w:styleId="05F8FD422D8C754FA51B297368EF795D">
    <w:name w:val="05F8FD422D8C754FA51B297368EF795D"/>
    <w:rsid w:val="00972561"/>
  </w:style>
  <w:style w:type="paragraph" w:customStyle="1" w:styleId="0B30F995F0DD4647B1CA496D2A1F1C0B">
    <w:name w:val="0B30F995F0DD4647B1CA496D2A1F1C0B"/>
    <w:rsid w:val="00972561"/>
  </w:style>
  <w:style w:type="paragraph" w:customStyle="1" w:styleId="6B0C42E93B56D9458A5D753B17A2C424">
    <w:name w:val="6B0C42E93B56D9458A5D753B17A2C424"/>
    <w:rsid w:val="00972561"/>
  </w:style>
  <w:style w:type="paragraph" w:customStyle="1" w:styleId="756CC8EFAB439842A23F0D7C2E40264E">
    <w:name w:val="756CC8EFAB439842A23F0D7C2E40264E"/>
    <w:rsid w:val="00972561"/>
  </w:style>
  <w:style w:type="paragraph" w:customStyle="1" w:styleId="C83C4E0C4A355049AF3AAC71397308D7">
    <w:name w:val="C83C4E0C4A355049AF3AAC71397308D7"/>
    <w:rsid w:val="00972561"/>
  </w:style>
  <w:style w:type="paragraph" w:customStyle="1" w:styleId="34FBC83329D3124290DE5A67EDB821B3">
    <w:name w:val="34FBC83329D3124290DE5A67EDB821B3"/>
    <w:rsid w:val="00972561"/>
  </w:style>
  <w:style w:type="paragraph" w:customStyle="1" w:styleId="5BFEFAA09415EA4DB701DE0BD22470EC">
    <w:name w:val="5BFEFAA09415EA4DB701DE0BD22470EC"/>
    <w:rsid w:val="00972561"/>
  </w:style>
  <w:style w:type="paragraph" w:customStyle="1" w:styleId="E93938076965A641B81F569289BFDFF1">
    <w:name w:val="E93938076965A641B81F569289BFDFF1"/>
    <w:rsid w:val="00972561"/>
  </w:style>
  <w:style w:type="paragraph" w:customStyle="1" w:styleId="D21AF2E7A570DE4CB961F4F18E23F6EA">
    <w:name w:val="D21AF2E7A570DE4CB961F4F18E23F6EA"/>
    <w:rsid w:val="00972561"/>
  </w:style>
  <w:style w:type="paragraph" w:customStyle="1" w:styleId="4783D4424558A4428F1973E52F498916">
    <w:name w:val="4783D4424558A4428F1973E52F498916"/>
    <w:rsid w:val="00972561"/>
  </w:style>
  <w:style w:type="paragraph" w:customStyle="1" w:styleId="3C4E0FE7669D5742901F3304B9091E14">
    <w:name w:val="3C4E0FE7669D5742901F3304B9091E14"/>
    <w:rsid w:val="00972561"/>
  </w:style>
  <w:style w:type="paragraph" w:customStyle="1" w:styleId="AA518AF8FEF9F24D9E51CD0E20210ADC">
    <w:name w:val="AA518AF8FEF9F24D9E51CD0E20210ADC"/>
    <w:rsid w:val="00972561"/>
  </w:style>
  <w:style w:type="paragraph" w:customStyle="1" w:styleId="461D9D428D52CD46B28FE5236ADC370F">
    <w:name w:val="461D9D428D52CD46B28FE5236ADC370F"/>
    <w:rsid w:val="00972561"/>
  </w:style>
  <w:style w:type="paragraph" w:customStyle="1" w:styleId="6A1C0A9D01EF1244BF3AE124C2E66A0F">
    <w:name w:val="6A1C0A9D01EF1244BF3AE124C2E66A0F"/>
    <w:rsid w:val="00972561"/>
  </w:style>
  <w:style w:type="paragraph" w:customStyle="1" w:styleId="9E826BB8DB87444997142EF8DF709737">
    <w:name w:val="9E826BB8DB87444997142EF8DF709737"/>
    <w:rsid w:val="00972561"/>
  </w:style>
  <w:style w:type="paragraph" w:customStyle="1" w:styleId="B8C12B3587B61D44B54B882674E8EE35">
    <w:name w:val="B8C12B3587B61D44B54B882674E8EE35"/>
    <w:rsid w:val="00972561"/>
  </w:style>
  <w:style w:type="paragraph" w:customStyle="1" w:styleId="6A3F82CA8D6A844A93C2D42D67EDD460">
    <w:name w:val="6A3F82CA8D6A844A93C2D42D67EDD460"/>
    <w:rsid w:val="00972561"/>
  </w:style>
  <w:style w:type="paragraph" w:customStyle="1" w:styleId="4141FE121DDA2F44A0950040CAD83082">
    <w:name w:val="4141FE121DDA2F44A0950040CAD83082"/>
    <w:rsid w:val="00972561"/>
  </w:style>
  <w:style w:type="paragraph" w:customStyle="1" w:styleId="BBB904152F3F4747B577F44A6F381674">
    <w:name w:val="BBB904152F3F4747B577F44A6F381674"/>
    <w:rsid w:val="00972561"/>
  </w:style>
  <w:style w:type="paragraph" w:customStyle="1" w:styleId="005802153E99E24A8940CA8AF300EA1D">
    <w:name w:val="005802153E99E24A8940CA8AF300EA1D"/>
    <w:rsid w:val="00972561"/>
  </w:style>
  <w:style w:type="paragraph" w:customStyle="1" w:styleId="88A04555232E4442B428747FA0CAA3CA">
    <w:name w:val="88A04555232E4442B428747FA0CAA3CA"/>
    <w:rsid w:val="00972561"/>
  </w:style>
  <w:style w:type="paragraph" w:customStyle="1" w:styleId="82EA7E6C3C92D045AEC92248FDC8CCE2">
    <w:name w:val="82EA7E6C3C92D045AEC92248FDC8CCE2"/>
    <w:rsid w:val="00972561"/>
  </w:style>
  <w:style w:type="paragraph" w:customStyle="1" w:styleId="DDAB1B4C20079144A57B9C3165DDB504">
    <w:name w:val="DDAB1B4C20079144A57B9C3165DDB504"/>
    <w:rsid w:val="00972561"/>
  </w:style>
  <w:style w:type="paragraph" w:customStyle="1" w:styleId="DA1A7C139752DB4DAAFBAAADA782404E">
    <w:name w:val="DA1A7C139752DB4DAAFBAAADA782404E"/>
    <w:rsid w:val="00972561"/>
  </w:style>
  <w:style w:type="paragraph" w:customStyle="1" w:styleId="BC79B11A64D2A34892E154E1E36E589E">
    <w:name w:val="BC79B11A64D2A34892E154E1E36E589E"/>
    <w:rsid w:val="00972561"/>
  </w:style>
  <w:style w:type="paragraph" w:customStyle="1" w:styleId="5430B24647678B4EA12C4694660B331F">
    <w:name w:val="5430B24647678B4EA12C4694660B331F"/>
    <w:rsid w:val="00972561"/>
  </w:style>
  <w:style w:type="paragraph" w:customStyle="1" w:styleId="21B0EEFF81B39945B3F5B3E76028094F">
    <w:name w:val="21B0EEFF81B39945B3F5B3E76028094F"/>
    <w:rsid w:val="00972561"/>
  </w:style>
  <w:style w:type="paragraph" w:customStyle="1" w:styleId="FDA0B609CBDA8B48937DF60A2E86DA9A">
    <w:name w:val="FDA0B609CBDA8B48937DF60A2E86DA9A"/>
    <w:rsid w:val="00972561"/>
  </w:style>
  <w:style w:type="paragraph" w:customStyle="1" w:styleId="D10E2F88C9616942B09B2DBFB3E1BF37">
    <w:name w:val="D10E2F88C9616942B09B2DBFB3E1BF37"/>
    <w:rsid w:val="00972561"/>
  </w:style>
  <w:style w:type="paragraph" w:customStyle="1" w:styleId="2CEDD786C046654382E91F42EFEE1FCA">
    <w:name w:val="2CEDD786C046654382E91F42EFEE1FCA"/>
    <w:rsid w:val="00972561"/>
  </w:style>
  <w:style w:type="paragraph" w:customStyle="1" w:styleId="CD6A086FE0DDE748BB14695BC2CA88D8">
    <w:name w:val="CD6A086FE0DDE748BB14695BC2CA88D8"/>
    <w:rsid w:val="00972561"/>
  </w:style>
  <w:style w:type="paragraph" w:customStyle="1" w:styleId="8A9ABE0F4DAA3A488AC94513140E3553">
    <w:name w:val="8A9ABE0F4DAA3A488AC94513140E3553"/>
    <w:rsid w:val="00972561"/>
  </w:style>
  <w:style w:type="paragraph" w:customStyle="1" w:styleId="A7ED4F91721CB9499C2173FFBE2FF0A1">
    <w:name w:val="A7ED4F91721CB9499C2173FFBE2FF0A1"/>
    <w:rsid w:val="00972561"/>
  </w:style>
  <w:style w:type="paragraph" w:customStyle="1" w:styleId="7B60134858EDF74EBD7A1E8989CEB148">
    <w:name w:val="7B60134858EDF74EBD7A1E8989CEB148"/>
    <w:rsid w:val="0097256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90DD94-06A3-4FC1-9050-69D248DCB6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ALS2S_Word_Template (9)</Template>
  <TotalTime>0</TotalTime>
  <Pages>3</Pages>
  <Words>675</Words>
  <Characters>3851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Safe to Sleep Web Badge Use and Recommendation Language</vt:lpstr>
    </vt:vector>
  </TitlesOfParts>
  <Company/>
  <LinksUpToDate>false</LinksUpToDate>
  <CharactersWithSpaces>4517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 to Sleep Web Badge Use and Recommendation Language</dc:title>
  <dc:subject>Instructions for using the Safe to Sleep® campaign badge.</dc:subject>
  <dc:creator>Jasmine Berry</dc:creator>
  <cp:keywords>National Institute of Child Health and Human Development; NICHD; National Institutes of Health; NIH; Safe to Sleep® campaign; safe infant sleep; badge; outreach; Alabama Safe Sleep Outreach Project.</cp:keywords>
  <dc:description/>
  <cp:lastModifiedBy>SYSTEM</cp:lastModifiedBy>
  <cp:revision>2</cp:revision>
  <cp:lastPrinted>2015-11-17T21:21:00Z</cp:lastPrinted>
  <dcterms:created xsi:type="dcterms:W3CDTF">2018-03-12T20:12:00Z</dcterms:created>
  <dcterms:modified xsi:type="dcterms:W3CDTF">2018-03-12T20:12:00Z</dcterms:modified>
  <cp:contentStatus>Public domain</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