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2C0" w:rsidRDefault="002B72C0" w:rsidP="002B72C0">
      <w:pPr>
        <w:pStyle w:val="SL-FlLftSgl"/>
      </w:pPr>
    </w:p>
    <w:p w:rsidR="002B72C0" w:rsidRDefault="002B72C0" w:rsidP="002B72C0">
      <w:pPr>
        <w:pStyle w:val="SL-FlLftSgl"/>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008"/>
      </w:tblGrid>
      <w:tr w:rsidR="002B72C0" w:rsidTr="00B95986">
        <w:tc>
          <w:tcPr>
            <w:tcW w:w="10008" w:type="dxa"/>
          </w:tcPr>
          <w:p w:rsidR="002B72C0" w:rsidRDefault="002B72C0" w:rsidP="00B95986">
            <w:pPr>
              <w:pStyle w:val="C1-CtrBoldHd"/>
              <w:spacing w:line="120" w:lineRule="exact"/>
            </w:pPr>
          </w:p>
          <w:p w:rsidR="002B72C0" w:rsidRPr="00281A25" w:rsidRDefault="002B72C0" w:rsidP="00B95986">
            <w:pPr>
              <w:pStyle w:val="C1-CtrBoldHd"/>
              <w:rPr>
                <w:sz w:val="32"/>
                <w:szCs w:val="32"/>
              </w:rPr>
            </w:pPr>
            <w:r w:rsidRPr="00281A25">
              <w:rPr>
                <w:sz w:val="32"/>
                <w:szCs w:val="32"/>
              </w:rPr>
              <w:t>CHILDREN’S MENTAL HEALTH INITIATIVE</w:t>
            </w:r>
          </w:p>
          <w:p w:rsidR="002B72C0" w:rsidRPr="00281A25" w:rsidRDefault="002B72C0" w:rsidP="00B95986">
            <w:pPr>
              <w:pStyle w:val="C1-CtrBoldHd"/>
              <w:rPr>
                <w:sz w:val="32"/>
                <w:szCs w:val="32"/>
              </w:rPr>
            </w:pPr>
            <w:r w:rsidRPr="00281A25">
              <w:rPr>
                <w:sz w:val="32"/>
                <w:szCs w:val="32"/>
              </w:rPr>
              <w:t>NATIONAL EVALUATION</w:t>
            </w:r>
          </w:p>
          <w:p w:rsidR="002B72C0" w:rsidRDefault="002B72C0" w:rsidP="00B95986">
            <w:pPr>
              <w:pStyle w:val="C1-CtrBoldHd"/>
            </w:pPr>
          </w:p>
          <w:p w:rsidR="002B72C0" w:rsidRDefault="002B72C0" w:rsidP="00B95986">
            <w:pPr>
              <w:pStyle w:val="C1-CtrBoldHd"/>
            </w:pPr>
          </w:p>
          <w:p w:rsidR="002B72C0" w:rsidRPr="00281A25" w:rsidRDefault="002B72C0" w:rsidP="00B95986">
            <w:pPr>
              <w:pStyle w:val="C1-CtrBoldHd"/>
              <w:rPr>
                <w:b w:val="0"/>
                <w:sz w:val="28"/>
                <w:szCs w:val="28"/>
              </w:rPr>
            </w:pPr>
            <w:r w:rsidRPr="00281A25">
              <w:rPr>
                <w:b w:val="0"/>
                <w:sz w:val="28"/>
                <w:szCs w:val="28"/>
              </w:rPr>
              <w:t xml:space="preserve">Child and Family Level Outcomes Instrument </w:t>
            </w:r>
          </w:p>
          <w:p w:rsidR="002B72C0" w:rsidRPr="00281A25" w:rsidRDefault="002B72C0" w:rsidP="00B95986">
            <w:pPr>
              <w:pStyle w:val="C1-CtrBoldHd"/>
              <w:rPr>
                <w:b w:val="0"/>
                <w:sz w:val="28"/>
                <w:szCs w:val="28"/>
              </w:rPr>
            </w:pPr>
          </w:p>
          <w:p w:rsidR="002B72C0" w:rsidRPr="002B72C0" w:rsidRDefault="002B72C0" w:rsidP="00B95986">
            <w:pPr>
              <w:pStyle w:val="C1-CtrBoldHd"/>
              <w:rPr>
                <w:b w:val="0"/>
                <w:sz w:val="28"/>
                <w:szCs w:val="28"/>
              </w:rPr>
            </w:pPr>
            <w:r w:rsidRPr="002B72C0">
              <w:rPr>
                <w:b w:val="0"/>
                <w:sz w:val="28"/>
                <w:szCs w:val="28"/>
              </w:rPr>
              <w:t>Child- and Family-Level Instruments</w:t>
            </w:r>
          </w:p>
          <w:p w:rsidR="002B72C0" w:rsidRDefault="002B72C0" w:rsidP="00B95986">
            <w:pPr>
              <w:pStyle w:val="SL-FlLftSgl"/>
              <w:keepNext/>
              <w:spacing w:line="120" w:lineRule="exact"/>
              <w:jc w:val="center"/>
            </w:pPr>
          </w:p>
        </w:tc>
      </w:tr>
    </w:tbl>
    <w:p w:rsidR="002B72C0" w:rsidRDefault="002B72C0" w:rsidP="002B72C0">
      <w:pPr>
        <w:pStyle w:val="SL-FlLftSgl"/>
      </w:pPr>
    </w:p>
    <w:p w:rsidR="002B72C0" w:rsidRDefault="002B72C0" w:rsidP="002B72C0">
      <w:pPr>
        <w:pStyle w:val="SL-FlLftSgl"/>
      </w:pPr>
    </w:p>
    <w:p w:rsidR="002775C2" w:rsidRDefault="002775C2" w:rsidP="002B72C0">
      <w:pPr>
        <w:pStyle w:val="SL-FlLftSgl"/>
      </w:pPr>
    </w:p>
    <w:p w:rsidR="002775C2" w:rsidRDefault="002775C2" w:rsidP="002B72C0">
      <w:pPr>
        <w:pStyle w:val="SL-FlLftSgl"/>
      </w:pPr>
      <w:r>
        <w:t xml:space="preserve">Public Burden Statement: An agency may not conduct or sponsor, and a person is not required to respond to, a collection of information unless it displays a currently valid OMB control number. The OMB control number for this project </w:t>
      </w:r>
      <w:r w:rsidRPr="001E69A1">
        <w:t xml:space="preserve">is </w:t>
      </w:r>
      <w:r w:rsidR="000A375C" w:rsidRPr="001E69A1">
        <w:rPr>
          <w:rFonts w:ascii="ArialMT" w:hAnsi="ArialMT" w:cs="ArialMT"/>
        </w:rPr>
        <w:t>xxxx xxxx</w:t>
      </w:r>
      <w:r>
        <w:t>. Public reporting burden for this collection of inform</w:t>
      </w:r>
      <w:r w:rsidR="00971849">
        <w:t xml:space="preserve">ation is estimated to average </w:t>
      </w:r>
      <w:r w:rsidR="00574762">
        <w:t>23</w:t>
      </w:r>
      <w:r w:rsidR="002B72C0">
        <w:t> </w:t>
      </w:r>
      <w:r w:rsidR="00971849">
        <w:t>minutes per respondent, per response</w:t>
      </w:r>
      <w:r>
        <w:t xml:space="preserv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SAMHSA Reports Clearance Officer, </w:t>
      </w:r>
      <w:r w:rsidR="00BA3F73">
        <w:t>5600 Fishers Lane</w:t>
      </w:r>
      <w:r>
        <w:t xml:space="preserve">, </w:t>
      </w:r>
      <w:r w:rsidR="00052D12" w:rsidRPr="00052D12">
        <w:rPr>
          <w:rFonts w:cs="Arial"/>
          <w:color w:val="363636"/>
        </w:rPr>
        <w:t>Room 15E57-B,</w:t>
      </w:r>
      <w:r w:rsidR="00052D12">
        <w:rPr>
          <w:rFonts w:ascii="Georgia" w:hAnsi="Georgia"/>
          <w:color w:val="363636"/>
          <w:sz w:val="23"/>
          <w:szCs w:val="23"/>
        </w:rPr>
        <w:t xml:space="preserve"> </w:t>
      </w:r>
      <w:r>
        <w:t>Rockville, Maryland, 20857.</w:t>
      </w:r>
      <w:r w:rsidR="00052D12" w:rsidRPr="00052D12">
        <w:rPr>
          <w:rFonts w:ascii="Georgia" w:hAnsi="Georgia"/>
          <w:color w:val="363636"/>
          <w:sz w:val="23"/>
          <w:szCs w:val="23"/>
        </w:rPr>
        <w:t xml:space="preserve"> </w:t>
      </w:r>
    </w:p>
    <w:p w:rsidR="002B72C0" w:rsidRDefault="002B72C0" w:rsidP="00B822F1">
      <w:pPr>
        <w:pStyle w:val="SL-FlLftSgl"/>
      </w:pPr>
      <w:r>
        <w:br w:type="page"/>
      </w:r>
    </w:p>
    <w:p w:rsidR="00A935E3" w:rsidRDefault="00881A41" w:rsidP="00B822F1">
      <w:pPr>
        <w:pStyle w:val="C2-CtrSglSp"/>
        <w:rPr>
          <w:b/>
        </w:rPr>
      </w:pPr>
      <w:r w:rsidRPr="00881A41">
        <w:rPr>
          <w:b/>
        </w:rPr>
        <w:lastRenderedPageBreak/>
        <w:t xml:space="preserve">CMHI </w:t>
      </w:r>
      <w:r w:rsidR="00C64A06" w:rsidRPr="00881A41">
        <w:rPr>
          <w:b/>
        </w:rPr>
        <w:t>National</w:t>
      </w:r>
      <w:r w:rsidR="00C64A06" w:rsidRPr="00B822F1">
        <w:rPr>
          <w:b/>
        </w:rPr>
        <w:t xml:space="preserve"> </w:t>
      </w:r>
      <w:r w:rsidR="00A935E3" w:rsidRPr="00B822F1">
        <w:rPr>
          <w:b/>
        </w:rPr>
        <w:t xml:space="preserve">Evaluation: Child and Family Outcomes </w:t>
      </w:r>
      <w:r w:rsidR="00ED7952" w:rsidRPr="00B822F1">
        <w:rPr>
          <w:b/>
        </w:rPr>
        <w:t xml:space="preserve">Study </w:t>
      </w:r>
      <w:r w:rsidR="00A935E3" w:rsidRPr="00B822F1">
        <w:rPr>
          <w:b/>
        </w:rPr>
        <w:t>Components</w:t>
      </w:r>
    </w:p>
    <w:p w:rsidR="00B822F1" w:rsidRPr="00B822F1" w:rsidRDefault="00B822F1" w:rsidP="00B822F1">
      <w:pPr>
        <w:pStyle w:val="C2-CtrSglSp"/>
        <w:rPr>
          <w:b/>
        </w:rPr>
      </w:pPr>
    </w:p>
    <w:p w:rsidR="00A935E3" w:rsidRDefault="00A935E3" w:rsidP="00B822F1">
      <w:pPr>
        <w:pStyle w:val="C2-CtrSglSp"/>
        <w:rPr>
          <w:b/>
        </w:rPr>
      </w:pPr>
      <w:r w:rsidRPr="00B822F1">
        <w:rPr>
          <w:b/>
        </w:rPr>
        <w:t>Overview</w:t>
      </w:r>
    </w:p>
    <w:p w:rsidR="00B822F1" w:rsidRDefault="00B822F1" w:rsidP="00B822F1">
      <w:pPr>
        <w:pStyle w:val="C2-CtrSglSp"/>
        <w:rPr>
          <w:b/>
        </w:rPr>
      </w:pPr>
    </w:p>
    <w:p w:rsidR="00B822F1" w:rsidRPr="00B822F1" w:rsidRDefault="00B822F1" w:rsidP="00B822F1">
      <w:pPr>
        <w:pStyle w:val="C2-CtrSglSp"/>
        <w:rPr>
          <w:b/>
        </w:rPr>
      </w:pPr>
    </w:p>
    <w:p w:rsidR="00ED7952" w:rsidRDefault="00ED7952" w:rsidP="00B822F1">
      <w:pPr>
        <w:pStyle w:val="N0-FlLftBullet"/>
      </w:pPr>
      <w:r>
        <w:t xml:space="preserve">The purpose of the Child and Family Outcomes Study is to describe </w:t>
      </w:r>
      <w:r w:rsidR="00707F95">
        <w:t xml:space="preserve">grantees’ </w:t>
      </w:r>
      <w:r>
        <w:t>client population</w:t>
      </w:r>
      <w:r w:rsidR="00707F95">
        <w:t>s</w:t>
      </w:r>
      <w:r>
        <w:t xml:space="preserve"> served, track outcomes over time, and assess youth and caregiver appraisals of their service experience</w:t>
      </w:r>
    </w:p>
    <w:p w:rsidR="00B822F1" w:rsidRDefault="00B822F1" w:rsidP="00B822F1">
      <w:pPr>
        <w:pStyle w:val="N0-FlLftBullet"/>
        <w:numPr>
          <w:ilvl w:val="0"/>
          <w:numId w:val="0"/>
        </w:numPr>
        <w:ind w:left="360" w:hanging="360"/>
      </w:pPr>
    </w:p>
    <w:p w:rsidR="00ED7952" w:rsidRDefault="00ED7952" w:rsidP="00B822F1">
      <w:pPr>
        <w:pStyle w:val="N0-FlLftBullet"/>
      </w:pPr>
      <w:r>
        <w:t>The Child and Family Outcomes Study has three different respondent versions:</w:t>
      </w:r>
    </w:p>
    <w:p w:rsidR="00ED7952" w:rsidRDefault="00BF590F" w:rsidP="00B822F1">
      <w:pPr>
        <w:pStyle w:val="N1-1stBullet"/>
      </w:pPr>
      <w:r>
        <w:t>The</w:t>
      </w:r>
      <w:r w:rsidR="00ED7952">
        <w:t xml:space="preserve"> </w:t>
      </w:r>
      <w:r w:rsidR="00C54C18">
        <w:t xml:space="preserve">CMHI </w:t>
      </w:r>
      <w:r w:rsidR="00ED7952">
        <w:t xml:space="preserve">Caregiver </w:t>
      </w:r>
      <w:r>
        <w:t>Tool</w:t>
      </w:r>
    </w:p>
    <w:p w:rsidR="00ED7952" w:rsidRDefault="00BF590F" w:rsidP="00B822F1">
      <w:pPr>
        <w:pStyle w:val="N1-1stBullet"/>
      </w:pPr>
      <w:r>
        <w:t>The</w:t>
      </w:r>
      <w:r w:rsidR="00ED7952">
        <w:t xml:space="preserve"> </w:t>
      </w:r>
      <w:r w:rsidR="00C54C18">
        <w:t xml:space="preserve">CMHI </w:t>
      </w:r>
      <w:r w:rsidR="00ED7952">
        <w:t>Child</w:t>
      </w:r>
      <w:r>
        <w:t xml:space="preserve"> and </w:t>
      </w:r>
      <w:r w:rsidR="00ED7952">
        <w:t xml:space="preserve">Youth </w:t>
      </w:r>
      <w:r>
        <w:t>Tool</w:t>
      </w:r>
    </w:p>
    <w:p w:rsidR="00ED7952" w:rsidRDefault="00BF590F" w:rsidP="00B822F1">
      <w:pPr>
        <w:pStyle w:val="N1-1stBullet"/>
      </w:pPr>
      <w:r>
        <w:t xml:space="preserve">The </w:t>
      </w:r>
      <w:r w:rsidR="00C54C18">
        <w:t xml:space="preserve">CMHI </w:t>
      </w:r>
      <w:r w:rsidR="00ED7952">
        <w:t xml:space="preserve">Young Adult </w:t>
      </w:r>
      <w:r>
        <w:t>Tool</w:t>
      </w:r>
    </w:p>
    <w:p w:rsidR="00B822F1" w:rsidRDefault="00B822F1" w:rsidP="00B822F1">
      <w:pPr>
        <w:pStyle w:val="N1-1stBullet"/>
        <w:numPr>
          <w:ilvl w:val="0"/>
          <w:numId w:val="0"/>
        </w:numPr>
        <w:ind w:left="1080" w:hanging="360"/>
      </w:pPr>
    </w:p>
    <w:p w:rsidR="001E0300" w:rsidRDefault="00FE6784" w:rsidP="00B822F1">
      <w:pPr>
        <w:pStyle w:val="N0-FlLftBullet"/>
      </w:pPr>
      <w:r>
        <w:t>Grantees will interview children</w:t>
      </w:r>
      <w:r w:rsidR="000837BA">
        <w:t>, youth</w:t>
      </w:r>
      <w:r>
        <w:t xml:space="preserve"> and </w:t>
      </w:r>
      <w:r w:rsidR="00C54C18">
        <w:t xml:space="preserve">caregivers </w:t>
      </w:r>
      <w:r w:rsidR="003E1B87">
        <w:t xml:space="preserve">using the tools below </w:t>
      </w:r>
      <w:r>
        <w:t xml:space="preserve">to collect the </w:t>
      </w:r>
      <w:r w:rsidR="00881A41">
        <w:t xml:space="preserve">CMHI </w:t>
      </w:r>
      <w:r w:rsidR="009163DD">
        <w:t xml:space="preserve">National </w:t>
      </w:r>
      <w:r>
        <w:t>Evaluation</w:t>
      </w:r>
      <w:r w:rsidR="00ED7952">
        <w:t>’s</w:t>
      </w:r>
      <w:r>
        <w:t xml:space="preserve"> </w:t>
      </w:r>
      <w:r w:rsidR="00811336">
        <w:t>Child and Family Outcomes</w:t>
      </w:r>
      <w:r w:rsidR="00ED7952">
        <w:t xml:space="preserve"> Study</w:t>
      </w:r>
      <w:r w:rsidR="00811336">
        <w:t xml:space="preserve"> </w:t>
      </w:r>
      <w:r>
        <w:t>d</w:t>
      </w:r>
      <w:r w:rsidR="00811336">
        <w:t>ata</w:t>
      </w:r>
      <w:r w:rsidR="00B822F1">
        <w:t xml:space="preserve">. </w:t>
      </w:r>
      <w:r>
        <w:t>T</w:t>
      </w:r>
      <w:r w:rsidR="001E0300">
        <w:t xml:space="preserve">he age of the child/youth </w:t>
      </w:r>
      <w:r w:rsidR="000837BA">
        <w:t xml:space="preserve">receiving services </w:t>
      </w:r>
      <w:r>
        <w:t>determines who is interviewed</w:t>
      </w:r>
      <w:r w:rsidR="003E1B87">
        <w:t xml:space="preserve"> for the </w:t>
      </w:r>
      <w:r w:rsidR="00ED7952">
        <w:t xml:space="preserve">National </w:t>
      </w:r>
      <w:r w:rsidR="003E1B87">
        <w:t>Evaluation</w:t>
      </w:r>
      <w:r>
        <w:t>.</w:t>
      </w:r>
    </w:p>
    <w:p w:rsidR="00B822F1" w:rsidRDefault="00B822F1" w:rsidP="00B822F1">
      <w:pPr>
        <w:pStyle w:val="N0-FlLftBullet"/>
        <w:numPr>
          <w:ilvl w:val="0"/>
          <w:numId w:val="0"/>
        </w:numPr>
        <w:ind w:left="360" w:hanging="360"/>
      </w:pPr>
    </w:p>
    <w:p w:rsidR="00BF590F" w:rsidRDefault="00BF590F" w:rsidP="00B822F1">
      <w:pPr>
        <w:pStyle w:val="N1-1stBullet"/>
      </w:pPr>
      <w:r>
        <w:t xml:space="preserve">The CMHI Caregiver Tool will be used for collecting data from caregivers of all children ages </w:t>
      </w:r>
      <w:r w:rsidR="000F1A25">
        <w:t>0</w:t>
      </w:r>
      <w:r>
        <w:t xml:space="preserve"> to 17 (inclusive); the caregiver is </w:t>
      </w:r>
      <w:r w:rsidR="00646456">
        <w:t xml:space="preserve">only </w:t>
      </w:r>
      <w:r>
        <w:t>interviewed for this age group.</w:t>
      </w:r>
    </w:p>
    <w:p w:rsidR="00BF590F" w:rsidRDefault="00BF590F" w:rsidP="00B822F1">
      <w:pPr>
        <w:pStyle w:val="N1-1stBullet"/>
      </w:pPr>
      <w:r>
        <w:t>The CMHI Child and Youth Tool will be used for collecting data from children and youth between the ages of 11 and 17.</w:t>
      </w:r>
      <w:r w:rsidR="00C54C18">
        <w:t xml:space="preserve"> </w:t>
      </w:r>
    </w:p>
    <w:p w:rsidR="00BF590F" w:rsidRDefault="00BF590F" w:rsidP="00B822F1">
      <w:pPr>
        <w:pStyle w:val="N1-1stBullet"/>
      </w:pPr>
      <w:r>
        <w:t xml:space="preserve">The </w:t>
      </w:r>
      <w:r w:rsidRPr="00576FD4">
        <w:t xml:space="preserve">CMHI Young Adult Tool will be used for collecting data </w:t>
      </w:r>
      <w:r>
        <w:t>from</w:t>
      </w:r>
      <w:r w:rsidRPr="00576FD4">
        <w:t xml:space="preserve"> individuals</w:t>
      </w:r>
      <w:r>
        <w:t xml:space="preserve"> ages 18-2</w:t>
      </w:r>
      <w:r w:rsidR="0002397B">
        <w:t>6</w:t>
      </w:r>
      <w:r>
        <w:t>; only the young adult is interviewed for this age group.</w:t>
      </w:r>
    </w:p>
    <w:p w:rsidR="00B822F1" w:rsidRDefault="00B822F1" w:rsidP="00B822F1">
      <w:pPr>
        <w:pStyle w:val="N1-1stBullet"/>
        <w:numPr>
          <w:ilvl w:val="0"/>
          <w:numId w:val="0"/>
        </w:numPr>
        <w:ind w:left="1080" w:hanging="360"/>
      </w:pPr>
    </w:p>
    <w:p w:rsidR="00BF590F" w:rsidRDefault="00B1721B" w:rsidP="00B822F1">
      <w:pPr>
        <w:pStyle w:val="N0-FlLftBullet"/>
      </w:pPr>
      <w:r>
        <w:t xml:space="preserve">The </w:t>
      </w:r>
      <w:r w:rsidR="00881A41">
        <w:t xml:space="preserve">CMHI </w:t>
      </w:r>
      <w:r w:rsidR="000837BA">
        <w:t xml:space="preserve">National </w:t>
      </w:r>
      <w:r>
        <w:t xml:space="preserve">Evaluation </w:t>
      </w:r>
      <w:r w:rsidR="00C64A06">
        <w:t xml:space="preserve">plans to </w:t>
      </w:r>
      <w:r w:rsidR="00BF590F">
        <w:t>build</w:t>
      </w:r>
      <w:r w:rsidR="00C64A06">
        <w:t xml:space="preserve"> the Child and Family Outcomes </w:t>
      </w:r>
      <w:r w:rsidR="00BF590F">
        <w:t>Study</w:t>
      </w:r>
      <w:r w:rsidR="00C64A06">
        <w:t xml:space="preserve"> </w:t>
      </w:r>
      <w:r w:rsidR="00BF590F">
        <w:t>tools</w:t>
      </w:r>
      <w:r w:rsidR="00C64A06">
        <w:t xml:space="preserve"> </w:t>
      </w:r>
      <w:r w:rsidR="006F01A8">
        <w:t>into the</w:t>
      </w:r>
      <w:r w:rsidR="00623A52">
        <w:t xml:space="preserve"> CMHI National Evaluation web-portal</w:t>
      </w:r>
      <w:r w:rsidR="00C54C18">
        <w:t>.</w:t>
      </w:r>
      <w:r w:rsidR="00C64A06">
        <w:t xml:space="preserve"> </w:t>
      </w:r>
    </w:p>
    <w:p w:rsidR="00B822F1" w:rsidRDefault="00B822F1" w:rsidP="00B822F1">
      <w:pPr>
        <w:pStyle w:val="N0-FlLftBullet"/>
        <w:numPr>
          <w:ilvl w:val="0"/>
          <w:numId w:val="0"/>
        </w:numPr>
        <w:ind w:left="360" w:hanging="360"/>
      </w:pPr>
    </w:p>
    <w:p w:rsidR="002D4857" w:rsidRDefault="000F2EE1" w:rsidP="00B822F1">
      <w:pPr>
        <w:pStyle w:val="N0-FlLftBullet"/>
      </w:pPr>
      <w:r>
        <w:t xml:space="preserve">The </w:t>
      </w:r>
      <w:r w:rsidR="00D926E1">
        <w:t>“</w:t>
      </w:r>
      <w:r w:rsidR="00A12D22">
        <w:t>Section</w:t>
      </w:r>
      <w:r w:rsidR="007D1DFA">
        <w:t xml:space="preserve"> </w:t>
      </w:r>
      <w:r>
        <w:t>1</w:t>
      </w:r>
      <w:r w:rsidR="007D1DFA">
        <w:t>: Administrative D</w:t>
      </w:r>
      <w:r w:rsidR="00DE7EC4">
        <w:t>ata</w:t>
      </w:r>
      <w:r w:rsidR="00D926E1">
        <w:t>”</w:t>
      </w:r>
      <w:r w:rsidR="00DE7EC4">
        <w:t xml:space="preserve"> and </w:t>
      </w:r>
      <w:r w:rsidR="00D926E1">
        <w:t>“</w:t>
      </w:r>
      <w:r w:rsidR="00DE7EC4">
        <w:t>Services Received</w:t>
      </w:r>
      <w:r w:rsidR="00D926E1">
        <w:t>”</w:t>
      </w:r>
      <w:r w:rsidR="00DE7EC4">
        <w:t xml:space="preserve"> </w:t>
      </w:r>
      <w:r w:rsidR="00442CBE">
        <w:t xml:space="preserve">questions </w:t>
      </w:r>
      <w:r w:rsidR="00D926E1">
        <w:t xml:space="preserve">are </w:t>
      </w:r>
      <w:r w:rsidR="00DE7EC4">
        <w:t xml:space="preserve">obtained by grant staff through administrative records – </w:t>
      </w:r>
      <w:r w:rsidR="00D926E1">
        <w:t xml:space="preserve">children </w:t>
      </w:r>
      <w:r w:rsidR="00DE7EC4">
        <w:t xml:space="preserve">and </w:t>
      </w:r>
      <w:r w:rsidR="00D926E1">
        <w:t xml:space="preserve">families </w:t>
      </w:r>
      <w:r w:rsidR="00DE7EC4">
        <w:t>are not</w:t>
      </w:r>
      <w:r w:rsidR="000C6180">
        <w:t xml:space="preserve"> asked these questions directly</w:t>
      </w:r>
      <w:r w:rsidR="00DE7EC4">
        <w:t>.</w:t>
      </w:r>
      <w:r w:rsidR="00442CBE" w:rsidRPr="00442CBE">
        <w:t xml:space="preserve"> </w:t>
      </w:r>
      <w:r w:rsidR="00442CBE">
        <w:t xml:space="preserve">The “Services Received” questions </w:t>
      </w:r>
      <w:r w:rsidR="00442CBE" w:rsidRPr="00576FD4">
        <w:t>will be collected at the 6</w:t>
      </w:r>
      <w:r w:rsidR="00442CBE">
        <w:t>-</w:t>
      </w:r>
      <w:r w:rsidR="00442CBE" w:rsidRPr="00576FD4">
        <w:t xml:space="preserve"> and 12</w:t>
      </w:r>
      <w:r w:rsidR="00442CBE">
        <w:t>-</w:t>
      </w:r>
      <w:r w:rsidR="00442CBE" w:rsidRPr="00576FD4">
        <w:t xml:space="preserve">month </w:t>
      </w:r>
      <w:r w:rsidR="00442CBE">
        <w:t xml:space="preserve">reassessment </w:t>
      </w:r>
      <w:r w:rsidR="00442CBE" w:rsidRPr="00576FD4">
        <w:t>data collection</w:t>
      </w:r>
      <w:r w:rsidR="00442CBE">
        <w:t xml:space="preserve"> time points and at discharge</w:t>
      </w:r>
    </w:p>
    <w:p w:rsidR="00B822F1" w:rsidRDefault="00B822F1" w:rsidP="00B822F1">
      <w:pPr>
        <w:pStyle w:val="N0-FlLftBullet"/>
        <w:numPr>
          <w:ilvl w:val="0"/>
          <w:numId w:val="0"/>
        </w:numPr>
        <w:ind w:left="360" w:hanging="360"/>
      </w:pPr>
    </w:p>
    <w:p w:rsidR="00DE7EC4" w:rsidRDefault="00A12D22" w:rsidP="00B822F1">
      <w:pPr>
        <w:pStyle w:val="N0-FlLftBullet"/>
      </w:pPr>
      <w:r>
        <w:t>Section</w:t>
      </w:r>
      <w:r w:rsidR="002D4857">
        <w:t>s 2-</w:t>
      </w:r>
      <w:r w:rsidR="00442CBE">
        <w:t>8</w:t>
      </w:r>
      <w:r w:rsidR="002D4857">
        <w:t xml:space="preserve"> are </w:t>
      </w:r>
      <w:r w:rsidR="0095181B">
        <w:t xml:space="preserve">obtained by grant staff through </w:t>
      </w:r>
      <w:r w:rsidR="00B1721B">
        <w:t>caregiver, youth, or young adult client</w:t>
      </w:r>
      <w:r w:rsidR="0095181B">
        <w:t xml:space="preserve"> interviews</w:t>
      </w:r>
      <w:r w:rsidR="00B1721B">
        <w:t>.</w:t>
      </w:r>
    </w:p>
    <w:p w:rsidR="00B822F1" w:rsidRDefault="00B822F1" w:rsidP="00B822F1">
      <w:pPr>
        <w:pStyle w:val="N0-FlLftBullet"/>
        <w:numPr>
          <w:ilvl w:val="0"/>
          <w:numId w:val="0"/>
        </w:numPr>
        <w:ind w:left="360" w:hanging="360"/>
      </w:pPr>
    </w:p>
    <w:p w:rsidR="0058653A" w:rsidRDefault="0058653A" w:rsidP="00B822F1">
      <w:pPr>
        <w:pStyle w:val="N0-FlLftBullet"/>
      </w:pPr>
      <w:r>
        <w:t>We</w:t>
      </w:r>
      <w:r w:rsidR="00623A52">
        <w:t xml:space="preserve"> will use SAMHSA’s existing data reporting requirements for the </w:t>
      </w:r>
      <w:r w:rsidR="00762A06">
        <w:t xml:space="preserve">National </w:t>
      </w:r>
      <w:r w:rsidR="00623A52">
        <w:t>O</w:t>
      </w:r>
      <w:r w:rsidR="00762A06">
        <w:t xml:space="preserve">utcomes </w:t>
      </w:r>
      <w:r w:rsidR="00623A52">
        <w:t>M</w:t>
      </w:r>
      <w:r w:rsidR="00762A06">
        <w:t xml:space="preserve">easures (NOMS) </w:t>
      </w:r>
      <w:r w:rsidR="00623A52">
        <w:t xml:space="preserve">system to identify persons </w:t>
      </w:r>
      <w:r>
        <w:t>for whom data will be collected for The Child and Family Outcome Study.</w:t>
      </w:r>
    </w:p>
    <w:p w:rsidR="00B822F1" w:rsidRDefault="00B822F1" w:rsidP="00B822F1">
      <w:pPr>
        <w:pStyle w:val="N0-FlLftBullet"/>
        <w:numPr>
          <w:ilvl w:val="0"/>
          <w:numId w:val="0"/>
        </w:numPr>
        <w:ind w:left="360" w:hanging="360"/>
      </w:pPr>
    </w:p>
    <w:p w:rsidR="003E1B87" w:rsidRDefault="00A935E3" w:rsidP="00B822F1">
      <w:pPr>
        <w:pStyle w:val="N0-FlLftBullet"/>
      </w:pPr>
      <w:r>
        <w:t xml:space="preserve">The </w:t>
      </w:r>
      <w:r w:rsidR="00707F95">
        <w:t xml:space="preserve">Child and Family Outcomes Study components </w:t>
      </w:r>
      <w:r>
        <w:t xml:space="preserve">will be collected at baseline, 6 months, </w:t>
      </w:r>
      <w:r w:rsidR="00195EE3">
        <w:t xml:space="preserve">and </w:t>
      </w:r>
      <w:r>
        <w:t xml:space="preserve">12 months </w:t>
      </w:r>
      <w:r w:rsidR="00195EE3">
        <w:t xml:space="preserve">or </w:t>
      </w:r>
      <w:r>
        <w:t>discharge</w:t>
      </w:r>
      <w:r w:rsidR="00195EE3">
        <w:t xml:space="preserve"> if the client’s treatment ends prior to either follow-up</w:t>
      </w:r>
      <w:r w:rsidR="00442CBE">
        <w:t>.</w:t>
      </w:r>
      <w:r>
        <w:t xml:space="preserve"> </w:t>
      </w:r>
    </w:p>
    <w:p w:rsidR="00DC3403" w:rsidRDefault="00DC3403" w:rsidP="00B822F1">
      <w:pPr>
        <w:pStyle w:val="SL-FlLftSgl"/>
      </w:pPr>
    </w:p>
    <w:p w:rsidR="004F722A" w:rsidRDefault="004F722A" w:rsidP="00B822F1">
      <w:pPr>
        <w:pStyle w:val="SL-FlLftSgl"/>
      </w:pPr>
    </w:p>
    <w:p w:rsidR="004F722A" w:rsidRDefault="004F722A" w:rsidP="00B822F1">
      <w:pPr>
        <w:pStyle w:val="SL-FlLftSgl"/>
      </w:pPr>
    </w:p>
    <w:p w:rsidR="00B822F1" w:rsidRDefault="00B822F1">
      <w:pPr>
        <w:spacing w:after="200" w:line="276" w:lineRule="auto"/>
        <w:ind w:firstLine="0"/>
        <w:jc w:val="left"/>
      </w:pPr>
      <w:r>
        <w:br w:type="page"/>
      </w:r>
    </w:p>
    <w:p w:rsidR="00B822F1" w:rsidRDefault="00B822F1" w:rsidP="00B822F1">
      <w:pPr>
        <w:pStyle w:val="SL-FlLftSgl"/>
      </w:pP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86"/>
      </w:tblGrid>
      <w:tr w:rsidR="00B822F1" w:rsidTr="00B822F1">
        <w:trPr>
          <w:jc w:val="center"/>
        </w:trPr>
        <w:tc>
          <w:tcPr>
            <w:tcW w:w="2886" w:type="dxa"/>
          </w:tcPr>
          <w:p w:rsidR="00B822F1" w:rsidRPr="00281A25" w:rsidRDefault="00B822F1" w:rsidP="00B95986">
            <w:pPr>
              <w:pStyle w:val="C1-CtrBoldHd"/>
              <w:spacing w:before="60" w:after="60"/>
              <w:rPr>
                <w:rFonts w:eastAsia="Batang"/>
                <w:sz w:val="24"/>
                <w:szCs w:val="24"/>
                <w:lang w:eastAsia="ko-KR"/>
              </w:rPr>
            </w:pPr>
            <w:r>
              <w:rPr>
                <w:rFonts w:eastAsia="Batang"/>
                <w:sz w:val="24"/>
                <w:szCs w:val="24"/>
                <w:lang w:eastAsia="ko-KR"/>
              </w:rPr>
              <w:t>INFORMED CONSENT</w:t>
            </w:r>
          </w:p>
        </w:tc>
      </w:tr>
    </w:tbl>
    <w:p w:rsidR="00B822F1" w:rsidRDefault="00B822F1" w:rsidP="00B822F1">
      <w:pPr>
        <w:pStyle w:val="SL-FlLftSgl"/>
      </w:pPr>
    </w:p>
    <w:p w:rsidR="00434CE2" w:rsidRDefault="00434CE2" w:rsidP="00B822F1">
      <w:pPr>
        <w:pStyle w:val="SL-FlLftSgl"/>
      </w:pPr>
    </w:p>
    <w:p w:rsidR="00B822F1" w:rsidRDefault="00B822F1" w:rsidP="00B822F1">
      <w:pPr>
        <w:pStyle w:val="SL-FlLftSgl"/>
      </w:pPr>
    </w:p>
    <w:p w:rsidR="00434CE2" w:rsidRDefault="00434CE2" w:rsidP="00B822F1">
      <w:pPr>
        <w:pStyle w:val="SL-FlLftSgl"/>
      </w:pPr>
    </w:p>
    <w:p w:rsidR="004F722A" w:rsidRPr="00B822F1" w:rsidRDefault="004F722A" w:rsidP="00B822F1">
      <w:pPr>
        <w:pStyle w:val="C2-CtrSglSp"/>
        <w:rPr>
          <w:b/>
          <w:sz w:val="40"/>
          <w:szCs w:val="40"/>
        </w:rPr>
      </w:pPr>
      <w:r w:rsidRPr="00B822F1">
        <w:rPr>
          <w:b/>
          <w:sz w:val="40"/>
          <w:szCs w:val="40"/>
        </w:rPr>
        <w:t xml:space="preserve">Informed Consent will be obtained using </w:t>
      </w:r>
      <w:r w:rsidR="003231A3">
        <w:rPr>
          <w:b/>
          <w:sz w:val="40"/>
          <w:szCs w:val="40"/>
        </w:rPr>
        <w:br/>
      </w:r>
      <w:r w:rsidRPr="00B822F1">
        <w:rPr>
          <w:b/>
          <w:sz w:val="40"/>
          <w:szCs w:val="40"/>
        </w:rPr>
        <w:t xml:space="preserve">the consent form </w:t>
      </w:r>
      <w:r w:rsidR="00F23E5A" w:rsidRPr="00B822F1">
        <w:rPr>
          <w:b/>
          <w:sz w:val="40"/>
          <w:szCs w:val="40"/>
        </w:rPr>
        <w:t xml:space="preserve">by the clinician, counselor, </w:t>
      </w:r>
      <w:r w:rsidR="003231A3">
        <w:rPr>
          <w:b/>
          <w:sz w:val="40"/>
          <w:szCs w:val="40"/>
        </w:rPr>
        <w:br/>
      </w:r>
      <w:r w:rsidR="00F23E5A" w:rsidRPr="00B822F1">
        <w:rPr>
          <w:b/>
          <w:sz w:val="40"/>
          <w:szCs w:val="40"/>
        </w:rPr>
        <w:t xml:space="preserve">or other staff designated by the service </w:t>
      </w:r>
      <w:r w:rsidR="003231A3">
        <w:rPr>
          <w:b/>
          <w:sz w:val="40"/>
          <w:szCs w:val="40"/>
        </w:rPr>
        <w:br/>
      </w:r>
      <w:r w:rsidR="00F23E5A" w:rsidRPr="00B822F1">
        <w:rPr>
          <w:b/>
          <w:sz w:val="40"/>
          <w:szCs w:val="40"/>
        </w:rPr>
        <w:t>provider who administers this tool.</w:t>
      </w:r>
    </w:p>
    <w:p w:rsidR="004F722A" w:rsidRDefault="004F722A" w:rsidP="00B822F1">
      <w:pPr>
        <w:pStyle w:val="SL-FlLftSgl"/>
      </w:pPr>
    </w:p>
    <w:p w:rsidR="00692915" w:rsidRDefault="00692915">
      <w:pPr>
        <w:rPr>
          <w:rFonts w:ascii="Times New Roman" w:hAnsi="Times New Roman"/>
          <w:b/>
          <w:sz w:val="18"/>
          <w:szCs w:val="18"/>
        </w:rPr>
      </w:pPr>
      <w:r>
        <w:rPr>
          <w:rFonts w:ascii="Times New Roman" w:hAnsi="Times New Roman"/>
          <w:b/>
          <w:sz w:val="18"/>
          <w:szCs w:val="18"/>
        </w:rPr>
        <w:br w:type="page"/>
      </w:r>
    </w:p>
    <w:p w:rsidR="00091972" w:rsidRPr="00091972" w:rsidRDefault="00091972" w:rsidP="00B822F1">
      <w:pPr>
        <w:pStyle w:val="SL-FlLftSgl"/>
      </w:pPr>
    </w:p>
    <w:p w:rsidR="00B822F1" w:rsidRDefault="00B822F1" w:rsidP="00B822F1">
      <w:pPr>
        <w:pStyle w:val="SL-FlLftSgl"/>
      </w:pPr>
    </w:p>
    <w:p w:rsidR="00B822F1" w:rsidRDefault="00B822F1" w:rsidP="00B822F1">
      <w:pPr>
        <w:pStyle w:val="SL-FlLftSgl"/>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008"/>
      </w:tblGrid>
      <w:tr w:rsidR="00B822F1" w:rsidTr="00B95986">
        <w:tc>
          <w:tcPr>
            <w:tcW w:w="10008" w:type="dxa"/>
          </w:tcPr>
          <w:p w:rsidR="00B822F1" w:rsidRDefault="00B822F1" w:rsidP="00B95986">
            <w:pPr>
              <w:pStyle w:val="C1-CtrBoldHd"/>
              <w:spacing w:line="120" w:lineRule="exact"/>
            </w:pPr>
          </w:p>
          <w:p w:rsidR="00B822F1" w:rsidRPr="00281A25" w:rsidRDefault="00B822F1" w:rsidP="00B95986">
            <w:pPr>
              <w:pStyle w:val="C1-CtrBoldHd"/>
              <w:rPr>
                <w:sz w:val="32"/>
                <w:szCs w:val="32"/>
              </w:rPr>
            </w:pPr>
            <w:r w:rsidRPr="00281A25">
              <w:rPr>
                <w:sz w:val="32"/>
                <w:szCs w:val="32"/>
              </w:rPr>
              <w:t>CHILDREN’S MENTAL HEALTH INITIATIVE</w:t>
            </w:r>
          </w:p>
          <w:p w:rsidR="00B822F1" w:rsidRPr="00281A25" w:rsidRDefault="00B822F1" w:rsidP="00B95986">
            <w:pPr>
              <w:pStyle w:val="C1-CtrBoldHd"/>
              <w:rPr>
                <w:sz w:val="32"/>
                <w:szCs w:val="32"/>
              </w:rPr>
            </w:pPr>
            <w:r w:rsidRPr="00281A25">
              <w:rPr>
                <w:sz w:val="32"/>
                <w:szCs w:val="32"/>
              </w:rPr>
              <w:t>NATIONAL EVALUATION</w:t>
            </w:r>
          </w:p>
          <w:p w:rsidR="00B822F1" w:rsidRDefault="00B822F1" w:rsidP="00B95986">
            <w:pPr>
              <w:pStyle w:val="C1-CtrBoldHd"/>
            </w:pPr>
          </w:p>
          <w:p w:rsidR="00B822F1" w:rsidRDefault="00B822F1" w:rsidP="00B95986">
            <w:pPr>
              <w:pStyle w:val="C1-CtrBoldHd"/>
            </w:pPr>
          </w:p>
          <w:p w:rsidR="00B822F1" w:rsidRPr="00B822F1" w:rsidRDefault="00B822F1" w:rsidP="00B95986">
            <w:pPr>
              <w:pStyle w:val="C1-CtrBoldHd"/>
              <w:rPr>
                <w:b w:val="0"/>
                <w:sz w:val="28"/>
                <w:szCs w:val="28"/>
              </w:rPr>
            </w:pPr>
            <w:r w:rsidRPr="00B822F1">
              <w:rPr>
                <w:b w:val="0"/>
                <w:sz w:val="28"/>
                <w:szCs w:val="28"/>
              </w:rPr>
              <w:t>Child- and Family-Level Outcomes Instrument</w:t>
            </w:r>
          </w:p>
          <w:p w:rsidR="00B822F1" w:rsidRPr="00B822F1" w:rsidRDefault="00B822F1" w:rsidP="00B95986">
            <w:pPr>
              <w:pStyle w:val="C1-CtrBoldHd"/>
              <w:rPr>
                <w:b w:val="0"/>
                <w:sz w:val="28"/>
                <w:szCs w:val="28"/>
              </w:rPr>
            </w:pPr>
            <w:r w:rsidRPr="00B822F1">
              <w:rPr>
                <w:b w:val="0"/>
                <w:sz w:val="28"/>
                <w:szCs w:val="28"/>
              </w:rPr>
              <w:t>PROGRAM-SPECIFIC QUESTIONS (CMHI)</w:t>
            </w:r>
          </w:p>
          <w:p w:rsidR="00B822F1" w:rsidRPr="00281A25" w:rsidRDefault="00B822F1" w:rsidP="00B95986">
            <w:pPr>
              <w:pStyle w:val="C1-CtrBoldHd"/>
              <w:rPr>
                <w:b w:val="0"/>
                <w:sz w:val="28"/>
                <w:szCs w:val="28"/>
              </w:rPr>
            </w:pPr>
          </w:p>
          <w:p w:rsidR="00B822F1" w:rsidRPr="00281A25" w:rsidRDefault="00B822F1" w:rsidP="00B95986">
            <w:pPr>
              <w:pStyle w:val="C1-CtrBoldHd"/>
              <w:rPr>
                <w:b w:val="0"/>
                <w:sz w:val="28"/>
                <w:szCs w:val="28"/>
              </w:rPr>
            </w:pPr>
            <w:r w:rsidRPr="00281A25">
              <w:rPr>
                <w:b w:val="0"/>
                <w:sz w:val="28"/>
                <w:szCs w:val="28"/>
              </w:rPr>
              <w:t>C</w:t>
            </w:r>
            <w:r w:rsidR="001F0F90">
              <w:rPr>
                <w:b w:val="0"/>
                <w:sz w:val="28"/>
                <w:szCs w:val="28"/>
              </w:rPr>
              <w:t xml:space="preserve">AREGIVER </w:t>
            </w:r>
            <w:r w:rsidRPr="00281A25">
              <w:rPr>
                <w:b w:val="0"/>
                <w:sz w:val="28"/>
                <w:szCs w:val="28"/>
              </w:rPr>
              <w:t>Respondent Version</w:t>
            </w:r>
          </w:p>
          <w:p w:rsidR="00B822F1" w:rsidRDefault="00B822F1" w:rsidP="00B95986">
            <w:pPr>
              <w:pStyle w:val="SL-FlLftSgl"/>
              <w:keepNext/>
              <w:spacing w:line="120" w:lineRule="exact"/>
              <w:jc w:val="center"/>
            </w:pPr>
          </w:p>
        </w:tc>
      </w:tr>
    </w:tbl>
    <w:p w:rsidR="00B822F1" w:rsidRDefault="00B822F1" w:rsidP="00B822F1">
      <w:pPr>
        <w:pStyle w:val="SL-FlLftSgl"/>
      </w:pPr>
    </w:p>
    <w:p w:rsidR="00B822F1" w:rsidRDefault="00B822F1" w:rsidP="00B822F1">
      <w:pPr>
        <w:pStyle w:val="SL-FlLftSgl"/>
      </w:pPr>
    </w:p>
    <w:p w:rsidR="00B822F1" w:rsidRDefault="00B822F1" w:rsidP="00B822F1">
      <w:pPr>
        <w:pStyle w:val="SL-FlLftSgl"/>
      </w:pPr>
    </w:p>
    <w:p w:rsidR="00B822F1" w:rsidRDefault="00B822F1" w:rsidP="00B822F1">
      <w:pPr>
        <w:pStyle w:val="SL-FlLftSgl"/>
      </w:pP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60"/>
      </w:tblGrid>
      <w:tr w:rsidR="00B822F1" w:rsidTr="00B95986">
        <w:trPr>
          <w:jc w:val="center"/>
        </w:trPr>
        <w:tc>
          <w:tcPr>
            <w:tcW w:w="2160" w:type="dxa"/>
          </w:tcPr>
          <w:p w:rsidR="00B822F1" w:rsidRPr="00281A25" w:rsidRDefault="00B822F1" w:rsidP="00B95986">
            <w:pPr>
              <w:pStyle w:val="C1-CtrBoldHd"/>
              <w:spacing w:before="60" w:after="60"/>
              <w:rPr>
                <w:rFonts w:eastAsia="Batang"/>
                <w:sz w:val="24"/>
                <w:szCs w:val="24"/>
                <w:lang w:eastAsia="ko-KR"/>
              </w:rPr>
            </w:pPr>
            <w:r w:rsidRPr="00281A25">
              <w:rPr>
                <w:rFonts w:eastAsia="Batang"/>
                <w:sz w:val="24"/>
                <w:szCs w:val="24"/>
                <w:lang w:eastAsia="ko-KR"/>
              </w:rPr>
              <w:t>INTRODUCTION</w:t>
            </w:r>
          </w:p>
        </w:tc>
      </w:tr>
    </w:tbl>
    <w:p w:rsidR="00B822F1" w:rsidRDefault="00B822F1" w:rsidP="00B822F1">
      <w:pPr>
        <w:pStyle w:val="SL-FlLftSgl"/>
      </w:pPr>
    </w:p>
    <w:p w:rsidR="00B822F1" w:rsidRPr="00280810" w:rsidRDefault="00B822F1" w:rsidP="00B822F1">
      <w:pPr>
        <w:pStyle w:val="SL-FlLftSgl"/>
        <w:rPr>
          <w:rFonts w:eastAsia="Batang" w:cs="CG Times"/>
          <w:lang w:eastAsia="ko-KR"/>
        </w:rPr>
      </w:pPr>
    </w:p>
    <w:p w:rsidR="00B822F1" w:rsidRDefault="00B822F1" w:rsidP="00B822F1">
      <w:pPr>
        <w:pStyle w:val="SL-FlLftSgl"/>
        <w:rPr>
          <w:rFonts w:eastAsia="Batang"/>
          <w:lang w:eastAsia="ko-KR"/>
        </w:rPr>
      </w:pPr>
      <w:r w:rsidRPr="00280810">
        <w:rPr>
          <w:rFonts w:eastAsia="Batang"/>
          <w:lang w:eastAsia="ko-KR"/>
        </w:rPr>
        <w:t xml:space="preserve">Thank you </w:t>
      </w:r>
      <w:r>
        <w:rPr>
          <w:rFonts w:eastAsia="Batang"/>
          <w:lang w:eastAsia="ko-KR"/>
        </w:rPr>
        <w:t>for your willingness to participate in the child and family outcomes survey</w:t>
      </w:r>
      <w:r w:rsidRPr="00280810">
        <w:rPr>
          <w:rFonts w:eastAsia="Batang"/>
          <w:lang w:eastAsia="ko-KR"/>
        </w:rPr>
        <w:t>. The purpose of this survey is to assess changes in the mental health and well</w:t>
      </w:r>
      <w:r>
        <w:rPr>
          <w:rFonts w:eastAsia="Batang"/>
          <w:lang w:eastAsia="ko-KR"/>
        </w:rPr>
        <w:t>-</w:t>
      </w:r>
      <w:r w:rsidRPr="00280810">
        <w:rPr>
          <w:rFonts w:eastAsia="Batang"/>
          <w:lang w:eastAsia="ko-KR"/>
        </w:rPr>
        <w:t xml:space="preserve">being of children and their families while they are participating and receiving services from the Systems of Care. </w:t>
      </w:r>
    </w:p>
    <w:p w:rsidR="00B822F1" w:rsidRDefault="00B822F1" w:rsidP="00B822F1">
      <w:pPr>
        <w:pStyle w:val="SL-FlLftSgl"/>
        <w:rPr>
          <w:rFonts w:eastAsia="Batang"/>
          <w:lang w:eastAsia="ko-KR"/>
        </w:rPr>
      </w:pPr>
    </w:p>
    <w:p w:rsidR="00B822F1" w:rsidRDefault="00B822F1" w:rsidP="00B822F1">
      <w:pPr>
        <w:pStyle w:val="SL-FlLftSgl"/>
        <w:rPr>
          <w:rFonts w:eastAsia="Batang"/>
          <w:lang w:eastAsia="ko-KR"/>
        </w:rPr>
      </w:pPr>
    </w:p>
    <w:p w:rsidR="00B822F1" w:rsidRDefault="00B822F1" w:rsidP="00B822F1">
      <w:pPr>
        <w:pStyle w:val="SL-FlLftSgl"/>
        <w:rPr>
          <w:rFonts w:eastAsia="Batang"/>
          <w:lang w:eastAsia="ko-KR"/>
        </w:rPr>
      </w:pPr>
    </w:p>
    <w:p w:rsidR="00B822F1" w:rsidRDefault="00B822F1" w:rsidP="00B822F1">
      <w:pPr>
        <w:pStyle w:val="SL-FlLftSgl"/>
      </w:pP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28"/>
      </w:tblGrid>
      <w:tr w:rsidR="001F0F90" w:rsidTr="00B95986">
        <w:trPr>
          <w:jc w:val="center"/>
        </w:trPr>
        <w:tc>
          <w:tcPr>
            <w:tcW w:w="5228" w:type="dxa"/>
          </w:tcPr>
          <w:p w:rsidR="001F0F90" w:rsidRPr="00281A25" w:rsidRDefault="001F0F90" w:rsidP="00B95986">
            <w:pPr>
              <w:pStyle w:val="C1-CtrBoldHd"/>
              <w:spacing w:before="60" w:after="60"/>
              <w:rPr>
                <w:rFonts w:eastAsia="Batang"/>
                <w:sz w:val="24"/>
                <w:szCs w:val="24"/>
                <w:lang w:eastAsia="ko-KR"/>
              </w:rPr>
            </w:pPr>
            <w:r>
              <w:rPr>
                <w:rFonts w:eastAsia="Batang"/>
                <w:sz w:val="24"/>
                <w:szCs w:val="24"/>
                <w:lang w:eastAsia="ko-KR"/>
              </w:rPr>
              <w:t>CONFIDENTIALITY/INFORMED CONSENT</w:t>
            </w:r>
          </w:p>
        </w:tc>
      </w:tr>
    </w:tbl>
    <w:p w:rsidR="001F0F90" w:rsidRDefault="001F0F90" w:rsidP="001F0F90">
      <w:pPr>
        <w:pStyle w:val="SL-FlLftSgl"/>
      </w:pPr>
    </w:p>
    <w:p w:rsidR="001F0F90" w:rsidRDefault="001F0F90" w:rsidP="001F0F90">
      <w:pPr>
        <w:pStyle w:val="SL-FlLftSgl"/>
        <w:rPr>
          <w:rFonts w:eastAsia="Batang"/>
          <w:lang w:eastAsia="ko-KR"/>
        </w:rPr>
      </w:pPr>
    </w:p>
    <w:p w:rsidR="001F0F90" w:rsidRPr="009C6C27" w:rsidRDefault="001F0F90" w:rsidP="001F0F90">
      <w:pPr>
        <w:pStyle w:val="SL-FlLftSgl"/>
        <w:rPr>
          <w:rFonts w:eastAsia="Batang"/>
          <w:lang w:eastAsia="ko-KR"/>
        </w:rPr>
      </w:pPr>
      <w:r w:rsidRPr="00F12F62">
        <w:rPr>
          <w:rFonts w:eastAsia="Batang"/>
          <w:lang w:eastAsia="ko-KR"/>
        </w:rPr>
        <w:t>Your responses to these questions will be kept confidential and will not be shared outside of the evaluation team. In any of our reports, your responses will be combined with other people’s responses, so your answers will never be attributed to your name.</w:t>
      </w:r>
      <w:r>
        <w:rPr>
          <w:rFonts w:ascii="Garamond" w:eastAsia="Batang" w:hAnsi="Garamond" w:cs="CG Times"/>
          <w:lang w:eastAsia="ko-KR"/>
        </w:rPr>
        <w:t xml:space="preserve"> </w:t>
      </w:r>
      <w:r w:rsidRPr="00B6227A">
        <w:rPr>
          <w:rFonts w:eastAsia="Batang" w:cs="CG Times"/>
          <w:lang w:eastAsia="ko-KR"/>
        </w:rPr>
        <w:t xml:space="preserve">Please sign the consent form prior to completing this questionnaire. </w:t>
      </w:r>
    </w:p>
    <w:p w:rsidR="00091972" w:rsidRPr="00091972" w:rsidRDefault="00091972" w:rsidP="00B822F1">
      <w:pPr>
        <w:pStyle w:val="SL-FlLftSgl"/>
      </w:pPr>
    </w:p>
    <w:p w:rsidR="001F0F90" w:rsidRDefault="001F0F90">
      <w:pPr>
        <w:spacing w:after="200" w:line="276" w:lineRule="auto"/>
        <w:ind w:firstLine="0"/>
        <w:jc w:val="left"/>
        <w:rPr>
          <w:rFonts w:ascii="Cambria" w:hAnsi="Cambria"/>
          <w:b/>
          <w:sz w:val="24"/>
          <w:szCs w:val="24"/>
        </w:rPr>
      </w:pPr>
      <w:r>
        <w:rPr>
          <w:rFonts w:ascii="Cambria" w:hAnsi="Cambria"/>
          <w:b/>
          <w:sz w:val="24"/>
          <w:szCs w:val="24"/>
        </w:rPr>
        <w:br w:type="page"/>
      </w:r>
    </w:p>
    <w:p w:rsidR="00AE5791" w:rsidRPr="00281A25" w:rsidRDefault="00AE5791" w:rsidP="003231A3">
      <w:pPr>
        <w:pStyle w:val="C1-CtrBoldHd"/>
        <w:pBdr>
          <w:bottom w:val="thinThickSmallGap" w:sz="24" w:space="1" w:color="14487C"/>
        </w:pBdr>
        <w:rPr>
          <w:rFonts w:eastAsiaTheme="majorEastAsia"/>
          <w:sz w:val="24"/>
          <w:szCs w:val="24"/>
        </w:rPr>
      </w:pPr>
      <w:r w:rsidRPr="00281A25">
        <w:rPr>
          <w:sz w:val="24"/>
          <w:szCs w:val="24"/>
        </w:rPr>
        <w:lastRenderedPageBreak/>
        <w:t>CHILDREN’S MENTAL HEALTH INITIATIVE</w:t>
      </w:r>
      <w:r w:rsidRPr="00281A25">
        <w:rPr>
          <w:sz w:val="24"/>
          <w:szCs w:val="24"/>
        </w:rPr>
        <w:br/>
        <w:t>NATIONAL EVALUATION</w:t>
      </w:r>
      <w:r w:rsidRPr="00281A25">
        <w:rPr>
          <w:sz w:val="24"/>
          <w:szCs w:val="24"/>
        </w:rPr>
        <w:br/>
        <w:t>CHILD AND FAMILY OUTCOMES</w:t>
      </w:r>
    </w:p>
    <w:p w:rsidR="00AE5791" w:rsidRDefault="00AE5791" w:rsidP="00AE5791">
      <w:pPr>
        <w:pStyle w:val="SL-FlLftSgl"/>
        <w:rPr>
          <w:rFonts w:eastAsia="Batang"/>
          <w:lang w:eastAsia="ko-KR"/>
        </w:rPr>
      </w:pPr>
    </w:p>
    <w:p w:rsidR="00AE5791" w:rsidRDefault="00AE5791" w:rsidP="00AE5791">
      <w:pPr>
        <w:pStyle w:val="SL-FlLftSgl"/>
        <w:rPr>
          <w:rFonts w:eastAsia="Batang"/>
          <w:lang w:eastAsia="ko-KR"/>
        </w:rPr>
      </w:pPr>
    </w:p>
    <w:p w:rsidR="009208E7" w:rsidRPr="00AE5791" w:rsidRDefault="009208E7" w:rsidP="00AE5791">
      <w:pPr>
        <w:pStyle w:val="C2-CtrSglSp"/>
        <w:rPr>
          <w:b/>
          <w:lang w:val="en-CA"/>
        </w:rPr>
      </w:pPr>
      <w:r w:rsidRPr="00AE5791">
        <w:rPr>
          <w:b/>
          <w:lang w:val="en-CA"/>
        </w:rPr>
        <w:t>Child and Family Outcomes</w:t>
      </w:r>
    </w:p>
    <w:p w:rsidR="009208E7" w:rsidRPr="009208E7" w:rsidRDefault="009208E7" w:rsidP="00AE5791">
      <w:pPr>
        <w:pStyle w:val="C2-CtrSglSp"/>
        <w:rPr>
          <w:lang w:val="en-CA"/>
        </w:rPr>
      </w:pPr>
    </w:p>
    <w:p w:rsidR="009208E7" w:rsidRPr="00AE5791" w:rsidRDefault="009208E7" w:rsidP="00AE5791">
      <w:pPr>
        <w:pStyle w:val="C2-CtrSglSp"/>
        <w:rPr>
          <w:b/>
          <w:lang w:val="en-CA"/>
        </w:rPr>
      </w:pPr>
      <w:r w:rsidRPr="00AE5791">
        <w:rPr>
          <w:b/>
          <w:lang w:val="en-CA"/>
        </w:rPr>
        <w:t>Sample Caregiver Consent Form</w:t>
      </w:r>
    </w:p>
    <w:p w:rsidR="009208E7" w:rsidRDefault="009208E7" w:rsidP="00AE5791">
      <w:pPr>
        <w:pStyle w:val="C2-CtrSglSp"/>
        <w:rPr>
          <w:lang w:val="en-CA"/>
        </w:rPr>
      </w:pPr>
    </w:p>
    <w:p w:rsidR="00AE5791" w:rsidRPr="009208E7" w:rsidRDefault="00AE5791" w:rsidP="00AE5791">
      <w:pPr>
        <w:pStyle w:val="C2-CtrSglSp"/>
        <w:rPr>
          <w:lang w:val="en-CA"/>
        </w:rPr>
      </w:pPr>
    </w:p>
    <w:p w:rsidR="00AE5791" w:rsidRPr="00281A25" w:rsidRDefault="00AE5791" w:rsidP="00AE5791">
      <w:pPr>
        <w:pStyle w:val="SH-SglSpHead"/>
      </w:pPr>
      <w:r w:rsidRPr="00281A25">
        <w:t>Purpose</w:t>
      </w:r>
    </w:p>
    <w:p w:rsidR="00AE5791" w:rsidRPr="002357A3" w:rsidRDefault="00AE5791" w:rsidP="00AE5791">
      <w:pPr>
        <w:pStyle w:val="SH-SglSpHead"/>
      </w:pPr>
    </w:p>
    <w:p w:rsidR="009208E7" w:rsidRDefault="009208E7" w:rsidP="00AE5791">
      <w:pPr>
        <w:pStyle w:val="SL-FlLftSgl"/>
      </w:pPr>
      <w:r w:rsidRPr="009208E7">
        <w:t>The Substance Abuse and Mental Health Services Administration (SAMHSA) in the United States Department of Health and Human Services is sponsoring an evaluation of children’s mental health services and systems of care. A System of Care is a coordinated network of community-based services and supports that are organized to meet the challenges that children and youth with serious mental health needs and their families face. These systems of care are funded to improve services for children and families. (</w:t>
      </w:r>
      <w:r w:rsidRPr="009208E7">
        <w:rPr>
          <w:b/>
          <w:i/>
        </w:rPr>
        <w:t>The</w:t>
      </w:r>
      <w:r w:rsidRPr="009208E7">
        <w:t xml:space="preserve"> </w:t>
      </w:r>
      <w:r w:rsidRPr="009208E7">
        <w:rPr>
          <w:b/>
          <w:bCs/>
          <w:i/>
          <w:iCs/>
        </w:rPr>
        <w:t>system of care name</w:t>
      </w:r>
      <w:r w:rsidRPr="009208E7">
        <w:rPr>
          <w:i/>
          <w:iCs/>
        </w:rPr>
        <w:t>)</w:t>
      </w:r>
      <w:r w:rsidRPr="009208E7">
        <w:t xml:space="preserve"> where your child has received services is a part of this study. The purpose of this interview is to find out the ways in which children and youth are involved in their systems of care. In this study, we will ask you about you and your child’s behaviors and emotions, what you and your child do at home, in school, and around your neighborhood, types of services your child receives, how your child feels about these services</w:t>
      </w:r>
      <w:r w:rsidR="00B00962">
        <w:t>,</w:t>
      </w:r>
      <w:r w:rsidRPr="009208E7">
        <w:t xml:space="preserve"> and other information about your family. The results of the project will be used to help improve services for children, young adults</w:t>
      </w:r>
      <w:r w:rsidR="00B00962">
        <w:t>,</w:t>
      </w:r>
      <w:r w:rsidRPr="009208E7">
        <w:t xml:space="preserve"> and their families.</w:t>
      </w:r>
    </w:p>
    <w:p w:rsidR="00AE5791" w:rsidRDefault="00AE5791" w:rsidP="00AE5791">
      <w:pPr>
        <w:pStyle w:val="SL-FlLftSgl"/>
      </w:pPr>
    </w:p>
    <w:p w:rsidR="00AE5791" w:rsidRPr="009208E7" w:rsidRDefault="00AE5791" w:rsidP="00AE5791">
      <w:pPr>
        <w:pStyle w:val="SL-FlLftSgl"/>
      </w:pPr>
    </w:p>
    <w:p w:rsidR="009208E7" w:rsidRPr="009208E7" w:rsidRDefault="009208E7" w:rsidP="00AE5791">
      <w:pPr>
        <w:pStyle w:val="SH-SglSpHead"/>
      </w:pPr>
      <w:r w:rsidRPr="009208E7">
        <w:t>Description of Participation</w:t>
      </w:r>
    </w:p>
    <w:p w:rsidR="009208E7" w:rsidRPr="009208E7" w:rsidRDefault="009208E7" w:rsidP="00AE5791">
      <w:pPr>
        <w:pStyle w:val="SH-SglSpHead"/>
      </w:pPr>
    </w:p>
    <w:p w:rsidR="009208E7" w:rsidRPr="009208E7" w:rsidRDefault="009208E7" w:rsidP="00AE5791">
      <w:pPr>
        <w:pStyle w:val="SL-FlLftSgl"/>
      </w:pPr>
      <w:r w:rsidRPr="009208E7">
        <w:t xml:space="preserve">Participation in this evaluation is voluntary. You will be asked to participate in up to three interviews: an interview at intake, </w:t>
      </w:r>
      <w:r w:rsidRPr="009208E7">
        <w:rPr>
          <w:bCs/>
        </w:rPr>
        <w:t>6</w:t>
      </w:r>
      <w:r w:rsidR="00B00962">
        <w:rPr>
          <w:bCs/>
        </w:rPr>
        <w:t xml:space="preserve"> </w:t>
      </w:r>
      <w:r w:rsidRPr="009208E7">
        <w:rPr>
          <w:bCs/>
        </w:rPr>
        <w:t>months, and 12</w:t>
      </w:r>
      <w:r w:rsidR="00B00962">
        <w:rPr>
          <w:bCs/>
        </w:rPr>
        <w:t xml:space="preserve"> </w:t>
      </w:r>
      <w:r w:rsidRPr="009208E7">
        <w:rPr>
          <w:bCs/>
        </w:rPr>
        <w:t>months</w:t>
      </w:r>
      <w:r w:rsidR="00B00962">
        <w:rPr>
          <w:bCs/>
        </w:rPr>
        <w:t>,</w:t>
      </w:r>
      <w:r w:rsidRPr="009208E7">
        <w:rPr>
          <w:bCs/>
        </w:rPr>
        <w:t xml:space="preserve"> and/or at discharge if your child is enrolled in the program for less than 12 months. The interviews will take approximately 20 minutes each. </w:t>
      </w:r>
      <w:r w:rsidRPr="009208E7">
        <w:t>Data will be collected by (</w:t>
      </w:r>
      <w:r w:rsidRPr="009208E7">
        <w:rPr>
          <w:b/>
        </w:rPr>
        <w:t>system of care name</w:t>
      </w:r>
      <w:r w:rsidRPr="009208E7">
        <w:t xml:space="preserve">) staff through interviews with you and use of some routinely collected information from your records. You will be asked these questions during a regular visit so additional visits will not be required. There are no right or wrong answer to the questions. </w:t>
      </w:r>
    </w:p>
    <w:p w:rsidR="009208E7" w:rsidRPr="009208E7" w:rsidRDefault="009208E7" w:rsidP="00AE5791">
      <w:pPr>
        <w:pStyle w:val="SL-FlLftSgl"/>
      </w:pPr>
    </w:p>
    <w:p w:rsidR="009208E7" w:rsidRPr="009208E7" w:rsidRDefault="009208E7" w:rsidP="00AE5791">
      <w:pPr>
        <w:pStyle w:val="SL-FlLftSgl"/>
      </w:pPr>
      <w:r w:rsidRPr="009208E7">
        <w:t>If your child is age 11 or older, or reaches age 11 at any time during the study, we will ask your child if we can interview him or her. At that time, we will ask for your permission to talk to your child. We will also describe the interview process to your child.</w:t>
      </w:r>
    </w:p>
    <w:p w:rsidR="009208E7" w:rsidRDefault="009208E7" w:rsidP="00AE5791">
      <w:pPr>
        <w:pStyle w:val="SL-FlLftSgl"/>
      </w:pPr>
    </w:p>
    <w:p w:rsidR="00AE5791" w:rsidRPr="009208E7" w:rsidRDefault="00AE5791" w:rsidP="00AE5791">
      <w:pPr>
        <w:pStyle w:val="SL-FlLftSgl"/>
      </w:pPr>
    </w:p>
    <w:p w:rsidR="009208E7" w:rsidRPr="009208E7" w:rsidRDefault="00AE5791" w:rsidP="00AE5791">
      <w:pPr>
        <w:pStyle w:val="SH-SglSpHead"/>
      </w:pPr>
      <w:r>
        <w:t>Risks</w:t>
      </w:r>
    </w:p>
    <w:p w:rsidR="009208E7" w:rsidRPr="009208E7" w:rsidRDefault="009208E7" w:rsidP="00AE5791">
      <w:pPr>
        <w:pStyle w:val="SH-SglSpHead"/>
      </w:pPr>
    </w:p>
    <w:p w:rsidR="009208E7" w:rsidRPr="009208E7" w:rsidRDefault="009208E7" w:rsidP="00AE5791">
      <w:pPr>
        <w:pStyle w:val="SL-FlLftSgl"/>
      </w:pPr>
      <w:r w:rsidRPr="009208E7">
        <w:t>You may feel uncomfortable about answering some questions about you and your child’s experiences. At any time, you can stop, take a break, or skip any questions you do not want to answer.</w:t>
      </w:r>
      <w:r>
        <w:t xml:space="preserve"> You may discontinue participation at any time. </w:t>
      </w:r>
    </w:p>
    <w:p w:rsidR="009208E7" w:rsidRPr="009208E7" w:rsidRDefault="009208E7" w:rsidP="00AE5791">
      <w:pPr>
        <w:pStyle w:val="SL-FlLftSgl"/>
      </w:pPr>
    </w:p>
    <w:p w:rsidR="009208E7" w:rsidRDefault="009208E7" w:rsidP="00AE5791">
      <w:pPr>
        <w:pStyle w:val="SL-FlLftSgl"/>
      </w:pPr>
    </w:p>
    <w:p w:rsidR="009208E7" w:rsidRPr="009208E7" w:rsidRDefault="009208E7" w:rsidP="00AE5791">
      <w:pPr>
        <w:pStyle w:val="SH-SglSpHead"/>
      </w:pPr>
      <w:r w:rsidRPr="009208E7">
        <w:t>Benefits</w:t>
      </w:r>
    </w:p>
    <w:p w:rsidR="009208E7" w:rsidRPr="009208E7" w:rsidRDefault="009208E7" w:rsidP="00AE5791">
      <w:pPr>
        <w:pStyle w:val="SH-SglSpHead"/>
      </w:pPr>
    </w:p>
    <w:p w:rsidR="009208E7" w:rsidRPr="009208E7" w:rsidRDefault="009208E7" w:rsidP="00AE5791">
      <w:pPr>
        <w:pStyle w:val="SL-FlLftSgl"/>
      </w:pPr>
      <w:r w:rsidRPr="009208E7">
        <w:t xml:space="preserve">You will not get any direct benefit from being interviewed. However, the information you provide may help improve the services offered to children, youth, and their families. </w:t>
      </w:r>
    </w:p>
    <w:p w:rsidR="00801626" w:rsidRDefault="00801626" w:rsidP="00AE5791">
      <w:pPr>
        <w:pStyle w:val="SL-FlLftSgl"/>
      </w:pPr>
    </w:p>
    <w:p w:rsidR="00AE5791" w:rsidRDefault="00AE5791" w:rsidP="00AE5791">
      <w:pPr>
        <w:pStyle w:val="SL-FlLftSgl"/>
      </w:pPr>
    </w:p>
    <w:p w:rsidR="009208E7" w:rsidRPr="00801626" w:rsidRDefault="009208E7" w:rsidP="00AE5791">
      <w:pPr>
        <w:pStyle w:val="SH-SglSpHead"/>
      </w:pPr>
      <w:r w:rsidRPr="00801626">
        <w:lastRenderedPageBreak/>
        <w:t>Confidentiality</w:t>
      </w:r>
    </w:p>
    <w:p w:rsidR="00801626" w:rsidRDefault="00801626" w:rsidP="00AE5791">
      <w:pPr>
        <w:pStyle w:val="SH-SglSpHead"/>
      </w:pPr>
    </w:p>
    <w:p w:rsidR="009208E7" w:rsidRPr="009208E7" w:rsidRDefault="009208E7" w:rsidP="00AE5791">
      <w:pPr>
        <w:pStyle w:val="SL-FlLftSgl"/>
      </w:pPr>
      <w:r w:rsidRPr="009208E7">
        <w:t xml:space="preserve">The information you share with us will be used </w:t>
      </w:r>
      <w:r w:rsidR="00B00962" w:rsidRPr="009208E7">
        <w:t xml:space="preserve">only </w:t>
      </w:r>
      <w:r w:rsidRPr="009208E7">
        <w:t>for the purposes of this study. We will keep you and your child’s information private to the extent permitted by law. If you say anything about the intent to harm yourself or others, we have to report</w:t>
      </w:r>
      <w:r w:rsidR="00AE5791">
        <w:t xml:space="preserve"> it to the proper authorities.</w:t>
      </w:r>
    </w:p>
    <w:p w:rsidR="009208E7" w:rsidRPr="009208E7" w:rsidRDefault="009208E7" w:rsidP="00AE5791">
      <w:pPr>
        <w:pStyle w:val="SL-FlLftSgl"/>
      </w:pPr>
    </w:p>
    <w:p w:rsidR="009208E7" w:rsidRPr="009208E7" w:rsidRDefault="009208E7" w:rsidP="00AE5791">
      <w:pPr>
        <w:pStyle w:val="SL-FlLftSgl"/>
      </w:pPr>
      <w:r w:rsidRPr="009208E7">
        <w:t>Your child’s health</w:t>
      </w:r>
      <w:r w:rsidR="002207E2">
        <w:t xml:space="preserve"> </w:t>
      </w:r>
      <w:r w:rsidRPr="009208E7">
        <w:t xml:space="preserve">care services or insurance coverage will not be affected by anything you say during the interview. Your name or your child’s name will not be used in any reports we write. This signed consent form and any other forms and records from the study will be kept in a secure place that only project staff will be able to access. </w:t>
      </w:r>
    </w:p>
    <w:p w:rsidR="009208E7" w:rsidRDefault="009208E7" w:rsidP="00AE5791">
      <w:pPr>
        <w:pStyle w:val="SL-FlLftSgl"/>
      </w:pPr>
    </w:p>
    <w:p w:rsidR="00AE5791" w:rsidRPr="009208E7" w:rsidRDefault="00AE5791" w:rsidP="00AE5791">
      <w:pPr>
        <w:pStyle w:val="SL-FlLftSgl"/>
      </w:pPr>
    </w:p>
    <w:p w:rsidR="009208E7" w:rsidRDefault="009208E7" w:rsidP="00AE5791">
      <w:pPr>
        <w:pStyle w:val="SH-SglSpHead"/>
      </w:pPr>
      <w:r w:rsidRPr="009208E7">
        <w:t>Contact Information</w:t>
      </w:r>
    </w:p>
    <w:p w:rsidR="00AE5791" w:rsidRPr="009208E7" w:rsidRDefault="00AE5791" w:rsidP="00AE5791">
      <w:pPr>
        <w:pStyle w:val="SH-SglSpHead"/>
      </w:pPr>
    </w:p>
    <w:p w:rsidR="009208E7" w:rsidRPr="009208E7" w:rsidRDefault="009208E7" w:rsidP="00AE5791">
      <w:pPr>
        <w:pStyle w:val="SL-FlLftSgl"/>
      </w:pPr>
      <w:r w:rsidRPr="009208E7">
        <w:t>If you have any questions about this project, you may call</w:t>
      </w:r>
      <w:r w:rsidRPr="009208E7">
        <w:rPr>
          <w:i/>
        </w:rPr>
        <w:t xml:space="preserve"> </w:t>
      </w:r>
      <w:r w:rsidRPr="009208E7">
        <w:t xml:space="preserve">SAMHSA’s Project Officer for this evaluation, </w:t>
      </w:r>
      <w:r w:rsidR="00442CBE">
        <w:t>Dr.</w:t>
      </w:r>
      <w:r w:rsidRPr="009208E7">
        <w:t xml:space="preserve"> </w:t>
      </w:r>
      <w:r w:rsidR="00801626">
        <w:t>Kirsti</w:t>
      </w:r>
      <w:r w:rsidR="00BA3F73">
        <w:t>n Painter</w:t>
      </w:r>
      <w:r w:rsidR="00B00962">
        <w:t>,</w:t>
      </w:r>
      <w:r w:rsidR="00BA3F73">
        <w:t xml:space="preserve"> at 240-276-1932.</w:t>
      </w:r>
    </w:p>
    <w:p w:rsidR="009208E7" w:rsidRPr="009208E7" w:rsidRDefault="009208E7" w:rsidP="00AE5791">
      <w:pPr>
        <w:pStyle w:val="SL-FlLftSgl"/>
      </w:pPr>
    </w:p>
    <w:p w:rsidR="009208E7" w:rsidRPr="009208E7" w:rsidRDefault="009208E7" w:rsidP="00AE5791">
      <w:pPr>
        <w:pStyle w:val="SL-FlLftSgl"/>
      </w:pPr>
      <w:r w:rsidRPr="009208E7">
        <w:t>If you have any questions about your rights and welfare as a research participant, you may contact [insert name of grantee IRB representative] at [insert contact phone of grantee IRB representative].</w:t>
      </w:r>
    </w:p>
    <w:p w:rsidR="009208E7" w:rsidRDefault="009208E7" w:rsidP="00AE5791">
      <w:pPr>
        <w:pStyle w:val="SL-FlLftSgl"/>
      </w:pPr>
    </w:p>
    <w:p w:rsidR="00AE5791" w:rsidRPr="009208E7" w:rsidRDefault="00AE5791" w:rsidP="00AE5791">
      <w:pPr>
        <w:pStyle w:val="SL-FlLftSgl"/>
      </w:pPr>
    </w:p>
    <w:p w:rsidR="009208E7" w:rsidRPr="00801626" w:rsidRDefault="009208E7" w:rsidP="00AE5791">
      <w:pPr>
        <w:pStyle w:val="SH-SglSpHead"/>
      </w:pPr>
      <w:r w:rsidRPr="00801626">
        <w:t>Voluntary Consent</w:t>
      </w:r>
    </w:p>
    <w:p w:rsidR="009208E7" w:rsidRPr="009208E7" w:rsidRDefault="009208E7" w:rsidP="00AE5791">
      <w:pPr>
        <w:pStyle w:val="SH-SglSpHead"/>
      </w:pPr>
    </w:p>
    <w:p w:rsidR="009208E7" w:rsidRPr="009208E7" w:rsidRDefault="009208E7" w:rsidP="00AE5791">
      <w:pPr>
        <w:pStyle w:val="SL-FlLftSgl"/>
      </w:pPr>
      <w:r w:rsidRPr="009208E7">
        <w:rPr>
          <w:bCs/>
        </w:rPr>
        <w:t>Rights Regarding Decision to Participate</w:t>
      </w:r>
      <w:r w:rsidRPr="009208E7">
        <w:t>: I understand that I will not be in trouble if I do not want to be in the evaluation, do not want my child to be involved</w:t>
      </w:r>
      <w:r w:rsidR="00B00962">
        <w:t>,</w:t>
      </w:r>
      <w:r w:rsidRPr="009208E7">
        <w:t xml:space="preserve"> or if I decide to quit later. I do not have to answer questions that I do not want to answer. If I change my mind and quit, all of my answers to questions will be destroyed, if that is what I want. No one will say that I cannot be in other projects because I do not want to be in this project. No one can say that I cannot get services because I do not want to be in this project.</w:t>
      </w:r>
    </w:p>
    <w:p w:rsidR="009208E7" w:rsidRPr="009208E7" w:rsidRDefault="009208E7" w:rsidP="00AE5791">
      <w:pPr>
        <w:pStyle w:val="SL-FlLftSgl"/>
      </w:pPr>
    </w:p>
    <w:p w:rsidR="009208E7" w:rsidRPr="009208E7" w:rsidRDefault="009208E7" w:rsidP="00AE5791">
      <w:pPr>
        <w:pStyle w:val="SL-FlLftSgl"/>
      </w:pPr>
      <w:r w:rsidRPr="009208E7">
        <w:t>I have read this form or it has been read to me, and I understand what it says. My questions have been answered. A copy of this form will be given to me. By signing my name below, I freely agree to take part in this project.</w:t>
      </w:r>
    </w:p>
    <w:p w:rsidR="009208E7" w:rsidRPr="009208E7" w:rsidRDefault="009208E7" w:rsidP="00AE5791">
      <w:pPr>
        <w:pStyle w:val="SL-FlLftSgl"/>
      </w:pPr>
    </w:p>
    <w:p w:rsidR="009208E7" w:rsidRPr="009208E7" w:rsidRDefault="009208E7" w:rsidP="00AE5791">
      <w:pPr>
        <w:pStyle w:val="SL-FlLftSgl"/>
      </w:pPr>
    </w:p>
    <w:p w:rsidR="00B95986" w:rsidRPr="00755BE5" w:rsidRDefault="00B95986" w:rsidP="00B95986">
      <w:pPr>
        <w:pStyle w:val="SL-FlLftSgl"/>
        <w:tabs>
          <w:tab w:val="right" w:leader="underscore" w:pos="7650"/>
        </w:tabs>
        <w:rPr>
          <w:b/>
        </w:rPr>
      </w:pPr>
      <w:r w:rsidRPr="00755BE5">
        <w:rPr>
          <w:b/>
        </w:rPr>
        <w:t xml:space="preserve">Printed Name: </w:t>
      </w:r>
      <w:r w:rsidRPr="00755BE5">
        <w:rPr>
          <w:b/>
        </w:rPr>
        <w:tab/>
      </w:r>
    </w:p>
    <w:p w:rsidR="00B95986" w:rsidRDefault="00B95986" w:rsidP="00B95986">
      <w:pPr>
        <w:pStyle w:val="SL-FlLftSgl"/>
      </w:pPr>
    </w:p>
    <w:p w:rsidR="00B95986" w:rsidRPr="00755BE5" w:rsidRDefault="00B95986" w:rsidP="00B95986">
      <w:pPr>
        <w:pStyle w:val="SL-FlLftSgl"/>
        <w:tabs>
          <w:tab w:val="right" w:leader="underscore" w:pos="7650"/>
        </w:tabs>
        <w:rPr>
          <w:b/>
        </w:rPr>
      </w:pPr>
      <w:r w:rsidRPr="00755BE5">
        <w:rPr>
          <w:b/>
        </w:rPr>
        <w:t xml:space="preserve">Signature: </w:t>
      </w:r>
      <w:r w:rsidRPr="00755BE5">
        <w:rPr>
          <w:b/>
        </w:rPr>
        <w:tab/>
      </w:r>
    </w:p>
    <w:p w:rsidR="00B95986" w:rsidRPr="007D75E4" w:rsidRDefault="00B95986" w:rsidP="00B95986">
      <w:pPr>
        <w:pStyle w:val="SL-FlLftSgl"/>
      </w:pPr>
    </w:p>
    <w:p w:rsidR="00B95986" w:rsidRPr="007D75E4" w:rsidRDefault="00B95986" w:rsidP="00B95986">
      <w:pPr>
        <w:pStyle w:val="SL-FlLftSgl"/>
      </w:pPr>
      <w:r w:rsidRPr="00755BE5">
        <w:rPr>
          <w:b/>
        </w:rPr>
        <w:t>Date:</w:t>
      </w:r>
      <w:r w:rsidRPr="007D75E4">
        <w:t xml:space="preserve"> ___/___/____</w:t>
      </w:r>
    </w:p>
    <w:p w:rsidR="009208E7" w:rsidRDefault="009208E7" w:rsidP="00B95986">
      <w:pPr>
        <w:pStyle w:val="SL-FlLftSgl"/>
      </w:pPr>
    </w:p>
    <w:p w:rsidR="00046610" w:rsidRDefault="00046610">
      <w:pPr>
        <w:spacing w:after="200" w:line="276" w:lineRule="auto"/>
        <w:ind w:firstLine="0"/>
        <w:jc w:val="left"/>
        <w:rPr>
          <w:rFonts w:eastAsia="Batang"/>
          <w:sz w:val="24"/>
          <w:szCs w:val="24"/>
          <w:lang w:eastAsia="ko-KR"/>
        </w:rPr>
      </w:pPr>
      <w:r>
        <w:rPr>
          <w:rFonts w:eastAsia="Batang"/>
          <w:sz w:val="24"/>
          <w:szCs w:val="24"/>
          <w:lang w:eastAsia="ko-KR"/>
        </w:rPr>
        <w:br w:type="page"/>
      </w:r>
    </w:p>
    <w:p w:rsidR="00046610" w:rsidRPr="00281A25" w:rsidRDefault="00046610" w:rsidP="00046610">
      <w:pPr>
        <w:pStyle w:val="C2-CtrSglSp"/>
        <w:rPr>
          <w:b/>
        </w:rPr>
      </w:pPr>
      <w:r w:rsidRPr="00281A25">
        <w:rPr>
          <w:b/>
        </w:rPr>
        <w:lastRenderedPageBreak/>
        <w:t>Sample Parental Permission Form</w:t>
      </w:r>
    </w:p>
    <w:p w:rsidR="00046610" w:rsidRPr="002357A3" w:rsidRDefault="00046610" w:rsidP="00046610">
      <w:pPr>
        <w:pStyle w:val="SL-FlLftSgl"/>
      </w:pPr>
    </w:p>
    <w:p w:rsidR="00046610" w:rsidRPr="00281A25" w:rsidRDefault="00046610" w:rsidP="00046610">
      <w:pPr>
        <w:pStyle w:val="SH-SglSpHead"/>
      </w:pPr>
      <w:r w:rsidRPr="00281A25">
        <w:t>Purpose</w:t>
      </w:r>
    </w:p>
    <w:p w:rsidR="00046610" w:rsidRPr="002357A3" w:rsidRDefault="00046610" w:rsidP="00046610">
      <w:pPr>
        <w:pStyle w:val="SH-SglSpHead"/>
      </w:pPr>
    </w:p>
    <w:p w:rsidR="00046610" w:rsidRDefault="00046610" w:rsidP="00046610">
      <w:pPr>
        <w:pStyle w:val="SL-FlLftSgl"/>
      </w:pPr>
      <w:r w:rsidRPr="002357A3">
        <w:t>The Substance Abuse and Mental Health Services Administration (SAMHSA) in the United States Department of Health and Human Services is sponsoring an evaluation of children’s mental health services and systems of care. A System of Care is a coordinated network of community-based services and supports that are organized to meet the challenges that children and youth with serious mental health needs and their families face. We are asking for your permission to have your child participate in an interview with a trained interviewer who will ask a set of questions about his/her involvement in (</w:t>
      </w:r>
      <w:r w:rsidRPr="002357A3">
        <w:rPr>
          <w:b/>
        </w:rPr>
        <w:t>system of care name</w:t>
      </w:r>
      <w:r w:rsidRPr="002357A3">
        <w:t>). The purpose of this interview is to find out the ways in which children and youth are involved in their system of care. In this research, we will ask about things like how your child’s behaviors and emotions, what he/she does at home, in school, and around your neighborhood, types of services your child receives, and how he/she feels about these services. The results of the study will be used to help improve services for children, young adults</w:t>
      </w:r>
      <w:r>
        <w:t>,</w:t>
      </w:r>
      <w:r w:rsidRPr="002357A3">
        <w:t xml:space="preserve"> and their families.</w:t>
      </w:r>
    </w:p>
    <w:p w:rsidR="00046610" w:rsidRDefault="00046610" w:rsidP="00046610">
      <w:pPr>
        <w:pStyle w:val="SL-FlLftSgl"/>
      </w:pPr>
    </w:p>
    <w:p w:rsidR="00046610" w:rsidRPr="002357A3" w:rsidRDefault="00046610" w:rsidP="00046610">
      <w:pPr>
        <w:pStyle w:val="SL-FlLftSgl"/>
      </w:pPr>
    </w:p>
    <w:p w:rsidR="00046610" w:rsidRDefault="00046610" w:rsidP="00046610">
      <w:pPr>
        <w:pStyle w:val="SH-SglSpHead"/>
        <w:rPr>
          <w:lang w:val="en-CA"/>
        </w:rPr>
      </w:pPr>
      <w:r w:rsidRPr="002357A3">
        <w:rPr>
          <w:lang w:val="en-CA"/>
        </w:rPr>
        <w:t>Description of Participation</w:t>
      </w:r>
    </w:p>
    <w:p w:rsidR="00046610" w:rsidRPr="002357A3" w:rsidRDefault="00046610" w:rsidP="00046610">
      <w:pPr>
        <w:pStyle w:val="SH-SglSpHead"/>
      </w:pPr>
    </w:p>
    <w:p w:rsidR="00046610" w:rsidRDefault="00046610" w:rsidP="00046610">
      <w:pPr>
        <w:pStyle w:val="SL-FlLftSgl"/>
      </w:pPr>
      <w:r w:rsidRPr="002357A3">
        <w:t xml:space="preserve">Participation in this survey is voluntary and your child’s participation is completely his/her choice. Your child will be asked to participate in up to three interviews: an interview at intake, </w:t>
      </w:r>
      <w:r w:rsidRPr="002357A3">
        <w:rPr>
          <w:bCs/>
        </w:rPr>
        <w:t>6</w:t>
      </w:r>
      <w:r>
        <w:rPr>
          <w:bCs/>
        </w:rPr>
        <w:t xml:space="preserve"> </w:t>
      </w:r>
      <w:r w:rsidRPr="002357A3">
        <w:rPr>
          <w:bCs/>
        </w:rPr>
        <w:t>months, and 12</w:t>
      </w:r>
      <w:r>
        <w:rPr>
          <w:bCs/>
        </w:rPr>
        <w:t xml:space="preserve"> </w:t>
      </w:r>
      <w:r w:rsidRPr="002357A3">
        <w:rPr>
          <w:bCs/>
        </w:rPr>
        <w:t>months</w:t>
      </w:r>
      <w:r>
        <w:rPr>
          <w:bCs/>
        </w:rPr>
        <w:t>,</w:t>
      </w:r>
      <w:r w:rsidRPr="002357A3">
        <w:rPr>
          <w:bCs/>
        </w:rPr>
        <w:t xml:space="preserve"> or at discharge if your child is enrolled in the program for less than 12 months. </w:t>
      </w:r>
      <w:r w:rsidRPr="002357A3">
        <w:t xml:space="preserve">The interviews will take about </w:t>
      </w:r>
      <w:r>
        <w:t>15</w:t>
      </w:r>
      <w:r w:rsidRPr="002357A3">
        <w:t xml:space="preserve"> minutes each. Data will be collected by (</w:t>
      </w:r>
      <w:r w:rsidRPr="002357A3">
        <w:rPr>
          <w:b/>
        </w:rPr>
        <w:t>system of care name</w:t>
      </w:r>
      <w:r w:rsidRPr="002357A3">
        <w:t>) staff through interviews with your child and use of some routinely collected informat</w:t>
      </w:r>
      <w:r>
        <w:t xml:space="preserve">ion from your child’s records. </w:t>
      </w:r>
      <w:r w:rsidRPr="002357A3">
        <w:t xml:space="preserve">Your child will be asked these questions during a regular visit so additional visits will not be required. There are no right or wrong answer to the questions. </w:t>
      </w:r>
    </w:p>
    <w:p w:rsidR="00046610" w:rsidRDefault="00046610" w:rsidP="00046610">
      <w:pPr>
        <w:pStyle w:val="SL-FlLftSgl"/>
      </w:pPr>
    </w:p>
    <w:p w:rsidR="00046610" w:rsidRPr="002357A3" w:rsidRDefault="00046610" w:rsidP="00046610">
      <w:pPr>
        <w:pStyle w:val="SL-FlLftSgl"/>
      </w:pPr>
    </w:p>
    <w:p w:rsidR="00046610" w:rsidRPr="002357A3" w:rsidRDefault="00046610" w:rsidP="00046610">
      <w:pPr>
        <w:pStyle w:val="SH-SglSpHead"/>
      </w:pPr>
      <w:r w:rsidRPr="002357A3">
        <w:t xml:space="preserve">Risks </w:t>
      </w:r>
    </w:p>
    <w:p w:rsidR="00046610" w:rsidRPr="002357A3" w:rsidRDefault="00046610" w:rsidP="00046610">
      <w:pPr>
        <w:pStyle w:val="SH-SglSpHead"/>
      </w:pPr>
    </w:p>
    <w:p w:rsidR="00046610" w:rsidRDefault="00046610" w:rsidP="00046610">
      <w:pPr>
        <w:pStyle w:val="SL-FlLftSgl"/>
      </w:pPr>
      <w:r w:rsidRPr="002357A3">
        <w:t>Your child may feel uncomfortable about answering some questions about his/her experiences</w:t>
      </w:r>
      <w:r w:rsidRPr="002357A3">
        <w:rPr>
          <w:b/>
          <w:bCs/>
          <w:iCs/>
        </w:rPr>
        <w:t xml:space="preserve">. </w:t>
      </w:r>
      <w:r w:rsidRPr="002357A3">
        <w:t>At any time, your child can stop, take a break, or skip any questions s/he does not want to answer.</w:t>
      </w:r>
      <w:r>
        <w:t xml:space="preserve"> Your child may discontinue participation at any time. </w:t>
      </w:r>
    </w:p>
    <w:p w:rsidR="00046610" w:rsidRDefault="00046610" w:rsidP="00046610">
      <w:pPr>
        <w:pStyle w:val="SL-FlLftSgl"/>
      </w:pPr>
    </w:p>
    <w:p w:rsidR="00046610" w:rsidRPr="002357A3" w:rsidRDefault="00046610" w:rsidP="00046610">
      <w:pPr>
        <w:pStyle w:val="SL-FlLftSgl"/>
      </w:pPr>
    </w:p>
    <w:p w:rsidR="00046610" w:rsidRPr="002357A3" w:rsidRDefault="00046610" w:rsidP="00046610">
      <w:pPr>
        <w:pStyle w:val="SH-SglSpHead"/>
      </w:pPr>
      <w:r w:rsidRPr="002357A3">
        <w:t>Benefits</w:t>
      </w:r>
    </w:p>
    <w:p w:rsidR="00046610" w:rsidRPr="002357A3" w:rsidRDefault="00046610" w:rsidP="00046610">
      <w:pPr>
        <w:pStyle w:val="SH-SglSpHead"/>
      </w:pPr>
    </w:p>
    <w:p w:rsidR="00046610" w:rsidRDefault="00046610" w:rsidP="00046610">
      <w:pPr>
        <w:pStyle w:val="SL-FlLftSgl"/>
      </w:pPr>
      <w:r w:rsidRPr="002357A3">
        <w:t xml:space="preserve">Your child will not get any direct benefit from being interviewed. However, the information your child provides may help improve the services offered to children, youth, and their families. </w:t>
      </w:r>
    </w:p>
    <w:p w:rsidR="00046610" w:rsidRDefault="00046610" w:rsidP="00046610">
      <w:pPr>
        <w:pStyle w:val="SL-FlLftSgl"/>
      </w:pPr>
    </w:p>
    <w:p w:rsidR="00046610" w:rsidRPr="002357A3" w:rsidRDefault="00046610" w:rsidP="00046610">
      <w:pPr>
        <w:pStyle w:val="SL-FlLftSgl"/>
      </w:pPr>
    </w:p>
    <w:p w:rsidR="00046610" w:rsidRPr="002357A3" w:rsidRDefault="00046610" w:rsidP="00046610">
      <w:pPr>
        <w:pStyle w:val="SH-SglSpHead"/>
      </w:pPr>
      <w:r w:rsidRPr="002357A3">
        <w:t>Confidentiality</w:t>
      </w:r>
    </w:p>
    <w:p w:rsidR="00046610" w:rsidRPr="002357A3" w:rsidRDefault="00046610" w:rsidP="00046610">
      <w:pPr>
        <w:pStyle w:val="SH-SglSpHead"/>
      </w:pPr>
    </w:p>
    <w:p w:rsidR="00046610" w:rsidRPr="002357A3" w:rsidRDefault="00046610" w:rsidP="00046610">
      <w:pPr>
        <w:pStyle w:val="SL-FlLftSgl"/>
      </w:pPr>
      <w:r w:rsidRPr="002357A3">
        <w:t xml:space="preserve">The information your child shares with us will be used only for the purposes of this study. We will not share </w:t>
      </w:r>
      <w:r>
        <w:t xml:space="preserve">your child’s answers with you. </w:t>
      </w:r>
      <w:r w:rsidRPr="002357A3">
        <w:t>We will keep your child’s information private t</w:t>
      </w:r>
      <w:r>
        <w:t xml:space="preserve">o the extent permitted by law. </w:t>
      </w:r>
      <w:r w:rsidRPr="002357A3">
        <w:t xml:space="preserve">If your child says anything about hurting themselves or others, we have to report it to the proper authorities. </w:t>
      </w:r>
    </w:p>
    <w:p w:rsidR="00046610" w:rsidRPr="002357A3" w:rsidRDefault="00046610" w:rsidP="00046610">
      <w:pPr>
        <w:pStyle w:val="SL-FlLftSgl"/>
      </w:pPr>
    </w:p>
    <w:p w:rsidR="00046610" w:rsidRDefault="00046610" w:rsidP="00046610">
      <w:pPr>
        <w:pStyle w:val="SL-FlLftSgl"/>
      </w:pPr>
      <w:r w:rsidRPr="002357A3">
        <w:t xml:space="preserve">Your child’s healthcare services or insurance coverage will not be affected by anything s/he says during the interview. This signed consent form and any other forms and records from the study will be kept in a secure place that only project staff will be able to access. </w:t>
      </w:r>
    </w:p>
    <w:p w:rsidR="00046610" w:rsidRDefault="00046610" w:rsidP="00046610">
      <w:pPr>
        <w:pStyle w:val="SL-FlLftSgl"/>
      </w:pPr>
    </w:p>
    <w:p w:rsidR="00046610" w:rsidRPr="002357A3" w:rsidRDefault="00046610" w:rsidP="00046610">
      <w:pPr>
        <w:pStyle w:val="SL-FlLftSgl"/>
      </w:pPr>
    </w:p>
    <w:p w:rsidR="00046610" w:rsidRPr="002357A3" w:rsidRDefault="00046610" w:rsidP="00046610">
      <w:pPr>
        <w:pStyle w:val="SH-SglSpHead"/>
      </w:pPr>
      <w:r w:rsidRPr="002357A3">
        <w:lastRenderedPageBreak/>
        <w:t>Contact Information</w:t>
      </w:r>
    </w:p>
    <w:p w:rsidR="00046610" w:rsidRPr="002357A3" w:rsidRDefault="00046610" w:rsidP="00046610">
      <w:pPr>
        <w:pStyle w:val="SH-SglSpHead"/>
      </w:pPr>
    </w:p>
    <w:p w:rsidR="00046610" w:rsidRDefault="00046610" w:rsidP="00046610">
      <w:pPr>
        <w:pStyle w:val="SL-FlLftSgl"/>
      </w:pPr>
      <w:r w:rsidRPr="002357A3">
        <w:t>If you or your child has any questions about this project, you may call</w:t>
      </w:r>
      <w:r w:rsidRPr="002357A3">
        <w:rPr>
          <w:i/>
          <w:iCs/>
        </w:rPr>
        <w:t xml:space="preserve"> </w:t>
      </w:r>
      <w:r w:rsidRPr="002357A3">
        <w:rPr>
          <w:iCs/>
        </w:rPr>
        <w:t xml:space="preserve">SAMHSA’s Project Officer for this study, </w:t>
      </w:r>
      <w:r>
        <w:rPr>
          <w:iCs/>
        </w:rPr>
        <w:t>Dr</w:t>
      </w:r>
      <w:r w:rsidRPr="003F3B4A">
        <w:rPr>
          <w:iCs/>
        </w:rPr>
        <w:t xml:space="preserve">. </w:t>
      </w:r>
      <w:r>
        <w:rPr>
          <w:iCs/>
        </w:rPr>
        <w:t>Kirstin Painter,</w:t>
      </w:r>
      <w:r w:rsidRPr="003F3B4A">
        <w:rPr>
          <w:iCs/>
        </w:rPr>
        <w:t xml:space="preserve"> at 240-276-</w:t>
      </w:r>
      <w:r>
        <w:rPr>
          <w:iCs/>
        </w:rPr>
        <w:t xml:space="preserve">1932. </w:t>
      </w:r>
      <w:r w:rsidRPr="002357A3">
        <w:t>If you have any questions about your child’s rights and welfare as a research participant, you may contact [insert name of grantee IRB representative] at [insert contact phone of grantee IRB representative].</w:t>
      </w:r>
    </w:p>
    <w:p w:rsidR="00046610" w:rsidRDefault="00046610" w:rsidP="00046610">
      <w:pPr>
        <w:pStyle w:val="SL-FlLftSgl"/>
      </w:pPr>
    </w:p>
    <w:p w:rsidR="00046610" w:rsidRPr="002357A3" w:rsidRDefault="00046610" w:rsidP="00046610">
      <w:pPr>
        <w:pStyle w:val="SL-FlLftSgl"/>
      </w:pPr>
    </w:p>
    <w:p w:rsidR="00046610" w:rsidRPr="002357A3" w:rsidRDefault="00046610" w:rsidP="00046610">
      <w:pPr>
        <w:pStyle w:val="SH-SglSpHead"/>
      </w:pPr>
      <w:r w:rsidRPr="002357A3">
        <w:t>Parental Permission</w:t>
      </w:r>
    </w:p>
    <w:p w:rsidR="00046610" w:rsidRPr="002357A3" w:rsidRDefault="00046610" w:rsidP="00046610">
      <w:pPr>
        <w:pStyle w:val="SH-SglSpHead"/>
      </w:pPr>
    </w:p>
    <w:p w:rsidR="00046610" w:rsidRDefault="00046610" w:rsidP="00046610">
      <w:pPr>
        <w:pStyle w:val="SL-FlLftSgl"/>
      </w:pPr>
      <w:r w:rsidRPr="002357A3">
        <w:t xml:space="preserve">I have read the above, or it has been read to me. I understand what it says. My questions (if any) have been answered. A copy of this form will be given to me. By signing my name below, I give permission for my child to be in this study. </w:t>
      </w:r>
    </w:p>
    <w:p w:rsidR="00046610" w:rsidRDefault="00046610" w:rsidP="00046610">
      <w:pPr>
        <w:pStyle w:val="SL-FlLftSgl"/>
      </w:pPr>
    </w:p>
    <w:p w:rsidR="00046610" w:rsidRDefault="00046610" w:rsidP="00046610">
      <w:pPr>
        <w:pStyle w:val="SL-FlLftSgl"/>
      </w:pPr>
    </w:p>
    <w:p w:rsidR="00046610" w:rsidRPr="00755BE5" w:rsidRDefault="00046610" w:rsidP="00046610">
      <w:pPr>
        <w:pStyle w:val="SL-FlLftSgl"/>
        <w:tabs>
          <w:tab w:val="right" w:leader="underscore" w:pos="7650"/>
        </w:tabs>
        <w:rPr>
          <w:b/>
        </w:rPr>
      </w:pPr>
      <w:r w:rsidRPr="00755BE5">
        <w:rPr>
          <w:b/>
        </w:rPr>
        <w:t xml:space="preserve">Printed Name: </w:t>
      </w:r>
      <w:r w:rsidRPr="00755BE5">
        <w:rPr>
          <w:b/>
        </w:rPr>
        <w:tab/>
      </w:r>
    </w:p>
    <w:p w:rsidR="00046610" w:rsidRDefault="00046610" w:rsidP="00046610">
      <w:pPr>
        <w:pStyle w:val="SL-FlLftSgl"/>
      </w:pPr>
    </w:p>
    <w:p w:rsidR="00046610" w:rsidRPr="00755BE5" w:rsidRDefault="00046610" w:rsidP="00046610">
      <w:pPr>
        <w:pStyle w:val="SL-FlLftSgl"/>
        <w:tabs>
          <w:tab w:val="right" w:leader="underscore" w:pos="7650"/>
        </w:tabs>
        <w:rPr>
          <w:b/>
        </w:rPr>
      </w:pPr>
      <w:r w:rsidRPr="00755BE5">
        <w:rPr>
          <w:b/>
        </w:rPr>
        <w:t xml:space="preserve">Signature: </w:t>
      </w:r>
      <w:r w:rsidRPr="00755BE5">
        <w:rPr>
          <w:b/>
        </w:rPr>
        <w:tab/>
      </w:r>
    </w:p>
    <w:p w:rsidR="00046610" w:rsidRPr="007D75E4" w:rsidRDefault="00046610" w:rsidP="00046610">
      <w:pPr>
        <w:pStyle w:val="SL-FlLftSgl"/>
      </w:pPr>
    </w:p>
    <w:p w:rsidR="00046610" w:rsidRPr="00755BE5" w:rsidRDefault="00046610" w:rsidP="00046610">
      <w:pPr>
        <w:pStyle w:val="SL-FlLftSgl"/>
        <w:tabs>
          <w:tab w:val="right" w:leader="underscore" w:pos="7650"/>
        </w:tabs>
        <w:rPr>
          <w:b/>
        </w:rPr>
      </w:pPr>
      <w:r w:rsidRPr="00755BE5">
        <w:rPr>
          <w:b/>
        </w:rPr>
        <w:t xml:space="preserve">Name of Child being interviewed: </w:t>
      </w:r>
      <w:r w:rsidRPr="00755BE5">
        <w:rPr>
          <w:b/>
        </w:rPr>
        <w:tab/>
      </w:r>
    </w:p>
    <w:p w:rsidR="00046610" w:rsidRDefault="00046610" w:rsidP="00046610">
      <w:pPr>
        <w:pStyle w:val="SL-FlLftSgl"/>
      </w:pPr>
    </w:p>
    <w:p w:rsidR="00046610" w:rsidRPr="007D75E4" w:rsidRDefault="00046610" w:rsidP="00046610">
      <w:pPr>
        <w:pStyle w:val="SL-FlLftSgl"/>
      </w:pPr>
      <w:r w:rsidRPr="00755BE5">
        <w:rPr>
          <w:b/>
        </w:rPr>
        <w:t>Date:</w:t>
      </w:r>
      <w:r w:rsidRPr="007D75E4">
        <w:t xml:space="preserve"> ___/___/____</w:t>
      </w:r>
    </w:p>
    <w:p w:rsidR="00B95986" w:rsidRDefault="00046610" w:rsidP="00046610">
      <w:pPr>
        <w:rPr>
          <w:rFonts w:eastAsia="Batang"/>
          <w:b/>
          <w:caps/>
          <w:sz w:val="24"/>
          <w:szCs w:val="24"/>
          <w:lang w:eastAsia="ko-KR"/>
        </w:rPr>
      </w:pPr>
      <w:r>
        <w:rPr>
          <w:rFonts w:ascii="Arial Black" w:hAnsi="Arial Black" w:cs="Arial"/>
          <w:bCs/>
          <w:smallCaps/>
          <w:sz w:val="28"/>
          <w:szCs w:val="28"/>
          <w:lang w:val="en-CA"/>
        </w:rPr>
        <w:br w:type="page"/>
      </w:r>
    </w:p>
    <w:p w:rsidR="00B95986" w:rsidRPr="00955670" w:rsidRDefault="00B95986" w:rsidP="00B95986">
      <w:pPr>
        <w:pStyle w:val="C1-CtrBoldHd"/>
        <w:rPr>
          <w:rFonts w:eastAsia="Batang"/>
          <w:sz w:val="24"/>
          <w:szCs w:val="24"/>
          <w:lang w:eastAsia="ko-KR"/>
        </w:rPr>
      </w:pPr>
      <w:r w:rsidRPr="00955670">
        <w:rPr>
          <w:rFonts w:eastAsia="Batang"/>
          <w:sz w:val="24"/>
          <w:szCs w:val="24"/>
          <w:lang w:eastAsia="ko-KR"/>
        </w:rPr>
        <w:lastRenderedPageBreak/>
        <w:t>C</w:t>
      </w:r>
      <w:r>
        <w:rPr>
          <w:rFonts w:eastAsia="Batang"/>
          <w:sz w:val="24"/>
          <w:szCs w:val="24"/>
          <w:lang w:eastAsia="ko-KR"/>
        </w:rPr>
        <w:t xml:space="preserve">AREGIVER </w:t>
      </w:r>
      <w:r w:rsidRPr="00955670">
        <w:rPr>
          <w:rFonts w:eastAsia="Batang"/>
          <w:sz w:val="24"/>
          <w:szCs w:val="24"/>
          <w:lang w:eastAsia="ko-KR"/>
        </w:rPr>
        <w:t>VERSION</w:t>
      </w:r>
    </w:p>
    <w:p w:rsidR="00B95986" w:rsidRDefault="00B95986" w:rsidP="00B95986">
      <w:pPr>
        <w:pStyle w:val="C1-CtrBoldHd"/>
        <w:rPr>
          <w:rFonts w:eastAsia="Batang"/>
          <w:lang w:eastAsia="ko-KR"/>
        </w:rPr>
      </w:pPr>
    </w:p>
    <w:p w:rsidR="00B95986" w:rsidRDefault="00B95986" w:rsidP="00B95986">
      <w:pPr>
        <w:pStyle w:val="C1-CtrBoldHd"/>
        <w:rPr>
          <w:rFonts w:eastAsia="Batang"/>
          <w:lang w:eastAsia="ko-KR"/>
        </w:rPr>
      </w:pP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60"/>
      </w:tblGrid>
      <w:tr w:rsidR="00B95986" w:rsidTr="00B95986">
        <w:trPr>
          <w:jc w:val="center"/>
        </w:trPr>
        <w:tc>
          <w:tcPr>
            <w:tcW w:w="2160" w:type="dxa"/>
          </w:tcPr>
          <w:p w:rsidR="00B95986" w:rsidRPr="00281A25" w:rsidRDefault="00B95986" w:rsidP="00B95986">
            <w:pPr>
              <w:pStyle w:val="C1-CtrBoldHd"/>
              <w:spacing w:before="60" w:after="60"/>
              <w:rPr>
                <w:rFonts w:eastAsia="Batang"/>
                <w:sz w:val="24"/>
                <w:szCs w:val="24"/>
                <w:lang w:eastAsia="ko-KR"/>
              </w:rPr>
            </w:pPr>
            <w:r w:rsidRPr="00281A25">
              <w:rPr>
                <w:rFonts w:eastAsia="Batang"/>
                <w:sz w:val="24"/>
                <w:szCs w:val="24"/>
                <w:lang w:eastAsia="ko-KR"/>
              </w:rPr>
              <w:t>IN</w:t>
            </w:r>
            <w:r>
              <w:rPr>
                <w:rFonts w:eastAsia="Batang"/>
                <w:sz w:val="24"/>
                <w:szCs w:val="24"/>
                <w:lang w:eastAsia="ko-KR"/>
              </w:rPr>
              <w:t>STRUCTIONS</w:t>
            </w:r>
          </w:p>
        </w:tc>
      </w:tr>
    </w:tbl>
    <w:p w:rsidR="00B95986" w:rsidRDefault="00B95986" w:rsidP="00B95986">
      <w:pPr>
        <w:pStyle w:val="SL-FlLftSgl"/>
      </w:pPr>
    </w:p>
    <w:p w:rsidR="00B95986" w:rsidRPr="00280810" w:rsidRDefault="00B95986" w:rsidP="00B95986">
      <w:pPr>
        <w:pStyle w:val="SL-FlLftSgl"/>
        <w:rPr>
          <w:rFonts w:eastAsia="Batang" w:cs="CG Times"/>
          <w:lang w:eastAsia="ko-KR"/>
        </w:rPr>
      </w:pPr>
    </w:p>
    <w:p w:rsidR="002357A3" w:rsidRDefault="002357A3" w:rsidP="00B95986">
      <w:pPr>
        <w:pStyle w:val="SL-FlLftSgl"/>
      </w:pPr>
      <w:r w:rsidRPr="002357A3">
        <w:t xml:space="preserve">This version will be administered to the caregiver of children ages </w:t>
      </w:r>
      <w:r w:rsidR="00476B2C">
        <w:t>0</w:t>
      </w:r>
      <w:r w:rsidRPr="002357A3">
        <w:t xml:space="preserve"> to 17 at every data collection time point unless otherwise noted. </w:t>
      </w:r>
    </w:p>
    <w:p w:rsidR="00B95986" w:rsidRPr="002357A3" w:rsidRDefault="00B95986" w:rsidP="00B95986">
      <w:pPr>
        <w:pStyle w:val="SL-FlLftSgl"/>
      </w:pPr>
    </w:p>
    <w:p w:rsidR="00B95986" w:rsidRPr="002357A3" w:rsidRDefault="00B95986" w:rsidP="00B95986">
      <w:pPr>
        <w:pStyle w:val="SL-FlLftSgl"/>
      </w:pPr>
      <w:r>
        <w:tab/>
      </w:r>
      <w:r w:rsidR="00A12D22">
        <w:t>Section</w:t>
      </w:r>
      <w:r w:rsidR="002357A3" w:rsidRPr="002357A3">
        <w:t xml:space="preserve"> 1: </w:t>
      </w:r>
      <w:r w:rsidR="00BA3F73">
        <w:t>Administrative Data</w:t>
      </w:r>
    </w:p>
    <w:p w:rsidR="00B95986" w:rsidRPr="002357A3" w:rsidRDefault="00B95986" w:rsidP="00B95986">
      <w:pPr>
        <w:pStyle w:val="SL-FlLftSgl"/>
      </w:pPr>
      <w:r>
        <w:tab/>
      </w:r>
      <w:r w:rsidR="00A12D22">
        <w:t>Section</w:t>
      </w:r>
      <w:r w:rsidR="002357A3" w:rsidRPr="002357A3">
        <w:t xml:space="preserve"> 2:</w:t>
      </w:r>
      <w:r w:rsidR="00BA3F73">
        <w:t xml:space="preserve"> </w:t>
      </w:r>
      <w:r w:rsidR="009E1072">
        <w:t>Functioning</w:t>
      </w:r>
      <w:r w:rsidR="00467BEC" w:rsidRPr="002357A3">
        <w:t xml:space="preserve"> </w:t>
      </w:r>
    </w:p>
    <w:p w:rsidR="00B95986" w:rsidRPr="002357A3" w:rsidRDefault="00B95986" w:rsidP="00B95986">
      <w:pPr>
        <w:pStyle w:val="SL-FlLftSgl"/>
      </w:pPr>
      <w:r>
        <w:tab/>
      </w:r>
      <w:r w:rsidR="00A12D22">
        <w:t>Section</w:t>
      </w:r>
      <w:r w:rsidR="002357A3" w:rsidRPr="002357A3">
        <w:t xml:space="preserve"> </w:t>
      </w:r>
      <w:r w:rsidR="00467BEC">
        <w:t>3</w:t>
      </w:r>
      <w:r w:rsidR="002357A3" w:rsidRPr="002357A3">
        <w:t>: Columbia Impairment Scale – self</w:t>
      </w:r>
      <w:r w:rsidR="00B00962">
        <w:t>-</w:t>
      </w:r>
      <w:r w:rsidR="002357A3" w:rsidRPr="002357A3">
        <w:t>report</w:t>
      </w:r>
    </w:p>
    <w:p w:rsidR="00B95986" w:rsidRPr="002357A3" w:rsidRDefault="00B95986" w:rsidP="00B95986">
      <w:pPr>
        <w:pStyle w:val="SL-FlLftSgl"/>
      </w:pPr>
      <w:r>
        <w:tab/>
      </w:r>
      <w:r w:rsidR="00A12D22">
        <w:t>Section</w:t>
      </w:r>
      <w:r w:rsidR="002357A3" w:rsidRPr="00467BEC">
        <w:t xml:space="preserve"> </w:t>
      </w:r>
      <w:r w:rsidR="00467BEC">
        <w:t>4:</w:t>
      </w:r>
      <w:r w:rsidR="002357A3" w:rsidRPr="00467BEC">
        <w:t xml:space="preserve"> </w:t>
      </w:r>
      <w:r w:rsidR="00467BEC" w:rsidRPr="00467BEC">
        <w:t>BITSEA: Brief Infant-Toddler Social and Emotional Assessment</w:t>
      </w:r>
    </w:p>
    <w:p w:rsidR="00B95986" w:rsidRPr="002357A3" w:rsidRDefault="00B95986" w:rsidP="00B95986">
      <w:pPr>
        <w:pStyle w:val="SL-FlLftSgl"/>
      </w:pPr>
      <w:r>
        <w:tab/>
      </w:r>
      <w:r w:rsidR="00A12D22">
        <w:t>Section</w:t>
      </w:r>
      <w:r w:rsidR="00467BEC">
        <w:t xml:space="preserve"> 5: </w:t>
      </w:r>
      <w:r w:rsidR="002357A3" w:rsidRPr="002357A3">
        <w:t>Pediatric Symptom Checklist-17 – self</w:t>
      </w:r>
      <w:r w:rsidR="00B00962">
        <w:t>-</w:t>
      </w:r>
      <w:r w:rsidR="002357A3" w:rsidRPr="002357A3">
        <w:t>report</w:t>
      </w:r>
    </w:p>
    <w:p w:rsidR="00B95986" w:rsidRPr="002357A3" w:rsidRDefault="00B95986" w:rsidP="00B95986">
      <w:pPr>
        <w:pStyle w:val="SL-FlLftSgl"/>
      </w:pPr>
      <w:r>
        <w:tab/>
      </w:r>
      <w:r w:rsidR="00A12D22">
        <w:t>Section</w:t>
      </w:r>
      <w:r w:rsidR="00467BEC" w:rsidRPr="00467BEC">
        <w:t xml:space="preserve"> 6:</w:t>
      </w:r>
      <w:r w:rsidR="00B60903">
        <w:t xml:space="preserve"> Baby Pediatric Symptom </w:t>
      </w:r>
      <w:r w:rsidR="00B60903" w:rsidRPr="00B60903">
        <w:t>Checklist</w:t>
      </w:r>
      <w:r w:rsidR="00B60903">
        <w:t xml:space="preserve"> (</w:t>
      </w:r>
      <w:r w:rsidR="00223D39">
        <w:t>B</w:t>
      </w:r>
      <w:r w:rsidR="00467BEC" w:rsidRPr="00B60903">
        <w:t>PSC</w:t>
      </w:r>
      <w:r w:rsidR="00B60903">
        <w:t xml:space="preserve">) </w:t>
      </w:r>
    </w:p>
    <w:p w:rsidR="00B95986" w:rsidRPr="002357A3" w:rsidRDefault="00B95986" w:rsidP="00B95986">
      <w:pPr>
        <w:pStyle w:val="SL-FlLftSgl"/>
      </w:pPr>
      <w:r>
        <w:tab/>
      </w:r>
      <w:r w:rsidR="00A12D22">
        <w:t>Section</w:t>
      </w:r>
      <w:r w:rsidR="00B60903" w:rsidRPr="00801626">
        <w:t xml:space="preserve"> 7: Preschool Pediatric Symptom Checklist (PPSC) </w:t>
      </w:r>
    </w:p>
    <w:p w:rsidR="00B95986" w:rsidRPr="00052D12" w:rsidRDefault="00B95986" w:rsidP="00B95986">
      <w:pPr>
        <w:pStyle w:val="SL-FlLftSgl"/>
      </w:pPr>
      <w:r w:rsidRPr="006B276B">
        <w:tab/>
      </w:r>
      <w:r w:rsidR="00A12D22" w:rsidRPr="00052D12">
        <w:t>Section</w:t>
      </w:r>
      <w:r w:rsidR="00467BEC" w:rsidRPr="00052D12">
        <w:t xml:space="preserve"> </w:t>
      </w:r>
      <w:r w:rsidR="00B60903" w:rsidRPr="009E1072">
        <w:t>8</w:t>
      </w:r>
      <w:r w:rsidR="002357A3" w:rsidRPr="009E1072">
        <w:t>: Caregiver Strain Questionnaire</w:t>
      </w:r>
      <w:r w:rsidR="002357A3" w:rsidRPr="00052D12">
        <w:t xml:space="preserve"> </w:t>
      </w:r>
    </w:p>
    <w:p w:rsidR="00B95986" w:rsidRPr="002357A3" w:rsidRDefault="00B95986" w:rsidP="009E1072">
      <w:pPr>
        <w:pStyle w:val="SL-FlLftSgl"/>
      </w:pPr>
      <w:r w:rsidRPr="00052D12">
        <w:tab/>
      </w:r>
      <w:r w:rsidR="002357A3" w:rsidRPr="00B60903">
        <w:t xml:space="preserve"> </w:t>
      </w:r>
    </w:p>
    <w:p w:rsidR="002357A3" w:rsidRPr="00574762" w:rsidRDefault="002357A3" w:rsidP="00B95986">
      <w:pPr>
        <w:pStyle w:val="SL-FlLftSgl"/>
      </w:pPr>
    </w:p>
    <w:p w:rsidR="002357A3" w:rsidRPr="00B95986" w:rsidRDefault="002357A3" w:rsidP="00B95986">
      <w:pPr>
        <w:pStyle w:val="SL-FlLftSgl"/>
      </w:pPr>
      <w:r w:rsidRPr="002357A3">
        <w:t xml:space="preserve">There are two </w:t>
      </w:r>
      <w:r w:rsidR="00B95986">
        <w:t xml:space="preserve">components of this instrument. </w:t>
      </w:r>
      <w:r w:rsidR="00A12D22">
        <w:t>Section</w:t>
      </w:r>
      <w:r w:rsidRPr="002357A3">
        <w:t xml:space="preserve"> 1</w:t>
      </w:r>
      <w:r w:rsidR="009E1072">
        <w:t xml:space="preserve"> (administrative data, including</w:t>
      </w:r>
      <w:r w:rsidR="00BA3F73">
        <w:t xml:space="preserve"> CMHI services received) are</w:t>
      </w:r>
      <w:r w:rsidRPr="002357A3">
        <w:t xml:space="preserve"> answered by staff using information from administrative and clinical records for the child receiving services. The </w:t>
      </w:r>
      <w:r w:rsidR="0002397B">
        <w:t>remaining sections,</w:t>
      </w:r>
      <w:r w:rsidRPr="002357A3">
        <w:t xml:space="preserve"> </w:t>
      </w:r>
      <w:r w:rsidR="00A12D22">
        <w:t>Section</w:t>
      </w:r>
      <w:r w:rsidRPr="002357A3">
        <w:t>s 2-</w:t>
      </w:r>
      <w:r w:rsidR="009E1072">
        <w:t>8</w:t>
      </w:r>
      <w:r w:rsidRPr="002357A3">
        <w:t xml:space="preserve">, </w:t>
      </w:r>
      <w:r w:rsidR="0002397B">
        <w:t>are</w:t>
      </w:r>
      <w:r w:rsidRPr="002357A3">
        <w:t xml:space="preserve"> to be administered verbally to the car</w:t>
      </w:r>
      <w:r w:rsidR="00B95986">
        <w:t>egiver by local systems staff.</w:t>
      </w:r>
    </w:p>
    <w:p w:rsidR="002357A3" w:rsidRPr="002357A3" w:rsidRDefault="002357A3" w:rsidP="00B95986">
      <w:pPr>
        <w:pStyle w:val="SL-FlLftSgl"/>
      </w:pPr>
    </w:p>
    <w:p w:rsidR="002357A3" w:rsidRPr="00B95986" w:rsidRDefault="002357A3" w:rsidP="002357A3">
      <w:r w:rsidRPr="002357A3">
        <w:rPr>
          <w:rFonts w:cs="Arial"/>
          <w:b/>
          <w:sz w:val="28"/>
          <w:szCs w:val="28"/>
        </w:rPr>
        <w:br w:type="page"/>
      </w:r>
    </w:p>
    <w:p w:rsidR="00301F28" w:rsidRPr="00955670" w:rsidRDefault="00301F28" w:rsidP="00301F28">
      <w:pPr>
        <w:pStyle w:val="C1-CtrBoldHd"/>
        <w:rPr>
          <w:rFonts w:eastAsia="Batang"/>
          <w:sz w:val="24"/>
          <w:szCs w:val="24"/>
          <w:lang w:eastAsia="ko-KR"/>
        </w:rPr>
      </w:pPr>
      <w:r w:rsidRPr="00955670">
        <w:rPr>
          <w:rFonts w:eastAsia="Batang"/>
          <w:sz w:val="24"/>
          <w:szCs w:val="24"/>
          <w:lang w:eastAsia="ko-KR"/>
        </w:rPr>
        <w:lastRenderedPageBreak/>
        <w:t>C</w:t>
      </w:r>
      <w:r>
        <w:rPr>
          <w:rFonts w:eastAsia="Batang"/>
          <w:sz w:val="24"/>
          <w:szCs w:val="24"/>
          <w:lang w:eastAsia="ko-KR"/>
        </w:rPr>
        <w:t xml:space="preserve">AREGIVER </w:t>
      </w:r>
      <w:r w:rsidRPr="00955670">
        <w:rPr>
          <w:rFonts w:eastAsia="Batang"/>
          <w:sz w:val="24"/>
          <w:szCs w:val="24"/>
          <w:lang w:eastAsia="ko-KR"/>
        </w:rPr>
        <w:t>VERSION</w:t>
      </w:r>
    </w:p>
    <w:p w:rsidR="00301F28" w:rsidRDefault="00301F28" w:rsidP="00301F28">
      <w:pPr>
        <w:pStyle w:val="C1-CtrBoldHd"/>
        <w:rPr>
          <w:rFonts w:eastAsia="Batang"/>
          <w:lang w:eastAsia="ko-KR"/>
        </w:rPr>
      </w:pPr>
    </w:p>
    <w:p w:rsidR="003231A3" w:rsidRPr="005D469A" w:rsidRDefault="00301F28" w:rsidP="003231A3">
      <w:pPr>
        <w:pStyle w:val="SH-SglSpHead"/>
        <w:pBdr>
          <w:top w:val="double" w:sz="6" w:space="1" w:color="14487C"/>
        </w:pBdr>
        <w:rPr>
          <w:color w:val="000000" w:themeColor="text1"/>
        </w:rPr>
      </w:pPr>
      <w:r w:rsidRPr="006B1E83">
        <w:t>IDENTIFYING INFORMATION: COLLECTED AT BASELINE, REASSESSMENT AND DISCHARGE</w:t>
      </w:r>
    </w:p>
    <w:p w:rsidR="00301F28" w:rsidRDefault="00301F28" w:rsidP="00301F28">
      <w:pPr>
        <w:pStyle w:val="SL-FlLftSgl"/>
        <w:rPr>
          <w:rFonts w:eastAsia="Batang"/>
          <w:lang w:eastAsia="ko-KR"/>
        </w:rPr>
      </w:pPr>
    </w:p>
    <w:p w:rsidR="00301F28" w:rsidRDefault="00301F28" w:rsidP="00301F28">
      <w:pPr>
        <w:pStyle w:val="SL-FlLftSgl"/>
        <w:rPr>
          <w:rFonts w:eastAsia="Batang"/>
          <w:lang w:eastAsia="ko-KR"/>
        </w:rPr>
      </w:pPr>
    </w:p>
    <w:p w:rsidR="00301F28" w:rsidRDefault="00301F28" w:rsidP="00301F28">
      <w:pPr>
        <w:pStyle w:val="SL-FlLftSgl"/>
        <w:tabs>
          <w:tab w:val="left" w:pos="1800"/>
        </w:tabs>
      </w:pPr>
      <w:r>
        <w:rPr>
          <w:b/>
          <w:bCs/>
        </w:rPr>
        <w:t>Client</w:t>
      </w:r>
      <w:r w:rsidRPr="000F5D1D">
        <w:rPr>
          <w:b/>
          <w:bCs/>
        </w:rPr>
        <w:t xml:space="preserve"> ID</w:t>
      </w:r>
      <w:r>
        <w:rPr>
          <w:b/>
          <w:bCs/>
        </w:rPr>
        <w:tab/>
      </w:r>
      <w:r w:rsidRPr="000F5D1D">
        <w:t>|____|____|____|____|____|____|____|____|____|____|____|</w:t>
      </w:r>
    </w:p>
    <w:p w:rsidR="00301F28" w:rsidRDefault="00301F28" w:rsidP="00301F28">
      <w:pPr>
        <w:pStyle w:val="SL-FlLftSgl"/>
        <w:tabs>
          <w:tab w:val="left" w:pos="1800"/>
        </w:tabs>
        <w:rPr>
          <w:b/>
          <w:bCs/>
        </w:rPr>
      </w:pPr>
    </w:p>
    <w:p w:rsidR="00301F28" w:rsidRPr="000F5D1D" w:rsidRDefault="00301F28" w:rsidP="00301F28">
      <w:pPr>
        <w:pStyle w:val="SL-FlLftSgl"/>
        <w:tabs>
          <w:tab w:val="left" w:pos="1800"/>
        </w:tabs>
      </w:pPr>
      <w:r>
        <w:rPr>
          <w:b/>
          <w:bCs/>
        </w:rPr>
        <w:t>Contract/Grant ID</w:t>
      </w:r>
      <w:r>
        <w:rPr>
          <w:b/>
          <w:bCs/>
        </w:rPr>
        <w:tab/>
      </w:r>
      <w:r w:rsidRPr="000F5D1D">
        <w:t>|____|____|____|____|____|____|____|____|____|____|</w:t>
      </w:r>
    </w:p>
    <w:p w:rsidR="00301F28" w:rsidRPr="000F5D1D" w:rsidRDefault="00301F28" w:rsidP="00301F28">
      <w:pPr>
        <w:pStyle w:val="SL-FlLftSgl"/>
        <w:tabs>
          <w:tab w:val="left" w:pos="1800"/>
        </w:tabs>
        <w:rPr>
          <w:b/>
          <w:bCs/>
        </w:rPr>
      </w:pPr>
    </w:p>
    <w:p w:rsidR="00301F28" w:rsidRDefault="00301F28" w:rsidP="00301F28">
      <w:pPr>
        <w:pStyle w:val="SL-FlLftSgl"/>
        <w:tabs>
          <w:tab w:val="left" w:pos="1800"/>
        </w:tabs>
      </w:pPr>
      <w:r w:rsidRPr="000F5D1D">
        <w:rPr>
          <w:b/>
          <w:bCs/>
        </w:rPr>
        <w:t>Site ID</w:t>
      </w:r>
      <w:r>
        <w:rPr>
          <w:b/>
          <w:bCs/>
        </w:rPr>
        <w:tab/>
      </w:r>
      <w:r w:rsidRPr="000F5D1D">
        <w:t>|____|____|____|____|____|____|____|____|____|____|</w:t>
      </w:r>
    </w:p>
    <w:p w:rsidR="00301F28" w:rsidRDefault="00301F28" w:rsidP="00301F28">
      <w:pPr>
        <w:pStyle w:val="SL-FlLftSgl"/>
      </w:pPr>
    </w:p>
    <w:p w:rsidR="00301F28" w:rsidRDefault="00301F28" w:rsidP="00301F28">
      <w:pPr>
        <w:pStyle w:val="SL-FlLftSgl"/>
      </w:pPr>
    </w:p>
    <w:p w:rsidR="00301F28" w:rsidRPr="006B1E83" w:rsidRDefault="00301F28" w:rsidP="00301F28">
      <w:pPr>
        <w:pStyle w:val="Q1-FirstLevelQuestion"/>
      </w:pPr>
      <w:r w:rsidRPr="006B1E83">
        <w:t>1.</w:t>
      </w:r>
      <w:r w:rsidRPr="006B1E83">
        <w:tab/>
        <w:t>Interview Type (SELECT ONLY ONE TYPE</w:t>
      </w:r>
      <w:r>
        <w:t>.</w:t>
      </w:r>
      <w:r w:rsidRPr="006B1E83">
        <w:t>)</w:t>
      </w:r>
    </w:p>
    <w:p w:rsidR="00301F28" w:rsidRDefault="00301F28" w:rsidP="00301F28">
      <w:pPr>
        <w:pStyle w:val="Q1-FirstLevelQuestion"/>
      </w:pPr>
    </w:p>
    <w:p w:rsidR="00301F28" w:rsidRDefault="00301F28" w:rsidP="00301F28">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Baseline</w:t>
      </w:r>
    </w:p>
    <w:p w:rsidR="00301F28" w:rsidRDefault="00301F28" w:rsidP="00301F28">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 xml:space="preserve">Reassessment: </w:t>
      </w:r>
      <w:r w:rsidRPr="000F5D1D">
        <w:t>|____|____|</w:t>
      </w:r>
      <w:r>
        <w:t xml:space="preserve"> months </w:t>
      </w:r>
      <w:r w:rsidRPr="00101FCF">
        <w:t>(e.g., enter 06 for six months; enter 12 for one year)</w:t>
      </w:r>
    </w:p>
    <w:p w:rsidR="00301F28" w:rsidRDefault="00301F28" w:rsidP="00301F28">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Discharge: Client completed services</w:t>
      </w:r>
    </w:p>
    <w:p w:rsidR="00301F28" w:rsidRDefault="00301F28" w:rsidP="00301F28">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Discharge: Administrative</w:t>
      </w:r>
    </w:p>
    <w:p w:rsidR="00301F28" w:rsidRDefault="00301F28" w:rsidP="00301F28">
      <w:pPr>
        <w:pStyle w:val="A1-1stLeader"/>
      </w:pPr>
    </w:p>
    <w:p w:rsidR="00301F28" w:rsidRDefault="00301F28" w:rsidP="00301F28">
      <w:pPr>
        <w:pStyle w:val="A1-1stLeader"/>
      </w:pPr>
    </w:p>
    <w:p w:rsidR="00301F28" w:rsidRDefault="00301F28" w:rsidP="00301F28">
      <w:pPr>
        <w:pStyle w:val="Q1-FirstLevelQuestion"/>
      </w:pPr>
      <w:r>
        <w:t>2.</w:t>
      </w:r>
      <w:r>
        <w:tab/>
      </w:r>
      <w:r w:rsidRPr="002D4EEC">
        <w:t>Was the interview conducted?</w:t>
      </w:r>
    </w:p>
    <w:p w:rsidR="00301F28" w:rsidRPr="002D4EEC" w:rsidRDefault="00301F28" w:rsidP="00301F28">
      <w:pPr>
        <w:pStyle w:val="Q1-FirstLevelQuestion"/>
      </w:pPr>
    </w:p>
    <w:p w:rsidR="00301F28" w:rsidRDefault="00301F28" w:rsidP="00301F28">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16414F">
        <w:t>Y</w:t>
      </w:r>
      <w:r>
        <w:t>es</w:t>
      </w:r>
    </w:p>
    <w:p w:rsidR="00301F28" w:rsidRDefault="00301F28" w:rsidP="00301F28">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16414F">
        <w:t>N</w:t>
      </w:r>
      <w:r>
        <w:t>o</w:t>
      </w:r>
    </w:p>
    <w:p w:rsidR="00301F28" w:rsidRDefault="00301F28" w:rsidP="00301F28">
      <w:pPr>
        <w:pStyle w:val="A1-1stLeader"/>
      </w:pPr>
    </w:p>
    <w:p w:rsidR="00301F28" w:rsidRDefault="00301F28" w:rsidP="00301F28">
      <w:pPr>
        <w:pStyle w:val="A1-1stLeader"/>
      </w:pPr>
    </w:p>
    <w:p w:rsidR="00301F28" w:rsidRDefault="00301F28" w:rsidP="00301F28">
      <w:pPr>
        <w:pStyle w:val="Q1-FirstLevelQuestion"/>
      </w:pPr>
      <w:r>
        <w:t>3.</w:t>
      </w:r>
      <w:r>
        <w:tab/>
      </w:r>
      <w:r w:rsidRPr="002D4EEC">
        <w:t>If an interview was conducted, when did it take place?</w:t>
      </w:r>
    </w:p>
    <w:p w:rsidR="00301F28" w:rsidRPr="002D4EEC" w:rsidRDefault="00301F28" w:rsidP="00301F28">
      <w:pPr>
        <w:pStyle w:val="Q1-FirstLevelQuestion"/>
      </w:pPr>
    </w:p>
    <w:p w:rsidR="00301F28" w:rsidRPr="00101FCF" w:rsidRDefault="00301F28" w:rsidP="00301F28">
      <w:pPr>
        <w:pStyle w:val="A1-1stLeader"/>
      </w:pPr>
      <w:r w:rsidRPr="00101FCF">
        <w:t>Interview Date</w:t>
      </w:r>
      <w:r>
        <w:t>:</w:t>
      </w:r>
      <w:r w:rsidRPr="00101FCF">
        <w:t xml:space="preserve"> |____|____| / |____|____| / |____|____|____|____|</w:t>
      </w:r>
    </w:p>
    <w:p w:rsidR="00301F28" w:rsidRPr="00101FCF" w:rsidRDefault="00301F28" w:rsidP="00301F28">
      <w:pPr>
        <w:pStyle w:val="A1-1stLeader"/>
        <w:tabs>
          <w:tab w:val="center" w:pos="2434"/>
          <w:tab w:val="center" w:pos="3658"/>
          <w:tab w:val="center" w:pos="5342"/>
        </w:tabs>
      </w:pPr>
      <w:r>
        <w:tab/>
      </w:r>
      <w:r>
        <w:tab/>
      </w:r>
      <w:r w:rsidRPr="00101FCF">
        <w:t>Month</w:t>
      </w:r>
      <w:r>
        <w:tab/>
      </w:r>
      <w:r w:rsidRPr="00101FCF">
        <w:t>Day</w:t>
      </w:r>
      <w:r>
        <w:tab/>
      </w:r>
      <w:r w:rsidRPr="00101FCF">
        <w:t>Year</w:t>
      </w:r>
    </w:p>
    <w:p w:rsidR="00301F28" w:rsidRDefault="00301F28" w:rsidP="00301F28">
      <w:pPr>
        <w:pStyle w:val="SL-FlLftSgl"/>
      </w:pPr>
    </w:p>
    <w:p w:rsidR="003231A3" w:rsidRDefault="003231A3" w:rsidP="003231A3">
      <w:pPr>
        <w:autoSpaceDE w:val="0"/>
        <w:autoSpaceDN w:val="0"/>
        <w:adjustRightInd w:val="0"/>
        <w:spacing w:line="240" w:lineRule="auto"/>
        <w:rPr>
          <w:rFonts w:ascii="Times New Roman" w:hAnsi="Times New Roman"/>
        </w:rPr>
      </w:pPr>
      <w:r>
        <w:rPr>
          <w:rFonts w:ascii="Times New Roman" w:hAnsi="Times New Roman"/>
        </w:rPr>
        <w:br w:type="page"/>
      </w:r>
    </w:p>
    <w:tbl>
      <w:tblPr>
        <w:tblStyle w:val="TableGrid"/>
        <w:tblW w:w="0" w:type="auto"/>
        <w:tblBorders>
          <w:top w:val="double" w:sz="6" w:space="0" w:color="14487C"/>
          <w:left w:val="double" w:sz="6" w:space="0" w:color="14487C"/>
          <w:bottom w:val="double" w:sz="6" w:space="0" w:color="14487C"/>
          <w:right w:val="double" w:sz="6" w:space="0" w:color="14487C"/>
          <w:insideH w:val="double" w:sz="6" w:space="0" w:color="14487C"/>
          <w:insideV w:val="double" w:sz="6" w:space="0" w:color="14487C"/>
        </w:tblBorders>
        <w:shd w:val="clear" w:color="auto" w:fill="AFBED7"/>
        <w:tblLook w:val="04A0" w:firstRow="1" w:lastRow="0" w:firstColumn="1" w:lastColumn="0" w:noHBand="0" w:noVBand="1"/>
      </w:tblPr>
      <w:tblGrid>
        <w:gridCol w:w="10008"/>
      </w:tblGrid>
      <w:tr w:rsidR="003231A3" w:rsidTr="00143604">
        <w:tc>
          <w:tcPr>
            <w:tcW w:w="10008" w:type="dxa"/>
            <w:shd w:val="clear" w:color="auto" w:fill="AFBED7"/>
          </w:tcPr>
          <w:p w:rsidR="003231A3" w:rsidRPr="00871F29" w:rsidRDefault="007D61BE" w:rsidP="00143604">
            <w:pPr>
              <w:pStyle w:val="SL-FlLftSgl"/>
              <w:spacing w:before="120" w:after="120"/>
              <w:jc w:val="center"/>
              <w:rPr>
                <w:b/>
                <w:sz w:val="24"/>
                <w:szCs w:val="24"/>
              </w:rPr>
            </w:pPr>
            <w:r>
              <w:rPr>
                <w:b/>
                <w:color w:val="000000" w:themeColor="text1"/>
                <w:sz w:val="24"/>
                <w:szCs w:val="24"/>
              </w:rPr>
              <w:lastRenderedPageBreak/>
              <w:t>SECTION</w:t>
            </w:r>
            <w:r w:rsidR="003231A3" w:rsidRPr="005D469A">
              <w:rPr>
                <w:b/>
                <w:color w:val="000000" w:themeColor="text1"/>
                <w:sz w:val="24"/>
                <w:szCs w:val="24"/>
              </w:rPr>
              <w:t xml:space="preserve"> 1: ADMINISTRATIVE DATA</w:t>
            </w:r>
          </w:p>
        </w:tc>
      </w:tr>
    </w:tbl>
    <w:p w:rsidR="003231A3" w:rsidRDefault="003231A3" w:rsidP="003231A3">
      <w:pPr>
        <w:pStyle w:val="SL-FlLftSgl"/>
      </w:pPr>
    </w:p>
    <w:p w:rsidR="003231A3" w:rsidRDefault="003231A3" w:rsidP="003231A3">
      <w:pPr>
        <w:pStyle w:val="SL-FlLftSgl"/>
        <w:spacing w:line="200" w:lineRule="exact"/>
      </w:pPr>
    </w:p>
    <w:p w:rsidR="00545247" w:rsidRPr="00301F28" w:rsidRDefault="00301F28" w:rsidP="00301F28">
      <w:pPr>
        <w:pStyle w:val="SL-FlLftSgl"/>
        <w:rPr>
          <w:b/>
          <w:i/>
        </w:rPr>
      </w:pPr>
      <w:r w:rsidRPr="00301F28">
        <w:rPr>
          <w:b/>
          <w:i/>
        </w:rPr>
        <w:t>[</w:t>
      </w:r>
      <w:r w:rsidR="007D61BE">
        <w:rPr>
          <w:b/>
          <w:i/>
        </w:rPr>
        <w:t>SECTION</w:t>
      </w:r>
      <w:r w:rsidRPr="00301F28">
        <w:rPr>
          <w:b/>
          <w:i/>
        </w:rPr>
        <w:t xml:space="preserve"> 1 ADMINISTRATIVE DATA IS COMPILED BY GRANTEE STAFF FROM RECORDS AT BASELINE</w:t>
      </w:r>
      <w:r>
        <w:rPr>
          <w:b/>
          <w:i/>
        </w:rPr>
        <w:t>.</w:t>
      </w:r>
    </w:p>
    <w:p w:rsidR="00545247" w:rsidRPr="00301F28" w:rsidRDefault="00301F28" w:rsidP="00301F28">
      <w:pPr>
        <w:pStyle w:val="SL-FlLftSgl"/>
        <w:rPr>
          <w:b/>
          <w:i/>
        </w:rPr>
      </w:pPr>
      <w:r w:rsidRPr="00301F28">
        <w:rPr>
          <w:b/>
          <w:i/>
        </w:rPr>
        <w:t>IF THIS IS A BASELINE, GO TO QUESTION 1 BELOW. IF THIS IS NOT A BASELINE, SKIP TO QUESTION 10</w:t>
      </w:r>
      <w:r>
        <w:rPr>
          <w:b/>
          <w:i/>
        </w:rPr>
        <w:t>.]</w:t>
      </w:r>
    </w:p>
    <w:p w:rsidR="00545247" w:rsidRPr="002357A3" w:rsidRDefault="00545247" w:rsidP="00301F28">
      <w:pPr>
        <w:pStyle w:val="SL-FlLftSgl"/>
      </w:pPr>
    </w:p>
    <w:p w:rsidR="00144FF6" w:rsidRPr="00144FF6" w:rsidRDefault="00144FF6" w:rsidP="003231A3">
      <w:pPr>
        <w:pStyle w:val="SL-FlLftSgl"/>
        <w:spacing w:line="200" w:lineRule="exact"/>
        <w:rPr>
          <w:caps/>
        </w:rPr>
      </w:pPr>
    </w:p>
    <w:p w:rsidR="00454582" w:rsidRDefault="00626EA9" w:rsidP="00626EA9">
      <w:pPr>
        <w:pStyle w:val="Q1-FirstLevelQuestion"/>
      </w:pPr>
      <w:r>
        <w:t>1.</w:t>
      </w:r>
      <w:r>
        <w:tab/>
      </w:r>
      <w:r w:rsidR="00454582" w:rsidRPr="00260BE0">
        <w:t>What is the child’s date of birth?</w:t>
      </w:r>
    </w:p>
    <w:p w:rsidR="00626EA9" w:rsidRPr="00260BE0" w:rsidRDefault="00626EA9" w:rsidP="003231A3">
      <w:pPr>
        <w:pStyle w:val="Q1-FirstLevelQuestion"/>
        <w:spacing w:line="220" w:lineRule="exact"/>
      </w:pPr>
    </w:p>
    <w:p w:rsidR="00626EA9" w:rsidRDefault="00626EA9" w:rsidP="00626EA9">
      <w:pPr>
        <w:pStyle w:val="Q1-FirstLevelQuestion"/>
      </w:pPr>
      <w:r>
        <w:tab/>
        <w:t>(</w:t>
      </w:r>
      <w:r w:rsidRPr="00B96805">
        <w:t>MONTH AND YEAR MUST BE ENTERED. DAY IS</w:t>
      </w:r>
      <w:r>
        <w:t xml:space="preserve"> </w:t>
      </w:r>
      <w:r w:rsidRPr="00B96805">
        <w:t>OPTIONAL</w:t>
      </w:r>
      <w:r>
        <w:t>.</w:t>
      </w:r>
      <w:r w:rsidRPr="00B96805">
        <w:t>)</w:t>
      </w:r>
    </w:p>
    <w:p w:rsidR="00626EA9" w:rsidRPr="00B96805" w:rsidRDefault="00626EA9" w:rsidP="003231A3">
      <w:pPr>
        <w:pStyle w:val="Q1-FirstLevelQuestion"/>
        <w:spacing w:line="220" w:lineRule="exact"/>
      </w:pPr>
    </w:p>
    <w:p w:rsidR="00626EA9" w:rsidRPr="00101FCF" w:rsidRDefault="00626EA9" w:rsidP="00626EA9">
      <w:pPr>
        <w:pStyle w:val="A1-1stLeader"/>
      </w:pPr>
      <w:r>
        <w:t>Date of Birth:</w:t>
      </w:r>
      <w:r w:rsidRPr="00101FCF">
        <w:t xml:space="preserve"> |____|____| / |____|____| / |____|____|____|____|</w:t>
      </w:r>
    </w:p>
    <w:p w:rsidR="00626EA9" w:rsidRDefault="00626EA9" w:rsidP="00626EA9">
      <w:pPr>
        <w:pStyle w:val="A1-1stLeader"/>
        <w:tabs>
          <w:tab w:val="center" w:pos="2250"/>
          <w:tab w:val="center" w:pos="3510"/>
          <w:tab w:val="center" w:pos="5220"/>
        </w:tabs>
      </w:pPr>
      <w:r>
        <w:tab/>
      </w:r>
      <w:r>
        <w:tab/>
      </w:r>
      <w:r w:rsidRPr="00101FCF">
        <w:t>Month</w:t>
      </w:r>
      <w:r>
        <w:tab/>
      </w:r>
      <w:r w:rsidRPr="00101FCF">
        <w:t>Day</w:t>
      </w:r>
      <w:r>
        <w:tab/>
      </w:r>
      <w:r w:rsidRPr="00101FCF">
        <w:t>Year</w:t>
      </w:r>
    </w:p>
    <w:p w:rsidR="00626EA9" w:rsidRPr="00101FCF" w:rsidRDefault="00626EA9" w:rsidP="003231A3">
      <w:pPr>
        <w:pStyle w:val="A1-1stLeader"/>
        <w:tabs>
          <w:tab w:val="center" w:pos="2250"/>
          <w:tab w:val="center" w:pos="3510"/>
          <w:tab w:val="center" w:pos="5220"/>
        </w:tabs>
        <w:spacing w:line="200" w:lineRule="exact"/>
      </w:pPr>
    </w:p>
    <w:p w:rsidR="00626EA9" w:rsidRPr="00B96805" w:rsidRDefault="00626EA9" w:rsidP="00626EA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3231A3" w:rsidRPr="00B96805">
        <w:t>Declined</w:t>
      </w:r>
    </w:p>
    <w:p w:rsidR="00626EA9" w:rsidRDefault="00626EA9" w:rsidP="00626EA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3231A3" w:rsidRPr="00B96805">
        <w:t>Don</w:t>
      </w:r>
      <w:r w:rsidR="003231A3" w:rsidRPr="00B96805">
        <w:rPr>
          <w:rFonts w:cs="Arial"/>
        </w:rPr>
        <w:t>’</w:t>
      </w:r>
      <w:r w:rsidR="003231A3" w:rsidRPr="00B96805">
        <w:t>t Know/Information Not Available</w:t>
      </w:r>
    </w:p>
    <w:p w:rsidR="00626EA9" w:rsidRDefault="00626EA9" w:rsidP="00626EA9">
      <w:pPr>
        <w:pStyle w:val="A1-1stLeader"/>
      </w:pPr>
    </w:p>
    <w:p w:rsidR="00626EA9" w:rsidRDefault="00626EA9" w:rsidP="00626EA9">
      <w:pPr>
        <w:pStyle w:val="A1-1stLeader"/>
      </w:pPr>
    </w:p>
    <w:p w:rsidR="00454582" w:rsidRPr="00260BE0" w:rsidRDefault="00626EA9" w:rsidP="00626EA9">
      <w:pPr>
        <w:pStyle w:val="Q1-FirstLevelQuestion"/>
      </w:pPr>
      <w:r>
        <w:t>2.</w:t>
      </w:r>
      <w:r>
        <w:tab/>
      </w:r>
      <w:r w:rsidR="00454582" w:rsidRPr="00260BE0">
        <w:t>Is the child Hispanic, Latino/a, or of Spanish origin? (ONE OR MORE CATEGORIES MAY BE</w:t>
      </w:r>
      <w:r>
        <w:t xml:space="preserve"> </w:t>
      </w:r>
      <w:r w:rsidR="00454582" w:rsidRPr="00260BE0">
        <w:t>SELECTED</w:t>
      </w:r>
      <w:r>
        <w:t>.</w:t>
      </w:r>
      <w:r w:rsidR="00454582" w:rsidRPr="00260BE0">
        <w:t>)</w:t>
      </w:r>
    </w:p>
    <w:p w:rsidR="00454582" w:rsidRPr="00B96805" w:rsidRDefault="00454582" w:rsidP="003231A3">
      <w:pPr>
        <w:pStyle w:val="Q1-FirstLevelQuestion"/>
        <w:spacing w:line="220" w:lineRule="exact"/>
      </w:pPr>
    </w:p>
    <w:p w:rsidR="00454582" w:rsidRPr="00B96805" w:rsidRDefault="00626EA9" w:rsidP="00626EA9">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454582" w:rsidRPr="00B96805">
        <w:t>Yes, Central American</w:t>
      </w:r>
    </w:p>
    <w:p w:rsidR="00454582" w:rsidRPr="00B96805" w:rsidRDefault="00626EA9" w:rsidP="00626EA9">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454582" w:rsidRPr="00B96805">
        <w:t>Yes, Cuban</w:t>
      </w:r>
    </w:p>
    <w:p w:rsidR="00454582" w:rsidRPr="00B96805" w:rsidRDefault="00626EA9" w:rsidP="00626EA9">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454582" w:rsidRPr="00B96805">
        <w:t>Yes, Dominican</w:t>
      </w:r>
    </w:p>
    <w:p w:rsidR="00454582" w:rsidRPr="00B96805" w:rsidRDefault="00626EA9" w:rsidP="00626EA9">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454582" w:rsidRPr="00B96805">
        <w:t xml:space="preserve">Yes, Mexican, </w:t>
      </w:r>
      <w:r w:rsidR="00454582">
        <w:t>Mexican American, Chicano/a</w:t>
      </w:r>
    </w:p>
    <w:p w:rsidR="00454582" w:rsidRPr="00B96805" w:rsidRDefault="00626EA9" w:rsidP="00626EA9">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454582" w:rsidRPr="00B96805">
        <w:t>Yes, Puerto Rican</w:t>
      </w:r>
    </w:p>
    <w:p w:rsidR="00454582" w:rsidRPr="00B96805" w:rsidRDefault="00626EA9" w:rsidP="00626EA9">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454582" w:rsidRPr="00B96805">
        <w:t>Yes, South American</w:t>
      </w:r>
    </w:p>
    <w:p w:rsidR="00454582" w:rsidRPr="00B96805" w:rsidRDefault="00626EA9" w:rsidP="00626EA9">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454582">
        <w:t>Yes, another Hispanic, Latino</w:t>
      </w:r>
      <w:r w:rsidR="000B24A9">
        <w:t>/a</w:t>
      </w:r>
      <w:r w:rsidR="00454582">
        <w:t>, o</w:t>
      </w:r>
      <w:r w:rsidR="00454582" w:rsidRPr="00B96805">
        <w:t xml:space="preserve">r Spanish Origin </w:t>
      </w:r>
      <w:r w:rsidRPr="00B96805">
        <w:t xml:space="preserve">(Specify): </w:t>
      </w:r>
      <w:r w:rsidR="003231A3" w:rsidRPr="00B96805">
        <w:t>___________________________</w:t>
      </w:r>
    </w:p>
    <w:p w:rsidR="00454582" w:rsidRPr="00B96805" w:rsidRDefault="00626EA9" w:rsidP="00626EA9">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454582">
        <w:t>No, not of Hispanic, Latino/a, o</w:t>
      </w:r>
      <w:r w:rsidR="00454582" w:rsidRPr="00B96805">
        <w:t>r Spanish Origin</w:t>
      </w:r>
    </w:p>
    <w:p w:rsidR="00454582" w:rsidRPr="00B96805" w:rsidRDefault="00626EA9" w:rsidP="00626EA9">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3231A3" w:rsidRPr="00B96805">
        <w:t>Declined</w:t>
      </w:r>
    </w:p>
    <w:p w:rsidR="00454582" w:rsidRDefault="00626EA9" w:rsidP="00626EA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3231A3">
        <w:t>Don</w:t>
      </w:r>
      <w:r w:rsidR="003231A3">
        <w:rPr>
          <w:rFonts w:cs="Arial"/>
        </w:rPr>
        <w:t>’</w:t>
      </w:r>
      <w:r w:rsidR="003231A3">
        <w:t>t Know/Information N</w:t>
      </w:r>
      <w:r w:rsidR="003231A3" w:rsidRPr="00B96805">
        <w:t>ot Available</w:t>
      </w:r>
    </w:p>
    <w:p w:rsidR="00626EA9" w:rsidRDefault="00626EA9" w:rsidP="00626EA9">
      <w:pPr>
        <w:pStyle w:val="A1-1stLeader"/>
      </w:pPr>
    </w:p>
    <w:p w:rsidR="00626EA9" w:rsidRPr="00B96805" w:rsidRDefault="00626EA9" w:rsidP="003231A3">
      <w:pPr>
        <w:pStyle w:val="A1-1stLeader"/>
        <w:spacing w:line="200" w:lineRule="exact"/>
        <w:rPr>
          <w:caps/>
        </w:rPr>
      </w:pPr>
    </w:p>
    <w:p w:rsidR="00454582" w:rsidRDefault="00626EA9" w:rsidP="00626EA9">
      <w:pPr>
        <w:pStyle w:val="Q1-FirstLevelQuestion"/>
      </w:pPr>
      <w:r>
        <w:t>3.</w:t>
      </w:r>
      <w:r>
        <w:tab/>
      </w:r>
      <w:r w:rsidR="00454582" w:rsidRPr="006A55FA">
        <w:t>What is the child’s race?</w:t>
      </w:r>
      <w:r w:rsidR="00454582" w:rsidRPr="00AE24D1">
        <w:t xml:space="preserve"> (ONE OR MORE CATEGORIES MAY BE SELECTED</w:t>
      </w:r>
      <w:r>
        <w:t>.</w:t>
      </w:r>
      <w:r w:rsidR="00454582" w:rsidRPr="00AE24D1">
        <w:t>)</w:t>
      </w:r>
    </w:p>
    <w:p w:rsidR="00626EA9" w:rsidRPr="00AE24D1" w:rsidRDefault="00626EA9" w:rsidP="003231A3">
      <w:pPr>
        <w:pStyle w:val="Q1-FirstLevelQuestion"/>
        <w:spacing w:line="220" w:lineRule="exact"/>
      </w:pPr>
    </w:p>
    <w:p w:rsidR="00454582" w:rsidRPr="00B96805" w:rsidRDefault="00626EA9" w:rsidP="00626EA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454582" w:rsidRPr="00B96805">
        <w:t>White</w:t>
      </w:r>
    </w:p>
    <w:p w:rsidR="00454582" w:rsidRPr="00B96805" w:rsidRDefault="00626EA9" w:rsidP="00626EA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454582" w:rsidRPr="00B96805">
        <w:t>Black or African American</w:t>
      </w:r>
    </w:p>
    <w:p w:rsidR="00454582" w:rsidRPr="00B96805" w:rsidRDefault="00626EA9" w:rsidP="00626EA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454582" w:rsidRPr="00B96805">
        <w:t>American Indian</w:t>
      </w:r>
    </w:p>
    <w:p w:rsidR="00454582" w:rsidRPr="00B96805" w:rsidRDefault="00626EA9" w:rsidP="00626EA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454582" w:rsidRPr="00B96805">
        <w:t>Alaska Native</w:t>
      </w:r>
    </w:p>
    <w:p w:rsidR="00454582" w:rsidRPr="00B96805" w:rsidRDefault="00626EA9" w:rsidP="00626EA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454582" w:rsidRPr="00B96805">
        <w:t>Native Hawaiian</w:t>
      </w:r>
    </w:p>
    <w:p w:rsidR="00454582" w:rsidRPr="00B96805" w:rsidRDefault="00626EA9" w:rsidP="00626EA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454582" w:rsidRPr="00B96805">
        <w:t>Guamanian or Chamorro</w:t>
      </w:r>
    </w:p>
    <w:p w:rsidR="00454582" w:rsidRDefault="00626EA9" w:rsidP="00626EA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454582">
        <w:t>Samoan</w:t>
      </w:r>
    </w:p>
    <w:p w:rsidR="00454582" w:rsidRPr="00B96805" w:rsidRDefault="00626EA9" w:rsidP="00626EA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454582" w:rsidRPr="00B96805">
        <w:t>Other Pacific Islander</w:t>
      </w:r>
    </w:p>
    <w:p w:rsidR="00454582" w:rsidRPr="00B96805" w:rsidRDefault="00626EA9" w:rsidP="00626EA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454582" w:rsidRPr="00B96805">
        <w:t>Asian Indian</w:t>
      </w:r>
    </w:p>
    <w:p w:rsidR="00454582" w:rsidRPr="00B96805" w:rsidRDefault="00626EA9" w:rsidP="00626EA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454582" w:rsidRPr="00B96805">
        <w:t>Chinese</w:t>
      </w:r>
    </w:p>
    <w:p w:rsidR="00454582" w:rsidRPr="00B96805" w:rsidRDefault="00626EA9" w:rsidP="00626EA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454582" w:rsidRPr="00B96805">
        <w:t>Filipino</w:t>
      </w:r>
    </w:p>
    <w:p w:rsidR="00454582" w:rsidRPr="00B96805" w:rsidRDefault="00626EA9" w:rsidP="00626EA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454582" w:rsidRPr="00B96805">
        <w:t>Japanese</w:t>
      </w:r>
    </w:p>
    <w:p w:rsidR="00454582" w:rsidRPr="00B96805" w:rsidRDefault="00626EA9" w:rsidP="00626EA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454582" w:rsidRPr="00B96805">
        <w:t>Korean</w:t>
      </w:r>
    </w:p>
    <w:p w:rsidR="00454582" w:rsidRPr="00B96805" w:rsidRDefault="00626EA9" w:rsidP="00626EA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454582" w:rsidRPr="00B96805">
        <w:t>Vietnamese</w:t>
      </w:r>
    </w:p>
    <w:p w:rsidR="00454582" w:rsidRPr="00B96805" w:rsidRDefault="00626EA9" w:rsidP="00626EA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454582" w:rsidRPr="00B96805">
        <w:t>Other Asian</w:t>
      </w:r>
    </w:p>
    <w:p w:rsidR="00454582" w:rsidRPr="00B96805" w:rsidRDefault="00626EA9" w:rsidP="00626EA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3231A3" w:rsidRPr="00B96805">
        <w:t>Declined</w:t>
      </w:r>
    </w:p>
    <w:p w:rsidR="00454582" w:rsidRDefault="00626EA9" w:rsidP="00626EA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3231A3" w:rsidRPr="00B96805">
        <w:t>Don</w:t>
      </w:r>
      <w:r w:rsidR="003231A3" w:rsidRPr="00B96805">
        <w:rPr>
          <w:rFonts w:cs="Arial"/>
        </w:rPr>
        <w:t>’</w:t>
      </w:r>
      <w:r w:rsidR="003231A3" w:rsidRPr="00B96805">
        <w:t>t Know/Information Not</w:t>
      </w:r>
      <w:r w:rsidR="003231A3">
        <w:t xml:space="preserve"> </w:t>
      </w:r>
      <w:r w:rsidR="003231A3" w:rsidRPr="00B96805">
        <w:t>Available</w:t>
      </w:r>
    </w:p>
    <w:p w:rsidR="003231A3" w:rsidRDefault="003231A3" w:rsidP="003231A3">
      <w:pPr>
        <w:spacing w:after="200" w:line="276" w:lineRule="auto"/>
        <w:ind w:firstLine="0"/>
        <w:jc w:val="left"/>
        <w:rPr>
          <w:rFonts w:cs="Arial"/>
          <w:b/>
          <w:color w:val="14487C"/>
          <w:u w:val="single"/>
        </w:rPr>
      </w:pPr>
      <w:r>
        <w:rPr>
          <w:color w:val="14487C"/>
          <w:u w:val="single"/>
        </w:rPr>
        <w:br w:type="page"/>
      </w:r>
    </w:p>
    <w:p w:rsidR="003231A3" w:rsidRPr="005D469A" w:rsidRDefault="00A12D22" w:rsidP="003231A3">
      <w:pPr>
        <w:pStyle w:val="SH-SglSpHead"/>
        <w:pBdr>
          <w:top w:val="double" w:sz="6" w:space="1" w:color="14487C"/>
        </w:pBdr>
        <w:rPr>
          <w:color w:val="000000" w:themeColor="text1"/>
        </w:rPr>
      </w:pPr>
      <w:r>
        <w:rPr>
          <w:color w:val="000000" w:themeColor="text1"/>
        </w:rPr>
        <w:lastRenderedPageBreak/>
        <w:t>Section</w:t>
      </w:r>
      <w:r w:rsidR="003231A3" w:rsidRPr="005D469A">
        <w:rPr>
          <w:color w:val="000000" w:themeColor="text1"/>
        </w:rPr>
        <w:t xml:space="preserve"> 1: Administrative Data (Continued)</w:t>
      </w:r>
    </w:p>
    <w:p w:rsidR="003231A3" w:rsidRDefault="003231A3" w:rsidP="003231A3">
      <w:pPr>
        <w:pStyle w:val="SL-FlLftSgl"/>
      </w:pPr>
    </w:p>
    <w:p w:rsidR="003231A3" w:rsidRDefault="003231A3" w:rsidP="003231A3">
      <w:pPr>
        <w:pStyle w:val="SL-FlLftSgl"/>
      </w:pPr>
    </w:p>
    <w:p w:rsidR="00454582" w:rsidRDefault="00626EA9" w:rsidP="00626EA9">
      <w:pPr>
        <w:pStyle w:val="Q1-FirstLevelQuestion"/>
      </w:pPr>
      <w:r>
        <w:t>4.</w:t>
      </w:r>
      <w:r>
        <w:tab/>
      </w:r>
      <w:r w:rsidR="00454582" w:rsidRPr="00454582">
        <w:t xml:space="preserve">What is your child’s gender? </w:t>
      </w:r>
    </w:p>
    <w:p w:rsidR="00626EA9" w:rsidRPr="00454582" w:rsidRDefault="00626EA9" w:rsidP="00626EA9">
      <w:pPr>
        <w:pStyle w:val="Q1-FirstLevelQuestion"/>
      </w:pPr>
    </w:p>
    <w:p w:rsidR="00626EA9" w:rsidRPr="00F62A0E" w:rsidRDefault="00626EA9" w:rsidP="00626EA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Male</w:t>
      </w:r>
    </w:p>
    <w:p w:rsidR="00626EA9" w:rsidRPr="00F62A0E" w:rsidRDefault="00626EA9" w:rsidP="00626EA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Female</w:t>
      </w:r>
    </w:p>
    <w:p w:rsidR="00626EA9" w:rsidRPr="00F62A0E" w:rsidRDefault="00626EA9" w:rsidP="00626EA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Transgender</w:t>
      </w:r>
    </w:p>
    <w:p w:rsidR="00626EA9" w:rsidRPr="00F62A0E" w:rsidRDefault="00626EA9" w:rsidP="00626EA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F62A0E">
        <w:t>Other (Specify)</w:t>
      </w:r>
      <w:r>
        <w:t>:</w:t>
      </w:r>
      <w:r w:rsidRPr="00F62A0E">
        <w:t xml:space="preserve"> _____________________________________</w:t>
      </w:r>
    </w:p>
    <w:p w:rsidR="00626EA9" w:rsidRDefault="00626EA9" w:rsidP="00626EA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F62A0E">
        <w:t>Refused</w:t>
      </w:r>
    </w:p>
    <w:p w:rsidR="00626EA9" w:rsidRDefault="00626EA9" w:rsidP="00626EA9">
      <w:pPr>
        <w:pStyle w:val="A1-1stLeader"/>
      </w:pPr>
    </w:p>
    <w:p w:rsidR="00626EA9" w:rsidRDefault="00626EA9" w:rsidP="00626EA9">
      <w:pPr>
        <w:pStyle w:val="A1-1stLeader"/>
      </w:pPr>
    </w:p>
    <w:p w:rsidR="00454582" w:rsidRDefault="00626EA9" w:rsidP="00626EA9">
      <w:pPr>
        <w:pStyle w:val="Q1-FirstLevelQuestion"/>
      </w:pPr>
      <w:r>
        <w:rPr>
          <w:bCs/>
        </w:rPr>
        <w:t>5.</w:t>
      </w:r>
      <w:r>
        <w:rPr>
          <w:bCs/>
        </w:rPr>
        <w:tab/>
      </w:r>
      <w:r w:rsidR="00454582" w:rsidRPr="00454582">
        <w:rPr>
          <w:bCs/>
        </w:rPr>
        <w:t>(ONLY FOR C</w:t>
      </w:r>
      <w:r w:rsidR="00454582" w:rsidRPr="00454582">
        <w:rPr>
          <w:caps/>
        </w:rPr>
        <w:t>LIENTS 12 YEARS OF AGE OR OLDER)</w:t>
      </w:r>
      <w:r>
        <w:rPr>
          <w:caps/>
        </w:rPr>
        <w:t>:</w:t>
      </w:r>
      <w:r w:rsidR="00454582" w:rsidRPr="00454582">
        <w:rPr>
          <w:caps/>
        </w:rPr>
        <w:t xml:space="preserve"> </w:t>
      </w:r>
      <w:r w:rsidR="00454582" w:rsidRPr="00454582">
        <w:t xml:space="preserve">Which one of the following does the child </w:t>
      </w:r>
      <w:r w:rsidR="00454582" w:rsidRPr="00454582">
        <w:rPr>
          <w:rFonts w:ascii="Times New Roman Bold" w:hAnsi="Times New Roman Bold"/>
        </w:rPr>
        <w:t>c</w:t>
      </w:r>
      <w:r w:rsidR="00454582" w:rsidRPr="00454582">
        <w:t>onsider him/herself to be?</w:t>
      </w:r>
    </w:p>
    <w:p w:rsidR="003231A3" w:rsidRPr="00454582" w:rsidRDefault="003231A3" w:rsidP="00626EA9">
      <w:pPr>
        <w:pStyle w:val="Q1-FirstLevelQuestion"/>
        <w:rPr>
          <w:color w:val="000000"/>
        </w:rPr>
      </w:pPr>
    </w:p>
    <w:p w:rsidR="00626EA9" w:rsidRPr="00F47BD3" w:rsidRDefault="00626EA9" w:rsidP="00626EA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F47BD3">
        <w:t>Straight</w:t>
      </w:r>
    </w:p>
    <w:p w:rsidR="00626EA9" w:rsidRPr="00F47BD3" w:rsidRDefault="00626EA9" w:rsidP="00626EA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F47BD3">
        <w:t>Lesbian (IF FEMALE) or Gay (IF MALE)</w:t>
      </w:r>
    </w:p>
    <w:p w:rsidR="00626EA9" w:rsidRPr="00F47BD3" w:rsidRDefault="00626EA9" w:rsidP="00626EA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F47BD3">
        <w:t>Bisexual</w:t>
      </w:r>
    </w:p>
    <w:p w:rsidR="00626EA9" w:rsidRPr="005D6C02" w:rsidRDefault="00626EA9" w:rsidP="00626EA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3231A3" w:rsidRPr="005D6C02">
        <w:t>Declined</w:t>
      </w:r>
    </w:p>
    <w:p w:rsidR="00626EA9" w:rsidRDefault="00626EA9" w:rsidP="00626EA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3231A3" w:rsidRPr="005D6C02">
        <w:t>Don</w:t>
      </w:r>
      <w:r w:rsidR="003231A3" w:rsidRPr="005D6C02">
        <w:rPr>
          <w:rFonts w:cs="Arial"/>
        </w:rPr>
        <w:t>’</w:t>
      </w:r>
      <w:r w:rsidR="003231A3" w:rsidRPr="005D6C02">
        <w:t>t Know/Information Not Available</w:t>
      </w:r>
    </w:p>
    <w:p w:rsidR="00626EA9" w:rsidRDefault="00626EA9" w:rsidP="00626EA9">
      <w:pPr>
        <w:pStyle w:val="A1-1stLeader"/>
      </w:pPr>
    </w:p>
    <w:p w:rsidR="00626EA9" w:rsidRPr="005D6C02" w:rsidRDefault="00626EA9" w:rsidP="00626EA9">
      <w:pPr>
        <w:pStyle w:val="A1-1stLeader"/>
      </w:pPr>
    </w:p>
    <w:p w:rsidR="002357A3" w:rsidRDefault="00626EA9" w:rsidP="00626EA9">
      <w:pPr>
        <w:pStyle w:val="Q1-FirstLevelQuestion"/>
      </w:pPr>
      <w:r>
        <w:t>6.</w:t>
      </w:r>
      <w:r>
        <w:tab/>
      </w:r>
      <w:r w:rsidR="002357A3" w:rsidRPr="00834A60">
        <w:t>What is the date of the child’s…</w:t>
      </w:r>
    </w:p>
    <w:p w:rsidR="00626EA9" w:rsidRPr="00834A60" w:rsidRDefault="00626EA9" w:rsidP="00626EA9">
      <w:pPr>
        <w:pStyle w:val="Q1-FirstLevelQuestion"/>
      </w:pPr>
    </w:p>
    <w:p w:rsidR="00626EA9" w:rsidRPr="009A2637" w:rsidRDefault="00626EA9" w:rsidP="00626EA9">
      <w:pPr>
        <w:pStyle w:val="Q2-SecondLevelQuestion"/>
      </w:pPr>
      <w:r w:rsidRPr="009A2637">
        <w:t>6a.</w:t>
      </w:r>
      <w:r w:rsidRPr="009A2637">
        <w:tab/>
        <w:t xml:space="preserve">First </w:t>
      </w:r>
      <w:r w:rsidRPr="00626EA9">
        <w:rPr>
          <w:u w:val="single"/>
        </w:rPr>
        <w:t>assessment</w:t>
      </w:r>
      <w:r w:rsidRPr="009A2637">
        <w:t xml:space="preserve"> for the system of care? </w:t>
      </w:r>
    </w:p>
    <w:p w:rsidR="00626EA9" w:rsidRPr="001B3899" w:rsidRDefault="00626EA9" w:rsidP="00626EA9">
      <w:pPr>
        <w:pStyle w:val="Q2-SecondLevelQuestion"/>
      </w:pPr>
    </w:p>
    <w:p w:rsidR="003231A3" w:rsidRPr="009A2637" w:rsidRDefault="003231A3" w:rsidP="003231A3">
      <w:pPr>
        <w:pStyle w:val="Q2-SecondLevelQuestion"/>
        <w:rPr>
          <w:b w:val="0"/>
          <w:lang w:val="es-US"/>
        </w:rPr>
      </w:pPr>
      <w:r w:rsidRPr="009A2637">
        <w:rPr>
          <w:b w:val="0"/>
          <w:lang w:val="es-US"/>
        </w:rPr>
        <w:tab/>
      </w:r>
      <w:r w:rsidRPr="009A2637">
        <w:rPr>
          <w:b w:val="0"/>
        </w:rPr>
        <w:t>|____|____| / |____|____| / |____|____|____|____|</w:t>
      </w:r>
    </w:p>
    <w:p w:rsidR="003231A3" w:rsidRDefault="003231A3" w:rsidP="003231A3">
      <w:pPr>
        <w:pStyle w:val="Q2-SecondLevelQuestion"/>
        <w:tabs>
          <w:tab w:val="center" w:pos="1613"/>
          <w:tab w:val="center" w:pos="2880"/>
          <w:tab w:val="center" w:pos="4565"/>
        </w:tabs>
        <w:rPr>
          <w:b w:val="0"/>
        </w:rPr>
      </w:pPr>
      <w:r w:rsidRPr="009A2637">
        <w:rPr>
          <w:b w:val="0"/>
        </w:rPr>
        <w:tab/>
      </w:r>
      <w:r w:rsidRPr="009A2637">
        <w:rPr>
          <w:b w:val="0"/>
        </w:rPr>
        <w:tab/>
      </w:r>
      <w:r>
        <w:rPr>
          <w:b w:val="0"/>
        </w:rPr>
        <w:t>Month</w:t>
      </w:r>
      <w:r w:rsidRPr="009A2637">
        <w:rPr>
          <w:b w:val="0"/>
        </w:rPr>
        <w:tab/>
      </w:r>
      <w:r>
        <w:rPr>
          <w:b w:val="0"/>
        </w:rPr>
        <w:t>Day</w:t>
      </w:r>
      <w:r w:rsidRPr="009A2637">
        <w:rPr>
          <w:b w:val="0"/>
        </w:rPr>
        <w:tab/>
        <w:t>Year</w:t>
      </w:r>
    </w:p>
    <w:p w:rsidR="00626EA9" w:rsidRDefault="00626EA9" w:rsidP="00626EA9">
      <w:pPr>
        <w:pStyle w:val="Q2-SecondLevelQuestion"/>
        <w:tabs>
          <w:tab w:val="center" w:pos="1670"/>
          <w:tab w:val="center" w:pos="2880"/>
          <w:tab w:val="center" w:pos="4565"/>
        </w:tabs>
        <w:rPr>
          <w:b w:val="0"/>
        </w:rPr>
      </w:pPr>
    </w:p>
    <w:p w:rsidR="00626EA9" w:rsidRPr="001B3899" w:rsidRDefault="00626EA9" w:rsidP="00626EA9">
      <w:pPr>
        <w:pStyle w:val="Q2-SecondLevelQuestion"/>
      </w:pPr>
      <w:r>
        <w:t>6</w:t>
      </w:r>
      <w:r w:rsidRPr="001B3899">
        <w:t>b.</w:t>
      </w:r>
      <w:r w:rsidRPr="001B3899">
        <w:tab/>
        <w:t xml:space="preserve">First </w:t>
      </w:r>
      <w:r w:rsidRPr="001B3899">
        <w:rPr>
          <w:u w:val="single"/>
        </w:rPr>
        <w:t>service</w:t>
      </w:r>
      <w:r w:rsidRPr="001B3899">
        <w:t xml:space="preserve"> (after assessment) received through the system of care?</w:t>
      </w:r>
    </w:p>
    <w:p w:rsidR="00626EA9" w:rsidRPr="001B3899" w:rsidRDefault="00626EA9" w:rsidP="00626EA9">
      <w:pPr>
        <w:pStyle w:val="Q2-SecondLevelQuestion"/>
      </w:pPr>
    </w:p>
    <w:p w:rsidR="003231A3" w:rsidRPr="009A2637" w:rsidRDefault="003231A3" w:rsidP="003231A3">
      <w:pPr>
        <w:pStyle w:val="Q2-SecondLevelQuestion"/>
        <w:rPr>
          <w:b w:val="0"/>
          <w:lang w:val="es-US"/>
        </w:rPr>
      </w:pPr>
      <w:r w:rsidRPr="009A2637">
        <w:rPr>
          <w:b w:val="0"/>
          <w:lang w:val="es-US"/>
        </w:rPr>
        <w:tab/>
      </w:r>
      <w:r w:rsidRPr="009A2637">
        <w:rPr>
          <w:b w:val="0"/>
        </w:rPr>
        <w:t>|____|____| / |____|____| / |____|____|____|____|</w:t>
      </w:r>
    </w:p>
    <w:p w:rsidR="003231A3" w:rsidRDefault="003231A3" w:rsidP="003231A3">
      <w:pPr>
        <w:pStyle w:val="Q2-SecondLevelQuestion"/>
        <w:tabs>
          <w:tab w:val="center" w:pos="1613"/>
          <w:tab w:val="center" w:pos="2880"/>
          <w:tab w:val="center" w:pos="4565"/>
        </w:tabs>
        <w:rPr>
          <w:b w:val="0"/>
        </w:rPr>
      </w:pPr>
      <w:r w:rsidRPr="009A2637">
        <w:rPr>
          <w:b w:val="0"/>
        </w:rPr>
        <w:tab/>
      </w:r>
      <w:r w:rsidRPr="009A2637">
        <w:rPr>
          <w:b w:val="0"/>
        </w:rPr>
        <w:tab/>
      </w:r>
      <w:r>
        <w:rPr>
          <w:b w:val="0"/>
        </w:rPr>
        <w:t>Month</w:t>
      </w:r>
      <w:r w:rsidRPr="009A2637">
        <w:rPr>
          <w:b w:val="0"/>
        </w:rPr>
        <w:tab/>
      </w:r>
      <w:r>
        <w:rPr>
          <w:b w:val="0"/>
        </w:rPr>
        <w:t>Day</w:t>
      </w:r>
      <w:r w:rsidRPr="009A2637">
        <w:rPr>
          <w:b w:val="0"/>
        </w:rPr>
        <w:tab/>
        <w:t>Year</w:t>
      </w:r>
    </w:p>
    <w:p w:rsidR="00626EA9" w:rsidRDefault="00626EA9" w:rsidP="00626EA9">
      <w:pPr>
        <w:pStyle w:val="Q2-SecondLevelQuestion"/>
        <w:tabs>
          <w:tab w:val="center" w:pos="1670"/>
          <w:tab w:val="center" w:pos="2880"/>
          <w:tab w:val="center" w:pos="4565"/>
        </w:tabs>
        <w:rPr>
          <w:b w:val="0"/>
        </w:rPr>
      </w:pPr>
    </w:p>
    <w:p w:rsidR="00626EA9" w:rsidRDefault="00626EA9" w:rsidP="00626EA9">
      <w:pPr>
        <w:pStyle w:val="Q2-SecondLevelQuestion"/>
      </w:pPr>
      <w:r>
        <w:t>6c</w:t>
      </w:r>
      <w:r w:rsidRPr="001B3899">
        <w:t>.</w:t>
      </w:r>
      <w:r w:rsidRPr="001B3899">
        <w:tab/>
        <w:t xml:space="preserve">Most recent service planning team meeting in the system-of-care? </w:t>
      </w:r>
    </w:p>
    <w:p w:rsidR="00C57E59" w:rsidRPr="001B3899" w:rsidRDefault="00C57E59" w:rsidP="00626EA9">
      <w:pPr>
        <w:pStyle w:val="Q2-SecondLevelQuestion"/>
      </w:pPr>
    </w:p>
    <w:p w:rsidR="003231A3" w:rsidRPr="009A2637" w:rsidRDefault="003231A3" w:rsidP="003231A3">
      <w:pPr>
        <w:pStyle w:val="Q2-SecondLevelQuestion"/>
        <w:rPr>
          <w:b w:val="0"/>
          <w:lang w:val="es-US"/>
        </w:rPr>
      </w:pPr>
      <w:r w:rsidRPr="009A2637">
        <w:rPr>
          <w:b w:val="0"/>
          <w:lang w:val="es-US"/>
        </w:rPr>
        <w:tab/>
      </w:r>
      <w:r w:rsidRPr="009A2637">
        <w:rPr>
          <w:b w:val="0"/>
        </w:rPr>
        <w:t>|____|____| / |____|____| / |____|____|____|____|</w:t>
      </w:r>
    </w:p>
    <w:p w:rsidR="003231A3" w:rsidRDefault="003231A3" w:rsidP="003231A3">
      <w:pPr>
        <w:pStyle w:val="Q2-SecondLevelQuestion"/>
        <w:tabs>
          <w:tab w:val="center" w:pos="1613"/>
          <w:tab w:val="center" w:pos="2880"/>
          <w:tab w:val="center" w:pos="4565"/>
        </w:tabs>
        <w:rPr>
          <w:b w:val="0"/>
        </w:rPr>
      </w:pPr>
      <w:r w:rsidRPr="009A2637">
        <w:rPr>
          <w:b w:val="0"/>
        </w:rPr>
        <w:tab/>
      </w:r>
      <w:r w:rsidRPr="009A2637">
        <w:rPr>
          <w:b w:val="0"/>
        </w:rPr>
        <w:tab/>
      </w:r>
      <w:r>
        <w:rPr>
          <w:b w:val="0"/>
        </w:rPr>
        <w:t>Month</w:t>
      </w:r>
      <w:r w:rsidRPr="009A2637">
        <w:rPr>
          <w:b w:val="0"/>
        </w:rPr>
        <w:tab/>
      </w:r>
      <w:r>
        <w:rPr>
          <w:b w:val="0"/>
        </w:rPr>
        <w:t>Day</w:t>
      </w:r>
      <w:r w:rsidRPr="009A2637">
        <w:rPr>
          <w:b w:val="0"/>
        </w:rPr>
        <w:tab/>
        <w:t>Year</w:t>
      </w:r>
    </w:p>
    <w:p w:rsidR="00626EA9" w:rsidRDefault="00626EA9" w:rsidP="00626EA9">
      <w:pPr>
        <w:pStyle w:val="Q2-SecondLevelQuestion"/>
        <w:tabs>
          <w:tab w:val="center" w:pos="1670"/>
          <w:tab w:val="center" w:pos="2880"/>
          <w:tab w:val="center" w:pos="4565"/>
        </w:tabs>
        <w:rPr>
          <w:b w:val="0"/>
        </w:rPr>
      </w:pPr>
    </w:p>
    <w:p w:rsidR="00040591" w:rsidRDefault="00040591" w:rsidP="00626EA9">
      <w:pPr>
        <w:pStyle w:val="Q2-SecondLevelQuestion"/>
        <w:tabs>
          <w:tab w:val="center" w:pos="1670"/>
          <w:tab w:val="center" w:pos="2880"/>
          <w:tab w:val="center" w:pos="4565"/>
        </w:tabs>
        <w:rPr>
          <w:b w:val="0"/>
        </w:rPr>
      </w:pPr>
    </w:p>
    <w:p w:rsidR="008C3815" w:rsidRDefault="008C3815" w:rsidP="006004B8">
      <w:pPr>
        <w:pStyle w:val="SL-FlLftSgl"/>
        <w:rPr>
          <w:rFonts w:cs="Arial"/>
        </w:rPr>
      </w:pPr>
      <w:r>
        <w:br w:type="page"/>
      </w:r>
    </w:p>
    <w:p w:rsidR="008C3815" w:rsidRPr="005D469A" w:rsidRDefault="00A12D22" w:rsidP="008C3815">
      <w:pPr>
        <w:pStyle w:val="SH-SglSpHead"/>
        <w:pBdr>
          <w:top w:val="double" w:sz="6" w:space="1" w:color="14487C"/>
        </w:pBdr>
        <w:rPr>
          <w:color w:val="000000" w:themeColor="text1"/>
        </w:rPr>
      </w:pPr>
      <w:r>
        <w:rPr>
          <w:color w:val="000000" w:themeColor="text1"/>
        </w:rPr>
        <w:lastRenderedPageBreak/>
        <w:t>Section</w:t>
      </w:r>
      <w:r w:rsidR="008C3815" w:rsidRPr="005D469A">
        <w:rPr>
          <w:color w:val="000000" w:themeColor="text1"/>
        </w:rPr>
        <w:t xml:space="preserve"> 1: Administrative Data (Continued)</w:t>
      </w:r>
    </w:p>
    <w:p w:rsidR="008C3815" w:rsidRDefault="008C3815" w:rsidP="008C3815">
      <w:pPr>
        <w:pStyle w:val="SL-FlLftSgl"/>
      </w:pPr>
    </w:p>
    <w:p w:rsidR="008C3815" w:rsidRDefault="008C3815" w:rsidP="008C3815">
      <w:pPr>
        <w:pStyle w:val="SL-FlLftSgl"/>
      </w:pPr>
    </w:p>
    <w:p w:rsidR="002357A3" w:rsidRPr="0086608A" w:rsidRDefault="00626EA9" w:rsidP="00626EA9">
      <w:pPr>
        <w:pStyle w:val="Q1-FirstLevelQuestion"/>
      </w:pPr>
      <w:r>
        <w:t>7.</w:t>
      </w:r>
      <w:r>
        <w:tab/>
      </w:r>
      <w:r w:rsidR="002357A3" w:rsidRPr="0086608A">
        <w:t xml:space="preserve">Who participated in the development of the child’s service plan? </w:t>
      </w:r>
      <w:r>
        <w:t>(</w:t>
      </w:r>
      <w:r w:rsidRPr="0086608A">
        <w:t>SELECT ALL THAT APPLY AND SPECIFY ROL</w:t>
      </w:r>
      <w:r>
        <w:t>E AS NOTED.)</w:t>
      </w:r>
    </w:p>
    <w:p w:rsidR="002357A3" w:rsidRPr="002357A3" w:rsidRDefault="002357A3" w:rsidP="00626EA9">
      <w:pPr>
        <w:pStyle w:val="Q1-FirstLevelQuestion"/>
      </w:pPr>
    </w:p>
    <w:p w:rsidR="002357A3" w:rsidRPr="002357A3" w:rsidRDefault="00626EA9" w:rsidP="00626EA9">
      <w:pPr>
        <w:pStyle w:val="A1-1stLeader"/>
      </w:pPr>
      <w:r w:rsidRPr="00DE6610">
        <w:fldChar w:fldCharType="begin">
          <w:ffData>
            <w:name w:val="Check1"/>
            <w:enabled/>
            <w:calcOnExit w:val="0"/>
            <w:checkBox>
              <w:sizeAuto/>
              <w:default w:val="0"/>
            </w:checkBox>
          </w:ffData>
        </w:fldChar>
      </w:r>
      <w:r w:rsidRPr="00DE6610">
        <w:instrText xml:space="preserve"> FORMCHECKBOX </w:instrText>
      </w:r>
      <w:r w:rsidR="00A82525">
        <w:fldChar w:fldCharType="separate"/>
      </w:r>
      <w:r w:rsidRPr="00DE6610">
        <w:fldChar w:fldCharType="end"/>
      </w:r>
      <w:r w:rsidRPr="00DE6610">
        <w:tab/>
      </w:r>
      <w:r>
        <w:t>Child’s caregiver or guardian</w:t>
      </w:r>
    </w:p>
    <w:p w:rsidR="002357A3" w:rsidRPr="002357A3" w:rsidRDefault="00626EA9" w:rsidP="00626EA9">
      <w:pPr>
        <w:pStyle w:val="A1-1stLeader"/>
      </w:pPr>
      <w:r w:rsidRPr="00DE6610">
        <w:fldChar w:fldCharType="begin">
          <w:ffData>
            <w:name w:val="Check1"/>
            <w:enabled/>
            <w:calcOnExit w:val="0"/>
            <w:checkBox>
              <w:sizeAuto/>
              <w:default w:val="0"/>
            </w:checkBox>
          </w:ffData>
        </w:fldChar>
      </w:r>
      <w:r w:rsidRPr="00DE6610">
        <w:instrText xml:space="preserve"> FORMCHECKBOX </w:instrText>
      </w:r>
      <w:r w:rsidR="00A82525">
        <w:fldChar w:fldCharType="separate"/>
      </w:r>
      <w:r w:rsidRPr="00DE6610">
        <w:fldChar w:fldCharType="end"/>
      </w:r>
      <w:r w:rsidRPr="00DE6610">
        <w:tab/>
      </w:r>
      <w:r>
        <w:t>Child</w:t>
      </w:r>
    </w:p>
    <w:p w:rsidR="002357A3" w:rsidRPr="002357A3" w:rsidRDefault="00626EA9" w:rsidP="00626EA9">
      <w:pPr>
        <w:pStyle w:val="A1-1stLeader"/>
      </w:pPr>
      <w:r w:rsidRPr="00DE6610">
        <w:fldChar w:fldCharType="begin">
          <w:ffData>
            <w:name w:val="Check1"/>
            <w:enabled/>
            <w:calcOnExit w:val="0"/>
            <w:checkBox>
              <w:sizeAuto/>
              <w:default w:val="0"/>
            </w:checkBox>
          </w:ffData>
        </w:fldChar>
      </w:r>
      <w:r w:rsidRPr="00DE6610">
        <w:instrText xml:space="preserve"> FORMCHECKBOX </w:instrText>
      </w:r>
      <w:r w:rsidR="00A82525">
        <w:fldChar w:fldCharType="separate"/>
      </w:r>
      <w:r w:rsidRPr="00DE6610">
        <w:fldChar w:fldCharType="end"/>
      </w:r>
      <w:r w:rsidRPr="00DE6610">
        <w:tab/>
      </w:r>
      <w:r>
        <w:t>Other family member</w:t>
      </w:r>
    </w:p>
    <w:p w:rsidR="002357A3" w:rsidRPr="002357A3" w:rsidRDefault="00626EA9" w:rsidP="00626EA9">
      <w:pPr>
        <w:pStyle w:val="A1-1stLeader"/>
      </w:pPr>
      <w:r w:rsidRPr="00DE6610">
        <w:fldChar w:fldCharType="begin">
          <w:ffData>
            <w:name w:val="Check1"/>
            <w:enabled/>
            <w:calcOnExit w:val="0"/>
            <w:checkBox>
              <w:sizeAuto/>
              <w:default w:val="0"/>
            </w:checkBox>
          </w:ffData>
        </w:fldChar>
      </w:r>
      <w:r w:rsidRPr="00DE6610">
        <w:instrText xml:space="preserve"> FORMCHECKBOX </w:instrText>
      </w:r>
      <w:r w:rsidR="00A82525">
        <w:fldChar w:fldCharType="separate"/>
      </w:r>
      <w:r w:rsidRPr="00DE6610">
        <w:fldChar w:fldCharType="end"/>
      </w:r>
      <w:r w:rsidRPr="00DE6610">
        <w:tab/>
      </w:r>
      <w:r w:rsidR="002357A3" w:rsidRPr="002357A3">
        <w:t>Ca</w:t>
      </w:r>
      <w:r>
        <w:t>se manager/service coordinator</w:t>
      </w:r>
    </w:p>
    <w:p w:rsidR="002357A3" w:rsidRPr="002357A3" w:rsidRDefault="00626EA9" w:rsidP="00626EA9">
      <w:pPr>
        <w:pStyle w:val="A1-1stLeader"/>
      </w:pPr>
      <w:r w:rsidRPr="00DE6610">
        <w:fldChar w:fldCharType="begin">
          <w:ffData>
            <w:name w:val="Check1"/>
            <w:enabled/>
            <w:calcOnExit w:val="0"/>
            <w:checkBox>
              <w:sizeAuto/>
              <w:default w:val="0"/>
            </w:checkBox>
          </w:ffData>
        </w:fldChar>
      </w:r>
      <w:r w:rsidRPr="00DE6610">
        <w:instrText xml:space="preserve"> FORMCHECKBOX </w:instrText>
      </w:r>
      <w:r w:rsidR="00A82525">
        <w:fldChar w:fldCharType="separate"/>
      </w:r>
      <w:r w:rsidRPr="00DE6610">
        <w:fldChar w:fldCharType="end"/>
      </w:r>
      <w:r w:rsidRPr="00DE6610">
        <w:tab/>
      </w:r>
      <w:r w:rsidR="002357A3" w:rsidRPr="002357A3">
        <w:t>Wraparound facilitator (if not ca</w:t>
      </w:r>
      <w:r>
        <w:t>se manager/service coordinator)</w:t>
      </w:r>
    </w:p>
    <w:p w:rsidR="002357A3" w:rsidRPr="002357A3" w:rsidRDefault="00626EA9" w:rsidP="00626EA9">
      <w:pPr>
        <w:pStyle w:val="A1-1stLeader"/>
      </w:pPr>
      <w:r w:rsidRPr="00DE6610">
        <w:fldChar w:fldCharType="begin">
          <w:ffData>
            <w:name w:val="Check1"/>
            <w:enabled/>
            <w:calcOnExit w:val="0"/>
            <w:checkBox>
              <w:sizeAuto/>
              <w:default w:val="0"/>
            </w:checkBox>
          </w:ffData>
        </w:fldChar>
      </w:r>
      <w:r w:rsidRPr="00DE6610">
        <w:instrText xml:space="preserve"> FORMCHECKBOX </w:instrText>
      </w:r>
      <w:r w:rsidR="00A82525">
        <w:fldChar w:fldCharType="separate"/>
      </w:r>
      <w:r w:rsidRPr="00DE6610">
        <w:fldChar w:fldCharType="end"/>
      </w:r>
      <w:r w:rsidRPr="00DE6610">
        <w:tab/>
      </w:r>
      <w:r>
        <w:t xml:space="preserve">Therapist </w:t>
      </w:r>
    </w:p>
    <w:p w:rsidR="002357A3" w:rsidRPr="002357A3" w:rsidRDefault="00626EA9" w:rsidP="00626EA9">
      <w:pPr>
        <w:pStyle w:val="A1-1stLeader"/>
        <w:rPr>
          <w:b/>
        </w:rPr>
      </w:pPr>
      <w:r w:rsidRPr="00DE6610">
        <w:fldChar w:fldCharType="begin">
          <w:ffData>
            <w:name w:val="Check1"/>
            <w:enabled/>
            <w:calcOnExit w:val="0"/>
            <w:checkBox>
              <w:sizeAuto/>
              <w:default w:val="0"/>
            </w:checkBox>
          </w:ffData>
        </w:fldChar>
      </w:r>
      <w:r w:rsidRPr="00DE6610">
        <w:instrText xml:space="preserve"> FORMCHECKBOX </w:instrText>
      </w:r>
      <w:r w:rsidR="00A82525">
        <w:fldChar w:fldCharType="separate"/>
      </w:r>
      <w:r w:rsidRPr="00DE6610">
        <w:fldChar w:fldCharType="end"/>
      </w:r>
      <w:r w:rsidRPr="00DE6610">
        <w:tab/>
      </w:r>
      <w:r w:rsidR="002357A3" w:rsidRPr="002357A3">
        <w:t xml:space="preserve">Other mental health staff (e.g., behavioral aide, respite worker) </w:t>
      </w:r>
      <w:r w:rsidRPr="00DE6610">
        <w:t>(Specify role)</w:t>
      </w:r>
      <w:r w:rsidRPr="006B276B">
        <w:t>:</w:t>
      </w:r>
      <w:r w:rsidR="008C3815">
        <w:t xml:space="preserve"> </w:t>
      </w:r>
      <w:r w:rsidR="008C3815" w:rsidRPr="00DE6610">
        <w:t>_______________</w:t>
      </w:r>
    </w:p>
    <w:p w:rsidR="002357A3" w:rsidRPr="002357A3" w:rsidRDefault="00626EA9" w:rsidP="00626EA9">
      <w:pPr>
        <w:pStyle w:val="A1-1stLeader"/>
      </w:pPr>
      <w:r w:rsidRPr="00DE6610">
        <w:fldChar w:fldCharType="begin">
          <w:ffData>
            <w:name w:val="Check1"/>
            <w:enabled/>
            <w:calcOnExit w:val="0"/>
            <w:checkBox>
              <w:sizeAuto/>
              <w:default w:val="0"/>
            </w:checkBox>
          </w:ffData>
        </w:fldChar>
      </w:r>
      <w:r w:rsidRPr="00DE6610">
        <w:instrText xml:space="preserve"> FORMCHECKBOX </w:instrText>
      </w:r>
      <w:r w:rsidR="00A82525">
        <w:fldChar w:fldCharType="separate"/>
      </w:r>
      <w:r w:rsidRPr="00DE6610">
        <w:fldChar w:fldCharType="end"/>
      </w:r>
      <w:r w:rsidRPr="00DE6610">
        <w:tab/>
      </w:r>
      <w:r w:rsidR="002357A3" w:rsidRPr="002357A3">
        <w:t>Int</w:t>
      </w:r>
      <w:r>
        <w:t>ellectual disabilities provider</w:t>
      </w:r>
    </w:p>
    <w:p w:rsidR="002357A3" w:rsidRPr="002357A3" w:rsidRDefault="00626EA9" w:rsidP="00626EA9">
      <w:pPr>
        <w:pStyle w:val="A1-1stLeader"/>
      </w:pPr>
      <w:r w:rsidRPr="00DE6610">
        <w:fldChar w:fldCharType="begin">
          <w:ffData>
            <w:name w:val="Check1"/>
            <w:enabled/>
            <w:calcOnExit w:val="0"/>
            <w:checkBox>
              <w:sizeAuto/>
              <w:default w:val="0"/>
            </w:checkBox>
          </w:ffData>
        </w:fldChar>
      </w:r>
      <w:r w:rsidRPr="00DE6610">
        <w:instrText xml:space="preserve"> FORMCHECKBOX </w:instrText>
      </w:r>
      <w:r w:rsidR="00A82525">
        <w:fldChar w:fldCharType="separate"/>
      </w:r>
      <w:r w:rsidRPr="00DE6610">
        <w:fldChar w:fldCharType="end"/>
      </w:r>
      <w:r w:rsidRPr="00DE6610">
        <w:tab/>
      </w:r>
      <w:r w:rsidR="002357A3" w:rsidRPr="002357A3">
        <w:t>Family advocate</w:t>
      </w:r>
    </w:p>
    <w:p w:rsidR="002357A3" w:rsidRDefault="00626EA9" w:rsidP="00626EA9">
      <w:pPr>
        <w:pStyle w:val="A1-1stLeader"/>
      </w:pPr>
      <w:r w:rsidRPr="00DE6610">
        <w:fldChar w:fldCharType="begin">
          <w:ffData>
            <w:name w:val="Check1"/>
            <w:enabled/>
            <w:calcOnExit w:val="0"/>
            <w:checkBox>
              <w:sizeAuto/>
              <w:default w:val="0"/>
            </w:checkBox>
          </w:ffData>
        </w:fldChar>
      </w:r>
      <w:r w:rsidRPr="00DE6610">
        <w:instrText xml:space="preserve"> FORMCHECKBOX </w:instrText>
      </w:r>
      <w:r w:rsidR="00A82525">
        <w:fldChar w:fldCharType="separate"/>
      </w:r>
      <w:r w:rsidRPr="00DE6610">
        <w:fldChar w:fldCharType="end"/>
      </w:r>
      <w:r w:rsidRPr="00DE6610">
        <w:tab/>
      </w:r>
      <w:r w:rsidR="002357A3" w:rsidRPr="002357A3">
        <w:t>P</w:t>
      </w:r>
      <w:r>
        <w:t>arent/Peer support provider</w:t>
      </w:r>
    </w:p>
    <w:p w:rsidR="00626EA9" w:rsidRPr="002357A3" w:rsidRDefault="00626EA9" w:rsidP="00626EA9">
      <w:pPr>
        <w:pStyle w:val="A1-1stLeader"/>
      </w:pPr>
      <w:r w:rsidRPr="00DE6610">
        <w:fldChar w:fldCharType="begin">
          <w:ffData>
            <w:name w:val="Check1"/>
            <w:enabled/>
            <w:calcOnExit w:val="0"/>
            <w:checkBox>
              <w:sizeAuto/>
              <w:default w:val="0"/>
            </w:checkBox>
          </w:ffData>
        </w:fldChar>
      </w:r>
      <w:r w:rsidRPr="00DE6610">
        <w:instrText xml:space="preserve"> FORMCHECKBOX </w:instrText>
      </w:r>
      <w:r w:rsidR="00A82525">
        <w:fldChar w:fldCharType="separate"/>
      </w:r>
      <w:r w:rsidRPr="00DE6610">
        <w:fldChar w:fldCharType="end"/>
      </w:r>
      <w:r w:rsidRPr="00DE6610">
        <w:tab/>
      </w:r>
      <w:r w:rsidRPr="002357A3">
        <w:t>Youth advocate</w:t>
      </w:r>
    </w:p>
    <w:p w:rsidR="00626EA9" w:rsidRPr="002357A3" w:rsidRDefault="00626EA9" w:rsidP="00626EA9">
      <w:pPr>
        <w:pStyle w:val="A1-1stLeader"/>
      </w:pPr>
      <w:r w:rsidRPr="00DE6610">
        <w:fldChar w:fldCharType="begin">
          <w:ffData>
            <w:name w:val="Check1"/>
            <w:enabled/>
            <w:calcOnExit w:val="0"/>
            <w:checkBox>
              <w:sizeAuto/>
              <w:default w:val="0"/>
            </w:checkBox>
          </w:ffData>
        </w:fldChar>
      </w:r>
      <w:r w:rsidRPr="00DE6610">
        <w:instrText xml:space="preserve"> FORMCHECKBOX </w:instrText>
      </w:r>
      <w:r w:rsidR="00A82525">
        <w:fldChar w:fldCharType="separate"/>
      </w:r>
      <w:r w:rsidRPr="00DE6610">
        <w:fldChar w:fldCharType="end"/>
      </w:r>
      <w:r w:rsidRPr="00DE6610">
        <w:tab/>
      </w:r>
      <w:r>
        <w:t>Youth/Peer support provider</w:t>
      </w:r>
    </w:p>
    <w:p w:rsidR="00626EA9" w:rsidRPr="002357A3" w:rsidRDefault="00626EA9" w:rsidP="00626EA9">
      <w:pPr>
        <w:pStyle w:val="A1-1stLeader"/>
      </w:pPr>
      <w:r w:rsidRPr="00DE6610">
        <w:fldChar w:fldCharType="begin">
          <w:ffData>
            <w:name w:val="Check1"/>
            <w:enabled/>
            <w:calcOnExit w:val="0"/>
            <w:checkBox>
              <w:sizeAuto/>
              <w:default w:val="0"/>
            </w:checkBox>
          </w:ffData>
        </w:fldChar>
      </w:r>
      <w:r w:rsidRPr="00DE6610">
        <w:instrText xml:space="preserve"> FORMCHECKBOX </w:instrText>
      </w:r>
      <w:r w:rsidR="00A82525">
        <w:fldChar w:fldCharType="separate"/>
      </w:r>
      <w:r w:rsidRPr="00DE6610">
        <w:fldChar w:fldCharType="end"/>
      </w:r>
      <w:r w:rsidRPr="00DE6610">
        <w:tab/>
      </w:r>
      <w:r w:rsidRPr="002357A3">
        <w:t xml:space="preserve">Education staff (e.g., teacher, counselor) </w:t>
      </w:r>
      <w:r w:rsidRPr="00DE6610">
        <w:t>(Specify role</w:t>
      </w:r>
      <w:r w:rsidR="008C3815">
        <w:t>): _________________</w:t>
      </w:r>
    </w:p>
    <w:p w:rsidR="00626EA9" w:rsidRPr="002357A3" w:rsidRDefault="00626EA9" w:rsidP="00626EA9">
      <w:pPr>
        <w:pStyle w:val="A1-1stLeader"/>
      </w:pPr>
      <w:r w:rsidRPr="00DE6610">
        <w:fldChar w:fldCharType="begin">
          <w:ffData>
            <w:name w:val="Check1"/>
            <w:enabled/>
            <w:calcOnExit w:val="0"/>
            <w:checkBox>
              <w:sizeAuto/>
              <w:default w:val="0"/>
            </w:checkBox>
          </w:ffData>
        </w:fldChar>
      </w:r>
      <w:r w:rsidRPr="00DE6610">
        <w:instrText xml:space="preserve"> FORMCHECKBOX </w:instrText>
      </w:r>
      <w:r w:rsidR="00A82525">
        <w:fldChar w:fldCharType="separate"/>
      </w:r>
      <w:r w:rsidRPr="00DE6610">
        <w:fldChar w:fldCharType="end"/>
      </w:r>
      <w:r w:rsidRPr="00DE6610">
        <w:tab/>
      </w:r>
      <w:r w:rsidRPr="002357A3">
        <w:t xml:space="preserve">Child welfare staff (e.g., case worker) </w:t>
      </w:r>
      <w:r w:rsidRPr="00DE6610">
        <w:t>(Specify role</w:t>
      </w:r>
      <w:r w:rsidR="008C3815">
        <w:t>): _________________</w:t>
      </w:r>
    </w:p>
    <w:p w:rsidR="00626EA9" w:rsidRPr="002357A3" w:rsidRDefault="00626EA9" w:rsidP="00626EA9">
      <w:pPr>
        <w:pStyle w:val="A1-1stLeader"/>
      </w:pPr>
      <w:r w:rsidRPr="00DE6610">
        <w:fldChar w:fldCharType="begin">
          <w:ffData>
            <w:name w:val="Check1"/>
            <w:enabled/>
            <w:calcOnExit w:val="0"/>
            <w:checkBox>
              <w:sizeAuto/>
              <w:default w:val="0"/>
            </w:checkBox>
          </w:ffData>
        </w:fldChar>
      </w:r>
      <w:r w:rsidRPr="00DE6610">
        <w:instrText xml:space="preserve"> FORMCHECKBOX </w:instrText>
      </w:r>
      <w:r w:rsidR="00A82525">
        <w:fldChar w:fldCharType="separate"/>
      </w:r>
      <w:r w:rsidRPr="00DE6610">
        <w:fldChar w:fldCharType="end"/>
      </w:r>
      <w:r w:rsidRPr="00DE6610">
        <w:tab/>
      </w:r>
      <w:r w:rsidRPr="002357A3">
        <w:t xml:space="preserve">Juvenile justice staff (e.g., probation officer) </w:t>
      </w:r>
      <w:r w:rsidRPr="00DE6610">
        <w:t>(Specify role</w:t>
      </w:r>
      <w:r w:rsidR="008C3815">
        <w:t>): _________________</w:t>
      </w:r>
    </w:p>
    <w:p w:rsidR="00626EA9" w:rsidRPr="002357A3" w:rsidRDefault="00626EA9" w:rsidP="00626EA9">
      <w:pPr>
        <w:pStyle w:val="A1-1stLeader"/>
      </w:pPr>
      <w:r w:rsidRPr="00DE6610">
        <w:fldChar w:fldCharType="begin">
          <w:ffData>
            <w:name w:val="Check1"/>
            <w:enabled/>
            <w:calcOnExit w:val="0"/>
            <w:checkBox>
              <w:sizeAuto/>
              <w:default w:val="0"/>
            </w:checkBox>
          </w:ffData>
        </w:fldChar>
      </w:r>
      <w:r w:rsidRPr="00DE6610">
        <w:instrText xml:space="preserve"> FORMCHECKBOX </w:instrText>
      </w:r>
      <w:r w:rsidR="00A82525">
        <w:fldChar w:fldCharType="separate"/>
      </w:r>
      <w:r w:rsidRPr="00DE6610">
        <w:fldChar w:fldCharType="end"/>
      </w:r>
      <w:r w:rsidRPr="00DE6610">
        <w:tab/>
      </w:r>
      <w:r w:rsidRPr="002357A3">
        <w:t xml:space="preserve">Physical health staff (e.g., pediatrician, nurse) </w:t>
      </w:r>
      <w:r w:rsidRPr="00DE6610">
        <w:t>(Specify role</w:t>
      </w:r>
      <w:r w:rsidR="008C3815">
        <w:t>): _________________</w:t>
      </w:r>
    </w:p>
    <w:p w:rsidR="00626EA9" w:rsidRPr="00DE6610" w:rsidRDefault="00626EA9" w:rsidP="00626EA9">
      <w:pPr>
        <w:pStyle w:val="A1-1stLeader"/>
        <w:tabs>
          <w:tab w:val="left" w:pos="3690"/>
        </w:tabs>
      </w:pPr>
      <w:r w:rsidRPr="00DE6610">
        <w:fldChar w:fldCharType="begin">
          <w:ffData>
            <w:name w:val="Check1"/>
            <w:enabled/>
            <w:calcOnExit w:val="0"/>
            <w:checkBox>
              <w:sizeAuto/>
              <w:default w:val="0"/>
            </w:checkBox>
          </w:ffData>
        </w:fldChar>
      </w:r>
      <w:r w:rsidRPr="00DE6610">
        <w:instrText xml:space="preserve"> FORMCHECKBOX </w:instrText>
      </w:r>
      <w:r w:rsidR="00A82525">
        <w:fldChar w:fldCharType="separate"/>
      </w:r>
      <w:r w:rsidRPr="00DE6610">
        <w:fldChar w:fldCharType="end"/>
      </w:r>
      <w:r w:rsidRPr="00DE6610">
        <w:tab/>
        <w:t>Other (For up to three people)</w:t>
      </w:r>
      <w:r w:rsidRPr="00DE6610">
        <w:tab/>
        <w:t>(Specify role</w:t>
      </w:r>
      <w:r w:rsidR="008C3815">
        <w:t>): _________________</w:t>
      </w:r>
    </w:p>
    <w:p w:rsidR="00626EA9" w:rsidRPr="00DE6610" w:rsidRDefault="00626EA9" w:rsidP="00626EA9">
      <w:pPr>
        <w:pStyle w:val="A1-1stLeader"/>
        <w:tabs>
          <w:tab w:val="left" w:pos="3690"/>
        </w:tabs>
      </w:pPr>
      <w:r w:rsidRPr="00DE6610">
        <w:tab/>
      </w:r>
      <w:r w:rsidRPr="00DE6610">
        <w:tab/>
        <w:t>(Specify role</w:t>
      </w:r>
      <w:r w:rsidR="008C3815">
        <w:t>): _________________</w:t>
      </w:r>
    </w:p>
    <w:p w:rsidR="00626EA9" w:rsidRPr="00DE6610" w:rsidRDefault="00626EA9" w:rsidP="00626EA9">
      <w:pPr>
        <w:pStyle w:val="A1-1stLeader"/>
        <w:tabs>
          <w:tab w:val="left" w:pos="3690"/>
        </w:tabs>
      </w:pPr>
      <w:r w:rsidRPr="00DE6610">
        <w:tab/>
      </w:r>
      <w:r w:rsidRPr="00DE6610">
        <w:tab/>
        <w:t>(Specify role</w:t>
      </w:r>
      <w:r w:rsidR="008C3815">
        <w:t>): _________________</w:t>
      </w:r>
    </w:p>
    <w:p w:rsidR="00626EA9" w:rsidRDefault="00626EA9" w:rsidP="00626EA9">
      <w:pPr>
        <w:pStyle w:val="A1-1stLeader"/>
      </w:pPr>
    </w:p>
    <w:p w:rsidR="00626EA9" w:rsidRDefault="00626EA9" w:rsidP="00626EA9">
      <w:pPr>
        <w:pStyle w:val="A1-1stLeader"/>
      </w:pPr>
    </w:p>
    <w:p w:rsidR="002357A3" w:rsidRDefault="00A77C1D" w:rsidP="00A77C1D">
      <w:pPr>
        <w:pStyle w:val="Q1-FirstLevelQuestion"/>
      </w:pPr>
      <w:r>
        <w:t>8.</w:t>
      </w:r>
      <w:r>
        <w:tab/>
      </w:r>
      <w:r w:rsidR="002357A3" w:rsidRPr="0086608A">
        <w:t>Which agency or individual referred the child to the program?</w:t>
      </w:r>
    </w:p>
    <w:p w:rsidR="00A77C1D" w:rsidRPr="0086608A" w:rsidRDefault="00A77C1D" w:rsidP="00A77C1D">
      <w:pPr>
        <w:pStyle w:val="Q1-FirstLevelQuestion"/>
      </w:pPr>
    </w:p>
    <w:p w:rsidR="002357A3" w:rsidRPr="002357A3" w:rsidRDefault="00A77C1D" w:rsidP="00A77C1D">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2357A3" w:rsidRPr="002357A3">
        <w:t xml:space="preserve">Mental </w:t>
      </w:r>
      <w:r>
        <w:t>Health Agency/Clinic/Provider</w:t>
      </w:r>
    </w:p>
    <w:p w:rsidR="002357A3" w:rsidRPr="002357A3" w:rsidRDefault="00A77C1D" w:rsidP="00A77C1D">
      <w:pPr>
        <w:pStyle w:val="A1-1stLeader"/>
        <w:rPr>
          <w:rFonts w:eastAsia="Wingdings2"/>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2357A3" w:rsidRPr="002357A3">
        <w:t>Physical Health Care Agency/Clinic/Provider</w:t>
      </w:r>
    </w:p>
    <w:p w:rsidR="002357A3" w:rsidRPr="002357A3" w:rsidRDefault="00A77C1D" w:rsidP="00A77C1D">
      <w:pPr>
        <w:pStyle w:val="A1-1stLeader"/>
        <w:rPr>
          <w:rFonts w:eastAsia="Wingdings2"/>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2357A3" w:rsidRPr="002357A3">
        <w:t>Substance Abuse Agency/Clinic/Provider</w:t>
      </w:r>
    </w:p>
    <w:p w:rsidR="002357A3" w:rsidRPr="002357A3" w:rsidRDefault="00A77C1D" w:rsidP="00A77C1D">
      <w:pPr>
        <w:pStyle w:val="A1-1stLeader"/>
        <w:rPr>
          <w:rFonts w:eastAsia="Wingdings2"/>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2357A3" w:rsidRPr="002357A3">
        <w:rPr>
          <w:rFonts w:eastAsia="Wingdings2"/>
        </w:rPr>
        <w:t>Intellectual Disa</w:t>
      </w:r>
      <w:r>
        <w:rPr>
          <w:rFonts w:eastAsia="Wingdings2"/>
        </w:rPr>
        <w:t>bilities Agency/Clinic/Provider</w:t>
      </w:r>
    </w:p>
    <w:p w:rsidR="002357A3" w:rsidRPr="002357A3" w:rsidRDefault="00A77C1D" w:rsidP="00A77C1D">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2357A3" w:rsidRPr="002357A3">
        <w:t>School</w:t>
      </w:r>
    </w:p>
    <w:p w:rsidR="002357A3" w:rsidRPr="002357A3" w:rsidRDefault="00A77C1D" w:rsidP="00A77C1D">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2357A3" w:rsidRPr="002357A3">
        <w:t>Early Care</w:t>
      </w:r>
    </w:p>
    <w:p w:rsidR="002357A3" w:rsidRPr="002357A3" w:rsidRDefault="00A77C1D" w:rsidP="00A77C1D">
      <w:pPr>
        <w:pStyle w:val="A1-1stLeader"/>
        <w:rPr>
          <w:rFonts w:eastAsia="Wingdings2"/>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2357A3" w:rsidRPr="002357A3">
        <w:t>Child Welfare/Child Protective Services</w:t>
      </w:r>
    </w:p>
    <w:p w:rsidR="002357A3" w:rsidRPr="002357A3" w:rsidRDefault="00A77C1D" w:rsidP="00A77C1D">
      <w:pPr>
        <w:pStyle w:val="A1-1stLeader"/>
        <w:rPr>
          <w:bCs/>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2357A3" w:rsidRPr="002357A3">
        <w:t>Family Court</w:t>
      </w:r>
      <w:r w:rsidR="002357A3" w:rsidRPr="002357A3">
        <w:rPr>
          <w:rFonts w:eastAsia="Wingdings2"/>
          <w:caps/>
        </w:rPr>
        <w:t xml:space="preserve"> </w:t>
      </w:r>
    </w:p>
    <w:p w:rsidR="002357A3" w:rsidRPr="002357A3" w:rsidRDefault="00A77C1D" w:rsidP="00A77C1D">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2357A3" w:rsidRPr="002357A3">
        <w:t>Juvenile Court/Corrections/Probation/Police</w:t>
      </w:r>
    </w:p>
    <w:p w:rsidR="002357A3" w:rsidRPr="002357A3" w:rsidRDefault="00A77C1D" w:rsidP="00A77C1D">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2357A3" w:rsidRPr="002357A3">
        <w:t>Caregiver</w:t>
      </w:r>
    </w:p>
    <w:p w:rsidR="002357A3" w:rsidRPr="002357A3" w:rsidRDefault="00A77C1D" w:rsidP="00A77C1D">
      <w:pPr>
        <w:pStyle w:val="A1-1stLeader"/>
        <w:rPr>
          <w:b/>
          <w:bCs/>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2357A3" w:rsidRPr="002357A3">
        <w:t>Youth/Child referred himself or herself</w:t>
      </w:r>
    </w:p>
    <w:p w:rsidR="00A77C1D" w:rsidRPr="001B3899" w:rsidRDefault="00A77C1D" w:rsidP="00A77C1D">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1B3899">
        <w:rPr>
          <w:caps/>
        </w:rPr>
        <w:t>o</w:t>
      </w:r>
      <w:r w:rsidRPr="001B3899">
        <w:t>ther</w:t>
      </w:r>
      <w:r w:rsidRPr="001B3899">
        <w:rPr>
          <w:caps/>
        </w:rPr>
        <w:t xml:space="preserve"> </w:t>
      </w:r>
      <w:r w:rsidRPr="00B96805">
        <w:t xml:space="preserve">(Specify): </w:t>
      </w:r>
      <w:r w:rsidR="00E61179" w:rsidRPr="001B3899">
        <w:rPr>
          <w:caps/>
        </w:rPr>
        <w:t>______</w:t>
      </w:r>
      <w:r w:rsidR="00E61179">
        <w:rPr>
          <w:caps/>
        </w:rPr>
        <w:t>__________________________________</w:t>
      </w:r>
    </w:p>
    <w:p w:rsidR="0086608A" w:rsidRDefault="0086608A" w:rsidP="00A77C1D">
      <w:pPr>
        <w:pStyle w:val="A1-1stLeader"/>
      </w:pPr>
    </w:p>
    <w:p w:rsidR="00A77C1D" w:rsidRDefault="00A77C1D" w:rsidP="00A77C1D">
      <w:pPr>
        <w:pStyle w:val="A1-1stLeader"/>
      </w:pPr>
    </w:p>
    <w:p w:rsidR="00E61179" w:rsidRDefault="00E61179" w:rsidP="006004B8">
      <w:pPr>
        <w:pStyle w:val="SL-FlLftSgl"/>
        <w:rPr>
          <w:rFonts w:cs="Arial"/>
        </w:rPr>
      </w:pPr>
      <w:r>
        <w:br w:type="page"/>
      </w:r>
    </w:p>
    <w:p w:rsidR="00E61179" w:rsidRPr="005D469A" w:rsidRDefault="00A12D22" w:rsidP="00E61179">
      <w:pPr>
        <w:pStyle w:val="SH-SglSpHead"/>
        <w:pBdr>
          <w:top w:val="double" w:sz="6" w:space="1" w:color="14487C"/>
        </w:pBdr>
        <w:rPr>
          <w:color w:val="000000" w:themeColor="text1"/>
        </w:rPr>
      </w:pPr>
      <w:r>
        <w:rPr>
          <w:color w:val="000000" w:themeColor="text1"/>
        </w:rPr>
        <w:lastRenderedPageBreak/>
        <w:t>Section</w:t>
      </w:r>
      <w:r w:rsidR="00E61179" w:rsidRPr="005D469A">
        <w:rPr>
          <w:color w:val="000000" w:themeColor="text1"/>
        </w:rPr>
        <w:t xml:space="preserve"> 1: Administrative Data (Continued)</w:t>
      </w:r>
    </w:p>
    <w:p w:rsidR="00E61179" w:rsidRDefault="00E61179" w:rsidP="00E61179">
      <w:pPr>
        <w:pStyle w:val="SL-FlLftSgl"/>
      </w:pPr>
    </w:p>
    <w:p w:rsidR="00E61179" w:rsidRDefault="00E61179" w:rsidP="00E61179">
      <w:pPr>
        <w:pStyle w:val="SL-FlLftSgl"/>
      </w:pPr>
    </w:p>
    <w:p w:rsidR="0086608A" w:rsidRDefault="00A77C1D" w:rsidP="00A77C1D">
      <w:pPr>
        <w:pStyle w:val="Q1-FirstLevelQuestion"/>
      </w:pPr>
      <w:r>
        <w:t>9.</w:t>
      </w:r>
      <w:r>
        <w:tab/>
      </w:r>
      <w:r w:rsidR="0086608A" w:rsidRPr="0086608A">
        <w:t xml:space="preserve">What led to the child being referred for services? </w:t>
      </w:r>
      <w:r>
        <w:t>(SELECT ALL THAT APPLY.)</w:t>
      </w:r>
      <w:r w:rsidRPr="0086608A">
        <w:t xml:space="preserve"> </w:t>
      </w:r>
    </w:p>
    <w:p w:rsidR="00A77C1D" w:rsidRPr="0086608A" w:rsidRDefault="00A77C1D" w:rsidP="00A77C1D">
      <w:pPr>
        <w:pStyle w:val="Q1-FirstLevelQuestion"/>
      </w:pPr>
    </w:p>
    <w:p w:rsidR="0086608A" w:rsidRPr="002357A3" w:rsidRDefault="00A77C1D" w:rsidP="00A77C1D">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86608A" w:rsidRPr="002357A3">
        <w:t>Conduct/delinquency-related behaviors (including physical aggression, extreme verbal abuse, non-compliance, sexual acting out, property damage, theft, running away, sexual assault, fire setting, cruelty to animals, truancy, police contact)</w:t>
      </w:r>
    </w:p>
    <w:p w:rsidR="0086608A" w:rsidRPr="002357A3" w:rsidRDefault="00A77C1D" w:rsidP="00A77C1D">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86608A" w:rsidRPr="002357A3">
        <w:t xml:space="preserve">Intellectual disabilities </w:t>
      </w:r>
    </w:p>
    <w:p w:rsidR="0086608A" w:rsidRPr="002357A3" w:rsidRDefault="00A77C1D" w:rsidP="00A77C1D">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86608A" w:rsidRPr="002357A3">
        <w:t>Hyperactive and attention-related behaviors (including hyperactive, impulsive, attentional difficulties)</w:t>
      </w:r>
    </w:p>
    <w:p w:rsidR="0086608A" w:rsidRPr="002357A3" w:rsidRDefault="00A77C1D" w:rsidP="00A77C1D">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86608A" w:rsidRPr="002357A3">
        <w:rPr>
          <w:rFonts w:eastAsia="Wingdings2"/>
        </w:rPr>
        <w:t>School performance</w:t>
      </w:r>
    </w:p>
    <w:p w:rsidR="0086608A" w:rsidRPr="002357A3" w:rsidRDefault="00A77C1D" w:rsidP="00A77C1D">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86608A" w:rsidRPr="002357A3">
        <w:t>Depression (including major depression, dysthymia, sleep disorders, somatic complaints)</w:t>
      </w:r>
    </w:p>
    <w:p w:rsidR="0086608A" w:rsidRPr="002357A3" w:rsidRDefault="00A77C1D" w:rsidP="00A77C1D">
      <w:pPr>
        <w:pStyle w:val="A1-1stLeader"/>
        <w:rPr>
          <w:rFonts w:ascii="Wingdings 2" w:eastAsia="Wingdings2" w:hAnsi="Wingdings 2" w:cs="Arial"/>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86608A" w:rsidRPr="002357A3">
        <w:t>Anxiety (including fears and phobias, generalized anxiety, social avoidance, obsessive compulsive behavior, post-traumatic stress disorder)</w:t>
      </w:r>
    </w:p>
    <w:p w:rsidR="0086608A" w:rsidRPr="002357A3" w:rsidRDefault="00A77C1D" w:rsidP="00A77C1D">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86608A" w:rsidRPr="002357A3">
        <w:t>Adjustment-related issues (including changes in behaviors or emotions in reaction to a significant life stress)</w:t>
      </w:r>
    </w:p>
    <w:p w:rsidR="0086608A" w:rsidRPr="002357A3" w:rsidRDefault="00A77C1D" w:rsidP="00A77C1D">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86608A" w:rsidRPr="002357A3">
        <w:t>Suicide-related thoughts or actions (including suicide ideation, or suicide attempt)</w:t>
      </w:r>
    </w:p>
    <w:p w:rsidR="0086608A" w:rsidRPr="002357A3" w:rsidRDefault="00A77C1D" w:rsidP="00A77C1D">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86608A" w:rsidRPr="002357A3">
        <w:t>Self-</w:t>
      </w:r>
      <w:r w:rsidR="006011A2">
        <w:t>i</w:t>
      </w:r>
      <w:r w:rsidR="006011A2" w:rsidRPr="002357A3">
        <w:t xml:space="preserve">njury </w:t>
      </w:r>
      <w:r w:rsidR="0086608A" w:rsidRPr="002357A3">
        <w:t>(self-injurious behavior, hair pulling, cutting, etc</w:t>
      </w:r>
      <w:r w:rsidR="000B24A9">
        <w:t>.</w:t>
      </w:r>
      <w:r w:rsidR="0086608A" w:rsidRPr="002357A3">
        <w:t>)</w:t>
      </w:r>
    </w:p>
    <w:p w:rsidR="0086608A" w:rsidRPr="002357A3" w:rsidRDefault="00A77C1D" w:rsidP="00A77C1D">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86608A" w:rsidRPr="002357A3">
        <w:t>Psychotic behaviors (including hallucinations, delusions, strange or odd behaviors)</w:t>
      </w:r>
    </w:p>
    <w:p w:rsidR="0086608A" w:rsidRPr="002357A3" w:rsidRDefault="00A77C1D" w:rsidP="00A77C1D">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86608A" w:rsidRPr="002357A3">
        <w:t>Substance use, abuse, and drug dependency behaviors</w:t>
      </w:r>
    </w:p>
    <w:p w:rsidR="0086608A" w:rsidRPr="002357A3" w:rsidRDefault="00A77C1D" w:rsidP="00A77C1D">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86608A" w:rsidRPr="002357A3">
        <w:t>Learning disabilities</w:t>
      </w:r>
    </w:p>
    <w:p w:rsidR="0086608A" w:rsidRPr="002357A3" w:rsidRDefault="00A77C1D" w:rsidP="00A77C1D">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86608A" w:rsidRPr="002357A3">
        <w:t>Eating disorders (including anorexia, bulimia)</w:t>
      </w:r>
    </w:p>
    <w:p w:rsidR="0086608A" w:rsidRPr="002357A3" w:rsidRDefault="00A77C1D" w:rsidP="00A77C1D">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86608A" w:rsidRPr="002357A3">
        <w:t>Sleeping problems</w:t>
      </w:r>
    </w:p>
    <w:p w:rsidR="0086608A" w:rsidRPr="002357A3" w:rsidRDefault="00A77C1D" w:rsidP="00A77C1D">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86608A" w:rsidRPr="002357A3">
        <w:t>Current home unable to meet child’s needs</w:t>
      </w:r>
    </w:p>
    <w:p w:rsidR="0086608A" w:rsidRPr="002357A3" w:rsidRDefault="00A77C1D" w:rsidP="00A77C1D">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86608A" w:rsidRPr="002357A3">
        <w:t>Maltreatment (child abuse and neglect)</w:t>
      </w:r>
    </w:p>
    <w:p w:rsidR="0086608A" w:rsidRPr="002357A3" w:rsidRDefault="00A77C1D" w:rsidP="00A77C1D">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86608A" w:rsidRPr="002357A3">
        <w:t>Behavioral concerns (including aggression, severe defiance, acting out, impulsivity, recklessness, and excessive level of overactivity)</w:t>
      </w:r>
    </w:p>
    <w:p w:rsidR="0086608A" w:rsidRPr="002357A3" w:rsidRDefault="00A77C1D" w:rsidP="00A77C1D">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86608A" w:rsidRPr="002357A3">
        <w:t>Excessive crying/tantrums</w:t>
      </w:r>
    </w:p>
    <w:p w:rsidR="0086608A" w:rsidRPr="002357A3" w:rsidRDefault="00A77C1D" w:rsidP="00A77C1D">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86608A" w:rsidRPr="002357A3">
        <w:t>Persistent noncompliance (when directed by caregivers/adults)</w:t>
      </w:r>
    </w:p>
    <w:p w:rsidR="0086608A" w:rsidRPr="002357A3" w:rsidRDefault="00A77C1D" w:rsidP="00A77C1D">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86608A" w:rsidRPr="002357A3">
        <w:t>Pervasive developmental disabilities (including autistic behaviors, extreme social avoidance, stereotypes, perseverative behavior)</w:t>
      </w:r>
    </w:p>
    <w:p w:rsidR="002357A3" w:rsidRPr="002357A3" w:rsidRDefault="00A77C1D" w:rsidP="00A77C1D">
      <w:pPr>
        <w:pStyle w:val="A1-1stLeader"/>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86608A" w:rsidRPr="002357A3">
        <w:t>Specific developmental disabilities (including enuresis, encopresis, expressive or receptive speec</w:t>
      </w:r>
      <w:r w:rsidR="0086608A">
        <w:t>h and language delay</w:t>
      </w:r>
      <w:r w:rsidR="00782CF0">
        <w:t>)</w:t>
      </w:r>
    </w:p>
    <w:p w:rsidR="00144FF6" w:rsidRPr="002357A3" w:rsidRDefault="00A77C1D" w:rsidP="00A77C1D">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144FF6" w:rsidRPr="002357A3">
        <w:t>Separation problems</w:t>
      </w:r>
    </w:p>
    <w:p w:rsidR="0086608A" w:rsidRPr="002357A3" w:rsidRDefault="00A77C1D" w:rsidP="00A77C1D">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86608A" w:rsidRPr="002357A3">
        <w:t>Feeding problems (including failure to thrive)</w:t>
      </w:r>
    </w:p>
    <w:p w:rsidR="0086608A" w:rsidRPr="002357A3" w:rsidRDefault="00A77C1D" w:rsidP="00A77C1D">
      <w:pPr>
        <w:pStyle w:val="A1-1stLeader"/>
        <w:rPr>
          <w:b/>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86608A" w:rsidRPr="002357A3">
        <w:t>Excluded from preschool or childcare due to behavioral or developmental problems</w:t>
      </w:r>
    </w:p>
    <w:p w:rsidR="0086608A" w:rsidRPr="002357A3" w:rsidRDefault="00A77C1D" w:rsidP="00A77C1D">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86608A" w:rsidRPr="002357A3">
        <w:t>Attachment problems</w:t>
      </w:r>
    </w:p>
    <w:p w:rsidR="0086608A" w:rsidRPr="002357A3" w:rsidRDefault="00A77C1D" w:rsidP="00A77C1D">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86608A" w:rsidRPr="002357A3">
        <w:t>Other concerns/issues that are related to child’s health (cancer, illness, or disease related-problems)</w:t>
      </w:r>
    </w:p>
    <w:p w:rsidR="00A77C1D" w:rsidRDefault="00A77C1D" w:rsidP="00A77C1D">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1B3899">
        <w:rPr>
          <w:caps/>
        </w:rPr>
        <w:t>o</w:t>
      </w:r>
      <w:r w:rsidRPr="001B3899">
        <w:t>ther</w:t>
      </w:r>
      <w:r w:rsidRPr="001B3899">
        <w:rPr>
          <w:caps/>
        </w:rPr>
        <w:t xml:space="preserve"> </w:t>
      </w:r>
      <w:r w:rsidRPr="00B96805">
        <w:t xml:space="preserve">(Specify): </w:t>
      </w:r>
      <w:r w:rsidR="006004B8" w:rsidRPr="001B3899">
        <w:rPr>
          <w:caps/>
        </w:rPr>
        <w:t>______</w:t>
      </w:r>
      <w:r w:rsidR="006004B8">
        <w:rPr>
          <w:caps/>
        </w:rPr>
        <w:t>________________________________</w:t>
      </w:r>
    </w:p>
    <w:p w:rsidR="00A77C1D" w:rsidRDefault="00A77C1D" w:rsidP="00A77C1D">
      <w:pPr>
        <w:pStyle w:val="A1-1stLeader"/>
        <w:rPr>
          <w:caps/>
        </w:rPr>
      </w:pPr>
    </w:p>
    <w:p w:rsidR="00A77C1D" w:rsidRPr="001B3899" w:rsidRDefault="00A77C1D" w:rsidP="00A77C1D">
      <w:pPr>
        <w:pStyle w:val="A1-1stLeader"/>
        <w:rPr>
          <w:caps/>
        </w:rPr>
      </w:pPr>
    </w:p>
    <w:p w:rsidR="002357A3" w:rsidRPr="00144FF6" w:rsidRDefault="00A77C1D" w:rsidP="00A77C1D">
      <w:pPr>
        <w:pStyle w:val="Q1-FirstLevelQuestion"/>
      </w:pPr>
      <w:r>
        <w:t>10.</w:t>
      </w:r>
      <w:r>
        <w:tab/>
      </w:r>
      <w:r w:rsidR="002357A3" w:rsidRPr="00144FF6">
        <w:t xml:space="preserve">With which of the following agencies is the child involved? </w:t>
      </w:r>
      <w:r w:rsidR="008511A0">
        <w:t>(</w:t>
      </w:r>
      <w:r w:rsidR="008511A0" w:rsidRPr="009F2409">
        <w:t>SELECT ALL THAT APPLY</w:t>
      </w:r>
      <w:r w:rsidR="008511A0">
        <w:t>.)</w:t>
      </w:r>
      <w:r w:rsidR="008511A0" w:rsidRPr="00144FF6">
        <w:t xml:space="preserve"> </w:t>
      </w:r>
    </w:p>
    <w:p w:rsidR="002357A3" w:rsidRPr="002357A3" w:rsidRDefault="002357A3" w:rsidP="00A77C1D">
      <w:pPr>
        <w:pStyle w:val="Q1-FirstLevelQuestion"/>
      </w:pPr>
    </w:p>
    <w:p w:rsidR="002357A3" w:rsidRPr="002357A3" w:rsidRDefault="00A77C1D" w:rsidP="00A77C1D">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2357A3" w:rsidRPr="002357A3">
        <w:t xml:space="preserve">Mental </w:t>
      </w:r>
      <w:r>
        <w:t>Health Agency/Clinic/Provider</w:t>
      </w:r>
    </w:p>
    <w:p w:rsidR="002357A3" w:rsidRPr="002357A3" w:rsidRDefault="00A77C1D" w:rsidP="00A77C1D">
      <w:pPr>
        <w:pStyle w:val="A1-1stLeader"/>
        <w:rPr>
          <w:rFonts w:eastAsia="Wingdings2"/>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2357A3" w:rsidRPr="002357A3">
        <w:t>Physical Health Care Agency/Clinic/Provider</w:t>
      </w:r>
    </w:p>
    <w:p w:rsidR="002357A3" w:rsidRPr="002357A3" w:rsidRDefault="00A77C1D" w:rsidP="00A77C1D">
      <w:pPr>
        <w:pStyle w:val="A1-1stLeader"/>
        <w:rPr>
          <w:rFonts w:eastAsia="Wingdings2"/>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2357A3" w:rsidRPr="002357A3">
        <w:t>Substance Abuse Agency/Clinic/Provider</w:t>
      </w:r>
    </w:p>
    <w:p w:rsidR="002357A3" w:rsidRPr="002357A3" w:rsidRDefault="00A77C1D" w:rsidP="00A77C1D">
      <w:pPr>
        <w:pStyle w:val="A1-1stLeader"/>
        <w:rPr>
          <w:rFonts w:eastAsia="Wingdings2"/>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2357A3" w:rsidRPr="002357A3">
        <w:rPr>
          <w:rFonts w:eastAsia="Wingdings2"/>
        </w:rPr>
        <w:t>Intellectua</w:t>
      </w:r>
      <w:r>
        <w:rPr>
          <w:rFonts w:eastAsia="Wingdings2"/>
        </w:rPr>
        <w:t>l Disabilities Agency/Provider</w:t>
      </w:r>
    </w:p>
    <w:p w:rsidR="002357A3" w:rsidRPr="002357A3" w:rsidRDefault="00A77C1D" w:rsidP="00A77C1D">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2357A3" w:rsidRPr="002357A3">
        <w:t>School</w:t>
      </w:r>
    </w:p>
    <w:p w:rsidR="002357A3" w:rsidRPr="002357A3" w:rsidRDefault="00A77C1D" w:rsidP="00A77C1D">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2357A3" w:rsidRPr="002357A3">
        <w:t>Early Care</w:t>
      </w:r>
    </w:p>
    <w:p w:rsidR="002357A3" w:rsidRPr="002357A3" w:rsidRDefault="00A77C1D" w:rsidP="00A77C1D">
      <w:pPr>
        <w:pStyle w:val="A1-1stLeader"/>
        <w:rPr>
          <w:rFonts w:eastAsia="Wingdings2"/>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2357A3" w:rsidRPr="002357A3">
        <w:t>Child Welfare/Child Protective Services</w:t>
      </w:r>
    </w:p>
    <w:p w:rsidR="002357A3" w:rsidRPr="002357A3" w:rsidRDefault="00A77C1D" w:rsidP="00A77C1D">
      <w:pPr>
        <w:pStyle w:val="A1-1stLeader"/>
        <w:rPr>
          <w:bCs/>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2357A3" w:rsidRPr="002357A3">
        <w:t>Family Court</w:t>
      </w:r>
    </w:p>
    <w:p w:rsidR="002357A3" w:rsidRPr="002357A3" w:rsidRDefault="00A77C1D" w:rsidP="00A77C1D">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2357A3" w:rsidRPr="002357A3">
        <w:t>Juvenile Court/Corrections/Probation/Police</w:t>
      </w:r>
    </w:p>
    <w:p w:rsidR="00A77C1D" w:rsidRPr="001B3899" w:rsidRDefault="00A77C1D" w:rsidP="00A77C1D">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1B3899">
        <w:rPr>
          <w:caps/>
        </w:rPr>
        <w:t>o</w:t>
      </w:r>
      <w:r w:rsidRPr="001B3899">
        <w:t>ther</w:t>
      </w:r>
      <w:r w:rsidRPr="001B3899">
        <w:rPr>
          <w:caps/>
        </w:rPr>
        <w:t xml:space="preserve"> </w:t>
      </w:r>
      <w:r w:rsidRPr="00B96805">
        <w:t xml:space="preserve">(Specify): </w:t>
      </w:r>
      <w:r w:rsidR="006004B8" w:rsidRPr="001B3899">
        <w:rPr>
          <w:caps/>
        </w:rPr>
        <w:t>______</w:t>
      </w:r>
      <w:r w:rsidR="006004B8">
        <w:rPr>
          <w:caps/>
        </w:rPr>
        <w:t>_______________________________________</w:t>
      </w:r>
    </w:p>
    <w:p w:rsidR="00604F69" w:rsidRDefault="00604F69" w:rsidP="00604F69">
      <w:pPr>
        <w:pStyle w:val="SL-FlLftSgl"/>
        <w:rPr>
          <w:rFonts w:cs="Arial"/>
        </w:rPr>
      </w:pPr>
      <w:r>
        <w:br w:type="page"/>
      </w:r>
    </w:p>
    <w:p w:rsidR="00604F69" w:rsidRPr="005D469A" w:rsidRDefault="00A12D22" w:rsidP="00604F69">
      <w:pPr>
        <w:pStyle w:val="SH-SglSpHead"/>
        <w:pBdr>
          <w:top w:val="double" w:sz="6" w:space="1" w:color="14487C"/>
        </w:pBdr>
        <w:rPr>
          <w:color w:val="000000" w:themeColor="text1"/>
        </w:rPr>
      </w:pPr>
      <w:r>
        <w:rPr>
          <w:color w:val="000000" w:themeColor="text1"/>
        </w:rPr>
        <w:lastRenderedPageBreak/>
        <w:t>Section</w:t>
      </w:r>
      <w:r w:rsidR="00604F69" w:rsidRPr="005D469A">
        <w:rPr>
          <w:color w:val="000000" w:themeColor="text1"/>
        </w:rPr>
        <w:t xml:space="preserve"> 1: Administrative Data (Continued)</w:t>
      </w:r>
    </w:p>
    <w:p w:rsidR="00604F69" w:rsidRDefault="00604F69" w:rsidP="00604F69">
      <w:pPr>
        <w:pStyle w:val="SL-FlLftSgl"/>
      </w:pPr>
    </w:p>
    <w:p w:rsidR="00604F69" w:rsidRDefault="00604F69" w:rsidP="00604F69">
      <w:pPr>
        <w:pStyle w:val="SL-FlLftSgl"/>
        <w:spacing w:line="200" w:lineRule="exact"/>
      </w:pPr>
    </w:p>
    <w:p w:rsidR="002357A3" w:rsidRPr="00144FF6" w:rsidRDefault="00A77C1D" w:rsidP="00A77C1D">
      <w:pPr>
        <w:pStyle w:val="Q1-FirstLevelQuestion"/>
      </w:pPr>
      <w:r>
        <w:t>11.</w:t>
      </w:r>
      <w:r>
        <w:tab/>
      </w:r>
      <w:r w:rsidR="002357A3" w:rsidRPr="002357A3">
        <w:t>During the past 6 months, was the child</w:t>
      </w:r>
      <w:r w:rsidR="002357A3" w:rsidRPr="00144FF6">
        <w:t xml:space="preserve"> </w:t>
      </w:r>
      <w:r w:rsidR="002357A3" w:rsidRPr="002357A3">
        <w:t>insured through...?</w:t>
      </w:r>
      <w:r w:rsidR="002357A3" w:rsidRPr="00144FF6">
        <w:t xml:space="preserve"> </w:t>
      </w:r>
      <w:r w:rsidR="008511A0">
        <w:t>(</w:t>
      </w:r>
      <w:r w:rsidR="008511A0" w:rsidRPr="009F2409">
        <w:t>SELECT ALL THAT APPLY</w:t>
      </w:r>
      <w:r w:rsidR="008511A0">
        <w:t>.)</w:t>
      </w:r>
    </w:p>
    <w:p w:rsidR="002357A3" w:rsidRPr="002357A3" w:rsidRDefault="002357A3" w:rsidP="00604F69">
      <w:pPr>
        <w:pStyle w:val="Q1-FirstLevelQuestion"/>
        <w:spacing w:line="200" w:lineRule="exact"/>
        <w:ind w:left="0" w:firstLine="0"/>
      </w:pPr>
    </w:p>
    <w:p w:rsidR="002357A3" w:rsidRPr="002357A3" w:rsidRDefault="00A77C1D" w:rsidP="00A77C1D">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2357A3" w:rsidRPr="002357A3">
        <w:t>Medicaid</w:t>
      </w:r>
    </w:p>
    <w:p w:rsidR="002357A3" w:rsidRPr="002357A3" w:rsidRDefault="00A77C1D" w:rsidP="00A77C1D">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2357A3" w:rsidRPr="002357A3">
        <w:t>CHIP</w:t>
      </w:r>
    </w:p>
    <w:p w:rsidR="002357A3" w:rsidRPr="002357A3" w:rsidRDefault="00A77C1D" w:rsidP="00A77C1D">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2357A3" w:rsidRPr="002357A3">
        <w:t>SSI</w:t>
      </w:r>
    </w:p>
    <w:p w:rsidR="002357A3" w:rsidRPr="002357A3" w:rsidRDefault="00A77C1D" w:rsidP="00A77C1D">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2357A3" w:rsidRPr="002357A3">
        <w:t xml:space="preserve">Private </w:t>
      </w:r>
      <w:r w:rsidR="00782CF0">
        <w:t>i</w:t>
      </w:r>
      <w:r w:rsidR="00782CF0" w:rsidRPr="002357A3">
        <w:t>nsurance</w:t>
      </w:r>
    </w:p>
    <w:p w:rsidR="00A77C1D" w:rsidRPr="001B3899" w:rsidRDefault="00A77C1D" w:rsidP="00A77C1D">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1B3899">
        <w:rPr>
          <w:caps/>
        </w:rPr>
        <w:t>o</w:t>
      </w:r>
      <w:r w:rsidRPr="001B3899">
        <w:t>ther</w:t>
      </w:r>
      <w:r w:rsidRPr="001B3899">
        <w:rPr>
          <w:caps/>
        </w:rPr>
        <w:t xml:space="preserve"> </w:t>
      </w:r>
      <w:r w:rsidRPr="00B96805">
        <w:t xml:space="preserve">(Specify): </w:t>
      </w:r>
      <w:r w:rsidRPr="001B3899">
        <w:rPr>
          <w:caps/>
        </w:rPr>
        <w:t>______</w:t>
      </w:r>
      <w:r>
        <w:rPr>
          <w:caps/>
        </w:rPr>
        <w:t>_______________________________</w:t>
      </w:r>
    </w:p>
    <w:p w:rsidR="002357A3" w:rsidRPr="002357A3" w:rsidRDefault="00A77C1D" w:rsidP="00A77C1D">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2357A3" w:rsidRPr="002357A3">
        <w:t>No insurance</w:t>
      </w:r>
    </w:p>
    <w:p w:rsidR="00EE461B" w:rsidRDefault="00EE461B" w:rsidP="00A77C1D">
      <w:pPr>
        <w:pStyle w:val="A1-1stLeader"/>
      </w:pPr>
    </w:p>
    <w:p w:rsidR="00A77C1D" w:rsidRDefault="00A77C1D" w:rsidP="00604F69">
      <w:pPr>
        <w:pStyle w:val="A1-1stLeader"/>
        <w:spacing w:line="200" w:lineRule="exact"/>
      </w:pPr>
    </w:p>
    <w:p w:rsidR="00EE461B" w:rsidRDefault="008511A0" w:rsidP="008511A0">
      <w:pPr>
        <w:pStyle w:val="Q1-FirstLevelQuestion"/>
      </w:pPr>
      <w:r>
        <w:t>12.</w:t>
      </w:r>
      <w:r>
        <w:tab/>
      </w:r>
      <w:r w:rsidR="00EE461B">
        <w:t>What is the</w:t>
      </w:r>
      <w:r w:rsidR="002357A3" w:rsidRPr="00144FF6">
        <w:t xml:space="preserve"> address where the child currently lives? </w:t>
      </w:r>
    </w:p>
    <w:p w:rsidR="00EE461B" w:rsidRDefault="00EE461B" w:rsidP="00A77C1D">
      <w:pPr>
        <w:pStyle w:val="Q1-FirstLevelQuestion"/>
      </w:pPr>
    </w:p>
    <w:p w:rsidR="008511A0" w:rsidRDefault="008511A0" w:rsidP="008511A0">
      <w:pPr>
        <w:pStyle w:val="A1-1stLeader"/>
        <w:tabs>
          <w:tab w:val="left" w:pos="1980"/>
          <w:tab w:val="right" w:leader="underscore" w:pos="5670"/>
        </w:tabs>
      </w:pPr>
      <w:r>
        <w:t>Street Address</w:t>
      </w:r>
      <w:r>
        <w:tab/>
      </w:r>
      <w:r>
        <w:tab/>
      </w:r>
    </w:p>
    <w:p w:rsidR="008511A0" w:rsidRDefault="008511A0" w:rsidP="008511A0">
      <w:pPr>
        <w:pStyle w:val="A1-1stLeader"/>
        <w:tabs>
          <w:tab w:val="left" w:pos="1980"/>
          <w:tab w:val="right" w:leader="underscore" w:pos="5670"/>
        </w:tabs>
        <w:spacing w:before="120"/>
      </w:pPr>
      <w:r>
        <w:t>City/Town</w:t>
      </w:r>
      <w:r>
        <w:tab/>
      </w:r>
      <w:r>
        <w:tab/>
      </w:r>
    </w:p>
    <w:p w:rsidR="008511A0" w:rsidRDefault="008511A0" w:rsidP="008511A0">
      <w:pPr>
        <w:pStyle w:val="A1-1stLeader"/>
        <w:tabs>
          <w:tab w:val="left" w:pos="1980"/>
          <w:tab w:val="right" w:leader="underscore" w:pos="5670"/>
        </w:tabs>
        <w:spacing w:before="120"/>
      </w:pPr>
      <w:r>
        <w:t>Zip Code</w:t>
      </w:r>
      <w:r>
        <w:tab/>
      </w:r>
      <w:r>
        <w:tab/>
      </w:r>
    </w:p>
    <w:p w:rsidR="008511A0" w:rsidRDefault="008511A0" w:rsidP="008511A0">
      <w:pPr>
        <w:pStyle w:val="A1-1stLeader"/>
      </w:pPr>
    </w:p>
    <w:p w:rsidR="008511A0" w:rsidRPr="001B3899" w:rsidRDefault="008511A0" w:rsidP="00604F69">
      <w:pPr>
        <w:pStyle w:val="A1-1stLeader"/>
        <w:spacing w:line="200" w:lineRule="exact"/>
      </w:pPr>
    </w:p>
    <w:p w:rsidR="002357A3" w:rsidRPr="00144FF6" w:rsidRDefault="008511A0" w:rsidP="008511A0">
      <w:pPr>
        <w:pStyle w:val="Q1-FirstLevelQuestion"/>
      </w:pPr>
      <w:r>
        <w:t>13.</w:t>
      </w:r>
      <w:r>
        <w:tab/>
      </w:r>
      <w:r w:rsidR="002357A3" w:rsidRPr="00144FF6">
        <w:t>What is the date of the child’s most recent diagnostic evaluation?</w:t>
      </w:r>
    </w:p>
    <w:p w:rsidR="002357A3" w:rsidRPr="002357A3" w:rsidRDefault="002357A3" w:rsidP="00A77C1D">
      <w:pPr>
        <w:pStyle w:val="Q1-FirstLevelQuestion"/>
      </w:pPr>
    </w:p>
    <w:p w:rsidR="00604F69" w:rsidRPr="009A2637" w:rsidRDefault="00604F69" w:rsidP="00604F69">
      <w:pPr>
        <w:pStyle w:val="Q2-SecondLevelQuestion"/>
        <w:rPr>
          <w:b w:val="0"/>
          <w:lang w:val="es-US"/>
        </w:rPr>
      </w:pPr>
      <w:r w:rsidRPr="009A2637">
        <w:rPr>
          <w:b w:val="0"/>
        </w:rPr>
        <w:t>|____|____| / |____|____| / |____|____|____|____|</w:t>
      </w:r>
    </w:p>
    <w:p w:rsidR="00604F69" w:rsidRDefault="00604F69" w:rsidP="00604F69">
      <w:pPr>
        <w:pStyle w:val="Q2-SecondLevelQuestion"/>
        <w:tabs>
          <w:tab w:val="center" w:pos="1037"/>
          <w:tab w:val="center" w:pos="2304"/>
          <w:tab w:val="center" w:pos="3989"/>
        </w:tabs>
        <w:ind w:left="576" w:firstLine="0"/>
        <w:rPr>
          <w:b w:val="0"/>
        </w:rPr>
      </w:pPr>
      <w:r w:rsidRPr="009A2637">
        <w:rPr>
          <w:b w:val="0"/>
        </w:rPr>
        <w:tab/>
      </w:r>
      <w:r>
        <w:rPr>
          <w:b w:val="0"/>
        </w:rPr>
        <w:t>Month</w:t>
      </w:r>
      <w:r w:rsidRPr="009A2637">
        <w:rPr>
          <w:b w:val="0"/>
        </w:rPr>
        <w:tab/>
      </w:r>
      <w:r>
        <w:rPr>
          <w:b w:val="0"/>
        </w:rPr>
        <w:t>Day</w:t>
      </w:r>
      <w:r w:rsidRPr="009A2637">
        <w:rPr>
          <w:b w:val="0"/>
        </w:rPr>
        <w:tab/>
        <w:t>Year</w:t>
      </w:r>
    </w:p>
    <w:p w:rsidR="00604F69" w:rsidRDefault="00604F69" w:rsidP="00604F69">
      <w:pPr>
        <w:pStyle w:val="Q1-FirstLevelQuestion"/>
        <w:tabs>
          <w:tab w:val="center" w:pos="1080"/>
          <w:tab w:val="center" w:pos="2304"/>
          <w:tab w:val="center" w:pos="4003"/>
        </w:tabs>
        <w:rPr>
          <w:b w:val="0"/>
        </w:rPr>
      </w:pPr>
    </w:p>
    <w:p w:rsidR="008511A0" w:rsidRPr="00D24DB6" w:rsidRDefault="008511A0" w:rsidP="008511A0">
      <w:pPr>
        <w:pStyle w:val="Q1-FirstLevelQuestion"/>
        <w:tabs>
          <w:tab w:val="center" w:pos="1080"/>
          <w:tab w:val="center" w:pos="2304"/>
          <w:tab w:val="center" w:pos="4003"/>
        </w:tabs>
        <w:rPr>
          <w:b w:val="0"/>
        </w:rPr>
      </w:pPr>
    </w:p>
    <w:p w:rsidR="002357A3" w:rsidRPr="00144FF6" w:rsidRDefault="008511A0" w:rsidP="008511A0">
      <w:pPr>
        <w:pStyle w:val="Q1-FirstLevelQuestion"/>
      </w:pPr>
      <w:r>
        <w:t>14.</w:t>
      </w:r>
      <w:r>
        <w:tab/>
      </w:r>
      <w:r w:rsidR="002357A3" w:rsidRPr="00144FF6">
        <w:t>Which diagnostic classification system was used?</w:t>
      </w:r>
    </w:p>
    <w:p w:rsidR="002357A3" w:rsidRPr="002357A3" w:rsidRDefault="002357A3" w:rsidP="008511A0">
      <w:pPr>
        <w:pStyle w:val="Q1-FirstLevelQuestion"/>
      </w:pPr>
    </w:p>
    <w:p w:rsidR="002357A3" w:rsidRPr="006B276B" w:rsidRDefault="008511A0" w:rsidP="008511A0">
      <w:pPr>
        <w:pStyle w:val="A1-1stLeader"/>
        <w:rPr>
          <w:lang w:val="de-DE"/>
        </w:rPr>
      </w:pPr>
      <w:r>
        <w:fldChar w:fldCharType="begin">
          <w:ffData>
            <w:name w:val="Check1"/>
            <w:enabled/>
            <w:calcOnExit w:val="0"/>
            <w:checkBox>
              <w:sizeAuto/>
              <w:default w:val="0"/>
            </w:checkBox>
          </w:ffData>
        </w:fldChar>
      </w:r>
      <w:r w:rsidRPr="006B276B">
        <w:rPr>
          <w:lang w:val="de-DE"/>
        </w:rPr>
        <w:instrText xml:space="preserve"> FORMCHECKBOX </w:instrText>
      </w:r>
      <w:r w:rsidR="00A82525">
        <w:fldChar w:fldCharType="separate"/>
      </w:r>
      <w:r>
        <w:fldChar w:fldCharType="end"/>
      </w:r>
      <w:r w:rsidRPr="006B276B">
        <w:rPr>
          <w:lang w:val="de-DE"/>
        </w:rPr>
        <w:tab/>
      </w:r>
      <w:r w:rsidR="002357A3" w:rsidRPr="006B276B">
        <w:rPr>
          <w:lang w:val="de-DE"/>
        </w:rPr>
        <w:t>DSM</w:t>
      </w:r>
      <w:r w:rsidR="00782CF0" w:rsidRPr="006B276B">
        <w:rPr>
          <w:lang w:val="de-DE"/>
        </w:rPr>
        <w:t>-</w:t>
      </w:r>
      <w:r w:rsidR="002357A3" w:rsidRPr="006B276B">
        <w:rPr>
          <w:lang w:val="de-DE"/>
        </w:rPr>
        <w:t>IV-TR</w:t>
      </w:r>
    </w:p>
    <w:p w:rsidR="002357A3" w:rsidRPr="006B276B" w:rsidRDefault="008511A0" w:rsidP="008511A0">
      <w:pPr>
        <w:pStyle w:val="A1-1stLeader"/>
        <w:rPr>
          <w:lang w:val="de-DE"/>
        </w:rPr>
      </w:pPr>
      <w:r>
        <w:fldChar w:fldCharType="begin">
          <w:ffData>
            <w:name w:val="Check1"/>
            <w:enabled/>
            <w:calcOnExit w:val="0"/>
            <w:checkBox>
              <w:sizeAuto/>
              <w:default w:val="0"/>
            </w:checkBox>
          </w:ffData>
        </w:fldChar>
      </w:r>
      <w:r w:rsidRPr="006B276B">
        <w:rPr>
          <w:lang w:val="de-DE"/>
        </w:rPr>
        <w:instrText xml:space="preserve"> FORMCHECKBOX </w:instrText>
      </w:r>
      <w:r w:rsidR="00A82525">
        <w:fldChar w:fldCharType="separate"/>
      </w:r>
      <w:r>
        <w:fldChar w:fldCharType="end"/>
      </w:r>
      <w:r w:rsidRPr="006B276B">
        <w:rPr>
          <w:lang w:val="de-DE"/>
        </w:rPr>
        <w:tab/>
      </w:r>
      <w:r w:rsidR="002357A3" w:rsidRPr="006B276B">
        <w:rPr>
          <w:lang w:val="de-DE"/>
        </w:rPr>
        <w:t>DSM</w:t>
      </w:r>
      <w:r w:rsidR="00782CF0" w:rsidRPr="006B276B">
        <w:rPr>
          <w:lang w:val="de-DE"/>
        </w:rPr>
        <w:t>-</w:t>
      </w:r>
      <w:r w:rsidR="002357A3" w:rsidRPr="006B276B">
        <w:rPr>
          <w:lang w:val="de-DE"/>
        </w:rPr>
        <w:t>V</w:t>
      </w:r>
    </w:p>
    <w:p w:rsidR="002357A3" w:rsidRPr="006B276B" w:rsidRDefault="008511A0" w:rsidP="008511A0">
      <w:pPr>
        <w:pStyle w:val="A1-1stLeader"/>
        <w:rPr>
          <w:lang w:val="de-DE"/>
        </w:rPr>
      </w:pPr>
      <w:r>
        <w:fldChar w:fldCharType="begin">
          <w:ffData>
            <w:name w:val="Check1"/>
            <w:enabled/>
            <w:calcOnExit w:val="0"/>
            <w:checkBox>
              <w:sizeAuto/>
              <w:default w:val="0"/>
            </w:checkBox>
          </w:ffData>
        </w:fldChar>
      </w:r>
      <w:r w:rsidRPr="006B276B">
        <w:rPr>
          <w:lang w:val="de-DE"/>
        </w:rPr>
        <w:instrText xml:space="preserve"> FORMCHECKBOX </w:instrText>
      </w:r>
      <w:r w:rsidR="00A82525">
        <w:fldChar w:fldCharType="separate"/>
      </w:r>
      <w:r>
        <w:fldChar w:fldCharType="end"/>
      </w:r>
      <w:r w:rsidRPr="006B276B">
        <w:rPr>
          <w:lang w:val="de-DE"/>
        </w:rPr>
        <w:tab/>
      </w:r>
      <w:r w:rsidR="002357A3" w:rsidRPr="006B276B">
        <w:rPr>
          <w:rFonts w:eastAsia="Wingdings2"/>
          <w:caps/>
          <w:lang w:val="de-DE"/>
        </w:rPr>
        <w:t>ICD-10</w:t>
      </w:r>
    </w:p>
    <w:p w:rsidR="002357A3" w:rsidRPr="006B276B" w:rsidRDefault="002357A3" w:rsidP="008511A0">
      <w:pPr>
        <w:pStyle w:val="A1-1stLeader"/>
        <w:rPr>
          <w:lang w:val="de-DE"/>
        </w:rPr>
      </w:pPr>
    </w:p>
    <w:p w:rsidR="002357A3" w:rsidRPr="006B276B" w:rsidRDefault="002357A3" w:rsidP="00604F69">
      <w:pPr>
        <w:pStyle w:val="A1-1stLeader"/>
        <w:spacing w:line="200" w:lineRule="exact"/>
        <w:rPr>
          <w:lang w:val="de-DE"/>
        </w:rPr>
      </w:pPr>
    </w:p>
    <w:p w:rsidR="002357A3" w:rsidRDefault="00A80057" w:rsidP="008511A0">
      <w:pPr>
        <w:pStyle w:val="Q1-FirstLevelQuestion"/>
      </w:pPr>
      <w:r>
        <w:t>15.</w:t>
      </w:r>
      <w:r w:rsidR="002357A3" w:rsidRPr="00144FF6">
        <w:tab/>
        <w:t>What is the child’s clinical diagnosis? Indicate the diagnostic code and/or diagnosis below.</w:t>
      </w:r>
    </w:p>
    <w:p w:rsidR="00A80057" w:rsidRPr="00144FF6" w:rsidRDefault="00A80057" w:rsidP="008511A0">
      <w:pPr>
        <w:pStyle w:val="Q1-FirstLevelQuestion"/>
      </w:pPr>
    </w:p>
    <w:p w:rsidR="00A80057" w:rsidRPr="001B3899" w:rsidRDefault="00A80057" w:rsidP="00A80057">
      <w:pPr>
        <w:pStyle w:val="Q2-SecondLevelQuestion"/>
        <w:tabs>
          <w:tab w:val="left" w:pos="3420"/>
          <w:tab w:val="left" w:pos="5490"/>
        </w:tabs>
      </w:pPr>
      <w:r>
        <w:tab/>
      </w:r>
      <w:r>
        <w:tab/>
      </w:r>
      <w:r w:rsidRPr="00624DCE">
        <w:rPr>
          <w:u w:val="single"/>
        </w:rPr>
        <w:t>Diagnostic code</w:t>
      </w:r>
      <w:r w:rsidRPr="001B3899">
        <w:tab/>
      </w:r>
      <w:r w:rsidRPr="00624DCE">
        <w:rPr>
          <w:u w:val="single"/>
        </w:rPr>
        <w:t xml:space="preserve">Diagnosis </w:t>
      </w:r>
      <w:r w:rsidR="005364DC">
        <w:rPr>
          <w:u w:val="single"/>
        </w:rPr>
        <w:t>(</w:t>
      </w:r>
      <w:r w:rsidR="002207E2">
        <w:rPr>
          <w:u w:val="single"/>
        </w:rPr>
        <w:t>name</w:t>
      </w:r>
      <w:r w:rsidR="005364DC">
        <w:rPr>
          <w:u w:val="single"/>
        </w:rPr>
        <w:t>)</w:t>
      </w:r>
    </w:p>
    <w:p w:rsidR="00A80057" w:rsidRPr="001B3899" w:rsidRDefault="00A80057" w:rsidP="00A80057">
      <w:pPr>
        <w:pStyle w:val="Q2-SecondLevelQuestion"/>
      </w:pPr>
    </w:p>
    <w:p w:rsidR="00A80057" w:rsidRPr="00624DCE" w:rsidRDefault="00A80057" w:rsidP="00A80057">
      <w:pPr>
        <w:pStyle w:val="Q2-SecondLevelQuestion"/>
        <w:tabs>
          <w:tab w:val="left" w:pos="3420"/>
          <w:tab w:val="left" w:pos="5490"/>
        </w:tabs>
        <w:rPr>
          <w:b w:val="0"/>
        </w:rPr>
      </w:pPr>
      <w:r w:rsidRPr="001B3899">
        <w:t>1</w:t>
      </w:r>
      <w:r>
        <w:t>5</w:t>
      </w:r>
      <w:r w:rsidRPr="001B3899">
        <w:t>a.</w:t>
      </w:r>
      <w:r w:rsidRPr="001B3899">
        <w:tab/>
        <w:t>Primary Diagnosis</w:t>
      </w:r>
      <w:r w:rsidRPr="001B3899">
        <w:tab/>
      </w:r>
      <w:r w:rsidRPr="00624DCE">
        <w:rPr>
          <w:b w:val="0"/>
        </w:rPr>
        <w:t>_________.____</w:t>
      </w:r>
      <w:r w:rsidRPr="00624DCE">
        <w:rPr>
          <w:b w:val="0"/>
        </w:rPr>
        <w:tab/>
        <w:t>_________________________</w:t>
      </w:r>
    </w:p>
    <w:p w:rsidR="00A80057" w:rsidRPr="001B3899" w:rsidRDefault="00A80057" w:rsidP="00A80057">
      <w:pPr>
        <w:pStyle w:val="Q2-SecondLevelQuestion"/>
      </w:pPr>
    </w:p>
    <w:p w:rsidR="00A80057" w:rsidRPr="00624DCE" w:rsidRDefault="00A80057" w:rsidP="00A80057">
      <w:pPr>
        <w:pStyle w:val="Q2-SecondLevelQuestion"/>
        <w:tabs>
          <w:tab w:val="left" w:pos="3420"/>
          <w:tab w:val="left" w:pos="5490"/>
        </w:tabs>
        <w:rPr>
          <w:b w:val="0"/>
        </w:rPr>
      </w:pPr>
      <w:r w:rsidRPr="001B3899">
        <w:t>1</w:t>
      </w:r>
      <w:r>
        <w:t>5</w:t>
      </w:r>
      <w:r w:rsidRPr="001B3899">
        <w:t>b.</w:t>
      </w:r>
      <w:r w:rsidRPr="001B3899">
        <w:tab/>
        <w:t>Secondary Diagnosis</w:t>
      </w:r>
      <w:r w:rsidRPr="001B3899">
        <w:tab/>
      </w:r>
      <w:r w:rsidRPr="00624DCE">
        <w:rPr>
          <w:b w:val="0"/>
        </w:rPr>
        <w:t>_________.____</w:t>
      </w:r>
      <w:r w:rsidRPr="00624DCE">
        <w:rPr>
          <w:b w:val="0"/>
        </w:rPr>
        <w:tab/>
        <w:t>_________________________</w:t>
      </w:r>
    </w:p>
    <w:p w:rsidR="00A80057" w:rsidRPr="001B3899" w:rsidRDefault="00A80057" w:rsidP="00A80057">
      <w:pPr>
        <w:pStyle w:val="Q2-SecondLevelQuestion"/>
      </w:pPr>
    </w:p>
    <w:p w:rsidR="00A80057" w:rsidRPr="00624DCE" w:rsidRDefault="00A80057" w:rsidP="00A80057">
      <w:pPr>
        <w:pStyle w:val="Q2-SecondLevelQuestion"/>
        <w:tabs>
          <w:tab w:val="left" w:pos="3420"/>
          <w:tab w:val="left" w:pos="5490"/>
        </w:tabs>
        <w:rPr>
          <w:b w:val="0"/>
        </w:rPr>
      </w:pPr>
      <w:r w:rsidRPr="001B3899">
        <w:t>1</w:t>
      </w:r>
      <w:r>
        <w:t>5</w:t>
      </w:r>
      <w:r w:rsidRPr="001B3899">
        <w:t>c.</w:t>
      </w:r>
      <w:r w:rsidRPr="001B3899">
        <w:tab/>
        <w:t>Additional Diagnosis</w:t>
      </w:r>
      <w:r w:rsidRPr="001B3899">
        <w:tab/>
      </w:r>
      <w:r w:rsidRPr="00624DCE">
        <w:rPr>
          <w:b w:val="0"/>
        </w:rPr>
        <w:t>_________.____</w:t>
      </w:r>
      <w:r w:rsidRPr="00624DCE">
        <w:rPr>
          <w:b w:val="0"/>
        </w:rPr>
        <w:tab/>
        <w:t>_________________________</w:t>
      </w:r>
    </w:p>
    <w:p w:rsidR="00A80057" w:rsidRDefault="00A80057" w:rsidP="00A80057">
      <w:pPr>
        <w:pStyle w:val="Q2-SecondLevelQuestion"/>
      </w:pPr>
    </w:p>
    <w:p w:rsidR="00936934" w:rsidRDefault="00936934" w:rsidP="00936934">
      <w:pPr>
        <w:pStyle w:val="SL-FlLftSgl"/>
        <w:rPr>
          <w:b/>
          <w:i/>
        </w:rPr>
      </w:pPr>
    </w:p>
    <w:p w:rsidR="00936934" w:rsidRPr="004C6C3E" w:rsidRDefault="00936934" w:rsidP="00936934">
      <w:pPr>
        <w:pStyle w:val="SL-FlLftSgl"/>
        <w:rPr>
          <w:b/>
          <w:i/>
        </w:rPr>
      </w:pPr>
      <w:r w:rsidRPr="004C6C3E">
        <w:rPr>
          <w:b/>
          <w:i/>
        </w:rPr>
        <w:t>OPTIONAL: GAF SCORE REPORTED BY GRANTEE STAFF AT PROJECT’S DISCRETION.]</w:t>
      </w:r>
    </w:p>
    <w:p w:rsidR="00936934" w:rsidRDefault="00936934" w:rsidP="00936934">
      <w:pPr>
        <w:pStyle w:val="SL-FlLftSgl"/>
      </w:pPr>
    </w:p>
    <w:p w:rsidR="00936934" w:rsidRDefault="00936934" w:rsidP="00936934">
      <w:pPr>
        <w:pStyle w:val="SL-FlLftSgl"/>
      </w:pPr>
    </w:p>
    <w:p w:rsidR="00936934" w:rsidRDefault="00936934" w:rsidP="00936934">
      <w:pPr>
        <w:pStyle w:val="SL-FlLftSgl"/>
      </w:pPr>
      <w:r>
        <w:t>DATE GAF WAS ADMINISTERED:  |____|____| / |____|____| /|____|____|____|____|</w:t>
      </w:r>
    </w:p>
    <w:p w:rsidR="00936934" w:rsidRDefault="00936934" w:rsidP="00936934">
      <w:pPr>
        <w:pStyle w:val="SL-FlLftSgl"/>
        <w:tabs>
          <w:tab w:val="center" w:pos="3780"/>
          <w:tab w:val="center" w:pos="4968"/>
          <w:tab w:val="center" w:pos="6552"/>
        </w:tabs>
      </w:pPr>
      <w:r>
        <w:tab/>
        <w:t>Month</w:t>
      </w:r>
      <w:r>
        <w:tab/>
        <w:t>Day</w:t>
      </w:r>
      <w:r>
        <w:tab/>
        <w:t>Year</w:t>
      </w:r>
    </w:p>
    <w:p w:rsidR="00936934" w:rsidRDefault="00936934" w:rsidP="00936934">
      <w:pPr>
        <w:pStyle w:val="SL-FlLftSgl"/>
      </w:pPr>
    </w:p>
    <w:p w:rsidR="00936934" w:rsidRDefault="00936934" w:rsidP="00936934">
      <w:pPr>
        <w:pStyle w:val="SL-FlLftSgl"/>
      </w:pPr>
    </w:p>
    <w:p w:rsidR="00936934" w:rsidRDefault="00936934" w:rsidP="00936934">
      <w:pPr>
        <w:pStyle w:val="SL-FlLftSgl"/>
        <w:tabs>
          <w:tab w:val="left" w:pos="4230"/>
        </w:tabs>
      </w:pPr>
      <w:r>
        <w:t>WHAT WAS THE CONSUMER’S SCORE?</w:t>
      </w:r>
      <w:r>
        <w:tab/>
        <w:t>GAF    =    |____|____|____|</w:t>
      </w:r>
    </w:p>
    <w:p w:rsidR="00936934" w:rsidRDefault="00936934" w:rsidP="00936934">
      <w:pPr>
        <w:pStyle w:val="SL-FlLftSgl"/>
      </w:pPr>
    </w:p>
    <w:p w:rsidR="00936934" w:rsidRDefault="00936934" w:rsidP="00A80057">
      <w:pPr>
        <w:pStyle w:val="Q2-SecondLevelQuestion"/>
      </w:pPr>
    </w:p>
    <w:p w:rsidR="00A80057" w:rsidRPr="001B3899" w:rsidRDefault="00A80057" w:rsidP="00A80057">
      <w:pPr>
        <w:pStyle w:val="Q2-SecondLevelQuestion"/>
      </w:pPr>
    </w:p>
    <w:p w:rsidR="00F37481" w:rsidRDefault="00476B2C" w:rsidP="00F37481">
      <w:pPr>
        <w:pStyle w:val="SL-FlLftSgl"/>
        <w:rPr>
          <w:b/>
        </w:rPr>
      </w:pPr>
      <w:r>
        <w:rPr>
          <w:b/>
        </w:rPr>
        <w:lastRenderedPageBreak/>
        <w:t>[</w:t>
      </w:r>
      <w:r w:rsidR="00F37481" w:rsidRPr="005364DC">
        <w:rPr>
          <w:b/>
        </w:rPr>
        <w:t>IF THIS IS A BASELINE</w:t>
      </w:r>
      <w:r w:rsidR="00F37481">
        <w:rPr>
          <w:b/>
        </w:rPr>
        <w:t>:</w:t>
      </w:r>
    </w:p>
    <w:p w:rsidR="00F37481" w:rsidRPr="005364DC" w:rsidRDefault="00F37481" w:rsidP="00F37481">
      <w:pPr>
        <w:pStyle w:val="SL-FlLftSgl"/>
        <w:ind w:firstLine="720"/>
        <w:rPr>
          <w:b/>
        </w:rPr>
      </w:pPr>
      <w:r w:rsidRPr="005364DC">
        <w:rPr>
          <w:b/>
        </w:rPr>
        <w:t>IF AN INTERVIEW WAS CONDUCTED</w:t>
      </w:r>
      <w:r>
        <w:rPr>
          <w:b/>
        </w:rPr>
        <w:t>:</w:t>
      </w:r>
      <w:r w:rsidRPr="005364DC">
        <w:rPr>
          <w:b/>
        </w:rPr>
        <w:t xml:space="preserve"> GO TO </w:t>
      </w:r>
      <w:r>
        <w:rPr>
          <w:b/>
        </w:rPr>
        <w:t>SECTION</w:t>
      </w:r>
      <w:r w:rsidRPr="005364DC">
        <w:rPr>
          <w:b/>
        </w:rPr>
        <w:t xml:space="preserve"> 2, </w:t>
      </w:r>
      <w:r>
        <w:rPr>
          <w:b/>
        </w:rPr>
        <w:t>FUNCTIONING</w:t>
      </w:r>
    </w:p>
    <w:p w:rsidR="00F37481" w:rsidRDefault="009E1072" w:rsidP="009E1072">
      <w:pPr>
        <w:pStyle w:val="SL-FlLftSgl"/>
        <w:ind w:firstLine="720"/>
        <w:rPr>
          <w:b/>
        </w:rPr>
      </w:pPr>
      <w:r w:rsidRPr="005364DC">
        <w:rPr>
          <w:b/>
        </w:rPr>
        <w:t xml:space="preserve">IF AN INTERVIEW WAS </w:t>
      </w:r>
      <w:r>
        <w:rPr>
          <w:b/>
        </w:rPr>
        <w:t xml:space="preserve">NOT </w:t>
      </w:r>
      <w:r w:rsidRPr="005364DC">
        <w:rPr>
          <w:b/>
        </w:rPr>
        <w:t>CONDUCTED</w:t>
      </w:r>
      <w:r>
        <w:rPr>
          <w:b/>
        </w:rPr>
        <w:t>:</w:t>
      </w:r>
      <w:r w:rsidRPr="009E1072">
        <w:rPr>
          <w:b/>
        </w:rPr>
        <w:t xml:space="preserve"> </w:t>
      </w:r>
      <w:r>
        <w:rPr>
          <w:b/>
        </w:rPr>
        <w:t>STOP</w:t>
      </w:r>
      <w:r w:rsidR="00442CBE">
        <w:rPr>
          <w:b/>
        </w:rPr>
        <w:t>;</w:t>
      </w:r>
      <w:r>
        <w:rPr>
          <w:b/>
        </w:rPr>
        <w:t xml:space="preserve"> </w:t>
      </w:r>
      <w:r w:rsidRPr="005364DC">
        <w:rPr>
          <w:b/>
        </w:rPr>
        <w:t>DATA COLLECTION IS COMPLETE.</w:t>
      </w:r>
      <w:r w:rsidR="00476B2C">
        <w:rPr>
          <w:b/>
        </w:rPr>
        <w:t>]</w:t>
      </w:r>
    </w:p>
    <w:p w:rsidR="00EE461B" w:rsidRPr="002357A3" w:rsidRDefault="00EE461B" w:rsidP="005364DC">
      <w:pPr>
        <w:pStyle w:val="SL-FlLftSgl"/>
      </w:pPr>
    </w:p>
    <w:p w:rsidR="005364DC" w:rsidRPr="005364DC" w:rsidRDefault="005364DC" w:rsidP="005364DC">
      <w:pPr>
        <w:pStyle w:val="SL-FlLftSgl"/>
        <w:ind w:left="576"/>
        <w:rPr>
          <w:b/>
        </w:rPr>
      </w:pPr>
    </w:p>
    <w:p w:rsidR="005364DC" w:rsidRPr="005364DC" w:rsidRDefault="00476B2C" w:rsidP="009E1072">
      <w:pPr>
        <w:pStyle w:val="SL-FlLftSgl"/>
        <w:rPr>
          <w:b/>
        </w:rPr>
      </w:pPr>
      <w:r>
        <w:rPr>
          <w:b/>
        </w:rPr>
        <w:t>[</w:t>
      </w:r>
      <w:r w:rsidR="005364DC" w:rsidRPr="005364DC">
        <w:rPr>
          <w:b/>
        </w:rPr>
        <w:t xml:space="preserve">IF THIS IS A REASSESSMENT OR DISCHARGE, </w:t>
      </w:r>
      <w:r w:rsidR="00F37481">
        <w:rPr>
          <w:b/>
        </w:rPr>
        <w:t>CONTINUE TO NEXT PAGE</w:t>
      </w:r>
      <w:r w:rsidR="00F37481" w:rsidRPr="005364DC">
        <w:rPr>
          <w:b/>
        </w:rPr>
        <w:t xml:space="preserve"> </w:t>
      </w:r>
      <w:r w:rsidR="005364DC" w:rsidRPr="005364DC">
        <w:rPr>
          <w:b/>
        </w:rPr>
        <w:t>SERVICES RECEIVED</w:t>
      </w:r>
      <w:r w:rsidR="005364DC">
        <w:rPr>
          <w:b/>
        </w:rPr>
        <w:t>.</w:t>
      </w:r>
      <w:r>
        <w:rPr>
          <w:b/>
        </w:rPr>
        <w:t>]</w:t>
      </w:r>
    </w:p>
    <w:p w:rsidR="00F37481" w:rsidRDefault="00F37481">
      <w:pPr>
        <w:spacing w:after="200" w:line="276" w:lineRule="auto"/>
        <w:ind w:firstLine="0"/>
        <w:jc w:val="left"/>
      </w:pPr>
      <w:r>
        <w:br w:type="page"/>
      </w:r>
    </w:p>
    <w:p w:rsidR="00F37481" w:rsidRPr="007D61BE" w:rsidRDefault="00F37481" w:rsidP="00F37481">
      <w:pPr>
        <w:pStyle w:val="SL-FlLftSgl"/>
        <w:spacing w:before="120" w:after="120"/>
        <w:jc w:val="left"/>
        <w:rPr>
          <w:b/>
        </w:rPr>
      </w:pPr>
      <w:r>
        <w:rPr>
          <w:b/>
          <w:color w:val="000000" w:themeColor="text1"/>
        </w:rPr>
        <w:lastRenderedPageBreak/>
        <w:t xml:space="preserve">Administrative </w:t>
      </w:r>
      <w:r w:rsidR="00AE02AC">
        <w:rPr>
          <w:b/>
          <w:color w:val="000000" w:themeColor="text1"/>
        </w:rPr>
        <w:t xml:space="preserve">Data </w:t>
      </w:r>
      <w:r>
        <w:rPr>
          <w:b/>
          <w:color w:val="000000" w:themeColor="text1"/>
        </w:rPr>
        <w:t>Subs</w:t>
      </w:r>
      <w:r w:rsidRPr="007D61BE">
        <w:rPr>
          <w:b/>
          <w:color w:val="000000" w:themeColor="text1"/>
        </w:rPr>
        <w:t xml:space="preserve">ection </w:t>
      </w:r>
      <w:r>
        <w:rPr>
          <w:b/>
          <w:color w:val="000000" w:themeColor="text1"/>
        </w:rPr>
        <w:t>2</w:t>
      </w:r>
      <w:r w:rsidRPr="007D61BE">
        <w:rPr>
          <w:b/>
          <w:color w:val="000000" w:themeColor="text1"/>
        </w:rPr>
        <w:t>: Services Received</w:t>
      </w:r>
    </w:p>
    <w:p w:rsidR="00F37481" w:rsidRDefault="00F37481" w:rsidP="00F37481">
      <w:pPr>
        <w:pStyle w:val="SL-FlLftSgl"/>
      </w:pPr>
    </w:p>
    <w:p w:rsidR="00F37481" w:rsidRDefault="00F37481" w:rsidP="00F37481">
      <w:pPr>
        <w:pStyle w:val="SL-FlLftSgl"/>
      </w:pPr>
    </w:p>
    <w:p w:rsidR="00F37481" w:rsidRPr="00A66A25" w:rsidRDefault="00F37481" w:rsidP="00F37481">
      <w:pPr>
        <w:pStyle w:val="SL-FlLftSgl"/>
        <w:rPr>
          <w:b/>
          <w:i/>
          <w:strike/>
        </w:rPr>
      </w:pPr>
      <w:r w:rsidRPr="00A66A25">
        <w:rPr>
          <w:b/>
          <w:i/>
        </w:rPr>
        <w:t>[</w:t>
      </w:r>
      <w:r>
        <w:rPr>
          <w:b/>
          <w:i/>
        </w:rPr>
        <w:t>SUBSECTION</w:t>
      </w:r>
      <w:r w:rsidRPr="00A66A25">
        <w:rPr>
          <w:b/>
          <w:i/>
        </w:rPr>
        <w:t xml:space="preserve"> </w:t>
      </w:r>
      <w:r>
        <w:rPr>
          <w:b/>
          <w:i/>
        </w:rPr>
        <w:t xml:space="preserve">2 </w:t>
      </w:r>
      <w:r w:rsidRPr="00A66A25">
        <w:rPr>
          <w:b/>
          <w:i/>
        </w:rPr>
        <w:t>IS REPORTED BY GRANTEE STAFF AT REASSESSMENT AND DISCHARGE]</w:t>
      </w:r>
    </w:p>
    <w:p w:rsidR="00F37481" w:rsidRPr="002357A3" w:rsidRDefault="00F37481" w:rsidP="00F37481">
      <w:pPr>
        <w:pStyle w:val="SL-FlLftSgl"/>
      </w:pPr>
    </w:p>
    <w:p w:rsidR="00F37481" w:rsidRDefault="00F37481" w:rsidP="00F37481">
      <w:pPr>
        <w:pStyle w:val="Q1-FirstLevelQuestion"/>
      </w:pPr>
      <w:r w:rsidRPr="002357A3">
        <w:t>1.</w:t>
      </w:r>
      <w:r w:rsidRPr="002357A3">
        <w:tab/>
        <w:t>On what date did the consumer last receive services?</w:t>
      </w:r>
    </w:p>
    <w:p w:rsidR="00F37481" w:rsidRPr="002357A3" w:rsidRDefault="00F37481" w:rsidP="00F37481">
      <w:pPr>
        <w:pStyle w:val="Q1-FirstLevelQuestion"/>
      </w:pPr>
    </w:p>
    <w:p w:rsidR="00F37481" w:rsidRPr="001B3899" w:rsidRDefault="00F37481" w:rsidP="00F37481">
      <w:pPr>
        <w:pStyle w:val="A1-1stLeader"/>
        <w:rPr>
          <w:rFonts w:eastAsia="Wingdings2"/>
        </w:rPr>
      </w:pPr>
      <w:r w:rsidRPr="001B3899">
        <w:t>|____|____| / |____|____|____|____|</w:t>
      </w:r>
    </w:p>
    <w:p w:rsidR="00F37481" w:rsidRPr="001B3899" w:rsidRDefault="00F37481" w:rsidP="00F37481">
      <w:pPr>
        <w:pStyle w:val="A1-1stLeader"/>
        <w:tabs>
          <w:tab w:val="center" w:pos="1080"/>
          <w:tab w:val="center" w:pos="2765"/>
        </w:tabs>
        <w:ind w:left="540" w:firstLine="36"/>
        <w:rPr>
          <w:b/>
          <w:bCs/>
        </w:rPr>
      </w:pPr>
      <w:r w:rsidRPr="001B3899">
        <w:tab/>
        <w:t>Month</w:t>
      </w:r>
      <w:r w:rsidRPr="001B3899">
        <w:tab/>
        <w:t>Year</w:t>
      </w:r>
    </w:p>
    <w:p w:rsidR="00F37481" w:rsidRPr="001B3899" w:rsidRDefault="00F37481" w:rsidP="00F37481">
      <w:pPr>
        <w:pStyle w:val="SL-FlLftSgl"/>
      </w:pPr>
    </w:p>
    <w:p w:rsidR="00F37481" w:rsidRDefault="00F37481" w:rsidP="00F37481">
      <w:pPr>
        <w:pStyle w:val="SL-FlLftSgl"/>
        <w:rPr>
          <w:b/>
          <w:i/>
        </w:rPr>
      </w:pPr>
      <w:r w:rsidRPr="00A66A25">
        <w:rPr>
          <w:b/>
          <w:i/>
        </w:rPr>
        <w:t xml:space="preserve">[IDENTIFY ALL OF THE SERVICES PROVIDED THROUGH THE SYSTEMS OF CARE TO THE CONSUMER </w:t>
      </w:r>
      <w:r w:rsidRPr="00A66A25">
        <w:rPr>
          <w:b/>
          <w:i/>
          <w:u w:val="single"/>
        </w:rPr>
        <w:t>SINCE HIS/HER LAST NOMs INTERVIEW</w:t>
      </w:r>
      <w:r w:rsidRPr="00A66A25">
        <w:rPr>
          <w:b/>
          <w:i/>
        </w:rPr>
        <w:t>; THIS INCLUDES CMHS-FUNDED AND NON-FUNDED SERVICES.]</w:t>
      </w:r>
    </w:p>
    <w:p w:rsidR="00F37481" w:rsidRDefault="00F37481" w:rsidP="00F37481">
      <w:pPr>
        <w:pStyle w:val="SL-FlLftSgl"/>
      </w:pPr>
    </w:p>
    <w:tbl>
      <w:tblPr>
        <w:tblStyle w:val="TableGrid"/>
        <w:tblW w:w="0" w:type="auto"/>
        <w:tblLayout w:type="fixed"/>
        <w:tblLook w:val="04A0" w:firstRow="1" w:lastRow="0" w:firstColumn="1" w:lastColumn="0" w:noHBand="0" w:noVBand="1"/>
      </w:tblPr>
      <w:tblGrid>
        <w:gridCol w:w="5328"/>
        <w:gridCol w:w="720"/>
        <w:gridCol w:w="720"/>
        <w:gridCol w:w="1152"/>
        <w:gridCol w:w="1584"/>
      </w:tblGrid>
      <w:tr w:rsidR="00F37481" w:rsidRPr="0001268E" w:rsidTr="00442CBE">
        <w:tc>
          <w:tcPr>
            <w:tcW w:w="5328" w:type="dxa"/>
            <w:vMerge w:val="restart"/>
            <w:vAlign w:val="bottom"/>
          </w:tcPr>
          <w:p w:rsidR="00F37481" w:rsidRDefault="00F37481" w:rsidP="00442CBE">
            <w:pPr>
              <w:pStyle w:val="SL-FlLftSgl"/>
              <w:spacing w:before="40" w:after="40"/>
              <w:jc w:val="center"/>
            </w:pPr>
            <w:r w:rsidRPr="00615BCA">
              <w:t>Core Services</w:t>
            </w:r>
          </w:p>
        </w:tc>
        <w:tc>
          <w:tcPr>
            <w:tcW w:w="1440" w:type="dxa"/>
            <w:gridSpan w:val="2"/>
          </w:tcPr>
          <w:p w:rsidR="00F37481" w:rsidRDefault="00F37481" w:rsidP="00442CBE">
            <w:pPr>
              <w:pStyle w:val="SL-FlLftSgl"/>
              <w:spacing w:before="40" w:after="40"/>
              <w:jc w:val="center"/>
            </w:pPr>
            <w:r w:rsidRPr="001B3899">
              <w:t>Provided</w:t>
            </w:r>
          </w:p>
        </w:tc>
        <w:tc>
          <w:tcPr>
            <w:tcW w:w="1152" w:type="dxa"/>
            <w:vMerge w:val="restart"/>
            <w:vAlign w:val="bottom"/>
          </w:tcPr>
          <w:p w:rsidR="00F37481" w:rsidRPr="0001268E" w:rsidRDefault="00F37481" w:rsidP="00442CBE">
            <w:pPr>
              <w:pStyle w:val="SL-FlLftSgl"/>
              <w:spacing w:before="40" w:after="40"/>
              <w:jc w:val="center"/>
            </w:pPr>
            <w:r w:rsidRPr="0001268E">
              <w:t>Unknown</w:t>
            </w:r>
          </w:p>
        </w:tc>
        <w:tc>
          <w:tcPr>
            <w:tcW w:w="1584" w:type="dxa"/>
            <w:vMerge w:val="restart"/>
            <w:vAlign w:val="bottom"/>
          </w:tcPr>
          <w:p w:rsidR="00F37481" w:rsidRPr="0001268E" w:rsidRDefault="00F37481" w:rsidP="00442CBE">
            <w:pPr>
              <w:pStyle w:val="SL-FlLftSgl"/>
              <w:spacing w:before="40" w:after="40"/>
              <w:jc w:val="center"/>
            </w:pPr>
            <w:r w:rsidRPr="0001268E">
              <w:t>Service</w:t>
            </w:r>
            <w:r w:rsidRPr="0001268E">
              <w:br/>
              <w:t>Not Available</w:t>
            </w:r>
          </w:p>
        </w:tc>
      </w:tr>
      <w:tr w:rsidR="00F37481" w:rsidRPr="00332D5A" w:rsidTr="00442CBE">
        <w:tc>
          <w:tcPr>
            <w:tcW w:w="5328" w:type="dxa"/>
            <w:vMerge/>
          </w:tcPr>
          <w:p w:rsidR="00F37481" w:rsidRPr="00615BCA" w:rsidRDefault="00F37481" w:rsidP="00442CBE">
            <w:pPr>
              <w:pStyle w:val="SL-FlLftSgl"/>
              <w:spacing w:before="40" w:after="40"/>
            </w:pPr>
          </w:p>
        </w:tc>
        <w:tc>
          <w:tcPr>
            <w:tcW w:w="720" w:type="dxa"/>
          </w:tcPr>
          <w:p w:rsidR="00F37481" w:rsidRPr="00615BCA" w:rsidRDefault="00F37481" w:rsidP="00442CBE">
            <w:pPr>
              <w:pStyle w:val="SL-FlLftSgl"/>
              <w:spacing w:before="40" w:after="40"/>
              <w:jc w:val="center"/>
            </w:pPr>
            <w:r w:rsidRPr="00615BCA">
              <w:t>Yes</w:t>
            </w:r>
          </w:p>
        </w:tc>
        <w:tc>
          <w:tcPr>
            <w:tcW w:w="720" w:type="dxa"/>
          </w:tcPr>
          <w:p w:rsidR="00F37481" w:rsidRPr="00615BCA" w:rsidRDefault="00F37481" w:rsidP="00442CBE">
            <w:pPr>
              <w:pStyle w:val="SL-FlLftSgl"/>
              <w:spacing w:before="40" w:after="40"/>
              <w:jc w:val="center"/>
            </w:pPr>
            <w:r w:rsidRPr="00615BCA">
              <w:t>No</w:t>
            </w:r>
          </w:p>
        </w:tc>
        <w:tc>
          <w:tcPr>
            <w:tcW w:w="1152" w:type="dxa"/>
            <w:vMerge/>
          </w:tcPr>
          <w:p w:rsidR="00F37481" w:rsidRPr="00332D5A" w:rsidRDefault="00F37481" w:rsidP="00442CBE">
            <w:pPr>
              <w:pStyle w:val="SL-FlLftSgl"/>
              <w:spacing w:before="40" w:after="40"/>
              <w:jc w:val="center"/>
              <w:rPr>
                <w:sz w:val="18"/>
                <w:szCs w:val="18"/>
              </w:rPr>
            </w:pPr>
          </w:p>
        </w:tc>
        <w:tc>
          <w:tcPr>
            <w:tcW w:w="1584" w:type="dxa"/>
            <w:vMerge/>
          </w:tcPr>
          <w:p w:rsidR="00F37481" w:rsidRPr="00332D5A" w:rsidRDefault="00F37481" w:rsidP="00442CBE">
            <w:pPr>
              <w:pStyle w:val="SL-FlLftSgl"/>
              <w:spacing w:before="40" w:after="40"/>
              <w:jc w:val="center"/>
              <w:rPr>
                <w:bCs/>
                <w:sz w:val="18"/>
                <w:szCs w:val="18"/>
              </w:rPr>
            </w:pPr>
          </w:p>
        </w:tc>
      </w:tr>
      <w:tr w:rsidR="00F37481" w:rsidRPr="001B3899" w:rsidTr="00442CBE">
        <w:tc>
          <w:tcPr>
            <w:tcW w:w="5328" w:type="dxa"/>
          </w:tcPr>
          <w:p w:rsidR="00F37481" w:rsidRPr="001B3899" w:rsidRDefault="00F37481" w:rsidP="00442CBE">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1.</w:t>
            </w:r>
            <w:r>
              <w:tab/>
              <w:t>Screening</w:t>
            </w:r>
            <w:r>
              <w:tab/>
            </w:r>
          </w:p>
        </w:tc>
        <w:tc>
          <w:tcPr>
            <w:tcW w:w="720" w:type="dxa"/>
            <w:vAlign w:val="center"/>
          </w:tcPr>
          <w:p w:rsidR="00F37481" w:rsidRPr="001B3899" w:rsidRDefault="00F37481" w:rsidP="00442CBE">
            <w:pPr>
              <w:pStyle w:val="SL-FlLftSgl"/>
              <w:spacing w:before="40" w:after="40"/>
              <w:jc w:val="center"/>
            </w:pPr>
            <w:r>
              <w:fldChar w:fldCharType="begin">
                <w:ffData>
                  <w:name w:val="Check3"/>
                  <w:enabled/>
                  <w:calcOnExit w:val="0"/>
                  <w:checkBox>
                    <w:sizeAuto/>
                    <w:default w:val="0"/>
                  </w:checkBox>
                </w:ffData>
              </w:fldChar>
            </w:r>
            <w:bookmarkStart w:id="0" w:name="Check3"/>
            <w:r>
              <w:instrText xml:space="preserve"> FORMCHECKBOX </w:instrText>
            </w:r>
            <w:r w:rsidR="00A82525">
              <w:fldChar w:fldCharType="separate"/>
            </w:r>
            <w:r>
              <w:fldChar w:fldCharType="end"/>
            </w:r>
            <w:bookmarkEnd w:id="0"/>
          </w:p>
        </w:tc>
        <w:tc>
          <w:tcPr>
            <w:tcW w:w="720" w:type="dxa"/>
            <w:vAlign w:val="center"/>
          </w:tcPr>
          <w:p w:rsidR="00F37481" w:rsidRPr="001B3899" w:rsidRDefault="00F37481" w:rsidP="00442CBE">
            <w:pPr>
              <w:pStyle w:val="SL-FlLftSgl"/>
              <w:spacing w:before="40" w:after="40"/>
              <w:jc w:val="center"/>
            </w:pPr>
            <w:r>
              <w:fldChar w:fldCharType="begin">
                <w:ffData>
                  <w:name w:val="Check4"/>
                  <w:enabled/>
                  <w:calcOnExit w:val="0"/>
                  <w:checkBox>
                    <w:sizeAuto/>
                    <w:default w:val="0"/>
                  </w:checkBox>
                </w:ffData>
              </w:fldChar>
            </w:r>
            <w:bookmarkStart w:id="1" w:name="Check4"/>
            <w:r>
              <w:instrText xml:space="preserve"> FORMCHECKBOX </w:instrText>
            </w:r>
            <w:r w:rsidR="00A82525">
              <w:fldChar w:fldCharType="separate"/>
            </w:r>
            <w:r>
              <w:fldChar w:fldCharType="end"/>
            </w:r>
            <w:bookmarkEnd w:id="1"/>
          </w:p>
        </w:tc>
        <w:tc>
          <w:tcPr>
            <w:tcW w:w="1152" w:type="dxa"/>
            <w:vAlign w:val="center"/>
          </w:tcPr>
          <w:p w:rsidR="00F37481" w:rsidRPr="001B3899" w:rsidRDefault="00F37481" w:rsidP="00442CBE">
            <w:pPr>
              <w:pStyle w:val="SL-FlLftSgl"/>
              <w:spacing w:before="40" w:after="40"/>
              <w:jc w:val="center"/>
            </w:pPr>
            <w:r>
              <w:fldChar w:fldCharType="begin">
                <w:ffData>
                  <w:name w:val="Check5"/>
                  <w:enabled/>
                  <w:calcOnExit w:val="0"/>
                  <w:checkBox>
                    <w:sizeAuto/>
                    <w:default w:val="0"/>
                  </w:checkBox>
                </w:ffData>
              </w:fldChar>
            </w:r>
            <w:bookmarkStart w:id="2" w:name="Check5"/>
            <w:r>
              <w:instrText xml:space="preserve"> FORMCHECKBOX </w:instrText>
            </w:r>
            <w:r w:rsidR="00A82525">
              <w:fldChar w:fldCharType="separate"/>
            </w:r>
            <w:r>
              <w:fldChar w:fldCharType="end"/>
            </w:r>
            <w:bookmarkEnd w:id="2"/>
          </w:p>
        </w:tc>
        <w:tc>
          <w:tcPr>
            <w:tcW w:w="1584" w:type="dxa"/>
            <w:vAlign w:val="center"/>
          </w:tcPr>
          <w:p w:rsidR="00F37481" w:rsidRPr="001B3899" w:rsidRDefault="00F37481" w:rsidP="00442CBE">
            <w:pPr>
              <w:pStyle w:val="SL-FlLftSgl"/>
              <w:spacing w:before="40" w:after="40"/>
              <w:jc w:val="center"/>
            </w:pPr>
            <w:r>
              <w:fldChar w:fldCharType="begin">
                <w:ffData>
                  <w:name w:val="Check6"/>
                  <w:enabled/>
                  <w:calcOnExit w:val="0"/>
                  <w:checkBox>
                    <w:sizeAuto/>
                    <w:default w:val="0"/>
                  </w:checkBox>
                </w:ffData>
              </w:fldChar>
            </w:r>
            <w:bookmarkStart w:id="3" w:name="Check6"/>
            <w:r>
              <w:instrText xml:space="preserve"> FORMCHECKBOX </w:instrText>
            </w:r>
            <w:r w:rsidR="00A82525">
              <w:fldChar w:fldCharType="separate"/>
            </w:r>
            <w:r>
              <w:fldChar w:fldCharType="end"/>
            </w:r>
            <w:bookmarkEnd w:id="3"/>
          </w:p>
        </w:tc>
      </w:tr>
      <w:tr w:rsidR="00F37481" w:rsidTr="00442CBE">
        <w:tc>
          <w:tcPr>
            <w:tcW w:w="5328" w:type="dxa"/>
          </w:tcPr>
          <w:p w:rsidR="00F37481" w:rsidRDefault="00F37481" w:rsidP="00442CBE">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2.</w:t>
            </w:r>
            <w:r>
              <w:tab/>
            </w:r>
            <w:r w:rsidRPr="004C6008">
              <w:t>Assessment</w:t>
            </w:r>
            <w:r>
              <w:tab/>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F37481" w:rsidTr="00442CBE">
        <w:tc>
          <w:tcPr>
            <w:tcW w:w="5328" w:type="dxa"/>
          </w:tcPr>
          <w:p w:rsidR="00F37481" w:rsidRDefault="00F37481" w:rsidP="00442CBE">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3.</w:t>
            </w:r>
            <w:r>
              <w:tab/>
            </w:r>
            <w:r w:rsidRPr="004C6008">
              <w:rPr>
                <w:rFonts w:eastAsia="Wingdings2"/>
              </w:rPr>
              <w:t>Treatment Planning or Review</w:t>
            </w:r>
            <w:r>
              <w:tab/>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F37481" w:rsidTr="00442CBE">
        <w:tc>
          <w:tcPr>
            <w:tcW w:w="5328" w:type="dxa"/>
          </w:tcPr>
          <w:p w:rsidR="00F37481" w:rsidRDefault="00F37481" w:rsidP="00442CBE">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4.</w:t>
            </w:r>
            <w:r>
              <w:tab/>
            </w:r>
            <w:r w:rsidRPr="004C6008">
              <w:t>Psychopharmacological Services</w:t>
            </w:r>
            <w:r>
              <w:tab/>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F37481" w:rsidTr="00442CBE">
        <w:tc>
          <w:tcPr>
            <w:tcW w:w="5328" w:type="dxa"/>
          </w:tcPr>
          <w:p w:rsidR="00F37481" w:rsidRDefault="00F37481" w:rsidP="00442CBE">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5.</w:t>
            </w:r>
            <w:r>
              <w:tab/>
            </w:r>
            <w:r w:rsidRPr="004C6008">
              <w:t>Mental Health Services</w:t>
            </w:r>
            <w:r>
              <w:tab/>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bl>
    <w:p w:rsidR="00F37481" w:rsidRDefault="00F37481" w:rsidP="00F37481">
      <w:pPr>
        <w:pStyle w:val="SL-FlLftSgl"/>
      </w:pPr>
    </w:p>
    <w:p w:rsidR="00F37481" w:rsidRPr="00A66A25" w:rsidRDefault="00F37481" w:rsidP="00F37481">
      <w:pPr>
        <w:pStyle w:val="SL-FlLftSgl"/>
      </w:pPr>
    </w:p>
    <w:p w:rsidR="00F37481" w:rsidRPr="00903002" w:rsidRDefault="00F37481" w:rsidP="00F37481">
      <w:pPr>
        <w:pStyle w:val="SL-FlLftSgl"/>
        <w:rPr>
          <w:b/>
          <w:i/>
        </w:rPr>
      </w:pPr>
      <w:r w:rsidRPr="00903002">
        <w:rPr>
          <w:b/>
          <w:i/>
        </w:rPr>
        <w:t>[IF THE ANSWER TO 5 ‘MENTAL HEALTH SERVICES’ IS YES, PLEASE ESTIMATE HOW FREQUENTLY THE FOLLOWING MENTAL HEALTH SERVICES WERE DELIVERED.]</w:t>
      </w:r>
    </w:p>
    <w:p w:rsidR="00F37481" w:rsidRDefault="00F37481" w:rsidP="00F37481">
      <w:pPr>
        <w:pStyle w:val="SL-FlLftSgl"/>
        <w:rPr>
          <w:rFonts w:ascii="Times New Roman" w:hAnsi="Times New Roman"/>
          <w:b/>
          <w:i/>
          <w:caps/>
        </w:rPr>
      </w:pPr>
    </w:p>
    <w:tbl>
      <w:tblPr>
        <w:tblStyle w:val="TableGrid"/>
        <w:tblW w:w="0" w:type="auto"/>
        <w:tblInd w:w="360" w:type="dxa"/>
        <w:tblLayout w:type="fixed"/>
        <w:tblLook w:val="04A0" w:firstRow="1" w:lastRow="0" w:firstColumn="1" w:lastColumn="0" w:noHBand="0" w:noVBand="1"/>
      </w:tblPr>
      <w:tblGrid>
        <w:gridCol w:w="4968"/>
        <w:gridCol w:w="720"/>
        <w:gridCol w:w="720"/>
        <w:gridCol w:w="2736"/>
      </w:tblGrid>
      <w:tr w:rsidR="00F37481" w:rsidRPr="00332D5A" w:rsidTr="00442CBE">
        <w:tc>
          <w:tcPr>
            <w:tcW w:w="4968" w:type="dxa"/>
            <w:vMerge w:val="restart"/>
          </w:tcPr>
          <w:p w:rsidR="00F37481" w:rsidRDefault="00F37481" w:rsidP="00442CBE">
            <w:pPr>
              <w:pStyle w:val="SL-FlLftSgl"/>
              <w:spacing w:before="40" w:after="40"/>
            </w:pPr>
          </w:p>
        </w:tc>
        <w:tc>
          <w:tcPr>
            <w:tcW w:w="1440" w:type="dxa"/>
            <w:gridSpan w:val="2"/>
          </w:tcPr>
          <w:p w:rsidR="00F37481" w:rsidRDefault="00F37481" w:rsidP="00442CBE">
            <w:pPr>
              <w:pStyle w:val="SL-FlLftSgl"/>
              <w:spacing w:before="40" w:after="40"/>
              <w:jc w:val="center"/>
            </w:pPr>
            <w:r>
              <w:t>Provided</w:t>
            </w:r>
          </w:p>
        </w:tc>
        <w:tc>
          <w:tcPr>
            <w:tcW w:w="2736" w:type="dxa"/>
            <w:vMerge w:val="restart"/>
            <w:vAlign w:val="bottom"/>
          </w:tcPr>
          <w:p w:rsidR="00F37481" w:rsidRPr="00332D5A" w:rsidRDefault="00F37481" w:rsidP="00442CBE">
            <w:pPr>
              <w:pStyle w:val="SL-FlLftSgl"/>
              <w:spacing w:before="40" w:after="40"/>
              <w:jc w:val="center"/>
              <w:rPr>
                <w:sz w:val="18"/>
                <w:szCs w:val="18"/>
              </w:rPr>
            </w:pPr>
            <w:r w:rsidRPr="00615BCA">
              <w:rPr>
                <w:rFonts w:cs="Arial"/>
              </w:rPr>
              <w:t>If yes, in the past 6 months:</w:t>
            </w:r>
          </w:p>
        </w:tc>
      </w:tr>
      <w:tr w:rsidR="00F37481" w:rsidRPr="00615BCA" w:rsidTr="00442CBE">
        <w:tc>
          <w:tcPr>
            <w:tcW w:w="4968" w:type="dxa"/>
            <w:vMerge/>
          </w:tcPr>
          <w:p w:rsidR="00F37481" w:rsidRPr="001B3899" w:rsidRDefault="00F37481" w:rsidP="00442CBE">
            <w:pPr>
              <w:pStyle w:val="SL-FlLftSgl"/>
              <w:spacing w:before="40" w:after="40"/>
            </w:pPr>
          </w:p>
        </w:tc>
        <w:tc>
          <w:tcPr>
            <w:tcW w:w="720" w:type="dxa"/>
          </w:tcPr>
          <w:p w:rsidR="00F37481" w:rsidRPr="00615BCA" w:rsidRDefault="00F37481" w:rsidP="00442CBE">
            <w:pPr>
              <w:pStyle w:val="SL-FlLftSgl"/>
              <w:spacing w:before="40" w:after="40"/>
              <w:jc w:val="center"/>
            </w:pPr>
            <w:r w:rsidRPr="00615BCA">
              <w:t>Yes</w:t>
            </w:r>
          </w:p>
        </w:tc>
        <w:tc>
          <w:tcPr>
            <w:tcW w:w="720" w:type="dxa"/>
          </w:tcPr>
          <w:p w:rsidR="00F37481" w:rsidRPr="00615BCA" w:rsidRDefault="00F37481" w:rsidP="00442CBE">
            <w:pPr>
              <w:pStyle w:val="SL-FlLftSgl"/>
              <w:spacing w:before="40" w:after="40"/>
              <w:jc w:val="center"/>
            </w:pPr>
            <w:r w:rsidRPr="00615BCA">
              <w:t>No</w:t>
            </w:r>
          </w:p>
        </w:tc>
        <w:tc>
          <w:tcPr>
            <w:tcW w:w="2736" w:type="dxa"/>
            <w:vMerge/>
          </w:tcPr>
          <w:p w:rsidR="00F37481" w:rsidRPr="00615BCA" w:rsidRDefault="00F37481" w:rsidP="00442CBE">
            <w:pPr>
              <w:pStyle w:val="SL-FlLftSgl"/>
              <w:spacing w:before="40" w:after="40"/>
              <w:jc w:val="center"/>
              <w:rPr>
                <w:rFonts w:cs="Arial"/>
                <w:bCs/>
                <w:sz w:val="18"/>
                <w:szCs w:val="18"/>
              </w:rPr>
            </w:pPr>
          </w:p>
        </w:tc>
      </w:tr>
      <w:tr w:rsidR="00F37481" w:rsidRPr="001B3899" w:rsidTr="00442CBE">
        <w:tc>
          <w:tcPr>
            <w:tcW w:w="4968" w:type="dxa"/>
          </w:tcPr>
          <w:p w:rsidR="00F37481" w:rsidRPr="001B3899" w:rsidRDefault="00F37481" w:rsidP="00442CBE">
            <w:pPr>
              <w:pStyle w:val="A3-1stTabLeader"/>
              <w:tabs>
                <w:tab w:val="clear" w:pos="5530"/>
                <w:tab w:val="clear" w:pos="6106"/>
                <w:tab w:val="clear" w:pos="6682"/>
                <w:tab w:val="clear" w:pos="7258"/>
                <w:tab w:val="clear" w:pos="7830"/>
                <w:tab w:val="clear" w:pos="8370"/>
                <w:tab w:val="clear" w:pos="9180"/>
                <w:tab w:val="right" w:leader="dot" w:pos="4752"/>
              </w:tabs>
              <w:spacing w:before="60" w:after="60"/>
            </w:pPr>
            <w:r>
              <w:t>5a.</w:t>
            </w:r>
            <w:r>
              <w:tab/>
            </w:r>
            <w:r w:rsidRPr="001B3899">
              <w:t>Outpatient therapy</w:t>
            </w:r>
            <w:r>
              <w:tab/>
            </w:r>
          </w:p>
        </w:tc>
        <w:tc>
          <w:tcPr>
            <w:tcW w:w="720" w:type="dxa"/>
            <w:vAlign w:val="center"/>
          </w:tcPr>
          <w:p w:rsidR="00F37481" w:rsidRPr="001B3899"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F37481" w:rsidRPr="001B3899" w:rsidRDefault="00F37481" w:rsidP="00442CBE">
            <w:pPr>
              <w:pStyle w:val="SL-FlLftSgl"/>
              <w:spacing w:before="40" w:after="40"/>
              <w:jc w:val="center"/>
            </w:pPr>
            <w:r>
              <w:fldChar w:fldCharType="begin">
                <w:ffData>
                  <w:name w:val="Check4"/>
                  <w:enabled/>
                  <w:calcOnExit w:val="0"/>
                  <w:checkBox>
                    <w:sizeAuto/>
                    <w:default w:val="0"/>
                  </w:checkBox>
                </w:ffData>
              </w:fldChar>
            </w:r>
            <w:r>
              <w:instrText xml:space="preserve"> FORMCHECKBOX </w:instrText>
            </w:r>
            <w:r w:rsidR="00A82525">
              <w:fldChar w:fldCharType="separate"/>
            </w:r>
            <w:r>
              <w:fldChar w:fldCharType="end"/>
            </w:r>
          </w:p>
        </w:tc>
        <w:tc>
          <w:tcPr>
            <w:tcW w:w="2736" w:type="dxa"/>
            <w:vAlign w:val="center"/>
          </w:tcPr>
          <w:p w:rsidR="00F37481" w:rsidRPr="001B3899" w:rsidRDefault="00F37481" w:rsidP="00442CBE">
            <w:pPr>
              <w:pStyle w:val="SL-FlLftSgl"/>
              <w:spacing w:before="40" w:after="40"/>
              <w:jc w:val="center"/>
            </w:pPr>
            <w:r w:rsidRPr="00C8504A">
              <w:t># of sessions ______</w:t>
            </w:r>
          </w:p>
        </w:tc>
      </w:tr>
      <w:tr w:rsidR="00F37481" w:rsidTr="00442CBE">
        <w:tc>
          <w:tcPr>
            <w:tcW w:w="4968" w:type="dxa"/>
          </w:tcPr>
          <w:p w:rsidR="00F37481" w:rsidRDefault="00F37481" w:rsidP="00442CBE">
            <w:pPr>
              <w:pStyle w:val="A3-1stTabLeader"/>
              <w:tabs>
                <w:tab w:val="clear" w:pos="5530"/>
                <w:tab w:val="clear" w:pos="6106"/>
                <w:tab w:val="clear" w:pos="6682"/>
                <w:tab w:val="clear" w:pos="7258"/>
                <w:tab w:val="clear" w:pos="7830"/>
                <w:tab w:val="clear" w:pos="8370"/>
                <w:tab w:val="clear" w:pos="9180"/>
                <w:tab w:val="right" w:leader="dot" w:pos="4752"/>
              </w:tabs>
              <w:spacing w:before="60" w:after="60"/>
            </w:pPr>
            <w:r>
              <w:t>5b.</w:t>
            </w:r>
            <w:r>
              <w:tab/>
            </w:r>
            <w:r w:rsidRPr="001B3899">
              <w:t>Group therapy</w:t>
            </w:r>
            <w:r>
              <w:tab/>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2736" w:type="dxa"/>
            <w:vAlign w:val="center"/>
          </w:tcPr>
          <w:p w:rsidR="00F37481" w:rsidRDefault="00F37481" w:rsidP="00442CBE">
            <w:pPr>
              <w:pStyle w:val="SL-FlLftSgl"/>
              <w:spacing w:before="40" w:after="40"/>
              <w:jc w:val="center"/>
            </w:pPr>
            <w:r w:rsidRPr="00C8504A">
              <w:t># of sessions ______</w:t>
            </w:r>
          </w:p>
        </w:tc>
      </w:tr>
      <w:tr w:rsidR="00F37481" w:rsidTr="00442CBE">
        <w:tc>
          <w:tcPr>
            <w:tcW w:w="4968" w:type="dxa"/>
          </w:tcPr>
          <w:p w:rsidR="00F37481" w:rsidRDefault="00F37481" w:rsidP="00442CBE">
            <w:pPr>
              <w:pStyle w:val="A3-1stTabLeader"/>
              <w:tabs>
                <w:tab w:val="clear" w:pos="5530"/>
                <w:tab w:val="clear" w:pos="6106"/>
                <w:tab w:val="clear" w:pos="6682"/>
                <w:tab w:val="clear" w:pos="7258"/>
                <w:tab w:val="clear" w:pos="7830"/>
                <w:tab w:val="clear" w:pos="8370"/>
                <w:tab w:val="clear" w:pos="9180"/>
                <w:tab w:val="right" w:leader="dot" w:pos="4752"/>
              </w:tabs>
              <w:spacing w:before="60" w:after="60"/>
            </w:pPr>
            <w:r>
              <w:t>5c.</w:t>
            </w:r>
            <w:r>
              <w:tab/>
            </w:r>
            <w:r w:rsidRPr="001B3899">
              <w:t>Family therapy (including child)</w:t>
            </w:r>
            <w:r>
              <w:tab/>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2736" w:type="dxa"/>
            <w:vAlign w:val="center"/>
          </w:tcPr>
          <w:p w:rsidR="00F37481" w:rsidRDefault="00F37481" w:rsidP="00442CBE">
            <w:pPr>
              <w:pStyle w:val="SL-FlLftSgl"/>
              <w:spacing w:before="40" w:after="40"/>
              <w:jc w:val="center"/>
            </w:pPr>
            <w:r w:rsidRPr="00C8504A">
              <w:t># of sessions ______</w:t>
            </w:r>
          </w:p>
        </w:tc>
      </w:tr>
      <w:tr w:rsidR="00F37481" w:rsidTr="00442CBE">
        <w:tc>
          <w:tcPr>
            <w:tcW w:w="4968" w:type="dxa"/>
          </w:tcPr>
          <w:p w:rsidR="00F37481" w:rsidRDefault="00F37481" w:rsidP="00442CBE">
            <w:pPr>
              <w:pStyle w:val="A3-1stTabLeader"/>
              <w:tabs>
                <w:tab w:val="clear" w:pos="5530"/>
                <w:tab w:val="clear" w:pos="6106"/>
                <w:tab w:val="clear" w:pos="6682"/>
                <w:tab w:val="clear" w:pos="7258"/>
                <w:tab w:val="clear" w:pos="7830"/>
                <w:tab w:val="clear" w:pos="8370"/>
                <w:tab w:val="clear" w:pos="9180"/>
                <w:tab w:val="right" w:leader="dot" w:pos="4752"/>
              </w:tabs>
              <w:spacing w:before="60" w:after="60"/>
            </w:pPr>
            <w:r>
              <w:t>5d.</w:t>
            </w:r>
            <w:r>
              <w:tab/>
            </w:r>
            <w:r w:rsidRPr="001B3899">
              <w:t>Partial hospitalization/day treatment</w:t>
            </w:r>
            <w:r>
              <w:tab/>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2736" w:type="dxa"/>
            <w:vAlign w:val="center"/>
          </w:tcPr>
          <w:p w:rsidR="00F37481" w:rsidRDefault="00F37481" w:rsidP="00442CBE">
            <w:pPr>
              <w:pStyle w:val="SL-FlLftSgl"/>
              <w:spacing w:before="40" w:after="40"/>
              <w:jc w:val="center"/>
            </w:pPr>
            <w:r w:rsidRPr="00C8504A">
              <w:t># of days       ______</w:t>
            </w:r>
          </w:p>
        </w:tc>
      </w:tr>
      <w:tr w:rsidR="00F37481" w:rsidTr="00442CBE">
        <w:tc>
          <w:tcPr>
            <w:tcW w:w="4968" w:type="dxa"/>
          </w:tcPr>
          <w:p w:rsidR="00F37481" w:rsidRDefault="00F37481" w:rsidP="00442CBE">
            <w:pPr>
              <w:pStyle w:val="A3-1stTabLeader"/>
              <w:tabs>
                <w:tab w:val="clear" w:pos="5530"/>
                <w:tab w:val="clear" w:pos="6106"/>
                <w:tab w:val="clear" w:pos="6682"/>
                <w:tab w:val="clear" w:pos="7258"/>
                <w:tab w:val="clear" w:pos="7830"/>
                <w:tab w:val="clear" w:pos="8370"/>
                <w:tab w:val="clear" w:pos="9180"/>
                <w:tab w:val="right" w:leader="dot" w:pos="4752"/>
              </w:tabs>
              <w:spacing w:before="60" w:after="60"/>
            </w:pPr>
            <w:r>
              <w:t>5e.</w:t>
            </w:r>
            <w:r>
              <w:tab/>
            </w:r>
            <w:r w:rsidRPr="001B3899">
              <w:t>Psychiatric hospitalization</w:t>
            </w:r>
            <w:r>
              <w:tab/>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2736" w:type="dxa"/>
            <w:vAlign w:val="center"/>
          </w:tcPr>
          <w:p w:rsidR="00F37481" w:rsidRDefault="00F37481" w:rsidP="00442CBE">
            <w:pPr>
              <w:pStyle w:val="SL-FlLftSgl"/>
              <w:spacing w:before="40" w:after="40"/>
              <w:jc w:val="center"/>
            </w:pPr>
            <w:r w:rsidRPr="00C8504A">
              <w:t># of days       ______</w:t>
            </w:r>
          </w:p>
        </w:tc>
      </w:tr>
    </w:tbl>
    <w:p w:rsidR="00F37481" w:rsidRDefault="00F37481" w:rsidP="00F37481">
      <w:pPr>
        <w:pStyle w:val="SL-FlLftSgl"/>
        <w:rPr>
          <w:rFonts w:ascii="Times New Roman" w:hAnsi="Times New Roman"/>
          <w:b/>
          <w:i/>
          <w:caps/>
        </w:rPr>
      </w:pPr>
    </w:p>
    <w:p w:rsidR="00F37481" w:rsidRPr="002357A3" w:rsidRDefault="00F37481" w:rsidP="00F37481">
      <w:pPr>
        <w:pStyle w:val="SL-FlLftSgl"/>
        <w:rPr>
          <w:rFonts w:ascii="Times New Roman" w:hAnsi="Times New Roman"/>
          <w:b/>
          <w:i/>
          <w:caps/>
        </w:rPr>
      </w:pPr>
    </w:p>
    <w:tbl>
      <w:tblPr>
        <w:tblStyle w:val="TableGrid"/>
        <w:tblW w:w="0" w:type="auto"/>
        <w:tblLayout w:type="fixed"/>
        <w:tblLook w:val="04A0" w:firstRow="1" w:lastRow="0" w:firstColumn="1" w:lastColumn="0" w:noHBand="0" w:noVBand="1"/>
      </w:tblPr>
      <w:tblGrid>
        <w:gridCol w:w="5328"/>
        <w:gridCol w:w="720"/>
        <w:gridCol w:w="720"/>
        <w:gridCol w:w="1152"/>
        <w:gridCol w:w="1584"/>
      </w:tblGrid>
      <w:tr w:rsidR="00F37481" w:rsidRPr="0001268E" w:rsidTr="00442CBE">
        <w:tc>
          <w:tcPr>
            <w:tcW w:w="5328" w:type="dxa"/>
            <w:vMerge w:val="restart"/>
            <w:vAlign w:val="bottom"/>
          </w:tcPr>
          <w:p w:rsidR="00F37481" w:rsidRDefault="00F37481" w:rsidP="00442CBE">
            <w:pPr>
              <w:pStyle w:val="SL-FlLftSgl"/>
              <w:spacing w:before="40" w:after="40"/>
              <w:jc w:val="center"/>
            </w:pPr>
          </w:p>
        </w:tc>
        <w:tc>
          <w:tcPr>
            <w:tcW w:w="1440" w:type="dxa"/>
            <w:gridSpan w:val="2"/>
          </w:tcPr>
          <w:p w:rsidR="00F37481" w:rsidRDefault="00F37481" w:rsidP="00442CBE">
            <w:pPr>
              <w:pStyle w:val="SL-FlLftSgl"/>
              <w:spacing w:before="40" w:after="40"/>
              <w:jc w:val="center"/>
            </w:pPr>
            <w:r w:rsidRPr="001B3899">
              <w:t>Provided</w:t>
            </w:r>
          </w:p>
        </w:tc>
        <w:tc>
          <w:tcPr>
            <w:tcW w:w="1152" w:type="dxa"/>
            <w:vMerge w:val="restart"/>
            <w:vAlign w:val="bottom"/>
          </w:tcPr>
          <w:p w:rsidR="00F37481" w:rsidRPr="0001268E" w:rsidRDefault="00F37481" w:rsidP="00442CBE">
            <w:pPr>
              <w:pStyle w:val="SL-FlLftSgl"/>
              <w:spacing w:before="40" w:after="40"/>
              <w:jc w:val="center"/>
            </w:pPr>
            <w:r w:rsidRPr="0001268E">
              <w:t>Unknown</w:t>
            </w:r>
          </w:p>
        </w:tc>
        <w:tc>
          <w:tcPr>
            <w:tcW w:w="1584" w:type="dxa"/>
            <w:vMerge w:val="restart"/>
            <w:vAlign w:val="bottom"/>
          </w:tcPr>
          <w:p w:rsidR="00F37481" w:rsidRPr="0001268E" w:rsidRDefault="00F37481" w:rsidP="00442CBE">
            <w:pPr>
              <w:pStyle w:val="SL-FlLftSgl"/>
              <w:spacing w:before="40" w:after="40"/>
              <w:jc w:val="center"/>
            </w:pPr>
            <w:r w:rsidRPr="0001268E">
              <w:t>Service</w:t>
            </w:r>
            <w:r w:rsidRPr="0001268E">
              <w:br/>
              <w:t>Not Available</w:t>
            </w:r>
          </w:p>
        </w:tc>
      </w:tr>
      <w:tr w:rsidR="00F37481" w:rsidRPr="00332D5A" w:rsidTr="00442CBE">
        <w:tc>
          <w:tcPr>
            <w:tcW w:w="5328" w:type="dxa"/>
            <w:vMerge/>
          </w:tcPr>
          <w:p w:rsidR="00F37481" w:rsidRPr="00615BCA" w:rsidRDefault="00F37481" w:rsidP="00442CBE">
            <w:pPr>
              <w:pStyle w:val="SL-FlLftSgl"/>
              <w:spacing w:before="40" w:after="40"/>
            </w:pPr>
          </w:p>
        </w:tc>
        <w:tc>
          <w:tcPr>
            <w:tcW w:w="720" w:type="dxa"/>
          </w:tcPr>
          <w:p w:rsidR="00F37481" w:rsidRPr="00615BCA" w:rsidRDefault="00F37481" w:rsidP="00442CBE">
            <w:pPr>
              <w:pStyle w:val="SL-FlLftSgl"/>
              <w:spacing w:before="40" w:after="40"/>
              <w:jc w:val="center"/>
            </w:pPr>
            <w:r w:rsidRPr="00615BCA">
              <w:t>Yes</w:t>
            </w:r>
          </w:p>
        </w:tc>
        <w:tc>
          <w:tcPr>
            <w:tcW w:w="720" w:type="dxa"/>
          </w:tcPr>
          <w:p w:rsidR="00F37481" w:rsidRPr="00615BCA" w:rsidRDefault="00F37481" w:rsidP="00442CBE">
            <w:pPr>
              <w:pStyle w:val="SL-FlLftSgl"/>
              <w:spacing w:before="40" w:after="40"/>
              <w:jc w:val="center"/>
            </w:pPr>
            <w:r w:rsidRPr="00615BCA">
              <w:t>No</w:t>
            </w:r>
          </w:p>
        </w:tc>
        <w:tc>
          <w:tcPr>
            <w:tcW w:w="1152" w:type="dxa"/>
            <w:vMerge/>
          </w:tcPr>
          <w:p w:rsidR="00F37481" w:rsidRPr="00332D5A" w:rsidRDefault="00F37481" w:rsidP="00442CBE">
            <w:pPr>
              <w:pStyle w:val="SL-FlLftSgl"/>
              <w:spacing w:before="40" w:after="40"/>
              <w:jc w:val="center"/>
              <w:rPr>
                <w:sz w:val="18"/>
                <w:szCs w:val="18"/>
              </w:rPr>
            </w:pPr>
          </w:p>
        </w:tc>
        <w:tc>
          <w:tcPr>
            <w:tcW w:w="1584" w:type="dxa"/>
            <w:vMerge/>
          </w:tcPr>
          <w:p w:rsidR="00F37481" w:rsidRPr="00332D5A" w:rsidRDefault="00F37481" w:rsidP="00442CBE">
            <w:pPr>
              <w:pStyle w:val="SL-FlLftSgl"/>
              <w:spacing w:before="40" w:after="40"/>
              <w:jc w:val="center"/>
              <w:rPr>
                <w:bCs/>
                <w:sz w:val="18"/>
                <w:szCs w:val="18"/>
              </w:rPr>
            </w:pPr>
          </w:p>
        </w:tc>
      </w:tr>
      <w:tr w:rsidR="00F37481" w:rsidRPr="001B3899" w:rsidTr="00442CBE">
        <w:tc>
          <w:tcPr>
            <w:tcW w:w="5328" w:type="dxa"/>
          </w:tcPr>
          <w:p w:rsidR="00F37481" w:rsidRPr="001B3899" w:rsidRDefault="00F37481" w:rsidP="00442CBE">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6.</w:t>
            </w:r>
            <w:r>
              <w:tab/>
            </w:r>
            <w:r w:rsidRPr="001B3899">
              <w:t>Co-Occurring Services</w:t>
            </w:r>
            <w:r>
              <w:tab/>
            </w:r>
          </w:p>
        </w:tc>
        <w:tc>
          <w:tcPr>
            <w:tcW w:w="720" w:type="dxa"/>
            <w:vAlign w:val="center"/>
          </w:tcPr>
          <w:p w:rsidR="00F37481" w:rsidRPr="001B3899"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F37481" w:rsidRPr="001B3899" w:rsidRDefault="00F37481" w:rsidP="00442CBE">
            <w:pPr>
              <w:pStyle w:val="SL-FlLftSgl"/>
              <w:spacing w:before="40" w:after="40"/>
              <w:jc w:val="center"/>
            </w:pPr>
            <w:r>
              <w:fldChar w:fldCharType="begin">
                <w:ffData>
                  <w:name w:val="Check4"/>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F37481" w:rsidRPr="001B3899" w:rsidRDefault="00F37481" w:rsidP="00442CBE">
            <w:pPr>
              <w:pStyle w:val="SL-FlLftSgl"/>
              <w:spacing w:before="40" w:after="40"/>
              <w:jc w:val="center"/>
            </w:pPr>
            <w:r>
              <w:fldChar w:fldCharType="begin">
                <w:ffData>
                  <w:name w:val="Check5"/>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F37481" w:rsidRPr="001B3899" w:rsidRDefault="00F37481" w:rsidP="00442CBE">
            <w:pPr>
              <w:pStyle w:val="SL-FlLftSgl"/>
              <w:spacing w:before="40" w:after="40"/>
              <w:jc w:val="center"/>
            </w:pPr>
            <w:r>
              <w:fldChar w:fldCharType="begin">
                <w:ffData>
                  <w:name w:val="Check6"/>
                  <w:enabled/>
                  <w:calcOnExit w:val="0"/>
                  <w:checkBox>
                    <w:sizeAuto/>
                    <w:default w:val="0"/>
                  </w:checkBox>
                </w:ffData>
              </w:fldChar>
            </w:r>
            <w:r>
              <w:instrText xml:space="preserve"> FORMCHECKBOX </w:instrText>
            </w:r>
            <w:r w:rsidR="00A82525">
              <w:fldChar w:fldCharType="separate"/>
            </w:r>
            <w:r>
              <w:fldChar w:fldCharType="end"/>
            </w:r>
          </w:p>
        </w:tc>
      </w:tr>
      <w:tr w:rsidR="00F37481" w:rsidTr="00442CBE">
        <w:tc>
          <w:tcPr>
            <w:tcW w:w="5328" w:type="dxa"/>
          </w:tcPr>
          <w:p w:rsidR="00F37481" w:rsidRDefault="00F37481" w:rsidP="00442CBE">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7.</w:t>
            </w:r>
            <w:r>
              <w:tab/>
            </w:r>
            <w:r w:rsidRPr="001B3899">
              <w:t>Wraparound Planning Team/Services</w:t>
            </w:r>
            <w:r>
              <w:tab/>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F37481" w:rsidTr="00442CBE">
        <w:tc>
          <w:tcPr>
            <w:tcW w:w="5328" w:type="dxa"/>
          </w:tcPr>
          <w:p w:rsidR="00F37481" w:rsidRDefault="00F37481" w:rsidP="00442CBE">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8.</w:t>
            </w:r>
            <w:r>
              <w:tab/>
            </w:r>
            <w:r w:rsidRPr="001B3899">
              <w:t>Trauma-specific Services</w:t>
            </w:r>
            <w:r>
              <w:tab/>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F37481" w:rsidTr="00442CBE">
        <w:tc>
          <w:tcPr>
            <w:tcW w:w="5328" w:type="dxa"/>
          </w:tcPr>
          <w:p w:rsidR="00F37481" w:rsidRDefault="00F37481" w:rsidP="00442CBE">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9.</w:t>
            </w:r>
            <w:r>
              <w:tab/>
            </w:r>
            <w:r w:rsidRPr="00332D5A">
              <w:t xml:space="preserve">Was the </w:t>
            </w:r>
            <w:r>
              <w:t>c</w:t>
            </w:r>
            <w:r w:rsidRPr="00332D5A">
              <w:t xml:space="preserve">onsumer referred to another </w:t>
            </w:r>
            <w:r w:rsidRPr="00332D5A">
              <w:br/>
              <w:t>provider for any of the above core services?</w:t>
            </w:r>
            <w:r>
              <w:tab/>
            </w:r>
          </w:p>
        </w:tc>
        <w:tc>
          <w:tcPr>
            <w:tcW w:w="720" w:type="dxa"/>
            <w:vAlign w:val="center"/>
          </w:tcPr>
          <w:p w:rsidR="00F37481" w:rsidRDefault="00F37481" w:rsidP="00442CBE">
            <w:pPr>
              <w:pStyle w:val="SL-FlLftSgl"/>
              <w:spacing w:before="18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F37481" w:rsidRDefault="00F37481" w:rsidP="00442CBE">
            <w:pPr>
              <w:pStyle w:val="SL-FlLftSgl"/>
              <w:spacing w:before="18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F37481" w:rsidRDefault="00F37481" w:rsidP="00442CBE">
            <w:pPr>
              <w:pStyle w:val="SL-FlLftSgl"/>
              <w:spacing w:before="18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F37481" w:rsidRDefault="00F37481" w:rsidP="00442CBE">
            <w:pPr>
              <w:pStyle w:val="SL-FlLftSgl"/>
              <w:spacing w:before="18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bl>
    <w:p w:rsidR="00F37481" w:rsidRDefault="00F37481" w:rsidP="00F37481">
      <w:pPr>
        <w:pStyle w:val="SL-FlLftSgl"/>
      </w:pPr>
      <w:r>
        <w:br w:type="page"/>
      </w:r>
    </w:p>
    <w:p w:rsidR="00F37481" w:rsidRPr="00B60F1C" w:rsidRDefault="00F37481" w:rsidP="00F37481">
      <w:pPr>
        <w:pStyle w:val="SH-SglSpHead"/>
        <w:pBdr>
          <w:top w:val="double" w:sz="6" w:space="1" w:color="14487C"/>
        </w:pBdr>
        <w:rPr>
          <w:color w:val="000000" w:themeColor="text1"/>
        </w:rPr>
      </w:pPr>
      <w:r>
        <w:rPr>
          <w:color w:val="000000" w:themeColor="text1"/>
        </w:rPr>
        <w:lastRenderedPageBreak/>
        <w:t>Subsection 2</w:t>
      </w:r>
      <w:r w:rsidRPr="00B60F1C">
        <w:t xml:space="preserve">: </w:t>
      </w:r>
      <w:r>
        <w:t xml:space="preserve">Services Received </w:t>
      </w:r>
      <w:r w:rsidRPr="00B60F1C">
        <w:t>(Continued)</w:t>
      </w:r>
    </w:p>
    <w:p w:rsidR="00F37481" w:rsidRDefault="00F37481" w:rsidP="00F37481">
      <w:pPr>
        <w:pStyle w:val="SL-FlLftSgl"/>
      </w:pPr>
    </w:p>
    <w:p w:rsidR="00F37481" w:rsidRDefault="00F37481" w:rsidP="00F37481">
      <w:pPr>
        <w:pStyle w:val="SL-FlLftSgl"/>
      </w:pPr>
    </w:p>
    <w:tbl>
      <w:tblPr>
        <w:tblStyle w:val="TableGrid"/>
        <w:tblW w:w="0" w:type="auto"/>
        <w:tblLayout w:type="fixed"/>
        <w:tblLook w:val="04A0" w:firstRow="1" w:lastRow="0" w:firstColumn="1" w:lastColumn="0" w:noHBand="0" w:noVBand="1"/>
      </w:tblPr>
      <w:tblGrid>
        <w:gridCol w:w="5328"/>
        <w:gridCol w:w="720"/>
        <w:gridCol w:w="720"/>
        <w:gridCol w:w="1152"/>
        <w:gridCol w:w="1584"/>
      </w:tblGrid>
      <w:tr w:rsidR="00F37481" w:rsidRPr="0001268E" w:rsidTr="00442CBE">
        <w:tc>
          <w:tcPr>
            <w:tcW w:w="5328" w:type="dxa"/>
            <w:vMerge w:val="restart"/>
            <w:vAlign w:val="bottom"/>
          </w:tcPr>
          <w:p w:rsidR="00F37481" w:rsidRDefault="00F37481" w:rsidP="00442CBE">
            <w:pPr>
              <w:pStyle w:val="SL-FlLftSgl"/>
              <w:spacing w:before="40" w:after="40"/>
              <w:jc w:val="center"/>
            </w:pPr>
            <w:r>
              <w:t>Support</w:t>
            </w:r>
            <w:r w:rsidRPr="00615BCA">
              <w:t xml:space="preserve"> Services</w:t>
            </w:r>
          </w:p>
        </w:tc>
        <w:tc>
          <w:tcPr>
            <w:tcW w:w="1440" w:type="dxa"/>
            <w:gridSpan w:val="2"/>
          </w:tcPr>
          <w:p w:rsidR="00F37481" w:rsidRDefault="00F37481" w:rsidP="00442CBE">
            <w:pPr>
              <w:pStyle w:val="SL-FlLftSgl"/>
              <w:spacing w:before="40" w:after="40"/>
              <w:jc w:val="center"/>
            </w:pPr>
            <w:r w:rsidRPr="001B3899">
              <w:t>Provided</w:t>
            </w:r>
          </w:p>
        </w:tc>
        <w:tc>
          <w:tcPr>
            <w:tcW w:w="1152" w:type="dxa"/>
            <w:vMerge w:val="restart"/>
            <w:vAlign w:val="bottom"/>
          </w:tcPr>
          <w:p w:rsidR="00F37481" w:rsidRPr="0001268E" w:rsidRDefault="00F37481" w:rsidP="00442CBE">
            <w:pPr>
              <w:pStyle w:val="SL-FlLftSgl"/>
              <w:spacing w:before="40" w:after="40"/>
              <w:jc w:val="center"/>
            </w:pPr>
            <w:r w:rsidRPr="0001268E">
              <w:t>Unknown</w:t>
            </w:r>
          </w:p>
        </w:tc>
        <w:tc>
          <w:tcPr>
            <w:tcW w:w="1584" w:type="dxa"/>
            <w:vMerge w:val="restart"/>
            <w:vAlign w:val="bottom"/>
          </w:tcPr>
          <w:p w:rsidR="00F37481" w:rsidRPr="0001268E" w:rsidRDefault="00F37481" w:rsidP="00442CBE">
            <w:pPr>
              <w:pStyle w:val="SL-FlLftSgl"/>
              <w:spacing w:before="40" w:after="40"/>
              <w:jc w:val="center"/>
            </w:pPr>
            <w:r w:rsidRPr="0001268E">
              <w:t>Service</w:t>
            </w:r>
            <w:r w:rsidRPr="0001268E">
              <w:br/>
              <w:t>Not Available</w:t>
            </w:r>
          </w:p>
        </w:tc>
      </w:tr>
      <w:tr w:rsidR="00F37481" w:rsidRPr="00332D5A" w:rsidTr="00442CBE">
        <w:tc>
          <w:tcPr>
            <w:tcW w:w="5328" w:type="dxa"/>
            <w:vMerge/>
          </w:tcPr>
          <w:p w:rsidR="00F37481" w:rsidRPr="00615BCA" w:rsidRDefault="00F37481" w:rsidP="00442CBE">
            <w:pPr>
              <w:pStyle w:val="SL-FlLftSgl"/>
              <w:spacing w:before="40" w:after="40"/>
            </w:pPr>
          </w:p>
        </w:tc>
        <w:tc>
          <w:tcPr>
            <w:tcW w:w="720" w:type="dxa"/>
          </w:tcPr>
          <w:p w:rsidR="00F37481" w:rsidRPr="00615BCA" w:rsidRDefault="00F37481" w:rsidP="00442CBE">
            <w:pPr>
              <w:pStyle w:val="SL-FlLftSgl"/>
              <w:spacing w:before="40" w:after="40"/>
              <w:jc w:val="center"/>
            </w:pPr>
            <w:r w:rsidRPr="00615BCA">
              <w:t>Yes</w:t>
            </w:r>
          </w:p>
        </w:tc>
        <w:tc>
          <w:tcPr>
            <w:tcW w:w="720" w:type="dxa"/>
          </w:tcPr>
          <w:p w:rsidR="00F37481" w:rsidRPr="00615BCA" w:rsidRDefault="00F37481" w:rsidP="00442CBE">
            <w:pPr>
              <w:pStyle w:val="SL-FlLftSgl"/>
              <w:spacing w:before="40" w:after="40"/>
              <w:jc w:val="center"/>
            </w:pPr>
            <w:r w:rsidRPr="00615BCA">
              <w:t>No</w:t>
            </w:r>
          </w:p>
        </w:tc>
        <w:tc>
          <w:tcPr>
            <w:tcW w:w="1152" w:type="dxa"/>
            <w:vMerge/>
          </w:tcPr>
          <w:p w:rsidR="00F37481" w:rsidRPr="00332D5A" w:rsidRDefault="00F37481" w:rsidP="00442CBE">
            <w:pPr>
              <w:pStyle w:val="SL-FlLftSgl"/>
              <w:spacing w:before="40" w:after="40"/>
              <w:jc w:val="center"/>
              <w:rPr>
                <w:sz w:val="18"/>
                <w:szCs w:val="18"/>
              </w:rPr>
            </w:pPr>
          </w:p>
        </w:tc>
        <w:tc>
          <w:tcPr>
            <w:tcW w:w="1584" w:type="dxa"/>
            <w:vMerge/>
          </w:tcPr>
          <w:p w:rsidR="00F37481" w:rsidRPr="00332D5A" w:rsidRDefault="00F37481" w:rsidP="00442CBE">
            <w:pPr>
              <w:pStyle w:val="SL-FlLftSgl"/>
              <w:spacing w:before="40" w:after="40"/>
              <w:jc w:val="center"/>
              <w:rPr>
                <w:bCs/>
                <w:sz w:val="18"/>
                <w:szCs w:val="18"/>
              </w:rPr>
            </w:pPr>
          </w:p>
        </w:tc>
      </w:tr>
      <w:tr w:rsidR="00F37481" w:rsidRPr="001B3899" w:rsidTr="00442CBE">
        <w:tc>
          <w:tcPr>
            <w:tcW w:w="5328" w:type="dxa"/>
          </w:tcPr>
          <w:p w:rsidR="00F37481" w:rsidRPr="001B3899" w:rsidRDefault="00F37481" w:rsidP="00442CBE">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1.</w:t>
            </w:r>
            <w:r>
              <w:tab/>
            </w:r>
            <w:r w:rsidRPr="001B3899">
              <w:t>Medical Care</w:t>
            </w:r>
            <w:r>
              <w:tab/>
            </w:r>
          </w:p>
        </w:tc>
        <w:tc>
          <w:tcPr>
            <w:tcW w:w="720" w:type="dxa"/>
            <w:vAlign w:val="center"/>
          </w:tcPr>
          <w:p w:rsidR="00F37481" w:rsidRPr="001B3899"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F37481" w:rsidRPr="001B3899" w:rsidRDefault="00F37481" w:rsidP="00442CBE">
            <w:pPr>
              <w:pStyle w:val="SL-FlLftSgl"/>
              <w:spacing w:before="40" w:after="40"/>
              <w:jc w:val="center"/>
            </w:pPr>
            <w:r>
              <w:fldChar w:fldCharType="begin">
                <w:ffData>
                  <w:name w:val="Check4"/>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F37481" w:rsidRPr="001B3899" w:rsidRDefault="00F37481" w:rsidP="00442CBE">
            <w:pPr>
              <w:pStyle w:val="SL-FlLftSgl"/>
              <w:spacing w:before="40" w:after="40"/>
              <w:jc w:val="center"/>
            </w:pPr>
            <w:r>
              <w:fldChar w:fldCharType="begin">
                <w:ffData>
                  <w:name w:val="Check5"/>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F37481" w:rsidRPr="001B3899" w:rsidRDefault="00F37481" w:rsidP="00442CBE">
            <w:pPr>
              <w:pStyle w:val="SL-FlLftSgl"/>
              <w:spacing w:before="40" w:after="40"/>
              <w:jc w:val="center"/>
            </w:pPr>
            <w:r>
              <w:fldChar w:fldCharType="begin">
                <w:ffData>
                  <w:name w:val="Check6"/>
                  <w:enabled/>
                  <w:calcOnExit w:val="0"/>
                  <w:checkBox>
                    <w:sizeAuto/>
                    <w:default w:val="0"/>
                  </w:checkBox>
                </w:ffData>
              </w:fldChar>
            </w:r>
            <w:r>
              <w:instrText xml:space="preserve"> FORMCHECKBOX </w:instrText>
            </w:r>
            <w:r w:rsidR="00A82525">
              <w:fldChar w:fldCharType="separate"/>
            </w:r>
            <w:r>
              <w:fldChar w:fldCharType="end"/>
            </w:r>
          </w:p>
        </w:tc>
      </w:tr>
      <w:tr w:rsidR="00F37481" w:rsidTr="00442CBE">
        <w:tc>
          <w:tcPr>
            <w:tcW w:w="5328" w:type="dxa"/>
          </w:tcPr>
          <w:p w:rsidR="00F37481" w:rsidRDefault="00F37481" w:rsidP="00442CBE">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2.</w:t>
            </w:r>
            <w:r>
              <w:tab/>
            </w:r>
            <w:r w:rsidRPr="001B3899">
              <w:t>Employment Services</w:t>
            </w:r>
            <w:r>
              <w:tab/>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F37481" w:rsidTr="00442CBE">
        <w:tc>
          <w:tcPr>
            <w:tcW w:w="5328" w:type="dxa"/>
          </w:tcPr>
          <w:p w:rsidR="00F37481" w:rsidRDefault="00F37481" w:rsidP="00442CBE">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3.</w:t>
            </w:r>
            <w:r>
              <w:tab/>
            </w:r>
            <w:r w:rsidRPr="001B3899">
              <w:t>Family Services</w:t>
            </w:r>
            <w:r>
              <w:tab/>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F37481" w:rsidTr="00442CBE">
        <w:tc>
          <w:tcPr>
            <w:tcW w:w="5328" w:type="dxa"/>
          </w:tcPr>
          <w:p w:rsidR="00F37481" w:rsidRDefault="00F37481" w:rsidP="00442CBE">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3.</w:t>
            </w:r>
            <w:r>
              <w:tab/>
            </w:r>
            <w:r w:rsidRPr="001B3899">
              <w:t>Family Services</w:t>
            </w:r>
            <w:r>
              <w:tab/>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F37481" w:rsidTr="00442CBE">
        <w:tc>
          <w:tcPr>
            <w:tcW w:w="5328" w:type="dxa"/>
          </w:tcPr>
          <w:p w:rsidR="00F37481" w:rsidRDefault="00F37481" w:rsidP="00442CBE">
            <w:pPr>
              <w:pStyle w:val="A3-1stTabLeader"/>
              <w:tabs>
                <w:tab w:val="clear" w:pos="5530"/>
                <w:tab w:val="clear" w:pos="6106"/>
                <w:tab w:val="clear" w:pos="6682"/>
                <w:tab w:val="clear" w:pos="7258"/>
                <w:tab w:val="clear" w:pos="7830"/>
                <w:tab w:val="clear" w:pos="8370"/>
                <w:tab w:val="clear" w:pos="9180"/>
                <w:tab w:val="right" w:leader="dot" w:pos="5112"/>
              </w:tabs>
              <w:spacing w:before="60" w:after="60"/>
              <w:ind w:left="720"/>
              <w:jc w:val="left"/>
            </w:pPr>
            <w:r>
              <w:t>3a.</w:t>
            </w:r>
            <w:r>
              <w:tab/>
            </w:r>
            <w:r w:rsidRPr="001B3899">
              <w:t>Peer-support partner for youth</w:t>
            </w:r>
            <w:r>
              <w:tab/>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F37481" w:rsidTr="00442CBE">
        <w:tc>
          <w:tcPr>
            <w:tcW w:w="5328" w:type="dxa"/>
          </w:tcPr>
          <w:p w:rsidR="00F37481" w:rsidRDefault="00F37481" w:rsidP="00442CBE">
            <w:pPr>
              <w:pStyle w:val="A3-1stTabLeader"/>
              <w:tabs>
                <w:tab w:val="clear" w:pos="5530"/>
                <w:tab w:val="clear" w:pos="6106"/>
                <w:tab w:val="clear" w:pos="6682"/>
                <w:tab w:val="clear" w:pos="7258"/>
                <w:tab w:val="clear" w:pos="7830"/>
                <w:tab w:val="clear" w:pos="8370"/>
                <w:tab w:val="clear" w:pos="9180"/>
                <w:tab w:val="right" w:leader="dot" w:pos="5112"/>
              </w:tabs>
              <w:spacing w:before="60" w:after="60"/>
              <w:ind w:left="720"/>
              <w:jc w:val="left"/>
            </w:pPr>
            <w:r>
              <w:t>3b.</w:t>
            </w:r>
            <w:r>
              <w:tab/>
            </w:r>
            <w:r w:rsidRPr="001B3899">
              <w:t>Peer-support partner for caregiver/family</w:t>
            </w:r>
            <w:r>
              <w:tab/>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F37481" w:rsidTr="00442CBE">
        <w:tc>
          <w:tcPr>
            <w:tcW w:w="5328" w:type="dxa"/>
          </w:tcPr>
          <w:p w:rsidR="00F37481" w:rsidRDefault="00F37481" w:rsidP="00442CBE">
            <w:pPr>
              <w:pStyle w:val="A3-1stTabLeader"/>
              <w:tabs>
                <w:tab w:val="clear" w:pos="5530"/>
                <w:tab w:val="clear" w:pos="6106"/>
                <w:tab w:val="clear" w:pos="6682"/>
                <w:tab w:val="clear" w:pos="7258"/>
                <w:tab w:val="clear" w:pos="7830"/>
                <w:tab w:val="clear" w:pos="8370"/>
                <w:tab w:val="clear" w:pos="9180"/>
                <w:tab w:val="right" w:leader="dot" w:pos="5112"/>
              </w:tabs>
              <w:spacing w:before="60" w:after="60"/>
              <w:ind w:left="720"/>
              <w:jc w:val="left"/>
            </w:pPr>
            <w:r>
              <w:t>3c.</w:t>
            </w:r>
            <w:r>
              <w:tab/>
            </w:r>
            <w:r w:rsidRPr="001B3899">
              <w:t>Respite Family Services</w:t>
            </w:r>
            <w:r>
              <w:tab/>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F37481" w:rsidTr="00442CBE">
        <w:tc>
          <w:tcPr>
            <w:tcW w:w="5328" w:type="dxa"/>
          </w:tcPr>
          <w:p w:rsidR="00F37481" w:rsidRDefault="00F37481" w:rsidP="00442CBE">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4.</w:t>
            </w:r>
            <w:r>
              <w:tab/>
            </w:r>
            <w:r w:rsidRPr="001B3899">
              <w:t>Child Care</w:t>
            </w:r>
            <w:r>
              <w:tab/>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F37481" w:rsidTr="00442CBE">
        <w:tc>
          <w:tcPr>
            <w:tcW w:w="5328" w:type="dxa"/>
          </w:tcPr>
          <w:p w:rsidR="00F37481" w:rsidRDefault="00F37481" w:rsidP="00442CBE">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5.</w:t>
            </w:r>
            <w:r>
              <w:tab/>
            </w:r>
            <w:r w:rsidRPr="001B3899">
              <w:t>Transportation</w:t>
            </w:r>
            <w:r>
              <w:tab/>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F37481" w:rsidTr="00442CBE">
        <w:tc>
          <w:tcPr>
            <w:tcW w:w="5328" w:type="dxa"/>
          </w:tcPr>
          <w:p w:rsidR="00F37481" w:rsidRDefault="00F37481" w:rsidP="00442CBE">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6.</w:t>
            </w:r>
            <w:r>
              <w:tab/>
            </w:r>
            <w:r w:rsidRPr="001B3899">
              <w:t>Education Services</w:t>
            </w:r>
            <w:r>
              <w:tab/>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F37481" w:rsidTr="00442CBE">
        <w:tc>
          <w:tcPr>
            <w:tcW w:w="5328" w:type="dxa"/>
          </w:tcPr>
          <w:p w:rsidR="00F37481" w:rsidRDefault="00F37481" w:rsidP="00442CBE">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7.</w:t>
            </w:r>
            <w:r>
              <w:tab/>
            </w:r>
            <w:r w:rsidRPr="001B3899">
              <w:t>Housing Support</w:t>
            </w:r>
            <w:r>
              <w:tab/>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F37481" w:rsidTr="00442CBE">
        <w:tc>
          <w:tcPr>
            <w:tcW w:w="5328" w:type="dxa"/>
          </w:tcPr>
          <w:p w:rsidR="00F37481" w:rsidRDefault="00F37481" w:rsidP="00442CBE">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8.</w:t>
            </w:r>
            <w:r>
              <w:tab/>
            </w:r>
            <w:r w:rsidRPr="001B3899">
              <w:t>Social Recreational Activities</w:t>
            </w:r>
            <w:r>
              <w:tab/>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F37481" w:rsidTr="00442CBE">
        <w:tc>
          <w:tcPr>
            <w:tcW w:w="5328" w:type="dxa"/>
          </w:tcPr>
          <w:p w:rsidR="00F37481" w:rsidRDefault="00F37481" w:rsidP="00442CBE">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9.</w:t>
            </w:r>
            <w:r>
              <w:tab/>
            </w:r>
            <w:r w:rsidRPr="001B3899">
              <w:t>Consumer</w:t>
            </w:r>
            <w:r>
              <w:t>-</w:t>
            </w:r>
            <w:r w:rsidRPr="001B3899">
              <w:t>Operated Services</w:t>
            </w:r>
            <w:r>
              <w:tab/>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F37481" w:rsidTr="00442CBE">
        <w:tc>
          <w:tcPr>
            <w:tcW w:w="5328" w:type="dxa"/>
          </w:tcPr>
          <w:p w:rsidR="00F37481" w:rsidRDefault="00F37481" w:rsidP="00442CBE">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10.</w:t>
            </w:r>
            <w:r>
              <w:tab/>
            </w:r>
            <w:r w:rsidRPr="001B3899">
              <w:t>HIV Testing</w:t>
            </w:r>
            <w:r>
              <w:tab/>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F37481" w:rsidTr="00442CBE">
        <w:tc>
          <w:tcPr>
            <w:tcW w:w="5328" w:type="dxa"/>
          </w:tcPr>
          <w:p w:rsidR="00F37481" w:rsidRDefault="00F37481" w:rsidP="00442CBE">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11.</w:t>
            </w:r>
            <w:r>
              <w:tab/>
            </w:r>
            <w:r w:rsidRPr="001B3899">
              <w:t xml:space="preserve">Was the </w:t>
            </w:r>
            <w:r>
              <w:t>c</w:t>
            </w:r>
            <w:r w:rsidRPr="001B3899">
              <w:t xml:space="preserve">onsumer referred to another </w:t>
            </w:r>
            <w:r w:rsidRPr="001B3899">
              <w:br/>
              <w:t xml:space="preserve">provider for any of the above support </w:t>
            </w:r>
            <w:r w:rsidRPr="001B3899">
              <w:br/>
              <w:t>services?</w:t>
            </w:r>
            <w:r>
              <w:tab/>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F37481" w:rsidTr="00442CBE">
        <w:tc>
          <w:tcPr>
            <w:tcW w:w="5328" w:type="dxa"/>
          </w:tcPr>
          <w:p w:rsidR="00F37481" w:rsidRDefault="00F37481" w:rsidP="00442CBE">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12.</w:t>
            </w:r>
            <w:r>
              <w:tab/>
            </w:r>
            <w:r w:rsidRPr="001B3899">
              <w:t>Substance abuse</w:t>
            </w:r>
            <w:r>
              <w:t>-</w:t>
            </w:r>
            <w:r w:rsidRPr="001B3899">
              <w:t>related services and</w:t>
            </w:r>
            <w:r>
              <w:br/>
            </w:r>
            <w:r w:rsidRPr="001B3899">
              <w:t>support?</w:t>
            </w:r>
            <w:r>
              <w:tab/>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F37481" w:rsidTr="00442CBE">
        <w:tc>
          <w:tcPr>
            <w:tcW w:w="5328" w:type="dxa"/>
          </w:tcPr>
          <w:p w:rsidR="00F37481" w:rsidRDefault="00F37481" w:rsidP="00442CBE">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13.</w:t>
            </w:r>
            <w:r>
              <w:tab/>
            </w:r>
            <w:r w:rsidRPr="001B3899">
              <w:t>Intellectual disabilities</w:t>
            </w:r>
            <w:r>
              <w:tab/>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F37481" w:rsidRDefault="00F37481" w:rsidP="00442CBE">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bl>
    <w:p w:rsidR="00F37481" w:rsidRDefault="00F37481" w:rsidP="00F37481">
      <w:pPr>
        <w:pStyle w:val="SL-FlLftSgl"/>
      </w:pPr>
    </w:p>
    <w:p w:rsidR="008E1384" w:rsidRPr="005364DC" w:rsidRDefault="008E1384" w:rsidP="00F37481">
      <w:pPr>
        <w:pStyle w:val="SL-FlLftSgl"/>
        <w:rPr>
          <w:b/>
        </w:rPr>
      </w:pPr>
    </w:p>
    <w:p w:rsidR="00F37481" w:rsidRPr="002357A3" w:rsidRDefault="00F37481" w:rsidP="00F37481">
      <w:pPr>
        <w:pStyle w:val="SL-FlLftSgl"/>
      </w:pPr>
    </w:p>
    <w:p w:rsidR="008E1384" w:rsidRPr="007D61BE" w:rsidRDefault="008E1384" w:rsidP="008E1384">
      <w:pPr>
        <w:pStyle w:val="SH-SglSpHead"/>
        <w:pBdr>
          <w:top w:val="double" w:sz="6" w:space="0" w:color="14487C"/>
        </w:pBdr>
        <w:rPr>
          <w:color w:val="000000" w:themeColor="text1"/>
        </w:rPr>
      </w:pPr>
      <w:r w:rsidRPr="007D61BE">
        <w:rPr>
          <w:color w:val="000000" w:themeColor="text1"/>
        </w:rPr>
        <w:t xml:space="preserve">Subsection </w:t>
      </w:r>
      <w:r>
        <w:rPr>
          <w:color w:val="000000" w:themeColor="text1"/>
        </w:rPr>
        <w:t>3</w:t>
      </w:r>
      <w:r w:rsidRPr="007D61BE">
        <w:rPr>
          <w:color w:val="000000" w:themeColor="text1"/>
        </w:rPr>
        <w:t xml:space="preserve">: </w:t>
      </w:r>
      <w:r>
        <w:rPr>
          <w:color w:val="000000" w:themeColor="text1"/>
        </w:rPr>
        <w:t>Reassessment Status</w:t>
      </w:r>
    </w:p>
    <w:p w:rsidR="008E1384" w:rsidRDefault="008E1384" w:rsidP="008E1384">
      <w:pPr>
        <w:pStyle w:val="SL-FlLftSgl"/>
      </w:pPr>
    </w:p>
    <w:p w:rsidR="008E1384" w:rsidRPr="00490EAC" w:rsidRDefault="008E1384" w:rsidP="008E1384">
      <w:pPr>
        <w:pStyle w:val="SL-FlLftSgl"/>
        <w:rPr>
          <w:b/>
          <w:i/>
        </w:rPr>
      </w:pPr>
      <w:r w:rsidRPr="00490EAC">
        <w:rPr>
          <w:b/>
          <w:i/>
        </w:rPr>
        <w:t>[</w:t>
      </w:r>
      <w:r>
        <w:rPr>
          <w:b/>
          <w:i/>
        </w:rPr>
        <w:t>SUBSECTION</w:t>
      </w:r>
      <w:r w:rsidRPr="00490EAC">
        <w:rPr>
          <w:b/>
          <w:i/>
        </w:rPr>
        <w:t xml:space="preserve"> </w:t>
      </w:r>
      <w:r>
        <w:rPr>
          <w:b/>
          <w:i/>
        </w:rPr>
        <w:t>3</w:t>
      </w:r>
      <w:r w:rsidRPr="00490EAC">
        <w:rPr>
          <w:b/>
          <w:i/>
        </w:rPr>
        <w:t xml:space="preserve"> IS REPORTED BY GRANTEE STAFF AT REASSESSMENT.]</w:t>
      </w:r>
    </w:p>
    <w:p w:rsidR="008E1384" w:rsidRDefault="008E1384" w:rsidP="008E1384">
      <w:pPr>
        <w:pStyle w:val="SL-FlLftSgl"/>
      </w:pPr>
    </w:p>
    <w:p w:rsidR="008E1384" w:rsidRDefault="008E1384" w:rsidP="008E1384">
      <w:pPr>
        <w:pStyle w:val="SL-FlLftSgl"/>
      </w:pPr>
    </w:p>
    <w:p w:rsidR="008E1384" w:rsidRDefault="008E1384" w:rsidP="008E1384">
      <w:pPr>
        <w:pStyle w:val="Q1-FirstLevelQuestion"/>
      </w:pPr>
      <w:r>
        <w:t>1.</w:t>
      </w:r>
      <w:r>
        <w:tab/>
        <w:t>Have you or other grant staff had contact with the consumer within 90 days of last encounter?</w:t>
      </w:r>
    </w:p>
    <w:p w:rsidR="008E1384" w:rsidRDefault="008E1384" w:rsidP="008E1384">
      <w:pPr>
        <w:pStyle w:val="Q1-FirstLevelQuestion"/>
      </w:pPr>
    </w:p>
    <w:p w:rsidR="008E1384" w:rsidRDefault="008E1384" w:rsidP="008E1384">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Yes</w:t>
      </w:r>
    </w:p>
    <w:p w:rsidR="008E1384" w:rsidRDefault="008E1384" w:rsidP="008E1384">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No</w:t>
      </w:r>
    </w:p>
    <w:p w:rsidR="008E1384" w:rsidRDefault="008E1384" w:rsidP="008E1384">
      <w:pPr>
        <w:pStyle w:val="A1-1stLeader"/>
      </w:pPr>
    </w:p>
    <w:p w:rsidR="008E1384" w:rsidRDefault="008E1384" w:rsidP="008E1384">
      <w:pPr>
        <w:pStyle w:val="Q1-FirstLevelQuestion"/>
      </w:pPr>
      <w:r>
        <w:t>2.</w:t>
      </w:r>
      <w:r>
        <w:tab/>
        <w:t>Is the consumer still receiving services from your project?</w:t>
      </w:r>
    </w:p>
    <w:p w:rsidR="008E1384" w:rsidRDefault="008E1384" w:rsidP="008E1384">
      <w:pPr>
        <w:pStyle w:val="Q1-FirstLevelQuestion"/>
      </w:pPr>
    </w:p>
    <w:p w:rsidR="008E1384" w:rsidRDefault="008E1384" w:rsidP="008E1384">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Yes</w:t>
      </w:r>
    </w:p>
    <w:p w:rsidR="008E1384" w:rsidRDefault="008E1384" w:rsidP="008E1384">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195E4E">
        <w:t>No</w:t>
      </w:r>
      <w:r>
        <w:br w:type="page"/>
      </w:r>
    </w:p>
    <w:p w:rsidR="008E1384" w:rsidRPr="007D61BE" w:rsidRDefault="008E1384" w:rsidP="008E1384">
      <w:pPr>
        <w:pStyle w:val="SH-SglSpHead"/>
        <w:pBdr>
          <w:top w:val="double" w:sz="6" w:space="0" w:color="14487C"/>
        </w:pBdr>
        <w:rPr>
          <w:color w:val="000000" w:themeColor="text1"/>
        </w:rPr>
      </w:pPr>
      <w:r w:rsidRPr="007D61BE">
        <w:rPr>
          <w:color w:val="000000" w:themeColor="text1"/>
        </w:rPr>
        <w:lastRenderedPageBreak/>
        <w:t xml:space="preserve">Subsection </w:t>
      </w:r>
      <w:r>
        <w:rPr>
          <w:color w:val="000000" w:themeColor="text1"/>
        </w:rPr>
        <w:t>4</w:t>
      </w:r>
      <w:r w:rsidRPr="007D61BE">
        <w:rPr>
          <w:color w:val="000000" w:themeColor="text1"/>
        </w:rPr>
        <w:t>: Clinical Discharge Status</w:t>
      </w:r>
    </w:p>
    <w:p w:rsidR="008E1384" w:rsidRDefault="008E1384" w:rsidP="008E1384">
      <w:pPr>
        <w:pStyle w:val="SL-FlLftSgl"/>
      </w:pPr>
    </w:p>
    <w:p w:rsidR="008E1384" w:rsidRDefault="008E1384" w:rsidP="008E1384">
      <w:pPr>
        <w:pStyle w:val="SL-FlLftSgl"/>
      </w:pPr>
    </w:p>
    <w:p w:rsidR="008E1384" w:rsidRPr="00490EAC" w:rsidRDefault="008E1384" w:rsidP="008E1384">
      <w:pPr>
        <w:pStyle w:val="SL-FlLftSgl"/>
        <w:rPr>
          <w:b/>
          <w:i/>
        </w:rPr>
      </w:pPr>
      <w:r w:rsidRPr="00490EAC">
        <w:rPr>
          <w:b/>
          <w:i/>
        </w:rPr>
        <w:t>[</w:t>
      </w:r>
      <w:r>
        <w:rPr>
          <w:b/>
          <w:i/>
        </w:rPr>
        <w:t>SUBSECTION</w:t>
      </w:r>
      <w:r w:rsidRPr="00490EAC">
        <w:rPr>
          <w:b/>
          <w:i/>
        </w:rPr>
        <w:t xml:space="preserve"> </w:t>
      </w:r>
      <w:r>
        <w:rPr>
          <w:b/>
          <w:i/>
        </w:rPr>
        <w:t>4</w:t>
      </w:r>
      <w:r w:rsidRPr="00490EAC">
        <w:rPr>
          <w:b/>
          <w:i/>
        </w:rPr>
        <w:t xml:space="preserve"> IS REPORTED BY GRANTEE STAFF ABOUT THE CONSUMER AT CLINICAL DISCHARGE.]</w:t>
      </w:r>
    </w:p>
    <w:p w:rsidR="008E1384" w:rsidRDefault="008E1384" w:rsidP="008E1384">
      <w:pPr>
        <w:pStyle w:val="SL-FlLftSgl"/>
      </w:pPr>
    </w:p>
    <w:p w:rsidR="008E1384" w:rsidRDefault="008E1384" w:rsidP="008E1384">
      <w:pPr>
        <w:pStyle w:val="SL-FlLftSgl"/>
      </w:pPr>
    </w:p>
    <w:p w:rsidR="008E1384" w:rsidRDefault="008E1384" w:rsidP="008E1384">
      <w:pPr>
        <w:pStyle w:val="Q1-FirstLevelQuestion"/>
      </w:pPr>
      <w:r>
        <w:t>1.</w:t>
      </w:r>
      <w:r>
        <w:tab/>
        <w:t>On what date was the consumer discharged?</w:t>
      </w:r>
    </w:p>
    <w:p w:rsidR="008E1384" w:rsidRDefault="008E1384" w:rsidP="008E1384">
      <w:pPr>
        <w:pStyle w:val="Q1-FirstLevelQuestion"/>
      </w:pPr>
    </w:p>
    <w:p w:rsidR="008E1384" w:rsidRPr="001B3899" w:rsidRDefault="008E1384" w:rsidP="008E1384">
      <w:pPr>
        <w:pStyle w:val="A1-1stLeader"/>
        <w:rPr>
          <w:rFonts w:eastAsia="Wingdings2"/>
        </w:rPr>
      </w:pPr>
      <w:r w:rsidRPr="001B3899">
        <w:t>|____|____| / |____|____|____|____|</w:t>
      </w:r>
    </w:p>
    <w:p w:rsidR="008E1384" w:rsidRDefault="008E1384" w:rsidP="008E1384">
      <w:pPr>
        <w:pStyle w:val="A1-1stLeader"/>
        <w:tabs>
          <w:tab w:val="center" w:pos="1080"/>
          <w:tab w:val="center" w:pos="2765"/>
        </w:tabs>
        <w:ind w:left="540" w:firstLine="36"/>
      </w:pPr>
      <w:r w:rsidRPr="001B3899">
        <w:tab/>
        <w:t>Month</w:t>
      </w:r>
      <w:r w:rsidRPr="001B3899">
        <w:tab/>
        <w:t>Year</w:t>
      </w:r>
    </w:p>
    <w:p w:rsidR="008E1384" w:rsidRDefault="008E1384" w:rsidP="008E1384">
      <w:pPr>
        <w:pStyle w:val="A1-1stLeader"/>
        <w:tabs>
          <w:tab w:val="center" w:pos="1080"/>
          <w:tab w:val="center" w:pos="2765"/>
        </w:tabs>
        <w:ind w:left="540" w:firstLine="36"/>
      </w:pPr>
    </w:p>
    <w:p w:rsidR="008E1384" w:rsidRPr="001B3899" w:rsidRDefault="008E1384" w:rsidP="008E1384">
      <w:pPr>
        <w:pStyle w:val="A1-1stLeader"/>
        <w:tabs>
          <w:tab w:val="center" w:pos="1080"/>
          <w:tab w:val="center" w:pos="2765"/>
        </w:tabs>
        <w:ind w:left="540" w:firstLine="36"/>
        <w:rPr>
          <w:b/>
          <w:bCs/>
        </w:rPr>
      </w:pPr>
    </w:p>
    <w:p w:rsidR="008E1384" w:rsidRDefault="008E1384" w:rsidP="008E1384">
      <w:pPr>
        <w:pStyle w:val="Q1-FirstLevelQuestion"/>
        <w:rPr>
          <w:rFonts w:eastAsia="TimesNewRoman,Bold"/>
        </w:rPr>
      </w:pPr>
      <w:r>
        <w:t>2.</w:t>
      </w:r>
      <w:r>
        <w:tab/>
      </w:r>
      <w:r>
        <w:rPr>
          <w:rFonts w:eastAsia="TimesNewRoman,Bold"/>
        </w:rPr>
        <w:t>What is the consumer’s discharge status?</w:t>
      </w:r>
    </w:p>
    <w:p w:rsidR="008E1384" w:rsidRDefault="008E1384" w:rsidP="008E1384">
      <w:pPr>
        <w:pStyle w:val="Q1-FirstLevelQuestion"/>
        <w:rPr>
          <w:rFonts w:eastAsia="TimesNewRoman,Bold"/>
        </w:rPr>
      </w:pPr>
    </w:p>
    <w:p w:rsidR="008E1384" w:rsidRDefault="008E1384" w:rsidP="008E1384">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Mutually agreed cessation of treatment</w:t>
      </w:r>
    </w:p>
    <w:p w:rsidR="008E1384" w:rsidRDefault="008E1384" w:rsidP="008E1384">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Withdrew from/refused treatment</w:t>
      </w:r>
    </w:p>
    <w:p w:rsidR="008E1384" w:rsidRDefault="008E1384" w:rsidP="008E1384">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No contact within 90 days of last encounter</w:t>
      </w:r>
    </w:p>
    <w:p w:rsidR="008E1384" w:rsidRDefault="008E1384" w:rsidP="008E1384">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Clinically referred out</w:t>
      </w:r>
    </w:p>
    <w:p w:rsidR="008E1384" w:rsidRDefault="008E1384" w:rsidP="008E1384">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Death</w:t>
      </w:r>
    </w:p>
    <w:p w:rsidR="008E1384" w:rsidRDefault="008E1384" w:rsidP="00AE2A06">
      <w:pPr>
        <w:pStyle w:val="SL-FlLftSgl"/>
      </w:pPr>
    </w:p>
    <w:p w:rsidR="008E1384" w:rsidRDefault="008E1384" w:rsidP="008E1384">
      <w:pPr>
        <w:pStyle w:val="SL-FlLftSgl"/>
        <w:rPr>
          <w:b/>
        </w:rPr>
      </w:pPr>
      <w:r w:rsidRPr="005364DC">
        <w:rPr>
          <w:b/>
        </w:rPr>
        <w:t xml:space="preserve">[IF AN INTERVIEW WAS CONDUCTED, GO TO </w:t>
      </w:r>
      <w:r>
        <w:rPr>
          <w:b/>
        </w:rPr>
        <w:t>SECTION</w:t>
      </w:r>
      <w:r w:rsidRPr="005364DC">
        <w:rPr>
          <w:b/>
        </w:rPr>
        <w:t xml:space="preserve"> 2, </w:t>
      </w:r>
      <w:r>
        <w:rPr>
          <w:b/>
        </w:rPr>
        <w:t>FUNCTIONING</w:t>
      </w:r>
      <w:r w:rsidRPr="005364DC">
        <w:rPr>
          <w:b/>
        </w:rPr>
        <w:t>]</w:t>
      </w:r>
    </w:p>
    <w:p w:rsidR="00604F69" w:rsidRDefault="00604F69" w:rsidP="00AE2A06">
      <w:pPr>
        <w:pStyle w:val="SL-FlLftSgl"/>
      </w:pPr>
      <w:r>
        <w:br w:type="page"/>
      </w:r>
    </w:p>
    <w:tbl>
      <w:tblPr>
        <w:tblStyle w:val="TableGrid"/>
        <w:tblW w:w="0" w:type="auto"/>
        <w:tblBorders>
          <w:top w:val="double" w:sz="6" w:space="0" w:color="14487C"/>
          <w:left w:val="double" w:sz="6" w:space="0" w:color="14487C"/>
          <w:bottom w:val="double" w:sz="6" w:space="0" w:color="14487C"/>
          <w:right w:val="double" w:sz="6" w:space="0" w:color="14487C"/>
          <w:insideH w:val="double" w:sz="6" w:space="0" w:color="14487C"/>
          <w:insideV w:val="double" w:sz="6" w:space="0" w:color="14487C"/>
        </w:tblBorders>
        <w:shd w:val="clear" w:color="auto" w:fill="AFBED7"/>
        <w:tblLook w:val="04A0" w:firstRow="1" w:lastRow="0" w:firstColumn="1" w:lastColumn="0" w:noHBand="0" w:noVBand="1"/>
      </w:tblPr>
      <w:tblGrid>
        <w:gridCol w:w="10008"/>
      </w:tblGrid>
      <w:tr w:rsidR="00604F69" w:rsidTr="00143604">
        <w:tc>
          <w:tcPr>
            <w:tcW w:w="10008" w:type="dxa"/>
            <w:shd w:val="clear" w:color="auto" w:fill="AFBED7"/>
          </w:tcPr>
          <w:p w:rsidR="00604F69" w:rsidRPr="00871F29" w:rsidRDefault="00604F69" w:rsidP="00A12D22">
            <w:pPr>
              <w:pStyle w:val="SL-FlLftSgl"/>
              <w:spacing w:before="120" w:after="120"/>
              <w:jc w:val="center"/>
              <w:rPr>
                <w:b/>
                <w:sz w:val="24"/>
                <w:szCs w:val="24"/>
              </w:rPr>
            </w:pPr>
            <w:r w:rsidRPr="005D469A">
              <w:rPr>
                <w:b/>
                <w:color w:val="000000" w:themeColor="text1"/>
                <w:sz w:val="24"/>
                <w:szCs w:val="24"/>
              </w:rPr>
              <w:lastRenderedPageBreak/>
              <w:t xml:space="preserve">SECTION </w:t>
            </w:r>
            <w:r>
              <w:rPr>
                <w:b/>
                <w:color w:val="000000" w:themeColor="text1"/>
                <w:sz w:val="24"/>
                <w:szCs w:val="24"/>
              </w:rPr>
              <w:t>2</w:t>
            </w:r>
            <w:r w:rsidRPr="005D469A">
              <w:rPr>
                <w:b/>
                <w:color w:val="000000" w:themeColor="text1"/>
                <w:sz w:val="24"/>
                <w:szCs w:val="24"/>
              </w:rPr>
              <w:t xml:space="preserve">: </w:t>
            </w:r>
            <w:r w:rsidR="00A12D22">
              <w:rPr>
                <w:b/>
                <w:color w:val="000000" w:themeColor="text1"/>
                <w:sz w:val="24"/>
                <w:szCs w:val="24"/>
              </w:rPr>
              <w:t>FUNCTIONING</w:t>
            </w:r>
          </w:p>
        </w:tc>
      </w:tr>
    </w:tbl>
    <w:p w:rsidR="00604F69" w:rsidRDefault="00604F69" w:rsidP="00604F69">
      <w:pPr>
        <w:pStyle w:val="SL-FlLftSgl"/>
      </w:pPr>
    </w:p>
    <w:p w:rsidR="00B91B06" w:rsidRPr="00B91B06" w:rsidRDefault="00673C75" w:rsidP="00B91B06">
      <w:pPr>
        <w:pStyle w:val="SL-FlLftSgl"/>
        <w:spacing w:before="120" w:after="120"/>
        <w:jc w:val="left"/>
        <w:rPr>
          <w:b/>
        </w:rPr>
      </w:pPr>
      <w:r>
        <w:rPr>
          <w:b/>
          <w:color w:val="000000" w:themeColor="text1"/>
        </w:rPr>
        <w:t xml:space="preserve">Subsection </w:t>
      </w:r>
      <w:r w:rsidR="00B91B06" w:rsidRPr="00B91B06">
        <w:rPr>
          <w:b/>
          <w:color w:val="000000" w:themeColor="text1"/>
        </w:rPr>
        <w:t>A: Family/Living Arrangement</w:t>
      </w:r>
    </w:p>
    <w:p w:rsidR="00604F69" w:rsidRDefault="00604F69" w:rsidP="00604F69">
      <w:pPr>
        <w:pStyle w:val="SL-FlLftSgl"/>
      </w:pPr>
    </w:p>
    <w:p w:rsidR="002357A3" w:rsidRDefault="005364DC" w:rsidP="005364DC">
      <w:pPr>
        <w:pStyle w:val="Q1-FirstLevelQuestion"/>
      </w:pPr>
      <w:r>
        <w:t>1.</w:t>
      </w:r>
      <w:r>
        <w:tab/>
      </w:r>
      <w:r w:rsidR="002357A3" w:rsidRPr="006A55FA">
        <w:t xml:space="preserve">Does </w:t>
      </w:r>
      <w:r w:rsidR="002357A3" w:rsidRPr="006A55FA">
        <w:rPr>
          <w:i/>
        </w:rPr>
        <w:t>(child’s name)</w:t>
      </w:r>
      <w:r w:rsidR="002357A3" w:rsidRPr="006A55FA">
        <w:t xml:space="preserve"> live alone?</w:t>
      </w:r>
    </w:p>
    <w:p w:rsidR="005364DC" w:rsidRPr="006A55FA" w:rsidRDefault="005364DC" w:rsidP="005364DC">
      <w:pPr>
        <w:pStyle w:val="Q1-FirstLevelQuestion"/>
      </w:pPr>
    </w:p>
    <w:p w:rsidR="002357A3" w:rsidRPr="002357A3" w:rsidRDefault="005364DC" w:rsidP="005364DC">
      <w:pPr>
        <w:pStyle w:val="A1-1stLeader"/>
        <w:rPr>
          <w:rFonts w:eastAsia="Wingdings2"/>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604F69" w:rsidRPr="002357A3">
        <w:rPr>
          <w:rFonts w:eastAsia="Wingdings2"/>
        </w:rPr>
        <w:t>Yes</w:t>
      </w:r>
      <w:r w:rsidR="00604F69">
        <w:rPr>
          <w:rFonts w:eastAsia="Wingdings2"/>
        </w:rPr>
        <w:t xml:space="preserve"> </w:t>
      </w:r>
      <w:r w:rsidR="002357A3" w:rsidRPr="005364DC">
        <w:rPr>
          <w:b/>
        </w:rPr>
        <w:t xml:space="preserve">[GO TO </w:t>
      </w:r>
      <w:r w:rsidR="001E7F7E" w:rsidRPr="005364DC">
        <w:rPr>
          <w:b/>
        </w:rPr>
        <w:t>3</w:t>
      </w:r>
      <w:r w:rsidR="002357A3" w:rsidRPr="005364DC">
        <w:rPr>
          <w:b/>
        </w:rPr>
        <w:t>]</w:t>
      </w:r>
    </w:p>
    <w:p w:rsidR="002357A3" w:rsidRPr="002357A3" w:rsidRDefault="005364DC" w:rsidP="005364DC">
      <w:pPr>
        <w:pStyle w:val="A1-1stLeader"/>
        <w:rPr>
          <w:rFonts w:eastAsia="Wingdings2"/>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604F69" w:rsidRPr="002357A3">
        <w:rPr>
          <w:rFonts w:eastAsia="Wingdings2"/>
        </w:rPr>
        <w:t>No</w:t>
      </w:r>
    </w:p>
    <w:p w:rsidR="002357A3" w:rsidRPr="002357A3" w:rsidRDefault="005364DC" w:rsidP="005364DC">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604F69" w:rsidRPr="002357A3">
        <w:rPr>
          <w:rFonts w:cs="Times New Roman CYR"/>
        </w:rPr>
        <w:t xml:space="preserve">Refused </w:t>
      </w:r>
      <w:r w:rsidR="002357A3" w:rsidRPr="005364DC">
        <w:rPr>
          <w:b/>
        </w:rPr>
        <w:t xml:space="preserve">[GO TO </w:t>
      </w:r>
      <w:r w:rsidR="001E7F7E" w:rsidRPr="005364DC">
        <w:rPr>
          <w:b/>
        </w:rPr>
        <w:t>3</w:t>
      </w:r>
      <w:r w:rsidR="002357A3" w:rsidRPr="005364DC">
        <w:rPr>
          <w:b/>
        </w:rPr>
        <w:t>]</w:t>
      </w:r>
    </w:p>
    <w:p w:rsidR="002357A3" w:rsidRPr="002357A3" w:rsidRDefault="005364DC" w:rsidP="005364DC">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604F69" w:rsidRPr="002357A3">
        <w:t xml:space="preserve">Don’t Know </w:t>
      </w:r>
      <w:r w:rsidR="002357A3" w:rsidRPr="005364DC">
        <w:rPr>
          <w:b/>
        </w:rPr>
        <w:t xml:space="preserve">[GO TO </w:t>
      </w:r>
      <w:r w:rsidR="001E7F7E" w:rsidRPr="005364DC">
        <w:rPr>
          <w:b/>
        </w:rPr>
        <w:t>3</w:t>
      </w:r>
      <w:r w:rsidR="002357A3" w:rsidRPr="005364DC">
        <w:rPr>
          <w:b/>
        </w:rPr>
        <w:t>]</w:t>
      </w:r>
    </w:p>
    <w:p w:rsidR="002357A3" w:rsidRPr="002357A3" w:rsidRDefault="002357A3" w:rsidP="005364DC">
      <w:pPr>
        <w:pStyle w:val="A1-1stLeader"/>
      </w:pPr>
    </w:p>
    <w:p w:rsidR="002357A3" w:rsidRPr="002357A3" w:rsidRDefault="002357A3" w:rsidP="005364DC">
      <w:pPr>
        <w:pStyle w:val="A1-1stLeader"/>
      </w:pPr>
    </w:p>
    <w:p w:rsidR="002357A3" w:rsidRDefault="006A55FA" w:rsidP="005364DC">
      <w:pPr>
        <w:pStyle w:val="Q2-SecondLevelQuestion"/>
      </w:pPr>
      <w:r>
        <w:t>1</w:t>
      </w:r>
      <w:r w:rsidRPr="002357A3">
        <w:t>a</w:t>
      </w:r>
      <w:r w:rsidR="002357A3" w:rsidRPr="002357A3">
        <w:t>.</w:t>
      </w:r>
      <w:r w:rsidR="002357A3" w:rsidRPr="002357A3">
        <w:tab/>
      </w:r>
      <w:r w:rsidR="002357A3" w:rsidRPr="002357A3">
        <w:rPr>
          <w:i/>
        </w:rPr>
        <w:t>[IF NO],</w:t>
      </w:r>
      <w:r w:rsidR="002357A3" w:rsidRPr="002357A3">
        <w:t xml:space="preserve"> with whom does </w:t>
      </w:r>
      <w:r w:rsidR="002357A3" w:rsidRPr="002357A3">
        <w:rPr>
          <w:i/>
        </w:rPr>
        <w:t>(child’s name)</w:t>
      </w:r>
      <w:r w:rsidR="002357A3" w:rsidRPr="002357A3">
        <w:t xml:space="preserve"> live? </w:t>
      </w:r>
      <w:r w:rsidR="005364DC">
        <w:t>(SELECT ALL THAT APPLY</w:t>
      </w:r>
      <w:r w:rsidR="002357A3" w:rsidRPr="002357A3">
        <w:t>.</w:t>
      </w:r>
      <w:r w:rsidR="005364DC">
        <w:t>)</w:t>
      </w:r>
    </w:p>
    <w:p w:rsidR="005364DC" w:rsidRPr="002357A3" w:rsidRDefault="005364DC" w:rsidP="005364DC">
      <w:pPr>
        <w:pStyle w:val="Q2-SecondLevelQuestion"/>
      </w:pPr>
    </w:p>
    <w:p w:rsidR="001E7F7E" w:rsidRPr="002357A3" w:rsidRDefault="005364DC" w:rsidP="00AE2A06">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1E7F7E" w:rsidRPr="002357A3">
        <w:rPr>
          <w:rFonts w:eastAsia="Wingdings2"/>
        </w:rPr>
        <w:t>Birth Mother</w:t>
      </w:r>
    </w:p>
    <w:p w:rsidR="001E7F7E" w:rsidRPr="002357A3" w:rsidRDefault="005364DC" w:rsidP="00AE2A06">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1E7F7E" w:rsidRPr="002357A3">
        <w:rPr>
          <w:rFonts w:eastAsia="Wingdings2" w:hint="eastAsia"/>
        </w:rPr>
        <w:t>Birth Father</w:t>
      </w:r>
    </w:p>
    <w:p w:rsidR="001E7F7E" w:rsidRPr="002357A3" w:rsidRDefault="005364DC" w:rsidP="00AE2A06">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1E7F7E" w:rsidRPr="002357A3">
        <w:rPr>
          <w:rFonts w:eastAsia="Wingdings2"/>
        </w:rPr>
        <w:t>Adoptive Mother</w:t>
      </w:r>
    </w:p>
    <w:p w:rsidR="001E7F7E" w:rsidRPr="002357A3" w:rsidRDefault="005364DC" w:rsidP="00AE2A06">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1E7F7E" w:rsidRPr="002357A3">
        <w:rPr>
          <w:rFonts w:eastAsia="Wingdings2"/>
        </w:rPr>
        <w:t>Adoptive Father</w:t>
      </w:r>
    </w:p>
    <w:p w:rsidR="001E7F7E" w:rsidRPr="002357A3" w:rsidRDefault="005364DC" w:rsidP="00AE2A06">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1E7F7E" w:rsidRPr="002357A3">
        <w:rPr>
          <w:rFonts w:eastAsia="Wingdings2"/>
        </w:rPr>
        <w:t>Foster Mother</w:t>
      </w:r>
    </w:p>
    <w:p w:rsidR="001E7F7E" w:rsidRPr="002357A3" w:rsidRDefault="005364DC" w:rsidP="00AE2A06">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1E7F7E" w:rsidRPr="002357A3">
        <w:rPr>
          <w:rFonts w:eastAsia="Wingdings2"/>
        </w:rPr>
        <w:t>Foster Father</w:t>
      </w:r>
    </w:p>
    <w:p w:rsidR="001E7F7E" w:rsidRPr="002357A3" w:rsidRDefault="005364DC" w:rsidP="00AE2A06">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1E7F7E" w:rsidRPr="002357A3">
        <w:rPr>
          <w:rFonts w:eastAsia="Wingdings2"/>
        </w:rPr>
        <w:t>Stepmother</w:t>
      </w:r>
    </w:p>
    <w:p w:rsidR="001E7F7E" w:rsidRPr="002357A3" w:rsidRDefault="005364DC" w:rsidP="00AE2A06">
      <w:pPr>
        <w:pStyle w:val="A1-1stLeader"/>
        <w:ind w:left="1512"/>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1E7F7E" w:rsidRPr="002357A3">
        <w:rPr>
          <w:rFonts w:eastAsia="Wingdings2"/>
        </w:rPr>
        <w:t>Stepfather</w:t>
      </w:r>
    </w:p>
    <w:p w:rsidR="001E7F7E" w:rsidRPr="002357A3" w:rsidRDefault="005364DC" w:rsidP="00AE2A06">
      <w:pPr>
        <w:pStyle w:val="A1-1stLeader"/>
        <w:ind w:left="1512"/>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1E7F7E" w:rsidRPr="002357A3">
        <w:rPr>
          <w:rFonts w:eastAsia="Wingdings2"/>
        </w:rPr>
        <w:t>Grandmother (Birth, Step, or Adoptive)</w:t>
      </w:r>
    </w:p>
    <w:p w:rsidR="001E7F7E" w:rsidRPr="002357A3" w:rsidRDefault="005364DC" w:rsidP="00AE2A06">
      <w:pPr>
        <w:pStyle w:val="A1-1stLeader"/>
        <w:ind w:left="1512"/>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1E7F7E" w:rsidRPr="002357A3">
        <w:rPr>
          <w:rFonts w:eastAsia="Wingdings2"/>
        </w:rPr>
        <w:t>Grandfather (Birth, Step, or Adoptive</w:t>
      </w:r>
      <w:r w:rsidR="001E7F7E" w:rsidRPr="002357A3">
        <w:t>)</w:t>
      </w:r>
    </w:p>
    <w:p w:rsidR="001E7F7E" w:rsidRPr="002357A3" w:rsidRDefault="005364DC" w:rsidP="00AE2A06">
      <w:pPr>
        <w:pStyle w:val="A1-1stLeader"/>
        <w:ind w:left="1512"/>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1E7F7E" w:rsidRPr="002357A3">
        <w:rPr>
          <w:rFonts w:eastAsia="Wingdings2"/>
        </w:rPr>
        <w:t>Sibling(s) (Biological, Step, or Adoptive)</w:t>
      </w:r>
    </w:p>
    <w:p w:rsidR="001E7F7E" w:rsidRPr="002357A3" w:rsidRDefault="005364DC" w:rsidP="00AE2A06">
      <w:pPr>
        <w:pStyle w:val="A1-1stLeader"/>
        <w:ind w:left="1512"/>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1E7F7E" w:rsidRPr="002357A3">
        <w:rPr>
          <w:rFonts w:eastAsia="Wingdings2"/>
        </w:rPr>
        <w:t>Spouse/Partner</w:t>
      </w:r>
    </w:p>
    <w:p w:rsidR="001E7F7E" w:rsidRPr="002357A3" w:rsidRDefault="005364DC" w:rsidP="00AE2A06">
      <w:pPr>
        <w:pStyle w:val="A1-1stLeader"/>
        <w:ind w:left="1512"/>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1E7F7E" w:rsidRPr="002357A3">
        <w:rPr>
          <w:rFonts w:eastAsia="Wingdings2"/>
        </w:rPr>
        <w:t>Youth’s Own Children</w:t>
      </w:r>
    </w:p>
    <w:p w:rsidR="001E7F7E" w:rsidRPr="002357A3" w:rsidRDefault="005364DC" w:rsidP="00AE2A06">
      <w:pPr>
        <w:pStyle w:val="A1-1stLeader"/>
        <w:ind w:left="1512"/>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1E7F7E" w:rsidRPr="002357A3">
        <w:rPr>
          <w:rFonts w:eastAsia="Wingdings2"/>
        </w:rPr>
        <w:t>Friends</w:t>
      </w:r>
    </w:p>
    <w:p w:rsidR="005364DC" w:rsidRPr="001B3899" w:rsidRDefault="005364DC" w:rsidP="00AE2A06">
      <w:pPr>
        <w:pStyle w:val="A1-1stLeader"/>
        <w:ind w:left="1512"/>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1B3899">
        <w:rPr>
          <w:caps/>
        </w:rPr>
        <w:t>o</w:t>
      </w:r>
      <w:r w:rsidRPr="001B3899">
        <w:t>ther</w:t>
      </w:r>
      <w:r w:rsidRPr="001B3899">
        <w:rPr>
          <w:caps/>
        </w:rPr>
        <w:t xml:space="preserve"> </w:t>
      </w:r>
      <w:r w:rsidRPr="00B96805">
        <w:t xml:space="preserve">(Specify): </w:t>
      </w:r>
      <w:r w:rsidRPr="001B3899">
        <w:rPr>
          <w:caps/>
        </w:rPr>
        <w:t>______</w:t>
      </w:r>
      <w:r>
        <w:rPr>
          <w:caps/>
        </w:rPr>
        <w:t>_________________________________</w:t>
      </w:r>
      <w:r w:rsidR="00604F69">
        <w:rPr>
          <w:caps/>
        </w:rPr>
        <w:t>_____</w:t>
      </w:r>
    </w:p>
    <w:p w:rsidR="001E7F7E" w:rsidRPr="002357A3" w:rsidRDefault="005364DC" w:rsidP="00AE2A06">
      <w:pPr>
        <w:pStyle w:val="A1-1stLeader"/>
        <w:ind w:left="1512"/>
        <w:rPr>
          <w:i/>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604F69" w:rsidRPr="002357A3">
        <w:rPr>
          <w:rFonts w:cs="Times New Roman CYR"/>
        </w:rPr>
        <w:t>Refused</w:t>
      </w:r>
      <w:r w:rsidR="00604F69" w:rsidRPr="002357A3">
        <w:t xml:space="preserve"> </w:t>
      </w:r>
    </w:p>
    <w:p w:rsidR="002357A3" w:rsidRDefault="005364DC" w:rsidP="00AE2A06">
      <w:pPr>
        <w:pStyle w:val="A1-1stLeader"/>
        <w:ind w:left="1512"/>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604F69">
        <w:t>Don’t Know</w:t>
      </w:r>
    </w:p>
    <w:p w:rsidR="00AE2A06" w:rsidRDefault="00AE2A06" w:rsidP="00AE2A06">
      <w:pPr>
        <w:pStyle w:val="A1-1stLeader"/>
        <w:ind w:left="1512"/>
      </w:pPr>
    </w:p>
    <w:p w:rsidR="00AE2A06" w:rsidRDefault="00AE2A06" w:rsidP="00AE2A06">
      <w:pPr>
        <w:pStyle w:val="A1-1stLeader"/>
        <w:ind w:left="1512"/>
      </w:pPr>
    </w:p>
    <w:p w:rsidR="001E7F7E" w:rsidRDefault="005364DC" w:rsidP="005364DC">
      <w:pPr>
        <w:pStyle w:val="Q1-FirstLevelQuestion"/>
      </w:pPr>
      <w:r>
        <w:t>2.</w:t>
      </w:r>
      <w:r>
        <w:tab/>
      </w:r>
      <w:r w:rsidR="001E7F7E" w:rsidRPr="002357A3">
        <w:t>What is your relationship to (</w:t>
      </w:r>
      <w:r w:rsidR="001E7F7E" w:rsidRPr="002357A3">
        <w:rPr>
          <w:i/>
        </w:rPr>
        <w:t>child’s name</w:t>
      </w:r>
      <w:r w:rsidR="001E7F7E" w:rsidRPr="002357A3">
        <w:t>)?</w:t>
      </w:r>
    </w:p>
    <w:p w:rsidR="005364DC" w:rsidRPr="002357A3" w:rsidRDefault="005364DC" w:rsidP="005364DC">
      <w:pPr>
        <w:pStyle w:val="Q1-FirstLevelQuestion"/>
      </w:pPr>
    </w:p>
    <w:p w:rsidR="001E7F7E" w:rsidRPr="002357A3" w:rsidRDefault="005364DC" w:rsidP="005364DC">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604F69" w:rsidRPr="002357A3">
        <w:t xml:space="preserve">Birth Parent </w:t>
      </w:r>
    </w:p>
    <w:p w:rsidR="001E7F7E" w:rsidRPr="002357A3" w:rsidRDefault="005364DC" w:rsidP="005364DC">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604F69" w:rsidRPr="002357A3">
        <w:t>StepParent</w:t>
      </w:r>
    </w:p>
    <w:p w:rsidR="001E7F7E" w:rsidRPr="002357A3" w:rsidRDefault="005364DC" w:rsidP="005364DC">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604F69" w:rsidRPr="002357A3">
        <w:t>Adoptive Parent</w:t>
      </w:r>
    </w:p>
    <w:p w:rsidR="001E7F7E" w:rsidRPr="002357A3" w:rsidRDefault="005364DC" w:rsidP="005364DC">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604F69" w:rsidRPr="002357A3">
        <w:t>Foster Parent</w:t>
      </w:r>
    </w:p>
    <w:p w:rsidR="001E7F7E" w:rsidRPr="002357A3" w:rsidRDefault="005364DC" w:rsidP="005364DC">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604F69" w:rsidRPr="002357A3">
        <w:t>Grandparent (biological, step, or adoptive</w:t>
      </w:r>
      <w:r w:rsidR="001E7F7E" w:rsidRPr="002357A3">
        <w:t>)</w:t>
      </w:r>
    </w:p>
    <w:p w:rsidR="001E7F7E" w:rsidRPr="002357A3" w:rsidRDefault="005364DC" w:rsidP="005364DC">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604F69" w:rsidRPr="002357A3">
        <w:t xml:space="preserve">Sibling </w:t>
      </w:r>
      <w:r w:rsidR="001E7F7E" w:rsidRPr="002357A3">
        <w:t>(</w:t>
      </w:r>
      <w:r w:rsidR="00604F69" w:rsidRPr="002357A3">
        <w:t>biological, step, or adoptive</w:t>
      </w:r>
      <w:r w:rsidR="001E7F7E" w:rsidRPr="002357A3">
        <w:t>)</w:t>
      </w:r>
    </w:p>
    <w:p w:rsidR="001E7F7E" w:rsidRPr="002357A3" w:rsidRDefault="005364DC" w:rsidP="005364DC">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604F69" w:rsidRPr="002357A3">
        <w:t xml:space="preserve">Other Relative </w:t>
      </w:r>
      <w:r w:rsidR="001E7F7E" w:rsidRPr="002357A3">
        <w:t>(</w:t>
      </w:r>
      <w:r w:rsidR="001E7F7E" w:rsidRPr="002357A3">
        <w:rPr>
          <w:i/>
        </w:rPr>
        <w:t>Please specify</w:t>
      </w:r>
      <w:r w:rsidR="001E7F7E" w:rsidRPr="006B276B">
        <w:rPr>
          <w:i/>
        </w:rPr>
        <w:t>:</w:t>
      </w:r>
      <w:r w:rsidR="001E7F7E" w:rsidRPr="002357A3">
        <w:t>______________)</w:t>
      </w:r>
    </w:p>
    <w:p w:rsidR="001E7F7E" w:rsidRPr="002357A3" w:rsidRDefault="008B09D1" w:rsidP="005364DC">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604F69" w:rsidRPr="002357A3">
        <w:t>Non</w:t>
      </w:r>
      <w:r w:rsidR="001E7F7E" w:rsidRPr="002357A3">
        <w:t>-</w:t>
      </w:r>
      <w:r w:rsidR="00604F69" w:rsidRPr="002357A3">
        <w:t>relative not previous</w:t>
      </w:r>
      <w:r w:rsidR="00604F69">
        <w:t>l</w:t>
      </w:r>
      <w:r w:rsidR="00604F69" w:rsidRPr="002357A3">
        <w:t>y listed (e.g., other caregiving adult</w:t>
      </w:r>
      <w:r w:rsidR="001E7F7E" w:rsidRPr="002357A3">
        <w:t xml:space="preserve">) </w:t>
      </w:r>
    </w:p>
    <w:p w:rsidR="001E7F7E" w:rsidRPr="002357A3" w:rsidRDefault="001E7F7E" w:rsidP="005364DC">
      <w:pPr>
        <w:pStyle w:val="A1-1stLeader"/>
      </w:pPr>
      <w:r w:rsidRPr="002357A3">
        <w:tab/>
      </w:r>
      <w:r w:rsidRPr="00604F69">
        <w:t>(</w:t>
      </w:r>
      <w:r w:rsidR="008B09D1" w:rsidRPr="00604F69">
        <w:t>Specify)</w:t>
      </w:r>
      <w:r w:rsidRPr="00604F69">
        <w:t>:</w:t>
      </w:r>
      <w:r w:rsidR="008B09D1">
        <w:t xml:space="preserve"> </w:t>
      </w:r>
      <w:r w:rsidRPr="002357A3">
        <w:t>________________________</w:t>
      </w:r>
      <w:r w:rsidR="008B09D1">
        <w:t>_______________________________</w:t>
      </w:r>
    </w:p>
    <w:p w:rsidR="001E7F7E" w:rsidRDefault="008B09D1" w:rsidP="005364DC">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604F69" w:rsidRPr="002357A3">
        <w:rPr>
          <w:rFonts w:cs="Times New Roman CYR"/>
        </w:rPr>
        <w:t>Refused</w:t>
      </w:r>
    </w:p>
    <w:p w:rsidR="008B09D1" w:rsidRDefault="008B09D1" w:rsidP="005364DC">
      <w:pPr>
        <w:pStyle w:val="A1-1stLeader"/>
        <w:rPr>
          <w:rFonts w:cs="Times New Roman CYR"/>
        </w:rPr>
      </w:pPr>
    </w:p>
    <w:p w:rsidR="00AE2A06" w:rsidRDefault="00AE2A06" w:rsidP="00AE2A06">
      <w:pPr>
        <w:pStyle w:val="SL-FlLftSgl"/>
        <w:rPr>
          <w:rFonts w:cs="Arial"/>
        </w:rPr>
      </w:pPr>
      <w:r>
        <w:br w:type="page"/>
      </w:r>
    </w:p>
    <w:p w:rsidR="00AE2A06" w:rsidRPr="005D469A" w:rsidRDefault="00A12D22" w:rsidP="00AE2A06">
      <w:pPr>
        <w:pStyle w:val="SH-SglSpHead"/>
        <w:pBdr>
          <w:top w:val="double" w:sz="6" w:space="1" w:color="14487C"/>
        </w:pBdr>
        <w:rPr>
          <w:color w:val="000000" w:themeColor="text1"/>
        </w:rPr>
      </w:pPr>
      <w:r>
        <w:rPr>
          <w:color w:val="000000" w:themeColor="text1"/>
        </w:rPr>
        <w:lastRenderedPageBreak/>
        <w:t>Section</w:t>
      </w:r>
      <w:r w:rsidR="00AE2A06" w:rsidRPr="005D469A">
        <w:rPr>
          <w:color w:val="000000" w:themeColor="text1"/>
        </w:rPr>
        <w:t xml:space="preserve"> </w:t>
      </w:r>
      <w:r w:rsidR="00AE2A06">
        <w:rPr>
          <w:color w:val="000000" w:themeColor="text1"/>
        </w:rPr>
        <w:t>2</w:t>
      </w:r>
      <w:r w:rsidR="00AE2A06" w:rsidRPr="005D469A">
        <w:rPr>
          <w:color w:val="000000" w:themeColor="text1"/>
        </w:rPr>
        <w:t xml:space="preserve">: </w:t>
      </w:r>
      <w:r>
        <w:rPr>
          <w:color w:val="000000" w:themeColor="text1"/>
        </w:rPr>
        <w:t>Functioning</w:t>
      </w:r>
      <w:r w:rsidR="00AE2A06">
        <w:rPr>
          <w:color w:val="000000" w:themeColor="text1"/>
        </w:rPr>
        <w:t xml:space="preserve"> </w:t>
      </w:r>
      <w:r w:rsidR="00AE2A06" w:rsidRPr="005D469A">
        <w:rPr>
          <w:color w:val="000000" w:themeColor="text1"/>
        </w:rPr>
        <w:t>(Continued)</w:t>
      </w:r>
    </w:p>
    <w:p w:rsidR="008B09D1" w:rsidRDefault="008B09D1" w:rsidP="008B09D1">
      <w:pPr>
        <w:pStyle w:val="SH-SglSpHead"/>
        <w:keepNext w:val="0"/>
      </w:pPr>
    </w:p>
    <w:p w:rsidR="008B09D1" w:rsidRDefault="008B09D1" w:rsidP="008B09D1">
      <w:pPr>
        <w:pStyle w:val="SH-SglSpHead"/>
        <w:keepNext w:val="0"/>
      </w:pPr>
    </w:p>
    <w:p w:rsidR="002357A3" w:rsidRDefault="008B09D1" w:rsidP="008B09D1">
      <w:pPr>
        <w:pStyle w:val="Q1-FirstLevelQuestion"/>
      </w:pPr>
      <w:r>
        <w:t>3.</w:t>
      </w:r>
      <w:r>
        <w:tab/>
      </w:r>
      <w:r w:rsidR="002357A3" w:rsidRPr="001E7F7E">
        <w:t xml:space="preserve">Who has legal custody of </w:t>
      </w:r>
      <w:r w:rsidR="002357A3" w:rsidRPr="001E7F7E">
        <w:rPr>
          <w:i/>
        </w:rPr>
        <w:t>(child’s name)</w:t>
      </w:r>
      <w:r w:rsidR="002357A3" w:rsidRPr="001E7F7E">
        <w:t xml:space="preserve"> currently?</w:t>
      </w:r>
    </w:p>
    <w:p w:rsidR="008B09D1" w:rsidRPr="001E7F7E" w:rsidRDefault="008B09D1" w:rsidP="008B09D1">
      <w:pPr>
        <w:pStyle w:val="Q1-FirstLevelQuestion"/>
      </w:pPr>
    </w:p>
    <w:p w:rsidR="002357A3" w:rsidRPr="002357A3" w:rsidRDefault="008B09D1" w:rsidP="008B09D1">
      <w:pPr>
        <w:pStyle w:val="A1-1stLeader"/>
        <w:rPr>
          <w:rFonts w:cs="Arial"/>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AE2A06" w:rsidRPr="002357A3">
        <w:t>Two parents (includes two birth parents, or one birth parent and a step or adoptive parent</w:t>
      </w:r>
      <w:r w:rsidR="002357A3" w:rsidRPr="002357A3">
        <w:t>)</w:t>
      </w:r>
    </w:p>
    <w:p w:rsidR="002357A3" w:rsidRPr="002357A3" w:rsidRDefault="008B09D1" w:rsidP="008B09D1">
      <w:pPr>
        <w:pStyle w:val="A1-1stLeader"/>
        <w:rPr>
          <w:rFonts w:cs="Arial"/>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AE2A06" w:rsidRPr="002357A3">
        <w:t>Birth mother only</w:t>
      </w:r>
    </w:p>
    <w:p w:rsidR="002357A3" w:rsidRPr="002357A3" w:rsidRDefault="008B09D1" w:rsidP="008B09D1">
      <w:pPr>
        <w:pStyle w:val="A1-1stLeader"/>
        <w:rPr>
          <w:rFonts w:cs="Arial"/>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sidR="00AE2A06">
        <w:tab/>
      </w:r>
      <w:r w:rsidR="00AE2A06" w:rsidRPr="002357A3">
        <w:t>Birth father only</w:t>
      </w:r>
    </w:p>
    <w:p w:rsidR="002357A3" w:rsidRPr="002357A3" w:rsidRDefault="008B09D1" w:rsidP="008B09D1">
      <w:pPr>
        <w:pStyle w:val="A1-1stLeader"/>
        <w:rPr>
          <w:rFonts w:cs="Arial"/>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sidR="00AE2A06">
        <w:tab/>
      </w:r>
      <w:r w:rsidR="00AE2A06" w:rsidRPr="002357A3">
        <w:t>Adoptive parent(s)</w:t>
      </w:r>
    </w:p>
    <w:p w:rsidR="002357A3" w:rsidRPr="002357A3" w:rsidRDefault="008B09D1" w:rsidP="008B09D1">
      <w:pPr>
        <w:pStyle w:val="A1-1stLeader"/>
        <w:rPr>
          <w:rFonts w:cs="Arial"/>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sidR="00AE2A06">
        <w:tab/>
      </w:r>
      <w:r w:rsidR="00AE2A06" w:rsidRPr="002357A3">
        <w:t>Sibling(s)</w:t>
      </w:r>
    </w:p>
    <w:p w:rsidR="002357A3" w:rsidRPr="002357A3" w:rsidRDefault="008B09D1" w:rsidP="008B09D1">
      <w:pPr>
        <w:pStyle w:val="A1-1stLeader"/>
        <w:rPr>
          <w:rFonts w:cs="Arial"/>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sidR="00AE2A06">
        <w:tab/>
      </w:r>
      <w:r w:rsidR="00AE2A06" w:rsidRPr="002357A3">
        <w:t>Aunt and/or uncle</w:t>
      </w:r>
    </w:p>
    <w:p w:rsidR="002357A3" w:rsidRPr="002357A3" w:rsidRDefault="008B09D1" w:rsidP="008B09D1">
      <w:pPr>
        <w:pStyle w:val="A1-1stLeader"/>
        <w:rPr>
          <w:rFonts w:cs="Arial"/>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sidR="00AE2A06">
        <w:tab/>
      </w:r>
      <w:r w:rsidR="00AE2A06" w:rsidRPr="002357A3">
        <w:t>Grandparent(s)</w:t>
      </w:r>
    </w:p>
    <w:p w:rsidR="002357A3" w:rsidRPr="002357A3" w:rsidRDefault="008B09D1" w:rsidP="008B09D1">
      <w:pPr>
        <w:pStyle w:val="A1-1stLeader"/>
        <w:rPr>
          <w:rFonts w:cs="Arial"/>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sidR="00AE2A06">
        <w:tab/>
      </w:r>
      <w:r w:rsidR="00AE2A06" w:rsidRPr="002357A3">
        <w:t>Adult friend</w:t>
      </w:r>
    </w:p>
    <w:p w:rsidR="002357A3" w:rsidRPr="002357A3" w:rsidRDefault="008B09D1" w:rsidP="008B09D1">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sidR="00AE2A06">
        <w:tab/>
      </w:r>
      <w:r w:rsidR="00AE2A06" w:rsidRPr="002357A3">
        <w:t>Ward of the state</w:t>
      </w:r>
    </w:p>
    <w:p w:rsidR="002357A3" w:rsidRPr="002357A3" w:rsidRDefault="008B09D1" w:rsidP="008B09D1">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sidR="00AE2A06">
        <w:tab/>
      </w:r>
      <w:r w:rsidR="00AE2A06" w:rsidRPr="002357A3">
        <w:rPr>
          <w:rFonts w:eastAsia="Wingdings2"/>
        </w:rPr>
        <w:t>Emancipated</w:t>
      </w:r>
    </w:p>
    <w:p w:rsidR="008B09D1" w:rsidRPr="001B3899" w:rsidRDefault="008B09D1" w:rsidP="008B09D1">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AE2A06" w:rsidRPr="001B3899">
        <w:t xml:space="preserve">Other </w:t>
      </w:r>
      <w:r w:rsidRPr="00B96805">
        <w:t xml:space="preserve">(Specify): </w:t>
      </w:r>
      <w:r w:rsidRPr="001B3899">
        <w:rPr>
          <w:caps/>
        </w:rPr>
        <w:t>______</w:t>
      </w:r>
      <w:r>
        <w:rPr>
          <w:caps/>
        </w:rPr>
        <w:t>_________________________________</w:t>
      </w:r>
    </w:p>
    <w:p w:rsidR="002357A3" w:rsidRPr="002357A3" w:rsidRDefault="008B09D1" w:rsidP="008B09D1">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AE2A06" w:rsidRPr="002357A3">
        <w:t>Refused</w:t>
      </w:r>
    </w:p>
    <w:p w:rsidR="002357A3" w:rsidRDefault="008B09D1" w:rsidP="008B09D1">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AE2A06" w:rsidRPr="002357A3">
        <w:t>Don’t Know</w:t>
      </w:r>
    </w:p>
    <w:p w:rsidR="008B09D1" w:rsidRDefault="008B09D1" w:rsidP="008B09D1">
      <w:pPr>
        <w:pStyle w:val="A1-1stLeader"/>
      </w:pPr>
    </w:p>
    <w:p w:rsidR="008B09D1" w:rsidRPr="002357A3" w:rsidRDefault="008B09D1" w:rsidP="008B09D1">
      <w:pPr>
        <w:pStyle w:val="A1-1stLeader"/>
      </w:pPr>
    </w:p>
    <w:p w:rsidR="002357A3" w:rsidRPr="008B09D1" w:rsidRDefault="008B09D1" w:rsidP="008B09D1">
      <w:pPr>
        <w:pStyle w:val="SL-FlLftSgl"/>
        <w:rPr>
          <w:b/>
          <w:i/>
        </w:rPr>
      </w:pPr>
      <w:r w:rsidRPr="008B09D1">
        <w:rPr>
          <w:b/>
          <w:i/>
        </w:rPr>
        <w:t xml:space="preserve">[QUESTIONS 4 AND 5 ARE ONLY ASKED AT BASELINE. IF THIS IS A REASSESSMENT OR DISCHARGE SKIP </w:t>
      </w:r>
      <w:r w:rsidR="00442CBE">
        <w:rPr>
          <w:b/>
          <w:i/>
        </w:rPr>
        <w:t>QUESTION 4 AND 5 AND MOVE TO SUBSECTION B</w:t>
      </w:r>
      <w:r w:rsidRPr="008B09D1">
        <w:rPr>
          <w:b/>
          <w:i/>
        </w:rPr>
        <w:t>.]</w:t>
      </w:r>
    </w:p>
    <w:p w:rsidR="002357A3" w:rsidRPr="002357A3" w:rsidRDefault="002357A3" w:rsidP="008B09D1">
      <w:pPr>
        <w:pStyle w:val="SL-FlLftSgl"/>
      </w:pPr>
    </w:p>
    <w:p w:rsidR="002357A3" w:rsidRPr="002357A3" w:rsidRDefault="002357A3" w:rsidP="008B09D1">
      <w:pPr>
        <w:pStyle w:val="SL-FlLftSgl"/>
      </w:pPr>
    </w:p>
    <w:p w:rsidR="002357A3" w:rsidRDefault="008B09D1" w:rsidP="008B09D1">
      <w:pPr>
        <w:pStyle w:val="Q1-FirstLevelQuestion"/>
        <w:tabs>
          <w:tab w:val="left" w:pos="7380"/>
        </w:tabs>
      </w:pPr>
      <w:r>
        <w:t>4.</w:t>
      </w:r>
      <w:r>
        <w:tab/>
      </w:r>
      <w:r w:rsidR="002357A3" w:rsidRPr="001E7F7E">
        <w:t>How many children, including (child’s name), are in the household?</w:t>
      </w:r>
      <w:r>
        <w:tab/>
      </w:r>
      <w:r w:rsidRPr="000F5D1D">
        <w:t>|____|____|</w:t>
      </w:r>
    </w:p>
    <w:p w:rsidR="008B09D1" w:rsidRDefault="008B09D1" w:rsidP="008B09D1">
      <w:pPr>
        <w:pStyle w:val="Q1-FirstLevelQuestion"/>
      </w:pPr>
    </w:p>
    <w:p w:rsidR="00CF2459" w:rsidRPr="002357A3" w:rsidRDefault="00CF2459" w:rsidP="00CF245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2357A3">
        <w:t>Refused</w:t>
      </w:r>
    </w:p>
    <w:p w:rsidR="00CF2459" w:rsidRDefault="00CF2459" w:rsidP="00CF245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2357A3">
        <w:t>Don’t Know</w:t>
      </w:r>
    </w:p>
    <w:p w:rsidR="002357A3" w:rsidRPr="002357A3" w:rsidRDefault="002357A3" w:rsidP="008B09D1">
      <w:pPr>
        <w:pStyle w:val="A1-1stLeader"/>
      </w:pPr>
    </w:p>
    <w:p w:rsidR="002357A3" w:rsidRPr="002357A3" w:rsidRDefault="002357A3" w:rsidP="008B09D1">
      <w:pPr>
        <w:pStyle w:val="A1-1stLeader"/>
      </w:pPr>
    </w:p>
    <w:p w:rsidR="002357A3" w:rsidRDefault="008B09D1" w:rsidP="008B09D1">
      <w:pPr>
        <w:pStyle w:val="Q1-FirstLevelQuestion"/>
      </w:pPr>
      <w:r>
        <w:t>5.</w:t>
      </w:r>
      <w:r>
        <w:tab/>
      </w:r>
      <w:r w:rsidR="002357A3" w:rsidRPr="001E7F7E">
        <w:t xml:space="preserve">What </w:t>
      </w:r>
      <w:r>
        <w:t>is your family’s annual income?</w:t>
      </w:r>
    </w:p>
    <w:p w:rsidR="008B09D1" w:rsidRPr="001E7F7E" w:rsidRDefault="008B09D1" w:rsidP="008B09D1">
      <w:pPr>
        <w:pStyle w:val="Q1-FirstLevelQuestion"/>
      </w:pPr>
    </w:p>
    <w:p w:rsidR="002357A3" w:rsidRPr="002357A3" w:rsidRDefault="008B09D1" w:rsidP="008B09D1">
      <w:pPr>
        <w:pStyle w:val="A1-1stLeader"/>
        <w:rPr>
          <w:b/>
          <w:bCs/>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CF2459" w:rsidRPr="002357A3">
        <w:t xml:space="preserve">Less than </w:t>
      </w:r>
      <w:r w:rsidR="002357A3" w:rsidRPr="002357A3">
        <w:t>$2,500</w:t>
      </w:r>
    </w:p>
    <w:p w:rsidR="002357A3" w:rsidRPr="002357A3" w:rsidRDefault="008B09D1" w:rsidP="008B09D1">
      <w:pPr>
        <w:pStyle w:val="A1-1stLeader"/>
        <w:rPr>
          <w:b/>
          <w:bCs/>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 xml:space="preserve">$2,500 </w:t>
      </w:r>
      <w:r w:rsidR="00CF2459">
        <w:t xml:space="preserve">to </w:t>
      </w:r>
      <w:r>
        <w:t>$4,999</w:t>
      </w:r>
    </w:p>
    <w:p w:rsidR="002357A3" w:rsidRPr="002357A3" w:rsidRDefault="008B09D1" w:rsidP="008B09D1">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 xml:space="preserve">$5,000 </w:t>
      </w:r>
      <w:r w:rsidR="00CF2459">
        <w:t xml:space="preserve">to </w:t>
      </w:r>
      <w:r>
        <w:t>$9,999</w:t>
      </w:r>
    </w:p>
    <w:p w:rsidR="002357A3" w:rsidRPr="002357A3" w:rsidRDefault="008B09D1" w:rsidP="008B09D1">
      <w:pPr>
        <w:pStyle w:val="A1-1stLeader"/>
        <w:rPr>
          <w:b/>
          <w:bCs/>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 xml:space="preserve">$10,000 </w:t>
      </w:r>
      <w:r w:rsidR="00CF2459">
        <w:t xml:space="preserve">to </w:t>
      </w:r>
      <w:r>
        <w:t>$14,999</w:t>
      </w:r>
    </w:p>
    <w:p w:rsidR="002357A3" w:rsidRPr="002357A3" w:rsidRDefault="008B09D1" w:rsidP="008B09D1">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2357A3" w:rsidRPr="002357A3">
        <w:t xml:space="preserve">$15,000 </w:t>
      </w:r>
      <w:r w:rsidR="00CF2459" w:rsidRPr="002357A3">
        <w:t xml:space="preserve">to </w:t>
      </w:r>
      <w:r w:rsidR="002357A3" w:rsidRPr="002357A3">
        <w:t>$24,999</w:t>
      </w:r>
    </w:p>
    <w:p w:rsidR="002357A3" w:rsidRPr="002357A3" w:rsidRDefault="008B09D1" w:rsidP="008B09D1">
      <w:pPr>
        <w:pStyle w:val="A1-1stLeader"/>
        <w:rPr>
          <w:rFonts w:ascii="Wingdings 2" w:eastAsia="Wingdings2" w:hAnsi="Wingdings 2" w:cs="Arial"/>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2357A3" w:rsidRPr="002357A3">
        <w:t xml:space="preserve">$25,000 </w:t>
      </w:r>
      <w:r w:rsidR="00CF2459" w:rsidRPr="002357A3">
        <w:t xml:space="preserve">to </w:t>
      </w:r>
      <w:r w:rsidR="002357A3" w:rsidRPr="002357A3">
        <w:t>$34,999</w:t>
      </w:r>
    </w:p>
    <w:p w:rsidR="002357A3" w:rsidRPr="002357A3" w:rsidRDefault="008B09D1" w:rsidP="008B09D1">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2357A3" w:rsidRPr="002357A3">
        <w:t xml:space="preserve">$35,000 </w:t>
      </w:r>
      <w:r w:rsidR="00CF2459" w:rsidRPr="002357A3">
        <w:t xml:space="preserve">to </w:t>
      </w:r>
      <w:r w:rsidR="002357A3" w:rsidRPr="002357A3">
        <w:t>$49,999</w:t>
      </w:r>
    </w:p>
    <w:p w:rsidR="002357A3" w:rsidRPr="002357A3" w:rsidRDefault="008B09D1" w:rsidP="008B09D1">
      <w:pPr>
        <w:pStyle w:val="A1-1stLeader"/>
        <w:rPr>
          <w:rFonts w:eastAsia="Wingdings2"/>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2357A3" w:rsidRPr="002357A3">
        <w:t xml:space="preserve">$50,000 </w:t>
      </w:r>
      <w:r w:rsidR="00CF2459" w:rsidRPr="002357A3">
        <w:t xml:space="preserve">to </w:t>
      </w:r>
      <w:r w:rsidR="002357A3" w:rsidRPr="002357A3">
        <w:t>$74,999</w:t>
      </w:r>
    </w:p>
    <w:p w:rsidR="002357A3" w:rsidRPr="002357A3" w:rsidRDefault="008B09D1" w:rsidP="008B09D1">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2357A3" w:rsidRPr="002357A3">
        <w:t xml:space="preserve">$75,000 </w:t>
      </w:r>
      <w:r w:rsidR="00CF2459" w:rsidRPr="002357A3">
        <w:t xml:space="preserve">to </w:t>
      </w:r>
      <w:r w:rsidR="002357A3" w:rsidRPr="002357A3">
        <w:t>$100,000</w:t>
      </w:r>
    </w:p>
    <w:p w:rsidR="002357A3" w:rsidRPr="002357A3" w:rsidRDefault="008B09D1" w:rsidP="008B09D1">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00CF2459" w:rsidRPr="002357A3">
        <w:t xml:space="preserve">Greater than </w:t>
      </w:r>
      <w:r w:rsidR="002357A3" w:rsidRPr="002357A3">
        <w:t>$100,000</w:t>
      </w:r>
    </w:p>
    <w:p w:rsidR="00CF2459" w:rsidRPr="002357A3" w:rsidRDefault="00CF2459" w:rsidP="00CF245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2357A3">
        <w:t>Refused</w:t>
      </w:r>
    </w:p>
    <w:p w:rsidR="00CF2459" w:rsidRDefault="00CF2459" w:rsidP="00CF245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2357A3">
        <w:t>Don’t Know</w:t>
      </w:r>
    </w:p>
    <w:p w:rsidR="008B09D1" w:rsidRDefault="008B09D1" w:rsidP="008B09D1">
      <w:pPr>
        <w:pStyle w:val="A1-1stLeader"/>
      </w:pPr>
    </w:p>
    <w:p w:rsidR="008B09D1" w:rsidRDefault="008B09D1" w:rsidP="008B09D1">
      <w:pPr>
        <w:pStyle w:val="A1-1stLeader"/>
      </w:pPr>
    </w:p>
    <w:p w:rsidR="00A12D22" w:rsidRPr="005D469A" w:rsidRDefault="00E706FA" w:rsidP="00A12D22">
      <w:pPr>
        <w:pStyle w:val="SH-SglSpHead"/>
        <w:pBdr>
          <w:top w:val="double" w:sz="6" w:space="1" w:color="14487C"/>
        </w:pBdr>
        <w:rPr>
          <w:color w:val="000000" w:themeColor="text1"/>
        </w:rPr>
      </w:pPr>
      <w:r>
        <w:br w:type="page"/>
      </w:r>
      <w:r w:rsidR="00A12D22">
        <w:rPr>
          <w:color w:val="000000" w:themeColor="text1"/>
        </w:rPr>
        <w:lastRenderedPageBreak/>
        <w:t>Section</w:t>
      </w:r>
      <w:r w:rsidR="00A12D22" w:rsidRPr="005D469A">
        <w:rPr>
          <w:color w:val="000000" w:themeColor="text1"/>
        </w:rPr>
        <w:t xml:space="preserve"> </w:t>
      </w:r>
      <w:r w:rsidR="00A12D22">
        <w:rPr>
          <w:color w:val="000000" w:themeColor="text1"/>
        </w:rPr>
        <w:t>2</w:t>
      </w:r>
      <w:r w:rsidR="00A12D22" w:rsidRPr="005D469A">
        <w:rPr>
          <w:color w:val="000000" w:themeColor="text1"/>
        </w:rPr>
        <w:t xml:space="preserve">: </w:t>
      </w:r>
      <w:r w:rsidR="00A12D22">
        <w:rPr>
          <w:color w:val="000000" w:themeColor="text1"/>
        </w:rPr>
        <w:t xml:space="preserve">Functioning </w:t>
      </w:r>
      <w:r w:rsidR="00A12D22" w:rsidRPr="005D469A">
        <w:rPr>
          <w:color w:val="000000" w:themeColor="text1"/>
        </w:rPr>
        <w:t>(Continued)</w:t>
      </w:r>
    </w:p>
    <w:p w:rsidR="007D61BE" w:rsidRDefault="007D61BE">
      <w:pPr>
        <w:spacing w:after="200" w:line="276" w:lineRule="auto"/>
        <w:ind w:firstLine="0"/>
        <w:jc w:val="left"/>
      </w:pPr>
    </w:p>
    <w:p w:rsidR="007D61BE" w:rsidRPr="0038424B" w:rsidRDefault="007D61BE" w:rsidP="007D61BE">
      <w:pPr>
        <w:pStyle w:val="SL-FlLftSgl"/>
        <w:spacing w:before="120" w:after="120"/>
        <w:jc w:val="left"/>
        <w:rPr>
          <w:b/>
        </w:rPr>
      </w:pPr>
      <w:r w:rsidRPr="0038424B">
        <w:rPr>
          <w:b/>
          <w:color w:val="000000" w:themeColor="text1"/>
        </w:rPr>
        <w:t>Subsection B: Functioning</w:t>
      </w:r>
    </w:p>
    <w:p w:rsidR="007D61BE" w:rsidRDefault="007D61BE" w:rsidP="007D61BE">
      <w:pPr>
        <w:pStyle w:val="SL-FlLftSgl"/>
      </w:pPr>
    </w:p>
    <w:p w:rsidR="007D61BE" w:rsidRDefault="007D61BE" w:rsidP="007D61BE">
      <w:pPr>
        <w:pStyle w:val="Q1-FirstLevelQuestion"/>
      </w:pPr>
      <w:r>
        <w:t>1.</w:t>
      </w:r>
      <w:r>
        <w:tab/>
        <w:t xml:space="preserve">How would you rate your [your child’s] overall health right now? </w:t>
      </w:r>
    </w:p>
    <w:p w:rsidR="007D61BE" w:rsidRDefault="007D61BE" w:rsidP="007D61BE">
      <w:pPr>
        <w:pStyle w:val="Q1-FirstLevelQuestion"/>
      </w:pPr>
    </w:p>
    <w:p w:rsidR="007D61BE" w:rsidRDefault="007D61BE" w:rsidP="007D61BE">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Excellent</w:t>
      </w:r>
    </w:p>
    <w:p w:rsidR="0093082F" w:rsidRDefault="007D61BE" w:rsidP="0093082F">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Very good</w:t>
      </w:r>
    </w:p>
    <w:p w:rsidR="007D61BE" w:rsidRDefault="007D61BE" w:rsidP="0093082F">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Good</w:t>
      </w:r>
    </w:p>
    <w:p w:rsidR="007D61BE" w:rsidRDefault="007D61BE" w:rsidP="007D61BE">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Fair</w:t>
      </w:r>
    </w:p>
    <w:p w:rsidR="007D61BE" w:rsidRDefault="007D61BE" w:rsidP="007D61BE">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Poor</w:t>
      </w:r>
    </w:p>
    <w:p w:rsidR="007D61BE" w:rsidRDefault="007D61BE" w:rsidP="007D61BE">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Refused</w:t>
      </w:r>
    </w:p>
    <w:p w:rsidR="007D61BE" w:rsidRDefault="007D61BE" w:rsidP="007D61BE">
      <w:pPr>
        <w:pStyle w:val="A1-1stLeader"/>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ascii="Wingdings 2" w:eastAsia="Wingdings2" w:hAnsi="Wingdings 2" w:cs="Arial"/>
        </w:rPr>
        <w:tab/>
      </w:r>
      <w:r>
        <w:rPr>
          <w:rFonts w:eastAsia="Wingdings2"/>
        </w:rPr>
        <w:t>Don’t know</w:t>
      </w:r>
      <w:r>
        <w:rPr>
          <w:b/>
          <w:bCs/>
        </w:rPr>
        <w:t xml:space="preserve"> </w:t>
      </w:r>
    </w:p>
    <w:p w:rsidR="007D61BE" w:rsidRDefault="007D61BE" w:rsidP="007D61BE">
      <w:pPr>
        <w:pStyle w:val="A1-1stLeader"/>
        <w:rPr>
          <w:b/>
          <w:bCs/>
        </w:rPr>
      </w:pPr>
    </w:p>
    <w:p w:rsidR="007D61BE" w:rsidRDefault="007D61BE" w:rsidP="007D61BE">
      <w:pPr>
        <w:pStyle w:val="A1-1stLeader"/>
        <w:rPr>
          <w:b/>
          <w:bCs/>
        </w:rPr>
      </w:pPr>
    </w:p>
    <w:p w:rsidR="007D61BE" w:rsidRDefault="007D61BE" w:rsidP="007D61BE">
      <w:pPr>
        <w:pStyle w:val="Q1-FirstLevelQuestion"/>
      </w:pPr>
      <w:r>
        <w:t>2.</w:t>
      </w:r>
      <w:r>
        <w:tab/>
        <w:t xml:space="preserve">In order to provide the best possible mental health and related services, we need to know what you think about how well you were [your child was] able to deal with everyday life </w:t>
      </w:r>
      <w:r w:rsidRPr="00B6340F">
        <w:rPr>
          <w:u w:val="single"/>
        </w:rPr>
        <w:t>during the past 30 days</w:t>
      </w:r>
      <w:r>
        <w:t>. Please indicate your disagreement/agreement with each of the following statements.</w:t>
      </w:r>
    </w:p>
    <w:p w:rsidR="007D61BE" w:rsidRDefault="007D61BE" w:rsidP="007D61BE">
      <w:pPr>
        <w:pStyle w:val="Q1-FirstLevelQuestion"/>
      </w:pPr>
    </w:p>
    <w:p w:rsidR="007D61BE" w:rsidRPr="005E6764" w:rsidRDefault="007D61BE" w:rsidP="007D61BE">
      <w:pPr>
        <w:pStyle w:val="SL-FlLftSgl"/>
        <w:rPr>
          <w:b/>
          <w:i/>
        </w:rPr>
      </w:pPr>
      <w:r w:rsidRPr="005E6764">
        <w:rPr>
          <w:b/>
          <w:i/>
        </w:rPr>
        <w:t>[READ EACH STATEMENT, FOLLOWED BY THE RESPONSE OPTIONS TO THE CONSUMER (CAREGIVER).]</w:t>
      </w:r>
    </w:p>
    <w:p w:rsidR="007D61BE" w:rsidRDefault="007D61BE" w:rsidP="007D61BE">
      <w:pPr>
        <w:pStyle w:val="SL-FlLftSgl"/>
      </w:pPr>
    </w:p>
    <w:tbl>
      <w:tblPr>
        <w:tblStyle w:val="TableGrid"/>
        <w:tblW w:w="0" w:type="auto"/>
        <w:tblLayout w:type="fixed"/>
        <w:tblLook w:val="04A0" w:firstRow="1" w:lastRow="0" w:firstColumn="1" w:lastColumn="0" w:noHBand="0" w:noVBand="1"/>
      </w:tblPr>
      <w:tblGrid>
        <w:gridCol w:w="5184"/>
        <w:gridCol w:w="682"/>
        <w:gridCol w:w="682"/>
        <w:gridCol w:w="682"/>
        <w:gridCol w:w="682"/>
        <w:gridCol w:w="682"/>
        <w:gridCol w:w="682"/>
        <w:gridCol w:w="682"/>
      </w:tblGrid>
      <w:tr w:rsidR="007D61BE" w:rsidTr="00442CBE">
        <w:trPr>
          <w:cantSplit/>
          <w:trHeight w:val="348"/>
        </w:trPr>
        <w:tc>
          <w:tcPr>
            <w:tcW w:w="5184" w:type="dxa"/>
            <w:vMerge w:val="restart"/>
            <w:tcBorders>
              <w:top w:val="single" w:sz="4" w:space="0" w:color="auto"/>
              <w:left w:val="single" w:sz="4" w:space="0" w:color="auto"/>
            </w:tcBorders>
            <w:vAlign w:val="bottom"/>
          </w:tcPr>
          <w:p w:rsidR="007D61BE" w:rsidRDefault="007D61BE" w:rsidP="00442CBE">
            <w:pPr>
              <w:pStyle w:val="SL-FlLftSgl"/>
              <w:keepNext/>
              <w:spacing w:before="120" w:after="120" w:line="240" w:lineRule="auto"/>
              <w:jc w:val="center"/>
            </w:pPr>
            <w:r>
              <w:t>Statement</w:t>
            </w:r>
          </w:p>
        </w:tc>
        <w:tc>
          <w:tcPr>
            <w:tcW w:w="4774" w:type="dxa"/>
            <w:gridSpan w:val="7"/>
            <w:tcBorders>
              <w:bottom w:val="single" w:sz="4" w:space="0" w:color="auto"/>
            </w:tcBorders>
            <w:vAlign w:val="center"/>
          </w:tcPr>
          <w:p w:rsidR="007D61BE" w:rsidRDefault="007D61BE" w:rsidP="00442CBE">
            <w:pPr>
              <w:pStyle w:val="SL-FlLftSgl"/>
              <w:keepNext/>
              <w:spacing w:before="60" w:after="60" w:line="240" w:lineRule="auto"/>
              <w:jc w:val="center"/>
            </w:pPr>
            <w:r>
              <w:t>Response Options</w:t>
            </w:r>
          </w:p>
        </w:tc>
      </w:tr>
      <w:tr w:rsidR="007D61BE" w:rsidTr="00442CBE">
        <w:trPr>
          <w:cantSplit/>
          <w:trHeight w:val="1224"/>
        </w:trPr>
        <w:tc>
          <w:tcPr>
            <w:tcW w:w="5184" w:type="dxa"/>
            <w:vMerge/>
            <w:tcBorders>
              <w:left w:val="single" w:sz="4" w:space="0" w:color="auto"/>
              <w:bottom w:val="single" w:sz="4" w:space="0" w:color="auto"/>
            </w:tcBorders>
            <w:vAlign w:val="bottom"/>
          </w:tcPr>
          <w:p w:rsidR="007D61BE" w:rsidRDefault="007D61BE" w:rsidP="00442CBE">
            <w:pPr>
              <w:pStyle w:val="SL-FlLftSgl"/>
              <w:keepNext/>
              <w:spacing w:before="120" w:after="120" w:line="240" w:lineRule="auto"/>
              <w:jc w:val="center"/>
            </w:pPr>
          </w:p>
        </w:tc>
        <w:tc>
          <w:tcPr>
            <w:tcW w:w="682" w:type="dxa"/>
            <w:tcBorders>
              <w:bottom w:val="single" w:sz="4" w:space="0" w:color="auto"/>
            </w:tcBorders>
            <w:textDirection w:val="btLr"/>
            <w:vAlign w:val="center"/>
          </w:tcPr>
          <w:p w:rsidR="007D61BE" w:rsidRDefault="007D61BE" w:rsidP="00442CBE">
            <w:pPr>
              <w:pStyle w:val="SL-FlLftSgl"/>
              <w:keepNext/>
              <w:spacing w:before="120" w:after="120" w:line="240" w:lineRule="auto"/>
              <w:ind w:left="113" w:right="113"/>
              <w:jc w:val="left"/>
            </w:pPr>
            <w:r>
              <w:t>Strongly Disagree</w:t>
            </w:r>
          </w:p>
        </w:tc>
        <w:tc>
          <w:tcPr>
            <w:tcW w:w="682" w:type="dxa"/>
            <w:tcBorders>
              <w:bottom w:val="single" w:sz="4" w:space="0" w:color="auto"/>
            </w:tcBorders>
            <w:textDirection w:val="btLr"/>
            <w:vAlign w:val="center"/>
          </w:tcPr>
          <w:p w:rsidR="007D61BE" w:rsidRDefault="007D61BE" w:rsidP="00442CBE">
            <w:pPr>
              <w:pStyle w:val="SL-FlLftSgl"/>
              <w:keepNext/>
              <w:spacing w:before="120" w:after="120" w:line="240" w:lineRule="auto"/>
              <w:ind w:left="113" w:right="113"/>
              <w:jc w:val="left"/>
            </w:pPr>
            <w:r>
              <w:t>Disagree</w:t>
            </w:r>
          </w:p>
        </w:tc>
        <w:tc>
          <w:tcPr>
            <w:tcW w:w="682" w:type="dxa"/>
            <w:tcBorders>
              <w:bottom w:val="single" w:sz="4" w:space="0" w:color="auto"/>
            </w:tcBorders>
            <w:textDirection w:val="btLr"/>
            <w:vAlign w:val="center"/>
          </w:tcPr>
          <w:p w:rsidR="007D61BE" w:rsidRDefault="007D61BE" w:rsidP="00442CBE">
            <w:pPr>
              <w:pStyle w:val="SL-FlLftSgl"/>
              <w:keepNext/>
              <w:spacing w:before="120" w:after="120" w:line="240" w:lineRule="auto"/>
              <w:ind w:left="113" w:right="113"/>
              <w:jc w:val="left"/>
            </w:pPr>
            <w:r>
              <w:t>Undecided</w:t>
            </w:r>
          </w:p>
        </w:tc>
        <w:tc>
          <w:tcPr>
            <w:tcW w:w="682" w:type="dxa"/>
            <w:tcBorders>
              <w:bottom w:val="single" w:sz="4" w:space="0" w:color="auto"/>
            </w:tcBorders>
            <w:textDirection w:val="btLr"/>
            <w:vAlign w:val="center"/>
          </w:tcPr>
          <w:p w:rsidR="007D61BE" w:rsidRDefault="007D61BE" w:rsidP="00442CBE">
            <w:pPr>
              <w:pStyle w:val="SL-FlLftSgl"/>
              <w:keepNext/>
              <w:spacing w:before="120" w:after="120" w:line="240" w:lineRule="auto"/>
              <w:ind w:left="113" w:right="113"/>
              <w:jc w:val="left"/>
            </w:pPr>
            <w:r>
              <w:t>Agree</w:t>
            </w:r>
          </w:p>
        </w:tc>
        <w:tc>
          <w:tcPr>
            <w:tcW w:w="682" w:type="dxa"/>
            <w:tcBorders>
              <w:bottom w:val="single" w:sz="4" w:space="0" w:color="auto"/>
            </w:tcBorders>
            <w:textDirection w:val="btLr"/>
            <w:vAlign w:val="center"/>
          </w:tcPr>
          <w:p w:rsidR="007D61BE" w:rsidRDefault="007D61BE" w:rsidP="00442CBE">
            <w:pPr>
              <w:pStyle w:val="SL-FlLftSgl"/>
              <w:keepNext/>
              <w:spacing w:before="120" w:after="120" w:line="240" w:lineRule="auto"/>
              <w:ind w:left="113" w:right="113"/>
              <w:jc w:val="left"/>
            </w:pPr>
            <w:r>
              <w:t>Strongly Agree</w:t>
            </w:r>
          </w:p>
        </w:tc>
        <w:tc>
          <w:tcPr>
            <w:tcW w:w="682" w:type="dxa"/>
            <w:tcBorders>
              <w:bottom w:val="single" w:sz="4" w:space="0" w:color="auto"/>
            </w:tcBorders>
            <w:textDirection w:val="btLr"/>
            <w:vAlign w:val="center"/>
          </w:tcPr>
          <w:p w:rsidR="007D61BE" w:rsidRDefault="007D61BE" w:rsidP="00442CBE">
            <w:pPr>
              <w:pStyle w:val="SL-FlLftSgl"/>
              <w:keepNext/>
              <w:spacing w:before="120" w:after="120" w:line="240" w:lineRule="auto"/>
              <w:ind w:left="113" w:right="113"/>
              <w:jc w:val="left"/>
            </w:pPr>
            <w:r>
              <w:t>Refused</w:t>
            </w:r>
          </w:p>
        </w:tc>
        <w:tc>
          <w:tcPr>
            <w:tcW w:w="682" w:type="dxa"/>
            <w:tcBorders>
              <w:bottom w:val="single" w:sz="4" w:space="0" w:color="auto"/>
            </w:tcBorders>
            <w:textDirection w:val="btLr"/>
            <w:vAlign w:val="center"/>
          </w:tcPr>
          <w:p w:rsidR="007D61BE" w:rsidRDefault="007D61BE" w:rsidP="00442CBE">
            <w:pPr>
              <w:pStyle w:val="SL-FlLftSgl"/>
              <w:keepNext/>
              <w:spacing w:before="120" w:after="120" w:line="240" w:lineRule="auto"/>
              <w:ind w:left="113" w:right="113"/>
              <w:jc w:val="left"/>
            </w:pPr>
            <w:r>
              <w:t>Not</w:t>
            </w:r>
            <w:r>
              <w:br/>
              <w:t>Applicable</w:t>
            </w:r>
          </w:p>
        </w:tc>
      </w:tr>
      <w:tr w:rsidR="007D61BE" w:rsidTr="00442CBE">
        <w:tc>
          <w:tcPr>
            <w:tcW w:w="5184" w:type="dxa"/>
            <w:shd w:val="clear" w:color="auto" w:fill="auto"/>
          </w:tcPr>
          <w:p w:rsidR="007D61BE" w:rsidRDefault="007D61BE" w:rsidP="00C40399">
            <w:pPr>
              <w:pStyle w:val="A3-1stTabLeader"/>
              <w:keepNext/>
              <w:tabs>
                <w:tab w:val="clear" w:pos="5530"/>
                <w:tab w:val="clear" w:pos="6106"/>
                <w:tab w:val="clear" w:pos="6682"/>
                <w:tab w:val="clear" w:pos="7258"/>
                <w:tab w:val="clear" w:pos="7830"/>
                <w:tab w:val="clear" w:pos="8370"/>
                <w:tab w:val="clear" w:pos="9180"/>
                <w:tab w:val="right" w:leader="dot" w:pos="5011"/>
              </w:tabs>
              <w:jc w:val="left"/>
            </w:pPr>
            <w:r w:rsidRPr="00ED4292">
              <w:t>a.</w:t>
            </w:r>
            <w:r>
              <w:tab/>
              <w:t>I my child is handling daily life</w:t>
            </w:r>
            <w:r>
              <w:tab/>
            </w:r>
          </w:p>
        </w:tc>
        <w:tc>
          <w:tcPr>
            <w:tcW w:w="682" w:type="dxa"/>
            <w:shd w:val="clear" w:color="auto" w:fill="auto"/>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7D61BE" w:rsidTr="00442CBE">
        <w:tc>
          <w:tcPr>
            <w:tcW w:w="5184" w:type="dxa"/>
          </w:tcPr>
          <w:p w:rsidR="007D61BE" w:rsidRDefault="007D61BE" w:rsidP="00C40399">
            <w:pPr>
              <w:pStyle w:val="A3-1stTabLeader"/>
              <w:keepNext/>
              <w:tabs>
                <w:tab w:val="clear" w:pos="5530"/>
                <w:tab w:val="clear" w:pos="6106"/>
                <w:tab w:val="clear" w:pos="6682"/>
                <w:tab w:val="clear" w:pos="7258"/>
                <w:tab w:val="clear" w:pos="7830"/>
                <w:tab w:val="clear" w:pos="8370"/>
                <w:tab w:val="clear" w:pos="9180"/>
                <w:tab w:val="right" w:leader="dot" w:pos="5011"/>
              </w:tabs>
              <w:jc w:val="left"/>
            </w:pPr>
            <w:r w:rsidRPr="00ED4292">
              <w:t>b.</w:t>
            </w:r>
            <w:r>
              <w:tab/>
            </w:r>
            <w:r w:rsidR="00C40399">
              <w:t>M</w:t>
            </w:r>
            <w:r>
              <w:t xml:space="preserve">y child gets along with </w:t>
            </w:r>
            <w:r>
              <w:rPr>
                <w:bCs/>
              </w:rPr>
              <w:t>family members</w:t>
            </w:r>
            <w:r>
              <w:rPr>
                <w:bCs/>
              </w:rPr>
              <w:tab/>
            </w:r>
          </w:p>
        </w:tc>
        <w:tc>
          <w:tcPr>
            <w:tcW w:w="682" w:type="dxa"/>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7D61BE" w:rsidTr="00442CBE">
        <w:tc>
          <w:tcPr>
            <w:tcW w:w="5184" w:type="dxa"/>
            <w:tcBorders>
              <w:bottom w:val="single" w:sz="4" w:space="0" w:color="auto"/>
            </w:tcBorders>
          </w:tcPr>
          <w:p w:rsidR="007D61BE" w:rsidRPr="00ED4292" w:rsidRDefault="007D61BE" w:rsidP="00C40399">
            <w:pPr>
              <w:pStyle w:val="A3-1stTabLeader"/>
              <w:keepNext/>
              <w:tabs>
                <w:tab w:val="clear" w:pos="5530"/>
                <w:tab w:val="clear" w:pos="6106"/>
                <w:tab w:val="clear" w:pos="6682"/>
                <w:tab w:val="clear" w:pos="7258"/>
                <w:tab w:val="clear" w:pos="7830"/>
                <w:tab w:val="clear" w:pos="8370"/>
                <w:tab w:val="clear" w:pos="9180"/>
                <w:tab w:val="right" w:leader="dot" w:pos="5011"/>
              </w:tabs>
              <w:jc w:val="left"/>
              <w:rPr>
                <w:bCs/>
              </w:rPr>
            </w:pPr>
            <w:r w:rsidRPr="00ED4292">
              <w:t>c.</w:t>
            </w:r>
            <w:r w:rsidRPr="00ED4292">
              <w:tab/>
            </w:r>
            <w:r w:rsidR="00C40399">
              <w:t>My child gets</w:t>
            </w:r>
            <w:r>
              <w:t xml:space="preserve"> along with friends and other people</w:t>
            </w:r>
            <w:r>
              <w:tab/>
            </w:r>
          </w:p>
        </w:tc>
        <w:tc>
          <w:tcPr>
            <w:tcW w:w="682" w:type="dxa"/>
            <w:tcBorders>
              <w:bottom w:val="single" w:sz="4" w:space="0" w:color="auto"/>
            </w:tcBorders>
          </w:tcPr>
          <w:p w:rsidR="007D61BE" w:rsidRDefault="007D61BE" w:rsidP="00442CBE">
            <w:pPr>
              <w:pStyle w:val="SL-FlLftSgl"/>
              <w:keepNext/>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keepNext/>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keepNext/>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keepNext/>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keepNext/>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keepNext/>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keepNext/>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7D61BE" w:rsidTr="00442CBE">
        <w:tc>
          <w:tcPr>
            <w:tcW w:w="5184" w:type="dxa"/>
            <w:tcBorders>
              <w:bottom w:val="single" w:sz="4" w:space="0" w:color="auto"/>
            </w:tcBorders>
          </w:tcPr>
          <w:p w:rsidR="007D61BE" w:rsidRPr="00ED4292" w:rsidRDefault="007D61BE" w:rsidP="00442CBE">
            <w:pPr>
              <w:pStyle w:val="A3-1stTabLeader"/>
              <w:tabs>
                <w:tab w:val="clear" w:pos="5530"/>
                <w:tab w:val="clear" w:pos="6106"/>
                <w:tab w:val="clear" w:pos="6682"/>
                <w:tab w:val="clear" w:pos="7258"/>
                <w:tab w:val="clear" w:pos="7830"/>
                <w:tab w:val="clear" w:pos="8370"/>
                <w:tab w:val="clear" w:pos="9180"/>
                <w:tab w:val="right" w:leader="dot" w:pos="5011"/>
              </w:tabs>
              <w:jc w:val="left"/>
              <w:rPr>
                <w:bCs/>
              </w:rPr>
            </w:pPr>
            <w:r>
              <w:t>d</w:t>
            </w:r>
            <w:r w:rsidRPr="00ED4292">
              <w:t>.</w:t>
            </w:r>
            <w:r w:rsidRPr="00ED4292">
              <w:tab/>
            </w:r>
            <w:r w:rsidR="00C40399">
              <w:t xml:space="preserve">My child </w:t>
            </w:r>
            <w:r>
              <w:t>is doing well in school and/or work</w:t>
            </w:r>
            <w:r>
              <w:tab/>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7D61BE" w:rsidTr="00442CBE">
        <w:tc>
          <w:tcPr>
            <w:tcW w:w="5184" w:type="dxa"/>
            <w:tcBorders>
              <w:bottom w:val="single" w:sz="4" w:space="0" w:color="auto"/>
            </w:tcBorders>
          </w:tcPr>
          <w:p w:rsidR="007D61BE" w:rsidRPr="00ED4292" w:rsidRDefault="007D61BE" w:rsidP="00442CBE">
            <w:pPr>
              <w:pStyle w:val="A3-1stTabLeader"/>
              <w:tabs>
                <w:tab w:val="clear" w:pos="5530"/>
                <w:tab w:val="clear" w:pos="6106"/>
                <w:tab w:val="clear" w:pos="6682"/>
                <w:tab w:val="clear" w:pos="7258"/>
                <w:tab w:val="clear" w:pos="7830"/>
                <w:tab w:val="clear" w:pos="8370"/>
                <w:tab w:val="clear" w:pos="9180"/>
                <w:tab w:val="right" w:leader="dot" w:pos="5011"/>
              </w:tabs>
              <w:jc w:val="left"/>
              <w:rPr>
                <w:bCs/>
              </w:rPr>
            </w:pPr>
            <w:r>
              <w:t>e</w:t>
            </w:r>
            <w:r w:rsidRPr="00ED4292">
              <w:t>.</w:t>
            </w:r>
            <w:r w:rsidRPr="00ED4292">
              <w:tab/>
            </w:r>
            <w:r w:rsidR="00C40399">
              <w:t>My child is</w:t>
            </w:r>
            <w:r>
              <w:t xml:space="preserve"> able to cope when things go wrong</w:t>
            </w:r>
            <w:r>
              <w:tab/>
            </w:r>
          </w:p>
        </w:tc>
        <w:tc>
          <w:tcPr>
            <w:tcW w:w="682" w:type="dxa"/>
            <w:tcBorders>
              <w:bottom w:val="single" w:sz="4" w:space="0" w:color="auto"/>
            </w:tcBorders>
          </w:tcPr>
          <w:p w:rsidR="007D61BE" w:rsidRDefault="007D61BE" w:rsidP="00442CBE">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7D61BE" w:rsidTr="00442CBE">
        <w:tc>
          <w:tcPr>
            <w:tcW w:w="5184" w:type="dxa"/>
            <w:tcBorders>
              <w:bottom w:val="single" w:sz="4" w:space="0" w:color="auto"/>
            </w:tcBorders>
          </w:tcPr>
          <w:p w:rsidR="007D61BE" w:rsidRPr="00ED4292" w:rsidRDefault="007D61BE" w:rsidP="00442CBE">
            <w:pPr>
              <w:pStyle w:val="A3-1stTabLeader"/>
              <w:tabs>
                <w:tab w:val="clear" w:pos="5530"/>
                <w:tab w:val="clear" w:pos="6106"/>
                <w:tab w:val="clear" w:pos="6682"/>
                <w:tab w:val="clear" w:pos="7258"/>
                <w:tab w:val="clear" w:pos="7830"/>
                <w:tab w:val="clear" w:pos="8370"/>
                <w:tab w:val="clear" w:pos="9180"/>
                <w:tab w:val="right" w:leader="dot" w:pos="5011"/>
              </w:tabs>
              <w:jc w:val="left"/>
              <w:rPr>
                <w:bCs/>
              </w:rPr>
            </w:pPr>
            <w:r>
              <w:t>f</w:t>
            </w:r>
            <w:r w:rsidRPr="00ED4292">
              <w:t>.</w:t>
            </w:r>
            <w:r w:rsidRPr="00ED4292">
              <w:tab/>
            </w:r>
            <w:r>
              <w:t>I am satisfied with our family life right now</w:t>
            </w:r>
            <w:r>
              <w:tab/>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bl>
    <w:p w:rsidR="007D61BE" w:rsidRDefault="007D61BE" w:rsidP="007D61BE">
      <w:pPr>
        <w:pStyle w:val="Q1-FirstLevelQuestion"/>
      </w:pPr>
    </w:p>
    <w:p w:rsidR="007D61BE" w:rsidRDefault="007D61BE" w:rsidP="007D61BE">
      <w:pPr>
        <w:pStyle w:val="SH-SglSpHead"/>
        <w:keepNext w:val="0"/>
        <w:spacing w:line="180" w:lineRule="exact"/>
      </w:pPr>
    </w:p>
    <w:p w:rsidR="007D61BE" w:rsidRDefault="007D61BE" w:rsidP="007D61BE">
      <w:pPr>
        <w:pStyle w:val="SH-SglSpHead"/>
        <w:keepNext w:val="0"/>
      </w:pPr>
    </w:p>
    <w:p w:rsidR="00936934" w:rsidRDefault="00936934" w:rsidP="00936934">
      <w:pPr>
        <w:pStyle w:val="SL-FlLftSgl"/>
        <w:rPr>
          <w:b/>
          <w:i/>
          <w:caps/>
          <w:szCs w:val="22"/>
        </w:rPr>
      </w:pPr>
    </w:p>
    <w:p w:rsidR="00936934" w:rsidRDefault="00936934" w:rsidP="00936934">
      <w:pPr>
        <w:pStyle w:val="SL-FlLftSgl"/>
        <w:rPr>
          <w:b/>
          <w:i/>
          <w:caps/>
          <w:szCs w:val="22"/>
        </w:rPr>
      </w:pPr>
      <w:r>
        <w:rPr>
          <w:b/>
          <w:i/>
          <w:caps/>
          <w:szCs w:val="22"/>
        </w:rPr>
        <w:t xml:space="preserve">Questions 3 and 4 are not asked in the Caregiver Protocol. </w:t>
      </w:r>
    </w:p>
    <w:p w:rsidR="00936934" w:rsidRDefault="00936934">
      <w:pPr>
        <w:spacing w:after="200" w:line="276" w:lineRule="auto"/>
        <w:ind w:firstLine="0"/>
        <w:jc w:val="left"/>
        <w:rPr>
          <w:b/>
          <w:i/>
          <w:caps/>
          <w:szCs w:val="22"/>
        </w:rPr>
      </w:pPr>
      <w:r>
        <w:rPr>
          <w:b/>
          <w:i/>
          <w:caps/>
          <w:szCs w:val="22"/>
        </w:rPr>
        <w:br w:type="page"/>
      </w:r>
    </w:p>
    <w:p w:rsidR="007D61BE" w:rsidRDefault="007D61BE" w:rsidP="00936934">
      <w:pPr>
        <w:pStyle w:val="SL-FlLftSgl"/>
      </w:pPr>
    </w:p>
    <w:p w:rsidR="007D61BE" w:rsidRPr="00B60F1C" w:rsidRDefault="007D61BE" w:rsidP="007D61BE">
      <w:pPr>
        <w:pStyle w:val="SH-SglSpHead"/>
        <w:pBdr>
          <w:top w:val="double" w:sz="6" w:space="1" w:color="14487C"/>
        </w:pBdr>
        <w:rPr>
          <w:color w:val="000000" w:themeColor="text1"/>
        </w:rPr>
      </w:pPr>
      <w:r>
        <w:rPr>
          <w:color w:val="000000" w:themeColor="text1"/>
        </w:rPr>
        <w:t>Subsection</w:t>
      </w:r>
      <w:r w:rsidRPr="00B60F1C">
        <w:rPr>
          <w:color w:val="000000" w:themeColor="text1"/>
        </w:rPr>
        <w:t xml:space="preserve"> </w:t>
      </w:r>
      <w:r>
        <w:rPr>
          <w:color w:val="000000" w:themeColor="text1"/>
        </w:rPr>
        <w:t>B</w:t>
      </w:r>
      <w:r w:rsidRPr="00B60F1C">
        <w:t xml:space="preserve">: </w:t>
      </w:r>
      <w:r>
        <w:t xml:space="preserve">Functioning </w:t>
      </w:r>
      <w:r w:rsidRPr="00B60F1C">
        <w:t>(Continued)</w:t>
      </w:r>
    </w:p>
    <w:p w:rsidR="007D61BE" w:rsidRDefault="007D61BE" w:rsidP="007D61BE">
      <w:pPr>
        <w:pStyle w:val="SH-SglSpHead"/>
        <w:keepNext w:val="0"/>
        <w:spacing w:line="180" w:lineRule="exact"/>
      </w:pPr>
    </w:p>
    <w:p w:rsidR="007D61BE" w:rsidRDefault="007D61BE" w:rsidP="007D61BE">
      <w:pPr>
        <w:pStyle w:val="SH-SglSpHead"/>
        <w:keepNext w:val="0"/>
      </w:pPr>
    </w:p>
    <w:p w:rsidR="007D61BE" w:rsidRDefault="007D61BE" w:rsidP="007D61BE">
      <w:pPr>
        <w:pStyle w:val="SH-SglSpHead"/>
      </w:pPr>
      <w:r>
        <w:t>MILITARY FAMILY AND DEPLOYMENT</w:t>
      </w:r>
    </w:p>
    <w:p w:rsidR="007D61BE" w:rsidRPr="00D763C0" w:rsidRDefault="007D61BE" w:rsidP="007D61BE">
      <w:pPr>
        <w:pStyle w:val="SH-SglSpHead"/>
      </w:pPr>
    </w:p>
    <w:p w:rsidR="00936934" w:rsidRDefault="007D61BE" w:rsidP="007D61BE">
      <w:pPr>
        <w:pStyle w:val="SL-FlLftSgl"/>
        <w:rPr>
          <w:b/>
          <w:i/>
        </w:rPr>
      </w:pPr>
      <w:r w:rsidRPr="00883FD8">
        <w:rPr>
          <w:b/>
          <w:i/>
        </w:rPr>
        <w:t xml:space="preserve">QUESTION </w:t>
      </w:r>
      <w:r w:rsidR="00936934" w:rsidRPr="00883FD8">
        <w:rPr>
          <w:b/>
          <w:i/>
        </w:rPr>
        <w:t xml:space="preserve">5 </w:t>
      </w:r>
      <w:r w:rsidR="00936934">
        <w:rPr>
          <w:b/>
          <w:i/>
        </w:rPr>
        <w:t>IS NOT ASKED IN THE CAREGIVER PROTOCOL</w:t>
      </w:r>
    </w:p>
    <w:p w:rsidR="00936934" w:rsidRDefault="00936934" w:rsidP="007D61BE">
      <w:pPr>
        <w:pStyle w:val="SL-FlLftSgl"/>
        <w:rPr>
          <w:b/>
          <w:i/>
        </w:rPr>
      </w:pPr>
    </w:p>
    <w:p w:rsidR="007D61BE" w:rsidRPr="00883FD8" w:rsidRDefault="00936934" w:rsidP="007D61BE">
      <w:pPr>
        <w:pStyle w:val="SL-FlLftSgl"/>
        <w:rPr>
          <w:b/>
          <w:i/>
        </w:rPr>
      </w:pPr>
      <w:r>
        <w:rPr>
          <w:b/>
          <w:i/>
        </w:rPr>
        <w:t>QUESTION</w:t>
      </w:r>
      <w:r w:rsidR="007D61BE" w:rsidRPr="00883FD8">
        <w:rPr>
          <w:b/>
          <w:i/>
        </w:rPr>
        <w:t xml:space="preserve"> 6 </w:t>
      </w:r>
      <w:r>
        <w:rPr>
          <w:b/>
          <w:i/>
        </w:rPr>
        <w:t>IS</w:t>
      </w:r>
      <w:r w:rsidR="007D61BE" w:rsidRPr="00883FD8">
        <w:rPr>
          <w:b/>
          <w:i/>
        </w:rPr>
        <w:t xml:space="preserve"> ASKED ONLY AT BASELINE. IF THIS IS NOT A BASELINE, </w:t>
      </w:r>
      <w:r w:rsidR="007C13A5">
        <w:rPr>
          <w:b/>
          <w:i/>
        </w:rPr>
        <w:t>GO TO SUBSECTION C STABILITY IN HOUSING</w:t>
      </w:r>
      <w:r w:rsidR="007D61BE" w:rsidRPr="00883FD8">
        <w:rPr>
          <w:b/>
          <w:i/>
        </w:rPr>
        <w:t xml:space="preserve"> </w:t>
      </w:r>
    </w:p>
    <w:p w:rsidR="007D61BE" w:rsidRPr="00F24CF7" w:rsidRDefault="007D61BE" w:rsidP="007D61BE">
      <w:pPr>
        <w:pStyle w:val="SL-FlLftSgl"/>
      </w:pPr>
    </w:p>
    <w:p w:rsidR="007D61BE" w:rsidRPr="00B27625" w:rsidRDefault="007D61BE" w:rsidP="007D61BE">
      <w:pPr>
        <w:pStyle w:val="A1-1stLeader"/>
        <w:rPr>
          <w:highlight w:val="yellow"/>
        </w:rPr>
      </w:pPr>
    </w:p>
    <w:p w:rsidR="007D61BE" w:rsidRDefault="007D61BE" w:rsidP="007D61BE">
      <w:pPr>
        <w:pStyle w:val="Q1-FirstLevelQuestion"/>
      </w:pPr>
      <w:r>
        <w:t>6.</w:t>
      </w:r>
      <w:r>
        <w:tab/>
      </w:r>
      <w:r w:rsidRPr="00195E4E">
        <w:t xml:space="preserve">Is anyone in </w:t>
      </w:r>
      <w:r w:rsidR="00C40399">
        <w:t>y</w:t>
      </w:r>
      <w:r w:rsidRPr="00195E4E">
        <w:t xml:space="preserve">our child’s family or someone close to </w:t>
      </w:r>
      <w:r w:rsidR="00936934">
        <w:t>your child</w:t>
      </w:r>
      <w:r w:rsidRPr="00195E4E">
        <w:t xml:space="preserve"> currently serving on active duty in or retired/separated from the Armed Forces, the Reserves, or the National Guard?</w:t>
      </w:r>
    </w:p>
    <w:p w:rsidR="007D61BE" w:rsidRPr="00B708B3" w:rsidRDefault="007D61BE" w:rsidP="007D61BE">
      <w:pPr>
        <w:pStyle w:val="Q1-FirstLevelQuestion"/>
      </w:pPr>
    </w:p>
    <w:p w:rsidR="007D61BE" w:rsidRPr="00195E4E" w:rsidRDefault="007D61BE" w:rsidP="007D61BE">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sidRPr="00195E4E">
        <w:rPr>
          <w:rFonts w:eastAsia="Wingdings2"/>
        </w:rPr>
        <w:t>Yes, only one person</w:t>
      </w:r>
    </w:p>
    <w:p w:rsidR="007D61BE" w:rsidRPr="005442FA" w:rsidRDefault="007D61BE" w:rsidP="007D61BE">
      <w:pPr>
        <w:pStyle w:val="A1-1stLeader"/>
        <w:rPr>
          <w:color w:val="000000"/>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sidRPr="00195E4E">
        <w:rPr>
          <w:rFonts w:eastAsia="Wingdings2"/>
        </w:rPr>
        <w:t>Yes, more than one</w:t>
      </w:r>
      <w:r w:rsidRPr="005442FA">
        <w:rPr>
          <w:color w:val="000000"/>
        </w:rPr>
        <w:t xml:space="preserve"> person</w:t>
      </w:r>
    </w:p>
    <w:p w:rsidR="007D61BE" w:rsidRPr="003825BF" w:rsidRDefault="007D61BE" w:rsidP="007D61BE">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No</w:t>
      </w:r>
    </w:p>
    <w:p w:rsidR="007D61BE" w:rsidRPr="003825BF" w:rsidRDefault="007D61BE" w:rsidP="007D61BE">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sidRPr="003825BF">
        <w:rPr>
          <w:rFonts w:eastAsia="Wingdings2"/>
        </w:rPr>
        <w:t>Refused</w:t>
      </w:r>
    </w:p>
    <w:p w:rsidR="007D61BE" w:rsidRDefault="007D61BE" w:rsidP="007D61BE">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sidRPr="003825BF">
        <w:rPr>
          <w:rFonts w:eastAsia="Wingdings2"/>
        </w:rPr>
        <w:t xml:space="preserve">Don’t </w:t>
      </w:r>
      <w:r>
        <w:rPr>
          <w:rFonts w:eastAsia="Wingdings2"/>
        </w:rPr>
        <w:t>k</w:t>
      </w:r>
      <w:r w:rsidRPr="003825BF">
        <w:rPr>
          <w:rFonts w:eastAsia="Wingdings2"/>
        </w:rPr>
        <w:t>now</w:t>
      </w:r>
    </w:p>
    <w:p w:rsidR="007D61BE" w:rsidRDefault="007D61BE" w:rsidP="007D61BE">
      <w:pPr>
        <w:spacing w:line="240" w:lineRule="auto"/>
        <w:ind w:firstLine="0"/>
        <w:jc w:val="left"/>
        <w:rPr>
          <w:rFonts w:eastAsia="Wingdings2"/>
        </w:rPr>
      </w:pPr>
      <w:r>
        <w:rPr>
          <w:rFonts w:eastAsia="Wingdings2"/>
        </w:rPr>
        <w:br w:type="page"/>
      </w:r>
    </w:p>
    <w:p w:rsidR="007D61BE" w:rsidRPr="007D61BE" w:rsidRDefault="007D61BE" w:rsidP="007D61BE">
      <w:pPr>
        <w:pStyle w:val="SH-SglSpHead"/>
        <w:pBdr>
          <w:top w:val="double" w:sz="6" w:space="1" w:color="14487C"/>
        </w:pBdr>
        <w:rPr>
          <w:color w:val="000000" w:themeColor="text1"/>
        </w:rPr>
      </w:pPr>
      <w:r w:rsidRPr="007D61BE">
        <w:rPr>
          <w:color w:val="000000" w:themeColor="text1"/>
        </w:rPr>
        <w:lastRenderedPageBreak/>
        <w:t>Subsection C: Stability In Housing</w:t>
      </w:r>
    </w:p>
    <w:p w:rsidR="007D61BE" w:rsidRDefault="007D61BE" w:rsidP="007D61BE">
      <w:pPr>
        <w:pStyle w:val="SL-FlLftSgl"/>
      </w:pPr>
    </w:p>
    <w:p w:rsidR="007D61BE" w:rsidRDefault="007D61BE" w:rsidP="007D61BE">
      <w:pPr>
        <w:pStyle w:val="SL-FlLftSgl"/>
      </w:pPr>
    </w:p>
    <w:p w:rsidR="007D61BE" w:rsidRDefault="007D61BE" w:rsidP="007D61BE">
      <w:pPr>
        <w:pStyle w:val="Q1-FirstLevelQuestion"/>
      </w:pPr>
      <w:r w:rsidRPr="00883FD8">
        <w:t>1.</w:t>
      </w:r>
      <w:r w:rsidRPr="00883FD8">
        <w:tab/>
        <w:t>In the past 30 days how many …</w:t>
      </w:r>
    </w:p>
    <w:tbl>
      <w:tblPr>
        <w:tblStyle w:val="TableGrid"/>
        <w:tblW w:w="0" w:type="auto"/>
        <w:tblInd w:w="576" w:type="dxa"/>
        <w:tblLayout w:type="fixed"/>
        <w:tblLook w:val="04A0" w:firstRow="1" w:lastRow="0" w:firstColumn="1" w:lastColumn="0" w:noHBand="0" w:noVBand="1"/>
      </w:tblPr>
      <w:tblGrid>
        <w:gridCol w:w="5328"/>
        <w:gridCol w:w="1296"/>
        <w:gridCol w:w="1008"/>
        <w:gridCol w:w="864"/>
      </w:tblGrid>
      <w:tr w:rsidR="007D61BE" w:rsidTr="00442CBE">
        <w:tc>
          <w:tcPr>
            <w:tcW w:w="5328" w:type="dxa"/>
            <w:tcBorders>
              <w:top w:val="nil"/>
              <w:left w:val="nil"/>
              <w:bottom w:val="single" w:sz="4" w:space="0" w:color="auto"/>
            </w:tcBorders>
            <w:vAlign w:val="bottom"/>
          </w:tcPr>
          <w:p w:rsidR="007D61BE" w:rsidRDefault="007D61BE" w:rsidP="00442CBE">
            <w:pPr>
              <w:pStyle w:val="SL-FlLftSgl"/>
              <w:spacing w:before="100" w:after="100"/>
              <w:jc w:val="center"/>
            </w:pPr>
          </w:p>
        </w:tc>
        <w:tc>
          <w:tcPr>
            <w:tcW w:w="1296" w:type="dxa"/>
            <w:tcBorders>
              <w:bottom w:val="single" w:sz="4" w:space="0" w:color="auto"/>
            </w:tcBorders>
            <w:vAlign w:val="bottom"/>
          </w:tcPr>
          <w:p w:rsidR="007D61BE" w:rsidRDefault="007D61BE" w:rsidP="00442CBE">
            <w:pPr>
              <w:pStyle w:val="SL-FlLftSgl"/>
              <w:spacing w:before="100" w:after="100"/>
              <w:jc w:val="center"/>
            </w:pPr>
            <w:r>
              <w:t>Number of</w:t>
            </w:r>
            <w:r>
              <w:br/>
              <w:t>Nights/</w:t>
            </w:r>
            <w:r>
              <w:br/>
              <w:t>Times</w:t>
            </w:r>
          </w:p>
        </w:tc>
        <w:tc>
          <w:tcPr>
            <w:tcW w:w="1008" w:type="dxa"/>
            <w:tcBorders>
              <w:bottom w:val="single" w:sz="4" w:space="0" w:color="auto"/>
            </w:tcBorders>
            <w:vAlign w:val="bottom"/>
          </w:tcPr>
          <w:p w:rsidR="007D61BE" w:rsidRDefault="007D61BE" w:rsidP="00442CBE">
            <w:pPr>
              <w:pStyle w:val="SL-FlLftSgl"/>
              <w:spacing w:before="100" w:after="100"/>
              <w:jc w:val="center"/>
            </w:pPr>
            <w:r>
              <w:t>Refused</w:t>
            </w:r>
          </w:p>
        </w:tc>
        <w:tc>
          <w:tcPr>
            <w:tcW w:w="864" w:type="dxa"/>
            <w:tcBorders>
              <w:bottom w:val="single" w:sz="4" w:space="0" w:color="auto"/>
            </w:tcBorders>
            <w:vAlign w:val="bottom"/>
          </w:tcPr>
          <w:p w:rsidR="007D61BE" w:rsidRDefault="007D61BE" w:rsidP="00442CBE">
            <w:pPr>
              <w:pStyle w:val="SL-FlLftSgl"/>
              <w:spacing w:before="100" w:after="100"/>
              <w:jc w:val="center"/>
            </w:pPr>
            <w:r>
              <w:t>Don’t</w:t>
            </w:r>
            <w:r>
              <w:br/>
              <w:t>Know</w:t>
            </w:r>
          </w:p>
        </w:tc>
      </w:tr>
      <w:tr w:rsidR="007D61BE" w:rsidTr="00442CBE">
        <w:tc>
          <w:tcPr>
            <w:tcW w:w="5328" w:type="dxa"/>
            <w:shd w:val="clear" w:color="auto" w:fill="auto"/>
          </w:tcPr>
          <w:p w:rsidR="007D61BE" w:rsidRDefault="007D61BE" w:rsidP="00C40399">
            <w:pPr>
              <w:pStyle w:val="A3-1stTabLeader"/>
              <w:tabs>
                <w:tab w:val="clear" w:pos="5530"/>
                <w:tab w:val="clear" w:pos="6106"/>
                <w:tab w:val="clear" w:pos="6682"/>
                <w:tab w:val="clear" w:pos="7258"/>
                <w:tab w:val="clear" w:pos="7830"/>
                <w:tab w:val="clear" w:pos="8370"/>
                <w:tab w:val="clear" w:pos="9180"/>
                <w:tab w:val="right" w:leader="dot" w:pos="5155"/>
              </w:tabs>
              <w:spacing w:before="100" w:after="100"/>
              <w:jc w:val="left"/>
            </w:pPr>
            <w:r>
              <w:t>a.</w:t>
            </w:r>
            <w:r>
              <w:tab/>
              <w:t xml:space="preserve">nights </w:t>
            </w:r>
            <w:r>
              <w:rPr>
                <w:bCs/>
              </w:rPr>
              <w:t xml:space="preserve">has your child </w:t>
            </w:r>
            <w:r>
              <w:t>been homeless?</w:t>
            </w:r>
            <w:r>
              <w:tab/>
            </w:r>
          </w:p>
        </w:tc>
        <w:tc>
          <w:tcPr>
            <w:tcW w:w="1296" w:type="dxa"/>
            <w:shd w:val="clear" w:color="auto" w:fill="auto"/>
          </w:tcPr>
          <w:p w:rsidR="007D61BE" w:rsidRDefault="007D61BE" w:rsidP="00442CBE">
            <w:pPr>
              <w:pStyle w:val="SL-FlLftSgl"/>
              <w:spacing w:before="100" w:after="100"/>
              <w:jc w:val="center"/>
            </w:pPr>
            <w:r>
              <w:t>|____|____|</w:t>
            </w:r>
          </w:p>
        </w:tc>
        <w:tc>
          <w:tcPr>
            <w:tcW w:w="1008" w:type="dxa"/>
            <w:shd w:val="clear" w:color="auto" w:fill="auto"/>
          </w:tcPr>
          <w:p w:rsidR="007D61BE" w:rsidRDefault="007D61BE" w:rsidP="00442CBE">
            <w:pPr>
              <w:pStyle w:val="SL-FlLftSgl"/>
              <w:spacing w:before="100" w:after="10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864" w:type="dxa"/>
            <w:shd w:val="clear" w:color="auto" w:fill="auto"/>
          </w:tcPr>
          <w:p w:rsidR="007D61BE" w:rsidRDefault="007D61BE" w:rsidP="00442CBE">
            <w:pPr>
              <w:pStyle w:val="SL-FlLftSgl"/>
              <w:spacing w:before="100" w:after="10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7D61BE" w:rsidTr="00442CBE">
        <w:tc>
          <w:tcPr>
            <w:tcW w:w="5328" w:type="dxa"/>
          </w:tcPr>
          <w:p w:rsidR="007D61BE" w:rsidRDefault="007D61BE" w:rsidP="00C40399">
            <w:pPr>
              <w:pStyle w:val="A3-1stTabLeader"/>
              <w:tabs>
                <w:tab w:val="clear" w:pos="5530"/>
                <w:tab w:val="clear" w:pos="6106"/>
                <w:tab w:val="clear" w:pos="6682"/>
                <w:tab w:val="clear" w:pos="7258"/>
                <w:tab w:val="clear" w:pos="7830"/>
                <w:tab w:val="clear" w:pos="8370"/>
                <w:tab w:val="clear" w:pos="9180"/>
                <w:tab w:val="right" w:leader="dot" w:pos="5155"/>
              </w:tabs>
              <w:spacing w:before="100" w:after="100"/>
              <w:jc w:val="left"/>
            </w:pPr>
            <w:r>
              <w:t>b.</w:t>
            </w:r>
            <w:r>
              <w:tab/>
              <w:t xml:space="preserve">nights </w:t>
            </w:r>
            <w:r>
              <w:rPr>
                <w:bCs/>
              </w:rPr>
              <w:t xml:space="preserve">has your child </w:t>
            </w:r>
            <w:r>
              <w:t>spent in a hospital for mental health care?</w:t>
            </w:r>
            <w:r>
              <w:rPr>
                <w:bCs/>
              </w:rPr>
              <w:tab/>
            </w:r>
          </w:p>
        </w:tc>
        <w:tc>
          <w:tcPr>
            <w:tcW w:w="1296" w:type="dxa"/>
          </w:tcPr>
          <w:p w:rsidR="007D61BE" w:rsidRDefault="007D61BE" w:rsidP="00442CBE">
            <w:pPr>
              <w:pStyle w:val="SL-FlLftSgl"/>
              <w:spacing w:before="100" w:after="100"/>
              <w:jc w:val="center"/>
            </w:pPr>
            <w:r>
              <w:br/>
              <w:t>|____|____|</w:t>
            </w:r>
          </w:p>
        </w:tc>
        <w:tc>
          <w:tcPr>
            <w:tcW w:w="1008" w:type="dxa"/>
          </w:tcPr>
          <w:p w:rsidR="007D61BE" w:rsidRDefault="007D61BE" w:rsidP="00442CBE">
            <w:pPr>
              <w:pStyle w:val="SL-FlLftSgl"/>
              <w:spacing w:before="100" w:after="10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864" w:type="dxa"/>
          </w:tcPr>
          <w:p w:rsidR="007D61BE" w:rsidRDefault="007D61BE" w:rsidP="00442CBE">
            <w:pPr>
              <w:pStyle w:val="SL-FlLftSgl"/>
              <w:spacing w:before="100" w:after="10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7D61BE" w:rsidTr="00442CBE">
        <w:tc>
          <w:tcPr>
            <w:tcW w:w="5328" w:type="dxa"/>
            <w:tcBorders>
              <w:bottom w:val="single" w:sz="4" w:space="0" w:color="auto"/>
            </w:tcBorders>
          </w:tcPr>
          <w:p w:rsidR="007D61BE" w:rsidRPr="00ED4292" w:rsidRDefault="007D61BE" w:rsidP="00C40399">
            <w:pPr>
              <w:pStyle w:val="A3-1stTabLeader"/>
              <w:tabs>
                <w:tab w:val="clear" w:pos="5530"/>
                <w:tab w:val="clear" w:pos="6106"/>
                <w:tab w:val="clear" w:pos="6682"/>
                <w:tab w:val="clear" w:pos="7258"/>
                <w:tab w:val="clear" w:pos="7830"/>
                <w:tab w:val="clear" w:pos="8370"/>
                <w:tab w:val="clear" w:pos="9180"/>
                <w:tab w:val="right" w:leader="dot" w:pos="5155"/>
              </w:tabs>
              <w:spacing w:before="100" w:after="100"/>
              <w:jc w:val="left"/>
              <w:rPr>
                <w:bCs/>
              </w:rPr>
            </w:pPr>
            <w:r>
              <w:t>c.</w:t>
            </w:r>
            <w:r>
              <w:tab/>
              <w:t xml:space="preserve">nights </w:t>
            </w:r>
            <w:r>
              <w:rPr>
                <w:bCs/>
              </w:rPr>
              <w:t xml:space="preserve">has your child </w:t>
            </w:r>
            <w:r>
              <w:t xml:space="preserve">spent in a facility </w:t>
            </w:r>
            <w:r>
              <w:br/>
              <w:t>for detox/inpatient or residential substance abuse treatment?</w:t>
            </w:r>
            <w:r>
              <w:tab/>
            </w:r>
          </w:p>
        </w:tc>
        <w:tc>
          <w:tcPr>
            <w:tcW w:w="1296" w:type="dxa"/>
            <w:tcBorders>
              <w:bottom w:val="single" w:sz="4" w:space="0" w:color="auto"/>
            </w:tcBorders>
          </w:tcPr>
          <w:p w:rsidR="007D61BE" w:rsidRDefault="007D61BE" w:rsidP="00442CBE">
            <w:pPr>
              <w:pStyle w:val="SL-FlLftSgl"/>
              <w:spacing w:before="100" w:after="100"/>
              <w:jc w:val="center"/>
            </w:pPr>
            <w:r>
              <w:br/>
            </w:r>
            <w:r>
              <w:br/>
              <w:t>|____|____|</w:t>
            </w:r>
          </w:p>
        </w:tc>
        <w:tc>
          <w:tcPr>
            <w:tcW w:w="1008" w:type="dxa"/>
            <w:tcBorders>
              <w:bottom w:val="single" w:sz="4" w:space="0" w:color="auto"/>
            </w:tcBorders>
          </w:tcPr>
          <w:p w:rsidR="007D61BE" w:rsidRDefault="007D61BE" w:rsidP="00442CBE">
            <w:pPr>
              <w:pStyle w:val="SL-FlLftSgl"/>
              <w:spacing w:before="100" w:after="100"/>
              <w:jc w:val="center"/>
            </w:pPr>
            <w:r>
              <w:br/>
            </w: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864" w:type="dxa"/>
            <w:tcBorders>
              <w:bottom w:val="single" w:sz="4" w:space="0" w:color="auto"/>
            </w:tcBorders>
          </w:tcPr>
          <w:p w:rsidR="007D61BE" w:rsidRDefault="007D61BE" w:rsidP="00442CBE">
            <w:pPr>
              <w:pStyle w:val="SL-FlLftSgl"/>
              <w:spacing w:before="100" w:after="100"/>
              <w:jc w:val="center"/>
            </w:pPr>
            <w:r>
              <w:br/>
            </w: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7D61BE" w:rsidTr="00442CBE">
        <w:tc>
          <w:tcPr>
            <w:tcW w:w="5328" w:type="dxa"/>
          </w:tcPr>
          <w:p w:rsidR="007D61BE" w:rsidRPr="00ED4292" w:rsidRDefault="007D61BE" w:rsidP="00C40399">
            <w:pPr>
              <w:pStyle w:val="A3-1stTabLeader"/>
              <w:tabs>
                <w:tab w:val="clear" w:pos="5530"/>
                <w:tab w:val="clear" w:pos="6106"/>
                <w:tab w:val="clear" w:pos="6682"/>
                <w:tab w:val="clear" w:pos="7258"/>
                <w:tab w:val="clear" w:pos="7830"/>
                <w:tab w:val="clear" w:pos="8370"/>
                <w:tab w:val="clear" w:pos="9180"/>
                <w:tab w:val="right" w:leader="dot" w:pos="5155"/>
              </w:tabs>
              <w:spacing w:before="100" w:after="100"/>
              <w:jc w:val="left"/>
              <w:rPr>
                <w:bCs/>
              </w:rPr>
            </w:pPr>
            <w:r>
              <w:t>d.</w:t>
            </w:r>
            <w:r>
              <w:tab/>
              <w:t xml:space="preserve">nights </w:t>
            </w:r>
            <w:r>
              <w:rPr>
                <w:bCs/>
              </w:rPr>
              <w:t xml:space="preserve">has your child </w:t>
            </w:r>
            <w:r>
              <w:t>spent in correctional facility including juvenile detention, jail, or prison?</w:t>
            </w:r>
            <w:r>
              <w:tab/>
            </w:r>
          </w:p>
        </w:tc>
        <w:tc>
          <w:tcPr>
            <w:tcW w:w="1296" w:type="dxa"/>
          </w:tcPr>
          <w:p w:rsidR="007D61BE" w:rsidRDefault="007D61BE" w:rsidP="00442CBE">
            <w:pPr>
              <w:pStyle w:val="SL-FlLftSgl"/>
              <w:spacing w:before="100" w:after="100"/>
              <w:jc w:val="center"/>
            </w:pPr>
            <w:r>
              <w:br/>
              <w:t>|____|____|</w:t>
            </w:r>
          </w:p>
        </w:tc>
        <w:tc>
          <w:tcPr>
            <w:tcW w:w="1008" w:type="dxa"/>
          </w:tcPr>
          <w:p w:rsidR="007D61BE" w:rsidRDefault="007D61BE" w:rsidP="00442CBE">
            <w:pPr>
              <w:pStyle w:val="SL-FlLftSgl"/>
              <w:spacing w:before="100" w:after="10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864" w:type="dxa"/>
          </w:tcPr>
          <w:p w:rsidR="007D61BE" w:rsidRDefault="007D61BE" w:rsidP="00442CBE">
            <w:pPr>
              <w:pStyle w:val="SL-FlLftSgl"/>
              <w:spacing w:before="100" w:after="10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7D61BE" w:rsidTr="00442CBE">
        <w:tc>
          <w:tcPr>
            <w:tcW w:w="5328" w:type="dxa"/>
          </w:tcPr>
          <w:p w:rsidR="007D61BE" w:rsidRPr="008B4F74" w:rsidRDefault="007D61BE" w:rsidP="00442CBE">
            <w:pPr>
              <w:pStyle w:val="SL-FlLftSgl"/>
              <w:spacing w:before="100" w:after="100"/>
              <w:jc w:val="left"/>
              <w:rPr>
                <w:b/>
              </w:rPr>
            </w:pPr>
            <w:r w:rsidRPr="008B4F74">
              <w:rPr>
                <w:b/>
              </w:rPr>
              <w:t>[ADD UP THE TOTAL NUMBER OF NIGHTS SPENT HOMELESS, IN HOSPITAL FOR MENTAL HEALTH CARE, IN DETOX/INPATIENT OR RESIDENTIAL SUBSTANCE ABUSE TREATMENT, OR IN A CORRECTIONAL FACILITY. (ITEMS A-D, CANNOT EXCEED 30 NIGHTS).]</w:t>
            </w:r>
          </w:p>
        </w:tc>
        <w:tc>
          <w:tcPr>
            <w:tcW w:w="1296" w:type="dxa"/>
            <w:vAlign w:val="center"/>
          </w:tcPr>
          <w:p w:rsidR="007D61BE" w:rsidRDefault="007D61BE" w:rsidP="00442CBE">
            <w:pPr>
              <w:pStyle w:val="SL-FlLftSgl"/>
              <w:spacing w:before="100" w:after="100"/>
              <w:jc w:val="center"/>
            </w:pPr>
            <w:r>
              <w:t>|____|____|</w:t>
            </w:r>
          </w:p>
        </w:tc>
        <w:tc>
          <w:tcPr>
            <w:tcW w:w="1008" w:type="dxa"/>
            <w:vAlign w:val="center"/>
          </w:tcPr>
          <w:p w:rsidR="007D61BE" w:rsidRDefault="007D61BE" w:rsidP="00442CBE">
            <w:pPr>
              <w:pStyle w:val="SL-FlLftSgl"/>
              <w:spacing w:before="100" w:after="100"/>
              <w:jc w:val="center"/>
            </w:pPr>
          </w:p>
        </w:tc>
        <w:tc>
          <w:tcPr>
            <w:tcW w:w="864" w:type="dxa"/>
            <w:vAlign w:val="center"/>
          </w:tcPr>
          <w:p w:rsidR="007D61BE" w:rsidRDefault="007D61BE" w:rsidP="00442CBE">
            <w:pPr>
              <w:pStyle w:val="SL-FlLftSgl"/>
              <w:spacing w:before="100" w:after="100"/>
              <w:jc w:val="center"/>
            </w:pPr>
          </w:p>
        </w:tc>
      </w:tr>
      <w:tr w:rsidR="007D61BE" w:rsidTr="00442CBE">
        <w:tc>
          <w:tcPr>
            <w:tcW w:w="5328" w:type="dxa"/>
          </w:tcPr>
          <w:p w:rsidR="007D61BE" w:rsidRPr="00ED4292" w:rsidRDefault="007D61BE" w:rsidP="00C40399">
            <w:pPr>
              <w:pStyle w:val="A3-1stTabLeader"/>
              <w:tabs>
                <w:tab w:val="clear" w:pos="5530"/>
                <w:tab w:val="clear" w:pos="6106"/>
                <w:tab w:val="clear" w:pos="6682"/>
                <w:tab w:val="clear" w:pos="7258"/>
                <w:tab w:val="clear" w:pos="7830"/>
                <w:tab w:val="clear" w:pos="8370"/>
                <w:tab w:val="clear" w:pos="9180"/>
                <w:tab w:val="right" w:leader="dot" w:pos="5155"/>
              </w:tabs>
              <w:spacing w:before="100" w:after="100"/>
              <w:jc w:val="left"/>
              <w:rPr>
                <w:bCs/>
              </w:rPr>
            </w:pPr>
            <w:r>
              <w:t>e.</w:t>
            </w:r>
            <w:r>
              <w:tab/>
              <w:t xml:space="preserve">times </w:t>
            </w:r>
            <w:r w:rsidR="00C40399">
              <w:rPr>
                <w:bCs/>
              </w:rPr>
              <w:t>has your child</w:t>
            </w:r>
            <w:r>
              <w:rPr>
                <w:bCs/>
              </w:rPr>
              <w:t xml:space="preserve"> </w:t>
            </w:r>
            <w:r>
              <w:t>gone to an emergency room for a psychiatric or emotional problem?</w:t>
            </w:r>
            <w:r>
              <w:tab/>
            </w:r>
          </w:p>
        </w:tc>
        <w:tc>
          <w:tcPr>
            <w:tcW w:w="1296" w:type="dxa"/>
          </w:tcPr>
          <w:p w:rsidR="007D61BE" w:rsidRDefault="007D61BE" w:rsidP="00442CBE">
            <w:pPr>
              <w:pStyle w:val="SL-FlLftSgl"/>
              <w:spacing w:before="100" w:after="100"/>
              <w:jc w:val="center"/>
            </w:pPr>
            <w:r>
              <w:br/>
            </w:r>
            <w:r>
              <w:br/>
              <w:t>|____|____|</w:t>
            </w:r>
          </w:p>
        </w:tc>
        <w:tc>
          <w:tcPr>
            <w:tcW w:w="1008" w:type="dxa"/>
          </w:tcPr>
          <w:p w:rsidR="007D61BE" w:rsidRDefault="007D61BE" w:rsidP="00442CBE">
            <w:pPr>
              <w:pStyle w:val="SL-FlLftSgl"/>
              <w:spacing w:before="100" w:after="100"/>
              <w:jc w:val="center"/>
            </w:pPr>
            <w:r>
              <w:br/>
            </w: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864" w:type="dxa"/>
          </w:tcPr>
          <w:p w:rsidR="007D61BE" w:rsidRDefault="007D61BE" w:rsidP="00442CBE">
            <w:pPr>
              <w:pStyle w:val="SL-FlLftSgl"/>
              <w:spacing w:before="100" w:after="100"/>
              <w:jc w:val="center"/>
            </w:pPr>
            <w:r>
              <w:br/>
            </w: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7D61BE" w:rsidTr="00442CBE">
        <w:tc>
          <w:tcPr>
            <w:tcW w:w="5328" w:type="dxa"/>
          </w:tcPr>
          <w:p w:rsidR="007D61BE" w:rsidRPr="008B4F74" w:rsidRDefault="007D61BE" w:rsidP="00442CBE">
            <w:pPr>
              <w:pStyle w:val="SL-FlLftSgl"/>
              <w:spacing w:before="100" w:after="100"/>
              <w:jc w:val="left"/>
              <w:rPr>
                <w:b/>
              </w:rPr>
            </w:pPr>
            <w:r w:rsidRPr="00883FD8">
              <w:rPr>
                <w:b/>
              </w:rPr>
              <w:t xml:space="preserve">[IF 1A, 1B, 1C, OR 1D IS 16 OR MORE NIGHTS, GO TO </w:t>
            </w:r>
            <w:r>
              <w:rPr>
                <w:b/>
              </w:rPr>
              <w:t>SUBSECTION</w:t>
            </w:r>
            <w:r w:rsidRPr="00883FD8">
              <w:rPr>
                <w:b/>
              </w:rPr>
              <w:t xml:space="preserve"> D.]</w:t>
            </w:r>
            <w:r w:rsidRPr="008B4F74">
              <w:rPr>
                <w:b/>
              </w:rPr>
              <w:t xml:space="preserve"> </w:t>
            </w:r>
          </w:p>
        </w:tc>
        <w:tc>
          <w:tcPr>
            <w:tcW w:w="1296" w:type="dxa"/>
            <w:vAlign w:val="center"/>
          </w:tcPr>
          <w:p w:rsidR="007D61BE" w:rsidRDefault="007D61BE" w:rsidP="00442CBE">
            <w:pPr>
              <w:pStyle w:val="SL-FlLftSgl"/>
              <w:spacing w:before="100" w:after="100"/>
              <w:jc w:val="center"/>
            </w:pPr>
            <w:r>
              <w:t>|____|____|</w:t>
            </w:r>
          </w:p>
        </w:tc>
        <w:tc>
          <w:tcPr>
            <w:tcW w:w="1008" w:type="dxa"/>
            <w:vAlign w:val="center"/>
          </w:tcPr>
          <w:p w:rsidR="007D61BE" w:rsidRDefault="007D61BE" w:rsidP="00442CBE">
            <w:pPr>
              <w:pStyle w:val="SL-FlLftSgl"/>
              <w:spacing w:before="100" w:after="10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864" w:type="dxa"/>
            <w:vAlign w:val="center"/>
          </w:tcPr>
          <w:p w:rsidR="007D61BE" w:rsidRDefault="007D61BE" w:rsidP="00442CBE">
            <w:pPr>
              <w:pStyle w:val="SL-FlLftSgl"/>
              <w:spacing w:before="100" w:after="10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bl>
    <w:p w:rsidR="007D61BE" w:rsidRPr="00883FD8" w:rsidRDefault="007D61BE" w:rsidP="007D61BE">
      <w:pPr>
        <w:pStyle w:val="SL-FlLftSgl"/>
        <w:rPr>
          <w:b/>
          <w:i/>
        </w:rPr>
      </w:pPr>
    </w:p>
    <w:p w:rsidR="007D61BE" w:rsidRDefault="007D61BE" w:rsidP="007D61BE">
      <w:pPr>
        <w:pStyle w:val="SL-FlLftSgl"/>
      </w:pPr>
    </w:p>
    <w:p w:rsidR="007D61BE" w:rsidRPr="00625CBD" w:rsidRDefault="007D61BE" w:rsidP="007D61BE">
      <w:pPr>
        <w:pStyle w:val="Q1-FirstLevelQuestion"/>
      </w:pPr>
      <w:r>
        <w:t>2.</w:t>
      </w:r>
      <w:r>
        <w:tab/>
        <w:t xml:space="preserve">In </w:t>
      </w:r>
      <w:r w:rsidRPr="00625CBD">
        <w:t>the past 30 days, where ha</w:t>
      </w:r>
      <w:r w:rsidR="007C13A5">
        <w:t xml:space="preserve">s </w:t>
      </w:r>
      <w:r w:rsidRPr="00625CBD">
        <w:t>your child been living most of the time?</w:t>
      </w:r>
    </w:p>
    <w:p w:rsidR="007D61BE" w:rsidRPr="00625CBD" w:rsidRDefault="007D61BE" w:rsidP="007D61BE">
      <w:pPr>
        <w:pStyle w:val="Q1-FirstLevelQuestion"/>
      </w:pPr>
    </w:p>
    <w:p w:rsidR="007D61BE" w:rsidRPr="008B4F74" w:rsidRDefault="007D61BE" w:rsidP="007D61BE">
      <w:pPr>
        <w:pStyle w:val="SL-FlLftSgl"/>
        <w:rPr>
          <w:b/>
        </w:rPr>
      </w:pPr>
      <w:r w:rsidRPr="00625CBD">
        <w:rPr>
          <w:b/>
        </w:rPr>
        <w:t>[DO NOT READ RESPONSE OPTIONS TO CAREGIVER. SELECT ONLY ONE.]</w:t>
      </w:r>
    </w:p>
    <w:p w:rsidR="007D61BE" w:rsidRDefault="007D61BE" w:rsidP="007D61BE">
      <w:pPr>
        <w:autoSpaceDE w:val="0"/>
        <w:autoSpaceDN w:val="0"/>
        <w:adjustRightInd w:val="0"/>
        <w:spacing w:line="240" w:lineRule="auto"/>
        <w:ind w:right="-806"/>
        <w:jc w:val="left"/>
        <w:rPr>
          <w:rFonts w:eastAsia="Wingdings2" w:cs="Arial"/>
          <w:szCs w:val="22"/>
        </w:rPr>
      </w:pPr>
    </w:p>
    <w:p w:rsidR="007D61BE" w:rsidRDefault="007D61BE" w:rsidP="007D61BE">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Caregiver’s owned or rented house, apartment, trailer, or room</w:t>
      </w:r>
    </w:p>
    <w:p w:rsidR="007D61BE" w:rsidRDefault="007D61BE" w:rsidP="007D61BE">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t>Independent owned or rented house, apartment, trailer or room</w:t>
      </w:r>
    </w:p>
    <w:p w:rsidR="007D61BE" w:rsidRDefault="007D61BE" w:rsidP="007D61BE">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Someone else’s house, apartment, trailer, or room</w:t>
      </w:r>
    </w:p>
    <w:p w:rsidR="007D61BE" w:rsidRDefault="007D61BE" w:rsidP="007D61BE">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Homeless (shelter, street/outdoors, park)</w:t>
      </w:r>
    </w:p>
    <w:p w:rsidR="007D61BE" w:rsidRDefault="007D61BE" w:rsidP="007D61BE">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Group home</w:t>
      </w:r>
    </w:p>
    <w:p w:rsidR="007D61BE" w:rsidRDefault="007D61BE" w:rsidP="007D61BE">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Foster care (specialized therapeutic treatment)</w:t>
      </w:r>
    </w:p>
    <w:p w:rsidR="007D61BE" w:rsidRDefault="007D61BE" w:rsidP="007D61BE">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Transitional living facility</w:t>
      </w:r>
    </w:p>
    <w:p w:rsidR="007D61BE" w:rsidRDefault="007D61BE" w:rsidP="007D61BE">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Hospital (medical)</w:t>
      </w:r>
    </w:p>
    <w:p w:rsidR="007D61BE" w:rsidRDefault="007D61BE" w:rsidP="007D61BE">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Hospital (psychiatric)</w:t>
      </w:r>
    </w:p>
    <w:p w:rsidR="007D61BE" w:rsidRDefault="007D61BE" w:rsidP="007D61BE">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Detox/inpatient or residential substance abuse treatment facility</w:t>
      </w:r>
    </w:p>
    <w:p w:rsidR="007D61BE" w:rsidRDefault="007D61BE" w:rsidP="007D61BE">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Correctional facility (juvenile detention center/jail/prison)</w:t>
      </w:r>
    </w:p>
    <w:p w:rsidR="007D61BE" w:rsidRDefault="007D61BE" w:rsidP="007D61BE">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Other housed (specify): _______________________________________________</w:t>
      </w:r>
    </w:p>
    <w:p w:rsidR="007D61BE" w:rsidRDefault="007D61BE" w:rsidP="007D61BE">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Refused</w:t>
      </w:r>
    </w:p>
    <w:p w:rsidR="007D61BE" w:rsidRDefault="007D61BE" w:rsidP="007D61BE">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Don’t know</w:t>
      </w:r>
    </w:p>
    <w:p w:rsidR="007D61BE" w:rsidRDefault="007D61BE" w:rsidP="007D61BE">
      <w:pPr>
        <w:spacing w:line="240" w:lineRule="auto"/>
        <w:ind w:firstLine="0"/>
        <w:jc w:val="left"/>
        <w:rPr>
          <w:szCs w:val="22"/>
        </w:rPr>
      </w:pPr>
      <w:r>
        <w:rPr>
          <w:szCs w:val="22"/>
        </w:rPr>
        <w:br w:type="page"/>
      </w:r>
    </w:p>
    <w:p w:rsidR="007D61BE" w:rsidRPr="007D61BE" w:rsidRDefault="007D61BE" w:rsidP="007D61BE">
      <w:pPr>
        <w:pStyle w:val="SH-SglSpHead"/>
        <w:pBdr>
          <w:top w:val="double" w:sz="6" w:space="1" w:color="14487C"/>
        </w:pBdr>
        <w:rPr>
          <w:color w:val="000000" w:themeColor="text1"/>
        </w:rPr>
      </w:pPr>
      <w:r w:rsidRPr="007D61BE">
        <w:rPr>
          <w:color w:val="000000" w:themeColor="text1"/>
        </w:rPr>
        <w:lastRenderedPageBreak/>
        <w:t>Subsection D: Education</w:t>
      </w:r>
    </w:p>
    <w:p w:rsidR="007D61BE" w:rsidRDefault="007D61BE" w:rsidP="007D61BE">
      <w:pPr>
        <w:pStyle w:val="SL-FlLftSgl"/>
      </w:pPr>
    </w:p>
    <w:p w:rsidR="007D61BE" w:rsidRDefault="007D61BE" w:rsidP="007D61BE">
      <w:pPr>
        <w:pStyle w:val="SL-FlLftSgl"/>
      </w:pPr>
    </w:p>
    <w:p w:rsidR="007D61BE" w:rsidRDefault="007D61BE" w:rsidP="007D61BE">
      <w:pPr>
        <w:pStyle w:val="Q1-FirstLevelQuestion"/>
      </w:pPr>
      <w:r>
        <w:t>1.</w:t>
      </w:r>
      <w:r>
        <w:tab/>
        <w:t xml:space="preserve">During the past 30 days of school, how many days </w:t>
      </w:r>
      <w:r w:rsidR="007C13A5">
        <w:t>was your child</w:t>
      </w:r>
      <w:r>
        <w:t xml:space="preserve"> absent for any reason? </w:t>
      </w:r>
    </w:p>
    <w:p w:rsidR="007D61BE" w:rsidRDefault="007D61BE" w:rsidP="007D61BE">
      <w:pPr>
        <w:pStyle w:val="Q1-FirstLevelQuestion"/>
      </w:pPr>
    </w:p>
    <w:p w:rsidR="007D61BE" w:rsidRDefault="007D61BE" w:rsidP="007D61BE">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0 days</w:t>
      </w:r>
    </w:p>
    <w:p w:rsidR="007D61BE" w:rsidRDefault="007D61BE" w:rsidP="007D61BE">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1 day</w:t>
      </w:r>
    </w:p>
    <w:p w:rsidR="007D61BE" w:rsidRDefault="007D61BE" w:rsidP="007D61BE">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2 days</w:t>
      </w:r>
    </w:p>
    <w:p w:rsidR="007D61BE" w:rsidRDefault="007D61BE" w:rsidP="007D61BE">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3 to 5 days</w:t>
      </w:r>
    </w:p>
    <w:p w:rsidR="007D61BE" w:rsidRDefault="007D61BE" w:rsidP="007D61BE">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6 to 10 days</w:t>
      </w:r>
    </w:p>
    <w:p w:rsidR="007D61BE" w:rsidRDefault="007D61BE" w:rsidP="007D61BE">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More than 10 days</w:t>
      </w:r>
    </w:p>
    <w:p w:rsidR="007D61BE" w:rsidRDefault="007D61BE" w:rsidP="007D61BE">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Refused</w:t>
      </w:r>
    </w:p>
    <w:p w:rsidR="007D61BE" w:rsidRDefault="007D61BE" w:rsidP="007D61BE">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Don’t Know</w:t>
      </w:r>
    </w:p>
    <w:p w:rsidR="007D61BE" w:rsidRDefault="007D61BE" w:rsidP="007D61BE">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 xml:space="preserve">Not Applicable </w:t>
      </w:r>
    </w:p>
    <w:p w:rsidR="007D61BE" w:rsidRDefault="007D61BE" w:rsidP="007D61BE">
      <w:pPr>
        <w:pStyle w:val="Q1-FirstLevelQuestion"/>
      </w:pPr>
    </w:p>
    <w:p w:rsidR="007D61BE" w:rsidRDefault="007D61BE" w:rsidP="007D61BE">
      <w:pPr>
        <w:pStyle w:val="Q1-FirstLevelQuestion"/>
      </w:pPr>
    </w:p>
    <w:p w:rsidR="007D61BE" w:rsidRDefault="007D61BE" w:rsidP="007D61BE">
      <w:pPr>
        <w:pStyle w:val="Q2-SecondLevelQuestion"/>
      </w:pPr>
      <w:r>
        <w:t>a.</w:t>
      </w:r>
      <w:r>
        <w:tab/>
      </w:r>
      <w:r w:rsidRPr="00F53347">
        <w:rPr>
          <w:caps/>
        </w:rPr>
        <w:t>[IF ABSENT]</w:t>
      </w:r>
      <w:r w:rsidRPr="00F53347">
        <w:t>,</w:t>
      </w:r>
      <w:r>
        <w:t xml:space="preserve"> how many days were unexcused absences?</w:t>
      </w:r>
    </w:p>
    <w:p w:rsidR="007D61BE" w:rsidRDefault="007D61BE" w:rsidP="007D61BE">
      <w:pPr>
        <w:pStyle w:val="Q2-SecondLevelQuestion"/>
      </w:pPr>
    </w:p>
    <w:p w:rsidR="007D61BE" w:rsidRPr="002357A3" w:rsidRDefault="007D61BE" w:rsidP="007D61BE">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Pr>
          <w:rFonts w:eastAsia="Wingdings2"/>
        </w:rPr>
        <w:t>0 days</w:t>
      </w:r>
    </w:p>
    <w:p w:rsidR="007D61BE" w:rsidRPr="002357A3" w:rsidRDefault="007D61BE" w:rsidP="007D61BE">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Pr>
          <w:rFonts w:eastAsia="Wingdings2"/>
        </w:rPr>
        <w:t>1 day</w:t>
      </w:r>
    </w:p>
    <w:p w:rsidR="007D61BE" w:rsidRPr="002357A3" w:rsidRDefault="007D61BE" w:rsidP="007D61BE">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Pr>
          <w:rFonts w:eastAsia="Wingdings2"/>
        </w:rPr>
        <w:t>2 days</w:t>
      </w:r>
    </w:p>
    <w:p w:rsidR="007D61BE" w:rsidRPr="002357A3" w:rsidRDefault="007D61BE" w:rsidP="007D61BE">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Pr>
          <w:rFonts w:eastAsia="Wingdings2"/>
        </w:rPr>
        <w:t>3 to 5 days</w:t>
      </w:r>
    </w:p>
    <w:p w:rsidR="007D61BE" w:rsidRPr="002357A3" w:rsidRDefault="007D61BE" w:rsidP="007D61BE">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Pr>
          <w:rFonts w:eastAsia="Wingdings2"/>
        </w:rPr>
        <w:t>6 to 10 days</w:t>
      </w:r>
    </w:p>
    <w:p w:rsidR="007D61BE" w:rsidRPr="002357A3" w:rsidRDefault="007D61BE" w:rsidP="007D61BE">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Pr>
          <w:rFonts w:eastAsia="Wingdings2"/>
        </w:rPr>
        <w:t>More than 10 days</w:t>
      </w:r>
    </w:p>
    <w:p w:rsidR="007D61BE" w:rsidRPr="002357A3" w:rsidRDefault="007D61BE" w:rsidP="007D61BE">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Pr>
          <w:rFonts w:eastAsia="Wingdings2"/>
        </w:rPr>
        <w:t>Refused</w:t>
      </w:r>
    </w:p>
    <w:p w:rsidR="007D61BE" w:rsidRPr="002357A3" w:rsidRDefault="007D61BE" w:rsidP="007D61BE">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Pr>
          <w:rFonts w:eastAsia="Wingdings2"/>
        </w:rPr>
        <w:t>Don’t Know</w:t>
      </w:r>
    </w:p>
    <w:p w:rsidR="007D61BE" w:rsidRDefault="007D61BE" w:rsidP="007D61BE">
      <w:pPr>
        <w:pStyle w:val="A1-1stLeader"/>
        <w:ind w:left="1512"/>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Pr>
          <w:rFonts w:eastAsia="Wingdings2"/>
        </w:rPr>
        <w:t xml:space="preserve">Not Applicable </w:t>
      </w:r>
    </w:p>
    <w:p w:rsidR="007D61BE" w:rsidRDefault="007D61BE" w:rsidP="007D61BE">
      <w:pPr>
        <w:pStyle w:val="A1-1stLeader"/>
        <w:ind w:left="1512"/>
        <w:rPr>
          <w:rFonts w:eastAsia="Wingdings2"/>
        </w:rPr>
      </w:pPr>
    </w:p>
    <w:p w:rsidR="007D61BE" w:rsidRPr="002357A3" w:rsidRDefault="007D61BE" w:rsidP="007D61BE">
      <w:pPr>
        <w:pStyle w:val="A1-1stLeader"/>
        <w:ind w:left="1512"/>
        <w:rPr>
          <w:b/>
          <w:bCs/>
        </w:rPr>
      </w:pPr>
    </w:p>
    <w:p w:rsidR="007D61BE" w:rsidRDefault="007D61BE" w:rsidP="007D61BE">
      <w:pPr>
        <w:pStyle w:val="Q1-FirstLevelQuestion"/>
      </w:pPr>
      <w:r>
        <w:t>2.</w:t>
      </w:r>
      <w:r>
        <w:tab/>
        <w:t xml:space="preserve">What is the highest level of education </w:t>
      </w:r>
      <w:r w:rsidR="007C13A5">
        <w:t>your child has</w:t>
      </w:r>
      <w:r>
        <w:t xml:space="preserve"> finished, whether or not he/she has received a degree?</w:t>
      </w:r>
    </w:p>
    <w:p w:rsidR="007D61BE" w:rsidRDefault="007D61BE" w:rsidP="007D61BE">
      <w:pPr>
        <w:pStyle w:val="Q1-FirstLevelQuestion"/>
      </w:pPr>
    </w:p>
    <w:p w:rsidR="007D61BE" w:rsidRDefault="007D61BE" w:rsidP="007D61BE">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t>Never attended</w:t>
      </w:r>
    </w:p>
    <w:p w:rsidR="007D61BE" w:rsidRDefault="007D61BE" w:rsidP="007D61BE">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t>Preschool</w:t>
      </w:r>
    </w:p>
    <w:p w:rsidR="007D61BE" w:rsidRDefault="007D61BE" w:rsidP="007D61BE">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t>Kindergarten</w:t>
      </w:r>
    </w:p>
    <w:p w:rsidR="007D61BE" w:rsidRDefault="007D61BE" w:rsidP="007D61BE">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cs="Times New Roman CYR"/>
        </w:rPr>
        <w:t>1</w:t>
      </w:r>
      <w:r>
        <w:rPr>
          <w:rFonts w:cs="Times New Roman CYR"/>
          <w:vertAlign w:val="superscript"/>
        </w:rPr>
        <w:t>ST</w:t>
      </w:r>
      <w:r>
        <w:rPr>
          <w:rFonts w:cs="Times New Roman CYR"/>
        </w:rPr>
        <w:t xml:space="preserve"> grade</w:t>
      </w:r>
    </w:p>
    <w:p w:rsidR="007D61BE" w:rsidRDefault="007D61BE" w:rsidP="007D61BE">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cs="Times New Roman CYR"/>
        </w:rPr>
        <w:t>2</w:t>
      </w:r>
      <w:r>
        <w:rPr>
          <w:rFonts w:cs="Times New Roman CYR"/>
          <w:vertAlign w:val="superscript"/>
        </w:rPr>
        <w:t>ND</w:t>
      </w:r>
      <w:r>
        <w:rPr>
          <w:rFonts w:cs="Times New Roman CYR"/>
        </w:rPr>
        <w:t xml:space="preserve"> grade</w:t>
      </w:r>
    </w:p>
    <w:p w:rsidR="007D61BE" w:rsidRDefault="007D61BE" w:rsidP="007D61BE">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cs="Times New Roman CYR"/>
        </w:rPr>
        <w:t>3</w:t>
      </w:r>
      <w:r>
        <w:rPr>
          <w:rFonts w:cs="Times New Roman CYR"/>
          <w:vertAlign w:val="superscript"/>
        </w:rPr>
        <w:t>RD</w:t>
      </w:r>
      <w:r>
        <w:rPr>
          <w:rFonts w:cs="Times New Roman CYR"/>
        </w:rPr>
        <w:t xml:space="preserve"> grade </w:t>
      </w:r>
    </w:p>
    <w:p w:rsidR="007D61BE" w:rsidRDefault="007D61BE" w:rsidP="007D61BE">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cs="Times New Roman CYR"/>
        </w:rPr>
        <w:t>4</w:t>
      </w:r>
      <w:r>
        <w:rPr>
          <w:rFonts w:cs="Times New Roman CYR"/>
          <w:vertAlign w:val="superscript"/>
        </w:rPr>
        <w:t>TH</w:t>
      </w:r>
      <w:r>
        <w:rPr>
          <w:rFonts w:cs="Times New Roman CYR"/>
        </w:rPr>
        <w:t xml:space="preserve"> grade</w:t>
      </w:r>
    </w:p>
    <w:p w:rsidR="007D61BE" w:rsidRDefault="007D61BE" w:rsidP="007D61BE">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cs="Times New Roman CYR"/>
        </w:rPr>
        <w:t>5</w:t>
      </w:r>
      <w:r>
        <w:rPr>
          <w:rFonts w:cs="Times New Roman CYR"/>
          <w:vertAlign w:val="superscript"/>
        </w:rPr>
        <w:t>TH</w:t>
      </w:r>
      <w:r>
        <w:rPr>
          <w:rFonts w:cs="Times New Roman CYR"/>
        </w:rPr>
        <w:t xml:space="preserve"> grade</w:t>
      </w:r>
    </w:p>
    <w:p w:rsidR="007D61BE" w:rsidRDefault="007D61BE" w:rsidP="007D61BE">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t>6</w:t>
      </w:r>
      <w:r>
        <w:rPr>
          <w:vertAlign w:val="superscript"/>
        </w:rPr>
        <w:t>TH</w:t>
      </w:r>
      <w:r>
        <w:t xml:space="preserve"> grade</w:t>
      </w:r>
    </w:p>
    <w:p w:rsidR="007D61BE" w:rsidRDefault="007D61BE" w:rsidP="007D61BE">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t>7</w:t>
      </w:r>
      <w:r>
        <w:rPr>
          <w:vertAlign w:val="superscript"/>
        </w:rPr>
        <w:t>TH</w:t>
      </w:r>
      <w:r>
        <w:t xml:space="preserve"> grade</w:t>
      </w:r>
    </w:p>
    <w:p w:rsidR="007D61BE" w:rsidRDefault="007D61BE" w:rsidP="007D61BE">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cs="Times New Roman CYR"/>
        </w:rPr>
        <w:t>8</w:t>
      </w:r>
      <w:r>
        <w:rPr>
          <w:rFonts w:cs="Times New Roman CYR"/>
          <w:vertAlign w:val="superscript"/>
        </w:rPr>
        <w:t>TH</w:t>
      </w:r>
      <w:r>
        <w:rPr>
          <w:rFonts w:cs="Times New Roman CYR"/>
        </w:rPr>
        <w:t xml:space="preserve"> grade</w:t>
      </w:r>
    </w:p>
    <w:p w:rsidR="007D61BE" w:rsidRDefault="007D61BE" w:rsidP="007D61BE">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cs="Times New Roman CYR"/>
        </w:rPr>
        <w:t>9</w:t>
      </w:r>
      <w:r>
        <w:rPr>
          <w:rFonts w:cs="Times New Roman CYR"/>
          <w:vertAlign w:val="superscript"/>
        </w:rPr>
        <w:t>TH</w:t>
      </w:r>
      <w:r>
        <w:rPr>
          <w:rFonts w:cs="Times New Roman CYR"/>
        </w:rPr>
        <w:t xml:space="preserve"> grade </w:t>
      </w:r>
    </w:p>
    <w:p w:rsidR="007D61BE" w:rsidRDefault="007D61BE" w:rsidP="007D61BE">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cs="Times New Roman CYR"/>
        </w:rPr>
        <w:t>10</w:t>
      </w:r>
      <w:r>
        <w:rPr>
          <w:rFonts w:cs="Times New Roman CYR"/>
          <w:vertAlign w:val="superscript"/>
        </w:rPr>
        <w:t>TH</w:t>
      </w:r>
      <w:r>
        <w:rPr>
          <w:rFonts w:cs="Times New Roman CYR"/>
        </w:rPr>
        <w:t xml:space="preserve"> grade</w:t>
      </w:r>
    </w:p>
    <w:p w:rsidR="007D61BE" w:rsidRDefault="007D61BE" w:rsidP="007D61BE">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cs="Times New Roman CYR"/>
        </w:rPr>
        <w:t>11</w:t>
      </w:r>
      <w:r>
        <w:rPr>
          <w:rFonts w:cs="Times New Roman CYR"/>
          <w:vertAlign w:val="superscript"/>
        </w:rPr>
        <w:t>TH</w:t>
      </w:r>
      <w:r>
        <w:rPr>
          <w:rFonts w:cs="Times New Roman CYR"/>
        </w:rPr>
        <w:t xml:space="preserve"> grade</w:t>
      </w:r>
    </w:p>
    <w:p w:rsidR="007D61BE" w:rsidRDefault="007D61BE" w:rsidP="007D61BE">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t>12</w:t>
      </w:r>
      <w:r>
        <w:rPr>
          <w:vertAlign w:val="superscript"/>
        </w:rPr>
        <w:t>TH</w:t>
      </w:r>
      <w:r>
        <w:t xml:space="preserve"> grade/High School Diploma/Equivalent (GED)</w:t>
      </w:r>
    </w:p>
    <w:p w:rsidR="007D61BE" w:rsidRDefault="007D61BE" w:rsidP="007D61BE">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cs="Times New Roman CYR"/>
        </w:rPr>
        <w:t>Voc/Tech diploma</w:t>
      </w:r>
    </w:p>
    <w:p w:rsidR="007D61BE" w:rsidRDefault="007D61BE" w:rsidP="007D61BE">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cs="Times New Roman CYR"/>
        </w:rPr>
        <w:t xml:space="preserve">Some college or university </w:t>
      </w:r>
    </w:p>
    <w:p w:rsidR="007D61BE" w:rsidRDefault="007D61BE" w:rsidP="007D61BE">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cs="Times New Roman CYR"/>
        </w:rPr>
        <w:t>Refused</w:t>
      </w:r>
    </w:p>
    <w:p w:rsidR="007D61BE" w:rsidRDefault="007D61BE" w:rsidP="007D61BE">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t>Don’t Know</w:t>
      </w:r>
    </w:p>
    <w:p w:rsidR="007D61BE" w:rsidRDefault="007D61BE" w:rsidP="007D61BE">
      <w:pPr>
        <w:autoSpaceDE w:val="0"/>
        <w:autoSpaceDN w:val="0"/>
        <w:adjustRightInd w:val="0"/>
        <w:spacing w:line="240" w:lineRule="auto"/>
        <w:ind w:left="-720" w:right="-907"/>
        <w:jc w:val="left"/>
        <w:rPr>
          <w:szCs w:val="22"/>
        </w:rPr>
      </w:pPr>
    </w:p>
    <w:p w:rsidR="007D61BE" w:rsidRDefault="007D61BE" w:rsidP="007D61BE">
      <w:pPr>
        <w:spacing w:line="240" w:lineRule="auto"/>
        <w:ind w:firstLine="0"/>
        <w:jc w:val="left"/>
        <w:rPr>
          <w:szCs w:val="22"/>
        </w:rPr>
      </w:pPr>
      <w:r>
        <w:rPr>
          <w:szCs w:val="22"/>
        </w:rPr>
        <w:br w:type="page"/>
      </w:r>
    </w:p>
    <w:p w:rsidR="007D61BE" w:rsidRPr="007D61BE" w:rsidRDefault="007D61BE" w:rsidP="007D61BE">
      <w:pPr>
        <w:pStyle w:val="SH-SglSpHead"/>
        <w:pBdr>
          <w:top w:val="double" w:sz="6" w:space="1" w:color="14487C"/>
        </w:pBdr>
        <w:rPr>
          <w:color w:val="000000" w:themeColor="text1"/>
        </w:rPr>
      </w:pPr>
      <w:r w:rsidRPr="007D61BE">
        <w:rPr>
          <w:color w:val="000000" w:themeColor="text1"/>
        </w:rPr>
        <w:lastRenderedPageBreak/>
        <w:t>Subsection E: Crime and Criminal Justice Status</w:t>
      </w:r>
    </w:p>
    <w:p w:rsidR="007D61BE" w:rsidRDefault="007D61BE" w:rsidP="007D61BE">
      <w:pPr>
        <w:pStyle w:val="SL-FlLftSgl"/>
      </w:pPr>
    </w:p>
    <w:p w:rsidR="007D61BE" w:rsidRDefault="007D61BE" w:rsidP="007D61BE">
      <w:pPr>
        <w:pStyle w:val="SL-FlLftSgl"/>
      </w:pPr>
    </w:p>
    <w:p w:rsidR="007D61BE" w:rsidRDefault="007D61BE" w:rsidP="007D61BE">
      <w:pPr>
        <w:pStyle w:val="Q1-FirstLevelQuestion"/>
      </w:pPr>
      <w:r>
        <w:t>1.</w:t>
      </w:r>
      <w:r>
        <w:tab/>
        <w:t xml:space="preserve">In the past 30 days, how many times </w:t>
      </w:r>
      <w:r w:rsidR="007C13A5">
        <w:t>has your child</w:t>
      </w:r>
      <w:r>
        <w:t xml:space="preserve"> been arrested?</w:t>
      </w:r>
    </w:p>
    <w:p w:rsidR="007D61BE" w:rsidRDefault="007D61BE" w:rsidP="007D61BE">
      <w:pPr>
        <w:pStyle w:val="Q1-FirstLevelQuestion"/>
      </w:pPr>
    </w:p>
    <w:p w:rsidR="007D61BE" w:rsidRDefault="007D61BE" w:rsidP="007D61BE">
      <w:pPr>
        <w:pStyle w:val="A1-1stLeader"/>
        <w:rPr>
          <w:b/>
          <w:bCs/>
          <w:iCs/>
        </w:rPr>
      </w:pPr>
      <w:r>
        <w:t>|____|____| Times</w:t>
      </w:r>
    </w:p>
    <w:p w:rsidR="007D61BE" w:rsidRDefault="007D61BE" w:rsidP="007D61BE">
      <w:pPr>
        <w:pStyle w:val="A1-1stLeader"/>
      </w:pPr>
    </w:p>
    <w:p w:rsidR="007D61BE" w:rsidRDefault="007D61BE" w:rsidP="007D61BE">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cs="Times New Roman CYR"/>
        </w:rPr>
        <w:t>Refused</w:t>
      </w:r>
    </w:p>
    <w:p w:rsidR="007D61BE" w:rsidRDefault="007D61BE" w:rsidP="007D61BE">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t>Don’t Know</w:t>
      </w:r>
    </w:p>
    <w:p w:rsidR="007D61BE" w:rsidRDefault="007D61BE" w:rsidP="007D61BE">
      <w:pPr>
        <w:pStyle w:val="A1-1stLeader"/>
      </w:pPr>
    </w:p>
    <w:p w:rsidR="007D61BE" w:rsidRDefault="007D61BE" w:rsidP="007D61BE">
      <w:pPr>
        <w:pStyle w:val="A1-1stLeader"/>
      </w:pPr>
    </w:p>
    <w:p w:rsidR="007D61BE" w:rsidRDefault="007D61BE" w:rsidP="007D61BE">
      <w:pPr>
        <w:pStyle w:val="A1-1stLeader"/>
      </w:pPr>
    </w:p>
    <w:p w:rsidR="007D61BE" w:rsidRPr="00027F0A" w:rsidRDefault="007D61BE" w:rsidP="007D61BE">
      <w:pPr>
        <w:pStyle w:val="SL-FlLftSgl"/>
        <w:rPr>
          <w:b/>
          <w:i/>
        </w:rPr>
      </w:pPr>
      <w:r w:rsidRPr="00027F0A">
        <w:rPr>
          <w:b/>
          <w:i/>
        </w:rPr>
        <w:t xml:space="preserve">[IF THIS IS A BASELINE, GO TO </w:t>
      </w:r>
      <w:r>
        <w:rPr>
          <w:b/>
          <w:i/>
        </w:rPr>
        <w:t>SUBSECTION</w:t>
      </w:r>
      <w:r w:rsidRPr="00027F0A">
        <w:rPr>
          <w:b/>
          <w:i/>
        </w:rPr>
        <w:t xml:space="preserve"> G. OTHERWISE, GO TO </w:t>
      </w:r>
      <w:r>
        <w:rPr>
          <w:b/>
          <w:i/>
        </w:rPr>
        <w:t>SUBSECTION</w:t>
      </w:r>
      <w:r w:rsidRPr="00027F0A">
        <w:rPr>
          <w:b/>
          <w:i/>
        </w:rPr>
        <w:t xml:space="preserve"> F.]</w:t>
      </w:r>
    </w:p>
    <w:p w:rsidR="007D61BE" w:rsidRDefault="007D61BE" w:rsidP="007D61BE">
      <w:pPr>
        <w:spacing w:line="240" w:lineRule="auto"/>
        <w:ind w:firstLine="0"/>
        <w:jc w:val="left"/>
        <w:rPr>
          <w:szCs w:val="22"/>
        </w:rPr>
      </w:pPr>
      <w:r>
        <w:rPr>
          <w:szCs w:val="22"/>
        </w:rPr>
        <w:br w:type="page"/>
      </w:r>
    </w:p>
    <w:p w:rsidR="007D61BE" w:rsidRPr="007D61BE" w:rsidRDefault="007D61BE" w:rsidP="007D61BE">
      <w:pPr>
        <w:pStyle w:val="SH-SglSpHead"/>
        <w:pBdr>
          <w:top w:val="double" w:sz="6" w:space="1" w:color="14487C"/>
        </w:pBdr>
        <w:rPr>
          <w:color w:val="000000" w:themeColor="text1"/>
        </w:rPr>
      </w:pPr>
      <w:r w:rsidRPr="007D61BE">
        <w:rPr>
          <w:color w:val="000000" w:themeColor="text1"/>
        </w:rPr>
        <w:lastRenderedPageBreak/>
        <w:t>Subsection F: Perception of Care</w:t>
      </w:r>
    </w:p>
    <w:p w:rsidR="007D61BE" w:rsidRDefault="007D61BE" w:rsidP="007D61BE">
      <w:pPr>
        <w:pStyle w:val="SL-FlLftSgl"/>
      </w:pPr>
    </w:p>
    <w:p w:rsidR="007D61BE" w:rsidRDefault="007D61BE" w:rsidP="007D61BE">
      <w:pPr>
        <w:pStyle w:val="SL-FlLftSgl"/>
      </w:pPr>
    </w:p>
    <w:p w:rsidR="007D61BE" w:rsidRPr="00B449DB" w:rsidRDefault="007D61BE" w:rsidP="007D61BE">
      <w:pPr>
        <w:pStyle w:val="SL-FlLftSgl"/>
        <w:rPr>
          <w:b/>
          <w:i/>
        </w:rPr>
      </w:pPr>
      <w:r w:rsidRPr="00B449DB">
        <w:rPr>
          <w:b/>
          <w:i/>
        </w:rPr>
        <w:t>[</w:t>
      </w:r>
      <w:r>
        <w:rPr>
          <w:b/>
          <w:i/>
        </w:rPr>
        <w:t>SUBSECTION</w:t>
      </w:r>
      <w:r w:rsidRPr="00B449DB">
        <w:rPr>
          <w:b/>
          <w:i/>
        </w:rPr>
        <w:t xml:space="preserve"> F IS NOT COLLECTED AT BASELINE. FOR BASELINE INTERVIEWS, GO TO </w:t>
      </w:r>
      <w:r>
        <w:rPr>
          <w:b/>
          <w:i/>
        </w:rPr>
        <w:t>SUBSECTION</w:t>
      </w:r>
      <w:r w:rsidRPr="00B449DB">
        <w:rPr>
          <w:b/>
          <w:i/>
        </w:rPr>
        <w:t xml:space="preserve"> G.]</w:t>
      </w:r>
    </w:p>
    <w:p w:rsidR="007D61BE" w:rsidRDefault="007D61BE" w:rsidP="007D61BE">
      <w:pPr>
        <w:pStyle w:val="SL-FlLftSgl"/>
      </w:pPr>
    </w:p>
    <w:p w:rsidR="007D61BE" w:rsidRDefault="007D61BE" w:rsidP="007D61BE">
      <w:pPr>
        <w:pStyle w:val="SL-FlLftSgl"/>
      </w:pPr>
    </w:p>
    <w:p w:rsidR="007D61BE" w:rsidRDefault="007D61BE" w:rsidP="007D61BE">
      <w:pPr>
        <w:pStyle w:val="Q1-FirstLevelQuestion"/>
      </w:pPr>
      <w:r>
        <w:t>1.</w:t>
      </w:r>
      <w:r>
        <w:tab/>
        <w:t xml:space="preserve">In order to provide the best possible mental health and related services, we need to know what you think about the services you [your child] received </w:t>
      </w:r>
      <w:r>
        <w:rPr>
          <w:u w:val="single"/>
        </w:rPr>
        <w:t>during the past 30 days</w:t>
      </w:r>
      <w:r>
        <w:t xml:space="preserve">, the people who provided it, and the results. Please indicate your disagreement/agreement with each of the following statements. </w:t>
      </w:r>
    </w:p>
    <w:p w:rsidR="007D61BE" w:rsidRDefault="007D61BE" w:rsidP="007D61BE">
      <w:pPr>
        <w:pStyle w:val="Q1-FirstLevelQuestion"/>
      </w:pPr>
    </w:p>
    <w:p w:rsidR="007D61BE" w:rsidRDefault="007D61BE" w:rsidP="007D61BE">
      <w:pPr>
        <w:pStyle w:val="SL-FlLftSgl"/>
        <w:rPr>
          <w:b/>
          <w:i/>
        </w:rPr>
      </w:pPr>
      <w:r w:rsidRPr="003207D6">
        <w:rPr>
          <w:b/>
          <w:i/>
        </w:rPr>
        <w:t xml:space="preserve">[READ EACH STATEMENT FOLLOWED BY THE RESPONSE OPTIONS TO THE </w:t>
      </w:r>
      <w:r w:rsidR="007C13A5">
        <w:rPr>
          <w:b/>
          <w:i/>
        </w:rPr>
        <w:t xml:space="preserve">CAREGIVER. </w:t>
      </w:r>
    </w:p>
    <w:p w:rsidR="007C13A5" w:rsidRDefault="007C13A5" w:rsidP="007D61BE">
      <w:pPr>
        <w:pStyle w:val="SL-FlLftSgl"/>
      </w:pPr>
    </w:p>
    <w:tbl>
      <w:tblPr>
        <w:tblStyle w:val="TableGrid"/>
        <w:tblW w:w="0" w:type="auto"/>
        <w:tblLayout w:type="fixed"/>
        <w:tblLook w:val="04A0" w:firstRow="1" w:lastRow="0" w:firstColumn="1" w:lastColumn="0" w:noHBand="0" w:noVBand="1"/>
      </w:tblPr>
      <w:tblGrid>
        <w:gridCol w:w="5861"/>
        <w:gridCol w:w="682"/>
        <w:gridCol w:w="682"/>
        <w:gridCol w:w="682"/>
        <w:gridCol w:w="682"/>
        <w:gridCol w:w="682"/>
        <w:gridCol w:w="682"/>
      </w:tblGrid>
      <w:tr w:rsidR="007D61BE" w:rsidTr="00442CBE">
        <w:trPr>
          <w:cantSplit/>
          <w:trHeight w:val="348"/>
        </w:trPr>
        <w:tc>
          <w:tcPr>
            <w:tcW w:w="5861" w:type="dxa"/>
            <w:vMerge w:val="restart"/>
            <w:tcBorders>
              <w:top w:val="single" w:sz="4" w:space="0" w:color="auto"/>
              <w:left w:val="single" w:sz="4" w:space="0" w:color="auto"/>
            </w:tcBorders>
            <w:vAlign w:val="bottom"/>
          </w:tcPr>
          <w:p w:rsidR="007D61BE" w:rsidRDefault="007D61BE" w:rsidP="00442CBE">
            <w:pPr>
              <w:pStyle w:val="SL-FlLftSgl"/>
              <w:keepNext/>
              <w:spacing w:before="120" w:after="120" w:line="240" w:lineRule="auto"/>
              <w:jc w:val="center"/>
            </w:pPr>
            <w:r>
              <w:t>Statement</w:t>
            </w:r>
          </w:p>
        </w:tc>
        <w:tc>
          <w:tcPr>
            <w:tcW w:w="4092" w:type="dxa"/>
            <w:gridSpan w:val="6"/>
            <w:tcBorders>
              <w:bottom w:val="single" w:sz="4" w:space="0" w:color="auto"/>
            </w:tcBorders>
            <w:vAlign w:val="center"/>
          </w:tcPr>
          <w:p w:rsidR="007D61BE" w:rsidRDefault="007D61BE" w:rsidP="00442CBE">
            <w:pPr>
              <w:pStyle w:val="SL-FlLftSgl"/>
              <w:keepNext/>
              <w:spacing w:before="60" w:after="60" w:line="240" w:lineRule="auto"/>
              <w:jc w:val="center"/>
            </w:pPr>
            <w:r>
              <w:t>Response Options</w:t>
            </w:r>
          </w:p>
        </w:tc>
      </w:tr>
      <w:tr w:rsidR="007D61BE" w:rsidTr="00442CBE">
        <w:trPr>
          <w:cantSplit/>
          <w:trHeight w:val="1224"/>
        </w:trPr>
        <w:tc>
          <w:tcPr>
            <w:tcW w:w="5861" w:type="dxa"/>
            <w:vMerge/>
            <w:tcBorders>
              <w:left w:val="single" w:sz="4" w:space="0" w:color="auto"/>
              <w:bottom w:val="single" w:sz="4" w:space="0" w:color="auto"/>
            </w:tcBorders>
            <w:vAlign w:val="bottom"/>
          </w:tcPr>
          <w:p w:rsidR="007D61BE" w:rsidRDefault="007D61BE" w:rsidP="00442CBE">
            <w:pPr>
              <w:pStyle w:val="SL-FlLftSgl"/>
              <w:keepNext/>
              <w:spacing w:before="120" w:after="120" w:line="240" w:lineRule="auto"/>
              <w:jc w:val="center"/>
            </w:pPr>
          </w:p>
        </w:tc>
        <w:tc>
          <w:tcPr>
            <w:tcW w:w="682" w:type="dxa"/>
            <w:tcBorders>
              <w:bottom w:val="single" w:sz="4" w:space="0" w:color="auto"/>
            </w:tcBorders>
            <w:textDirection w:val="btLr"/>
            <w:vAlign w:val="center"/>
          </w:tcPr>
          <w:p w:rsidR="007D61BE" w:rsidRDefault="007D61BE" w:rsidP="00442CBE">
            <w:pPr>
              <w:pStyle w:val="SL-FlLftSgl"/>
              <w:keepNext/>
              <w:spacing w:before="120" w:after="120" w:line="240" w:lineRule="auto"/>
              <w:ind w:left="113" w:right="113"/>
              <w:jc w:val="left"/>
            </w:pPr>
            <w:r>
              <w:t>Strongly Disagree</w:t>
            </w:r>
          </w:p>
        </w:tc>
        <w:tc>
          <w:tcPr>
            <w:tcW w:w="682" w:type="dxa"/>
            <w:tcBorders>
              <w:bottom w:val="single" w:sz="4" w:space="0" w:color="auto"/>
            </w:tcBorders>
            <w:textDirection w:val="btLr"/>
            <w:vAlign w:val="center"/>
          </w:tcPr>
          <w:p w:rsidR="007D61BE" w:rsidRDefault="007D61BE" w:rsidP="00442CBE">
            <w:pPr>
              <w:pStyle w:val="SL-FlLftSgl"/>
              <w:keepNext/>
              <w:spacing w:before="120" w:after="120" w:line="240" w:lineRule="auto"/>
              <w:ind w:left="113" w:right="113"/>
              <w:jc w:val="left"/>
            </w:pPr>
            <w:r>
              <w:t>Disagree</w:t>
            </w:r>
          </w:p>
        </w:tc>
        <w:tc>
          <w:tcPr>
            <w:tcW w:w="682" w:type="dxa"/>
            <w:tcBorders>
              <w:bottom w:val="single" w:sz="4" w:space="0" w:color="auto"/>
            </w:tcBorders>
            <w:textDirection w:val="btLr"/>
            <w:vAlign w:val="center"/>
          </w:tcPr>
          <w:p w:rsidR="007D61BE" w:rsidRDefault="007D61BE" w:rsidP="00442CBE">
            <w:pPr>
              <w:pStyle w:val="SL-FlLftSgl"/>
              <w:keepNext/>
              <w:spacing w:before="120" w:after="120" w:line="240" w:lineRule="auto"/>
              <w:ind w:left="113" w:right="113"/>
              <w:jc w:val="left"/>
            </w:pPr>
            <w:r>
              <w:t>Undecided</w:t>
            </w:r>
          </w:p>
        </w:tc>
        <w:tc>
          <w:tcPr>
            <w:tcW w:w="682" w:type="dxa"/>
            <w:tcBorders>
              <w:bottom w:val="single" w:sz="4" w:space="0" w:color="auto"/>
            </w:tcBorders>
            <w:textDirection w:val="btLr"/>
            <w:vAlign w:val="center"/>
          </w:tcPr>
          <w:p w:rsidR="007D61BE" w:rsidRDefault="007D61BE" w:rsidP="00442CBE">
            <w:pPr>
              <w:pStyle w:val="SL-FlLftSgl"/>
              <w:keepNext/>
              <w:spacing w:before="120" w:after="120" w:line="240" w:lineRule="auto"/>
              <w:ind w:left="113" w:right="113"/>
              <w:jc w:val="left"/>
            </w:pPr>
            <w:r>
              <w:t>Agree</w:t>
            </w:r>
          </w:p>
        </w:tc>
        <w:tc>
          <w:tcPr>
            <w:tcW w:w="682" w:type="dxa"/>
            <w:tcBorders>
              <w:bottom w:val="single" w:sz="4" w:space="0" w:color="auto"/>
            </w:tcBorders>
            <w:textDirection w:val="btLr"/>
            <w:vAlign w:val="center"/>
          </w:tcPr>
          <w:p w:rsidR="007D61BE" w:rsidRDefault="007D61BE" w:rsidP="00442CBE">
            <w:pPr>
              <w:pStyle w:val="SL-FlLftSgl"/>
              <w:keepNext/>
              <w:spacing w:before="120" w:after="120" w:line="240" w:lineRule="auto"/>
              <w:ind w:left="113" w:right="113"/>
              <w:jc w:val="left"/>
            </w:pPr>
            <w:r>
              <w:t>Strongly Agree</w:t>
            </w:r>
          </w:p>
        </w:tc>
        <w:tc>
          <w:tcPr>
            <w:tcW w:w="682" w:type="dxa"/>
            <w:tcBorders>
              <w:bottom w:val="single" w:sz="4" w:space="0" w:color="auto"/>
            </w:tcBorders>
            <w:textDirection w:val="btLr"/>
            <w:vAlign w:val="center"/>
          </w:tcPr>
          <w:p w:rsidR="007D61BE" w:rsidRDefault="007D61BE" w:rsidP="00442CBE">
            <w:pPr>
              <w:pStyle w:val="SL-FlLftSgl"/>
              <w:keepNext/>
              <w:spacing w:before="120" w:after="120" w:line="240" w:lineRule="auto"/>
              <w:ind w:left="113" w:right="113"/>
              <w:jc w:val="left"/>
            </w:pPr>
            <w:r>
              <w:t>Refused</w:t>
            </w:r>
          </w:p>
        </w:tc>
      </w:tr>
      <w:tr w:rsidR="007D61BE" w:rsidTr="00442CBE">
        <w:tc>
          <w:tcPr>
            <w:tcW w:w="5861" w:type="dxa"/>
            <w:shd w:val="clear" w:color="auto" w:fill="auto"/>
          </w:tcPr>
          <w:p w:rsidR="007D61BE" w:rsidRDefault="007D61BE" w:rsidP="00442CBE">
            <w:pPr>
              <w:pStyle w:val="A3-1stTabLeader"/>
              <w:keepNext/>
              <w:tabs>
                <w:tab w:val="clear" w:pos="5530"/>
                <w:tab w:val="clear" w:pos="6106"/>
                <w:tab w:val="clear" w:pos="6682"/>
                <w:tab w:val="clear" w:pos="7258"/>
                <w:tab w:val="clear" w:pos="7830"/>
                <w:tab w:val="clear" w:pos="8370"/>
                <w:tab w:val="clear" w:pos="9180"/>
                <w:tab w:val="right" w:leader="dot" w:pos="5674"/>
              </w:tabs>
              <w:jc w:val="left"/>
            </w:pPr>
            <w:r w:rsidRPr="00ED4292">
              <w:t>a.</w:t>
            </w:r>
            <w:r>
              <w:tab/>
              <w:t>Staff here treated me with respect</w:t>
            </w:r>
            <w:r>
              <w:tab/>
            </w:r>
          </w:p>
        </w:tc>
        <w:tc>
          <w:tcPr>
            <w:tcW w:w="682" w:type="dxa"/>
            <w:shd w:val="clear" w:color="auto" w:fill="auto"/>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7D61BE" w:rsidTr="00442CBE">
        <w:tc>
          <w:tcPr>
            <w:tcW w:w="5861" w:type="dxa"/>
          </w:tcPr>
          <w:p w:rsidR="007D61BE" w:rsidRDefault="007D61BE" w:rsidP="00442CBE">
            <w:pPr>
              <w:pStyle w:val="A3-1stTabLeader"/>
              <w:keepNext/>
              <w:tabs>
                <w:tab w:val="clear" w:pos="5530"/>
                <w:tab w:val="clear" w:pos="6106"/>
                <w:tab w:val="clear" w:pos="6682"/>
                <w:tab w:val="clear" w:pos="7258"/>
                <w:tab w:val="clear" w:pos="7830"/>
                <w:tab w:val="clear" w:pos="8370"/>
                <w:tab w:val="clear" w:pos="9180"/>
                <w:tab w:val="right" w:leader="dot" w:pos="5674"/>
              </w:tabs>
              <w:jc w:val="left"/>
            </w:pPr>
            <w:r w:rsidRPr="00ED4292">
              <w:t>b.</w:t>
            </w:r>
            <w:r>
              <w:tab/>
              <w:t>Staff respected my family’s religious/spiritual beliefs</w:t>
            </w:r>
            <w:r>
              <w:rPr>
                <w:bCs/>
              </w:rPr>
              <w:tab/>
            </w:r>
          </w:p>
        </w:tc>
        <w:tc>
          <w:tcPr>
            <w:tcW w:w="682" w:type="dxa"/>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7D61BE" w:rsidTr="00442CBE">
        <w:tc>
          <w:tcPr>
            <w:tcW w:w="5861" w:type="dxa"/>
            <w:tcBorders>
              <w:bottom w:val="single" w:sz="4" w:space="0" w:color="auto"/>
            </w:tcBorders>
          </w:tcPr>
          <w:p w:rsidR="007D61BE" w:rsidRPr="00ED4292" w:rsidRDefault="007D61BE" w:rsidP="00442CBE">
            <w:pPr>
              <w:pStyle w:val="A3-1stTabLeader"/>
              <w:keepNext/>
              <w:tabs>
                <w:tab w:val="clear" w:pos="5530"/>
                <w:tab w:val="clear" w:pos="6106"/>
                <w:tab w:val="clear" w:pos="6682"/>
                <w:tab w:val="clear" w:pos="7258"/>
                <w:tab w:val="clear" w:pos="7830"/>
                <w:tab w:val="clear" w:pos="8370"/>
                <w:tab w:val="clear" w:pos="9180"/>
                <w:tab w:val="right" w:leader="dot" w:pos="5674"/>
              </w:tabs>
              <w:jc w:val="left"/>
              <w:rPr>
                <w:bCs/>
              </w:rPr>
            </w:pPr>
            <w:r w:rsidRPr="00ED4292">
              <w:t>c.</w:t>
            </w:r>
            <w:r w:rsidRPr="00ED4292">
              <w:tab/>
            </w:r>
            <w:r>
              <w:t>Staff spoke with me in a way that I understood</w:t>
            </w:r>
            <w:r>
              <w:tab/>
            </w:r>
          </w:p>
        </w:tc>
        <w:tc>
          <w:tcPr>
            <w:tcW w:w="682" w:type="dxa"/>
            <w:tcBorders>
              <w:bottom w:val="single" w:sz="4" w:space="0" w:color="auto"/>
            </w:tcBorders>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7D61BE" w:rsidTr="00442CBE">
        <w:tc>
          <w:tcPr>
            <w:tcW w:w="5861" w:type="dxa"/>
            <w:tcBorders>
              <w:bottom w:val="single" w:sz="4" w:space="0" w:color="auto"/>
            </w:tcBorders>
          </w:tcPr>
          <w:p w:rsidR="007D61BE" w:rsidRPr="00ED4292" w:rsidRDefault="007D61BE" w:rsidP="00442CBE">
            <w:pPr>
              <w:pStyle w:val="A3-1stTabLeader"/>
              <w:tabs>
                <w:tab w:val="clear" w:pos="5530"/>
                <w:tab w:val="clear" w:pos="6106"/>
                <w:tab w:val="clear" w:pos="6682"/>
                <w:tab w:val="clear" w:pos="7258"/>
                <w:tab w:val="clear" w:pos="7830"/>
                <w:tab w:val="clear" w:pos="8370"/>
                <w:tab w:val="clear" w:pos="9180"/>
                <w:tab w:val="right" w:leader="dot" w:pos="5674"/>
              </w:tabs>
              <w:jc w:val="left"/>
              <w:rPr>
                <w:bCs/>
              </w:rPr>
            </w:pPr>
            <w:r>
              <w:t>d</w:t>
            </w:r>
            <w:r w:rsidRPr="00ED4292">
              <w:t>.</w:t>
            </w:r>
            <w:r w:rsidRPr="00ED4292">
              <w:tab/>
            </w:r>
            <w:r>
              <w:t>Staff was sensitive to my cultural/ethnic background</w:t>
            </w:r>
            <w:r>
              <w:tab/>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7D61BE" w:rsidTr="00442CBE">
        <w:tc>
          <w:tcPr>
            <w:tcW w:w="5861" w:type="dxa"/>
            <w:tcBorders>
              <w:bottom w:val="single" w:sz="4" w:space="0" w:color="auto"/>
            </w:tcBorders>
          </w:tcPr>
          <w:p w:rsidR="007D61BE" w:rsidRPr="00ED4292" w:rsidRDefault="007D61BE" w:rsidP="00FA477A">
            <w:pPr>
              <w:pStyle w:val="A3-1stTabLeader"/>
              <w:tabs>
                <w:tab w:val="clear" w:pos="5530"/>
                <w:tab w:val="clear" w:pos="6106"/>
                <w:tab w:val="clear" w:pos="6682"/>
                <w:tab w:val="clear" w:pos="7258"/>
                <w:tab w:val="clear" w:pos="7830"/>
                <w:tab w:val="clear" w:pos="8370"/>
                <w:tab w:val="clear" w:pos="9180"/>
                <w:tab w:val="right" w:leader="dot" w:pos="5674"/>
              </w:tabs>
              <w:jc w:val="left"/>
              <w:rPr>
                <w:bCs/>
              </w:rPr>
            </w:pPr>
            <w:r>
              <w:t>e</w:t>
            </w:r>
            <w:r w:rsidRPr="00ED4292">
              <w:t>.</w:t>
            </w:r>
            <w:r w:rsidRPr="00ED4292">
              <w:tab/>
            </w:r>
            <w:r>
              <w:t>I helped choose my child’s services</w:t>
            </w:r>
            <w:r>
              <w:tab/>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7D61BE" w:rsidTr="00442CBE">
        <w:tc>
          <w:tcPr>
            <w:tcW w:w="5861" w:type="dxa"/>
            <w:tcBorders>
              <w:bottom w:val="single" w:sz="4" w:space="0" w:color="auto"/>
            </w:tcBorders>
          </w:tcPr>
          <w:p w:rsidR="007D61BE" w:rsidRPr="00ED4292" w:rsidRDefault="007D61BE" w:rsidP="00FA477A">
            <w:pPr>
              <w:pStyle w:val="A3-1stTabLeader"/>
              <w:tabs>
                <w:tab w:val="clear" w:pos="5530"/>
                <w:tab w:val="clear" w:pos="6106"/>
                <w:tab w:val="clear" w:pos="6682"/>
                <w:tab w:val="clear" w:pos="7258"/>
                <w:tab w:val="clear" w:pos="7830"/>
                <w:tab w:val="clear" w:pos="8370"/>
                <w:tab w:val="clear" w:pos="9180"/>
                <w:tab w:val="right" w:leader="dot" w:pos="5674"/>
              </w:tabs>
              <w:jc w:val="left"/>
              <w:rPr>
                <w:bCs/>
              </w:rPr>
            </w:pPr>
            <w:r>
              <w:t>f</w:t>
            </w:r>
            <w:r w:rsidRPr="00ED4292">
              <w:t>.</w:t>
            </w:r>
            <w:r w:rsidRPr="00ED4292">
              <w:tab/>
            </w:r>
            <w:r>
              <w:t>I helped to choose my child’s treatment goals</w:t>
            </w:r>
            <w:r>
              <w:tab/>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7D61BE" w:rsidTr="00442CBE">
        <w:tc>
          <w:tcPr>
            <w:tcW w:w="5861" w:type="dxa"/>
            <w:tcBorders>
              <w:bottom w:val="single" w:sz="4" w:space="0" w:color="auto"/>
            </w:tcBorders>
          </w:tcPr>
          <w:p w:rsidR="007D61BE" w:rsidRPr="00ED4292" w:rsidRDefault="007D61BE" w:rsidP="00FA477A">
            <w:pPr>
              <w:pStyle w:val="A3-1stTabLeader"/>
              <w:tabs>
                <w:tab w:val="clear" w:pos="5530"/>
                <w:tab w:val="clear" w:pos="6106"/>
                <w:tab w:val="clear" w:pos="6682"/>
                <w:tab w:val="clear" w:pos="7258"/>
                <w:tab w:val="clear" w:pos="7830"/>
                <w:tab w:val="clear" w:pos="8370"/>
                <w:tab w:val="clear" w:pos="9180"/>
                <w:tab w:val="right" w:leader="dot" w:pos="5674"/>
              </w:tabs>
              <w:jc w:val="left"/>
              <w:rPr>
                <w:bCs/>
              </w:rPr>
            </w:pPr>
            <w:r>
              <w:t>g</w:t>
            </w:r>
            <w:r w:rsidRPr="00ED4292">
              <w:t>.</w:t>
            </w:r>
            <w:r w:rsidRPr="00ED4292">
              <w:tab/>
            </w:r>
            <w:r>
              <w:t>I participated in my child’s treatment</w:t>
            </w:r>
            <w:r>
              <w:tab/>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7D61BE" w:rsidTr="00442CBE">
        <w:tc>
          <w:tcPr>
            <w:tcW w:w="5861" w:type="dxa"/>
            <w:tcBorders>
              <w:bottom w:val="single" w:sz="4" w:space="0" w:color="auto"/>
            </w:tcBorders>
          </w:tcPr>
          <w:p w:rsidR="007D61BE" w:rsidRPr="00ED4292" w:rsidRDefault="007D61BE" w:rsidP="00FA477A">
            <w:pPr>
              <w:pStyle w:val="A3-1stTabLeader"/>
              <w:tabs>
                <w:tab w:val="clear" w:pos="5530"/>
                <w:tab w:val="clear" w:pos="6106"/>
                <w:tab w:val="clear" w:pos="6682"/>
                <w:tab w:val="clear" w:pos="7258"/>
                <w:tab w:val="clear" w:pos="7830"/>
                <w:tab w:val="clear" w:pos="8370"/>
                <w:tab w:val="clear" w:pos="9180"/>
                <w:tab w:val="right" w:leader="dot" w:pos="5674"/>
              </w:tabs>
              <w:jc w:val="left"/>
              <w:rPr>
                <w:bCs/>
              </w:rPr>
            </w:pPr>
            <w:r>
              <w:t>h</w:t>
            </w:r>
            <w:r w:rsidRPr="00ED4292">
              <w:t>.</w:t>
            </w:r>
            <w:r w:rsidRPr="00ED4292">
              <w:tab/>
            </w:r>
            <w:r>
              <w:t xml:space="preserve">Overall, I am satisfied with the services </w:t>
            </w:r>
            <w:r w:rsidR="00FA477A">
              <w:t xml:space="preserve">my child </w:t>
            </w:r>
            <w:r>
              <w:t>received</w:t>
            </w:r>
            <w:r>
              <w:tab/>
            </w:r>
          </w:p>
        </w:tc>
        <w:tc>
          <w:tcPr>
            <w:tcW w:w="682" w:type="dxa"/>
            <w:tcBorders>
              <w:bottom w:val="single" w:sz="4" w:space="0" w:color="auto"/>
            </w:tcBorders>
          </w:tcPr>
          <w:p w:rsidR="007D61BE" w:rsidRDefault="007D61BE" w:rsidP="00442CBE">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7D61BE" w:rsidTr="00442CBE">
        <w:tc>
          <w:tcPr>
            <w:tcW w:w="5861" w:type="dxa"/>
            <w:tcBorders>
              <w:bottom w:val="single" w:sz="4" w:space="0" w:color="auto"/>
            </w:tcBorders>
          </w:tcPr>
          <w:p w:rsidR="007D61BE" w:rsidRPr="00ED4292" w:rsidRDefault="007D61BE" w:rsidP="00FA477A">
            <w:pPr>
              <w:pStyle w:val="A3-1stTabLeader"/>
              <w:tabs>
                <w:tab w:val="clear" w:pos="5530"/>
                <w:tab w:val="clear" w:pos="6106"/>
                <w:tab w:val="clear" w:pos="6682"/>
                <w:tab w:val="clear" w:pos="7258"/>
                <w:tab w:val="clear" w:pos="7830"/>
                <w:tab w:val="clear" w:pos="8370"/>
                <w:tab w:val="clear" w:pos="9180"/>
                <w:tab w:val="right" w:leader="dot" w:pos="5674"/>
              </w:tabs>
              <w:jc w:val="left"/>
              <w:rPr>
                <w:bCs/>
              </w:rPr>
            </w:pPr>
            <w:r>
              <w:t>i</w:t>
            </w:r>
            <w:r w:rsidRPr="00ED4292">
              <w:t>.</w:t>
            </w:r>
            <w:r w:rsidRPr="00ED4292">
              <w:tab/>
            </w:r>
            <w:r>
              <w:t xml:space="preserve">The people helping my child stuck with </w:t>
            </w:r>
            <w:r w:rsidR="00FA477A">
              <w:t>us</w:t>
            </w:r>
            <w:r>
              <w:t xml:space="preserve"> no matter what</w:t>
            </w:r>
            <w:r>
              <w:tab/>
            </w:r>
          </w:p>
        </w:tc>
        <w:tc>
          <w:tcPr>
            <w:tcW w:w="682" w:type="dxa"/>
            <w:tcBorders>
              <w:bottom w:val="single" w:sz="4" w:space="0" w:color="auto"/>
            </w:tcBorders>
          </w:tcPr>
          <w:p w:rsidR="007D61BE" w:rsidRDefault="007D61BE" w:rsidP="00442CBE">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7D61BE" w:rsidTr="00442CBE">
        <w:tc>
          <w:tcPr>
            <w:tcW w:w="5861" w:type="dxa"/>
            <w:tcBorders>
              <w:bottom w:val="single" w:sz="4" w:space="0" w:color="auto"/>
            </w:tcBorders>
          </w:tcPr>
          <w:p w:rsidR="007D61BE" w:rsidRPr="00ED4292" w:rsidRDefault="007D61BE" w:rsidP="00FA477A">
            <w:pPr>
              <w:pStyle w:val="A3-1stTabLeader"/>
              <w:tabs>
                <w:tab w:val="clear" w:pos="5530"/>
                <w:tab w:val="clear" w:pos="6106"/>
                <w:tab w:val="clear" w:pos="6682"/>
                <w:tab w:val="clear" w:pos="7258"/>
                <w:tab w:val="clear" w:pos="7830"/>
                <w:tab w:val="clear" w:pos="8370"/>
                <w:tab w:val="clear" w:pos="9180"/>
                <w:tab w:val="right" w:leader="dot" w:pos="5674"/>
              </w:tabs>
              <w:jc w:val="left"/>
              <w:rPr>
                <w:bCs/>
              </w:rPr>
            </w:pPr>
            <w:r>
              <w:t>j</w:t>
            </w:r>
            <w:r w:rsidRPr="00ED4292">
              <w:t>.</w:t>
            </w:r>
            <w:r w:rsidRPr="00ED4292">
              <w:tab/>
            </w:r>
            <w:r>
              <w:t xml:space="preserve">I felt child had someone to talk to when </w:t>
            </w:r>
            <w:r>
              <w:br/>
              <w:t>I [he/she] was troubled</w:t>
            </w:r>
            <w:r>
              <w:tab/>
            </w:r>
          </w:p>
        </w:tc>
        <w:tc>
          <w:tcPr>
            <w:tcW w:w="682" w:type="dxa"/>
            <w:tcBorders>
              <w:bottom w:val="single" w:sz="4" w:space="0" w:color="auto"/>
            </w:tcBorders>
          </w:tcPr>
          <w:p w:rsidR="007D61BE" w:rsidRDefault="007D61BE" w:rsidP="00442CBE">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7D61BE" w:rsidTr="00442CBE">
        <w:tc>
          <w:tcPr>
            <w:tcW w:w="5861" w:type="dxa"/>
            <w:tcBorders>
              <w:bottom w:val="single" w:sz="4" w:space="0" w:color="auto"/>
            </w:tcBorders>
          </w:tcPr>
          <w:p w:rsidR="007D61BE" w:rsidRPr="00ED4292" w:rsidRDefault="007D61BE" w:rsidP="00FA477A">
            <w:pPr>
              <w:pStyle w:val="A3-1stTabLeader"/>
              <w:tabs>
                <w:tab w:val="clear" w:pos="5530"/>
                <w:tab w:val="clear" w:pos="6106"/>
                <w:tab w:val="clear" w:pos="6682"/>
                <w:tab w:val="clear" w:pos="7258"/>
                <w:tab w:val="clear" w:pos="7830"/>
                <w:tab w:val="clear" w:pos="8370"/>
                <w:tab w:val="clear" w:pos="9180"/>
                <w:tab w:val="right" w:leader="dot" w:pos="5674"/>
              </w:tabs>
              <w:jc w:val="left"/>
              <w:rPr>
                <w:bCs/>
              </w:rPr>
            </w:pPr>
            <w:r>
              <w:t>k</w:t>
            </w:r>
            <w:r w:rsidRPr="00ED4292">
              <w:t>.</w:t>
            </w:r>
            <w:r w:rsidRPr="00ED4292">
              <w:tab/>
            </w:r>
            <w:r>
              <w:t xml:space="preserve">The services my child and/or family received were </w:t>
            </w:r>
            <w:r>
              <w:br/>
              <w:t xml:space="preserve">right for </w:t>
            </w:r>
            <w:r w:rsidR="00FA477A">
              <w:t>us</w:t>
            </w:r>
            <w:r>
              <w:tab/>
            </w:r>
          </w:p>
        </w:tc>
        <w:tc>
          <w:tcPr>
            <w:tcW w:w="682" w:type="dxa"/>
            <w:tcBorders>
              <w:bottom w:val="single" w:sz="4" w:space="0" w:color="auto"/>
            </w:tcBorders>
          </w:tcPr>
          <w:p w:rsidR="007D61BE" w:rsidRDefault="007D61BE" w:rsidP="00442CBE">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7D61BE" w:rsidTr="00442CBE">
        <w:tc>
          <w:tcPr>
            <w:tcW w:w="5861" w:type="dxa"/>
            <w:tcBorders>
              <w:bottom w:val="single" w:sz="4" w:space="0" w:color="auto"/>
            </w:tcBorders>
          </w:tcPr>
          <w:p w:rsidR="007D61BE" w:rsidRPr="00ED4292" w:rsidRDefault="007D61BE" w:rsidP="00FA477A">
            <w:pPr>
              <w:pStyle w:val="A3-1stTabLeader"/>
              <w:tabs>
                <w:tab w:val="clear" w:pos="5530"/>
                <w:tab w:val="clear" w:pos="6106"/>
                <w:tab w:val="clear" w:pos="6682"/>
                <w:tab w:val="clear" w:pos="7258"/>
                <w:tab w:val="clear" w:pos="7830"/>
                <w:tab w:val="clear" w:pos="8370"/>
                <w:tab w:val="clear" w:pos="9180"/>
                <w:tab w:val="right" w:leader="dot" w:pos="5674"/>
              </w:tabs>
              <w:jc w:val="left"/>
              <w:rPr>
                <w:bCs/>
              </w:rPr>
            </w:pPr>
            <w:r>
              <w:t>l</w:t>
            </w:r>
            <w:r w:rsidRPr="00ED4292">
              <w:t>.</w:t>
            </w:r>
            <w:r w:rsidRPr="00ED4292">
              <w:tab/>
            </w:r>
            <w:r w:rsidR="00FA477A">
              <w:t>M</w:t>
            </w:r>
            <w:r>
              <w:t xml:space="preserve">y family got the help </w:t>
            </w:r>
            <w:r w:rsidR="00FA477A">
              <w:t>we</w:t>
            </w:r>
            <w:r>
              <w:t xml:space="preserve"> wanted </w:t>
            </w:r>
            <w:r w:rsidR="00FA477A">
              <w:t>for my child</w:t>
            </w:r>
            <w:r>
              <w:tab/>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7D61BE" w:rsidTr="00442CBE">
        <w:tc>
          <w:tcPr>
            <w:tcW w:w="5861" w:type="dxa"/>
            <w:tcBorders>
              <w:bottom w:val="single" w:sz="4" w:space="0" w:color="auto"/>
            </w:tcBorders>
          </w:tcPr>
          <w:p w:rsidR="007D61BE" w:rsidRPr="00ED4292" w:rsidRDefault="007D61BE" w:rsidP="00FA477A">
            <w:pPr>
              <w:pStyle w:val="A3-1stTabLeader"/>
              <w:tabs>
                <w:tab w:val="clear" w:pos="5530"/>
                <w:tab w:val="clear" w:pos="6106"/>
                <w:tab w:val="clear" w:pos="6682"/>
                <w:tab w:val="clear" w:pos="7258"/>
                <w:tab w:val="clear" w:pos="7830"/>
                <w:tab w:val="clear" w:pos="8370"/>
                <w:tab w:val="clear" w:pos="9180"/>
                <w:tab w:val="right" w:leader="dot" w:pos="5674"/>
              </w:tabs>
              <w:jc w:val="left"/>
              <w:rPr>
                <w:bCs/>
              </w:rPr>
            </w:pPr>
            <w:r>
              <w:t>m</w:t>
            </w:r>
            <w:r w:rsidRPr="00ED4292">
              <w:t>.</w:t>
            </w:r>
            <w:r w:rsidRPr="00ED4292">
              <w:tab/>
            </w:r>
            <w:r w:rsidR="00FA477A">
              <w:t xml:space="preserve">My family </w:t>
            </w:r>
            <w:r>
              <w:t xml:space="preserve">got as much help as </w:t>
            </w:r>
            <w:r w:rsidR="00FA477A">
              <w:t>we</w:t>
            </w:r>
            <w:r>
              <w:t xml:space="preserve"> needed </w:t>
            </w:r>
            <w:r w:rsidR="00FA477A">
              <w:t>for my child</w:t>
            </w:r>
          </w:p>
        </w:tc>
        <w:tc>
          <w:tcPr>
            <w:tcW w:w="682" w:type="dxa"/>
            <w:tcBorders>
              <w:bottom w:val="single" w:sz="4" w:space="0" w:color="auto"/>
            </w:tcBorders>
          </w:tcPr>
          <w:p w:rsidR="007D61BE" w:rsidRDefault="007D61BE" w:rsidP="00442CBE">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bl>
    <w:p w:rsidR="007D61BE" w:rsidRDefault="007D61BE" w:rsidP="007D61BE">
      <w:pPr>
        <w:spacing w:line="240" w:lineRule="auto"/>
        <w:ind w:firstLine="0"/>
        <w:jc w:val="left"/>
      </w:pPr>
      <w:r>
        <w:br w:type="page"/>
      </w:r>
    </w:p>
    <w:p w:rsidR="007D61BE" w:rsidRPr="00B60F1C" w:rsidRDefault="007D61BE" w:rsidP="007D61BE">
      <w:pPr>
        <w:pStyle w:val="SH-SglSpHead"/>
        <w:pBdr>
          <w:top w:val="double" w:sz="6" w:space="1" w:color="14487C"/>
        </w:pBdr>
        <w:rPr>
          <w:color w:val="000000" w:themeColor="text1"/>
        </w:rPr>
      </w:pPr>
      <w:r>
        <w:rPr>
          <w:color w:val="000000" w:themeColor="text1"/>
        </w:rPr>
        <w:lastRenderedPageBreak/>
        <w:t>Subsection</w:t>
      </w:r>
      <w:r w:rsidRPr="00B60F1C">
        <w:rPr>
          <w:color w:val="000000" w:themeColor="text1"/>
        </w:rPr>
        <w:t xml:space="preserve"> </w:t>
      </w:r>
      <w:r>
        <w:rPr>
          <w:color w:val="000000" w:themeColor="text1"/>
        </w:rPr>
        <w:t>F</w:t>
      </w:r>
      <w:r w:rsidRPr="00B60F1C">
        <w:t xml:space="preserve">: </w:t>
      </w:r>
      <w:r>
        <w:t xml:space="preserve">Perception of Care </w:t>
      </w:r>
      <w:r w:rsidRPr="00B60F1C">
        <w:t>(Continued)</w:t>
      </w:r>
    </w:p>
    <w:p w:rsidR="007D61BE" w:rsidRDefault="007D61BE" w:rsidP="007D61BE">
      <w:pPr>
        <w:pStyle w:val="SH-SglSpHead"/>
        <w:keepNext w:val="0"/>
        <w:spacing w:line="180" w:lineRule="exact"/>
      </w:pPr>
    </w:p>
    <w:p w:rsidR="007D61BE" w:rsidRDefault="007D61BE" w:rsidP="007D61BE">
      <w:pPr>
        <w:pStyle w:val="SH-SglSpHead"/>
        <w:keepNext w:val="0"/>
      </w:pPr>
    </w:p>
    <w:p w:rsidR="007D61BE" w:rsidRPr="00B6340F" w:rsidRDefault="007D61BE" w:rsidP="007D61BE">
      <w:pPr>
        <w:pStyle w:val="Q1-FirstLevelQuestion"/>
        <w:rPr>
          <w:bCs/>
          <w:iCs/>
        </w:rPr>
      </w:pPr>
      <w:r>
        <w:rPr>
          <w:iCs/>
        </w:rPr>
        <w:t>2</w:t>
      </w:r>
      <w:r w:rsidRPr="00EE04FF">
        <w:t>.</w:t>
      </w:r>
      <w:r w:rsidRPr="00EE04FF">
        <w:tab/>
      </w:r>
      <w:r w:rsidRPr="006271B0">
        <w:rPr>
          <w:i/>
        </w:rPr>
        <w:t xml:space="preserve">[INDICATE WHO ADMINISTERED </w:t>
      </w:r>
      <w:r>
        <w:rPr>
          <w:i/>
        </w:rPr>
        <w:t>SUBSECTION</w:t>
      </w:r>
      <w:r w:rsidRPr="006271B0">
        <w:rPr>
          <w:i/>
        </w:rPr>
        <w:t xml:space="preserve"> F – PERCEPTION OF CARE TO THE CONSUMER (CAREGIVER) FOR THIS INTERVIEW.]</w:t>
      </w:r>
    </w:p>
    <w:p w:rsidR="007D61BE" w:rsidRDefault="007D61BE" w:rsidP="007D61BE">
      <w:pPr>
        <w:pStyle w:val="Q1-FirstLevelQuestion"/>
      </w:pPr>
    </w:p>
    <w:p w:rsidR="007D61BE" w:rsidRDefault="007D61BE" w:rsidP="007D61BE">
      <w:pPr>
        <w:pStyle w:val="A1-1stLeader"/>
        <w:rPr>
          <w:b/>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t>ADMINISTRATIVE STAFF</w:t>
      </w:r>
    </w:p>
    <w:p w:rsidR="007D61BE" w:rsidRDefault="007D61BE" w:rsidP="007D61BE">
      <w:pPr>
        <w:pStyle w:val="A1-1stLeader"/>
        <w:rPr>
          <w:b/>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t>CARE COORDINATOR</w:t>
      </w:r>
    </w:p>
    <w:p w:rsidR="007D61BE" w:rsidRDefault="007D61BE" w:rsidP="007D61BE">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CASE MANAGER</w:t>
      </w:r>
    </w:p>
    <w:p w:rsidR="007D61BE" w:rsidRDefault="007D61BE" w:rsidP="007D61BE">
      <w:pPr>
        <w:pStyle w:val="A1-1stLeader"/>
        <w:rPr>
          <w:b/>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t>CLINICIAN PROVIDING DIRECT SERVICES</w:t>
      </w:r>
    </w:p>
    <w:p w:rsidR="007D61BE" w:rsidRDefault="007D61BE" w:rsidP="007D61BE">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CLINICIAN NOT PROVIDING SERVICES</w:t>
      </w:r>
    </w:p>
    <w:p w:rsidR="007D61BE" w:rsidRDefault="007D61BE" w:rsidP="007D61BE">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eastAsia="Wingdings2" w:cs="Arial"/>
        </w:rPr>
        <w:t>CONSUMER PEER</w:t>
      </w:r>
    </w:p>
    <w:p w:rsidR="007D61BE" w:rsidRDefault="007D61BE" w:rsidP="007D61BE">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DATA COLLECTOR</w:t>
      </w:r>
    </w:p>
    <w:p w:rsidR="007D61BE" w:rsidRDefault="007D61BE" w:rsidP="007D61BE">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EVALUATOR</w:t>
      </w:r>
    </w:p>
    <w:p w:rsidR="007D61BE" w:rsidRDefault="007D61BE" w:rsidP="007D61BE">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FAMILY ADVOCATE</w:t>
      </w:r>
    </w:p>
    <w:p w:rsidR="007D61BE" w:rsidRDefault="007D61BE" w:rsidP="007D61BE">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RESEARCH ASSISTANT STAFF</w:t>
      </w:r>
    </w:p>
    <w:p w:rsidR="007D61BE" w:rsidRDefault="007D61BE" w:rsidP="007D61BE">
      <w:pPr>
        <w:pStyle w:val="A1-1stLeader"/>
        <w:rPr>
          <w:b/>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eastAsia="Wingdings2" w:cs="Arial"/>
        </w:rPr>
        <w:t>SELF-ADMINISTERED</w:t>
      </w:r>
    </w:p>
    <w:p w:rsidR="007D61BE" w:rsidRDefault="007D61BE" w:rsidP="007D61BE">
      <w:pPr>
        <w:pStyle w:val="A1-1stLeader"/>
        <w:rPr>
          <w:b/>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t>OTHER (SPECIFY): _____________________________________</w:t>
      </w:r>
    </w:p>
    <w:p w:rsidR="007D61BE" w:rsidRDefault="007D61BE" w:rsidP="007D61BE">
      <w:pPr>
        <w:pStyle w:val="Q1-FirstLevelQuestion"/>
      </w:pPr>
    </w:p>
    <w:p w:rsidR="007D61BE" w:rsidRDefault="007D61BE" w:rsidP="007D61BE">
      <w:pPr>
        <w:pStyle w:val="Q1-FirstLevelQuestion"/>
      </w:pPr>
    </w:p>
    <w:p w:rsidR="007D61BE" w:rsidRDefault="007D61BE" w:rsidP="007D61BE">
      <w:pPr>
        <w:spacing w:line="240" w:lineRule="auto"/>
        <w:ind w:firstLine="0"/>
        <w:jc w:val="left"/>
        <w:rPr>
          <w:szCs w:val="22"/>
        </w:rPr>
      </w:pPr>
      <w:r>
        <w:rPr>
          <w:szCs w:val="22"/>
        </w:rPr>
        <w:br w:type="page"/>
      </w:r>
    </w:p>
    <w:p w:rsidR="007D61BE" w:rsidRPr="007D61BE" w:rsidRDefault="007D61BE" w:rsidP="007D61BE">
      <w:pPr>
        <w:pStyle w:val="SH-SglSpHead"/>
        <w:pBdr>
          <w:top w:val="double" w:sz="6" w:space="1" w:color="14487C"/>
        </w:pBdr>
        <w:rPr>
          <w:color w:val="000000" w:themeColor="text1"/>
        </w:rPr>
      </w:pPr>
      <w:r w:rsidRPr="007D61BE">
        <w:rPr>
          <w:color w:val="000000" w:themeColor="text1"/>
        </w:rPr>
        <w:lastRenderedPageBreak/>
        <w:t>Subsection G: Social Connectedness</w:t>
      </w:r>
    </w:p>
    <w:p w:rsidR="007D61BE" w:rsidRDefault="007D61BE" w:rsidP="007D61BE">
      <w:pPr>
        <w:pStyle w:val="SL-FlLftSgl"/>
      </w:pPr>
    </w:p>
    <w:p w:rsidR="007D61BE" w:rsidRDefault="007D61BE" w:rsidP="007D61BE">
      <w:pPr>
        <w:pStyle w:val="SL-FlLftSgl"/>
      </w:pPr>
    </w:p>
    <w:p w:rsidR="007D61BE" w:rsidRDefault="007D61BE" w:rsidP="007D61BE">
      <w:pPr>
        <w:pStyle w:val="Q1-FirstLevelQuestion"/>
      </w:pPr>
      <w:r>
        <w:rPr>
          <w:bCs/>
        </w:rPr>
        <w:t>1.</w:t>
      </w:r>
      <w:r>
        <w:rPr>
          <w:bCs/>
        </w:rPr>
        <w:tab/>
        <w:t xml:space="preserve">Please indicate your disagreement/agreement with each of the following statements. </w:t>
      </w:r>
      <w:r>
        <w:t>Please answer for relationships with persons other than your [your child’s] mental health provider(s) over the past 30 days.</w:t>
      </w:r>
    </w:p>
    <w:p w:rsidR="007D61BE" w:rsidRDefault="007D61BE" w:rsidP="007D61BE">
      <w:pPr>
        <w:pStyle w:val="Q1-FirstLevelQuestion"/>
      </w:pPr>
    </w:p>
    <w:p w:rsidR="007D61BE" w:rsidRPr="00094466" w:rsidRDefault="007D61BE" w:rsidP="007D61BE">
      <w:pPr>
        <w:pStyle w:val="SL-FlLftSgl"/>
        <w:rPr>
          <w:b/>
          <w:i/>
        </w:rPr>
      </w:pPr>
      <w:r w:rsidRPr="00094466">
        <w:rPr>
          <w:b/>
          <w:i/>
        </w:rPr>
        <w:t>[READ EACH STATEMENT FOLLOWED BY THE RESPONSE OPTIONS TO THE CAREGIVER.]</w:t>
      </w:r>
    </w:p>
    <w:p w:rsidR="007D61BE" w:rsidRDefault="007D61BE" w:rsidP="007D61BE">
      <w:pPr>
        <w:pStyle w:val="SL-FlLftSgl"/>
      </w:pPr>
    </w:p>
    <w:tbl>
      <w:tblPr>
        <w:tblStyle w:val="TableGrid"/>
        <w:tblW w:w="0" w:type="auto"/>
        <w:tblLayout w:type="fixed"/>
        <w:tblLook w:val="04A0" w:firstRow="1" w:lastRow="0" w:firstColumn="1" w:lastColumn="0" w:noHBand="0" w:noVBand="1"/>
      </w:tblPr>
      <w:tblGrid>
        <w:gridCol w:w="5861"/>
        <w:gridCol w:w="682"/>
        <w:gridCol w:w="682"/>
        <w:gridCol w:w="682"/>
        <w:gridCol w:w="682"/>
        <w:gridCol w:w="682"/>
        <w:gridCol w:w="682"/>
      </w:tblGrid>
      <w:tr w:rsidR="007D61BE" w:rsidTr="00442CBE">
        <w:trPr>
          <w:cantSplit/>
          <w:trHeight w:val="348"/>
        </w:trPr>
        <w:tc>
          <w:tcPr>
            <w:tcW w:w="5861" w:type="dxa"/>
            <w:vMerge w:val="restart"/>
            <w:tcBorders>
              <w:top w:val="single" w:sz="4" w:space="0" w:color="auto"/>
              <w:left w:val="single" w:sz="4" w:space="0" w:color="auto"/>
            </w:tcBorders>
            <w:vAlign w:val="bottom"/>
          </w:tcPr>
          <w:p w:rsidR="007D61BE" w:rsidRDefault="007D61BE" w:rsidP="00442CBE">
            <w:pPr>
              <w:pStyle w:val="SL-FlLftSgl"/>
              <w:keepNext/>
              <w:spacing w:before="120" w:after="120" w:line="240" w:lineRule="auto"/>
              <w:jc w:val="center"/>
            </w:pPr>
            <w:r>
              <w:t>Statement</w:t>
            </w:r>
          </w:p>
        </w:tc>
        <w:tc>
          <w:tcPr>
            <w:tcW w:w="4092" w:type="dxa"/>
            <w:gridSpan w:val="6"/>
            <w:tcBorders>
              <w:bottom w:val="single" w:sz="4" w:space="0" w:color="auto"/>
            </w:tcBorders>
            <w:vAlign w:val="center"/>
          </w:tcPr>
          <w:p w:rsidR="007D61BE" w:rsidRDefault="007D61BE" w:rsidP="00442CBE">
            <w:pPr>
              <w:pStyle w:val="SL-FlLftSgl"/>
              <w:keepNext/>
              <w:spacing w:before="60" w:after="60" w:line="240" w:lineRule="auto"/>
              <w:jc w:val="center"/>
            </w:pPr>
            <w:r>
              <w:t>Response Options</w:t>
            </w:r>
          </w:p>
        </w:tc>
      </w:tr>
      <w:tr w:rsidR="007D61BE" w:rsidTr="00442CBE">
        <w:trPr>
          <w:cantSplit/>
          <w:trHeight w:val="1224"/>
        </w:trPr>
        <w:tc>
          <w:tcPr>
            <w:tcW w:w="5861" w:type="dxa"/>
            <w:vMerge/>
            <w:tcBorders>
              <w:left w:val="single" w:sz="4" w:space="0" w:color="auto"/>
              <w:bottom w:val="single" w:sz="4" w:space="0" w:color="auto"/>
            </w:tcBorders>
            <w:vAlign w:val="bottom"/>
          </w:tcPr>
          <w:p w:rsidR="007D61BE" w:rsidRDefault="007D61BE" w:rsidP="00442CBE">
            <w:pPr>
              <w:pStyle w:val="SL-FlLftSgl"/>
              <w:keepNext/>
              <w:spacing w:before="120" w:after="120" w:line="240" w:lineRule="auto"/>
              <w:jc w:val="center"/>
            </w:pPr>
          </w:p>
        </w:tc>
        <w:tc>
          <w:tcPr>
            <w:tcW w:w="682" w:type="dxa"/>
            <w:tcBorders>
              <w:bottom w:val="single" w:sz="4" w:space="0" w:color="auto"/>
            </w:tcBorders>
            <w:textDirection w:val="btLr"/>
            <w:vAlign w:val="center"/>
          </w:tcPr>
          <w:p w:rsidR="007D61BE" w:rsidRDefault="007D61BE" w:rsidP="00442CBE">
            <w:pPr>
              <w:pStyle w:val="SL-FlLftSgl"/>
              <w:keepNext/>
              <w:spacing w:before="120" w:after="120" w:line="240" w:lineRule="auto"/>
              <w:ind w:left="113" w:right="113"/>
              <w:jc w:val="left"/>
            </w:pPr>
            <w:r>
              <w:t>Strongly Disagree</w:t>
            </w:r>
          </w:p>
        </w:tc>
        <w:tc>
          <w:tcPr>
            <w:tcW w:w="682" w:type="dxa"/>
            <w:tcBorders>
              <w:bottom w:val="single" w:sz="4" w:space="0" w:color="auto"/>
            </w:tcBorders>
            <w:textDirection w:val="btLr"/>
            <w:vAlign w:val="center"/>
          </w:tcPr>
          <w:p w:rsidR="007D61BE" w:rsidRDefault="007D61BE" w:rsidP="00442CBE">
            <w:pPr>
              <w:pStyle w:val="SL-FlLftSgl"/>
              <w:keepNext/>
              <w:spacing w:before="120" w:after="120" w:line="240" w:lineRule="auto"/>
              <w:ind w:left="113" w:right="113"/>
              <w:jc w:val="left"/>
            </w:pPr>
            <w:r>
              <w:t>Disagree</w:t>
            </w:r>
          </w:p>
        </w:tc>
        <w:tc>
          <w:tcPr>
            <w:tcW w:w="682" w:type="dxa"/>
            <w:tcBorders>
              <w:bottom w:val="single" w:sz="4" w:space="0" w:color="auto"/>
            </w:tcBorders>
            <w:textDirection w:val="btLr"/>
            <w:vAlign w:val="center"/>
          </w:tcPr>
          <w:p w:rsidR="007D61BE" w:rsidRDefault="007D61BE" w:rsidP="00442CBE">
            <w:pPr>
              <w:pStyle w:val="SL-FlLftSgl"/>
              <w:keepNext/>
              <w:spacing w:before="120" w:after="120" w:line="240" w:lineRule="auto"/>
              <w:ind w:left="113" w:right="113"/>
              <w:jc w:val="left"/>
            </w:pPr>
            <w:r>
              <w:t>Undecided</w:t>
            </w:r>
          </w:p>
        </w:tc>
        <w:tc>
          <w:tcPr>
            <w:tcW w:w="682" w:type="dxa"/>
            <w:tcBorders>
              <w:bottom w:val="single" w:sz="4" w:space="0" w:color="auto"/>
            </w:tcBorders>
            <w:textDirection w:val="btLr"/>
            <w:vAlign w:val="center"/>
          </w:tcPr>
          <w:p w:rsidR="007D61BE" w:rsidRDefault="007D61BE" w:rsidP="00442CBE">
            <w:pPr>
              <w:pStyle w:val="SL-FlLftSgl"/>
              <w:keepNext/>
              <w:spacing w:before="120" w:after="120" w:line="240" w:lineRule="auto"/>
              <w:ind w:left="113" w:right="113"/>
              <w:jc w:val="left"/>
            </w:pPr>
            <w:r>
              <w:t>Agree</w:t>
            </w:r>
          </w:p>
        </w:tc>
        <w:tc>
          <w:tcPr>
            <w:tcW w:w="682" w:type="dxa"/>
            <w:tcBorders>
              <w:bottom w:val="single" w:sz="4" w:space="0" w:color="auto"/>
            </w:tcBorders>
            <w:textDirection w:val="btLr"/>
            <w:vAlign w:val="center"/>
          </w:tcPr>
          <w:p w:rsidR="007D61BE" w:rsidRDefault="007D61BE" w:rsidP="00442CBE">
            <w:pPr>
              <w:pStyle w:val="SL-FlLftSgl"/>
              <w:keepNext/>
              <w:spacing w:before="120" w:after="120" w:line="240" w:lineRule="auto"/>
              <w:ind w:left="113" w:right="113"/>
              <w:jc w:val="left"/>
            </w:pPr>
            <w:r>
              <w:t>Strongly Agree</w:t>
            </w:r>
          </w:p>
        </w:tc>
        <w:tc>
          <w:tcPr>
            <w:tcW w:w="682" w:type="dxa"/>
            <w:tcBorders>
              <w:bottom w:val="single" w:sz="4" w:space="0" w:color="auto"/>
            </w:tcBorders>
            <w:textDirection w:val="btLr"/>
            <w:vAlign w:val="center"/>
          </w:tcPr>
          <w:p w:rsidR="007D61BE" w:rsidRDefault="007D61BE" w:rsidP="00442CBE">
            <w:pPr>
              <w:pStyle w:val="SL-FlLftSgl"/>
              <w:keepNext/>
              <w:spacing w:before="120" w:after="120" w:line="240" w:lineRule="auto"/>
              <w:ind w:left="113" w:right="113"/>
              <w:jc w:val="left"/>
            </w:pPr>
            <w:r>
              <w:t>Refused</w:t>
            </w:r>
          </w:p>
        </w:tc>
      </w:tr>
      <w:tr w:rsidR="007D61BE" w:rsidTr="00442CBE">
        <w:tc>
          <w:tcPr>
            <w:tcW w:w="5861" w:type="dxa"/>
            <w:shd w:val="clear" w:color="auto" w:fill="auto"/>
          </w:tcPr>
          <w:p w:rsidR="007D61BE" w:rsidRDefault="007D61BE" w:rsidP="00442CBE">
            <w:pPr>
              <w:pStyle w:val="A3-1stTabLeader"/>
              <w:keepNext/>
              <w:tabs>
                <w:tab w:val="clear" w:pos="5530"/>
                <w:tab w:val="clear" w:pos="6106"/>
                <w:tab w:val="clear" w:pos="6682"/>
                <w:tab w:val="clear" w:pos="7258"/>
                <w:tab w:val="clear" w:pos="7830"/>
                <w:tab w:val="clear" w:pos="8370"/>
                <w:tab w:val="clear" w:pos="9180"/>
                <w:tab w:val="right" w:leader="dot" w:pos="5674"/>
              </w:tabs>
              <w:jc w:val="left"/>
            </w:pPr>
            <w:r w:rsidRPr="00ED4292">
              <w:t>a.</w:t>
            </w:r>
            <w:r>
              <w:tab/>
              <w:t xml:space="preserve">I know people who will listen and understand me when </w:t>
            </w:r>
            <w:r>
              <w:br/>
              <w:t>I need to talk</w:t>
            </w:r>
            <w:r>
              <w:tab/>
            </w:r>
          </w:p>
        </w:tc>
        <w:tc>
          <w:tcPr>
            <w:tcW w:w="682" w:type="dxa"/>
            <w:shd w:val="clear" w:color="auto" w:fill="auto"/>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7D61BE" w:rsidTr="00442CBE">
        <w:tc>
          <w:tcPr>
            <w:tcW w:w="5861" w:type="dxa"/>
          </w:tcPr>
          <w:p w:rsidR="007D61BE" w:rsidRDefault="007D61BE" w:rsidP="007C13A5">
            <w:pPr>
              <w:pStyle w:val="A3-1stTabLeader"/>
              <w:keepNext/>
              <w:tabs>
                <w:tab w:val="clear" w:pos="5530"/>
                <w:tab w:val="clear" w:pos="6106"/>
                <w:tab w:val="clear" w:pos="6682"/>
                <w:tab w:val="clear" w:pos="7258"/>
                <w:tab w:val="clear" w:pos="7830"/>
                <w:tab w:val="clear" w:pos="8370"/>
                <w:tab w:val="clear" w:pos="9180"/>
                <w:tab w:val="right" w:leader="dot" w:pos="5674"/>
              </w:tabs>
              <w:jc w:val="left"/>
            </w:pPr>
            <w:r w:rsidRPr="00ED4292">
              <w:t>b.</w:t>
            </w:r>
            <w:r>
              <w:tab/>
              <w:t xml:space="preserve">I have people that I am comfortable talking with about </w:t>
            </w:r>
            <w:r>
              <w:br/>
              <w:t>my child’s problems</w:t>
            </w:r>
            <w:r>
              <w:rPr>
                <w:bCs/>
              </w:rPr>
              <w:tab/>
            </w:r>
          </w:p>
        </w:tc>
        <w:tc>
          <w:tcPr>
            <w:tcW w:w="682" w:type="dxa"/>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7D61BE" w:rsidTr="00442CBE">
        <w:tc>
          <w:tcPr>
            <w:tcW w:w="5861" w:type="dxa"/>
            <w:tcBorders>
              <w:bottom w:val="single" w:sz="4" w:space="0" w:color="auto"/>
            </w:tcBorders>
          </w:tcPr>
          <w:p w:rsidR="007D61BE" w:rsidRPr="00ED4292" w:rsidRDefault="007D61BE" w:rsidP="00442CBE">
            <w:pPr>
              <w:pStyle w:val="A3-1stTabLeader"/>
              <w:keepNext/>
              <w:tabs>
                <w:tab w:val="clear" w:pos="5530"/>
                <w:tab w:val="clear" w:pos="6106"/>
                <w:tab w:val="clear" w:pos="6682"/>
                <w:tab w:val="clear" w:pos="7258"/>
                <w:tab w:val="clear" w:pos="7830"/>
                <w:tab w:val="clear" w:pos="8370"/>
                <w:tab w:val="clear" w:pos="9180"/>
                <w:tab w:val="right" w:leader="dot" w:pos="5674"/>
              </w:tabs>
              <w:jc w:val="left"/>
              <w:rPr>
                <w:bCs/>
              </w:rPr>
            </w:pPr>
            <w:r w:rsidRPr="00ED4292">
              <w:t>c.</w:t>
            </w:r>
            <w:r w:rsidRPr="00ED4292">
              <w:tab/>
            </w:r>
            <w:r>
              <w:t xml:space="preserve">In a crisis, I would have the support I need from family </w:t>
            </w:r>
            <w:r>
              <w:br/>
              <w:t>or friends</w:t>
            </w:r>
            <w:r>
              <w:tab/>
            </w:r>
          </w:p>
        </w:tc>
        <w:tc>
          <w:tcPr>
            <w:tcW w:w="682" w:type="dxa"/>
            <w:tcBorders>
              <w:bottom w:val="single" w:sz="4" w:space="0" w:color="auto"/>
            </w:tcBorders>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7D61BE" w:rsidTr="00442CBE">
        <w:tc>
          <w:tcPr>
            <w:tcW w:w="5861" w:type="dxa"/>
            <w:tcBorders>
              <w:bottom w:val="single" w:sz="4" w:space="0" w:color="auto"/>
            </w:tcBorders>
          </w:tcPr>
          <w:p w:rsidR="007D61BE" w:rsidRPr="00ED4292" w:rsidRDefault="007D61BE" w:rsidP="00442CBE">
            <w:pPr>
              <w:pStyle w:val="A3-1stTabLeader"/>
              <w:tabs>
                <w:tab w:val="clear" w:pos="5530"/>
                <w:tab w:val="clear" w:pos="6106"/>
                <w:tab w:val="clear" w:pos="6682"/>
                <w:tab w:val="clear" w:pos="7258"/>
                <w:tab w:val="clear" w:pos="7830"/>
                <w:tab w:val="clear" w:pos="8370"/>
                <w:tab w:val="clear" w:pos="9180"/>
                <w:tab w:val="right" w:leader="dot" w:pos="5674"/>
              </w:tabs>
              <w:jc w:val="left"/>
              <w:rPr>
                <w:bCs/>
              </w:rPr>
            </w:pPr>
            <w:r>
              <w:t>d</w:t>
            </w:r>
            <w:r w:rsidRPr="00ED4292">
              <w:t>.</w:t>
            </w:r>
            <w:r w:rsidRPr="00ED4292">
              <w:tab/>
            </w:r>
            <w:r>
              <w:t>I have people with whom I can do enjoyable things</w:t>
            </w:r>
            <w:r>
              <w:tab/>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7D61BE" w:rsidRDefault="007D61BE" w:rsidP="00442CBE">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bl>
    <w:p w:rsidR="007D61BE" w:rsidRDefault="007D61BE" w:rsidP="007D61BE">
      <w:pPr>
        <w:pStyle w:val="SL-FlLftSgl"/>
      </w:pPr>
    </w:p>
    <w:p w:rsidR="00E94914" w:rsidRDefault="00E94914">
      <w:pPr>
        <w:spacing w:after="200" w:line="276" w:lineRule="auto"/>
        <w:ind w:firstLine="0"/>
        <w:jc w:val="left"/>
      </w:pPr>
      <w:r>
        <w:br w:type="page"/>
      </w:r>
    </w:p>
    <w:p w:rsidR="00E94914" w:rsidRPr="007D61BE" w:rsidRDefault="00E94914" w:rsidP="00E94914">
      <w:pPr>
        <w:pStyle w:val="SH-SglSpHead"/>
        <w:pBdr>
          <w:top w:val="double" w:sz="6" w:space="0" w:color="14487C"/>
        </w:pBdr>
        <w:rPr>
          <w:color w:val="000000" w:themeColor="text1"/>
        </w:rPr>
      </w:pPr>
      <w:r w:rsidRPr="007D61BE">
        <w:rPr>
          <w:color w:val="000000" w:themeColor="text1"/>
        </w:rPr>
        <w:lastRenderedPageBreak/>
        <w:t xml:space="preserve">Subsection </w:t>
      </w:r>
      <w:r>
        <w:rPr>
          <w:color w:val="000000" w:themeColor="text1"/>
        </w:rPr>
        <w:t>H</w:t>
      </w:r>
      <w:r w:rsidRPr="007D61BE">
        <w:rPr>
          <w:color w:val="000000" w:themeColor="text1"/>
        </w:rPr>
        <w:t xml:space="preserve">: </w:t>
      </w:r>
      <w:r>
        <w:rPr>
          <w:color w:val="000000" w:themeColor="text1"/>
        </w:rPr>
        <w:t>Suicidality</w:t>
      </w:r>
    </w:p>
    <w:p w:rsidR="00E94914" w:rsidRDefault="00E94914" w:rsidP="00E94914">
      <w:pPr>
        <w:pStyle w:val="SL-FlLftSgl"/>
      </w:pPr>
    </w:p>
    <w:p w:rsidR="00E94914" w:rsidRDefault="00E94914" w:rsidP="00E94914">
      <w:pPr>
        <w:pStyle w:val="SL-FlLftSgl"/>
        <w:spacing w:before="120" w:after="120"/>
        <w:jc w:val="left"/>
      </w:pPr>
      <w:r>
        <w:tab/>
      </w:r>
    </w:p>
    <w:p w:rsidR="00E94914" w:rsidRDefault="00E94914" w:rsidP="00E94914">
      <w:pPr>
        <w:pStyle w:val="SL-FlLftSgl"/>
      </w:pPr>
    </w:p>
    <w:p w:rsidR="00E94914" w:rsidRPr="00A66A25" w:rsidRDefault="00E94914" w:rsidP="00E94914">
      <w:pPr>
        <w:pStyle w:val="SL-FlLftSgl"/>
        <w:rPr>
          <w:b/>
          <w:i/>
        </w:rPr>
      </w:pPr>
      <w:r w:rsidRPr="00A66A25">
        <w:rPr>
          <w:b/>
          <w:i/>
        </w:rPr>
        <w:t xml:space="preserve">[THE FOLLOWING THREE QUESTIONS (1–3) ARE ONLY FOR CLIENTS 10 YEARS OF AGE OR OLDER. IF CLIENT IS AGED 9 OR YOUNGER, SKIP TO </w:t>
      </w:r>
      <w:r>
        <w:rPr>
          <w:b/>
          <w:i/>
        </w:rPr>
        <w:t>SUBSECTION I</w:t>
      </w:r>
      <w:r w:rsidRPr="00A66A25">
        <w:rPr>
          <w:b/>
          <w:i/>
        </w:rPr>
        <w:t xml:space="preserve">.] </w:t>
      </w:r>
    </w:p>
    <w:p w:rsidR="00E94914" w:rsidRPr="00A66A25" w:rsidRDefault="00E94914" w:rsidP="00E94914">
      <w:pPr>
        <w:pStyle w:val="SL-FlLftSgl"/>
        <w:rPr>
          <w:b/>
          <w:i/>
        </w:rPr>
      </w:pPr>
    </w:p>
    <w:p w:rsidR="00E94914" w:rsidRPr="00A66A25" w:rsidRDefault="00E94914" w:rsidP="00E94914">
      <w:pPr>
        <w:pStyle w:val="SL-FlLftSgl"/>
        <w:rPr>
          <w:b/>
          <w:i/>
        </w:rPr>
      </w:pPr>
      <w:r w:rsidRPr="00A66A25">
        <w:rPr>
          <w:b/>
          <w:i/>
        </w:rPr>
        <w:t xml:space="preserve">[QUESTION 1 IS ASKED ONLY AT BASELINE. IF THIS IS A REASSESSMENT OR DISCHARGE INTERVIEW, SKIP TO QUESTION 2.] </w:t>
      </w:r>
    </w:p>
    <w:p w:rsidR="00E94914" w:rsidRPr="00EE461B" w:rsidRDefault="00E94914" w:rsidP="00E94914">
      <w:pPr>
        <w:pStyle w:val="SL-FlLftSgl"/>
      </w:pPr>
    </w:p>
    <w:p w:rsidR="00E94914" w:rsidRPr="00A66A25" w:rsidRDefault="00E94914" w:rsidP="00E94914">
      <w:pPr>
        <w:pStyle w:val="SL-FlLftSgl"/>
        <w:rPr>
          <w:b/>
        </w:rPr>
      </w:pPr>
      <w:r w:rsidRPr="00A66A25">
        <w:rPr>
          <w:b/>
        </w:rPr>
        <w:t>This next question is about suicide.</w:t>
      </w:r>
    </w:p>
    <w:p w:rsidR="00E94914" w:rsidRPr="00EE461B" w:rsidRDefault="00E94914" w:rsidP="00E94914">
      <w:pPr>
        <w:pStyle w:val="SL-FlLftSgl"/>
      </w:pPr>
    </w:p>
    <w:p w:rsidR="00E94914" w:rsidRDefault="00E94914" w:rsidP="00E94914">
      <w:pPr>
        <w:pStyle w:val="Q1-FirstLevelQuestion"/>
      </w:pPr>
      <w:r>
        <w:t>1.</w:t>
      </w:r>
      <w:r>
        <w:tab/>
      </w:r>
      <w:r w:rsidRPr="00EE461B">
        <w:t>Has your child ever tried to kill himself/herself?</w:t>
      </w:r>
    </w:p>
    <w:p w:rsidR="00E94914" w:rsidRPr="00EE461B" w:rsidRDefault="00E94914" w:rsidP="00E94914">
      <w:pPr>
        <w:pStyle w:val="Q1-FirstLevelQuestion"/>
      </w:pPr>
    </w:p>
    <w:p w:rsidR="00E94914" w:rsidRPr="00EE461B" w:rsidRDefault="00E94914" w:rsidP="00E94914">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E461B">
        <w:t>Yes</w:t>
      </w:r>
    </w:p>
    <w:p w:rsidR="00E94914" w:rsidRPr="00EE461B" w:rsidRDefault="00E94914" w:rsidP="00E94914">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E461B">
        <w:t>No</w:t>
      </w:r>
    </w:p>
    <w:p w:rsidR="00E94914" w:rsidRPr="00EE461B" w:rsidRDefault="00E94914" w:rsidP="00E94914">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E461B">
        <w:t>Declined</w:t>
      </w:r>
    </w:p>
    <w:p w:rsidR="00E94914" w:rsidRPr="00EE461B" w:rsidRDefault="00E94914" w:rsidP="00E94914">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D</w:t>
      </w:r>
      <w:r w:rsidRPr="00EE461B">
        <w:t>on’t Know/Information Not Available</w:t>
      </w:r>
    </w:p>
    <w:p w:rsidR="00E94914" w:rsidRDefault="00E94914" w:rsidP="00E94914">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N</w:t>
      </w:r>
      <w:r w:rsidRPr="00EE461B">
        <w:t>ot Applicable</w:t>
      </w:r>
    </w:p>
    <w:p w:rsidR="00E94914" w:rsidRDefault="00E94914" w:rsidP="00E94914">
      <w:pPr>
        <w:pStyle w:val="A1-1stLeader"/>
      </w:pPr>
    </w:p>
    <w:p w:rsidR="00E94914" w:rsidRDefault="00E94914" w:rsidP="00E94914">
      <w:pPr>
        <w:pStyle w:val="A1-1stLeader"/>
      </w:pPr>
    </w:p>
    <w:p w:rsidR="00E94914" w:rsidRPr="00A66A25" w:rsidRDefault="00E94914" w:rsidP="00E94914">
      <w:pPr>
        <w:pStyle w:val="SL-FlLftSgl"/>
        <w:rPr>
          <w:b/>
          <w:i/>
        </w:rPr>
      </w:pPr>
      <w:r w:rsidRPr="00A66A25">
        <w:rPr>
          <w:b/>
          <w:i/>
        </w:rPr>
        <w:t xml:space="preserve">[QUESTIONS 2 AND 3 ARE ONLY ASKED AT REASSESSMENT AND DISCHARGE. IF THIS IS A BASELINE INTERVIEW, SKIP TO </w:t>
      </w:r>
      <w:r>
        <w:rPr>
          <w:b/>
          <w:i/>
        </w:rPr>
        <w:t>SUBSECTION I</w:t>
      </w:r>
      <w:r w:rsidRPr="00A66A25">
        <w:rPr>
          <w:b/>
          <w:i/>
        </w:rPr>
        <w:t>.]</w:t>
      </w:r>
    </w:p>
    <w:p w:rsidR="00E94914" w:rsidRDefault="00E94914" w:rsidP="00E94914">
      <w:pPr>
        <w:pStyle w:val="SL-FlLftSgl"/>
      </w:pPr>
    </w:p>
    <w:p w:rsidR="00E94914" w:rsidRPr="00A66A25" w:rsidRDefault="00E94914" w:rsidP="00E94914">
      <w:pPr>
        <w:pStyle w:val="SL-FlLftSgl"/>
        <w:rPr>
          <w:b/>
        </w:rPr>
      </w:pPr>
      <w:r w:rsidRPr="00A66A25">
        <w:rPr>
          <w:b/>
        </w:rPr>
        <w:t>These next two questions are about suicide.</w:t>
      </w:r>
    </w:p>
    <w:p w:rsidR="00E94914" w:rsidRPr="00EE461B" w:rsidRDefault="00E94914" w:rsidP="00E94914">
      <w:pPr>
        <w:pStyle w:val="SL-FlLftSgl"/>
      </w:pPr>
    </w:p>
    <w:p w:rsidR="00E94914" w:rsidRDefault="00E94914" w:rsidP="00E94914">
      <w:pPr>
        <w:pStyle w:val="Q1-FirstLevelQuestion"/>
      </w:pPr>
      <w:r>
        <w:t>2.</w:t>
      </w:r>
      <w:r>
        <w:tab/>
      </w:r>
      <w:r w:rsidRPr="00EE461B">
        <w:t xml:space="preserve">At any time in the past 6 months (including today), did your child seriously think about trying to </w:t>
      </w:r>
      <w:r>
        <w:t xml:space="preserve">kill </w:t>
      </w:r>
      <w:r w:rsidRPr="00EE461B">
        <w:t>himself/herself?</w:t>
      </w:r>
    </w:p>
    <w:p w:rsidR="00E94914" w:rsidRDefault="00E94914" w:rsidP="00E94914">
      <w:pPr>
        <w:pStyle w:val="Q1-FirstLevelQuestion"/>
      </w:pPr>
    </w:p>
    <w:p w:rsidR="00E94914" w:rsidRPr="00EE461B" w:rsidRDefault="00E94914" w:rsidP="00E94914">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E461B">
        <w:t>Yes</w:t>
      </w:r>
    </w:p>
    <w:p w:rsidR="00E94914" w:rsidRPr="00EE461B" w:rsidRDefault="00E94914" w:rsidP="00E94914">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E461B">
        <w:t>No</w:t>
      </w:r>
    </w:p>
    <w:p w:rsidR="00E94914" w:rsidRPr="00EE461B" w:rsidRDefault="00E94914" w:rsidP="00E94914">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E461B">
        <w:t>Declined</w:t>
      </w:r>
    </w:p>
    <w:p w:rsidR="00E94914" w:rsidRPr="00EE461B" w:rsidRDefault="00E94914" w:rsidP="00E94914">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D</w:t>
      </w:r>
      <w:r w:rsidRPr="00EE461B">
        <w:t>on’t Know/Information Not Available</w:t>
      </w:r>
    </w:p>
    <w:p w:rsidR="00E94914" w:rsidRDefault="00E94914" w:rsidP="00E94914">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N</w:t>
      </w:r>
      <w:r w:rsidRPr="00EE461B">
        <w:t>ot Applicable</w:t>
      </w:r>
    </w:p>
    <w:p w:rsidR="00E94914" w:rsidRDefault="00E94914" w:rsidP="00E94914">
      <w:pPr>
        <w:pStyle w:val="A1-1stLeader"/>
      </w:pPr>
    </w:p>
    <w:p w:rsidR="00E94914" w:rsidRDefault="00E94914" w:rsidP="00E94914">
      <w:pPr>
        <w:pStyle w:val="A1-1stLeader"/>
      </w:pPr>
    </w:p>
    <w:p w:rsidR="00E94914" w:rsidRDefault="00E94914" w:rsidP="00E94914">
      <w:pPr>
        <w:pStyle w:val="Q1-FirstLevelQuestion"/>
      </w:pPr>
      <w:r w:rsidRPr="00EE461B">
        <w:t>3.</w:t>
      </w:r>
      <w:r>
        <w:tab/>
      </w:r>
      <w:r w:rsidRPr="00EE461B">
        <w:t>During the past 6 months (including today), did your child try to kill himself/herself?</w:t>
      </w:r>
    </w:p>
    <w:p w:rsidR="00E94914" w:rsidRDefault="00E94914" w:rsidP="00E94914">
      <w:pPr>
        <w:pStyle w:val="Q1-FirstLevelQuestion"/>
      </w:pPr>
    </w:p>
    <w:p w:rsidR="00E94914" w:rsidRPr="00EE461B" w:rsidRDefault="00E94914" w:rsidP="00E94914">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E461B">
        <w:t>Yes</w:t>
      </w:r>
    </w:p>
    <w:p w:rsidR="00E94914" w:rsidRPr="00EE461B" w:rsidRDefault="00E94914" w:rsidP="00E94914">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E461B">
        <w:t>No</w:t>
      </w:r>
    </w:p>
    <w:p w:rsidR="00E94914" w:rsidRPr="00EE461B" w:rsidRDefault="00E94914" w:rsidP="00E94914">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E461B">
        <w:t>Declined</w:t>
      </w:r>
    </w:p>
    <w:p w:rsidR="00E94914" w:rsidRPr="00EE461B" w:rsidRDefault="00E94914" w:rsidP="00E94914">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D</w:t>
      </w:r>
      <w:r w:rsidRPr="00EE461B">
        <w:t>on’t Know/Information Not Available</w:t>
      </w:r>
    </w:p>
    <w:p w:rsidR="00E94914" w:rsidRDefault="00E94914" w:rsidP="00E94914">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N</w:t>
      </w:r>
      <w:r w:rsidRPr="00EE461B">
        <w:t>ot Applicable</w:t>
      </w:r>
    </w:p>
    <w:p w:rsidR="00E94914" w:rsidRDefault="00E94914" w:rsidP="00E94914">
      <w:pPr>
        <w:pStyle w:val="A1-1stLeader"/>
      </w:pPr>
    </w:p>
    <w:p w:rsidR="00E94914" w:rsidRDefault="00E94914" w:rsidP="00E94914">
      <w:pPr>
        <w:pStyle w:val="A1-1stLeader"/>
      </w:pPr>
    </w:p>
    <w:p w:rsidR="007D61BE" w:rsidRDefault="007D61BE" w:rsidP="007D61BE">
      <w:pPr>
        <w:pStyle w:val="SL-FlLftSgl"/>
      </w:pPr>
    </w:p>
    <w:p w:rsidR="007D61BE" w:rsidRPr="00B6340F" w:rsidRDefault="007D61BE" w:rsidP="007D61BE">
      <w:pPr>
        <w:pStyle w:val="SL-FlLftSgl"/>
      </w:pPr>
    </w:p>
    <w:p w:rsidR="007D61BE" w:rsidRDefault="007D61BE" w:rsidP="007D61BE">
      <w:pPr>
        <w:pStyle w:val="SL-FlLftSgl"/>
      </w:pPr>
    </w:p>
    <w:p w:rsidR="00263C22" w:rsidRDefault="00263C22">
      <w:pPr>
        <w:spacing w:after="200" w:line="276" w:lineRule="auto"/>
        <w:ind w:firstLine="0"/>
        <w:jc w:val="left"/>
        <w:sectPr w:rsidR="00263C22" w:rsidSect="003231A3">
          <w:headerReference w:type="even" r:id="rId9"/>
          <w:headerReference w:type="default" r:id="rId10"/>
          <w:footerReference w:type="even" r:id="rId11"/>
          <w:footerReference w:type="default" r:id="rId12"/>
          <w:headerReference w:type="first" r:id="rId13"/>
          <w:footerReference w:type="first" r:id="rId14"/>
          <w:pgSz w:w="12240" w:h="15840" w:code="1"/>
          <w:pgMar w:top="1440" w:right="1152" w:bottom="1080" w:left="1296" w:header="720" w:footer="576" w:gutter="0"/>
          <w:pgNumType w:start="0"/>
          <w:cols w:space="720"/>
          <w:titlePg/>
        </w:sectPr>
      </w:pPr>
    </w:p>
    <w:p w:rsidR="00263C22" w:rsidRPr="00E47942" w:rsidRDefault="00263C22" w:rsidP="00263C22">
      <w:pPr>
        <w:pStyle w:val="SH-SglSpHead"/>
        <w:pBdr>
          <w:top w:val="double" w:sz="6" w:space="0" w:color="14487C"/>
        </w:pBdr>
        <w:rPr>
          <w:color w:val="000000" w:themeColor="text1"/>
        </w:rPr>
      </w:pPr>
      <w:r w:rsidRPr="00E47942">
        <w:rPr>
          <w:color w:val="000000" w:themeColor="text1"/>
        </w:rPr>
        <w:lastRenderedPageBreak/>
        <w:t xml:space="preserve">Subsection </w:t>
      </w:r>
      <w:r w:rsidR="00CF15C9">
        <w:rPr>
          <w:color w:val="000000" w:themeColor="text1"/>
        </w:rPr>
        <w:t>I</w:t>
      </w:r>
      <w:r>
        <w:rPr>
          <w:color w:val="000000" w:themeColor="text1"/>
        </w:rPr>
        <w:t>: Network Analysis Survey</w:t>
      </w:r>
      <w:r w:rsidRPr="00E47942">
        <w:rPr>
          <w:color w:val="000000" w:themeColor="text1"/>
        </w:rPr>
        <w:t xml:space="preserve"> </w:t>
      </w:r>
      <w:r>
        <w:rPr>
          <w:color w:val="000000" w:themeColor="text1"/>
        </w:rPr>
        <w:t>for Caregivers</w:t>
      </w:r>
    </w:p>
    <w:p w:rsidR="00263C22" w:rsidRPr="00263C22" w:rsidRDefault="00263C22" w:rsidP="00263C22">
      <w:pPr>
        <w:widowControl w:val="0"/>
        <w:tabs>
          <w:tab w:val="left" w:pos="-720"/>
          <w:tab w:val="left" w:pos="432"/>
          <w:tab w:val="left" w:pos="648"/>
          <w:tab w:val="left" w:pos="1440"/>
        </w:tabs>
        <w:suppressAutoHyphens/>
        <w:autoSpaceDE w:val="0"/>
        <w:autoSpaceDN w:val="0"/>
        <w:adjustRightInd w:val="0"/>
        <w:ind w:firstLine="0"/>
        <w:rPr>
          <w:rFonts w:ascii="Garamond" w:eastAsia="Batang" w:hAnsi="Garamond"/>
          <w:spacing w:val="-3"/>
          <w:sz w:val="24"/>
          <w:szCs w:val="24"/>
          <w:lang w:eastAsia="ko-KR"/>
        </w:rPr>
      </w:pPr>
      <w:r w:rsidRPr="00263C22">
        <w:rPr>
          <w:rFonts w:ascii="Garamond" w:eastAsia="Batang" w:hAnsi="Garamond"/>
          <w:spacing w:val="-3"/>
          <w:sz w:val="24"/>
          <w:szCs w:val="24"/>
          <w:lang w:eastAsia="ko-KR"/>
        </w:rPr>
        <w:t>The survey assesses relationships between your child and members of his/her support team within your Children’s Mental Health Initiative System of Care.</w:t>
      </w:r>
    </w:p>
    <w:p w:rsidR="00263C22" w:rsidRPr="00263C22" w:rsidRDefault="00263C22" w:rsidP="00263C22">
      <w:pPr>
        <w:ind w:firstLine="0"/>
        <w:rPr>
          <w:rFonts w:ascii="Garamond" w:eastAsia="Batang" w:hAnsi="Garamond" w:cs="CG Times"/>
          <w:b/>
          <w:bCs/>
          <w:sz w:val="24"/>
          <w:szCs w:val="24"/>
          <w:lang w:eastAsia="ko-KR"/>
        </w:rPr>
      </w:pPr>
      <w:r w:rsidRPr="00263C22">
        <w:rPr>
          <w:rFonts w:ascii="Garamond" w:eastAsia="Batang" w:hAnsi="Garamond" w:cs="CG Times"/>
          <w:b/>
          <w:bCs/>
          <w:sz w:val="24"/>
          <w:szCs w:val="24"/>
          <w:lang w:eastAsia="ko-KR"/>
        </w:rPr>
        <w:t>Instructions for the interviewer:</w:t>
      </w:r>
    </w:p>
    <w:p w:rsidR="00263C22" w:rsidRPr="00263C22" w:rsidRDefault="00263C22" w:rsidP="00B2338C">
      <w:pPr>
        <w:spacing w:line="240" w:lineRule="auto"/>
        <w:ind w:firstLine="0"/>
        <w:rPr>
          <w:rFonts w:ascii="Garamond" w:eastAsia="Batang" w:hAnsi="Garamond" w:cs="CG Times"/>
          <w:bCs/>
          <w:sz w:val="24"/>
          <w:szCs w:val="24"/>
          <w:lang w:eastAsia="ko-KR"/>
        </w:rPr>
      </w:pPr>
      <w:r w:rsidRPr="00263C22">
        <w:rPr>
          <w:rFonts w:ascii="Garamond" w:eastAsia="Batang" w:hAnsi="Garamond" w:cs="CG Times"/>
          <w:bCs/>
          <w:sz w:val="24"/>
          <w:szCs w:val="24"/>
          <w:lang w:eastAsia="ko-KR"/>
        </w:rPr>
        <w:t>In the following section, I will ask you to name as many as 10 of the most important people that are involved in providing mental health services for your child.  If there are more than 10 individuals, just name the first 10 that come to mind.  I’ll write these names in column 1 as you speak.  For the remaining columns, I’ll ask you to provide some additional information as they apply to the name you have listed in column 1.</w:t>
      </w:r>
    </w:p>
    <w:p w:rsidR="00263C22" w:rsidRDefault="00263C22" w:rsidP="00263C22">
      <w:pPr>
        <w:spacing w:after="200" w:line="276" w:lineRule="auto"/>
        <w:ind w:firstLine="0"/>
        <w:jc w:val="left"/>
      </w:pPr>
    </w:p>
    <w:tbl>
      <w:tblPr>
        <w:tblStyle w:val="TableGrid"/>
        <w:tblW w:w="15340" w:type="dxa"/>
        <w:tblLook w:val="04A0" w:firstRow="1" w:lastRow="0" w:firstColumn="1" w:lastColumn="0" w:noHBand="0" w:noVBand="1"/>
      </w:tblPr>
      <w:tblGrid>
        <w:gridCol w:w="1451"/>
        <w:gridCol w:w="1348"/>
        <w:gridCol w:w="1242"/>
        <w:gridCol w:w="1189"/>
        <w:gridCol w:w="2246"/>
        <w:gridCol w:w="1349"/>
        <w:gridCol w:w="1799"/>
        <w:gridCol w:w="1632"/>
        <w:gridCol w:w="1428"/>
        <w:gridCol w:w="1656"/>
      </w:tblGrid>
      <w:tr w:rsidR="0060339A" w:rsidTr="008D3B99">
        <w:tc>
          <w:tcPr>
            <w:tcW w:w="1451" w:type="dxa"/>
          </w:tcPr>
          <w:p w:rsidR="0060339A" w:rsidRPr="00E22740" w:rsidRDefault="0060339A" w:rsidP="00263C22">
            <w:pPr>
              <w:widowControl w:val="0"/>
              <w:tabs>
                <w:tab w:val="left" w:pos="-720"/>
                <w:tab w:val="left" w:pos="432"/>
                <w:tab w:val="left" w:pos="648"/>
                <w:tab w:val="left" w:pos="1440"/>
              </w:tabs>
              <w:suppressAutoHyphens/>
              <w:autoSpaceDE w:val="0"/>
              <w:autoSpaceDN w:val="0"/>
              <w:adjustRightInd w:val="0"/>
              <w:ind w:firstLine="0"/>
              <w:rPr>
                <w:rFonts w:ascii="Garamond" w:eastAsia="Batang" w:hAnsi="Garamond" w:cs="Baskerville Old Face"/>
                <w:sz w:val="18"/>
                <w:szCs w:val="18"/>
                <w:lang w:eastAsia="ko-KR"/>
              </w:rPr>
            </w:pPr>
            <w:r>
              <w:rPr>
                <w:rFonts w:ascii="Garamond" w:hAnsi="Garamond"/>
                <w:sz w:val="18"/>
                <w:szCs w:val="18"/>
              </w:rPr>
              <w:t>Name</w:t>
            </w:r>
          </w:p>
        </w:tc>
        <w:tc>
          <w:tcPr>
            <w:tcW w:w="1348" w:type="dxa"/>
          </w:tcPr>
          <w:p w:rsidR="0060339A" w:rsidRDefault="0060339A" w:rsidP="001B7B29">
            <w:pPr>
              <w:spacing w:line="240" w:lineRule="auto"/>
              <w:ind w:firstLine="0"/>
              <w:jc w:val="left"/>
              <w:rPr>
                <w:rFonts w:ascii="Garamond" w:hAnsi="Garamond"/>
                <w:sz w:val="18"/>
                <w:szCs w:val="18"/>
              </w:rPr>
            </w:pPr>
            <w:r>
              <w:rPr>
                <w:rFonts w:ascii="Garamond" w:hAnsi="Garamond"/>
                <w:sz w:val="18"/>
                <w:szCs w:val="18"/>
              </w:rPr>
              <w:t xml:space="preserve">2. </w:t>
            </w:r>
            <w:r w:rsidRPr="00E22740">
              <w:rPr>
                <w:rFonts w:ascii="Garamond" w:hAnsi="Garamond"/>
                <w:sz w:val="18"/>
                <w:szCs w:val="18"/>
              </w:rPr>
              <w:t xml:space="preserve">What is </w:t>
            </w:r>
            <w:r>
              <w:rPr>
                <w:rFonts w:ascii="Garamond" w:hAnsi="Garamond"/>
                <w:sz w:val="18"/>
                <w:szCs w:val="18"/>
              </w:rPr>
              <w:t xml:space="preserve">________’s </w:t>
            </w:r>
            <w:r w:rsidRPr="00E22740">
              <w:rPr>
                <w:rFonts w:ascii="Garamond" w:hAnsi="Garamond"/>
                <w:sz w:val="18"/>
                <w:szCs w:val="18"/>
              </w:rPr>
              <w:t>relationship to you</w:t>
            </w:r>
            <w:r>
              <w:rPr>
                <w:rFonts w:ascii="Garamond" w:hAnsi="Garamond"/>
                <w:sz w:val="18"/>
                <w:szCs w:val="18"/>
              </w:rPr>
              <w:t>r child</w:t>
            </w:r>
            <w:r w:rsidRPr="00E22740">
              <w:rPr>
                <w:rFonts w:ascii="Garamond" w:hAnsi="Garamond"/>
                <w:sz w:val="18"/>
                <w:szCs w:val="18"/>
              </w:rPr>
              <w:t>?</w:t>
            </w:r>
            <w:r>
              <w:rPr>
                <w:rFonts w:ascii="Garamond" w:hAnsi="Garamond"/>
                <w:sz w:val="18"/>
                <w:szCs w:val="18"/>
              </w:rPr>
              <w:t xml:space="preserve"> </w:t>
            </w:r>
          </w:p>
          <w:p w:rsidR="0060339A" w:rsidRDefault="0060339A" w:rsidP="001B7B29">
            <w:pPr>
              <w:spacing w:after="200" w:line="240" w:lineRule="auto"/>
              <w:ind w:firstLine="0"/>
              <w:jc w:val="left"/>
            </w:pPr>
            <w:r w:rsidRPr="00E22740">
              <w:rPr>
                <w:rFonts w:ascii="Garamond" w:hAnsi="Garamond"/>
                <w:color w:val="0070C0"/>
                <w:sz w:val="18"/>
                <w:szCs w:val="18"/>
              </w:rPr>
              <w:t>[select from list provided</w:t>
            </w:r>
            <w:r>
              <w:rPr>
                <w:rFonts w:ascii="Garamond" w:hAnsi="Garamond"/>
                <w:color w:val="0070C0"/>
                <w:sz w:val="18"/>
                <w:szCs w:val="18"/>
              </w:rPr>
              <w:t xml:space="preserve"> in interviewer guide</w:t>
            </w:r>
            <w:r w:rsidRPr="00E22740">
              <w:rPr>
                <w:rFonts w:ascii="Garamond" w:hAnsi="Garamond"/>
                <w:color w:val="0070C0"/>
                <w:sz w:val="18"/>
                <w:szCs w:val="18"/>
              </w:rPr>
              <w:t>]</w:t>
            </w:r>
          </w:p>
        </w:tc>
        <w:tc>
          <w:tcPr>
            <w:tcW w:w="1242" w:type="dxa"/>
          </w:tcPr>
          <w:p w:rsidR="0060339A" w:rsidRPr="00E22740" w:rsidRDefault="0060339A" w:rsidP="001B7B29">
            <w:pPr>
              <w:spacing w:line="240" w:lineRule="auto"/>
              <w:ind w:firstLine="0"/>
              <w:jc w:val="left"/>
              <w:rPr>
                <w:rFonts w:ascii="Garamond" w:hAnsi="Garamond"/>
                <w:sz w:val="18"/>
                <w:szCs w:val="18"/>
              </w:rPr>
            </w:pPr>
            <w:r>
              <w:rPr>
                <w:rFonts w:ascii="Garamond" w:hAnsi="Garamond"/>
                <w:sz w:val="18"/>
                <w:szCs w:val="18"/>
              </w:rPr>
              <w:t xml:space="preserve">3. </w:t>
            </w:r>
            <w:r w:rsidRPr="00E22740">
              <w:rPr>
                <w:rFonts w:ascii="Garamond" w:hAnsi="Garamond"/>
                <w:sz w:val="18"/>
                <w:szCs w:val="18"/>
              </w:rPr>
              <w:t xml:space="preserve">What is </w:t>
            </w:r>
            <w:r>
              <w:rPr>
                <w:rFonts w:ascii="Garamond" w:hAnsi="Garamond"/>
                <w:sz w:val="18"/>
                <w:szCs w:val="18"/>
              </w:rPr>
              <w:t xml:space="preserve">________’s </w:t>
            </w:r>
            <w:r w:rsidRPr="00E22740">
              <w:rPr>
                <w:rFonts w:ascii="Garamond" w:hAnsi="Garamond"/>
                <w:sz w:val="18"/>
                <w:szCs w:val="18"/>
              </w:rPr>
              <w:t>organiza</w:t>
            </w:r>
            <w:r>
              <w:rPr>
                <w:rFonts w:ascii="Garamond" w:hAnsi="Garamond"/>
                <w:sz w:val="18"/>
                <w:szCs w:val="18"/>
              </w:rPr>
              <w:t>-</w:t>
            </w:r>
            <w:r w:rsidRPr="00E22740">
              <w:rPr>
                <w:rFonts w:ascii="Garamond" w:hAnsi="Garamond"/>
                <w:sz w:val="18"/>
                <w:szCs w:val="18"/>
              </w:rPr>
              <w:t>tional affiliation?</w:t>
            </w:r>
          </w:p>
        </w:tc>
        <w:tc>
          <w:tcPr>
            <w:tcW w:w="1189" w:type="dxa"/>
          </w:tcPr>
          <w:p w:rsidR="0060339A" w:rsidRDefault="0060339A" w:rsidP="001B7B29">
            <w:pPr>
              <w:spacing w:after="200" w:line="240" w:lineRule="auto"/>
              <w:ind w:firstLine="0"/>
              <w:jc w:val="left"/>
            </w:pPr>
            <w:r>
              <w:rPr>
                <w:rFonts w:ascii="Garamond" w:hAnsi="Garamond"/>
                <w:sz w:val="18"/>
                <w:szCs w:val="18"/>
              </w:rPr>
              <w:t xml:space="preserve">4. </w:t>
            </w:r>
            <w:r w:rsidRPr="00E22740">
              <w:rPr>
                <w:rFonts w:ascii="Garamond" w:hAnsi="Garamond"/>
                <w:sz w:val="18"/>
                <w:szCs w:val="18"/>
              </w:rPr>
              <w:t>Do</w:t>
            </w:r>
            <w:r>
              <w:rPr>
                <w:rFonts w:ascii="Garamond" w:hAnsi="Garamond"/>
                <w:sz w:val="18"/>
                <w:szCs w:val="18"/>
              </w:rPr>
              <w:t>es</w:t>
            </w:r>
            <w:r w:rsidRPr="00E22740">
              <w:rPr>
                <w:rFonts w:ascii="Garamond" w:hAnsi="Garamond"/>
                <w:sz w:val="18"/>
                <w:szCs w:val="18"/>
              </w:rPr>
              <w:t xml:space="preserve"> </w:t>
            </w:r>
            <w:r>
              <w:rPr>
                <w:rFonts w:ascii="Garamond" w:hAnsi="Garamond"/>
                <w:sz w:val="18"/>
                <w:szCs w:val="18"/>
              </w:rPr>
              <w:t xml:space="preserve">________ </w:t>
            </w:r>
            <w:r w:rsidRPr="00E22740">
              <w:rPr>
                <w:rFonts w:ascii="Garamond" w:hAnsi="Garamond"/>
                <w:sz w:val="18"/>
                <w:szCs w:val="18"/>
              </w:rPr>
              <w:t xml:space="preserve"> </w:t>
            </w:r>
            <w:r>
              <w:rPr>
                <w:rFonts w:ascii="Garamond" w:hAnsi="Garamond"/>
                <w:sz w:val="18"/>
                <w:szCs w:val="18"/>
              </w:rPr>
              <w:t>reside</w:t>
            </w:r>
            <w:r w:rsidRPr="00E22740">
              <w:rPr>
                <w:rFonts w:ascii="Garamond" w:hAnsi="Garamond"/>
                <w:sz w:val="18"/>
                <w:szCs w:val="18"/>
              </w:rPr>
              <w:t xml:space="preserve"> in the same city as you</w:t>
            </w:r>
            <w:r>
              <w:rPr>
                <w:rFonts w:ascii="Garamond" w:hAnsi="Garamond"/>
                <w:sz w:val="18"/>
                <w:szCs w:val="18"/>
              </w:rPr>
              <w:t>r child</w:t>
            </w:r>
            <w:r w:rsidRPr="00E22740">
              <w:rPr>
                <w:rFonts w:ascii="Garamond" w:hAnsi="Garamond"/>
                <w:sz w:val="18"/>
                <w:szCs w:val="18"/>
              </w:rPr>
              <w:t>?</w:t>
            </w:r>
          </w:p>
        </w:tc>
        <w:tc>
          <w:tcPr>
            <w:tcW w:w="2246" w:type="dxa"/>
          </w:tcPr>
          <w:p w:rsidR="0060339A" w:rsidRDefault="0060339A" w:rsidP="001B7B29">
            <w:pPr>
              <w:spacing w:after="200" w:line="240" w:lineRule="auto"/>
              <w:ind w:firstLine="0"/>
              <w:jc w:val="left"/>
            </w:pPr>
            <w:r w:rsidRPr="00E85943">
              <w:rPr>
                <w:rFonts w:ascii="Garamond" w:hAnsi="Garamond"/>
                <w:sz w:val="18"/>
                <w:szCs w:val="18"/>
              </w:rPr>
              <w:t>5. In your view, what type of resources does ____________ bring to address your child’s mental health needs?</w:t>
            </w:r>
          </w:p>
        </w:tc>
        <w:tc>
          <w:tcPr>
            <w:tcW w:w="1349" w:type="dxa"/>
          </w:tcPr>
          <w:p w:rsidR="0060339A" w:rsidRPr="00E85943" w:rsidRDefault="0060339A" w:rsidP="001B7B29">
            <w:pPr>
              <w:spacing w:line="240" w:lineRule="auto"/>
              <w:ind w:firstLine="0"/>
              <w:jc w:val="left"/>
              <w:rPr>
                <w:rFonts w:ascii="Garamond" w:hAnsi="Garamond"/>
                <w:color w:val="000000"/>
                <w:sz w:val="18"/>
                <w:szCs w:val="18"/>
              </w:rPr>
            </w:pPr>
            <w:r>
              <w:rPr>
                <w:rFonts w:ascii="Garamond" w:hAnsi="Garamond"/>
                <w:color w:val="000000"/>
                <w:sz w:val="18"/>
                <w:szCs w:val="18"/>
              </w:rPr>
              <w:t>6. Is _________ a member of your child’s wraparound team?</w:t>
            </w:r>
          </w:p>
        </w:tc>
        <w:tc>
          <w:tcPr>
            <w:tcW w:w="1799" w:type="dxa"/>
          </w:tcPr>
          <w:p w:rsidR="0060339A" w:rsidRDefault="0060339A" w:rsidP="001B7B29">
            <w:pPr>
              <w:spacing w:after="200" w:line="240" w:lineRule="auto"/>
              <w:ind w:firstLine="0"/>
              <w:jc w:val="left"/>
            </w:pPr>
            <w:r>
              <w:rPr>
                <w:rFonts w:ascii="Garamond" w:hAnsi="Garamond"/>
                <w:color w:val="000000"/>
                <w:sz w:val="18"/>
                <w:szCs w:val="18"/>
              </w:rPr>
              <w:t>7</w:t>
            </w:r>
            <w:r w:rsidRPr="005F1616">
              <w:rPr>
                <w:rFonts w:ascii="Garamond" w:hAnsi="Garamond"/>
                <w:color w:val="000000"/>
                <w:sz w:val="18"/>
                <w:szCs w:val="18"/>
              </w:rPr>
              <w:t>.</w:t>
            </w:r>
            <w:r>
              <w:rPr>
                <w:rFonts w:ascii="Garamond" w:hAnsi="Garamond"/>
                <w:color w:val="000000"/>
                <w:sz w:val="18"/>
                <w:szCs w:val="18"/>
              </w:rPr>
              <w:t xml:space="preserve"> </w:t>
            </w:r>
            <w:r w:rsidRPr="005F1616">
              <w:rPr>
                <w:rFonts w:ascii="Garamond" w:hAnsi="Garamond"/>
                <w:color w:val="000000"/>
                <w:sz w:val="18"/>
                <w:szCs w:val="18"/>
              </w:rPr>
              <w:t>In general, how frequently do</w:t>
            </w:r>
            <w:r>
              <w:rPr>
                <w:rFonts w:ascii="Garamond" w:hAnsi="Garamond"/>
                <w:color w:val="000000"/>
                <w:sz w:val="18"/>
                <w:szCs w:val="18"/>
              </w:rPr>
              <w:t>es</w:t>
            </w:r>
            <w:r w:rsidRPr="005F1616">
              <w:rPr>
                <w:rFonts w:ascii="Garamond" w:hAnsi="Garamond"/>
                <w:color w:val="000000"/>
                <w:sz w:val="18"/>
                <w:szCs w:val="18"/>
              </w:rPr>
              <w:t xml:space="preserve"> your child </w:t>
            </w:r>
            <w:r w:rsidRPr="007D64B8">
              <w:rPr>
                <w:rFonts w:ascii="Garamond" w:hAnsi="Garamond"/>
                <w:b/>
                <w:color w:val="000000"/>
                <w:sz w:val="18"/>
                <w:szCs w:val="18"/>
              </w:rPr>
              <w:t>interact</w:t>
            </w:r>
            <w:r w:rsidRPr="005F1616">
              <w:rPr>
                <w:rFonts w:ascii="Garamond" w:hAnsi="Garamond"/>
                <w:color w:val="000000"/>
                <w:sz w:val="18"/>
                <w:szCs w:val="18"/>
              </w:rPr>
              <w:t xml:space="preserve"> (e.g. communicate, visit) with </w:t>
            </w:r>
            <w:r>
              <w:rPr>
                <w:rFonts w:ascii="Garamond" w:hAnsi="Garamond"/>
                <w:color w:val="000000"/>
                <w:sz w:val="18"/>
                <w:szCs w:val="18"/>
              </w:rPr>
              <w:t>_______________ about mental health issues</w:t>
            </w:r>
            <w:r w:rsidRPr="005F1616">
              <w:rPr>
                <w:rFonts w:ascii="Garamond" w:hAnsi="Garamond"/>
                <w:color w:val="000000"/>
                <w:sz w:val="18"/>
                <w:szCs w:val="18"/>
              </w:rPr>
              <w:t>?</w:t>
            </w:r>
          </w:p>
        </w:tc>
        <w:tc>
          <w:tcPr>
            <w:tcW w:w="1632" w:type="dxa"/>
          </w:tcPr>
          <w:p w:rsidR="0060339A" w:rsidRDefault="0060339A" w:rsidP="001B7B29">
            <w:pPr>
              <w:spacing w:after="200" w:line="240" w:lineRule="auto"/>
              <w:ind w:firstLine="0"/>
              <w:jc w:val="left"/>
            </w:pPr>
            <w:r>
              <w:rPr>
                <w:rFonts w:ascii="Garamond" w:hAnsi="Garamond"/>
                <w:sz w:val="18"/>
                <w:szCs w:val="18"/>
              </w:rPr>
              <w:t xml:space="preserve">8. </w:t>
            </w:r>
            <w:r w:rsidRPr="005F1616">
              <w:rPr>
                <w:rFonts w:ascii="Garamond" w:hAnsi="Garamond"/>
                <w:sz w:val="18"/>
                <w:szCs w:val="18"/>
              </w:rPr>
              <w:t xml:space="preserve">Which of the following best describes the </w:t>
            </w:r>
            <w:r w:rsidRPr="007D64B8">
              <w:rPr>
                <w:rFonts w:ascii="Garamond" w:hAnsi="Garamond"/>
                <w:b/>
                <w:sz w:val="18"/>
                <w:szCs w:val="18"/>
              </w:rPr>
              <w:t>type of support</w:t>
            </w:r>
            <w:r w:rsidRPr="005F1616">
              <w:rPr>
                <w:rFonts w:ascii="Garamond" w:hAnsi="Garamond"/>
                <w:sz w:val="18"/>
                <w:szCs w:val="18"/>
              </w:rPr>
              <w:t xml:space="preserve"> that you</w:t>
            </w:r>
            <w:r>
              <w:rPr>
                <w:rFonts w:ascii="Garamond" w:hAnsi="Garamond"/>
                <w:sz w:val="18"/>
                <w:szCs w:val="18"/>
              </w:rPr>
              <w:t xml:space="preserve">r child receives from </w:t>
            </w:r>
            <w:r w:rsidRPr="005F1616">
              <w:rPr>
                <w:rFonts w:ascii="Garamond" w:hAnsi="Garamond"/>
                <w:sz w:val="18"/>
                <w:szCs w:val="18"/>
              </w:rPr>
              <w:t>_______________?</w:t>
            </w:r>
          </w:p>
        </w:tc>
        <w:tc>
          <w:tcPr>
            <w:tcW w:w="1428" w:type="dxa"/>
          </w:tcPr>
          <w:p w:rsidR="0060339A" w:rsidRDefault="0060339A" w:rsidP="001B7B29">
            <w:pPr>
              <w:spacing w:after="200" w:line="240" w:lineRule="auto"/>
              <w:ind w:firstLine="0"/>
              <w:jc w:val="left"/>
            </w:pPr>
            <w:r>
              <w:rPr>
                <w:rFonts w:ascii="Garamond" w:hAnsi="Garamond"/>
                <w:sz w:val="18"/>
                <w:szCs w:val="18"/>
              </w:rPr>
              <w:t xml:space="preserve">9. </w:t>
            </w:r>
            <w:r w:rsidRPr="005F1616">
              <w:rPr>
                <w:rFonts w:ascii="Garamond" w:hAnsi="Garamond"/>
                <w:sz w:val="18"/>
                <w:szCs w:val="18"/>
              </w:rPr>
              <w:t xml:space="preserve">To what degree do you </w:t>
            </w:r>
            <w:r w:rsidRPr="007D64B8">
              <w:rPr>
                <w:rFonts w:ascii="Garamond" w:hAnsi="Garamond"/>
                <w:b/>
                <w:sz w:val="18"/>
                <w:szCs w:val="18"/>
              </w:rPr>
              <w:t>trust</w:t>
            </w:r>
            <w:r w:rsidRPr="005F1616">
              <w:rPr>
                <w:rFonts w:ascii="Garamond" w:hAnsi="Garamond"/>
                <w:sz w:val="18"/>
                <w:szCs w:val="18"/>
              </w:rPr>
              <w:t xml:space="preserve"> _____________ to meet your child’s mental health needs?</w:t>
            </w:r>
          </w:p>
        </w:tc>
        <w:tc>
          <w:tcPr>
            <w:tcW w:w="1656" w:type="dxa"/>
          </w:tcPr>
          <w:p w:rsidR="0060339A" w:rsidRDefault="0060339A" w:rsidP="001B7B29">
            <w:pPr>
              <w:spacing w:after="200" w:line="240" w:lineRule="auto"/>
              <w:ind w:firstLine="0"/>
              <w:jc w:val="left"/>
            </w:pPr>
            <w:r>
              <w:rPr>
                <w:rFonts w:ascii="Garamond" w:hAnsi="Garamond"/>
                <w:sz w:val="18"/>
                <w:szCs w:val="18"/>
              </w:rPr>
              <w:t xml:space="preserve">10. </w:t>
            </w:r>
            <w:r w:rsidRPr="005F1616">
              <w:rPr>
                <w:rFonts w:ascii="Garamond" w:hAnsi="Garamond"/>
                <w:sz w:val="18"/>
                <w:szCs w:val="18"/>
              </w:rPr>
              <w:t xml:space="preserve">How much </w:t>
            </w:r>
            <w:r w:rsidRPr="007D64B8">
              <w:rPr>
                <w:rFonts w:ascii="Garamond" w:hAnsi="Garamond"/>
                <w:b/>
                <w:sz w:val="18"/>
                <w:szCs w:val="18"/>
              </w:rPr>
              <w:t>influence</w:t>
            </w:r>
            <w:r w:rsidRPr="005F1616">
              <w:rPr>
                <w:rFonts w:ascii="Garamond" w:hAnsi="Garamond"/>
                <w:sz w:val="18"/>
                <w:szCs w:val="18"/>
              </w:rPr>
              <w:t xml:space="preserve"> does ________________ have on decisions about your </w:t>
            </w:r>
            <w:r>
              <w:rPr>
                <w:rFonts w:ascii="Garamond" w:hAnsi="Garamond"/>
                <w:sz w:val="18"/>
                <w:szCs w:val="18"/>
              </w:rPr>
              <w:t xml:space="preserve">child’s </w:t>
            </w:r>
            <w:r w:rsidRPr="005F1616">
              <w:rPr>
                <w:rFonts w:ascii="Garamond" w:hAnsi="Garamond"/>
                <w:sz w:val="18"/>
                <w:szCs w:val="18"/>
              </w:rPr>
              <w:t>mental health needs?</w:t>
            </w:r>
          </w:p>
        </w:tc>
      </w:tr>
      <w:tr w:rsidR="0060339A" w:rsidTr="008D3B99">
        <w:tc>
          <w:tcPr>
            <w:tcW w:w="1451" w:type="dxa"/>
          </w:tcPr>
          <w:p w:rsidR="0060339A" w:rsidRDefault="0060339A" w:rsidP="001B7B29">
            <w:pPr>
              <w:ind w:firstLine="0"/>
              <w:jc w:val="left"/>
            </w:pPr>
            <w:r>
              <w:rPr>
                <w:rFonts w:ascii="Garamond" w:hAnsi="Garamond"/>
                <w:sz w:val="18"/>
                <w:szCs w:val="18"/>
              </w:rPr>
              <w:t>Name 1</w:t>
            </w:r>
          </w:p>
        </w:tc>
        <w:tc>
          <w:tcPr>
            <w:tcW w:w="1348" w:type="dxa"/>
          </w:tcPr>
          <w:p w:rsidR="0060339A" w:rsidRDefault="0060339A" w:rsidP="00263C22">
            <w:pPr>
              <w:spacing w:after="200" w:line="276" w:lineRule="auto"/>
              <w:ind w:firstLine="0"/>
              <w:jc w:val="left"/>
            </w:pPr>
          </w:p>
        </w:tc>
        <w:tc>
          <w:tcPr>
            <w:tcW w:w="1242" w:type="dxa"/>
          </w:tcPr>
          <w:p w:rsidR="0060339A" w:rsidRDefault="0060339A" w:rsidP="00263C22">
            <w:pPr>
              <w:spacing w:after="200" w:line="276" w:lineRule="auto"/>
              <w:ind w:firstLine="0"/>
              <w:jc w:val="left"/>
            </w:pPr>
          </w:p>
        </w:tc>
        <w:tc>
          <w:tcPr>
            <w:tcW w:w="1189" w:type="dxa"/>
          </w:tcPr>
          <w:p w:rsidR="0060339A" w:rsidRPr="00BA5DE0" w:rsidRDefault="0060339A" w:rsidP="00DB3B13">
            <w:pPr>
              <w:spacing w:line="240" w:lineRule="auto"/>
              <w:rPr>
                <w:rFonts w:ascii="Garamond" w:hAnsi="Garamond"/>
                <w:sz w:val="18"/>
                <w:szCs w:val="18"/>
              </w:rPr>
            </w:pPr>
            <w:r w:rsidRPr="00BA5DE0">
              <w:rPr>
                <w:rFonts w:ascii="Garamond" w:eastAsia="Batang" w:hAnsi="Garamond" w:cs="Baskerville Old Face"/>
                <w:sz w:val="18"/>
                <w:szCs w:val="18"/>
                <w:lang w:eastAsia="ko-KR"/>
              </w:rPr>
              <w:t>1</w:t>
            </w:r>
            <w:r>
              <w:rPr>
                <w:rFonts w:ascii="Garamond" w:eastAsia="Batang" w:hAnsi="Garamond" w:cs="Baskerville Old Face"/>
                <w:sz w:val="18"/>
                <w:szCs w:val="18"/>
                <w:lang w:eastAsia="ko-KR"/>
              </w:rPr>
              <w:t xml:space="preserve">1 </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sidRPr="00BA5DE0">
              <w:rPr>
                <w:rFonts w:ascii="Garamond" w:hAnsi="Garamond"/>
                <w:sz w:val="18"/>
                <w:szCs w:val="18"/>
              </w:rPr>
              <w:t>Yes</w:t>
            </w:r>
          </w:p>
          <w:p w:rsidR="0060339A" w:rsidRPr="00BA5DE0" w:rsidRDefault="0060339A" w:rsidP="00DB3B13">
            <w:pPr>
              <w:spacing w:line="240" w:lineRule="auto"/>
              <w:rPr>
                <w:rFonts w:ascii="Garamond" w:hAnsi="Garamond"/>
                <w:sz w:val="18"/>
                <w:szCs w:val="18"/>
              </w:rPr>
            </w:pPr>
            <w:r w:rsidRPr="00BA5DE0">
              <w:rPr>
                <w:rFonts w:ascii="Garamond" w:hAnsi="Garamond" w:cs="Arial"/>
                <w:sz w:val="18"/>
                <w:szCs w:val="18"/>
                <w:shd w:val="clear" w:color="auto" w:fill="FFFFFF"/>
              </w:rPr>
              <w:t>2</w:t>
            </w:r>
            <w:r>
              <w:rPr>
                <w:rFonts w:ascii="Garamond" w:hAnsi="Garamond" w:cs="Arial"/>
                <w:sz w:val="18"/>
                <w:szCs w:val="18"/>
                <w:shd w:val="clear" w:color="auto" w:fill="FFFFFF"/>
              </w:rPr>
              <w:t xml:space="preserve">2 </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sidRPr="00BA5DE0">
              <w:rPr>
                <w:rFonts w:ascii="Garamond" w:hAnsi="Garamond"/>
                <w:sz w:val="18"/>
                <w:szCs w:val="18"/>
              </w:rPr>
              <w:t>No</w:t>
            </w:r>
          </w:p>
          <w:p w:rsidR="0060339A" w:rsidRPr="00E22740" w:rsidRDefault="0060339A" w:rsidP="00DB3B13">
            <w:pPr>
              <w:spacing w:line="240" w:lineRule="auto"/>
              <w:rPr>
                <w:rFonts w:ascii="Garamond" w:hAnsi="Garamond"/>
                <w:sz w:val="18"/>
                <w:szCs w:val="18"/>
              </w:rPr>
            </w:pPr>
            <w:r w:rsidRPr="00BA5DE0">
              <w:rPr>
                <w:rFonts w:ascii="Garamond" w:eastAsia="Batang" w:hAnsi="Garamond" w:cs="Baskerville Old Face"/>
                <w:sz w:val="18"/>
                <w:szCs w:val="18"/>
                <w:lang w:eastAsia="ko-KR"/>
              </w:rPr>
              <w:t>3</w:t>
            </w:r>
            <w:r>
              <w:rPr>
                <w:rFonts w:ascii="Garamond" w:eastAsia="Batang" w:hAnsi="Garamond" w:cs="Baskerville Old Face"/>
                <w:sz w:val="18"/>
                <w:szCs w:val="18"/>
                <w:lang w:eastAsia="ko-KR"/>
              </w:rPr>
              <w:t>3</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sidRPr="00BA5DE0">
              <w:rPr>
                <w:rFonts w:ascii="Garamond" w:hAnsi="Garamond" w:cs="Arial"/>
                <w:sz w:val="18"/>
                <w:szCs w:val="18"/>
                <w:shd w:val="clear" w:color="auto" w:fill="FFFFFF"/>
              </w:rPr>
              <w:t>Don’t know</w:t>
            </w:r>
          </w:p>
        </w:tc>
        <w:tc>
          <w:tcPr>
            <w:tcW w:w="2246" w:type="dxa"/>
          </w:tcPr>
          <w:p w:rsidR="0060339A" w:rsidRPr="00E827C9" w:rsidRDefault="0060339A" w:rsidP="00136A9D">
            <w:pPr>
              <w:pStyle w:val="ListParagraph"/>
              <w:widowControl w:val="0"/>
              <w:numPr>
                <w:ilvl w:val="0"/>
                <w:numId w:val="4"/>
              </w:numPr>
              <w:autoSpaceDE w:val="0"/>
              <w:autoSpaceDN w:val="0"/>
              <w:adjustRightInd w:val="0"/>
              <w:ind w:left="162" w:hanging="180"/>
              <w:contextualSpacing/>
              <w:jc w:val="left"/>
              <w:rPr>
                <w:rFonts w:ascii="Garamond" w:hAnsi="Garamond" w:cs="Baskerville Old Face"/>
                <w:sz w:val="18"/>
                <w:szCs w:val="18"/>
              </w:rPr>
            </w:pP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sidRPr="00E827C9">
              <w:rPr>
                <w:rFonts w:ascii="Garamond" w:hAnsi="Garamond" w:cs="Baskerville Old Face"/>
                <w:sz w:val="18"/>
                <w:szCs w:val="18"/>
              </w:rPr>
              <w:t>Mental Health expertise</w:t>
            </w:r>
          </w:p>
          <w:p w:rsidR="0060339A" w:rsidRPr="00E827C9" w:rsidRDefault="0060339A" w:rsidP="00136A9D">
            <w:pPr>
              <w:pStyle w:val="ListParagraph"/>
              <w:widowControl w:val="0"/>
              <w:numPr>
                <w:ilvl w:val="0"/>
                <w:numId w:val="4"/>
              </w:numPr>
              <w:autoSpaceDE w:val="0"/>
              <w:autoSpaceDN w:val="0"/>
              <w:adjustRightInd w:val="0"/>
              <w:ind w:left="162" w:hanging="180"/>
              <w:contextualSpacing/>
              <w:jc w:val="left"/>
              <w:rPr>
                <w:rFonts w:ascii="Garamond" w:hAnsi="Garamond" w:cs="Baskerville Old Face"/>
                <w:sz w:val="18"/>
                <w:szCs w:val="18"/>
              </w:rPr>
            </w:pP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sidRPr="00E827C9">
              <w:rPr>
                <w:rFonts w:ascii="Garamond" w:hAnsi="Garamond" w:cs="Baskerville Old Face"/>
                <w:sz w:val="18"/>
                <w:szCs w:val="18"/>
              </w:rPr>
              <w:t xml:space="preserve">Health Expertise </w:t>
            </w:r>
          </w:p>
          <w:p w:rsidR="0060339A" w:rsidRPr="00E827C9" w:rsidRDefault="0060339A" w:rsidP="00136A9D">
            <w:pPr>
              <w:pStyle w:val="ListParagraph"/>
              <w:widowControl w:val="0"/>
              <w:numPr>
                <w:ilvl w:val="0"/>
                <w:numId w:val="4"/>
              </w:numPr>
              <w:autoSpaceDE w:val="0"/>
              <w:autoSpaceDN w:val="0"/>
              <w:adjustRightInd w:val="0"/>
              <w:ind w:left="162" w:hanging="180"/>
              <w:contextualSpacing/>
              <w:jc w:val="left"/>
              <w:rPr>
                <w:rFonts w:ascii="Garamond" w:hAnsi="Garamond" w:cs="Baskerville Old Face"/>
                <w:sz w:val="18"/>
                <w:szCs w:val="18"/>
              </w:rPr>
            </w:pP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sidRPr="00E827C9">
              <w:rPr>
                <w:rFonts w:ascii="Garamond" w:hAnsi="Garamond" w:cs="Baskerville Old Face"/>
                <w:sz w:val="18"/>
                <w:szCs w:val="18"/>
              </w:rPr>
              <w:t>Supports in Daily Living</w:t>
            </w:r>
          </w:p>
          <w:p w:rsidR="0060339A" w:rsidRPr="00E827C9" w:rsidRDefault="0060339A" w:rsidP="00136A9D">
            <w:pPr>
              <w:pStyle w:val="ListParagraph"/>
              <w:widowControl w:val="0"/>
              <w:numPr>
                <w:ilvl w:val="0"/>
                <w:numId w:val="4"/>
              </w:numPr>
              <w:autoSpaceDE w:val="0"/>
              <w:autoSpaceDN w:val="0"/>
              <w:adjustRightInd w:val="0"/>
              <w:ind w:left="162" w:hanging="180"/>
              <w:contextualSpacing/>
              <w:jc w:val="left"/>
              <w:rPr>
                <w:rFonts w:ascii="Garamond" w:hAnsi="Garamond" w:cs="Baskerville Old Face"/>
                <w:sz w:val="18"/>
                <w:szCs w:val="18"/>
              </w:rPr>
            </w:pP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sidRPr="00E827C9">
              <w:rPr>
                <w:rFonts w:ascii="Garamond" w:hAnsi="Garamond" w:cs="Baskerville Old Face"/>
                <w:sz w:val="18"/>
                <w:szCs w:val="18"/>
              </w:rPr>
              <w:t>Family support</w:t>
            </w:r>
          </w:p>
          <w:p w:rsidR="0060339A" w:rsidRPr="00E827C9" w:rsidRDefault="0060339A" w:rsidP="00136A9D">
            <w:pPr>
              <w:pStyle w:val="ListParagraph"/>
              <w:widowControl w:val="0"/>
              <w:numPr>
                <w:ilvl w:val="0"/>
                <w:numId w:val="4"/>
              </w:numPr>
              <w:autoSpaceDE w:val="0"/>
              <w:autoSpaceDN w:val="0"/>
              <w:adjustRightInd w:val="0"/>
              <w:ind w:left="162" w:hanging="180"/>
              <w:contextualSpacing/>
              <w:jc w:val="left"/>
              <w:rPr>
                <w:rFonts w:ascii="Garamond" w:hAnsi="Garamond" w:cs="Baskerville Old Face"/>
                <w:sz w:val="18"/>
                <w:szCs w:val="18"/>
              </w:rPr>
            </w:pP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sidRPr="00E827C9">
              <w:rPr>
                <w:rFonts w:ascii="Garamond" w:hAnsi="Garamond" w:cs="Baskerville Old Face"/>
                <w:sz w:val="18"/>
                <w:szCs w:val="18"/>
              </w:rPr>
              <w:t>Community Supports</w:t>
            </w:r>
          </w:p>
          <w:p w:rsidR="0060339A" w:rsidRDefault="0060339A" w:rsidP="00136A9D">
            <w:pPr>
              <w:pStyle w:val="ListParagraph"/>
              <w:numPr>
                <w:ilvl w:val="0"/>
                <w:numId w:val="4"/>
              </w:numPr>
              <w:spacing w:after="200" w:line="276" w:lineRule="auto"/>
              <w:ind w:left="162" w:hanging="180"/>
            </w:pPr>
            <w:r w:rsidRPr="001B7B29">
              <w:rPr>
                <w:rFonts w:ascii="Garamond" w:hAnsi="Garamond" w:cs="Arial"/>
                <w:sz w:val="18"/>
                <w:szCs w:val="18"/>
                <w:shd w:val="clear" w:color="auto" w:fill="FFFFFF"/>
              </w:rPr>
              <w:fldChar w:fldCharType="begin">
                <w:ffData>
                  <w:name w:val="Check3"/>
                  <w:enabled/>
                  <w:calcOnExit w:val="0"/>
                  <w:checkBox>
                    <w:sizeAuto/>
                    <w:default w:val="0"/>
                  </w:checkBox>
                </w:ffData>
              </w:fldChar>
            </w:r>
            <w:r w:rsidRPr="001B7B29">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1B7B29">
              <w:rPr>
                <w:rFonts w:ascii="Garamond" w:hAnsi="Garamond" w:cs="Arial"/>
                <w:sz w:val="18"/>
                <w:szCs w:val="18"/>
                <w:shd w:val="clear" w:color="auto" w:fill="FFFFFF"/>
              </w:rPr>
              <w:fldChar w:fldCharType="end"/>
            </w:r>
            <w:r w:rsidRPr="001B7B29">
              <w:rPr>
                <w:rFonts w:ascii="Garamond" w:hAnsi="Garamond" w:cs="Baskerville Old Face"/>
                <w:sz w:val="18"/>
                <w:szCs w:val="18"/>
              </w:rPr>
              <w:t>Advocacy</w:t>
            </w:r>
          </w:p>
        </w:tc>
        <w:tc>
          <w:tcPr>
            <w:tcW w:w="1349" w:type="dxa"/>
          </w:tcPr>
          <w:p w:rsidR="0060339A" w:rsidRPr="00BA5DE0" w:rsidRDefault="0060339A" w:rsidP="00DB3B13">
            <w:pPr>
              <w:ind w:firstLine="0"/>
              <w:rPr>
                <w:rFonts w:ascii="Garamond" w:hAnsi="Garamond"/>
                <w:sz w:val="18"/>
                <w:szCs w:val="18"/>
              </w:rPr>
            </w:pPr>
            <w:r w:rsidRPr="00BA5DE0">
              <w:rPr>
                <w:rFonts w:ascii="Garamond" w:eastAsia="Batang" w:hAnsi="Garamond" w:cs="Baskerville Old Face"/>
                <w:sz w:val="18"/>
                <w:szCs w:val="18"/>
                <w:lang w:eastAsia="ko-KR"/>
              </w:rPr>
              <w:t>1</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sidRPr="00BA5DE0">
              <w:rPr>
                <w:rFonts w:ascii="Garamond" w:hAnsi="Garamond"/>
                <w:sz w:val="18"/>
                <w:szCs w:val="18"/>
              </w:rPr>
              <w:t>Yes</w:t>
            </w:r>
          </w:p>
          <w:p w:rsidR="0060339A" w:rsidRPr="00BA5DE0" w:rsidRDefault="0060339A" w:rsidP="00DB3B13">
            <w:pPr>
              <w:ind w:firstLine="0"/>
              <w:rPr>
                <w:rFonts w:ascii="Garamond" w:hAnsi="Garamond"/>
                <w:sz w:val="18"/>
                <w:szCs w:val="18"/>
              </w:rPr>
            </w:pPr>
            <w:r w:rsidRPr="00BA5DE0">
              <w:rPr>
                <w:rFonts w:ascii="Garamond" w:hAnsi="Garamond" w:cs="Arial"/>
                <w:sz w:val="18"/>
                <w:szCs w:val="18"/>
                <w:shd w:val="clear" w:color="auto" w:fill="FFFFFF"/>
              </w:rPr>
              <w:t>2</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sidRPr="00BA5DE0">
              <w:rPr>
                <w:rFonts w:ascii="Garamond" w:hAnsi="Garamond"/>
                <w:sz w:val="18"/>
                <w:szCs w:val="18"/>
              </w:rPr>
              <w:t>No</w:t>
            </w:r>
          </w:p>
          <w:p w:rsidR="0060339A" w:rsidRDefault="0060339A" w:rsidP="00263C22">
            <w:pPr>
              <w:spacing w:after="200" w:line="276" w:lineRule="auto"/>
              <w:ind w:firstLine="0"/>
              <w:jc w:val="left"/>
            </w:pPr>
          </w:p>
        </w:tc>
        <w:tc>
          <w:tcPr>
            <w:tcW w:w="1799" w:type="dxa"/>
          </w:tcPr>
          <w:p w:rsidR="0060339A" w:rsidRPr="00BA5DE0" w:rsidRDefault="0060339A" w:rsidP="00DB3B13">
            <w:pPr>
              <w:spacing w:line="240" w:lineRule="auto"/>
              <w:ind w:firstLine="0"/>
              <w:rPr>
                <w:rFonts w:ascii="Garamond" w:hAnsi="Garamond"/>
                <w:sz w:val="18"/>
                <w:szCs w:val="18"/>
              </w:rPr>
            </w:pPr>
            <w:r w:rsidRPr="00BA5DE0">
              <w:rPr>
                <w:rFonts w:ascii="Garamond" w:eastAsia="Batang" w:hAnsi="Garamond" w:cs="Baskerville Old Face"/>
                <w:sz w:val="18"/>
                <w:szCs w:val="18"/>
                <w:lang w:eastAsia="ko-KR"/>
              </w:rPr>
              <w:t>1</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sz w:val="18"/>
                <w:szCs w:val="18"/>
              </w:rPr>
              <w:t>Daily</w:t>
            </w:r>
          </w:p>
          <w:p w:rsidR="0060339A" w:rsidRPr="00BA5DE0" w:rsidRDefault="0060339A" w:rsidP="00DB3B13">
            <w:pPr>
              <w:spacing w:line="240" w:lineRule="auto"/>
              <w:ind w:firstLine="0"/>
              <w:rPr>
                <w:rFonts w:ascii="Garamond" w:hAnsi="Garamond"/>
                <w:sz w:val="18"/>
                <w:szCs w:val="18"/>
              </w:rPr>
            </w:pPr>
            <w:r w:rsidRPr="00BA5DE0">
              <w:rPr>
                <w:rFonts w:ascii="Garamond" w:hAnsi="Garamond" w:cs="Arial"/>
                <w:sz w:val="18"/>
                <w:szCs w:val="18"/>
                <w:shd w:val="clear" w:color="auto" w:fill="FFFFFF"/>
              </w:rPr>
              <w:t>2</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cs="Arial"/>
                <w:sz w:val="18"/>
                <w:szCs w:val="18"/>
                <w:shd w:val="clear" w:color="auto" w:fill="FFFFFF"/>
              </w:rPr>
              <w:t>Weekly</w:t>
            </w:r>
          </w:p>
          <w:p w:rsidR="0060339A" w:rsidRDefault="0060339A" w:rsidP="00DB3B13">
            <w:pPr>
              <w:spacing w:line="240" w:lineRule="auto"/>
              <w:ind w:firstLine="0"/>
              <w:rPr>
                <w:rFonts w:ascii="Garamond" w:hAnsi="Garamond" w:cs="Arial"/>
                <w:sz w:val="18"/>
                <w:szCs w:val="18"/>
                <w:shd w:val="clear" w:color="auto" w:fill="FFFFFF"/>
              </w:rPr>
            </w:pPr>
            <w:r w:rsidRPr="00BA5DE0">
              <w:rPr>
                <w:rFonts w:ascii="Garamond" w:eastAsia="Batang" w:hAnsi="Garamond" w:cs="Baskerville Old Face"/>
                <w:sz w:val="18"/>
                <w:szCs w:val="18"/>
                <w:lang w:eastAsia="ko-KR"/>
              </w:rPr>
              <w:t>3</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cs="Arial"/>
                <w:sz w:val="18"/>
                <w:szCs w:val="18"/>
                <w:shd w:val="clear" w:color="auto" w:fill="FFFFFF"/>
              </w:rPr>
              <w:t>Monthly</w:t>
            </w:r>
          </w:p>
          <w:p w:rsidR="0060339A" w:rsidRDefault="0060339A" w:rsidP="00DB3B13">
            <w:pPr>
              <w:spacing w:line="240" w:lineRule="auto"/>
              <w:ind w:left="189" w:hanging="189"/>
              <w:rPr>
                <w:rFonts w:ascii="Garamond" w:hAnsi="Garamond" w:cs="Arial"/>
                <w:sz w:val="18"/>
                <w:szCs w:val="18"/>
                <w:shd w:val="clear" w:color="auto" w:fill="FFFFFF"/>
              </w:rPr>
            </w:pPr>
            <w:r>
              <w:rPr>
                <w:rFonts w:ascii="Garamond" w:eastAsia="Batang" w:hAnsi="Garamond" w:cs="Baskerville Old Face"/>
                <w:sz w:val="18"/>
                <w:szCs w:val="18"/>
                <w:lang w:eastAsia="ko-KR"/>
              </w:rPr>
              <w:t>4</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cs="Arial"/>
                <w:sz w:val="18"/>
                <w:szCs w:val="18"/>
                <w:shd w:val="clear" w:color="auto" w:fill="FFFFFF"/>
              </w:rPr>
              <w:t>Every 2-3 months</w:t>
            </w:r>
          </w:p>
          <w:p w:rsidR="0060339A" w:rsidRDefault="0060339A" w:rsidP="00DB3B13">
            <w:pPr>
              <w:spacing w:after="200" w:line="240" w:lineRule="auto"/>
              <w:ind w:firstLine="0"/>
            </w:pPr>
            <w:r>
              <w:rPr>
                <w:rFonts w:ascii="Garamond" w:eastAsia="Batang" w:hAnsi="Garamond" w:cs="Baskerville Old Face"/>
                <w:sz w:val="18"/>
                <w:szCs w:val="18"/>
                <w:lang w:eastAsia="ko-KR"/>
              </w:rPr>
              <w:t>5</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cs="Arial"/>
                <w:sz w:val="18"/>
                <w:szCs w:val="18"/>
                <w:shd w:val="clear" w:color="auto" w:fill="FFFFFF"/>
              </w:rPr>
              <w:t>1-3 times a year</w:t>
            </w:r>
          </w:p>
        </w:tc>
        <w:tc>
          <w:tcPr>
            <w:tcW w:w="1632" w:type="dxa"/>
          </w:tcPr>
          <w:p w:rsidR="0060339A" w:rsidRPr="00BA5DE0" w:rsidRDefault="0060339A" w:rsidP="00DB3B13">
            <w:pPr>
              <w:spacing w:line="240" w:lineRule="auto"/>
              <w:ind w:firstLine="0"/>
              <w:rPr>
                <w:rFonts w:ascii="Garamond" w:hAnsi="Garamond"/>
                <w:sz w:val="18"/>
                <w:szCs w:val="18"/>
              </w:rPr>
            </w:pPr>
            <w:r w:rsidRPr="00BA5DE0">
              <w:rPr>
                <w:rFonts w:ascii="Garamond" w:eastAsia="Batang" w:hAnsi="Garamond" w:cs="Baskerville Old Face"/>
                <w:sz w:val="18"/>
                <w:szCs w:val="18"/>
                <w:lang w:eastAsia="ko-KR"/>
              </w:rPr>
              <w:t>1</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sz w:val="18"/>
                <w:szCs w:val="18"/>
              </w:rPr>
              <w:t>Emotional</w:t>
            </w:r>
          </w:p>
          <w:p w:rsidR="0060339A" w:rsidRPr="00BA5DE0" w:rsidRDefault="0060339A" w:rsidP="00DB3B13">
            <w:pPr>
              <w:spacing w:line="240" w:lineRule="auto"/>
              <w:ind w:firstLine="0"/>
              <w:rPr>
                <w:rFonts w:ascii="Garamond" w:hAnsi="Garamond"/>
                <w:sz w:val="18"/>
                <w:szCs w:val="18"/>
              </w:rPr>
            </w:pPr>
            <w:r w:rsidRPr="00BA5DE0">
              <w:rPr>
                <w:rFonts w:ascii="Garamond" w:hAnsi="Garamond" w:cs="Arial"/>
                <w:sz w:val="18"/>
                <w:szCs w:val="18"/>
                <w:shd w:val="clear" w:color="auto" w:fill="FFFFFF"/>
              </w:rPr>
              <w:t>2</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cs="Arial"/>
                <w:sz w:val="18"/>
                <w:szCs w:val="18"/>
                <w:shd w:val="clear" w:color="auto" w:fill="FFFFFF"/>
              </w:rPr>
              <w:t>Infomational</w:t>
            </w:r>
          </w:p>
          <w:p w:rsidR="0060339A" w:rsidRDefault="0060339A" w:rsidP="00DB3B13">
            <w:pPr>
              <w:spacing w:line="240" w:lineRule="auto"/>
              <w:ind w:firstLine="0"/>
              <w:rPr>
                <w:rFonts w:ascii="Garamond" w:hAnsi="Garamond" w:cs="Arial"/>
                <w:sz w:val="18"/>
                <w:szCs w:val="18"/>
                <w:shd w:val="clear" w:color="auto" w:fill="FFFFFF"/>
              </w:rPr>
            </w:pPr>
            <w:r w:rsidRPr="00BA5DE0">
              <w:rPr>
                <w:rFonts w:ascii="Garamond" w:eastAsia="Batang" w:hAnsi="Garamond" w:cs="Baskerville Old Face"/>
                <w:sz w:val="18"/>
                <w:szCs w:val="18"/>
                <w:lang w:eastAsia="ko-KR"/>
              </w:rPr>
              <w:t>3</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cs="Arial"/>
                <w:sz w:val="18"/>
                <w:szCs w:val="18"/>
                <w:shd w:val="clear" w:color="auto" w:fill="FFFFFF"/>
              </w:rPr>
              <w:t>Instrumental</w:t>
            </w:r>
          </w:p>
          <w:p w:rsidR="0060339A" w:rsidRDefault="0060339A" w:rsidP="00DB3B13">
            <w:pPr>
              <w:spacing w:line="240" w:lineRule="auto"/>
              <w:ind w:firstLine="0"/>
              <w:rPr>
                <w:rFonts w:ascii="Garamond" w:hAnsi="Garamond" w:cs="Arial"/>
                <w:sz w:val="18"/>
                <w:szCs w:val="18"/>
                <w:shd w:val="clear" w:color="auto" w:fill="FFFFFF"/>
              </w:rPr>
            </w:pPr>
            <w:r>
              <w:rPr>
                <w:rFonts w:ascii="Garamond" w:eastAsia="Batang" w:hAnsi="Garamond" w:cs="Baskerville Old Face"/>
                <w:sz w:val="18"/>
                <w:szCs w:val="18"/>
                <w:lang w:eastAsia="ko-KR"/>
              </w:rPr>
              <w:t>4</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cs="Arial"/>
                <w:sz w:val="18"/>
                <w:szCs w:val="18"/>
                <w:shd w:val="clear" w:color="auto" w:fill="FFFFFF"/>
              </w:rPr>
              <w:t>Appraisal</w:t>
            </w:r>
          </w:p>
          <w:p w:rsidR="0060339A" w:rsidRDefault="0060339A" w:rsidP="00DB3B13">
            <w:pPr>
              <w:spacing w:line="240" w:lineRule="auto"/>
              <w:rPr>
                <w:rFonts w:ascii="Garamond" w:hAnsi="Garamond" w:cs="Arial"/>
                <w:sz w:val="18"/>
                <w:szCs w:val="18"/>
                <w:shd w:val="clear" w:color="auto" w:fill="FFFFFF"/>
              </w:rPr>
            </w:pPr>
          </w:p>
          <w:p w:rsidR="0060339A" w:rsidRPr="00E22740" w:rsidRDefault="0060339A" w:rsidP="008D3B99">
            <w:pPr>
              <w:spacing w:line="240" w:lineRule="auto"/>
              <w:ind w:firstLine="0"/>
              <w:jc w:val="left"/>
              <w:rPr>
                <w:rFonts w:ascii="Garamond" w:eastAsia="Batang" w:hAnsi="Garamond" w:cs="Baskerville Old Face"/>
                <w:sz w:val="18"/>
                <w:szCs w:val="18"/>
                <w:lang w:eastAsia="ko-KR"/>
              </w:rPr>
            </w:pPr>
            <w:r>
              <w:rPr>
                <w:rFonts w:ascii="Garamond" w:hAnsi="Garamond" w:cs="Arial"/>
                <w:color w:val="0070C0"/>
                <w:sz w:val="18"/>
                <w:szCs w:val="18"/>
                <w:shd w:val="clear" w:color="auto" w:fill="FFFFFF"/>
              </w:rPr>
              <w:t xml:space="preserve">[see interviewer guide  </w:t>
            </w:r>
            <w:r w:rsidRPr="000B226D">
              <w:rPr>
                <w:rFonts w:ascii="Garamond" w:hAnsi="Garamond" w:cs="Arial"/>
                <w:color w:val="0070C0"/>
                <w:sz w:val="18"/>
                <w:szCs w:val="18"/>
                <w:shd w:val="clear" w:color="auto" w:fill="FFFFFF"/>
              </w:rPr>
              <w:t>for definitions]</w:t>
            </w:r>
          </w:p>
        </w:tc>
        <w:tc>
          <w:tcPr>
            <w:tcW w:w="1428" w:type="dxa"/>
          </w:tcPr>
          <w:p w:rsidR="0060339A" w:rsidRPr="00BA5DE0" w:rsidRDefault="0060339A" w:rsidP="00DB3B13">
            <w:pPr>
              <w:spacing w:line="240" w:lineRule="auto"/>
              <w:ind w:firstLine="0"/>
              <w:jc w:val="left"/>
              <w:rPr>
                <w:rFonts w:ascii="Garamond" w:hAnsi="Garamond"/>
                <w:sz w:val="18"/>
                <w:szCs w:val="18"/>
              </w:rPr>
            </w:pPr>
            <w:r>
              <w:rPr>
                <w:rFonts w:ascii="Garamond" w:hAnsi="Garamond" w:cs="Arial"/>
                <w:sz w:val="18"/>
                <w:szCs w:val="18"/>
                <w:shd w:val="clear" w:color="auto" w:fill="FFFFFF"/>
              </w:rPr>
              <w:t>1</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sz w:val="18"/>
                <w:szCs w:val="18"/>
              </w:rPr>
              <w:t>Not at all</w:t>
            </w:r>
          </w:p>
          <w:p w:rsidR="0060339A" w:rsidRPr="00BA5DE0" w:rsidRDefault="0060339A" w:rsidP="00DB3B13">
            <w:pPr>
              <w:spacing w:line="240" w:lineRule="auto"/>
              <w:ind w:firstLine="0"/>
              <w:jc w:val="left"/>
              <w:rPr>
                <w:rFonts w:ascii="Garamond" w:hAnsi="Garamond"/>
                <w:sz w:val="18"/>
                <w:szCs w:val="18"/>
              </w:rPr>
            </w:pPr>
            <w:r w:rsidRPr="00BA5DE0">
              <w:rPr>
                <w:rFonts w:ascii="Garamond" w:hAnsi="Garamond" w:cs="Arial"/>
                <w:sz w:val="18"/>
                <w:szCs w:val="18"/>
                <w:shd w:val="clear" w:color="auto" w:fill="FFFFFF"/>
              </w:rPr>
              <w:t>2</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cs="Arial"/>
                <w:sz w:val="18"/>
                <w:szCs w:val="18"/>
                <w:shd w:val="clear" w:color="auto" w:fill="FFFFFF"/>
              </w:rPr>
              <w:t>A small amount</w:t>
            </w:r>
          </w:p>
          <w:p w:rsidR="0060339A" w:rsidRDefault="0060339A" w:rsidP="00DB3B13">
            <w:pPr>
              <w:spacing w:line="240" w:lineRule="auto"/>
              <w:ind w:firstLine="0"/>
              <w:jc w:val="left"/>
              <w:rPr>
                <w:rFonts w:ascii="Garamond" w:hAnsi="Garamond" w:cs="Arial"/>
                <w:sz w:val="18"/>
                <w:szCs w:val="18"/>
                <w:shd w:val="clear" w:color="auto" w:fill="FFFFFF"/>
              </w:rPr>
            </w:pPr>
            <w:r w:rsidRPr="00BA5DE0">
              <w:rPr>
                <w:rFonts w:ascii="Garamond" w:eastAsia="Batang" w:hAnsi="Garamond" w:cs="Baskerville Old Face"/>
                <w:sz w:val="18"/>
                <w:szCs w:val="18"/>
                <w:lang w:eastAsia="ko-KR"/>
              </w:rPr>
              <w:t>3</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cs="Arial"/>
                <w:sz w:val="18"/>
                <w:szCs w:val="18"/>
                <w:shd w:val="clear" w:color="auto" w:fill="FFFFFF"/>
              </w:rPr>
              <w:t>A fair amount</w:t>
            </w:r>
          </w:p>
          <w:p w:rsidR="0060339A" w:rsidRDefault="0060339A" w:rsidP="00DB3B13">
            <w:pPr>
              <w:spacing w:after="200" w:line="240" w:lineRule="auto"/>
              <w:ind w:firstLine="0"/>
              <w:jc w:val="left"/>
            </w:pPr>
            <w:r>
              <w:rPr>
                <w:rFonts w:ascii="Garamond" w:eastAsia="Batang" w:hAnsi="Garamond" w:cs="Baskerville Old Face"/>
                <w:sz w:val="18"/>
                <w:szCs w:val="18"/>
                <w:lang w:eastAsia="ko-KR"/>
              </w:rPr>
              <w:t>4</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cs="Arial"/>
                <w:sz w:val="18"/>
                <w:szCs w:val="18"/>
                <w:shd w:val="clear" w:color="auto" w:fill="FFFFFF"/>
              </w:rPr>
              <w:t>A great deal</w:t>
            </w:r>
          </w:p>
        </w:tc>
        <w:tc>
          <w:tcPr>
            <w:tcW w:w="1656" w:type="dxa"/>
          </w:tcPr>
          <w:p w:rsidR="0060339A" w:rsidRPr="00BA5DE0" w:rsidRDefault="0060339A" w:rsidP="00DB3B13">
            <w:pPr>
              <w:spacing w:line="240" w:lineRule="auto"/>
              <w:ind w:firstLine="0"/>
              <w:jc w:val="left"/>
              <w:rPr>
                <w:rFonts w:ascii="Garamond" w:hAnsi="Garamond"/>
                <w:sz w:val="18"/>
                <w:szCs w:val="18"/>
              </w:rPr>
            </w:pPr>
            <w:r w:rsidRPr="00BA5DE0">
              <w:rPr>
                <w:rFonts w:ascii="Garamond" w:eastAsia="Batang" w:hAnsi="Garamond" w:cs="Baskerville Old Face"/>
                <w:sz w:val="18"/>
                <w:szCs w:val="18"/>
                <w:lang w:eastAsia="ko-KR"/>
              </w:rPr>
              <w:t>1</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sz w:val="18"/>
                <w:szCs w:val="18"/>
              </w:rPr>
              <w:t>None</w:t>
            </w:r>
          </w:p>
          <w:p w:rsidR="0060339A" w:rsidRPr="00BA5DE0" w:rsidRDefault="0060339A" w:rsidP="00DB3B13">
            <w:pPr>
              <w:spacing w:line="240" w:lineRule="auto"/>
              <w:ind w:firstLine="0"/>
              <w:jc w:val="left"/>
              <w:rPr>
                <w:rFonts w:ascii="Garamond" w:hAnsi="Garamond"/>
                <w:sz w:val="18"/>
                <w:szCs w:val="18"/>
              </w:rPr>
            </w:pPr>
            <w:r>
              <w:rPr>
                <w:rFonts w:ascii="Garamond" w:hAnsi="Garamond" w:cs="Arial"/>
                <w:sz w:val="18"/>
                <w:szCs w:val="18"/>
                <w:shd w:val="clear" w:color="auto" w:fill="FFFFFF"/>
              </w:rPr>
              <w:t>2</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cs="Arial"/>
                <w:sz w:val="18"/>
                <w:szCs w:val="18"/>
                <w:shd w:val="clear" w:color="auto" w:fill="FFFFFF"/>
              </w:rPr>
              <w:t>A small amount</w:t>
            </w:r>
          </w:p>
          <w:p w:rsidR="0060339A" w:rsidRDefault="0060339A" w:rsidP="00DB3B13">
            <w:pPr>
              <w:spacing w:line="240" w:lineRule="auto"/>
              <w:ind w:firstLine="0"/>
              <w:jc w:val="left"/>
              <w:rPr>
                <w:rFonts w:ascii="Garamond" w:hAnsi="Garamond" w:cs="Arial"/>
                <w:sz w:val="18"/>
                <w:szCs w:val="18"/>
                <w:shd w:val="clear" w:color="auto" w:fill="FFFFFF"/>
              </w:rPr>
            </w:pPr>
            <w:r w:rsidRPr="00BA5DE0">
              <w:rPr>
                <w:rFonts w:ascii="Garamond" w:eastAsia="Batang" w:hAnsi="Garamond" w:cs="Baskerville Old Face"/>
                <w:sz w:val="18"/>
                <w:szCs w:val="18"/>
                <w:lang w:eastAsia="ko-KR"/>
              </w:rPr>
              <w:t>3</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cs="Arial"/>
                <w:sz w:val="18"/>
                <w:szCs w:val="18"/>
                <w:shd w:val="clear" w:color="auto" w:fill="FFFFFF"/>
              </w:rPr>
              <w:t>A fair amount</w:t>
            </w:r>
          </w:p>
          <w:p w:rsidR="0060339A" w:rsidRDefault="0060339A" w:rsidP="00DB3B13">
            <w:pPr>
              <w:spacing w:after="200" w:line="240" w:lineRule="auto"/>
              <w:ind w:firstLine="0"/>
              <w:jc w:val="left"/>
            </w:pPr>
            <w:r>
              <w:rPr>
                <w:rFonts w:ascii="Garamond" w:eastAsia="Batang" w:hAnsi="Garamond" w:cs="Baskerville Old Face"/>
                <w:sz w:val="18"/>
                <w:szCs w:val="18"/>
                <w:lang w:eastAsia="ko-KR"/>
              </w:rPr>
              <w:t>4</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cs="Arial"/>
                <w:sz w:val="18"/>
                <w:szCs w:val="18"/>
                <w:shd w:val="clear" w:color="auto" w:fill="FFFFFF"/>
              </w:rPr>
              <w:t>A great deal</w:t>
            </w:r>
          </w:p>
        </w:tc>
      </w:tr>
      <w:tr w:rsidR="0060339A" w:rsidTr="008D3B99">
        <w:trPr>
          <w:trHeight w:val="389"/>
        </w:trPr>
        <w:tc>
          <w:tcPr>
            <w:tcW w:w="1451" w:type="dxa"/>
          </w:tcPr>
          <w:p w:rsidR="0060339A" w:rsidRDefault="0060339A" w:rsidP="001B7B29">
            <w:pPr>
              <w:ind w:firstLine="0"/>
              <w:jc w:val="left"/>
            </w:pPr>
            <w:r w:rsidRPr="001D5142">
              <w:rPr>
                <w:rFonts w:ascii="Garamond" w:hAnsi="Garamond"/>
                <w:sz w:val="18"/>
                <w:szCs w:val="18"/>
              </w:rPr>
              <w:t>Name</w:t>
            </w:r>
            <w:r>
              <w:rPr>
                <w:rFonts w:ascii="Garamond" w:hAnsi="Garamond"/>
                <w:sz w:val="18"/>
                <w:szCs w:val="18"/>
              </w:rPr>
              <w:t xml:space="preserve"> 2</w:t>
            </w:r>
          </w:p>
        </w:tc>
        <w:tc>
          <w:tcPr>
            <w:tcW w:w="1348" w:type="dxa"/>
          </w:tcPr>
          <w:p w:rsidR="0060339A" w:rsidRDefault="0060339A" w:rsidP="00263C22">
            <w:pPr>
              <w:spacing w:after="200" w:line="276" w:lineRule="auto"/>
              <w:ind w:firstLine="0"/>
              <w:jc w:val="left"/>
            </w:pPr>
          </w:p>
        </w:tc>
        <w:tc>
          <w:tcPr>
            <w:tcW w:w="1242" w:type="dxa"/>
          </w:tcPr>
          <w:p w:rsidR="0060339A" w:rsidRDefault="0060339A" w:rsidP="00263C22">
            <w:pPr>
              <w:spacing w:after="200" w:line="276" w:lineRule="auto"/>
              <w:ind w:firstLine="0"/>
              <w:jc w:val="left"/>
            </w:pPr>
          </w:p>
        </w:tc>
        <w:tc>
          <w:tcPr>
            <w:tcW w:w="1189" w:type="dxa"/>
          </w:tcPr>
          <w:p w:rsidR="0060339A" w:rsidRDefault="0060339A" w:rsidP="00263C22">
            <w:pPr>
              <w:spacing w:after="200" w:line="276" w:lineRule="auto"/>
              <w:ind w:firstLine="0"/>
              <w:jc w:val="left"/>
            </w:pPr>
          </w:p>
        </w:tc>
        <w:tc>
          <w:tcPr>
            <w:tcW w:w="2246" w:type="dxa"/>
          </w:tcPr>
          <w:p w:rsidR="0060339A" w:rsidRDefault="0060339A" w:rsidP="00263C22">
            <w:pPr>
              <w:spacing w:after="200" w:line="276" w:lineRule="auto"/>
              <w:ind w:firstLine="0"/>
              <w:jc w:val="left"/>
            </w:pPr>
          </w:p>
        </w:tc>
        <w:tc>
          <w:tcPr>
            <w:tcW w:w="1349" w:type="dxa"/>
          </w:tcPr>
          <w:p w:rsidR="0060339A" w:rsidRDefault="0060339A" w:rsidP="00263C22">
            <w:pPr>
              <w:spacing w:after="200" w:line="276" w:lineRule="auto"/>
              <w:ind w:firstLine="0"/>
              <w:jc w:val="left"/>
            </w:pPr>
          </w:p>
        </w:tc>
        <w:tc>
          <w:tcPr>
            <w:tcW w:w="1799" w:type="dxa"/>
          </w:tcPr>
          <w:p w:rsidR="0060339A" w:rsidRDefault="0060339A" w:rsidP="00263C22">
            <w:pPr>
              <w:spacing w:after="200" w:line="276" w:lineRule="auto"/>
              <w:ind w:firstLine="0"/>
              <w:jc w:val="left"/>
            </w:pPr>
          </w:p>
        </w:tc>
        <w:tc>
          <w:tcPr>
            <w:tcW w:w="1632" w:type="dxa"/>
          </w:tcPr>
          <w:p w:rsidR="0060339A" w:rsidRDefault="0060339A" w:rsidP="00263C22">
            <w:pPr>
              <w:spacing w:after="200" w:line="276" w:lineRule="auto"/>
              <w:ind w:firstLine="0"/>
              <w:jc w:val="left"/>
            </w:pPr>
          </w:p>
        </w:tc>
        <w:tc>
          <w:tcPr>
            <w:tcW w:w="1428" w:type="dxa"/>
          </w:tcPr>
          <w:p w:rsidR="0060339A" w:rsidRDefault="0060339A" w:rsidP="00263C22">
            <w:pPr>
              <w:spacing w:after="200" w:line="276" w:lineRule="auto"/>
              <w:ind w:firstLine="0"/>
              <w:jc w:val="left"/>
            </w:pPr>
          </w:p>
        </w:tc>
        <w:tc>
          <w:tcPr>
            <w:tcW w:w="1656" w:type="dxa"/>
          </w:tcPr>
          <w:p w:rsidR="0060339A" w:rsidRDefault="0060339A" w:rsidP="00263C22">
            <w:pPr>
              <w:spacing w:after="200" w:line="276" w:lineRule="auto"/>
              <w:ind w:firstLine="0"/>
              <w:jc w:val="left"/>
            </w:pPr>
          </w:p>
        </w:tc>
      </w:tr>
      <w:tr w:rsidR="0060339A" w:rsidTr="008D3B99">
        <w:trPr>
          <w:trHeight w:val="389"/>
        </w:trPr>
        <w:tc>
          <w:tcPr>
            <w:tcW w:w="1451" w:type="dxa"/>
          </w:tcPr>
          <w:p w:rsidR="0060339A" w:rsidRDefault="0060339A" w:rsidP="001B7B29">
            <w:pPr>
              <w:ind w:firstLine="0"/>
              <w:jc w:val="left"/>
            </w:pPr>
            <w:r w:rsidRPr="001D5142">
              <w:rPr>
                <w:rFonts w:ascii="Garamond" w:hAnsi="Garamond"/>
                <w:sz w:val="18"/>
                <w:szCs w:val="18"/>
              </w:rPr>
              <w:t>Name</w:t>
            </w:r>
            <w:r>
              <w:rPr>
                <w:rFonts w:ascii="Garamond" w:hAnsi="Garamond"/>
                <w:sz w:val="18"/>
                <w:szCs w:val="18"/>
              </w:rPr>
              <w:t xml:space="preserve"> 3</w:t>
            </w:r>
          </w:p>
        </w:tc>
        <w:tc>
          <w:tcPr>
            <w:tcW w:w="1348" w:type="dxa"/>
          </w:tcPr>
          <w:p w:rsidR="0060339A" w:rsidRDefault="0060339A" w:rsidP="00263C22">
            <w:pPr>
              <w:spacing w:after="200" w:line="276" w:lineRule="auto"/>
              <w:ind w:firstLine="0"/>
              <w:jc w:val="left"/>
            </w:pPr>
          </w:p>
        </w:tc>
        <w:tc>
          <w:tcPr>
            <w:tcW w:w="1242" w:type="dxa"/>
          </w:tcPr>
          <w:p w:rsidR="0060339A" w:rsidRDefault="0060339A" w:rsidP="00263C22">
            <w:pPr>
              <w:spacing w:after="200" w:line="276" w:lineRule="auto"/>
              <w:ind w:firstLine="0"/>
              <w:jc w:val="left"/>
            </w:pPr>
          </w:p>
        </w:tc>
        <w:tc>
          <w:tcPr>
            <w:tcW w:w="1189" w:type="dxa"/>
          </w:tcPr>
          <w:p w:rsidR="0060339A" w:rsidRDefault="0060339A" w:rsidP="00263C22">
            <w:pPr>
              <w:spacing w:after="200" w:line="276" w:lineRule="auto"/>
              <w:ind w:firstLine="0"/>
              <w:jc w:val="left"/>
            </w:pPr>
          </w:p>
        </w:tc>
        <w:tc>
          <w:tcPr>
            <w:tcW w:w="2246" w:type="dxa"/>
          </w:tcPr>
          <w:p w:rsidR="0060339A" w:rsidRDefault="0060339A" w:rsidP="00263C22">
            <w:pPr>
              <w:spacing w:after="200" w:line="276" w:lineRule="auto"/>
              <w:ind w:firstLine="0"/>
              <w:jc w:val="left"/>
            </w:pPr>
          </w:p>
        </w:tc>
        <w:tc>
          <w:tcPr>
            <w:tcW w:w="1349" w:type="dxa"/>
          </w:tcPr>
          <w:p w:rsidR="0060339A" w:rsidRDefault="0060339A" w:rsidP="00263C22">
            <w:pPr>
              <w:spacing w:after="200" w:line="276" w:lineRule="auto"/>
              <w:ind w:firstLine="0"/>
              <w:jc w:val="left"/>
            </w:pPr>
          </w:p>
        </w:tc>
        <w:tc>
          <w:tcPr>
            <w:tcW w:w="1799" w:type="dxa"/>
          </w:tcPr>
          <w:p w:rsidR="0060339A" w:rsidRDefault="0060339A" w:rsidP="00263C22">
            <w:pPr>
              <w:spacing w:after="200" w:line="276" w:lineRule="auto"/>
              <w:ind w:firstLine="0"/>
              <w:jc w:val="left"/>
            </w:pPr>
          </w:p>
        </w:tc>
        <w:tc>
          <w:tcPr>
            <w:tcW w:w="1632" w:type="dxa"/>
          </w:tcPr>
          <w:p w:rsidR="0060339A" w:rsidRDefault="0060339A" w:rsidP="00263C22">
            <w:pPr>
              <w:spacing w:after="200" w:line="276" w:lineRule="auto"/>
              <w:ind w:firstLine="0"/>
              <w:jc w:val="left"/>
            </w:pPr>
          </w:p>
        </w:tc>
        <w:tc>
          <w:tcPr>
            <w:tcW w:w="1428" w:type="dxa"/>
          </w:tcPr>
          <w:p w:rsidR="0060339A" w:rsidRDefault="0060339A" w:rsidP="00263C22">
            <w:pPr>
              <w:spacing w:after="200" w:line="276" w:lineRule="auto"/>
              <w:ind w:firstLine="0"/>
              <w:jc w:val="left"/>
            </w:pPr>
          </w:p>
        </w:tc>
        <w:tc>
          <w:tcPr>
            <w:tcW w:w="1656" w:type="dxa"/>
          </w:tcPr>
          <w:p w:rsidR="0060339A" w:rsidRDefault="0060339A" w:rsidP="00263C22">
            <w:pPr>
              <w:spacing w:after="200" w:line="276" w:lineRule="auto"/>
              <w:ind w:firstLine="0"/>
              <w:jc w:val="left"/>
            </w:pPr>
          </w:p>
        </w:tc>
      </w:tr>
      <w:tr w:rsidR="0060339A" w:rsidTr="008D3B99">
        <w:trPr>
          <w:trHeight w:val="389"/>
        </w:trPr>
        <w:tc>
          <w:tcPr>
            <w:tcW w:w="1451" w:type="dxa"/>
          </w:tcPr>
          <w:p w:rsidR="0060339A" w:rsidRDefault="0060339A" w:rsidP="001B7B29">
            <w:pPr>
              <w:ind w:firstLine="0"/>
              <w:jc w:val="left"/>
            </w:pPr>
            <w:r w:rsidRPr="001D5142">
              <w:rPr>
                <w:rFonts w:ascii="Garamond" w:hAnsi="Garamond"/>
                <w:sz w:val="18"/>
                <w:szCs w:val="18"/>
              </w:rPr>
              <w:t>Name</w:t>
            </w:r>
            <w:r>
              <w:rPr>
                <w:rFonts w:ascii="Garamond" w:hAnsi="Garamond"/>
                <w:sz w:val="18"/>
                <w:szCs w:val="18"/>
              </w:rPr>
              <w:t xml:space="preserve"> 4</w:t>
            </w:r>
          </w:p>
        </w:tc>
        <w:tc>
          <w:tcPr>
            <w:tcW w:w="1348" w:type="dxa"/>
          </w:tcPr>
          <w:p w:rsidR="0060339A" w:rsidRDefault="0060339A" w:rsidP="00263C22">
            <w:pPr>
              <w:spacing w:after="200" w:line="276" w:lineRule="auto"/>
              <w:ind w:firstLine="0"/>
              <w:jc w:val="left"/>
            </w:pPr>
          </w:p>
        </w:tc>
        <w:tc>
          <w:tcPr>
            <w:tcW w:w="1242" w:type="dxa"/>
          </w:tcPr>
          <w:p w:rsidR="0060339A" w:rsidRDefault="0060339A" w:rsidP="00263C22">
            <w:pPr>
              <w:spacing w:after="200" w:line="276" w:lineRule="auto"/>
              <w:ind w:firstLine="0"/>
              <w:jc w:val="left"/>
            </w:pPr>
          </w:p>
        </w:tc>
        <w:tc>
          <w:tcPr>
            <w:tcW w:w="1189" w:type="dxa"/>
          </w:tcPr>
          <w:p w:rsidR="0060339A" w:rsidRDefault="0060339A" w:rsidP="00263C22">
            <w:pPr>
              <w:spacing w:after="200" w:line="276" w:lineRule="auto"/>
              <w:ind w:firstLine="0"/>
              <w:jc w:val="left"/>
            </w:pPr>
          </w:p>
        </w:tc>
        <w:tc>
          <w:tcPr>
            <w:tcW w:w="2246" w:type="dxa"/>
          </w:tcPr>
          <w:p w:rsidR="0060339A" w:rsidRDefault="0060339A" w:rsidP="00263C22">
            <w:pPr>
              <w:spacing w:after="200" w:line="276" w:lineRule="auto"/>
              <w:ind w:firstLine="0"/>
              <w:jc w:val="left"/>
            </w:pPr>
          </w:p>
        </w:tc>
        <w:tc>
          <w:tcPr>
            <w:tcW w:w="1349" w:type="dxa"/>
          </w:tcPr>
          <w:p w:rsidR="0060339A" w:rsidRDefault="0060339A" w:rsidP="00263C22">
            <w:pPr>
              <w:spacing w:after="200" w:line="276" w:lineRule="auto"/>
              <w:ind w:firstLine="0"/>
              <w:jc w:val="left"/>
            </w:pPr>
          </w:p>
        </w:tc>
        <w:tc>
          <w:tcPr>
            <w:tcW w:w="1799" w:type="dxa"/>
          </w:tcPr>
          <w:p w:rsidR="0060339A" w:rsidRDefault="0060339A" w:rsidP="00263C22">
            <w:pPr>
              <w:spacing w:after="200" w:line="276" w:lineRule="auto"/>
              <w:ind w:firstLine="0"/>
              <w:jc w:val="left"/>
            </w:pPr>
          </w:p>
        </w:tc>
        <w:tc>
          <w:tcPr>
            <w:tcW w:w="1632" w:type="dxa"/>
          </w:tcPr>
          <w:p w:rsidR="0060339A" w:rsidRDefault="0060339A" w:rsidP="00263C22">
            <w:pPr>
              <w:spacing w:after="200" w:line="276" w:lineRule="auto"/>
              <w:ind w:firstLine="0"/>
              <w:jc w:val="left"/>
            </w:pPr>
          </w:p>
        </w:tc>
        <w:tc>
          <w:tcPr>
            <w:tcW w:w="1428" w:type="dxa"/>
          </w:tcPr>
          <w:p w:rsidR="0060339A" w:rsidRDefault="0060339A" w:rsidP="00263C22">
            <w:pPr>
              <w:spacing w:after="200" w:line="276" w:lineRule="auto"/>
              <w:ind w:firstLine="0"/>
              <w:jc w:val="left"/>
            </w:pPr>
          </w:p>
        </w:tc>
        <w:tc>
          <w:tcPr>
            <w:tcW w:w="1656" w:type="dxa"/>
          </w:tcPr>
          <w:p w:rsidR="0060339A" w:rsidRDefault="0060339A" w:rsidP="00263C22">
            <w:pPr>
              <w:spacing w:after="200" w:line="276" w:lineRule="auto"/>
              <w:ind w:firstLine="0"/>
              <w:jc w:val="left"/>
            </w:pPr>
          </w:p>
        </w:tc>
      </w:tr>
      <w:tr w:rsidR="0060339A" w:rsidTr="008D3B99">
        <w:trPr>
          <w:trHeight w:val="389"/>
        </w:trPr>
        <w:tc>
          <w:tcPr>
            <w:tcW w:w="1451" w:type="dxa"/>
          </w:tcPr>
          <w:p w:rsidR="0060339A" w:rsidRDefault="0060339A" w:rsidP="001B7B29">
            <w:pPr>
              <w:ind w:firstLine="0"/>
              <w:jc w:val="left"/>
            </w:pPr>
            <w:r w:rsidRPr="001D5142">
              <w:rPr>
                <w:rFonts w:ascii="Garamond" w:hAnsi="Garamond"/>
                <w:sz w:val="18"/>
                <w:szCs w:val="18"/>
              </w:rPr>
              <w:t>Name</w:t>
            </w:r>
            <w:r>
              <w:rPr>
                <w:rFonts w:ascii="Garamond" w:hAnsi="Garamond"/>
                <w:sz w:val="18"/>
                <w:szCs w:val="18"/>
              </w:rPr>
              <w:t xml:space="preserve"> 5</w:t>
            </w:r>
          </w:p>
        </w:tc>
        <w:tc>
          <w:tcPr>
            <w:tcW w:w="1348" w:type="dxa"/>
          </w:tcPr>
          <w:p w:rsidR="0060339A" w:rsidRDefault="0060339A" w:rsidP="00263C22">
            <w:pPr>
              <w:spacing w:after="200" w:line="276" w:lineRule="auto"/>
              <w:ind w:firstLine="0"/>
              <w:jc w:val="left"/>
            </w:pPr>
          </w:p>
        </w:tc>
        <w:tc>
          <w:tcPr>
            <w:tcW w:w="1242" w:type="dxa"/>
          </w:tcPr>
          <w:p w:rsidR="0060339A" w:rsidRDefault="0060339A" w:rsidP="00263C22">
            <w:pPr>
              <w:spacing w:after="200" w:line="276" w:lineRule="auto"/>
              <w:ind w:firstLine="0"/>
              <w:jc w:val="left"/>
            </w:pPr>
          </w:p>
        </w:tc>
        <w:tc>
          <w:tcPr>
            <w:tcW w:w="1189" w:type="dxa"/>
          </w:tcPr>
          <w:p w:rsidR="0060339A" w:rsidRDefault="0060339A" w:rsidP="00263C22">
            <w:pPr>
              <w:spacing w:after="200" w:line="276" w:lineRule="auto"/>
              <w:ind w:firstLine="0"/>
              <w:jc w:val="left"/>
            </w:pPr>
          </w:p>
        </w:tc>
        <w:tc>
          <w:tcPr>
            <w:tcW w:w="2246" w:type="dxa"/>
          </w:tcPr>
          <w:p w:rsidR="0060339A" w:rsidRDefault="0060339A" w:rsidP="00263C22">
            <w:pPr>
              <w:spacing w:after="200" w:line="276" w:lineRule="auto"/>
              <w:ind w:firstLine="0"/>
              <w:jc w:val="left"/>
            </w:pPr>
          </w:p>
        </w:tc>
        <w:tc>
          <w:tcPr>
            <w:tcW w:w="1349" w:type="dxa"/>
          </w:tcPr>
          <w:p w:rsidR="0060339A" w:rsidRDefault="0060339A" w:rsidP="00263C22">
            <w:pPr>
              <w:spacing w:after="200" w:line="276" w:lineRule="auto"/>
              <w:ind w:firstLine="0"/>
              <w:jc w:val="left"/>
            </w:pPr>
          </w:p>
        </w:tc>
        <w:tc>
          <w:tcPr>
            <w:tcW w:w="1799" w:type="dxa"/>
          </w:tcPr>
          <w:p w:rsidR="0060339A" w:rsidRDefault="0060339A" w:rsidP="00263C22">
            <w:pPr>
              <w:spacing w:after="200" w:line="276" w:lineRule="auto"/>
              <w:ind w:firstLine="0"/>
              <w:jc w:val="left"/>
            </w:pPr>
          </w:p>
        </w:tc>
        <w:tc>
          <w:tcPr>
            <w:tcW w:w="1632" w:type="dxa"/>
          </w:tcPr>
          <w:p w:rsidR="0060339A" w:rsidRDefault="0060339A" w:rsidP="00263C22">
            <w:pPr>
              <w:spacing w:after="200" w:line="276" w:lineRule="auto"/>
              <w:ind w:firstLine="0"/>
              <w:jc w:val="left"/>
            </w:pPr>
          </w:p>
        </w:tc>
        <w:tc>
          <w:tcPr>
            <w:tcW w:w="1428" w:type="dxa"/>
          </w:tcPr>
          <w:p w:rsidR="0060339A" w:rsidRDefault="0060339A" w:rsidP="00263C22">
            <w:pPr>
              <w:spacing w:after="200" w:line="276" w:lineRule="auto"/>
              <w:ind w:firstLine="0"/>
              <w:jc w:val="left"/>
            </w:pPr>
          </w:p>
        </w:tc>
        <w:tc>
          <w:tcPr>
            <w:tcW w:w="1656" w:type="dxa"/>
          </w:tcPr>
          <w:p w:rsidR="0060339A" w:rsidRDefault="0060339A" w:rsidP="00263C22">
            <w:pPr>
              <w:spacing w:after="200" w:line="276" w:lineRule="auto"/>
              <w:ind w:firstLine="0"/>
              <w:jc w:val="left"/>
            </w:pPr>
          </w:p>
        </w:tc>
      </w:tr>
      <w:tr w:rsidR="0060339A" w:rsidTr="008D3B99">
        <w:trPr>
          <w:trHeight w:val="389"/>
        </w:trPr>
        <w:tc>
          <w:tcPr>
            <w:tcW w:w="1451" w:type="dxa"/>
          </w:tcPr>
          <w:p w:rsidR="0060339A" w:rsidRPr="001D5142" w:rsidRDefault="0060339A" w:rsidP="001B7B29">
            <w:pPr>
              <w:ind w:firstLine="0"/>
              <w:jc w:val="left"/>
              <w:rPr>
                <w:rFonts w:ascii="Garamond" w:hAnsi="Garamond"/>
                <w:sz w:val="18"/>
                <w:szCs w:val="18"/>
              </w:rPr>
            </w:pPr>
            <w:r>
              <w:rPr>
                <w:rFonts w:ascii="Garamond" w:hAnsi="Garamond"/>
                <w:sz w:val="18"/>
                <w:szCs w:val="18"/>
              </w:rPr>
              <w:t>Name 6</w:t>
            </w:r>
          </w:p>
        </w:tc>
        <w:tc>
          <w:tcPr>
            <w:tcW w:w="1348" w:type="dxa"/>
          </w:tcPr>
          <w:p w:rsidR="0060339A" w:rsidRDefault="0060339A" w:rsidP="00263C22">
            <w:pPr>
              <w:spacing w:after="200" w:line="276" w:lineRule="auto"/>
              <w:ind w:firstLine="0"/>
              <w:jc w:val="left"/>
            </w:pPr>
          </w:p>
        </w:tc>
        <w:tc>
          <w:tcPr>
            <w:tcW w:w="1242" w:type="dxa"/>
          </w:tcPr>
          <w:p w:rsidR="0060339A" w:rsidRDefault="0060339A" w:rsidP="00263C22">
            <w:pPr>
              <w:spacing w:after="200" w:line="276" w:lineRule="auto"/>
              <w:ind w:firstLine="0"/>
              <w:jc w:val="left"/>
            </w:pPr>
          </w:p>
        </w:tc>
        <w:tc>
          <w:tcPr>
            <w:tcW w:w="1189" w:type="dxa"/>
          </w:tcPr>
          <w:p w:rsidR="0060339A" w:rsidRDefault="0060339A" w:rsidP="00263C22">
            <w:pPr>
              <w:spacing w:after="200" w:line="276" w:lineRule="auto"/>
              <w:ind w:firstLine="0"/>
              <w:jc w:val="left"/>
            </w:pPr>
          </w:p>
        </w:tc>
        <w:tc>
          <w:tcPr>
            <w:tcW w:w="2246" w:type="dxa"/>
          </w:tcPr>
          <w:p w:rsidR="0060339A" w:rsidRDefault="0060339A" w:rsidP="00263C22">
            <w:pPr>
              <w:spacing w:after="200" w:line="276" w:lineRule="auto"/>
              <w:ind w:firstLine="0"/>
              <w:jc w:val="left"/>
            </w:pPr>
          </w:p>
        </w:tc>
        <w:tc>
          <w:tcPr>
            <w:tcW w:w="1349" w:type="dxa"/>
          </w:tcPr>
          <w:p w:rsidR="0060339A" w:rsidRDefault="0060339A" w:rsidP="00263C22">
            <w:pPr>
              <w:spacing w:after="200" w:line="276" w:lineRule="auto"/>
              <w:ind w:firstLine="0"/>
              <w:jc w:val="left"/>
            </w:pPr>
          </w:p>
        </w:tc>
        <w:tc>
          <w:tcPr>
            <w:tcW w:w="1799" w:type="dxa"/>
          </w:tcPr>
          <w:p w:rsidR="0060339A" w:rsidRDefault="0060339A" w:rsidP="00263C22">
            <w:pPr>
              <w:spacing w:after="200" w:line="276" w:lineRule="auto"/>
              <w:ind w:firstLine="0"/>
              <w:jc w:val="left"/>
            </w:pPr>
          </w:p>
        </w:tc>
        <w:tc>
          <w:tcPr>
            <w:tcW w:w="1632" w:type="dxa"/>
          </w:tcPr>
          <w:p w:rsidR="0060339A" w:rsidRDefault="0060339A" w:rsidP="00263C22">
            <w:pPr>
              <w:spacing w:after="200" w:line="276" w:lineRule="auto"/>
              <w:ind w:firstLine="0"/>
              <w:jc w:val="left"/>
            </w:pPr>
          </w:p>
        </w:tc>
        <w:tc>
          <w:tcPr>
            <w:tcW w:w="1428" w:type="dxa"/>
          </w:tcPr>
          <w:p w:rsidR="0060339A" w:rsidRDefault="0060339A" w:rsidP="00263C22">
            <w:pPr>
              <w:spacing w:after="200" w:line="276" w:lineRule="auto"/>
              <w:ind w:firstLine="0"/>
              <w:jc w:val="left"/>
            </w:pPr>
          </w:p>
        </w:tc>
        <w:tc>
          <w:tcPr>
            <w:tcW w:w="1656" w:type="dxa"/>
          </w:tcPr>
          <w:p w:rsidR="0060339A" w:rsidRDefault="0060339A" w:rsidP="00263C22">
            <w:pPr>
              <w:spacing w:after="200" w:line="276" w:lineRule="auto"/>
              <w:ind w:firstLine="0"/>
              <w:jc w:val="left"/>
            </w:pPr>
          </w:p>
        </w:tc>
      </w:tr>
      <w:tr w:rsidR="0060339A" w:rsidTr="008D3B99">
        <w:trPr>
          <w:trHeight w:val="389"/>
        </w:trPr>
        <w:tc>
          <w:tcPr>
            <w:tcW w:w="1451" w:type="dxa"/>
          </w:tcPr>
          <w:p w:rsidR="0060339A" w:rsidRPr="001D5142" w:rsidRDefault="0060339A" w:rsidP="001B7B29">
            <w:pPr>
              <w:ind w:firstLine="0"/>
              <w:jc w:val="left"/>
              <w:rPr>
                <w:rFonts w:ascii="Garamond" w:hAnsi="Garamond"/>
                <w:sz w:val="18"/>
                <w:szCs w:val="18"/>
              </w:rPr>
            </w:pPr>
            <w:r>
              <w:rPr>
                <w:rFonts w:ascii="Garamond" w:hAnsi="Garamond"/>
                <w:sz w:val="18"/>
                <w:szCs w:val="18"/>
              </w:rPr>
              <w:t>Name 7</w:t>
            </w:r>
          </w:p>
        </w:tc>
        <w:tc>
          <w:tcPr>
            <w:tcW w:w="1348" w:type="dxa"/>
          </w:tcPr>
          <w:p w:rsidR="0060339A" w:rsidRDefault="0060339A" w:rsidP="00263C22">
            <w:pPr>
              <w:spacing w:after="200" w:line="276" w:lineRule="auto"/>
              <w:ind w:firstLine="0"/>
              <w:jc w:val="left"/>
            </w:pPr>
          </w:p>
        </w:tc>
        <w:tc>
          <w:tcPr>
            <w:tcW w:w="1242" w:type="dxa"/>
          </w:tcPr>
          <w:p w:rsidR="0060339A" w:rsidRDefault="0060339A" w:rsidP="00263C22">
            <w:pPr>
              <w:spacing w:after="200" w:line="276" w:lineRule="auto"/>
              <w:ind w:firstLine="0"/>
              <w:jc w:val="left"/>
            </w:pPr>
          </w:p>
        </w:tc>
        <w:tc>
          <w:tcPr>
            <w:tcW w:w="1189" w:type="dxa"/>
          </w:tcPr>
          <w:p w:rsidR="0060339A" w:rsidRDefault="0060339A" w:rsidP="00263C22">
            <w:pPr>
              <w:spacing w:after="200" w:line="276" w:lineRule="auto"/>
              <w:ind w:firstLine="0"/>
              <w:jc w:val="left"/>
            </w:pPr>
          </w:p>
        </w:tc>
        <w:tc>
          <w:tcPr>
            <w:tcW w:w="2246" w:type="dxa"/>
          </w:tcPr>
          <w:p w:rsidR="0060339A" w:rsidRDefault="0060339A" w:rsidP="00263C22">
            <w:pPr>
              <w:spacing w:after="200" w:line="276" w:lineRule="auto"/>
              <w:ind w:firstLine="0"/>
              <w:jc w:val="left"/>
            </w:pPr>
          </w:p>
        </w:tc>
        <w:tc>
          <w:tcPr>
            <w:tcW w:w="1349" w:type="dxa"/>
          </w:tcPr>
          <w:p w:rsidR="0060339A" w:rsidRDefault="0060339A" w:rsidP="00263C22">
            <w:pPr>
              <w:spacing w:after="200" w:line="276" w:lineRule="auto"/>
              <w:ind w:firstLine="0"/>
              <w:jc w:val="left"/>
            </w:pPr>
          </w:p>
        </w:tc>
        <w:tc>
          <w:tcPr>
            <w:tcW w:w="1799" w:type="dxa"/>
          </w:tcPr>
          <w:p w:rsidR="0060339A" w:rsidRDefault="0060339A" w:rsidP="00263C22">
            <w:pPr>
              <w:spacing w:after="200" w:line="276" w:lineRule="auto"/>
              <w:ind w:firstLine="0"/>
              <w:jc w:val="left"/>
            </w:pPr>
          </w:p>
        </w:tc>
        <w:tc>
          <w:tcPr>
            <w:tcW w:w="1632" w:type="dxa"/>
          </w:tcPr>
          <w:p w:rsidR="0060339A" w:rsidRDefault="0060339A" w:rsidP="00263C22">
            <w:pPr>
              <w:spacing w:after="200" w:line="276" w:lineRule="auto"/>
              <w:ind w:firstLine="0"/>
              <w:jc w:val="left"/>
            </w:pPr>
          </w:p>
        </w:tc>
        <w:tc>
          <w:tcPr>
            <w:tcW w:w="1428" w:type="dxa"/>
          </w:tcPr>
          <w:p w:rsidR="0060339A" w:rsidRDefault="0060339A" w:rsidP="00263C22">
            <w:pPr>
              <w:spacing w:after="200" w:line="276" w:lineRule="auto"/>
              <w:ind w:firstLine="0"/>
              <w:jc w:val="left"/>
            </w:pPr>
          </w:p>
        </w:tc>
        <w:tc>
          <w:tcPr>
            <w:tcW w:w="1656" w:type="dxa"/>
          </w:tcPr>
          <w:p w:rsidR="0060339A" w:rsidRDefault="0060339A" w:rsidP="00263C22">
            <w:pPr>
              <w:spacing w:after="200" w:line="276" w:lineRule="auto"/>
              <w:ind w:firstLine="0"/>
              <w:jc w:val="left"/>
            </w:pPr>
          </w:p>
        </w:tc>
      </w:tr>
      <w:tr w:rsidR="0060339A" w:rsidTr="008D3B99">
        <w:trPr>
          <w:trHeight w:val="389"/>
        </w:trPr>
        <w:tc>
          <w:tcPr>
            <w:tcW w:w="1451" w:type="dxa"/>
          </w:tcPr>
          <w:p w:rsidR="0060339A" w:rsidRDefault="0060339A" w:rsidP="00DB3B13">
            <w:pPr>
              <w:ind w:firstLine="0"/>
            </w:pPr>
            <w:r w:rsidRPr="00EE0E66">
              <w:rPr>
                <w:rFonts w:ascii="Garamond" w:hAnsi="Garamond"/>
                <w:sz w:val="18"/>
                <w:szCs w:val="18"/>
              </w:rPr>
              <w:t>Name</w:t>
            </w:r>
            <w:r>
              <w:rPr>
                <w:rFonts w:ascii="Garamond" w:hAnsi="Garamond"/>
                <w:sz w:val="18"/>
                <w:szCs w:val="18"/>
              </w:rPr>
              <w:t xml:space="preserve"> 8</w:t>
            </w:r>
          </w:p>
        </w:tc>
        <w:tc>
          <w:tcPr>
            <w:tcW w:w="1348" w:type="dxa"/>
          </w:tcPr>
          <w:p w:rsidR="0060339A" w:rsidRDefault="0060339A" w:rsidP="00263C22">
            <w:pPr>
              <w:spacing w:after="200" w:line="276" w:lineRule="auto"/>
              <w:ind w:firstLine="0"/>
              <w:jc w:val="left"/>
            </w:pPr>
          </w:p>
        </w:tc>
        <w:tc>
          <w:tcPr>
            <w:tcW w:w="1242" w:type="dxa"/>
          </w:tcPr>
          <w:p w:rsidR="0060339A" w:rsidRDefault="0060339A" w:rsidP="00263C22">
            <w:pPr>
              <w:spacing w:after="200" w:line="276" w:lineRule="auto"/>
              <w:ind w:firstLine="0"/>
              <w:jc w:val="left"/>
            </w:pPr>
          </w:p>
        </w:tc>
        <w:tc>
          <w:tcPr>
            <w:tcW w:w="1189" w:type="dxa"/>
          </w:tcPr>
          <w:p w:rsidR="0060339A" w:rsidRDefault="0060339A" w:rsidP="00263C22">
            <w:pPr>
              <w:spacing w:after="200" w:line="276" w:lineRule="auto"/>
              <w:ind w:firstLine="0"/>
              <w:jc w:val="left"/>
            </w:pPr>
          </w:p>
        </w:tc>
        <w:tc>
          <w:tcPr>
            <w:tcW w:w="2246" w:type="dxa"/>
          </w:tcPr>
          <w:p w:rsidR="0060339A" w:rsidRDefault="0060339A" w:rsidP="00263C22">
            <w:pPr>
              <w:spacing w:after="200" w:line="276" w:lineRule="auto"/>
              <w:ind w:firstLine="0"/>
              <w:jc w:val="left"/>
            </w:pPr>
          </w:p>
        </w:tc>
        <w:tc>
          <w:tcPr>
            <w:tcW w:w="1349" w:type="dxa"/>
          </w:tcPr>
          <w:p w:rsidR="0060339A" w:rsidRDefault="0060339A" w:rsidP="00263C22">
            <w:pPr>
              <w:spacing w:after="200" w:line="276" w:lineRule="auto"/>
              <w:ind w:firstLine="0"/>
              <w:jc w:val="left"/>
            </w:pPr>
          </w:p>
        </w:tc>
        <w:tc>
          <w:tcPr>
            <w:tcW w:w="1799" w:type="dxa"/>
          </w:tcPr>
          <w:p w:rsidR="0060339A" w:rsidRDefault="0060339A" w:rsidP="00263C22">
            <w:pPr>
              <w:spacing w:after="200" w:line="276" w:lineRule="auto"/>
              <w:ind w:firstLine="0"/>
              <w:jc w:val="left"/>
            </w:pPr>
          </w:p>
        </w:tc>
        <w:tc>
          <w:tcPr>
            <w:tcW w:w="1632" w:type="dxa"/>
          </w:tcPr>
          <w:p w:rsidR="0060339A" w:rsidRDefault="0060339A" w:rsidP="00263C22">
            <w:pPr>
              <w:spacing w:after="200" w:line="276" w:lineRule="auto"/>
              <w:ind w:firstLine="0"/>
              <w:jc w:val="left"/>
            </w:pPr>
          </w:p>
        </w:tc>
        <w:tc>
          <w:tcPr>
            <w:tcW w:w="1428" w:type="dxa"/>
          </w:tcPr>
          <w:p w:rsidR="0060339A" w:rsidRDefault="0060339A" w:rsidP="00263C22">
            <w:pPr>
              <w:spacing w:after="200" w:line="276" w:lineRule="auto"/>
              <w:ind w:firstLine="0"/>
              <w:jc w:val="left"/>
            </w:pPr>
          </w:p>
        </w:tc>
        <w:tc>
          <w:tcPr>
            <w:tcW w:w="1656" w:type="dxa"/>
          </w:tcPr>
          <w:p w:rsidR="0060339A" w:rsidRDefault="0060339A" w:rsidP="00263C22">
            <w:pPr>
              <w:spacing w:after="200" w:line="276" w:lineRule="auto"/>
              <w:ind w:firstLine="0"/>
              <w:jc w:val="left"/>
            </w:pPr>
          </w:p>
        </w:tc>
      </w:tr>
      <w:tr w:rsidR="0060339A" w:rsidTr="008D3B99">
        <w:trPr>
          <w:trHeight w:val="389"/>
        </w:trPr>
        <w:tc>
          <w:tcPr>
            <w:tcW w:w="1451" w:type="dxa"/>
          </w:tcPr>
          <w:p w:rsidR="0060339A" w:rsidRDefault="0060339A" w:rsidP="00DB3B13">
            <w:pPr>
              <w:ind w:firstLine="0"/>
            </w:pPr>
            <w:r w:rsidRPr="00EE0E66">
              <w:rPr>
                <w:rFonts w:ascii="Garamond" w:hAnsi="Garamond"/>
                <w:sz w:val="18"/>
                <w:szCs w:val="18"/>
              </w:rPr>
              <w:t xml:space="preserve">Name </w:t>
            </w:r>
            <w:r>
              <w:rPr>
                <w:rFonts w:ascii="Garamond" w:hAnsi="Garamond"/>
                <w:sz w:val="18"/>
                <w:szCs w:val="18"/>
              </w:rPr>
              <w:t>9</w:t>
            </w:r>
          </w:p>
        </w:tc>
        <w:tc>
          <w:tcPr>
            <w:tcW w:w="1348" w:type="dxa"/>
          </w:tcPr>
          <w:p w:rsidR="0060339A" w:rsidRDefault="0060339A" w:rsidP="00263C22">
            <w:pPr>
              <w:spacing w:after="200" w:line="276" w:lineRule="auto"/>
              <w:ind w:firstLine="0"/>
              <w:jc w:val="left"/>
            </w:pPr>
          </w:p>
        </w:tc>
        <w:tc>
          <w:tcPr>
            <w:tcW w:w="1242" w:type="dxa"/>
          </w:tcPr>
          <w:p w:rsidR="0060339A" w:rsidRDefault="0060339A" w:rsidP="00263C22">
            <w:pPr>
              <w:spacing w:after="200" w:line="276" w:lineRule="auto"/>
              <w:ind w:firstLine="0"/>
              <w:jc w:val="left"/>
            </w:pPr>
          </w:p>
        </w:tc>
        <w:tc>
          <w:tcPr>
            <w:tcW w:w="1189" w:type="dxa"/>
          </w:tcPr>
          <w:p w:rsidR="0060339A" w:rsidRDefault="0060339A" w:rsidP="00263C22">
            <w:pPr>
              <w:spacing w:after="200" w:line="276" w:lineRule="auto"/>
              <w:ind w:firstLine="0"/>
              <w:jc w:val="left"/>
            </w:pPr>
          </w:p>
        </w:tc>
        <w:tc>
          <w:tcPr>
            <w:tcW w:w="2246" w:type="dxa"/>
          </w:tcPr>
          <w:p w:rsidR="0060339A" w:rsidRDefault="0060339A" w:rsidP="00263C22">
            <w:pPr>
              <w:spacing w:after="200" w:line="276" w:lineRule="auto"/>
              <w:ind w:firstLine="0"/>
              <w:jc w:val="left"/>
            </w:pPr>
          </w:p>
        </w:tc>
        <w:tc>
          <w:tcPr>
            <w:tcW w:w="1349" w:type="dxa"/>
          </w:tcPr>
          <w:p w:rsidR="0060339A" w:rsidRDefault="0060339A" w:rsidP="00263C22">
            <w:pPr>
              <w:spacing w:after="200" w:line="276" w:lineRule="auto"/>
              <w:ind w:firstLine="0"/>
              <w:jc w:val="left"/>
            </w:pPr>
          </w:p>
        </w:tc>
        <w:tc>
          <w:tcPr>
            <w:tcW w:w="1799" w:type="dxa"/>
          </w:tcPr>
          <w:p w:rsidR="0060339A" w:rsidRDefault="0060339A" w:rsidP="00263C22">
            <w:pPr>
              <w:spacing w:after="200" w:line="276" w:lineRule="auto"/>
              <w:ind w:firstLine="0"/>
              <w:jc w:val="left"/>
            </w:pPr>
          </w:p>
        </w:tc>
        <w:tc>
          <w:tcPr>
            <w:tcW w:w="1632" w:type="dxa"/>
          </w:tcPr>
          <w:p w:rsidR="0060339A" w:rsidRDefault="0060339A" w:rsidP="00263C22">
            <w:pPr>
              <w:spacing w:after="200" w:line="276" w:lineRule="auto"/>
              <w:ind w:firstLine="0"/>
              <w:jc w:val="left"/>
            </w:pPr>
          </w:p>
        </w:tc>
        <w:tc>
          <w:tcPr>
            <w:tcW w:w="1428" w:type="dxa"/>
          </w:tcPr>
          <w:p w:rsidR="0060339A" w:rsidRDefault="0060339A" w:rsidP="00263C22">
            <w:pPr>
              <w:spacing w:after="200" w:line="276" w:lineRule="auto"/>
              <w:ind w:firstLine="0"/>
              <w:jc w:val="left"/>
            </w:pPr>
          </w:p>
        </w:tc>
        <w:tc>
          <w:tcPr>
            <w:tcW w:w="1656" w:type="dxa"/>
          </w:tcPr>
          <w:p w:rsidR="0060339A" w:rsidRDefault="0060339A" w:rsidP="00263C22">
            <w:pPr>
              <w:spacing w:after="200" w:line="276" w:lineRule="auto"/>
              <w:ind w:firstLine="0"/>
              <w:jc w:val="left"/>
            </w:pPr>
          </w:p>
        </w:tc>
      </w:tr>
      <w:tr w:rsidR="0060339A" w:rsidTr="008D3B99">
        <w:trPr>
          <w:trHeight w:val="432"/>
        </w:trPr>
        <w:tc>
          <w:tcPr>
            <w:tcW w:w="1451" w:type="dxa"/>
          </w:tcPr>
          <w:p w:rsidR="0060339A" w:rsidRDefault="0060339A" w:rsidP="00DB3B13">
            <w:pPr>
              <w:ind w:firstLine="0"/>
            </w:pPr>
            <w:r w:rsidRPr="00EE0E66">
              <w:rPr>
                <w:rFonts w:ascii="Garamond" w:hAnsi="Garamond"/>
                <w:sz w:val="18"/>
                <w:szCs w:val="18"/>
              </w:rPr>
              <w:t xml:space="preserve">Name </w:t>
            </w:r>
            <w:r>
              <w:rPr>
                <w:rFonts w:ascii="Garamond" w:hAnsi="Garamond"/>
                <w:sz w:val="18"/>
                <w:szCs w:val="18"/>
              </w:rPr>
              <w:t>10</w:t>
            </w:r>
          </w:p>
        </w:tc>
        <w:tc>
          <w:tcPr>
            <w:tcW w:w="1348" w:type="dxa"/>
          </w:tcPr>
          <w:p w:rsidR="0060339A" w:rsidRDefault="0060339A" w:rsidP="00263C22">
            <w:pPr>
              <w:spacing w:after="200" w:line="276" w:lineRule="auto"/>
              <w:ind w:firstLine="0"/>
              <w:jc w:val="left"/>
            </w:pPr>
          </w:p>
        </w:tc>
        <w:tc>
          <w:tcPr>
            <w:tcW w:w="1242" w:type="dxa"/>
          </w:tcPr>
          <w:p w:rsidR="0060339A" w:rsidRDefault="0060339A" w:rsidP="00263C22">
            <w:pPr>
              <w:spacing w:after="200" w:line="276" w:lineRule="auto"/>
              <w:ind w:firstLine="0"/>
              <w:jc w:val="left"/>
            </w:pPr>
          </w:p>
        </w:tc>
        <w:tc>
          <w:tcPr>
            <w:tcW w:w="1189" w:type="dxa"/>
          </w:tcPr>
          <w:p w:rsidR="0060339A" w:rsidRDefault="0060339A" w:rsidP="00263C22">
            <w:pPr>
              <w:spacing w:after="200" w:line="276" w:lineRule="auto"/>
              <w:ind w:firstLine="0"/>
              <w:jc w:val="left"/>
            </w:pPr>
          </w:p>
        </w:tc>
        <w:tc>
          <w:tcPr>
            <w:tcW w:w="2246" w:type="dxa"/>
          </w:tcPr>
          <w:p w:rsidR="0060339A" w:rsidRDefault="0060339A" w:rsidP="00263C22">
            <w:pPr>
              <w:spacing w:after="200" w:line="276" w:lineRule="auto"/>
              <w:ind w:firstLine="0"/>
              <w:jc w:val="left"/>
            </w:pPr>
          </w:p>
        </w:tc>
        <w:tc>
          <w:tcPr>
            <w:tcW w:w="1349" w:type="dxa"/>
          </w:tcPr>
          <w:p w:rsidR="0060339A" w:rsidRDefault="0060339A" w:rsidP="00263C22">
            <w:pPr>
              <w:spacing w:after="200" w:line="276" w:lineRule="auto"/>
              <w:ind w:firstLine="0"/>
              <w:jc w:val="left"/>
            </w:pPr>
          </w:p>
        </w:tc>
        <w:tc>
          <w:tcPr>
            <w:tcW w:w="1799" w:type="dxa"/>
          </w:tcPr>
          <w:p w:rsidR="0060339A" w:rsidRDefault="0060339A" w:rsidP="00263C22">
            <w:pPr>
              <w:spacing w:after="200" w:line="276" w:lineRule="auto"/>
              <w:ind w:firstLine="0"/>
              <w:jc w:val="left"/>
            </w:pPr>
          </w:p>
        </w:tc>
        <w:tc>
          <w:tcPr>
            <w:tcW w:w="1632" w:type="dxa"/>
          </w:tcPr>
          <w:p w:rsidR="0060339A" w:rsidRDefault="0060339A" w:rsidP="00263C22">
            <w:pPr>
              <w:spacing w:after="200" w:line="276" w:lineRule="auto"/>
              <w:ind w:firstLine="0"/>
              <w:jc w:val="left"/>
            </w:pPr>
          </w:p>
        </w:tc>
        <w:tc>
          <w:tcPr>
            <w:tcW w:w="1428" w:type="dxa"/>
          </w:tcPr>
          <w:p w:rsidR="0060339A" w:rsidRDefault="0060339A" w:rsidP="00263C22">
            <w:pPr>
              <w:spacing w:after="200" w:line="276" w:lineRule="auto"/>
              <w:ind w:firstLine="0"/>
              <w:jc w:val="left"/>
            </w:pPr>
          </w:p>
        </w:tc>
        <w:tc>
          <w:tcPr>
            <w:tcW w:w="1656" w:type="dxa"/>
          </w:tcPr>
          <w:p w:rsidR="0060339A" w:rsidRDefault="0060339A" w:rsidP="00263C22">
            <w:pPr>
              <w:spacing w:after="200" w:line="276" w:lineRule="auto"/>
              <w:ind w:firstLine="0"/>
              <w:jc w:val="left"/>
            </w:pPr>
          </w:p>
        </w:tc>
      </w:tr>
    </w:tbl>
    <w:p w:rsidR="00296979" w:rsidRPr="00DF20D2" w:rsidRDefault="00296979" w:rsidP="00296979">
      <w:pPr>
        <w:ind w:firstLine="0"/>
        <w:rPr>
          <w:rFonts w:ascii="Garamond" w:eastAsia="Batang" w:hAnsi="Garamond" w:cs="Goudy Old Style"/>
          <w:b/>
          <w:bCs/>
          <w:spacing w:val="-2"/>
          <w:sz w:val="24"/>
          <w:szCs w:val="24"/>
          <w:lang w:eastAsia="ko-KR"/>
        </w:rPr>
      </w:pPr>
      <w:r w:rsidRPr="00DF20D2">
        <w:rPr>
          <w:rFonts w:ascii="Garamond" w:eastAsia="Batang" w:hAnsi="Garamond" w:cs="Goudy Old Style"/>
          <w:b/>
          <w:bCs/>
          <w:spacing w:val="-2"/>
          <w:sz w:val="24"/>
          <w:szCs w:val="24"/>
          <w:lang w:eastAsia="ko-KR"/>
        </w:rPr>
        <w:lastRenderedPageBreak/>
        <w:t xml:space="preserve">11. </w:t>
      </w:r>
      <w:r w:rsidRPr="00DF20D2">
        <w:rPr>
          <w:rFonts w:ascii="Garamond" w:eastAsia="Batang" w:hAnsi="Garamond" w:cs="Goudy Old Style"/>
          <w:bCs/>
          <w:spacing w:val="-2"/>
          <w:sz w:val="24"/>
          <w:szCs w:val="24"/>
          <w:lang w:eastAsia="ko-KR"/>
        </w:rPr>
        <w:t xml:space="preserve">Based on your </w:t>
      </w:r>
      <w:r w:rsidR="0060339A">
        <w:rPr>
          <w:rFonts w:ascii="Garamond" w:eastAsia="Batang" w:hAnsi="Garamond" w:cs="Goudy Old Style"/>
          <w:bCs/>
          <w:spacing w:val="-2"/>
          <w:sz w:val="24"/>
          <w:szCs w:val="24"/>
          <w:lang w:eastAsia="ko-KR"/>
        </w:rPr>
        <w:t>impressions</w:t>
      </w:r>
      <w:r w:rsidRPr="00DF20D2">
        <w:rPr>
          <w:rFonts w:ascii="Garamond" w:eastAsia="Batang" w:hAnsi="Garamond" w:cs="Goudy Old Style"/>
          <w:bCs/>
          <w:spacing w:val="-2"/>
          <w:sz w:val="24"/>
          <w:szCs w:val="24"/>
          <w:lang w:eastAsia="ko-KR"/>
        </w:rPr>
        <w:t>, how well do the people listed above work together to meet your child’s mental health needs?</w:t>
      </w:r>
      <w:r w:rsidRPr="00DF20D2">
        <w:rPr>
          <w:rFonts w:ascii="Garamond" w:eastAsia="Batang" w:hAnsi="Garamond" w:cs="Goudy Old Style"/>
          <w:b/>
          <w:bCs/>
          <w:spacing w:val="-2"/>
          <w:sz w:val="24"/>
          <w:szCs w:val="24"/>
          <w:lang w:eastAsia="ko-KR"/>
        </w:rPr>
        <w:t xml:space="preserve"> </w:t>
      </w:r>
    </w:p>
    <w:p w:rsidR="00296979" w:rsidRPr="00DF20D2" w:rsidRDefault="00296979" w:rsidP="00296979">
      <w:pPr>
        <w:rPr>
          <w:rFonts w:ascii="Garamond" w:eastAsia="Batang" w:hAnsi="Garamond" w:cs="Goudy Old Style"/>
          <w:b/>
          <w:bCs/>
          <w:spacing w:val="-2"/>
          <w:sz w:val="24"/>
          <w:szCs w:val="24"/>
          <w:lang w:eastAsia="ko-KR"/>
        </w:rPr>
      </w:pPr>
    </w:p>
    <w:p w:rsidR="00296979" w:rsidRPr="00DF20D2" w:rsidRDefault="00296979" w:rsidP="00296979">
      <w:pPr>
        <w:ind w:left="288"/>
        <w:rPr>
          <w:rFonts w:ascii="Garamond" w:hAnsi="Garamond" w:cs="Arial"/>
          <w:sz w:val="24"/>
          <w:szCs w:val="24"/>
          <w:shd w:val="clear" w:color="auto" w:fill="FFFFFF"/>
        </w:rPr>
      </w:pPr>
      <w:r w:rsidRPr="00DF20D2">
        <w:rPr>
          <w:rFonts w:ascii="Garamond" w:hAnsi="Garamond" w:cs="Arial"/>
          <w:sz w:val="24"/>
          <w:szCs w:val="24"/>
          <w:shd w:val="clear" w:color="auto" w:fill="FFFFFF"/>
        </w:rPr>
        <w:t xml:space="preserve">1 </w:t>
      </w:r>
      <w:r w:rsidRPr="00DF20D2">
        <w:rPr>
          <w:rFonts w:ascii="Garamond" w:hAnsi="Garamond" w:cs="Arial"/>
          <w:sz w:val="24"/>
          <w:szCs w:val="24"/>
          <w:shd w:val="clear" w:color="auto" w:fill="FFFFFF"/>
        </w:rPr>
        <w:fldChar w:fldCharType="begin">
          <w:ffData>
            <w:name w:val="Check3"/>
            <w:enabled/>
            <w:calcOnExit w:val="0"/>
            <w:checkBox>
              <w:sizeAuto/>
              <w:default w:val="0"/>
            </w:checkBox>
          </w:ffData>
        </w:fldChar>
      </w:r>
      <w:r w:rsidRPr="00DF20D2">
        <w:rPr>
          <w:rFonts w:ascii="Garamond" w:hAnsi="Garamond" w:cs="Arial"/>
          <w:sz w:val="24"/>
          <w:szCs w:val="24"/>
          <w:shd w:val="clear" w:color="auto" w:fill="FFFFFF"/>
        </w:rPr>
        <w:instrText xml:space="preserve"> FORMCHECKBOX </w:instrText>
      </w:r>
      <w:r w:rsidR="00A82525">
        <w:rPr>
          <w:rFonts w:ascii="Garamond" w:hAnsi="Garamond" w:cs="Arial"/>
          <w:sz w:val="24"/>
          <w:szCs w:val="24"/>
          <w:shd w:val="clear" w:color="auto" w:fill="FFFFFF"/>
        </w:rPr>
      </w:r>
      <w:r w:rsidR="00A82525">
        <w:rPr>
          <w:rFonts w:ascii="Garamond" w:hAnsi="Garamond" w:cs="Arial"/>
          <w:sz w:val="24"/>
          <w:szCs w:val="24"/>
          <w:shd w:val="clear" w:color="auto" w:fill="FFFFFF"/>
        </w:rPr>
        <w:fldChar w:fldCharType="separate"/>
      </w:r>
      <w:r w:rsidRPr="00DF20D2">
        <w:rPr>
          <w:rFonts w:ascii="Garamond" w:hAnsi="Garamond" w:cs="Arial"/>
          <w:sz w:val="24"/>
          <w:szCs w:val="24"/>
          <w:shd w:val="clear" w:color="auto" w:fill="FFFFFF"/>
        </w:rPr>
        <w:fldChar w:fldCharType="end"/>
      </w:r>
      <w:r w:rsidRPr="00DF20D2">
        <w:rPr>
          <w:rFonts w:ascii="Garamond" w:hAnsi="Garamond" w:cs="Arial"/>
          <w:sz w:val="24"/>
          <w:szCs w:val="24"/>
          <w:shd w:val="clear" w:color="auto" w:fill="FFFFFF"/>
        </w:rPr>
        <w:t xml:space="preserve"> </w:t>
      </w:r>
      <w:r w:rsidR="0060339A">
        <w:rPr>
          <w:rFonts w:ascii="Garamond" w:hAnsi="Garamond"/>
          <w:sz w:val="24"/>
          <w:szCs w:val="24"/>
        </w:rPr>
        <w:t>Not at all well</w:t>
      </w:r>
      <w:r w:rsidRPr="00DF20D2">
        <w:rPr>
          <w:rFonts w:ascii="Garamond" w:hAnsi="Garamond"/>
          <w:sz w:val="24"/>
          <w:szCs w:val="24"/>
        </w:rPr>
        <w:tab/>
      </w:r>
      <w:r w:rsidRPr="00DF20D2">
        <w:rPr>
          <w:rFonts w:ascii="Garamond" w:hAnsi="Garamond" w:cs="Arial"/>
          <w:sz w:val="24"/>
          <w:szCs w:val="24"/>
          <w:shd w:val="clear" w:color="auto" w:fill="FFFFFF"/>
        </w:rPr>
        <w:t xml:space="preserve">2 </w:t>
      </w:r>
      <w:r w:rsidRPr="00DF20D2">
        <w:rPr>
          <w:rFonts w:ascii="Garamond" w:hAnsi="Garamond" w:cs="Arial"/>
          <w:sz w:val="24"/>
          <w:szCs w:val="24"/>
          <w:shd w:val="clear" w:color="auto" w:fill="FFFFFF"/>
        </w:rPr>
        <w:fldChar w:fldCharType="begin">
          <w:ffData>
            <w:name w:val="Check3"/>
            <w:enabled/>
            <w:calcOnExit w:val="0"/>
            <w:checkBox>
              <w:sizeAuto/>
              <w:default w:val="0"/>
            </w:checkBox>
          </w:ffData>
        </w:fldChar>
      </w:r>
      <w:r w:rsidRPr="00DF20D2">
        <w:rPr>
          <w:rFonts w:ascii="Garamond" w:hAnsi="Garamond" w:cs="Arial"/>
          <w:sz w:val="24"/>
          <w:szCs w:val="24"/>
          <w:shd w:val="clear" w:color="auto" w:fill="FFFFFF"/>
        </w:rPr>
        <w:instrText xml:space="preserve"> FORMCHECKBOX </w:instrText>
      </w:r>
      <w:r w:rsidR="00A82525">
        <w:rPr>
          <w:rFonts w:ascii="Garamond" w:hAnsi="Garamond" w:cs="Arial"/>
          <w:sz w:val="24"/>
          <w:szCs w:val="24"/>
          <w:shd w:val="clear" w:color="auto" w:fill="FFFFFF"/>
        </w:rPr>
      </w:r>
      <w:r w:rsidR="00A82525">
        <w:rPr>
          <w:rFonts w:ascii="Garamond" w:hAnsi="Garamond" w:cs="Arial"/>
          <w:sz w:val="24"/>
          <w:szCs w:val="24"/>
          <w:shd w:val="clear" w:color="auto" w:fill="FFFFFF"/>
        </w:rPr>
        <w:fldChar w:fldCharType="separate"/>
      </w:r>
      <w:r w:rsidRPr="00DF20D2">
        <w:rPr>
          <w:rFonts w:ascii="Garamond" w:hAnsi="Garamond" w:cs="Arial"/>
          <w:sz w:val="24"/>
          <w:szCs w:val="24"/>
          <w:shd w:val="clear" w:color="auto" w:fill="FFFFFF"/>
        </w:rPr>
        <w:fldChar w:fldCharType="end"/>
      </w:r>
      <w:r w:rsidRPr="00DF20D2">
        <w:rPr>
          <w:rFonts w:ascii="Garamond" w:hAnsi="Garamond" w:cs="Arial"/>
          <w:sz w:val="24"/>
          <w:szCs w:val="24"/>
          <w:shd w:val="clear" w:color="auto" w:fill="FFFFFF"/>
        </w:rPr>
        <w:t xml:space="preserve"> </w:t>
      </w:r>
      <w:r w:rsidR="0060339A">
        <w:rPr>
          <w:rFonts w:ascii="Garamond" w:hAnsi="Garamond" w:cs="Arial"/>
          <w:sz w:val="24"/>
          <w:szCs w:val="24"/>
          <w:shd w:val="clear" w:color="auto" w:fill="FFFFFF"/>
        </w:rPr>
        <w:t>Fairly well</w:t>
      </w:r>
      <w:r w:rsidRPr="00DF20D2">
        <w:rPr>
          <w:rFonts w:ascii="Garamond" w:hAnsi="Garamond" w:cs="Arial"/>
          <w:sz w:val="24"/>
          <w:szCs w:val="24"/>
          <w:shd w:val="clear" w:color="auto" w:fill="FFFFFF"/>
        </w:rPr>
        <w:tab/>
      </w:r>
      <w:r w:rsidRPr="00DF20D2">
        <w:rPr>
          <w:rFonts w:ascii="Garamond" w:eastAsia="Batang" w:hAnsi="Garamond" w:cs="Baskerville Old Face"/>
          <w:sz w:val="24"/>
          <w:szCs w:val="24"/>
          <w:lang w:eastAsia="ko-KR"/>
        </w:rPr>
        <w:t xml:space="preserve">3 </w:t>
      </w:r>
      <w:r w:rsidRPr="00DF20D2">
        <w:rPr>
          <w:rFonts w:ascii="Garamond" w:hAnsi="Garamond" w:cs="Arial"/>
          <w:sz w:val="24"/>
          <w:szCs w:val="24"/>
          <w:shd w:val="clear" w:color="auto" w:fill="FFFFFF"/>
        </w:rPr>
        <w:fldChar w:fldCharType="begin">
          <w:ffData>
            <w:name w:val="Check3"/>
            <w:enabled/>
            <w:calcOnExit w:val="0"/>
            <w:checkBox>
              <w:sizeAuto/>
              <w:default w:val="0"/>
            </w:checkBox>
          </w:ffData>
        </w:fldChar>
      </w:r>
      <w:r w:rsidRPr="00DF20D2">
        <w:rPr>
          <w:rFonts w:ascii="Garamond" w:hAnsi="Garamond" w:cs="Arial"/>
          <w:sz w:val="24"/>
          <w:szCs w:val="24"/>
          <w:shd w:val="clear" w:color="auto" w:fill="FFFFFF"/>
        </w:rPr>
        <w:instrText xml:space="preserve"> FORMCHECKBOX </w:instrText>
      </w:r>
      <w:r w:rsidR="00A82525">
        <w:rPr>
          <w:rFonts w:ascii="Garamond" w:hAnsi="Garamond" w:cs="Arial"/>
          <w:sz w:val="24"/>
          <w:szCs w:val="24"/>
          <w:shd w:val="clear" w:color="auto" w:fill="FFFFFF"/>
        </w:rPr>
      </w:r>
      <w:r w:rsidR="00A82525">
        <w:rPr>
          <w:rFonts w:ascii="Garamond" w:hAnsi="Garamond" w:cs="Arial"/>
          <w:sz w:val="24"/>
          <w:szCs w:val="24"/>
          <w:shd w:val="clear" w:color="auto" w:fill="FFFFFF"/>
        </w:rPr>
        <w:fldChar w:fldCharType="separate"/>
      </w:r>
      <w:r w:rsidRPr="00DF20D2">
        <w:rPr>
          <w:rFonts w:ascii="Garamond" w:hAnsi="Garamond" w:cs="Arial"/>
          <w:sz w:val="24"/>
          <w:szCs w:val="24"/>
          <w:shd w:val="clear" w:color="auto" w:fill="FFFFFF"/>
        </w:rPr>
        <w:fldChar w:fldCharType="end"/>
      </w:r>
      <w:r w:rsidRPr="00DF20D2">
        <w:rPr>
          <w:rFonts w:ascii="Garamond" w:hAnsi="Garamond" w:cs="Arial"/>
          <w:sz w:val="24"/>
          <w:szCs w:val="24"/>
          <w:shd w:val="clear" w:color="auto" w:fill="FFFFFF"/>
        </w:rPr>
        <w:t xml:space="preserve"> </w:t>
      </w:r>
      <w:r w:rsidR="0060339A">
        <w:rPr>
          <w:rFonts w:ascii="Garamond" w:hAnsi="Garamond" w:cs="Arial"/>
          <w:sz w:val="24"/>
          <w:szCs w:val="24"/>
          <w:shd w:val="clear" w:color="auto" w:fill="FFFFFF"/>
        </w:rPr>
        <w:t>Well</w:t>
      </w:r>
      <w:r w:rsidRPr="00DF20D2">
        <w:rPr>
          <w:rFonts w:ascii="Garamond" w:hAnsi="Garamond" w:cs="Arial"/>
          <w:sz w:val="24"/>
          <w:szCs w:val="24"/>
          <w:shd w:val="clear" w:color="auto" w:fill="FFFFFF"/>
        </w:rPr>
        <w:t xml:space="preserve"> </w:t>
      </w:r>
      <w:r w:rsidRPr="00DF20D2">
        <w:rPr>
          <w:rFonts w:ascii="Garamond" w:hAnsi="Garamond" w:cs="Arial"/>
          <w:sz w:val="24"/>
          <w:szCs w:val="24"/>
          <w:shd w:val="clear" w:color="auto" w:fill="FFFFFF"/>
        </w:rPr>
        <w:tab/>
      </w:r>
      <w:r w:rsidRPr="00DF20D2">
        <w:rPr>
          <w:rFonts w:ascii="Garamond" w:eastAsia="Batang" w:hAnsi="Garamond" w:cs="Baskerville Old Face"/>
          <w:sz w:val="24"/>
          <w:szCs w:val="24"/>
          <w:lang w:eastAsia="ko-KR"/>
        </w:rPr>
        <w:t xml:space="preserve">4 </w:t>
      </w:r>
      <w:r w:rsidRPr="00DF20D2">
        <w:rPr>
          <w:rFonts w:ascii="Garamond" w:hAnsi="Garamond" w:cs="Arial"/>
          <w:sz w:val="24"/>
          <w:szCs w:val="24"/>
          <w:shd w:val="clear" w:color="auto" w:fill="FFFFFF"/>
        </w:rPr>
        <w:fldChar w:fldCharType="begin">
          <w:ffData>
            <w:name w:val="Check3"/>
            <w:enabled/>
            <w:calcOnExit w:val="0"/>
            <w:checkBox>
              <w:sizeAuto/>
              <w:default w:val="0"/>
            </w:checkBox>
          </w:ffData>
        </w:fldChar>
      </w:r>
      <w:r w:rsidRPr="00DF20D2">
        <w:rPr>
          <w:rFonts w:ascii="Garamond" w:hAnsi="Garamond" w:cs="Arial"/>
          <w:sz w:val="24"/>
          <w:szCs w:val="24"/>
          <w:shd w:val="clear" w:color="auto" w:fill="FFFFFF"/>
        </w:rPr>
        <w:instrText xml:space="preserve"> FORMCHECKBOX </w:instrText>
      </w:r>
      <w:r w:rsidR="00A82525">
        <w:rPr>
          <w:rFonts w:ascii="Garamond" w:hAnsi="Garamond" w:cs="Arial"/>
          <w:sz w:val="24"/>
          <w:szCs w:val="24"/>
          <w:shd w:val="clear" w:color="auto" w:fill="FFFFFF"/>
        </w:rPr>
      </w:r>
      <w:r w:rsidR="00A82525">
        <w:rPr>
          <w:rFonts w:ascii="Garamond" w:hAnsi="Garamond" w:cs="Arial"/>
          <w:sz w:val="24"/>
          <w:szCs w:val="24"/>
          <w:shd w:val="clear" w:color="auto" w:fill="FFFFFF"/>
        </w:rPr>
        <w:fldChar w:fldCharType="separate"/>
      </w:r>
      <w:r w:rsidRPr="00DF20D2">
        <w:rPr>
          <w:rFonts w:ascii="Garamond" w:hAnsi="Garamond" w:cs="Arial"/>
          <w:sz w:val="24"/>
          <w:szCs w:val="24"/>
          <w:shd w:val="clear" w:color="auto" w:fill="FFFFFF"/>
        </w:rPr>
        <w:fldChar w:fldCharType="end"/>
      </w:r>
      <w:r w:rsidRPr="00DF20D2">
        <w:rPr>
          <w:rFonts w:ascii="Garamond" w:hAnsi="Garamond" w:cs="Arial"/>
          <w:sz w:val="24"/>
          <w:szCs w:val="24"/>
          <w:shd w:val="clear" w:color="auto" w:fill="FFFFFF"/>
        </w:rPr>
        <w:t xml:space="preserve"> </w:t>
      </w:r>
      <w:r w:rsidR="0060339A">
        <w:rPr>
          <w:rFonts w:ascii="Garamond" w:hAnsi="Garamond" w:cs="Arial"/>
          <w:sz w:val="24"/>
          <w:szCs w:val="24"/>
          <w:shd w:val="clear" w:color="auto" w:fill="FFFFFF"/>
        </w:rPr>
        <w:t>Very well</w:t>
      </w:r>
    </w:p>
    <w:p w:rsidR="00296979" w:rsidRPr="00DF20D2" w:rsidRDefault="00296979" w:rsidP="00296979">
      <w:pPr>
        <w:rPr>
          <w:rFonts w:ascii="Garamond" w:eastAsia="Batang" w:hAnsi="Garamond" w:cs="Goudy Old Style"/>
          <w:b/>
          <w:bCs/>
          <w:spacing w:val="-2"/>
          <w:sz w:val="24"/>
          <w:szCs w:val="24"/>
          <w:lang w:eastAsia="ko-KR"/>
        </w:rPr>
      </w:pPr>
    </w:p>
    <w:p w:rsidR="00296979" w:rsidRPr="00DF20D2" w:rsidRDefault="00296979" w:rsidP="00296979">
      <w:pPr>
        <w:ind w:firstLine="0"/>
        <w:rPr>
          <w:rFonts w:ascii="Garamond" w:eastAsia="Batang" w:hAnsi="Garamond" w:cs="Goudy Old Style"/>
          <w:b/>
          <w:bCs/>
          <w:spacing w:val="-2"/>
          <w:sz w:val="24"/>
          <w:szCs w:val="24"/>
          <w:lang w:eastAsia="ko-KR"/>
        </w:rPr>
      </w:pPr>
      <w:r w:rsidRPr="00DF20D2">
        <w:rPr>
          <w:rFonts w:ascii="Garamond" w:eastAsia="Batang" w:hAnsi="Garamond" w:cs="Goudy Old Style"/>
          <w:b/>
          <w:bCs/>
          <w:spacing w:val="-2"/>
          <w:sz w:val="24"/>
          <w:szCs w:val="24"/>
          <w:lang w:eastAsia="ko-KR"/>
        </w:rPr>
        <w:t xml:space="preserve">12. </w:t>
      </w:r>
      <w:r w:rsidRPr="00DF20D2">
        <w:rPr>
          <w:rFonts w:ascii="Garamond" w:eastAsia="Batang" w:hAnsi="Garamond" w:cs="Goudy Old Style"/>
          <w:bCs/>
          <w:spacing w:val="-2"/>
          <w:sz w:val="24"/>
          <w:szCs w:val="24"/>
          <w:lang w:eastAsia="ko-KR"/>
        </w:rPr>
        <w:t>Is there anything else you would like to tell us about your child’s support system for mental health services?</w:t>
      </w:r>
    </w:p>
    <w:p w:rsidR="00296979" w:rsidRDefault="00296979" w:rsidP="00296979">
      <w:pPr>
        <w:ind w:firstLine="0"/>
        <w:rPr>
          <w:rFonts w:ascii="Garamond" w:eastAsia="Batang" w:hAnsi="Garamond" w:cs="CG Times"/>
          <w:b/>
          <w:bCs/>
          <w:sz w:val="22"/>
          <w:szCs w:val="22"/>
          <w:u w:val="single"/>
          <w:lang w:eastAsia="ko-KR"/>
        </w:rPr>
      </w:pPr>
    </w:p>
    <w:p w:rsidR="00296979" w:rsidRPr="00296979" w:rsidRDefault="00296979" w:rsidP="00296979">
      <w:pPr>
        <w:ind w:firstLine="0"/>
        <w:rPr>
          <w:rFonts w:ascii="Garamond" w:eastAsia="Batang" w:hAnsi="Garamond" w:cs="CG Times"/>
          <w:b/>
          <w:bCs/>
          <w:sz w:val="22"/>
          <w:szCs w:val="22"/>
          <w:u w:val="single"/>
          <w:lang w:eastAsia="ko-KR"/>
        </w:rPr>
      </w:pPr>
      <w:r w:rsidRPr="00296979">
        <w:rPr>
          <w:rFonts w:ascii="Garamond" w:eastAsia="Batang" w:hAnsi="Garamond" w:cs="CG Times"/>
          <w:b/>
          <w:bCs/>
          <w:sz w:val="22"/>
          <w:szCs w:val="22"/>
          <w:u w:val="single"/>
          <w:lang w:eastAsia="ko-KR"/>
        </w:rPr>
        <w:t>Interviewer Guide</w:t>
      </w:r>
    </w:p>
    <w:p w:rsidR="007876D2" w:rsidRDefault="007876D2" w:rsidP="00296979">
      <w:pPr>
        <w:ind w:firstLine="0"/>
        <w:rPr>
          <w:rFonts w:ascii="Garamond" w:eastAsia="Batang" w:hAnsi="Garamond" w:cs="CG Times"/>
          <w:bCs/>
          <w:sz w:val="22"/>
          <w:szCs w:val="22"/>
          <w:lang w:eastAsia="ko-KR"/>
        </w:rPr>
      </w:pPr>
    </w:p>
    <w:p w:rsidR="001B7B29" w:rsidRPr="00296979" w:rsidRDefault="00296979" w:rsidP="00296979">
      <w:pPr>
        <w:ind w:firstLine="0"/>
        <w:rPr>
          <w:rFonts w:ascii="Garamond" w:eastAsia="Batang" w:hAnsi="Garamond" w:cs="CG Times"/>
          <w:bCs/>
          <w:color w:val="0070C0"/>
          <w:sz w:val="22"/>
          <w:szCs w:val="22"/>
          <w:lang w:eastAsia="ko-KR"/>
        </w:rPr>
      </w:pPr>
      <w:r w:rsidRPr="00296979">
        <w:rPr>
          <w:rFonts w:ascii="Garamond" w:eastAsia="Batang" w:hAnsi="Garamond" w:cs="CG Times"/>
          <w:bCs/>
          <w:sz w:val="22"/>
          <w:szCs w:val="22"/>
          <w:lang w:eastAsia="ko-KR"/>
        </w:rPr>
        <w:t xml:space="preserve">Question 2. </w:t>
      </w:r>
      <w:r>
        <w:rPr>
          <w:rFonts w:ascii="Garamond" w:eastAsia="Batang" w:hAnsi="Garamond" w:cs="CG Times"/>
          <w:bCs/>
          <w:sz w:val="22"/>
          <w:szCs w:val="22"/>
          <w:lang w:eastAsia="ko-KR"/>
        </w:rPr>
        <w:t xml:space="preserve"> </w:t>
      </w:r>
      <w:r w:rsidRPr="00296979">
        <w:rPr>
          <w:rFonts w:ascii="Garamond" w:eastAsia="Batang" w:hAnsi="Garamond" w:cs="CG Times"/>
          <w:bCs/>
          <w:sz w:val="22"/>
          <w:szCs w:val="22"/>
          <w:lang w:eastAsia="ko-KR"/>
        </w:rPr>
        <w:t xml:space="preserve">As an additional prompt, the interviewer may help respondents think of someone who is an important member of their child’s support structure by referring to the list of relationships shown below.   </w:t>
      </w:r>
    </w:p>
    <w:p w:rsidR="00296979" w:rsidRPr="00296979" w:rsidRDefault="00296979" w:rsidP="00296979">
      <w:pPr>
        <w:ind w:firstLine="0"/>
        <w:rPr>
          <w:rFonts w:ascii="Garamond" w:eastAsia="Batang" w:hAnsi="Garamond" w:cs="CG Times"/>
          <w:bCs/>
          <w:sz w:val="22"/>
          <w:szCs w:val="22"/>
          <w:lang w:eastAsia="ko-KR"/>
        </w:rPr>
      </w:pPr>
      <w:r w:rsidRPr="00296979">
        <w:rPr>
          <w:rFonts w:ascii="Garamond" w:eastAsia="Batang" w:hAnsi="Garamond" w:cs="CG Times"/>
          <w:bCs/>
          <w:sz w:val="22"/>
          <w:szCs w:val="22"/>
          <w:lang w:eastAsia="ko-KR"/>
        </w:rPr>
        <w:t>Example: Can you think of any additional people who are important members of your child’s support structure?  For instance, would you consider any individual like the ones in this list?</w:t>
      </w:r>
    </w:p>
    <w:p w:rsidR="00296979" w:rsidRPr="004441C4" w:rsidRDefault="00296979" w:rsidP="00296979">
      <w:pPr>
        <w:ind w:left="180"/>
        <w:rPr>
          <w:rFonts w:ascii="Garamond" w:eastAsia="Batang" w:hAnsi="Garamond" w:cs="CG Times"/>
          <w:bCs/>
          <w:lang w:eastAsia="ko-KR"/>
        </w:rPr>
      </w:pPr>
    </w:p>
    <w:tbl>
      <w:tblPr>
        <w:tblStyle w:val="TableGrid"/>
        <w:tblW w:w="0" w:type="auto"/>
        <w:tblInd w:w="468" w:type="dxa"/>
        <w:tblLook w:val="04A0" w:firstRow="1" w:lastRow="0" w:firstColumn="1" w:lastColumn="0" w:noHBand="0" w:noVBand="1"/>
      </w:tblPr>
      <w:tblGrid>
        <w:gridCol w:w="3383"/>
        <w:gridCol w:w="2857"/>
        <w:gridCol w:w="3440"/>
        <w:gridCol w:w="3370"/>
      </w:tblGrid>
      <w:tr w:rsidR="00296979" w:rsidRPr="004441C4" w:rsidTr="00936934">
        <w:tc>
          <w:tcPr>
            <w:tcW w:w="3383" w:type="dxa"/>
          </w:tcPr>
          <w:p w:rsidR="00296979" w:rsidRPr="004441C4" w:rsidRDefault="00296979" w:rsidP="00936934">
            <w:pPr>
              <w:rPr>
                <w:rFonts w:ascii="Garamond" w:eastAsia="Batang" w:hAnsi="Garamond" w:cs="CG Times"/>
                <w:bCs/>
                <w:u w:val="single"/>
                <w:lang w:eastAsia="ko-KR"/>
              </w:rPr>
            </w:pPr>
            <w:r w:rsidRPr="004441C4">
              <w:rPr>
                <w:rFonts w:ascii="Garamond" w:eastAsia="Batang" w:hAnsi="Garamond" w:cs="CG Times"/>
                <w:bCs/>
                <w:u w:val="single"/>
                <w:lang w:eastAsia="ko-KR"/>
              </w:rPr>
              <w:t>Professional staff</w:t>
            </w:r>
          </w:p>
          <w:p w:rsidR="00296979" w:rsidRPr="004441C4" w:rsidRDefault="00296979" w:rsidP="00936934">
            <w:pPr>
              <w:rPr>
                <w:rFonts w:ascii="Garamond" w:eastAsia="Batang" w:hAnsi="Garamond" w:cs="CG Times"/>
                <w:bCs/>
                <w:u w:val="single"/>
                <w:lang w:eastAsia="ko-KR"/>
              </w:rPr>
            </w:pPr>
          </w:p>
          <w:p w:rsidR="00296979" w:rsidRPr="004441C4" w:rsidRDefault="00296979" w:rsidP="00136A9D">
            <w:pPr>
              <w:pStyle w:val="ListParagraph"/>
              <w:widowControl w:val="0"/>
              <w:numPr>
                <w:ilvl w:val="0"/>
                <w:numId w:val="5"/>
              </w:numPr>
              <w:autoSpaceDE w:val="0"/>
              <w:autoSpaceDN w:val="0"/>
              <w:adjustRightInd w:val="0"/>
              <w:ind w:left="360"/>
              <w:contextualSpacing/>
              <w:jc w:val="left"/>
              <w:rPr>
                <w:rFonts w:ascii="Garamond" w:hAnsi="Garamond" w:cs="CG Times"/>
                <w:bCs/>
              </w:rPr>
            </w:pPr>
            <w:r w:rsidRPr="004441C4">
              <w:rPr>
                <w:rFonts w:ascii="Garamond" w:hAnsi="Garamond" w:cs="CG Times"/>
                <w:bCs/>
              </w:rPr>
              <w:t>Physician – psychiatrist, pediatrician, other specialties</w:t>
            </w:r>
          </w:p>
          <w:p w:rsidR="00296979" w:rsidRPr="004441C4" w:rsidRDefault="00296979" w:rsidP="00136A9D">
            <w:pPr>
              <w:pStyle w:val="ListParagraph"/>
              <w:widowControl w:val="0"/>
              <w:numPr>
                <w:ilvl w:val="0"/>
                <w:numId w:val="5"/>
              </w:numPr>
              <w:autoSpaceDE w:val="0"/>
              <w:autoSpaceDN w:val="0"/>
              <w:adjustRightInd w:val="0"/>
              <w:ind w:left="360"/>
              <w:contextualSpacing/>
              <w:jc w:val="left"/>
              <w:rPr>
                <w:rFonts w:ascii="Garamond" w:hAnsi="Garamond" w:cs="CG Times"/>
                <w:bCs/>
              </w:rPr>
            </w:pPr>
            <w:r w:rsidRPr="004441C4">
              <w:rPr>
                <w:rFonts w:ascii="Garamond" w:hAnsi="Garamond" w:cs="CG Times"/>
                <w:bCs/>
              </w:rPr>
              <w:t>Nurse (RNs, NPs, PAs)</w:t>
            </w:r>
          </w:p>
          <w:p w:rsidR="00296979" w:rsidRPr="004441C4" w:rsidRDefault="00296979" w:rsidP="00136A9D">
            <w:pPr>
              <w:pStyle w:val="ListParagraph"/>
              <w:widowControl w:val="0"/>
              <w:numPr>
                <w:ilvl w:val="0"/>
                <w:numId w:val="5"/>
              </w:numPr>
              <w:autoSpaceDE w:val="0"/>
              <w:autoSpaceDN w:val="0"/>
              <w:adjustRightInd w:val="0"/>
              <w:ind w:left="360"/>
              <w:contextualSpacing/>
              <w:jc w:val="left"/>
              <w:rPr>
                <w:rFonts w:ascii="Garamond" w:hAnsi="Garamond" w:cs="CG Times"/>
                <w:bCs/>
              </w:rPr>
            </w:pPr>
            <w:r w:rsidRPr="004441C4">
              <w:rPr>
                <w:rFonts w:ascii="Garamond" w:hAnsi="Garamond" w:cs="CG Times"/>
                <w:bCs/>
              </w:rPr>
              <w:t>Pharmacist</w:t>
            </w:r>
          </w:p>
          <w:p w:rsidR="00296979" w:rsidRPr="004441C4" w:rsidRDefault="00296979" w:rsidP="00136A9D">
            <w:pPr>
              <w:pStyle w:val="ListParagraph"/>
              <w:widowControl w:val="0"/>
              <w:numPr>
                <w:ilvl w:val="0"/>
                <w:numId w:val="5"/>
              </w:numPr>
              <w:autoSpaceDE w:val="0"/>
              <w:autoSpaceDN w:val="0"/>
              <w:adjustRightInd w:val="0"/>
              <w:ind w:left="360"/>
              <w:contextualSpacing/>
              <w:jc w:val="left"/>
              <w:rPr>
                <w:rFonts w:ascii="Garamond" w:hAnsi="Garamond" w:cs="CG Times"/>
                <w:bCs/>
              </w:rPr>
            </w:pPr>
            <w:r w:rsidRPr="004441C4">
              <w:rPr>
                <w:rFonts w:ascii="Garamond" w:hAnsi="Garamond" w:cs="CG Times"/>
                <w:bCs/>
              </w:rPr>
              <w:t>Social worker</w:t>
            </w:r>
          </w:p>
          <w:p w:rsidR="00296979" w:rsidRPr="004441C4" w:rsidRDefault="00296979" w:rsidP="00136A9D">
            <w:pPr>
              <w:pStyle w:val="ListParagraph"/>
              <w:widowControl w:val="0"/>
              <w:numPr>
                <w:ilvl w:val="0"/>
                <w:numId w:val="5"/>
              </w:numPr>
              <w:autoSpaceDE w:val="0"/>
              <w:autoSpaceDN w:val="0"/>
              <w:adjustRightInd w:val="0"/>
              <w:ind w:left="360"/>
              <w:contextualSpacing/>
              <w:jc w:val="left"/>
              <w:rPr>
                <w:rFonts w:ascii="Garamond" w:hAnsi="Garamond" w:cs="CG Times"/>
                <w:bCs/>
              </w:rPr>
            </w:pPr>
            <w:r w:rsidRPr="004441C4">
              <w:rPr>
                <w:rFonts w:ascii="Garamond" w:hAnsi="Garamond" w:cs="CG Times"/>
                <w:bCs/>
              </w:rPr>
              <w:t>Therapist</w:t>
            </w:r>
          </w:p>
          <w:p w:rsidR="00296979" w:rsidRPr="004441C4" w:rsidRDefault="00296979" w:rsidP="00136A9D">
            <w:pPr>
              <w:pStyle w:val="ListParagraph"/>
              <w:widowControl w:val="0"/>
              <w:numPr>
                <w:ilvl w:val="0"/>
                <w:numId w:val="5"/>
              </w:numPr>
              <w:autoSpaceDE w:val="0"/>
              <w:autoSpaceDN w:val="0"/>
              <w:adjustRightInd w:val="0"/>
              <w:ind w:left="360"/>
              <w:contextualSpacing/>
              <w:jc w:val="left"/>
              <w:rPr>
                <w:rFonts w:ascii="Garamond" w:hAnsi="Garamond" w:cs="CG Times"/>
                <w:bCs/>
              </w:rPr>
            </w:pPr>
            <w:r w:rsidRPr="004441C4">
              <w:rPr>
                <w:rFonts w:ascii="Garamond" w:hAnsi="Garamond" w:cs="CG Times"/>
                <w:bCs/>
              </w:rPr>
              <w:t>Teacher</w:t>
            </w:r>
          </w:p>
          <w:p w:rsidR="00296979" w:rsidRPr="004441C4" w:rsidRDefault="00296979" w:rsidP="00136A9D">
            <w:pPr>
              <w:pStyle w:val="ListParagraph"/>
              <w:widowControl w:val="0"/>
              <w:numPr>
                <w:ilvl w:val="0"/>
                <w:numId w:val="5"/>
              </w:numPr>
              <w:autoSpaceDE w:val="0"/>
              <w:autoSpaceDN w:val="0"/>
              <w:adjustRightInd w:val="0"/>
              <w:ind w:left="360"/>
              <w:contextualSpacing/>
              <w:jc w:val="left"/>
              <w:rPr>
                <w:rFonts w:ascii="Garamond" w:hAnsi="Garamond" w:cs="CG Times"/>
                <w:bCs/>
              </w:rPr>
            </w:pPr>
            <w:r w:rsidRPr="004441C4">
              <w:rPr>
                <w:rFonts w:ascii="Garamond" w:hAnsi="Garamond" w:cs="CG Times"/>
                <w:bCs/>
              </w:rPr>
              <w:t>School nurse</w:t>
            </w:r>
          </w:p>
          <w:p w:rsidR="00296979" w:rsidRPr="004441C4" w:rsidRDefault="00296979" w:rsidP="00136A9D">
            <w:pPr>
              <w:pStyle w:val="ListParagraph"/>
              <w:widowControl w:val="0"/>
              <w:numPr>
                <w:ilvl w:val="0"/>
                <w:numId w:val="5"/>
              </w:numPr>
              <w:autoSpaceDE w:val="0"/>
              <w:autoSpaceDN w:val="0"/>
              <w:adjustRightInd w:val="0"/>
              <w:ind w:left="360"/>
              <w:contextualSpacing/>
              <w:jc w:val="left"/>
              <w:rPr>
                <w:rFonts w:ascii="Garamond" w:hAnsi="Garamond" w:cs="CG Times"/>
                <w:bCs/>
              </w:rPr>
            </w:pPr>
            <w:r w:rsidRPr="004441C4">
              <w:rPr>
                <w:rFonts w:ascii="Garamond" w:hAnsi="Garamond" w:cs="CG Times"/>
                <w:bCs/>
              </w:rPr>
              <w:t>Lawyer</w:t>
            </w:r>
          </w:p>
        </w:tc>
        <w:tc>
          <w:tcPr>
            <w:tcW w:w="2857" w:type="dxa"/>
          </w:tcPr>
          <w:p w:rsidR="00296979" w:rsidRPr="004441C4" w:rsidRDefault="00296979" w:rsidP="00936934">
            <w:pPr>
              <w:ind w:left="180" w:hanging="180"/>
              <w:rPr>
                <w:rFonts w:ascii="Garamond" w:eastAsia="Batang" w:hAnsi="Garamond" w:cs="CG Times"/>
                <w:bCs/>
                <w:lang w:eastAsia="ko-KR"/>
              </w:rPr>
            </w:pPr>
            <w:r w:rsidRPr="004441C4">
              <w:rPr>
                <w:rFonts w:ascii="Garamond" w:eastAsia="Batang" w:hAnsi="Garamond" w:cs="CG Times"/>
                <w:bCs/>
                <w:u w:val="single"/>
                <w:lang w:eastAsia="ko-KR"/>
              </w:rPr>
              <w:t>Community members</w:t>
            </w:r>
            <w:r w:rsidRPr="004441C4">
              <w:rPr>
                <w:rFonts w:ascii="Garamond" w:eastAsia="Batang" w:hAnsi="Garamond" w:cs="CG Times"/>
                <w:bCs/>
                <w:lang w:eastAsia="ko-KR"/>
              </w:rPr>
              <w:t xml:space="preserve"> </w:t>
            </w:r>
          </w:p>
          <w:p w:rsidR="00296979" w:rsidRPr="004441C4" w:rsidRDefault="00296979" w:rsidP="00936934">
            <w:pPr>
              <w:ind w:left="180" w:hanging="180"/>
              <w:rPr>
                <w:rFonts w:ascii="Garamond" w:eastAsia="Batang" w:hAnsi="Garamond" w:cs="CG Times"/>
                <w:bCs/>
                <w:lang w:eastAsia="ko-KR"/>
              </w:rPr>
            </w:pPr>
          </w:p>
          <w:p w:rsidR="00296979" w:rsidRPr="004441C4" w:rsidRDefault="00296979" w:rsidP="00136A9D">
            <w:pPr>
              <w:pStyle w:val="ListParagraph"/>
              <w:widowControl w:val="0"/>
              <w:numPr>
                <w:ilvl w:val="0"/>
                <w:numId w:val="5"/>
              </w:numPr>
              <w:autoSpaceDE w:val="0"/>
              <w:autoSpaceDN w:val="0"/>
              <w:adjustRightInd w:val="0"/>
              <w:ind w:left="360"/>
              <w:contextualSpacing/>
              <w:jc w:val="left"/>
              <w:rPr>
                <w:rFonts w:ascii="Garamond" w:hAnsi="Garamond" w:cs="CG Times"/>
                <w:bCs/>
              </w:rPr>
            </w:pPr>
            <w:r w:rsidRPr="004441C4">
              <w:rPr>
                <w:rFonts w:ascii="Garamond" w:hAnsi="Garamond" w:cs="CG Times"/>
                <w:bCs/>
              </w:rPr>
              <w:t>Spiritual mentor/coach (chaplain, pastor)</w:t>
            </w:r>
          </w:p>
          <w:p w:rsidR="00296979" w:rsidRPr="004441C4" w:rsidRDefault="00296979" w:rsidP="00136A9D">
            <w:pPr>
              <w:pStyle w:val="ListParagraph"/>
              <w:widowControl w:val="0"/>
              <w:numPr>
                <w:ilvl w:val="0"/>
                <w:numId w:val="5"/>
              </w:numPr>
              <w:autoSpaceDE w:val="0"/>
              <w:autoSpaceDN w:val="0"/>
              <w:adjustRightInd w:val="0"/>
              <w:ind w:left="360"/>
              <w:contextualSpacing/>
              <w:jc w:val="left"/>
              <w:rPr>
                <w:rFonts w:ascii="Garamond" w:hAnsi="Garamond" w:cs="CG Times"/>
                <w:bCs/>
              </w:rPr>
            </w:pPr>
            <w:r w:rsidRPr="004441C4">
              <w:rPr>
                <w:rFonts w:ascii="Garamond" w:hAnsi="Garamond" w:cs="CG Times"/>
                <w:bCs/>
              </w:rPr>
              <w:t>Youth leader</w:t>
            </w:r>
          </w:p>
          <w:p w:rsidR="00296979" w:rsidRPr="004441C4" w:rsidRDefault="00296979" w:rsidP="00136A9D">
            <w:pPr>
              <w:pStyle w:val="ListParagraph"/>
              <w:widowControl w:val="0"/>
              <w:numPr>
                <w:ilvl w:val="0"/>
                <w:numId w:val="5"/>
              </w:numPr>
              <w:autoSpaceDE w:val="0"/>
              <w:autoSpaceDN w:val="0"/>
              <w:adjustRightInd w:val="0"/>
              <w:ind w:left="360"/>
              <w:contextualSpacing/>
              <w:jc w:val="left"/>
              <w:rPr>
                <w:rFonts w:ascii="Garamond" w:hAnsi="Garamond" w:cs="CG Times"/>
                <w:bCs/>
              </w:rPr>
            </w:pPr>
            <w:r w:rsidRPr="004441C4">
              <w:rPr>
                <w:rFonts w:ascii="Garamond" w:hAnsi="Garamond" w:cs="CG Times"/>
                <w:bCs/>
              </w:rPr>
              <w:t xml:space="preserve">Online support group </w:t>
            </w:r>
          </w:p>
          <w:p w:rsidR="00296979" w:rsidRPr="004441C4" w:rsidRDefault="00296979" w:rsidP="00136A9D">
            <w:pPr>
              <w:pStyle w:val="ListParagraph"/>
              <w:widowControl w:val="0"/>
              <w:numPr>
                <w:ilvl w:val="0"/>
                <w:numId w:val="5"/>
              </w:numPr>
              <w:autoSpaceDE w:val="0"/>
              <w:autoSpaceDN w:val="0"/>
              <w:adjustRightInd w:val="0"/>
              <w:ind w:left="360"/>
              <w:contextualSpacing/>
              <w:jc w:val="left"/>
              <w:rPr>
                <w:rFonts w:ascii="Garamond" w:hAnsi="Garamond" w:cs="CG Times"/>
                <w:bCs/>
              </w:rPr>
            </w:pPr>
            <w:r w:rsidRPr="004441C4">
              <w:rPr>
                <w:rFonts w:ascii="Garamond" w:hAnsi="Garamond" w:cs="CG Times"/>
                <w:bCs/>
              </w:rPr>
              <w:t>Probation officer</w:t>
            </w:r>
          </w:p>
          <w:p w:rsidR="00296979" w:rsidRPr="004441C4" w:rsidRDefault="00296979" w:rsidP="00936934">
            <w:pPr>
              <w:rPr>
                <w:rFonts w:ascii="Garamond" w:hAnsi="Garamond" w:cs="CG Times"/>
                <w:bCs/>
              </w:rPr>
            </w:pPr>
          </w:p>
        </w:tc>
        <w:tc>
          <w:tcPr>
            <w:tcW w:w="3440" w:type="dxa"/>
          </w:tcPr>
          <w:p w:rsidR="00296979" w:rsidRPr="004441C4" w:rsidRDefault="00296979" w:rsidP="00936934">
            <w:pPr>
              <w:rPr>
                <w:rFonts w:ascii="Garamond" w:eastAsia="Batang" w:hAnsi="Garamond" w:cs="CG Times"/>
                <w:bCs/>
                <w:u w:val="single"/>
                <w:lang w:eastAsia="ko-KR"/>
              </w:rPr>
            </w:pPr>
            <w:r w:rsidRPr="004441C4">
              <w:rPr>
                <w:rFonts w:ascii="Garamond" w:eastAsia="Batang" w:hAnsi="Garamond" w:cs="CG Times"/>
                <w:bCs/>
                <w:u w:val="single"/>
                <w:lang w:eastAsia="ko-KR"/>
              </w:rPr>
              <w:t>Family/Friends</w:t>
            </w:r>
          </w:p>
          <w:p w:rsidR="00296979" w:rsidRPr="004441C4" w:rsidRDefault="00296979" w:rsidP="00936934">
            <w:pPr>
              <w:rPr>
                <w:rFonts w:ascii="Garamond" w:eastAsia="Batang" w:hAnsi="Garamond" w:cs="CG Times"/>
                <w:bCs/>
                <w:u w:val="single"/>
                <w:lang w:eastAsia="ko-KR"/>
              </w:rPr>
            </w:pPr>
          </w:p>
          <w:p w:rsidR="00296979" w:rsidRPr="004441C4" w:rsidRDefault="00296979" w:rsidP="00136A9D">
            <w:pPr>
              <w:pStyle w:val="ListParagraph"/>
              <w:widowControl w:val="0"/>
              <w:numPr>
                <w:ilvl w:val="0"/>
                <w:numId w:val="5"/>
              </w:numPr>
              <w:autoSpaceDE w:val="0"/>
              <w:autoSpaceDN w:val="0"/>
              <w:adjustRightInd w:val="0"/>
              <w:ind w:left="360"/>
              <w:contextualSpacing/>
              <w:jc w:val="left"/>
              <w:rPr>
                <w:rFonts w:ascii="Garamond" w:hAnsi="Garamond" w:cs="CG Times"/>
                <w:bCs/>
              </w:rPr>
            </w:pPr>
            <w:r w:rsidRPr="004441C4">
              <w:rPr>
                <w:rFonts w:ascii="Garamond" w:hAnsi="Garamond" w:cs="CG Times"/>
                <w:bCs/>
              </w:rPr>
              <w:t>Mother</w:t>
            </w:r>
          </w:p>
          <w:p w:rsidR="00296979" w:rsidRPr="004441C4" w:rsidRDefault="00296979" w:rsidP="00136A9D">
            <w:pPr>
              <w:pStyle w:val="ListParagraph"/>
              <w:widowControl w:val="0"/>
              <w:numPr>
                <w:ilvl w:val="0"/>
                <w:numId w:val="5"/>
              </w:numPr>
              <w:autoSpaceDE w:val="0"/>
              <w:autoSpaceDN w:val="0"/>
              <w:adjustRightInd w:val="0"/>
              <w:ind w:left="360"/>
              <w:contextualSpacing/>
              <w:jc w:val="left"/>
              <w:rPr>
                <w:rFonts w:ascii="Garamond" w:hAnsi="Garamond" w:cs="CG Times"/>
                <w:bCs/>
              </w:rPr>
            </w:pPr>
            <w:r w:rsidRPr="004441C4">
              <w:rPr>
                <w:rFonts w:ascii="Garamond" w:hAnsi="Garamond" w:cs="CG Times"/>
                <w:bCs/>
              </w:rPr>
              <w:t>Father</w:t>
            </w:r>
          </w:p>
          <w:p w:rsidR="00296979" w:rsidRPr="004441C4" w:rsidRDefault="00296979" w:rsidP="00136A9D">
            <w:pPr>
              <w:pStyle w:val="ListParagraph"/>
              <w:widowControl w:val="0"/>
              <w:numPr>
                <w:ilvl w:val="0"/>
                <w:numId w:val="5"/>
              </w:numPr>
              <w:autoSpaceDE w:val="0"/>
              <w:autoSpaceDN w:val="0"/>
              <w:adjustRightInd w:val="0"/>
              <w:ind w:left="360"/>
              <w:contextualSpacing/>
              <w:jc w:val="left"/>
              <w:rPr>
                <w:rFonts w:ascii="Garamond" w:hAnsi="Garamond" w:cs="CG Times"/>
                <w:bCs/>
                <w:lang w:val="fr-FR"/>
              </w:rPr>
            </w:pPr>
            <w:r w:rsidRPr="004441C4">
              <w:rPr>
                <w:rFonts w:ascii="Garamond" w:hAnsi="Garamond" w:cs="CG Times"/>
                <w:bCs/>
                <w:lang w:val="fr-FR"/>
              </w:rPr>
              <w:t>Relative (grandparent, aunt/uncle, cousin etc.)</w:t>
            </w:r>
          </w:p>
          <w:p w:rsidR="00296979" w:rsidRPr="004441C4" w:rsidRDefault="00296979" w:rsidP="00136A9D">
            <w:pPr>
              <w:pStyle w:val="ListParagraph"/>
              <w:widowControl w:val="0"/>
              <w:numPr>
                <w:ilvl w:val="0"/>
                <w:numId w:val="5"/>
              </w:numPr>
              <w:autoSpaceDE w:val="0"/>
              <w:autoSpaceDN w:val="0"/>
              <w:adjustRightInd w:val="0"/>
              <w:ind w:left="360"/>
              <w:contextualSpacing/>
              <w:jc w:val="left"/>
              <w:rPr>
                <w:rFonts w:ascii="Garamond" w:hAnsi="Garamond" w:cs="CG Times"/>
                <w:bCs/>
              </w:rPr>
            </w:pPr>
            <w:r w:rsidRPr="004441C4">
              <w:rPr>
                <w:rFonts w:ascii="Garamond" w:hAnsi="Garamond" w:cs="CG Times"/>
                <w:bCs/>
              </w:rPr>
              <w:t>Friend</w:t>
            </w:r>
          </w:p>
          <w:p w:rsidR="00296979" w:rsidRPr="004441C4" w:rsidRDefault="00296979" w:rsidP="00136A9D">
            <w:pPr>
              <w:pStyle w:val="ListParagraph"/>
              <w:widowControl w:val="0"/>
              <w:numPr>
                <w:ilvl w:val="0"/>
                <w:numId w:val="5"/>
              </w:numPr>
              <w:autoSpaceDE w:val="0"/>
              <w:autoSpaceDN w:val="0"/>
              <w:adjustRightInd w:val="0"/>
              <w:ind w:left="360"/>
              <w:contextualSpacing/>
              <w:jc w:val="left"/>
              <w:rPr>
                <w:rFonts w:ascii="Garamond" w:hAnsi="Garamond" w:cs="CG Times"/>
                <w:bCs/>
              </w:rPr>
            </w:pPr>
            <w:r w:rsidRPr="004441C4">
              <w:rPr>
                <w:rFonts w:ascii="Garamond" w:hAnsi="Garamond" w:cs="CG Times"/>
                <w:bCs/>
              </w:rPr>
              <w:t>Foster parents</w:t>
            </w:r>
          </w:p>
          <w:p w:rsidR="00296979" w:rsidRPr="004441C4" w:rsidRDefault="00296979" w:rsidP="00936934">
            <w:pPr>
              <w:rPr>
                <w:rFonts w:ascii="Garamond" w:eastAsia="Batang" w:hAnsi="Garamond" w:cs="CG Times"/>
                <w:bCs/>
                <w:lang w:eastAsia="ko-KR"/>
              </w:rPr>
            </w:pPr>
          </w:p>
        </w:tc>
        <w:tc>
          <w:tcPr>
            <w:tcW w:w="3370" w:type="dxa"/>
          </w:tcPr>
          <w:p w:rsidR="00296979" w:rsidRPr="004441C4" w:rsidRDefault="00296979" w:rsidP="00936934">
            <w:pPr>
              <w:rPr>
                <w:rFonts w:ascii="Garamond" w:eastAsia="Batang" w:hAnsi="Garamond" w:cs="CG Times"/>
                <w:bCs/>
                <w:u w:val="single"/>
                <w:lang w:eastAsia="ko-KR"/>
              </w:rPr>
            </w:pPr>
            <w:r w:rsidRPr="004441C4">
              <w:rPr>
                <w:rFonts w:ascii="Garamond" w:eastAsia="Batang" w:hAnsi="Garamond" w:cs="CG Times"/>
                <w:bCs/>
                <w:u w:val="single"/>
                <w:lang w:eastAsia="ko-KR"/>
              </w:rPr>
              <w:t>Others in CMHI network</w:t>
            </w:r>
          </w:p>
          <w:p w:rsidR="00296979" w:rsidRPr="004441C4" w:rsidRDefault="00296979" w:rsidP="00936934">
            <w:pPr>
              <w:rPr>
                <w:rFonts w:ascii="Garamond" w:eastAsia="Batang" w:hAnsi="Garamond" w:cs="CG Times"/>
                <w:bCs/>
                <w:u w:val="single"/>
                <w:lang w:eastAsia="ko-KR"/>
              </w:rPr>
            </w:pPr>
          </w:p>
          <w:p w:rsidR="00296979" w:rsidRPr="004441C4" w:rsidRDefault="00296979" w:rsidP="00136A9D">
            <w:pPr>
              <w:pStyle w:val="ListParagraph"/>
              <w:widowControl w:val="0"/>
              <w:numPr>
                <w:ilvl w:val="0"/>
                <w:numId w:val="5"/>
              </w:numPr>
              <w:autoSpaceDE w:val="0"/>
              <w:autoSpaceDN w:val="0"/>
              <w:adjustRightInd w:val="0"/>
              <w:ind w:left="360"/>
              <w:contextualSpacing/>
              <w:jc w:val="left"/>
              <w:rPr>
                <w:rFonts w:ascii="Garamond" w:hAnsi="Garamond" w:cs="CG Times"/>
                <w:bCs/>
              </w:rPr>
            </w:pPr>
            <w:r w:rsidRPr="004441C4">
              <w:rPr>
                <w:rFonts w:ascii="Garamond" w:hAnsi="Garamond" w:cs="CG Times"/>
                <w:bCs/>
              </w:rPr>
              <w:t>Organizations and groups from stakeholder interviews</w:t>
            </w:r>
          </w:p>
          <w:p w:rsidR="00296979" w:rsidRPr="004441C4" w:rsidRDefault="00296979" w:rsidP="00136A9D">
            <w:pPr>
              <w:pStyle w:val="ListParagraph"/>
              <w:widowControl w:val="0"/>
              <w:numPr>
                <w:ilvl w:val="0"/>
                <w:numId w:val="5"/>
              </w:numPr>
              <w:autoSpaceDE w:val="0"/>
              <w:autoSpaceDN w:val="0"/>
              <w:adjustRightInd w:val="0"/>
              <w:ind w:left="360"/>
              <w:contextualSpacing/>
              <w:jc w:val="left"/>
              <w:rPr>
                <w:rFonts w:ascii="Garamond" w:hAnsi="Garamond" w:cs="CG Times"/>
                <w:bCs/>
              </w:rPr>
            </w:pPr>
            <w:r w:rsidRPr="004441C4">
              <w:rPr>
                <w:rFonts w:ascii="Garamond" w:hAnsi="Garamond" w:cs="CG Times"/>
                <w:bCs/>
              </w:rPr>
              <w:t>Local Childhood Councils</w:t>
            </w:r>
          </w:p>
          <w:p w:rsidR="00296979" w:rsidRPr="004441C4" w:rsidRDefault="00296979" w:rsidP="00136A9D">
            <w:pPr>
              <w:pStyle w:val="ListParagraph"/>
              <w:widowControl w:val="0"/>
              <w:numPr>
                <w:ilvl w:val="0"/>
                <w:numId w:val="5"/>
              </w:numPr>
              <w:autoSpaceDE w:val="0"/>
              <w:autoSpaceDN w:val="0"/>
              <w:adjustRightInd w:val="0"/>
              <w:ind w:left="360"/>
              <w:contextualSpacing/>
              <w:jc w:val="left"/>
              <w:rPr>
                <w:rFonts w:ascii="Garamond" w:hAnsi="Garamond" w:cs="CG Times"/>
                <w:bCs/>
              </w:rPr>
            </w:pPr>
            <w:r w:rsidRPr="004441C4">
              <w:rPr>
                <w:rFonts w:ascii="Garamond" w:hAnsi="Garamond" w:cs="CG Times"/>
                <w:bCs/>
              </w:rPr>
              <w:t>Advocacy groups</w:t>
            </w:r>
          </w:p>
          <w:p w:rsidR="00296979" w:rsidRPr="004441C4" w:rsidRDefault="00296979" w:rsidP="00136A9D">
            <w:pPr>
              <w:pStyle w:val="ListParagraph"/>
              <w:widowControl w:val="0"/>
              <w:numPr>
                <w:ilvl w:val="0"/>
                <w:numId w:val="5"/>
              </w:numPr>
              <w:autoSpaceDE w:val="0"/>
              <w:autoSpaceDN w:val="0"/>
              <w:adjustRightInd w:val="0"/>
              <w:ind w:left="360"/>
              <w:contextualSpacing/>
              <w:jc w:val="left"/>
              <w:rPr>
                <w:rFonts w:ascii="Garamond" w:hAnsi="Garamond" w:cs="CG Times"/>
                <w:bCs/>
              </w:rPr>
            </w:pPr>
            <w:r w:rsidRPr="004441C4">
              <w:rPr>
                <w:rFonts w:ascii="Garamond" w:hAnsi="Garamond" w:cs="CG Times"/>
                <w:bCs/>
              </w:rPr>
              <w:t>Service Delivery Organization</w:t>
            </w:r>
          </w:p>
          <w:p w:rsidR="00296979" w:rsidRPr="004441C4" w:rsidRDefault="00296979" w:rsidP="00136A9D">
            <w:pPr>
              <w:pStyle w:val="ListParagraph"/>
              <w:widowControl w:val="0"/>
              <w:numPr>
                <w:ilvl w:val="0"/>
                <w:numId w:val="5"/>
              </w:numPr>
              <w:autoSpaceDE w:val="0"/>
              <w:autoSpaceDN w:val="0"/>
              <w:adjustRightInd w:val="0"/>
              <w:ind w:left="360"/>
              <w:contextualSpacing/>
              <w:jc w:val="left"/>
              <w:rPr>
                <w:rFonts w:ascii="Garamond" w:hAnsi="Garamond" w:cs="CG Times"/>
                <w:bCs/>
              </w:rPr>
            </w:pPr>
            <w:r w:rsidRPr="004441C4">
              <w:rPr>
                <w:rFonts w:ascii="Garamond" w:hAnsi="Garamond" w:cs="CG Times"/>
                <w:bCs/>
              </w:rPr>
              <w:t>State Department of Education</w:t>
            </w:r>
          </w:p>
          <w:p w:rsidR="00296979" w:rsidRPr="004441C4" w:rsidRDefault="00296979" w:rsidP="00136A9D">
            <w:pPr>
              <w:pStyle w:val="ListParagraph"/>
              <w:widowControl w:val="0"/>
              <w:numPr>
                <w:ilvl w:val="0"/>
                <w:numId w:val="5"/>
              </w:numPr>
              <w:autoSpaceDE w:val="0"/>
              <w:autoSpaceDN w:val="0"/>
              <w:adjustRightInd w:val="0"/>
              <w:ind w:left="360"/>
              <w:contextualSpacing/>
              <w:jc w:val="left"/>
              <w:rPr>
                <w:rFonts w:ascii="Garamond" w:hAnsi="Garamond" w:cs="CG Times"/>
                <w:bCs/>
              </w:rPr>
            </w:pPr>
            <w:r w:rsidRPr="004441C4">
              <w:rPr>
                <w:rFonts w:ascii="Garamond" w:hAnsi="Garamond" w:cs="CG Times"/>
                <w:bCs/>
              </w:rPr>
              <w:t>State Health Department</w:t>
            </w:r>
          </w:p>
          <w:p w:rsidR="00296979" w:rsidRPr="004441C4" w:rsidRDefault="00296979" w:rsidP="00936934">
            <w:pPr>
              <w:rPr>
                <w:rFonts w:ascii="Garamond" w:eastAsia="Batang" w:hAnsi="Garamond" w:cs="CG Times"/>
                <w:bCs/>
                <w:lang w:eastAsia="ko-KR"/>
              </w:rPr>
            </w:pPr>
          </w:p>
        </w:tc>
      </w:tr>
    </w:tbl>
    <w:p w:rsidR="007876D2" w:rsidRDefault="007876D2" w:rsidP="00296979">
      <w:pPr>
        <w:ind w:firstLine="0"/>
        <w:rPr>
          <w:rFonts w:ascii="Garamond" w:hAnsi="Garamond"/>
          <w:sz w:val="22"/>
          <w:szCs w:val="22"/>
        </w:rPr>
      </w:pPr>
    </w:p>
    <w:p w:rsidR="00296979" w:rsidRPr="00296979" w:rsidRDefault="00296979" w:rsidP="00296979">
      <w:pPr>
        <w:ind w:firstLine="0"/>
        <w:rPr>
          <w:rFonts w:ascii="Garamond" w:hAnsi="Garamond"/>
          <w:sz w:val="22"/>
          <w:szCs w:val="22"/>
        </w:rPr>
      </w:pPr>
      <w:r w:rsidRPr="00296979">
        <w:rPr>
          <w:rFonts w:ascii="Garamond" w:hAnsi="Garamond"/>
          <w:sz w:val="22"/>
          <w:szCs w:val="22"/>
        </w:rPr>
        <w:t xml:space="preserve">Question 8. </w:t>
      </w:r>
    </w:p>
    <w:p w:rsidR="00296979" w:rsidRPr="00296979" w:rsidRDefault="00296979" w:rsidP="00296979">
      <w:pPr>
        <w:ind w:firstLine="0"/>
        <w:rPr>
          <w:rFonts w:ascii="Garamond" w:hAnsi="Garamond"/>
          <w:sz w:val="22"/>
          <w:szCs w:val="22"/>
        </w:rPr>
      </w:pPr>
      <w:r w:rsidRPr="00296979">
        <w:rPr>
          <w:rFonts w:ascii="Garamond" w:hAnsi="Garamond"/>
          <w:sz w:val="22"/>
          <w:szCs w:val="22"/>
        </w:rPr>
        <w:t>Types of social support:</w:t>
      </w:r>
    </w:p>
    <w:p w:rsidR="00296979" w:rsidRPr="004441C4" w:rsidRDefault="00296979" w:rsidP="00136A9D">
      <w:pPr>
        <w:pStyle w:val="ListParagraph"/>
        <w:widowControl w:val="0"/>
        <w:numPr>
          <w:ilvl w:val="0"/>
          <w:numId w:val="6"/>
        </w:numPr>
        <w:autoSpaceDE w:val="0"/>
        <w:autoSpaceDN w:val="0"/>
        <w:adjustRightInd w:val="0"/>
        <w:contextualSpacing/>
        <w:jc w:val="left"/>
        <w:rPr>
          <w:rFonts w:ascii="Garamond" w:hAnsi="Garamond"/>
          <w:sz w:val="24"/>
          <w:szCs w:val="24"/>
        </w:rPr>
      </w:pPr>
      <w:r w:rsidRPr="004441C4">
        <w:rPr>
          <w:rFonts w:ascii="Garamond" w:hAnsi="Garamond"/>
          <w:b/>
          <w:sz w:val="24"/>
          <w:szCs w:val="24"/>
        </w:rPr>
        <w:t>Emotional support</w:t>
      </w:r>
      <w:r w:rsidRPr="004441C4">
        <w:rPr>
          <w:rFonts w:ascii="Garamond" w:hAnsi="Garamond"/>
          <w:sz w:val="24"/>
          <w:szCs w:val="24"/>
        </w:rPr>
        <w:t xml:space="preserve">: provides comfort, there when </w:t>
      </w:r>
      <w:r>
        <w:rPr>
          <w:rFonts w:ascii="Garamond" w:hAnsi="Garamond"/>
          <w:sz w:val="24"/>
          <w:szCs w:val="24"/>
        </w:rPr>
        <w:t xml:space="preserve">your child </w:t>
      </w:r>
      <w:r w:rsidRPr="004441C4">
        <w:rPr>
          <w:rFonts w:ascii="Garamond" w:hAnsi="Garamond"/>
          <w:sz w:val="24"/>
          <w:szCs w:val="24"/>
        </w:rPr>
        <w:t>needs someone to talk to</w:t>
      </w:r>
    </w:p>
    <w:p w:rsidR="00296979" w:rsidRPr="004441C4" w:rsidRDefault="00296979" w:rsidP="00136A9D">
      <w:pPr>
        <w:pStyle w:val="ListParagraph"/>
        <w:widowControl w:val="0"/>
        <w:numPr>
          <w:ilvl w:val="0"/>
          <w:numId w:val="6"/>
        </w:numPr>
        <w:autoSpaceDE w:val="0"/>
        <w:autoSpaceDN w:val="0"/>
        <w:adjustRightInd w:val="0"/>
        <w:contextualSpacing/>
        <w:jc w:val="left"/>
        <w:rPr>
          <w:rFonts w:ascii="Garamond" w:hAnsi="Garamond"/>
          <w:sz w:val="24"/>
          <w:szCs w:val="24"/>
        </w:rPr>
      </w:pPr>
      <w:r w:rsidRPr="004441C4">
        <w:rPr>
          <w:rFonts w:ascii="Garamond" w:hAnsi="Garamond"/>
          <w:b/>
          <w:sz w:val="24"/>
          <w:szCs w:val="24"/>
        </w:rPr>
        <w:t>Informational support</w:t>
      </w:r>
      <w:r w:rsidRPr="004441C4">
        <w:rPr>
          <w:rFonts w:ascii="Garamond" w:hAnsi="Garamond"/>
          <w:sz w:val="24"/>
          <w:szCs w:val="24"/>
        </w:rPr>
        <w:t>: provides useful tips and advice</w:t>
      </w:r>
    </w:p>
    <w:p w:rsidR="00296979" w:rsidRPr="004441C4" w:rsidRDefault="00296979" w:rsidP="00136A9D">
      <w:pPr>
        <w:pStyle w:val="ListParagraph"/>
        <w:widowControl w:val="0"/>
        <w:numPr>
          <w:ilvl w:val="0"/>
          <w:numId w:val="6"/>
        </w:numPr>
        <w:autoSpaceDE w:val="0"/>
        <w:autoSpaceDN w:val="0"/>
        <w:adjustRightInd w:val="0"/>
        <w:contextualSpacing/>
        <w:jc w:val="left"/>
        <w:rPr>
          <w:rFonts w:ascii="Garamond" w:hAnsi="Garamond"/>
          <w:sz w:val="24"/>
          <w:szCs w:val="24"/>
        </w:rPr>
      </w:pPr>
      <w:r w:rsidRPr="004441C4">
        <w:rPr>
          <w:rFonts w:ascii="Garamond" w:hAnsi="Garamond"/>
          <w:b/>
          <w:sz w:val="24"/>
          <w:szCs w:val="24"/>
        </w:rPr>
        <w:t>Instrumental support</w:t>
      </w:r>
      <w:r w:rsidRPr="004441C4">
        <w:rPr>
          <w:rFonts w:ascii="Garamond" w:hAnsi="Garamond"/>
          <w:sz w:val="24"/>
          <w:szCs w:val="24"/>
        </w:rPr>
        <w:t xml:space="preserve">: help </w:t>
      </w:r>
      <w:r>
        <w:rPr>
          <w:rFonts w:ascii="Garamond" w:hAnsi="Garamond"/>
          <w:sz w:val="24"/>
          <w:szCs w:val="24"/>
        </w:rPr>
        <w:t>your child</w:t>
      </w:r>
      <w:r w:rsidRPr="004441C4">
        <w:rPr>
          <w:rFonts w:ascii="Garamond" w:hAnsi="Garamond"/>
          <w:sz w:val="24"/>
          <w:szCs w:val="24"/>
        </w:rPr>
        <w:t xml:space="preserve"> build skills, tangible service and aid</w:t>
      </w:r>
    </w:p>
    <w:p w:rsidR="00296979" w:rsidRPr="004441C4" w:rsidRDefault="00296979" w:rsidP="00136A9D">
      <w:pPr>
        <w:pStyle w:val="ListParagraph"/>
        <w:widowControl w:val="0"/>
        <w:numPr>
          <w:ilvl w:val="0"/>
          <w:numId w:val="6"/>
        </w:numPr>
        <w:autoSpaceDE w:val="0"/>
        <w:autoSpaceDN w:val="0"/>
        <w:adjustRightInd w:val="0"/>
        <w:contextualSpacing/>
        <w:jc w:val="left"/>
        <w:rPr>
          <w:rFonts w:ascii="Garamond" w:hAnsi="Garamond"/>
          <w:sz w:val="24"/>
          <w:szCs w:val="24"/>
        </w:rPr>
      </w:pPr>
      <w:r w:rsidRPr="004441C4">
        <w:rPr>
          <w:rFonts w:ascii="Garamond" w:hAnsi="Garamond"/>
          <w:b/>
          <w:sz w:val="24"/>
          <w:szCs w:val="24"/>
        </w:rPr>
        <w:t>Appraisal support</w:t>
      </w:r>
      <w:r w:rsidRPr="004441C4">
        <w:rPr>
          <w:rFonts w:ascii="Garamond" w:hAnsi="Garamond"/>
          <w:sz w:val="24"/>
          <w:szCs w:val="24"/>
        </w:rPr>
        <w:t xml:space="preserve">: help you assess your </w:t>
      </w:r>
      <w:r>
        <w:rPr>
          <w:rFonts w:ascii="Garamond" w:hAnsi="Garamond"/>
          <w:sz w:val="24"/>
          <w:szCs w:val="24"/>
        </w:rPr>
        <w:t xml:space="preserve">child’s </w:t>
      </w:r>
      <w:r w:rsidRPr="004441C4">
        <w:rPr>
          <w:rFonts w:ascii="Garamond" w:hAnsi="Garamond"/>
          <w:sz w:val="24"/>
          <w:szCs w:val="24"/>
        </w:rPr>
        <w:t>current condition</w:t>
      </w:r>
    </w:p>
    <w:p w:rsidR="00296979" w:rsidRPr="004441C4" w:rsidRDefault="00296979" w:rsidP="00296979"/>
    <w:p w:rsidR="00296979" w:rsidRPr="00296979" w:rsidRDefault="00296979" w:rsidP="00296979">
      <w:pPr>
        <w:rPr>
          <w:rFonts w:ascii="Garamond" w:eastAsia="Batang" w:hAnsi="Garamond" w:cs="CG Times"/>
          <w:bCs/>
          <w:color w:val="0070C0"/>
          <w:lang w:eastAsia="ko-KR"/>
        </w:rPr>
        <w:sectPr w:rsidR="00296979" w:rsidRPr="00296979" w:rsidSect="00263C22">
          <w:pgSz w:w="15840" w:h="12240" w:orient="landscape" w:code="1"/>
          <w:pgMar w:top="576" w:right="245" w:bottom="576" w:left="576" w:header="720" w:footer="576" w:gutter="0"/>
          <w:pgNumType w:start="0"/>
          <w:cols w:space="720"/>
          <w:titlePg/>
          <w:docGrid w:linePitch="272"/>
        </w:sectPr>
      </w:pPr>
    </w:p>
    <w:p w:rsidR="00E706FA" w:rsidRDefault="00E706FA" w:rsidP="00E706FA">
      <w:pPr>
        <w:pStyle w:val="SL-FlLftSgl"/>
      </w:pPr>
    </w:p>
    <w:tbl>
      <w:tblPr>
        <w:tblStyle w:val="TableGrid"/>
        <w:tblW w:w="0" w:type="auto"/>
        <w:tblBorders>
          <w:top w:val="double" w:sz="6" w:space="0" w:color="14487C"/>
          <w:left w:val="double" w:sz="6" w:space="0" w:color="14487C"/>
          <w:bottom w:val="double" w:sz="6" w:space="0" w:color="14487C"/>
          <w:right w:val="double" w:sz="6" w:space="0" w:color="14487C"/>
          <w:insideH w:val="double" w:sz="6" w:space="0" w:color="14487C"/>
          <w:insideV w:val="double" w:sz="6" w:space="0" w:color="14487C"/>
        </w:tblBorders>
        <w:shd w:val="clear" w:color="auto" w:fill="AFBED7"/>
        <w:tblLook w:val="04A0" w:firstRow="1" w:lastRow="0" w:firstColumn="1" w:lastColumn="0" w:noHBand="0" w:noVBand="1"/>
      </w:tblPr>
      <w:tblGrid>
        <w:gridCol w:w="10008"/>
      </w:tblGrid>
      <w:tr w:rsidR="00E706FA" w:rsidTr="00143604">
        <w:tc>
          <w:tcPr>
            <w:tcW w:w="10008" w:type="dxa"/>
            <w:shd w:val="clear" w:color="auto" w:fill="AFBED7"/>
          </w:tcPr>
          <w:p w:rsidR="00E706FA" w:rsidRPr="00871F29" w:rsidRDefault="007D61BE" w:rsidP="00E706FA">
            <w:pPr>
              <w:pStyle w:val="SL-FlLftSgl"/>
              <w:spacing w:before="120" w:after="120"/>
              <w:jc w:val="center"/>
              <w:rPr>
                <w:b/>
                <w:sz w:val="24"/>
                <w:szCs w:val="24"/>
              </w:rPr>
            </w:pPr>
            <w:r>
              <w:rPr>
                <w:b/>
                <w:color w:val="000000" w:themeColor="text1"/>
                <w:sz w:val="24"/>
                <w:szCs w:val="24"/>
              </w:rPr>
              <w:t>SECTION</w:t>
            </w:r>
            <w:r w:rsidR="00E706FA" w:rsidRPr="005D469A">
              <w:rPr>
                <w:b/>
                <w:color w:val="000000" w:themeColor="text1"/>
                <w:sz w:val="24"/>
                <w:szCs w:val="24"/>
              </w:rPr>
              <w:t xml:space="preserve"> </w:t>
            </w:r>
            <w:r w:rsidR="00E706FA">
              <w:rPr>
                <w:b/>
                <w:color w:val="000000" w:themeColor="text1"/>
                <w:sz w:val="24"/>
                <w:szCs w:val="24"/>
              </w:rPr>
              <w:t>3</w:t>
            </w:r>
            <w:r w:rsidR="00E706FA" w:rsidRPr="005D469A">
              <w:rPr>
                <w:b/>
                <w:color w:val="000000" w:themeColor="text1"/>
                <w:sz w:val="24"/>
                <w:szCs w:val="24"/>
              </w:rPr>
              <w:t xml:space="preserve">: </w:t>
            </w:r>
            <w:r w:rsidR="00E706FA">
              <w:rPr>
                <w:b/>
                <w:color w:val="000000" w:themeColor="text1"/>
                <w:sz w:val="24"/>
                <w:szCs w:val="24"/>
              </w:rPr>
              <w:t>THE COLUMBIA IMPAIRMENT SCALE (C.I.S.) PARENT VERSION</w:t>
            </w:r>
          </w:p>
        </w:tc>
      </w:tr>
    </w:tbl>
    <w:p w:rsidR="00E706FA" w:rsidRDefault="00E706FA" w:rsidP="00E706FA">
      <w:pPr>
        <w:pStyle w:val="SL-FlLftSgl"/>
      </w:pPr>
    </w:p>
    <w:p w:rsidR="00E706FA" w:rsidRDefault="00E706FA" w:rsidP="00E706FA">
      <w:pPr>
        <w:pStyle w:val="SL-FlLftSgl"/>
      </w:pPr>
    </w:p>
    <w:p w:rsidR="006E0EED" w:rsidRPr="00EC49B9" w:rsidRDefault="006E0EED" w:rsidP="006E0EED">
      <w:pPr>
        <w:pStyle w:val="SL-FlLftSgl"/>
        <w:rPr>
          <w:b/>
          <w:i/>
        </w:rPr>
      </w:pPr>
      <w:r w:rsidRPr="00EC49B9">
        <w:rPr>
          <w:b/>
          <w:i/>
        </w:rPr>
        <w:t>[</w:t>
      </w:r>
      <w:r>
        <w:rPr>
          <w:b/>
          <w:i/>
        </w:rPr>
        <w:t>READ THE BELOW INSTRUCTIONS TO THE CAREGIVER</w:t>
      </w:r>
      <w:r w:rsidR="002207E2">
        <w:rPr>
          <w:b/>
          <w:i/>
        </w:rPr>
        <w:t>,</w:t>
      </w:r>
      <w:r>
        <w:rPr>
          <w:b/>
          <w:i/>
        </w:rPr>
        <w:t xml:space="preserve"> FOLLOWED BY THE QUESTIONS ON THE NEXT PAGE.</w:t>
      </w:r>
      <w:r w:rsidRPr="00EC49B9">
        <w:rPr>
          <w:b/>
          <w:i/>
        </w:rPr>
        <w:t>]</w:t>
      </w:r>
    </w:p>
    <w:p w:rsidR="006E0EED" w:rsidRDefault="006E0EED" w:rsidP="006E0EED">
      <w:pPr>
        <w:pStyle w:val="SL-FlLftSgl"/>
      </w:pPr>
    </w:p>
    <w:p w:rsidR="00800070" w:rsidRDefault="00800070" w:rsidP="006E0EED">
      <w:pPr>
        <w:pStyle w:val="SL-FlLftSgl"/>
      </w:pPr>
    </w:p>
    <w:p w:rsidR="002357A3" w:rsidRPr="002357A3" w:rsidRDefault="002357A3" w:rsidP="00800070">
      <w:pPr>
        <w:pStyle w:val="SL-FlLftSgl"/>
      </w:pPr>
      <w:r w:rsidRPr="002357A3">
        <w:t xml:space="preserve">To help us improve the quality of the treatment that your child receives, we are asking you to complete the following rating scale (C.I.S.). This will help us determine the area or areas in which your child needs help and the progress that your child makes in these areas. It also will give us information that will assist us in making changes in his/her treatment plan to better meet his/her needs. </w:t>
      </w:r>
    </w:p>
    <w:p w:rsidR="002357A3" w:rsidRPr="002357A3" w:rsidRDefault="002357A3" w:rsidP="00800070">
      <w:pPr>
        <w:pStyle w:val="SL-FlLftSgl"/>
      </w:pPr>
    </w:p>
    <w:p w:rsidR="002357A3" w:rsidRDefault="002357A3" w:rsidP="00800070">
      <w:pPr>
        <w:pStyle w:val="SL-FlLftSgl"/>
      </w:pPr>
      <w:r w:rsidRPr="002357A3">
        <w:t xml:space="preserve">There are </w:t>
      </w:r>
      <w:r w:rsidR="00875C5D">
        <w:t>13</w:t>
      </w:r>
      <w:r w:rsidR="00875C5D" w:rsidRPr="002357A3">
        <w:t xml:space="preserve"> </w:t>
      </w:r>
      <w:r w:rsidRPr="002357A3">
        <w:t xml:space="preserve">areas of your child’s behavior for you to rate from 0 to 4 with 0 being no problem and 4 being a very bad problem. Using your best judgment, rate each item by indicating the number that best describes your child’s behavior </w:t>
      </w:r>
      <w:r w:rsidRPr="002357A3">
        <w:rPr>
          <w:b/>
          <w:u w:val="single"/>
        </w:rPr>
        <w:t>within the past 6 months</w:t>
      </w:r>
      <w:r w:rsidRPr="002357A3">
        <w:t>. You can ask for clarification if you do not understand an item or items.</w:t>
      </w:r>
    </w:p>
    <w:p w:rsidR="00800070" w:rsidRDefault="00800070" w:rsidP="00800070">
      <w:pPr>
        <w:pStyle w:val="SL-FlLftSgl"/>
      </w:pPr>
    </w:p>
    <w:p w:rsidR="00800070" w:rsidRDefault="00800070" w:rsidP="00800070">
      <w:pPr>
        <w:pStyle w:val="SL-FlLftSgl"/>
      </w:pPr>
    </w:p>
    <w:p w:rsidR="00B60F1C" w:rsidRDefault="00B60F1C" w:rsidP="00B60F1C">
      <w:pPr>
        <w:pStyle w:val="SL-FlLftSgl"/>
      </w:pPr>
      <w:r>
        <w:br w:type="page"/>
      </w:r>
    </w:p>
    <w:p w:rsidR="00B60F1C" w:rsidRPr="006B276B" w:rsidRDefault="00A12D22" w:rsidP="00B60F1C">
      <w:pPr>
        <w:pStyle w:val="SH-SglSpHead"/>
        <w:pBdr>
          <w:top w:val="double" w:sz="6" w:space="1" w:color="14487C"/>
        </w:pBdr>
        <w:rPr>
          <w:color w:val="000000" w:themeColor="text1"/>
          <w:lang w:val="fr-FR"/>
        </w:rPr>
      </w:pPr>
      <w:r>
        <w:rPr>
          <w:color w:val="000000" w:themeColor="text1"/>
          <w:lang w:val="fr-FR"/>
        </w:rPr>
        <w:lastRenderedPageBreak/>
        <w:t>Section</w:t>
      </w:r>
      <w:r w:rsidR="00B60F1C" w:rsidRPr="006B276B">
        <w:rPr>
          <w:color w:val="000000" w:themeColor="text1"/>
          <w:lang w:val="fr-FR"/>
        </w:rPr>
        <w:t xml:space="preserve"> </w:t>
      </w:r>
      <w:r w:rsidR="00B60F1C" w:rsidRPr="006B276B">
        <w:rPr>
          <w:lang w:val="fr-FR"/>
        </w:rPr>
        <w:t>3: CIS - Parent Version (Continued)</w:t>
      </w:r>
    </w:p>
    <w:p w:rsidR="00B60F1C" w:rsidRPr="006B276B" w:rsidRDefault="00B60F1C" w:rsidP="00B60F1C">
      <w:pPr>
        <w:pStyle w:val="SH-SglSpHead"/>
        <w:keepNext w:val="0"/>
        <w:spacing w:line="180" w:lineRule="exact"/>
        <w:rPr>
          <w:lang w:val="fr-FR"/>
        </w:rPr>
      </w:pPr>
    </w:p>
    <w:p w:rsidR="00B60F1C" w:rsidRPr="006B276B" w:rsidRDefault="00B60F1C" w:rsidP="00B60F1C">
      <w:pPr>
        <w:pStyle w:val="SH-SglSpHead"/>
        <w:keepNext w:val="0"/>
        <w:rPr>
          <w:lang w:val="fr-FR"/>
        </w:rPr>
      </w:pPr>
    </w:p>
    <w:tbl>
      <w:tblPr>
        <w:tblStyle w:val="TableGrid"/>
        <w:tblW w:w="0" w:type="auto"/>
        <w:shd w:val="pct12" w:color="auto" w:fill="auto"/>
        <w:tblLook w:val="04A0" w:firstRow="1" w:lastRow="0" w:firstColumn="1" w:lastColumn="0" w:noHBand="0" w:noVBand="1"/>
      </w:tblPr>
      <w:tblGrid>
        <w:gridCol w:w="10008"/>
      </w:tblGrid>
      <w:tr w:rsidR="00800070" w:rsidTr="0061779E">
        <w:tc>
          <w:tcPr>
            <w:tcW w:w="10008" w:type="dxa"/>
            <w:shd w:val="pct12" w:color="auto" w:fill="auto"/>
          </w:tcPr>
          <w:p w:rsidR="00800070" w:rsidRDefault="00800070" w:rsidP="0061779E">
            <w:pPr>
              <w:pStyle w:val="SL-FlLftSgl"/>
              <w:spacing w:before="60"/>
            </w:pPr>
            <w:r>
              <w:t xml:space="preserve">Grantee Staff: Please circle the number that </w:t>
            </w:r>
            <w:r w:rsidR="00A82525">
              <w:t>the caregiver</w:t>
            </w:r>
            <w:r>
              <w:t xml:space="preserve"> think</w:t>
            </w:r>
            <w:r w:rsidR="00A82525">
              <w:t>s</w:t>
            </w:r>
            <w:bookmarkStart w:id="4" w:name="_GoBack"/>
            <w:bookmarkEnd w:id="4"/>
            <w:r>
              <w:t xml:space="preserve"> best describes the child’s situation:</w:t>
            </w:r>
          </w:p>
          <w:p w:rsidR="00800070" w:rsidRDefault="00800070" w:rsidP="0061779E">
            <w:pPr>
              <w:pStyle w:val="SL-FlLftSgl"/>
            </w:pPr>
          </w:p>
          <w:p w:rsidR="00800070" w:rsidRDefault="00800070" w:rsidP="0061779E">
            <w:pPr>
              <w:pStyle w:val="SL-FlLftSgl"/>
              <w:tabs>
                <w:tab w:val="center" w:pos="3168"/>
                <w:tab w:val="center" w:pos="4032"/>
                <w:tab w:val="center" w:pos="4896"/>
                <w:tab w:val="center" w:pos="5760"/>
                <w:tab w:val="center" w:pos="6624"/>
              </w:tabs>
            </w:pPr>
            <w:r>
              <w:tab/>
              <w:t>0</w:t>
            </w:r>
            <w:r>
              <w:tab/>
              <w:t>1</w:t>
            </w:r>
            <w:r>
              <w:tab/>
              <w:t>2</w:t>
            </w:r>
            <w:r>
              <w:tab/>
              <w:t>3</w:t>
            </w:r>
            <w:r>
              <w:tab/>
              <w:t>4</w:t>
            </w:r>
          </w:p>
          <w:p w:rsidR="00800070" w:rsidRDefault="00800070" w:rsidP="0061779E">
            <w:pPr>
              <w:pStyle w:val="SL-FlLftSgl"/>
              <w:tabs>
                <w:tab w:val="center" w:pos="3168"/>
                <w:tab w:val="center" w:pos="4032"/>
                <w:tab w:val="center" w:pos="4896"/>
                <w:tab w:val="center" w:pos="5760"/>
                <w:tab w:val="center" w:pos="6624"/>
              </w:tabs>
            </w:pPr>
            <w:r>
              <w:tab/>
              <w:t>No</w:t>
            </w:r>
            <w:r>
              <w:tab/>
            </w:r>
            <w:r>
              <w:tab/>
            </w:r>
            <w:r>
              <w:tab/>
            </w:r>
            <w:r>
              <w:tab/>
              <w:t>Very bad</w:t>
            </w:r>
            <w:r>
              <w:br/>
            </w:r>
            <w:r>
              <w:tab/>
              <w:t>problem</w:t>
            </w:r>
            <w:r>
              <w:tab/>
            </w:r>
            <w:r>
              <w:tab/>
            </w:r>
            <w:r>
              <w:tab/>
            </w:r>
            <w:r>
              <w:tab/>
              <w:t>problem</w:t>
            </w:r>
          </w:p>
          <w:p w:rsidR="00800070" w:rsidRDefault="00800070" w:rsidP="0061779E">
            <w:pPr>
              <w:pStyle w:val="SL-FlLftSgl"/>
              <w:spacing w:line="60" w:lineRule="exact"/>
            </w:pPr>
          </w:p>
        </w:tc>
      </w:tr>
    </w:tbl>
    <w:p w:rsidR="00800070" w:rsidRDefault="00800070" w:rsidP="00B60F1C">
      <w:pPr>
        <w:pStyle w:val="SL-FlLftSgl"/>
        <w:spacing w:line="220" w:lineRule="exact"/>
      </w:pPr>
    </w:p>
    <w:p w:rsidR="002357A3" w:rsidRPr="00800070" w:rsidRDefault="002357A3" w:rsidP="00800070">
      <w:pPr>
        <w:pStyle w:val="SL-FlLftSgl"/>
        <w:rPr>
          <w:b/>
          <w:i/>
        </w:rPr>
      </w:pPr>
      <w:r w:rsidRPr="00800070">
        <w:rPr>
          <w:b/>
          <w:i/>
        </w:rPr>
        <w:t>[READ THE FOLLOWING QUESTIONS TO THE CAREGIVER.]</w:t>
      </w:r>
    </w:p>
    <w:p w:rsidR="002357A3" w:rsidRDefault="002357A3" w:rsidP="00B60F1C">
      <w:pPr>
        <w:pStyle w:val="SL-FlLftSgl"/>
        <w:spacing w:line="220" w:lineRule="exact"/>
        <w:rPr>
          <w:rFonts w:ascii="Times New Roman" w:hAnsi="Times New Roman"/>
          <w:b/>
          <w:bCs/>
          <w:i/>
          <w:sz w:val="24"/>
          <w:szCs w:val="24"/>
        </w:rPr>
      </w:pPr>
    </w:p>
    <w:tbl>
      <w:tblPr>
        <w:tblStyle w:val="TableGrid"/>
        <w:tblW w:w="0" w:type="auto"/>
        <w:tblBorders>
          <w:insideH w:val="none" w:sz="0" w:space="0" w:color="auto"/>
        </w:tblBorders>
        <w:tblLook w:val="04A0" w:firstRow="1" w:lastRow="0" w:firstColumn="1" w:lastColumn="0" w:noHBand="0" w:noVBand="1"/>
      </w:tblPr>
      <w:tblGrid>
        <w:gridCol w:w="10008"/>
      </w:tblGrid>
      <w:tr w:rsidR="00800070" w:rsidTr="0061779E">
        <w:tc>
          <w:tcPr>
            <w:tcW w:w="10008" w:type="dxa"/>
            <w:shd w:val="clear" w:color="auto" w:fill="auto"/>
          </w:tcPr>
          <w:p w:rsidR="00800070" w:rsidRDefault="00800070" w:rsidP="0061779E">
            <w:pPr>
              <w:pStyle w:val="Q1-FirstLevelQuestion"/>
              <w:spacing w:before="60"/>
            </w:pPr>
            <w:r w:rsidRPr="002357A3">
              <w:t>In general, how much of a problem or difficulty do you think [she/he] has with…?</w:t>
            </w:r>
          </w:p>
          <w:p w:rsidR="00800070" w:rsidRDefault="00800070" w:rsidP="0061779E">
            <w:pPr>
              <w:pStyle w:val="Q1-FirstLevelQuestion"/>
            </w:pPr>
          </w:p>
        </w:tc>
      </w:tr>
      <w:tr w:rsidR="00800070" w:rsidTr="0061779E">
        <w:tc>
          <w:tcPr>
            <w:tcW w:w="10008" w:type="dxa"/>
            <w:shd w:val="pct12" w:color="auto" w:fill="auto"/>
          </w:tcPr>
          <w:p w:rsidR="00800070" w:rsidRPr="001B3899" w:rsidRDefault="00800070" w:rsidP="0061779E">
            <w:pPr>
              <w:pStyle w:val="A3-1stTabLeader"/>
              <w:spacing w:before="120" w:after="120"/>
            </w:pPr>
            <w:r w:rsidRPr="00674FFC">
              <w:t>1)</w:t>
            </w:r>
            <w:r w:rsidRPr="00674FFC">
              <w:tab/>
              <w:t>… getting into trouble?</w:t>
            </w:r>
            <w:r w:rsidRPr="00674FFC">
              <w:tab/>
              <w:t>0</w:t>
            </w:r>
            <w:r w:rsidRPr="00674FFC">
              <w:tab/>
              <w:t>1</w:t>
            </w:r>
            <w:r w:rsidRPr="00674FFC">
              <w:tab/>
              <w:t>2</w:t>
            </w:r>
            <w:r w:rsidRPr="00674FFC">
              <w:tab/>
              <w:t>3</w:t>
            </w:r>
            <w:r w:rsidRPr="00674FFC">
              <w:tab/>
              <w:t>4</w:t>
            </w:r>
            <w:r w:rsidRPr="00674FFC">
              <w:tab/>
            </w:r>
            <w:r w:rsidRPr="00674FFC">
              <w:tab/>
            </w:r>
            <w:r w:rsidRPr="00674FFC">
              <w:rPr>
                <w:sz w:val="18"/>
              </w:rPr>
              <w:t>REFUSED</w:t>
            </w:r>
          </w:p>
        </w:tc>
      </w:tr>
      <w:tr w:rsidR="00800070" w:rsidTr="0061779E">
        <w:tc>
          <w:tcPr>
            <w:tcW w:w="10008" w:type="dxa"/>
            <w:shd w:val="clear" w:color="auto" w:fill="auto"/>
          </w:tcPr>
          <w:p w:rsidR="00800070" w:rsidRPr="001B3899" w:rsidRDefault="00800070" w:rsidP="00CB12BE">
            <w:pPr>
              <w:pStyle w:val="A3-1stTabLeader"/>
              <w:tabs>
                <w:tab w:val="left" w:pos="619"/>
              </w:tabs>
              <w:spacing w:before="120" w:after="120"/>
              <w:jc w:val="left"/>
            </w:pPr>
            <w:r w:rsidRPr="00674FFC">
              <w:t>2)</w:t>
            </w:r>
            <w:r w:rsidRPr="00674FFC">
              <w:tab/>
              <w:t xml:space="preserve">… </w:t>
            </w:r>
            <w:r w:rsidR="00CB12BE" w:rsidRPr="002357A3">
              <w:t xml:space="preserve">getting along with (you/[her/his] mother/mother </w:t>
            </w:r>
            <w:r w:rsidR="00CB12BE">
              <w:br/>
            </w:r>
            <w:r w:rsidR="00CB12BE">
              <w:tab/>
            </w:r>
            <w:r w:rsidR="00CB12BE" w:rsidRPr="002357A3">
              <w:t>figure)</w:t>
            </w:r>
            <w:r w:rsidR="00CB12BE">
              <w:t>?</w:t>
            </w:r>
            <w:r w:rsidRPr="00674FFC">
              <w:tab/>
              <w:t>0</w:t>
            </w:r>
            <w:r w:rsidRPr="00674FFC">
              <w:tab/>
              <w:t>1</w:t>
            </w:r>
            <w:r w:rsidRPr="00674FFC">
              <w:tab/>
              <w:t>2</w:t>
            </w:r>
            <w:r w:rsidRPr="00674FFC">
              <w:tab/>
              <w:t>3</w:t>
            </w:r>
            <w:r w:rsidRPr="00674FFC">
              <w:tab/>
              <w:t>4</w:t>
            </w:r>
            <w:r w:rsidRPr="00674FFC">
              <w:tab/>
            </w:r>
            <w:r w:rsidRPr="00674FFC">
              <w:rPr>
                <w:sz w:val="18"/>
              </w:rPr>
              <w:t>N/A</w:t>
            </w:r>
            <w:r w:rsidRPr="00674FFC">
              <w:rPr>
                <w:sz w:val="18"/>
              </w:rPr>
              <w:tab/>
              <w:t>REFUSED</w:t>
            </w:r>
          </w:p>
        </w:tc>
      </w:tr>
      <w:tr w:rsidR="00800070" w:rsidTr="0061779E">
        <w:tc>
          <w:tcPr>
            <w:tcW w:w="10008" w:type="dxa"/>
            <w:shd w:val="pct12" w:color="auto" w:fill="auto"/>
          </w:tcPr>
          <w:p w:rsidR="00800070" w:rsidRPr="001B3899" w:rsidRDefault="00800070" w:rsidP="00CB12BE">
            <w:pPr>
              <w:pStyle w:val="A3-1stTabLeader"/>
              <w:tabs>
                <w:tab w:val="left" w:pos="619"/>
              </w:tabs>
              <w:spacing w:before="120" w:after="120"/>
              <w:jc w:val="left"/>
            </w:pPr>
            <w:r w:rsidRPr="00674FFC">
              <w:t>3)</w:t>
            </w:r>
            <w:r w:rsidRPr="00674FFC">
              <w:tab/>
              <w:t xml:space="preserve">… </w:t>
            </w:r>
            <w:r w:rsidR="00CB12BE" w:rsidRPr="002357A3">
              <w:t>getting along with (you/[her/his] father/father</w:t>
            </w:r>
            <w:r w:rsidR="00CB12BE">
              <w:br/>
            </w:r>
            <w:r w:rsidR="00CB12BE">
              <w:tab/>
            </w:r>
            <w:r w:rsidR="00CB12BE" w:rsidRPr="002357A3">
              <w:t>figure)</w:t>
            </w:r>
            <w:r w:rsidR="00CB12BE">
              <w:t>?</w:t>
            </w:r>
            <w:r w:rsidRPr="00674FFC">
              <w:tab/>
              <w:t>0</w:t>
            </w:r>
            <w:r w:rsidRPr="00674FFC">
              <w:tab/>
              <w:t>1</w:t>
            </w:r>
            <w:r w:rsidRPr="00674FFC">
              <w:tab/>
              <w:t>2</w:t>
            </w:r>
            <w:r w:rsidRPr="00674FFC">
              <w:tab/>
              <w:t>3</w:t>
            </w:r>
            <w:r w:rsidRPr="00674FFC">
              <w:tab/>
              <w:t>4</w:t>
            </w:r>
            <w:r w:rsidRPr="00674FFC">
              <w:tab/>
            </w:r>
            <w:r w:rsidRPr="00674FFC">
              <w:rPr>
                <w:sz w:val="18"/>
              </w:rPr>
              <w:t>N/A</w:t>
            </w:r>
            <w:r w:rsidRPr="00674FFC">
              <w:rPr>
                <w:sz w:val="18"/>
              </w:rPr>
              <w:tab/>
              <w:t>REFUSED</w:t>
            </w:r>
          </w:p>
        </w:tc>
      </w:tr>
      <w:tr w:rsidR="00800070" w:rsidTr="0061779E">
        <w:tc>
          <w:tcPr>
            <w:tcW w:w="10008" w:type="dxa"/>
            <w:tcBorders>
              <w:bottom w:val="single" w:sz="4" w:space="0" w:color="auto"/>
            </w:tcBorders>
            <w:shd w:val="clear" w:color="auto" w:fill="auto"/>
          </w:tcPr>
          <w:p w:rsidR="00800070" w:rsidRPr="001B3899" w:rsidRDefault="00800070" w:rsidP="0061779E">
            <w:pPr>
              <w:pStyle w:val="A3-1stTabLeader"/>
              <w:spacing w:before="120" w:after="240"/>
            </w:pPr>
            <w:r w:rsidRPr="00674FFC">
              <w:t>4)</w:t>
            </w:r>
            <w:r w:rsidRPr="00674FFC">
              <w:tab/>
              <w:t>… feeling unhappy or sad?</w:t>
            </w:r>
            <w:r w:rsidRPr="00674FFC">
              <w:tab/>
              <w:t>0</w:t>
            </w:r>
            <w:r w:rsidRPr="00674FFC">
              <w:tab/>
              <w:t>1</w:t>
            </w:r>
            <w:r w:rsidRPr="00674FFC">
              <w:tab/>
              <w:t>2</w:t>
            </w:r>
            <w:r w:rsidRPr="00674FFC">
              <w:tab/>
              <w:t>3</w:t>
            </w:r>
            <w:r w:rsidRPr="00674FFC">
              <w:tab/>
              <w:t>4</w:t>
            </w:r>
            <w:r w:rsidRPr="00674FFC">
              <w:tab/>
            </w:r>
            <w:r w:rsidRPr="00674FFC">
              <w:tab/>
            </w:r>
            <w:r w:rsidRPr="00674FFC">
              <w:rPr>
                <w:sz w:val="18"/>
              </w:rPr>
              <w:t>REFUSED</w:t>
            </w:r>
          </w:p>
        </w:tc>
      </w:tr>
    </w:tbl>
    <w:p w:rsidR="00800070" w:rsidRPr="002D033F" w:rsidRDefault="00800070" w:rsidP="00800070">
      <w:pPr>
        <w:pStyle w:val="SL-FlLftSgl"/>
      </w:pPr>
    </w:p>
    <w:tbl>
      <w:tblPr>
        <w:tblStyle w:val="TableGrid"/>
        <w:tblW w:w="0" w:type="auto"/>
        <w:tblLook w:val="04A0" w:firstRow="1" w:lastRow="0" w:firstColumn="1" w:lastColumn="0" w:noHBand="0" w:noVBand="1"/>
      </w:tblPr>
      <w:tblGrid>
        <w:gridCol w:w="10008"/>
      </w:tblGrid>
      <w:tr w:rsidR="002D033F" w:rsidTr="0061779E">
        <w:tc>
          <w:tcPr>
            <w:tcW w:w="10008" w:type="dxa"/>
            <w:tcBorders>
              <w:bottom w:val="nil"/>
            </w:tcBorders>
          </w:tcPr>
          <w:p w:rsidR="002D033F" w:rsidRDefault="002D033F" w:rsidP="0061779E">
            <w:pPr>
              <w:pStyle w:val="Q1-FirstLevelQuestion"/>
              <w:spacing w:before="60"/>
            </w:pPr>
            <w:r w:rsidRPr="002357A3">
              <w:rPr>
                <w:bCs/>
              </w:rPr>
              <w:t>How much of a problem or difficulty would you say [she/he] has:</w:t>
            </w:r>
          </w:p>
          <w:p w:rsidR="002D033F" w:rsidRDefault="002D033F" w:rsidP="0061779E">
            <w:pPr>
              <w:pStyle w:val="Q1-FirstLevelQuestion"/>
            </w:pPr>
          </w:p>
        </w:tc>
      </w:tr>
      <w:tr w:rsidR="002D033F" w:rsidTr="0061779E">
        <w:tc>
          <w:tcPr>
            <w:tcW w:w="10008" w:type="dxa"/>
            <w:tcBorders>
              <w:top w:val="nil"/>
              <w:bottom w:val="nil"/>
            </w:tcBorders>
            <w:shd w:val="pct12" w:color="auto" w:fill="auto"/>
          </w:tcPr>
          <w:p w:rsidR="002D033F" w:rsidRPr="001B3899" w:rsidRDefault="002D033F" w:rsidP="002D033F">
            <w:pPr>
              <w:pStyle w:val="A3-1stTabLeader"/>
              <w:spacing w:before="120" w:after="120"/>
            </w:pPr>
            <w:r w:rsidRPr="001B3899">
              <w:t>5)</w:t>
            </w:r>
            <w:r>
              <w:tab/>
            </w:r>
            <w:r w:rsidRPr="001B3899">
              <w:t>…</w:t>
            </w:r>
            <w:r>
              <w:t xml:space="preserve"> </w:t>
            </w:r>
            <w:r w:rsidRPr="002357A3">
              <w:t>with [her/his] behavior at school (or at [her/his] job)?</w:t>
            </w:r>
            <w:r w:rsidRPr="00674FFC">
              <w:tab/>
              <w:t>0</w:t>
            </w:r>
            <w:r w:rsidRPr="00674FFC">
              <w:tab/>
              <w:t>1</w:t>
            </w:r>
            <w:r w:rsidRPr="00674FFC">
              <w:tab/>
              <w:t>2</w:t>
            </w:r>
            <w:r w:rsidRPr="00674FFC">
              <w:tab/>
              <w:t>3</w:t>
            </w:r>
            <w:r w:rsidRPr="00674FFC">
              <w:tab/>
              <w:t>4</w:t>
            </w:r>
            <w:r w:rsidRPr="00674FFC">
              <w:tab/>
            </w:r>
            <w:r w:rsidRPr="00674FFC">
              <w:rPr>
                <w:sz w:val="18"/>
              </w:rPr>
              <w:t>N/A</w:t>
            </w:r>
            <w:r w:rsidRPr="00674FFC">
              <w:tab/>
            </w:r>
            <w:r w:rsidRPr="00674FFC">
              <w:rPr>
                <w:sz w:val="18"/>
              </w:rPr>
              <w:t>REFUSED</w:t>
            </w:r>
          </w:p>
        </w:tc>
      </w:tr>
      <w:tr w:rsidR="002D033F" w:rsidTr="0061779E">
        <w:tc>
          <w:tcPr>
            <w:tcW w:w="10008" w:type="dxa"/>
            <w:tcBorders>
              <w:top w:val="nil"/>
              <w:bottom w:val="nil"/>
            </w:tcBorders>
          </w:tcPr>
          <w:p w:rsidR="002D033F" w:rsidRPr="001B3899" w:rsidRDefault="002D033F" w:rsidP="002D033F">
            <w:pPr>
              <w:pStyle w:val="A3-1stTabLeader"/>
              <w:spacing w:before="120" w:after="120"/>
            </w:pPr>
            <w:r w:rsidRPr="001B3899">
              <w:t>6)</w:t>
            </w:r>
            <w:r>
              <w:tab/>
            </w:r>
            <w:r w:rsidRPr="001B3899">
              <w:t>…</w:t>
            </w:r>
            <w:r>
              <w:t xml:space="preserve"> </w:t>
            </w:r>
            <w:r w:rsidRPr="002357A3">
              <w:t>with having fun?</w:t>
            </w:r>
            <w:r w:rsidRPr="00674FFC">
              <w:tab/>
              <w:t>0</w:t>
            </w:r>
            <w:r w:rsidRPr="00674FFC">
              <w:tab/>
              <w:t>1</w:t>
            </w:r>
            <w:r w:rsidRPr="00674FFC">
              <w:tab/>
              <w:t>2</w:t>
            </w:r>
            <w:r w:rsidRPr="00674FFC">
              <w:tab/>
              <w:t>3</w:t>
            </w:r>
            <w:r w:rsidRPr="00674FFC">
              <w:tab/>
              <w:t>4</w:t>
            </w:r>
            <w:r w:rsidRPr="00674FFC">
              <w:tab/>
            </w:r>
            <w:r w:rsidRPr="00674FFC">
              <w:rPr>
                <w:sz w:val="18"/>
              </w:rPr>
              <w:tab/>
              <w:t>REFUSED</w:t>
            </w:r>
          </w:p>
        </w:tc>
      </w:tr>
      <w:tr w:rsidR="002D033F" w:rsidTr="0061779E">
        <w:tc>
          <w:tcPr>
            <w:tcW w:w="10008" w:type="dxa"/>
            <w:tcBorders>
              <w:top w:val="nil"/>
              <w:bottom w:val="single" w:sz="4" w:space="0" w:color="auto"/>
            </w:tcBorders>
            <w:shd w:val="pct12" w:color="auto" w:fill="auto"/>
          </w:tcPr>
          <w:p w:rsidR="002D033F" w:rsidRPr="001B3899" w:rsidRDefault="002D033F" w:rsidP="0089466B">
            <w:pPr>
              <w:pStyle w:val="A3-1stTabLeader"/>
              <w:tabs>
                <w:tab w:val="left" w:pos="619"/>
              </w:tabs>
              <w:spacing w:before="120" w:after="240"/>
              <w:jc w:val="left"/>
            </w:pPr>
            <w:r w:rsidRPr="001B3899">
              <w:t>7)</w:t>
            </w:r>
            <w:r>
              <w:tab/>
            </w:r>
            <w:r w:rsidRPr="001B3899">
              <w:t>…</w:t>
            </w:r>
            <w:r>
              <w:t xml:space="preserve"> </w:t>
            </w:r>
            <w:r w:rsidRPr="002357A3">
              <w:t xml:space="preserve">getting along with adults other than his/her parents </w:t>
            </w:r>
            <w:r>
              <w:br/>
            </w:r>
            <w:r>
              <w:tab/>
            </w:r>
            <w:r w:rsidRPr="002357A3">
              <w:t>(child’s mother and/or father)?</w:t>
            </w:r>
            <w:r w:rsidRPr="00674FFC">
              <w:tab/>
              <w:t>0</w:t>
            </w:r>
            <w:r w:rsidRPr="00674FFC">
              <w:tab/>
              <w:t>1</w:t>
            </w:r>
            <w:r w:rsidRPr="00674FFC">
              <w:tab/>
              <w:t>2</w:t>
            </w:r>
            <w:r w:rsidRPr="00674FFC">
              <w:tab/>
              <w:t>3</w:t>
            </w:r>
            <w:r w:rsidRPr="00674FFC">
              <w:tab/>
              <w:t>4</w:t>
            </w:r>
            <w:r w:rsidRPr="00674FFC">
              <w:tab/>
            </w:r>
            <w:r w:rsidRPr="00674FFC">
              <w:rPr>
                <w:sz w:val="18"/>
              </w:rPr>
              <w:tab/>
              <w:t>REFUSED</w:t>
            </w:r>
          </w:p>
        </w:tc>
      </w:tr>
    </w:tbl>
    <w:p w:rsidR="00800070" w:rsidRPr="002D033F" w:rsidRDefault="00800070" w:rsidP="00800070">
      <w:pPr>
        <w:pStyle w:val="SL-FlLftSgl"/>
      </w:pPr>
    </w:p>
    <w:tbl>
      <w:tblPr>
        <w:tblStyle w:val="TableGrid"/>
        <w:tblW w:w="0" w:type="auto"/>
        <w:tblLook w:val="04A0" w:firstRow="1" w:lastRow="0" w:firstColumn="1" w:lastColumn="0" w:noHBand="0" w:noVBand="1"/>
      </w:tblPr>
      <w:tblGrid>
        <w:gridCol w:w="10008"/>
      </w:tblGrid>
      <w:tr w:rsidR="00AE58CA" w:rsidTr="0061779E">
        <w:tc>
          <w:tcPr>
            <w:tcW w:w="10008" w:type="dxa"/>
            <w:tcBorders>
              <w:bottom w:val="nil"/>
            </w:tcBorders>
          </w:tcPr>
          <w:p w:rsidR="00AE58CA" w:rsidRDefault="00AE58CA" w:rsidP="0061779E">
            <w:pPr>
              <w:pStyle w:val="Q1-FirstLevelQuestion"/>
              <w:spacing w:before="60"/>
            </w:pPr>
            <w:r w:rsidRPr="002357A3">
              <w:rPr>
                <w:bCs/>
              </w:rPr>
              <w:t>How much of a problem or difficulty does [she/he] have:</w:t>
            </w:r>
          </w:p>
          <w:p w:rsidR="00AE58CA" w:rsidRDefault="00AE58CA" w:rsidP="0061779E">
            <w:pPr>
              <w:pStyle w:val="Q1-FirstLevelQuestion"/>
            </w:pPr>
          </w:p>
        </w:tc>
      </w:tr>
      <w:tr w:rsidR="00AE58CA" w:rsidTr="0061779E">
        <w:tc>
          <w:tcPr>
            <w:tcW w:w="10008" w:type="dxa"/>
            <w:tcBorders>
              <w:top w:val="nil"/>
              <w:bottom w:val="nil"/>
            </w:tcBorders>
            <w:shd w:val="pct12" w:color="auto" w:fill="auto"/>
          </w:tcPr>
          <w:p w:rsidR="00AE58CA" w:rsidRPr="001B3899" w:rsidRDefault="00AE58CA" w:rsidP="00AE58CA">
            <w:pPr>
              <w:pStyle w:val="A3-1stTabLeader"/>
              <w:spacing w:before="120" w:after="120"/>
            </w:pPr>
            <w:r>
              <w:t>8</w:t>
            </w:r>
            <w:r w:rsidRPr="001B3899">
              <w:t>)</w:t>
            </w:r>
            <w:r>
              <w:tab/>
            </w:r>
            <w:r w:rsidRPr="001B3899">
              <w:t>…</w:t>
            </w:r>
            <w:r>
              <w:t xml:space="preserve"> </w:t>
            </w:r>
            <w:r w:rsidRPr="00AE58CA">
              <w:t>with feeling nervous or afraid?</w:t>
            </w:r>
            <w:r w:rsidRPr="00674FFC">
              <w:tab/>
              <w:t>0</w:t>
            </w:r>
            <w:r w:rsidRPr="00674FFC">
              <w:tab/>
              <w:t>1</w:t>
            </w:r>
            <w:r w:rsidRPr="00674FFC">
              <w:tab/>
              <w:t>2</w:t>
            </w:r>
            <w:r w:rsidRPr="00674FFC">
              <w:tab/>
              <w:t>3</w:t>
            </w:r>
            <w:r w:rsidRPr="00674FFC">
              <w:tab/>
              <w:t>4</w:t>
            </w:r>
            <w:r w:rsidRPr="00674FFC">
              <w:tab/>
            </w:r>
            <w:r w:rsidRPr="00674FFC">
              <w:tab/>
            </w:r>
            <w:r w:rsidRPr="00674FFC">
              <w:rPr>
                <w:sz w:val="18"/>
              </w:rPr>
              <w:t>REFUSED</w:t>
            </w:r>
          </w:p>
        </w:tc>
      </w:tr>
      <w:tr w:rsidR="00AE58CA" w:rsidTr="0061779E">
        <w:tc>
          <w:tcPr>
            <w:tcW w:w="10008" w:type="dxa"/>
            <w:tcBorders>
              <w:top w:val="nil"/>
              <w:bottom w:val="nil"/>
            </w:tcBorders>
          </w:tcPr>
          <w:p w:rsidR="00AE58CA" w:rsidRPr="001B3899" w:rsidRDefault="00AE58CA" w:rsidP="00AE58CA">
            <w:pPr>
              <w:pStyle w:val="A3-1stTabLeader"/>
              <w:spacing w:before="120" w:after="120"/>
            </w:pPr>
            <w:r>
              <w:t>9</w:t>
            </w:r>
            <w:r w:rsidRPr="001B3899">
              <w:t>)</w:t>
            </w:r>
            <w:r>
              <w:tab/>
            </w:r>
            <w:r w:rsidRPr="001B3899">
              <w:t>…</w:t>
            </w:r>
            <w:r>
              <w:t xml:space="preserve"> </w:t>
            </w:r>
            <w:r w:rsidRPr="00AE58CA">
              <w:t>getting along with [her/his] sister(s)</w:t>
            </w:r>
            <w:r>
              <w:t xml:space="preserve"> </w:t>
            </w:r>
            <w:r w:rsidRPr="00AE58CA">
              <w:t>and/or brother(s)?</w:t>
            </w:r>
            <w:r w:rsidRPr="00674FFC">
              <w:tab/>
              <w:t>0</w:t>
            </w:r>
            <w:r w:rsidRPr="00674FFC">
              <w:tab/>
              <w:t>1</w:t>
            </w:r>
            <w:r w:rsidRPr="00674FFC">
              <w:tab/>
              <w:t>2</w:t>
            </w:r>
            <w:r w:rsidRPr="00674FFC">
              <w:tab/>
              <w:t>3</w:t>
            </w:r>
            <w:r w:rsidRPr="00674FFC">
              <w:tab/>
              <w:t>4</w:t>
            </w:r>
            <w:r w:rsidRPr="00674FFC">
              <w:tab/>
            </w:r>
            <w:r w:rsidRPr="00674FFC">
              <w:rPr>
                <w:sz w:val="18"/>
              </w:rPr>
              <w:t>N/A</w:t>
            </w:r>
            <w:r w:rsidRPr="00674FFC">
              <w:rPr>
                <w:sz w:val="18"/>
              </w:rPr>
              <w:tab/>
              <w:t>REFUSED</w:t>
            </w:r>
          </w:p>
        </w:tc>
      </w:tr>
      <w:tr w:rsidR="00AE58CA" w:rsidTr="0061779E">
        <w:tc>
          <w:tcPr>
            <w:tcW w:w="10008" w:type="dxa"/>
            <w:tcBorders>
              <w:top w:val="nil"/>
              <w:bottom w:val="single" w:sz="4" w:space="0" w:color="auto"/>
            </w:tcBorders>
            <w:shd w:val="pct12" w:color="auto" w:fill="auto"/>
          </w:tcPr>
          <w:p w:rsidR="00AE58CA" w:rsidRPr="001B3899" w:rsidRDefault="00AE58CA" w:rsidP="00AE58CA">
            <w:pPr>
              <w:pStyle w:val="A3-1stTabLeader"/>
              <w:tabs>
                <w:tab w:val="left" w:pos="619"/>
              </w:tabs>
              <w:spacing w:before="120" w:after="240"/>
              <w:jc w:val="left"/>
            </w:pPr>
            <w:r>
              <w:t>10</w:t>
            </w:r>
            <w:r w:rsidRPr="001B3899">
              <w:t>)</w:t>
            </w:r>
            <w:r>
              <w:tab/>
            </w:r>
            <w:r w:rsidRPr="001B3899">
              <w:t>…</w:t>
            </w:r>
            <w:r>
              <w:t xml:space="preserve"> </w:t>
            </w:r>
            <w:r w:rsidRPr="00AE58CA">
              <w:t>getting along with other kids [her/his] age?</w:t>
            </w:r>
            <w:r>
              <w:tab/>
            </w:r>
            <w:r w:rsidRPr="00674FFC">
              <w:t>0</w:t>
            </w:r>
            <w:r w:rsidRPr="00674FFC">
              <w:tab/>
              <w:t>1</w:t>
            </w:r>
            <w:r w:rsidRPr="00674FFC">
              <w:tab/>
              <w:t>2</w:t>
            </w:r>
            <w:r w:rsidRPr="00674FFC">
              <w:tab/>
              <w:t>3</w:t>
            </w:r>
            <w:r w:rsidRPr="00674FFC">
              <w:tab/>
              <w:t>4</w:t>
            </w:r>
            <w:r w:rsidRPr="00674FFC">
              <w:tab/>
            </w:r>
            <w:r w:rsidRPr="00674FFC">
              <w:rPr>
                <w:sz w:val="18"/>
              </w:rPr>
              <w:tab/>
              <w:t>REFUSED</w:t>
            </w:r>
          </w:p>
        </w:tc>
      </w:tr>
    </w:tbl>
    <w:p w:rsidR="002357A3" w:rsidRPr="002357A3" w:rsidRDefault="002357A3" w:rsidP="002D033F">
      <w:pPr>
        <w:pStyle w:val="SL-FlLftSgl"/>
      </w:pPr>
    </w:p>
    <w:tbl>
      <w:tblPr>
        <w:tblStyle w:val="TableGrid"/>
        <w:tblW w:w="0" w:type="auto"/>
        <w:tblLook w:val="04A0" w:firstRow="1" w:lastRow="0" w:firstColumn="1" w:lastColumn="0" w:noHBand="0" w:noVBand="1"/>
      </w:tblPr>
      <w:tblGrid>
        <w:gridCol w:w="10008"/>
      </w:tblGrid>
      <w:tr w:rsidR="00617D7E" w:rsidTr="0061779E">
        <w:tc>
          <w:tcPr>
            <w:tcW w:w="10008" w:type="dxa"/>
            <w:tcBorders>
              <w:bottom w:val="nil"/>
            </w:tcBorders>
          </w:tcPr>
          <w:p w:rsidR="00617D7E" w:rsidRDefault="00617D7E" w:rsidP="0061779E">
            <w:pPr>
              <w:pStyle w:val="Q1-FirstLevelQuestion"/>
              <w:spacing w:before="60"/>
            </w:pPr>
            <w:r w:rsidRPr="002357A3">
              <w:rPr>
                <w:bCs/>
              </w:rPr>
              <w:t>How much of a problem or difficulty would you say [she/he] has:</w:t>
            </w:r>
          </w:p>
          <w:p w:rsidR="00617D7E" w:rsidRDefault="00617D7E" w:rsidP="0061779E">
            <w:pPr>
              <w:pStyle w:val="Q1-FirstLevelQuestion"/>
            </w:pPr>
          </w:p>
        </w:tc>
      </w:tr>
      <w:tr w:rsidR="00617D7E" w:rsidTr="0061779E">
        <w:tc>
          <w:tcPr>
            <w:tcW w:w="10008" w:type="dxa"/>
            <w:tcBorders>
              <w:top w:val="nil"/>
              <w:bottom w:val="nil"/>
            </w:tcBorders>
            <w:shd w:val="pct12" w:color="auto" w:fill="auto"/>
          </w:tcPr>
          <w:p w:rsidR="00617D7E" w:rsidRPr="001B3899" w:rsidRDefault="00617D7E" w:rsidP="00617D7E">
            <w:pPr>
              <w:pStyle w:val="A3-1stTabLeader"/>
              <w:spacing w:before="120" w:after="120"/>
            </w:pPr>
            <w:r>
              <w:t>11</w:t>
            </w:r>
            <w:r w:rsidRPr="001B3899">
              <w:t>)</w:t>
            </w:r>
            <w:r>
              <w:tab/>
            </w:r>
            <w:r w:rsidRPr="001B3899">
              <w:t>…</w:t>
            </w:r>
            <w:r>
              <w:t xml:space="preserve"> </w:t>
            </w:r>
            <w:r w:rsidRPr="002357A3">
              <w:t>getting involved in activities like sports</w:t>
            </w:r>
            <w:r>
              <w:t xml:space="preserve"> </w:t>
            </w:r>
            <w:r w:rsidRPr="002357A3">
              <w:t>or hobbies?</w:t>
            </w:r>
            <w:r w:rsidRPr="00674FFC">
              <w:tab/>
              <w:t>0</w:t>
            </w:r>
            <w:r w:rsidRPr="00674FFC">
              <w:tab/>
              <w:t>1</w:t>
            </w:r>
            <w:r w:rsidRPr="00674FFC">
              <w:tab/>
              <w:t>2</w:t>
            </w:r>
            <w:r w:rsidRPr="00674FFC">
              <w:tab/>
              <w:t>3</w:t>
            </w:r>
            <w:r w:rsidRPr="00674FFC">
              <w:tab/>
              <w:t>4</w:t>
            </w:r>
            <w:r w:rsidRPr="00674FFC">
              <w:tab/>
            </w:r>
            <w:r w:rsidRPr="00674FFC">
              <w:tab/>
            </w:r>
            <w:r w:rsidRPr="00674FFC">
              <w:rPr>
                <w:sz w:val="18"/>
              </w:rPr>
              <w:t>REFUSED</w:t>
            </w:r>
          </w:p>
        </w:tc>
      </w:tr>
      <w:tr w:rsidR="00617D7E" w:rsidTr="0061779E">
        <w:tc>
          <w:tcPr>
            <w:tcW w:w="10008" w:type="dxa"/>
            <w:tcBorders>
              <w:top w:val="nil"/>
              <w:bottom w:val="nil"/>
            </w:tcBorders>
          </w:tcPr>
          <w:p w:rsidR="00617D7E" w:rsidRPr="001B3899" w:rsidRDefault="00617D7E" w:rsidP="00617D7E">
            <w:pPr>
              <w:pStyle w:val="A3-1stTabLeader"/>
              <w:spacing w:before="120" w:after="120"/>
            </w:pPr>
            <w:r>
              <w:t>12</w:t>
            </w:r>
            <w:r w:rsidRPr="001B3899">
              <w:t>)</w:t>
            </w:r>
            <w:r>
              <w:tab/>
            </w:r>
            <w:r w:rsidRPr="001B3899">
              <w:t>…</w:t>
            </w:r>
            <w:r>
              <w:t xml:space="preserve"> </w:t>
            </w:r>
            <w:r w:rsidRPr="002357A3">
              <w:t>with [her/his] school work (doing [her/his] job)?</w:t>
            </w:r>
            <w:r w:rsidRPr="00674FFC">
              <w:tab/>
              <w:t>0</w:t>
            </w:r>
            <w:r w:rsidRPr="00674FFC">
              <w:tab/>
              <w:t>1</w:t>
            </w:r>
            <w:r w:rsidRPr="00674FFC">
              <w:tab/>
              <w:t>2</w:t>
            </w:r>
            <w:r w:rsidRPr="00674FFC">
              <w:tab/>
              <w:t>3</w:t>
            </w:r>
            <w:r w:rsidRPr="00674FFC">
              <w:tab/>
              <w:t>4</w:t>
            </w:r>
            <w:r w:rsidRPr="00674FFC">
              <w:tab/>
            </w:r>
            <w:r w:rsidRPr="00674FFC">
              <w:rPr>
                <w:sz w:val="18"/>
              </w:rPr>
              <w:t>N/A</w:t>
            </w:r>
            <w:r w:rsidRPr="00674FFC">
              <w:rPr>
                <w:sz w:val="18"/>
              </w:rPr>
              <w:tab/>
              <w:t>REFUSED</w:t>
            </w:r>
          </w:p>
        </w:tc>
      </w:tr>
      <w:tr w:rsidR="00617D7E" w:rsidTr="0061779E">
        <w:tc>
          <w:tcPr>
            <w:tcW w:w="10008" w:type="dxa"/>
            <w:tcBorders>
              <w:top w:val="nil"/>
              <w:bottom w:val="single" w:sz="4" w:space="0" w:color="auto"/>
            </w:tcBorders>
            <w:shd w:val="pct12" w:color="auto" w:fill="auto"/>
          </w:tcPr>
          <w:p w:rsidR="00617D7E" w:rsidRPr="001B3899" w:rsidRDefault="00617D7E" w:rsidP="00617D7E">
            <w:pPr>
              <w:pStyle w:val="A3-1stTabLeader"/>
              <w:tabs>
                <w:tab w:val="left" w:pos="619"/>
              </w:tabs>
              <w:spacing w:before="120" w:after="240"/>
              <w:jc w:val="left"/>
            </w:pPr>
            <w:r>
              <w:t>13</w:t>
            </w:r>
            <w:r w:rsidRPr="001B3899">
              <w:t>)</w:t>
            </w:r>
            <w:r>
              <w:tab/>
            </w:r>
            <w:r w:rsidRPr="001B3899">
              <w:t>…</w:t>
            </w:r>
            <w:r>
              <w:t xml:space="preserve"> </w:t>
            </w:r>
            <w:r w:rsidRPr="002357A3">
              <w:t>with [her/his] behavior at home?</w:t>
            </w:r>
            <w:r w:rsidRPr="00674FFC">
              <w:tab/>
              <w:t>0</w:t>
            </w:r>
            <w:r w:rsidRPr="00674FFC">
              <w:tab/>
              <w:t>1</w:t>
            </w:r>
            <w:r w:rsidRPr="00674FFC">
              <w:tab/>
              <w:t>2</w:t>
            </w:r>
            <w:r w:rsidRPr="00674FFC">
              <w:tab/>
              <w:t>3</w:t>
            </w:r>
            <w:r w:rsidRPr="00674FFC">
              <w:tab/>
              <w:t>4</w:t>
            </w:r>
            <w:r w:rsidRPr="00674FFC">
              <w:tab/>
            </w:r>
            <w:r w:rsidRPr="00674FFC">
              <w:rPr>
                <w:sz w:val="18"/>
              </w:rPr>
              <w:tab/>
              <w:t>REFUSED</w:t>
            </w:r>
          </w:p>
        </w:tc>
      </w:tr>
    </w:tbl>
    <w:p w:rsidR="00E706FA" w:rsidRDefault="00E706FA" w:rsidP="00B60F1C">
      <w:pPr>
        <w:pStyle w:val="SL-FlLftSgl"/>
        <w:spacing w:line="120" w:lineRule="exact"/>
      </w:pPr>
    </w:p>
    <w:tbl>
      <w:tblPr>
        <w:tblStyle w:val="TableGrid"/>
        <w:tblW w:w="0" w:type="auto"/>
        <w:tblBorders>
          <w:top w:val="double" w:sz="6" w:space="0" w:color="14487C"/>
          <w:left w:val="double" w:sz="6" w:space="0" w:color="14487C"/>
          <w:bottom w:val="double" w:sz="6" w:space="0" w:color="14487C"/>
          <w:right w:val="double" w:sz="6" w:space="0" w:color="14487C"/>
          <w:insideH w:val="double" w:sz="6" w:space="0" w:color="14487C"/>
          <w:insideV w:val="double" w:sz="6" w:space="0" w:color="14487C"/>
        </w:tblBorders>
        <w:shd w:val="clear" w:color="auto" w:fill="AFBED7"/>
        <w:tblLook w:val="04A0" w:firstRow="1" w:lastRow="0" w:firstColumn="1" w:lastColumn="0" w:noHBand="0" w:noVBand="1"/>
      </w:tblPr>
      <w:tblGrid>
        <w:gridCol w:w="10008"/>
      </w:tblGrid>
      <w:tr w:rsidR="00E706FA" w:rsidTr="00143604">
        <w:tc>
          <w:tcPr>
            <w:tcW w:w="10008" w:type="dxa"/>
            <w:shd w:val="clear" w:color="auto" w:fill="AFBED7"/>
          </w:tcPr>
          <w:p w:rsidR="00E706FA" w:rsidRPr="00871F29" w:rsidRDefault="007D61BE" w:rsidP="00143604">
            <w:pPr>
              <w:pStyle w:val="SL-FlLftSgl"/>
              <w:spacing w:before="120" w:after="120"/>
              <w:jc w:val="center"/>
              <w:rPr>
                <w:b/>
                <w:sz w:val="24"/>
                <w:szCs w:val="24"/>
              </w:rPr>
            </w:pPr>
            <w:r>
              <w:rPr>
                <w:b/>
                <w:color w:val="000000" w:themeColor="text1"/>
                <w:sz w:val="24"/>
                <w:szCs w:val="24"/>
              </w:rPr>
              <w:lastRenderedPageBreak/>
              <w:t>SECTION</w:t>
            </w:r>
            <w:r w:rsidR="00E706FA" w:rsidRPr="005D469A">
              <w:rPr>
                <w:b/>
                <w:color w:val="000000" w:themeColor="text1"/>
                <w:sz w:val="24"/>
                <w:szCs w:val="24"/>
              </w:rPr>
              <w:t xml:space="preserve"> </w:t>
            </w:r>
            <w:r w:rsidR="00E706FA">
              <w:rPr>
                <w:b/>
                <w:color w:val="000000" w:themeColor="text1"/>
                <w:sz w:val="24"/>
                <w:szCs w:val="24"/>
              </w:rPr>
              <w:t>4</w:t>
            </w:r>
            <w:r w:rsidR="00E706FA" w:rsidRPr="005D469A">
              <w:rPr>
                <w:b/>
                <w:color w:val="000000" w:themeColor="text1"/>
                <w:sz w:val="24"/>
                <w:szCs w:val="24"/>
              </w:rPr>
              <w:t xml:space="preserve">: </w:t>
            </w:r>
            <w:r w:rsidR="00E706FA">
              <w:rPr>
                <w:b/>
                <w:color w:val="000000" w:themeColor="text1"/>
                <w:sz w:val="24"/>
                <w:szCs w:val="24"/>
              </w:rPr>
              <w:t xml:space="preserve">BITSEA: BRIEF INFANT-TODDLER </w:t>
            </w:r>
            <w:r w:rsidR="00E706FA">
              <w:rPr>
                <w:b/>
                <w:color w:val="000000" w:themeColor="text1"/>
                <w:sz w:val="24"/>
                <w:szCs w:val="24"/>
              </w:rPr>
              <w:br/>
              <w:t>SOCIAL AND EMOTIONAL ASSESSMENT</w:t>
            </w:r>
          </w:p>
        </w:tc>
      </w:tr>
    </w:tbl>
    <w:p w:rsidR="00E706FA" w:rsidRDefault="00E706FA" w:rsidP="00E706FA">
      <w:pPr>
        <w:pStyle w:val="SL-FlLftSgl"/>
      </w:pPr>
    </w:p>
    <w:p w:rsidR="00E706FA" w:rsidRDefault="00E706FA" w:rsidP="00E706FA">
      <w:pPr>
        <w:pStyle w:val="SL-FlLftSgl"/>
      </w:pPr>
    </w:p>
    <w:p w:rsidR="00927587" w:rsidRDefault="00CF7788" w:rsidP="00C57E59">
      <w:pPr>
        <w:pStyle w:val="SL-FlLftSgl"/>
        <w:rPr>
          <w:b/>
          <w:i/>
        </w:rPr>
      </w:pPr>
      <w:r w:rsidRPr="00C57E59">
        <w:rPr>
          <w:b/>
          <w:i/>
        </w:rPr>
        <w:t xml:space="preserve">Administer to </w:t>
      </w:r>
      <w:r w:rsidR="00875C5D" w:rsidRPr="00C57E59">
        <w:rPr>
          <w:b/>
          <w:i/>
        </w:rPr>
        <w:t xml:space="preserve">caregivers </w:t>
      </w:r>
      <w:r w:rsidRPr="00C57E59">
        <w:rPr>
          <w:b/>
          <w:i/>
        </w:rPr>
        <w:t xml:space="preserve">of children ages 0 to </w:t>
      </w:r>
      <w:r w:rsidR="00FF60C1">
        <w:rPr>
          <w:b/>
          <w:i/>
        </w:rPr>
        <w:t xml:space="preserve">4 </w:t>
      </w:r>
      <w:r w:rsidRPr="00C57E59">
        <w:rPr>
          <w:b/>
          <w:i/>
        </w:rPr>
        <w:t>years</w:t>
      </w:r>
      <w:r w:rsidR="00927587">
        <w:rPr>
          <w:b/>
          <w:i/>
        </w:rPr>
        <w:t xml:space="preserve"> </w:t>
      </w:r>
      <w:r w:rsidR="00FF60C1">
        <w:rPr>
          <w:b/>
          <w:i/>
        </w:rPr>
        <w:t>11 months</w:t>
      </w:r>
    </w:p>
    <w:p w:rsidR="00CF7788" w:rsidRDefault="00927587" w:rsidP="00C57E59">
      <w:pPr>
        <w:pStyle w:val="SL-FlLftSgl"/>
        <w:rPr>
          <w:b/>
          <w:i/>
        </w:rPr>
      </w:pPr>
      <w:r>
        <w:rPr>
          <w:b/>
          <w:i/>
        </w:rPr>
        <w:t xml:space="preserve">IF THE CHILD IS 5 YEAR OR OLDER SKIP TO SECTION 5 PEDIATRIC SYMPTOM CHECKLIST </w:t>
      </w:r>
    </w:p>
    <w:p w:rsidR="00FD0BC3" w:rsidRDefault="00FD0BC3" w:rsidP="00C57E59">
      <w:pPr>
        <w:pStyle w:val="SL-FlLftSgl"/>
        <w:rPr>
          <w:b/>
          <w:i/>
        </w:rPr>
      </w:pPr>
    </w:p>
    <w:p w:rsidR="00FD0BC3" w:rsidRPr="00C57E59" w:rsidRDefault="00FD0BC3" w:rsidP="00C57E59">
      <w:pPr>
        <w:pStyle w:val="SL-FlLftSgl"/>
        <w:rPr>
          <w:b/>
          <w:i/>
        </w:rPr>
      </w:pPr>
      <w:r>
        <w:rPr>
          <w:rFonts w:ascii="Verdana" w:hAnsi="Verdana"/>
          <w:color w:val="252525"/>
          <w:sz w:val="19"/>
          <w:szCs w:val="19"/>
          <w:shd w:val="clear" w:color="auto" w:fill="FFFFFF"/>
        </w:rPr>
        <w:t>The BITSEA is a brief comprehensive screening instrument that evaluates social and emotional behavior in very young children.</w:t>
      </w:r>
    </w:p>
    <w:p w:rsidR="00CF7788" w:rsidRPr="00237A57" w:rsidRDefault="00CF7788" w:rsidP="00C57E59">
      <w:pPr>
        <w:pStyle w:val="SL-FlLftSgl"/>
      </w:pPr>
    </w:p>
    <w:p w:rsidR="00176C8F" w:rsidRDefault="00E706FA" w:rsidP="00176C8F">
      <w:pPr>
        <w:spacing w:after="200" w:line="276" w:lineRule="auto"/>
        <w:ind w:firstLine="0"/>
      </w:pPr>
      <w:r>
        <w:br w:type="page"/>
      </w:r>
      <w:r w:rsidR="00176C8F">
        <w:rPr>
          <w:noProof/>
        </w:rPr>
        <w:lastRenderedPageBreak/>
        <w:drawing>
          <wp:inline distT="0" distB="0" distL="0" distR="0" wp14:anchorId="43C4AD48" wp14:editId="6B386AB6">
            <wp:extent cx="6217920" cy="79971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TSEA Parent.png"/>
                    <pic:cNvPicPr/>
                  </pic:nvPicPr>
                  <pic:blipFill>
                    <a:blip r:embed="rId15">
                      <a:extLst>
                        <a:ext uri="{28A0092B-C50C-407E-A947-70E740481C1C}">
                          <a14:useLocalDpi xmlns:a14="http://schemas.microsoft.com/office/drawing/2010/main" val="0"/>
                        </a:ext>
                      </a:extLst>
                    </a:blip>
                    <a:stretch>
                      <a:fillRect/>
                    </a:stretch>
                  </pic:blipFill>
                  <pic:spPr>
                    <a:xfrm>
                      <a:off x="0" y="0"/>
                      <a:ext cx="6217920" cy="7997190"/>
                    </a:xfrm>
                    <a:prstGeom prst="rect">
                      <a:avLst/>
                    </a:prstGeom>
                  </pic:spPr>
                </pic:pic>
              </a:graphicData>
            </a:graphic>
          </wp:inline>
        </w:drawing>
      </w:r>
      <w:r w:rsidR="00176C8F">
        <w:br w:type="page"/>
      </w:r>
    </w:p>
    <w:tbl>
      <w:tblPr>
        <w:tblStyle w:val="TableGrid"/>
        <w:tblW w:w="0" w:type="auto"/>
        <w:tblBorders>
          <w:top w:val="double" w:sz="6" w:space="0" w:color="14487C"/>
          <w:left w:val="double" w:sz="6" w:space="0" w:color="14487C"/>
          <w:bottom w:val="double" w:sz="6" w:space="0" w:color="14487C"/>
          <w:right w:val="double" w:sz="6" w:space="0" w:color="14487C"/>
          <w:insideH w:val="double" w:sz="6" w:space="0" w:color="14487C"/>
          <w:insideV w:val="double" w:sz="6" w:space="0" w:color="14487C"/>
        </w:tblBorders>
        <w:shd w:val="clear" w:color="auto" w:fill="AFBED7"/>
        <w:tblLook w:val="04A0" w:firstRow="1" w:lastRow="0" w:firstColumn="1" w:lastColumn="0" w:noHBand="0" w:noVBand="1"/>
      </w:tblPr>
      <w:tblGrid>
        <w:gridCol w:w="10008"/>
      </w:tblGrid>
      <w:tr w:rsidR="00E706FA" w:rsidTr="00143604">
        <w:tc>
          <w:tcPr>
            <w:tcW w:w="10008" w:type="dxa"/>
            <w:shd w:val="clear" w:color="auto" w:fill="AFBED7"/>
          </w:tcPr>
          <w:p w:rsidR="00E706FA" w:rsidRPr="00871F29" w:rsidRDefault="007D61BE" w:rsidP="00E706FA">
            <w:pPr>
              <w:pStyle w:val="SL-FlLftSgl"/>
              <w:spacing w:before="120" w:after="120"/>
              <w:jc w:val="center"/>
              <w:rPr>
                <w:b/>
                <w:sz w:val="24"/>
                <w:szCs w:val="24"/>
              </w:rPr>
            </w:pPr>
            <w:r>
              <w:rPr>
                <w:b/>
                <w:color w:val="000000" w:themeColor="text1"/>
                <w:sz w:val="24"/>
                <w:szCs w:val="24"/>
              </w:rPr>
              <w:lastRenderedPageBreak/>
              <w:t>SECTION</w:t>
            </w:r>
            <w:r w:rsidR="00E706FA" w:rsidRPr="005D469A">
              <w:rPr>
                <w:b/>
                <w:color w:val="000000" w:themeColor="text1"/>
                <w:sz w:val="24"/>
                <w:szCs w:val="24"/>
              </w:rPr>
              <w:t xml:space="preserve"> </w:t>
            </w:r>
            <w:r w:rsidR="00E706FA">
              <w:rPr>
                <w:b/>
                <w:color w:val="000000" w:themeColor="text1"/>
                <w:sz w:val="24"/>
                <w:szCs w:val="24"/>
              </w:rPr>
              <w:t>5</w:t>
            </w:r>
            <w:r w:rsidR="00E706FA" w:rsidRPr="005D469A">
              <w:rPr>
                <w:b/>
                <w:color w:val="000000" w:themeColor="text1"/>
                <w:sz w:val="24"/>
                <w:szCs w:val="24"/>
              </w:rPr>
              <w:t xml:space="preserve">: </w:t>
            </w:r>
            <w:r w:rsidR="00E706FA">
              <w:rPr>
                <w:b/>
                <w:color w:val="000000" w:themeColor="text1"/>
                <w:sz w:val="24"/>
                <w:szCs w:val="24"/>
              </w:rPr>
              <w:t>PEDIATRIC SYMPTOM CHECKLIST—PARENT REPORT (P-PSC-17)</w:t>
            </w:r>
          </w:p>
        </w:tc>
      </w:tr>
    </w:tbl>
    <w:p w:rsidR="00E706FA" w:rsidRDefault="00E706FA" w:rsidP="00E706FA">
      <w:pPr>
        <w:pStyle w:val="SL-FlLftSgl"/>
      </w:pPr>
    </w:p>
    <w:p w:rsidR="00927587" w:rsidRDefault="003642CE" w:rsidP="00E706FA">
      <w:pPr>
        <w:pStyle w:val="SL-FlLftSgl"/>
        <w:rPr>
          <w:b/>
          <w:i/>
        </w:rPr>
      </w:pPr>
      <w:r>
        <w:rPr>
          <w:b/>
          <w:i/>
        </w:rPr>
        <w:t>ADMINISTER TO CAREGIVERS OF</w:t>
      </w:r>
      <w:r w:rsidR="00927587" w:rsidRPr="00927587">
        <w:rPr>
          <w:b/>
          <w:i/>
        </w:rPr>
        <w:t xml:space="preserve"> CHILDREN AGES 5 AND OVER</w:t>
      </w:r>
      <w:r w:rsidR="00927587">
        <w:rPr>
          <w:b/>
          <w:i/>
        </w:rPr>
        <w:t xml:space="preserve">: </w:t>
      </w:r>
    </w:p>
    <w:p w:rsidR="00E706FA" w:rsidRPr="00927587" w:rsidRDefault="00927587" w:rsidP="003642CE">
      <w:pPr>
        <w:pStyle w:val="SL-FlLftSgl"/>
        <w:ind w:left="720"/>
        <w:rPr>
          <w:b/>
          <w:i/>
        </w:rPr>
      </w:pPr>
      <w:r>
        <w:rPr>
          <w:b/>
          <w:i/>
        </w:rPr>
        <w:t xml:space="preserve">IF CHILD IS </w:t>
      </w:r>
      <w:r w:rsidR="00736714">
        <w:rPr>
          <w:b/>
          <w:i/>
        </w:rPr>
        <w:t>1</w:t>
      </w:r>
      <w:r>
        <w:rPr>
          <w:b/>
          <w:i/>
        </w:rPr>
        <w:t xml:space="preserve"> TO </w:t>
      </w:r>
      <w:r w:rsidR="00736714">
        <w:rPr>
          <w:b/>
          <w:i/>
        </w:rPr>
        <w:t>18 MONTHS</w:t>
      </w:r>
      <w:r>
        <w:rPr>
          <w:b/>
          <w:i/>
        </w:rPr>
        <w:t xml:space="preserve"> SKIP TO SECTION 6</w:t>
      </w:r>
      <w:r w:rsidRPr="00927587">
        <w:rPr>
          <w:b/>
          <w:i/>
        </w:rPr>
        <w:t>: BABY PEDIATRIC SYMPTOM CHECKLIST (PPSC)</w:t>
      </w:r>
    </w:p>
    <w:p w:rsidR="00736714" w:rsidRPr="00927587" w:rsidRDefault="00736714" w:rsidP="003642CE">
      <w:pPr>
        <w:pStyle w:val="SL-FlLftSgl"/>
        <w:ind w:left="720"/>
        <w:rPr>
          <w:b/>
          <w:i/>
        </w:rPr>
      </w:pPr>
      <w:r>
        <w:rPr>
          <w:b/>
          <w:i/>
        </w:rPr>
        <w:t>IF CHILD IS 18 TO 60 MONTHS SKIP TO SECTION 7</w:t>
      </w:r>
      <w:r w:rsidRPr="00927587">
        <w:rPr>
          <w:b/>
          <w:i/>
        </w:rPr>
        <w:t xml:space="preserve">: </w:t>
      </w:r>
      <w:r>
        <w:rPr>
          <w:b/>
          <w:i/>
        </w:rPr>
        <w:t>PRESCHOOL</w:t>
      </w:r>
      <w:r w:rsidRPr="00927587">
        <w:rPr>
          <w:b/>
          <w:i/>
        </w:rPr>
        <w:t xml:space="preserve"> PEDIATRIC SYMPTOM CHECKLIST (PPSC)</w:t>
      </w:r>
    </w:p>
    <w:p w:rsidR="00736714" w:rsidRDefault="00736714" w:rsidP="00736714">
      <w:pPr>
        <w:pStyle w:val="SL-FlLftSgl"/>
        <w:rPr>
          <w:b/>
          <w:i/>
        </w:rPr>
      </w:pPr>
    </w:p>
    <w:p w:rsidR="002357A3" w:rsidRPr="00C57E59" w:rsidRDefault="00736714" w:rsidP="00736714">
      <w:pPr>
        <w:pStyle w:val="SL-FlLftSgl"/>
        <w:rPr>
          <w:b/>
          <w:i/>
        </w:rPr>
      </w:pPr>
      <w:r w:rsidRPr="00C57E59">
        <w:rPr>
          <w:b/>
          <w:i/>
        </w:rPr>
        <w:t xml:space="preserve"> </w:t>
      </w:r>
      <w:r w:rsidR="002357A3" w:rsidRPr="00C57E59">
        <w:rPr>
          <w:b/>
          <w:i/>
        </w:rPr>
        <w:t>[READ THE FOLLOWING INSTRUCTIONS AND STATEMENTS TO THE CAREGIVER.]</w:t>
      </w:r>
    </w:p>
    <w:p w:rsidR="002357A3" w:rsidRDefault="002357A3" w:rsidP="00C57E59">
      <w:pPr>
        <w:pStyle w:val="SL-FlLftSgl"/>
      </w:pPr>
      <w:r w:rsidRPr="002357A3">
        <w:t xml:space="preserve">Emotional health and physical health go together in children. Because parents are often the first to notice a problem with their child’s behavior, emotions, or learning, you may help your child get the best care possible by answering these questions. </w:t>
      </w:r>
    </w:p>
    <w:p w:rsidR="00C57E59" w:rsidRPr="002357A3" w:rsidRDefault="00C57E59" w:rsidP="00C57E59">
      <w:pPr>
        <w:pStyle w:val="SL-FlLftSgl"/>
      </w:pPr>
    </w:p>
    <w:p w:rsidR="002357A3" w:rsidRPr="003642CE" w:rsidRDefault="002357A3" w:rsidP="00C57E59">
      <w:pPr>
        <w:pStyle w:val="SL-FlLftSgl"/>
        <w:rPr>
          <w:b/>
        </w:rPr>
      </w:pPr>
      <w:r w:rsidRPr="00C57E59">
        <w:rPr>
          <w:b/>
        </w:rPr>
        <w:t xml:space="preserve">Please indicate which statement best describes your child’s behaviors and emotions </w:t>
      </w:r>
      <w:r w:rsidRPr="00C57E59">
        <w:rPr>
          <w:b/>
          <w:u w:val="single"/>
        </w:rPr>
        <w:t>in the past 6</w:t>
      </w:r>
      <w:r w:rsidR="00C57E59">
        <w:rPr>
          <w:b/>
          <w:u w:val="single"/>
        </w:rPr>
        <w:t> </w:t>
      </w:r>
      <w:r w:rsidRPr="00C57E59">
        <w:rPr>
          <w:b/>
          <w:u w:val="single"/>
        </w:rPr>
        <w:t>months</w:t>
      </w:r>
      <w:r w:rsidR="003642CE">
        <w:rPr>
          <w:b/>
        </w:rPr>
        <w:t>.</w:t>
      </w:r>
    </w:p>
    <w:tbl>
      <w:tblPr>
        <w:tblStyle w:val="TableGrid"/>
        <w:tblW w:w="0" w:type="auto"/>
        <w:tblLayout w:type="fixed"/>
        <w:tblLook w:val="04A0" w:firstRow="1" w:lastRow="0" w:firstColumn="1" w:lastColumn="0" w:noHBand="0" w:noVBand="1"/>
      </w:tblPr>
      <w:tblGrid>
        <w:gridCol w:w="5184"/>
        <w:gridCol w:w="1080"/>
        <w:gridCol w:w="1440"/>
        <w:gridCol w:w="1008"/>
        <w:gridCol w:w="1296"/>
      </w:tblGrid>
      <w:tr w:rsidR="00E706FA" w:rsidTr="00143604">
        <w:tc>
          <w:tcPr>
            <w:tcW w:w="5184" w:type="dxa"/>
            <w:tcBorders>
              <w:top w:val="nil"/>
              <w:left w:val="nil"/>
              <w:bottom w:val="single" w:sz="4" w:space="0" w:color="auto"/>
            </w:tcBorders>
          </w:tcPr>
          <w:p w:rsidR="00E706FA" w:rsidRDefault="00E706FA" w:rsidP="00143604">
            <w:pPr>
              <w:pStyle w:val="SL-FlLftSgl"/>
              <w:spacing w:before="120" w:after="120"/>
            </w:pPr>
          </w:p>
        </w:tc>
        <w:tc>
          <w:tcPr>
            <w:tcW w:w="1080" w:type="dxa"/>
            <w:tcBorders>
              <w:bottom w:val="single" w:sz="4" w:space="0" w:color="auto"/>
            </w:tcBorders>
          </w:tcPr>
          <w:p w:rsidR="00E706FA" w:rsidRDefault="00E706FA" w:rsidP="00143604">
            <w:pPr>
              <w:pStyle w:val="SL-FlLftSgl"/>
              <w:spacing w:before="120" w:after="120"/>
              <w:jc w:val="center"/>
            </w:pPr>
            <w:r>
              <w:t>Never</w:t>
            </w:r>
          </w:p>
        </w:tc>
        <w:tc>
          <w:tcPr>
            <w:tcW w:w="1440" w:type="dxa"/>
            <w:tcBorders>
              <w:bottom w:val="single" w:sz="4" w:space="0" w:color="auto"/>
            </w:tcBorders>
          </w:tcPr>
          <w:p w:rsidR="00E706FA" w:rsidRDefault="00E706FA" w:rsidP="00143604">
            <w:pPr>
              <w:pStyle w:val="SL-FlLftSgl"/>
              <w:spacing w:before="120" w:after="120"/>
              <w:jc w:val="center"/>
            </w:pPr>
            <w:r>
              <w:t>Sometimes</w:t>
            </w:r>
          </w:p>
        </w:tc>
        <w:tc>
          <w:tcPr>
            <w:tcW w:w="1008" w:type="dxa"/>
            <w:tcBorders>
              <w:bottom w:val="single" w:sz="4" w:space="0" w:color="auto"/>
            </w:tcBorders>
          </w:tcPr>
          <w:p w:rsidR="00E706FA" w:rsidRDefault="00E706FA" w:rsidP="00143604">
            <w:pPr>
              <w:pStyle w:val="SL-FlLftSgl"/>
              <w:spacing w:before="120" w:after="120"/>
              <w:jc w:val="center"/>
            </w:pPr>
            <w:r>
              <w:t>Often</w:t>
            </w:r>
          </w:p>
        </w:tc>
        <w:tc>
          <w:tcPr>
            <w:tcW w:w="1296" w:type="dxa"/>
            <w:tcBorders>
              <w:bottom w:val="single" w:sz="4" w:space="0" w:color="auto"/>
            </w:tcBorders>
          </w:tcPr>
          <w:p w:rsidR="00E706FA" w:rsidRDefault="00E706FA" w:rsidP="00143604">
            <w:pPr>
              <w:pStyle w:val="SL-FlLftSgl"/>
              <w:spacing w:before="120" w:after="120"/>
              <w:jc w:val="center"/>
            </w:pPr>
            <w:r>
              <w:t>Refused</w:t>
            </w:r>
          </w:p>
        </w:tc>
      </w:tr>
      <w:tr w:rsidR="00E706FA" w:rsidTr="00143604">
        <w:tc>
          <w:tcPr>
            <w:tcW w:w="5184" w:type="dxa"/>
            <w:shd w:val="clear" w:color="auto" w:fill="AFBED7"/>
          </w:tcPr>
          <w:p w:rsidR="00E706FA" w:rsidRDefault="00E706FA" w:rsidP="00143604">
            <w:pPr>
              <w:pStyle w:val="A3-1stTabLeader"/>
              <w:tabs>
                <w:tab w:val="clear" w:pos="5530"/>
                <w:tab w:val="clear" w:pos="6106"/>
                <w:tab w:val="clear" w:pos="6682"/>
                <w:tab w:val="clear" w:pos="7258"/>
                <w:tab w:val="clear" w:pos="7830"/>
                <w:tab w:val="clear" w:pos="8370"/>
                <w:tab w:val="clear" w:pos="9180"/>
                <w:tab w:val="right" w:leader="dot" w:pos="5011"/>
              </w:tabs>
            </w:pPr>
            <w:r>
              <w:t>1.</w:t>
            </w:r>
            <w:r>
              <w:tab/>
            </w:r>
            <w:r w:rsidRPr="001B3899">
              <w:t>Fidgety, unable to sit still</w:t>
            </w:r>
            <w:r>
              <w:tab/>
            </w:r>
          </w:p>
        </w:tc>
        <w:tc>
          <w:tcPr>
            <w:tcW w:w="1080" w:type="dxa"/>
            <w:shd w:val="clear" w:color="auto" w:fill="AFBED7"/>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shd w:val="clear" w:color="auto" w:fill="AFBED7"/>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shd w:val="clear" w:color="auto" w:fill="AFBED7"/>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shd w:val="clear" w:color="auto" w:fill="AFBED7"/>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E706FA" w:rsidTr="00143604">
        <w:tc>
          <w:tcPr>
            <w:tcW w:w="5184" w:type="dxa"/>
            <w:tcBorders>
              <w:bottom w:val="single" w:sz="4" w:space="0" w:color="auto"/>
            </w:tcBorders>
          </w:tcPr>
          <w:p w:rsidR="00E706FA" w:rsidRDefault="00E706FA" w:rsidP="00143604">
            <w:pPr>
              <w:pStyle w:val="A3-1stTabLeader"/>
              <w:tabs>
                <w:tab w:val="clear" w:pos="5530"/>
                <w:tab w:val="clear" w:pos="6106"/>
                <w:tab w:val="clear" w:pos="6682"/>
                <w:tab w:val="clear" w:pos="7258"/>
                <w:tab w:val="clear" w:pos="7830"/>
                <w:tab w:val="clear" w:pos="8370"/>
                <w:tab w:val="clear" w:pos="9180"/>
                <w:tab w:val="right" w:leader="dot" w:pos="5011"/>
              </w:tabs>
            </w:pPr>
            <w:r>
              <w:t>2.</w:t>
            </w:r>
            <w:r>
              <w:tab/>
            </w:r>
            <w:r w:rsidRPr="001B3899">
              <w:rPr>
                <w:color w:val="000000"/>
              </w:rPr>
              <w:t>Feel</w:t>
            </w:r>
            <w:r w:rsidR="001A295A">
              <w:rPr>
                <w:color w:val="000000"/>
              </w:rPr>
              <w:t>s</w:t>
            </w:r>
            <w:r w:rsidRPr="001B3899">
              <w:rPr>
                <w:color w:val="000000"/>
              </w:rPr>
              <w:t xml:space="preserve"> sad, unhappy</w:t>
            </w:r>
            <w:r>
              <w:rPr>
                <w:color w:val="000000"/>
              </w:rPr>
              <w:tab/>
            </w:r>
          </w:p>
        </w:tc>
        <w:tc>
          <w:tcPr>
            <w:tcW w:w="1080" w:type="dxa"/>
            <w:tcBorders>
              <w:bottom w:val="single" w:sz="4" w:space="0" w:color="auto"/>
            </w:tcBorders>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tcBorders>
              <w:bottom w:val="single" w:sz="4" w:space="0" w:color="auto"/>
            </w:tcBorders>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tcBorders>
              <w:bottom w:val="single" w:sz="4" w:space="0" w:color="auto"/>
            </w:tcBorders>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tcBorders>
              <w:bottom w:val="single" w:sz="4" w:space="0" w:color="auto"/>
            </w:tcBorders>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E706FA" w:rsidTr="00143604">
        <w:tc>
          <w:tcPr>
            <w:tcW w:w="5184" w:type="dxa"/>
            <w:shd w:val="clear" w:color="auto" w:fill="AFBED7"/>
          </w:tcPr>
          <w:p w:rsidR="00E706FA" w:rsidRDefault="00E706FA" w:rsidP="00143604">
            <w:pPr>
              <w:pStyle w:val="A3-1stTabLeader"/>
              <w:tabs>
                <w:tab w:val="clear" w:pos="5530"/>
                <w:tab w:val="clear" w:pos="6106"/>
                <w:tab w:val="clear" w:pos="6682"/>
                <w:tab w:val="clear" w:pos="7258"/>
                <w:tab w:val="clear" w:pos="7830"/>
                <w:tab w:val="clear" w:pos="8370"/>
                <w:tab w:val="clear" w:pos="9180"/>
                <w:tab w:val="right" w:leader="dot" w:pos="5011"/>
              </w:tabs>
            </w:pPr>
            <w:r>
              <w:t>3.</w:t>
            </w:r>
            <w:r>
              <w:tab/>
            </w:r>
            <w:r w:rsidRPr="001B3899">
              <w:rPr>
                <w:color w:val="000000"/>
              </w:rPr>
              <w:t>Daydream</w:t>
            </w:r>
            <w:r w:rsidR="001A295A">
              <w:rPr>
                <w:color w:val="000000"/>
              </w:rPr>
              <w:t>s</w:t>
            </w:r>
            <w:r w:rsidRPr="001B3899">
              <w:rPr>
                <w:color w:val="000000"/>
              </w:rPr>
              <w:t xml:space="preserve"> too much</w:t>
            </w:r>
            <w:r>
              <w:rPr>
                <w:color w:val="000000"/>
              </w:rPr>
              <w:tab/>
            </w:r>
          </w:p>
        </w:tc>
        <w:tc>
          <w:tcPr>
            <w:tcW w:w="1080" w:type="dxa"/>
            <w:shd w:val="clear" w:color="auto" w:fill="AFBED7"/>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shd w:val="clear" w:color="auto" w:fill="AFBED7"/>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shd w:val="clear" w:color="auto" w:fill="AFBED7"/>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shd w:val="clear" w:color="auto" w:fill="AFBED7"/>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E706FA" w:rsidTr="00143604">
        <w:tc>
          <w:tcPr>
            <w:tcW w:w="5184" w:type="dxa"/>
            <w:tcBorders>
              <w:bottom w:val="single" w:sz="4" w:space="0" w:color="auto"/>
            </w:tcBorders>
          </w:tcPr>
          <w:p w:rsidR="00E706FA" w:rsidRDefault="00E706FA" w:rsidP="00143604">
            <w:pPr>
              <w:pStyle w:val="A3-1stTabLeader"/>
              <w:tabs>
                <w:tab w:val="clear" w:pos="5530"/>
                <w:tab w:val="clear" w:pos="6106"/>
                <w:tab w:val="clear" w:pos="6682"/>
                <w:tab w:val="clear" w:pos="7258"/>
                <w:tab w:val="clear" w:pos="7830"/>
                <w:tab w:val="clear" w:pos="8370"/>
                <w:tab w:val="clear" w:pos="9180"/>
                <w:tab w:val="right" w:leader="dot" w:pos="5011"/>
              </w:tabs>
            </w:pPr>
            <w:r>
              <w:t>4.</w:t>
            </w:r>
            <w:r>
              <w:tab/>
            </w:r>
            <w:r w:rsidRPr="001B3899">
              <w:rPr>
                <w:color w:val="000000"/>
              </w:rPr>
              <w:t>Refuse</w:t>
            </w:r>
            <w:r w:rsidR="001A295A">
              <w:rPr>
                <w:color w:val="000000"/>
              </w:rPr>
              <w:t>s</w:t>
            </w:r>
            <w:r w:rsidRPr="001B3899">
              <w:rPr>
                <w:color w:val="000000"/>
              </w:rPr>
              <w:t xml:space="preserve"> to share</w:t>
            </w:r>
            <w:r>
              <w:rPr>
                <w:color w:val="000000"/>
              </w:rPr>
              <w:tab/>
            </w:r>
          </w:p>
        </w:tc>
        <w:tc>
          <w:tcPr>
            <w:tcW w:w="1080" w:type="dxa"/>
            <w:tcBorders>
              <w:bottom w:val="single" w:sz="4" w:space="0" w:color="auto"/>
            </w:tcBorders>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tcBorders>
              <w:bottom w:val="single" w:sz="4" w:space="0" w:color="auto"/>
            </w:tcBorders>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tcBorders>
              <w:bottom w:val="single" w:sz="4" w:space="0" w:color="auto"/>
            </w:tcBorders>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tcBorders>
              <w:bottom w:val="single" w:sz="4" w:space="0" w:color="auto"/>
            </w:tcBorders>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E706FA" w:rsidTr="00143604">
        <w:tc>
          <w:tcPr>
            <w:tcW w:w="5184" w:type="dxa"/>
            <w:shd w:val="clear" w:color="auto" w:fill="AFBED7"/>
          </w:tcPr>
          <w:p w:rsidR="00E706FA" w:rsidRDefault="00E706FA" w:rsidP="00143604">
            <w:pPr>
              <w:pStyle w:val="A3-1stTabLeader"/>
              <w:tabs>
                <w:tab w:val="clear" w:pos="5530"/>
                <w:tab w:val="clear" w:pos="6106"/>
                <w:tab w:val="clear" w:pos="6682"/>
                <w:tab w:val="clear" w:pos="7258"/>
                <w:tab w:val="clear" w:pos="7830"/>
                <w:tab w:val="clear" w:pos="8370"/>
                <w:tab w:val="clear" w:pos="9180"/>
                <w:tab w:val="right" w:leader="dot" w:pos="5011"/>
              </w:tabs>
            </w:pPr>
            <w:r>
              <w:t>5.</w:t>
            </w:r>
            <w:r>
              <w:tab/>
            </w:r>
            <w:r w:rsidRPr="001B3899">
              <w:rPr>
                <w:color w:val="000000"/>
              </w:rPr>
              <w:t>Do</w:t>
            </w:r>
            <w:r w:rsidR="001A295A">
              <w:rPr>
                <w:color w:val="000000"/>
              </w:rPr>
              <w:t>es</w:t>
            </w:r>
            <w:r w:rsidRPr="001B3899">
              <w:rPr>
                <w:color w:val="000000"/>
              </w:rPr>
              <w:t xml:space="preserve"> not understand other people’s feelings</w:t>
            </w:r>
            <w:r>
              <w:rPr>
                <w:color w:val="000000"/>
              </w:rPr>
              <w:tab/>
            </w:r>
          </w:p>
        </w:tc>
        <w:tc>
          <w:tcPr>
            <w:tcW w:w="1080" w:type="dxa"/>
            <w:shd w:val="clear" w:color="auto" w:fill="AFBED7"/>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shd w:val="clear" w:color="auto" w:fill="AFBED7"/>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shd w:val="clear" w:color="auto" w:fill="AFBED7"/>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shd w:val="clear" w:color="auto" w:fill="AFBED7"/>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E706FA" w:rsidTr="00143604">
        <w:tc>
          <w:tcPr>
            <w:tcW w:w="5184" w:type="dxa"/>
            <w:tcBorders>
              <w:bottom w:val="single" w:sz="4" w:space="0" w:color="auto"/>
            </w:tcBorders>
          </w:tcPr>
          <w:p w:rsidR="00E706FA" w:rsidRDefault="00E706FA" w:rsidP="00143604">
            <w:pPr>
              <w:pStyle w:val="A3-1stTabLeader"/>
              <w:tabs>
                <w:tab w:val="clear" w:pos="5530"/>
                <w:tab w:val="clear" w:pos="6106"/>
                <w:tab w:val="clear" w:pos="6682"/>
                <w:tab w:val="clear" w:pos="7258"/>
                <w:tab w:val="clear" w:pos="7830"/>
                <w:tab w:val="clear" w:pos="8370"/>
                <w:tab w:val="clear" w:pos="9180"/>
                <w:tab w:val="right" w:leader="dot" w:pos="5011"/>
              </w:tabs>
            </w:pPr>
            <w:r>
              <w:t>6.</w:t>
            </w:r>
            <w:r>
              <w:tab/>
            </w:r>
            <w:r w:rsidRPr="001B3899">
              <w:rPr>
                <w:color w:val="000000"/>
              </w:rPr>
              <w:t>Feel</w:t>
            </w:r>
            <w:r w:rsidR="001A295A">
              <w:rPr>
                <w:color w:val="000000"/>
              </w:rPr>
              <w:t>s</w:t>
            </w:r>
            <w:r w:rsidRPr="001B3899">
              <w:rPr>
                <w:color w:val="000000"/>
              </w:rPr>
              <w:t xml:space="preserve"> hopeless</w:t>
            </w:r>
            <w:r>
              <w:rPr>
                <w:color w:val="000000"/>
              </w:rPr>
              <w:tab/>
            </w:r>
          </w:p>
        </w:tc>
        <w:tc>
          <w:tcPr>
            <w:tcW w:w="1080" w:type="dxa"/>
            <w:tcBorders>
              <w:bottom w:val="single" w:sz="4" w:space="0" w:color="auto"/>
            </w:tcBorders>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tcBorders>
              <w:bottom w:val="single" w:sz="4" w:space="0" w:color="auto"/>
            </w:tcBorders>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tcBorders>
              <w:bottom w:val="single" w:sz="4" w:space="0" w:color="auto"/>
            </w:tcBorders>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tcBorders>
              <w:bottom w:val="single" w:sz="4" w:space="0" w:color="auto"/>
            </w:tcBorders>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E706FA" w:rsidTr="00143604">
        <w:tc>
          <w:tcPr>
            <w:tcW w:w="5184" w:type="dxa"/>
            <w:shd w:val="clear" w:color="auto" w:fill="AFBED7"/>
          </w:tcPr>
          <w:p w:rsidR="00E706FA" w:rsidRDefault="00E706FA" w:rsidP="001A295A">
            <w:pPr>
              <w:pStyle w:val="A3-1stTabLeader"/>
              <w:tabs>
                <w:tab w:val="clear" w:pos="5530"/>
                <w:tab w:val="clear" w:pos="6106"/>
                <w:tab w:val="clear" w:pos="6682"/>
                <w:tab w:val="clear" w:pos="7258"/>
                <w:tab w:val="clear" w:pos="7830"/>
                <w:tab w:val="clear" w:pos="8370"/>
                <w:tab w:val="clear" w:pos="9180"/>
                <w:tab w:val="right" w:leader="dot" w:pos="5011"/>
              </w:tabs>
            </w:pPr>
            <w:r>
              <w:t>7.</w:t>
            </w:r>
            <w:r>
              <w:tab/>
            </w:r>
            <w:r w:rsidRPr="001B3899">
              <w:rPr>
                <w:color w:val="000000"/>
              </w:rPr>
              <w:t>Ha</w:t>
            </w:r>
            <w:r w:rsidR="001A295A">
              <w:rPr>
                <w:color w:val="000000"/>
              </w:rPr>
              <w:t>s</w:t>
            </w:r>
            <w:r w:rsidRPr="001B3899">
              <w:rPr>
                <w:color w:val="000000"/>
              </w:rPr>
              <w:t xml:space="preserve"> trouble concentrating</w:t>
            </w:r>
            <w:r>
              <w:rPr>
                <w:color w:val="000000"/>
              </w:rPr>
              <w:tab/>
            </w:r>
          </w:p>
        </w:tc>
        <w:tc>
          <w:tcPr>
            <w:tcW w:w="1080" w:type="dxa"/>
            <w:shd w:val="clear" w:color="auto" w:fill="AFBED7"/>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shd w:val="clear" w:color="auto" w:fill="AFBED7"/>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shd w:val="clear" w:color="auto" w:fill="AFBED7"/>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shd w:val="clear" w:color="auto" w:fill="AFBED7"/>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E706FA" w:rsidTr="00143604">
        <w:tc>
          <w:tcPr>
            <w:tcW w:w="5184" w:type="dxa"/>
            <w:tcBorders>
              <w:bottom w:val="single" w:sz="4" w:space="0" w:color="auto"/>
            </w:tcBorders>
          </w:tcPr>
          <w:p w:rsidR="00E706FA" w:rsidRDefault="00E706FA" w:rsidP="00143604">
            <w:pPr>
              <w:pStyle w:val="A3-1stTabLeader"/>
              <w:tabs>
                <w:tab w:val="clear" w:pos="5530"/>
                <w:tab w:val="clear" w:pos="6106"/>
                <w:tab w:val="clear" w:pos="6682"/>
                <w:tab w:val="clear" w:pos="7258"/>
                <w:tab w:val="clear" w:pos="7830"/>
                <w:tab w:val="clear" w:pos="8370"/>
                <w:tab w:val="clear" w:pos="9180"/>
                <w:tab w:val="right" w:leader="dot" w:pos="5011"/>
              </w:tabs>
            </w:pPr>
            <w:r>
              <w:t>8.</w:t>
            </w:r>
            <w:r>
              <w:tab/>
            </w:r>
            <w:r w:rsidRPr="001B3899">
              <w:rPr>
                <w:color w:val="000000"/>
              </w:rPr>
              <w:t>Fight</w:t>
            </w:r>
            <w:r w:rsidR="001A295A">
              <w:rPr>
                <w:color w:val="000000"/>
              </w:rPr>
              <w:t>s</w:t>
            </w:r>
            <w:r w:rsidRPr="001B3899">
              <w:rPr>
                <w:color w:val="000000"/>
              </w:rPr>
              <w:t xml:space="preserve"> with other children</w:t>
            </w:r>
            <w:r>
              <w:rPr>
                <w:color w:val="000000"/>
              </w:rPr>
              <w:tab/>
            </w:r>
          </w:p>
        </w:tc>
        <w:tc>
          <w:tcPr>
            <w:tcW w:w="1080" w:type="dxa"/>
            <w:tcBorders>
              <w:bottom w:val="single" w:sz="4" w:space="0" w:color="auto"/>
            </w:tcBorders>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tcBorders>
              <w:bottom w:val="single" w:sz="4" w:space="0" w:color="auto"/>
            </w:tcBorders>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tcBorders>
              <w:bottom w:val="single" w:sz="4" w:space="0" w:color="auto"/>
            </w:tcBorders>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tcBorders>
              <w:bottom w:val="single" w:sz="4" w:space="0" w:color="auto"/>
            </w:tcBorders>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E706FA" w:rsidTr="00143604">
        <w:tc>
          <w:tcPr>
            <w:tcW w:w="5184" w:type="dxa"/>
            <w:shd w:val="clear" w:color="auto" w:fill="AFBED7"/>
          </w:tcPr>
          <w:p w:rsidR="00E706FA" w:rsidRDefault="00E706FA" w:rsidP="001A295A">
            <w:pPr>
              <w:pStyle w:val="A3-1stTabLeader"/>
              <w:tabs>
                <w:tab w:val="clear" w:pos="5530"/>
                <w:tab w:val="clear" w:pos="6106"/>
                <w:tab w:val="clear" w:pos="6682"/>
                <w:tab w:val="clear" w:pos="7258"/>
                <w:tab w:val="clear" w:pos="7830"/>
                <w:tab w:val="clear" w:pos="8370"/>
                <w:tab w:val="clear" w:pos="9180"/>
                <w:tab w:val="right" w:leader="dot" w:pos="5011"/>
              </w:tabs>
            </w:pPr>
            <w:r>
              <w:t>9.</w:t>
            </w:r>
            <w:r>
              <w:tab/>
            </w:r>
            <w:r w:rsidR="001A295A">
              <w:t>Is d</w:t>
            </w:r>
            <w:r w:rsidR="001A295A">
              <w:rPr>
                <w:color w:val="000000"/>
              </w:rPr>
              <w:t>own on himself or herself</w:t>
            </w:r>
            <w:r>
              <w:rPr>
                <w:color w:val="000000"/>
              </w:rPr>
              <w:tab/>
            </w:r>
          </w:p>
        </w:tc>
        <w:tc>
          <w:tcPr>
            <w:tcW w:w="1080" w:type="dxa"/>
            <w:shd w:val="clear" w:color="auto" w:fill="AFBED7"/>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shd w:val="clear" w:color="auto" w:fill="AFBED7"/>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shd w:val="clear" w:color="auto" w:fill="AFBED7"/>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shd w:val="clear" w:color="auto" w:fill="AFBED7"/>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E706FA" w:rsidTr="00143604">
        <w:tc>
          <w:tcPr>
            <w:tcW w:w="5184" w:type="dxa"/>
            <w:tcBorders>
              <w:bottom w:val="single" w:sz="4" w:space="0" w:color="auto"/>
            </w:tcBorders>
          </w:tcPr>
          <w:p w:rsidR="00E706FA" w:rsidRDefault="00E706FA" w:rsidP="001A295A">
            <w:pPr>
              <w:pStyle w:val="A3-1stTabLeader"/>
              <w:tabs>
                <w:tab w:val="clear" w:pos="5530"/>
                <w:tab w:val="clear" w:pos="6106"/>
                <w:tab w:val="clear" w:pos="6682"/>
                <w:tab w:val="clear" w:pos="7258"/>
                <w:tab w:val="clear" w:pos="7830"/>
                <w:tab w:val="clear" w:pos="8370"/>
                <w:tab w:val="clear" w:pos="9180"/>
                <w:tab w:val="right" w:leader="dot" w:pos="5011"/>
              </w:tabs>
            </w:pPr>
            <w:r>
              <w:t>10.</w:t>
            </w:r>
            <w:r>
              <w:tab/>
            </w:r>
            <w:r w:rsidRPr="001B3899">
              <w:rPr>
                <w:color w:val="000000"/>
              </w:rPr>
              <w:t>Blame</w:t>
            </w:r>
            <w:r w:rsidR="001A295A">
              <w:rPr>
                <w:color w:val="000000"/>
              </w:rPr>
              <w:t>s</w:t>
            </w:r>
            <w:r w:rsidRPr="001B3899">
              <w:rPr>
                <w:color w:val="000000"/>
              </w:rPr>
              <w:t xml:space="preserve"> others for </w:t>
            </w:r>
            <w:r w:rsidR="001A295A">
              <w:rPr>
                <w:color w:val="000000"/>
              </w:rPr>
              <w:t xml:space="preserve">his or her </w:t>
            </w:r>
            <w:r w:rsidRPr="001B3899">
              <w:rPr>
                <w:color w:val="000000"/>
              </w:rPr>
              <w:t>troubles</w:t>
            </w:r>
            <w:r>
              <w:rPr>
                <w:color w:val="000000"/>
              </w:rPr>
              <w:tab/>
            </w:r>
          </w:p>
        </w:tc>
        <w:tc>
          <w:tcPr>
            <w:tcW w:w="1080" w:type="dxa"/>
            <w:tcBorders>
              <w:bottom w:val="single" w:sz="4" w:space="0" w:color="auto"/>
            </w:tcBorders>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tcBorders>
              <w:bottom w:val="single" w:sz="4" w:space="0" w:color="auto"/>
            </w:tcBorders>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tcBorders>
              <w:bottom w:val="single" w:sz="4" w:space="0" w:color="auto"/>
            </w:tcBorders>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tcBorders>
              <w:bottom w:val="single" w:sz="4" w:space="0" w:color="auto"/>
            </w:tcBorders>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E706FA" w:rsidTr="00143604">
        <w:tc>
          <w:tcPr>
            <w:tcW w:w="5184" w:type="dxa"/>
            <w:shd w:val="clear" w:color="auto" w:fill="AFBED7"/>
          </w:tcPr>
          <w:p w:rsidR="00E706FA" w:rsidRDefault="00E706FA" w:rsidP="00143604">
            <w:pPr>
              <w:pStyle w:val="A3-1stTabLeader"/>
              <w:tabs>
                <w:tab w:val="clear" w:pos="5530"/>
                <w:tab w:val="clear" w:pos="6106"/>
                <w:tab w:val="clear" w:pos="6682"/>
                <w:tab w:val="clear" w:pos="7258"/>
                <w:tab w:val="clear" w:pos="7830"/>
                <w:tab w:val="clear" w:pos="8370"/>
                <w:tab w:val="clear" w:pos="9180"/>
                <w:tab w:val="right" w:leader="dot" w:pos="5011"/>
              </w:tabs>
            </w:pPr>
            <w:r>
              <w:t>11.</w:t>
            </w:r>
            <w:r>
              <w:tab/>
            </w:r>
            <w:r w:rsidRPr="001B3899">
              <w:rPr>
                <w:color w:val="000000"/>
              </w:rPr>
              <w:t>Seem</w:t>
            </w:r>
            <w:r w:rsidR="001A295A">
              <w:rPr>
                <w:color w:val="000000"/>
              </w:rPr>
              <w:t>s</w:t>
            </w:r>
            <w:r w:rsidRPr="001B3899">
              <w:rPr>
                <w:color w:val="000000"/>
              </w:rPr>
              <w:t xml:space="preserve"> to be having less fun</w:t>
            </w:r>
            <w:r>
              <w:rPr>
                <w:color w:val="000000"/>
              </w:rPr>
              <w:tab/>
            </w:r>
          </w:p>
        </w:tc>
        <w:tc>
          <w:tcPr>
            <w:tcW w:w="1080" w:type="dxa"/>
            <w:shd w:val="clear" w:color="auto" w:fill="AFBED7"/>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shd w:val="clear" w:color="auto" w:fill="AFBED7"/>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shd w:val="clear" w:color="auto" w:fill="AFBED7"/>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shd w:val="clear" w:color="auto" w:fill="AFBED7"/>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E706FA" w:rsidTr="00143604">
        <w:tc>
          <w:tcPr>
            <w:tcW w:w="5184" w:type="dxa"/>
            <w:tcBorders>
              <w:bottom w:val="single" w:sz="4" w:space="0" w:color="auto"/>
            </w:tcBorders>
          </w:tcPr>
          <w:p w:rsidR="00E706FA" w:rsidRDefault="00E706FA" w:rsidP="00143604">
            <w:pPr>
              <w:pStyle w:val="A3-1stTabLeader"/>
              <w:tabs>
                <w:tab w:val="clear" w:pos="5530"/>
                <w:tab w:val="clear" w:pos="6106"/>
                <w:tab w:val="clear" w:pos="6682"/>
                <w:tab w:val="clear" w:pos="7258"/>
                <w:tab w:val="clear" w:pos="7830"/>
                <w:tab w:val="clear" w:pos="8370"/>
                <w:tab w:val="clear" w:pos="9180"/>
                <w:tab w:val="right" w:leader="dot" w:pos="5011"/>
              </w:tabs>
            </w:pPr>
            <w:r>
              <w:t>12.</w:t>
            </w:r>
            <w:r>
              <w:tab/>
            </w:r>
            <w:r w:rsidRPr="001B3899">
              <w:rPr>
                <w:color w:val="000000"/>
              </w:rPr>
              <w:t>Do</w:t>
            </w:r>
            <w:r w:rsidR="001A295A">
              <w:rPr>
                <w:color w:val="000000"/>
              </w:rPr>
              <w:t>es</w:t>
            </w:r>
            <w:r w:rsidRPr="001B3899">
              <w:rPr>
                <w:color w:val="000000"/>
              </w:rPr>
              <w:t xml:space="preserve"> not listen to rules</w:t>
            </w:r>
            <w:r>
              <w:rPr>
                <w:color w:val="000000"/>
              </w:rPr>
              <w:tab/>
            </w:r>
          </w:p>
        </w:tc>
        <w:tc>
          <w:tcPr>
            <w:tcW w:w="1080" w:type="dxa"/>
            <w:tcBorders>
              <w:bottom w:val="single" w:sz="4" w:space="0" w:color="auto"/>
            </w:tcBorders>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tcBorders>
              <w:bottom w:val="single" w:sz="4" w:space="0" w:color="auto"/>
            </w:tcBorders>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tcBorders>
              <w:bottom w:val="single" w:sz="4" w:space="0" w:color="auto"/>
            </w:tcBorders>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tcBorders>
              <w:bottom w:val="single" w:sz="4" w:space="0" w:color="auto"/>
            </w:tcBorders>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E706FA" w:rsidTr="00143604">
        <w:tc>
          <w:tcPr>
            <w:tcW w:w="5184" w:type="dxa"/>
            <w:shd w:val="clear" w:color="auto" w:fill="AFBED7"/>
          </w:tcPr>
          <w:p w:rsidR="00E706FA" w:rsidRDefault="00E706FA" w:rsidP="00143604">
            <w:pPr>
              <w:pStyle w:val="A3-1stTabLeader"/>
              <w:tabs>
                <w:tab w:val="clear" w:pos="5530"/>
                <w:tab w:val="clear" w:pos="6106"/>
                <w:tab w:val="clear" w:pos="6682"/>
                <w:tab w:val="clear" w:pos="7258"/>
                <w:tab w:val="clear" w:pos="7830"/>
                <w:tab w:val="clear" w:pos="8370"/>
                <w:tab w:val="clear" w:pos="9180"/>
                <w:tab w:val="right" w:leader="dot" w:pos="5011"/>
              </w:tabs>
            </w:pPr>
            <w:r>
              <w:t>13.</w:t>
            </w:r>
            <w:r>
              <w:tab/>
            </w:r>
            <w:r w:rsidRPr="001B3899">
              <w:rPr>
                <w:color w:val="000000"/>
              </w:rPr>
              <w:t>Act</w:t>
            </w:r>
            <w:r w:rsidR="001A295A">
              <w:rPr>
                <w:color w:val="000000"/>
              </w:rPr>
              <w:t>s</w:t>
            </w:r>
            <w:r w:rsidRPr="001B3899">
              <w:rPr>
                <w:color w:val="000000"/>
              </w:rPr>
              <w:t xml:space="preserve"> as if driven by motor</w:t>
            </w:r>
            <w:r>
              <w:rPr>
                <w:color w:val="000000"/>
              </w:rPr>
              <w:tab/>
            </w:r>
          </w:p>
        </w:tc>
        <w:tc>
          <w:tcPr>
            <w:tcW w:w="1080" w:type="dxa"/>
            <w:shd w:val="clear" w:color="auto" w:fill="AFBED7"/>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shd w:val="clear" w:color="auto" w:fill="AFBED7"/>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shd w:val="clear" w:color="auto" w:fill="AFBED7"/>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shd w:val="clear" w:color="auto" w:fill="AFBED7"/>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E706FA" w:rsidTr="00143604">
        <w:tc>
          <w:tcPr>
            <w:tcW w:w="5184" w:type="dxa"/>
            <w:tcBorders>
              <w:bottom w:val="single" w:sz="4" w:space="0" w:color="auto"/>
            </w:tcBorders>
          </w:tcPr>
          <w:p w:rsidR="00E706FA" w:rsidRDefault="00E706FA" w:rsidP="00143604">
            <w:pPr>
              <w:pStyle w:val="A3-1stTabLeader"/>
              <w:tabs>
                <w:tab w:val="clear" w:pos="5530"/>
                <w:tab w:val="clear" w:pos="6106"/>
                <w:tab w:val="clear" w:pos="6682"/>
                <w:tab w:val="clear" w:pos="7258"/>
                <w:tab w:val="clear" w:pos="7830"/>
                <w:tab w:val="clear" w:pos="8370"/>
                <w:tab w:val="clear" w:pos="9180"/>
                <w:tab w:val="right" w:leader="dot" w:pos="5011"/>
              </w:tabs>
            </w:pPr>
            <w:r>
              <w:t>14.</w:t>
            </w:r>
            <w:r>
              <w:tab/>
            </w:r>
            <w:r w:rsidRPr="001B3899">
              <w:rPr>
                <w:color w:val="000000"/>
              </w:rPr>
              <w:t>Tease</w:t>
            </w:r>
            <w:r w:rsidR="001A295A">
              <w:rPr>
                <w:color w:val="000000"/>
              </w:rPr>
              <w:t>s</w:t>
            </w:r>
            <w:r w:rsidRPr="001B3899">
              <w:rPr>
                <w:color w:val="000000"/>
              </w:rPr>
              <w:t xml:space="preserve"> others</w:t>
            </w:r>
            <w:r>
              <w:rPr>
                <w:color w:val="000000"/>
              </w:rPr>
              <w:tab/>
            </w:r>
          </w:p>
        </w:tc>
        <w:tc>
          <w:tcPr>
            <w:tcW w:w="1080" w:type="dxa"/>
            <w:tcBorders>
              <w:bottom w:val="single" w:sz="4" w:space="0" w:color="auto"/>
            </w:tcBorders>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tcBorders>
              <w:bottom w:val="single" w:sz="4" w:space="0" w:color="auto"/>
            </w:tcBorders>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tcBorders>
              <w:bottom w:val="single" w:sz="4" w:space="0" w:color="auto"/>
            </w:tcBorders>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tcBorders>
              <w:bottom w:val="single" w:sz="4" w:space="0" w:color="auto"/>
            </w:tcBorders>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E706FA" w:rsidTr="00143604">
        <w:tc>
          <w:tcPr>
            <w:tcW w:w="5184" w:type="dxa"/>
            <w:shd w:val="clear" w:color="auto" w:fill="AFBED7"/>
          </w:tcPr>
          <w:p w:rsidR="00E706FA" w:rsidRDefault="00E706FA" w:rsidP="001A295A">
            <w:pPr>
              <w:pStyle w:val="A3-1stTabLeader"/>
              <w:tabs>
                <w:tab w:val="clear" w:pos="5530"/>
                <w:tab w:val="clear" w:pos="6106"/>
                <w:tab w:val="clear" w:pos="6682"/>
                <w:tab w:val="clear" w:pos="7258"/>
                <w:tab w:val="clear" w:pos="7830"/>
                <w:tab w:val="clear" w:pos="8370"/>
                <w:tab w:val="clear" w:pos="9180"/>
                <w:tab w:val="right" w:leader="dot" w:pos="5011"/>
              </w:tabs>
            </w:pPr>
            <w:r>
              <w:t>15.</w:t>
            </w:r>
            <w:r>
              <w:tab/>
            </w:r>
            <w:r w:rsidRPr="001B3899">
              <w:rPr>
                <w:color w:val="000000"/>
              </w:rPr>
              <w:t>Worr</w:t>
            </w:r>
            <w:r w:rsidR="001A295A">
              <w:rPr>
                <w:color w:val="000000"/>
              </w:rPr>
              <w:t>ies</w:t>
            </w:r>
            <w:r w:rsidRPr="001B3899">
              <w:rPr>
                <w:color w:val="000000"/>
              </w:rPr>
              <w:t xml:space="preserve"> a lot</w:t>
            </w:r>
            <w:r>
              <w:rPr>
                <w:color w:val="000000"/>
              </w:rPr>
              <w:tab/>
            </w:r>
          </w:p>
        </w:tc>
        <w:tc>
          <w:tcPr>
            <w:tcW w:w="1080" w:type="dxa"/>
            <w:shd w:val="clear" w:color="auto" w:fill="AFBED7"/>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shd w:val="clear" w:color="auto" w:fill="AFBED7"/>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shd w:val="clear" w:color="auto" w:fill="AFBED7"/>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shd w:val="clear" w:color="auto" w:fill="AFBED7"/>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E706FA" w:rsidTr="00143604">
        <w:tc>
          <w:tcPr>
            <w:tcW w:w="5184" w:type="dxa"/>
            <w:tcBorders>
              <w:bottom w:val="single" w:sz="4" w:space="0" w:color="auto"/>
            </w:tcBorders>
          </w:tcPr>
          <w:p w:rsidR="00E706FA" w:rsidRDefault="00E706FA" w:rsidP="001A295A">
            <w:pPr>
              <w:pStyle w:val="A3-1stTabLeader"/>
              <w:tabs>
                <w:tab w:val="clear" w:pos="5530"/>
                <w:tab w:val="clear" w:pos="6106"/>
                <w:tab w:val="clear" w:pos="6682"/>
                <w:tab w:val="clear" w:pos="7258"/>
                <w:tab w:val="clear" w:pos="7830"/>
                <w:tab w:val="clear" w:pos="8370"/>
                <w:tab w:val="clear" w:pos="9180"/>
                <w:tab w:val="right" w:leader="dot" w:pos="5011"/>
              </w:tabs>
            </w:pPr>
            <w:r>
              <w:t>16.</w:t>
            </w:r>
            <w:r>
              <w:tab/>
            </w:r>
            <w:r w:rsidRPr="001B3899">
              <w:rPr>
                <w:color w:val="000000"/>
              </w:rPr>
              <w:t>Take</w:t>
            </w:r>
            <w:r w:rsidR="001A295A">
              <w:rPr>
                <w:color w:val="000000"/>
              </w:rPr>
              <w:t>s</w:t>
            </w:r>
            <w:r w:rsidRPr="001B3899">
              <w:rPr>
                <w:color w:val="000000"/>
              </w:rPr>
              <w:t xml:space="preserve"> things that do not belong to </w:t>
            </w:r>
            <w:r w:rsidR="001A295A">
              <w:rPr>
                <w:color w:val="000000"/>
              </w:rPr>
              <w:t>him/her</w:t>
            </w:r>
            <w:r>
              <w:rPr>
                <w:color w:val="000000"/>
              </w:rPr>
              <w:tab/>
            </w:r>
          </w:p>
        </w:tc>
        <w:tc>
          <w:tcPr>
            <w:tcW w:w="1080" w:type="dxa"/>
            <w:tcBorders>
              <w:bottom w:val="single" w:sz="4" w:space="0" w:color="auto"/>
            </w:tcBorders>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tcBorders>
              <w:bottom w:val="single" w:sz="4" w:space="0" w:color="auto"/>
            </w:tcBorders>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tcBorders>
              <w:bottom w:val="single" w:sz="4" w:space="0" w:color="auto"/>
            </w:tcBorders>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tcBorders>
              <w:bottom w:val="single" w:sz="4" w:space="0" w:color="auto"/>
            </w:tcBorders>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E706FA" w:rsidTr="00143604">
        <w:tc>
          <w:tcPr>
            <w:tcW w:w="5184" w:type="dxa"/>
            <w:shd w:val="clear" w:color="auto" w:fill="AFBED7"/>
          </w:tcPr>
          <w:p w:rsidR="00E706FA" w:rsidRDefault="00E706FA" w:rsidP="00143604">
            <w:pPr>
              <w:pStyle w:val="A3-1stTabLeader"/>
              <w:tabs>
                <w:tab w:val="clear" w:pos="5530"/>
                <w:tab w:val="clear" w:pos="6106"/>
                <w:tab w:val="clear" w:pos="6682"/>
                <w:tab w:val="clear" w:pos="7258"/>
                <w:tab w:val="clear" w:pos="7830"/>
                <w:tab w:val="clear" w:pos="8370"/>
                <w:tab w:val="clear" w:pos="9180"/>
                <w:tab w:val="right" w:leader="dot" w:pos="5011"/>
              </w:tabs>
            </w:pPr>
            <w:r>
              <w:t>17.</w:t>
            </w:r>
            <w:r>
              <w:tab/>
            </w:r>
            <w:r w:rsidRPr="001B3899">
              <w:rPr>
                <w:color w:val="000000"/>
              </w:rPr>
              <w:t>Distracted easily</w:t>
            </w:r>
            <w:r>
              <w:rPr>
                <w:color w:val="000000"/>
              </w:rPr>
              <w:tab/>
            </w:r>
          </w:p>
        </w:tc>
        <w:tc>
          <w:tcPr>
            <w:tcW w:w="1080" w:type="dxa"/>
            <w:shd w:val="clear" w:color="auto" w:fill="AFBED7"/>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shd w:val="clear" w:color="auto" w:fill="AFBED7"/>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shd w:val="clear" w:color="auto" w:fill="AFBED7"/>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shd w:val="clear" w:color="auto" w:fill="AFBED7"/>
          </w:tcPr>
          <w:p w:rsidR="00E706FA" w:rsidRDefault="00E706FA"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bl>
    <w:p w:rsidR="00E706FA" w:rsidRDefault="00E706FA" w:rsidP="00C57E59">
      <w:pPr>
        <w:pStyle w:val="SL-FlLftSgl"/>
      </w:pPr>
    </w:p>
    <w:p w:rsidR="00A77121" w:rsidRDefault="00C57E59" w:rsidP="00A77121">
      <w:pPr>
        <w:pStyle w:val="SL-FlLftSgl"/>
      </w:pPr>
      <w:r w:rsidRPr="001B3899">
        <w:t>©M.S. Jellinek and J.M. Murphy, Massachusetts General Hospital (http://psc.partners.org)</w:t>
      </w:r>
      <w:r w:rsidR="00A77121">
        <w:br w:type="page"/>
      </w:r>
    </w:p>
    <w:tbl>
      <w:tblPr>
        <w:tblStyle w:val="TableGrid"/>
        <w:tblW w:w="0" w:type="auto"/>
        <w:tblBorders>
          <w:top w:val="double" w:sz="6" w:space="0" w:color="14487C"/>
          <w:left w:val="double" w:sz="6" w:space="0" w:color="14487C"/>
          <w:bottom w:val="double" w:sz="6" w:space="0" w:color="14487C"/>
          <w:right w:val="double" w:sz="6" w:space="0" w:color="14487C"/>
          <w:insideH w:val="double" w:sz="6" w:space="0" w:color="14487C"/>
          <w:insideV w:val="double" w:sz="6" w:space="0" w:color="14487C"/>
        </w:tblBorders>
        <w:shd w:val="clear" w:color="auto" w:fill="AFBED7"/>
        <w:tblLook w:val="04A0" w:firstRow="1" w:lastRow="0" w:firstColumn="1" w:lastColumn="0" w:noHBand="0" w:noVBand="1"/>
      </w:tblPr>
      <w:tblGrid>
        <w:gridCol w:w="10008"/>
      </w:tblGrid>
      <w:tr w:rsidR="00A77121" w:rsidTr="00143604">
        <w:tc>
          <w:tcPr>
            <w:tcW w:w="10008" w:type="dxa"/>
            <w:shd w:val="clear" w:color="auto" w:fill="AFBED7"/>
          </w:tcPr>
          <w:p w:rsidR="00A77121" w:rsidRPr="00871F29" w:rsidRDefault="007D61BE" w:rsidP="00626279">
            <w:pPr>
              <w:pStyle w:val="SL-FlLftSgl"/>
              <w:spacing w:before="120" w:after="120"/>
              <w:jc w:val="center"/>
              <w:rPr>
                <w:b/>
                <w:sz w:val="24"/>
                <w:szCs w:val="24"/>
              </w:rPr>
            </w:pPr>
            <w:r>
              <w:rPr>
                <w:b/>
                <w:color w:val="000000" w:themeColor="text1"/>
                <w:sz w:val="24"/>
                <w:szCs w:val="24"/>
              </w:rPr>
              <w:lastRenderedPageBreak/>
              <w:t>SECTION</w:t>
            </w:r>
            <w:r w:rsidR="00A77121" w:rsidRPr="005D469A">
              <w:rPr>
                <w:b/>
                <w:color w:val="000000" w:themeColor="text1"/>
                <w:sz w:val="24"/>
                <w:szCs w:val="24"/>
              </w:rPr>
              <w:t xml:space="preserve"> </w:t>
            </w:r>
            <w:r w:rsidR="00A77121">
              <w:rPr>
                <w:b/>
                <w:color w:val="000000" w:themeColor="text1"/>
                <w:sz w:val="24"/>
                <w:szCs w:val="24"/>
              </w:rPr>
              <w:t>6</w:t>
            </w:r>
            <w:r w:rsidR="00A77121" w:rsidRPr="005D469A">
              <w:rPr>
                <w:b/>
                <w:color w:val="000000" w:themeColor="text1"/>
                <w:sz w:val="24"/>
                <w:szCs w:val="24"/>
              </w:rPr>
              <w:t xml:space="preserve">: </w:t>
            </w:r>
            <w:r w:rsidR="00A77121">
              <w:rPr>
                <w:b/>
                <w:color w:val="000000" w:themeColor="text1"/>
                <w:sz w:val="24"/>
                <w:szCs w:val="24"/>
              </w:rPr>
              <w:t>BABY PEDIATRIC SYMPTOM CHECKLIST (</w:t>
            </w:r>
            <w:r w:rsidR="00626279">
              <w:rPr>
                <w:b/>
                <w:color w:val="000000" w:themeColor="text1"/>
                <w:sz w:val="24"/>
                <w:szCs w:val="24"/>
              </w:rPr>
              <w:t>B</w:t>
            </w:r>
            <w:r w:rsidR="00A77121">
              <w:rPr>
                <w:b/>
                <w:color w:val="000000" w:themeColor="text1"/>
                <w:sz w:val="24"/>
                <w:szCs w:val="24"/>
              </w:rPr>
              <w:t>PSC)</w:t>
            </w:r>
          </w:p>
        </w:tc>
      </w:tr>
    </w:tbl>
    <w:p w:rsidR="00A77121" w:rsidRDefault="00A77121" w:rsidP="00A77121">
      <w:pPr>
        <w:pStyle w:val="SL-FlLftSgl"/>
      </w:pPr>
    </w:p>
    <w:p w:rsidR="00A77121" w:rsidRDefault="00A77121" w:rsidP="00A77121">
      <w:pPr>
        <w:pStyle w:val="SL-FlLftSgl"/>
      </w:pPr>
    </w:p>
    <w:p w:rsidR="00CF7788" w:rsidRDefault="003642CE" w:rsidP="0036128B">
      <w:pPr>
        <w:pStyle w:val="SL-FlLftSgl"/>
        <w:rPr>
          <w:b/>
          <w:i/>
        </w:rPr>
      </w:pPr>
      <w:r w:rsidRPr="0036128B">
        <w:rPr>
          <w:b/>
          <w:i/>
        </w:rPr>
        <w:t>ADMINISTER TO CAREGIVERS OF CHILDREN AGES 1 MONTH TO 1</w:t>
      </w:r>
      <w:r w:rsidR="00FF60C1">
        <w:rPr>
          <w:b/>
          <w:i/>
        </w:rPr>
        <w:t>7</w:t>
      </w:r>
      <w:r w:rsidRPr="0036128B">
        <w:rPr>
          <w:b/>
          <w:i/>
        </w:rPr>
        <w:t xml:space="preserve"> MONTHS</w:t>
      </w:r>
    </w:p>
    <w:p w:rsidR="003642CE" w:rsidRDefault="003642CE" w:rsidP="003642CE">
      <w:pPr>
        <w:pStyle w:val="SL-FlLftSgl"/>
        <w:ind w:left="720"/>
        <w:rPr>
          <w:b/>
          <w:i/>
        </w:rPr>
      </w:pPr>
      <w:r>
        <w:rPr>
          <w:b/>
          <w:i/>
        </w:rPr>
        <w:t>IF CHILD IS 18 TO 60 MONTHS SKIP TO SECTION 7</w:t>
      </w:r>
      <w:r w:rsidRPr="00927587">
        <w:rPr>
          <w:b/>
          <w:i/>
        </w:rPr>
        <w:t xml:space="preserve">: </w:t>
      </w:r>
      <w:r>
        <w:rPr>
          <w:b/>
          <w:i/>
        </w:rPr>
        <w:t>PRESCHOOL</w:t>
      </w:r>
      <w:r w:rsidRPr="00927587">
        <w:rPr>
          <w:b/>
          <w:i/>
        </w:rPr>
        <w:t xml:space="preserve"> PEDIATRIC SYMPTOM CHECKLIST (PPSC)</w:t>
      </w:r>
    </w:p>
    <w:p w:rsidR="003642CE" w:rsidRDefault="003642CE" w:rsidP="003642CE">
      <w:pPr>
        <w:pStyle w:val="SL-FlLftSgl"/>
        <w:ind w:left="720"/>
        <w:rPr>
          <w:b/>
          <w:i/>
        </w:rPr>
      </w:pPr>
      <w:r>
        <w:rPr>
          <w:b/>
          <w:i/>
        </w:rPr>
        <w:t>IF CHILD IS AGE 5 OR OVER SKIP TO SECTION 8: CAREGIVER STRAIN QUESTIONNAIRE</w:t>
      </w:r>
    </w:p>
    <w:p w:rsidR="003642CE" w:rsidRPr="00927587" w:rsidRDefault="003642CE" w:rsidP="003642CE">
      <w:pPr>
        <w:pStyle w:val="SL-FlLftSgl"/>
        <w:rPr>
          <w:b/>
          <w:i/>
        </w:rPr>
      </w:pPr>
    </w:p>
    <w:p w:rsidR="0036128B" w:rsidRPr="00626279" w:rsidRDefault="00626279" w:rsidP="0036128B">
      <w:pPr>
        <w:pStyle w:val="SL-FlLftSgl"/>
      </w:pPr>
      <w:r w:rsidRPr="00626279">
        <w:t>The B</w:t>
      </w:r>
      <w:r>
        <w:t xml:space="preserve">aby Pediatric Symptom Checklist is a </w:t>
      </w:r>
      <w:r>
        <w:rPr>
          <w:rFonts w:cs="Arial"/>
          <w:color w:val="000000"/>
          <w:shd w:val="clear" w:color="auto" w:fill="FFFFFF"/>
        </w:rPr>
        <w:t>brief social/emotional screening instrument for children less than 18 months.</w:t>
      </w:r>
    </w:p>
    <w:p w:rsidR="0036128B" w:rsidRDefault="0036128B" w:rsidP="0036128B">
      <w:pPr>
        <w:pStyle w:val="SL-FlLftSgl"/>
        <w:rPr>
          <w:b/>
          <w:i/>
          <w:u w:val="single"/>
        </w:rPr>
      </w:pPr>
    </w:p>
    <w:p w:rsidR="00176C8F" w:rsidRDefault="00176C8F">
      <w:pPr>
        <w:spacing w:after="200" w:line="276" w:lineRule="auto"/>
        <w:ind w:firstLine="0"/>
        <w:jc w:val="left"/>
        <w:rPr>
          <w:b/>
          <w:i/>
          <w:u w:val="single"/>
        </w:rPr>
      </w:pPr>
      <w:r>
        <w:rPr>
          <w:b/>
          <w:i/>
          <w:u w:val="single"/>
        </w:rPr>
        <w:br w:type="page"/>
      </w:r>
    </w:p>
    <w:p w:rsidR="00A77121" w:rsidRDefault="00176C8F" w:rsidP="0036128B">
      <w:pPr>
        <w:pStyle w:val="SL-FlLftSgl"/>
        <w:rPr>
          <w:b/>
          <w:i/>
          <w:u w:val="single"/>
        </w:rPr>
      </w:pPr>
      <w:r>
        <w:rPr>
          <w:b/>
          <w:i/>
          <w:noProof/>
          <w:u w:val="single"/>
        </w:rPr>
        <w:lastRenderedPageBreak/>
        <w:drawing>
          <wp:inline distT="0" distB="0" distL="0" distR="0" wp14:anchorId="6E62B3DD" wp14:editId="5B9B06C4">
            <wp:extent cx="6217920" cy="53295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SC.png"/>
                    <pic:cNvPicPr/>
                  </pic:nvPicPr>
                  <pic:blipFill>
                    <a:blip r:embed="rId16">
                      <a:extLst>
                        <a:ext uri="{28A0092B-C50C-407E-A947-70E740481C1C}">
                          <a14:useLocalDpi xmlns:a14="http://schemas.microsoft.com/office/drawing/2010/main" val="0"/>
                        </a:ext>
                      </a:extLst>
                    </a:blip>
                    <a:stretch>
                      <a:fillRect/>
                    </a:stretch>
                  </pic:blipFill>
                  <pic:spPr>
                    <a:xfrm>
                      <a:off x="0" y="0"/>
                      <a:ext cx="6217920" cy="5329555"/>
                    </a:xfrm>
                    <a:prstGeom prst="rect">
                      <a:avLst/>
                    </a:prstGeom>
                  </pic:spPr>
                </pic:pic>
              </a:graphicData>
            </a:graphic>
          </wp:inline>
        </w:drawing>
      </w:r>
    </w:p>
    <w:p w:rsidR="00A77121" w:rsidRDefault="00A77121" w:rsidP="0036128B">
      <w:pPr>
        <w:pStyle w:val="SL-FlLftSgl"/>
        <w:rPr>
          <w:b/>
          <w:i/>
          <w:u w:val="single"/>
        </w:rPr>
      </w:pPr>
    </w:p>
    <w:p w:rsidR="00A77121" w:rsidRDefault="00A77121" w:rsidP="0036128B">
      <w:pPr>
        <w:pStyle w:val="SL-FlLftSgl"/>
        <w:rPr>
          <w:b/>
          <w:i/>
          <w:u w:val="single"/>
        </w:rPr>
      </w:pPr>
    </w:p>
    <w:p w:rsidR="00626279" w:rsidRDefault="00626279">
      <w:pPr>
        <w:spacing w:after="200" w:line="276" w:lineRule="auto"/>
        <w:ind w:firstLine="0"/>
        <w:jc w:val="left"/>
        <w:rPr>
          <w:b/>
          <w:i/>
          <w:u w:val="single"/>
        </w:rPr>
      </w:pPr>
      <w:r>
        <w:rPr>
          <w:b/>
          <w:i/>
          <w:u w:val="single"/>
        </w:rPr>
        <w:br w:type="page"/>
      </w:r>
    </w:p>
    <w:tbl>
      <w:tblPr>
        <w:tblStyle w:val="TableGrid"/>
        <w:tblW w:w="0" w:type="auto"/>
        <w:tblBorders>
          <w:top w:val="double" w:sz="6" w:space="0" w:color="14487C"/>
          <w:left w:val="double" w:sz="6" w:space="0" w:color="14487C"/>
          <w:bottom w:val="double" w:sz="6" w:space="0" w:color="14487C"/>
          <w:right w:val="double" w:sz="6" w:space="0" w:color="14487C"/>
          <w:insideH w:val="double" w:sz="6" w:space="0" w:color="14487C"/>
          <w:insideV w:val="double" w:sz="6" w:space="0" w:color="14487C"/>
        </w:tblBorders>
        <w:shd w:val="clear" w:color="auto" w:fill="AFBED7"/>
        <w:tblLook w:val="04A0" w:firstRow="1" w:lastRow="0" w:firstColumn="1" w:lastColumn="0" w:noHBand="0" w:noVBand="1"/>
      </w:tblPr>
      <w:tblGrid>
        <w:gridCol w:w="10008"/>
      </w:tblGrid>
      <w:tr w:rsidR="00A77121" w:rsidTr="00143604">
        <w:tc>
          <w:tcPr>
            <w:tcW w:w="10008" w:type="dxa"/>
            <w:shd w:val="clear" w:color="auto" w:fill="AFBED7"/>
          </w:tcPr>
          <w:p w:rsidR="00A77121" w:rsidRPr="00871F29" w:rsidRDefault="007D61BE" w:rsidP="00A77121">
            <w:pPr>
              <w:pStyle w:val="SL-FlLftSgl"/>
              <w:spacing w:before="120" w:after="120"/>
              <w:jc w:val="center"/>
              <w:rPr>
                <w:b/>
                <w:sz w:val="24"/>
                <w:szCs w:val="24"/>
              </w:rPr>
            </w:pPr>
            <w:r>
              <w:rPr>
                <w:b/>
                <w:color w:val="000000" w:themeColor="text1"/>
                <w:sz w:val="24"/>
                <w:szCs w:val="24"/>
              </w:rPr>
              <w:lastRenderedPageBreak/>
              <w:t>SECTION</w:t>
            </w:r>
            <w:r w:rsidR="00A77121">
              <w:rPr>
                <w:b/>
                <w:color w:val="000000" w:themeColor="text1"/>
                <w:sz w:val="24"/>
                <w:szCs w:val="24"/>
              </w:rPr>
              <w:t xml:space="preserve"> 7: PRESCHOOL PEDIATRIC SYMPTOM CHECKLIST (PPSC)</w:t>
            </w:r>
          </w:p>
        </w:tc>
      </w:tr>
    </w:tbl>
    <w:p w:rsidR="00A77121" w:rsidRDefault="00A77121" w:rsidP="00A77121">
      <w:pPr>
        <w:pStyle w:val="SL-FlLftSgl"/>
      </w:pPr>
    </w:p>
    <w:p w:rsidR="00A77121" w:rsidRDefault="00A77121" w:rsidP="00A77121">
      <w:pPr>
        <w:pStyle w:val="SL-FlLftSgl"/>
      </w:pPr>
    </w:p>
    <w:p w:rsidR="00CF7788" w:rsidRDefault="003642CE" w:rsidP="0036128B">
      <w:pPr>
        <w:pStyle w:val="SL-FlLftSgl"/>
        <w:rPr>
          <w:b/>
          <w:i/>
        </w:rPr>
      </w:pPr>
      <w:r w:rsidRPr="0036128B">
        <w:rPr>
          <w:b/>
          <w:i/>
        </w:rPr>
        <w:t>ADMINISTER TO CAREGIVERS OF CHILDREN AGES 18 MONTHS TO 6</w:t>
      </w:r>
      <w:r>
        <w:rPr>
          <w:b/>
          <w:i/>
        </w:rPr>
        <w:t>0</w:t>
      </w:r>
      <w:r w:rsidRPr="0036128B">
        <w:rPr>
          <w:b/>
          <w:i/>
        </w:rPr>
        <w:t xml:space="preserve"> MONTHS</w:t>
      </w:r>
    </w:p>
    <w:p w:rsidR="003642CE" w:rsidRDefault="003642CE" w:rsidP="003642CE">
      <w:pPr>
        <w:pStyle w:val="SL-FlLftSgl"/>
        <w:ind w:left="720"/>
        <w:rPr>
          <w:b/>
          <w:i/>
        </w:rPr>
      </w:pPr>
      <w:r>
        <w:rPr>
          <w:b/>
          <w:i/>
        </w:rPr>
        <w:t>IF CHILD’S AGE IS NOT BETWEEN 18 MONTHS TO 60 MONTHS SKIP TO SECTION 8: CAREGIVER STRAIN QUESTIONNAIRE</w:t>
      </w:r>
    </w:p>
    <w:p w:rsidR="003642CE" w:rsidRPr="00927587" w:rsidRDefault="003642CE" w:rsidP="003642CE">
      <w:pPr>
        <w:pStyle w:val="SL-FlLftSgl"/>
        <w:rPr>
          <w:b/>
          <w:i/>
        </w:rPr>
      </w:pPr>
    </w:p>
    <w:p w:rsidR="003642CE" w:rsidRPr="00626279" w:rsidRDefault="00626279" w:rsidP="00626279">
      <w:pPr>
        <w:pStyle w:val="SL-FlLftSgl"/>
      </w:pPr>
      <w:r w:rsidRPr="00626279">
        <w:rPr>
          <w:color w:val="000000" w:themeColor="text1"/>
        </w:rPr>
        <w:t>The Preschool Pediatric Symptom Checklist</w:t>
      </w:r>
      <w:r>
        <w:rPr>
          <w:color w:val="000000" w:themeColor="text1"/>
        </w:rPr>
        <w:t xml:space="preserve"> is a </w:t>
      </w:r>
      <w:r>
        <w:rPr>
          <w:color w:val="000000"/>
          <w:shd w:val="clear" w:color="auto" w:fill="FFFFFF"/>
        </w:rPr>
        <w:t>social/emotional screening instrument for children 18–60 months of age.</w:t>
      </w:r>
    </w:p>
    <w:p w:rsidR="00176C8F" w:rsidRDefault="00176C8F">
      <w:pPr>
        <w:spacing w:after="200" w:line="276" w:lineRule="auto"/>
        <w:ind w:firstLine="0"/>
        <w:jc w:val="left"/>
      </w:pPr>
      <w:r>
        <w:br w:type="page"/>
      </w:r>
    </w:p>
    <w:p w:rsidR="0083723B" w:rsidRDefault="00176C8F" w:rsidP="0083723B">
      <w:pPr>
        <w:pStyle w:val="SL-FlLftSgl"/>
      </w:pPr>
      <w:r>
        <w:rPr>
          <w:noProof/>
        </w:rPr>
        <w:lastRenderedPageBreak/>
        <w:drawing>
          <wp:inline distT="0" distB="0" distL="0" distR="0" wp14:anchorId="655F732E" wp14:editId="19D28DB8">
            <wp:extent cx="6217920" cy="58407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SC.png"/>
                    <pic:cNvPicPr/>
                  </pic:nvPicPr>
                  <pic:blipFill>
                    <a:blip r:embed="rId17">
                      <a:extLst>
                        <a:ext uri="{28A0092B-C50C-407E-A947-70E740481C1C}">
                          <a14:useLocalDpi xmlns:a14="http://schemas.microsoft.com/office/drawing/2010/main" val="0"/>
                        </a:ext>
                      </a:extLst>
                    </a:blip>
                    <a:stretch>
                      <a:fillRect/>
                    </a:stretch>
                  </pic:blipFill>
                  <pic:spPr>
                    <a:xfrm>
                      <a:off x="0" y="0"/>
                      <a:ext cx="6217920" cy="5840730"/>
                    </a:xfrm>
                    <a:prstGeom prst="rect">
                      <a:avLst/>
                    </a:prstGeom>
                  </pic:spPr>
                </pic:pic>
              </a:graphicData>
            </a:graphic>
          </wp:inline>
        </w:drawing>
      </w:r>
      <w:r w:rsidR="0083723B">
        <w:br w:type="page"/>
      </w:r>
    </w:p>
    <w:tbl>
      <w:tblPr>
        <w:tblStyle w:val="TableGrid"/>
        <w:tblW w:w="0" w:type="auto"/>
        <w:tblBorders>
          <w:top w:val="double" w:sz="6" w:space="0" w:color="14487C"/>
          <w:left w:val="double" w:sz="6" w:space="0" w:color="14487C"/>
          <w:bottom w:val="double" w:sz="6" w:space="0" w:color="14487C"/>
          <w:right w:val="double" w:sz="6" w:space="0" w:color="14487C"/>
          <w:insideH w:val="double" w:sz="6" w:space="0" w:color="14487C"/>
          <w:insideV w:val="double" w:sz="6" w:space="0" w:color="14487C"/>
        </w:tblBorders>
        <w:shd w:val="clear" w:color="auto" w:fill="AFBED7"/>
        <w:tblLook w:val="04A0" w:firstRow="1" w:lastRow="0" w:firstColumn="1" w:lastColumn="0" w:noHBand="0" w:noVBand="1"/>
      </w:tblPr>
      <w:tblGrid>
        <w:gridCol w:w="10008"/>
      </w:tblGrid>
      <w:tr w:rsidR="0083723B" w:rsidRPr="00754C2C" w:rsidTr="00143604">
        <w:tc>
          <w:tcPr>
            <w:tcW w:w="10008" w:type="dxa"/>
            <w:shd w:val="clear" w:color="auto" w:fill="AFBED7"/>
          </w:tcPr>
          <w:p w:rsidR="0083723B" w:rsidRPr="006B276B" w:rsidRDefault="007D61BE" w:rsidP="0083723B">
            <w:pPr>
              <w:pStyle w:val="SL-FlLftSgl"/>
              <w:spacing w:before="120" w:after="120"/>
              <w:jc w:val="center"/>
              <w:rPr>
                <w:b/>
                <w:sz w:val="24"/>
                <w:szCs w:val="24"/>
                <w:lang w:val="fr-FR"/>
              </w:rPr>
            </w:pPr>
            <w:r>
              <w:rPr>
                <w:b/>
                <w:color w:val="000000" w:themeColor="text1"/>
                <w:sz w:val="24"/>
                <w:szCs w:val="24"/>
                <w:lang w:val="fr-FR"/>
              </w:rPr>
              <w:lastRenderedPageBreak/>
              <w:t>SECTION</w:t>
            </w:r>
            <w:r w:rsidR="0083723B" w:rsidRPr="006B276B">
              <w:rPr>
                <w:b/>
                <w:color w:val="000000" w:themeColor="text1"/>
                <w:sz w:val="24"/>
                <w:szCs w:val="24"/>
                <w:lang w:val="fr-FR"/>
              </w:rPr>
              <w:t xml:space="preserve"> 8: CAREGIVER STRAIN QUESTIONNAIRE (CGSQ)</w:t>
            </w:r>
          </w:p>
        </w:tc>
      </w:tr>
    </w:tbl>
    <w:p w:rsidR="0083723B" w:rsidRPr="006B276B" w:rsidRDefault="0083723B" w:rsidP="0083723B">
      <w:pPr>
        <w:pStyle w:val="SL-FlLftSgl"/>
        <w:rPr>
          <w:lang w:val="fr-FR"/>
        </w:rPr>
      </w:pPr>
    </w:p>
    <w:p w:rsidR="0083723B" w:rsidRPr="006B276B" w:rsidRDefault="0083723B" w:rsidP="0083723B">
      <w:pPr>
        <w:pStyle w:val="SL-FlLftSgl"/>
        <w:rPr>
          <w:lang w:val="fr-FR"/>
        </w:rPr>
      </w:pPr>
    </w:p>
    <w:tbl>
      <w:tblPr>
        <w:tblStyle w:val="TableGrid"/>
        <w:tblW w:w="0" w:type="auto"/>
        <w:shd w:val="pct12" w:color="auto" w:fill="auto"/>
        <w:tblLook w:val="04A0" w:firstRow="1" w:lastRow="0" w:firstColumn="1" w:lastColumn="0" w:noHBand="0" w:noVBand="1"/>
      </w:tblPr>
      <w:tblGrid>
        <w:gridCol w:w="10008"/>
      </w:tblGrid>
      <w:tr w:rsidR="0036128B" w:rsidTr="0061779E">
        <w:tc>
          <w:tcPr>
            <w:tcW w:w="10008" w:type="dxa"/>
            <w:shd w:val="pct12" w:color="auto" w:fill="auto"/>
          </w:tcPr>
          <w:p w:rsidR="0036128B" w:rsidRDefault="0036128B" w:rsidP="0061779E">
            <w:pPr>
              <w:pStyle w:val="SL-FlLftSgl"/>
              <w:spacing w:before="60"/>
            </w:pPr>
            <w:r w:rsidRPr="0083723B">
              <w:rPr>
                <w:b/>
              </w:rPr>
              <w:t>Grantee Staff:</w:t>
            </w:r>
            <w:r>
              <w:t xml:space="preserve"> </w:t>
            </w:r>
            <w:r w:rsidRPr="002357A3">
              <w:t>Please indicate who administered this interview</w:t>
            </w:r>
            <w:r>
              <w:t>:</w:t>
            </w:r>
          </w:p>
          <w:p w:rsidR="0036128B" w:rsidRDefault="0036128B" w:rsidP="0061779E">
            <w:pPr>
              <w:pStyle w:val="SL-FlLftSgl"/>
            </w:pPr>
          </w:p>
          <w:p w:rsidR="0036128B" w:rsidRDefault="0036128B" w:rsidP="0036128B">
            <w:pPr>
              <w:pStyle w:val="A1-1stLeader"/>
              <w:tabs>
                <w:tab w:val="left" w:pos="5040"/>
                <w:tab w:val="left" w:pos="5400"/>
              </w:tabs>
            </w:pPr>
            <w:r>
              <w:fldChar w:fldCharType="begin">
                <w:ffData>
                  <w:name w:val="Check2"/>
                  <w:enabled/>
                  <w:calcOnExit w:val="0"/>
                  <w:checkBox>
                    <w:sizeAuto/>
                    <w:default w:val="0"/>
                  </w:checkBox>
                </w:ffData>
              </w:fldChar>
            </w:r>
            <w:r>
              <w:instrText xml:space="preserve"> FORMCHECKBOX </w:instrText>
            </w:r>
            <w:r w:rsidR="00A82525">
              <w:fldChar w:fldCharType="separate"/>
            </w:r>
            <w:r>
              <w:fldChar w:fldCharType="end"/>
            </w:r>
            <w:r>
              <w:tab/>
            </w:r>
            <w:r w:rsidRPr="002357A3">
              <w:t>Person providing services to child</w:t>
            </w:r>
            <w:r>
              <w:tab/>
            </w:r>
            <w:r>
              <w:fldChar w:fldCharType="begin">
                <w:ffData>
                  <w:name w:val="Check2"/>
                  <w:enabled/>
                  <w:calcOnExit w:val="0"/>
                  <w:checkBox>
                    <w:sizeAuto/>
                    <w:default w:val="0"/>
                  </w:checkBox>
                </w:ffData>
              </w:fldChar>
            </w:r>
            <w:r>
              <w:instrText xml:space="preserve"> FORMCHECKBOX </w:instrText>
            </w:r>
            <w:r w:rsidR="00A82525">
              <w:fldChar w:fldCharType="separate"/>
            </w:r>
            <w:r>
              <w:fldChar w:fldCharType="end"/>
            </w:r>
            <w:r>
              <w:tab/>
            </w:r>
            <w:r w:rsidRPr="002357A3">
              <w:t>Data collector</w:t>
            </w:r>
          </w:p>
          <w:p w:rsidR="0036128B" w:rsidRDefault="0036128B" w:rsidP="0036128B">
            <w:pPr>
              <w:pStyle w:val="SL-FlLftSgl"/>
              <w:tabs>
                <w:tab w:val="center" w:pos="3168"/>
                <w:tab w:val="center" w:pos="4032"/>
                <w:tab w:val="center" w:pos="4896"/>
                <w:tab w:val="center" w:pos="5760"/>
                <w:tab w:val="center" w:pos="6624"/>
              </w:tabs>
              <w:spacing w:line="60" w:lineRule="exact"/>
            </w:pPr>
          </w:p>
        </w:tc>
      </w:tr>
    </w:tbl>
    <w:p w:rsidR="0036128B" w:rsidRDefault="0036128B" w:rsidP="0036128B">
      <w:pPr>
        <w:pStyle w:val="SL-FlLftSgl"/>
      </w:pPr>
    </w:p>
    <w:p w:rsidR="0036128B" w:rsidRDefault="0036128B" w:rsidP="0036128B">
      <w:pPr>
        <w:pStyle w:val="SL-FlLftSgl"/>
      </w:pPr>
    </w:p>
    <w:p w:rsidR="002357A3" w:rsidRPr="0036128B" w:rsidRDefault="002357A3" w:rsidP="0036128B">
      <w:pPr>
        <w:pStyle w:val="SL-FlLftSgl"/>
        <w:rPr>
          <w:b/>
          <w:i/>
          <w:caps/>
        </w:rPr>
      </w:pPr>
      <w:r w:rsidRPr="0036128B">
        <w:rPr>
          <w:b/>
          <w:i/>
          <w:caps/>
        </w:rPr>
        <w:t>[</w:t>
      </w:r>
      <w:r w:rsidRPr="0036128B">
        <w:rPr>
          <w:b/>
          <w:i/>
        </w:rPr>
        <w:t xml:space="preserve">READ THE FOLLOWING INSTRUCTIONS AND QUESTIONS TO </w:t>
      </w:r>
      <w:r w:rsidRPr="0036128B">
        <w:rPr>
          <w:b/>
          <w:i/>
          <w:caps/>
        </w:rPr>
        <w:t>THE CAREGIVER.]</w:t>
      </w:r>
    </w:p>
    <w:p w:rsidR="002357A3" w:rsidRPr="002357A3" w:rsidRDefault="002357A3" w:rsidP="0036128B">
      <w:pPr>
        <w:pStyle w:val="SL-FlLftSgl"/>
      </w:pPr>
    </w:p>
    <w:p w:rsidR="002357A3" w:rsidRDefault="002357A3" w:rsidP="0036128B">
      <w:pPr>
        <w:pStyle w:val="SL-FlLftSgl"/>
        <w:rPr>
          <w:iCs/>
          <w:szCs w:val="24"/>
        </w:rPr>
      </w:pPr>
      <w:r w:rsidRPr="002357A3">
        <w:t>Please think back over the past 6 months and try to remember how thi</w:t>
      </w:r>
      <w:r w:rsidR="0036128B">
        <w:t xml:space="preserve">ngs have been for your family. </w:t>
      </w:r>
      <w:r w:rsidRPr="002357A3">
        <w:t xml:space="preserve">We are trying to get a picture of how life has been in your household over that time. </w:t>
      </w:r>
      <w:r w:rsidRPr="002357A3">
        <w:rPr>
          <w:iCs/>
          <w:szCs w:val="24"/>
        </w:rPr>
        <w:t>For each question, please tell me which response (which number) fits best.</w:t>
      </w:r>
    </w:p>
    <w:p w:rsidR="00E60D19" w:rsidRDefault="00E60D19" w:rsidP="0036128B">
      <w:pPr>
        <w:pStyle w:val="SL-FlLftSgl"/>
        <w:rPr>
          <w:iCs/>
          <w:szCs w:val="24"/>
        </w:rPr>
      </w:pPr>
    </w:p>
    <w:p w:rsidR="00E60D19" w:rsidRPr="00E60D19" w:rsidRDefault="00E60D19" w:rsidP="0036128B">
      <w:pPr>
        <w:pStyle w:val="SL-FlLftSgl"/>
        <w:rPr>
          <w:b/>
        </w:rPr>
      </w:pPr>
      <w:r w:rsidRPr="00E60D19">
        <w:rPr>
          <w:b/>
        </w:rPr>
        <w:t>In the past 6 months, how much of a challenge was the following:</w:t>
      </w:r>
    </w:p>
    <w:p w:rsidR="00E60D19" w:rsidRDefault="00E60D19" w:rsidP="0036128B">
      <w:pPr>
        <w:pStyle w:val="SL-FlLftSgl"/>
        <w:rPr>
          <w:iCs/>
          <w:szCs w:val="24"/>
        </w:rPr>
      </w:pPr>
    </w:p>
    <w:tbl>
      <w:tblPr>
        <w:tblStyle w:val="TableGrid"/>
        <w:tblW w:w="0" w:type="auto"/>
        <w:tblLayout w:type="fixed"/>
        <w:tblLook w:val="04A0" w:firstRow="1" w:lastRow="0" w:firstColumn="1" w:lastColumn="0" w:noHBand="0" w:noVBand="1"/>
      </w:tblPr>
      <w:tblGrid>
        <w:gridCol w:w="5184"/>
        <w:gridCol w:w="720"/>
        <w:gridCol w:w="720"/>
        <w:gridCol w:w="835"/>
        <w:gridCol w:w="720"/>
        <w:gridCol w:w="720"/>
        <w:gridCol w:w="1006"/>
      </w:tblGrid>
      <w:tr w:rsidR="005C3D01" w:rsidTr="005C3D01">
        <w:tc>
          <w:tcPr>
            <w:tcW w:w="5184" w:type="dxa"/>
            <w:tcBorders>
              <w:top w:val="nil"/>
              <w:left w:val="nil"/>
              <w:bottom w:val="single" w:sz="4" w:space="0" w:color="auto"/>
            </w:tcBorders>
            <w:vAlign w:val="bottom"/>
          </w:tcPr>
          <w:p w:rsidR="005C3D01" w:rsidRDefault="005C3D01" w:rsidP="005C3D01">
            <w:pPr>
              <w:pStyle w:val="SL-FlLftSgl"/>
              <w:spacing w:before="120" w:after="120"/>
              <w:jc w:val="center"/>
            </w:pPr>
          </w:p>
        </w:tc>
        <w:tc>
          <w:tcPr>
            <w:tcW w:w="720" w:type="dxa"/>
            <w:tcBorders>
              <w:bottom w:val="single" w:sz="4" w:space="0" w:color="auto"/>
            </w:tcBorders>
            <w:vAlign w:val="bottom"/>
          </w:tcPr>
          <w:p w:rsidR="005C3D01" w:rsidRDefault="005C3D01" w:rsidP="005C3D01">
            <w:pPr>
              <w:pStyle w:val="SL-FlLftSgl"/>
              <w:spacing w:before="120" w:after="120"/>
              <w:jc w:val="center"/>
            </w:pPr>
            <w:r>
              <w:t>Not</w:t>
            </w:r>
            <w:r>
              <w:br/>
              <w:t>at all</w:t>
            </w:r>
          </w:p>
        </w:tc>
        <w:tc>
          <w:tcPr>
            <w:tcW w:w="720" w:type="dxa"/>
            <w:tcBorders>
              <w:bottom w:val="single" w:sz="4" w:space="0" w:color="auto"/>
            </w:tcBorders>
            <w:vAlign w:val="bottom"/>
          </w:tcPr>
          <w:p w:rsidR="005C3D01" w:rsidRDefault="005C3D01" w:rsidP="005C3D01">
            <w:pPr>
              <w:pStyle w:val="SL-FlLftSgl"/>
              <w:spacing w:before="120" w:after="120"/>
              <w:jc w:val="center"/>
            </w:pPr>
            <w:r>
              <w:t>A</w:t>
            </w:r>
            <w:r>
              <w:br/>
              <w:t>little</w:t>
            </w:r>
          </w:p>
        </w:tc>
        <w:tc>
          <w:tcPr>
            <w:tcW w:w="835" w:type="dxa"/>
            <w:tcBorders>
              <w:bottom w:val="single" w:sz="4" w:space="0" w:color="auto"/>
            </w:tcBorders>
            <w:vAlign w:val="bottom"/>
          </w:tcPr>
          <w:p w:rsidR="005C3D01" w:rsidRDefault="005C3D01" w:rsidP="005C3D01">
            <w:pPr>
              <w:pStyle w:val="SL-FlLftSgl"/>
              <w:spacing w:before="120" w:after="120"/>
              <w:jc w:val="center"/>
            </w:pPr>
            <w:r>
              <w:t>Some-</w:t>
            </w:r>
            <w:r>
              <w:br/>
              <w:t>what</w:t>
            </w:r>
          </w:p>
        </w:tc>
        <w:tc>
          <w:tcPr>
            <w:tcW w:w="720" w:type="dxa"/>
            <w:tcBorders>
              <w:bottom w:val="single" w:sz="4" w:space="0" w:color="auto"/>
            </w:tcBorders>
            <w:vAlign w:val="bottom"/>
          </w:tcPr>
          <w:p w:rsidR="005C3D01" w:rsidRDefault="005C3D01" w:rsidP="005C3D01">
            <w:pPr>
              <w:pStyle w:val="SL-FlLftSgl"/>
              <w:spacing w:before="120" w:after="120"/>
              <w:jc w:val="center"/>
            </w:pPr>
            <w:r>
              <w:t>Quite</w:t>
            </w:r>
            <w:r>
              <w:br/>
              <w:t>a bit</w:t>
            </w:r>
          </w:p>
        </w:tc>
        <w:tc>
          <w:tcPr>
            <w:tcW w:w="720" w:type="dxa"/>
            <w:tcBorders>
              <w:bottom w:val="single" w:sz="4" w:space="0" w:color="auto"/>
            </w:tcBorders>
            <w:vAlign w:val="bottom"/>
          </w:tcPr>
          <w:p w:rsidR="005C3D01" w:rsidRDefault="005C3D01" w:rsidP="005C3D01">
            <w:pPr>
              <w:pStyle w:val="SL-FlLftSgl"/>
              <w:spacing w:before="120" w:after="120"/>
              <w:jc w:val="center"/>
            </w:pPr>
            <w:r>
              <w:t>Very</w:t>
            </w:r>
            <w:r>
              <w:br/>
              <w:t>much</w:t>
            </w:r>
          </w:p>
        </w:tc>
        <w:tc>
          <w:tcPr>
            <w:tcW w:w="1006" w:type="dxa"/>
            <w:tcBorders>
              <w:bottom w:val="single" w:sz="4" w:space="0" w:color="auto"/>
            </w:tcBorders>
            <w:vAlign w:val="bottom"/>
          </w:tcPr>
          <w:p w:rsidR="005C3D01" w:rsidRDefault="005C3D01" w:rsidP="005C3D01">
            <w:pPr>
              <w:pStyle w:val="SL-FlLftSgl"/>
              <w:spacing w:before="120" w:after="120"/>
              <w:jc w:val="center"/>
            </w:pPr>
            <w:r>
              <w:t>Refused</w:t>
            </w:r>
          </w:p>
        </w:tc>
      </w:tr>
      <w:tr w:rsidR="005C3D01" w:rsidTr="005C3D01">
        <w:tc>
          <w:tcPr>
            <w:tcW w:w="5184" w:type="dxa"/>
            <w:shd w:val="clear" w:color="auto" w:fill="AFBED7"/>
          </w:tcPr>
          <w:p w:rsidR="005C3D01" w:rsidRDefault="005C3D01" w:rsidP="00BF13D8">
            <w:pPr>
              <w:pStyle w:val="A3-1stTabLeader"/>
              <w:tabs>
                <w:tab w:val="clear" w:pos="5530"/>
                <w:tab w:val="clear" w:pos="6106"/>
                <w:tab w:val="clear" w:pos="6682"/>
                <w:tab w:val="clear" w:pos="7258"/>
                <w:tab w:val="clear" w:pos="7830"/>
                <w:tab w:val="clear" w:pos="8370"/>
                <w:tab w:val="clear" w:pos="9180"/>
                <w:tab w:val="right" w:leader="dot" w:pos="5011"/>
              </w:tabs>
              <w:spacing w:before="120" w:after="120"/>
              <w:jc w:val="left"/>
            </w:pPr>
            <w:r>
              <w:t>1.</w:t>
            </w:r>
            <w:r>
              <w:tab/>
            </w:r>
            <w:r w:rsidR="00070B50" w:rsidRPr="002357A3">
              <w:t xml:space="preserve">Interruption of personal time resulting from your </w:t>
            </w:r>
            <w:r w:rsidR="00070B50">
              <w:br/>
            </w:r>
            <w:r w:rsidR="00070B50" w:rsidRPr="002357A3">
              <w:t>child</w:t>
            </w:r>
            <w:r w:rsidR="00070B50">
              <w:t>’</w:t>
            </w:r>
            <w:r w:rsidR="00070B50" w:rsidRPr="002357A3">
              <w:t>s emotional or behavioral challenges?</w:t>
            </w:r>
            <w:r>
              <w:tab/>
            </w:r>
          </w:p>
        </w:tc>
        <w:tc>
          <w:tcPr>
            <w:tcW w:w="720" w:type="dxa"/>
            <w:shd w:val="clear" w:color="auto" w:fill="AFBED7"/>
          </w:tcPr>
          <w:p w:rsidR="005C3D01" w:rsidRDefault="00BF13D8" w:rsidP="00143604">
            <w:pPr>
              <w:pStyle w:val="SL-FlLftSgl"/>
              <w:spacing w:before="120"/>
              <w:jc w:val="center"/>
            </w:pPr>
            <w:r>
              <w:br/>
            </w:r>
            <w:r w:rsidR="005C3D01">
              <w:fldChar w:fldCharType="begin">
                <w:ffData>
                  <w:name w:val="Check1"/>
                  <w:enabled/>
                  <w:calcOnExit w:val="0"/>
                  <w:checkBox>
                    <w:sizeAuto/>
                    <w:default w:val="0"/>
                  </w:checkBox>
                </w:ffData>
              </w:fldChar>
            </w:r>
            <w:r w:rsidR="005C3D01">
              <w:instrText xml:space="preserve"> FORMCHECKBOX </w:instrText>
            </w:r>
            <w:r w:rsidR="00A82525">
              <w:fldChar w:fldCharType="separate"/>
            </w:r>
            <w:r w:rsidR="005C3D01">
              <w:fldChar w:fldCharType="end"/>
            </w:r>
          </w:p>
        </w:tc>
        <w:tc>
          <w:tcPr>
            <w:tcW w:w="720" w:type="dxa"/>
            <w:shd w:val="clear" w:color="auto" w:fill="AFBED7"/>
          </w:tcPr>
          <w:p w:rsidR="005C3D01" w:rsidRDefault="00BF13D8" w:rsidP="00143604">
            <w:pPr>
              <w:pStyle w:val="SL-FlLftSgl"/>
              <w:spacing w:before="120"/>
              <w:jc w:val="center"/>
            </w:pPr>
            <w:r>
              <w:br/>
            </w:r>
            <w:r w:rsidR="005C3D01">
              <w:fldChar w:fldCharType="begin">
                <w:ffData>
                  <w:name w:val="Check1"/>
                  <w:enabled/>
                  <w:calcOnExit w:val="0"/>
                  <w:checkBox>
                    <w:sizeAuto/>
                    <w:default w:val="0"/>
                  </w:checkBox>
                </w:ffData>
              </w:fldChar>
            </w:r>
            <w:r w:rsidR="005C3D01">
              <w:instrText xml:space="preserve"> FORMCHECKBOX </w:instrText>
            </w:r>
            <w:r w:rsidR="00A82525">
              <w:fldChar w:fldCharType="separate"/>
            </w:r>
            <w:r w:rsidR="005C3D01">
              <w:fldChar w:fldCharType="end"/>
            </w:r>
          </w:p>
        </w:tc>
        <w:tc>
          <w:tcPr>
            <w:tcW w:w="835" w:type="dxa"/>
            <w:shd w:val="clear" w:color="auto" w:fill="AFBED7"/>
          </w:tcPr>
          <w:p w:rsidR="005C3D01" w:rsidRDefault="00BF13D8" w:rsidP="00143604">
            <w:pPr>
              <w:pStyle w:val="SL-FlLftSgl"/>
              <w:spacing w:before="120"/>
              <w:jc w:val="center"/>
            </w:pPr>
            <w:r>
              <w:br/>
            </w:r>
            <w:r w:rsidR="00070B50">
              <w:fldChar w:fldCharType="begin">
                <w:ffData>
                  <w:name w:val="Check1"/>
                  <w:enabled/>
                  <w:calcOnExit w:val="0"/>
                  <w:checkBox>
                    <w:sizeAuto/>
                    <w:default w:val="0"/>
                  </w:checkBox>
                </w:ffData>
              </w:fldChar>
            </w:r>
            <w:r w:rsidR="00070B50">
              <w:instrText xml:space="preserve"> FORMCHECKBOX </w:instrText>
            </w:r>
            <w:r w:rsidR="00A82525">
              <w:fldChar w:fldCharType="separate"/>
            </w:r>
            <w:r w:rsidR="00070B50">
              <w:fldChar w:fldCharType="end"/>
            </w:r>
          </w:p>
        </w:tc>
        <w:tc>
          <w:tcPr>
            <w:tcW w:w="720" w:type="dxa"/>
            <w:shd w:val="clear" w:color="auto" w:fill="AFBED7"/>
          </w:tcPr>
          <w:p w:rsidR="005C3D01" w:rsidRDefault="00BF13D8" w:rsidP="00143604">
            <w:pPr>
              <w:pStyle w:val="SL-FlLftSgl"/>
              <w:spacing w:before="120"/>
              <w:jc w:val="center"/>
            </w:pPr>
            <w:r>
              <w:br/>
            </w:r>
            <w:r w:rsidR="005C3D01">
              <w:fldChar w:fldCharType="begin">
                <w:ffData>
                  <w:name w:val="Check1"/>
                  <w:enabled/>
                  <w:calcOnExit w:val="0"/>
                  <w:checkBox>
                    <w:sizeAuto/>
                    <w:default w:val="0"/>
                  </w:checkBox>
                </w:ffData>
              </w:fldChar>
            </w:r>
            <w:r w:rsidR="005C3D01">
              <w:instrText xml:space="preserve"> FORMCHECKBOX </w:instrText>
            </w:r>
            <w:r w:rsidR="00A82525">
              <w:fldChar w:fldCharType="separate"/>
            </w:r>
            <w:r w:rsidR="005C3D01">
              <w:fldChar w:fldCharType="end"/>
            </w:r>
          </w:p>
        </w:tc>
        <w:tc>
          <w:tcPr>
            <w:tcW w:w="720" w:type="dxa"/>
            <w:shd w:val="clear" w:color="auto" w:fill="AFBED7"/>
          </w:tcPr>
          <w:p w:rsidR="005C3D01" w:rsidRDefault="00BF13D8" w:rsidP="00143604">
            <w:pPr>
              <w:pStyle w:val="SL-FlLftSgl"/>
              <w:spacing w:before="120"/>
              <w:jc w:val="center"/>
            </w:pPr>
            <w:r>
              <w:br/>
            </w:r>
            <w:r w:rsidR="00070B50">
              <w:fldChar w:fldCharType="begin">
                <w:ffData>
                  <w:name w:val="Check1"/>
                  <w:enabled/>
                  <w:calcOnExit w:val="0"/>
                  <w:checkBox>
                    <w:sizeAuto/>
                    <w:default w:val="0"/>
                  </w:checkBox>
                </w:ffData>
              </w:fldChar>
            </w:r>
            <w:r w:rsidR="00070B50">
              <w:instrText xml:space="preserve"> FORMCHECKBOX </w:instrText>
            </w:r>
            <w:r w:rsidR="00A82525">
              <w:fldChar w:fldCharType="separate"/>
            </w:r>
            <w:r w:rsidR="00070B50">
              <w:fldChar w:fldCharType="end"/>
            </w:r>
          </w:p>
        </w:tc>
        <w:tc>
          <w:tcPr>
            <w:tcW w:w="1006" w:type="dxa"/>
            <w:shd w:val="clear" w:color="auto" w:fill="AFBED7"/>
          </w:tcPr>
          <w:p w:rsidR="005C3D01" w:rsidRDefault="00BF13D8" w:rsidP="00143604">
            <w:pPr>
              <w:pStyle w:val="SL-FlLftSgl"/>
              <w:spacing w:before="120"/>
              <w:jc w:val="center"/>
            </w:pPr>
            <w:r>
              <w:br/>
            </w:r>
            <w:r w:rsidR="005C3D01">
              <w:fldChar w:fldCharType="begin">
                <w:ffData>
                  <w:name w:val="Check1"/>
                  <w:enabled/>
                  <w:calcOnExit w:val="0"/>
                  <w:checkBox>
                    <w:sizeAuto/>
                    <w:default w:val="0"/>
                  </w:checkBox>
                </w:ffData>
              </w:fldChar>
            </w:r>
            <w:r w:rsidR="005C3D01">
              <w:instrText xml:space="preserve"> FORMCHECKBOX </w:instrText>
            </w:r>
            <w:r w:rsidR="00A82525">
              <w:fldChar w:fldCharType="separate"/>
            </w:r>
            <w:r w:rsidR="005C3D01">
              <w:fldChar w:fldCharType="end"/>
            </w:r>
          </w:p>
        </w:tc>
      </w:tr>
      <w:tr w:rsidR="005C3D01" w:rsidTr="00BF13D8">
        <w:tc>
          <w:tcPr>
            <w:tcW w:w="5184" w:type="dxa"/>
            <w:tcBorders>
              <w:bottom w:val="single" w:sz="4" w:space="0" w:color="auto"/>
            </w:tcBorders>
          </w:tcPr>
          <w:p w:rsidR="005C3D01" w:rsidRDefault="005C3D01" w:rsidP="00BF13D8">
            <w:pPr>
              <w:pStyle w:val="A3-1stTabLeader"/>
              <w:tabs>
                <w:tab w:val="clear" w:pos="5530"/>
                <w:tab w:val="clear" w:pos="6106"/>
                <w:tab w:val="clear" w:pos="6682"/>
                <w:tab w:val="clear" w:pos="7258"/>
                <w:tab w:val="clear" w:pos="7830"/>
                <w:tab w:val="clear" w:pos="8370"/>
                <w:tab w:val="clear" w:pos="9180"/>
                <w:tab w:val="right" w:leader="dot" w:pos="5011"/>
              </w:tabs>
              <w:spacing w:before="120" w:after="120"/>
              <w:jc w:val="left"/>
            </w:pPr>
            <w:r>
              <w:t>2.</w:t>
            </w:r>
            <w:r>
              <w:tab/>
            </w:r>
            <w:r w:rsidR="00070B50" w:rsidRPr="002357A3">
              <w:t xml:space="preserve">Your missing work or neglecting other duties </w:t>
            </w:r>
            <w:r w:rsidR="00070B50">
              <w:br/>
            </w:r>
            <w:r w:rsidR="00070B50" w:rsidRPr="002357A3">
              <w:t>because of your child</w:t>
            </w:r>
            <w:r w:rsidR="00070B50">
              <w:t>’</w:t>
            </w:r>
            <w:r w:rsidR="00070B50" w:rsidRPr="002357A3">
              <w:t xml:space="preserve">s emotional or </w:t>
            </w:r>
            <w:r w:rsidR="00070B50">
              <w:br/>
            </w:r>
            <w:r w:rsidR="00070B50" w:rsidRPr="002357A3">
              <w:t>behavioral challenges?</w:t>
            </w:r>
            <w:r>
              <w:rPr>
                <w:color w:val="000000"/>
              </w:rPr>
              <w:tab/>
            </w:r>
          </w:p>
        </w:tc>
        <w:tc>
          <w:tcPr>
            <w:tcW w:w="720" w:type="dxa"/>
            <w:tcBorders>
              <w:bottom w:val="single" w:sz="4" w:space="0" w:color="auto"/>
            </w:tcBorders>
          </w:tcPr>
          <w:p w:rsidR="005C3D01" w:rsidRDefault="00BF13D8" w:rsidP="00BF13D8">
            <w:pPr>
              <w:pStyle w:val="SL-FlLftSgl"/>
              <w:spacing w:before="120"/>
              <w:jc w:val="center"/>
            </w:pPr>
            <w:r>
              <w:br/>
            </w:r>
            <w:r>
              <w:br/>
            </w:r>
            <w:r w:rsidR="005C3D01">
              <w:fldChar w:fldCharType="begin">
                <w:ffData>
                  <w:name w:val="Check1"/>
                  <w:enabled/>
                  <w:calcOnExit w:val="0"/>
                  <w:checkBox>
                    <w:sizeAuto/>
                    <w:default w:val="0"/>
                  </w:checkBox>
                </w:ffData>
              </w:fldChar>
            </w:r>
            <w:r w:rsidR="005C3D01">
              <w:instrText xml:space="preserve"> FORMCHECKBOX </w:instrText>
            </w:r>
            <w:r w:rsidR="00A82525">
              <w:fldChar w:fldCharType="separate"/>
            </w:r>
            <w:r w:rsidR="005C3D01">
              <w:fldChar w:fldCharType="end"/>
            </w:r>
          </w:p>
        </w:tc>
        <w:tc>
          <w:tcPr>
            <w:tcW w:w="720" w:type="dxa"/>
            <w:tcBorders>
              <w:bottom w:val="single" w:sz="4" w:space="0" w:color="auto"/>
            </w:tcBorders>
          </w:tcPr>
          <w:p w:rsidR="005C3D01" w:rsidRDefault="00BF13D8" w:rsidP="00BF13D8">
            <w:pPr>
              <w:pStyle w:val="SL-FlLftSgl"/>
              <w:spacing w:before="120"/>
              <w:jc w:val="center"/>
            </w:pPr>
            <w:r>
              <w:br/>
            </w:r>
            <w:r>
              <w:br/>
            </w:r>
            <w:r w:rsidR="005C3D01">
              <w:fldChar w:fldCharType="begin">
                <w:ffData>
                  <w:name w:val="Check1"/>
                  <w:enabled/>
                  <w:calcOnExit w:val="0"/>
                  <w:checkBox>
                    <w:sizeAuto/>
                    <w:default w:val="0"/>
                  </w:checkBox>
                </w:ffData>
              </w:fldChar>
            </w:r>
            <w:r w:rsidR="005C3D01">
              <w:instrText xml:space="preserve"> FORMCHECKBOX </w:instrText>
            </w:r>
            <w:r w:rsidR="00A82525">
              <w:fldChar w:fldCharType="separate"/>
            </w:r>
            <w:r w:rsidR="005C3D01">
              <w:fldChar w:fldCharType="end"/>
            </w:r>
          </w:p>
        </w:tc>
        <w:tc>
          <w:tcPr>
            <w:tcW w:w="835" w:type="dxa"/>
            <w:tcBorders>
              <w:bottom w:val="single" w:sz="4" w:space="0" w:color="auto"/>
            </w:tcBorders>
          </w:tcPr>
          <w:p w:rsidR="005C3D01" w:rsidRDefault="00BF13D8" w:rsidP="00BF13D8">
            <w:pPr>
              <w:pStyle w:val="SL-FlLftSgl"/>
              <w:spacing w:before="120"/>
              <w:jc w:val="center"/>
            </w:pPr>
            <w:r>
              <w:br/>
            </w:r>
            <w:r>
              <w:br/>
            </w:r>
            <w:r w:rsidR="00070B50">
              <w:fldChar w:fldCharType="begin">
                <w:ffData>
                  <w:name w:val="Check1"/>
                  <w:enabled/>
                  <w:calcOnExit w:val="0"/>
                  <w:checkBox>
                    <w:sizeAuto/>
                    <w:default w:val="0"/>
                  </w:checkBox>
                </w:ffData>
              </w:fldChar>
            </w:r>
            <w:r w:rsidR="00070B50">
              <w:instrText xml:space="preserve"> FORMCHECKBOX </w:instrText>
            </w:r>
            <w:r w:rsidR="00A82525">
              <w:fldChar w:fldCharType="separate"/>
            </w:r>
            <w:r w:rsidR="00070B50">
              <w:fldChar w:fldCharType="end"/>
            </w:r>
          </w:p>
        </w:tc>
        <w:tc>
          <w:tcPr>
            <w:tcW w:w="720" w:type="dxa"/>
            <w:tcBorders>
              <w:bottom w:val="single" w:sz="4" w:space="0" w:color="auto"/>
            </w:tcBorders>
          </w:tcPr>
          <w:p w:rsidR="005C3D01" w:rsidRDefault="00BF13D8" w:rsidP="00BF13D8">
            <w:pPr>
              <w:pStyle w:val="SL-FlLftSgl"/>
              <w:spacing w:before="120"/>
              <w:jc w:val="center"/>
            </w:pPr>
            <w:r>
              <w:br/>
            </w:r>
            <w:r>
              <w:br/>
            </w:r>
            <w:r w:rsidR="005C3D01">
              <w:fldChar w:fldCharType="begin">
                <w:ffData>
                  <w:name w:val="Check1"/>
                  <w:enabled/>
                  <w:calcOnExit w:val="0"/>
                  <w:checkBox>
                    <w:sizeAuto/>
                    <w:default w:val="0"/>
                  </w:checkBox>
                </w:ffData>
              </w:fldChar>
            </w:r>
            <w:r w:rsidR="005C3D01">
              <w:instrText xml:space="preserve"> FORMCHECKBOX </w:instrText>
            </w:r>
            <w:r w:rsidR="00A82525">
              <w:fldChar w:fldCharType="separate"/>
            </w:r>
            <w:r w:rsidR="005C3D01">
              <w:fldChar w:fldCharType="end"/>
            </w:r>
          </w:p>
        </w:tc>
        <w:tc>
          <w:tcPr>
            <w:tcW w:w="720" w:type="dxa"/>
            <w:tcBorders>
              <w:bottom w:val="single" w:sz="4" w:space="0" w:color="auto"/>
            </w:tcBorders>
          </w:tcPr>
          <w:p w:rsidR="005C3D01" w:rsidRDefault="00BF13D8" w:rsidP="00BF13D8">
            <w:pPr>
              <w:pStyle w:val="SL-FlLftSgl"/>
              <w:spacing w:before="120"/>
              <w:jc w:val="center"/>
            </w:pPr>
            <w:r>
              <w:br/>
            </w:r>
            <w:r>
              <w:br/>
            </w:r>
            <w:r w:rsidR="00070B50">
              <w:fldChar w:fldCharType="begin">
                <w:ffData>
                  <w:name w:val="Check1"/>
                  <w:enabled/>
                  <w:calcOnExit w:val="0"/>
                  <w:checkBox>
                    <w:sizeAuto/>
                    <w:default w:val="0"/>
                  </w:checkBox>
                </w:ffData>
              </w:fldChar>
            </w:r>
            <w:r w:rsidR="00070B50">
              <w:instrText xml:space="preserve"> FORMCHECKBOX </w:instrText>
            </w:r>
            <w:r w:rsidR="00A82525">
              <w:fldChar w:fldCharType="separate"/>
            </w:r>
            <w:r w:rsidR="00070B50">
              <w:fldChar w:fldCharType="end"/>
            </w:r>
          </w:p>
        </w:tc>
        <w:tc>
          <w:tcPr>
            <w:tcW w:w="1006" w:type="dxa"/>
            <w:tcBorders>
              <w:bottom w:val="single" w:sz="4" w:space="0" w:color="auto"/>
            </w:tcBorders>
          </w:tcPr>
          <w:p w:rsidR="005C3D01" w:rsidRDefault="00BF13D8" w:rsidP="00BF13D8">
            <w:pPr>
              <w:pStyle w:val="SL-FlLftSgl"/>
              <w:spacing w:before="120"/>
              <w:jc w:val="center"/>
            </w:pPr>
            <w:r>
              <w:br/>
            </w:r>
            <w:r>
              <w:br/>
            </w:r>
            <w:r w:rsidR="005C3D01">
              <w:fldChar w:fldCharType="begin">
                <w:ffData>
                  <w:name w:val="Check1"/>
                  <w:enabled/>
                  <w:calcOnExit w:val="0"/>
                  <w:checkBox>
                    <w:sizeAuto/>
                    <w:default w:val="0"/>
                  </w:checkBox>
                </w:ffData>
              </w:fldChar>
            </w:r>
            <w:r w:rsidR="005C3D01">
              <w:instrText xml:space="preserve"> FORMCHECKBOX </w:instrText>
            </w:r>
            <w:r w:rsidR="00A82525">
              <w:fldChar w:fldCharType="separate"/>
            </w:r>
            <w:r w:rsidR="005C3D01">
              <w:fldChar w:fldCharType="end"/>
            </w:r>
          </w:p>
        </w:tc>
      </w:tr>
      <w:tr w:rsidR="005C3D01" w:rsidTr="005C3D01">
        <w:tc>
          <w:tcPr>
            <w:tcW w:w="5184" w:type="dxa"/>
            <w:shd w:val="clear" w:color="auto" w:fill="AFBED7"/>
          </w:tcPr>
          <w:p w:rsidR="005C3D01" w:rsidRDefault="005C3D01" w:rsidP="00BF13D8">
            <w:pPr>
              <w:pStyle w:val="A3-1stTabLeader"/>
              <w:tabs>
                <w:tab w:val="clear" w:pos="5530"/>
                <w:tab w:val="clear" w:pos="6106"/>
                <w:tab w:val="clear" w:pos="6682"/>
                <w:tab w:val="clear" w:pos="7258"/>
                <w:tab w:val="clear" w:pos="7830"/>
                <w:tab w:val="clear" w:pos="8370"/>
                <w:tab w:val="clear" w:pos="9180"/>
                <w:tab w:val="right" w:leader="dot" w:pos="5011"/>
              </w:tabs>
              <w:spacing w:before="120" w:after="120"/>
              <w:jc w:val="left"/>
            </w:pPr>
            <w:r>
              <w:t>3.</w:t>
            </w:r>
            <w:r>
              <w:tab/>
            </w:r>
            <w:r w:rsidR="00070B50" w:rsidRPr="002357A3">
              <w:t>Disruption of family routines due to your child</w:t>
            </w:r>
            <w:r w:rsidR="00070B50">
              <w:t>’</w:t>
            </w:r>
            <w:r w:rsidR="00070B50" w:rsidRPr="002357A3">
              <w:t xml:space="preserve">s </w:t>
            </w:r>
            <w:r w:rsidR="00070B50">
              <w:br/>
            </w:r>
            <w:r w:rsidR="00070B50" w:rsidRPr="002357A3">
              <w:t>emotional or behavioral challenges?</w:t>
            </w:r>
            <w:r>
              <w:rPr>
                <w:color w:val="000000"/>
              </w:rPr>
              <w:tab/>
            </w:r>
          </w:p>
        </w:tc>
        <w:tc>
          <w:tcPr>
            <w:tcW w:w="720" w:type="dxa"/>
            <w:shd w:val="clear" w:color="auto" w:fill="AFBED7"/>
          </w:tcPr>
          <w:p w:rsidR="005C3D01" w:rsidRDefault="00BF13D8" w:rsidP="00143604">
            <w:pPr>
              <w:pStyle w:val="SL-FlLftSgl"/>
              <w:spacing w:before="120"/>
              <w:jc w:val="center"/>
            </w:pPr>
            <w:r>
              <w:br/>
            </w:r>
            <w:r w:rsidR="005C3D01">
              <w:fldChar w:fldCharType="begin">
                <w:ffData>
                  <w:name w:val="Check1"/>
                  <w:enabled/>
                  <w:calcOnExit w:val="0"/>
                  <w:checkBox>
                    <w:sizeAuto/>
                    <w:default w:val="0"/>
                  </w:checkBox>
                </w:ffData>
              </w:fldChar>
            </w:r>
            <w:r w:rsidR="005C3D01">
              <w:instrText xml:space="preserve"> FORMCHECKBOX </w:instrText>
            </w:r>
            <w:r w:rsidR="00A82525">
              <w:fldChar w:fldCharType="separate"/>
            </w:r>
            <w:r w:rsidR="005C3D01">
              <w:fldChar w:fldCharType="end"/>
            </w:r>
          </w:p>
        </w:tc>
        <w:tc>
          <w:tcPr>
            <w:tcW w:w="720" w:type="dxa"/>
            <w:shd w:val="clear" w:color="auto" w:fill="AFBED7"/>
          </w:tcPr>
          <w:p w:rsidR="005C3D01" w:rsidRDefault="00BF13D8" w:rsidP="00143604">
            <w:pPr>
              <w:pStyle w:val="SL-FlLftSgl"/>
              <w:spacing w:before="120"/>
              <w:jc w:val="center"/>
            </w:pPr>
            <w:r>
              <w:br/>
            </w:r>
            <w:r w:rsidR="005C3D01">
              <w:fldChar w:fldCharType="begin">
                <w:ffData>
                  <w:name w:val="Check1"/>
                  <w:enabled/>
                  <w:calcOnExit w:val="0"/>
                  <w:checkBox>
                    <w:sizeAuto/>
                    <w:default w:val="0"/>
                  </w:checkBox>
                </w:ffData>
              </w:fldChar>
            </w:r>
            <w:r w:rsidR="005C3D01">
              <w:instrText xml:space="preserve"> FORMCHECKBOX </w:instrText>
            </w:r>
            <w:r w:rsidR="00A82525">
              <w:fldChar w:fldCharType="separate"/>
            </w:r>
            <w:r w:rsidR="005C3D01">
              <w:fldChar w:fldCharType="end"/>
            </w:r>
          </w:p>
        </w:tc>
        <w:tc>
          <w:tcPr>
            <w:tcW w:w="835" w:type="dxa"/>
            <w:shd w:val="clear" w:color="auto" w:fill="AFBED7"/>
          </w:tcPr>
          <w:p w:rsidR="005C3D01" w:rsidRDefault="00BF13D8" w:rsidP="00143604">
            <w:pPr>
              <w:pStyle w:val="SL-FlLftSgl"/>
              <w:spacing w:before="120"/>
              <w:jc w:val="center"/>
            </w:pPr>
            <w:r>
              <w:br/>
            </w:r>
            <w:r w:rsidR="00070B50">
              <w:fldChar w:fldCharType="begin">
                <w:ffData>
                  <w:name w:val="Check1"/>
                  <w:enabled/>
                  <w:calcOnExit w:val="0"/>
                  <w:checkBox>
                    <w:sizeAuto/>
                    <w:default w:val="0"/>
                  </w:checkBox>
                </w:ffData>
              </w:fldChar>
            </w:r>
            <w:r w:rsidR="00070B50">
              <w:instrText xml:space="preserve"> FORMCHECKBOX </w:instrText>
            </w:r>
            <w:r w:rsidR="00A82525">
              <w:fldChar w:fldCharType="separate"/>
            </w:r>
            <w:r w:rsidR="00070B50">
              <w:fldChar w:fldCharType="end"/>
            </w:r>
          </w:p>
        </w:tc>
        <w:tc>
          <w:tcPr>
            <w:tcW w:w="720" w:type="dxa"/>
            <w:shd w:val="clear" w:color="auto" w:fill="AFBED7"/>
          </w:tcPr>
          <w:p w:rsidR="005C3D01" w:rsidRDefault="00BF13D8" w:rsidP="00143604">
            <w:pPr>
              <w:pStyle w:val="SL-FlLftSgl"/>
              <w:spacing w:before="120"/>
              <w:jc w:val="center"/>
            </w:pPr>
            <w:r>
              <w:br/>
            </w:r>
            <w:r w:rsidR="005C3D01">
              <w:fldChar w:fldCharType="begin">
                <w:ffData>
                  <w:name w:val="Check1"/>
                  <w:enabled/>
                  <w:calcOnExit w:val="0"/>
                  <w:checkBox>
                    <w:sizeAuto/>
                    <w:default w:val="0"/>
                  </w:checkBox>
                </w:ffData>
              </w:fldChar>
            </w:r>
            <w:r w:rsidR="005C3D01">
              <w:instrText xml:space="preserve"> FORMCHECKBOX </w:instrText>
            </w:r>
            <w:r w:rsidR="00A82525">
              <w:fldChar w:fldCharType="separate"/>
            </w:r>
            <w:r w:rsidR="005C3D01">
              <w:fldChar w:fldCharType="end"/>
            </w:r>
          </w:p>
        </w:tc>
        <w:tc>
          <w:tcPr>
            <w:tcW w:w="720" w:type="dxa"/>
            <w:shd w:val="clear" w:color="auto" w:fill="AFBED7"/>
          </w:tcPr>
          <w:p w:rsidR="005C3D01" w:rsidRDefault="00BF13D8" w:rsidP="00143604">
            <w:pPr>
              <w:pStyle w:val="SL-FlLftSgl"/>
              <w:spacing w:before="120"/>
              <w:jc w:val="center"/>
            </w:pPr>
            <w:r>
              <w:br/>
            </w:r>
            <w:r w:rsidR="00070B50">
              <w:fldChar w:fldCharType="begin">
                <w:ffData>
                  <w:name w:val="Check1"/>
                  <w:enabled/>
                  <w:calcOnExit w:val="0"/>
                  <w:checkBox>
                    <w:sizeAuto/>
                    <w:default w:val="0"/>
                  </w:checkBox>
                </w:ffData>
              </w:fldChar>
            </w:r>
            <w:r w:rsidR="00070B50">
              <w:instrText xml:space="preserve"> FORMCHECKBOX </w:instrText>
            </w:r>
            <w:r w:rsidR="00A82525">
              <w:fldChar w:fldCharType="separate"/>
            </w:r>
            <w:r w:rsidR="00070B50">
              <w:fldChar w:fldCharType="end"/>
            </w:r>
          </w:p>
        </w:tc>
        <w:tc>
          <w:tcPr>
            <w:tcW w:w="1006" w:type="dxa"/>
            <w:shd w:val="clear" w:color="auto" w:fill="AFBED7"/>
          </w:tcPr>
          <w:p w:rsidR="005C3D01" w:rsidRDefault="00BF13D8" w:rsidP="00143604">
            <w:pPr>
              <w:pStyle w:val="SL-FlLftSgl"/>
              <w:spacing w:before="120"/>
              <w:jc w:val="center"/>
            </w:pPr>
            <w:r>
              <w:br/>
            </w:r>
            <w:r w:rsidR="005C3D01">
              <w:fldChar w:fldCharType="begin">
                <w:ffData>
                  <w:name w:val="Check1"/>
                  <w:enabled/>
                  <w:calcOnExit w:val="0"/>
                  <w:checkBox>
                    <w:sizeAuto/>
                    <w:default w:val="0"/>
                  </w:checkBox>
                </w:ffData>
              </w:fldChar>
            </w:r>
            <w:r w:rsidR="005C3D01">
              <w:instrText xml:space="preserve"> FORMCHECKBOX </w:instrText>
            </w:r>
            <w:r w:rsidR="00A82525">
              <w:fldChar w:fldCharType="separate"/>
            </w:r>
            <w:r w:rsidR="005C3D01">
              <w:fldChar w:fldCharType="end"/>
            </w:r>
          </w:p>
        </w:tc>
      </w:tr>
      <w:tr w:rsidR="005C3D01" w:rsidTr="005C3D01">
        <w:tc>
          <w:tcPr>
            <w:tcW w:w="5184" w:type="dxa"/>
            <w:tcBorders>
              <w:bottom w:val="single" w:sz="4" w:space="0" w:color="auto"/>
            </w:tcBorders>
          </w:tcPr>
          <w:p w:rsidR="005C3D01" w:rsidRDefault="005C3D01" w:rsidP="00BF13D8">
            <w:pPr>
              <w:pStyle w:val="A3-1stTabLeader"/>
              <w:tabs>
                <w:tab w:val="clear" w:pos="5530"/>
                <w:tab w:val="clear" w:pos="6106"/>
                <w:tab w:val="clear" w:pos="6682"/>
                <w:tab w:val="clear" w:pos="7258"/>
                <w:tab w:val="clear" w:pos="7830"/>
                <w:tab w:val="clear" w:pos="8370"/>
                <w:tab w:val="clear" w:pos="9180"/>
                <w:tab w:val="right" w:leader="dot" w:pos="5011"/>
              </w:tabs>
              <w:spacing w:before="120" w:after="120"/>
              <w:jc w:val="left"/>
            </w:pPr>
            <w:r>
              <w:t>4.</w:t>
            </w:r>
            <w:r>
              <w:tab/>
            </w:r>
            <w:r w:rsidR="00070B50" w:rsidRPr="002357A3">
              <w:t xml:space="preserve">Any family member having to do without things </w:t>
            </w:r>
            <w:r w:rsidR="00070B50">
              <w:br/>
            </w:r>
            <w:r w:rsidR="00070B50" w:rsidRPr="002357A3">
              <w:t>because of your child</w:t>
            </w:r>
            <w:r w:rsidR="00070B50">
              <w:t>’</w:t>
            </w:r>
            <w:r w:rsidR="00070B50" w:rsidRPr="002357A3">
              <w:t xml:space="preserve">s emotional or behavioral </w:t>
            </w:r>
            <w:r w:rsidR="00070B50">
              <w:br/>
            </w:r>
            <w:r w:rsidR="00070B50" w:rsidRPr="002357A3">
              <w:t>challenges?</w:t>
            </w:r>
            <w:r>
              <w:rPr>
                <w:color w:val="000000"/>
              </w:rPr>
              <w:tab/>
            </w:r>
          </w:p>
        </w:tc>
        <w:tc>
          <w:tcPr>
            <w:tcW w:w="720" w:type="dxa"/>
            <w:tcBorders>
              <w:bottom w:val="single" w:sz="4" w:space="0" w:color="auto"/>
            </w:tcBorders>
          </w:tcPr>
          <w:p w:rsidR="005C3D01" w:rsidRDefault="00BF13D8" w:rsidP="00143604">
            <w:pPr>
              <w:pStyle w:val="SL-FlLftSgl"/>
              <w:spacing w:before="120"/>
              <w:jc w:val="center"/>
            </w:pPr>
            <w:r>
              <w:br/>
            </w:r>
            <w:r>
              <w:br/>
            </w:r>
            <w:r w:rsidR="005C3D01">
              <w:fldChar w:fldCharType="begin">
                <w:ffData>
                  <w:name w:val="Check1"/>
                  <w:enabled/>
                  <w:calcOnExit w:val="0"/>
                  <w:checkBox>
                    <w:sizeAuto/>
                    <w:default w:val="0"/>
                  </w:checkBox>
                </w:ffData>
              </w:fldChar>
            </w:r>
            <w:r w:rsidR="005C3D01">
              <w:instrText xml:space="preserve"> FORMCHECKBOX </w:instrText>
            </w:r>
            <w:r w:rsidR="00A82525">
              <w:fldChar w:fldCharType="separate"/>
            </w:r>
            <w:r w:rsidR="005C3D01">
              <w:fldChar w:fldCharType="end"/>
            </w:r>
          </w:p>
        </w:tc>
        <w:tc>
          <w:tcPr>
            <w:tcW w:w="720" w:type="dxa"/>
            <w:tcBorders>
              <w:bottom w:val="single" w:sz="4" w:space="0" w:color="auto"/>
            </w:tcBorders>
          </w:tcPr>
          <w:p w:rsidR="005C3D01" w:rsidRDefault="00BF13D8" w:rsidP="00143604">
            <w:pPr>
              <w:pStyle w:val="SL-FlLftSgl"/>
              <w:spacing w:before="120"/>
              <w:jc w:val="center"/>
            </w:pPr>
            <w:r>
              <w:br/>
            </w:r>
            <w:r>
              <w:br/>
            </w:r>
            <w:r w:rsidR="005C3D01">
              <w:fldChar w:fldCharType="begin">
                <w:ffData>
                  <w:name w:val="Check1"/>
                  <w:enabled/>
                  <w:calcOnExit w:val="0"/>
                  <w:checkBox>
                    <w:sizeAuto/>
                    <w:default w:val="0"/>
                  </w:checkBox>
                </w:ffData>
              </w:fldChar>
            </w:r>
            <w:r w:rsidR="005C3D01">
              <w:instrText xml:space="preserve"> FORMCHECKBOX </w:instrText>
            </w:r>
            <w:r w:rsidR="00A82525">
              <w:fldChar w:fldCharType="separate"/>
            </w:r>
            <w:r w:rsidR="005C3D01">
              <w:fldChar w:fldCharType="end"/>
            </w:r>
          </w:p>
        </w:tc>
        <w:tc>
          <w:tcPr>
            <w:tcW w:w="835" w:type="dxa"/>
            <w:tcBorders>
              <w:bottom w:val="single" w:sz="4" w:space="0" w:color="auto"/>
            </w:tcBorders>
          </w:tcPr>
          <w:p w:rsidR="005C3D01" w:rsidRDefault="00BF13D8" w:rsidP="00143604">
            <w:pPr>
              <w:pStyle w:val="SL-FlLftSgl"/>
              <w:spacing w:before="120"/>
              <w:jc w:val="center"/>
            </w:pPr>
            <w:r>
              <w:br/>
            </w:r>
            <w:r>
              <w:br/>
            </w:r>
            <w:r w:rsidR="00070B50">
              <w:fldChar w:fldCharType="begin">
                <w:ffData>
                  <w:name w:val="Check1"/>
                  <w:enabled/>
                  <w:calcOnExit w:val="0"/>
                  <w:checkBox>
                    <w:sizeAuto/>
                    <w:default w:val="0"/>
                  </w:checkBox>
                </w:ffData>
              </w:fldChar>
            </w:r>
            <w:r w:rsidR="00070B50">
              <w:instrText xml:space="preserve"> FORMCHECKBOX </w:instrText>
            </w:r>
            <w:r w:rsidR="00A82525">
              <w:fldChar w:fldCharType="separate"/>
            </w:r>
            <w:r w:rsidR="00070B50">
              <w:fldChar w:fldCharType="end"/>
            </w:r>
          </w:p>
        </w:tc>
        <w:tc>
          <w:tcPr>
            <w:tcW w:w="720" w:type="dxa"/>
            <w:tcBorders>
              <w:bottom w:val="single" w:sz="4" w:space="0" w:color="auto"/>
            </w:tcBorders>
          </w:tcPr>
          <w:p w:rsidR="005C3D01" w:rsidRDefault="00BF13D8" w:rsidP="00143604">
            <w:pPr>
              <w:pStyle w:val="SL-FlLftSgl"/>
              <w:spacing w:before="120"/>
              <w:jc w:val="center"/>
            </w:pPr>
            <w:r>
              <w:br/>
            </w:r>
            <w:r>
              <w:br/>
            </w:r>
            <w:r w:rsidR="005C3D01">
              <w:fldChar w:fldCharType="begin">
                <w:ffData>
                  <w:name w:val="Check1"/>
                  <w:enabled/>
                  <w:calcOnExit w:val="0"/>
                  <w:checkBox>
                    <w:sizeAuto/>
                    <w:default w:val="0"/>
                  </w:checkBox>
                </w:ffData>
              </w:fldChar>
            </w:r>
            <w:r w:rsidR="005C3D01">
              <w:instrText xml:space="preserve"> FORMCHECKBOX </w:instrText>
            </w:r>
            <w:r w:rsidR="00A82525">
              <w:fldChar w:fldCharType="separate"/>
            </w:r>
            <w:r w:rsidR="005C3D01">
              <w:fldChar w:fldCharType="end"/>
            </w:r>
          </w:p>
        </w:tc>
        <w:tc>
          <w:tcPr>
            <w:tcW w:w="720" w:type="dxa"/>
            <w:tcBorders>
              <w:bottom w:val="single" w:sz="4" w:space="0" w:color="auto"/>
            </w:tcBorders>
          </w:tcPr>
          <w:p w:rsidR="005C3D01" w:rsidRDefault="00BF13D8" w:rsidP="00143604">
            <w:pPr>
              <w:pStyle w:val="SL-FlLftSgl"/>
              <w:spacing w:before="120"/>
              <w:jc w:val="center"/>
            </w:pPr>
            <w:r>
              <w:br/>
            </w:r>
            <w:r>
              <w:br/>
            </w:r>
            <w:r w:rsidR="00070B50">
              <w:fldChar w:fldCharType="begin">
                <w:ffData>
                  <w:name w:val="Check1"/>
                  <w:enabled/>
                  <w:calcOnExit w:val="0"/>
                  <w:checkBox>
                    <w:sizeAuto/>
                    <w:default w:val="0"/>
                  </w:checkBox>
                </w:ffData>
              </w:fldChar>
            </w:r>
            <w:r w:rsidR="00070B50">
              <w:instrText xml:space="preserve"> FORMCHECKBOX </w:instrText>
            </w:r>
            <w:r w:rsidR="00A82525">
              <w:fldChar w:fldCharType="separate"/>
            </w:r>
            <w:r w:rsidR="00070B50">
              <w:fldChar w:fldCharType="end"/>
            </w:r>
          </w:p>
        </w:tc>
        <w:tc>
          <w:tcPr>
            <w:tcW w:w="1006" w:type="dxa"/>
            <w:tcBorders>
              <w:bottom w:val="single" w:sz="4" w:space="0" w:color="auto"/>
            </w:tcBorders>
          </w:tcPr>
          <w:p w:rsidR="005C3D01" w:rsidRDefault="00BF13D8" w:rsidP="00143604">
            <w:pPr>
              <w:pStyle w:val="SL-FlLftSgl"/>
              <w:spacing w:before="120"/>
              <w:jc w:val="center"/>
            </w:pPr>
            <w:r>
              <w:br/>
            </w:r>
            <w:r>
              <w:br/>
            </w:r>
            <w:r w:rsidR="005C3D01">
              <w:fldChar w:fldCharType="begin">
                <w:ffData>
                  <w:name w:val="Check1"/>
                  <w:enabled/>
                  <w:calcOnExit w:val="0"/>
                  <w:checkBox>
                    <w:sizeAuto/>
                    <w:default w:val="0"/>
                  </w:checkBox>
                </w:ffData>
              </w:fldChar>
            </w:r>
            <w:r w:rsidR="005C3D01">
              <w:instrText xml:space="preserve"> FORMCHECKBOX </w:instrText>
            </w:r>
            <w:r w:rsidR="00A82525">
              <w:fldChar w:fldCharType="separate"/>
            </w:r>
            <w:r w:rsidR="005C3D01">
              <w:fldChar w:fldCharType="end"/>
            </w:r>
          </w:p>
        </w:tc>
      </w:tr>
      <w:tr w:rsidR="005C3D01" w:rsidTr="005C3D01">
        <w:tc>
          <w:tcPr>
            <w:tcW w:w="5184" w:type="dxa"/>
            <w:shd w:val="clear" w:color="auto" w:fill="AFBED7"/>
          </w:tcPr>
          <w:p w:rsidR="005C3D01" w:rsidRDefault="005C3D01" w:rsidP="00BF13D8">
            <w:pPr>
              <w:pStyle w:val="A3-1stTabLeader"/>
              <w:tabs>
                <w:tab w:val="clear" w:pos="5530"/>
                <w:tab w:val="clear" w:pos="6106"/>
                <w:tab w:val="clear" w:pos="6682"/>
                <w:tab w:val="clear" w:pos="7258"/>
                <w:tab w:val="clear" w:pos="7830"/>
                <w:tab w:val="clear" w:pos="8370"/>
                <w:tab w:val="clear" w:pos="9180"/>
                <w:tab w:val="right" w:leader="dot" w:pos="5011"/>
              </w:tabs>
              <w:spacing w:before="120" w:after="120"/>
              <w:jc w:val="left"/>
            </w:pPr>
            <w:r>
              <w:t>5.</w:t>
            </w:r>
            <w:r>
              <w:tab/>
            </w:r>
            <w:r w:rsidR="00070B50" w:rsidRPr="002357A3">
              <w:t xml:space="preserve">Financial strain for your family as a result of your </w:t>
            </w:r>
            <w:r w:rsidR="00070B50">
              <w:br/>
            </w:r>
            <w:r w:rsidR="00070B50" w:rsidRPr="002357A3">
              <w:t>child</w:t>
            </w:r>
            <w:r w:rsidR="00070B50">
              <w:t>’</w:t>
            </w:r>
            <w:r w:rsidR="00070B50" w:rsidRPr="002357A3">
              <w:t>s emotional or behavioral challenges?</w:t>
            </w:r>
            <w:r>
              <w:rPr>
                <w:color w:val="000000"/>
              </w:rPr>
              <w:tab/>
            </w:r>
          </w:p>
        </w:tc>
        <w:tc>
          <w:tcPr>
            <w:tcW w:w="720" w:type="dxa"/>
            <w:shd w:val="clear" w:color="auto" w:fill="AFBED7"/>
          </w:tcPr>
          <w:p w:rsidR="005C3D01" w:rsidRDefault="00BF13D8" w:rsidP="00143604">
            <w:pPr>
              <w:pStyle w:val="SL-FlLftSgl"/>
              <w:spacing w:before="120"/>
              <w:jc w:val="center"/>
            </w:pPr>
            <w:r>
              <w:br/>
            </w:r>
            <w:r w:rsidR="005C3D01">
              <w:fldChar w:fldCharType="begin">
                <w:ffData>
                  <w:name w:val="Check1"/>
                  <w:enabled/>
                  <w:calcOnExit w:val="0"/>
                  <w:checkBox>
                    <w:sizeAuto/>
                    <w:default w:val="0"/>
                  </w:checkBox>
                </w:ffData>
              </w:fldChar>
            </w:r>
            <w:r w:rsidR="005C3D01">
              <w:instrText xml:space="preserve"> FORMCHECKBOX </w:instrText>
            </w:r>
            <w:r w:rsidR="00A82525">
              <w:fldChar w:fldCharType="separate"/>
            </w:r>
            <w:r w:rsidR="005C3D01">
              <w:fldChar w:fldCharType="end"/>
            </w:r>
          </w:p>
        </w:tc>
        <w:tc>
          <w:tcPr>
            <w:tcW w:w="720" w:type="dxa"/>
            <w:shd w:val="clear" w:color="auto" w:fill="AFBED7"/>
          </w:tcPr>
          <w:p w:rsidR="005C3D01" w:rsidRDefault="00BF13D8" w:rsidP="00143604">
            <w:pPr>
              <w:pStyle w:val="SL-FlLftSgl"/>
              <w:spacing w:before="120"/>
              <w:jc w:val="center"/>
            </w:pPr>
            <w:r>
              <w:br/>
            </w:r>
            <w:r w:rsidR="005C3D01">
              <w:fldChar w:fldCharType="begin">
                <w:ffData>
                  <w:name w:val="Check1"/>
                  <w:enabled/>
                  <w:calcOnExit w:val="0"/>
                  <w:checkBox>
                    <w:sizeAuto/>
                    <w:default w:val="0"/>
                  </w:checkBox>
                </w:ffData>
              </w:fldChar>
            </w:r>
            <w:r w:rsidR="005C3D01">
              <w:instrText xml:space="preserve"> FORMCHECKBOX </w:instrText>
            </w:r>
            <w:r w:rsidR="00A82525">
              <w:fldChar w:fldCharType="separate"/>
            </w:r>
            <w:r w:rsidR="005C3D01">
              <w:fldChar w:fldCharType="end"/>
            </w:r>
          </w:p>
        </w:tc>
        <w:tc>
          <w:tcPr>
            <w:tcW w:w="835" w:type="dxa"/>
            <w:shd w:val="clear" w:color="auto" w:fill="AFBED7"/>
          </w:tcPr>
          <w:p w:rsidR="005C3D01" w:rsidRDefault="00BF13D8" w:rsidP="00143604">
            <w:pPr>
              <w:pStyle w:val="SL-FlLftSgl"/>
              <w:spacing w:before="120"/>
              <w:jc w:val="center"/>
            </w:pPr>
            <w:r>
              <w:br/>
            </w:r>
            <w:r w:rsidR="00070B50">
              <w:fldChar w:fldCharType="begin">
                <w:ffData>
                  <w:name w:val="Check1"/>
                  <w:enabled/>
                  <w:calcOnExit w:val="0"/>
                  <w:checkBox>
                    <w:sizeAuto/>
                    <w:default w:val="0"/>
                  </w:checkBox>
                </w:ffData>
              </w:fldChar>
            </w:r>
            <w:r w:rsidR="00070B50">
              <w:instrText xml:space="preserve"> FORMCHECKBOX </w:instrText>
            </w:r>
            <w:r w:rsidR="00A82525">
              <w:fldChar w:fldCharType="separate"/>
            </w:r>
            <w:r w:rsidR="00070B50">
              <w:fldChar w:fldCharType="end"/>
            </w:r>
          </w:p>
        </w:tc>
        <w:tc>
          <w:tcPr>
            <w:tcW w:w="720" w:type="dxa"/>
            <w:shd w:val="clear" w:color="auto" w:fill="AFBED7"/>
          </w:tcPr>
          <w:p w:rsidR="005C3D01" w:rsidRDefault="00BF13D8" w:rsidP="00143604">
            <w:pPr>
              <w:pStyle w:val="SL-FlLftSgl"/>
              <w:spacing w:before="120"/>
              <w:jc w:val="center"/>
            </w:pPr>
            <w:r>
              <w:br/>
            </w:r>
            <w:r w:rsidR="005C3D01">
              <w:fldChar w:fldCharType="begin">
                <w:ffData>
                  <w:name w:val="Check1"/>
                  <w:enabled/>
                  <w:calcOnExit w:val="0"/>
                  <w:checkBox>
                    <w:sizeAuto/>
                    <w:default w:val="0"/>
                  </w:checkBox>
                </w:ffData>
              </w:fldChar>
            </w:r>
            <w:r w:rsidR="005C3D01">
              <w:instrText xml:space="preserve"> FORMCHECKBOX </w:instrText>
            </w:r>
            <w:r w:rsidR="00A82525">
              <w:fldChar w:fldCharType="separate"/>
            </w:r>
            <w:r w:rsidR="005C3D01">
              <w:fldChar w:fldCharType="end"/>
            </w:r>
          </w:p>
        </w:tc>
        <w:tc>
          <w:tcPr>
            <w:tcW w:w="720" w:type="dxa"/>
            <w:shd w:val="clear" w:color="auto" w:fill="AFBED7"/>
          </w:tcPr>
          <w:p w:rsidR="005C3D01" w:rsidRDefault="00BF13D8" w:rsidP="00143604">
            <w:pPr>
              <w:pStyle w:val="SL-FlLftSgl"/>
              <w:spacing w:before="120"/>
              <w:jc w:val="center"/>
            </w:pPr>
            <w:r>
              <w:br/>
            </w:r>
            <w:r w:rsidR="00070B50">
              <w:fldChar w:fldCharType="begin">
                <w:ffData>
                  <w:name w:val="Check1"/>
                  <w:enabled/>
                  <w:calcOnExit w:val="0"/>
                  <w:checkBox>
                    <w:sizeAuto/>
                    <w:default w:val="0"/>
                  </w:checkBox>
                </w:ffData>
              </w:fldChar>
            </w:r>
            <w:r w:rsidR="00070B50">
              <w:instrText xml:space="preserve"> FORMCHECKBOX </w:instrText>
            </w:r>
            <w:r w:rsidR="00A82525">
              <w:fldChar w:fldCharType="separate"/>
            </w:r>
            <w:r w:rsidR="00070B50">
              <w:fldChar w:fldCharType="end"/>
            </w:r>
          </w:p>
        </w:tc>
        <w:tc>
          <w:tcPr>
            <w:tcW w:w="1006" w:type="dxa"/>
            <w:shd w:val="clear" w:color="auto" w:fill="AFBED7"/>
          </w:tcPr>
          <w:p w:rsidR="005C3D01" w:rsidRDefault="00BF13D8" w:rsidP="00143604">
            <w:pPr>
              <w:pStyle w:val="SL-FlLftSgl"/>
              <w:spacing w:before="120"/>
              <w:jc w:val="center"/>
            </w:pPr>
            <w:r>
              <w:br/>
            </w:r>
            <w:r w:rsidR="005C3D01">
              <w:fldChar w:fldCharType="begin">
                <w:ffData>
                  <w:name w:val="Check1"/>
                  <w:enabled/>
                  <w:calcOnExit w:val="0"/>
                  <w:checkBox>
                    <w:sizeAuto/>
                    <w:default w:val="0"/>
                  </w:checkBox>
                </w:ffData>
              </w:fldChar>
            </w:r>
            <w:r w:rsidR="005C3D01">
              <w:instrText xml:space="preserve"> FORMCHECKBOX </w:instrText>
            </w:r>
            <w:r w:rsidR="00A82525">
              <w:fldChar w:fldCharType="separate"/>
            </w:r>
            <w:r w:rsidR="005C3D01">
              <w:fldChar w:fldCharType="end"/>
            </w:r>
          </w:p>
        </w:tc>
      </w:tr>
      <w:tr w:rsidR="005C3D01" w:rsidTr="005C3D01">
        <w:tc>
          <w:tcPr>
            <w:tcW w:w="5184" w:type="dxa"/>
            <w:tcBorders>
              <w:bottom w:val="single" w:sz="4" w:space="0" w:color="auto"/>
            </w:tcBorders>
          </w:tcPr>
          <w:p w:rsidR="005C3D01" w:rsidRDefault="005C3D01" w:rsidP="00BF13D8">
            <w:pPr>
              <w:pStyle w:val="A3-1stTabLeader"/>
              <w:tabs>
                <w:tab w:val="clear" w:pos="5530"/>
                <w:tab w:val="clear" w:pos="6106"/>
                <w:tab w:val="clear" w:pos="6682"/>
                <w:tab w:val="clear" w:pos="7258"/>
                <w:tab w:val="clear" w:pos="7830"/>
                <w:tab w:val="clear" w:pos="8370"/>
                <w:tab w:val="clear" w:pos="9180"/>
                <w:tab w:val="right" w:leader="dot" w:pos="5011"/>
              </w:tabs>
              <w:spacing w:before="120" w:after="120"/>
              <w:jc w:val="left"/>
            </w:pPr>
            <w:r>
              <w:t>6.</w:t>
            </w:r>
            <w:r>
              <w:tab/>
            </w:r>
            <w:r w:rsidR="00070B50" w:rsidRPr="002357A3">
              <w:t xml:space="preserve">Disruption or upset of relationships within the </w:t>
            </w:r>
            <w:r w:rsidR="00070B50">
              <w:br/>
            </w:r>
            <w:r w:rsidR="00070B50" w:rsidRPr="002357A3">
              <w:t>family due to your child</w:t>
            </w:r>
            <w:r w:rsidR="00070B50">
              <w:t>’</w:t>
            </w:r>
            <w:r w:rsidR="00070B50" w:rsidRPr="002357A3">
              <w:t xml:space="preserve">s emotional or behavioral </w:t>
            </w:r>
            <w:r w:rsidR="00070B50">
              <w:br/>
            </w:r>
            <w:r w:rsidR="00070B50" w:rsidRPr="002357A3">
              <w:t>challenges?</w:t>
            </w:r>
            <w:r>
              <w:rPr>
                <w:color w:val="000000"/>
              </w:rPr>
              <w:tab/>
            </w:r>
          </w:p>
        </w:tc>
        <w:tc>
          <w:tcPr>
            <w:tcW w:w="720" w:type="dxa"/>
            <w:tcBorders>
              <w:bottom w:val="single" w:sz="4" w:space="0" w:color="auto"/>
            </w:tcBorders>
          </w:tcPr>
          <w:p w:rsidR="005C3D01" w:rsidRDefault="00BF13D8" w:rsidP="00143604">
            <w:pPr>
              <w:pStyle w:val="SL-FlLftSgl"/>
              <w:spacing w:before="120"/>
              <w:jc w:val="center"/>
            </w:pPr>
            <w:r>
              <w:br/>
            </w:r>
            <w:r>
              <w:br/>
            </w:r>
            <w:r w:rsidR="005C3D01">
              <w:fldChar w:fldCharType="begin">
                <w:ffData>
                  <w:name w:val="Check1"/>
                  <w:enabled/>
                  <w:calcOnExit w:val="0"/>
                  <w:checkBox>
                    <w:sizeAuto/>
                    <w:default w:val="0"/>
                  </w:checkBox>
                </w:ffData>
              </w:fldChar>
            </w:r>
            <w:r w:rsidR="005C3D01">
              <w:instrText xml:space="preserve"> FORMCHECKBOX </w:instrText>
            </w:r>
            <w:r w:rsidR="00A82525">
              <w:fldChar w:fldCharType="separate"/>
            </w:r>
            <w:r w:rsidR="005C3D01">
              <w:fldChar w:fldCharType="end"/>
            </w:r>
          </w:p>
        </w:tc>
        <w:tc>
          <w:tcPr>
            <w:tcW w:w="720" w:type="dxa"/>
            <w:tcBorders>
              <w:bottom w:val="single" w:sz="4" w:space="0" w:color="auto"/>
            </w:tcBorders>
          </w:tcPr>
          <w:p w:rsidR="005C3D01" w:rsidRDefault="00BF13D8" w:rsidP="00143604">
            <w:pPr>
              <w:pStyle w:val="SL-FlLftSgl"/>
              <w:spacing w:before="120"/>
              <w:jc w:val="center"/>
            </w:pPr>
            <w:r>
              <w:br/>
            </w:r>
            <w:r>
              <w:br/>
            </w:r>
            <w:r w:rsidR="005C3D01">
              <w:fldChar w:fldCharType="begin">
                <w:ffData>
                  <w:name w:val="Check1"/>
                  <w:enabled/>
                  <w:calcOnExit w:val="0"/>
                  <w:checkBox>
                    <w:sizeAuto/>
                    <w:default w:val="0"/>
                  </w:checkBox>
                </w:ffData>
              </w:fldChar>
            </w:r>
            <w:r w:rsidR="005C3D01">
              <w:instrText xml:space="preserve"> FORMCHECKBOX </w:instrText>
            </w:r>
            <w:r w:rsidR="00A82525">
              <w:fldChar w:fldCharType="separate"/>
            </w:r>
            <w:r w:rsidR="005C3D01">
              <w:fldChar w:fldCharType="end"/>
            </w:r>
          </w:p>
        </w:tc>
        <w:tc>
          <w:tcPr>
            <w:tcW w:w="835" w:type="dxa"/>
            <w:tcBorders>
              <w:bottom w:val="single" w:sz="4" w:space="0" w:color="auto"/>
            </w:tcBorders>
          </w:tcPr>
          <w:p w:rsidR="005C3D01" w:rsidRDefault="00BF13D8" w:rsidP="00143604">
            <w:pPr>
              <w:pStyle w:val="SL-FlLftSgl"/>
              <w:spacing w:before="120"/>
              <w:jc w:val="center"/>
            </w:pPr>
            <w:r>
              <w:br/>
            </w:r>
            <w:r>
              <w:br/>
            </w:r>
            <w:r w:rsidR="00070B50">
              <w:fldChar w:fldCharType="begin">
                <w:ffData>
                  <w:name w:val="Check1"/>
                  <w:enabled/>
                  <w:calcOnExit w:val="0"/>
                  <w:checkBox>
                    <w:sizeAuto/>
                    <w:default w:val="0"/>
                  </w:checkBox>
                </w:ffData>
              </w:fldChar>
            </w:r>
            <w:r w:rsidR="00070B50">
              <w:instrText xml:space="preserve"> FORMCHECKBOX </w:instrText>
            </w:r>
            <w:r w:rsidR="00A82525">
              <w:fldChar w:fldCharType="separate"/>
            </w:r>
            <w:r w:rsidR="00070B50">
              <w:fldChar w:fldCharType="end"/>
            </w:r>
          </w:p>
        </w:tc>
        <w:tc>
          <w:tcPr>
            <w:tcW w:w="720" w:type="dxa"/>
            <w:tcBorders>
              <w:bottom w:val="single" w:sz="4" w:space="0" w:color="auto"/>
            </w:tcBorders>
          </w:tcPr>
          <w:p w:rsidR="005C3D01" w:rsidRDefault="00BF13D8" w:rsidP="00143604">
            <w:pPr>
              <w:pStyle w:val="SL-FlLftSgl"/>
              <w:spacing w:before="120"/>
              <w:jc w:val="center"/>
            </w:pPr>
            <w:r>
              <w:br/>
            </w:r>
            <w:r>
              <w:br/>
            </w:r>
            <w:r w:rsidR="005C3D01">
              <w:fldChar w:fldCharType="begin">
                <w:ffData>
                  <w:name w:val="Check1"/>
                  <w:enabled/>
                  <w:calcOnExit w:val="0"/>
                  <w:checkBox>
                    <w:sizeAuto/>
                    <w:default w:val="0"/>
                  </w:checkBox>
                </w:ffData>
              </w:fldChar>
            </w:r>
            <w:r w:rsidR="005C3D01">
              <w:instrText xml:space="preserve"> FORMCHECKBOX </w:instrText>
            </w:r>
            <w:r w:rsidR="00A82525">
              <w:fldChar w:fldCharType="separate"/>
            </w:r>
            <w:r w:rsidR="005C3D01">
              <w:fldChar w:fldCharType="end"/>
            </w:r>
          </w:p>
        </w:tc>
        <w:tc>
          <w:tcPr>
            <w:tcW w:w="720" w:type="dxa"/>
            <w:tcBorders>
              <w:bottom w:val="single" w:sz="4" w:space="0" w:color="auto"/>
            </w:tcBorders>
          </w:tcPr>
          <w:p w:rsidR="005C3D01" w:rsidRDefault="00BF13D8" w:rsidP="00143604">
            <w:pPr>
              <w:pStyle w:val="SL-FlLftSgl"/>
              <w:spacing w:before="120"/>
              <w:jc w:val="center"/>
            </w:pPr>
            <w:r>
              <w:br/>
            </w:r>
            <w:r>
              <w:br/>
            </w:r>
            <w:r w:rsidR="00070B50">
              <w:fldChar w:fldCharType="begin">
                <w:ffData>
                  <w:name w:val="Check1"/>
                  <w:enabled/>
                  <w:calcOnExit w:val="0"/>
                  <w:checkBox>
                    <w:sizeAuto/>
                    <w:default w:val="0"/>
                  </w:checkBox>
                </w:ffData>
              </w:fldChar>
            </w:r>
            <w:r w:rsidR="00070B50">
              <w:instrText xml:space="preserve"> FORMCHECKBOX </w:instrText>
            </w:r>
            <w:r w:rsidR="00A82525">
              <w:fldChar w:fldCharType="separate"/>
            </w:r>
            <w:r w:rsidR="00070B50">
              <w:fldChar w:fldCharType="end"/>
            </w:r>
          </w:p>
        </w:tc>
        <w:tc>
          <w:tcPr>
            <w:tcW w:w="1006" w:type="dxa"/>
            <w:tcBorders>
              <w:bottom w:val="single" w:sz="4" w:space="0" w:color="auto"/>
            </w:tcBorders>
          </w:tcPr>
          <w:p w:rsidR="005C3D01" w:rsidRDefault="00BF13D8" w:rsidP="00143604">
            <w:pPr>
              <w:pStyle w:val="SL-FlLftSgl"/>
              <w:spacing w:before="120"/>
              <w:jc w:val="center"/>
            </w:pPr>
            <w:r>
              <w:br/>
            </w:r>
            <w:r>
              <w:br/>
            </w:r>
            <w:r w:rsidR="005C3D01">
              <w:fldChar w:fldCharType="begin">
                <w:ffData>
                  <w:name w:val="Check1"/>
                  <w:enabled/>
                  <w:calcOnExit w:val="0"/>
                  <w:checkBox>
                    <w:sizeAuto/>
                    <w:default w:val="0"/>
                  </w:checkBox>
                </w:ffData>
              </w:fldChar>
            </w:r>
            <w:r w:rsidR="005C3D01">
              <w:instrText xml:space="preserve"> FORMCHECKBOX </w:instrText>
            </w:r>
            <w:r w:rsidR="00A82525">
              <w:fldChar w:fldCharType="separate"/>
            </w:r>
            <w:r w:rsidR="005C3D01">
              <w:fldChar w:fldCharType="end"/>
            </w:r>
          </w:p>
        </w:tc>
      </w:tr>
    </w:tbl>
    <w:p w:rsidR="002357A3" w:rsidRPr="002357A3" w:rsidRDefault="002357A3" w:rsidP="00E60D19">
      <w:pPr>
        <w:pStyle w:val="SL-FlLftSgl"/>
      </w:pPr>
    </w:p>
    <w:p w:rsidR="00C374F4" w:rsidRDefault="00C374F4" w:rsidP="00C374F4">
      <w:pPr>
        <w:pStyle w:val="SL-FlLftSgl"/>
      </w:pPr>
      <w:r>
        <w:br w:type="page"/>
      </w:r>
    </w:p>
    <w:p w:rsidR="00C374F4" w:rsidRPr="00B60F1C" w:rsidRDefault="00A12D22" w:rsidP="00C374F4">
      <w:pPr>
        <w:pStyle w:val="SH-SglSpHead"/>
        <w:pBdr>
          <w:top w:val="double" w:sz="6" w:space="1" w:color="14487C"/>
        </w:pBdr>
        <w:rPr>
          <w:color w:val="000000" w:themeColor="text1"/>
        </w:rPr>
      </w:pPr>
      <w:r>
        <w:rPr>
          <w:color w:val="000000" w:themeColor="text1"/>
        </w:rPr>
        <w:lastRenderedPageBreak/>
        <w:t>Section</w:t>
      </w:r>
      <w:r w:rsidR="00C374F4" w:rsidRPr="00B60F1C">
        <w:rPr>
          <w:color w:val="000000" w:themeColor="text1"/>
        </w:rPr>
        <w:t xml:space="preserve"> </w:t>
      </w:r>
      <w:r w:rsidR="00C374F4">
        <w:rPr>
          <w:color w:val="000000" w:themeColor="text1"/>
        </w:rPr>
        <w:t>8</w:t>
      </w:r>
      <w:r w:rsidR="00C374F4" w:rsidRPr="00B60F1C">
        <w:t xml:space="preserve">: </w:t>
      </w:r>
      <w:r w:rsidR="00C374F4">
        <w:t xml:space="preserve">CGSQ </w:t>
      </w:r>
      <w:r w:rsidR="00C374F4" w:rsidRPr="00B60F1C">
        <w:t>(Continued)</w:t>
      </w:r>
    </w:p>
    <w:p w:rsidR="00C374F4" w:rsidRDefault="00C374F4" w:rsidP="00C374F4">
      <w:pPr>
        <w:pStyle w:val="SL-FlLftSgl"/>
      </w:pPr>
    </w:p>
    <w:p w:rsidR="00C374F4" w:rsidRDefault="00C374F4" w:rsidP="00C374F4">
      <w:pPr>
        <w:pStyle w:val="SL-FlLftSgl"/>
      </w:pPr>
    </w:p>
    <w:p w:rsidR="002357A3" w:rsidRPr="00C374F4" w:rsidRDefault="002357A3" w:rsidP="00C374F4">
      <w:pPr>
        <w:pStyle w:val="SL-FlLftSgl"/>
        <w:rPr>
          <w:b/>
          <w:sz w:val="24"/>
          <w:szCs w:val="24"/>
          <w:u w:val="single"/>
        </w:rPr>
      </w:pPr>
      <w:r w:rsidRPr="00C374F4">
        <w:rPr>
          <w:b/>
        </w:rPr>
        <w:t>In this section, please continue to look back and try to remember how you have felt during the past 6 months.</w:t>
      </w:r>
    </w:p>
    <w:p w:rsidR="002357A3" w:rsidRPr="002357A3" w:rsidRDefault="002357A3" w:rsidP="00C374F4">
      <w:pPr>
        <w:pStyle w:val="SL-FlLftSgl"/>
        <w:rPr>
          <w:sz w:val="24"/>
          <w:szCs w:val="24"/>
          <w:u w:val="single"/>
        </w:rPr>
      </w:pPr>
    </w:p>
    <w:p w:rsidR="002357A3" w:rsidRPr="00C374F4" w:rsidRDefault="002357A3" w:rsidP="00C374F4">
      <w:pPr>
        <w:pStyle w:val="SL-FlLftSgl"/>
        <w:rPr>
          <w:b/>
          <w:sz w:val="24"/>
          <w:szCs w:val="24"/>
          <w:u w:val="single"/>
        </w:rPr>
      </w:pPr>
      <w:r w:rsidRPr="00C374F4">
        <w:rPr>
          <w:b/>
        </w:rPr>
        <w:t>For each question, please tell me which response fits best.</w:t>
      </w:r>
    </w:p>
    <w:p w:rsidR="002357A3" w:rsidRPr="002357A3" w:rsidRDefault="002357A3" w:rsidP="00C374F4">
      <w:pPr>
        <w:pStyle w:val="SL-FlLftSgl"/>
        <w:rPr>
          <w:sz w:val="24"/>
          <w:szCs w:val="24"/>
          <w:u w:val="single"/>
        </w:rPr>
      </w:pPr>
    </w:p>
    <w:p w:rsidR="002357A3" w:rsidRPr="00C374F4" w:rsidRDefault="002357A3" w:rsidP="00C374F4">
      <w:pPr>
        <w:pStyle w:val="SL-FlLftSgl"/>
        <w:rPr>
          <w:b/>
          <w:sz w:val="24"/>
          <w:szCs w:val="24"/>
          <w:u w:val="single"/>
        </w:rPr>
      </w:pPr>
      <w:r w:rsidRPr="00C374F4">
        <w:rPr>
          <w:b/>
        </w:rPr>
        <w:t>In the past 6 months:</w:t>
      </w:r>
    </w:p>
    <w:p w:rsidR="002357A3" w:rsidRDefault="002357A3" w:rsidP="00C374F4">
      <w:pPr>
        <w:pStyle w:val="SL-FlLftSgl"/>
      </w:pPr>
    </w:p>
    <w:tbl>
      <w:tblPr>
        <w:tblStyle w:val="TableGrid"/>
        <w:tblW w:w="0" w:type="auto"/>
        <w:tblLayout w:type="fixed"/>
        <w:tblLook w:val="04A0" w:firstRow="1" w:lastRow="0" w:firstColumn="1" w:lastColumn="0" w:noHBand="0" w:noVBand="1"/>
      </w:tblPr>
      <w:tblGrid>
        <w:gridCol w:w="5184"/>
        <w:gridCol w:w="720"/>
        <w:gridCol w:w="720"/>
        <w:gridCol w:w="835"/>
        <w:gridCol w:w="720"/>
        <w:gridCol w:w="720"/>
        <w:gridCol w:w="1006"/>
      </w:tblGrid>
      <w:tr w:rsidR="00C374F4" w:rsidTr="00143604">
        <w:tc>
          <w:tcPr>
            <w:tcW w:w="5184" w:type="dxa"/>
            <w:tcBorders>
              <w:top w:val="nil"/>
              <w:left w:val="nil"/>
              <w:bottom w:val="single" w:sz="4" w:space="0" w:color="auto"/>
            </w:tcBorders>
            <w:vAlign w:val="bottom"/>
          </w:tcPr>
          <w:p w:rsidR="00C374F4" w:rsidRDefault="00C374F4" w:rsidP="00143604">
            <w:pPr>
              <w:pStyle w:val="SL-FlLftSgl"/>
              <w:spacing w:before="120" w:after="120"/>
              <w:jc w:val="center"/>
            </w:pPr>
          </w:p>
        </w:tc>
        <w:tc>
          <w:tcPr>
            <w:tcW w:w="720" w:type="dxa"/>
            <w:tcBorders>
              <w:bottom w:val="single" w:sz="4" w:space="0" w:color="auto"/>
            </w:tcBorders>
            <w:vAlign w:val="bottom"/>
          </w:tcPr>
          <w:p w:rsidR="00C374F4" w:rsidRDefault="00C374F4" w:rsidP="00143604">
            <w:pPr>
              <w:pStyle w:val="SL-FlLftSgl"/>
              <w:spacing w:before="120" w:after="120"/>
              <w:jc w:val="center"/>
            </w:pPr>
            <w:r>
              <w:t>Not</w:t>
            </w:r>
            <w:r>
              <w:br/>
              <w:t>at all</w:t>
            </w:r>
          </w:p>
        </w:tc>
        <w:tc>
          <w:tcPr>
            <w:tcW w:w="720" w:type="dxa"/>
            <w:tcBorders>
              <w:bottom w:val="single" w:sz="4" w:space="0" w:color="auto"/>
            </w:tcBorders>
            <w:vAlign w:val="bottom"/>
          </w:tcPr>
          <w:p w:rsidR="00C374F4" w:rsidRDefault="00C374F4" w:rsidP="00143604">
            <w:pPr>
              <w:pStyle w:val="SL-FlLftSgl"/>
              <w:spacing w:before="120" w:after="120"/>
              <w:jc w:val="center"/>
            </w:pPr>
            <w:r>
              <w:t>A</w:t>
            </w:r>
            <w:r>
              <w:br/>
              <w:t>little</w:t>
            </w:r>
          </w:p>
        </w:tc>
        <w:tc>
          <w:tcPr>
            <w:tcW w:w="835" w:type="dxa"/>
            <w:tcBorders>
              <w:bottom w:val="single" w:sz="4" w:space="0" w:color="auto"/>
            </w:tcBorders>
            <w:vAlign w:val="bottom"/>
          </w:tcPr>
          <w:p w:rsidR="00C374F4" w:rsidRDefault="00C374F4" w:rsidP="00143604">
            <w:pPr>
              <w:pStyle w:val="SL-FlLftSgl"/>
              <w:spacing w:before="120" w:after="120"/>
              <w:jc w:val="center"/>
            </w:pPr>
            <w:r>
              <w:t>Some-</w:t>
            </w:r>
            <w:r>
              <w:br/>
              <w:t>what</w:t>
            </w:r>
          </w:p>
        </w:tc>
        <w:tc>
          <w:tcPr>
            <w:tcW w:w="720" w:type="dxa"/>
            <w:tcBorders>
              <w:bottom w:val="single" w:sz="4" w:space="0" w:color="auto"/>
            </w:tcBorders>
            <w:vAlign w:val="bottom"/>
          </w:tcPr>
          <w:p w:rsidR="00C374F4" w:rsidRDefault="00C374F4" w:rsidP="00143604">
            <w:pPr>
              <w:pStyle w:val="SL-FlLftSgl"/>
              <w:spacing w:before="120" w:after="120"/>
              <w:jc w:val="center"/>
            </w:pPr>
            <w:r>
              <w:t>Quite</w:t>
            </w:r>
            <w:r>
              <w:br/>
              <w:t>a bit</w:t>
            </w:r>
          </w:p>
        </w:tc>
        <w:tc>
          <w:tcPr>
            <w:tcW w:w="720" w:type="dxa"/>
            <w:tcBorders>
              <w:bottom w:val="single" w:sz="4" w:space="0" w:color="auto"/>
            </w:tcBorders>
            <w:vAlign w:val="bottom"/>
          </w:tcPr>
          <w:p w:rsidR="00C374F4" w:rsidRDefault="00C374F4" w:rsidP="00143604">
            <w:pPr>
              <w:pStyle w:val="SL-FlLftSgl"/>
              <w:spacing w:before="120" w:after="120"/>
              <w:jc w:val="center"/>
            </w:pPr>
            <w:r>
              <w:t>Very</w:t>
            </w:r>
            <w:r>
              <w:br/>
              <w:t>much</w:t>
            </w:r>
          </w:p>
        </w:tc>
        <w:tc>
          <w:tcPr>
            <w:tcW w:w="1006" w:type="dxa"/>
            <w:tcBorders>
              <w:bottom w:val="single" w:sz="4" w:space="0" w:color="auto"/>
            </w:tcBorders>
            <w:vAlign w:val="bottom"/>
          </w:tcPr>
          <w:p w:rsidR="00C374F4" w:rsidRDefault="00C374F4" w:rsidP="00143604">
            <w:pPr>
              <w:pStyle w:val="SL-FlLftSgl"/>
              <w:spacing w:before="120" w:after="120"/>
              <w:jc w:val="center"/>
            </w:pPr>
            <w:r>
              <w:t>Refused</w:t>
            </w:r>
          </w:p>
        </w:tc>
      </w:tr>
      <w:tr w:rsidR="00C374F4" w:rsidTr="00143604">
        <w:tc>
          <w:tcPr>
            <w:tcW w:w="5184" w:type="dxa"/>
            <w:shd w:val="clear" w:color="auto" w:fill="AFBED7"/>
          </w:tcPr>
          <w:p w:rsidR="00C374F4" w:rsidRDefault="00C374F4" w:rsidP="00C374F4">
            <w:pPr>
              <w:pStyle w:val="A3-1stTabLeader"/>
              <w:tabs>
                <w:tab w:val="clear" w:pos="5530"/>
                <w:tab w:val="clear" w:pos="6106"/>
                <w:tab w:val="clear" w:pos="6682"/>
                <w:tab w:val="clear" w:pos="7258"/>
                <w:tab w:val="clear" w:pos="7830"/>
                <w:tab w:val="clear" w:pos="8370"/>
                <w:tab w:val="clear" w:pos="9180"/>
                <w:tab w:val="right" w:leader="dot" w:pos="5011"/>
              </w:tabs>
              <w:spacing w:before="120" w:after="120"/>
              <w:jc w:val="left"/>
            </w:pPr>
            <w:r>
              <w:t>7.</w:t>
            </w:r>
            <w:r>
              <w:tab/>
            </w:r>
            <w:r w:rsidRPr="002357A3">
              <w:t>How sad or unhappy did you feel as a result of your child</w:t>
            </w:r>
            <w:r>
              <w:t>’</w:t>
            </w:r>
            <w:r w:rsidRPr="002357A3">
              <w:t>s emotional or behavioral challenges?</w:t>
            </w:r>
            <w:r>
              <w:tab/>
            </w:r>
          </w:p>
        </w:tc>
        <w:tc>
          <w:tcPr>
            <w:tcW w:w="720" w:type="dxa"/>
            <w:shd w:val="clear" w:color="auto" w:fill="AFBED7"/>
          </w:tcPr>
          <w:p w:rsidR="00C374F4" w:rsidRDefault="00C374F4" w:rsidP="00143604">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720" w:type="dxa"/>
            <w:shd w:val="clear" w:color="auto" w:fill="AFBED7"/>
          </w:tcPr>
          <w:p w:rsidR="00C374F4" w:rsidRDefault="00C374F4" w:rsidP="00143604">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835" w:type="dxa"/>
            <w:shd w:val="clear" w:color="auto" w:fill="AFBED7"/>
          </w:tcPr>
          <w:p w:rsidR="00C374F4" w:rsidRDefault="00C374F4" w:rsidP="00143604">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720" w:type="dxa"/>
            <w:shd w:val="clear" w:color="auto" w:fill="AFBED7"/>
          </w:tcPr>
          <w:p w:rsidR="00C374F4" w:rsidRDefault="00C374F4" w:rsidP="00143604">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720" w:type="dxa"/>
            <w:shd w:val="clear" w:color="auto" w:fill="AFBED7"/>
          </w:tcPr>
          <w:p w:rsidR="00C374F4" w:rsidRDefault="00C374F4" w:rsidP="00143604">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6" w:type="dxa"/>
            <w:shd w:val="clear" w:color="auto" w:fill="AFBED7"/>
          </w:tcPr>
          <w:p w:rsidR="00C374F4" w:rsidRDefault="00C374F4" w:rsidP="00143604">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C374F4" w:rsidTr="00143604">
        <w:tc>
          <w:tcPr>
            <w:tcW w:w="5184" w:type="dxa"/>
            <w:tcBorders>
              <w:bottom w:val="single" w:sz="4" w:space="0" w:color="auto"/>
            </w:tcBorders>
          </w:tcPr>
          <w:p w:rsidR="00C374F4" w:rsidRDefault="00C374F4" w:rsidP="00C374F4">
            <w:pPr>
              <w:pStyle w:val="A3-1stTabLeader"/>
              <w:tabs>
                <w:tab w:val="clear" w:pos="5530"/>
                <w:tab w:val="clear" w:pos="6106"/>
                <w:tab w:val="clear" w:pos="6682"/>
                <w:tab w:val="clear" w:pos="7258"/>
                <w:tab w:val="clear" w:pos="7830"/>
                <w:tab w:val="clear" w:pos="8370"/>
                <w:tab w:val="clear" w:pos="9180"/>
                <w:tab w:val="right" w:leader="dot" w:pos="5011"/>
              </w:tabs>
              <w:spacing w:before="120" w:after="120"/>
              <w:jc w:val="left"/>
            </w:pPr>
            <w:r>
              <w:t>8.</w:t>
            </w:r>
            <w:r>
              <w:tab/>
            </w:r>
            <w:r w:rsidRPr="002357A3">
              <w:t>How embarrassed did you feel about your child</w:t>
            </w:r>
            <w:r>
              <w:t>’</w:t>
            </w:r>
            <w:r w:rsidRPr="002357A3">
              <w:t>s emotional or behavioral challenges?</w:t>
            </w:r>
            <w:r>
              <w:tab/>
            </w:r>
          </w:p>
        </w:tc>
        <w:tc>
          <w:tcPr>
            <w:tcW w:w="720" w:type="dxa"/>
            <w:tcBorders>
              <w:bottom w:val="single" w:sz="4" w:space="0" w:color="auto"/>
            </w:tcBorders>
          </w:tcPr>
          <w:p w:rsidR="00C374F4" w:rsidRDefault="00C374F4" w:rsidP="00143604">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720" w:type="dxa"/>
            <w:tcBorders>
              <w:bottom w:val="single" w:sz="4" w:space="0" w:color="auto"/>
            </w:tcBorders>
          </w:tcPr>
          <w:p w:rsidR="00C374F4" w:rsidRDefault="00C374F4" w:rsidP="00143604">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835" w:type="dxa"/>
            <w:tcBorders>
              <w:bottom w:val="single" w:sz="4" w:space="0" w:color="auto"/>
            </w:tcBorders>
          </w:tcPr>
          <w:p w:rsidR="00C374F4" w:rsidRDefault="00C374F4" w:rsidP="00143604">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720" w:type="dxa"/>
            <w:tcBorders>
              <w:bottom w:val="single" w:sz="4" w:space="0" w:color="auto"/>
            </w:tcBorders>
          </w:tcPr>
          <w:p w:rsidR="00C374F4" w:rsidRDefault="00C374F4" w:rsidP="00143604">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720" w:type="dxa"/>
            <w:tcBorders>
              <w:bottom w:val="single" w:sz="4" w:space="0" w:color="auto"/>
            </w:tcBorders>
          </w:tcPr>
          <w:p w:rsidR="00C374F4" w:rsidRDefault="00C374F4" w:rsidP="00143604">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6" w:type="dxa"/>
            <w:tcBorders>
              <w:bottom w:val="single" w:sz="4" w:space="0" w:color="auto"/>
            </w:tcBorders>
          </w:tcPr>
          <w:p w:rsidR="00C374F4" w:rsidRDefault="00C374F4" w:rsidP="00143604">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C374F4" w:rsidTr="00143604">
        <w:tc>
          <w:tcPr>
            <w:tcW w:w="5184" w:type="dxa"/>
            <w:shd w:val="clear" w:color="auto" w:fill="AFBED7"/>
          </w:tcPr>
          <w:p w:rsidR="00C374F4" w:rsidRDefault="00C374F4" w:rsidP="00C374F4">
            <w:pPr>
              <w:pStyle w:val="A3-1stTabLeader"/>
              <w:tabs>
                <w:tab w:val="clear" w:pos="5530"/>
                <w:tab w:val="clear" w:pos="6106"/>
                <w:tab w:val="clear" w:pos="6682"/>
                <w:tab w:val="clear" w:pos="7258"/>
                <w:tab w:val="clear" w:pos="7830"/>
                <w:tab w:val="clear" w:pos="8370"/>
                <w:tab w:val="clear" w:pos="9180"/>
                <w:tab w:val="right" w:leader="dot" w:pos="5011"/>
              </w:tabs>
              <w:spacing w:before="120" w:after="120"/>
              <w:jc w:val="left"/>
            </w:pPr>
            <w:r>
              <w:t>9.</w:t>
            </w:r>
            <w:r>
              <w:tab/>
            </w:r>
            <w:r w:rsidRPr="002357A3">
              <w:t>How angry did you feel toward your child?</w:t>
            </w:r>
            <w:r>
              <w:tab/>
            </w:r>
          </w:p>
        </w:tc>
        <w:tc>
          <w:tcPr>
            <w:tcW w:w="720" w:type="dxa"/>
            <w:shd w:val="clear" w:color="auto" w:fill="AFBED7"/>
          </w:tcPr>
          <w:p w:rsidR="00C374F4" w:rsidRDefault="00C374F4"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720" w:type="dxa"/>
            <w:shd w:val="clear" w:color="auto" w:fill="AFBED7"/>
          </w:tcPr>
          <w:p w:rsidR="00C374F4" w:rsidRDefault="00C374F4"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835" w:type="dxa"/>
            <w:shd w:val="clear" w:color="auto" w:fill="AFBED7"/>
          </w:tcPr>
          <w:p w:rsidR="00C374F4" w:rsidRDefault="00C374F4"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720" w:type="dxa"/>
            <w:shd w:val="clear" w:color="auto" w:fill="AFBED7"/>
          </w:tcPr>
          <w:p w:rsidR="00C374F4" w:rsidRDefault="00C374F4"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720" w:type="dxa"/>
            <w:shd w:val="clear" w:color="auto" w:fill="AFBED7"/>
          </w:tcPr>
          <w:p w:rsidR="00C374F4" w:rsidRDefault="00C374F4"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6" w:type="dxa"/>
            <w:shd w:val="clear" w:color="auto" w:fill="AFBED7"/>
          </w:tcPr>
          <w:p w:rsidR="00C374F4" w:rsidRDefault="00C374F4"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C374F4" w:rsidTr="00143604">
        <w:tc>
          <w:tcPr>
            <w:tcW w:w="5184" w:type="dxa"/>
            <w:tcBorders>
              <w:bottom w:val="single" w:sz="4" w:space="0" w:color="auto"/>
            </w:tcBorders>
          </w:tcPr>
          <w:p w:rsidR="00C374F4" w:rsidRDefault="00C374F4" w:rsidP="00C374F4">
            <w:pPr>
              <w:pStyle w:val="A3-1stTabLeader"/>
              <w:tabs>
                <w:tab w:val="clear" w:pos="5530"/>
                <w:tab w:val="clear" w:pos="6106"/>
                <w:tab w:val="clear" w:pos="6682"/>
                <w:tab w:val="clear" w:pos="7258"/>
                <w:tab w:val="clear" w:pos="7830"/>
                <w:tab w:val="clear" w:pos="8370"/>
                <w:tab w:val="clear" w:pos="9180"/>
                <w:tab w:val="right" w:leader="dot" w:pos="5011"/>
              </w:tabs>
              <w:spacing w:before="120" w:after="120"/>
              <w:jc w:val="left"/>
            </w:pPr>
            <w:r>
              <w:t>10.</w:t>
            </w:r>
            <w:r>
              <w:tab/>
            </w:r>
            <w:r w:rsidRPr="002357A3">
              <w:t>How worried did you feel about your child</w:t>
            </w:r>
            <w:r>
              <w:t>’</w:t>
            </w:r>
            <w:r w:rsidRPr="002357A3">
              <w:t>s future?</w:t>
            </w:r>
            <w:r>
              <w:tab/>
            </w:r>
          </w:p>
        </w:tc>
        <w:tc>
          <w:tcPr>
            <w:tcW w:w="720" w:type="dxa"/>
            <w:tcBorders>
              <w:bottom w:val="single" w:sz="4" w:space="0" w:color="auto"/>
            </w:tcBorders>
          </w:tcPr>
          <w:p w:rsidR="00C374F4" w:rsidRDefault="00C374F4"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720" w:type="dxa"/>
            <w:tcBorders>
              <w:bottom w:val="single" w:sz="4" w:space="0" w:color="auto"/>
            </w:tcBorders>
          </w:tcPr>
          <w:p w:rsidR="00C374F4" w:rsidRDefault="00C374F4"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835" w:type="dxa"/>
            <w:tcBorders>
              <w:bottom w:val="single" w:sz="4" w:space="0" w:color="auto"/>
            </w:tcBorders>
          </w:tcPr>
          <w:p w:rsidR="00C374F4" w:rsidRDefault="00C374F4"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720" w:type="dxa"/>
            <w:tcBorders>
              <w:bottom w:val="single" w:sz="4" w:space="0" w:color="auto"/>
            </w:tcBorders>
          </w:tcPr>
          <w:p w:rsidR="00C374F4" w:rsidRDefault="00C374F4"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720" w:type="dxa"/>
            <w:tcBorders>
              <w:bottom w:val="single" w:sz="4" w:space="0" w:color="auto"/>
            </w:tcBorders>
          </w:tcPr>
          <w:p w:rsidR="00C374F4" w:rsidRDefault="00C374F4"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6" w:type="dxa"/>
            <w:tcBorders>
              <w:bottom w:val="single" w:sz="4" w:space="0" w:color="auto"/>
            </w:tcBorders>
          </w:tcPr>
          <w:p w:rsidR="00C374F4" w:rsidRDefault="00C374F4"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C374F4" w:rsidTr="00143604">
        <w:tc>
          <w:tcPr>
            <w:tcW w:w="5184" w:type="dxa"/>
            <w:shd w:val="clear" w:color="auto" w:fill="AFBED7"/>
          </w:tcPr>
          <w:p w:rsidR="00C374F4" w:rsidRDefault="00C374F4" w:rsidP="00C374F4">
            <w:pPr>
              <w:pStyle w:val="A3-1stTabLeader"/>
              <w:tabs>
                <w:tab w:val="clear" w:pos="5530"/>
                <w:tab w:val="clear" w:pos="6106"/>
                <w:tab w:val="clear" w:pos="6682"/>
                <w:tab w:val="clear" w:pos="7258"/>
                <w:tab w:val="clear" w:pos="7830"/>
                <w:tab w:val="clear" w:pos="8370"/>
                <w:tab w:val="clear" w:pos="9180"/>
                <w:tab w:val="right" w:leader="dot" w:pos="5011"/>
              </w:tabs>
              <w:spacing w:before="120" w:after="120"/>
              <w:jc w:val="left"/>
            </w:pPr>
            <w:r>
              <w:t>11.</w:t>
            </w:r>
            <w:r>
              <w:tab/>
            </w:r>
            <w:r w:rsidRPr="002357A3">
              <w:t>How worried did you feel about your family</w:t>
            </w:r>
            <w:r>
              <w:t>’</w:t>
            </w:r>
            <w:r w:rsidRPr="002357A3">
              <w:t>s future?</w:t>
            </w:r>
            <w:r>
              <w:tab/>
            </w:r>
          </w:p>
        </w:tc>
        <w:tc>
          <w:tcPr>
            <w:tcW w:w="720" w:type="dxa"/>
            <w:shd w:val="clear" w:color="auto" w:fill="AFBED7"/>
          </w:tcPr>
          <w:p w:rsidR="00C374F4" w:rsidRDefault="00C374F4"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720" w:type="dxa"/>
            <w:shd w:val="clear" w:color="auto" w:fill="AFBED7"/>
          </w:tcPr>
          <w:p w:rsidR="00C374F4" w:rsidRDefault="00C374F4"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835" w:type="dxa"/>
            <w:shd w:val="clear" w:color="auto" w:fill="AFBED7"/>
          </w:tcPr>
          <w:p w:rsidR="00C374F4" w:rsidRDefault="00C374F4"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720" w:type="dxa"/>
            <w:shd w:val="clear" w:color="auto" w:fill="AFBED7"/>
          </w:tcPr>
          <w:p w:rsidR="00C374F4" w:rsidRDefault="00C374F4"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720" w:type="dxa"/>
            <w:shd w:val="clear" w:color="auto" w:fill="AFBED7"/>
          </w:tcPr>
          <w:p w:rsidR="00C374F4" w:rsidRDefault="00C374F4"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6" w:type="dxa"/>
            <w:shd w:val="clear" w:color="auto" w:fill="AFBED7"/>
          </w:tcPr>
          <w:p w:rsidR="00C374F4" w:rsidRDefault="00C374F4"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C374F4" w:rsidTr="00143604">
        <w:tc>
          <w:tcPr>
            <w:tcW w:w="5184" w:type="dxa"/>
            <w:tcBorders>
              <w:bottom w:val="single" w:sz="4" w:space="0" w:color="auto"/>
            </w:tcBorders>
          </w:tcPr>
          <w:p w:rsidR="00C374F4" w:rsidRDefault="00C374F4" w:rsidP="00C374F4">
            <w:pPr>
              <w:pStyle w:val="A3-1stTabLeader"/>
              <w:tabs>
                <w:tab w:val="clear" w:pos="5530"/>
                <w:tab w:val="clear" w:pos="6106"/>
                <w:tab w:val="clear" w:pos="6682"/>
                <w:tab w:val="clear" w:pos="7258"/>
                <w:tab w:val="clear" w:pos="7830"/>
                <w:tab w:val="clear" w:pos="8370"/>
                <w:tab w:val="clear" w:pos="9180"/>
                <w:tab w:val="right" w:leader="dot" w:pos="5011"/>
              </w:tabs>
              <w:spacing w:before="120" w:after="120"/>
              <w:jc w:val="left"/>
            </w:pPr>
            <w:r>
              <w:t>12.</w:t>
            </w:r>
            <w:r>
              <w:tab/>
            </w:r>
            <w:r w:rsidRPr="002357A3">
              <w:t>How guilty did you feel about your child</w:t>
            </w:r>
            <w:r>
              <w:t>’</w:t>
            </w:r>
            <w:r w:rsidRPr="002357A3">
              <w:t>s emotional or behavioral challenges?</w:t>
            </w:r>
            <w:r>
              <w:tab/>
            </w:r>
          </w:p>
        </w:tc>
        <w:tc>
          <w:tcPr>
            <w:tcW w:w="720" w:type="dxa"/>
            <w:tcBorders>
              <w:bottom w:val="single" w:sz="4" w:space="0" w:color="auto"/>
            </w:tcBorders>
          </w:tcPr>
          <w:p w:rsidR="00C374F4" w:rsidRDefault="00C374F4" w:rsidP="00143604">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720" w:type="dxa"/>
            <w:tcBorders>
              <w:bottom w:val="single" w:sz="4" w:space="0" w:color="auto"/>
            </w:tcBorders>
          </w:tcPr>
          <w:p w:rsidR="00C374F4" w:rsidRDefault="00C374F4" w:rsidP="00143604">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835" w:type="dxa"/>
            <w:tcBorders>
              <w:bottom w:val="single" w:sz="4" w:space="0" w:color="auto"/>
            </w:tcBorders>
          </w:tcPr>
          <w:p w:rsidR="00C374F4" w:rsidRDefault="00C374F4" w:rsidP="00143604">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720" w:type="dxa"/>
            <w:tcBorders>
              <w:bottom w:val="single" w:sz="4" w:space="0" w:color="auto"/>
            </w:tcBorders>
          </w:tcPr>
          <w:p w:rsidR="00C374F4" w:rsidRDefault="00C374F4" w:rsidP="00143604">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720" w:type="dxa"/>
            <w:tcBorders>
              <w:bottom w:val="single" w:sz="4" w:space="0" w:color="auto"/>
            </w:tcBorders>
          </w:tcPr>
          <w:p w:rsidR="00C374F4" w:rsidRDefault="00C374F4" w:rsidP="00143604">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6" w:type="dxa"/>
            <w:tcBorders>
              <w:bottom w:val="single" w:sz="4" w:space="0" w:color="auto"/>
            </w:tcBorders>
          </w:tcPr>
          <w:p w:rsidR="00C374F4" w:rsidRDefault="00C374F4" w:rsidP="00143604">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C374F4" w:rsidTr="00143604">
        <w:tc>
          <w:tcPr>
            <w:tcW w:w="5184" w:type="dxa"/>
            <w:shd w:val="clear" w:color="auto" w:fill="AFBED7"/>
          </w:tcPr>
          <w:p w:rsidR="00C374F4" w:rsidRDefault="00C374F4" w:rsidP="00C374F4">
            <w:pPr>
              <w:pStyle w:val="A3-1stTabLeader"/>
              <w:tabs>
                <w:tab w:val="clear" w:pos="5530"/>
                <w:tab w:val="clear" w:pos="6106"/>
                <w:tab w:val="clear" w:pos="6682"/>
                <w:tab w:val="clear" w:pos="7258"/>
                <w:tab w:val="clear" w:pos="7830"/>
                <w:tab w:val="clear" w:pos="8370"/>
                <w:tab w:val="clear" w:pos="9180"/>
                <w:tab w:val="right" w:leader="dot" w:pos="5011"/>
              </w:tabs>
              <w:spacing w:before="120" w:after="120"/>
              <w:jc w:val="left"/>
            </w:pPr>
            <w:r>
              <w:t>13.</w:t>
            </w:r>
            <w:r>
              <w:tab/>
            </w:r>
            <w:r w:rsidRPr="002357A3">
              <w:t>How resentful did you feel toward your child?</w:t>
            </w:r>
            <w:r>
              <w:tab/>
            </w:r>
          </w:p>
        </w:tc>
        <w:tc>
          <w:tcPr>
            <w:tcW w:w="720" w:type="dxa"/>
            <w:shd w:val="clear" w:color="auto" w:fill="AFBED7"/>
          </w:tcPr>
          <w:p w:rsidR="00C374F4" w:rsidRDefault="00C374F4"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720" w:type="dxa"/>
            <w:shd w:val="clear" w:color="auto" w:fill="AFBED7"/>
          </w:tcPr>
          <w:p w:rsidR="00C374F4" w:rsidRDefault="00C374F4"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835" w:type="dxa"/>
            <w:shd w:val="clear" w:color="auto" w:fill="AFBED7"/>
          </w:tcPr>
          <w:p w:rsidR="00C374F4" w:rsidRDefault="00C374F4"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720" w:type="dxa"/>
            <w:shd w:val="clear" w:color="auto" w:fill="AFBED7"/>
          </w:tcPr>
          <w:p w:rsidR="00C374F4" w:rsidRDefault="00C374F4"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720" w:type="dxa"/>
            <w:shd w:val="clear" w:color="auto" w:fill="AFBED7"/>
          </w:tcPr>
          <w:p w:rsidR="00C374F4" w:rsidRDefault="00C374F4"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6" w:type="dxa"/>
            <w:shd w:val="clear" w:color="auto" w:fill="AFBED7"/>
          </w:tcPr>
          <w:p w:rsidR="00C374F4" w:rsidRDefault="00C374F4" w:rsidP="00143604">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bl>
    <w:p w:rsidR="00C374F4" w:rsidRDefault="00C374F4" w:rsidP="00C374F4">
      <w:pPr>
        <w:pStyle w:val="SL-FlLftSgl"/>
      </w:pPr>
    </w:p>
    <w:p w:rsidR="002357A3" w:rsidRPr="002357A3" w:rsidRDefault="002357A3" w:rsidP="00A66A25">
      <w:pPr>
        <w:pStyle w:val="SL-FlLftSgl"/>
      </w:pPr>
      <w:r w:rsidRPr="002357A3">
        <w:t>Copyright 1997 Vanderbilt University (Brannan, Heflinger, &amp; Bickman)</w:t>
      </w:r>
    </w:p>
    <w:p w:rsidR="002357A3" w:rsidRPr="002357A3" w:rsidRDefault="002357A3" w:rsidP="00A66A25">
      <w:pPr>
        <w:pStyle w:val="SL-FlLftSgl"/>
      </w:pPr>
      <w:r w:rsidRPr="002357A3">
        <w:t>All rights reserved.</w:t>
      </w:r>
    </w:p>
    <w:p w:rsidR="00A66A25" w:rsidRDefault="00A66A25" w:rsidP="00A66A25">
      <w:pPr>
        <w:pStyle w:val="SL-FlLftSgl"/>
      </w:pPr>
      <w:r>
        <w:br w:type="page"/>
      </w:r>
    </w:p>
    <w:p w:rsidR="00A66A25" w:rsidRDefault="00A66A25" w:rsidP="00A66A25">
      <w:pPr>
        <w:pStyle w:val="SL-FlLftSgl"/>
      </w:pPr>
    </w:p>
    <w:p w:rsidR="001346C2" w:rsidRDefault="001346C2" w:rsidP="001346C2">
      <w:pPr>
        <w:pStyle w:val="SL-FlLftSgl"/>
      </w:pPr>
    </w:p>
    <w:p w:rsidR="001346C2" w:rsidRDefault="001346C2" w:rsidP="001346C2">
      <w:pPr>
        <w:pStyle w:val="SL-FlLftSgl"/>
      </w:pPr>
    </w:p>
    <w:p w:rsidR="001346C2" w:rsidRDefault="001346C2" w:rsidP="001346C2">
      <w:pPr>
        <w:pStyle w:val="SL-FlLftSgl"/>
      </w:pP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488"/>
      </w:tblGrid>
      <w:tr w:rsidR="001346C2" w:rsidTr="00E23357">
        <w:trPr>
          <w:trHeight w:val="1897"/>
          <w:jc w:val="center"/>
        </w:trPr>
        <w:tc>
          <w:tcPr>
            <w:tcW w:w="7488" w:type="dxa"/>
          </w:tcPr>
          <w:p w:rsidR="001346C2" w:rsidRPr="001346C2" w:rsidRDefault="001346C2" w:rsidP="001346C2">
            <w:pPr>
              <w:pStyle w:val="C1-CtrBoldHd"/>
              <w:spacing w:line="120" w:lineRule="exact"/>
              <w:jc w:val="left"/>
              <w:rPr>
                <w:sz w:val="24"/>
                <w:szCs w:val="24"/>
              </w:rPr>
            </w:pPr>
          </w:p>
          <w:p w:rsidR="001346C2" w:rsidRPr="001346C2" w:rsidRDefault="001346C2" w:rsidP="00E23357">
            <w:pPr>
              <w:pStyle w:val="C1-CtrBoldHd"/>
              <w:rPr>
                <w:caps w:val="0"/>
                <w:sz w:val="24"/>
                <w:szCs w:val="24"/>
              </w:rPr>
            </w:pPr>
            <w:r w:rsidRPr="001346C2">
              <w:rPr>
                <w:caps w:val="0"/>
                <w:sz w:val="24"/>
                <w:szCs w:val="24"/>
              </w:rPr>
              <w:t>End of Instrument:</w:t>
            </w:r>
          </w:p>
          <w:p w:rsidR="001346C2" w:rsidRPr="001346C2" w:rsidRDefault="001346C2" w:rsidP="001346C2">
            <w:pPr>
              <w:pStyle w:val="C1-CtrBoldHd"/>
              <w:jc w:val="left"/>
              <w:rPr>
                <w:caps w:val="0"/>
                <w:sz w:val="24"/>
                <w:szCs w:val="24"/>
              </w:rPr>
            </w:pPr>
          </w:p>
          <w:p w:rsidR="001346C2" w:rsidRPr="001346C2" w:rsidRDefault="001346C2" w:rsidP="001346C2">
            <w:pPr>
              <w:pStyle w:val="C1-CtrBoldHd"/>
              <w:jc w:val="left"/>
              <w:rPr>
                <w:sz w:val="24"/>
                <w:szCs w:val="24"/>
              </w:rPr>
            </w:pPr>
            <w:r w:rsidRPr="001346C2">
              <w:rPr>
                <w:caps w:val="0"/>
                <w:sz w:val="24"/>
                <w:szCs w:val="24"/>
              </w:rPr>
              <w:t xml:space="preserve">Thank you for participating in the child and family outcomes portion of the </w:t>
            </w:r>
            <w:r w:rsidR="00881A41">
              <w:rPr>
                <w:caps w:val="0"/>
                <w:sz w:val="24"/>
                <w:szCs w:val="24"/>
              </w:rPr>
              <w:t xml:space="preserve">CMHI </w:t>
            </w:r>
            <w:r w:rsidRPr="001346C2">
              <w:rPr>
                <w:caps w:val="0"/>
                <w:sz w:val="24"/>
                <w:szCs w:val="24"/>
              </w:rPr>
              <w:t>National Evaluation.</w:t>
            </w:r>
          </w:p>
          <w:p w:rsidR="001346C2" w:rsidRDefault="001346C2" w:rsidP="001346C2">
            <w:pPr>
              <w:pStyle w:val="SL-FlLftSgl"/>
              <w:keepNext/>
              <w:spacing w:line="120" w:lineRule="exact"/>
              <w:jc w:val="left"/>
            </w:pPr>
          </w:p>
        </w:tc>
      </w:tr>
    </w:tbl>
    <w:p w:rsidR="00125B1B" w:rsidRDefault="00125B1B" w:rsidP="001346C2">
      <w:pPr>
        <w:pStyle w:val="SL-FlLftSgl"/>
      </w:pPr>
    </w:p>
    <w:p w:rsidR="00125B1B" w:rsidRDefault="00125B1B">
      <w:pPr>
        <w:spacing w:after="200" w:line="276" w:lineRule="auto"/>
        <w:ind w:firstLine="0"/>
        <w:jc w:val="left"/>
      </w:pPr>
      <w:r>
        <w:br w:type="page"/>
      </w:r>
    </w:p>
    <w:p w:rsidR="00125B1B" w:rsidRDefault="00125B1B" w:rsidP="00263C22">
      <w:pPr>
        <w:pStyle w:val="SL-FlLftSgl"/>
      </w:pPr>
    </w:p>
    <w:p w:rsidR="00125B1B" w:rsidRDefault="00125B1B" w:rsidP="00263C22">
      <w:pPr>
        <w:pStyle w:val="SL-FlLftSgl"/>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008"/>
      </w:tblGrid>
      <w:tr w:rsidR="00125B1B" w:rsidTr="00263C22">
        <w:tc>
          <w:tcPr>
            <w:tcW w:w="10008" w:type="dxa"/>
          </w:tcPr>
          <w:p w:rsidR="00125B1B" w:rsidRDefault="00125B1B" w:rsidP="00263C22">
            <w:pPr>
              <w:pStyle w:val="C1-CtrBoldHd"/>
              <w:spacing w:line="120" w:lineRule="exact"/>
            </w:pPr>
          </w:p>
          <w:p w:rsidR="00125B1B" w:rsidRPr="00281A25" w:rsidRDefault="00125B1B" w:rsidP="00263C22">
            <w:pPr>
              <w:pStyle w:val="C1-CtrBoldHd"/>
              <w:rPr>
                <w:sz w:val="32"/>
                <w:szCs w:val="32"/>
              </w:rPr>
            </w:pPr>
            <w:r w:rsidRPr="00281A25">
              <w:rPr>
                <w:sz w:val="32"/>
                <w:szCs w:val="32"/>
              </w:rPr>
              <w:t>CHILDREN’S MENTAL HEALTH INITIATIVE</w:t>
            </w:r>
          </w:p>
          <w:p w:rsidR="00125B1B" w:rsidRPr="00281A25" w:rsidRDefault="00125B1B" w:rsidP="00263C22">
            <w:pPr>
              <w:pStyle w:val="C1-CtrBoldHd"/>
              <w:rPr>
                <w:sz w:val="32"/>
                <w:szCs w:val="32"/>
              </w:rPr>
            </w:pPr>
            <w:r w:rsidRPr="00281A25">
              <w:rPr>
                <w:sz w:val="32"/>
                <w:szCs w:val="32"/>
              </w:rPr>
              <w:t>NATIONAL EVALUATION</w:t>
            </w:r>
          </w:p>
          <w:p w:rsidR="00125B1B" w:rsidRDefault="00125B1B" w:rsidP="00263C22">
            <w:pPr>
              <w:pStyle w:val="C1-CtrBoldHd"/>
            </w:pPr>
          </w:p>
          <w:p w:rsidR="00125B1B" w:rsidRDefault="00125B1B" w:rsidP="00263C22">
            <w:pPr>
              <w:pStyle w:val="C1-CtrBoldHd"/>
            </w:pPr>
          </w:p>
          <w:p w:rsidR="00125B1B" w:rsidRPr="00281A25" w:rsidRDefault="00125B1B" w:rsidP="00263C22">
            <w:pPr>
              <w:pStyle w:val="C1-CtrBoldHd"/>
              <w:rPr>
                <w:b w:val="0"/>
                <w:sz w:val="28"/>
                <w:szCs w:val="28"/>
              </w:rPr>
            </w:pPr>
            <w:r w:rsidRPr="00281A25">
              <w:rPr>
                <w:b w:val="0"/>
                <w:sz w:val="28"/>
                <w:szCs w:val="28"/>
              </w:rPr>
              <w:t>Child</w:t>
            </w:r>
            <w:r>
              <w:rPr>
                <w:b w:val="0"/>
                <w:sz w:val="28"/>
                <w:szCs w:val="28"/>
              </w:rPr>
              <w:t>- and Family-</w:t>
            </w:r>
            <w:r w:rsidRPr="00281A25">
              <w:rPr>
                <w:b w:val="0"/>
                <w:sz w:val="28"/>
                <w:szCs w:val="28"/>
              </w:rPr>
              <w:t xml:space="preserve">Level Outcomes Instrument </w:t>
            </w:r>
          </w:p>
          <w:p w:rsidR="00125B1B" w:rsidRPr="00281A25" w:rsidRDefault="00125B1B" w:rsidP="00263C22">
            <w:pPr>
              <w:pStyle w:val="C1-CtrBoldHd"/>
              <w:rPr>
                <w:b w:val="0"/>
                <w:sz w:val="28"/>
                <w:szCs w:val="28"/>
              </w:rPr>
            </w:pPr>
          </w:p>
          <w:p w:rsidR="00125B1B" w:rsidRPr="00281A25" w:rsidRDefault="00125B1B" w:rsidP="00263C22">
            <w:pPr>
              <w:pStyle w:val="C1-CtrBoldHd"/>
              <w:rPr>
                <w:b w:val="0"/>
                <w:sz w:val="28"/>
                <w:szCs w:val="28"/>
              </w:rPr>
            </w:pPr>
            <w:r w:rsidRPr="00281A25">
              <w:rPr>
                <w:b w:val="0"/>
                <w:sz w:val="28"/>
                <w:szCs w:val="28"/>
              </w:rPr>
              <w:t>Child/YOUTH Respondent Version</w:t>
            </w:r>
          </w:p>
          <w:p w:rsidR="00125B1B" w:rsidRDefault="00125B1B" w:rsidP="00263C22">
            <w:pPr>
              <w:pStyle w:val="SL-FlLftSgl"/>
              <w:keepNext/>
              <w:spacing w:line="120" w:lineRule="exact"/>
              <w:jc w:val="center"/>
            </w:pPr>
          </w:p>
        </w:tc>
      </w:tr>
    </w:tbl>
    <w:p w:rsidR="00125B1B" w:rsidRDefault="00125B1B" w:rsidP="00263C22">
      <w:pPr>
        <w:pStyle w:val="SL-FlLftSgl"/>
      </w:pPr>
    </w:p>
    <w:p w:rsidR="00125B1B" w:rsidRDefault="00125B1B" w:rsidP="00263C22">
      <w:pPr>
        <w:pStyle w:val="SL-FlLftSgl"/>
      </w:pPr>
    </w:p>
    <w:p w:rsidR="00125B1B" w:rsidRDefault="00125B1B" w:rsidP="00263C22">
      <w:pPr>
        <w:pStyle w:val="SL-FlLftSgl"/>
      </w:pPr>
    </w:p>
    <w:p w:rsidR="00125B1B" w:rsidRDefault="00125B1B" w:rsidP="00263C22">
      <w:pPr>
        <w:pStyle w:val="SL-FlLftSgl"/>
      </w:pP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60"/>
      </w:tblGrid>
      <w:tr w:rsidR="00125B1B" w:rsidTr="00263C22">
        <w:trPr>
          <w:jc w:val="center"/>
        </w:trPr>
        <w:tc>
          <w:tcPr>
            <w:tcW w:w="2160" w:type="dxa"/>
          </w:tcPr>
          <w:p w:rsidR="00125B1B" w:rsidRPr="00281A25" w:rsidRDefault="00125B1B" w:rsidP="00263C22">
            <w:pPr>
              <w:pStyle w:val="C1-CtrBoldHd"/>
              <w:spacing w:before="60" w:after="60"/>
              <w:rPr>
                <w:rFonts w:eastAsia="Batang"/>
                <w:sz w:val="24"/>
                <w:szCs w:val="24"/>
                <w:lang w:eastAsia="ko-KR"/>
              </w:rPr>
            </w:pPr>
            <w:r w:rsidRPr="00281A25">
              <w:rPr>
                <w:rFonts w:eastAsia="Batang"/>
                <w:sz w:val="24"/>
                <w:szCs w:val="24"/>
                <w:lang w:eastAsia="ko-KR"/>
              </w:rPr>
              <w:t>INTRODUCTION</w:t>
            </w:r>
          </w:p>
        </w:tc>
      </w:tr>
    </w:tbl>
    <w:p w:rsidR="00125B1B" w:rsidRDefault="00125B1B" w:rsidP="00263C22">
      <w:pPr>
        <w:pStyle w:val="SL-FlLftSgl"/>
      </w:pPr>
    </w:p>
    <w:p w:rsidR="00125B1B" w:rsidRPr="00280810" w:rsidRDefault="00125B1B" w:rsidP="00263C22">
      <w:pPr>
        <w:pStyle w:val="SL-FlLftSgl"/>
        <w:rPr>
          <w:rFonts w:eastAsia="Batang" w:cs="CG Times"/>
          <w:lang w:eastAsia="ko-KR"/>
        </w:rPr>
      </w:pPr>
    </w:p>
    <w:p w:rsidR="00125B1B" w:rsidRDefault="00125B1B" w:rsidP="00263C22">
      <w:pPr>
        <w:pStyle w:val="SL-FlLftSgl"/>
        <w:rPr>
          <w:rFonts w:eastAsia="Batang"/>
          <w:lang w:eastAsia="ko-KR"/>
        </w:rPr>
      </w:pPr>
      <w:r w:rsidRPr="00280810">
        <w:rPr>
          <w:rFonts w:eastAsia="Batang"/>
          <w:lang w:eastAsia="ko-KR"/>
        </w:rPr>
        <w:t xml:space="preserve">Thank you </w:t>
      </w:r>
      <w:r>
        <w:rPr>
          <w:rFonts w:eastAsia="Batang"/>
          <w:lang w:eastAsia="ko-KR"/>
        </w:rPr>
        <w:t>for your willingness to participate in the child and family outcomes survey</w:t>
      </w:r>
      <w:r w:rsidRPr="00280810">
        <w:rPr>
          <w:rFonts w:eastAsia="Batang"/>
          <w:lang w:eastAsia="ko-KR"/>
        </w:rPr>
        <w:t>. The purpose of this survey is to assess changes in the mental health and well</w:t>
      </w:r>
      <w:r>
        <w:rPr>
          <w:rFonts w:eastAsia="Batang"/>
          <w:lang w:eastAsia="ko-KR"/>
        </w:rPr>
        <w:t>-</w:t>
      </w:r>
      <w:r w:rsidRPr="00280810">
        <w:rPr>
          <w:rFonts w:eastAsia="Batang"/>
          <w:lang w:eastAsia="ko-KR"/>
        </w:rPr>
        <w:t xml:space="preserve">being of children and their families while they are participating and receiving services from the Systems of Care. </w:t>
      </w:r>
    </w:p>
    <w:p w:rsidR="00125B1B" w:rsidRDefault="00125B1B" w:rsidP="00263C22">
      <w:pPr>
        <w:pStyle w:val="SL-FlLftSgl"/>
        <w:rPr>
          <w:rFonts w:eastAsia="Batang"/>
          <w:lang w:eastAsia="ko-KR"/>
        </w:rPr>
      </w:pPr>
    </w:p>
    <w:p w:rsidR="00125B1B" w:rsidRDefault="00125B1B" w:rsidP="00263C22">
      <w:pPr>
        <w:pStyle w:val="SL-FlLftSgl"/>
        <w:rPr>
          <w:rFonts w:eastAsia="Batang"/>
          <w:lang w:eastAsia="ko-KR"/>
        </w:rPr>
      </w:pPr>
    </w:p>
    <w:p w:rsidR="00125B1B" w:rsidRDefault="00125B1B" w:rsidP="00263C22">
      <w:pPr>
        <w:pStyle w:val="SL-FlLftSgl"/>
        <w:rPr>
          <w:rFonts w:eastAsia="Batang"/>
          <w:lang w:eastAsia="ko-KR"/>
        </w:rPr>
      </w:pPr>
    </w:p>
    <w:p w:rsidR="00125B1B" w:rsidRDefault="00125B1B" w:rsidP="00263C22">
      <w:pPr>
        <w:pStyle w:val="SL-FlLftSgl"/>
      </w:pP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28"/>
      </w:tblGrid>
      <w:tr w:rsidR="00125B1B" w:rsidTr="00263C22">
        <w:trPr>
          <w:jc w:val="center"/>
        </w:trPr>
        <w:tc>
          <w:tcPr>
            <w:tcW w:w="5228" w:type="dxa"/>
          </w:tcPr>
          <w:p w:rsidR="00125B1B" w:rsidRPr="00281A25" w:rsidRDefault="00125B1B" w:rsidP="00263C22">
            <w:pPr>
              <w:pStyle w:val="C1-CtrBoldHd"/>
              <w:spacing w:before="60" w:after="60"/>
              <w:rPr>
                <w:rFonts w:eastAsia="Batang"/>
                <w:sz w:val="24"/>
                <w:szCs w:val="24"/>
                <w:lang w:eastAsia="ko-KR"/>
              </w:rPr>
            </w:pPr>
            <w:r>
              <w:rPr>
                <w:rFonts w:eastAsia="Batang"/>
                <w:sz w:val="24"/>
                <w:szCs w:val="24"/>
                <w:lang w:eastAsia="ko-KR"/>
              </w:rPr>
              <w:t>CONFIDENTIALITY/INFORMED CONSENT</w:t>
            </w:r>
          </w:p>
        </w:tc>
      </w:tr>
    </w:tbl>
    <w:p w:rsidR="00125B1B" w:rsidRDefault="00125B1B" w:rsidP="00263C22">
      <w:pPr>
        <w:pStyle w:val="SL-FlLftSgl"/>
      </w:pPr>
    </w:p>
    <w:p w:rsidR="00125B1B" w:rsidRDefault="00125B1B" w:rsidP="00263C22">
      <w:pPr>
        <w:pStyle w:val="SL-FlLftSgl"/>
        <w:rPr>
          <w:rFonts w:eastAsia="Batang"/>
          <w:lang w:eastAsia="ko-KR"/>
        </w:rPr>
      </w:pPr>
    </w:p>
    <w:p w:rsidR="00125B1B" w:rsidRPr="009C6C27" w:rsidRDefault="00125B1B" w:rsidP="00263C22">
      <w:pPr>
        <w:pStyle w:val="SL-FlLftSgl"/>
        <w:rPr>
          <w:rFonts w:eastAsia="Batang"/>
          <w:lang w:eastAsia="ko-KR"/>
        </w:rPr>
      </w:pPr>
      <w:r w:rsidRPr="00280810">
        <w:rPr>
          <w:rFonts w:eastAsia="Batang"/>
          <w:lang w:eastAsia="ko-KR"/>
        </w:rPr>
        <w:t>Your responses to these questions will be kept confidential and will not be shared outside of the evaluation team. In any of our reports, your responses will be combined with other people’s responses, so your answers will never be attributed to your name.</w:t>
      </w:r>
      <w:r>
        <w:rPr>
          <w:rFonts w:ascii="Garamond" w:eastAsia="Batang" w:hAnsi="Garamond" w:cs="CG Times"/>
          <w:lang w:eastAsia="ko-KR"/>
        </w:rPr>
        <w:t xml:space="preserve"> </w:t>
      </w:r>
      <w:r w:rsidRPr="009C6C27">
        <w:rPr>
          <w:rFonts w:eastAsia="Batang"/>
          <w:lang w:eastAsia="ko-KR"/>
        </w:rPr>
        <w:t xml:space="preserve">Please sign the consent/assent form prior to completing this questionnaire. </w:t>
      </w:r>
    </w:p>
    <w:p w:rsidR="00125B1B" w:rsidRDefault="00125B1B" w:rsidP="00263C22">
      <w:pPr>
        <w:pStyle w:val="SL-FlLftSgl"/>
      </w:pPr>
      <w:r>
        <w:br w:type="page"/>
      </w:r>
    </w:p>
    <w:p w:rsidR="00125B1B" w:rsidRPr="00281A25" w:rsidRDefault="00125B1B" w:rsidP="00263C22">
      <w:pPr>
        <w:pStyle w:val="C1-CtrBoldHd"/>
        <w:pBdr>
          <w:bottom w:val="thinThickSmallGap" w:sz="24" w:space="1" w:color="14487C"/>
        </w:pBdr>
        <w:rPr>
          <w:rFonts w:eastAsiaTheme="majorEastAsia"/>
          <w:sz w:val="24"/>
          <w:szCs w:val="24"/>
        </w:rPr>
      </w:pPr>
      <w:r w:rsidRPr="00281A25">
        <w:rPr>
          <w:sz w:val="24"/>
          <w:szCs w:val="24"/>
        </w:rPr>
        <w:lastRenderedPageBreak/>
        <w:t>CHILDREN’S MENTAL HEALTH INITIATIVE</w:t>
      </w:r>
      <w:r w:rsidRPr="00281A25">
        <w:rPr>
          <w:sz w:val="24"/>
          <w:szCs w:val="24"/>
        </w:rPr>
        <w:br/>
        <w:t>NATIONAL EVALUATION</w:t>
      </w:r>
      <w:r w:rsidRPr="00281A25">
        <w:rPr>
          <w:sz w:val="24"/>
          <w:szCs w:val="24"/>
        </w:rPr>
        <w:br/>
        <w:t>CHILD AND FAMILY OUTCOMES</w:t>
      </w:r>
    </w:p>
    <w:p w:rsidR="00125B1B" w:rsidRDefault="00125B1B" w:rsidP="00263C22">
      <w:pPr>
        <w:pStyle w:val="SL-FlLftSgl"/>
        <w:rPr>
          <w:rFonts w:eastAsia="Batang"/>
          <w:lang w:eastAsia="ko-KR"/>
        </w:rPr>
      </w:pPr>
    </w:p>
    <w:p w:rsidR="00125B1B" w:rsidRDefault="00125B1B" w:rsidP="00263C22">
      <w:pPr>
        <w:pStyle w:val="SL-FlLftSgl"/>
        <w:rPr>
          <w:rFonts w:eastAsia="Batang"/>
          <w:lang w:eastAsia="ko-KR"/>
        </w:rPr>
      </w:pPr>
    </w:p>
    <w:p w:rsidR="00125B1B" w:rsidRPr="00281A25" w:rsidRDefault="00125B1B" w:rsidP="00263C22">
      <w:pPr>
        <w:pStyle w:val="C1-CtrBoldHd"/>
        <w:pBdr>
          <w:bottom w:val="thinThickSmallGap" w:sz="24" w:space="1" w:color="14487C"/>
        </w:pBdr>
        <w:rPr>
          <w:rFonts w:eastAsiaTheme="majorEastAsia"/>
          <w:sz w:val="24"/>
          <w:szCs w:val="24"/>
        </w:rPr>
      </w:pPr>
      <w:r w:rsidRPr="00281A25">
        <w:rPr>
          <w:sz w:val="24"/>
          <w:szCs w:val="24"/>
        </w:rPr>
        <w:t>CHILDREN’S MENTAL HEALTH INITIATIVE</w:t>
      </w:r>
      <w:r w:rsidRPr="00281A25">
        <w:rPr>
          <w:sz w:val="24"/>
          <w:szCs w:val="24"/>
        </w:rPr>
        <w:br/>
        <w:t>NATIONAL EVALUATION</w:t>
      </w:r>
      <w:r w:rsidRPr="00281A25">
        <w:rPr>
          <w:sz w:val="24"/>
          <w:szCs w:val="24"/>
        </w:rPr>
        <w:br/>
        <w:t>CHILD AND FAMILY OUTCOMES</w:t>
      </w:r>
    </w:p>
    <w:p w:rsidR="00125B1B" w:rsidRDefault="00125B1B" w:rsidP="00263C22">
      <w:pPr>
        <w:pStyle w:val="SL-FlLftSgl"/>
        <w:rPr>
          <w:rFonts w:eastAsia="Batang"/>
          <w:lang w:eastAsia="ko-KR"/>
        </w:rPr>
      </w:pPr>
    </w:p>
    <w:p w:rsidR="00125B1B" w:rsidRDefault="00125B1B" w:rsidP="00263C22">
      <w:pPr>
        <w:pStyle w:val="SL-FlLftSgl"/>
        <w:rPr>
          <w:rFonts w:eastAsia="Batang"/>
          <w:lang w:eastAsia="ko-KR"/>
        </w:rPr>
      </w:pPr>
    </w:p>
    <w:p w:rsidR="00125B1B" w:rsidRPr="00281A25" w:rsidRDefault="00125B1B" w:rsidP="00263C22">
      <w:pPr>
        <w:pStyle w:val="C2-CtrSglSp"/>
        <w:rPr>
          <w:b/>
        </w:rPr>
      </w:pPr>
      <w:r w:rsidRPr="00281A25">
        <w:rPr>
          <w:b/>
        </w:rPr>
        <w:t xml:space="preserve">Sample </w:t>
      </w:r>
      <w:r>
        <w:rPr>
          <w:b/>
        </w:rPr>
        <w:t>Youth Agreement to Participate Form (ages 11-17)</w:t>
      </w:r>
    </w:p>
    <w:p w:rsidR="00125B1B" w:rsidRDefault="00125B1B" w:rsidP="00263C22">
      <w:pPr>
        <w:pStyle w:val="SL-FlLftSgl"/>
      </w:pPr>
    </w:p>
    <w:p w:rsidR="00125B1B" w:rsidRPr="002357A3" w:rsidRDefault="00125B1B" w:rsidP="00263C22">
      <w:pPr>
        <w:pStyle w:val="SL-FlLftSgl"/>
      </w:pPr>
    </w:p>
    <w:p w:rsidR="00125B1B" w:rsidRPr="00281A25" w:rsidRDefault="00125B1B" w:rsidP="00263C22">
      <w:pPr>
        <w:pStyle w:val="SH-SglSpHead"/>
      </w:pPr>
      <w:r w:rsidRPr="00281A25">
        <w:t>Purpose</w:t>
      </w:r>
    </w:p>
    <w:p w:rsidR="00125B1B" w:rsidRPr="002357A3" w:rsidRDefault="00125B1B" w:rsidP="00263C22">
      <w:pPr>
        <w:pStyle w:val="SH-SglSpHead"/>
      </w:pPr>
    </w:p>
    <w:p w:rsidR="00125B1B" w:rsidRPr="001B3899" w:rsidRDefault="00125B1B" w:rsidP="00263C22">
      <w:pPr>
        <w:pStyle w:val="SL-FlLftSgl"/>
      </w:pPr>
      <w:r w:rsidRPr="001B3899">
        <w:t>You have been asked to participate in the Child and Family Outcomes Survey because you are receiving services through (</w:t>
      </w:r>
      <w:r w:rsidRPr="001B3899">
        <w:rPr>
          <w:b/>
        </w:rPr>
        <w:t>system of care name</w:t>
      </w:r>
      <w:r w:rsidRPr="001B3899">
        <w:t xml:space="preserve">). We would like to ask you some questions about yourself, and what you think about the services you receive. We want to find out if the services you receive help you. If they do, they may also help other children and their families. </w:t>
      </w:r>
    </w:p>
    <w:p w:rsidR="00125B1B" w:rsidRDefault="00125B1B" w:rsidP="00263C22">
      <w:pPr>
        <w:pStyle w:val="SL-FlLftSgl"/>
      </w:pPr>
    </w:p>
    <w:p w:rsidR="00125B1B" w:rsidRPr="001B3899" w:rsidRDefault="00125B1B" w:rsidP="00263C22">
      <w:pPr>
        <w:pStyle w:val="SL-FlLftSgl"/>
      </w:pPr>
    </w:p>
    <w:p w:rsidR="00125B1B" w:rsidRPr="001B3899" w:rsidRDefault="00125B1B" w:rsidP="00263C22">
      <w:pPr>
        <w:pStyle w:val="SH-SglSpHead"/>
      </w:pPr>
      <w:r w:rsidRPr="001B3899">
        <w:t xml:space="preserve">What you will be asked to do </w:t>
      </w:r>
    </w:p>
    <w:p w:rsidR="00125B1B" w:rsidRPr="001B3899" w:rsidRDefault="00125B1B" w:rsidP="00263C22">
      <w:pPr>
        <w:pStyle w:val="SH-SglSpHead"/>
      </w:pPr>
    </w:p>
    <w:p w:rsidR="00125B1B" w:rsidRPr="001B3899" w:rsidRDefault="00125B1B" w:rsidP="00263C22">
      <w:pPr>
        <w:pStyle w:val="SL-FlLftSgl"/>
      </w:pPr>
      <w:r w:rsidRPr="001B3899">
        <w:t>Participation in this survey is voluntary. The decision to participate in this interview is completely your own. Your parent</w:t>
      </w:r>
      <w:r>
        <w:t xml:space="preserve"> or caregiver</w:t>
      </w:r>
      <w:r w:rsidRPr="001B3899">
        <w:t xml:space="preserve"> already gave u</w:t>
      </w:r>
      <w:r>
        <w:t xml:space="preserve">s permission to talk with you. </w:t>
      </w:r>
      <w:r w:rsidRPr="001B3899">
        <w:t xml:space="preserve">You will be asked to participate in up to three interviews: when you first come in, </w:t>
      </w:r>
      <w:r w:rsidRPr="001B3899">
        <w:rPr>
          <w:bCs/>
        </w:rPr>
        <w:t>6</w:t>
      </w:r>
      <w:r>
        <w:rPr>
          <w:bCs/>
        </w:rPr>
        <w:t xml:space="preserve"> </w:t>
      </w:r>
      <w:r w:rsidRPr="001B3899">
        <w:rPr>
          <w:bCs/>
        </w:rPr>
        <w:t>months after that, and 12</w:t>
      </w:r>
      <w:r>
        <w:rPr>
          <w:bCs/>
        </w:rPr>
        <w:t xml:space="preserve"> </w:t>
      </w:r>
      <w:r w:rsidRPr="001B3899">
        <w:rPr>
          <w:bCs/>
        </w:rPr>
        <w:t xml:space="preserve">months after that or at your last visit. </w:t>
      </w:r>
      <w:r w:rsidRPr="001B3899">
        <w:t xml:space="preserve">The interviews will take about </w:t>
      </w:r>
      <w:r>
        <w:t xml:space="preserve">15 </w:t>
      </w:r>
      <w:r w:rsidRPr="001B3899">
        <w:t xml:space="preserve">minutes each. You will be asked interview questions during one of your regular visit. </w:t>
      </w:r>
    </w:p>
    <w:p w:rsidR="00125B1B" w:rsidRPr="001B3899" w:rsidRDefault="00125B1B" w:rsidP="00263C22">
      <w:pPr>
        <w:pStyle w:val="SL-FlLftSgl"/>
      </w:pPr>
    </w:p>
    <w:p w:rsidR="00125B1B" w:rsidRPr="001B3899" w:rsidRDefault="00125B1B" w:rsidP="00263C22">
      <w:pPr>
        <w:pStyle w:val="SL-FlLftSgl"/>
      </w:pPr>
      <w:r w:rsidRPr="001B3899">
        <w:t>You will be asked questions about how you feel about various things</w:t>
      </w:r>
      <w:r>
        <w:t>,</w:t>
      </w:r>
      <w:r w:rsidRPr="001B3899">
        <w:t xml:space="preserve"> such as your behavior and things you do at home, in school, and in your neighborhood. You will be asked about what activities you do with your family and friends. You will be asked about the services you have received. There is no right or wrong answer to the survey questions.</w:t>
      </w:r>
    </w:p>
    <w:p w:rsidR="00125B1B" w:rsidRDefault="00125B1B" w:rsidP="00263C22">
      <w:pPr>
        <w:pStyle w:val="SL-FlLftSgl"/>
      </w:pPr>
    </w:p>
    <w:p w:rsidR="00125B1B" w:rsidRPr="001B3899" w:rsidRDefault="00125B1B" w:rsidP="00263C22">
      <w:pPr>
        <w:pStyle w:val="SL-FlLftSgl"/>
      </w:pPr>
    </w:p>
    <w:p w:rsidR="00125B1B" w:rsidRPr="001B3899" w:rsidRDefault="00125B1B" w:rsidP="00263C22">
      <w:pPr>
        <w:pStyle w:val="SH-SglSpHead"/>
      </w:pPr>
      <w:r w:rsidRPr="001B3899">
        <w:t xml:space="preserve">Risks </w:t>
      </w:r>
    </w:p>
    <w:p w:rsidR="00125B1B" w:rsidRPr="001B3899" w:rsidRDefault="00125B1B" w:rsidP="00263C22">
      <w:pPr>
        <w:pStyle w:val="SH-SglSpHead"/>
      </w:pPr>
    </w:p>
    <w:p w:rsidR="00125B1B" w:rsidRPr="001B3899" w:rsidRDefault="00125B1B" w:rsidP="00263C22">
      <w:pPr>
        <w:pStyle w:val="SL-FlLftSgl"/>
      </w:pPr>
      <w:r w:rsidRPr="001B3899">
        <w:t>There are very few risks to being in this study. You may feel uncomfortable about answering questions about yourself. At any time you can stop, take a break, or skip any questions you do not want to answer.</w:t>
      </w:r>
      <w:r>
        <w:t xml:space="preserve"> You may discontinue participation at any time. </w:t>
      </w:r>
    </w:p>
    <w:p w:rsidR="00125B1B" w:rsidRDefault="00125B1B" w:rsidP="00263C22">
      <w:pPr>
        <w:pStyle w:val="SL-FlLftSgl"/>
      </w:pPr>
    </w:p>
    <w:p w:rsidR="00125B1B" w:rsidRPr="001B3899" w:rsidRDefault="00125B1B" w:rsidP="00263C22">
      <w:pPr>
        <w:pStyle w:val="SL-FlLftSgl"/>
      </w:pPr>
    </w:p>
    <w:p w:rsidR="00125B1B" w:rsidRPr="001B3899" w:rsidRDefault="00125B1B" w:rsidP="00263C22">
      <w:pPr>
        <w:pStyle w:val="SH-SglSpHead"/>
      </w:pPr>
      <w:r w:rsidRPr="001B3899">
        <w:t>Benefits</w:t>
      </w:r>
    </w:p>
    <w:p w:rsidR="00125B1B" w:rsidRPr="001B3899" w:rsidRDefault="00125B1B" w:rsidP="00263C22">
      <w:pPr>
        <w:pStyle w:val="SH-SglSpHead"/>
      </w:pPr>
    </w:p>
    <w:p w:rsidR="00125B1B" w:rsidRPr="001B3899" w:rsidRDefault="00125B1B" w:rsidP="00263C22">
      <w:pPr>
        <w:pStyle w:val="SL-FlLftSgl"/>
      </w:pPr>
      <w:r w:rsidRPr="001B3899">
        <w:t>There are no direct benefits to this study. However, the information you provide may help improve the services offered to children, youth, and their families.</w:t>
      </w:r>
    </w:p>
    <w:p w:rsidR="00125B1B" w:rsidRDefault="00125B1B" w:rsidP="00263C22">
      <w:pPr>
        <w:pStyle w:val="SL-FlLftSgl"/>
      </w:pPr>
    </w:p>
    <w:p w:rsidR="00125B1B" w:rsidRPr="001B3899" w:rsidRDefault="00125B1B" w:rsidP="00263C22">
      <w:pPr>
        <w:pStyle w:val="SL-FlLftSgl"/>
      </w:pPr>
    </w:p>
    <w:p w:rsidR="00125B1B" w:rsidRPr="0003403B" w:rsidRDefault="00125B1B" w:rsidP="00263C22">
      <w:pPr>
        <w:pStyle w:val="SH-SglSpHead"/>
      </w:pPr>
      <w:r w:rsidRPr="0003403B">
        <w:t>Confidentiality</w:t>
      </w:r>
    </w:p>
    <w:p w:rsidR="00125B1B" w:rsidRPr="001B3899" w:rsidRDefault="00125B1B" w:rsidP="00263C22">
      <w:pPr>
        <w:pStyle w:val="SH-SglSpHead"/>
      </w:pPr>
    </w:p>
    <w:p w:rsidR="00125B1B" w:rsidRPr="001B3899" w:rsidRDefault="00125B1B" w:rsidP="00263C22">
      <w:pPr>
        <w:pStyle w:val="SL-FlLftSgl"/>
      </w:pPr>
      <w:r w:rsidRPr="001B3899">
        <w:t xml:space="preserve">The information you share with us will be used only for the purposes of this evaluation and will not be shared with your parents </w:t>
      </w:r>
      <w:r>
        <w:t>or anyone else outside of this project</w:t>
      </w:r>
      <w:r w:rsidRPr="001B3899">
        <w:t xml:space="preserve">. Papers with your name on them will be kept in a locked filing cabinet and only a few project staff will have access to your data. We will keep your information </w:t>
      </w:r>
      <w:r w:rsidRPr="001B3899">
        <w:lastRenderedPageBreak/>
        <w:t>private to the extent permitted</w:t>
      </w:r>
      <w:r>
        <w:t xml:space="preserve"> by law. </w:t>
      </w:r>
      <w:r w:rsidRPr="001B3899">
        <w:t xml:space="preserve">However, if you say anything about hurting yourself or someone else, we have to report it.  </w:t>
      </w:r>
    </w:p>
    <w:p w:rsidR="00125B1B" w:rsidRPr="001B3899" w:rsidRDefault="00125B1B" w:rsidP="00263C22">
      <w:pPr>
        <w:pStyle w:val="SL-FlLftSgl"/>
      </w:pPr>
    </w:p>
    <w:p w:rsidR="00125B1B" w:rsidRPr="001B3899" w:rsidRDefault="00125B1B" w:rsidP="00263C22">
      <w:pPr>
        <w:pStyle w:val="SL-FlLftSgl"/>
      </w:pPr>
      <w:r w:rsidRPr="001B3899">
        <w:t>Your interview will always take place in private. We will not use any information that identifies you or your family in any reports we write. The care you get when you come to this office will not be a</w:t>
      </w:r>
      <w:r>
        <w:t>ffected by anything you say.</w:t>
      </w:r>
    </w:p>
    <w:p w:rsidR="00125B1B" w:rsidRDefault="00125B1B" w:rsidP="00263C22">
      <w:pPr>
        <w:pStyle w:val="SL-FlLftSgl"/>
      </w:pPr>
    </w:p>
    <w:p w:rsidR="00125B1B" w:rsidRPr="001B3899" w:rsidRDefault="00125B1B" w:rsidP="00263C22">
      <w:pPr>
        <w:pStyle w:val="SL-FlLftSgl"/>
      </w:pPr>
    </w:p>
    <w:p w:rsidR="00125B1B" w:rsidRPr="001B3899" w:rsidRDefault="00125B1B" w:rsidP="00263C22">
      <w:pPr>
        <w:pStyle w:val="SH-SglSpHead"/>
      </w:pPr>
      <w:r w:rsidRPr="001B3899">
        <w:t>Contact Information</w:t>
      </w:r>
    </w:p>
    <w:p w:rsidR="00125B1B" w:rsidRPr="001B3899" w:rsidRDefault="00125B1B" w:rsidP="00263C22">
      <w:pPr>
        <w:pStyle w:val="SH-SglSpHead"/>
      </w:pPr>
    </w:p>
    <w:p w:rsidR="00125B1B" w:rsidRDefault="00125B1B" w:rsidP="00263C22">
      <w:pPr>
        <w:pStyle w:val="SL-FlLftSgl"/>
      </w:pPr>
      <w:r w:rsidRPr="001B3899">
        <w:t>If you have any questions about this project, you may call</w:t>
      </w:r>
      <w:r w:rsidRPr="001B3899">
        <w:rPr>
          <w:i/>
        </w:rPr>
        <w:t xml:space="preserve"> </w:t>
      </w:r>
      <w:r w:rsidRPr="001B3899">
        <w:t>SAMHSA’s Projec</w:t>
      </w:r>
      <w:r>
        <w:t>t Officer for this evaluation,</w:t>
      </w:r>
      <w:r w:rsidRPr="001B3899">
        <w:t xml:space="preserve"> </w:t>
      </w:r>
      <w:r>
        <w:t>Dr</w:t>
      </w:r>
      <w:r w:rsidRPr="007B5015">
        <w:t>. Kirstin Painter, at 240-276-1932.</w:t>
      </w:r>
    </w:p>
    <w:p w:rsidR="00125B1B" w:rsidRPr="001B3899" w:rsidRDefault="00125B1B" w:rsidP="00263C22">
      <w:pPr>
        <w:pStyle w:val="SL-FlLftSgl"/>
      </w:pPr>
    </w:p>
    <w:p w:rsidR="00125B1B" w:rsidRPr="001B3899" w:rsidRDefault="00125B1B" w:rsidP="00263C22">
      <w:pPr>
        <w:pStyle w:val="SL-FlLftSgl"/>
      </w:pPr>
      <w:r w:rsidRPr="001B3899">
        <w:t>If you have any questions about your rights and welfare as a research participant, you may contact [insert name of grantee IRB representative] at [insert contact phone of grantee IRB representative].</w:t>
      </w:r>
    </w:p>
    <w:p w:rsidR="00125B1B" w:rsidRPr="001B3899" w:rsidRDefault="00125B1B" w:rsidP="00263C22">
      <w:pPr>
        <w:pStyle w:val="SL-FlLftSgl"/>
      </w:pPr>
    </w:p>
    <w:p w:rsidR="00125B1B" w:rsidRPr="001B3899" w:rsidRDefault="00125B1B" w:rsidP="00263C22">
      <w:pPr>
        <w:pStyle w:val="SL-FlLftSgl"/>
      </w:pPr>
    </w:p>
    <w:p w:rsidR="00125B1B" w:rsidRPr="001B3899" w:rsidRDefault="00125B1B" w:rsidP="00263C22">
      <w:pPr>
        <w:pStyle w:val="SH-SglSpHead"/>
      </w:pPr>
      <w:r w:rsidRPr="001B3899">
        <w:t>Voluntary Agreement to Participate</w:t>
      </w:r>
    </w:p>
    <w:p w:rsidR="00125B1B" w:rsidRPr="001B3899" w:rsidRDefault="00125B1B" w:rsidP="00263C22">
      <w:pPr>
        <w:pStyle w:val="SH-SglSpHead"/>
        <w:rPr>
          <w:lang w:val="en-CA"/>
        </w:rPr>
      </w:pPr>
    </w:p>
    <w:p w:rsidR="00125B1B" w:rsidRPr="001B3899" w:rsidRDefault="00125B1B" w:rsidP="00263C22">
      <w:pPr>
        <w:pStyle w:val="SL-FlLftSgl"/>
      </w:pPr>
      <w:r w:rsidRPr="001B3899">
        <w:rPr>
          <w:bCs/>
        </w:rPr>
        <w:t>Rights Regarding Decision to Participate</w:t>
      </w:r>
      <w:r w:rsidRPr="001B3899">
        <w:t>: I understand that I will not be in trouble if I do not want to be in the survey or if I decide to quit later. I do not have to answer questions that I do not want to answer. If I change my mind and quit, all of my answers to questions will be destroyed, if that is what I want. No one will say that I cannot be in other studies because I do not want to be in this study. No one can say that I cannot get services because I do not want to be in this study.</w:t>
      </w:r>
    </w:p>
    <w:p w:rsidR="00125B1B" w:rsidRPr="001B3899" w:rsidRDefault="00125B1B" w:rsidP="00263C22">
      <w:pPr>
        <w:pStyle w:val="SL-FlLftSgl"/>
      </w:pPr>
    </w:p>
    <w:p w:rsidR="00125B1B" w:rsidRPr="001B3899" w:rsidRDefault="00125B1B" w:rsidP="00263C22">
      <w:pPr>
        <w:pStyle w:val="SL-FlLftSgl"/>
      </w:pPr>
      <w:r w:rsidRPr="001B3899">
        <w:t>I read this form or it has been read to me. I understand what it says. My questions (if any) have been answered. A copy of this form will be given to me. By signing my name below, I freely agree to participate in this survey.</w:t>
      </w:r>
    </w:p>
    <w:p w:rsidR="00125B1B" w:rsidRPr="001B3899" w:rsidRDefault="00125B1B" w:rsidP="00263C22">
      <w:pPr>
        <w:pStyle w:val="SL-FlLftSgl"/>
      </w:pPr>
    </w:p>
    <w:p w:rsidR="00125B1B" w:rsidRPr="001B3899" w:rsidRDefault="00125B1B" w:rsidP="00263C22">
      <w:pPr>
        <w:pStyle w:val="SL-FlLftSgl"/>
      </w:pPr>
    </w:p>
    <w:p w:rsidR="00125B1B" w:rsidRPr="001B3899" w:rsidRDefault="00125B1B" w:rsidP="00263C22">
      <w:pPr>
        <w:pStyle w:val="SL-FlLftSgl"/>
      </w:pPr>
    </w:p>
    <w:p w:rsidR="00125B1B" w:rsidRPr="00755BE5" w:rsidRDefault="00125B1B" w:rsidP="00263C22">
      <w:pPr>
        <w:pStyle w:val="SL-FlLftSgl"/>
        <w:tabs>
          <w:tab w:val="right" w:leader="underscore" w:pos="7650"/>
        </w:tabs>
        <w:rPr>
          <w:b/>
        </w:rPr>
      </w:pPr>
      <w:r w:rsidRPr="00755BE5">
        <w:rPr>
          <w:b/>
        </w:rPr>
        <w:t xml:space="preserve">Printed Name: </w:t>
      </w:r>
      <w:r w:rsidRPr="00755BE5">
        <w:rPr>
          <w:b/>
        </w:rPr>
        <w:tab/>
      </w:r>
    </w:p>
    <w:p w:rsidR="00125B1B" w:rsidRDefault="00125B1B" w:rsidP="00263C22">
      <w:pPr>
        <w:pStyle w:val="SL-FlLftSgl"/>
      </w:pPr>
    </w:p>
    <w:p w:rsidR="00125B1B" w:rsidRPr="00755BE5" w:rsidRDefault="00125B1B" w:rsidP="00263C22">
      <w:pPr>
        <w:pStyle w:val="SL-FlLftSgl"/>
        <w:tabs>
          <w:tab w:val="right" w:leader="underscore" w:pos="7650"/>
        </w:tabs>
        <w:rPr>
          <w:b/>
        </w:rPr>
      </w:pPr>
      <w:r w:rsidRPr="00755BE5">
        <w:rPr>
          <w:b/>
        </w:rPr>
        <w:t xml:space="preserve">Signature: </w:t>
      </w:r>
      <w:r w:rsidRPr="00755BE5">
        <w:rPr>
          <w:b/>
        </w:rPr>
        <w:tab/>
      </w:r>
    </w:p>
    <w:p w:rsidR="00125B1B" w:rsidRPr="007D75E4" w:rsidRDefault="00125B1B" w:rsidP="00263C22">
      <w:pPr>
        <w:pStyle w:val="SL-FlLftSgl"/>
      </w:pPr>
    </w:p>
    <w:p w:rsidR="00125B1B" w:rsidRPr="007D75E4" w:rsidRDefault="00125B1B" w:rsidP="00263C22">
      <w:pPr>
        <w:pStyle w:val="SL-FlLftSgl"/>
      </w:pPr>
      <w:r w:rsidRPr="00755BE5">
        <w:rPr>
          <w:b/>
        </w:rPr>
        <w:t>Date:</w:t>
      </w:r>
      <w:r w:rsidRPr="007D75E4">
        <w:t xml:space="preserve"> ___/___/____</w:t>
      </w:r>
    </w:p>
    <w:p w:rsidR="00125B1B" w:rsidRDefault="00125B1B" w:rsidP="00263C22">
      <w:pPr>
        <w:pStyle w:val="SL-FlLftSgl"/>
        <w:rPr>
          <w:rFonts w:eastAsia="Batang"/>
          <w:lang w:eastAsia="ko-KR"/>
        </w:rPr>
      </w:pPr>
      <w:r>
        <w:rPr>
          <w:rFonts w:eastAsia="Batang"/>
          <w:lang w:eastAsia="ko-KR"/>
        </w:rPr>
        <w:br w:type="page"/>
      </w:r>
    </w:p>
    <w:p w:rsidR="00125B1B" w:rsidRPr="00955670" w:rsidRDefault="00125B1B" w:rsidP="00263C22">
      <w:pPr>
        <w:pStyle w:val="C1-CtrBoldHd"/>
        <w:rPr>
          <w:rFonts w:eastAsia="Batang"/>
          <w:sz w:val="24"/>
          <w:szCs w:val="24"/>
          <w:lang w:eastAsia="ko-KR"/>
        </w:rPr>
      </w:pPr>
      <w:r w:rsidRPr="00955670">
        <w:rPr>
          <w:rFonts w:eastAsia="Batang"/>
          <w:sz w:val="24"/>
          <w:szCs w:val="24"/>
          <w:lang w:eastAsia="ko-KR"/>
        </w:rPr>
        <w:lastRenderedPageBreak/>
        <w:t>CHILD/YOUTH VERSION</w:t>
      </w:r>
    </w:p>
    <w:p w:rsidR="00125B1B" w:rsidRDefault="00125B1B" w:rsidP="00263C22">
      <w:pPr>
        <w:pStyle w:val="C1-CtrBoldHd"/>
        <w:rPr>
          <w:rFonts w:eastAsia="Batang"/>
          <w:lang w:eastAsia="ko-KR"/>
        </w:rPr>
      </w:pPr>
    </w:p>
    <w:p w:rsidR="00125B1B" w:rsidRDefault="00125B1B" w:rsidP="00263C22">
      <w:pPr>
        <w:pStyle w:val="C1-CtrBoldHd"/>
        <w:rPr>
          <w:rFonts w:eastAsia="Batang"/>
          <w:lang w:eastAsia="ko-KR"/>
        </w:rPr>
      </w:pP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60"/>
      </w:tblGrid>
      <w:tr w:rsidR="00125B1B" w:rsidTr="00263C22">
        <w:trPr>
          <w:jc w:val="center"/>
        </w:trPr>
        <w:tc>
          <w:tcPr>
            <w:tcW w:w="2160" w:type="dxa"/>
          </w:tcPr>
          <w:p w:rsidR="00125B1B" w:rsidRPr="00281A25" w:rsidRDefault="00125B1B" w:rsidP="00263C22">
            <w:pPr>
              <w:pStyle w:val="C1-CtrBoldHd"/>
              <w:spacing w:before="60" w:after="60"/>
              <w:rPr>
                <w:rFonts w:eastAsia="Batang"/>
                <w:sz w:val="24"/>
                <w:szCs w:val="24"/>
                <w:lang w:eastAsia="ko-KR"/>
              </w:rPr>
            </w:pPr>
            <w:r w:rsidRPr="00281A25">
              <w:rPr>
                <w:rFonts w:eastAsia="Batang"/>
                <w:sz w:val="24"/>
                <w:szCs w:val="24"/>
                <w:lang w:eastAsia="ko-KR"/>
              </w:rPr>
              <w:t>IN</w:t>
            </w:r>
            <w:r>
              <w:rPr>
                <w:rFonts w:eastAsia="Batang"/>
                <w:sz w:val="24"/>
                <w:szCs w:val="24"/>
                <w:lang w:eastAsia="ko-KR"/>
              </w:rPr>
              <w:t>STRUCTIONS</w:t>
            </w:r>
          </w:p>
        </w:tc>
      </w:tr>
    </w:tbl>
    <w:p w:rsidR="00125B1B" w:rsidRDefault="00125B1B" w:rsidP="00263C22">
      <w:pPr>
        <w:pStyle w:val="SL-FlLftSgl"/>
      </w:pPr>
    </w:p>
    <w:p w:rsidR="00125B1B" w:rsidRPr="00280810" w:rsidRDefault="00125B1B" w:rsidP="00263C22">
      <w:pPr>
        <w:pStyle w:val="SL-FlLftSgl"/>
        <w:rPr>
          <w:rFonts w:eastAsia="Batang" w:cs="CG Times"/>
          <w:lang w:eastAsia="ko-KR"/>
        </w:rPr>
      </w:pPr>
    </w:p>
    <w:p w:rsidR="00125B1B" w:rsidRDefault="00125B1B" w:rsidP="00263C22">
      <w:pPr>
        <w:pStyle w:val="SL-FlLftSgl"/>
      </w:pPr>
      <w:r w:rsidRPr="001B3899">
        <w:t xml:space="preserve">This version will be administered directly to children ages 11 to 17 at baseline/entry into services and at </w:t>
      </w:r>
      <w:r>
        <w:t>6</w:t>
      </w:r>
      <w:r w:rsidRPr="001B3899">
        <w:t xml:space="preserve"> and </w:t>
      </w:r>
      <w:r>
        <w:t>12</w:t>
      </w:r>
      <w:r w:rsidRPr="001B3899">
        <w:t xml:space="preserve"> months as well as </w:t>
      </w:r>
      <w:r>
        <w:t xml:space="preserve">at discharge. </w:t>
      </w:r>
      <w:r w:rsidRPr="001B3899">
        <w:t>This version includes the following:</w:t>
      </w:r>
    </w:p>
    <w:p w:rsidR="00125B1B" w:rsidRPr="001B3899" w:rsidRDefault="00125B1B" w:rsidP="00263C22">
      <w:pPr>
        <w:pStyle w:val="SL-FlLftSgl"/>
      </w:pPr>
    </w:p>
    <w:p w:rsidR="00125B1B" w:rsidRPr="002357A3" w:rsidRDefault="00125B1B" w:rsidP="00263C22">
      <w:pPr>
        <w:pStyle w:val="SL-FlLftSgl"/>
      </w:pPr>
      <w:r>
        <w:tab/>
        <w:t>Section</w:t>
      </w:r>
      <w:r w:rsidRPr="002357A3">
        <w:t xml:space="preserve"> 1: </w:t>
      </w:r>
      <w:r>
        <w:t>Administrative Data</w:t>
      </w:r>
    </w:p>
    <w:p w:rsidR="00125B1B" w:rsidRPr="002357A3" w:rsidRDefault="00125B1B" w:rsidP="00263C22">
      <w:pPr>
        <w:pStyle w:val="SL-FlLftSgl"/>
      </w:pPr>
      <w:r>
        <w:tab/>
        <w:t>Section</w:t>
      </w:r>
      <w:r w:rsidRPr="002357A3">
        <w:t xml:space="preserve"> 2:</w:t>
      </w:r>
      <w:r>
        <w:t xml:space="preserve"> Functioning</w:t>
      </w:r>
      <w:r w:rsidRPr="002357A3">
        <w:t xml:space="preserve"> </w:t>
      </w:r>
    </w:p>
    <w:p w:rsidR="00125B1B" w:rsidRPr="002357A3" w:rsidRDefault="00125B1B" w:rsidP="00263C22">
      <w:pPr>
        <w:pStyle w:val="SL-FlLftSgl"/>
      </w:pPr>
      <w:r>
        <w:tab/>
        <w:t>Section</w:t>
      </w:r>
      <w:r w:rsidRPr="002357A3">
        <w:t xml:space="preserve"> </w:t>
      </w:r>
      <w:r>
        <w:t>3</w:t>
      </w:r>
      <w:r w:rsidRPr="002357A3">
        <w:t>: Columbia Impairment Scale – self</w:t>
      </w:r>
      <w:r>
        <w:t>-</w:t>
      </w:r>
      <w:r w:rsidRPr="002357A3">
        <w:t>report</w:t>
      </w:r>
    </w:p>
    <w:p w:rsidR="00125B1B" w:rsidRPr="002357A3" w:rsidRDefault="00125B1B" w:rsidP="00263C22">
      <w:pPr>
        <w:pStyle w:val="SL-FlLftSgl"/>
      </w:pPr>
      <w:r>
        <w:tab/>
        <w:t>Section</w:t>
      </w:r>
      <w:r w:rsidRPr="00467BEC">
        <w:t xml:space="preserve"> </w:t>
      </w:r>
      <w:r>
        <w:t>4:</w:t>
      </w:r>
      <w:r w:rsidRPr="00467BEC">
        <w:t xml:space="preserve"> BITSEA: Brief Infant-Toddler Social and Emotional Assessment</w:t>
      </w:r>
      <w:r>
        <w:t xml:space="preserve"> – Intentionally missing</w:t>
      </w:r>
    </w:p>
    <w:p w:rsidR="00125B1B" w:rsidRPr="002357A3" w:rsidRDefault="00125B1B" w:rsidP="00263C22">
      <w:pPr>
        <w:pStyle w:val="SL-FlLftSgl"/>
      </w:pPr>
      <w:r>
        <w:tab/>
        <w:t xml:space="preserve">Section 5: </w:t>
      </w:r>
      <w:r w:rsidRPr="002357A3">
        <w:t>Pediatric Symptom Checklist-17 – self</w:t>
      </w:r>
      <w:r>
        <w:t>-</w:t>
      </w:r>
      <w:r w:rsidRPr="002357A3">
        <w:t>report</w:t>
      </w:r>
    </w:p>
    <w:p w:rsidR="00125B1B" w:rsidRPr="002357A3" w:rsidRDefault="00125B1B" w:rsidP="00263C22">
      <w:pPr>
        <w:pStyle w:val="SL-FlLftSgl"/>
      </w:pPr>
      <w:r>
        <w:tab/>
        <w:t>Section</w:t>
      </w:r>
      <w:r w:rsidRPr="00467BEC">
        <w:t xml:space="preserve"> 6:</w:t>
      </w:r>
      <w:r>
        <w:t xml:space="preserve"> Baby Pediatric Symptom </w:t>
      </w:r>
      <w:r w:rsidRPr="00B60903">
        <w:t>Checklist</w:t>
      </w:r>
      <w:r>
        <w:t xml:space="preserve"> (B</w:t>
      </w:r>
      <w:r w:rsidRPr="00B60903">
        <w:t>PSC</w:t>
      </w:r>
      <w:r>
        <w:t>) - Intentionally missing</w:t>
      </w:r>
    </w:p>
    <w:p w:rsidR="00125B1B" w:rsidRPr="002357A3" w:rsidRDefault="00125B1B" w:rsidP="00263C22">
      <w:pPr>
        <w:pStyle w:val="SL-FlLftSgl"/>
      </w:pPr>
      <w:r>
        <w:tab/>
        <w:t>Section</w:t>
      </w:r>
      <w:r w:rsidRPr="00801626">
        <w:t xml:space="preserve"> 7: Preschool Pediatric Symptom Checklist (PPSC) </w:t>
      </w:r>
      <w:r>
        <w:t>- Intentionally missing</w:t>
      </w:r>
    </w:p>
    <w:p w:rsidR="00125B1B" w:rsidRDefault="00125B1B" w:rsidP="00263C22">
      <w:pPr>
        <w:pStyle w:val="SL-FlLftSgl"/>
      </w:pPr>
      <w:r w:rsidRPr="006B276B">
        <w:tab/>
      </w:r>
      <w:r w:rsidRPr="00052D12">
        <w:t xml:space="preserve">Section </w:t>
      </w:r>
      <w:r w:rsidRPr="009E1072">
        <w:t>8: Caregiver Strain Questionnaire</w:t>
      </w:r>
      <w:r>
        <w:t xml:space="preserve"> - Intentionally missing</w:t>
      </w:r>
    </w:p>
    <w:p w:rsidR="00125B1B" w:rsidRPr="007C31AF" w:rsidRDefault="00125B1B" w:rsidP="00263C22">
      <w:pPr>
        <w:pStyle w:val="SL-FlLftSgl"/>
      </w:pPr>
    </w:p>
    <w:p w:rsidR="00125B1B" w:rsidRDefault="00125B1B" w:rsidP="00263C22">
      <w:pPr>
        <w:pStyle w:val="SL-FlLftSgl"/>
      </w:pPr>
      <w:r w:rsidRPr="002357A3">
        <w:t>There are two components of this instrument. Subsection 1</w:t>
      </w:r>
      <w:r>
        <w:t xml:space="preserve"> (administrative data, including CMHI services received) are</w:t>
      </w:r>
      <w:r w:rsidRPr="002357A3">
        <w:t xml:space="preserve"> answered by staff using information from administrative and clinical records for </w:t>
      </w:r>
      <w:r>
        <w:t>the child receiving services. S</w:t>
      </w:r>
      <w:r w:rsidRPr="002357A3">
        <w:t xml:space="preserve">ections </w:t>
      </w:r>
      <w:r>
        <w:t>2, 3, and 5</w:t>
      </w:r>
      <w:r w:rsidRPr="002357A3">
        <w:t xml:space="preserve"> </w:t>
      </w:r>
      <w:r>
        <w:t>are</w:t>
      </w:r>
      <w:r w:rsidRPr="002357A3">
        <w:t xml:space="preserve"> to be administered verbally to the </w:t>
      </w:r>
      <w:r>
        <w:t xml:space="preserve">youth by local systems staff. Before administering the instrument to the child/youth, please ask them to sign the consent/assent form. </w:t>
      </w:r>
    </w:p>
    <w:p w:rsidR="00125B1B" w:rsidRDefault="00125B1B">
      <w:pPr>
        <w:spacing w:after="200" w:line="276" w:lineRule="auto"/>
        <w:ind w:firstLine="0"/>
        <w:jc w:val="left"/>
        <w:rPr>
          <w:rFonts w:ascii="Times New Roman" w:hAnsi="Times New Roman"/>
          <w:b/>
          <w:bCs/>
        </w:rPr>
      </w:pPr>
      <w:r>
        <w:rPr>
          <w:rFonts w:ascii="Times New Roman" w:hAnsi="Times New Roman"/>
          <w:b/>
          <w:bCs/>
        </w:rPr>
        <w:br w:type="page"/>
      </w:r>
    </w:p>
    <w:p w:rsidR="00125B1B" w:rsidRPr="005D469A" w:rsidRDefault="00125B1B" w:rsidP="00263C22">
      <w:pPr>
        <w:pStyle w:val="SH-SglSpHead"/>
        <w:pBdr>
          <w:top w:val="double" w:sz="6" w:space="1" w:color="14487C"/>
        </w:pBdr>
        <w:rPr>
          <w:color w:val="000000" w:themeColor="text1"/>
        </w:rPr>
      </w:pPr>
      <w:r w:rsidRPr="006B1E83">
        <w:lastRenderedPageBreak/>
        <w:t xml:space="preserve">IDENTIFYING INFORMATION: COLLECTED AT BASELINE, REASSESSMENT AND DISCHARGE </w:t>
      </w:r>
    </w:p>
    <w:p w:rsidR="00125B1B" w:rsidRDefault="00125B1B" w:rsidP="00263C22">
      <w:pPr>
        <w:pStyle w:val="SL-FlLftSgl"/>
        <w:rPr>
          <w:rFonts w:eastAsia="Batang"/>
          <w:lang w:eastAsia="ko-KR"/>
        </w:rPr>
      </w:pPr>
    </w:p>
    <w:p w:rsidR="00125B1B" w:rsidRDefault="00125B1B" w:rsidP="00263C22">
      <w:pPr>
        <w:pStyle w:val="SL-FlLftSgl"/>
        <w:rPr>
          <w:rFonts w:eastAsia="Batang"/>
          <w:lang w:eastAsia="ko-KR"/>
        </w:rPr>
      </w:pPr>
    </w:p>
    <w:p w:rsidR="00125B1B" w:rsidRDefault="00125B1B" w:rsidP="00263C22">
      <w:pPr>
        <w:pStyle w:val="SL-FlLftSgl"/>
        <w:tabs>
          <w:tab w:val="left" w:pos="1800"/>
        </w:tabs>
      </w:pPr>
      <w:r>
        <w:rPr>
          <w:b/>
          <w:bCs/>
        </w:rPr>
        <w:t>Client</w:t>
      </w:r>
      <w:r w:rsidRPr="000F5D1D">
        <w:rPr>
          <w:b/>
          <w:bCs/>
        </w:rPr>
        <w:t xml:space="preserve"> ID</w:t>
      </w:r>
      <w:r>
        <w:rPr>
          <w:b/>
          <w:bCs/>
        </w:rPr>
        <w:tab/>
      </w:r>
      <w:r w:rsidRPr="000F5D1D">
        <w:t>|____|____|____|____|____|____|____|____|____|____|____|</w:t>
      </w:r>
    </w:p>
    <w:p w:rsidR="00125B1B" w:rsidRDefault="00125B1B" w:rsidP="00263C22">
      <w:pPr>
        <w:pStyle w:val="SL-FlLftSgl"/>
        <w:tabs>
          <w:tab w:val="left" w:pos="1800"/>
        </w:tabs>
        <w:rPr>
          <w:b/>
          <w:bCs/>
        </w:rPr>
      </w:pPr>
    </w:p>
    <w:p w:rsidR="00125B1B" w:rsidRPr="000F5D1D" w:rsidRDefault="00125B1B" w:rsidP="00263C22">
      <w:pPr>
        <w:pStyle w:val="SL-FlLftSgl"/>
        <w:tabs>
          <w:tab w:val="left" w:pos="1800"/>
        </w:tabs>
      </w:pPr>
      <w:r>
        <w:rPr>
          <w:b/>
          <w:bCs/>
        </w:rPr>
        <w:t>Contract/Grant ID</w:t>
      </w:r>
      <w:r>
        <w:rPr>
          <w:b/>
          <w:bCs/>
        </w:rPr>
        <w:tab/>
      </w:r>
      <w:r w:rsidRPr="000F5D1D">
        <w:t>|____|____|____|____|____|____|____|____|____|____|</w:t>
      </w:r>
    </w:p>
    <w:p w:rsidR="00125B1B" w:rsidRPr="000F5D1D" w:rsidRDefault="00125B1B" w:rsidP="00263C22">
      <w:pPr>
        <w:pStyle w:val="SL-FlLftSgl"/>
        <w:tabs>
          <w:tab w:val="left" w:pos="1800"/>
        </w:tabs>
        <w:rPr>
          <w:b/>
          <w:bCs/>
        </w:rPr>
      </w:pPr>
    </w:p>
    <w:p w:rsidR="00125B1B" w:rsidRDefault="00125B1B" w:rsidP="00263C22">
      <w:pPr>
        <w:pStyle w:val="SL-FlLftSgl"/>
        <w:tabs>
          <w:tab w:val="left" w:pos="1800"/>
        </w:tabs>
      </w:pPr>
      <w:r w:rsidRPr="000F5D1D">
        <w:rPr>
          <w:b/>
          <w:bCs/>
        </w:rPr>
        <w:t>Site ID</w:t>
      </w:r>
      <w:r>
        <w:rPr>
          <w:b/>
          <w:bCs/>
        </w:rPr>
        <w:tab/>
      </w:r>
      <w:r w:rsidRPr="000F5D1D">
        <w:t>|____|____|____|____|____|____|____|____|____|____|</w:t>
      </w:r>
    </w:p>
    <w:p w:rsidR="00125B1B" w:rsidRDefault="00125B1B" w:rsidP="00263C22">
      <w:pPr>
        <w:pStyle w:val="SL-FlLftSgl"/>
      </w:pPr>
    </w:p>
    <w:p w:rsidR="00125B1B" w:rsidRDefault="00125B1B" w:rsidP="00263C22">
      <w:pPr>
        <w:pStyle w:val="SL-FlLftSgl"/>
      </w:pPr>
    </w:p>
    <w:p w:rsidR="00125B1B" w:rsidRPr="006B1E83" w:rsidRDefault="00125B1B" w:rsidP="00263C22">
      <w:pPr>
        <w:pStyle w:val="Q1-FirstLevelQuestion"/>
      </w:pPr>
      <w:r w:rsidRPr="006B1E83">
        <w:t>1.</w:t>
      </w:r>
      <w:r w:rsidRPr="006B1E83">
        <w:tab/>
        <w:t>Interview Type (SELECT ONLY ONE TYPE</w:t>
      </w:r>
      <w:r>
        <w:t>.</w:t>
      </w:r>
      <w:r w:rsidRPr="006B1E83">
        <w:t>)</w:t>
      </w:r>
    </w:p>
    <w:p w:rsidR="00125B1B" w:rsidRDefault="00125B1B" w:rsidP="00263C22">
      <w:pPr>
        <w:pStyle w:val="Q1-FirstLevelQuestion"/>
      </w:pPr>
    </w:p>
    <w:p w:rsidR="00125B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Baseline</w:t>
      </w:r>
    </w:p>
    <w:p w:rsidR="00125B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 xml:space="preserve">Reassessment: </w:t>
      </w:r>
      <w:r w:rsidRPr="000F5D1D">
        <w:t>|____|____|</w:t>
      </w:r>
      <w:r>
        <w:t xml:space="preserve"> months </w:t>
      </w:r>
      <w:r w:rsidRPr="00101FCF">
        <w:t>(e.g., enter 06 for six months; enter 12 for one year)</w:t>
      </w:r>
    </w:p>
    <w:p w:rsidR="00125B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Discharge: Client completed services</w:t>
      </w:r>
    </w:p>
    <w:p w:rsidR="00125B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Discharge: Administrative</w:t>
      </w:r>
    </w:p>
    <w:p w:rsidR="00125B1B" w:rsidRDefault="00125B1B" w:rsidP="00263C22">
      <w:pPr>
        <w:pStyle w:val="A1-1stLeader"/>
      </w:pPr>
    </w:p>
    <w:p w:rsidR="00125B1B" w:rsidRDefault="00125B1B" w:rsidP="00263C22">
      <w:pPr>
        <w:pStyle w:val="A1-1stLeader"/>
      </w:pPr>
    </w:p>
    <w:p w:rsidR="00125B1B" w:rsidRDefault="00125B1B" w:rsidP="00263C22">
      <w:pPr>
        <w:pStyle w:val="Q1-FirstLevelQuestion"/>
      </w:pPr>
      <w:r>
        <w:t>2.</w:t>
      </w:r>
      <w:r>
        <w:tab/>
      </w:r>
      <w:r w:rsidRPr="002D4EEC">
        <w:t>Was the interview conducted?</w:t>
      </w:r>
    </w:p>
    <w:p w:rsidR="00125B1B" w:rsidRPr="002D4EEC" w:rsidRDefault="00125B1B" w:rsidP="00263C22">
      <w:pPr>
        <w:pStyle w:val="Q1-FirstLevelQuestion"/>
      </w:pPr>
    </w:p>
    <w:p w:rsidR="00125B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16414F">
        <w:t>Y</w:t>
      </w:r>
      <w:r>
        <w:t>es</w:t>
      </w:r>
    </w:p>
    <w:p w:rsidR="00125B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16414F">
        <w:t>N</w:t>
      </w:r>
      <w:r>
        <w:t>o</w:t>
      </w:r>
    </w:p>
    <w:p w:rsidR="00125B1B" w:rsidRDefault="00125B1B" w:rsidP="00263C22">
      <w:pPr>
        <w:pStyle w:val="A1-1stLeader"/>
      </w:pPr>
    </w:p>
    <w:p w:rsidR="00125B1B" w:rsidRDefault="00125B1B" w:rsidP="00263C22">
      <w:pPr>
        <w:pStyle w:val="A1-1stLeader"/>
      </w:pPr>
    </w:p>
    <w:p w:rsidR="00125B1B" w:rsidRDefault="00125B1B" w:rsidP="00263C22">
      <w:pPr>
        <w:pStyle w:val="Q1-FirstLevelQuestion"/>
      </w:pPr>
      <w:r>
        <w:t>3.</w:t>
      </w:r>
      <w:r>
        <w:tab/>
      </w:r>
      <w:r w:rsidRPr="002D4EEC">
        <w:t>If an interview was conducted, when did it take place?</w:t>
      </w:r>
    </w:p>
    <w:p w:rsidR="00125B1B" w:rsidRPr="002D4EEC" w:rsidRDefault="00125B1B" w:rsidP="00263C22">
      <w:pPr>
        <w:pStyle w:val="Q1-FirstLevelQuestion"/>
      </w:pPr>
    </w:p>
    <w:p w:rsidR="00125B1B" w:rsidRPr="00101FCF" w:rsidRDefault="00125B1B" w:rsidP="00263C22">
      <w:pPr>
        <w:pStyle w:val="A1-1stLeader"/>
      </w:pPr>
      <w:r w:rsidRPr="00101FCF">
        <w:t>Interview Date</w:t>
      </w:r>
      <w:r>
        <w:t>:</w:t>
      </w:r>
      <w:r w:rsidRPr="00101FCF">
        <w:t xml:space="preserve"> |____|____| / |____|____| / |____|____|____|____|</w:t>
      </w:r>
    </w:p>
    <w:p w:rsidR="00125B1B" w:rsidRPr="00101FCF" w:rsidRDefault="00125B1B" w:rsidP="00263C22">
      <w:pPr>
        <w:pStyle w:val="A1-1stLeader"/>
        <w:tabs>
          <w:tab w:val="center" w:pos="2434"/>
          <w:tab w:val="center" w:pos="3658"/>
          <w:tab w:val="center" w:pos="5342"/>
        </w:tabs>
      </w:pPr>
      <w:r>
        <w:tab/>
      </w:r>
      <w:r>
        <w:tab/>
      </w:r>
      <w:r w:rsidRPr="00101FCF">
        <w:t>Month</w:t>
      </w:r>
      <w:r>
        <w:tab/>
      </w:r>
      <w:r w:rsidRPr="00101FCF">
        <w:t>Day</w:t>
      </w:r>
      <w:r>
        <w:tab/>
      </w:r>
      <w:r w:rsidRPr="00101FCF">
        <w:t>Year</w:t>
      </w:r>
    </w:p>
    <w:p w:rsidR="00125B1B" w:rsidRDefault="00125B1B" w:rsidP="00263C22">
      <w:pPr>
        <w:autoSpaceDE w:val="0"/>
        <w:autoSpaceDN w:val="0"/>
        <w:adjustRightInd w:val="0"/>
        <w:spacing w:line="240" w:lineRule="auto"/>
        <w:rPr>
          <w:rFonts w:ascii="Times New Roman" w:hAnsi="Times New Roman"/>
        </w:rPr>
      </w:pPr>
      <w:r>
        <w:rPr>
          <w:rFonts w:ascii="Times New Roman" w:hAnsi="Times New Roman"/>
        </w:rPr>
        <w:br w:type="page"/>
      </w:r>
    </w:p>
    <w:tbl>
      <w:tblPr>
        <w:tblStyle w:val="TableGrid"/>
        <w:tblW w:w="0" w:type="auto"/>
        <w:tblBorders>
          <w:top w:val="double" w:sz="6" w:space="0" w:color="14487C"/>
          <w:left w:val="double" w:sz="6" w:space="0" w:color="14487C"/>
          <w:bottom w:val="double" w:sz="6" w:space="0" w:color="14487C"/>
          <w:right w:val="double" w:sz="6" w:space="0" w:color="14487C"/>
          <w:insideH w:val="double" w:sz="6" w:space="0" w:color="14487C"/>
          <w:insideV w:val="double" w:sz="6" w:space="0" w:color="14487C"/>
        </w:tblBorders>
        <w:shd w:val="clear" w:color="auto" w:fill="AFBED7"/>
        <w:tblLook w:val="04A0" w:firstRow="1" w:lastRow="0" w:firstColumn="1" w:lastColumn="0" w:noHBand="0" w:noVBand="1"/>
      </w:tblPr>
      <w:tblGrid>
        <w:gridCol w:w="10008"/>
      </w:tblGrid>
      <w:tr w:rsidR="00125B1B" w:rsidTr="00263C22">
        <w:tc>
          <w:tcPr>
            <w:tcW w:w="10008" w:type="dxa"/>
            <w:shd w:val="clear" w:color="auto" w:fill="AFBED7"/>
          </w:tcPr>
          <w:p w:rsidR="00125B1B" w:rsidRPr="00871F29" w:rsidRDefault="00125B1B" w:rsidP="00263C22">
            <w:pPr>
              <w:pStyle w:val="SL-FlLftSgl"/>
              <w:spacing w:before="120" w:after="120"/>
              <w:jc w:val="center"/>
              <w:rPr>
                <w:b/>
                <w:sz w:val="24"/>
                <w:szCs w:val="24"/>
              </w:rPr>
            </w:pPr>
            <w:r w:rsidRPr="005D469A">
              <w:rPr>
                <w:b/>
                <w:color w:val="000000" w:themeColor="text1"/>
                <w:sz w:val="24"/>
                <w:szCs w:val="24"/>
              </w:rPr>
              <w:lastRenderedPageBreak/>
              <w:t>SECTION 1: ADMINISTRATIVE DATA</w:t>
            </w:r>
          </w:p>
        </w:tc>
      </w:tr>
    </w:tbl>
    <w:p w:rsidR="00125B1B" w:rsidRDefault="00125B1B" w:rsidP="00263C22">
      <w:pPr>
        <w:pStyle w:val="SL-FlLftSgl"/>
      </w:pPr>
    </w:p>
    <w:p w:rsidR="00125B1B" w:rsidRDefault="00125B1B" w:rsidP="00263C22">
      <w:pPr>
        <w:pStyle w:val="SL-FlLftSgl"/>
      </w:pPr>
    </w:p>
    <w:p w:rsidR="00125B1B" w:rsidRPr="00EC49B9" w:rsidRDefault="00125B1B" w:rsidP="00263C22">
      <w:pPr>
        <w:pStyle w:val="SL-FlLftSgl"/>
        <w:rPr>
          <w:b/>
          <w:i/>
        </w:rPr>
      </w:pPr>
      <w:r w:rsidRPr="00EC49B9">
        <w:rPr>
          <w:b/>
          <w:i/>
        </w:rPr>
        <w:t>[SECTION 1 ADMINISTRATIVE DATA IS COMPILED BY GRANTEE STAFF FROM RECORDS AT BASELINE</w:t>
      </w:r>
      <w:r>
        <w:rPr>
          <w:b/>
          <w:i/>
        </w:rPr>
        <w:t>.</w:t>
      </w:r>
    </w:p>
    <w:p w:rsidR="00125B1B" w:rsidRPr="00EC49B9" w:rsidRDefault="00125B1B" w:rsidP="00263C22">
      <w:pPr>
        <w:pStyle w:val="SL-FlLftSgl"/>
        <w:rPr>
          <w:b/>
          <w:i/>
        </w:rPr>
      </w:pPr>
      <w:r w:rsidRPr="00EC49B9">
        <w:rPr>
          <w:b/>
          <w:i/>
        </w:rPr>
        <w:t>IF THIS IS A BASELINE, GO TO QUESTION 1 BELOW. IF THIS IS NOT A BASELINE, SKIP TO QUESTION 10</w:t>
      </w:r>
      <w:r>
        <w:rPr>
          <w:b/>
          <w:i/>
        </w:rPr>
        <w:t>.</w:t>
      </w:r>
      <w:r w:rsidRPr="00EC49B9">
        <w:rPr>
          <w:b/>
          <w:i/>
        </w:rPr>
        <w:t>]</w:t>
      </w:r>
    </w:p>
    <w:p w:rsidR="00125B1B" w:rsidRDefault="00125B1B" w:rsidP="00263C22">
      <w:pPr>
        <w:pStyle w:val="SL-FlLftSgl"/>
      </w:pPr>
    </w:p>
    <w:p w:rsidR="00125B1B" w:rsidRPr="00545247" w:rsidRDefault="00125B1B" w:rsidP="00263C22">
      <w:pPr>
        <w:pStyle w:val="SL-FlLftSgl"/>
        <w:spacing w:line="120" w:lineRule="exact"/>
      </w:pPr>
    </w:p>
    <w:p w:rsidR="00125B1B" w:rsidRDefault="00125B1B" w:rsidP="00263C22">
      <w:pPr>
        <w:pStyle w:val="Q1-FirstLevelQuestion"/>
      </w:pPr>
      <w:r>
        <w:t>1.</w:t>
      </w:r>
      <w:r>
        <w:tab/>
      </w:r>
      <w:r w:rsidRPr="00260BE0">
        <w:t>What is the child’s date of birth?</w:t>
      </w:r>
    </w:p>
    <w:p w:rsidR="00125B1B" w:rsidRPr="00260BE0" w:rsidRDefault="00125B1B" w:rsidP="00263C22">
      <w:pPr>
        <w:pStyle w:val="Q1-FirstLevelQuestion"/>
      </w:pPr>
    </w:p>
    <w:p w:rsidR="00125B1B" w:rsidRDefault="00125B1B" w:rsidP="00263C22">
      <w:pPr>
        <w:pStyle w:val="Q1-FirstLevelQuestion"/>
      </w:pPr>
      <w:r>
        <w:tab/>
        <w:t>(</w:t>
      </w:r>
      <w:r w:rsidRPr="00B96805">
        <w:t>MONTH AND YEAR MUST BE ENTERED. DAY IS</w:t>
      </w:r>
      <w:r>
        <w:t xml:space="preserve"> </w:t>
      </w:r>
      <w:r w:rsidRPr="00B96805">
        <w:t>OPTIONAL</w:t>
      </w:r>
      <w:r>
        <w:t>.</w:t>
      </w:r>
      <w:r w:rsidRPr="00B96805">
        <w:t>)</w:t>
      </w:r>
    </w:p>
    <w:p w:rsidR="00125B1B" w:rsidRPr="00B96805" w:rsidRDefault="00125B1B" w:rsidP="00263C22">
      <w:pPr>
        <w:pStyle w:val="Q1-FirstLevelQuestion"/>
      </w:pPr>
    </w:p>
    <w:p w:rsidR="00125B1B" w:rsidRPr="00101FCF" w:rsidRDefault="00125B1B" w:rsidP="00263C22">
      <w:pPr>
        <w:pStyle w:val="A1-1stLeader"/>
      </w:pPr>
      <w:r>
        <w:t>Date of Birth:</w:t>
      </w:r>
      <w:r w:rsidRPr="00101FCF">
        <w:t xml:space="preserve"> |____|____| / |____|____| / |____|____|____|____|</w:t>
      </w:r>
    </w:p>
    <w:p w:rsidR="00125B1B" w:rsidRDefault="00125B1B" w:rsidP="00263C22">
      <w:pPr>
        <w:pStyle w:val="A1-1stLeader"/>
        <w:tabs>
          <w:tab w:val="center" w:pos="2250"/>
          <w:tab w:val="center" w:pos="3510"/>
          <w:tab w:val="center" w:pos="5198"/>
        </w:tabs>
      </w:pPr>
      <w:r>
        <w:tab/>
      </w:r>
      <w:r>
        <w:tab/>
      </w:r>
      <w:r w:rsidRPr="00101FCF">
        <w:t>Month</w:t>
      </w:r>
      <w:r>
        <w:tab/>
      </w:r>
      <w:r w:rsidRPr="00101FCF">
        <w:t>Day</w:t>
      </w:r>
      <w:r>
        <w:tab/>
      </w:r>
      <w:r w:rsidRPr="00101FCF">
        <w:t>Year</w:t>
      </w:r>
    </w:p>
    <w:p w:rsidR="00125B1B" w:rsidRPr="00101FCF" w:rsidRDefault="00125B1B" w:rsidP="00263C22">
      <w:pPr>
        <w:pStyle w:val="A1-1stLeader"/>
        <w:tabs>
          <w:tab w:val="center" w:pos="2250"/>
          <w:tab w:val="center" w:pos="3510"/>
          <w:tab w:val="center" w:pos="5220"/>
        </w:tabs>
      </w:pPr>
    </w:p>
    <w:p w:rsidR="00125B1B" w:rsidRPr="00B96805"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Declined</w:t>
      </w:r>
    </w:p>
    <w:p w:rsidR="00125B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Don</w:t>
      </w:r>
      <w:r w:rsidRPr="00B96805">
        <w:rPr>
          <w:rFonts w:cs="Arial"/>
        </w:rPr>
        <w:t>’</w:t>
      </w:r>
      <w:r w:rsidRPr="00B96805">
        <w:t>t Know/Information Not Available</w:t>
      </w:r>
    </w:p>
    <w:p w:rsidR="00125B1B" w:rsidRDefault="00125B1B" w:rsidP="00263C22">
      <w:pPr>
        <w:pStyle w:val="A1-1stLeader"/>
        <w:spacing w:line="180" w:lineRule="exact"/>
      </w:pPr>
    </w:p>
    <w:p w:rsidR="00125B1B" w:rsidRDefault="00125B1B" w:rsidP="00263C22">
      <w:pPr>
        <w:pStyle w:val="A1-1stLeader"/>
      </w:pPr>
    </w:p>
    <w:p w:rsidR="00125B1B" w:rsidRDefault="00125B1B" w:rsidP="00263C22">
      <w:pPr>
        <w:pStyle w:val="Q1-FirstLevelQuestion"/>
      </w:pPr>
      <w:r w:rsidRPr="00623415">
        <w:t>2.</w:t>
      </w:r>
      <w:r w:rsidRPr="00623415">
        <w:tab/>
        <w:t>Is the child Hispanic, Latino/a, or of Spanish origin? (ONE OR MORE CATEGORIES MAY BE</w:t>
      </w:r>
      <w:r>
        <w:t xml:space="preserve"> </w:t>
      </w:r>
      <w:r w:rsidRPr="00623415">
        <w:t>SELECTED</w:t>
      </w:r>
      <w:r>
        <w:t>.</w:t>
      </w:r>
      <w:r w:rsidRPr="00623415">
        <w:t>)</w:t>
      </w:r>
    </w:p>
    <w:p w:rsidR="00125B1B" w:rsidRPr="00623415" w:rsidRDefault="00125B1B" w:rsidP="00263C22">
      <w:pPr>
        <w:pStyle w:val="Q1-FirstLevelQuestion"/>
      </w:pPr>
    </w:p>
    <w:p w:rsidR="00125B1B" w:rsidRPr="00B96805" w:rsidRDefault="00125B1B" w:rsidP="00263C22">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Yes, Central American</w:t>
      </w:r>
    </w:p>
    <w:p w:rsidR="00125B1B" w:rsidRPr="00B96805" w:rsidRDefault="00125B1B" w:rsidP="00263C22">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Yes, Cuban</w:t>
      </w:r>
    </w:p>
    <w:p w:rsidR="00125B1B" w:rsidRPr="00B96805" w:rsidRDefault="00125B1B" w:rsidP="00263C22">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Yes, Dominican</w:t>
      </w:r>
    </w:p>
    <w:p w:rsidR="00125B1B" w:rsidRPr="00B96805" w:rsidRDefault="00125B1B" w:rsidP="00263C22">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 xml:space="preserve">Yes, Mexican, </w:t>
      </w:r>
      <w:r>
        <w:t>Mexican American, Chicano/a</w:t>
      </w:r>
    </w:p>
    <w:p w:rsidR="00125B1B" w:rsidRPr="00B96805" w:rsidRDefault="00125B1B" w:rsidP="00263C22">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Yes, Puerto Rican</w:t>
      </w:r>
    </w:p>
    <w:p w:rsidR="00125B1B" w:rsidRPr="00B96805" w:rsidRDefault="00125B1B" w:rsidP="00263C22">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Yes, South American</w:t>
      </w:r>
    </w:p>
    <w:p w:rsidR="00125B1B" w:rsidRPr="00B96805" w:rsidRDefault="00125B1B" w:rsidP="00263C22">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Yes, another Hispanic, Latino/a, o</w:t>
      </w:r>
      <w:r w:rsidRPr="00B96805">
        <w:t>r Spanish Origin (Specify): ___________________________</w:t>
      </w:r>
    </w:p>
    <w:p w:rsidR="00125B1B" w:rsidRPr="00B96805" w:rsidRDefault="00125B1B" w:rsidP="00263C22">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No, not of Hispanic, Latino/a, o</w:t>
      </w:r>
      <w:r w:rsidRPr="00B96805">
        <w:t>r Spanish Origin</w:t>
      </w:r>
    </w:p>
    <w:p w:rsidR="00125B1B" w:rsidRPr="00B96805" w:rsidRDefault="00125B1B" w:rsidP="00263C22">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Declined</w:t>
      </w:r>
    </w:p>
    <w:p w:rsidR="00125B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Don</w:t>
      </w:r>
      <w:r>
        <w:rPr>
          <w:rFonts w:cs="Arial"/>
        </w:rPr>
        <w:t>’</w:t>
      </w:r>
      <w:r>
        <w:t>t Know/Information N</w:t>
      </w:r>
      <w:r w:rsidRPr="00B96805">
        <w:t>ot Available</w:t>
      </w:r>
    </w:p>
    <w:p w:rsidR="00125B1B" w:rsidRDefault="00125B1B" w:rsidP="00263C22">
      <w:pPr>
        <w:pStyle w:val="A1-1stLeader"/>
        <w:spacing w:line="180" w:lineRule="exact"/>
      </w:pPr>
    </w:p>
    <w:p w:rsidR="00125B1B" w:rsidRPr="00B96805" w:rsidRDefault="00125B1B" w:rsidP="00263C22">
      <w:pPr>
        <w:pStyle w:val="A1-1stLeader"/>
        <w:rPr>
          <w:caps/>
        </w:rPr>
      </w:pPr>
    </w:p>
    <w:p w:rsidR="00125B1B" w:rsidRDefault="00125B1B" w:rsidP="00263C22">
      <w:pPr>
        <w:pStyle w:val="Q1-FirstLevelQuestion"/>
      </w:pPr>
      <w:r>
        <w:t>3.</w:t>
      </w:r>
      <w:r>
        <w:tab/>
      </w:r>
      <w:r w:rsidRPr="006A55FA">
        <w:t>What is the child’s race?</w:t>
      </w:r>
      <w:r w:rsidRPr="009434EB">
        <w:t xml:space="preserve"> (ONE OR MORE CATEGORIES MAY BE SELECTED</w:t>
      </w:r>
      <w:r>
        <w:t>.</w:t>
      </w:r>
      <w:r w:rsidRPr="009434EB">
        <w:t>)</w:t>
      </w:r>
    </w:p>
    <w:p w:rsidR="00125B1B" w:rsidRPr="009434EB" w:rsidRDefault="00125B1B" w:rsidP="00263C22">
      <w:pPr>
        <w:pStyle w:val="Q1-FirstLevelQuestion"/>
      </w:pPr>
    </w:p>
    <w:p w:rsidR="00125B1B" w:rsidRPr="00B96805"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White</w:t>
      </w:r>
    </w:p>
    <w:p w:rsidR="00125B1B" w:rsidRPr="00B96805"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Black or African American</w:t>
      </w:r>
    </w:p>
    <w:p w:rsidR="00125B1B" w:rsidRPr="00B96805"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American Indian</w:t>
      </w:r>
    </w:p>
    <w:p w:rsidR="00125B1B" w:rsidRPr="00B96805"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Alaska Native</w:t>
      </w:r>
    </w:p>
    <w:p w:rsidR="00125B1B" w:rsidRPr="00B96805"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Native Hawaiian</w:t>
      </w:r>
    </w:p>
    <w:p w:rsidR="00125B1B" w:rsidRPr="00B96805"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Guamanian or Chamorro</w:t>
      </w:r>
    </w:p>
    <w:p w:rsidR="00125B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Samoan</w:t>
      </w:r>
    </w:p>
    <w:p w:rsidR="00125B1B" w:rsidRPr="00B96805"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Other Pacific Islander</w:t>
      </w:r>
    </w:p>
    <w:p w:rsidR="00125B1B" w:rsidRPr="00B96805"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Asian Indian</w:t>
      </w:r>
    </w:p>
    <w:p w:rsidR="00125B1B" w:rsidRPr="00B96805"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Chinese</w:t>
      </w:r>
    </w:p>
    <w:p w:rsidR="00125B1B" w:rsidRPr="00B96805"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Filipino</w:t>
      </w:r>
    </w:p>
    <w:p w:rsidR="00125B1B" w:rsidRPr="00B96805"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Japanese</w:t>
      </w:r>
    </w:p>
    <w:p w:rsidR="00125B1B" w:rsidRPr="00B96805"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Korean</w:t>
      </w:r>
    </w:p>
    <w:p w:rsidR="00125B1B" w:rsidRPr="00B96805"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Vietnamese</w:t>
      </w:r>
    </w:p>
    <w:p w:rsidR="00125B1B" w:rsidRPr="00B96805"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Other Asian</w:t>
      </w:r>
    </w:p>
    <w:p w:rsidR="00125B1B" w:rsidRPr="00B96805" w:rsidRDefault="00125B1B" w:rsidP="00263C22">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Declined</w:t>
      </w:r>
    </w:p>
    <w:p w:rsidR="00125B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Don</w:t>
      </w:r>
      <w:r>
        <w:rPr>
          <w:rFonts w:cs="Arial"/>
        </w:rPr>
        <w:t>’</w:t>
      </w:r>
      <w:r>
        <w:t>t Know/Information N</w:t>
      </w:r>
      <w:r w:rsidRPr="00B96805">
        <w:t>ot Available</w:t>
      </w:r>
    </w:p>
    <w:p w:rsidR="00125B1B" w:rsidRDefault="00125B1B">
      <w:pPr>
        <w:spacing w:after="200" w:line="276" w:lineRule="auto"/>
        <w:ind w:firstLine="0"/>
        <w:jc w:val="left"/>
        <w:rPr>
          <w:rFonts w:cs="Arial"/>
          <w:b/>
          <w:color w:val="14487C"/>
          <w:u w:val="single"/>
        </w:rPr>
      </w:pPr>
      <w:r>
        <w:rPr>
          <w:color w:val="14487C"/>
          <w:u w:val="single"/>
        </w:rPr>
        <w:br w:type="page"/>
      </w:r>
    </w:p>
    <w:p w:rsidR="00125B1B" w:rsidRPr="005D469A" w:rsidRDefault="00125B1B" w:rsidP="00263C22">
      <w:pPr>
        <w:pStyle w:val="SH-SglSpHead"/>
        <w:pBdr>
          <w:top w:val="double" w:sz="6" w:space="1" w:color="14487C"/>
        </w:pBdr>
        <w:rPr>
          <w:color w:val="000000" w:themeColor="text1"/>
        </w:rPr>
      </w:pPr>
      <w:r w:rsidRPr="005D469A">
        <w:rPr>
          <w:color w:val="000000" w:themeColor="text1"/>
        </w:rPr>
        <w:lastRenderedPageBreak/>
        <w:t>Section 1: Administrative Data (Continued)</w:t>
      </w:r>
    </w:p>
    <w:p w:rsidR="00125B1B" w:rsidRDefault="00125B1B" w:rsidP="00263C22">
      <w:pPr>
        <w:pStyle w:val="SL-FlLftSgl"/>
      </w:pPr>
    </w:p>
    <w:p w:rsidR="00125B1B" w:rsidRDefault="00125B1B" w:rsidP="00263C22">
      <w:pPr>
        <w:pStyle w:val="SL-FlLftSgl"/>
      </w:pPr>
    </w:p>
    <w:p w:rsidR="00125B1B" w:rsidRDefault="00125B1B" w:rsidP="00263C22">
      <w:pPr>
        <w:pStyle w:val="Q1-FirstLevelQuestion"/>
      </w:pPr>
      <w:r>
        <w:t>4.</w:t>
      </w:r>
      <w:r>
        <w:tab/>
      </w:r>
      <w:r w:rsidRPr="00454582">
        <w:t xml:space="preserve">What is </w:t>
      </w:r>
      <w:r w:rsidR="00FA477A">
        <w:t>the</w:t>
      </w:r>
      <w:r w:rsidRPr="00454582">
        <w:t xml:space="preserve"> child’s gender? </w:t>
      </w:r>
    </w:p>
    <w:p w:rsidR="00125B1B" w:rsidRPr="009434EB" w:rsidRDefault="00125B1B" w:rsidP="00263C22">
      <w:pPr>
        <w:pStyle w:val="Q1-FirstLevelQuestion"/>
      </w:pPr>
    </w:p>
    <w:p w:rsidR="00125B1B" w:rsidRPr="00F62A0E"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Male</w:t>
      </w:r>
    </w:p>
    <w:p w:rsidR="00125B1B" w:rsidRPr="00F62A0E"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Female</w:t>
      </w:r>
    </w:p>
    <w:p w:rsidR="00125B1B" w:rsidRPr="00F62A0E"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Transgender</w:t>
      </w:r>
    </w:p>
    <w:p w:rsidR="00125B1B" w:rsidRPr="00F62A0E"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F62A0E">
        <w:t>Other (Specify)</w:t>
      </w:r>
      <w:r>
        <w:t>:</w:t>
      </w:r>
      <w:r w:rsidRPr="00F62A0E">
        <w:t xml:space="preserve"> _____________________________________</w:t>
      </w:r>
    </w:p>
    <w:p w:rsidR="00125B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F62A0E">
        <w:t>Refused</w:t>
      </w:r>
    </w:p>
    <w:p w:rsidR="00125B1B" w:rsidRDefault="00125B1B" w:rsidP="00263C22">
      <w:pPr>
        <w:pStyle w:val="A1-1stLeader"/>
      </w:pPr>
    </w:p>
    <w:p w:rsidR="00125B1B" w:rsidRDefault="00125B1B" w:rsidP="00263C22">
      <w:pPr>
        <w:pStyle w:val="A1-1stLeader"/>
      </w:pPr>
    </w:p>
    <w:p w:rsidR="00125B1B" w:rsidRDefault="00125B1B" w:rsidP="00263C22">
      <w:pPr>
        <w:pStyle w:val="Q1-FirstLevelQuestion"/>
      </w:pPr>
      <w:r>
        <w:t>5.</w:t>
      </w:r>
      <w:r>
        <w:tab/>
      </w:r>
      <w:r w:rsidRPr="00454582">
        <w:t>(ONLY FOR C</w:t>
      </w:r>
      <w:r w:rsidRPr="009434EB">
        <w:t>LIENTS 12 YEARS OF AGE OR OLDER)</w:t>
      </w:r>
      <w:r>
        <w:t>:</w:t>
      </w:r>
      <w:r w:rsidRPr="009434EB">
        <w:t xml:space="preserve"> Which one of the following does the child consider him/herself to be?</w:t>
      </w:r>
    </w:p>
    <w:p w:rsidR="00125B1B" w:rsidRPr="009434EB" w:rsidRDefault="00125B1B" w:rsidP="00263C22">
      <w:pPr>
        <w:pStyle w:val="Q1-FirstLevelQuestion"/>
      </w:pPr>
    </w:p>
    <w:p w:rsidR="00125B1B" w:rsidRPr="00F47BD3"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F47BD3">
        <w:t>Straight</w:t>
      </w:r>
    </w:p>
    <w:p w:rsidR="00125B1B" w:rsidRPr="00F47BD3"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F47BD3">
        <w:t>Lesbian (IF FEMALE) or Gay (IF MALE)</w:t>
      </w:r>
    </w:p>
    <w:p w:rsidR="00125B1B" w:rsidRPr="00F47BD3"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F47BD3">
        <w:t>Bisexual</w:t>
      </w:r>
    </w:p>
    <w:p w:rsidR="00125B1B" w:rsidRPr="005D6C02"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5D6C02">
        <w:t>Declined</w:t>
      </w:r>
    </w:p>
    <w:p w:rsidR="00125B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5D6C02">
        <w:t>Don</w:t>
      </w:r>
      <w:r w:rsidRPr="005D6C02">
        <w:rPr>
          <w:rFonts w:cs="Arial"/>
        </w:rPr>
        <w:t>’</w:t>
      </w:r>
      <w:r w:rsidRPr="005D6C02">
        <w:t>t Know/Information Not Available</w:t>
      </w:r>
    </w:p>
    <w:p w:rsidR="00125B1B" w:rsidRDefault="00125B1B" w:rsidP="00263C22">
      <w:pPr>
        <w:pStyle w:val="A1-1stLeader"/>
      </w:pPr>
    </w:p>
    <w:p w:rsidR="00125B1B" w:rsidRPr="005D6C02" w:rsidRDefault="00125B1B" w:rsidP="00263C22">
      <w:pPr>
        <w:pStyle w:val="A1-1stLeader"/>
      </w:pPr>
    </w:p>
    <w:p w:rsidR="00125B1B" w:rsidRDefault="00125B1B" w:rsidP="00263C22">
      <w:pPr>
        <w:pStyle w:val="Q1-FirstLevelQuestion"/>
      </w:pPr>
      <w:r>
        <w:t>6.</w:t>
      </w:r>
      <w:r>
        <w:tab/>
      </w:r>
      <w:r w:rsidRPr="009F2409">
        <w:t>What is the date of the child/youth’s…</w:t>
      </w:r>
    </w:p>
    <w:p w:rsidR="00125B1B" w:rsidRPr="009F2409" w:rsidRDefault="00125B1B" w:rsidP="00263C22">
      <w:pPr>
        <w:pStyle w:val="Q1-FirstLevelQuestion"/>
      </w:pPr>
    </w:p>
    <w:p w:rsidR="00125B1B" w:rsidRPr="009A2637" w:rsidRDefault="00125B1B" w:rsidP="00263C22">
      <w:pPr>
        <w:pStyle w:val="Q2-SecondLevelQuestion"/>
      </w:pPr>
      <w:r w:rsidRPr="009A2637">
        <w:t>6a.</w:t>
      </w:r>
      <w:r w:rsidRPr="009A2637">
        <w:tab/>
        <w:t xml:space="preserve">First assessment for the system of care? </w:t>
      </w:r>
    </w:p>
    <w:p w:rsidR="00125B1B" w:rsidRPr="001B3899" w:rsidRDefault="00125B1B" w:rsidP="00263C22">
      <w:pPr>
        <w:pStyle w:val="Q2-SecondLevelQuestion"/>
      </w:pPr>
    </w:p>
    <w:p w:rsidR="00125B1B" w:rsidRPr="009A2637" w:rsidRDefault="00125B1B" w:rsidP="00263C22">
      <w:pPr>
        <w:pStyle w:val="Q2-SecondLevelQuestion"/>
        <w:rPr>
          <w:b w:val="0"/>
          <w:lang w:val="es-US"/>
        </w:rPr>
      </w:pPr>
      <w:r w:rsidRPr="009A2637">
        <w:rPr>
          <w:b w:val="0"/>
          <w:lang w:val="es-US"/>
        </w:rPr>
        <w:tab/>
      </w:r>
      <w:r w:rsidRPr="009A2637">
        <w:rPr>
          <w:b w:val="0"/>
        </w:rPr>
        <w:t>|____|____| / |____|____| / |____|____|____|____|</w:t>
      </w:r>
    </w:p>
    <w:p w:rsidR="00125B1B" w:rsidRDefault="00125B1B" w:rsidP="00263C22">
      <w:pPr>
        <w:pStyle w:val="Q2-SecondLevelQuestion"/>
        <w:tabs>
          <w:tab w:val="center" w:pos="1613"/>
          <w:tab w:val="center" w:pos="2880"/>
          <w:tab w:val="center" w:pos="4565"/>
        </w:tabs>
        <w:rPr>
          <w:b w:val="0"/>
        </w:rPr>
      </w:pPr>
      <w:r w:rsidRPr="009A2637">
        <w:rPr>
          <w:b w:val="0"/>
        </w:rPr>
        <w:tab/>
      </w:r>
      <w:r w:rsidRPr="009A2637">
        <w:rPr>
          <w:b w:val="0"/>
        </w:rPr>
        <w:tab/>
      </w:r>
      <w:r>
        <w:rPr>
          <w:b w:val="0"/>
        </w:rPr>
        <w:t>Month</w:t>
      </w:r>
      <w:r w:rsidRPr="009A2637">
        <w:rPr>
          <w:b w:val="0"/>
        </w:rPr>
        <w:tab/>
      </w:r>
      <w:r>
        <w:rPr>
          <w:b w:val="0"/>
        </w:rPr>
        <w:t>Day</w:t>
      </w:r>
      <w:r w:rsidRPr="009A2637">
        <w:rPr>
          <w:b w:val="0"/>
        </w:rPr>
        <w:tab/>
        <w:t>Year</w:t>
      </w:r>
    </w:p>
    <w:p w:rsidR="00125B1B" w:rsidRDefault="00125B1B" w:rsidP="00263C22">
      <w:pPr>
        <w:pStyle w:val="Q2-SecondLevelQuestion"/>
        <w:tabs>
          <w:tab w:val="center" w:pos="1670"/>
          <w:tab w:val="center" w:pos="2880"/>
          <w:tab w:val="center" w:pos="4565"/>
        </w:tabs>
        <w:rPr>
          <w:b w:val="0"/>
        </w:rPr>
      </w:pPr>
    </w:p>
    <w:p w:rsidR="00125B1B" w:rsidRPr="001B3899" w:rsidRDefault="00125B1B" w:rsidP="00263C22">
      <w:pPr>
        <w:pStyle w:val="Q2-SecondLevelQuestion"/>
      </w:pPr>
      <w:r>
        <w:t>6</w:t>
      </w:r>
      <w:r w:rsidRPr="001B3899">
        <w:t>b.</w:t>
      </w:r>
      <w:r w:rsidRPr="001B3899">
        <w:tab/>
        <w:t xml:space="preserve">First </w:t>
      </w:r>
      <w:r w:rsidRPr="001B3899">
        <w:rPr>
          <w:u w:val="single"/>
        </w:rPr>
        <w:t>service</w:t>
      </w:r>
      <w:r w:rsidRPr="001B3899">
        <w:t xml:space="preserve"> (after assessment) received through the system of care?</w:t>
      </w:r>
    </w:p>
    <w:p w:rsidR="00125B1B" w:rsidRPr="001B3899" w:rsidRDefault="00125B1B" w:rsidP="00263C22">
      <w:pPr>
        <w:pStyle w:val="Q2-SecondLevelQuestion"/>
      </w:pPr>
    </w:p>
    <w:p w:rsidR="00125B1B" w:rsidRPr="009A2637" w:rsidRDefault="00125B1B" w:rsidP="00263C22">
      <w:pPr>
        <w:pStyle w:val="Q2-SecondLevelQuestion"/>
        <w:rPr>
          <w:b w:val="0"/>
          <w:lang w:val="es-US"/>
        </w:rPr>
      </w:pPr>
      <w:r w:rsidRPr="009A2637">
        <w:rPr>
          <w:b w:val="0"/>
          <w:lang w:val="es-US"/>
        </w:rPr>
        <w:tab/>
      </w:r>
      <w:r w:rsidRPr="009A2637">
        <w:rPr>
          <w:b w:val="0"/>
        </w:rPr>
        <w:t>|____|____| / |____|____| / |____|____|____|____|</w:t>
      </w:r>
    </w:p>
    <w:p w:rsidR="00125B1B" w:rsidRDefault="00125B1B" w:rsidP="00263C22">
      <w:pPr>
        <w:pStyle w:val="Q2-SecondLevelQuestion"/>
        <w:tabs>
          <w:tab w:val="center" w:pos="1613"/>
          <w:tab w:val="center" w:pos="2880"/>
          <w:tab w:val="center" w:pos="4565"/>
        </w:tabs>
        <w:rPr>
          <w:b w:val="0"/>
        </w:rPr>
      </w:pPr>
      <w:r w:rsidRPr="009A2637">
        <w:rPr>
          <w:b w:val="0"/>
        </w:rPr>
        <w:tab/>
      </w:r>
      <w:r w:rsidRPr="009A2637">
        <w:rPr>
          <w:b w:val="0"/>
        </w:rPr>
        <w:tab/>
      </w:r>
      <w:r>
        <w:rPr>
          <w:b w:val="0"/>
        </w:rPr>
        <w:t>Month</w:t>
      </w:r>
      <w:r w:rsidRPr="009A2637">
        <w:rPr>
          <w:b w:val="0"/>
        </w:rPr>
        <w:tab/>
      </w:r>
      <w:r>
        <w:rPr>
          <w:b w:val="0"/>
        </w:rPr>
        <w:t>Day</w:t>
      </w:r>
      <w:r w:rsidRPr="009A2637">
        <w:rPr>
          <w:b w:val="0"/>
        </w:rPr>
        <w:tab/>
        <w:t>Year</w:t>
      </w:r>
    </w:p>
    <w:p w:rsidR="00125B1B" w:rsidRDefault="00125B1B" w:rsidP="00263C22">
      <w:pPr>
        <w:pStyle w:val="Q2-SecondLevelQuestion"/>
        <w:tabs>
          <w:tab w:val="center" w:pos="1670"/>
          <w:tab w:val="center" w:pos="2880"/>
          <w:tab w:val="center" w:pos="4565"/>
        </w:tabs>
        <w:rPr>
          <w:b w:val="0"/>
        </w:rPr>
      </w:pPr>
    </w:p>
    <w:p w:rsidR="00125B1B" w:rsidRPr="001B3899" w:rsidRDefault="00125B1B" w:rsidP="00263C22">
      <w:pPr>
        <w:pStyle w:val="Q2-SecondLevelQuestion"/>
      </w:pPr>
      <w:r>
        <w:t>6c</w:t>
      </w:r>
      <w:r w:rsidRPr="001B3899">
        <w:t>.</w:t>
      </w:r>
      <w:r w:rsidRPr="001B3899">
        <w:tab/>
        <w:t xml:space="preserve">Most recent service planning team meeting in the system-of-care? </w:t>
      </w:r>
    </w:p>
    <w:p w:rsidR="00125B1B" w:rsidRPr="001B3899" w:rsidRDefault="00125B1B" w:rsidP="00263C22">
      <w:pPr>
        <w:spacing w:line="240" w:lineRule="atLeast"/>
        <w:contextualSpacing/>
        <w:rPr>
          <w:rFonts w:ascii="Times New Roman" w:hAnsi="Times New Roman"/>
          <w:b/>
        </w:rPr>
      </w:pPr>
    </w:p>
    <w:p w:rsidR="00125B1B" w:rsidRPr="009A2637" w:rsidRDefault="00125B1B" w:rsidP="00263C22">
      <w:pPr>
        <w:pStyle w:val="Q2-SecondLevelQuestion"/>
        <w:rPr>
          <w:b w:val="0"/>
          <w:lang w:val="es-US"/>
        </w:rPr>
      </w:pPr>
      <w:r w:rsidRPr="009A2637">
        <w:rPr>
          <w:b w:val="0"/>
          <w:lang w:val="es-US"/>
        </w:rPr>
        <w:tab/>
      </w:r>
      <w:r w:rsidRPr="009A2637">
        <w:rPr>
          <w:b w:val="0"/>
        </w:rPr>
        <w:t>|____|____| / |____|____| / |____|____|____|____|</w:t>
      </w:r>
    </w:p>
    <w:p w:rsidR="00125B1B" w:rsidRDefault="00125B1B" w:rsidP="00263C22">
      <w:pPr>
        <w:pStyle w:val="Q2-SecondLevelQuestion"/>
        <w:tabs>
          <w:tab w:val="center" w:pos="1613"/>
          <w:tab w:val="center" w:pos="2880"/>
          <w:tab w:val="center" w:pos="4565"/>
        </w:tabs>
        <w:rPr>
          <w:b w:val="0"/>
        </w:rPr>
      </w:pPr>
      <w:r w:rsidRPr="009A2637">
        <w:rPr>
          <w:b w:val="0"/>
        </w:rPr>
        <w:tab/>
      </w:r>
      <w:r w:rsidRPr="009A2637">
        <w:rPr>
          <w:b w:val="0"/>
        </w:rPr>
        <w:tab/>
      </w:r>
      <w:r>
        <w:rPr>
          <w:b w:val="0"/>
        </w:rPr>
        <w:t>Month</w:t>
      </w:r>
      <w:r w:rsidRPr="009A2637">
        <w:rPr>
          <w:b w:val="0"/>
        </w:rPr>
        <w:tab/>
      </w:r>
      <w:r>
        <w:rPr>
          <w:b w:val="0"/>
        </w:rPr>
        <w:t>Day</w:t>
      </w:r>
      <w:r w:rsidRPr="009A2637">
        <w:rPr>
          <w:b w:val="0"/>
        </w:rPr>
        <w:tab/>
        <w:t>Year</w:t>
      </w:r>
    </w:p>
    <w:p w:rsidR="00125B1B" w:rsidRDefault="00125B1B" w:rsidP="00263C22">
      <w:pPr>
        <w:pStyle w:val="Q2-SecondLevelQuestion"/>
        <w:tabs>
          <w:tab w:val="center" w:pos="1670"/>
          <w:tab w:val="center" w:pos="2880"/>
          <w:tab w:val="center" w:pos="4565"/>
        </w:tabs>
        <w:rPr>
          <w:b w:val="0"/>
        </w:rPr>
      </w:pPr>
    </w:p>
    <w:p w:rsidR="00125B1B" w:rsidRDefault="00125B1B">
      <w:pPr>
        <w:spacing w:after="200" w:line="276" w:lineRule="auto"/>
        <w:ind w:firstLine="0"/>
        <w:jc w:val="left"/>
        <w:rPr>
          <w:rFonts w:cs="Arial"/>
          <w:b/>
          <w:u w:val="single"/>
        </w:rPr>
      </w:pPr>
      <w:r>
        <w:rPr>
          <w:u w:val="single"/>
        </w:rPr>
        <w:br w:type="page"/>
      </w:r>
    </w:p>
    <w:p w:rsidR="00125B1B" w:rsidRPr="008A3368" w:rsidRDefault="00125B1B" w:rsidP="00263C22">
      <w:pPr>
        <w:pStyle w:val="SH-SglSpHead"/>
        <w:pBdr>
          <w:top w:val="double" w:sz="6" w:space="1" w:color="14487C"/>
        </w:pBdr>
        <w:rPr>
          <w:color w:val="000000" w:themeColor="text1"/>
        </w:rPr>
      </w:pPr>
      <w:r>
        <w:rPr>
          <w:color w:val="000000" w:themeColor="text1"/>
        </w:rPr>
        <w:lastRenderedPageBreak/>
        <w:t>Section</w:t>
      </w:r>
      <w:r w:rsidRPr="008A3368">
        <w:rPr>
          <w:color w:val="000000" w:themeColor="text1"/>
        </w:rPr>
        <w:t xml:space="preserve"> 1: Administrative Data (Continued)</w:t>
      </w:r>
    </w:p>
    <w:p w:rsidR="00125B1B" w:rsidRPr="001B3899" w:rsidRDefault="00125B1B" w:rsidP="00263C22">
      <w:pPr>
        <w:pStyle w:val="SH-SglSpHead"/>
        <w:keepNext w:val="0"/>
      </w:pPr>
    </w:p>
    <w:p w:rsidR="00125B1B" w:rsidRPr="001B3899" w:rsidRDefault="00125B1B" w:rsidP="00263C22">
      <w:pPr>
        <w:pStyle w:val="SH-SglSpHead"/>
        <w:keepNext w:val="0"/>
      </w:pPr>
    </w:p>
    <w:p w:rsidR="00125B1B" w:rsidRDefault="00125B1B" w:rsidP="00263C22">
      <w:pPr>
        <w:pStyle w:val="Q1-FirstLevelQuestion"/>
      </w:pPr>
      <w:r>
        <w:t>7.</w:t>
      </w:r>
      <w:r>
        <w:tab/>
      </w:r>
      <w:r w:rsidRPr="009F2409">
        <w:t xml:space="preserve">Who participated in the development of the child/youth’s service plan? </w:t>
      </w:r>
      <w:r>
        <w:t>(</w:t>
      </w:r>
      <w:r w:rsidRPr="00D453A2">
        <w:t xml:space="preserve">SELECT ALL THAT APPLY </w:t>
      </w:r>
      <w:r>
        <w:t>AND SPECIFY ROLE AS NOTED.)</w:t>
      </w:r>
    </w:p>
    <w:p w:rsidR="00125B1B" w:rsidRPr="009F2409" w:rsidRDefault="00125B1B" w:rsidP="00263C22">
      <w:pPr>
        <w:pStyle w:val="Q1-FirstLevelQuestion"/>
      </w:pPr>
    </w:p>
    <w:p w:rsidR="00125B1B" w:rsidRPr="001B3899"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1B3899">
        <w:t>Child</w:t>
      </w:r>
      <w:r>
        <w:t>/youth’s caregiver or guardian</w:t>
      </w:r>
    </w:p>
    <w:p w:rsidR="00125B1B" w:rsidRPr="001B3899"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Child/youth</w:t>
      </w:r>
    </w:p>
    <w:p w:rsidR="00125B1B" w:rsidRPr="001B3899"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Other family member</w:t>
      </w:r>
    </w:p>
    <w:p w:rsidR="00125B1B" w:rsidRPr="001B3899"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1B3899">
        <w:t>Ca</w:t>
      </w:r>
      <w:r>
        <w:t>se manager/service coordinator</w:t>
      </w:r>
    </w:p>
    <w:p w:rsidR="00125B1B" w:rsidRPr="001B3899"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1B3899">
        <w:t>Wraparound facilitator (if not case manager/service coordinator)</w:t>
      </w:r>
    </w:p>
    <w:p w:rsidR="00125B1B" w:rsidRPr="001B3899"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Therapist</w:t>
      </w:r>
    </w:p>
    <w:p w:rsidR="00125B1B" w:rsidRPr="00DE6610" w:rsidRDefault="00125B1B" w:rsidP="00263C22">
      <w:pPr>
        <w:pStyle w:val="A1-1stLeader"/>
        <w:rPr>
          <w:b/>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sidRPr="00DE6610">
        <w:tab/>
        <w:t>Other mental health staff (e.g., behavioral aide, respite worker) (Specify role)</w:t>
      </w:r>
      <w:r w:rsidRPr="007B5015">
        <w:t>:</w:t>
      </w:r>
      <w:r w:rsidRPr="00DE6610">
        <w:t xml:space="preserve"> _______________</w:t>
      </w:r>
    </w:p>
    <w:p w:rsidR="00125B1B" w:rsidRPr="00DE6610" w:rsidRDefault="00125B1B" w:rsidP="00263C22">
      <w:pPr>
        <w:pStyle w:val="A1-1stLeader"/>
      </w:pPr>
      <w:r w:rsidRPr="00DE6610">
        <w:fldChar w:fldCharType="begin">
          <w:ffData>
            <w:name w:val="Check1"/>
            <w:enabled/>
            <w:calcOnExit w:val="0"/>
            <w:checkBox>
              <w:sizeAuto/>
              <w:default w:val="0"/>
            </w:checkBox>
          </w:ffData>
        </w:fldChar>
      </w:r>
      <w:r w:rsidRPr="00DE6610">
        <w:instrText xml:space="preserve"> FORMCHECKBOX </w:instrText>
      </w:r>
      <w:r w:rsidR="00A82525">
        <w:fldChar w:fldCharType="separate"/>
      </w:r>
      <w:r w:rsidRPr="00DE6610">
        <w:fldChar w:fldCharType="end"/>
      </w:r>
      <w:r w:rsidRPr="00DE6610">
        <w:tab/>
        <w:t>Intellectual disabilities provider</w:t>
      </w:r>
    </w:p>
    <w:p w:rsidR="00125B1B" w:rsidRPr="00DE6610" w:rsidRDefault="00125B1B" w:rsidP="00263C22">
      <w:pPr>
        <w:pStyle w:val="A1-1stLeader"/>
      </w:pPr>
      <w:r w:rsidRPr="00DE6610">
        <w:fldChar w:fldCharType="begin">
          <w:ffData>
            <w:name w:val="Check1"/>
            <w:enabled/>
            <w:calcOnExit w:val="0"/>
            <w:checkBox>
              <w:sizeAuto/>
              <w:default w:val="0"/>
            </w:checkBox>
          </w:ffData>
        </w:fldChar>
      </w:r>
      <w:r w:rsidRPr="00DE6610">
        <w:instrText xml:space="preserve"> FORMCHECKBOX </w:instrText>
      </w:r>
      <w:r w:rsidR="00A82525">
        <w:fldChar w:fldCharType="separate"/>
      </w:r>
      <w:r w:rsidRPr="00DE6610">
        <w:fldChar w:fldCharType="end"/>
      </w:r>
      <w:r w:rsidRPr="00DE6610">
        <w:tab/>
        <w:t>Family advocate</w:t>
      </w:r>
    </w:p>
    <w:p w:rsidR="00125B1B" w:rsidRPr="00DE6610" w:rsidRDefault="00125B1B" w:rsidP="00263C22">
      <w:pPr>
        <w:pStyle w:val="A1-1stLeader"/>
      </w:pPr>
      <w:r w:rsidRPr="00DE6610">
        <w:fldChar w:fldCharType="begin">
          <w:ffData>
            <w:name w:val="Check1"/>
            <w:enabled/>
            <w:calcOnExit w:val="0"/>
            <w:checkBox>
              <w:sizeAuto/>
              <w:default w:val="0"/>
            </w:checkBox>
          </w:ffData>
        </w:fldChar>
      </w:r>
      <w:r w:rsidRPr="00DE6610">
        <w:instrText xml:space="preserve"> FORMCHECKBOX </w:instrText>
      </w:r>
      <w:r w:rsidR="00A82525">
        <w:fldChar w:fldCharType="separate"/>
      </w:r>
      <w:r w:rsidRPr="00DE6610">
        <w:fldChar w:fldCharType="end"/>
      </w:r>
      <w:r w:rsidRPr="00DE6610">
        <w:tab/>
        <w:t>Parent/Peer support provider</w:t>
      </w:r>
    </w:p>
    <w:p w:rsidR="00125B1B" w:rsidRPr="00DE6610" w:rsidRDefault="00125B1B" w:rsidP="00263C22">
      <w:pPr>
        <w:pStyle w:val="A1-1stLeader"/>
      </w:pPr>
      <w:r w:rsidRPr="00DE6610">
        <w:fldChar w:fldCharType="begin">
          <w:ffData>
            <w:name w:val="Check1"/>
            <w:enabled/>
            <w:calcOnExit w:val="0"/>
            <w:checkBox>
              <w:sizeAuto/>
              <w:default w:val="0"/>
            </w:checkBox>
          </w:ffData>
        </w:fldChar>
      </w:r>
      <w:r w:rsidRPr="00DE6610">
        <w:instrText xml:space="preserve"> FORMCHECKBOX </w:instrText>
      </w:r>
      <w:r w:rsidR="00A82525">
        <w:fldChar w:fldCharType="separate"/>
      </w:r>
      <w:r w:rsidRPr="00DE6610">
        <w:fldChar w:fldCharType="end"/>
      </w:r>
      <w:r w:rsidRPr="00DE6610">
        <w:tab/>
        <w:t>Youth advocate</w:t>
      </w:r>
    </w:p>
    <w:p w:rsidR="00125B1B" w:rsidRPr="00DE6610" w:rsidRDefault="00125B1B" w:rsidP="00263C22">
      <w:pPr>
        <w:pStyle w:val="A1-1stLeader"/>
      </w:pPr>
      <w:r w:rsidRPr="00DE6610">
        <w:fldChar w:fldCharType="begin">
          <w:ffData>
            <w:name w:val="Check1"/>
            <w:enabled/>
            <w:calcOnExit w:val="0"/>
            <w:checkBox>
              <w:sizeAuto/>
              <w:default w:val="0"/>
            </w:checkBox>
          </w:ffData>
        </w:fldChar>
      </w:r>
      <w:r w:rsidRPr="00DE6610">
        <w:instrText xml:space="preserve"> FORMCHECKBOX </w:instrText>
      </w:r>
      <w:r w:rsidR="00A82525">
        <w:fldChar w:fldCharType="separate"/>
      </w:r>
      <w:r w:rsidRPr="00DE6610">
        <w:fldChar w:fldCharType="end"/>
      </w:r>
      <w:r w:rsidRPr="00DE6610">
        <w:tab/>
        <w:t>Youth/Peer support provider</w:t>
      </w:r>
    </w:p>
    <w:p w:rsidR="00125B1B" w:rsidRPr="00DE6610" w:rsidRDefault="00125B1B" w:rsidP="00263C22">
      <w:pPr>
        <w:pStyle w:val="A1-1stLeader"/>
      </w:pPr>
      <w:r w:rsidRPr="00DE6610">
        <w:fldChar w:fldCharType="begin">
          <w:ffData>
            <w:name w:val="Check1"/>
            <w:enabled/>
            <w:calcOnExit w:val="0"/>
            <w:checkBox>
              <w:sizeAuto/>
              <w:default w:val="0"/>
            </w:checkBox>
          </w:ffData>
        </w:fldChar>
      </w:r>
      <w:r w:rsidRPr="00DE6610">
        <w:instrText xml:space="preserve"> FORMCHECKBOX </w:instrText>
      </w:r>
      <w:r w:rsidR="00A82525">
        <w:fldChar w:fldCharType="separate"/>
      </w:r>
      <w:r w:rsidRPr="00DE6610">
        <w:fldChar w:fldCharType="end"/>
      </w:r>
      <w:r w:rsidRPr="00DE6610">
        <w:tab/>
        <w:t>Education staff (e.g., teacher, counselor) (Specify role</w:t>
      </w:r>
      <w:r>
        <w:t>): _________________</w:t>
      </w:r>
    </w:p>
    <w:p w:rsidR="00125B1B" w:rsidRPr="00DE6610" w:rsidRDefault="00125B1B" w:rsidP="00263C22">
      <w:pPr>
        <w:pStyle w:val="A1-1stLeader"/>
      </w:pPr>
      <w:r w:rsidRPr="00DE6610">
        <w:fldChar w:fldCharType="begin">
          <w:ffData>
            <w:name w:val="Check1"/>
            <w:enabled/>
            <w:calcOnExit w:val="0"/>
            <w:checkBox>
              <w:sizeAuto/>
              <w:default w:val="0"/>
            </w:checkBox>
          </w:ffData>
        </w:fldChar>
      </w:r>
      <w:r w:rsidRPr="00DE6610">
        <w:instrText xml:space="preserve"> FORMCHECKBOX </w:instrText>
      </w:r>
      <w:r w:rsidR="00A82525">
        <w:fldChar w:fldCharType="separate"/>
      </w:r>
      <w:r w:rsidRPr="00DE6610">
        <w:fldChar w:fldCharType="end"/>
      </w:r>
      <w:r w:rsidRPr="00DE6610">
        <w:tab/>
        <w:t>Child welfare staff (e.g., case worker) (Specify role</w:t>
      </w:r>
      <w:r>
        <w:t>): __________________</w:t>
      </w:r>
    </w:p>
    <w:p w:rsidR="00125B1B" w:rsidRPr="00DE6610" w:rsidRDefault="00125B1B" w:rsidP="00263C22">
      <w:pPr>
        <w:pStyle w:val="A1-1stLeader"/>
      </w:pPr>
      <w:r w:rsidRPr="00DE6610">
        <w:fldChar w:fldCharType="begin">
          <w:ffData>
            <w:name w:val="Check1"/>
            <w:enabled/>
            <w:calcOnExit w:val="0"/>
            <w:checkBox>
              <w:sizeAuto/>
              <w:default w:val="0"/>
            </w:checkBox>
          </w:ffData>
        </w:fldChar>
      </w:r>
      <w:r w:rsidRPr="00DE6610">
        <w:instrText xml:space="preserve"> FORMCHECKBOX </w:instrText>
      </w:r>
      <w:r w:rsidR="00A82525">
        <w:fldChar w:fldCharType="separate"/>
      </w:r>
      <w:r w:rsidRPr="00DE6610">
        <w:fldChar w:fldCharType="end"/>
      </w:r>
      <w:r w:rsidRPr="00DE6610">
        <w:tab/>
        <w:t>Juvenile justice staff (e.g., probation officer) (Specify role</w:t>
      </w:r>
      <w:r>
        <w:t>): __________________</w:t>
      </w:r>
    </w:p>
    <w:p w:rsidR="00125B1B" w:rsidRPr="00DE6610" w:rsidRDefault="00125B1B" w:rsidP="00263C22">
      <w:pPr>
        <w:pStyle w:val="A1-1stLeader"/>
      </w:pPr>
      <w:r w:rsidRPr="00DE6610">
        <w:fldChar w:fldCharType="begin">
          <w:ffData>
            <w:name w:val="Check1"/>
            <w:enabled/>
            <w:calcOnExit w:val="0"/>
            <w:checkBox>
              <w:sizeAuto/>
              <w:default w:val="0"/>
            </w:checkBox>
          </w:ffData>
        </w:fldChar>
      </w:r>
      <w:r w:rsidRPr="00DE6610">
        <w:instrText xml:space="preserve"> FORMCHECKBOX </w:instrText>
      </w:r>
      <w:r w:rsidR="00A82525">
        <w:fldChar w:fldCharType="separate"/>
      </w:r>
      <w:r w:rsidRPr="00DE6610">
        <w:fldChar w:fldCharType="end"/>
      </w:r>
      <w:r w:rsidRPr="00DE6610">
        <w:tab/>
        <w:t>Physical health staff (e.g., pediatrician, nurse) (Specify role</w:t>
      </w:r>
      <w:r>
        <w:t>): __________________</w:t>
      </w:r>
    </w:p>
    <w:p w:rsidR="00125B1B" w:rsidRPr="00DE6610" w:rsidRDefault="00125B1B" w:rsidP="00263C22">
      <w:pPr>
        <w:pStyle w:val="A1-1stLeader"/>
        <w:tabs>
          <w:tab w:val="left" w:pos="3690"/>
        </w:tabs>
      </w:pPr>
      <w:r w:rsidRPr="00DE6610">
        <w:fldChar w:fldCharType="begin">
          <w:ffData>
            <w:name w:val="Check1"/>
            <w:enabled/>
            <w:calcOnExit w:val="0"/>
            <w:checkBox>
              <w:sizeAuto/>
              <w:default w:val="0"/>
            </w:checkBox>
          </w:ffData>
        </w:fldChar>
      </w:r>
      <w:r w:rsidRPr="00DE6610">
        <w:instrText xml:space="preserve"> FORMCHECKBOX </w:instrText>
      </w:r>
      <w:r w:rsidR="00A82525">
        <w:fldChar w:fldCharType="separate"/>
      </w:r>
      <w:r w:rsidRPr="00DE6610">
        <w:fldChar w:fldCharType="end"/>
      </w:r>
      <w:r w:rsidRPr="00DE6610">
        <w:tab/>
        <w:t>Other (For up to three people)</w:t>
      </w:r>
      <w:r w:rsidRPr="00DE6610">
        <w:tab/>
        <w:t>(Specify role</w:t>
      </w:r>
      <w:r>
        <w:t>): __________________</w:t>
      </w:r>
    </w:p>
    <w:p w:rsidR="00125B1B" w:rsidRPr="00DE6610" w:rsidRDefault="00125B1B" w:rsidP="00263C22">
      <w:pPr>
        <w:pStyle w:val="A1-1stLeader"/>
        <w:tabs>
          <w:tab w:val="left" w:pos="3690"/>
        </w:tabs>
      </w:pPr>
      <w:r w:rsidRPr="00DE6610">
        <w:tab/>
      </w:r>
      <w:r w:rsidRPr="00DE6610">
        <w:tab/>
        <w:t>(Specify role</w:t>
      </w:r>
      <w:r>
        <w:t>): __________________</w:t>
      </w:r>
    </w:p>
    <w:p w:rsidR="00125B1B" w:rsidRPr="00DE6610" w:rsidRDefault="00125B1B" w:rsidP="00263C22">
      <w:pPr>
        <w:pStyle w:val="A1-1stLeader"/>
        <w:tabs>
          <w:tab w:val="left" w:pos="3690"/>
        </w:tabs>
      </w:pPr>
      <w:r w:rsidRPr="00DE6610">
        <w:tab/>
      </w:r>
      <w:r w:rsidRPr="00DE6610">
        <w:tab/>
        <w:t>(Specify role</w:t>
      </w:r>
      <w:r>
        <w:t>): __________________</w:t>
      </w:r>
    </w:p>
    <w:p w:rsidR="00125B1B" w:rsidRDefault="00125B1B" w:rsidP="00263C22">
      <w:pPr>
        <w:pStyle w:val="Q1-FirstLevelQuestion"/>
      </w:pPr>
    </w:p>
    <w:p w:rsidR="00125B1B" w:rsidRPr="001B3899" w:rsidRDefault="00125B1B" w:rsidP="00263C22">
      <w:pPr>
        <w:pStyle w:val="Q1-FirstLevelQuestion"/>
      </w:pPr>
    </w:p>
    <w:p w:rsidR="00125B1B" w:rsidRPr="009F2409" w:rsidRDefault="00125B1B" w:rsidP="00263C22">
      <w:pPr>
        <w:pStyle w:val="Q1-FirstLevelQuestion"/>
      </w:pPr>
      <w:r>
        <w:t>8.</w:t>
      </w:r>
      <w:r>
        <w:tab/>
      </w:r>
      <w:r w:rsidRPr="009F2409">
        <w:t>Which agency or individual referred the child/youth to the program?</w:t>
      </w:r>
    </w:p>
    <w:p w:rsidR="00125B1B" w:rsidRPr="001B3899" w:rsidRDefault="00125B1B" w:rsidP="00263C22">
      <w:pPr>
        <w:pStyle w:val="Q1-FirstLevelQuestion"/>
      </w:pPr>
    </w:p>
    <w:p w:rsidR="002A79DF" w:rsidRDefault="002A79DF" w:rsidP="002A79DF">
      <w:pPr>
        <w:pStyle w:val="A1-1stLeader"/>
        <w:ind w:left="994"/>
        <w:rPr>
          <w:rFonts w:cs="Arial"/>
        </w:rPr>
      </w:pPr>
      <w:r w:rsidRPr="008A2E98">
        <w:rPr>
          <w:rFonts w:cs="Arial"/>
        </w:rPr>
        <w:t>Mental Health Agency/Clinic/Provider</w:t>
      </w:r>
    </w:p>
    <w:p w:rsidR="002A79DF" w:rsidRDefault="002A79DF" w:rsidP="002A79DF">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Physical Health Care Agency/Clinic/Provider</w:t>
      </w:r>
    </w:p>
    <w:p w:rsidR="002A79DF" w:rsidRDefault="002A79DF" w:rsidP="002A79DF">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t>S</w:t>
      </w:r>
      <w:r w:rsidRPr="008A2E98">
        <w:rPr>
          <w:rFonts w:cs="Arial"/>
        </w:rPr>
        <w:t>ubstance Abuse Agency/Clinic/Provider</w:t>
      </w:r>
    </w:p>
    <w:p w:rsidR="002A79DF" w:rsidRDefault="002A79DF" w:rsidP="002A79DF">
      <w:pPr>
        <w:pStyle w:val="A1-1stLeader"/>
        <w:ind w:left="994"/>
        <w:rPr>
          <w:rFonts w:eastAsia="Wingdings2"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eastAsia="Wingdings2" w:cs="Arial"/>
        </w:rPr>
        <w:t>Intellectual Disabilities Agency/Clinic/Provider</w:t>
      </w:r>
    </w:p>
    <w:p w:rsidR="002A79DF" w:rsidRDefault="002A79DF" w:rsidP="002A79DF">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School/Educational Facility/Staff</w:t>
      </w:r>
    </w:p>
    <w:p w:rsidR="002A79DF" w:rsidRDefault="002A79DF" w:rsidP="002A79DF">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 xml:space="preserve">Early </w:t>
      </w:r>
      <w:r>
        <w:rPr>
          <w:rFonts w:cs="Arial"/>
        </w:rPr>
        <w:t>Intervention</w:t>
      </w:r>
    </w:p>
    <w:p w:rsidR="002A79DF" w:rsidRDefault="002A79DF" w:rsidP="002A79DF">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Child Welfare/Child Protective Services</w:t>
      </w:r>
    </w:p>
    <w:p w:rsidR="002A79DF" w:rsidRDefault="002A79DF" w:rsidP="002A79DF">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Family Court</w:t>
      </w:r>
    </w:p>
    <w:p w:rsidR="002A79DF" w:rsidRDefault="002A79DF" w:rsidP="002A79DF">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Juvenile Court/Corrections/Probation/Police</w:t>
      </w:r>
    </w:p>
    <w:p w:rsidR="002A79DF" w:rsidRDefault="002A79DF" w:rsidP="002A79DF">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Caregiver</w:t>
      </w:r>
    </w:p>
    <w:p w:rsidR="002A79DF" w:rsidRDefault="002A79DF" w:rsidP="002A79DF">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Child</w:t>
      </w:r>
      <w:r>
        <w:rPr>
          <w:rFonts w:cs="Arial"/>
        </w:rPr>
        <w:t>/Youth</w:t>
      </w:r>
      <w:r w:rsidRPr="008A2E98">
        <w:rPr>
          <w:rFonts w:cs="Arial"/>
        </w:rPr>
        <w:t xml:space="preserve"> referred himself or herself</w:t>
      </w:r>
    </w:p>
    <w:p w:rsidR="002A79DF" w:rsidRDefault="002A79DF" w:rsidP="002A79DF">
      <w:pPr>
        <w:pStyle w:val="A1-1stLeader"/>
        <w:ind w:left="994"/>
        <w:rPr>
          <w:rFonts w:cs="Arial"/>
          <w:caps/>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caps/>
        </w:rPr>
        <w:t>O</w:t>
      </w:r>
      <w:r w:rsidRPr="008A2E98">
        <w:rPr>
          <w:rFonts w:cs="Arial"/>
        </w:rPr>
        <w:t>ther</w:t>
      </w:r>
      <w:r w:rsidRPr="008A2E98">
        <w:rPr>
          <w:rFonts w:cs="Arial"/>
          <w:caps/>
        </w:rPr>
        <w:t xml:space="preserve"> (</w:t>
      </w:r>
      <w:r w:rsidRPr="008A2E98">
        <w:rPr>
          <w:rFonts w:cs="Arial"/>
          <w:i/>
        </w:rPr>
        <w:t>Please specify:</w:t>
      </w:r>
      <w:r w:rsidRPr="008A2E98">
        <w:rPr>
          <w:rFonts w:cs="Arial"/>
          <w:caps/>
        </w:rPr>
        <w:t xml:space="preserve"> _</w:t>
      </w:r>
      <w:r>
        <w:rPr>
          <w:rFonts w:cs="Arial"/>
          <w:caps/>
        </w:rPr>
        <w:t>__________________________</w:t>
      </w:r>
      <w:r w:rsidRPr="008A2E98">
        <w:rPr>
          <w:rFonts w:cs="Arial"/>
          <w:caps/>
        </w:rPr>
        <w:t>______)</w:t>
      </w:r>
    </w:p>
    <w:p w:rsidR="002A79DF" w:rsidRDefault="002A79DF" w:rsidP="002A79DF">
      <w:pPr>
        <w:pStyle w:val="A1-1stLeader"/>
        <w:ind w:left="994"/>
        <w:rPr>
          <w:rFonts w:cs="Arial"/>
          <w:caps/>
        </w:rPr>
      </w:pPr>
    </w:p>
    <w:p w:rsidR="002A79DF" w:rsidRDefault="002A79DF">
      <w:pPr>
        <w:spacing w:after="200" w:line="276" w:lineRule="auto"/>
        <w:ind w:firstLine="0"/>
        <w:jc w:val="left"/>
        <w:rPr>
          <w:rFonts w:cs="Arial"/>
          <w:caps/>
        </w:rPr>
      </w:pPr>
      <w:r>
        <w:rPr>
          <w:rFonts w:cs="Arial"/>
          <w:caps/>
        </w:rPr>
        <w:br w:type="page"/>
      </w:r>
    </w:p>
    <w:p w:rsidR="00125B1B" w:rsidRPr="008A3368" w:rsidRDefault="00125B1B" w:rsidP="00263C22">
      <w:pPr>
        <w:pStyle w:val="SH-SglSpHead"/>
        <w:pBdr>
          <w:top w:val="double" w:sz="6" w:space="1" w:color="14487C"/>
        </w:pBdr>
        <w:rPr>
          <w:color w:val="000000" w:themeColor="text1"/>
        </w:rPr>
      </w:pPr>
      <w:r>
        <w:rPr>
          <w:color w:val="000000" w:themeColor="text1"/>
        </w:rPr>
        <w:lastRenderedPageBreak/>
        <w:t>Section</w:t>
      </w:r>
      <w:r w:rsidRPr="008A3368">
        <w:rPr>
          <w:color w:val="000000" w:themeColor="text1"/>
        </w:rPr>
        <w:t xml:space="preserve"> 1: Administrative Data (Continued)</w:t>
      </w:r>
    </w:p>
    <w:p w:rsidR="00125B1B" w:rsidRPr="001B3899" w:rsidRDefault="00125B1B" w:rsidP="00263C22">
      <w:pPr>
        <w:pStyle w:val="SH-SglSpHead"/>
        <w:keepNext w:val="0"/>
      </w:pPr>
    </w:p>
    <w:p w:rsidR="00125B1B" w:rsidRPr="001B3899" w:rsidRDefault="00125B1B" w:rsidP="00263C22">
      <w:pPr>
        <w:pStyle w:val="SH-SglSpHead"/>
        <w:keepNext w:val="0"/>
      </w:pPr>
    </w:p>
    <w:p w:rsidR="00125B1B" w:rsidRDefault="00125B1B" w:rsidP="00263C22">
      <w:pPr>
        <w:pStyle w:val="Q1-FirstLevelQuestion"/>
      </w:pPr>
      <w:r>
        <w:t>9.</w:t>
      </w:r>
      <w:r>
        <w:tab/>
      </w:r>
      <w:r w:rsidRPr="009F2409">
        <w:t>What led to the child/youth being referred for se</w:t>
      </w:r>
      <w:r>
        <w:t>rvices? (SELECT ALL THAT APPLY.)</w:t>
      </w:r>
    </w:p>
    <w:p w:rsidR="00125B1B" w:rsidRPr="009F2409" w:rsidRDefault="00125B1B" w:rsidP="00263C22">
      <w:pPr>
        <w:pStyle w:val="Q1-FirstLevelQuestion"/>
      </w:pPr>
    </w:p>
    <w:p w:rsidR="002A79DF" w:rsidRDefault="002A79DF" w:rsidP="002A79DF">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Conduct/delinquency behaviors (including physical aggression, extreme verbal abuse, non-compliance, sexual acting out, property damage, theft, running away, sexual assault, fire setting, cruelty to animals, truancy, police contact)</w:t>
      </w:r>
    </w:p>
    <w:p w:rsidR="002A79DF" w:rsidRDefault="002A79DF" w:rsidP="002A79DF">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Intellectual disabilities</w:t>
      </w:r>
    </w:p>
    <w:p w:rsidR="002A79DF" w:rsidRDefault="002A79DF" w:rsidP="002A79DF">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Hyperactive and attention-related behaviors (including hyperactive, impulsive, attentional difficulties)</w:t>
      </w:r>
    </w:p>
    <w:p w:rsidR="002A79DF" w:rsidRDefault="002A79DF" w:rsidP="002A79DF">
      <w:pPr>
        <w:pStyle w:val="A1-1stLeader"/>
        <w:ind w:left="994"/>
        <w:rPr>
          <w:rFonts w:eastAsia="Wingdings2"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eastAsia="Wingdings2" w:cs="Arial"/>
        </w:rPr>
        <w:t>School/Educational performance</w:t>
      </w:r>
    </w:p>
    <w:p w:rsidR="002A79DF" w:rsidRDefault="002A79DF" w:rsidP="002A79DF">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Depression (including major depression, dysthymia, sleep disorders, somatic complaints)</w:t>
      </w:r>
    </w:p>
    <w:p w:rsidR="002A79DF" w:rsidRDefault="002A79DF" w:rsidP="002A79DF">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Anxiety (including fears and phobias, generalized anxiety, social avoidance, obsessive</w:t>
      </w:r>
      <w:r>
        <w:rPr>
          <w:rFonts w:cs="Arial"/>
        </w:rPr>
        <w:t>-</w:t>
      </w:r>
      <w:r w:rsidRPr="008A2E98">
        <w:rPr>
          <w:rFonts w:cs="Arial"/>
        </w:rPr>
        <w:t>compulsive behavior, post-traumatic stress disorder)</w:t>
      </w:r>
    </w:p>
    <w:p w:rsidR="002A79DF" w:rsidRDefault="002A79DF" w:rsidP="002A79DF">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Adjustment-related issues (including changes in behaviors or emotions in reaction to a significant life stress)</w:t>
      </w:r>
    </w:p>
    <w:p w:rsidR="002A79DF" w:rsidRDefault="002A79DF" w:rsidP="002A79DF">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Suicide-related thoughts or actions (including suicide ideation or suicide attempt)</w:t>
      </w:r>
    </w:p>
    <w:p w:rsidR="002A79DF" w:rsidRDefault="002A79DF" w:rsidP="002A79DF">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Self-Injury (self-injurious behavior, hair pulling, cutting, etc</w:t>
      </w:r>
      <w:r>
        <w:rPr>
          <w:rFonts w:cs="Arial"/>
        </w:rPr>
        <w:t>.</w:t>
      </w:r>
      <w:r w:rsidRPr="008A2E98">
        <w:rPr>
          <w:rFonts w:cs="Arial"/>
        </w:rPr>
        <w:t>)</w:t>
      </w:r>
    </w:p>
    <w:p w:rsidR="002A79DF" w:rsidRDefault="002A79DF" w:rsidP="002A79DF">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Psychotic behaviors (including hallucinations, delusions, strange or odd behaviors)</w:t>
      </w:r>
    </w:p>
    <w:p w:rsidR="002A79DF" w:rsidRDefault="002A79DF" w:rsidP="002A79DF">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Substance use, abuse, and drug dependency behaviors</w:t>
      </w:r>
    </w:p>
    <w:p w:rsidR="002A79DF" w:rsidRDefault="002A79DF" w:rsidP="002A79DF">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Learning disabilities</w:t>
      </w:r>
    </w:p>
    <w:p w:rsidR="002A79DF" w:rsidRDefault="002A79DF" w:rsidP="002A79DF">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Eating disorders (including anorexia, bulimia)</w:t>
      </w:r>
    </w:p>
    <w:p w:rsidR="002A79DF" w:rsidRDefault="002A79DF" w:rsidP="002A79DF">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Sleeping problems</w:t>
      </w:r>
    </w:p>
    <w:p w:rsidR="002A79DF" w:rsidRDefault="002A79DF" w:rsidP="002A79DF">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Current home unable to meet child</w:t>
      </w:r>
      <w:r>
        <w:rPr>
          <w:rFonts w:cs="Arial"/>
        </w:rPr>
        <w:t>/youth</w:t>
      </w:r>
      <w:r w:rsidRPr="008A2E98">
        <w:rPr>
          <w:rFonts w:cs="Arial"/>
        </w:rPr>
        <w:t>’s needs</w:t>
      </w:r>
    </w:p>
    <w:p w:rsidR="002A79DF" w:rsidRDefault="002A79DF" w:rsidP="002A79DF">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Maltreatment (child abuse and neglect)</w:t>
      </w:r>
    </w:p>
    <w:p w:rsidR="002A79DF" w:rsidRDefault="002A79DF" w:rsidP="002A79DF">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Behavioral concerns (including aggression, severe defiance, acting out, impulsivity, recklessness, and excessive level of overactivity)</w:t>
      </w:r>
    </w:p>
    <w:p w:rsidR="002A79DF" w:rsidRDefault="002A79DF" w:rsidP="002A79DF">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Excessive crying/tantrums</w:t>
      </w:r>
    </w:p>
    <w:p w:rsidR="002A79DF" w:rsidRDefault="002A79DF" w:rsidP="002A79DF">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Persistent noncompliance (when directed by caregivers/adults)</w:t>
      </w:r>
    </w:p>
    <w:p w:rsidR="002A79DF" w:rsidRDefault="002A79DF" w:rsidP="002A79DF">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Pervasive developmental disabilities (including autistic behaviors, extreme social avoidance, stereotypes, perseverative behavior)</w:t>
      </w:r>
    </w:p>
    <w:p w:rsidR="002A79DF" w:rsidRDefault="002A79DF" w:rsidP="002A79DF">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Specific developmental disabilities (including enuresis, encopresis, expressive or receptive speech and language delay)</w:t>
      </w:r>
    </w:p>
    <w:p w:rsidR="002A79DF" w:rsidRDefault="002A79DF" w:rsidP="002A79DF">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Separation problems</w:t>
      </w:r>
    </w:p>
    <w:p w:rsidR="002A79DF" w:rsidRDefault="002A79DF" w:rsidP="002A79DF">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Feeding problems (including failure to thrive)</w:t>
      </w:r>
    </w:p>
    <w:p w:rsidR="002A79DF" w:rsidRDefault="002A79DF" w:rsidP="002A79DF">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Excluded from preschool or childcare due to behavioral or developmental problems</w:t>
      </w:r>
    </w:p>
    <w:p w:rsidR="002A79DF" w:rsidRDefault="002A79DF" w:rsidP="002A79DF">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Attachment problems</w:t>
      </w:r>
    </w:p>
    <w:p w:rsidR="002A79DF" w:rsidRDefault="002A79DF" w:rsidP="002A79DF">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tab/>
      </w:r>
      <w:r w:rsidRPr="008A2E98">
        <w:rPr>
          <w:rFonts w:cs="Arial"/>
        </w:rPr>
        <w:t>Other concerns/issues that are related to child</w:t>
      </w:r>
      <w:r>
        <w:rPr>
          <w:rFonts w:cs="Arial"/>
        </w:rPr>
        <w:t>/youth</w:t>
      </w:r>
      <w:r w:rsidRPr="008A2E98">
        <w:rPr>
          <w:rFonts w:cs="Arial"/>
        </w:rPr>
        <w:t>’s health (cancer, illness, or disease related-problems)</w:t>
      </w:r>
    </w:p>
    <w:p w:rsidR="002A79DF" w:rsidRDefault="002A79DF" w:rsidP="002A79DF">
      <w:pPr>
        <w:pStyle w:val="A1-1stLeader"/>
        <w:ind w:left="994"/>
        <w:rPr>
          <w:rFonts w:cs="Arial"/>
          <w:caps/>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caps/>
        </w:rPr>
        <w:t>O</w:t>
      </w:r>
      <w:r w:rsidRPr="008A2E98">
        <w:rPr>
          <w:rFonts w:cs="Arial"/>
        </w:rPr>
        <w:t>ther</w:t>
      </w:r>
      <w:r w:rsidRPr="008A2E98">
        <w:rPr>
          <w:rFonts w:cs="Arial"/>
          <w:caps/>
        </w:rPr>
        <w:t xml:space="preserve"> (</w:t>
      </w:r>
      <w:r w:rsidRPr="008A2E98">
        <w:rPr>
          <w:rFonts w:cs="Arial"/>
          <w:i/>
        </w:rPr>
        <w:t>Please specify:</w:t>
      </w:r>
      <w:r w:rsidRPr="008A2E98">
        <w:rPr>
          <w:rFonts w:cs="Arial"/>
          <w:caps/>
        </w:rPr>
        <w:t xml:space="preserve"> _</w:t>
      </w:r>
      <w:r>
        <w:rPr>
          <w:rFonts w:cs="Arial"/>
          <w:caps/>
        </w:rPr>
        <w:t>__________________________</w:t>
      </w:r>
      <w:r w:rsidRPr="008A2E98">
        <w:rPr>
          <w:rFonts w:cs="Arial"/>
          <w:caps/>
        </w:rPr>
        <w:t>______)</w:t>
      </w:r>
    </w:p>
    <w:p w:rsidR="002A79DF" w:rsidRDefault="002A79DF" w:rsidP="002A79DF">
      <w:pPr>
        <w:pStyle w:val="A1-1stLeader"/>
        <w:ind w:left="994"/>
        <w:rPr>
          <w:rFonts w:cs="Arial"/>
          <w:caps/>
        </w:rPr>
      </w:pPr>
    </w:p>
    <w:p w:rsidR="00125B1B" w:rsidRPr="001B3899" w:rsidRDefault="00125B1B" w:rsidP="00263C22">
      <w:pPr>
        <w:pStyle w:val="SH-SglSpHead"/>
        <w:keepNext w:val="0"/>
      </w:pPr>
    </w:p>
    <w:p w:rsidR="00125B1B" w:rsidRDefault="00125B1B" w:rsidP="00263C22">
      <w:pPr>
        <w:pStyle w:val="Q1-FirstLevelQuestion"/>
      </w:pPr>
      <w:r>
        <w:t>10.</w:t>
      </w:r>
      <w:r>
        <w:tab/>
      </w:r>
      <w:r w:rsidRPr="009F2409">
        <w:t>With which of the following agencies is the child/youth in</w:t>
      </w:r>
      <w:r>
        <w:t>volved? (SELECT ALL THAT APPLY.)</w:t>
      </w:r>
    </w:p>
    <w:p w:rsidR="002A79DF" w:rsidRPr="000E2C17" w:rsidRDefault="002A79DF" w:rsidP="002A79DF">
      <w:pPr>
        <w:pStyle w:val="Q1-FirstLevelQuestion"/>
        <w:tabs>
          <w:tab w:val="left" w:pos="630"/>
        </w:tabs>
        <w:ind w:left="634" w:firstLine="0"/>
        <w:rPr>
          <w:rFonts w:cs="Arial"/>
          <w:b w:val="0"/>
        </w:rPr>
      </w:pPr>
    </w:p>
    <w:p w:rsidR="002A79DF" w:rsidRDefault="002A79DF" w:rsidP="002A79DF">
      <w:pPr>
        <w:pStyle w:val="A1-1stLeader"/>
        <w:ind w:left="990"/>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t>Mental Health Agency/Clinic/Provider</w:t>
      </w:r>
    </w:p>
    <w:p w:rsidR="002A79DF" w:rsidRPr="00F57918" w:rsidRDefault="002A79DF" w:rsidP="002A79DF">
      <w:pPr>
        <w:spacing w:line="240" w:lineRule="auto"/>
        <w:ind w:left="994" w:hanging="360"/>
        <w:contextualSpacing/>
      </w:pPr>
      <w:r w:rsidRPr="00F57918">
        <w:fldChar w:fldCharType="begin">
          <w:ffData>
            <w:name w:val="Check1"/>
            <w:enabled/>
            <w:calcOnExit w:val="0"/>
            <w:checkBox>
              <w:sizeAuto/>
              <w:default w:val="0"/>
            </w:checkBox>
          </w:ffData>
        </w:fldChar>
      </w:r>
      <w:r w:rsidRPr="00F57918">
        <w:instrText xml:space="preserve"> FORMCHECKBOX </w:instrText>
      </w:r>
      <w:r w:rsidR="00A82525">
        <w:fldChar w:fldCharType="separate"/>
      </w:r>
      <w:r w:rsidRPr="00F57918">
        <w:fldChar w:fldCharType="end"/>
      </w:r>
      <w:r w:rsidRPr="00F57918">
        <w:tab/>
        <w:t>Physical Health Care Agency/Clinic/Provider</w:t>
      </w:r>
    </w:p>
    <w:p w:rsidR="002A79DF" w:rsidRPr="002F1B5B" w:rsidRDefault="002A79DF" w:rsidP="002A79DF">
      <w:pPr>
        <w:pStyle w:val="A1-1stLeader"/>
        <w:ind w:left="994"/>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2F1B5B">
        <w:t>Substance Abuse Agency/Clinic/Provider</w:t>
      </w:r>
    </w:p>
    <w:p w:rsidR="002A79DF" w:rsidRPr="002F1B5B" w:rsidRDefault="002A79DF" w:rsidP="002A79DF">
      <w:pPr>
        <w:pStyle w:val="A1-1stLeader"/>
        <w:ind w:left="994"/>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2F1B5B">
        <w:t>Intellectual Disabilities Agency/</w:t>
      </w:r>
      <w:r>
        <w:t>Clinic/</w:t>
      </w:r>
      <w:r w:rsidRPr="002F1B5B">
        <w:t>Provider</w:t>
      </w:r>
    </w:p>
    <w:p w:rsidR="002A79DF" w:rsidRPr="002F1B5B" w:rsidRDefault="002A79DF" w:rsidP="002A79DF">
      <w:pPr>
        <w:pStyle w:val="A1-1stLeader"/>
        <w:ind w:left="994"/>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2F1B5B">
        <w:t>School/Educational Facility</w:t>
      </w:r>
    </w:p>
    <w:p w:rsidR="002A79DF" w:rsidRDefault="002A79DF" w:rsidP="002A79DF">
      <w:pPr>
        <w:pStyle w:val="A1-1stLeader"/>
        <w:ind w:left="994"/>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2F1B5B">
        <w:t xml:space="preserve">Early </w:t>
      </w:r>
      <w:r>
        <w:t>Care</w:t>
      </w:r>
    </w:p>
    <w:p w:rsidR="002A79DF" w:rsidRPr="002F1B5B" w:rsidRDefault="002A79DF" w:rsidP="002A79DF">
      <w:pPr>
        <w:pStyle w:val="A1-1stLeader"/>
        <w:ind w:left="994"/>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2F1B5B">
        <w:t>Child Welfare/Child Protective Services</w:t>
      </w:r>
    </w:p>
    <w:p w:rsidR="002A79DF" w:rsidRPr="002F1B5B" w:rsidRDefault="002A79DF" w:rsidP="002A79DF">
      <w:pPr>
        <w:pStyle w:val="A1-1stLeader"/>
        <w:ind w:left="994"/>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2F1B5B">
        <w:t>Family Court</w:t>
      </w:r>
    </w:p>
    <w:p w:rsidR="002A79DF" w:rsidRPr="002F1B5B" w:rsidRDefault="002A79DF" w:rsidP="002A79DF">
      <w:pPr>
        <w:pStyle w:val="A1-1stLeader"/>
        <w:ind w:left="994"/>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2F1B5B">
        <w:t>Juvenile Court/Corrections/Probation/Police</w:t>
      </w:r>
    </w:p>
    <w:p w:rsidR="00125B1B" w:rsidRDefault="002A79DF" w:rsidP="002A79DF">
      <w:pPr>
        <w:pStyle w:val="A1-1stLeader"/>
        <w:ind w:left="994"/>
        <w:rPr>
          <w:caps/>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2F1B5B">
        <w:t>Other (Please specify: _________________________________)</w:t>
      </w:r>
      <w:r w:rsidR="00125B1B">
        <w:rPr>
          <w:caps/>
        </w:rPr>
        <w:br w:type="page"/>
      </w:r>
    </w:p>
    <w:p w:rsidR="00125B1B" w:rsidRPr="008A3368" w:rsidRDefault="00125B1B" w:rsidP="00263C22">
      <w:pPr>
        <w:pStyle w:val="SH-SglSpHead"/>
        <w:pBdr>
          <w:top w:val="double" w:sz="6" w:space="1" w:color="14487C"/>
        </w:pBdr>
        <w:rPr>
          <w:color w:val="000000" w:themeColor="text1"/>
        </w:rPr>
      </w:pPr>
      <w:r>
        <w:rPr>
          <w:color w:val="000000" w:themeColor="text1"/>
        </w:rPr>
        <w:lastRenderedPageBreak/>
        <w:t>Section</w:t>
      </w:r>
      <w:r w:rsidRPr="008A3368">
        <w:rPr>
          <w:color w:val="000000" w:themeColor="text1"/>
        </w:rPr>
        <w:t xml:space="preserve"> 1: Administrative Data (Continued)</w:t>
      </w:r>
    </w:p>
    <w:p w:rsidR="00125B1B" w:rsidRPr="001B3899" w:rsidRDefault="00125B1B" w:rsidP="00263C22">
      <w:pPr>
        <w:pStyle w:val="SH-SglSpHead"/>
        <w:keepNext w:val="0"/>
      </w:pPr>
    </w:p>
    <w:p w:rsidR="00125B1B" w:rsidRPr="001B3899" w:rsidRDefault="00125B1B" w:rsidP="00263C22">
      <w:pPr>
        <w:pStyle w:val="A1-1stLeader"/>
        <w:rPr>
          <w:caps/>
        </w:rPr>
      </w:pPr>
    </w:p>
    <w:p w:rsidR="00125B1B" w:rsidRDefault="00125B1B" w:rsidP="00263C22">
      <w:pPr>
        <w:pStyle w:val="Q1-FirstLevelQuestion"/>
      </w:pPr>
      <w:r>
        <w:t>11.</w:t>
      </w:r>
      <w:r>
        <w:tab/>
      </w:r>
      <w:r w:rsidRPr="009F2409">
        <w:t>During the past 6 months, was the c</w:t>
      </w:r>
      <w:r>
        <w:t>hild/youth insured through...? (</w:t>
      </w:r>
      <w:r w:rsidRPr="009F2409">
        <w:t>SELECT ALL THAT APPLY</w:t>
      </w:r>
      <w:r>
        <w:t>.)</w:t>
      </w:r>
    </w:p>
    <w:p w:rsidR="00125B1B" w:rsidRPr="009F2409" w:rsidRDefault="00125B1B" w:rsidP="00263C22">
      <w:pPr>
        <w:pStyle w:val="Q1-FirstLevelQuestion"/>
      </w:pPr>
    </w:p>
    <w:p w:rsidR="00125B1B" w:rsidRPr="001B3899"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1B3899">
        <w:t>Medicaid</w:t>
      </w:r>
    </w:p>
    <w:p w:rsidR="00125B1B" w:rsidRPr="001B3899"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1B3899">
        <w:t>CHIP</w:t>
      </w:r>
    </w:p>
    <w:p w:rsidR="00125B1B" w:rsidRPr="001B3899"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1B3899">
        <w:t>SSI</w:t>
      </w:r>
    </w:p>
    <w:p w:rsidR="00125B1B" w:rsidRPr="001B3899"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1B3899">
        <w:t>Private Insurance</w:t>
      </w:r>
    </w:p>
    <w:p w:rsidR="00125B1B" w:rsidRPr="001B3899" w:rsidRDefault="00125B1B" w:rsidP="00263C22">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1B3899">
        <w:rPr>
          <w:caps/>
        </w:rPr>
        <w:t>o</w:t>
      </w:r>
      <w:r w:rsidRPr="001B3899">
        <w:t>ther</w:t>
      </w:r>
      <w:r w:rsidRPr="001B3899">
        <w:rPr>
          <w:caps/>
        </w:rPr>
        <w:t xml:space="preserve"> </w:t>
      </w:r>
      <w:r w:rsidRPr="00B96805">
        <w:t xml:space="preserve">(Specify): </w:t>
      </w:r>
      <w:r w:rsidRPr="001B3899">
        <w:rPr>
          <w:caps/>
        </w:rPr>
        <w:t>______</w:t>
      </w:r>
      <w:r>
        <w:rPr>
          <w:caps/>
        </w:rPr>
        <w:t>_____________________________________</w:t>
      </w:r>
    </w:p>
    <w:p w:rsidR="00125B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1B3899">
        <w:t>No insurance</w:t>
      </w:r>
    </w:p>
    <w:p w:rsidR="00125B1B" w:rsidRDefault="00125B1B" w:rsidP="00263C22">
      <w:pPr>
        <w:pStyle w:val="A1-1stLeader"/>
      </w:pPr>
    </w:p>
    <w:p w:rsidR="00125B1B" w:rsidRPr="001B3899" w:rsidRDefault="00125B1B" w:rsidP="00263C22">
      <w:pPr>
        <w:pStyle w:val="SH-SglSpHead"/>
        <w:keepNext w:val="0"/>
      </w:pPr>
    </w:p>
    <w:p w:rsidR="002A79DF" w:rsidRDefault="00125B1B" w:rsidP="002A79DF">
      <w:pPr>
        <w:pStyle w:val="Q1-FirstLevelQuestion"/>
        <w:tabs>
          <w:tab w:val="left" w:pos="630"/>
        </w:tabs>
        <w:jc w:val="left"/>
        <w:rPr>
          <w:rFonts w:cs="Arial"/>
          <w:b w:val="0"/>
        </w:rPr>
      </w:pPr>
      <w:r w:rsidRPr="007B5015">
        <w:t>12.</w:t>
      </w:r>
      <w:r w:rsidRPr="007B5015">
        <w:tab/>
      </w:r>
      <w:r w:rsidR="002A79DF" w:rsidRPr="008A2E98">
        <w:rPr>
          <w:rFonts w:cs="Arial"/>
        </w:rPr>
        <w:t>What is the census block group of the address where the child</w:t>
      </w:r>
      <w:r w:rsidR="002A79DF">
        <w:rPr>
          <w:rFonts w:cs="Arial"/>
        </w:rPr>
        <w:t>/youth</w:t>
      </w:r>
      <w:r w:rsidR="002A79DF" w:rsidRPr="000E2C17">
        <w:rPr>
          <w:rFonts w:cs="Arial"/>
        </w:rPr>
        <w:t xml:space="preserve"> </w:t>
      </w:r>
      <w:r w:rsidR="002A79DF" w:rsidRPr="008A2E98">
        <w:rPr>
          <w:rFonts w:cs="Arial"/>
        </w:rPr>
        <w:t>currently lives?</w:t>
      </w:r>
      <w:r w:rsidR="002A79DF" w:rsidRPr="000E2C17">
        <w:rPr>
          <w:rFonts w:cs="Arial"/>
        </w:rPr>
        <w:t xml:space="preserve"> </w:t>
      </w:r>
      <w:r w:rsidR="002A79DF" w:rsidRPr="008A2E98">
        <w:rPr>
          <w:rFonts w:cs="Arial"/>
        </w:rPr>
        <w:t>__________________</w:t>
      </w:r>
    </w:p>
    <w:p w:rsidR="002A79DF" w:rsidRDefault="002A79DF" w:rsidP="002A79DF">
      <w:pPr>
        <w:pStyle w:val="Q1-FirstLevelQuestion"/>
        <w:tabs>
          <w:tab w:val="left" w:pos="630"/>
        </w:tabs>
        <w:jc w:val="left"/>
        <w:rPr>
          <w:rFonts w:cs="Arial"/>
          <w:b w:val="0"/>
        </w:rPr>
      </w:pPr>
    </w:p>
    <w:p w:rsidR="002A79DF" w:rsidRDefault="002A79DF" w:rsidP="002A79DF">
      <w:pPr>
        <w:pStyle w:val="Q1-FirstLevelQuestion"/>
        <w:tabs>
          <w:tab w:val="left" w:pos="630"/>
        </w:tabs>
        <w:jc w:val="left"/>
        <w:rPr>
          <w:rFonts w:cs="Arial"/>
          <w:b w:val="0"/>
        </w:rPr>
      </w:pPr>
    </w:p>
    <w:p w:rsidR="002A79DF" w:rsidRPr="00D217EF" w:rsidRDefault="002A79DF" w:rsidP="002A79DF">
      <w:pPr>
        <w:pStyle w:val="SL-FlLftSgl"/>
      </w:pPr>
      <w:r w:rsidRPr="00D217EF">
        <w:rPr>
          <w:b/>
          <w:bCs/>
        </w:rPr>
        <w:t>Please note:</w:t>
      </w:r>
      <w:r w:rsidRPr="00D217EF">
        <w:t xml:space="preserve"> To obtain the census block group of the consumer, you will need the consumer’s address. This should be obtained from consumer records. The address must be entered into the system to generate the census block; however, the system </w:t>
      </w:r>
      <w:r w:rsidRPr="00D217EF">
        <w:rPr>
          <w:u w:val="single"/>
        </w:rPr>
        <w:t>will not</w:t>
      </w:r>
      <w:r w:rsidRPr="00D217EF">
        <w:t xml:space="preserve"> save the address of the consumer, only the census block group. </w:t>
      </w:r>
    </w:p>
    <w:p w:rsidR="002A79DF" w:rsidRPr="00D217EF" w:rsidRDefault="002A79DF" w:rsidP="002A79DF">
      <w:pPr>
        <w:pStyle w:val="SL-FlLftSgl"/>
      </w:pPr>
    </w:p>
    <w:p w:rsidR="00125B1B" w:rsidRPr="001B3899" w:rsidRDefault="00125B1B" w:rsidP="002A79DF">
      <w:pPr>
        <w:pStyle w:val="Q1-FirstLevelQuestion"/>
      </w:pPr>
    </w:p>
    <w:p w:rsidR="00125B1B" w:rsidRPr="009F2409" w:rsidRDefault="00125B1B" w:rsidP="00263C22">
      <w:pPr>
        <w:pStyle w:val="Q1-FirstLevelQuestion"/>
      </w:pPr>
      <w:r>
        <w:t>13.</w:t>
      </w:r>
      <w:r w:rsidRPr="009F2409">
        <w:tab/>
        <w:t>What is the date of the child/youth’s most recent diagnostic evaluation?</w:t>
      </w:r>
    </w:p>
    <w:p w:rsidR="00125B1B" w:rsidRPr="001B3899" w:rsidRDefault="00125B1B" w:rsidP="00263C22">
      <w:pPr>
        <w:pStyle w:val="Q1-FirstLevelQuestion"/>
      </w:pPr>
    </w:p>
    <w:p w:rsidR="00125B1B" w:rsidRPr="009A2637" w:rsidRDefault="00125B1B" w:rsidP="00263C22">
      <w:pPr>
        <w:pStyle w:val="Q2-SecondLevelQuestion"/>
        <w:rPr>
          <w:b w:val="0"/>
          <w:lang w:val="es-US"/>
        </w:rPr>
      </w:pPr>
      <w:r w:rsidRPr="009A2637">
        <w:rPr>
          <w:b w:val="0"/>
        </w:rPr>
        <w:t>|____|____| / |____|____| / |____|____|____|____|</w:t>
      </w:r>
    </w:p>
    <w:p w:rsidR="00125B1B" w:rsidRDefault="00125B1B" w:rsidP="00263C22">
      <w:pPr>
        <w:pStyle w:val="Q2-SecondLevelQuestion"/>
        <w:tabs>
          <w:tab w:val="center" w:pos="1037"/>
          <w:tab w:val="center" w:pos="2304"/>
          <w:tab w:val="center" w:pos="3989"/>
        </w:tabs>
        <w:ind w:left="576" w:firstLine="0"/>
        <w:rPr>
          <w:b w:val="0"/>
        </w:rPr>
      </w:pPr>
      <w:r w:rsidRPr="009A2637">
        <w:rPr>
          <w:b w:val="0"/>
        </w:rPr>
        <w:tab/>
      </w:r>
      <w:r>
        <w:rPr>
          <w:b w:val="0"/>
        </w:rPr>
        <w:t>Month</w:t>
      </w:r>
      <w:r w:rsidRPr="009A2637">
        <w:rPr>
          <w:b w:val="0"/>
        </w:rPr>
        <w:tab/>
      </w:r>
      <w:r>
        <w:rPr>
          <w:b w:val="0"/>
        </w:rPr>
        <w:t>Day</w:t>
      </w:r>
      <w:r w:rsidRPr="009A2637">
        <w:rPr>
          <w:b w:val="0"/>
        </w:rPr>
        <w:tab/>
        <w:t>Year</w:t>
      </w:r>
    </w:p>
    <w:p w:rsidR="00125B1B" w:rsidRDefault="00125B1B" w:rsidP="00263C22">
      <w:pPr>
        <w:pStyle w:val="Q1-FirstLevelQuestion"/>
        <w:tabs>
          <w:tab w:val="center" w:pos="1080"/>
          <w:tab w:val="center" w:pos="2304"/>
          <w:tab w:val="center" w:pos="4003"/>
        </w:tabs>
        <w:rPr>
          <w:b w:val="0"/>
        </w:rPr>
      </w:pPr>
    </w:p>
    <w:p w:rsidR="00125B1B" w:rsidRPr="00D24DB6" w:rsidRDefault="00125B1B" w:rsidP="00263C22">
      <w:pPr>
        <w:pStyle w:val="Q1-FirstLevelQuestion"/>
        <w:tabs>
          <w:tab w:val="center" w:pos="1080"/>
          <w:tab w:val="center" w:pos="2304"/>
          <w:tab w:val="center" w:pos="4003"/>
        </w:tabs>
        <w:rPr>
          <w:b w:val="0"/>
        </w:rPr>
      </w:pPr>
    </w:p>
    <w:p w:rsidR="00125B1B" w:rsidRPr="009F2409" w:rsidRDefault="00125B1B" w:rsidP="00263C22">
      <w:pPr>
        <w:pStyle w:val="Q1-FirstLevelQuestion"/>
      </w:pPr>
      <w:r>
        <w:t>14.</w:t>
      </w:r>
      <w:r w:rsidRPr="001B3899">
        <w:tab/>
      </w:r>
      <w:r w:rsidRPr="009F2409">
        <w:t>Which diagnostic classification system was used?</w:t>
      </w:r>
    </w:p>
    <w:p w:rsidR="00125B1B" w:rsidRPr="001B3899" w:rsidRDefault="00125B1B" w:rsidP="00263C22">
      <w:pPr>
        <w:pStyle w:val="Q1-FirstLevelQuestion"/>
      </w:pPr>
    </w:p>
    <w:p w:rsidR="00125B1B" w:rsidRPr="007B5015" w:rsidRDefault="00125B1B" w:rsidP="00263C22">
      <w:pPr>
        <w:pStyle w:val="A1-1stLeader"/>
        <w:rPr>
          <w:lang w:val="de-DE"/>
        </w:rPr>
      </w:pPr>
      <w:r>
        <w:fldChar w:fldCharType="begin">
          <w:ffData>
            <w:name w:val="Check1"/>
            <w:enabled/>
            <w:calcOnExit w:val="0"/>
            <w:checkBox>
              <w:sizeAuto/>
              <w:default w:val="0"/>
            </w:checkBox>
          </w:ffData>
        </w:fldChar>
      </w:r>
      <w:r w:rsidRPr="007B5015">
        <w:rPr>
          <w:lang w:val="de-DE"/>
        </w:rPr>
        <w:instrText xml:space="preserve"> FORMCHECKBOX </w:instrText>
      </w:r>
      <w:r w:rsidR="00A82525">
        <w:fldChar w:fldCharType="separate"/>
      </w:r>
      <w:r>
        <w:fldChar w:fldCharType="end"/>
      </w:r>
      <w:r w:rsidRPr="007B5015">
        <w:rPr>
          <w:lang w:val="de-DE"/>
        </w:rPr>
        <w:tab/>
        <w:t>DSM-IV-TR</w:t>
      </w:r>
    </w:p>
    <w:p w:rsidR="00125B1B" w:rsidRPr="007B5015" w:rsidRDefault="00125B1B" w:rsidP="00263C22">
      <w:pPr>
        <w:pStyle w:val="A1-1stLeader"/>
        <w:rPr>
          <w:lang w:val="de-DE"/>
        </w:rPr>
      </w:pPr>
      <w:r>
        <w:fldChar w:fldCharType="begin">
          <w:ffData>
            <w:name w:val="Check1"/>
            <w:enabled/>
            <w:calcOnExit w:val="0"/>
            <w:checkBox>
              <w:sizeAuto/>
              <w:default w:val="0"/>
            </w:checkBox>
          </w:ffData>
        </w:fldChar>
      </w:r>
      <w:r w:rsidRPr="007B5015">
        <w:rPr>
          <w:lang w:val="de-DE"/>
        </w:rPr>
        <w:instrText xml:space="preserve"> FORMCHECKBOX </w:instrText>
      </w:r>
      <w:r w:rsidR="00A82525">
        <w:fldChar w:fldCharType="separate"/>
      </w:r>
      <w:r>
        <w:fldChar w:fldCharType="end"/>
      </w:r>
      <w:r w:rsidRPr="007B5015">
        <w:rPr>
          <w:lang w:val="de-DE"/>
        </w:rPr>
        <w:tab/>
        <w:t>DSM-V</w:t>
      </w:r>
    </w:p>
    <w:p w:rsidR="00125B1B" w:rsidRPr="007B5015" w:rsidRDefault="00125B1B" w:rsidP="00263C22">
      <w:pPr>
        <w:pStyle w:val="A1-1stLeader"/>
        <w:rPr>
          <w:rFonts w:eastAsia="Wingdings2"/>
          <w:caps/>
          <w:lang w:val="de-DE"/>
        </w:rPr>
      </w:pPr>
      <w:r>
        <w:fldChar w:fldCharType="begin">
          <w:ffData>
            <w:name w:val="Check1"/>
            <w:enabled/>
            <w:calcOnExit w:val="0"/>
            <w:checkBox>
              <w:sizeAuto/>
              <w:default w:val="0"/>
            </w:checkBox>
          </w:ffData>
        </w:fldChar>
      </w:r>
      <w:r w:rsidRPr="007B5015">
        <w:rPr>
          <w:lang w:val="de-DE"/>
        </w:rPr>
        <w:instrText xml:space="preserve"> FORMCHECKBOX </w:instrText>
      </w:r>
      <w:r w:rsidR="00A82525">
        <w:fldChar w:fldCharType="separate"/>
      </w:r>
      <w:r>
        <w:fldChar w:fldCharType="end"/>
      </w:r>
      <w:r w:rsidRPr="007B5015">
        <w:rPr>
          <w:lang w:val="de-DE"/>
        </w:rPr>
        <w:tab/>
      </w:r>
      <w:r w:rsidRPr="007B5015">
        <w:rPr>
          <w:rFonts w:eastAsia="Wingdings2"/>
          <w:caps/>
          <w:lang w:val="de-DE"/>
        </w:rPr>
        <w:t>ICD-10</w:t>
      </w:r>
    </w:p>
    <w:p w:rsidR="00125B1B" w:rsidRPr="007B5015" w:rsidRDefault="00125B1B" w:rsidP="00263C22">
      <w:pPr>
        <w:pStyle w:val="A1-1stLeader"/>
        <w:rPr>
          <w:rFonts w:eastAsia="Wingdings2"/>
          <w:caps/>
          <w:lang w:val="de-DE"/>
        </w:rPr>
      </w:pPr>
    </w:p>
    <w:p w:rsidR="00125B1B" w:rsidRPr="007B5015" w:rsidRDefault="00125B1B" w:rsidP="00263C22">
      <w:pPr>
        <w:pStyle w:val="A1-1stLeader"/>
        <w:rPr>
          <w:lang w:val="de-DE"/>
        </w:rPr>
      </w:pPr>
    </w:p>
    <w:p w:rsidR="00125B1B" w:rsidRPr="009F2409" w:rsidRDefault="00125B1B" w:rsidP="00263C22">
      <w:pPr>
        <w:pStyle w:val="Q1-FirstLevelQuestion"/>
      </w:pPr>
      <w:r>
        <w:t>15.</w:t>
      </w:r>
      <w:r>
        <w:tab/>
      </w:r>
      <w:r w:rsidRPr="009F2409">
        <w:t xml:space="preserve">What is the child/youth’s clinical diagnosis? Indicate the diagnostic code and/or diagnosis below.  </w:t>
      </w:r>
    </w:p>
    <w:p w:rsidR="00125B1B" w:rsidRPr="001B3899" w:rsidRDefault="00125B1B" w:rsidP="00263C22">
      <w:pPr>
        <w:pStyle w:val="Q1-FirstLevelQuestion"/>
      </w:pPr>
    </w:p>
    <w:p w:rsidR="00125B1B" w:rsidRPr="001B3899" w:rsidRDefault="00125B1B" w:rsidP="00263C22">
      <w:pPr>
        <w:pStyle w:val="Q2-SecondLevelQuestion"/>
        <w:tabs>
          <w:tab w:val="left" w:pos="3420"/>
          <w:tab w:val="left" w:pos="5490"/>
        </w:tabs>
      </w:pPr>
      <w:r>
        <w:tab/>
      </w:r>
      <w:r>
        <w:tab/>
      </w:r>
      <w:r w:rsidRPr="00624DCE">
        <w:rPr>
          <w:u w:val="single"/>
        </w:rPr>
        <w:t>Diagnostic code</w:t>
      </w:r>
      <w:r w:rsidRPr="001B3899">
        <w:tab/>
      </w:r>
      <w:r w:rsidRPr="00624DCE">
        <w:rPr>
          <w:u w:val="single"/>
        </w:rPr>
        <w:t>Diagnosis name</w:t>
      </w:r>
    </w:p>
    <w:p w:rsidR="00125B1B" w:rsidRPr="001B3899" w:rsidRDefault="00125B1B" w:rsidP="00263C22">
      <w:pPr>
        <w:pStyle w:val="Q2-SecondLevelQuestion"/>
      </w:pPr>
    </w:p>
    <w:p w:rsidR="00125B1B" w:rsidRPr="00624DCE" w:rsidRDefault="00125B1B" w:rsidP="00263C22">
      <w:pPr>
        <w:pStyle w:val="Q2-SecondLevelQuestion"/>
        <w:tabs>
          <w:tab w:val="left" w:pos="3420"/>
          <w:tab w:val="left" w:pos="5490"/>
        </w:tabs>
        <w:rPr>
          <w:b w:val="0"/>
        </w:rPr>
      </w:pPr>
      <w:r w:rsidRPr="001B3899">
        <w:t>1</w:t>
      </w:r>
      <w:r>
        <w:t>5</w:t>
      </w:r>
      <w:r w:rsidRPr="001B3899">
        <w:t>a.</w:t>
      </w:r>
      <w:r w:rsidRPr="001B3899">
        <w:tab/>
        <w:t>Primary Diagnosis</w:t>
      </w:r>
      <w:r w:rsidRPr="001B3899">
        <w:tab/>
      </w:r>
      <w:r w:rsidRPr="00624DCE">
        <w:rPr>
          <w:b w:val="0"/>
        </w:rPr>
        <w:t>_________.____</w:t>
      </w:r>
      <w:r w:rsidRPr="00624DCE">
        <w:rPr>
          <w:b w:val="0"/>
        </w:rPr>
        <w:tab/>
        <w:t>_________________________</w:t>
      </w:r>
    </w:p>
    <w:p w:rsidR="00125B1B" w:rsidRPr="001B3899" w:rsidRDefault="00125B1B" w:rsidP="00263C22">
      <w:pPr>
        <w:pStyle w:val="Q2-SecondLevelQuestion"/>
      </w:pPr>
    </w:p>
    <w:p w:rsidR="00125B1B" w:rsidRPr="00624DCE" w:rsidRDefault="00125B1B" w:rsidP="00263C22">
      <w:pPr>
        <w:pStyle w:val="Q2-SecondLevelQuestion"/>
        <w:tabs>
          <w:tab w:val="left" w:pos="3420"/>
          <w:tab w:val="left" w:pos="5490"/>
        </w:tabs>
        <w:rPr>
          <w:b w:val="0"/>
        </w:rPr>
      </w:pPr>
      <w:r w:rsidRPr="001B3899">
        <w:t>1</w:t>
      </w:r>
      <w:r>
        <w:t>5</w:t>
      </w:r>
      <w:r w:rsidRPr="001B3899">
        <w:t>b.</w:t>
      </w:r>
      <w:r w:rsidRPr="001B3899">
        <w:tab/>
        <w:t>Secondary Diagnosis</w:t>
      </w:r>
      <w:r w:rsidRPr="001B3899">
        <w:tab/>
      </w:r>
      <w:r w:rsidRPr="00624DCE">
        <w:rPr>
          <w:b w:val="0"/>
        </w:rPr>
        <w:t>_________.____</w:t>
      </w:r>
      <w:r w:rsidRPr="00624DCE">
        <w:rPr>
          <w:b w:val="0"/>
        </w:rPr>
        <w:tab/>
        <w:t>_________________________</w:t>
      </w:r>
    </w:p>
    <w:p w:rsidR="00125B1B" w:rsidRPr="001B3899" w:rsidRDefault="00125B1B" w:rsidP="00263C22">
      <w:pPr>
        <w:pStyle w:val="Q2-SecondLevelQuestion"/>
      </w:pPr>
    </w:p>
    <w:p w:rsidR="00125B1B" w:rsidRPr="00624DCE" w:rsidRDefault="00125B1B" w:rsidP="00263C22">
      <w:pPr>
        <w:pStyle w:val="Q2-SecondLevelQuestion"/>
        <w:tabs>
          <w:tab w:val="left" w:pos="3420"/>
          <w:tab w:val="left" w:pos="5490"/>
        </w:tabs>
        <w:rPr>
          <w:b w:val="0"/>
        </w:rPr>
      </w:pPr>
      <w:r w:rsidRPr="001B3899">
        <w:t>1</w:t>
      </w:r>
      <w:r>
        <w:t>5</w:t>
      </w:r>
      <w:r w:rsidRPr="001B3899">
        <w:t>c.</w:t>
      </w:r>
      <w:r w:rsidRPr="001B3899">
        <w:tab/>
        <w:t>Additional Diagnosis</w:t>
      </w:r>
      <w:r w:rsidRPr="001B3899">
        <w:tab/>
      </w:r>
      <w:r w:rsidRPr="00624DCE">
        <w:rPr>
          <w:b w:val="0"/>
        </w:rPr>
        <w:t>_________.____</w:t>
      </w:r>
      <w:r w:rsidRPr="00624DCE">
        <w:rPr>
          <w:b w:val="0"/>
        </w:rPr>
        <w:tab/>
        <w:t>_________________________</w:t>
      </w:r>
    </w:p>
    <w:p w:rsidR="00125B1B" w:rsidRDefault="00125B1B" w:rsidP="00263C22">
      <w:pPr>
        <w:pStyle w:val="Q2-SecondLevelQuestion"/>
      </w:pPr>
    </w:p>
    <w:p w:rsidR="002A79DF" w:rsidRPr="004C6C3E" w:rsidRDefault="002A79DF" w:rsidP="002A79DF">
      <w:pPr>
        <w:pStyle w:val="SL-FlLftSgl"/>
        <w:rPr>
          <w:b/>
          <w:i/>
        </w:rPr>
      </w:pPr>
      <w:r w:rsidRPr="004C6C3E">
        <w:rPr>
          <w:b/>
          <w:i/>
        </w:rPr>
        <w:t>[OPTIONAL: GAF SCORE REPORTED BY GRANTEE STAFF AT PROJECT’S DISCRETION.]</w:t>
      </w:r>
    </w:p>
    <w:p w:rsidR="002A79DF" w:rsidRDefault="002A79DF" w:rsidP="002A79DF">
      <w:pPr>
        <w:pStyle w:val="SL-FlLftSgl"/>
      </w:pPr>
    </w:p>
    <w:p w:rsidR="002A79DF" w:rsidRDefault="002A79DF" w:rsidP="002A79DF">
      <w:pPr>
        <w:pStyle w:val="SL-FlLftSgl"/>
      </w:pPr>
    </w:p>
    <w:p w:rsidR="002A79DF" w:rsidRDefault="002A79DF" w:rsidP="002A79DF">
      <w:pPr>
        <w:pStyle w:val="SL-FlLftSgl"/>
      </w:pPr>
      <w:r>
        <w:t>DATE GAF WAS ADMINISTERED:  |____|____| / |____|____| /|____|____|____|____|</w:t>
      </w:r>
    </w:p>
    <w:p w:rsidR="002A79DF" w:rsidRDefault="002A79DF" w:rsidP="002A79DF">
      <w:pPr>
        <w:pStyle w:val="SL-FlLftSgl"/>
        <w:tabs>
          <w:tab w:val="center" w:pos="3780"/>
          <w:tab w:val="center" w:pos="4968"/>
          <w:tab w:val="center" w:pos="6552"/>
        </w:tabs>
      </w:pPr>
      <w:r>
        <w:tab/>
        <w:t>Month</w:t>
      </w:r>
      <w:r>
        <w:tab/>
        <w:t>Day</w:t>
      </w:r>
      <w:r>
        <w:tab/>
        <w:t>Year</w:t>
      </w:r>
    </w:p>
    <w:p w:rsidR="002A79DF" w:rsidRDefault="002A79DF" w:rsidP="002A79DF">
      <w:pPr>
        <w:pStyle w:val="SL-FlLftSgl"/>
      </w:pPr>
    </w:p>
    <w:p w:rsidR="002A79DF" w:rsidRDefault="002A79DF" w:rsidP="002A79DF">
      <w:pPr>
        <w:pStyle w:val="SL-FlLftSgl"/>
      </w:pPr>
    </w:p>
    <w:p w:rsidR="002A79DF" w:rsidRDefault="002A79DF" w:rsidP="002A79DF">
      <w:pPr>
        <w:pStyle w:val="SL-FlLftSgl"/>
        <w:tabs>
          <w:tab w:val="left" w:pos="4230"/>
        </w:tabs>
      </w:pPr>
      <w:r>
        <w:t>WHAT WAS THE CONSUMER’S SCORE?</w:t>
      </w:r>
      <w:r>
        <w:tab/>
        <w:t>GAF    =    |____|____|____|</w:t>
      </w:r>
    </w:p>
    <w:p w:rsidR="002A79DF" w:rsidRDefault="002A79DF" w:rsidP="00263C22">
      <w:pPr>
        <w:pStyle w:val="Q2-SecondLevelQuestion"/>
      </w:pPr>
    </w:p>
    <w:p w:rsidR="00125B1B" w:rsidRDefault="00125B1B" w:rsidP="00263C22">
      <w:pPr>
        <w:pStyle w:val="Q2-SecondLevelQuestion"/>
      </w:pPr>
    </w:p>
    <w:p w:rsidR="00125B1B" w:rsidRPr="001B3899" w:rsidRDefault="00125B1B" w:rsidP="00263C22">
      <w:pPr>
        <w:pStyle w:val="Q2-SecondLevelQuestion"/>
      </w:pPr>
    </w:p>
    <w:p w:rsidR="00125B1B" w:rsidRDefault="00125B1B" w:rsidP="00263C22">
      <w:pPr>
        <w:pStyle w:val="SL-FlLftSgl"/>
        <w:rPr>
          <w:b/>
        </w:rPr>
      </w:pPr>
      <w:r>
        <w:rPr>
          <w:b/>
        </w:rPr>
        <w:t>[</w:t>
      </w:r>
      <w:r w:rsidRPr="005364DC">
        <w:rPr>
          <w:b/>
        </w:rPr>
        <w:t>IF THIS IS A BASELINE</w:t>
      </w:r>
      <w:r>
        <w:rPr>
          <w:b/>
        </w:rPr>
        <w:t>:</w:t>
      </w:r>
    </w:p>
    <w:p w:rsidR="00125B1B" w:rsidRPr="005364DC" w:rsidRDefault="00125B1B" w:rsidP="00263C22">
      <w:pPr>
        <w:pStyle w:val="SL-FlLftSgl"/>
        <w:ind w:firstLine="720"/>
        <w:rPr>
          <w:b/>
        </w:rPr>
      </w:pPr>
      <w:r w:rsidRPr="005364DC">
        <w:rPr>
          <w:b/>
        </w:rPr>
        <w:t>IF AN INTERVIEW WAS CONDUCTED</w:t>
      </w:r>
      <w:r>
        <w:rPr>
          <w:b/>
        </w:rPr>
        <w:t>:</w:t>
      </w:r>
      <w:r w:rsidRPr="005364DC">
        <w:rPr>
          <w:b/>
        </w:rPr>
        <w:t xml:space="preserve"> GO TO </w:t>
      </w:r>
      <w:r>
        <w:rPr>
          <w:b/>
        </w:rPr>
        <w:t>SECTION</w:t>
      </w:r>
      <w:r w:rsidRPr="005364DC">
        <w:rPr>
          <w:b/>
        </w:rPr>
        <w:t xml:space="preserve"> 2, </w:t>
      </w:r>
      <w:r>
        <w:rPr>
          <w:b/>
        </w:rPr>
        <w:t>FUNCTIONING</w:t>
      </w:r>
    </w:p>
    <w:p w:rsidR="00125B1B" w:rsidRDefault="00125B1B" w:rsidP="00263C22">
      <w:pPr>
        <w:pStyle w:val="SL-FlLftSgl"/>
        <w:ind w:firstLine="720"/>
        <w:rPr>
          <w:b/>
        </w:rPr>
      </w:pPr>
      <w:r w:rsidRPr="005364DC">
        <w:rPr>
          <w:b/>
        </w:rPr>
        <w:t xml:space="preserve">IF AN INTERVIEW WAS </w:t>
      </w:r>
      <w:r>
        <w:rPr>
          <w:b/>
        </w:rPr>
        <w:t xml:space="preserve">NOT </w:t>
      </w:r>
      <w:r w:rsidRPr="005364DC">
        <w:rPr>
          <w:b/>
        </w:rPr>
        <w:t>CONDUCTED</w:t>
      </w:r>
      <w:r>
        <w:rPr>
          <w:b/>
        </w:rPr>
        <w:t>:</w:t>
      </w:r>
      <w:r w:rsidRPr="009E1072">
        <w:rPr>
          <w:b/>
        </w:rPr>
        <w:t xml:space="preserve"> </w:t>
      </w:r>
      <w:r>
        <w:rPr>
          <w:b/>
        </w:rPr>
        <w:t xml:space="preserve">STOP; </w:t>
      </w:r>
      <w:r w:rsidRPr="005364DC">
        <w:rPr>
          <w:b/>
        </w:rPr>
        <w:t>DATA COLLECTION IS COMPLETE.</w:t>
      </w:r>
      <w:r>
        <w:rPr>
          <w:b/>
        </w:rPr>
        <w:t>]</w:t>
      </w:r>
    </w:p>
    <w:p w:rsidR="00125B1B" w:rsidRPr="002357A3" w:rsidRDefault="00125B1B" w:rsidP="00263C22">
      <w:pPr>
        <w:pStyle w:val="SL-FlLftSgl"/>
      </w:pPr>
    </w:p>
    <w:p w:rsidR="00125B1B" w:rsidRPr="005364DC" w:rsidRDefault="00125B1B" w:rsidP="00263C22">
      <w:pPr>
        <w:pStyle w:val="SL-FlLftSgl"/>
        <w:ind w:left="576"/>
        <w:rPr>
          <w:b/>
        </w:rPr>
      </w:pPr>
    </w:p>
    <w:p w:rsidR="00125B1B" w:rsidRPr="005364DC" w:rsidRDefault="00125B1B" w:rsidP="00263C22">
      <w:pPr>
        <w:pStyle w:val="SL-FlLftSgl"/>
        <w:rPr>
          <w:b/>
        </w:rPr>
      </w:pPr>
      <w:r>
        <w:rPr>
          <w:b/>
        </w:rPr>
        <w:t>[</w:t>
      </w:r>
      <w:r w:rsidRPr="005364DC">
        <w:rPr>
          <w:b/>
        </w:rPr>
        <w:t xml:space="preserve">IF THIS IS A REASSESSMENT OR DISCHARGE, </w:t>
      </w:r>
      <w:r>
        <w:rPr>
          <w:b/>
        </w:rPr>
        <w:t>CONTINUE TO NEXT PAGE</w:t>
      </w:r>
      <w:r w:rsidRPr="005364DC">
        <w:rPr>
          <w:b/>
        </w:rPr>
        <w:t xml:space="preserve"> SERVICES RECEIVED</w:t>
      </w:r>
      <w:r>
        <w:rPr>
          <w:b/>
        </w:rPr>
        <w:t>.]</w:t>
      </w:r>
    </w:p>
    <w:p w:rsidR="00125B1B" w:rsidRDefault="00125B1B" w:rsidP="00263C22">
      <w:pPr>
        <w:spacing w:after="200" w:line="276" w:lineRule="auto"/>
        <w:ind w:firstLine="0"/>
        <w:jc w:val="left"/>
      </w:pPr>
      <w:r>
        <w:br w:type="page"/>
      </w:r>
    </w:p>
    <w:p w:rsidR="00125B1B" w:rsidRPr="007D61BE" w:rsidRDefault="00125B1B" w:rsidP="00263C22">
      <w:pPr>
        <w:pStyle w:val="SL-FlLftSgl"/>
        <w:spacing w:before="120" w:after="120"/>
        <w:jc w:val="left"/>
        <w:rPr>
          <w:b/>
        </w:rPr>
      </w:pPr>
      <w:r>
        <w:rPr>
          <w:b/>
          <w:color w:val="000000" w:themeColor="text1"/>
        </w:rPr>
        <w:lastRenderedPageBreak/>
        <w:t>Administrative Data Subs</w:t>
      </w:r>
      <w:r w:rsidRPr="007D61BE">
        <w:rPr>
          <w:b/>
          <w:color w:val="000000" w:themeColor="text1"/>
        </w:rPr>
        <w:t xml:space="preserve">ection </w:t>
      </w:r>
      <w:r>
        <w:rPr>
          <w:b/>
          <w:color w:val="000000" w:themeColor="text1"/>
        </w:rPr>
        <w:t>2</w:t>
      </w:r>
      <w:r w:rsidRPr="007D61BE">
        <w:rPr>
          <w:b/>
          <w:color w:val="000000" w:themeColor="text1"/>
        </w:rPr>
        <w:t>: Services Received</w:t>
      </w:r>
    </w:p>
    <w:p w:rsidR="00125B1B" w:rsidRDefault="00125B1B" w:rsidP="00263C22">
      <w:pPr>
        <w:pStyle w:val="SL-FlLftSgl"/>
      </w:pPr>
    </w:p>
    <w:p w:rsidR="00125B1B" w:rsidRDefault="00125B1B" w:rsidP="00263C22">
      <w:pPr>
        <w:pStyle w:val="SL-FlLftSgl"/>
      </w:pPr>
    </w:p>
    <w:p w:rsidR="00125B1B" w:rsidRPr="00A66A25" w:rsidRDefault="00125B1B" w:rsidP="00263C22">
      <w:pPr>
        <w:pStyle w:val="SL-FlLftSgl"/>
        <w:rPr>
          <w:b/>
          <w:i/>
          <w:strike/>
        </w:rPr>
      </w:pPr>
      <w:r w:rsidRPr="00A66A25">
        <w:rPr>
          <w:b/>
          <w:i/>
        </w:rPr>
        <w:t>[</w:t>
      </w:r>
      <w:r>
        <w:rPr>
          <w:b/>
          <w:i/>
        </w:rPr>
        <w:t>SUBSECTION</w:t>
      </w:r>
      <w:r w:rsidRPr="00A66A25">
        <w:rPr>
          <w:b/>
          <w:i/>
        </w:rPr>
        <w:t xml:space="preserve"> </w:t>
      </w:r>
      <w:r>
        <w:rPr>
          <w:b/>
          <w:i/>
        </w:rPr>
        <w:t xml:space="preserve">2 </w:t>
      </w:r>
      <w:r w:rsidRPr="00A66A25">
        <w:rPr>
          <w:b/>
          <w:i/>
        </w:rPr>
        <w:t>IS REPORTED BY GRANTEE STAFF AT REASSESSMENT AND DISCHARGE]</w:t>
      </w:r>
    </w:p>
    <w:p w:rsidR="00125B1B" w:rsidRPr="002357A3" w:rsidRDefault="00125B1B" w:rsidP="00263C22">
      <w:pPr>
        <w:pStyle w:val="SL-FlLftSgl"/>
      </w:pPr>
    </w:p>
    <w:p w:rsidR="00125B1B" w:rsidRDefault="00125B1B" w:rsidP="00263C22">
      <w:pPr>
        <w:pStyle w:val="Q1-FirstLevelQuestion"/>
      </w:pPr>
      <w:r w:rsidRPr="002357A3">
        <w:t>1.</w:t>
      </w:r>
      <w:r w:rsidRPr="002357A3">
        <w:tab/>
        <w:t>On what date did the consumer last receive services?</w:t>
      </w:r>
    </w:p>
    <w:p w:rsidR="00125B1B" w:rsidRPr="002357A3" w:rsidRDefault="00125B1B" w:rsidP="00263C22">
      <w:pPr>
        <w:pStyle w:val="Q1-FirstLevelQuestion"/>
      </w:pPr>
    </w:p>
    <w:p w:rsidR="00125B1B" w:rsidRPr="001B3899" w:rsidRDefault="00125B1B" w:rsidP="00263C22">
      <w:pPr>
        <w:pStyle w:val="A1-1stLeader"/>
        <w:rPr>
          <w:rFonts w:eastAsia="Wingdings2"/>
        </w:rPr>
      </w:pPr>
      <w:r w:rsidRPr="001B3899">
        <w:t>|____|____| / |____|____|____|____|</w:t>
      </w:r>
    </w:p>
    <w:p w:rsidR="00125B1B" w:rsidRPr="001B3899" w:rsidRDefault="00125B1B" w:rsidP="00263C22">
      <w:pPr>
        <w:pStyle w:val="A1-1stLeader"/>
        <w:tabs>
          <w:tab w:val="center" w:pos="1080"/>
          <w:tab w:val="center" w:pos="2765"/>
        </w:tabs>
        <w:ind w:left="540" w:firstLine="36"/>
        <w:rPr>
          <w:b/>
          <w:bCs/>
        </w:rPr>
      </w:pPr>
      <w:r w:rsidRPr="001B3899">
        <w:tab/>
        <w:t>Month</w:t>
      </w:r>
      <w:r w:rsidRPr="001B3899">
        <w:tab/>
        <w:t>Year</w:t>
      </w:r>
    </w:p>
    <w:p w:rsidR="00125B1B" w:rsidRPr="001B3899" w:rsidRDefault="00125B1B" w:rsidP="00263C22">
      <w:pPr>
        <w:pStyle w:val="SL-FlLftSgl"/>
      </w:pPr>
    </w:p>
    <w:p w:rsidR="00125B1B" w:rsidRDefault="00125B1B" w:rsidP="00263C22">
      <w:pPr>
        <w:pStyle w:val="SL-FlLftSgl"/>
        <w:rPr>
          <w:b/>
          <w:i/>
        </w:rPr>
      </w:pPr>
      <w:r w:rsidRPr="00A66A25">
        <w:rPr>
          <w:b/>
          <w:i/>
        </w:rPr>
        <w:t xml:space="preserve">[IDENTIFY ALL OF THE SERVICES PROVIDED THROUGH THE SYSTEMS OF CARE TO THE CONSUMER </w:t>
      </w:r>
      <w:r w:rsidRPr="00A66A25">
        <w:rPr>
          <w:b/>
          <w:i/>
          <w:u w:val="single"/>
        </w:rPr>
        <w:t>SINCE HIS/HER LAST NOMs INTERVIEW</w:t>
      </w:r>
      <w:r w:rsidRPr="00A66A25">
        <w:rPr>
          <w:b/>
          <w:i/>
        </w:rPr>
        <w:t>; THIS INCLUDES CMHS-FUNDED AND NON-FUNDED SERVICES.]</w:t>
      </w:r>
    </w:p>
    <w:p w:rsidR="00125B1B" w:rsidRDefault="00125B1B" w:rsidP="00263C22">
      <w:pPr>
        <w:pStyle w:val="SL-FlLftSgl"/>
      </w:pPr>
    </w:p>
    <w:tbl>
      <w:tblPr>
        <w:tblStyle w:val="TableGrid"/>
        <w:tblW w:w="0" w:type="auto"/>
        <w:tblLayout w:type="fixed"/>
        <w:tblLook w:val="04A0" w:firstRow="1" w:lastRow="0" w:firstColumn="1" w:lastColumn="0" w:noHBand="0" w:noVBand="1"/>
      </w:tblPr>
      <w:tblGrid>
        <w:gridCol w:w="5328"/>
        <w:gridCol w:w="720"/>
        <w:gridCol w:w="720"/>
        <w:gridCol w:w="1152"/>
        <w:gridCol w:w="1584"/>
      </w:tblGrid>
      <w:tr w:rsidR="00125B1B" w:rsidRPr="0001268E" w:rsidTr="00263C22">
        <w:tc>
          <w:tcPr>
            <w:tcW w:w="5328" w:type="dxa"/>
            <w:vMerge w:val="restart"/>
            <w:vAlign w:val="bottom"/>
          </w:tcPr>
          <w:p w:rsidR="00125B1B" w:rsidRDefault="00125B1B" w:rsidP="00263C22">
            <w:pPr>
              <w:pStyle w:val="SL-FlLftSgl"/>
              <w:spacing w:before="40" w:after="40"/>
              <w:jc w:val="center"/>
            </w:pPr>
            <w:r w:rsidRPr="00615BCA">
              <w:t>Core Services</w:t>
            </w:r>
          </w:p>
        </w:tc>
        <w:tc>
          <w:tcPr>
            <w:tcW w:w="1440" w:type="dxa"/>
            <w:gridSpan w:val="2"/>
          </w:tcPr>
          <w:p w:rsidR="00125B1B" w:rsidRDefault="00125B1B" w:rsidP="00263C22">
            <w:pPr>
              <w:pStyle w:val="SL-FlLftSgl"/>
              <w:spacing w:before="40" w:after="40"/>
              <w:jc w:val="center"/>
            </w:pPr>
            <w:r w:rsidRPr="001B3899">
              <w:t>Provided</w:t>
            </w:r>
          </w:p>
        </w:tc>
        <w:tc>
          <w:tcPr>
            <w:tcW w:w="1152" w:type="dxa"/>
            <w:vMerge w:val="restart"/>
            <w:vAlign w:val="bottom"/>
          </w:tcPr>
          <w:p w:rsidR="00125B1B" w:rsidRPr="0001268E" w:rsidRDefault="00125B1B" w:rsidP="00263C22">
            <w:pPr>
              <w:pStyle w:val="SL-FlLftSgl"/>
              <w:spacing w:before="40" w:after="40"/>
              <w:jc w:val="center"/>
            </w:pPr>
            <w:r w:rsidRPr="0001268E">
              <w:t>Unknown</w:t>
            </w:r>
          </w:p>
        </w:tc>
        <w:tc>
          <w:tcPr>
            <w:tcW w:w="1584" w:type="dxa"/>
            <w:vMerge w:val="restart"/>
            <w:vAlign w:val="bottom"/>
          </w:tcPr>
          <w:p w:rsidR="00125B1B" w:rsidRPr="0001268E" w:rsidRDefault="00125B1B" w:rsidP="00263C22">
            <w:pPr>
              <w:pStyle w:val="SL-FlLftSgl"/>
              <w:spacing w:before="40" w:after="40"/>
              <w:jc w:val="center"/>
            </w:pPr>
            <w:r w:rsidRPr="0001268E">
              <w:t>Service</w:t>
            </w:r>
            <w:r w:rsidRPr="0001268E">
              <w:br/>
              <w:t>Not Available</w:t>
            </w:r>
          </w:p>
        </w:tc>
      </w:tr>
      <w:tr w:rsidR="00125B1B" w:rsidRPr="00332D5A" w:rsidTr="00263C22">
        <w:tc>
          <w:tcPr>
            <w:tcW w:w="5328" w:type="dxa"/>
            <w:vMerge/>
          </w:tcPr>
          <w:p w:rsidR="00125B1B" w:rsidRPr="00615BCA" w:rsidRDefault="00125B1B" w:rsidP="00263C22">
            <w:pPr>
              <w:pStyle w:val="SL-FlLftSgl"/>
              <w:spacing w:before="40" w:after="40"/>
            </w:pPr>
          </w:p>
        </w:tc>
        <w:tc>
          <w:tcPr>
            <w:tcW w:w="720" w:type="dxa"/>
          </w:tcPr>
          <w:p w:rsidR="00125B1B" w:rsidRPr="00615BCA" w:rsidRDefault="00125B1B" w:rsidP="00263C22">
            <w:pPr>
              <w:pStyle w:val="SL-FlLftSgl"/>
              <w:spacing w:before="40" w:after="40"/>
              <w:jc w:val="center"/>
            </w:pPr>
            <w:r w:rsidRPr="00615BCA">
              <w:t>Yes</w:t>
            </w:r>
          </w:p>
        </w:tc>
        <w:tc>
          <w:tcPr>
            <w:tcW w:w="720" w:type="dxa"/>
          </w:tcPr>
          <w:p w:rsidR="00125B1B" w:rsidRPr="00615BCA" w:rsidRDefault="00125B1B" w:rsidP="00263C22">
            <w:pPr>
              <w:pStyle w:val="SL-FlLftSgl"/>
              <w:spacing w:before="40" w:after="40"/>
              <w:jc w:val="center"/>
            </w:pPr>
            <w:r w:rsidRPr="00615BCA">
              <w:t>No</w:t>
            </w:r>
          </w:p>
        </w:tc>
        <w:tc>
          <w:tcPr>
            <w:tcW w:w="1152" w:type="dxa"/>
            <w:vMerge/>
          </w:tcPr>
          <w:p w:rsidR="00125B1B" w:rsidRPr="00332D5A" w:rsidRDefault="00125B1B" w:rsidP="00263C22">
            <w:pPr>
              <w:pStyle w:val="SL-FlLftSgl"/>
              <w:spacing w:before="40" w:after="40"/>
              <w:jc w:val="center"/>
              <w:rPr>
                <w:sz w:val="18"/>
                <w:szCs w:val="18"/>
              </w:rPr>
            </w:pPr>
          </w:p>
        </w:tc>
        <w:tc>
          <w:tcPr>
            <w:tcW w:w="1584" w:type="dxa"/>
            <w:vMerge/>
          </w:tcPr>
          <w:p w:rsidR="00125B1B" w:rsidRPr="00332D5A" w:rsidRDefault="00125B1B" w:rsidP="00263C22">
            <w:pPr>
              <w:pStyle w:val="SL-FlLftSgl"/>
              <w:spacing w:before="40" w:after="40"/>
              <w:jc w:val="center"/>
              <w:rPr>
                <w:bCs/>
                <w:sz w:val="18"/>
                <w:szCs w:val="18"/>
              </w:rPr>
            </w:pPr>
          </w:p>
        </w:tc>
      </w:tr>
      <w:tr w:rsidR="00125B1B" w:rsidRPr="001B3899" w:rsidTr="00263C22">
        <w:tc>
          <w:tcPr>
            <w:tcW w:w="5328" w:type="dxa"/>
          </w:tcPr>
          <w:p w:rsidR="00125B1B" w:rsidRPr="001B3899"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1.</w:t>
            </w:r>
            <w:r>
              <w:tab/>
              <w:t>Screening</w:t>
            </w:r>
            <w:r>
              <w:tab/>
            </w:r>
          </w:p>
        </w:tc>
        <w:tc>
          <w:tcPr>
            <w:tcW w:w="720" w:type="dxa"/>
            <w:vAlign w:val="center"/>
          </w:tcPr>
          <w:p w:rsidR="00125B1B" w:rsidRPr="001B3899"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Pr="001B3899" w:rsidRDefault="00125B1B" w:rsidP="00263C22">
            <w:pPr>
              <w:pStyle w:val="SL-FlLftSgl"/>
              <w:spacing w:before="40" w:after="40"/>
              <w:jc w:val="center"/>
            </w:pPr>
            <w:r>
              <w:fldChar w:fldCharType="begin">
                <w:ffData>
                  <w:name w:val="Check4"/>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Pr="001B3899" w:rsidRDefault="00125B1B" w:rsidP="00263C22">
            <w:pPr>
              <w:pStyle w:val="SL-FlLftSgl"/>
              <w:spacing w:before="40" w:after="40"/>
              <w:jc w:val="center"/>
            </w:pPr>
            <w:r>
              <w:fldChar w:fldCharType="begin">
                <w:ffData>
                  <w:name w:val="Check5"/>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Pr="001B3899" w:rsidRDefault="00125B1B" w:rsidP="00263C22">
            <w:pPr>
              <w:pStyle w:val="SL-FlLftSgl"/>
              <w:spacing w:before="40" w:after="40"/>
              <w:jc w:val="center"/>
            </w:pPr>
            <w:r>
              <w:fldChar w:fldCharType="begin">
                <w:ffData>
                  <w:name w:val="Check6"/>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2.</w:t>
            </w:r>
            <w:r>
              <w:tab/>
            </w:r>
            <w:r w:rsidRPr="004C6008">
              <w:t>Assessment</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3.</w:t>
            </w:r>
            <w:r>
              <w:tab/>
            </w:r>
            <w:r w:rsidRPr="004C6008">
              <w:rPr>
                <w:rFonts w:eastAsia="Wingdings2"/>
              </w:rPr>
              <w:t>Treatment Planning or Review</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4.</w:t>
            </w:r>
            <w:r>
              <w:tab/>
            </w:r>
            <w:r w:rsidRPr="004C6008">
              <w:t>Psychopharmacological Services</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5.</w:t>
            </w:r>
            <w:r>
              <w:tab/>
            </w:r>
            <w:r w:rsidRPr="004C6008">
              <w:t>Mental Health Services</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bl>
    <w:p w:rsidR="00125B1B" w:rsidRDefault="00125B1B" w:rsidP="00263C22">
      <w:pPr>
        <w:pStyle w:val="SL-FlLftSgl"/>
      </w:pPr>
    </w:p>
    <w:p w:rsidR="00125B1B" w:rsidRPr="00A66A25" w:rsidRDefault="00125B1B" w:rsidP="00263C22">
      <w:pPr>
        <w:pStyle w:val="SL-FlLftSgl"/>
      </w:pPr>
    </w:p>
    <w:p w:rsidR="00125B1B" w:rsidRPr="00903002" w:rsidRDefault="00125B1B" w:rsidP="00263C22">
      <w:pPr>
        <w:pStyle w:val="SL-FlLftSgl"/>
        <w:rPr>
          <w:b/>
          <w:i/>
        </w:rPr>
      </w:pPr>
      <w:r w:rsidRPr="00903002">
        <w:rPr>
          <w:b/>
          <w:i/>
        </w:rPr>
        <w:t>[IF THE ANSWER TO 5 ‘MENTAL HEALTH SERVICES’ IS YES, PLEASE ESTIMATE HOW FREQUENTLY THE FOLLOWING MENTAL HEALTH SERVICES WERE DELIVERED.]</w:t>
      </w:r>
    </w:p>
    <w:p w:rsidR="00125B1B" w:rsidRDefault="00125B1B" w:rsidP="00263C22">
      <w:pPr>
        <w:pStyle w:val="SL-FlLftSgl"/>
        <w:rPr>
          <w:rFonts w:ascii="Times New Roman" w:hAnsi="Times New Roman"/>
          <w:b/>
          <w:i/>
          <w:caps/>
        </w:rPr>
      </w:pPr>
    </w:p>
    <w:tbl>
      <w:tblPr>
        <w:tblStyle w:val="TableGrid"/>
        <w:tblW w:w="0" w:type="auto"/>
        <w:tblInd w:w="360" w:type="dxa"/>
        <w:tblLayout w:type="fixed"/>
        <w:tblLook w:val="04A0" w:firstRow="1" w:lastRow="0" w:firstColumn="1" w:lastColumn="0" w:noHBand="0" w:noVBand="1"/>
      </w:tblPr>
      <w:tblGrid>
        <w:gridCol w:w="4968"/>
        <w:gridCol w:w="720"/>
        <w:gridCol w:w="720"/>
        <w:gridCol w:w="2736"/>
      </w:tblGrid>
      <w:tr w:rsidR="00125B1B" w:rsidRPr="00332D5A" w:rsidTr="00263C22">
        <w:tc>
          <w:tcPr>
            <w:tcW w:w="4968" w:type="dxa"/>
            <w:vMerge w:val="restart"/>
          </w:tcPr>
          <w:p w:rsidR="00125B1B" w:rsidRDefault="00125B1B" w:rsidP="00263C22">
            <w:pPr>
              <w:pStyle w:val="SL-FlLftSgl"/>
              <w:spacing w:before="40" w:after="40"/>
            </w:pPr>
          </w:p>
        </w:tc>
        <w:tc>
          <w:tcPr>
            <w:tcW w:w="1440" w:type="dxa"/>
            <w:gridSpan w:val="2"/>
          </w:tcPr>
          <w:p w:rsidR="00125B1B" w:rsidRDefault="00125B1B" w:rsidP="00263C22">
            <w:pPr>
              <w:pStyle w:val="SL-FlLftSgl"/>
              <w:spacing w:before="40" w:after="40"/>
              <w:jc w:val="center"/>
            </w:pPr>
            <w:r>
              <w:t>Provided</w:t>
            </w:r>
          </w:p>
        </w:tc>
        <w:tc>
          <w:tcPr>
            <w:tcW w:w="2736" w:type="dxa"/>
            <w:vMerge w:val="restart"/>
            <w:vAlign w:val="bottom"/>
          </w:tcPr>
          <w:p w:rsidR="00125B1B" w:rsidRPr="00332D5A" w:rsidRDefault="00125B1B" w:rsidP="00263C22">
            <w:pPr>
              <w:pStyle w:val="SL-FlLftSgl"/>
              <w:spacing w:before="40" w:after="40"/>
              <w:jc w:val="center"/>
              <w:rPr>
                <w:sz w:val="18"/>
                <w:szCs w:val="18"/>
              </w:rPr>
            </w:pPr>
            <w:r w:rsidRPr="00615BCA">
              <w:rPr>
                <w:rFonts w:cs="Arial"/>
              </w:rPr>
              <w:t>If yes, in the past 6 months:</w:t>
            </w:r>
          </w:p>
        </w:tc>
      </w:tr>
      <w:tr w:rsidR="00125B1B" w:rsidRPr="00615BCA" w:rsidTr="00263C22">
        <w:tc>
          <w:tcPr>
            <w:tcW w:w="4968" w:type="dxa"/>
            <w:vMerge/>
          </w:tcPr>
          <w:p w:rsidR="00125B1B" w:rsidRPr="001B3899" w:rsidRDefault="00125B1B" w:rsidP="00263C22">
            <w:pPr>
              <w:pStyle w:val="SL-FlLftSgl"/>
              <w:spacing w:before="40" w:after="40"/>
            </w:pPr>
          </w:p>
        </w:tc>
        <w:tc>
          <w:tcPr>
            <w:tcW w:w="720" w:type="dxa"/>
          </w:tcPr>
          <w:p w:rsidR="00125B1B" w:rsidRPr="00615BCA" w:rsidRDefault="00125B1B" w:rsidP="00263C22">
            <w:pPr>
              <w:pStyle w:val="SL-FlLftSgl"/>
              <w:spacing w:before="40" w:after="40"/>
              <w:jc w:val="center"/>
            </w:pPr>
            <w:r w:rsidRPr="00615BCA">
              <w:t>Yes</w:t>
            </w:r>
          </w:p>
        </w:tc>
        <w:tc>
          <w:tcPr>
            <w:tcW w:w="720" w:type="dxa"/>
          </w:tcPr>
          <w:p w:rsidR="00125B1B" w:rsidRPr="00615BCA" w:rsidRDefault="00125B1B" w:rsidP="00263C22">
            <w:pPr>
              <w:pStyle w:val="SL-FlLftSgl"/>
              <w:spacing w:before="40" w:after="40"/>
              <w:jc w:val="center"/>
            </w:pPr>
            <w:r w:rsidRPr="00615BCA">
              <w:t>No</w:t>
            </w:r>
          </w:p>
        </w:tc>
        <w:tc>
          <w:tcPr>
            <w:tcW w:w="2736" w:type="dxa"/>
            <w:vMerge/>
          </w:tcPr>
          <w:p w:rsidR="00125B1B" w:rsidRPr="00615BCA" w:rsidRDefault="00125B1B" w:rsidP="00263C22">
            <w:pPr>
              <w:pStyle w:val="SL-FlLftSgl"/>
              <w:spacing w:before="40" w:after="40"/>
              <w:jc w:val="center"/>
              <w:rPr>
                <w:rFonts w:cs="Arial"/>
                <w:bCs/>
                <w:sz w:val="18"/>
                <w:szCs w:val="18"/>
              </w:rPr>
            </w:pPr>
          </w:p>
        </w:tc>
      </w:tr>
      <w:tr w:rsidR="00125B1B" w:rsidRPr="001B3899" w:rsidTr="00263C22">
        <w:tc>
          <w:tcPr>
            <w:tcW w:w="4968" w:type="dxa"/>
          </w:tcPr>
          <w:p w:rsidR="00125B1B" w:rsidRPr="001B3899" w:rsidRDefault="00125B1B" w:rsidP="00263C22">
            <w:pPr>
              <w:pStyle w:val="A3-1stTabLeader"/>
              <w:tabs>
                <w:tab w:val="clear" w:pos="5530"/>
                <w:tab w:val="clear" w:pos="6106"/>
                <w:tab w:val="clear" w:pos="6682"/>
                <w:tab w:val="clear" w:pos="7258"/>
                <w:tab w:val="clear" w:pos="7830"/>
                <w:tab w:val="clear" w:pos="8370"/>
                <w:tab w:val="clear" w:pos="9180"/>
                <w:tab w:val="right" w:leader="dot" w:pos="4752"/>
              </w:tabs>
              <w:spacing w:before="60" w:after="60"/>
            </w:pPr>
            <w:r>
              <w:t>5a.</w:t>
            </w:r>
            <w:r>
              <w:tab/>
            </w:r>
            <w:r w:rsidRPr="001B3899">
              <w:t>Outpatient therapy</w:t>
            </w:r>
            <w:r>
              <w:tab/>
            </w:r>
          </w:p>
        </w:tc>
        <w:tc>
          <w:tcPr>
            <w:tcW w:w="720" w:type="dxa"/>
            <w:vAlign w:val="center"/>
          </w:tcPr>
          <w:p w:rsidR="00125B1B" w:rsidRPr="001B3899"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Pr="001B3899" w:rsidRDefault="00125B1B" w:rsidP="00263C22">
            <w:pPr>
              <w:pStyle w:val="SL-FlLftSgl"/>
              <w:spacing w:before="40" w:after="40"/>
              <w:jc w:val="center"/>
            </w:pPr>
            <w:r>
              <w:fldChar w:fldCharType="begin">
                <w:ffData>
                  <w:name w:val="Check4"/>
                  <w:enabled/>
                  <w:calcOnExit w:val="0"/>
                  <w:checkBox>
                    <w:sizeAuto/>
                    <w:default w:val="0"/>
                  </w:checkBox>
                </w:ffData>
              </w:fldChar>
            </w:r>
            <w:r>
              <w:instrText xml:space="preserve"> FORMCHECKBOX </w:instrText>
            </w:r>
            <w:r w:rsidR="00A82525">
              <w:fldChar w:fldCharType="separate"/>
            </w:r>
            <w:r>
              <w:fldChar w:fldCharType="end"/>
            </w:r>
          </w:p>
        </w:tc>
        <w:tc>
          <w:tcPr>
            <w:tcW w:w="2736" w:type="dxa"/>
            <w:vAlign w:val="center"/>
          </w:tcPr>
          <w:p w:rsidR="00125B1B" w:rsidRPr="001B3899" w:rsidRDefault="00125B1B" w:rsidP="00263C22">
            <w:pPr>
              <w:pStyle w:val="SL-FlLftSgl"/>
              <w:spacing w:before="40" w:after="40"/>
              <w:jc w:val="center"/>
            </w:pPr>
            <w:r w:rsidRPr="00C8504A">
              <w:t># of sessions ______</w:t>
            </w:r>
          </w:p>
        </w:tc>
      </w:tr>
      <w:tr w:rsidR="00125B1B" w:rsidTr="00263C22">
        <w:tc>
          <w:tcPr>
            <w:tcW w:w="496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4752"/>
              </w:tabs>
              <w:spacing w:before="60" w:after="60"/>
            </w:pPr>
            <w:r>
              <w:t>5b.</w:t>
            </w:r>
            <w:r>
              <w:tab/>
            </w:r>
            <w:r w:rsidRPr="001B3899">
              <w:t>Group therapy</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2736" w:type="dxa"/>
            <w:vAlign w:val="center"/>
          </w:tcPr>
          <w:p w:rsidR="00125B1B" w:rsidRDefault="00125B1B" w:rsidP="00263C22">
            <w:pPr>
              <w:pStyle w:val="SL-FlLftSgl"/>
              <w:spacing w:before="40" w:after="40"/>
              <w:jc w:val="center"/>
            </w:pPr>
            <w:r w:rsidRPr="00C8504A">
              <w:t># of sessions ______</w:t>
            </w:r>
          </w:p>
        </w:tc>
      </w:tr>
      <w:tr w:rsidR="00125B1B" w:rsidTr="00263C22">
        <w:tc>
          <w:tcPr>
            <w:tcW w:w="496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4752"/>
              </w:tabs>
              <w:spacing w:before="60" w:after="60"/>
            </w:pPr>
            <w:r>
              <w:t>5c.</w:t>
            </w:r>
            <w:r>
              <w:tab/>
            </w:r>
            <w:r w:rsidRPr="001B3899">
              <w:t>Family therapy (including child)</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2736" w:type="dxa"/>
            <w:vAlign w:val="center"/>
          </w:tcPr>
          <w:p w:rsidR="00125B1B" w:rsidRDefault="00125B1B" w:rsidP="00263C22">
            <w:pPr>
              <w:pStyle w:val="SL-FlLftSgl"/>
              <w:spacing w:before="40" w:after="40"/>
              <w:jc w:val="center"/>
            </w:pPr>
            <w:r w:rsidRPr="00C8504A">
              <w:t># of sessions ______</w:t>
            </w:r>
          </w:p>
        </w:tc>
      </w:tr>
      <w:tr w:rsidR="00125B1B" w:rsidTr="00263C22">
        <w:tc>
          <w:tcPr>
            <w:tcW w:w="496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4752"/>
              </w:tabs>
              <w:spacing w:before="60" w:after="60"/>
            </w:pPr>
            <w:r>
              <w:t>5d.</w:t>
            </w:r>
            <w:r>
              <w:tab/>
            </w:r>
            <w:r w:rsidRPr="001B3899">
              <w:t>Partial hospitalization/day treatment</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2736" w:type="dxa"/>
            <w:vAlign w:val="center"/>
          </w:tcPr>
          <w:p w:rsidR="00125B1B" w:rsidRDefault="00125B1B" w:rsidP="00263C22">
            <w:pPr>
              <w:pStyle w:val="SL-FlLftSgl"/>
              <w:spacing w:before="40" w:after="40"/>
              <w:jc w:val="center"/>
            </w:pPr>
            <w:r w:rsidRPr="00C8504A">
              <w:t># of days       ______</w:t>
            </w:r>
          </w:p>
        </w:tc>
      </w:tr>
      <w:tr w:rsidR="00125B1B" w:rsidTr="00263C22">
        <w:tc>
          <w:tcPr>
            <w:tcW w:w="496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4752"/>
              </w:tabs>
              <w:spacing w:before="60" w:after="60"/>
            </w:pPr>
            <w:r>
              <w:t>5e.</w:t>
            </w:r>
            <w:r>
              <w:tab/>
            </w:r>
            <w:r w:rsidRPr="001B3899">
              <w:t>Psychiatric hospitalization</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2736" w:type="dxa"/>
            <w:vAlign w:val="center"/>
          </w:tcPr>
          <w:p w:rsidR="00125B1B" w:rsidRDefault="00125B1B" w:rsidP="00263C22">
            <w:pPr>
              <w:pStyle w:val="SL-FlLftSgl"/>
              <w:spacing w:before="40" w:after="40"/>
              <w:jc w:val="center"/>
            </w:pPr>
            <w:r w:rsidRPr="00C8504A">
              <w:t># of days       ______</w:t>
            </w:r>
          </w:p>
        </w:tc>
      </w:tr>
    </w:tbl>
    <w:p w:rsidR="00125B1B" w:rsidRDefault="00125B1B" w:rsidP="00263C22">
      <w:pPr>
        <w:pStyle w:val="SL-FlLftSgl"/>
        <w:rPr>
          <w:rFonts w:ascii="Times New Roman" w:hAnsi="Times New Roman"/>
          <w:b/>
          <w:i/>
          <w:caps/>
        </w:rPr>
      </w:pPr>
    </w:p>
    <w:p w:rsidR="00125B1B" w:rsidRPr="002357A3" w:rsidRDefault="00125B1B" w:rsidP="00263C22">
      <w:pPr>
        <w:pStyle w:val="SL-FlLftSgl"/>
        <w:rPr>
          <w:rFonts w:ascii="Times New Roman" w:hAnsi="Times New Roman"/>
          <w:b/>
          <w:i/>
          <w:caps/>
        </w:rPr>
      </w:pPr>
    </w:p>
    <w:tbl>
      <w:tblPr>
        <w:tblStyle w:val="TableGrid"/>
        <w:tblW w:w="0" w:type="auto"/>
        <w:tblLayout w:type="fixed"/>
        <w:tblLook w:val="04A0" w:firstRow="1" w:lastRow="0" w:firstColumn="1" w:lastColumn="0" w:noHBand="0" w:noVBand="1"/>
      </w:tblPr>
      <w:tblGrid>
        <w:gridCol w:w="5328"/>
        <w:gridCol w:w="720"/>
        <w:gridCol w:w="720"/>
        <w:gridCol w:w="1152"/>
        <w:gridCol w:w="1584"/>
      </w:tblGrid>
      <w:tr w:rsidR="00125B1B" w:rsidRPr="0001268E" w:rsidTr="00263C22">
        <w:tc>
          <w:tcPr>
            <w:tcW w:w="5328" w:type="dxa"/>
            <w:vMerge w:val="restart"/>
            <w:vAlign w:val="bottom"/>
          </w:tcPr>
          <w:p w:rsidR="00125B1B" w:rsidRDefault="00125B1B" w:rsidP="00263C22">
            <w:pPr>
              <w:pStyle w:val="SL-FlLftSgl"/>
              <w:spacing w:before="40" w:after="40"/>
              <w:jc w:val="center"/>
            </w:pPr>
          </w:p>
        </w:tc>
        <w:tc>
          <w:tcPr>
            <w:tcW w:w="1440" w:type="dxa"/>
            <w:gridSpan w:val="2"/>
          </w:tcPr>
          <w:p w:rsidR="00125B1B" w:rsidRDefault="00125B1B" w:rsidP="00263C22">
            <w:pPr>
              <w:pStyle w:val="SL-FlLftSgl"/>
              <w:spacing w:before="40" w:after="40"/>
              <w:jc w:val="center"/>
            </w:pPr>
            <w:r w:rsidRPr="001B3899">
              <w:t>Provided</w:t>
            </w:r>
          </w:p>
        </w:tc>
        <w:tc>
          <w:tcPr>
            <w:tcW w:w="1152" w:type="dxa"/>
            <w:vMerge w:val="restart"/>
            <w:vAlign w:val="bottom"/>
          </w:tcPr>
          <w:p w:rsidR="00125B1B" w:rsidRPr="0001268E" w:rsidRDefault="00125B1B" w:rsidP="00263C22">
            <w:pPr>
              <w:pStyle w:val="SL-FlLftSgl"/>
              <w:spacing w:before="40" w:after="40"/>
              <w:jc w:val="center"/>
            </w:pPr>
            <w:r w:rsidRPr="0001268E">
              <w:t>Unknown</w:t>
            </w:r>
          </w:p>
        </w:tc>
        <w:tc>
          <w:tcPr>
            <w:tcW w:w="1584" w:type="dxa"/>
            <w:vMerge w:val="restart"/>
            <w:vAlign w:val="bottom"/>
          </w:tcPr>
          <w:p w:rsidR="00125B1B" w:rsidRPr="0001268E" w:rsidRDefault="00125B1B" w:rsidP="00263C22">
            <w:pPr>
              <w:pStyle w:val="SL-FlLftSgl"/>
              <w:spacing w:before="40" w:after="40"/>
              <w:jc w:val="center"/>
            </w:pPr>
            <w:r w:rsidRPr="0001268E">
              <w:t>Service</w:t>
            </w:r>
            <w:r w:rsidRPr="0001268E">
              <w:br/>
              <w:t>Not Available</w:t>
            </w:r>
          </w:p>
        </w:tc>
      </w:tr>
      <w:tr w:rsidR="00125B1B" w:rsidRPr="00332D5A" w:rsidTr="00263C22">
        <w:tc>
          <w:tcPr>
            <w:tcW w:w="5328" w:type="dxa"/>
            <w:vMerge/>
          </w:tcPr>
          <w:p w:rsidR="00125B1B" w:rsidRPr="00615BCA" w:rsidRDefault="00125B1B" w:rsidP="00263C22">
            <w:pPr>
              <w:pStyle w:val="SL-FlLftSgl"/>
              <w:spacing w:before="40" w:after="40"/>
            </w:pPr>
          </w:p>
        </w:tc>
        <w:tc>
          <w:tcPr>
            <w:tcW w:w="720" w:type="dxa"/>
          </w:tcPr>
          <w:p w:rsidR="00125B1B" w:rsidRPr="00615BCA" w:rsidRDefault="00125B1B" w:rsidP="00263C22">
            <w:pPr>
              <w:pStyle w:val="SL-FlLftSgl"/>
              <w:spacing w:before="40" w:after="40"/>
              <w:jc w:val="center"/>
            </w:pPr>
            <w:r w:rsidRPr="00615BCA">
              <w:t>Yes</w:t>
            </w:r>
          </w:p>
        </w:tc>
        <w:tc>
          <w:tcPr>
            <w:tcW w:w="720" w:type="dxa"/>
          </w:tcPr>
          <w:p w:rsidR="00125B1B" w:rsidRPr="00615BCA" w:rsidRDefault="00125B1B" w:rsidP="00263C22">
            <w:pPr>
              <w:pStyle w:val="SL-FlLftSgl"/>
              <w:spacing w:before="40" w:after="40"/>
              <w:jc w:val="center"/>
            </w:pPr>
            <w:r w:rsidRPr="00615BCA">
              <w:t>No</w:t>
            </w:r>
          </w:p>
        </w:tc>
        <w:tc>
          <w:tcPr>
            <w:tcW w:w="1152" w:type="dxa"/>
            <w:vMerge/>
          </w:tcPr>
          <w:p w:rsidR="00125B1B" w:rsidRPr="00332D5A" w:rsidRDefault="00125B1B" w:rsidP="00263C22">
            <w:pPr>
              <w:pStyle w:val="SL-FlLftSgl"/>
              <w:spacing w:before="40" w:after="40"/>
              <w:jc w:val="center"/>
              <w:rPr>
                <w:sz w:val="18"/>
                <w:szCs w:val="18"/>
              </w:rPr>
            </w:pPr>
          </w:p>
        </w:tc>
        <w:tc>
          <w:tcPr>
            <w:tcW w:w="1584" w:type="dxa"/>
            <w:vMerge/>
          </w:tcPr>
          <w:p w:rsidR="00125B1B" w:rsidRPr="00332D5A" w:rsidRDefault="00125B1B" w:rsidP="00263C22">
            <w:pPr>
              <w:pStyle w:val="SL-FlLftSgl"/>
              <w:spacing w:before="40" w:after="40"/>
              <w:jc w:val="center"/>
              <w:rPr>
                <w:bCs/>
                <w:sz w:val="18"/>
                <w:szCs w:val="18"/>
              </w:rPr>
            </w:pPr>
          </w:p>
        </w:tc>
      </w:tr>
      <w:tr w:rsidR="00125B1B" w:rsidRPr="001B3899" w:rsidTr="00263C22">
        <w:tc>
          <w:tcPr>
            <w:tcW w:w="5328" w:type="dxa"/>
          </w:tcPr>
          <w:p w:rsidR="00125B1B" w:rsidRPr="001B3899"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6.</w:t>
            </w:r>
            <w:r>
              <w:tab/>
            </w:r>
            <w:r w:rsidRPr="001B3899">
              <w:t>Co-Occurring Services</w:t>
            </w:r>
            <w:r>
              <w:tab/>
            </w:r>
          </w:p>
        </w:tc>
        <w:tc>
          <w:tcPr>
            <w:tcW w:w="720" w:type="dxa"/>
            <w:vAlign w:val="center"/>
          </w:tcPr>
          <w:p w:rsidR="00125B1B" w:rsidRPr="001B3899"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Pr="001B3899" w:rsidRDefault="00125B1B" w:rsidP="00263C22">
            <w:pPr>
              <w:pStyle w:val="SL-FlLftSgl"/>
              <w:spacing w:before="40" w:after="40"/>
              <w:jc w:val="center"/>
            </w:pPr>
            <w:r>
              <w:fldChar w:fldCharType="begin">
                <w:ffData>
                  <w:name w:val="Check4"/>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Pr="001B3899" w:rsidRDefault="00125B1B" w:rsidP="00263C22">
            <w:pPr>
              <w:pStyle w:val="SL-FlLftSgl"/>
              <w:spacing w:before="40" w:after="40"/>
              <w:jc w:val="center"/>
            </w:pPr>
            <w:r>
              <w:fldChar w:fldCharType="begin">
                <w:ffData>
                  <w:name w:val="Check5"/>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Pr="001B3899" w:rsidRDefault="00125B1B" w:rsidP="00263C22">
            <w:pPr>
              <w:pStyle w:val="SL-FlLftSgl"/>
              <w:spacing w:before="40" w:after="40"/>
              <w:jc w:val="center"/>
            </w:pPr>
            <w:r>
              <w:fldChar w:fldCharType="begin">
                <w:ffData>
                  <w:name w:val="Check6"/>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7.</w:t>
            </w:r>
            <w:r>
              <w:tab/>
            </w:r>
            <w:r w:rsidRPr="001B3899">
              <w:t>Wraparound Planning Team/Services</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8.</w:t>
            </w:r>
            <w:r>
              <w:tab/>
            </w:r>
            <w:r w:rsidRPr="001B3899">
              <w:t>Trauma-specific Services</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9.</w:t>
            </w:r>
            <w:r>
              <w:tab/>
            </w:r>
            <w:r w:rsidRPr="00332D5A">
              <w:t xml:space="preserve">Was the </w:t>
            </w:r>
            <w:r>
              <w:t>c</w:t>
            </w:r>
            <w:r w:rsidRPr="00332D5A">
              <w:t xml:space="preserve">onsumer referred to another </w:t>
            </w:r>
            <w:r w:rsidRPr="00332D5A">
              <w:br/>
              <w:t>provider for any of the above core services?</w:t>
            </w:r>
            <w:r>
              <w:tab/>
            </w:r>
          </w:p>
        </w:tc>
        <w:tc>
          <w:tcPr>
            <w:tcW w:w="720" w:type="dxa"/>
            <w:vAlign w:val="center"/>
          </w:tcPr>
          <w:p w:rsidR="00125B1B" w:rsidRDefault="00125B1B" w:rsidP="00263C22">
            <w:pPr>
              <w:pStyle w:val="SL-FlLftSgl"/>
              <w:spacing w:before="18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18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18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18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bl>
    <w:p w:rsidR="00125B1B" w:rsidRDefault="00125B1B" w:rsidP="00263C22">
      <w:pPr>
        <w:pStyle w:val="SL-FlLftSgl"/>
      </w:pPr>
      <w:r>
        <w:br w:type="page"/>
      </w:r>
    </w:p>
    <w:p w:rsidR="00125B1B" w:rsidRPr="00B60F1C" w:rsidRDefault="00125B1B" w:rsidP="00263C22">
      <w:pPr>
        <w:pStyle w:val="SH-SglSpHead"/>
        <w:pBdr>
          <w:top w:val="double" w:sz="6" w:space="1" w:color="14487C"/>
        </w:pBdr>
        <w:rPr>
          <w:color w:val="000000" w:themeColor="text1"/>
        </w:rPr>
      </w:pPr>
      <w:r>
        <w:rPr>
          <w:color w:val="000000" w:themeColor="text1"/>
        </w:rPr>
        <w:lastRenderedPageBreak/>
        <w:t>Subsection 2</w:t>
      </w:r>
      <w:r w:rsidRPr="00B60F1C">
        <w:t xml:space="preserve">: </w:t>
      </w:r>
      <w:r>
        <w:t xml:space="preserve">Services Received </w:t>
      </w:r>
      <w:r w:rsidRPr="00B60F1C">
        <w:t>(Continued)</w:t>
      </w:r>
    </w:p>
    <w:p w:rsidR="00125B1B" w:rsidRDefault="00125B1B" w:rsidP="00263C22">
      <w:pPr>
        <w:pStyle w:val="SL-FlLftSgl"/>
      </w:pPr>
    </w:p>
    <w:p w:rsidR="00125B1B" w:rsidRDefault="00125B1B" w:rsidP="00263C22">
      <w:pPr>
        <w:pStyle w:val="SL-FlLftSgl"/>
      </w:pPr>
    </w:p>
    <w:tbl>
      <w:tblPr>
        <w:tblStyle w:val="TableGrid"/>
        <w:tblW w:w="0" w:type="auto"/>
        <w:tblLayout w:type="fixed"/>
        <w:tblLook w:val="04A0" w:firstRow="1" w:lastRow="0" w:firstColumn="1" w:lastColumn="0" w:noHBand="0" w:noVBand="1"/>
      </w:tblPr>
      <w:tblGrid>
        <w:gridCol w:w="5328"/>
        <w:gridCol w:w="720"/>
        <w:gridCol w:w="720"/>
        <w:gridCol w:w="1152"/>
        <w:gridCol w:w="1584"/>
      </w:tblGrid>
      <w:tr w:rsidR="00125B1B" w:rsidRPr="0001268E" w:rsidTr="00263C22">
        <w:tc>
          <w:tcPr>
            <w:tcW w:w="5328" w:type="dxa"/>
            <w:vMerge w:val="restart"/>
            <w:vAlign w:val="bottom"/>
          </w:tcPr>
          <w:p w:rsidR="00125B1B" w:rsidRDefault="00125B1B" w:rsidP="00263C22">
            <w:pPr>
              <w:pStyle w:val="SL-FlLftSgl"/>
              <w:spacing w:before="40" w:after="40"/>
              <w:jc w:val="center"/>
            </w:pPr>
            <w:r>
              <w:t>Support</w:t>
            </w:r>
            <w:r w:rsidRPr="00615BCA">
              <w:t xml:space="preserve"> Services</w:t>
            </w:r>
          </w:p>
        </w:tc>
        <w:tc>
          <w:tcPr>
            <w:tcW w:w="1440" w:type="dxa"/>
            <w:gridSpan w:val="2"/>
          </w:tcPr>
          <w:p w:rsidR="00125B1B" w:rsidRDefault="00125B1B" w:rsidP="00263C22">
            <w:pPr>
              <w:pStyle w:val="SL-FlLftSgl"/>
              <w:spacing w:before="40" w:after="40"/>
              <w:jc w:val="center"/>
            </w:pPr>
            <w:r w:rsidRPr="001B3899">
              <w:t>Provided</w:t>
            </w:r>
          </w:p>
        </w:tc>
        <w:tc>
          <w:tcPr>
            <w:tcW w:w="1152" w:type="dxa"/>
            <w:vMerge w:val="restart"/>
            <w:vAlign w:val="bottom"/>
          </w:tcPr>
          <w:p w:rsidR="00125B1B" w:rsidRPr="0001268E" w:rsidRDefault="00125B1B" w:rsidP="00263C22">
            <w:pPr>
              <w:pStyle w:val="SL-FlLftSgl"/>
              <w:spacing w:before="40" w:after="40"/>
              <w:jc w:val="center"/>
            </w:pPr>
            <w:r w:rsidRPr="0001268E">
              <w:t>Unknown</w:t>
            </w:r>
          </w:p>
        </w:tc>
        <w:tc>
          <w:tcPr>
            <w:tcW w:w="1584" w:type="dxa"/>
            <w:vMerge w:val="restart"/>
            <w:vAlign w:val="bottom"/>
          </w:tcPr>
          <w:p w:rsidR="00125B1B" w:rsidRPr="0001268E" w:rsidRDefault="00125B1B" w:rsidP="00263C22">
            <w:pPr>
              <w:pStyle w:val="SL-FlLftSgl"/>
              <w:spacing w:before="40" w:after="40"/>
              <w:jc w:val="center"/>
            </w:pPr>
            <w:r w:rsidRPr="0001268E">
              <w:t>Service</w:t>
            </w:r>
            <w:r w:rsidRPr="0001268E">
              <w:br/>
              <w:t>Not Available</w:t>
            </w:r>
          </w:p>
        </w:tc>
      </w:tr>
      <w:tr w:rsidR="00125B1B" w:rsidRPr="00332D5A" w:rsidTr="00263C22">
        <w:tc>
          <w:tcPr>
            <w:tcW w:w="5328" w:type="dxa"/>
            <w:vMerge/>
          </w:tcPr>
          <w:p w:rsidR="00125B1B" w:rsidRPr="00615BCA" w:rsidRDefault="00125B1B" w:rsidP="00263C22">
            <w:pPr>
              <w:pStyle w:val="SL-FlLftSgl"/>
              <w:spacing w:before="40" w:after="40"/>
            </w:pPr>
          </w:p>
        </w:tc>
        <w:tc>
          <w:tcPr>
            <w:tcW w:w="720" w:type="dxa"/>
          </w:tcPr>
          <w:p w:rsidR="00125B1B" w:rsidRPr="00615BCA" w:rsidRDefault="00125B1B" w:rsidP="00263C22">
            <w:pPr>
              <w:pStyle w:val="SL-FlLftSgl"/>
              <w:spacing w:before="40" w:after="40"/>
              <w:jc w:val="center"/>
            </w:pPr>
            <w:r w:rsidRPr="00615BCA">
              <w:t>Yes</w:t>
            </w:r>
          </w:p>
        </w:tc>
        <w:tc>
          <w:tcPr>
            <w:tcW w:w="720" w:type="dxa"/>
          </w:tcPr>
          <w:p w:rsidR="00125B1B" w:rsidRPr="00615BCA" w:rsidRDefault="00125B1B" w:rsidP="00263C22">
            <w:pPr>
              <w:pStyle w:val="SL-FlLftSgl"/>
              <w:spacing w:before="40" w:after="40"/>
              <w:jc w:val="center"/>
            </w:pPr>
            <w:r w:rsidRPr="00615BCA">
              <w:t>No</w:t>
            </w:r>
          </w:p>
        </w:tc>
        <w:tc>
          <w:tcPr>
            <w:tcW w:w="1152" w:type="dxa"/>
            <w:vMerge/>
          </w:tcPr>
          <w:p w:rsidR="00125B1B" w:rsidRPr="00332D5A" w:rsidRDefault="00125B1B" w:rsidP="00263C22">
            <w:pPr>
              <w:pStyle w:val="SL-FlLftSgl"/>
              <w:spacing w:before="40" w:after="40"/>
              <w:jc w:val="center"/>
              <w:rPr>
                <w:sz w:val="18"/>
                <w:szCs w:val="18"/>
              </w:rPr>
            </w:pPr>
          </w:p>
        </w:tc>
        <w:tc>
          <w:tcPr>
            <w:tcW w:w="1584" w:type="dxa"/>
            <w:vMerge/>
          </w:tcPr>
          <w:p w:rsidR="00125B1B" w:rsidRPr="00332D5A" w:rsidRDefault="00125B1B" w:rsidP="00263C22">
            <w:pPr>
              <w:pStyle w:val="SL-FlLftSgl"/>
              <w:spacing w:before="40" w:after="40"/>
              <w:jc w:val="center"/>
              <w:rPr>
                <w:bCs/>
                <w:sz w:val="18"/>
                <w:szCs w:val="18"/>
              </w:rPr>
            </w:pPr>
          </w:p>
        </w:tc>
      </w:tr>
      <w:tr w:rsidR="00125B1B" w:rsidRPr="001B3899" w:rsidTr="00263C22">
        <w:tc>
          <w:tcPr>
            <w:tcW w:w="5328" w:type="dxa"/>
          </w:tcPr>
          <w:p w:rsidR="00125B1B" w:rsidRPr="001B3899"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1.</w:t>
            </w:r>
            <w:r>
              <w:tab/>
            </w:r>
            <w:r w:rsidRPr="001B3899">
              <w:t>Medical Care</w:t>
            </w:r>
            <w:r>
              <w:tab/>
            </w:r>
          </w:p>
        </w:tc>
        <w:tc>
          <w:tcPr>
            <w:tcW w:w="720" w:type="dxa"/>
            <w:vAlign w:val="center"/>
          </w:tcPr>
          <w:p w:rsidR="00125B1B" w:rsidRPr="001B3899"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Pr="001B3899" w:rsidRDefault="00125B1B" w:rsidP="00263C22">
            <w:pPr>
              <w:pStyle w:val="SL-FlLftSgl"/>
              <w:spacing w:before="40" w:after="40"/>
              <w:jc w:val="center"/>
            </w:pPr>
            <w:r>
              <w:fldChar w:fldCharType="begin">
                <w:ffData>
                  <w:name w:val="Check4"/>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Pr="001B3899" w:rsidRDefault="00125B1B" w:rsidP="00263C22">
            <w:pPr>
              <w:pStyle w:val="SL-FlLftSgl"/>
              <w:spacing w:before="40" w:after="40"/>
              <w:jc w:val="center"/>
            </w:pPr>
            <w:r>
              <w:fldChar w:fldCharType="begin">
                <w:ffData>
                  <w:name w:val="Check5"/>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Pr="001B3899" w:rsidRDefault="00125B1B" w:rsidP="00263C22">
            <w:pPr>
              <w:pStyle w:val="SL-FlLftSgl"/>
              <w:spacing w:before="40" w:after="40"/>
              <w:jc w:val="center"/>
            </w:pPr>
            <w:r>
              <w:fldChar w:fldCharType="begin">
                <w:ffData>
                  <w:name w:val="Check6"/>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2.</w:t>
            </w:r>
            <w:r>
              <w:tab/>
            </w:r>
            <w:r w:rsidRPr="001B3899">
              <w:t>Employment Services</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3.</w:t>
            </w:r>
            <w:r>
              <w:tab/>
            </w:r>
            <w:r w:rsidRPr="001B3899">
              <w:t>Family Services</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3.</w:t>
            </w:r>
            <w:r>
              <w:tab/>
            </w:r>
            <w:r w:rsidRPr="001B3899">
              <w:t>Family Services</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ind w:left="720"/>
              <w:jc w:val="left"/>
            </w:pPr>
            <w:r>
              <w:t>3a.</w:t>
            </w:r>
            <w:r>
              <w:tab/>
            </w:r>
            <w:r w:rsidRPr="001B3899">
              <w:t>Peer-support partner for youth</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ind w:left="720"/>
              <w:jc w:val="left"/>
            </w:pPr>
            <w:r>
              <w:t>3b.</w:t>
            </w:r>
            <w:r>
              <w:tab/>
            </w:r>
            <w:r w:rsidRPr="001B3899">
              <w:t>Peer-support partner for caregiver/family</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ind w:left="720"/>
              <w:jc w:val="left"/>
            </w:pPr>
            <w:r>
              <w:t>3c.</w:t>
            </w:r>
            <w:r>
              <w:tab/>
            </w:r>
            <w:r w:rsidRPr="001B3899">
              <w:t>Respite Family Services</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4.</w:t>
            </w:r>
            <w:r>
              <w:tab/>
            </w:r>
            <w:r w:rsidRPr="001B3899">
              <w:t>Child Care</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5.</w:t>
            </w:r>
            <w:r>
              <w:tab/>
            </w:r>
            <w:r w:rsidRPr="001B3899">
              <w:t>Transportation</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6.</w:t>
            </w:r>
            <w:r>
              <w:tab/>
            </w:r>
            <w:r w:rsidRPr="001B3899">
              <w:t>Education Services</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7.</w:t>
            </w:r>
            <w:r>
              <w:tab/>
            </w:r>
            <w:r w:rsidRPr="001B3899">
              <w:t>Housing Support</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8.</w:t>
            </w:r>
            <w:r>
              <w:tab/>
            </w:r>
            <w:r w:rsidRPr="001B3899">
              <w:t>Social Recreational Activities</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9.</w:t>
            </w:r>
            <w:r>
              <w:tab/>
            </w:r>
            <w:r w:rsidRPr="001B3899">
              <w:t>Consumer</w:t>
            </w:r>
            <w:r>
              <w:t>-</w:t>
            </w:r>
            <w:r w:rsidRPr="001B3899">
              <w:t>Operated Services</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10.</w:t>
            </w:r>
            <w:r>
              <w:tab/>
            </w:r>
            <w:r w:rsidRPr="001B3899">
              <w:t>HIV Testing</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11.</w:t>
            </w:r>
            <w:r>
              <w:tab/>
            </w:r>
            <w:r w:rsidRPr="001B3899">
              <w:t xml:space="preserve">Was the </w:t>
            </w:r>
            <w:r>
              <w:t>c</w:t>
            </w:r>
            <w:r w:rsidRPr="001B3899">
              <w:t xml:space="preserve">onsumer referred to another </w:t>
            </w:r>
            <w:r w:rsidRPr="001B3899">
              <w:br/>
              <w:t xml:space="preserve">provider for any of the above support </w:t>
            </w:r>
            <w:r w:rsidRPr="001B3899">
              <w:br/>
              <w:t>services?</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12.</w:t>
            </w:r>
            <w:r>
              <w:tab/>
            </w:r>
            <w:r w:rsidRPr="001B3899">
              <w:t>Substance abuse</w:t>
            </w:r>
            <w:r>
              <w:t>-</w:t>
            </w:r>
            <w:r w:rsidRPr="001B3899">
              <w:t>related services and</w:t>
            </w:r>
            <w:r>
              <w:br/>
            </w:r>
            <w:r w:rsidRPr="001B3899">
              <w:t>support?</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13.</w:t>
            </w:r>
            <w:r>
              <w:tab/>
            </w:r>
            <w:r w:rsidRPr="001B3899">
              <w:t>Intellectual disabilities</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bl>
    <w:p w:rsidR="00125B1B" w:rsidRDefault="00125B1B" w:rsidP="00263C22">
      <w:pPr>
        <w:pStyle w:val="SL-FlLftSgl"/>
      </w:pPr>
    </w:p>
    <w:p w:rsidR="00C40399" w:rsidRPr="007D61BE" w:rsidRDefault="00C40399" w:rsidP="00C40399">
      <w:pPr>
        <w:pStyle w:val="SH-SglSpHead"/>
        <w:pBdr>
          <w:top w:val="double" w:sz="6" w:space="1" w:color="14487C"/>
        </w:pBdr>
        <w:rPr>
          <w:color w:val="000000" w:themeColor="text1"/>
        </w:rPr>
      </w:pPr>
      <w:r w:rsidRPr="007D61BE">
        <w:rPr>
          <w:color w:val="000000" w:themeColor="text1"/>
        </w:rPr>
        <w:t xml:space="preserve">Subsection </w:t>
      </w:r>
      <w:r>
        <w:rPr>
          <w:color w:val="000000" w:themeColor="text1"/>
        </w:rPr>
        <w:t>3</w:t>
      </w:r>
      <w:r w:rsidRPr="007D61BE">
        <w:rPr>
          <w:color w:val="000000" w:themeColor="text1"/>
        </w:rPr>
        <w:t>: Reassessment Status</w:t>
      </w:r>
    </w:p>
    <w:p w:rsidR="00C40399" w:rsidRDefault="00C40399" w:rsidP="00C40399">
      <w:pPr>
        <w:pStyle w:val="SL-FlLftSgl"/>
      </w:pPr>
    </w:p>
    <w:p w:rsidR="00C40399" w:rsidRDefault="00C40399" w:rsidP="00C40399">
      <w:pPr>
        <w:pStyle w:val="SL-FlLftSgl"/>
      </w:pPr>
    </w:p>
    <w:p w:rsidR="00C40399" w:rsidRPr="00490EAC" w:rsidRDefault="00C40399" w:rsidP="00C40399">
      <w:pPr>
        <w:pStyle w:val="SL-FlLftSgl"/>
        <w:rPr>
          <w:b/>
          <w:i/>
        </w:rPr>
      </w:pPr>
      <w:r w:rsidRPr="00490EAC">
        <w:rPr>
          <w:b/>
          <w:i/>
        </w:rPr>
        <w:t>[</w:t>
      </w:r>
      <w:r>
        <w:rPr>
          <w:b/>
          <w:i/>
        </w:rPr>
        <w:t>SUBSECTION</w:t>
      </w:r>
      <w:r w:rsidRPr="00490EAC">
        <w:rPr>
          <w:b/>
          <w:i/>
        </w:rPr>
        <w:t xml:space="preserve"> </w:t>
      </w:r>
      <w:r>
        <w:rPr>
          <w:b/>
          <w:i/>
        </w:rPr>
        <w:t>3</w:t>
      </w:r>
      <w:r w:rsidRPr="00490EAC">
        <w:rPr>
          <w:b/>
          <w:i/>
        </w:rPr>
        <w:t xml:space="preserve"> IS REPORTED BY GRANTEE STAFF AT REASSESSMENT.]</w:t>
      </w:r>
    </w:p>
    <w:p w:rsidR="00C40399" w:rsidRDefault="00C40399" w:rsidP="00C40399">
      <w:pPr>
        <w:pStyle w:val="SL-FlLftSgl"/>
      </w:pPr>
    </w:p>
    <w:p w:rsidR="00C40399" w:rsidRDefault="00C40399" w:rsidP="00C40399">
      <w:pPr>
        <w:pStyle w:val="SL-FlLftSgl"/>
      </w:pPr>
    </w:p>
    <w:p w:rsidR="00C40399" w:rsidRDefault="00C40399" w:rsidP="00C40399">
      <w:pPr>
        <w:pStyle w:val="Q1-FirstLevelQuestion"/>
      </w:pPr>
      <w:r>
        <w:t>1.</w:t>
      </w:r>
      <w:r>
        <w:tab/>
        <w:t>Have you or other grant staff had contact with the consumer within 90 days of last encounter?</w:t>
      </w:r>
    </w:p>
    <w:p w:rsidR="00C40399" w:rsidRDefault="00C40399" w:rsidP="00C40399">
      <w:pPr>
        <w:pStyle w:val="Q1-FirstLevelQuestion"/>
      </w:pPr>
    </w:p>
    <w:p w:rsidR="00C40399" w:rsidRDefault="00C40399" w:rsidP="00C4039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Yes</w:t>
      </w:r>
    </w:p>
    <w:p w:rsidR="00C40399" w:rsidRDefault="00C40399" w:rsidP="00C4039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No</w:t>
      </w:r>
    </w:p>
    <w:p w:rsidR="00C40399" w:rsidRDefault="00C40399" w:rsidP="00C40399">
      <w:pPr>
        <w:pStyle w:val="A1-1stLeader"/>
      </w:pPr>
    </w:p>
    <w:p w:rsidR="00C40399" w:rsidRDefault="00C40399" w:rsidP="00C40399">
      <w:pPr>
        <w:pStyle w:val="A1-1stLeader"/>
      </w:pPr>
    </w:p>
    <w:p w:rsidR="00C40399" w:rsidRDefault="00C40399" w:rsidP="00C40399">
      <w:pPr>
        <w:pStyle w:val="Q1-FirstLevelQuestion"/>
      </w:pPr>
      <w:r>
        <w:t>2.</w:t>
      </w:r>
      <w:r>
        <w:tab/>
        <w:t>Is the consumer still receiving services from your project?</w:t>
      </w:r>
    </w:p>
    <w:p w:rsidR="00C40399" w:rsidRDefault="00C40399" w:rsidP="00C40399">
      <w:pPr>
        <w:pStyle w:val="Q1-FirstLevelQuestion"/>
      </w:pPr>
    </w:p>
    <w:p w:rsidR="00C40399" w:rsidRDefault="00C40399" w:rsidP="00C4039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Yes</w:t>
      </w:r>
    </w:p>
    <w:p w:rsidR="00C40399" w:rsidRDefault="00C40399" w:rsidP="00C4039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195E4E">
        <w:t>No</w:t>
      </w:r>
    </w:p>
    <w:p w:rsidR="00C40399" w:rsidRPr="00195E4E" w:rsidRDefault="00C40399" w:rsidP="00C40399">
      <w:pPr>
        <w:pStyle w:val="A1-1stLeader"/>
      </w:pPr>
    </w:p>
    <w:p w:rsidR="00C40399" w:rsidRDefault="00C40399" w:rsidP="00C40399">
      <w:pPr>
        <w:pStyle w:val="SL-FlLftSgl"/>
      </w:pPr>
      <w:r>
        <w:br w:type="page"/>
      </w:r>
    </w:p>
    <w:p w:rsidR="00C40399" w:rsidRPr="007D61BE" w:rsidRDefault="00C40399" w:rsidP="00C40399">
      <w:pPr>
        <w:pStyle w:val="SH-SglSpHead"/>
        <w:pBdr>
          <w:top w:val="double" w:sz="6" w:space="0" w:color="14487C"/>
        </w:pBdr>
        <w:rPr>
          <w:color w:val="000000" w:themeColor="text1"/>
        </w:rPr>
      </w:pPr>
      <w:r w:rsidRPr="007D61BE">
        <w:rPr>
          <w:color w:val="000000" w:themeColor="text1"/>
        </w:rPr>
        <w:lastRenderedPageBreak/>
        <w:t xml:space="preserve">Subsection </w:t>
      </w:r>
      <w:r>
        <w:rPr>
          <w:color w:val="000000" w:themeColor="text1"/>
        </w:rPr>
        <w:t>4</w:t>
      </w:r>
      <w:r w:rsidRPr="007D61BE">
        <w:rPr>
          <w:color w:val="000000" w:themeColor="text1"/>
        </w:rPr>
        <w:t>: Clinical Discharge Status</w:t>
      </w:r>
    </w:p>
    <w:p w:rsidR="00C40399" w:rsidRDefault="00C40399" w:rsidP="00C40399">
      <w:pPr>
        <w:pStyle w:val="SL-FlLftSgl"/>
      </w:pPr>
    </w:p>
    <w:p w:rsidR="00C40399" w:rsidRDefault="00C40399" w:rsidP="00C40399">
      <w:pPr>
        <w:pStyle w:val="SL-FlLftSgl"/>
      </w:pPr>
    </w:p>
    <w:p w:rsidR="00C40399" w:rsidRPr="00490EAC" w:rsidRDefault="00C40399" w:rsidP="00C40399">
      <w:pPr>
        <w:pStyle w:val="SL-FlLftSgl"/>
        <w:rPr>
          <w:b/>
          <w:i/>
        </w:rPr>
      </w:pPr>
      <w:r w:rsidRPr="00490EAC">
        <w:rPr>
          <w:b/>
          <w:i/>
        </w:rPr>
        <w:t>[</w:t>
      </w:r>
      <w:r>
        <w:rPr>
          <w:b/>
          <w:i/>
        </w:rPr>
        <w:t>SUBSECTION</w:t>
      </w:r>
      <w:r w:rsidRPr="00490EAC">
        <w:rPr>
          <w:b/>
          <w:i/>
        </w:rPr>
        <w:t xml:space="preserve"> </w:t>
      </w:r>
      <w:r>
        <w:rPr>
          <w:b/>
          <w:i/>
        </w:rPr>
        <w:t>4</w:t>
      </w:r>
      <w:r w:rsidRPr="00490EAC">
        <w:rPr>
          <w:b/>
          <w:i/>
        </w:rPr>
        <w:t xml:space="preserve"> IS REPORTED BY GRANTEE STAFF ABOUT THE CONSUMER AT CLINICAL DISCHARGE.]</w:t>
      </w:r>
    </w:p>
    <w:p w:rsidR="00C40399" w:rsidRDefault="00C40399" w:rsidP="00C40399">
      <w:pPr>
        <w:pStyle w:val="SL-FlLftSgl"/>
      </w:pPr>
    </w:p>
    <w:p w:rsidR="00C40399" w:rsidRDefault="00C40399" w:rsidP="00C40399">
      <w:pPr>
        <w:pStyle w:val="SL-FlLftSgl"/>
      </w:pPr>
    </w:p>
    <w:p w:rsidR="00C40399" w:rsidRDefault="00C40399" w:rsidP="00C40399">
      <w:pPr>
        <w:pStyle w:val="Q1-FirstLevelQuestion"/>
      </w:pPr>
      <w:r>
        <w:t>1.</w:t>
      </w:r>
      <w:r>
        <w:tab/>
        <w:t>On what date was the consumer discharged?</w:t>
      </w:r>
    </w:p>
    <w:p w:rsidR="00C40399" w:rsidRDefault="00C40399" w:rsidP="00C40399">
      <w:pPr>
        <w:pStyle w:val="Q1-FirstLevelQuestion"/>
      </w:pPr>
    </w:p>
    <w:p w:rsidR="00C40399" w:rsidRPr="001B3899" w:rsidRDefault="00C40399" w:rsidP="00C40399">
      <w:pPr>
        <w:pStyle w:val="A1-1stLeader"/>
        <w:rPr>
          <w:rFonts w:eastAsia="Wingdings2"/>
        </w:rPr>
      </w:pPr>
      <w:r w:rsidRPr="001B3899">
        <w:t>|____|____| / |____|____|____|____|</w:t>
      </w:r>
    </w:p>
    <w:p w:rsidR="00C40399" w:rsidRDefault="00C40399" w:rsidP="00C40399">
      <w:pPr>
        <w:pStyle w:val="A1-1stLeader"/>
        <w:tabs>
          <w:tab w:val="center" w:pos="1080"/>
          <w:tab w:val="center" w:pos="2765"/>
        </w:tabs>
        <w:ind w:left="540" w:firstLine="36"/>
      </w:pPr>
      <w:r w:rsidRPr="001B3899">
        <w:tab/>
        <w:t>Month</w:t>
      </w:r>
      <w:r w:rsidRPr="001B3899">
        <w:tab/>
        <w:t>Year</w:t>
      </w:r>
    </w:p>
    <w:p w:rsidR="00C40399" w:rsidRDefault="00C40399" w:rsidP="00C40399">
      <w:pPr>
        <w:pStyle w:val="A1-1stLeader"/>
        <w:tabs>
          <w:tab w:val="center" w:pos="1080"/>
          <w:tab w:val="center" w:pos="2765"/>
        </w:tabs>
        <w:ind w:left="540" w:firstLine="36"/>
      </w:pPr>
    </w:p>
    <w:p w:rsidR="00C40399" w:rsidRPr="001B3899" w:rsidRDefault="00C40399" w:rsidP="00C40399">
      <w:pPr>
        <w:pStyle w:val="A1-1stLeader"/>
        <w:tabs>
          <w:tab w:val="center" w:pos="1080"/>
          <w:tab w:val="center" w:pos="2765"/>
        </w:tabs>
        <w:ind w:left="540" w:firstLine="36"/>
        <w:rPr>
          <w:b/>
          <w:bCs/>
        </w:rPr>
      </w:pPr>
    </w:p>
    <w:p w:rsidR="00C40399" w:rsidRDefault="00C40399" w:rsidP="00C40399">
      <w:pPr>
        <w:pStyle w:val="Q1-FirstLevelQuestion"/>
        <w:rPr>
          <w:rFonts w:eastAsia="TimesNewRoman,Bold"/>
        </w:rPr>
      </w:pPr>
      <w:r>
        <w:t>2.</w:t>
      </w:r>
      <w:r>
        <w:tab/>
      </w:r>
      <w:r>
        <w:rPr>
          <w:rFonts w:eastAsia="TimesNewRoman,Bold"/>
        </w:rPr>
        <w:t>What is the consumer’s discharge status?</w:t>
      </w:r>
    </w:p>
    <w:p w:rsidR="00C40399" w:rsidRDefault="00C40399" w:rsidP="00C40399">
      <w:pPr>
        <w:pStyle w:val="Q1-FirstLevelQuestion"/>
        <w:rPr>
          <w:rFonts w:eastAsia="TimesNewRoman,Bold"/>
        </w:rPr>
      </w:pPr>
    </w:p>
    <w:p w:rsidR="00C40399" w:rsidRDefault="00C40399" w:rsidP="00C4039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Mutually agreed cessation of treatment</w:t>
      </w:r>
    </w:p>
    <w:p w:rsidR="00C40399" w:rsidRDefault="00C40399" w:rsidP="00C4039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Withdrew from/refused treatment</w:t>
      </w:r>
    </w:p>
    <w:p w:rsidR="00C40399" w:rsidRDefault="00C40399" w:rsidP="00C4039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No contact within 90 days of last encounter</w:t>
      </w:r>
    </w:p>
    <w:p w:rsidR="00C40399" w:rsidRDefault="00C40399" w:rsidP="00C4039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Clinically referred out</w:t>
      </w:r>
    </w:p>
    <w:p w:rsidR="00C40399" w:rsidRDefault="00C40399" w:rsidP="00C4039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Death</w:t>
      </w:r>
    </w:p>
    <w:p w:rsidR="00125B1B" w:rsidRDefault="00125B1B" w:rsidP="00263C22">
      <w:pPr>
        <w:pStyle w:val="SL-FlLftSgl"/>
      </w:pPr>
    </w:p>
    <w:p w:rsidR="00125B1B" w:rsidRDefault="00125B1B" w:rsidP="00263C22">
      <w:pPr>
        <w:pStyle w:val="SL-FlLftSgl"/>
      </w:pPr>
    </w:p>
    <w:p w:rsidR="00125B1B" w:rsidRPr="005364DC" w:rsidRDefault="00125B1B" w:rsidP="00263C22">
      <w:pPr>
        <w:pStyle w:val="SL-FlLftSgl"/>
        <w:rPr>
          <w:b/>
        </w:rPr>
      </w:pPr>
      <w:r w:rsidRPr="005364DC">
        <w:rPr>
          <w:b/>
        </w:rPr>
        <w:t xml:space="preserve">[IF AN INTERVIEW WAS CONDUCTED, GO TO </w:t>
      </w:r>
      <w:r>
        <w:rPr>
          <w:b/>
        </w:rPr>
        <w:t>SECTION</w:t>
      </w:r>
      <w:r w:rsidRPr="005364DC">
        <w:rPr>
          <w:b/>
        </w:rPr>
        <w:t xml:space="preserve"> 2, </w:t>
      </w:r>
      <w:r>
        <w:rPr>
          <w:b/>
        </w:rPr>
        <w:t>FUNCTIONING</w:t>
      </w:r>
      <w:r w:rsidRPr="005364DC">
        <w:rPr>
          <w:b/>
        </w:rPr>
        <w:t>]</w:t>
      </w:r>
    </w:p>
    <w:p w:rsidR="00125B1B" w:rsidRPr="002357A3" w:rsidRDefault="00125B1B" w:rsidP="00263C22">
      <w:pPr>
        <w:pStyle w:val="SL-FlLftSgl"/>
      </w:pPr>
    </w:p>
    <w:p w:rsidR="00125B1B" w:rsidRDefault="00125B1B">
      <w:pPr>
        <w:spacing w:after="200" w:line="276" w:lineRule="auto"/>
        <w:ind w:firstLine="0"/>
        <w:jc w:val="left"/>
      </w:pPr>
      <w:r>
        <w:br w:type="page"/>
      </w:r>
    </w:p>
    <w:p w:rsidR="00125B1B" w:rsidRDefault="00125B1B">
      <w:pPr>
        <w:spacing w:after="200" w:line="276" w:lineRule="auto"/>
        <w:ind w:firstLine="0"/>
        <w:jc w:val="left"/>
      </w:pPr>
    </w:p>
    <w:tbl>
      <w:tblPr>
        <w:tblStyle w:val="TableGrid"/>
        <w:tblW w:w="0" w:type="auto"/>
        <w:tblBorders>
          <w:top w:val="double" w:sz="6" w:space="0" w:color="14487C"/>
          <w:left w:val="double" w:sz="6" w:space="0" w:color="14487C"/>
          <w:bottom w:val="double" w:sz="6" w:space="0" w:color="14487C"/>
          <w:right w:val="double" w:sz="6" w:space="0" w:color="14487C"/>
          <w:insideH w:val="double" w:sz="6" w:space="0" w:color="14487C"/>
          <w:insideV w:val="double" w:sz="6" w:space="0" w:color="14487C"/>
        </w:tblBorders>
        <w:shd w:val="clear" w:color="auto" w:fill="AFBED7"/>
        <w:tblLook w:val="04A0" w:firstRow="1" w:lastRow="0" w:firstColumn="1" w:lastColumn="0" w:noHBand="0" w:noVBand="1"/>
      </w:tblPr>
      <w:tblGrid>
        <w:gridCol w:w="10008"/>
      </w:tblGrid>
      <w:tr w:rsidR="00125B1B" w:rsidTr="00263C22">
        <w:tc>
          <w:tcPr>
            <w:tcW w:w="10008" w:type="dxa"/>
            <w:shd w:val="clear" w:color="auto" w:fill="AFBED7"/>
          </w:tcPr>
          <w:p w:rsidR="00125B1B" w:rsidRPr="00871F29" w:rsidRDefault="00125B1B" w:rsidP="00263C22">
            <w:pPr>
              <w:pStyle w:val="SL-FlLftSgl"/>
              <w:spacing w:before="120" w:after="120"/>
              <w:jc w:val="center"/>
              <w:rPr>
                <w:b/>
                <w:sz w:val="24"/>
                <w:szCs w:val="24"/>
              </w:rPr>
            </w:pPr>
            <w:r>
              <w:rPr>
                <w:b/>
                <w:color w:val="000000" w:themeColor="text1"/>
                <w:sz w:val="24"/>
                <w:szCs w:val="24"/>
              </w:rPr>
              <w:t>SECTION</w:t>
            </w:r>
            <w:r w:rsidRPr="005D469A">
              <w:rPr>
                <w:b/>
                <w:color w:val="000000" w:themeColor="text1"/>
                <w:sz w:val="24"/>
                <w:szCs w:val="24"/>
              </w:rPr>
              <w:t xml:space="preserve"> </w:t>
            </w:r>
            <w:r>
              <w:rPr>
                <w:b/>
                <w:color w:val="000000" w:themeColor="text1"/>
                <w:sz w:val="24"/>
                <w:szCs w:val="24"/>
              </w:rPr>
              <w:t>2</w:t>
            </w:r>
            <w:r w:rsidRPr="005D469A">
              <w:rPr>
                <w:b/>
                <w:color w:val="000000" w:themeColor="text1"/>
                <w:sz w:val="24"/>
                <w:szCs w:val="24"/>
              </w:rPr>
              <w:t xml:space="preserve">: </w:t>
            </w:r>
            <w:r>
              <w:rPr>
                <w:b/>
                <w:color w:val="000000" w:themeColor="text1"/>
                <w:sz w:val="24"/>
                <w:szCs w:val="24"/>
              </w:rPr>
              <w:t>FUNCTIONING</w:t>
            </w:r>
          </w:p>
        </w:tc>
      </w:tr>
    </w:tbl>
    <w:p w:rsidR="00125B1B" w:rsidRDefault="00125B1B" w:rsidP="00263C22">
      <w:pPr>
        <w:pStyle w:val="SL-FlLftSgl"/>
      </w:pPr>
    </w:p>
    <w:p w:rsidR="00125B1B" w:rsidRDefault="00125B1B" w:rsidP="00263C22">
      <w:pPr>
        <w:pStyle w:val="SL-FlLftSgl"/>
      </w:pPr>
    </w:p>
    <w:p w:rsidR="00125B1B" w:rsidRPr="00D671FB" w:rsidRDefault="00125B1B" w:rsidP="00263C22">
      <w:pPr>
        <w:pStyle w:val="SL-FlLftSgl"/>
        <w:rPr>
          <w:b/>
          <w:u w:val="single"/>
        </w:rPr>
      </w:pPr>
      <w:r>
        <w:rPr>
          <w:b/>
          <w:color w:val="000000" w:themeColor="text1"/>
        </w:rPr>
        <w:t>Subsection</w:t>
      </w:r>
      <w:r w:rsidRPr="00B91B06">
        <w:rPr>
          <w:b/>
          <w:color w:val="000000" w:themeColor="text1"/>
        </w:rPr>
        <w:t xml:space="preserve"> A: Family/Living Arrangement</w:t>
      </w:r>
      <w:r w:rsidRPr="00970EF5">
        <w:rPr>
          <w:b/>
        </w:rPr>
        <w:t xml:space="preserve"> </w:t>
      </w:r>
      <w:r w:rsidRPr="00D671FB">
        <w:rPr>
          <w:b/>
        </w:rPr>
        <w:t>is intentionally excluded from this version; it appears in the Caregiver version.</w:t>
      </w:r>
      <w:r>
        <w:rPr>
          <w:b/>
        </w:rPr>
        <w:t xml:space="preserve"> Continue to Subsection B.</w:t>
      </w:r>
    </w:p>
    <w:p w:rsidR="00125B1B" w:rsidRDefault="00125B1B" w:rsidP="00263C22">
      <w:pPr>
        <w:pStyle w:val="SL-FlLftSgl"/>
        <w:spacing w:before="120" w:after="120"/>
        <w:jc w:val="left"/>
        <w:rPr>
          <w:b/>
          <w:color w:val="000000" w:themeColor="text1"/>
        </w:rPr>
      </w:pPr>
    </w:p>
    <w:p w:rsidR="00125B1B" w:rsidRPr="0038424B" w:rsidRDefault="00125B1B" w:rsidP="00263C22">
      <w:pPr>
        <w:pStyle w:val="SL-FlLftSgl"/>
        <w:spacing w:before="120" w:after="120"/>
        <w:jc w:val="left"/>
        <w:rPr>
          <w:b/>
        </w:rPr>
      </w:pPr>
      <w:r w:rsidRPr="0038424B">
        <w:rPr>
          <w:b/>
          <w:color w:val="000000" w:themeColor="text1"/>
        </w:rPr>
        <w:t>Subsection B: Functioning</w:t>
      </w:r>
    </w:p>
    <w:p w:rsidR="00125B1B" w:rsidRDefault="00125B1B" w:rsidP="00263C22">
      <w:pPr>
        <w:pStyle w:val="SL-FlLftSgl"/>
      </w:pPr>
    </w:p>
    <w:p w:rsidR="00125B1B" w:rsidRDefault="00125B1B" w:rsidP="00263C22">
      <w:pPr>
        <w:pStyle w:val="Q1-FirstLevelQuestion"/>
      </w:pPr>
      <w:r>
        <w:t>1.</w:t>
      </w:r>
      <w:r>
        <w:tab/>
        <w:t xml:space="preserve">How would you rate your overall health right now? </w:t>
      </w:r>
    </w:p>
    <w:p w:rsidR="00125B1B" w:rsidRDefault="00125B1B" w:rsidP="00263C22">
      <w:pPr>
        <w:pStyle w:val="Q1-FirstLevelQuestion"/>
      </w:pP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Excellent</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Very good</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Good</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Fair</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Poor</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Refused</w:t>
      </w:r>
    </w:p>
    <w:p w:rsidR="00125B1B" w:rsidRDefault="00125B1B" w:rsidP="00263C22">
      <w:pPr>
        <w:pStyle w:val="A1-1stLeader"/>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ascii="Wingdings 2" w:eastAsia="Wingdings2" w:hAnsi="Wingdings 2" w:cs="Arial"/>
        </w:rPr>
        <w:tab/>
      </w:r>
      <w:r>
        <w:rPr>
          <w:rFonts w:eastAsia="Wingdings2"/>
        </w:rPr>
        <w:t>Don’t know</w:t>
      </w:r>
      <w:r>
        <w:rPr>
          <w:b/>
          <w:bCs/>
        </w:rPr>
        <w:t xml:space="preserve"> </w:t>
      </w:r>
    </w:p>
    <w:p w:rsidR="00125B1B" w:rsidRDefault="00125B1B" w:rsidP="00263C22">
      <w:pPr>
        <w:pStyle w:val="A1-1stLeader"/>
        <w:rPr>
          <w:b/>
          <w:bCs/>
        </w:rPr>
      </w:pPr>
    </w:p>
    <w:p w:rsidR="00125B1B" w:rsidRDefault="00125B1B" w:rsidP="00263C22">
      <w:pPr>
        <w:pStyle w:val="A1-1stLeader"/>
        <w:rPr>
          <w:b/>
          <w:bCs/>
        </w:rPr>
      </w:pPr>
    </w:p>
    <w:p w:rsidR="00125B1B" w:rsidRDefault="00125B1B" w:rsidP="00263C22">
      <w:pPr>
        <w:pStyle w:val="Q1-FirstLevelQuestion"/>
      </w:pPr>
      <w:r>
        <w:t>2.</w:t>
      </w:r>
      <w:r>
        <w:tab/>
        <w:t xml:space="preserve">In order to provide the best possible mental health and related services, we need to know what you think about how well you were able to deal with everyday life </w:t>
      </w:r>
      <w:r w:rsidRPr="00B6340F">
        <w:rPr>
          <w:u w:val="single"/>
        </w:rPr>
        <w:t>during the past 30 days</w:t>
      </w:r>
      <w:r>
        <w:t>. Please indicate your disagreement/agreement with each of the following statements.</w:t>
      </w:r>
    </w:p>
    <w:p w:rsidR="00125B1B" w:rsidRDefault="00125B1B" w:rsidP="00263C22">
      <w:pPr>
        <w:pStyle w:val="Q1-FirstLevelQuestion"/>
      </w:pPr>
    </w:p>
    <w:p w:rsidR="00125B1B" w:rsidRPr="005E6764" w:rsidRDefault="00125B1B" w:rsidP="00263C22">
      <w:pPr>
        <w:pStyle w:val="SL-FlLftSgl"/>
        <w:rPr>
          <w:b/>
          <w:i/>
        </w:rPr>
      </w:pPr>
      <w:r w:rsidRPr="005E6764">
        <w:rPr>
          <w:b/>
          <w:i/>
        </w:rPr>
        <w:t>[READ EACH STATEMENT, FOLLOWED BY THE R</w:t>
      </w:r>
      <w:r>
        <w:rPr>
          <w:b/>
          <w:i/>
        </w:rPr>
        <w:t>ESPONSE OPTIONS TO THE CONSUMER]</w:t>
      </w:r>
    </w:p>
    <w:p w:rsidR="00125B1B" w:rsidRDefault="00125B1B" w:rsidP="00263C22">
      <w:pPr>
        <w:pStyle w:val="SL-FlLftSgl"/>
      </w:pPr>
    </w:p>
    <w:tbl>
      <w:tblPr>
        <w:tblStyle w:val="TableGrid"/>
        <w:tblW w:w="0" w:type="auto"/>
        <w:tblLayout w:type="fixed"/>
        <w:tblLook w:val="04A0" w:firstRow="1" w:lastRow="0" w:firstColumn="1" w:lastColumn="0" w:noHBand="0" w:noVBand="1"/>
      </w:tblPr>
      <w:tblGrid>
        <w:gridCol w:w="5184"/>
        <w:gridCol w:w="682"/>
        <w:gridCol w:w="682"/>
        <w:gridCol w:w="682"/>
        <w:gridCol w:w="682"/>
        <w:gridCol w:w="682"/>
        <w:gridCol w:w="682"/>
        <w:gridCol w:w="682"/>
      </w:tblGrid>
      <w:tr w:rsidR="00125B1B" w:rsidTr="00263C22">
        <w:trPr>
          <w:cantSplit/>
          <w:trHeight w:val="348"/>
        </w:trPr>
        <w:tc>
          <w:tcPr>
            <w:tcW w:w="5184" w:type="dxa"/>
            <w:vMerge w:val="restart"/>
            <w:tcBorders>
              <w:top w:val="single" w:sz="4" w:space="0" w:color="auto"/>
              <w:left w:val="single" w:sz="4" w:space="0" w:color="auto"/>
            </w:tcBorders>
            <w:vAlign w:val="bottom"/>
          </w:tcPr>
          <w:p w:rsidR="00125B1B" w:rsidRDefault="00125B1B" w:rsidP="00263C22">
            <w:pPr>
              <w:pStyle w:val="SL-FlLftSgl"/>
              <w:keepNext/>
              <w:spacing w:before="120" w:after="120" w:line="240" w:lineRule="auto"/>
              <w:jc w:val="center"/>
            </w:pPr>
            <w:r>
              <w:t>Statement</w:t>
            </w:r>
          </w:p>
        </w:tc>
        <w:tc>
          <w:tcPr>
            <w:tcW w:w="4774" w:type="dxa"/>
            <w:gridSpan w:val="7"/>
            <w:tcBorders>
              <w:bottom w:val="single" w:sz="4" w:space="0" w:color="auto"/>
            </w:tcBorders>
            <w:vAlign w:val="center"/>
          </w:tcPr>
          <w:p w:rsidR="00125B1B" w:rsidRDefault="00125B1B" w:rsidP="00263C22">
            <w:pPr>
              <w:pStyle w:val="SL-FlLftSgl"/>
              <w:keepNext/>
              <w:spacing w:before="60" w:after="60" w:line="240" w:lineRule="auto"/>
              <w:jc w:val="center"/>
            </w:pPr>
            <w:r>
              <w:t>Response Options</w:t>
            </w:r>
          </w:p>
        </w:tc>
      </w:tr>
      <w:tr w:rsidR="00125B1B" w:rsidTr="00263C22">
        <w:trPr>
          <w:cantSplit/>
          <w:trHeight w:val="1224"/>
        </w:trPr>
        <w:tc>
          <w:tcPr>
            <w:tcW w:w="5184" w:type="dxa"/>
            <w:vMerge/>
            <w:tcBorders>
              <w:left w:val="single" w:sz="4" w:space="0" w:color="auto"/>
              <w:bottom w:val="single" w:sz="4" w:space="0" w:color="auto"/>
            </w:tcBorders>
            <w:vAlign w:val="bottom"/>
          </w:tcPr>
          <w:p w:rsidR="00125B1B" w:rsidRDefault="00125B1B" w:rsidP="00263C22">
            <w:pPr>
              <w:pStyle w:val="SL-FlLftSgl"/>
              <w:keepNext/>
              <w:spacing w:before="120" w:after="120" w:line="240" w:lineRule="auto"/>
              <w:jc w:val="center"/>
            </w:pP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Strongly Disagree</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Disagree</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Undecided</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Agree</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Strongly Agree</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Refused</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Not</w:t>
            </w:r>
            <w:r>
              <w:br/>
              <w:t>Applicable</w:t>
            </w:r>
          </w:p>
        </w:tc>
      </w:tr>
      <w:tr w:rsidR="00125B1B" w:rsidTr="00263C22">
        <w:tc>
          <w:tcPr>
            <w:tcW w:w="5184" w:type="dxa"/>
            <w:shd w:val="clear" w:color="auto" w:fill="auto"/>
          </w:tcPr>
          <w:p w:rsidR="00125B1B" w:rsidRDefault="00125B1B" w:rsidP="00263C22">
            <w:pPr>
              <w:pStyle w:val="A3-1stTabLeader"/>
              <w:keepNext/>
              <w:tabs>
                <w:tab w:val="clear" w:pos="5530"/>
                <w:tab w:val="clear" w:pos="6106"/>
                <w:tab w:val="clear" w:pos="6682"/>
                <w:tab w:val="clear" w:pos="7258"/>
                <w:tab w:val="clear" w:pos="7830"/>
                <w:tab w:val="clear" w:pos="8370"/>
                <w:tab w:val="clear" w:pos="9180"/>
                <w:tab w:val="right" w:leader="dot" w:pos="5011"/>
              </w:tabs>
              <w:jc w:val="left"/>
            </w:pPr>
            <w:r w:rsidRPr="00ED4292">
              <w:t>a.</w:t>
            </w:r>
            <w:r>
              <w:tab/>
              <w:t>I am handling daily life</w:t>
            </w:r>
            <w:r>
              <w:tab/>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tcPr>
          <w:p w:rsidR="00125B1B" w:rsidRDefault="00125B1B" w:rsidP="00263C22">
            <w:pPr>
              <w:pStyle w:val="A3-1stTabLeader"/>
              <w:keepNext/>
              <w:tabs>
                <w:tab w:val="clear" w:pos="5530"/>
                <w:tab w:val="clear" w:pos="6106"/>
                <w:tab w:val="clear" w:pos="6682"/>
                <w:tab w:val="clear" w:pos="7258"/>
                <w:tab w:val="clear" w:pos="7830"/>
                <w:tab w:val="clear" w:pos="8370"/>
                <w:tab w:val="clear" w:pos="9180"/>
                <w:tab w:val="right" w:leader="dot" w:pos="5011"/>
              </w:tabs>
              <w:jc w:val="left"/>
            </w:pPr>
            <w:r w:rsidRPr="00ED4292">
              <w:t>b.</w:t>
            </w:r>
            <w:r>
              <w:tab/>
              <w:t xml:space="preserve">I get along with </w:t>
            </w:r>
            <w:r>
              <w:rPr>
                <w:bCs/>
              </w:rPr>
              <w:t>family members</w:t>
            </w:r>
            <w:r>
              <w:rPr>
                <w:bCs/>
              </w:rPr>
              <w:tab/>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tcBorders>
              <w:bottom w:val="single" w:sz="4" w:space="0" w:color="auto"/>
            </w:tcBorders>
          </w:tcPr>
          <w:p w:rsidR="00125B1B" w:rsidRPr="00ED4292" w:rsidRDefault="00125B1B" w:rsidP="00263C22">
            <w:pPr>
              <w:pStyle w:val="A3-1stTabLeader"/>
              <w:keepNext/>
              <w:tabs>
                <w:tab w:val="clear" w:pos="5530"/>
                <w:tab w:val="clear" w:pos="6106"/>
                <w:tab w:val="clear" w:pos="6682"/>
                <w:tab w:val="clear" w:pos="7258"/>
                <w:tab w:val="clear" w:pos="7830"/>
                <w:tab w:val="clear" w:pos="8370"/>
                <w:tab w:val="clear" w:pos="9180"/>
                <w:tab w:val="right" w:leader="dot" w:pos="5011"/>
              </w:tabs>
              <w:jc w:val="left"/>
              <w:rPr>
                <w:bCs/>
              </w:rPr>
            </w:pPr>
            <w:r w:rsidRPr="00ED4292">
              <w:t>c.</w:t>
            </w:r>
            <w:r w:rsidRPr="00ED4292">
              <w:tab/>
            </w:r>
            <w:r>
              <w:t>I get along with friends and other people</w:t>
            </w:r>
            <w:r>
              <w:tab/>
            </w:r>
          </w:p>
        </w:tc>
        <w:tc>
          <w:tcPr>
            <w:tcW w:w="682" w:type="dxa"/>
            <w:tcBorders>
              <w:bottom w:val="single" w:sz="4" w:space="0" w:color="auto"/>
            </w:tcBorders>
          </w:tcPr>
          <w:p w:rsidR="00125B1B" w:rsidRDefault="00125B1B" w:rsidP="00263C22">
            <w:pPr>
              <w:pStyle w:val="SL-FlLftSgl"/>
              <w:keepNext/>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keepNext/>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keepNext/>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keepNext/>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keepNext/>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keepNext/>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keepNext/>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tcBorders>
              <w:bottom w:val="single" w:sz="4" w:space="0" w:color="auto"/>
            </w:tcBorders>
          </w:tcPr>
          <w:p w:rsidR="00125B1B" w:rsidRPr="00ED4292"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jc w:val="left"/>
              <w:rPr>
                <w:bCs/>
              </w:rPr>
            </w:pPr>
            <w:r>
              <w:t>d</w:t>
            </w:r>
            <w:r w:rsidRPr="00ED4292">
              <w:t>.</w:t>
            </w:r>
            <w:r w:rsidRPr="00ED4292">
              <w:tab/>
            </w:r>
            <w:r>
              <w:t>I am doing well in school and/or work</w:t>
            </w:r>
            <w:r>
              <w:tab/>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tcBorders>
              <w:bottom w:val="single" w:sz="4" w:space="0" w:color="auto"/>
            </w:tcBorders>
          </w:tcPr>
          <w:p w:rsidR="00125B1B" w:rsidRPr="00ED4292"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jc w:val="left"/>
              <w:rPr>
                <w:bCs/>
              </w:rPr>
            </w:pPr>
            <w:r>
              <w:t>e</w:t>
            </w:r>
            <w:r w:rsidRPr="00ED4292">
              <w:t>.</w:t>
            </w:r>
            <w:r w:rsidRPr="00ED4292">
              <w:tab/>
            </w:r>
            <w:r>
              <w:t>I am able to cope when things go wrong</w:t>
            </w:r>
            <w:r>
              <w:tab/>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tcBorders>
              <w:bottom w:val="single" w:sz="4" w:space="0" w:color="auto"/>
            </w:tcBorders>
          </w:tcPr>
          <w:p w:rsidR="00125B1B" w:rsidRPr="00ED4292"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jc w:val="left"/>
              <w:rPr>
                <w:bCs/>
              </w:rPr>
            </w:pPr>
            <w:r>
              <w:t>f</w:t>
            </w:r>
            <w:r w:rsidRPr="00ED4292">
              <w:t>.</w:t>
            </w:r>
            <w:r w:rsidRPr="00ED4292">
              <w:tab/>
            </w:r>
            <w:r>
              <w:t>I am satisfied with our family life right now</w:t>
            </w:r>
            <w:r>
              <w:tab/>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bl>
    <w:p w:rsidR="00125B1B" w:rsidRDefault="00125B1B" w:rsidP="00263C22">
      <w:pPr>
        <w:pStyle w:val="Q1-FirstLevelQuestion"/>
      </w:pPr>
    </w:p>
    <w:p w:rsidR="00125B1B" w:rsidRDefault="00125B1B" w:rsidP="00263C22">
      <w:pPr>
        <w:spacing w:line="240" w:lineRule="auto"/>
        <w:ind w:firstLine="0"/>
        <w:jc w:val="left"/>
      </w:pPr>
      <w:r>
        <w:br w:type="page"/>
      </w:r>
    </w:p>
    <w:p w:rsidR="00125B1B" w:rsidRPr="00B60F1C" w:rsidRDefault="00125B1B" w:rsidP="00263C22">
      <w:pPr>
        <w:pStyle w:val="SH-SglSpHead"/>
        <w:pBdr>
          <w:top w:val="double" w:sz="6" w:space="1" w:color="14487C"/>
        </w:pBdr>
        <w:rPr>
          <w:color w:val="000000" w:themeColor="text1"/>
        </w:rPr>
      </w:pPr>
      <w:r>
        <w:rPr>
          <w:color w:val="000000" w:themeColor="text1"/>
        </w:rPr>
        <w:lastRenderedPageBreak/>
        <w:t>Subs</w:t>
      </w:r>
      <w:r w:rsidRPr="00B60F1C">
        <w:rPr>
          <w:color w:val="000000" w:themeColor="text1"/>
        </w:rPr>
        <w:t xml:space="preserve">ection </w:t>
      </w:r>
      <w:r>
        <w:rPr>
          <w:color w:val="000000" w:themeColor="text1"/>
        </w:rPr>
        <w:t>B</w:t>
      </w:r>
      <w:r w:rsidRPr="00B60F1C">
        <w:t xml:space="preserve">: </w:t>
      </w:r>
      <w:r>
        <w:t xml:space="preserve">Functioning </w:t>
      </w:r>
      <w:r w:rsidRPr="00B60F1C">
        <w:t>(Continued)</w:t>
      </w:r>
    </w:p>
    <w:p w:rsidR="00125B1B" w:rsidRDefault="00125B1B" w:rsidP="00263C22">
      <w:pPr>
        <w:pStyle w:val="SH-SglSpHead"/>
        <w:keepNext w:val="0"/>
        <w:spacing w:line="180" w:lineRule="exact"/>
      </w:pPr>
    </w:p>
    <w:p w:rsidR="00125B1B" w:rsidRDefault="00125B1B" w:rsidP="00263C22">
      <w:pPr>
        <w:pStyle w:val="SH-SglSpHead"/>
        <w:keepNext w:val="0"/>
      </w:pPr>
    </w:p>
    <w:p w:rsidR="00125B1B" w:rsidRDefault="00125B1B" w:rsidP="00263C22">
      <w:pPr>
        <w:pStyle w:val="SL-FlLftSgl"/>
      </w:pPr>
    </w:p>
    <w:p w:rsidR="00125B1B" w:rsidRDefault="00125B1B" w:rsidP="00263C22">
      <w:pPr>
        <w:pStyle w:val="Q1-FirstLevelQuestion"/>
      </w:pPr>
      <w:r>
        <w:t>3.</w:t>
      </w:r>
      <w:r>
        <w:tab/>
        <w:t xml:space="preserve">The following questions ask about how you have been feeling during the past 30 days. For each question, please indicate how often you had this feeling. </w:t>
      </w:r>
    </w:p>
    <w:p w:rsidR="00125B1B" w:rsidRDefault="00125B1B" w:rsidP="00263C22">
      <w:pPr>
        <w:pStyle w:val="Q1-FirstLevelQuestion"/>
      </w:pPr>
    </w:p>
    <w:p w:rsidR="00125B1B" w:rsidRPr="00F26E26" w:rsidRDefault="00125B1B" w:rsidP="00263C22">
      <w:pPr>
        <w:pStyle w:val="SL-FlLftSgl"/>
        <w:rPr>
          <w:b/>
          <w:i/>
        </w:rPr>
      </w:pPr>
      <w:r w:rsidRPr="00F26E26">
        <w:rPr>
          <w:b/>
          <w:i/>
        </w:rPr>
        <w:t>[READ EACH QUESTION FOLLOWED BY THE RESPONSE OPTIONS TO THE CONSUMER.]</w:t>
      </w:r>
    </w:p>
    <w:p w:rsidR="00125B1B" w:rsidRDefault="00125B1B" w:rsidP="00263C22">
      <w:pPr>
        <w:pStyle w:val="Q1-FirstLevelQuestion"/>
      </w:pPr>
    </w:p>
    <w:tbl>
      <w:tblPr>
        <w:tblStyle w:val="TableGrid"/>
        <w:tblW w:w="0" w:type="auto"/>
        <w:tblLayout w:type="fixed"/>
        <w:tblLook w:val="04A0" w:firstRow="1" w:lastRow="0" w:firstColumn="1" w:lastColumn="0" w:noHBand="0" w:noVBand="1"/>
      </w:tblPr>
      <w:tblGrid>
        <w:gridCol w:w="5184"/>
        <w:gridCol w:w="682"/>
        <w:gridCol w:w="682"/>
        <w:gridCol w:w="682"/>
        <w:gridCol w:w="682"/>
        <w:gridCol w:w="682"/>
        <w:gridCol w:w="682"/>
        <w:gridCol w:w="682"/>
      </w:tblGrid>
      <w:tr w:rsidR="00125B1B" w:rsidTr="00263C22">
        <w:trPr>
          <w:cantSplit/>
          <w:trHeight w:val="348"/>
        </w:trPr>
        <w:tc>
          <w:tcPr>
            <w:tcW w:w="5184" w:type="dxa"/>
            <w:tcBorders>
              <w:top w:val="single" w:sz="4" w:space="0" w:color="auto"/>
              <w:left w:val="single" w:sz="4" w:space="0" w:color="auto"/>
              <w:bottom w:val="single" w:sz="4" w:space="0" w:color="auto"/>
            </w:tcBorders>
            <w:vAlign w:val="bottom"/>
          </w:tcPr>
          <w:p w:rsidR="00125B1B" w:rsidRDefault="00125B1B" w:rsidP="00263C22">
            <w:pPr>
              <w:pStyle w:val="SL-FlLftSgl"/>
              <w:keepNext/>
              <w:spacing w:before="120" w:after="120" w:line="240" w:lineRule="auto"/>
              <w:jc w:val="center"/>
            </w:pPr>
            <w:r>
              <w:t>Question</w:t>
            </w:r>
          </w:p>
        </w:tc>
        <w:tc>
          <w:tcPr>
            <w:tcW w:w="4774" w:type="dxa"/>
            <w:gridSpan w:val="7"/>
            <w:tcBorders>
              <w:bottom w:val="single" w:sz="4" w:space="0" w:color="auto"/>
            </w:tcBorders>
            <w:vAlign w:val="center"/>
          </w:tcPr>
          <w:p w:rsidR="00125B1B" w:rsidRDefault="00125B1B" w:rsidP="00263C22">
            <w:pPr>
              <w:pStyle w:val="SL-FlLftSgl"/>
              <w:keepNext/>
              <w:spacing w:before="60" w:after="60" w:line="240" w:lineRule="auto"/>
              <w:jc w:val="center"/>
            </w:pPr>
            <w:r>
              <w:t>Response Options</w:t>
            </w:r>
          </w:p>
        </w:tc>
      </w:tr>
      <w:tr w:rsidR="00125B1B" w:rsidTr="00263C22">
        <w:trPr>
          <w:cantSplit/>
          <w:trHeight w:val="1224"/>
        </w:trPr>
        <w:tc>
          <w:tcPr>
            <w:tcW w:w="5184" w:type="dxa"/>
            <w:tcBorders>
              <w:left w:val="single" w:sz="4" w:space="0" w:color="auto"/>
              <w:bottom w:val="single" w:sz="4" w:space="0" w:color="auto"/>
            </w:tcBorders>
            <w:vAlign w:val="bottom"/>
          </w:tcPr>
          <w:p w:rsidR="00125B1B" w:rsidRDefault="00125B1B" w:rsidP="00263C22">
            <w:pPr>
              <w:pStyle w:val="SL-FlLftSgl"/>
              <w:keepNext/>
              <w:spacing w:before="120" w:after="120" w:line="240" w:lineRule="auto"/>
              <w:jc w:val="left"/>
            </w:pPr>
            <w:r>
              <w:t>During the past 30 days, about how often did you feel …</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All of the Time</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Most of</w:t>
            </w:r>
            <w:r>
              <w:br/>
              <w:t>the Time</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Some of the Time</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A Little of the Time</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None of the Time</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Refused</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Not</w:t>
            </w:r>
            <w:r>
              <w:br/>
              <w:t>Applicable</w:t>
            </w:r>
          </w:p>
        </w:tc>
      </w:tr>
      <w:tr w:rsidR="00125B1B" w:rsidTr="00263C22">
        <w:tc>
          <w:tcPr>
            <w:tcW w:w="5184" w:type="dxa"/>
            <w:shd w:val="clear" w:color="auto" w:fill="auto"/>
          </w:tcPr>
          <w:p w:rsidR="00125B1B" w:rsidRDefault="00125B1B" w:rsidP="00263C22">
            <w:pPr>
              <w:pStyle w:val="A3-1stTabLeader"/>
              <w:keepNext/>
              <w:tabs>
                <w:tab w:val="clear" w:pos="5530"/>
                <w:tab w:val="clear" w:pos="6106"/>
                <w:tab w:val="clear" w:pos="6682"/>
                <w:tab w:val="clear" w:pos="7258"/>
                <w:tab w:val="clear" w:pos="7830"/>
                <w:tab w:val="clear" w:pos="8370"/>
                <w:tab w:val="clear" w:pos="9180"/>
                <w:tab w:val="right" w:leader="dot" w:pos="5011"/>
              </w:tabs>
              <w:jc w:val="left"/>
            </w:pPr>
            <w:r w:rsidRPr="00ED4292">
              <w:t>a.</w:t>
            </w:r>
            <w:r>
              <w:tab/>
              <w:t>nervous?</w:t>
            </w:r>
            <w:r>
              <w:tab/>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shd w:val="clear" w:color="auto" w:fill="auto"/>
          </w:tcPr>
          <w:p w:rsidR="00125B1B" w:rsidRPr="00ED4292" w:rsidRDefault="00125B1B" w:rsidP="00263C22">
            <w:pPr>
              <w:pStyle w:val="A3-1stTabLeader"/>
              <w:keepNext/>
              <w:tabs>
                <w:tab w:val="clear" w:pos="5530"/>
                <w:tab w:val="clear" w:pos="6106"/>
                <w:tab w:val="clear" w:pos="6682"/>
                <w:tab w:val="clear" w:pos="7258"/>
                <w:tab w:val="clear" w:pos="7830"/>
                <w:tab w:val="clear" w:pos="8370"/>
                <w:tab w:val="clear" w:pos="9180"/>
                <w:tab w:val="right" w:leader="dot" w:pos="5011"/>
              </w:tabs>
            </w:pPr>
            <w:r>
              <w:t>b.</w:t>
            </w:r>
            <w:r>
              <w:tab/>
              <w:t>hopeless?</w:t>
            </w:r>
            <w:r>
              <w:tab/>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shd w:val="clear" w:color="auto" w:fill="auto"/>
          </w:tcPr>
          <w:p w:rsidR="00125B1B" w:rsidRDefault="00125B1B" w:rsidP="00263C22">
            <w:pPr>
              <w:pStyle w:val="A3-1stTabLeader"/>
              <w:keepNext/>
              <w:tabs>
                <w:tab w:val="clear" w:pos="5530"/>
                <w:tab w:val="clear" w:pos="6106"/>
                <w:tab w:val="clear" w:pos="6682"/>
                <w:tab w:val="clear" w:pos="7258"/>
                <w:tab w:val="clear" w:pos="7830"/>
                <w:tab w:val="clear" w:pos="8370"/>
                <w:tab w:val="clear" w:pos="9180"/>
                <w:tab w:val="right" w:leader="dot" w:pos="5011"/>
              </w:tabs>
            </w:pPr>
            <w:r>
              <w:t>c.</w:t>
            </w:r>
            <w:r>
              <w:tab/>
              <w:t>restless or fidgety?</w:t>
            </w:r>
            <w:r>
              <w:tab/>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shd w:val="clear" w:color="auto" w:fill="auto"/>
          </w:tcPr>
          <w:p w:rsidR="00125B1B" w:rsidRDefault="00125B1B" w:rsidP="00263C22">
            <w:pPr>
              <w:pStyle w:val="A3-1stTabLeader"/>
              <w:keepNext/>
              <w:tabs>
                <w:tab w:val="clear" w:pos="5530"/>
                <w:tab w:val="clear" w:pos="6106"/>
                <w:tab w:val="clear" w:pos="6682"/>
                <w:tab w:val="clear" w:pos="7258"/>
                <w:tab w:val="clear" w:pos="7830"/>
                <w:tab w:val="clear" w:pos="8370"/>
                <w:tab w:val="clear" w:pos="9180"/>
                <w:tab w:val="right" w:leader="dot" w:pos="5011"/>
              </w:tabs>
            </w:pPr>
            <w:r>
              <w:t>d.</w:t>
            </w:r>
            <w:r>
              <w:tab/>
              <w:t>so depressed that nothing could cheer you up?</w:t>
            </w:r>
            <w:r>
              <w:tab/>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shd w:val="clear" w:color="auto" w:fill="auto"/>
          </w:tcPr>
          <w:p w:rsidR="00125B1B" w:rsidRDefault="00125B1B" w:rsidP="00263C22">
            <w:pPr>
              <w:pStyle w:val="A3-1stTabLeader"/>
              <w:keepNext/>
              <w:tabs>
                <w:tab w:val="clear" w:pos="5530"/>
                <w:tab w:val="clear" w:pos="6106"/>
                <w:tab w:val="clear" w:pos="6682"/>
                <w:tab w:val="clear" w:pos="7258"/>
                <w:tab w:val="clear" w:pos="7830"/>
                <w:tab w:val="clear" w:pos="8370"/>
                <w:tab w:val="clear" w:pos="9180"/>
                <w:tab w:val="right" w:leader="dot" w:pos="5011"/>
              </w:tabs>
            </w:pPr>
            <w:r>
              <w:t>e.</w:t>
            </w:r>
            <w:r>
              <w:tab/>
              <w:t>that everything was an effort?</w:t>
            </w:r>
            <w:r>
              <w:tab/>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shd w:val="clear" w:color="auto" w:fill="auto"/>
          </w:tcPr>
          <w:p w:rsidR="00125B1B" w:rsidRDefault="00125B1B" w:rsidP="00263C22">
            <w:pPr>
              <w:pStyle w:val="A3-1stTabLeader"/>
              <w:keepNext/>
              <w:tabs>
                <w:tab w:val="clear" w:pos="5530"/>
                <w:tab w:val="clear" w:pos="6106"/>
                <w:tab w:val="clear" w:pos="6682"/>
                <w:tab w:val="clear" w:pos="7258"/>
                <w:tab w:val="clear" w:pos="7830"/>
                <w:tab w:val="clear" w:pos="8370"/>
                <w:tab w:val="clear" w:pos="9180"/>
                <w:tab w:val="right" w:leader="dot" w:pos="5011"/>
              </w:tabs>
            </w:pPr>
            <w:r>
              <w:t>f.</w:t>
            </w:r>
            <w:r>
              <w:tab/>
              <w:t>worthless?</w:t>
            </w:r>
            <w:r>
              <w:tab/>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bl>
    <w:p w:rsidR="00125B1B" w:rsidRDefault="00125B1B" w:rsidP="00263C22">
      <w:pPr>
        <w:pStyle w:val="Q1-FirstLevelQuestion"/>
      </w:pPr>
    </w:p>
    <w:p w:rsidR="00125B1B" w:rsidRDefault="00125B1B" w:rsidP="00263C22">
      <w:pPr>
        <w:spacing w:line="240" w:lineRule="auto"/>
        <w:ind w:firstLine="0"/>
        <w:jc w:val="left"/>
      </w:pPr>
      <w:r>
        <w:br w:type="page"/>
      </w:r>
    </w:p>
    <w:p w:rsidR="00125B1B" w:rsidRPr="00B60F1C" w:rsidRDefault="00125B1B" w:rsidP="00263C22">
      <w:pPr>
        <w:pStyle w:val="SH-SglSpHead"/>
        <w:pBdr>
          <w:top w:val="double" w:sz="6" w:space="1" w:color="14487C"/>
        </w:pBdr>
        <w:rPr>
          <w:color w:val="000000" w:themeColor="text1"/>
        </w:rPr>
      </w:pPr>
      <w:r>
        <w:rPr>
          <w:color w:val="000000" w:themeColor="text1"/>
        </w:rPr>
        <w:lastRenderedPageBreak/>
        <w:t>Subs</w:t>
      </w:r>
      <w:r w:rsidRPr="00B60F1C">
        <w:rPr>
          <w:color w:val="000000" w:themeColor="text1"/>
        </w:rPr>
        <w:t xml:space="preserve">ection </w:t>
      </w:r>
      <w:r>
        <w:rPr>
          <w:color w:val="000000" w:themeColor="text1"/>
        </w:rPr>
        <w:t>B</w:t>
      </w:r>
      <w:r w:rsidRPr="00B60F1C">
        <w:t xml:space="preserve">: </w:t>
      </w:r>
      <w:r>
        <w:t xml:space="preserve">Functioning </w:t>
      </w:r>
      <w:r w:rsidRPr="00B60F1C">
        <w:t>(Continued)</w:t>
      </w:r>
    </w:p>
    <w:p w:rsidR="00125B1B" w:rsidRDefault="00125B1B" w:rsidP="00263C22">
      <w:pPr>
        <w:pStyle w:val="SH-SglSpHead"/>
        <w:keepNext w:val="0"/>
        <w:spacing w:line="180" w:lineRule="exact"/>
      </w:pPr>
    </w:p>
    <w:p w:rsidR="00125B1B" w:rsidRDefault="00125B1B" w:rsidP="00263C22">
      <w:pPr>
        <w:pStyle w:val="SH-SglSpHead"/>
        <w:keepNext w:val="0"/>
      </w:pPr>
    </w:p>
    <w:p w:rsidR="00125B1B" w:rsidRDefault="00125B1B" w:rsidP="00263C22">
      <w:pPr>
        <w:pStyle w:val="Q1-FirstLevelQuestion"/>
      </w:pPr>
    </w:p>
    <w:p w:rsidR="00125B1B" w:rsidRDefault="00125B1B" w:rsidP="00263C22">
      <w:pPr>
        <w:pStyle w:val="Q1-FirstLevelQuestion"/>
      </w:pPr>
      <w:r>
        <w:t>4.</w:t>
      </w:r>
      <w:r>
        <w:tab/>
        <w:t>The following questions relate to your experience with alcohol, cigarettes, and other drugs. Some of the substances we’ll talk about are prescribed by a doctor (like pain medications). But I will only record those if you have taken them for reasons or in doses other than prescribed.</w:t>
      </w:r>
    </w:p>
    <w:p w:rsidR="00125B1B" w:rsidRDefault="00125B1B" w:rsidP="00263C22">
      <w:pPr>
        <w:pStyle w:val="Q1-FirstLevelQuestion"/>
      </w:pPr>
    </w:p>
    <w:p w:rsidR="00125B1B" w:rsidRPr="00880C39" w:rsidRDefault="00125B1B" w:rsidP="00263C22">
      <w:pPr>
        <w:pStyle w:val="Q1-FirstLevelQuestion"/>
        <w:rPr>
          <w:i/>
        </w:rPr>
      </w:pPr>
      <w:r w:rsidRPr="00880C39">
        <w:rPr>
          <w:i/>
        </w:rPr>
        <w:t>[READ EACH QUESTION FOLLOWED BY THE RESPONSE OPTIONS TO THE CONSUMER.]</w:t>
      </w:r>
    </w:p>
    <w:p w:rsidR="00125B1B" w:rsidRDefault="00125B1B" w:rsidP="00263C22">
      <w:pPr>
        <w:pStyle w:val="Q1-FirstLevelQuestion"/>
      </w:pPr>
    </w:p>
    <w:tbl>
      <w:tblPr>
        <w:tblStyle w:val="TableGrid"/>
        <w:tblW w:w="0" w:type="auto"/>
        <w:tblLayout w:type="fixed"/>
        <w:tblLook w:val="04A0" w:firstRow="1" w:lastRow="0" w:firstColumn="1" w:lastColumn="0" w:noHBand="0" w:noVBand="1"/>
      </w:tblPr>
      <w:tblGrid>
        <w:gridCol w:w="5861"/>
        <w:gridCol w:w="682"/>
        <w:gridCol w:w="682"/>
        <w:gridCol w:w="682"/>
        <w:gridCol w:w="682"/>
        <w:gridCol w:w="682"/>
        <w:gridCol w:w="682"/>
      </w:tblGrid>
      <w:tr w:rsidR="00125B1B" w:rsidTr="00263C22">
        <w:trPr>
          <w:cantSplit/>
          <w:trHeight w:val="348"/>
        </w:trPr>
        <w:tc>
          <w:tcPr>
            <w:tcW w:w="5861" w:type="dxa"/>
            <w:tcBorders>
              <w:top w:val="single" w:sz="4" w:space="0" w:color="auto"/>
              <w:left w:val="single" w:sz="4" w:space="0" w:color="auto"/>
              <w:bottom w:val="single" w:sz="4" w:space="0" w:color="auto"/>
            </w:tcBorders>
            <w:vAlign w:val="bottom"/>
          </w:tcPr>
          <w:p w:rsidR="00125B1B" w:rsidRDefault="00125B1B" w:rsidP="00263C22">
            <w:pPr>
              <w:pStyle w:val="SL-FlLftSgl"/>
              <w:keepNext/>
              <w:spacing w:before="120" w:after="120" w:line="240" w:lineRule="auto"/>
              <w:jc w:val="center"/>
            </w:pPr>
            <w:r>
              <w:t>Question</w:t>
            </w:r>
          </w:p>
        </w:tc>
        <w:tc>
          <w:tcPr>
            <w:tcW w:w="4092" w:type="dxa"/>
            <w:gridSpan w:val="6"/>
            <w:tcBorders>
              <w:bottom w:val="single" w:sz="4" w:space="0" w:color="auto"/>
            </w:tcBorders>
            <w:vAlign w:val="center"/>
          </w:tcPr>
          <w:p w:rsidR="00125B1B" w:rsidRDefault="00125B1B" w:rsidP="00263C22">
            <w:pPr>
              <w:pStyle w:val="SL-FlLftSgl"/>
              <w:keepNext/>
              <w:spacing w:before="60" w:after="60" w:line="240" w:lineRule="auto"/>
              <w:jc w:val="center"/>
            </w:pPr>
            <w:r>
              <w:t>Response Options</w:t>
            </w:r>
          </w:p>
        </w:tc>
      </w:tr>
      <w:tr w:rsidR="00125B1B" w:rsidTr="00263C22">
        <w:trPr>
          <w:cantSplit/>
          <w:trHeight w:hRule="exact" w:val="1440"/>
        </w:trPr>
        <w:tc>
          <w:tcPr>
            <w:tcW w:w="5861" w:type="dxa"/>
            <w:tcBorders>
              <w:left w:val="single" w:sz="4" w:space="0" w:color="auto"/>
              <w:bottom w:val="single" w:sz="4" w:space="0" w:color="auto"/>
            </w:tcBorders>
            <w:vAlign w:val="bottom"/>
          </w:tcPr>
          <w:p w:rsidR="00125B1B" w:rsidRDefault="00125B1B" w:rsidP="00263C22">
            <w:pPr>
              <w:pStyle w:val="SL-FlLftSgl"/>
              <w:keepNext/>
              <w:spacing w:before="120" w:after="120" w:line="240" w:lineRule="auto"/>
              <w:jc w:val="left"/>
            </w:pPr>
            <w:r>
              <w:t>In the past 30 days, how often have you used…</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Never</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Once or</w:t>
            </w:r>
            <w:r>
              <w:br/>
              <w:t>Twice</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Weekly</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Daily or</w:t>
            </w:r>
            <w:r>
              <w:br/>
              <w:t>Almost Daily</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Refused</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Not</w:t>
            </w:r>
            <w:r>
              <w:br/>
              <w:t>Applicable</w:t>
            </w:r>
          </w:p>
        </w:tc>
      </w:tr>
      <w:tr w:rsidR="00125B1B" w:rsidTr="00263C22">
        <w:tc>
          <w:tcPr>
            <w:tcW w:w="5861" w:type="dxa"/>
            <w:shd w:val="clear" w:color="auto" w:fill="auto"/>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670"/>
              </w:tabs>
              <w:jc w:val="left"/>
            </w:pPr>
            <w:r w:rsidRPr="00ED4292">
              <w:t>a.</w:t>
            </w:r>
            <w:r>
              <w:tab/>
            </w:r>
            <w:r w:rsidRPr="00BF5351">
              <w:t>tobacco products (cigarettes, chewing tobacco, cigars, etc.)?</w:t>
            </w:r>
            <w:r>
              <w:tab/>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shd w:val="clear" w:color="auto" w:fill="auto"/>
          </w:tcPr>
          <w:p w:rsidR="00125B1B" w:rsidRPr="00ED4292" w:rsidRDefault="00125B1B" w:rsidP="00263C22">
            <w:pPr>
              <w:pStyle w:val="A3-1stTabLeader"/>
              <w:tabs>
                <w:tab w:val="clear" w:pos="5530"/>
                <w:tab w:val="clear" w:pos="6106"/>
                <w:tab w:val="clear" w:pos="6682"/>
                <w:tab w:val="clear" w:pos="7258"/>
                <w:tab w:val="clear" w:pos="7830"/>
                <w:tab w:val="clear" w:pos="8370"/>
                <w:tab w:val="clear" w:pos="9180"/>
                <w:tab w:val="right" w:leader="dot" w:pos="5670"/>
              </w:tabs>
              <w:jc w:val="left"/>
            </w:pPr>
            <w:r w:rsidRPr="00BF5351">
              <w:t>b.</w:t>
            </w:r>
            <w:r w:rsidRPr="00BF5351">
              <w:tab/>
              <w:t>alcoholic beverages (beer, wine, liquor, etc.)?</w:t>
            </w:r>
            <w:r>
              <w:tab/>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shd w:val="clear" w:color="auto" w:fill="auto"/>
          </w:tcPr>
          <w:p w:rsidR="00125B1B" w:rsidRPr="00BF5351" w:rsidRDefault="00125B1B" w:rsidP="00263C22">
            <w:pPr>
              <w:pStyle w:val="SL-FlLftSgl"/>
              <w:tabs>
                <w:tab w:val="right" w:leader="dot" w:pos="5674"/>
              </w:tabs>
              <w:spacing w:before="120" w:after="120"/>
              <w:ind w:left="720" w:hanging="360"/>
              <w:jc w:val="left"/>
            </w:pPr>
            <w:r>
              <w:t>b1.</w:t>
            </w:r>
            <w:r>
              <w:tab/>
            </w:r>
            <w:r w:rsidRPr="001207AD">
              <w:rPr>
                <w:b/>
                <w:caps/>
              </w:rPr>
              <w:t>[IF b &gt;= ONCE OR TWICE, AND RESPONDENT MALE],</w:t>
            </w:r>
            <w:r>
              <w:t xml:space="preserve"> How many times in the past 30 days have you had five or more drinks in a day</w:t>
            </w:r>
            <w:r>
              <w:rPr>
                <w:i/>
              </w:rPr>
              <w:t>?</w:t>
            </w:r>
            <w:r w:rsidRPr="005E6682">
              <w:tab/>
            </w:r>
            <w:r>
              <w:rPr>
                <w:i/>
              </w:rPr>
              <w:br/>
            </w:r>
            <w:r w:rsidRPr="001207AD">
              <w:rPr>
                <w:b/>
                <w:caps/>
              </w:rPr>
              <w:t>[CLARIFY IF NEEDED:</w:t>
            </w:r>
            <w:r w:rsidRPr="001207AD">
              <w:rPr>
                <w:b/>
              </w:rPr>
              <w:t xml:space="preserve"> A standard alcoholic beverage (e.g., 12 oz. beer, 5 oz. wine, 1.5 oz. liquor)</w:t>
            </w:r>
            <w:r w:rsidRPr="005E6682">
              <w:rPr>
                <w:b/>
              </w:rPr>
              <w:t>]</w:t>
            </w:r>
            <w:r w:rsidRPr="001207AD">
              <w:rPr>
                <w:b/>
              </w:rPr>
              <w:t>.</w:t>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shd w:val="clear" w:color="auto" w:fill="auto"/>
          </w:tcPr>
          <w:p w:rsidR="00125B1B" w:rsidRPr="00BF5351" w:rsidRDefault="00125B1B" w:rsidP="00263C22">
            <w:pPr>
              <w:pStyle w:val="SL-FlLftSgl"/>
              <w:tabs>
                <w:tab w:val="right" w:leader="dot" w:pos="5674"/>
              </w:tabs>
              <w:spacing w:before="120" w:after="120"/>
              <w:ind w:left="720" w:hanging="360"/>
              <w:jc w:val="left"/>
            </w:pPr>
            <w:r>
              <w:t>b2.</w:t>
            </w:r>
            <w:r>
              <w:tab/>
            </w:r>
            <w:r w:rsidRPr="005E6682">
              <w:rPr>
                <w:b/>
                <w:caps/>
              </w:rPr>
              <w:t>[IF b &gt;= ONCE OR TWICE, AND RESPONDENT NOT MALE],</w:t>
            </w:r>
            <w:r w:rsidRPr="005E6682">
              <w:rPr>
                <w:b/>
              </w:rPr>
              <w:t xml:space="preserve"> </w:t>
            </w:r>
            <w:r>
              <w:t>How many times in the past 30 days have you had four or more drinks in a day?</w:t>
            </w:r>
            <w:r>
              <w:tab/>
            </w:r>
            <w:r>
              <w:br/>
            </w:r>
            <w:r w:rsidRPr="005E6682">
              <w:rPr>
                <w:b/>
                <w:caps/>
              </w:rPr>
              <w:t>[CLARIFY IF NEEDED:</w:t>
            </w:r>
            <w:r w:rsidRPr="005E6682">
              <w:rPr>
                <w:b/>
              </w:rPr>
              <w:t xml:space="preserve"> A standard alcoholic beverage (e.g., 12 oz. beer, 5 oz. wine, 1.5 oz. liquor)]</w:t>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shd w:val="clear" w:color="auto" w:fill="auto"/>
          </w:tcPr>
          <w:p w:rsidR="00125B1B" w:rsidRPr="00BF5351" w:rsidRDefault="00125B1B" w:rsidP="00263C22">
            <w:pPr>
              <w:pStyle w:val="A3-1stTabLeader"/>
              <w:tabs>
                <w:tab w:val="clear" w:pos="5530"/>
                <w:tab w:val="clear" w:pos="6106"/>
                <w:tab w:val="clear" w:pos="6682"/>
                <w:tab w:val="clear" w:pos="7258"/>
                <w:tab w:val="clear" w:pos="7830"/>
                <w:tab w:val="clear" w:pos="8370"/>
                <w:tab w:val="clear" w:pos="9180"/>
                <w:tab w:val="right" w:leader="dot" w:pos="5670"/>
              </w:tabs>
              <w:jc w:val="left"/>
            </w:pPr>
            <w:r>
              <w:t>c.</w:t>
            </w:r>
            <w:r>
              <w:tab/>
              <w:t>cannabis (marijuana, pot, grass, hash, etc.)?</w:t>
            </w:r>
            <w:r>
              <w:tab/>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shd w:val="clear" w:color="auto" w:fill="auto"/>
          </w:tcPr>
          <w:p w:rsidR="00125B1B" w:rsidRPr="00BF5351" w:rsidRDefault="00125B1B" w:rsidP="00263C22">
            <w:pPr>
              <w:pStyle w:val="A3-1stTabLeader"/>
              <w:tabs>
                <w:tab w:val="clear" w:pos="5530"/>
                <w:tab w:val="clear" w:pos="6106"/>
                <w:tab w:val="clear" w:pos="6682"/>
                <w:tab w:val="clear" w:pos="7258"/>
                <w:tab w:val="clear" w:pos="7830"/>
                <w:tab w:val="clear" w:pos="8370"/>
                <w:tab w:val="clear" w:pos="9180"/>
                <w:tab w:val="right" w:leader="dot" w:pos="5670"/>
              </w:tabs>
              <w:jc w:val="left"/>
            </w:pPr>
            <w:r>
              <w:t>d.</w:t>
            </w:r>
            <w:r>
              <w:tab/>
              <w:t>cocaine (coke, crack, etc.)?</w:t>
            </w:r>
            <w:r>
              <w:tab/>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shd w:val="clear" w:color="auto" w:fill="auto"/>
          </w:tcPr>
          <w:p w:rsidR="00125B1B" w:rsidRPr="00BF5351" w:rsidRDefault="00125B1B" w:rsidP="00263C22">
            <w:pPr>
              <w:pStyle w:val="A3-1stTabLeader"/>
              <w:tabs>
                <w:tab w:val="clear" w:pos="5530"/>
                <w:tab w:val="clear" w:pos="6106"/>
                <w:tab w:val="clear" w:pos="6682"/>
                <w:tab w:val="clear" w:pos="7258"/>
                <w:tab w:val="clear" w:pos="7830"/>
                <w:tab w:val="clear" w:pos="8370"/>
                <w:tab w:val="clear" w:pos="9180"/>
                <w:tab w:val="right" w:leader="dot" w:pos="5670"/>
              </w:tabs>
              <w:jc w:val="left"/>
            </w:pPr>
            <w:r>
              <w:t>e.</w:t>
            </w:r>
            <w:r>
              <w:tab/>
              <w:t>prescription stimulants (Ritalin, Concerta, Dexedrine, Adderall, diet pills, etc.)?</w:t>
            </w:r>
            <w:r>
              <w:tab/>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shd w:val="clear" w:color="auto" w:fill="auto"/>
          </w:tcPr>
          <w:p w:rsidR="00125B1B" w:rsidRPr="00BF5351" w:rsidRDefault="00125B1B" w:rsidP="00263C22">
            <w:pPr>
              <w:pStyle w:val="A3-1stTabLeader"/>
              <w:tabs>
                <w:tab w:val="clear" w:pos="5530"/>
                <w:tab w:val="clear" w:pos="6106"/>
                <w:tab w:val="clear" w:pos="6682"/>
                <w:tab w:val="clear" w:pos="7258"/>
                <w:tab w:val="clear" w:pos="7830"/>
                <w:tab w:val="clear" w:pos="8370"/>
                <w:tab w:val="clear" w:pos="9180"/>
                <w:tab w:val="right" w:leader="dot" w:pos="5670"/>
              </w:tabs>
              <w:jc w:val="left"/>
            </w:pPr>
            <w:r>
              <w:t>f.</w:t>
            </w:r>
            <w:r>
              <w:tab/>
              <w:t>methamphetamine (speed, crystal meth, ice, etc.)?</w:t>
            </w:r>
            <w:r>
              <w:tab/>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shd w:val="clear" w:color="auto" w:fill="auto"/>
          </w:tcPr>
          <w:p w:rsidR="00125B1B" w:rsidRPr="00BF5351" w:rsidRDefault="00125B1B" w:rsidP="00263C22">
            <w:pPr>
              <w:pStyle w:val="A3-1stTabLeader"/>
              <w:tabs>
                <w:tab w:val="clear" w:pos="5530"/>
                <w:tab w:val="clear" w:pos="6106"/>
                <w:tab w:val="clear" w:pos="6682"/>
                <w:tab w:val="clear" w:pos="7258"/>
                <w:tab w:val="clear" w:pos="7830"/>
                <w:tab w:val="clear" w:pos="8370"/>
                <w:tab w:val="clear" w:pos="9180"/>
                <w:tab w:val="right" w:leader="dot" w:pos="5670"/>
              </w:tabs>
              <w:jc w:val="left"/>
            </w:pPr>
            <w:r>
              <w:t>g.</w:t>
            </w:r>
            <w:r>
              <w:tab/>
              <w:t>inhalants (nitrous oxide, glue, gas, paint thinner, etc.)?</w:t>
            </w:r>
            <w:r>
              <w:tab/>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shd w:val="clear" w:color="auto" w:fill="auto"/>
          </w:tcPr>
          <w:p w:rsidR="00125B1B" w:rsidRPr="00BF5351" w:rsidRDefault="00125B1B" w:rsidP="00263C22">
            <w:pPr>
              <w:pStyle w:val="A3-1stTabLeader"/>
              <w:tabs>
                <w:tab w:val="clear" w:pos="5530"/>
                <w:tab w:val="clear" w:pos="6106"/>
                <w:tab w:val="clear" w:pos="6682"/>
                <w:tab w:val="clear" w:pos="7258"/>
                <w:tab w:val="clear" w:pos="7830"/>
                <w:tab w:val="clear" w:pos="8370"/>
                <w:tab w:val="clear" w:pos="9180"/>
                <w:tab w:val="right" w:leader="dot" w:pos="5670"/>
              </w:tabs>
              <w:jc w:val="left"/>
            </w:pPr>
            <w:r>
              <w:t>h.</w:t>
            </w:r>
            <w:r>
              <w:tab/>
              <w:t xml:space="preserve">sedatives or sleeping pills (Valium, Serepax, Ativan, </w:t>
            </w:r>
            <w:r>
              <w:br/>
              <w:t>Librium, Xanax, Rohypnol, GHB, etc.)?</w:t>
            </w:r>
            <w:r>
              <w:tab/>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bl>
    <w:p w:rsidR="00125B1B" w:rsidRDefault="00125B1B" w:rsidP="00263C22">
      <w:pPr>
        <w:spacing w:line="240" w:lineRule="auto"/>
        <w:ind w:firstLine="0"/>
        <w:jc w:val="left"/>
      </w:pPr>
      <w:r>
        <w:br w:type="page"/>
      </w:r>
    </w:p>
    <w:p w:rsidR="00125B1B" w:rsidRPr="00B60F1C" w:rsidRDefault="00125B1B" w:rsidP="00263C22">
      <w:pPr>
        <w:pStyle w:val="SH-SglSpHead"/>
        <w:pBdr>
          <w:top w:val="double" w:sz="6" w:space="1" w:color="14487C"/>
        </w:pBdr>
        <w:rPr>
          <w:color w:val="000000" w:themeColor="text1"/>
        </w:rPr>
      </w:pPr>
      <w:r>
        <w:rPr>
          <w:color w:val="000000" w:themeColor="text1"/>
        </w:rPr>
        <w:lastRenderedPageBreak/>
        <w:t>Subsection</w:t>
      </w:r>
      <w:r w:rsidRPr="00B60F1C">
        <w:rPr>
          <w:color w:val="000000" w:themeColor="text1"/>
        </w:rPr>
        <w:t xml:space="preserve"> </w:t>
      </w:r>
      <w:r>
        <w:rPr>
          <w:color w:val="000000" w:themeColor="text1"/>
        </w:rPr>
        <w:t>B</w:t>
      </w:r>
      <w:r w:rsidRPr="00B60F1C">
        <w:t xml:space="preserve">: </w:t>
      </w:r>
      <w:r>
        <w:t xml:space="preserve">Functioning </w:t>
      </w:r>
      <w:r w:rsidRPr="00B60F1C">
        <w:t>(Continued)</w:t>
      </w:r>
    </w:p>
    <w:p w:rsidR="00125B1B" w:rsidRDefault="00125B1B" w:rsidP="00263C22">
      <w:pPr>
        <w:pStyle w:val="SH-SglSpHead"/>
        <w:keepNext w:val="0"/>
        <w:spacing w:line="180" w:lineRule="exact"/>
      </w:pPr>
    </w:p>
    <w:p w:rsidR="00125B1B" w:rsidRDefault="00125B1B" w:rsidP="00263C22">
      <w:pPr>
        <w:pStyle w:val="SH-SglSpHead"/>
        <w:keepNext w:val="0"/>
      </w:pPr>
    </w:p>
    <w:tbl>
      <w:tblPr>
        <w:tblStyle w:val="TableGrid"/>
        <w:tblW w:w="0" w:type="auto"/>
        <w:tblLayout w:type="fixed"/>
        <w:tblLook w:val="04A0" w:firstRow="1" w:lastRow="0" w:firstColumn="1" w:lastColumn="0" w:noHBand="0" w:noVBand="1"/>
      </w:tblPr>
      <w:tblGrid>
        <w:gridCol w:w="5861"/>
        <w:gridCol w:w="682"/>
        <w:gridCol w:w="682"/>
        <w:gridCol w:w="682"/>
        <w:gridCol w:w="682"/>
        <w:gridCol w:w="682"/>
        <w:gridCol w:w="682"/>
      </w:tblGrid>
      <w:tr w:rsidR="00125B1B" w:rsidTr="00263C22">
        <w:trPr>
          <w:cantSplit/>
          <w:trHeight w:val="348"/>
        </w:trPr>
        <w:tc>
          <w:tcPr>
            <w:tcW w:w="5861" w:type="dxa"/>
            <w:tcBorders>
              <w:top w:val="single" w:sz="4" w:space="0" w:color="auto"/>
              <w:left w:val="single" w:sz="4" w:space="0" w:color="auto"/>
              <w:bottom w:val="single" w:sz="4" w:space="0" w:color="auto"/>
            </w:tcBorders>
            <w:vAlign w:val="bottom"/>
          </w:tcPr>
          <w:p w:rsidR="00125B1B" w:rsidRDefault="00125B1B" w:rsidP="00263C22">
            <w:pPr>
              <w:pStyle w:val="SL-FlLftSgl"/>
              <w:keepNext/>
              <w:spacing w:before="120" w:after="120" w:line="240" w:lineRule="auto"/>
              <w:jc w:val="center"/>
            </w:pPr>
            <w:r>
              <w:t>Question</w:t>
            </w:r>
          </w:p>
        </w:tc>
        <w:tc>
          <w:tcPr>
            <w:tcW w:w="4092" w:type="dxa"/>
            <w:gridSpan w:val="6"/>
            <w:tcBorders>
              <w:bottom w:val="single" w:sz="4" w:space="0" w:color="auto"/>
            </w:tcBorders>
            <w:vAlign w:val="center"/>
          </w:tcPr>
          <w:p w:rsidR="00125B1B" w:rsidRDefault="00125B1B" w:rsidP="00263C22">
            <w:pPr>
              <w:pStyle w:val="SL-FlLftSgl"/>
              <w:keepNext/>
              <w:spacing w:before="60" w:after="60" w:line="240" w:lineRule="auto"/>
              <w:jc w:val="center"/>
            </w:pPr>
            <w:r>
              <w:t>Response Options</w:t>
            </w:r>
          </w:p>
        </w:tc>
      </w:tr>
      <w:tr w:rsidR="00125B1B" w:rsidTr="00263C22">
        <w:trPr>
          <w:cantSplit/>
          <w:trHeight w:hRule="exact" w:val="1440"/>
        </w:trPr>
        <w:tc>
          <w:tcPr>
            <w:tcW w:w="5861" w:type="dxa"/>
            <w:tcBorders>
              <w:left w:val="single" w:sz="4" w:space="0" w:color="auto"/>
              <w:bottom w:val="single" w:sz="4" w:space="0" w:color="auto"/>
            </w:tcBorders>
            <w:vAlign w:val="bottom"/>
          </w:tcPr>
          <w:p w:rsidR="00125B1B" w:rsidRDefault="00125B1B" w:rsidP="00263C22">
            <w:pPr>
              <w:pStyle w:val="SL-FlLftSgl"/>
              <w:keepNext/>
              <w:spacing w:before="120" w:after="120" w:line="240" w:lineRule="auto"/>
              <w:jc w:val="left"/>
            </w:pPr>
            <w:r>
              <w:t>In the past 30 days, how often have you used…</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Never</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Once or</w:t>
            </w:r>
            <w:r>
              <w:br/>
              <w:t>Twice</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Weekly</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Daily or</w:t>
            </w:r>
            <w:r>
              <w:br/>
              <w:t>Almost Daily</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Refused</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Not</w:t>
            </w:r>
            <w:r>
              <w:br/>
              <w:t>Applicable</w:t>
            </w:r>
          </w:p>
        </w:tc>
      </w:tr>
      <w:tr w:rsidR="00125B1B" w:rsidTr="00263C22">
        <w:tc>
          <w:tcPr>
            <w:tcW w:w="5861" w:type="dxa"/>
            <w:shd w:val="clear" w:color="auto" w:fill="auto"/>
          </w:tcPr>
          <w:p w:rsidR="00125B1B" w:rsidRPr="00BF5351" w:rsidRDefault="00125B1B" w:rsidP="00263C22">
            <w:pPr>
              <w:pStyle w:val="A3-1stTabLeader"/>
              <w:tabs>
                <w:tab w:val="clear" w:pos="5530"/>
                <w:tab w:val="clear" w:pos="6106"/>
                <w:tab w:val="clear" w:pos="6682"/>
                <w:tab w:val="clear" w:pos="7258"/>
                <w:tab w:val="clear" w:pos="7830"/>
                <w:tab w:val="clear" w:pos="8370"/>
                <w:tab w:val="clear" w:pos="9180"/>
                <w:tab w:val="right" w:leader="dot" w:pos="5670"/>
              </w:tabs>
              <w:jc w:val="left"/>
            </w:pPr>
            <w:r>
              <w:t>i.</w:t>
            </w:r>
            <w:r>
              <w:tab/>
              <w:t>hallucinogens (LSD, acid, mushrooms, PCP, Special K, ecstasy, etc.)?</w:t>
            </w:r>
            <w:r>
              <w:tab/>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shd w:val="clear" w:color="auto" w:fill="auto"/>
          </w:tcPr>
          <w:p w:rsidR="00125B1B" w:rsidRPr="00BF5351" w:rsidRDefault="00125B1B" w:rsidP="00263C22">
            <w:pPr>
              <w:pStyle w:val="A3-1stTabLeader"/>
              <w:tabs>
                <w:tab w:val="clear" w:pos="5530"/>
                <w:tab w:val="clear" w:pos="6106"/>
                <w:tab w:val="clear" w:pos="6682"/>
                <w:tab w:val="clear" w:pos="7258"/>
                <w:tab w:val="clear" w:pos="7830"/>
                <w:tab w:val="clear" w:pos="8370"/>
                <w:tab w:val="clear" w:pos="9180"/>
                <w:tab w:val="right" w:leader="dot" w:pos="5670"/>
              </w:tabs>
              <w:jc w:val="left"/>
            </w:pPr>
            <w:r>
              <w:t>j.</w:t>
            </w:r>
            <w:r>
              <w:tab/>
              <w:t>street opioids (heroin, opium, etc.)?</w:t>
            </w:r>
            <w:r>
              <w:tab/>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shd w:val="clear" w:color="auto" w:fill="auto"/>
          </w:tcPr>
          <w:p w:rsidR="00125B1B" w:rsidRPr="00BF5351" w:rsidRDefault="00125B1B" w:rsidP="00263C22">
            <w:pPr>
              <w:pStyle w:val="A3-1stTabLeader"/>
              <w:tabs>
                <w:tab w:val="clear" w:pos="5530"/>
                <w:tab w:val="clear" w:pos="6106"/>
                <w:tab w:val="clear" w:pos="6682"/>
                <w:tab w:val="clear" w:pos="7258"/>
                <w:tab w:val="clear" w:pos="7830"/>
                <w:tab w:val="clear" w:pos="8370"/>
                <w:tab w:val="clear" w:pos="9180"/>
                <w:tab w:val="right" w:leader="dot" w:pos="5670"/>
              </w:tabs>
              <w:jc w:val="left"/>
            </w:pPr>
            <w:r>
              <w:t>k.</w:t>
            </w:r>
            <w:r>
              <w:tab/>
              <w:t>prescription opioids (fentanyl, oxycodone [OxyContin, Percocet], hydrocodone [Vicodin], methadone, buprenorphine, etc.)?</w:t>
            </w:r>
            <w:r>
              <w:tab/>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shd w:val="clear" w:color="auto" w:fill="auto"/>
          </w:tcPr>
          <w:p w:rsidR="00125B1B" w:rsidRPr="00BF5351" w:rsidRDefault="00125B1B" w:rsidP="00263C22">
            <w:pPr>
              <w:pStyle w:val="A3-1stTabLeader"/>
              <w:tabs>
                <w:tab w:val="clear" w:pos="5530"/>
                <w:tab w:val="clear" w:pos="6106"/>
                <w:tab w:val="clear" w:pos="6682"/>
                <w:tab w:val="clear" w:pos="7258"/>
                <w:tab w:val="clear" w:pos="7830"/>
                <w:tab w:val="clear" w:pos="8370"/>
                <w:tab w:val="clear" w:pos="9180"/>
                <w:tab w:val="right" w:leader="dot" w:pos="5670"/>
              </w:tabs>
              <w:jc w:val="left"/>
            </w:pPr>
            <w:r>
              <w:t>l.</w:t>
            </w:r>
            <w:r>
              <w:tab/>
              <w:t xml:space="preserve">other – specify </w:t>
            </w:r>
            <w:r w:rsidRPr="00F24CF7">
              <w:t>(e-cigarettes, etc.):</w:t>
            </w:r>
            <w:r>
              <w:t>___________________</w:t>
            </w:r>
            <w:r>
              <w:tab/>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bl>
    <w:p w:rsidR="00125B1B" w:rsidRDefault="00125B1B" w:rsidP="00263C22">
      <w:pPr>
        <w:pStyle w:val="SL-FlLftSgl"/>
      </w:pPr>
    </w:p>
    <w:p w:rsidR="00125B1B" w:rsidRDefault="00125B1B" w:rsidP="00263C22">
      <w:pPr>
        <w:pStyle w:val="SL-FlLftSgl"/>
      </w:pPr>
    </w:p>
    <w:p w:rsidR="00125B1B" w:rsidRDefault="00125B1B" w:rsidP="00263C22">
      <w:pPr>
        <w:spacing w:line="240" w:lineRule="auto"/>
        <w:ind w:firstLine="0"/>
        <w:jc w:val="left"/>
      </w:pPr>
      <w:r>
        <w:br w:type="page"/>
      </w:r>
    </w:p>
    <w:p w:rsidR="00125B1B" w:rsidRPr="00B60F1C" w:rsidRDefault="00125B1B" w:rsidP="00263C22">
      <w:pPr>
        <w:pStyle w:val="SH-SglSpHead"/>
        <w:pBdr>
          <w:top w:val="double" w:sz="6" w:space="1" w:color="14487C"/>
        </w:pBdr>
        <w:rPr>
          <w:color w:val="000000" w:themeColor="text1"/>
        </w:rPr>
      </w:pPr>
      <w:r>
        <w:rPr>
          <w:color w:val="000000" w:themeColor="text1"/>
        </w:rPr>
        <w:lastRenderedPageBreak/>
        <w:t>Subsection</w:t>
      </w:r>
      <w:r w:rsidRPr="00B60F1C">
        <w:rPr>
          <w:color w:val="000000" w:themeColor="text1"/>
        </w:rPr>
        <w:t xml:space="preserve"> </w:t>
      </w:r>
      <w:r>
        <w:rPr>
          <w:color w:val="000000" w:themeColor="text1"/>
        </w:rPr>
        <w:t>B</w:t>
      </w:r>
      <w:r w:rsidRPr="00B60F1C">
        <w:t xml:space="preserve">: </w:t>
      </w:r>
      <w:r>
        <w:t xml:space="preserve">Functioning </w:t>
      </w:r>
      <w:r w:rsidRPr="00B60F1C">
        <w:t>(Continued)</w:t>
      </w:r>
    </w:p>
    <w:p w:rsidR="00125B1B" w:rsidRDefault="00125B1B" w:rsidP="00263C22">
      <w:pPr>
        <w:pStyle w:val="SH-SglSpHead"/>
        <w:keepNext w:val="0"/>
        <w:spacing w:line="180" w:lineRule="exact"/>
      </w:pPr>
    </w:p>
    <w:p w:rsidR="00125B1B" w:rsidRDefault="00125B1B" w:rsidP="00263C22">
      <w:pPr>
        <w:pStyle w:val="SH-SglSpHead"/>
        <w:keepNext w:val="0"/>
      </w:pPr>
    </w:p>
    <w:p w:rsidR="00125B1B" w:rsidRDefault="00125B1B" w:rsidP="00263C22">
      <w:pPr>
        <w:pStyle w:val="SL-FlLftSgl"/>
      </w:pPr>
    </w:p>
    <w:p w:rsidR="00125B1B" w:rsidRDefault="00125B1B" w:rsidP="00263C22">
      <w:pPr>
        <w:pStyle w:val="SH-SglSpHead"/>
      </w:pPr>
      <w:r>
        <w:t>MILITARY FAMILY AND DEPLOYMENT</w:t>
      </w:r>
    </w:p>
    <w:p w:rsidR="00125B1B" w:rsidRPr="00D763C0" w:rsidRDefault="00125B1B" w:rsidP="00263C22">
      <w:pPr>
        <w:pStyle w:val="SH-SglSpHead"/>
      </w:pPr>
    </w:p>
    <w:p w:rsidR="002A79DF" w:rsidRDefault="002A79DF" w:rsidP="00263C22">
      <w:pPr>
        <w:pStyle w:val="SL-FlLftSgl"/>
        <w:rPr>
          <w:b/>
          <w:i/>
        </w:rPr>
      </w:pPr>
      <w:r>
        <w:rPr>
          <w:b/>
          <w:i/>
        </w:rPr>
        <w:t>QUESTION 5 IS NOT ASKED IN THE CHILD/YOUTH PROTOCOL</w:t>
      </w:r>
    </w:p>
    <w:p w:rsidR="002A79DF" w:rsidRDefault="002A79DF" w:rsidP="00263C22">
      <w:pPr>
        <w:pStyle w:val="SL-FlLftSgl"/>
        <w:rPr>
          <w:b/>
          <w:i/>
        </w:rPr>
      </w:pPr>
    </w:p>
    <w:p w:rsidR="00125B1B" w:rsidRPr="00883FD8" w:rsidRDefault="00125B1B" w:rsidP="00263C22">
      <w:pPr>
        <w:pStyle w:val="SL-FlLftSgl"/>
        <w:rPr>
          <w:b/>
          <w:i/>
        </w:rPr>
      </w:pPr>
      <w:r w:rsidRPr="00883FD8">
        <w:rPr>
          <w:b/>
          <w:i/>
        </w:rPr>
        <w:t xml:space="preserve">[QUESTION 6 </w:t>
      </w:r>
      <w:r w:rsidR="002A79DF">
        <w:rPr>
          <w:b/>
          <w:i/>
        </w:rPr>
        <w:t>IS</w:t>
      </w:r>
      <w:r w:rsidRPr="00883FD8">
        <w:rPr>
          <w:b/>
          <w:i/>
        </w:rPr>
        <w:t xml:space="preserve"> ASKED ONLY AT BASELINE. IF THIS I</w:t>
      </w:r>
      <w:r w:rsidR="002A79DF">
        <w:rPr>
          <w:b/>
          <w:i/>
        </w:rPr>
        <w:t>S NOT A BASELINE, SKIP QUESTION</w:t>
      </w:r>
      <w:r w:rsidRPr="00883FD8">
        <w:rPr>
          <w:b/>
          <w:i/>
        </w:rPr>
        <w:t xml:space="preserve"> 6]. </w:t>
      </w:r>
    </w:p>
    <w:p w:rsidR="00125B1B" w:rsidRPr="00F24CF7" w:rsidRDefault="00125B1B" w:rsidP="00263C22">
      <w:pPr>
        <w:pStyle w:val="SL-FlLftSgl"/>
      </w:pPr>
    </w:p>
    <w:p w:rsidR="00125B1B" w:rsidRDefault="00125B1B" w:rsidP="00263C22">
      <w:pPr>
        <w:pStyle w:val="A1-1stLeader"/>
        <w:rPr>
          <w:highlight w:val="yellow"/>
        </w:rPr>
      </w:pPr>
    </w:p>
    <w:p w:rsidR="00125B1B" w:rsidRPr="00B27625" w:rsidRDefault="00125B1B" w:rsidP="00263C22">
      <w:pPr>
        <w:pStyle w:val="A1-1stLeader"/>
        <w:rPr>
          <w:highlight w:val="yellow"/>
        </w:rPr>
      </w:pPr>
    </w:p>
    <w:p w:rsidR="00125B1B" w:rsidRDefault="00125B1B" w:rsidP="00263C22">
      <w:pPr>
        <w:pStyle w:val="Q1-FirstLevelQuestion"/>
      </w:pPr>
      <w:r>
        <w:t>6.</w:t>
      </w:r>
      <w:r>
        <w:tab/>
      </w:r>
      <w:r w:rsidRPr="00195E4E">
        <w:t>Is anyone in your family or someone close to you currently serving on active duty in or retired/separated from the Armed Forces, the Reserves, or the National Guard?</w:t>
      </w:r>
    </w:p>
    <w:p w:rsidR="00125B1B" w:rsidRPr="00B708B3" w:rsidRDefault="00125B1B" w:rsidP="00263C22">
      <w:pPr>
        <w:pStyle w:val="Q1-FirstLevelQuestion"/>
      </w:pPr>
    </w:p>
    <w:p w:rsidR="00125B1B" w:rsidRPr="00195E4E"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sidRPr="00195E4E">
        <w:rPr>
          <w:rFonts w:eastAsia="Wingdings2"/>
        </w:rPr>
        <w:t>Yes, only one person</w:t>
      </w:r>
    </w:p>
    <w:p w:rsidR="00125B1B" w:rsidRPr="005442FA" w:rsidRDefault="00125B1B" w:rsidP="00263C22">
      <w:pPr>
        <w:pStyle w:val="A1-1stLeader"/>
        <w:rPr>
          <w:color w:val="000000"/>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sidRPr="00195E4E">
        <w:rPr>
          <w:rFonts w:eastAsia="Wingdings2"/>
        </w:rPr>
        <w:t>Yes, more than one</w:t>
      </w:r>
      <w:r w:rsidRPr="005442FA">
        <w:rPr>
          <w:color w:val="000000"/>
        </w:rPr>
        <w:t xml:space="preserve"> person</w:t>
      </w:r>
    </w:p>
    <w:p w:rsidR="00125B1B" w:rsidRPr="003825BF"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No</w:t>
      </w:r>
    </w:p>
    <w:p w:rsidR="00125B1B" w:rsidRPr="003825BF"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sidRPr="003825BF">
        <w:rPr>
          <w:rFonts w:eastAsia="Wingdings2"/>
        </w:rPr>
        <w:t>Refused</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sidRPr="003825BF">
        <w:rPr>
          <w:rFonts w:eastAsia="Wingdings2"/>
        </w:rPr>
        <w:t xml:space="preserve">Don’t </w:t>
      </w:r>
      <w:r>
        <w:rPr>
          <w:rFonts w:eastAsia="Wingdings2"/>
        </w:rPr>
        <w:t>k</w:t>
      </w:r>
      <w:r w:rsidRPr="003825BF">
        <w:rPr>
          <w:rFonts w:eastAsia="Wingdings2"/>
        </w:rPr>
        <w:t>now</w:t>
      </w:r>
    </w:p>
    <w:p w:rsidR="00125B1B" w:rsidRDefault="00125B1B" w:rsidP="00263C22">
      <w:pPr>
        <w:spacing w:line="240" w:lineRule="auto"/>
        <w:ind w:firstLine="0"/>
        <w:jc w:val="left"/>
        <w:rPr>
          <w:rFonts w:eastAsia="Wingdings2"/>
        </w:rPr>
      </w:pPr>
      <w:r>
        <w:rPr>
          <w:rFonts w:eastAsia="Wingdings2"/>
        </w:rPr>
        <w:br w:type="page"/>
      </w:r>
    </w:p>
    <w:p w:rsidR="00125B1B" w:rsidRPr="007D61BE" w:rsidRDefault="00125B1B" w:rsidP="00263C22">
      <w:pPr>
        <w:pStyle w:val="SH-SglSpHead"/>
        <w:pBdr>
          <w:top w:val="double" w:sz="6" w:space="1" w:color="14487C"/>
        </w:pBdr>
        <w:rPr>
          <w:color w:val="000000" w:themeColor="text1"/>
        </w:rPr>
      </w:pPr>
      <w:r w:rsidRPr="007D61BE">
        <w:rPr>
          <w:color w:val="000000" w:themeColor="text1"/>
        </w:rPr>
        <w:lastRenderedPageBreak/>
        <w:t>Subsection C: Stability In Housing</w:t>
      </w:r>
    </w:p>
    <w:p w:rsidR="00125B1B" w:rsidRDefault="00125B1B" w:rsidP="00263C22">
      <w:pPr>
        <w:pStyle w:val="SL-FlLftSgl"/>
      </w:pPr>
    </w:p>
    <w:p w:rsidR="00125B1B" w:rsidRDefault="00125B1B" w:rsidP="00263C22">
      <w:pPr>
        <w:pStyle w:val="SL-FlLftSgl"/>
      </w:pPr>
    </w:p>
    <w:p w:rsidR="00125B1B" w:rsidRDefault="00125B1B" w:rsidP="00263C22">
      <w:pPr>
        <w:pStyle w:val="Q1-FirstLevelQuestion"/>
      </w:pPr>
      <w:r w:rsidRPr="00883FD8">
        <w:t>1.</w:t>
      </w:r>
      <w:r w:rsidRPr="00883FD8">
        <w:tab/>
        <w:t>In the past 30 days how many …</w:t>
      </w:r>
    </w:p>
    <w:tbl>
      <w:tblPr>
        <w:tblStyle w:val="TableGrid"/>
        <w:tblW w:w="0" w:type="auto"/>
        <w:tblInd w:w="576" w:type="dxa"/>
        <w:tblLayout w:type="fixed"/>
        <w:tblLook w:val="04A0" w:firstRow="1" w:lastRow="0" w:firstColumn="1" w:lastColumn="0" w:noHBand="0" w:noVBand="1"/>
      </w:tblPr>
      <w:tblGrid>
        <w:gridCol w:w="5328"/>
        <w:gridCol w:w="1296"/>
        <w:gridCol w:w="1008"/>
        <w:gridCol w:w="864"/>
      </w:tblGrid>
      <w:tr w:rsidR="00125B1B" w:rsidTr="00263C22">
        <w:tc>
          <w:tcPr>
            <w:tcW w:w="5328" w:type="dxa"/>
            <w:tcBorders>
              <w:top w:val="nil"/>
              <w:left w:val="nil"/>
              <w:bottom w:val="single" w:sz="4" w:space="0" w:color="auto"/>
            </w:tcBorders>
            <w:vAlign w:val="bottom"/>
          </w:tcPr>
          <w:p w:rsidR="00125B1B" w:rsidRDefault="00125B1B" w:rsidP="00263C22">
            <w:pPr>
              <w:pStyle w:val="SL-FlLftSgl"/>
              <w:spacing w:before="100" w:after="100"/>
              <w:jc w:val="center"/>
            </w:pPr>
          </w:p>
        </w:tc>
        <w:tc>
          <w:tcPr>
            <w:tcW w:w="1296" w:type="dxa"/>
            <w:tcBorders>
              <w:bottom w:val="single" w:sz="4" w:space="0" w:color="auto"/>
            </w:tcBorders>
            <w:vAlign w:val="bottom"/>
          </w:tcPr>
          <w:p w:rsidR="00125B1B" w:rsidRDefault="00125B1B" w:rsidP="00263C22">
            <w:pPr>
              <w:pStyle w:val="SL-FlLftSgl"/>
              <w:spacing w:before="100" w:after="100"/>
              <w:jc w:val="center"/>
            </w:pPr>
            <w:r>
              <w:t>Number of</w:t>
            </w:r>
            <w:r>
              <w:br/>
              <w:t>Nights/</w:t>
            </w:r>
            <w:r>
              <w:br/>
              <w:t>Times</w:t>
            </w:r>
          </w:p>
        </w:tc>
        <w:tc>
          <w:tcPr>
            <w:tcW w:w="1008" w:type="dxa"/>
            <w:tcBorders>
              <w:bottom w:val="single" w:sz="4" w:space="0" w:color="auto"/>
            </w:tcBorders>
            <w:vAlign w:val="bottom"/>
          </w:tcPr>
          <w:p w:rsidR="00125B1B" w:rsidRDefault="00125B1B" w:rsidP="00263C22">
            <w:pPr>
              <w:pStyle w:val="SL-FlLftSgl"/>
              <w:spacing w:before="100" w:after="100"/>
              <w:jc w:val="center"/>
            </w:pPr>
            <w:r>
              <w:t>Refused</w:t>
            </w:r>
          </w:p>
        </w:tc>
        <w:tc>
          <w:tcPr>
            <w:tcW w:w="864" w:type="dxa"/>
            <w:tcBorders>
              <w:bottom w:val="single" w:sz="4" w:space="0" w:color="auto"/>
            </w:tcBorders>
            <w:vAlign w:val="bottom"/>
          </w:tcPr>
          <w:p w:rsidR="00125B1B" w:rsidRDefault="00125B1B" w:rsidP="00263C22">
            <w:pPr>
              <w:pStyle w:val="SL-FlLftSgl"/>
              <w:spacing w:before="100" w:after="100"/>
              <w:jc w:val="center"/>
            </w:pPr>
            <w:r>
              <w:t>Don’t</w:t>
            </w:r>
            <w:r>
              <w:br/>
              <w:t>Know</w:t>
            </w:r>
          </w:p>
        </w:tc>
      </w:tr>
      <w:tr w:rsidR="00125B1B" w:rsidTr="00263C22">
        <w:tc>
          <w:tcPr>
            <w:tcW w:w="5328" w:type="dxa"/>
            <w:shd w:val="clear" w:color="auto" w:fill="auto"/>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55"/>
              </w:tabs>
              <w:spacing w:before="100" w:after="100"/>
              <w:jc w:val="left"/>
            </w:pPr>
            <w:r>
              <w:t>a.</w:t>
            </w:r>
            <w:r>
              <w:tab/>
              <w:t xml:space="preserve">nights have you </w:t>
            </w:r>
            <w:r>
              <w:rPr>
                <w:bCs/>
              </w:rPr>
              <w:t xml:space="preserve"> </w:t>
            </w:r>
            <w:r>
              <w:t>been homeless?</w:t>
            </w:r>
            <w:r>
              <w:tab/>
            </w:r>
          </w:p>
        </w:tc>
        <w:tc>
          <w:tcPr>
            <w:tcW w:w="1296" w:type="dxa"/>
            <w:shd w:val="clear" w:color="auto" w:fill="auto"/>
          </w:tcPr>
          <w:p w:rsidR="00125B1B" w:rsidRDefault="00125B1B" w:rsidP="00263C22">
            <w:pPr>
              <w:pStyle w:val="SL-FlLftSgl"/>
              <w:spacing w:before="100" w:after="100"/>
              <w:jc w:val="center"/>
            </w:pPr>
            <w:r>
              <w:t>|____|____|</w:t>
            </w:r>
          </w:p>
        </w:tc>
        <w:tc>
          <w:tcPr>
            <w:tcW w:w="1008" w:type="dxa"/>
            <w:shd w:val="clear" w:color="auto" w:fill="auto"/>
          </w:tcPr>
          <w:p w:rsidR="00125B1B" w:rsidRDefault="00125B1B" w:rsidP="00263C22">
            <w:pPr>
              <w:pStyle w:val="SL-FlLftSgl"/>
              <w:spacing w:before="100" w:after="10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864" w:type="dxa"/>
            <w:shd w:val="clear" w:color="auto" w:fill="auto"/>
          </w:tcPr>
          <w:p w:rsidR="00125B1B" w:rsidRDefault="00125B1B" w:rsidP="00263C22">
            <w:pPr>
              <w:pStyle w:val="SL-FlLftSgl"/>
              <w:spacing w:before="100" w:after="10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55"/>
              </w:tabs>
              <w:spacing w:before="100" w:after="100"/>
              <w:jc w:val="left"/>
            </w:pPr>
            <w:r>
              <w:t>b.</w:t>
            </w:r>
            <w:r>
              <w:tab/>
              <w:t xml:space="preserve">nights have you </w:t>
            </w:r>
            <w:r>
              <w:rPr>
                <w:bCs/>
              </w:rPr>
              <w:t xml:space="preserve"> </w:t>
            </w:r>
            <w:r>
              <w:t>spent in a hospital for mental health care?</w:t>
            </w:r>
            <w:r>
              <w:rPr>
                <w:bCs/>
              </w:rPr>
              <w:tab/>
            </w:r>
          </w:p>
        </w:tc>
        <w:tc>
          <w:tcPr>
            <w:tcW w:w="1296" w:type="dxa"/>
          </w:tcPr>
          <w:p w:rsidR="00125B1B" w:rsidRDefault="00125B1B" w:rsidP="00263C22">
            <w:pPr>
              <w:pStyle w:val="SL-FlLftSgl"/>
              <w:spacing w:before="100" w:after="100"/>
              <w:jc w:val="center"/>
            </w:pPr>
            <w:r>
              <w:br/>
              <w:t>|____|____|</w:t>
            </w:r>
          </w:p>
        </w:tc>
        <w:tc>
          <w:tcPr>
            <w:tcW w:w="1008" w:type="dxa"/>
          </w:tcPr>
          <w:p w:rsidR="00125B1B" w:rsidRDefault="00125B1B" w:rsidP="00263C22">
            <w:pPr>
              <w:pStyle w:val="SL-FlLftSgl"/>
              <w:spacing w:before="100" w:after="10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864" w:type="dxa"/>
          </w:tcPr>
          <w:p w:rsidR="00125B1B" w:rsidRDefault="00125B1B" w:rsidP="00263C22">
            <w:pPr>
              <w:pStyle w:val="SL-FlLftSgl"/>
              <w:spacing w:before="100" w:after="10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Borders>
              <w:bottom w:val="single" w:sz="4" w:space="0" w:color="auto"/>
            </w:tcBorders>
          </w:tcPr>
          <w:p w:rsidR="00125B1B" w:rsidRPr="00ED4292" w:rsidRDefault="00125B1B" w:rsidP="00263C22">
            <w:pPr>
              <w:pStyle w:val="A3-1stTabLeader"/>
              <w:tabs>
                <w:tab w:val="clear" w:pos="5530"/>
                <w:tab w:val="clear" w:pos="6106"/>
                <w:tab w:val="clear" w:pos="6682"/>
                <w:tab w:val="clear" w:pos="7258"/>
                <w:tab w:val="clear" w:pos="7830"/>
                <w:tab w:val="clear" w:pos="8370"/>
                <w:tab w:val="clear" w:pos="9180"/>
                <w:tab w:val="right" w:leader="dot" w:pos="5155"/>
              </w:tabs>
              <w:spacing w:before="100" w:after="100"/>
              <w:jc w:val="left"/>
              <w:rPr>
                <w:bCs/>
              </w:rPr>
            </w:pPr>
            <w:r>
              <w:t>c.</w:t>
            </w:r>
            <w:r>
              <w:tab/>
              <w:t xml:space="preserve">nights have you </w:t>
            </w:r>
            <w:r>
              <w:rPr>
                <w:bCs/>
              </w:rPr>
              <w:t xml:space="preserve"> </w:t>
            </w:r>
            <w:r>
              <w:t xml:space="preserve">spent in a facility </w:t>
            </w:r>
            <w:r>
              <w:br/>
              <w:t>for detox/inpatient or residential substance abuse treatment?</w:t>
            </w:r>
            <w:r>
              <w:tab/>
            </w:r>
          </w:p>
        </w:tc>
        <w:tc>
          <w:tcPr>
            <w:tcW w:w="1296" w:type="dxa"/>
            <w:tcBorders>
              <w:bottom w:val="single" w:sz="4" w:space="0" w:color="auto"/>
            </w:tcBorders>
          </w:tcPr>
          <w:p w:rsidR="00125B1B" w:rsidRDefault="00125B1B" w:rsidP="00263C22">
            <w:pPr>
              <w:pStyle w:val="SL-FlLftSgl"/>
              <w:spacing w:before="100" w:after="100"/>
              <w:jc w:val="center"/>
            </w:pPr>
            <w:r>
              <w:br/>
            </w:r>
            <w:r>
              <w:br/>
              <w:t>|____|____|</w:t>
            </w:r>
          </w:p>
        </w:tc>
        <w:tc>
          <w:tcPr>
            <w:tcW w:w="1008" w:type="dxa"/>
            <w:tcBorders>
              <w:bottom w:val="single" w:sz="4" w:space="0" w:color="auto"/>
            </w:tcBorders>
          </w:tcPr>
          <w:p w:rsidR="00125B1B" w:rsidRDefault="00125B1B" w:rsidP="00263C22">
            <w:pPr>
              <w:pStyle w:val="SL-FlLftSgl"/>
              <w:spacing w:before="100" w:after="100"/>
              <w:jc w:val="center"/>
            </w:pPr>
            <w:r>
              <w:br/>
            </w: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864" w:type="dxa"/>
            <w:tcBorders>
              <w:bottom w:val="single" w:sz="4" w:space="0" w:color="auto"/>
            </w:tcBorders>
          </w:tcPr>
          <w:p w:rsidR="00125B1B" w:rsidRDefault="00125B1B" w:rsidP="00263C22">
            <w:pPr>
              <w:pStyle w:val="SL-FlLftSgl"/>
              <w:spacing w:before="100" w:after="100"/>
              <w:jc w:val="center"/>
            </w:pPr>
            <w:r>
              <w:br/>
            </w: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Pr="00ED4292" w:rsidRDefault="00125B1B" w:rsidP="00263C22">
            <w:pPr>
              <w:pStyle w:val="A3-1stTabLeader"/>
              <w:tabs>
                <w:tab w:val="clear" w:pos="5530"/>
                <w:tab w:val="clear" w:pos="6106"/>
                <w:tab w:val="clear" w:pos="6682"/>
                <w:tab w:val="clear" w:pos="7258"/>
                <w:tab w:val="clear" w:pos="7830"/>
                <w:tab w:val="clear" w:pos="8370"/>
                <w:tab w:val="clear" w:pos="9180"/>
                <w:tab w:val="right" w:leader="dot" w:pos="5155"/>
              </w:tabs>
              <w:spacing w:before="100" w:after="100"/>
              <w:jc w:val="left"/>
              <w:rPr>
                <w:bCs/>
              </w:rPr>
            </w:pPr>
            <w:r>
              <w:t>d.</w:t>
            </w:r>
            <w:r>
              <w:tab/>
              <w:t xml:space="preserve">nights have you </w:t>
            </w:r>
            <w:r>
              <w:rPr>
                <w:bCs/>
              </w:rPr>
              <w:t xml:space="preserve"> </w:t>
            </w:r>
            <w:r>
              <w:t>spent in correctional facility including juvenile detention, jail, or prison?</w:t>
            </w:r>
            <w:r>
              <w:tab/>
            </w:r>
          </w:p>
        </w:tc>
        <w:tc>
          <w:tcPr>
            <w:tcW w:w="1296" w:type="dxa"/>
          </w:tcPr>
          <w:p w:rsidR="00125B1B" w:rsidRDefault="00125B1B" w:rsidP="00263C22">
            <w:pPr>
              <w:pStyle w:val="SL-FlLftSgl"/>
              <w:spacing w:before="100" w:after="100"/>
              <w:jc w:val="center"/>
            </w:pPr>
            <w:r>
              <w:br/>
              <w:t>|____|____|</w:t>
            </w:r>
          </w:p>
        </w:tc>
        <w:tc>
          <w:tcPr>
            <w:tcW w:w="1008" w:type="dxa"/>
          </w:tcPr>
          <w:p w:rsidR="00125B1B" w:rsidRDefault="00125B1B" w:rsidP="00263C22">
            <w:pPr>
              <w:pStyle w:val="SL-FlLftSgl"/>
              <w:spacing w:before="100" w:after="10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864" w:type="dxa"/>
          </w:tcPr>
          <w:p w:rsidR="00125B1B" w:rsidRDefault="00125B1B" w:rsidP="00263C22">
            <w:pPr>
              <w:pStyle w:val="SL-FlLftSgl"/>
              <w:spacing w:before="100" w:after="10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Pr="008B4F74" w:rsidRDefault="00125B1B" w:rsidP="00263C22">
            <w:pPr>
              <w:pStyle w:val="SL-FlLftSgl"/>
              <w:spacing w:before="100" w:after="100"/>
              <w:jc w:val="left"/>
              <w:rPr>
                <w:b/>
              </w:rPr>
            </w:pPr>
            <w:r w:rsidRPr="008B4F74">
              <w:rPr>
                <w:b/>
              </w:rPr>
              <w:t>[ADD UP THE TOTAL NUMBER OF NIGHTS SPENT HOMELESS, IN HOSPITAL FOR MENTAL HEALTH CARE, IN DETOX/INPATIENT OR RESIDENTIAL SUBSTANCE ABUSE TREATMENT, OR IN A CORRECTIONAL FACILITY. (ITEMS A-D, CANNOT EXCEED 30 NIGHTS).]</w:t>
            </w:r>
          </w:p>
        </w:tc>
        <w:tc>
          <w:tcPr>
            <w:tcW w:w="1296" w:type="dxa"/>
            <w:vAlign w:val="center"/>
          </w:tcPr>
          <w:p w:rsidR="00125B1B" w:rsidRDefault="00125B1B" w:rsidP="00263C22">
            <w:pPr>
              <w:pStyle w:val="SL-FlLftSgl"/>
              <w:spacing w:before="100" w:after="100"/>
              <w:jc w:val="center"/>
            </w:pPr>
            <w:r>
              <w:t>|____|____|</w:t>
            </w:r>
          </w:p>
        </w:tc>
        <w:tc>
          <w:tcPr>
            <w:tcW w:w="1008" w:type="dxa"/>
            <w:vAlign w:val="center"/>
          </w:tcPr>
          <w:p w:rsidR="00125B1B" w:rsidRDefault="00125B1B" w:rsidP="00263C22">
            <w:pPr>
              <w:pStyle w:val="SL-FlLftSgl"/>
              <w:spacing w:before="100" w:after="100"/>
              <w:jc w:val="center"/>
            </w:pPr>
          </w:p>
        </w:tc>
        <w:tc>
          <w:tcPr>
            <w:tcW w:w="864" w:type="dxa"/>
            <w:vAlign w:val="center"/>
          </w:tcPr>
          <w:p w:rsidR="00125B1B" w:rsidRDefault="00125B1B" w:rsidP="00263C22">
            <w:pPr>
              <w:pStyle w:val="SL-FlLftSgl"/>
              <w:spacing w:before="100" w:after="100"/>
              <w:jc w:val="center"/>
            </w:pPr>
          </w:p>
        </w:tc>
      </w:tr>
      <w:tr w:rsidR="00125B1B" w:rsidTr="00263C22">
        <w:tc>
          <w:tcPr>
            <w:tcW w:w="5328" w:type="dxa"/>
          </w:tcPr>
          <w:p w:rsidR="00125B1B" w:rsidRPr="00ED4292" w:rsidRDefault="00125B1B" w:rsidP="00263C22">
            <w:pPr>
              <w:pStyle w:val="A3-1stTabLeader"/>
              <w:tabs>
                <w:tab w:val="clear" w:pos="5530"/>
                <w:tab w:val="clear" w:pos="6106"/>
                <w:tab w:val="clear" w:pos="6682"/>
                <w:tab w:val="clear" w:pos="7258"/>
                <w:tab w:val="clear" w:pos="7830"/>
                <w:tab w:val="clear" w:pos="8370"/>
                <w:tab w:val="clear" w:pos="9180"/>
                <w:tab w:val="right" w:leader="dot" w:pos="5155"/>
              </w:tabs>
              <w:spacing w:before="100" w:after="100"/>
              <w:jc w:val="left"/>
              <w:rPr>
                <w:bCs/>
              </w:rPr>
            </w:pPr>
            <w:r>
              <w:t>e.</w:t>
            </w:r>
            <w:r>
              <w:tab/>
              <w:t xml:space="preserve">times have you </w:t>
            </w:r>
            <w:r>
              <w:rPr>
                <w:bCs/>
              </w:rPr>
              <w:t xml:space="preserve"> </w:t>
            </w:r>
            <w:r>
              <w:t>gone to an emergency room for a psychiatric or emotional problem?</w:t>
            </w:r>
            <w:r>
              <w:tab/>
            </w:r>
          </w:p>
        </w:tc>
        <w:tc>
          <w:tcPr>
            <w:tcW w:w="1296" w:type="dxa"/>
          </w:tcPr>
          <w:p w:rsidR="00125B1B" w:rsidRDefault="00125B1B" w:rsidP="00263C22">
            <w:pPr>
              <w:pStyle w:val="SL-FlLftSgl"/>
              <w:spacing w:before="100" w:after="100"/>
              <w:jc w:val="center"/>
            </w:pPr>
            <w:r>
              <w:br/>
            </w:r>
            <w:r>
              <w:br/>
              <w:t>|____|____|</w:t>
            </w:r>
          </w:p>
        </w:tc>
        <w:tc>
          <w:tcPr>
            <w:tcW w:w="1008" w:type="dxa"/>
          </w:tcPr>
          <w:p w:rsidR="00125B1B" w:rsidRDefault="00125B1B" w:rsidP="00263C22">
            <w:pPr>
              <w:pStyle w:val="SL-FlLftSgl"/>
              <w:spacing w:before="100" w:after="100"/>
              <w:jc w:val="center"/>
            </w:pPr>
            <w:r>
              <w:br/>
            </w: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864" w:type="dxa"/>
          </w:tcPr>
          <w:p w:rsidR="00125B1B" w:rsidRDefault="00125B1B" w:rsidP="00263C22">
            <w:pPr>
              <w:pStyle w:val="SL-FlLftSgl"/>
              <w:spacing w:before="100" w:after="100"/>
              <w:jc w:val="center"/>
            </w:pPr>
            <w:r>
              <w:br/>
            </w: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Pr="008B4F74" w:rsidRDefault="00125B1B" w:rsidP="00263C22">
            <w:pPr>
              <w:pStyle w:val="SL-FlLftSgl"/>
              <w:spacing w:before="100" w:after="100"/>
              <w:jc w:val="left"/>
              <w:rPr>
                <w:b/>
              </w:rPr>
            </w:pPr>
            <w:r w:rsidRPr="00883FD8">
              <w:rPr>
                <w:b/>
              </w:rPr>
              <w:t xml:space="preserve">[IF 1A, 1B, 1C, OR 1D IS 16 OR MORE NIGHTS, GO TO </w:t>
            </w:r>
            <w:r>
              <w:rPr>
                <w:b/>
              </w:rPr>
              <w:t>SUBSECTION</w:t>
            </w:r>
            <w:r w:rsidRPr="00883FD8">
              <w:rPr>
                <w:b/>
              </w:rPr>
              <w:t xml:space="preserve"> D.]</w:t>
            </w:r>
            <w:r w:rsidRPr="008B4F74">
              <w:rPr>
                <w:b/>
              </w:rPr>
              <w:t xml:space="preserve"> </w:t>
            </w:r>
          </w:p>
        </w:tc>
        <w:tc>
          <w:tcPr>
            <w:tcW w:w="1296" w:type="dxa"/>
            <w:vAlign w:val="center"/>
          </w:tcPr>
          <w:p w:rsidR="00125B1B" w:rsidRDefault="00125B1B" w:rsidP="00263C22">
            <w:pPr>
              <w:pStyle w:val="SL-FlLftSgl"/>
              <w:spacing w:before="100" w:after="100"/>
              <w:jc w:val="center"/>
            </w:pPr>
            <w:r>
              <w:t>|____|____|</w:t>
            </w:r>
          </w:p>
        </w:tc>
        <w:tc>
          <w:tcPr>
            <w:tcW w:w="1008" w:type="dxa"/>
            <w:vAlign w:val="center"/>
          </w:tcPr>
          <w:p w:rsidR="00125B1B" w:rsidRDefault="00125B1B" w:rsidP="00263C22">
            <w:pPr>
              <w:pStyle w:val="SL-FlLftSgl"/>
              <w:spacing w:before="100" w:after="10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864" w:type="dxa"/>
            <w:vAlign w:val="center"/>
          </w:tcPr>
          <w:p w:rsidR="00125B1B" w:rsidRDefault="00125B1B" w:rsidP="00263C22">
            <w:pPr>
              <w:pStyle w:val="SL-FlLftSgl"/>
              <w:spacing w:before="100" w:after="10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bl>
    <w:p w:rsidR="00125B1B" w:rsidRPr="00883FD8" w:rsidRDefault="00125B1B" w:rsidP="00263C22">
      <w:pPr>
        <w:pStyle w:val="SL-FlLftSgl"/>
        <w:rPr>
          <w:b/>
          <w:i/>
        </w:rPr>
      </w:pPr>
    </w:p>
    <w:p w:rsidR="00125B1B" w:rsidRDefault="00125B1B" w:rsidP="00263C22">
      <w:pPr>
        <w:pStyle w:val="SL-FlLftSgl"/>
      </w:pPr>
    </w:p>
    <w:p w:rsidR="00125B1B" w:rsidRPr="00625CBD" w:rsidRDefault="00125B1B" w:rsidP="00263C22">
      <w:pPr>
        <w:pStyle w:val="Q1-FirstLevelQuestion"/>
      </w:pPr>
      <w:r>
        <w:t>2.</w:t>
      </w:r>
      <w:r>
        <w:tab/>
        <w:t xml:space="preserve">In </w:t>
      </w:r>
      <w:r w:rsidRPr="00625CBD">
        <w:t>the past 30 days, where have you been living most of the time?</w:t>
      </w:r>
    </w:p>
    <w:p w:rsidR="00125B1B" w:rsidRPr="00625CBD" w:rsidRDefault="00125B1B" w:rsidP="00263C22">
      <w:pPr>
        <w:pStyle w:val="Q1-FirstLevelQuestion"/>
      </w:pPr>
    </w:p>
    <w:p w:rsidR="00125B1B" w:rsidRPr="008B4F74" w:rsidRDefault="00125B1B" w:rsidP="00263C22">
      <w:pPr>
        <w:pStyle w:val="SL-FlLftSgl"/>
        <w:rPr>
          <w:b/>
        </w:rPr>
      </w:pPr>
      <w:r w:rsidRPr="00625CBD">
        <w:rPr>
          <w:b/>
        </w:rPr>
        <w:t>[DO NOT READ RESPONSE OPTIONS TO CONSUMER SELECT ONLY ONE.]</w:t>
      </w:r>
    </w:p>
    <w:p w:rsidR="00125B1B" w:rsidRDefault="00125B1B" w:rsidP="00263C22">
      <w:pPr>
        <w:autoSpaceDE w:val="0"/>
        <w:autoSpaceDN w:val="0"/>
        <w:adjustRightInd w:val="0"/>
        <w:spacing w:line="240" w:lineRule="auto"/>
        <w:ind w:right="-806"/>
        <w:jc w:val="left"/>
        <w:rPr>
          <w:rFonts w:eastAsia="Wingdings2" w:cs="Arial"/>
          <w:szCs w:val="22"/>
        </w:rPr>
      </w:pP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Caregiver’s owned or rented house, apartment, trailer, or room</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t>Independent owned or rented house, apartment, trailer or room</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Someone else’s house, apartment, trailer, or room</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Homeless (shelter, street/outdoors, park)</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Group home</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Foster care (specialized therapeutic treatment)</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Transitional living facility</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Hospital (medical)</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Hospital (psychiatric)</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Detox/inpatient or residential substance abuse treatment facility</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Correctional facility (juvenile detention center/jail/prison)</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Other housed (specify): _______________________________________________</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Refused</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Don’t know</w:t>
      </w:r>
    </w:p>
    <w:p w:rsidR="00125B1B" w:rsidRDefault="00125B1B" w:rsidP="00263C22">
      <w:pPr>
        <w:spacing w:line="240" w:lineRule="auto"/>
        <w:ind w:firstLine="0"/>
        <w:jc w:val="left"/>
        <w:rPr>
          <w:szCs w:val="22"/>
        </w:rPr>
      </w:pPr>
      <w:r>
        <w:rPr>
          <w:szCs w:val="22"/>
        </w:rPr>
        <w:br w:type="page"/>
      </w:r>
    </w:p>
    <w:p w:rsidR="00125B1B" w:rsidRPr="007D61BE" w:rsidRDefault="00125B1B" w:rsidP="00263C22">
      <w:pPr>
        <w:pStyle w:val="SH-SglSpHead"/>
        <w:pBdr>
          <w:top w:val="double" w:sz="6" w:space="1" w:color="14487C"/>
        </w:pBdr>
        <w:rPr>
          <w:color w:val="000000" w:themeColor="text1"/>
        </w:rPr>
      </w:pPr>
      <w:r w:rsidRPr="007D61BE">
        <w:rPr>
          <w:color w:val="000000" w:themeColor="text1"/>
        </w:rPr>
        <w:lastRenderedPageBreak/>
        <w:t>Subsection D: Education</w:t>
      </w:r>
    </w:p>
    <w:p w:rsidR="00125B1B" w:rsidRDefault="00125B1B" w:rsidP="00263C22">
      <w:pPr>
        <w:pStyle w:val="SL-FlLftSgl"/>
      </w:pPr>
    </w:p>
    <w:p w:rsidR="00125B1B" w:rsidRDefault="00125B1B" w:rsidP="00263C22">
      <w:pPr>
        <w:pStyle w:val="SL-FlLftSgl"/>
      </w:pPr>
    </w:p>
    <w:p w:rsidR="00125B1B" w:rsidRDefault="00125B1B" w:rsidP="00263C22">
      <w:pPr>
        <w:pStyle w:val="Q1-FirstLevelQuestion"/>
      </w:pPr>
      <w:r>
        <w:t>1.</w:t>
      </w:r>
      <w:r>
        <w:tab/>
        <w:t xml:space="preserve">During the past 30 days of school, how many days were you absent for any reason? </w:t>
      </w:r>
    </w:p>
    <w:p w:rsidR="00125B1B" w:rsidRDefault="00125B1B" w:rsidP="00263C22">
      <w:pPr>
        <w:pStyle w:val="Q1-FirstLevelQuestion"/>
      </w:pP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0 days</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1 day</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2 days</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3 to 5 days</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6 to 10 days</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More than 10 days</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Refused</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Don’t Know</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 xml:space="preserve">Not Applicable </w:t>
      </w:r>
    </w:p>
    <w:p w:rsidR="00125B1B" w:rsidRDefault="00125B1B" w:rsidP="00263C22">
      <w:pPr>
        <w:pStyle w:val="Q1-FirstLevelQuestion"/>
      </w:pPr>
    </w:p>
    <w:p w:rsidR="00125B1B" w:rsidRDefault="00125B1B" w:rsidP="00263C22">
      <w:pPr>
        <w:pStyle w:val="Q1-FirstLevelQuestion"/>
      </w:pPr>
    </w:p>
    <w:p w:rsidR="00125B1B" w:rsidRDefault="00125B1B" w:rsidP="00263C22">
      <w:pPr>
        <w:pStyle w:val="Q2-SecondLevelQuestion"/>
      </w:pPr>
      <w:r>
        <w:t>a.</w:t>
      </w:r>
      <w:r>
        <w:tab/>
      </w:r>
      <w:r w:rsidRPr="00F53347">
        <w:rPr>
          <w:caps/>
        </w:rPr>
        <w:t>[IF ABSENT]</w:t>
      </w:r>
      <w:r w:rsidRPr="00F53347">
        <w:t>,</w:t>
      </w:r>
      <w:r>
        <w:t xml:space="preserve"> how many days were unexcused absences?</w:t>
      </w:r>
    </w:p>
    <w:p w:rsidR="00125B1B" w:rsidRDefault="00125B1B" w:rsidP="00263C22">
      <w:pPr>
        <w:pStyle w:val="Q2-SecondLevelQuestion"/>
      </w:pPr>
    </w:p>
    <w:p w:rsidR="00125B1B" w:rsidRPr="002357A3" w:rsidRDefault="00125B1B" w:rsidP="00263C22">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Pr>
          <w:rFonts w:eastAsia="Wingdings2"/>
        </w:rPr>
        <w:t>0 days</w:t>
      </w:r>
    </w:p>
    <w:p w:rsidR="00125B1B" w:rsidRPr="002357A3" w:rsidRDefault="00125B1B" w:rsidP="00263C22">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Pr>
          <w:rFonts w:eastAsia="Wingdings2"/>
        </w:rPr>
        <w:t>1 day</w:t>
      </w:r>
    </w:p>
    <w:p w:rsidR="00125B1B" w:rsidRPr="002357A3" w:rsidRDefault="00125B1B" w:rsidP="00263C22">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Pr>
          <w:rFonts w:eastAsia="Wingdings2"/>
        </w:rPr>
        <w:t>2 days</w:t>
      </w:r>
    </w:p>
    <w:p w:rsidR="00125B1B" w:rsidRPr="002357A3" w:rsidRDefault="00125B1B" w:rsidP="00263C22">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Pr>
          <w:rFonts w:eastAsia="Wingdings2"/>
        </w:rPr>
        <w:t>3 to 5 days</w:t>
      </w:r>
    </w:p>
    <w:p w:rsidR="00125B1B" w:rsidRPr="002357A3" w:rsidRDefault="00125B1B" w:rsidP="00263C22">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Pr>
          <w:rFonts w:eastAsia="Wingdings2"/>
        </w:rPr>
        <w:t>6 to 10 days</w:t>
      </w:r>
    </w:p>
    <w:p w:rsidR="00125B1B" w:rsidRPr="002357A3" w:rsidRDefault="00125B1B" w:rsidP="00263C22">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Pr>
          <w:rFonts w:eastAsia="Wingdings2"/>
        </w:rPr>
        <w:t>More than 10 days</w:t>
      </w:r>
    </w:p>
    <w:p w:rsidR="00125B1B" w:rsidRPr="002357A3" w:rsidRDefault="00125B1B" w:rsidP="00263C22">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Pr>
          <w:rFonts w:eastAsia="Wingdings2"/>
        </w:rPr>
        <w:t>Refused</w:t>
      </w:r>
    </w:p>
    <w:p w:rsidR="00125B1B" w:rsidRPr="002357A3" w:rsidRDefault="00125B1B" w:rsidP="00263C22">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Pr>
          <w:rFonts w:eastAsia="Wingdings2"/>
        </w:rPr>
        <w:t>Don’t Know</w:t>
      </w:r>
    </w:p>
    <w:p w:rsidR="00125B1B" w:rsidRDefault="00125B1B" w:rsidP="00263C22">
      <w:pPr>
        <w:pStyle w:val="A1-1stLeader"/>
        <w:ind w:left="1512"/>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Pr>
          <w:rFonts w:eastAsia="Wingdings2"/>
        </w:rPr>
        <w:t xml:space="preserve">Not Applicable </w:t>
      </w:r>
    </w:p>
    <w:p w:rsidR="00125B1B" w:rsidRDefault="00125B1B" w:rsidP="00263C22">
      <w:pPr>
        <w:pStyle w:val="A1-1stLeader"/>
        <w:ind w:left="1512"/>
        <w:rPr>
          <w:rFonts w:eastAsia="Wingdings2"/>
        </w:rPr>
      </w:pPr>
    </w:p>
    <w:p w:rsidR="00125B1B" w:rsidRPr="002357A3" w:rsidRDefault="00125B1B" w:rsidP="00263C22">
      <w:pPr>
        <w:pStyle w:val="A1-1stLeader"/>
        <w:ind w:left="1512"/>
        <w:rPr>
          <w:b/>
          <w:bCs/>
        </w:rPr>
      </w:pPr>
    </w:p>
    <w:p w:rsidR="00125B1B" w:rsidRDefault="00125B1B" w:rsidP="00263C22">
      <w:pPr>
        <w:pStyle w:val="Q1-FirstLevelQuestion"/>
      </w:pPr>
      <w:r>
        <w:t>2.</w:t>
      </w:r>
      <w:r>
        <w:tab/>
        <w:t>What is the highest level of education you hav</w:t>
      </w:r>
      <w:r w:rsidR="005B467E">
        <w:t xml:space="preserve">e finished, whether or not you </w:t>
      </w:r>
      <w:r>
        <w:t>received a degree?</w:t>
      </w:r>
    </w:p>
    <w:p w:rsidR="00125B1B" w:rsidRDefault="00125B1B" w:rsidP="00263C22">
      <w:pPr>
        <w:pStyle w:val="Q1-FirstLevelQuestion"/>
      </w:pPr>
    </w:p>
    <w:p w:rsidR="00125B1B" w:rsidRDefault="00125B1B" w:rsidP="00263C22">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t>Never attended</w:t>
      </w:r>
    </w:p>
    <w:p w:rsidR="00125B1B" w:rsidRDefault="00125B1B" w:rsidP="00263C22">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t>Preschool</w:t>
      </w:r>
    </w:p>
    <w:p w:rsidR="00125B1B" w:rsidRDefault="00125B1B" w:rsidP="00263C22">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t>Kindergarten</w:t>
      </w:r>
    </w:p>
    <w:p w:rsidR="00125B1B" w:rsidRDefault="00125B1B" w:rsidP="00263C22">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cs="Times New Roman CYR"/>
        </w:rPr>
        <w:t>1</w:t>
      </w:r>
      <w:r>
        <w:rPr>
          <w:rFonts w:cs="Times New Roman CYR"/>
          <w:vertAlign w:val="superscript"/>
        </w:rPr>
        <w:t>ST</w:t>
      </w:r>
      <w:r>
        <w:rPr>
          <w:rFonts w:cs="Times New Roman CYR"/>
        </w:rPr>
        <w:t xml:space="preserve"> grade</w:t>
      </w:r>
    </w:p>
    <w:p w:rsidR="00125B1B" w:rsidRDefault="00125B1B" w:rsidP="00263C22">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cs="Times New Roman CYR"/>
        </w:rPr>
        <w:t>2</w:t>
      </w:r>
      <w:r>
        <w:rPr>
          <w:rFonts w:cs="Times New Roman CYR"/>
          <w:vertAlign w:val="superscript"/>
        </w:rPr>
        <w:t>ND</w:t>
      </w:r>
      <w:r>
        <w:rPr>
          <w:rFonts w:cs="Times New Roman CYR"/>
        </w:rPr>
        <w:t xml:space="preserve"> grade</w:t>
      </w:r>
    </w:p>
    <w:p w:rsidR="00125B1B" w:rsidRDefault="00125B1B" w:rsidP="00263C22">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cs="Times New Roman CYR"/>
        </w:rPr>
        <w:t>3</w:t>
      </w:r>
      <w:r>
        <w:rPr>
          <w:rFonts w:cs="Times New Roman CYR"/>
          <w:vertAlign w:val="superscript"/>
        </w:rPr>
        <w:t>RD</w:t>
      </w:r>
      <w:r>
        <w:rPr>
          <w:rFonts w:cs="Times New Roman CYR"/>
        </w:rPr>
        <w:t xml:space="preserve"> grade </w:t>
      </w:r>
    </w:p>
    <w:p w:rsidR="00125B1B" w:rsidRDefault="00125B1B" w:rsidP="00263C22">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cs="Times New Roman CYR"/>
        </w:rPr>
        <w:t>4</w:t>
      </w:r>
      <w:r>
        <w:rPr>
          <w:rFonts w:cs="Times New Roman CYR"/>
          <w:vertAlign w:val="superscript"/>
        </w:rPr>
        <w:t>TH</w:t>
      </w:r>
      <w:r>
        <w:rPr>
          <w:rFonts w:cs="Times New Roman CYR"/>
        </w:rPr>
        <w:t xml:space="preserve"> grade</w:t>
      </w:r>
    </w:p>
    <w:p w:rsidR="00125B1B" w:rsidRDefault="00125B1B" w:rsidP="00263C22">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cs="Times New Roman CYR"/>
        </w:rPr>
        <w:t>5</w:t>
      </w:r>
      <w:r>
        <w:rPr>
          <w:rFonts w:cs="Times New Roman CYR"/>
          <w:vertAlign w:val="superscript"/>
        </w:rPr>
        <w:t>TH</w:t>
      </w:r>
      <w:r>
        <w:rPr>
          <w:rFonts w:cs="Times New Roman CYR"/>
        </w:rPr>
        <w:t xml:space="preserve"> grade</w:t>
      </w:r>
    </w:p>
    <w:p w:rsidR="00125B1B" w:rsidRDefault="00125B1B" w:rsidP="00263C22">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t>6</w:t>
      </w:r>
      <w:r>
        <w:rPr>
          <w:vertAlign w:val="superscript"/>
        </w:rPr>
        <w:t>TH</w:t>
      </w:r>
      <w:r>
        <w:t xml:space="preserve"> grade</w:t>
      </w:r>
    </w:p>
    <w:p w:rsidR="00125B1B" w:rsidRDefault="00125B1B" w:rsidP="00263C22">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t>7</w:t>
      </w:r>
      <w:r>
        <w:rPr>
          <w:vertAlign w:val="superscript"/>
        </w:rPr>
        <w:t>TH</w:t>
      </w:r>
      <w:r>
        <w:t xml:space="preserve"> grade</w:t>
      </w:r>
    </w:p>
    <w:p w:rsidR="00125B1B" w:rsidRDefault="00125B1B" w:rsidP="00263C22">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cs="Times New Roman CYR"/>
        </w:rPr>
        <w:t>8</w:t>
      </w:r>
      <w:r>
        <w:rPr>
          <w:rFonts w:cs="Times New Roman CYR"/>
          <w:vertAlign w:val="superscript"/>
        </w:rPr>
        <w:t>TH</w:t>
      </w:r>
      <w:r>
        <w:rPr>
          <w:rFonts w:cs="Times New Roman CYR"/>
        </w:rPr>
        <w:t xml:space="preserve"> grade</w:t>
      </w:r>
    </w:p>
    <w:p w:rsidR="00125B1B" w:rsidRDefault="00125B1B" w:rsidP="00263C22">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cs="Times New Roman CYR"/>
        </w:rPr>
        <w:t>9</w:t>
      </w:r>
      <w:r>
        <w:rPr>
          <w:rFonts w:cs="Times New Roman CYR"/>
          <w:vertAlign w:val="superscript"/>
        </w:rPr>
        <w:t>TH</w:t>
      </w:r>
      <w:r>
        <w:rPr>
          <w:rFonts w:cs="Times New Roman CYR"/>
        </w:rPr>
        <w:t xml:space="preserve"> grade </w:t>
      </w:r>
    </w:p>
    <w:p w:rsidR="00125B1B" w:rsidRDefault="00125B1B" w:rsidP="00263C22">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cs="Times New Roman CYR"/>
        </w:rPr>
        <w:t>10</w:t>
      </w:r>
      <w:r>
        <w:rPr>
          <w:rFonts w:cs="Times New Roman CYR"/>
          <w:vertAlign w:val="superscript"/>
        </w:rPr>
        <w:t>TH</w:t>
      </w:r>
      <w:r>
        <w:rPr>
          <w:rFonts w:cs="Times New Roman CYR"/>
        </w:rPr>
        <w:t xml:space="preserve"> grade</w:t>
      </w:r>
    </w:p>
    <w:p w:rsidR="00125B1B" w:rsidRDefault="00125B1B" w:rsidP="00263C22">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cs="Times New Roman CYR"/>
        </w:rPr>
        <w:t>11</w:t>
      </w:r>
      <w:r>
        <w:rPr>
          <w:rFonts w:cs="Times New Roman CYR"/>
          <w:vertAlign w:val="superscript"/>
        </w:rPr>
        <w:t>TH</w:t>
      </w:r>
      <w:r>
        <w:rPr>
          <w:rFonts w:cs="Times New Roman CYR"/>
        </w:rPr>
        <w:t xml:space="preserve"> grade</w:t>
      </w:r>
    </w:p>
    <w:p w:rsidR="00125B1B" w:rsidRDefault="00125B1B" w:rsidP="00263C22">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t>12</w:t>
      </w:r>
      <w:r>
        <w:rPr>
          <w:vertAlign w:val="superscript"/>
        </w:rPr>
        <w:t>TH</w:t>
      </w:r>
      <w:r>
        <w:t xml:space="preserve"> grade/High School Diploma/Equivalent (GED)</w:t>
      </w:r>
    </w:p>
    <w:p w:rsidR="00125B1B" w:rsidRDefault="00125B1B" w:rsidP="00263C22">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cs="Times New Roman CYR"/>
        </w:rPr>
        <w:t>Voc/Tech diploma</w:t>
      </w:r>
    </w:p>
    <w:p w:rsidR="00125B1B" w:rsidRDefault="00125B1B" w:rsidP="00263C22">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cs="Times New Roman CYR"/>
        </w:rPr>
        <w:t xml:space="preserve">Some college or university </w:t>
      </w:r>
    </w:p>
    <w:p w:rsidR="00125B1B" w:rsidRDefault="00125B1B" w:rsidP="00263C22">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cs="Times New Roman CYR"/>
        </w:rPr>
        <w:t>Refused</w:t>
      </w:r>
    </w:p>
    <w:p w:rsidR="00125B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t>Don’t Know</w:t>
      </w:r>
    </w:p>
    <w:p w:rsidR="00125B1B" w:rsidRDefault="00125B1B" w:rsidP="00263C22">
      <w:pPr>
        <w:autoSpaceDE w:val="0"/>
        <w:autoSpaceDN w:val="0"/>
        <w:adjustRightInd w:val="0"/>
        <w:spacing w:line="240" w:lineRule="auto"/>
        <w:ind w:left="-720" w:right="-907"/>
        <w:jc w:val="left"/>
        <w:rPr>
          <w:szCs w:val="22"/>
        </w:rPr>
      </w:pPr>
    </w:p>
    <w:p w:rsidR="00125B1B" w:rsidRDefault="00125B1B" w:rsidP="00263C22">
      <w:pPr>
        <w:spacing w:line="240" w:lineRule="auto"/>
        <w:ind w:firstLine="0"/>
        <w:jc w:val="left"/>
        <w:rPr>
          <w:szCs w:val="22"/>
        </w:rPr>
      </w:pPr>
      <w:r>
        <w:rPr>
          <w:szCs w:val="22"/>
        </w:rPr>
        <w:br w:type="page"/>
      </w:r>
    </w:p>
    <w:p w:rsidR="00125B1B" w:rsidRPr="007D61BE" w:rsidRDefault="00125B1B" w:rsidP="00263C22">
      <w:pPr>
        <w:pStyle w:val="SH-SglSpHead"/>
        <w:pBdr>
          <w:top w:val="double" w:sz="6" w:space="1" w:color="14487C"/>
        </w:pBdr>
        <w:rPr>
          <w:color w:val="000000" w:themeColor="text1"/>
        </w:rPr>
      </w:pPr>
      <w:r w:rsidRPr="007D61BE">
        <w:rPr>
          <w:color w:val="000000" w:themeColor="text1"/>
        </w:rPr>
        <w:lastRenderedPageBreak/>
        <w:t>Subsection E: Crime and Criminal Justice Status</w:t>
      </w:r>
    </w:p>
    <w:p w:rsidR="00125B1B" w:rsidRDefault="00125B1B" w:rsidP="00263C22">
      <w:pPr>
        <w:pStyle w:val="SL-FlLftSgl"/>
      </w:pPr>
    </w:p>
    <w:p w:rsidR="00125B1B" w:rsidRDefault="00125B1B" w:rsidP="00263C22">
      <w:pPr>
        <w:pStyle w:val="SL-FlLftSgl"/>
      </w:pPr>
    </w:p>
    <w:p w:rsidR="00125B1B" w:rsidRDefault="00125B1B" w:rsidP="00263C22">
      <w:pPr>
        <w:pStyle w:val="Q1-FirstLevelQuestion"/>
      </w:pPr>
      <w:r>
        <w:t>1.</w:t>
      </w:r>
      <w:r>
        <w:tab/>
        <w:t>In the past 30 days, how many times have you been arrested?</w:t>
      </w:r>
    </w:p>
    <w:p w:rsidR="00125B1B" w:rsidRDefault="00125B1B" w:rsidP="00263C22">
      <w:pPr>
        <w:pStyle w:val="Q1-FirstLevelQuestion"/>
      </w:pPr>
    </w:p>
    <w:p w:rsidR="00125B1B" w:rsidRDefault="00125B1B" w:rsidP="00263C22">
      <w:pPr>
        <w:pStyle w:val="A1-1stLeader"/>
        <w:rPr>
          <w:b/>
          <w:bCs/>
          <w:iCs/>
        </w:rPr>
      </w:pPr>
      <w:r>
        <w:t>|____|____| Times</w:t>
      </w:r>
    </w:p>
    <w:p w:rsidR="00125B1B" w:rsidRDefault="00125B1B" w:rsidP="00263C22">
      <w:pPr>
        <w:pStyle w:val="A1-1stLeader"/>
      </w:pPr>
    </w:p>
    <w:p w:rsidR="00125B1B" w:rsidRDefault="00125B1B" w:rsidP="00263C22">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cs="Times New Roman CYR"/>
        </w:rPr>
        <w:t>Refused</w:t>
      </w:r>
    </w:p>
    <w:p w:rsidR="00125B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t>Don’t Know</w:t>
      </w:r>
    </w:p>
    <w:p w:rsidR="00125B1B" w:rsidRDefault="00125B1B" w:rsidP="00263C22">
      <w:pPr>
        <w:pStyle w:val="A1-1stLeader"/>
      </w:pPr>
    </w:p>
    <w:p w:rsidR="00125B1B" w:rsidRDefault="00125B1B" w:rsidP="00263C22">
      <w:pPr>
        <w:pStyle w:val="A1-1stLeader"/>
      </w:pPr>
    </w:p>
    <w:p w:rsidR="00125B1B" w:rsidRDefault="00125B1B" w:rsidP="00263C22">
      <w:pPr>
        <w:pStyle w:val="A1-1stLeader"/>
      </w:pPr>
    </w:p>
    <w:p w:rsidR="00125B1B" w:rsidRPr="00027F0A" w:rsidRDefault="00125B1B" w:rsidP="00263C22">
      <w:pPr>
        <w:pStyle w:val="SL-FlLftSgl"/>
        <w:rPr>
          <w:b/>
          <w:i/>
        </w:rPr>
      </w:pPr>
      <w:r w:rsidRPr="00027F0A">
        <w:rPr>
          <w:b/>
          <w:i/>
        </w:rPr>
        <w:t xml:space="preserve">[IF THIS IS A BASELINE, GO TO </w:t>
      </w:r>
      <w:r>
        <w:rPr>
          <w:b/>
          <w:i/>
        </w:rPr>
        <w:t>SUBSECTION</w:t>
      </w:r>
      <w:r w:rsidRPr="00027F0A">
        <w:rPr>
          <w:b/>
          <w:i/>
        </w:rPr>
        <w:t xml:space="preserve"> G. OTHERWISE, GO TO </w:t>
      </w:r>
      <w:r>
        <w:rPr>
          <w:b/>
          <w:i/>
        </w:rPr>
        <w:t>SUBSECTION</w:t>
      </w:r>
      <w:r w:rsidRPr="00027F0A">
        <w:rPr>
          <w:b/>
          <w:i/>
        </w:rPr>
        <w:t xml:space="preserve"> F.]</w:t>
      </w:r>
    </w:p>
    <w:p w:rsidR="00125B1B" w:rsidRDefault="00125B1B" w:rsidP="00263C22">
      <w:pPr>
        <w:spacing w:line="240" w:lineRule="auto"/>
        <w:ind w:firstLine="0"/>
        <w:jc w:val="left"/>
        <w:rPr>
          <w:szCs w:val="22"/>
        </w:rPr>
      </w:pPr>
      <w:r>
        <w:rPr>
          <w:szCs w:val="22"/>
        </w:rPr>
        <w:br w:type="page"/>
      </w:r>
    </w:p>
    <w:p w:rsidR="00125B1B" w:rsidRPr="007D61BE" w:rsidRDefault="00125B1B" w:rsidP="00263C22">
      <w:pPr>
        <w:pStyle w:val="SH-SglSpHead"/>
        <w:pBdr>
          <w:top w:val="double" w:sz="6" w:space="1" w:color="14487C"/>
        </w:pBdr>
        <w:rPr>
          <w:color w:val="000000" w:themeColor="text1"/>
        </w:rPr>
      </w:pPr>
      <w:r w:rsidRPr="007D61BE">
        <w:rPr>
          <w:color w:val="000000" w:themeColor="text1"/>
        </w:rPr>
        <w:lastRenderedPageBreak/>
        <w:t>Subsection F: Perception of Care</w:t>
      </w:r>
    </w:p>
    <w:p w:rsidR="00125B1B" w:rsidRDefault="00125B1B" w:rsidP="00263C22">
      <w:pPr>
        <w:pStyle w:val="SL-FlLftSgl"/>
      </w:pPr>
    </w:p>
    <w:p w:rsidR="00125B1B" w:rsidRDefault="00125B1B" w:rsidP="00263C22">
      <w:pPr>
        <w:pStyle w:val="SL-FlLftSgl"/>
      </w:pPr>
    </w:p>
    <w:p w:rsidR="00125B1B" w:rsidRPr="00B449DB" w:rsidRDefault="00125B1B" w:rsidP="00263C22">
      <w:pPr>
        <w:pStyle w:val="SL-FlLftSgl"/>
        <w:rPr>
          <w:b/>
          <w:i/>
        </w:rPr>
      </w:pPr>
      <w:r w:rsidRPr="00B449DB">
        <w:rPr>
          <w:b/>
          <w:i/>
        </w:rPr>
        <w:t>[</w:t>
      </w:r>
      <w:r>
        <w:rPr>
          <w:b/>
          <w:i/>
        </w:rPr>
        <w:t>SUBSECTION</w:t>
      </w:r>
      <w:r w:rsidRPr="00B449DB">
        <w:rPr>
          <w:b/>
          <w:i/>
        </w:rPr>
        <w:t xml:space="preserve"> F IS NOT COLLECTED AT BASELINE. FOR BASELINE INTERVIEWS, GO TO </w:t>
      </w:r>
      <w:r>
        <w:rPr>
          <w:b/>
          <w:i/>
        </w:rPr>
        <w:t>SUBSECTION</w:t>
      </w:r>
      <w:r w:rsidRPr="00B449DB">
        <w:rPr>
          <w:b/>
          <w:i/>
        </w:rPr>
        <w:t xml:space="preserve"> G.]</w:t>
      </w:r>
    </w:p>
    <w:p w:rsidR="00125B1B" w:rsidRDefault="00125B1B" w:rsidP="00263C22">
      <w:pPr>
        <w:pStyle w:val="SL-FlLftSgl"/>
      </w:pPr>
    </w:p>
    <w:p w:rsidR="00125B1B" w:rsidRDefault="00125B1B" w:rsidP="00263C22">
      <w:pPr>
        <w:pStyle w:val="SL-FlLftSgl"/>
      </w:pPr>
    </w:p>
    <w:p w:rsidR="00125B1B" w:rsidRDefault="00125B1B" w:rsidP="00263C22">
      <w:pPr>
        <w:pStyle w:val="Q1-FirstLevelQuestion"/>
      </w:pPr>
      <w:r>
        <w:t>1.</w:t>
      </w:r>
      <w:r>
        <w:tab/>
        <w:t xml:space="preserve">In order to provide the best possible mental health and related services, we need to know what you think about the services you received </w:t>
      </w:r>
      <w:r>
        <w:rPr>
          <w:u w:val="single"/>
        </w:rPr>
        <w:t>during the past 30 days</w:t>
      </w:r>
      <w:r>
        <w:t xml:space="preserve">, the people who provided it, and the results. Please indicate your disagreement/agreement with each of the following statements. </w:t>
      </w:r>
    </w:p>
    <w:p w:rsidR="00125B1B" w:rsidRDefault="00125B1B" w:rsidP="00263C22">
      <w:pPr>
        <w:pStyle w:val="Q1-FirstLevelQuestion"/>
      </w:pPr>
    </w:p>
    <w:p w:rsidR="00125B1B" w:rsidRPr="003207D6" w:rsidRDefault="00125B1B" w:rsidP="00263C22">
      <w:pPr>
        <w:pStyle w:val="SL-FlLftSgl"/>
        <w:rPr>
          <w:b/>
          <w:i/>
        </w:rPr>
      </w:pPr>
      <w:r w:rsidRPr="003207D6">
        <w:rPr>
          <w:b/>
          <w:i/>
        </w:rPr>
        <w:t>[READ EACH STATEMENT FOLLOWED BY THE RESPONSE OPTIONS TO THE CONSUMER).]</w:t>
      </w:r>
    </w:p>
    <w:p w:rsidR="00125B1B" w:rsidRDefault="00125B1B" w:rsidP="00263C22">
      <w:pPr>
        <w:pStyle w:val="SL-FlLftSgl"/>
      </w:pPr>
    </w:p>
    <w:tbl>
      <w:tblPr>
        <w:tblStyle w:val="TableGrid"/>
        <w:tblW w:w="0" w:type="auto"/>
        <w:tblLayout w:type="fixed"/>
        <w:tblLook w:val="04A0" w:firstRow="1" w:lastRow="0" w:firstColumn="1" w:lastColumn="0" w:noHBand="0" w:noVBand="1"/>
      </w:tblPr>
      <w:tblGrid>
        <w:gridCol w:w="5861"/>
        <w:gridCol w:w="682"/>
        <w:gridCol w:w="682"/>
        <w:gridCol w:w="682"/>
        <w:gridCol w:w="682"/>
        <w:gridCol w:w="682"/>
        <w:gridCol w:w="682"/>
      </w:tblGrid>
      <w:tr w:rsidR="00125B1B" w:rsidTr="00263C22">
        <w:trPr>
          <w:cantSplit/>
          <w:trHeight w:val="348"/>
        </w:trPr>
        <w:tc>
          <w:tcPr>
            <w:tcW w:w="5861" w:type="dxa"/>
            <w:vMerge w:val="restart"/>
            <w:tcBorders>
              <w:top w:val="single" w:sz="4" w:space="0" w:color="auto"/>
              <w:left w:val="single" w:sz="4" w:space="0" w:color="auto"/>
            </w:tcBorders>
            <w:vAlign w:val="bottom"/>
          </w:tcPr>
          <w:p w:rsidR="00125B1B" w:rsidRDefault="00125B1B" w:rsidP="00263C22">
            <w:pPr>
              <w:pStyle w:val="SL-FlLftSgl"/>
              <w:keepNext/>
              <w:spacing w:before="120" w:after="120" w:line="240" w:lineRule="auto"/>
              <w:jc w:val="center"/>
            </w:pPr>
            <w:r>
              <w:t>Statement</w:t>
            </w:r>
          </w:p>
        </w:tc>
        <w:tc>
          <w:tcPr>
            <w:tcW w:w="4092" w:type="dxa"/>
            <w:gridSpan w:val="6"/>
            <w:tcBorders>
              <w:bottom w:val="single" w:sz="4" w:space="0" w:color="auto"/>
            </w:tcBorders>
            <w:vAlign w:val="center"/>
          </w:tcPr>
          <w:p w:rsidR="00125B1B" w:rsidRDefault="00125B1B" w:rsidP="00263C22">
            <w:pPr>
              <w:pStyle w:val="SL-FlLftSgl"/>
              <w:keepNext/>
              <w:spacing w:before="60" w:after="60" w:line="240" w:lineRule="auto"/>
              <w:jc w:val="center"/>
            </w:pPr>
            <w:r>
              <w:t>Response Options</w:t>
            </w:r>
          </w:p>
        </w:tc>
      </w:tr>
      <w:tr w:rsidR="00125B1B" w:rsidTr="00263C22">
        <w:trPr>
          <w:cantSplit/>
          <w:trHeight w:val="1224"/>
        </w:trPr>
        <w:tc>
          <w:tcPr>
            <w:tcW w:w="5861" w:type="dxa"/>
            <w:vMerge/>
            <w:tcBorders>
              <w:left w:val="single" w:sz="4" w:space="0" w:color="auto"/>
              <w:bottom w:val="single" w:sz="4" w:space="0" w:color="auto"/>
            </w:tcBorders>
            <w:vAlign w:val="bottom"/>
          </w:tcPr>
          <w:p w:rsidR="00125B1B" w:rsidRDefault="00125B1B" w:rsidP="00263C22">
            <w:pPr>
              <w:pStyle w:val="SL-FlLftSgl"/>
              <w:keepNext/>
              <w:spacing w:before="120" w:after="120" w:line="240" w:lineRule="auto"/>
              <w:jc w:val="center"/>
            </w:pP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Strongly Disagree</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Disagree</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Undecided</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Agree</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Strongly Agree</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Refused</w:t>
            </w:r>
          </w:p>
        </w:tc>
      </w:tr>
      <w:tr w:rsidR="00125B1B" w:rsidTr="00263C22">
        <w:tc>
          <w:tcPr>
            <w:tcW w:w="5861" w:type="dxa"/>
            <w:shd w:val="clear" w:color="auto" w:fill="auto"/>
          </w:tcPr>
          <w:p w:rsidR="00125B1B" w:rsidRDefault="00125B1B" w:rsidP="00263C22">
            <w:pPr>
              <w:pStyle w:val="A3-1stTabLeader"/>
              <w:keepNext/>
              <w:tabs>
                <w:tab w:val="clear" w:pos="5530"/>
                <w:tab w:val="clear" w:pos="6106"/>
                <w:tab w:val="clear" w:pos="6682"/>
                <w:tab w:val="clear" w:pos="7258"/>
                <w:tab w:val="clear" w:pos="7830"/>
                <w:tab w:val="clear" w:pos="8370"/>
                <w:tab w:val="clear" w:pos="9180"/>
                <w:tab w:val="right" w:leader="dot" w:pos="5674"/>
              </w:tabs>
              <w:jc w:val="left"/>
            </w:pPr>
            <w:r w:rsidRPr="00ED4292">
              <w:t>a.</w:t>
            </w:r>
            <w:r>
              <w:tab/>
              <w:t>Staff here treated me with respect</w:t>
            </w:r>
            <w:r>
              <w:tab/>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tcPr>
          <w:p w:rsidR="00125B1B" w:rsidRDefault="00125B1B" w:rsidP="00263C22">
            <w:pPr>
              <w:pStyle w:val="A3-1stTabLeader"/>
              <w:keepNext/>
              <w:tabs>
                <w:tab w:val="clear" w:pos="5530"/>
                <w:tab w:val="clear" w:pos="6106"/>
                <w:tab w:val="clear" w:pos="6682"/>
                <w:tab w:val="clear" w:pos="7258"/>
                <w:tab w:val="clear" w:pos="7830"/>
                <w:tab w:val="clear" w:pos="8370"/>
                <w:tab w:val="clear" w:pos="9180"/>
                <w:tab w:val="right" w:leader="dot" w:pos="5674"/>
              </w:tabs>
              <w:jc w:val="left"/>
            </w:pPr>
            <w:r w:rsidRPr="00ED4292">
              <w:t>b.</w:t>
            </w:r>
            <w:r>
              <w:tab/>
              <w:t>Staff respected my family’s religious/spiritual beliefs</w:t>
            </w:r>
            <w:r>
              <w:rPr>
                <w:bCs/>
              </w:rPr>
              <w:tab/>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tcBorders>
              <w:bottom w:val="single" w:sz="4" w:space="0" w:color="auto"/>
            </w:tcBorders>
          </w:tcPr>
          <w:p w:rsidR="00125B1B" w:rsidRPr="00ED4292" w:rsidRDefault="00125B1B" w:rsidP="00263C22">
            <w:pPr>
              <w:pStyle w:val="A3-1stTabLeader"/>
              <w:keepNext/>
              <w:tabs>
                <w:tab w:val="clear" w:pos="5530"/>
                <w:tab w:val="clear" w:pos="6106"/>
                <w:tab w:val="clear" w:pos="6682"/>
                <w:tab w:val="clear" w:pos="7258"/>
                <w:tab w:val="clear" w:pos="7830"/>
                <w:tab w:val="clear" w:pos="8370"/>
                <w:tab w:val="clear" w:pos="9180"/>
                <w:tab w:val="right" w:leader="dot" w:pos="5674"/>
              </w:tabs>
              <w:jc w:val="left"/>
              <w:rPr>
                <w:bCs/>
              </w:rPr>
            </w:pPr>
            <w:r w:rsidRPr="00ED4292">
              <w:t>c.</w:t>
            </w:r>
            <w:r w:rsidRPr="00ED4292">
              <w:tab/>
            </w:r>
            <w:r>
              <w:t>Staff spoke with me in a way that I understood</w:t>
            </w:r>
            <w:r>
              <w:tab/>
            </w:r>
          </w:p>
        </w:tc>
        <w:tc>
          <w:tcPr>
            <w:tcW w:w="682" w:type="dxa"/>
            <w:tcBorders>
              <w:bottom w:val="single" w:sz="4" w:space="0" w:color="auto"/>
            </w:tcBorders>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tcBorders>
              <w:bottom w:val="single" w:sz="4" w:space="0" w:color="auto"/>
            </w:tcBorders>
          </w:tcPr>
          <w:p w:rsidR="00125B1B" w:rsidRPr="00ED4292" w:rsidRDefault="00125B1B" w:rsidP="00263C22">
            <w:pPr>
              <w:pStyle w:val="A3-1stTabLeader"/>
              <w:tabs>
                <w:tab w:val="clear" w:pos="5530"/>
                <w:tab w:val="clear" w:pos="6106"/>
                <w:tab w:val="clear" w:pos="6682"/>
                <w:tab w:val="clear" w:pos="7258"/>
                <w:tab w:val="clear" w:pos="7830"/>
                <w:tab w:val="clear" w:pos="8370"/>
                <w:tab w:val="clear" w:pos="9180"/>
                <w:tab w:val="right" w:leader="dot" w:pos="5674"/>
              </w:tabs>
              <w:jc w:val="left"/>
              <w:rPr>
                <w:bCs/>
              </w:rPr>
            </w:pPr>
            <w:r>
              <w:t>d</w:t>
            </w:r>
            <w:r w:rsidRPr="00ED4292">
              <w:t>.</w:t>
            </w:r>
            <w:r w:rsidRPr="00ED4292">
              <w:tab/>
            </w:r>
            <w:r>
              <w:t>Staff was sensitive to my cultural/ethnic background</w:t>
            </w:r>
            <w:r>
              <w:tab/>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tcBorders>
              <w:bottom w:val="single" w:sz="4" w:space="0" w:color="auto"/>
            </w:tcBorders>
          </w:tcPr>
          <w:p w:rsidR="00125B1B" w:rsidRPr="00ED4292" w:rsidRDefault="00125B1B" w:rsidP="00263C22">
            <w:pPr>
              <w:pStyle w:val="A3-1stTabLeader"/>
              <w:tabs>
                <w:tab w:val="clear" w:pos="5530"/>
                <w:tab w:val="clear" w:pos="6106"/>
                <w:tab w:val="clear" w:pos="6682"/>
                <w:tab w:val="clear" w:pos="7258"/>
                <w:tab w:val="clear" w:pos="7830"/>
                <w:tab w:val="clear" w:pos="8370"/>
                <w:tab w:val="clear" w:pos="9180"/>
                <w:tab w:val="right" w:leader="dot" w:pos="5674"/>
              </w:tabs>
              <w:jc w:val="left"/>
              <w:rPr>
                <w:bCs/>
              </w:rPr>
            </w:pPr>
            <w:r>
              <w:t>e</w:t>
            </w:r>
            <w:r w:rsidRPr="00ED4292">
              <w:t>.</w:t>
            </w:r>
            <w:r w:rsidRPr="00ED4292">
              <w:tab/>
            </w:r>
            <w:r>
              <w:t>I helped choose my services</w:t>
            </w:r>
            <w:r>
              <w:tab/>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tcBorders>
              <w:bottom w:val="single" w:sz="4" w:space="0" w:color="auto"/>
            </w:tcBorders>
          </w:tcPr>
          <w:p w:rsidR="00125B1B" w:rsidRPr="00ED4292" w:rsidRDefault="00125B1B" w:rsidP="00263C22">
            <w:pPr>
              <w:pStyle w:val="A3-1stTabLeader"/>
              <w:tabs>
                <w:tab w:val="clear" w:pos="5530"/>
                <w:tab w:val="clear" w:pos="6106"/>
                <w:tab w:val="clear" w:pos="6682"/>
                <w:tab w:val="clear" w:pos="7258"/>
                <w:tab w:val="clear" w:pos="7830"/>
                <w:tab w:val="clear" w:pos="8370"/>
                <w:tab w:val="clear" w:pos="9180"/>
                <w:tab w:val="right" w:leader="dot" w:pos="5674"/>
              </w:tabs>
              <w:jc w:val="left"/>
              <w:rPr>
                <w:bCs/>
              </w:rPr>
            </w:pPr>
            <w:r>
              <w:t>f</w:t>
            </w:r>
            <w:r w:rsidRPr="00ED4292">
              <w:t>.</w:t>
            </w:r>
            <w:r w:rsidRPr="00ED4292">
              <w:tab/>
            </w:r>
            <w:r>
              <w:t>I helped to choose my treatment goals</w:t>
            </w:r>
            <w:r>
              <w:tab/>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tcBorders>
              <w:bottom w:val="single" w:sz="4" w:space="0" w:color="auto"/>
            </w:tcBorders>
          </w:tcPr>
          <w:p w:rsidR="00125B1B" w:rsidRPr="00ED4292" w:rsidRDefault="00125B1B" w:rsidP="00263C22">
            <w:pPr>
              <w:pStyle w:val="A3-1stTabLeader"/>
              <w:tabs>
                <w:tab w:val="clear" w:pos="5530"/>
                <w:tab w:val="clear" w:pos="6106"/>
                <w:tab w:val="clear" w:pos="6682"/>
                <w:tab w:val="clear" w:pos="7258"/>
                <w:tab w:val="clear" w:pos="7830"/>
                <w:tab w:val="clear" w:pos="8370"/>
                <w:tab w:val="clear" w:pos="9180"/>
                <w:tab w:val="right" w:leader="dot" w:pos="5674"/>
              </w:tabs>
              <w:jc w:val="left"/>
              <w:rPr>
                <w:bCs/>
              </w:rPr>
            </w:pPr>
            <w:r>
              <w:t>g</w:t>
            </w:r>
            <w:r w:rsidRPr="00ED4292">
              <w:t>.</w:t>
            </w:r>
            <w:r w:rsidRPr="00ED4292">
              <w:tab/>
            </w:r>
            <w:r>
              <w:t>I participated in my treatment</w:t>
            </w:r>
            <w:r>
              <w:tab/>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tcBorders>
              <w:bottom w:val="single" w:sz="4" w:space="0" w:color="auto"/>
            </w:tcBorders>
          </w:tcPr>
          <w:p w:rsidR="00125B1B" w:rsidRPr="00ED4292" w:rsidRDefault="00125B1B" w:rsidP="00263C22">
            <w:pPr>
              <w:pStyle w:val="A3-1stTabLeader"/>
              <w:tabs>
                <w:tab w:val="clear" w:pos="5530"/>
                <w:tab w:val="clear" w:pos="6106"/>
                <w:tab w:val="clear" w:pos="6682"/>
                <w:tab w:val="clear" w:pos="7258"/>
                <w:tab w:val="clear" w:pos="7830"/>
                <w:tab w:val="clear" w:pos="8370"/>
                <w:tab w:val="clear" w:pos="9180"/>
                <w:tab w:val="right" w:leader="dot" w:pos="5674"/>
              </w:tabs>
              <w:jc w:val="left"/>
              <w:rPr>
                <w:bCs/>
              </w:rPr>
            </w:pPr>
            <w:r>
              <w:t>h</w:t>
            </w:r>
            <w:r w:rsidRPr="00ED4292">
              <w:t>.</w:t>
            </w:r>
            <w:r w:rsidRPr="00ED4292">
              <w:tab/>
            </w:r>
            <w:r>
              <w:t xml:space="preserve">Overall, I am satisfied with the services I </w:t>
            </w:r>
            <w:r>
              <w:br/>
              <w:t>received</w:t>
            </w:r>
            <w:r>
              <w:tab/>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tcBorders>
              <w:bottom w:val="single" w:sz="4" w:space="0" w:color="auto"/>
            </w:tcBorders>
          </w:tcPr>
          <w:p w:rsidR="00125B1B" w:rsidRPr="00ED4292" w:rsidRDefault="00125B1B" w:rsidP="00263C22">
            <w:pPr>
              <w:pStyle w:val="A3-1stTabLeader"/>
              <w:tabs>
                <w:tab w:val="clear" w:pos="5530"/>
                <w:tab w:val="clear" w:pos="6106"/>
                <w:tab w:val="clear" w:pos="6682"/>
                <w:tab w:val="clear" w:pos="7258"/>
                <w:tab w:val="clear" w:pos="7830"/>
                <w:tab w:val="clear" w:pos="8370"/>
                <w:tab w:val="clear" w:pos="9180"/>
                <w:tab w:val="right" w:leader="dot" w:pos="5674"/>
              </w:tabs>
              <w:jc w:val="left"/>
              <w:rPr>
                <w:bCs/>
              </w:rPr>
            </w:pPr>
            <w:r>
              <w:t>i</w:t>
            </w:r>
            <w:r w:rsidRPr="00ED4292">
              <w:t>.</w:t>
            </w:r>
            <w:r w:rsidRPr="00ED4292">
              <w:tab/>
            </w:r>
            <w:r>
              <w:t>The people helping me stuck with me no matter what</w:t>
            </w:r>
            <w:r>
              <w:tab/>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tcBorders>
              <w:bottom w:val="single" w:sz="4" w:space="0" w:color="auto"/>
            </w:tcBorders>
          </w:tcPr>
          <w:p w:rsidR="00125B1B" w:rsidRPr="00ED4292" w:rsidRDefault="00125B1B" w:rsidP="00263C22">
            <w:pPr>
              <w:pStyle w:val="A3-1stTabLeader"/>
              <w:tabs>
                <w:tab w:val="clear" w:pos="5530"/>
                <w:tab w:val="clear" w:pos="6106"/>
                <w:tab w:val="clear" w:pos="6682"/>
                <w:tab w:val="clear" w:pos="7258"/>
                <w:tab w:val="clear" w:pos="7830"/>
                <w:tab w:val="clear" w:pos="8370"/>
                <w:tab w:val="clear" w:pos="9180"/>
                <w:tab w:val="right" w:leader="dot" w:pos="5674"/>
              </w:tabs>
              <w:jc w:val="left"/>
              <w:rPr>
                <w:bCs/>
              </w:rPr>
            </w:pPr>
            <w:r>
              <w:t>j</w:t>
            </w:r>
            <w:r w:rsidRPr="00ED4292">
              <w:t>.</w:t>
            </w:r>
            <w:r w:rsidRPr="00ED4292">
              <w:tab/>
            </w:r>
            <w:r>
              <w:t xml:space="preserve">I felt I had someone to talk to when </w:t>
            </w:r>
            <w:r>
              <w:br/>
              <w:t>I was troubled</w:t>
            </w:r>
            <w:r>
              <w:tab/>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tcBorders>
              <w:bottom w:val="single" w:sz="4" w:space="0" w:color="auto"/>
            </w:tcBorders>
          </w:tcPr>
          <w:p w:rsidR="00125B1B" w:rsidRPr="00ED4292" w:rsidRDefault="00125B1B" w:rsidP="00263C22">
            <w:pPr>
              <w:pStyle w:val="A3-1stTabLeader"/>
              <w:tabs>
                <w:tab w:val="clear" w:pos="5530"/>
                <w:tab w:val="clear" w:pos="6106"/>
                <w:tab w:val="clear" w:pos="6682"/>
                <w:tab w:val="clear" w:pos="7258"/>
                <w:tab w:val="clear" w:pos="7830"/>
                <w:tab w:val="clear" w:pos="8370"/>
                <w:tab w:val="clear" w:pos="9180"/>
                <w:tab w:val="right" w:leader="dot" w:pos="5674"/>
              </w:tabs>
              <w:jc w:val="left"/>
              <w:rPr>
                <w:bCs/>
              </w:rPr>
            </w:pPr>
            <w:r>
              <w:t>k</w:t>
            </w:r>
            <w:r w:rsidRPr="00ED4292">
              <w:t>.</w:t>
            </w:r>
            <w:r w:rsidRPr="00ED4292">
              <w:tab/>
            </w:r>
            <w:r>
              <w:t xml:space="preserve">The services I received were </w:t>
            </w:r>
            <w:r>
              <w:br/>
              <w:t>right for me</w:t>
            </w:r>
            <w:r>
              <w:tab/>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tcBorders>
              <w:bottom w:val="single" w:sz="4" w:space="0" w:color="auto"/>
            </w:tcBorders>
          </w:tcPr>
          <w:p w:rsidR="00125B1B" w:rsidRPr="00ED4292" w:rsidRDefault="00125B1B" w:rsidP="00263C22">
            <w:pPr>
              <w:pStyle w:val="A3-1stTabLeader"/>
              <w:tabs>
                <w:tab w:val="clear" w:pos="5530"/>
                <w:tab w:val="clear" w:pos="6106"/>
                <w:tab w:val="clear" w:pos="6682"/>
                <w:tab w:val="clear" w:pos="7258"/>
                <w:tab w:val="clear" w:pos="7830"/>
                <w:tab w:val="clear" w:pos="8370"/>
                <w:tab w:val="clear" w:pos="9180"/>
                <w:tab w:val="right" w:leader="dot" w:pos="5674"/>
              </w:tabs>
              <w:jc w:val="left"/>
              <w:rPr>
                <w:bCs/>
              </w:rPr>
            </w:pPr>
            <w:r>
              <w:t>l</w:t>
            </w:r>
            <w:r w:rsidRPr="00ED4292">
              <w:t>.</w:t>
            </w:r>
            <w:r w:rsidRPr="00ED4292">
              <w:tab/>
            </w:r>
            <w:r>
              <w:t>I got the help I wanted</w:t>
            </w:r>
            <w:r>
              <w:tab/>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tcBorders>
              <w:bottom w:val="single" w:sz="4" w:space="0" w:color="auto"/>
            </w:tcBorders>
          </w:tcPr>
          <w:p w:rsidR="00125B1B" w:rsidRPr="00ED4292" w:rsidRDefault="00125B1B" w:rsidP="00263C22">
            <w:pPr>
              <w:pStyle w:val="A3-1stTabLeader"/>
              <w:tabs>
                <w:tab w:val="clear" w:pos="5530"/>
                <w:tab w:val="clear" w:pos="6106"/>
                <w:tab w:val="clear" w:pos="6682"/>
                <w:tab w:val="clear" w:pos="7258"/>
                <w:tab w:val="clear" w:pos="7830"/>
                <w:tab w:val="clear" w:pos="8370"/>
                <w:tab w:val="clear" w:pos="9180"/>
                <w:tab w:val="right" w:leader="dot" w:pos="5674"/>
              </w:tabs>
              <w:jc w:val="left"/>
              <w:rPr>
                <w:bCs/>
              </w:rPr>
            </w:pPr>
            <w:r>
              <w:t>m</w:t>
            </w:r>
            <w:r w:rsidRPr="00ED4292">
              <w:t>.</w:t>
            </w:r>
            <w:r w:rsidRPr="00ED4292">
              <w:tab/>
            </w:r>
            <w:r>
              <w:t>I got as much help as I needed</w:t>
            </w:r>
            <w:r>
              <w:tab/>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bl>
    <w:p w:rsidR="00125B1B" w:rsidRDefault="00125B1B" w:rsidP="00263C22">
      <w:pPr>
        <w:spacing w:line="240" w:lineRule="auto"/>
        <w:ind w:firstLine="0"/>
        <w:jc w:val="left"/>
      </w:pPr>
      <w:r>
        <w:br w:type="page"/>
      </w:r>
    </w:p>
    <w:p w:rsidR="00125B1B" w:rsidRPr="00B60F1C" w:rsidRDefault="00125B1B" w:rsidP="00263C22">
      <w:pPr>
        <w:pStyle w:val="SH-SglSpHead"/>
        <w:pBdr>
          <w:top w:val="double" w:sz="6" w:space="1" w:color="14487C"/>
        </w:pBdr>
        <w:rPr>
          <w:color w:val="000000" w:themeColor="text1"/>
        </w:rPr>
      </w:pPr>
      <w:r>
        <w:rPr>
          <w:color w:val="000000" w:themeColor="text1"/>
        </w:rPr>
        <w:lastRenderedPageBreak/>
        <w:t>Subsection</w:t>
      </w:r>
      <w:r w:rsidRPr="00B60F1C">
        <w:rPr>
          <w:color w:val="000000" w:themeColor="text1"/>
        </w:rPr>
        <w:t xml:space="preserve"> </w:t>
      </w:r>
      <w:r>
        <w:rPr>
          <w:color w:val="000000" w:themeColor="text1"/>
        </w:rPr>
        <w:t>F</w:t>
      </w:r>
      <w:r w:rsidRPr="00B60F1C">
        <w:t xml:space="preserve">: </w:t>
      </w:r>
      <w:r>
        <w:t xml:space="preserve">Perception of Care </w:t>
      </w:r>
      <w:r w:rsidRPr="00B60F1C">
        <w:t>(Continued)</w:t>
      </w:r>
    </w:p>
    <w:p w:rsidR="00125B1B" w:rsidRDefault="00125B1B" w:rsidP="00263C22">
      <w:pPr>
        <w:pStyle w:val="SH-SglSpHead"/>
        <w:keepNext w:val="0"/>
        <w:spacing w:line="180" w:lineRule="exact"/>
      </w:pPr>
    </w:p>
    <w:p w:rsidR="00125B1B" w:rsidRDefault="00125B1B" w:rsidP="00263C22">
      <w:pPr>
        <w:pStyle w:val="SH-SglSpHead"/>
        <w:keepNext w:val="0"/>
      </w:pPr>
    </w:p>
    <w:p w:rsidR="00125B1B" w:rsidRPr="00B6340F" w:rsidRDefault="00125B1B" w:rsidP="00263C22">
      <w:pPr>
        <w:pStyle w:val="Q1-FirstLevelQuestion"/>
        <w:rPr>
          <w:bCs/>
          <w:iCs/>
        </w:rPr>
      </w:pPr>
      <w:r>
        <w:rPr>
          <w:iCs/>
        </w:rPr>
        <w:t>2</w:t>
      </w:r>
      <w:r w:rsidRPr="00EE04FF">
        <w:t>.</w:t>
      </w:r>
      <w:r w:rsidRPr="00EE04FF">
        <w:tab/>
      </w:r>
      <w:r w:rsidRPr="006271B0">
        <w:rPr>
          <w:i/>
        </w:rPr>
        <w:t xml:space="preserve">[INDICATE WHO ADMINISTERED </w:t>
      </w:r>
      <w:r>
        <w:rPr>
          <w:i/>
        </w:rPr>
        <w:t>SUBSECTION</w:t>
      </w:r>
      <w:r w:rsidRPr="006271B0">
        <w:rPr>
          <w:i/>
        </w:rPr>
        <w:t xml:space="preserve"> F – PERCEPTION OF CARE TO THE CONSUMER FOR THIS INTERVIEW.]</w:t>
      </w:r>
    </w:p>
    <w:p w:rsidR="00125B1B" w:rsidRDefault="00125B1B" w:rsidP="00263C22">
      <w:pPr>
        <w:pStyle w:val="Q1-FirstLevelQuestion"/>
      </w:pPr>
    </w:p>
    <w:p w:rsidR="00125B1B" w:rsidRDefault="00125B1B" w:rsidP="00263C22">
      <w:pPr>
        <w:pStyle w:val="A1-1stLeader"/>
        <w:rPr>
          <w:b/>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t>ADMINISTRATIVE STAFF</w:t>
      </w:r>
    </w:p>
    <w:p w:rsidR="00125B1B" w:rsidRDefault="00125B1B" w:rsidP="00263C22">
      <w:pPr>
        <w:pStyle w:val="A1-1stLeader"/>
        <w:rPr>
          <w:b/>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t>CARE COORDINATOR</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CASE MANAGER</w:t>
      </w:r>
    </w:p>
    <w:p w:rsidR="00125B1B" w:rsidRDefault="00125B1B" w:rsidP="00263C22">
      <w:pPr>
        <w:pStyle w:val="A1-1stLeader"/>
        <w:rPr>
          <w:b/>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t>CLINICIAN PROVIDING DIRECT SERVICES</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CLINICIAN NOT PROVIDING SERVICES</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eastAsia="Wingdings2" w:cs="Arial"/>
        </w:rPr>
        <w:t>CONSUMER PEER</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DATA COLLECTOR</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EVALUATOR</w:t>
      </w:r>
    </w:p>
    <w:p w:rsidR="00125B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FAMILY ADVOCATE</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RESEARCH ASSISTANT STAFF</w:t>
      </w:r>
    </w:p>
    <w:p w:rsidR="00125B1B" w:rsidRDefault="00125B1B" w:rsidP="00263C22">
      <w:pPr>
        <w:pStyle w:val="A1-1stLeader"/>
        <w:rPr>
          <w:b/>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eastAsia="Wingdings2" w:cs="Arial"/>
        </w:rPr>
        <w:t>SELF-ADMINISTERED</w:t>
      </w:r>
    </w:p>
    <w:p w:rsidR="00125B1B" w:rsidRDefault="00125B1B" w:rsidP="00263C22">
      <w:pPr>
        <w:pStyle w:val="A1-1stLeader"/>
        <w:rPr>
          <w:b/>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t>OTHER (SPECIFY): _____________________________________</w:t>
      </w:r>
    </w:p>
    <w:p w:rsidR="00125B1B" w:rsidRDefault="00125B1B" w:rsidP="00263C22">
      <w:pPr>
        <w:pStyle w:val="Q1-FirstLevelQuestion"/>
      </w:pPr>
    </w:p>
    <w:p w:rsidR="00125B1B" w:rsidRDefault="00125B1B" w:rsidP="00263C22">
      <w:pPr>
        <w:pStyle w:val="Q1-FirstLevelQuestion"/>
      </w:pPr>
    </w:p>
    <w:p w:rsidR="00125B1B" w:rsidRDefault="00125B1B" w:rsidP="00263C22">
      <w:pPr>
        <w:spacing w:line="240" w:lineRule="auto"/>
        <w:ind w:firstLine="0"/>
        <w:jc w:val="left"/>
        <w:rPr>
          <w:szCs w:val="22"/>
        </w:rPr>
      </w:pPr>
      <w:r>
        <w:rPr>
          <w:szCs w:val="22"/>
        </w:rPr>
        <w:br w:type="page"/>
      </w:r>
    </w:p>
    <w:p w:rsidR="00125B1B" w:rsidRPr="007D61BE" w:rsidRDefault="00125B1B" w:rsidP="00263C22">
      <w:pPr>
        <w:pStyle w:val="SH-SglSpHead"/>
        <w:pBdr>
          <w:top w:val="double" w:sz="6" w:space="1" w:color="14487C"/>
        </w:pBdr>
        <w:rPr>
          <w:color w:val="000000" w:themeColor="text1"/>
        </w:rPr>
      </w:pPr>
      <w:r w:rsidRPr="007D61BE">
        <w:rPr>
          <w:color w:val="000000" w:themeColor="text1"/>
        </w:rPr>
        <w:lastRenderedPageBreak/>
        <w:t>Subsection G: Social Connectedness</w:t>
      </w:r>
    </w:p>
    <w:p w:rsidR="00125B1B" w:rsidRDefault="00125B1B" w:rsidP="00263C22">
      <w:pPr>
        <w:pStyle w:val="SL-FlLftSgl"/>
      </w:pPr>
    </w:p>
    <w:p w:rsidR="00125B1B" w:rsidRDefault="00125B1B" w:rsidP="00263C22">
      <w:pPr>
        <w:pStyle w:val="SL-FlLftSgl"/>
      </w:pPr>
    </w:p>
    <w:p w:rsidR="00125B1B" w:rsidRDefault="00125B1B" w:rsidP="00263C22">
      <w:pPr>
        <w:pStyle w:val="Q1-FirstLevelQuestion"/>
      </w:pPr>
      <w:r>
        <w:rPr>
          <w:bCs/>
        </w:rPr>
        <w:t>1.</w:t>
      </w:r>
      <w:r>
        <w:rPr>
          <w:bCs/>
        </w:rPr>
        <w:tab/>
        <w:t xml:space="preserve">Please indicate your disagreement/agreement with each of the following statements. </w:t>
      </w:r>
      <w:r>
        <w:t>Please answer for relationships with persons other than your mental health provider(s) over the past 30 days.</w:t>
      </w:r>
    </w:p>
    <w:p w:rsidR="00125B1B" w:rsidRDefault="00125B1B" w:rsidP="00263C22">
      <w:pPr>
        <w:pStyle w:val="Q1-FirstLevelQuestion"/>
      </w:pPr>
    </w:p>
    <w:p w:rsidR="00125B1B" w:rsidRPr="00094466" w:rsidRDefault="00125B1B" w:rsidP="00263C22">
      <w:pPr>
        <w:pStyle w:val="SL-FlLftSgl"/>
        <w:rPr>
          <w:b/>
          <w:i/>
        </w:rPr>
      </w:pPr>
      <w:r w:rsidRPr="00094466">
        <w:rPr>
          <w:b/>
          <w:i/>
        </w:rPr>
        <w:t>[READ EACH STATEMENT FOLLOWED BY THE R</w:t>
      </w:r>
      <w:r>
        <w:rPr>
          <w:b/>
          <w:i/>
        </w:rPr>
        <w:t>ESPONSE OPTIONS TO THE CONSUMER]</w:t>
      </w:r>
    </w:p>
    <w:p w:rsidR="00125B1B" w:rsidRDefault="00125B1B" w:rsidP="00263C22">
      <w:pPr>
        <w:pStyle w:val="SL-FlLftSgl"/>
      </w:pPr>
    </w:p>
    <w:tbl>
      <w:tblPr>
        <w:tblStyle w:val="TableGrid"/>
        <w:tblW w:w="0" w:type="auto"/>
        <w:tblLayout w:type="fixed"/>
        <w:tblLook w:val="04A0" w:firstRow="1" w:lastRow="0" w:firstColumn="1" w:lastColumn="0" w:noHBand="0" w:noVBand="1"/>
      </w:tblPr>
      <w:tblGrid>
        <w:gridCol w:w="5861"/>
        <w:gridCol w:w="682"/>
        <w:gridCol w:w="682"/>
        <w:gridCol w:w="682"/>
        <w:gridCol w:w="682"/>
        <w:gridCol w:w="682"/>
        <w:gridCol w:w="682"/>
      </w:tblGrid>
      <w:tr w:rsidR="00125B1B" w:rsidTr="00263C22">
        <w:trPr>
          <w:cantSplit/>
          <w:trHeight w:val="348"/>
        </w:trPr>
        <w:tc>
          <w:tcPr>
            <w:tcW w:w="5861" w:type="dxa"/>
            <w:vMerge w:val="restart"/>
            <w:tcBorders>
              <w:top w:val="single" w:sz="4" w:space="0" w:color="auto"/>
              <w:left w:val="single" w:sz="4" w:space="0" w:color="auto"/>
            </w:tcBorders>
            <w:vAlign w:val="bottom"/>
          </w:tcPr>
          <w:p w:rsidR="00125B1B" w:rsidRDefault="00125B1B" w:rsidP="00263C22">
            <w:pPr>
              <w:pStyle w:val="SL-FlLftSgl"/>
              <w:keepNext/>
              <w:spacing w:before="120" w:after="120" w:line="240" w:lineRule="auto"/>
              <w:jc w:val="center"/>
            </w:pPr>
            <w:r>
              <w:t>Statement</w:t>
            </w:r>
          </w:p>
        </w:tc>
        <w:tc>
          <w:tcPr>
            <w:tcW w:w="4092" w:type="dxa"/>
            <w:gridSpan w:val="6"/>
            <w:tcBorders>
              <w:bottom w:val="single" w:sz="4" w:space="0" w:color="auto"/>
            </w:tcBorders>
            <w:vAlign w:val="center"/>
          </w:tcPr>
          <w:p w:rsidR="00125B1B" w:rsidRDefault="00125B1B" w:rsidP="00263C22">
            <w:pPr>
              <w:pStyle w:val="SL-FlLftSgl"/>
              <w:keepNext/>
              <w:spacing w:before="60" w:after="60" w:line="240" w:lineRule="auto"/>
              <w:jc w:val="center"/>
            </w:pPr>
            <w:r>
              <w:t>Response Options</w:t>
            </w:r>
          </w:p>
        </w:tc>
      </w:tr>
      <w:tr w:rsidR="00125B1B" w:rsidTr="00263C22">
        <w:trPr>
          <w:cantSplit/>
          <w:trHeight w:val="1224"/>
        </w:trPr>
        <w:tc>
          <w:tcPr>
            <w:tcW w:w="5861" w:type="dxa"/>
            <w:vMerge/>
            <w:tcBorders>
              <w:left w:val="single" w:sz="4" w:space="0" w:color="auto"/>
              <w:bottom w:val="single" w:sz="4" w:space="0" w:color="auto"/>
            </w:tcBorders>
            <w:vAlign w:val="bottom"/>
          </w:tcPr>
          <w:p w:rsidR="00125B1B" w:rsidRDefault="00125B1B" w:rsidP="00263C22">
            <w:pPr>
              <w:pStyle w:val="SL-FlLftSgl"/>
              <w:keepNext/>
              <w:spacing w:before="120" w:after="120" w:line="240" w:lineRule="auto"/>
              <w:jc w:val="center"/>
            </w:pP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Strongly Disagree</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Disagree</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Undecided</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Agree</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Strongly Agree</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Refused</w:t>
            </w:r>
          </w:p>
        </w:tc>
      </w:tr>
      <w:tr w:rsidR="00125B1B" w:rsidTr="00263C22">
        <w:tc>
          <w:tcPr>
            <w:tcW w:w="5861" w:type="dxa"/>
            <w:shd w:val="clear" w:color="auto" w:fill="auto"/>
          </w:tcPr>
          <w:p w:rsidR="00125B1B" w:rsidRDefault="00125B1B" w:rsidP="00263C22">
            <w:pPr>
              <w:pStyle w:val="A3-1stTabLeader"/>
              <w:keepNext/>
              <w:tabs>
                <w:tab w:val="clear" w:pos="5530"/>
                <w:tab w:val="clear" w:pos="6106"/>
                <w:tab w:val="clear" w:pos="6682"/>
                <w:tab w:val="clear" w:pos="7258"/>
                <w:tab w:val="clear" w:pos="7830"/>
                <w:tab w:val="clear" w:pos="8370"/>
                <w:tab w:val="clear" w:pos="9180"/>
                <w:tab w:val="right" w:leader="dot" w:pos="5674"/>
              </w:tabs>
              <w:jc w:val="left"/>
            </w:pPr>
            <w:r w:rsidRPr="00ED4292">
              <w:t>a.</w:t>
            </w:r>
            <w:r>
              <w:tab/>
              <w:t xml:space="preserve">I know people who will listen and understand me when </w:t>
            </w:r>
            <w:r>
              <w:br/>
              <w:t>I need to talk</w:t>
            </w:r>
            <w:r>
              <w:tab/>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tcPr>
          <w:p w:rsidR="00125B1B" w:rsidRDefault="00125B1B" w:rsidP="005B467E">
            <w:pPr>
              <w:pStyle w:val="A3-1stTabLeader"/>
              <w:keepNext/>
              <w:tabs>
                <w:tab w:val="clear" w:pos="5530"/>
                <w:tab w:val="clear" w:pos="6106"/>
                <w:tab w:val="clear" w:pos="6682"/>
                <w:tab w:val="clear" w:pos="7258"/>
                <w:tab w:val="clear" w:pos="7830"/>
                <w:tab w:val="clear" w:pos="8370"/>
                <w:tab w:val="clear" w:pos="9180"/>
                <w:tab w:val="right" w:leader="dot" w:pos="5674"/>
              </w:tabs>
              <w:jc w:val="left"/>
            </w:pPr>
            <w:r w:rsidRPr="00ED4292">
              <w:t>b.</w:t>
            </w:r>
            <w:r>
              <w:tab/>
              <w:t xml:space="preserve">I have people that I am comfortable talking with about </w:t>
            </w:r>
            <w:r>
              <w:br/>
              <w:t>my problems</w:t>
            </w:r>
            <w:r>
              <w:rPr>
                <w:bCs/>
              </w:rPr>
              <w:tab/>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tcBorders>
              <w:bottom w:val="single" w:sz="4" w:space="0" w:color="auto"/>
            </w:tcBorders>
          </w:tcPr>
          <w:p w:rsidR="00125B1B" w:rsidRPr="00ED4292" w:rsidRDefault="00125B1B" w:rsidP="00263C22">
            <w:pPr>
              <w:pStyle w:val="A3-1stTabLeader"/>
              <w:keepNext/>
              <w:tabs>
                <w:tab w:val="clear" w:pos="5530"/>
                <w:tab w:val="clear" w:pos="6106"/>
                <w:tab w:val="clear" w:pos="6682"/>
                <w:tab w:val="clear" w:pos="7258"/>
                <w:tab w:val="clear" w:pos="7830"/>
                <w:tab w:val="clear" w:pos="8370"/>
                <w:tab w:val="clear" w:pos="9180"/>
                <w:tab w:val="right" w:leader="dot" w:pos="5674"/>
              </w:tabs>
              <w:jc w:val="left"/>
              <w:rPr>
                <w:bCs/>
              </w:rPr>
            </w:pPr>
            <w:r w:rsidRPr="00ED4292">
              <w:t>c.</w:t>
            </w:r>
            <w:r w:rsidRPr="00ED4292">
              <w:tab/>
            </w:r>
            <w:r>
              <w:t xml:space="preserve">In a crisis, I would have the support I need from family </w:t>
            </w:r>
            <w:r>
              <w:br/>
              <w:t>or friends</w:t>
            </w:r>
            <w:r>
              <w:tab/>
            </w:r>
          </w:p>
        </w:tc>
        <w:tc>
          <w:tcPr>
            <w:tcW w:w="682" w:type="dxa"/>
            <w:tcBorders>
              <w:bottom w:val="single" w:sz="4" w:space="0" w:color="auto"/>
            </w:tcBorders>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tcBorders>
              <w:bottom w:val="single" w:sz="4" w:space="0" w:color="auto"/>
            </w:tcBorders>
          </w:tcPr>
          <w:p w:rsidR="00125B1B" w:rsidRPr="00ED4292" w:rsidRDefault="00125B1B" w:rsidP="00263C22">
            <w:pPr>
              <w:pStyle w:val="A3-1stTabLeader"/>
              <w:tabs>
                <w:tab w:val="clear" w:pos="5530"/>
                <w:tab w:val="clear" w:pos="6106"/>
                <w:tab w:val="clear" w:pos="6682"/>
                <w:tab w:val="clear" w:pos="7258"/>
                <w:tab w:val="clear" w:pos="7830"/>
                <w:tab w:val="clear" w:pos="8370"/>
                <w:tab w:val="clear" w:pos="9180"/>
                <w:tab w:val="right" w:leader="dot" w:pos="5674"/>
              </w:tabs>
              <w:jc w:val="left"/>
              <w:rPr>
                <w:bCs/>
              </w:rPr>
            </w:pPr>
            <w:r>
              <w:t>d</w:t>
            </w:r>
            <w:r w:rsidRPr="00ED4292">
              <w:t>.</w:t>
            </w:r>
            <w:r w:rsidRPr="00ED4292">
              <w:tab/>
            </w:r>
            <w:r>
              <w:t>I have people with whom I can do enjoyable things</w:t>
            </w:r>
            <w:r>
              <w:tab/>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bl>
    <w:p w:rsidR="00125B1B" w:rsidRDefault="00125B1B" w:rsidP="00263C22">
      <w:pPr>
        <w:pStyle w:val="SL-FlLftSgl"/>
      </w:pPr>
    </w:p>
    <w:p w:rsidR="00125B1B" w:rsidRDefault="00125B1B" w:rsidP="00263C22">
      <w:pPr>
        <w:pStyle w:val="SL-FlLftSgl"/>
      </w:pPr>
    </w:p>
    <w:p w:rsidR="00B42A06" w:rsidRDefault="00B42A06" w:rsidP="00263C22">
      <w:pPr>
        <w:spacing w:after="200" w:line="276" w:lineRule="auto"/>
        <w:ind w:firstLine="0"/>
        <w:jc w:val="left"/>
        <w:sectPr w:rsidR="00B42A06" w:rsidSect="00263C22">
          <w:pgSz w:w="12240" w:h="15840" w:code="1"/>
          <w:pgMar w:top="1440" w:right="1152" w:bottom="1080" w:left="1296" w:header="720" w:footer="576" w:gutter="0"/>
          <w:pgNumType w:start="0"/>
          <w:cols w:space="720"/>
          <w:titlePg/>
          <w:docGrid w:linePitch="272"/>
        </w:sectPr>
      </w:pPr>
    </w:p>
    <w:p w:rsidR="00332438" w:rsidRPr="00E47942" w:rsidRDefault="00332438" w:rsidP="00332438">
      <w:pPr>
        <w:pStyle w:val="SH-SglSpHead"/>
        <w:pBdr>
          <w:top w:val="double" w:sz="6" w:space="0" w:color="14487C"/>
        </w:pBdr>
        <w:spacing w:line="240" w:lineRule="auto"/>
        <w:rPr>
          <w:color w:val="000000" w:themeColor="text1"/>
        </w:rPr>
      </w:pPr>
      <w:r w:rsidRPr="00E47942">
        <w:rPr>
          <w:color w:val="000000" w:themeColor="text1"/>
        </w:rPr>
        <w:lastRenderedPageBreak/>
        <w:t xml:space="preserve">Subsection </w:t>
      </w:r>
      <w:r w:rsidR="00C40399">
        <w:rPr>
          <w:color w:val="000000" w:themeColor="text1"/>
        </w:rPr>
        <w:t>I</w:t>
      </w:r>
      <w:r>
        <w:rPr>
          <w:color w:val="000000" w:themeColor="text1"/>
        </w:rPr>
        <w:t>: Network Analysis Survey</w:t>
      </w:r>
      <w:r w:rsidRPr="00E47942">
        <w:rPr>
          <w:color w:val="000000" w:themeColor="text1"/>
        </w:rPr>
        <w:t xml:space="preserve"> </w:t>
      </w:r>
      <w:r>
        <w:rPr>
          <w:color w:val="000000" w:themeColor="text1"/>
        </w:rPr>
        <w:t xml:space="preserve">for </w:t>
      </w:r>
      <w:r w:rsidR="00C40399">
        <w:rPr>
          <w:color w:val="000000" w:themeColor="text1"/>
        </w:rPr>
        <w:t>Child/Youth</w:t>
      </w:r>
    </w:p>
    <w:p w:rsidR="00332438" w:rsidRPr="00332438" w:rsidRDefault="00332438" w:rsidP="00332438">
      <w:pPr>
        <w:widowControl w:val="0"/>
        <w:tabs>
          <w:tab w:val="left" w:pos="-720"/>
          <w:tab w:val="left" w:pos="432"/>
          <w:tab w:val="left" w:pos="648"/>
          <w:tab w:val="left" w:pos="1440"/>
        </w:tabs>
        <w:suppressAutoHyphens/>
        <w:autoSpaceDE w:val="0"/>
        <w:autoSpaceDN w:val="0"/>
        <w:adjustRightInd w:val="0"/>
        <w:spacing w:line="240" w:lineRule="auto"/>
        <w:ind w:firstLine="0"/>
        <w:rPr>
          <w:rFonts w:ascii="Garamond" w:eastAsia="Batang" w:hAnsi="Garamond"/>
          <w:spacing w:val="-3"/>
          <w:sz w:val="16"/>
          <w:szCs w:val="16"/>
          <w:lang w:eastAsia="ko-KR"/>
        </w:rPr>
      </w:pPr>
    </w:p>
    <w:p w:rsidR="00332438" w:rsidRPr="00263C22" w:rsidRDefault="00332438" w:rsidP="00332438">
      <w:pPr>
        <w:widowControl w:val="0"/>
        <w:tabs>
          <w:tab w:val="left" w:pos="-720"/>
          <w:tab w:val="left" w:pos="432"/>
          <w:tab w:val="left" w:pos="648"/>
          <w:tab w:val="left" w:pos="1440"/>
        </w:tabs>
        <w:suppressAutoHyphens/>
        <w:autoSpaceDE w:val="0"/>
        <w:autoSpaceDN w:val="0"/>
        <w:adjustRightInd w:val="0"/>
        <w:spacing w:line="240" w:lineRule="auto"/>
        <w:ind w:firstLine="0"/>
        <w:rPr>
          <w:rFonts w:ascii="Garamond" w:eastAsia="Batang" w:hAnsi="Garamond"/>
          <w:spacing w:val="-3"/>
          <w:sz w:val="24"/>
          <w:szCs w:val="24"/>
          <w:lang w:eastAsia="ko-KR"/>
        </w:rPr>
      </w:pPr>
      <w:r w:rsidRPr="00263C22">
        <w:rPr>
          <w:rFonts w:ascii="Garamond" w:eastAsia="Batang" w:hAnsi="Garamond"/>
          <w:spacing w:val="-3"/>
          <w:sz w:val="24"/>
          <w:szCs w:val="24"/>
          <w:lang w:eastAsia="ko-KR"/>
        </w:rPr>
        <w:t>The survey ass</w:t>
      </w:r>
      <w:r>
        <w:rPr>
          <w:rFonts w:ascii="Garamond" w:eastAsia="Batang" w:hAnsi="Garamond"/>
          <w:spacing w:val="-3"/>
          <w:sz w:val="24"/>
          <w:szCs w:val="24"/>
          <w:lang w:eastAsia="ko-KR"/>
        </w:rPr>
        <w:t>esses relationships between you</w:t>
      </w:r>
      <w:r w:rsidRPr="00263C22">
        <w:rPr>
          <w:rFonts w:ascii="Garamond" w:eastAsia="Batang" w:hAnsi="Garamond"/>
          <w:spacing w:val="-3"/>
          <w:sz w:val="24"/>
          <w:szCs w:val="24"/>
          <w:lang w:eastAsia="ko-KR"/>
        </w:rPr>
        <w:t xml:space="preserve"> and members of </w:t>
      </w:r>
      <w:r>
        <w:rPr>
          <w:rFonts w:ascii="Garamond" w:eastAsia="Batang" w:hAnsi="Garamond"/>
          <w:spacing w:val="-3"/>
          <w:sz w:val="24"/>
          <w:szCs w:val="24"/>
          <w:lang w:eastAsia="ko-KR"/>
        </w:rPr>
        <w:t>your</w:t>
      </w:r>
      <w:r w:rsidRPr="00263C22">
        <w:rPr>
          <w:rFonts w:ascii="Garamond" w:eastAsia="Batang" w:hAnsi="Garamond"/>
          <w:spacing w:val="-3"/>
          <w:sz w:val="24"/>
          <w:szCs w:val="24"/>
          <w:lang w:eastAsia="ko-KR"/>
        </w:rPr>
        <w:t xml:space="preserve"> support team within your Children’s Mental Health Initiative System of Care.</w:t>
      </w:r>
    </w:p>
    <w:p w:rsidR="00332438" w:rsidRPr="00332438" w:rsidRDefault="00332438" w:rsidP="00332438">
      <w:pPr>
        <w:spacing w:line="240" w:lineRule="auto"/>
        <w:ind w:firstLine="0"/>
        <w:rPr>
          <w:rFonts w:ascii="Garamond" w:eastAsia="Batang" w:hAnsi="Garamond" w:cs="CG Times"/>
          <w:b/>
          <w:bCs/>
          <w:sz w:val="16"/>
          <w:szCs w:val="16"/>
          <w:lang w:eastAsia="ko-KR"/>
        </w:rPr>
      </w:pPr>
    </w:p>
    <w:p w:rsidR="00332438" w:rsidRPr="00263C22" w:rsidRDefault="00332438" w:rsidP="00332438">
      <w:pPr>
        <w:spacing w:line="240" w:lineRule="auto"/>
        <w:ind w:firstLine="0"/>
        <w:rPr>
          <w:rFonts w:ascii="Garamond" w:eastAsia="Batang" w:hAnsi="Garamond" w:cs="CG Times"/>
          <w:b/>
          <w:bCs/>
          <w:sz w:val="24"/>
          <w:szCs w:val="24"/>
          <w:lang w:eastAsia="ko-KR"/>
        </w:rPr>
      </w:pPr>
      <w:r w:rsidRPr="00263C22">
        <w:rPr>
          <w:rFonts w:ascii="Garamond" w:eastAsia="Batang" w:hAnsi="Garamond" w:cs="CG Times"/>
          <w:b/>
          <w:bCs/>
          <w:sz w:val="24"/>
          <w:szCs w:val="24"/>
          <w:lang w:eastAsia="ko-KR"/>
        </w:rPr>
        <w:t>Instructions for the interviewer:</w:t>
      </w:r>
    </w:p>
    <w:p w:rsidR="00332438" w:rsidRDefault="00332438" w:rsidP="00332438">
      <w:pPr>
        <w:spacing w:line="240" w:lineRule="auto"/>
        <w:ind w:firstLine="0"/>
        <w:rPr>
          <w:rFonts w:ascii="Garamond" w:eastAsia="Batang" w:hAnsi="Garamond" w:cs="CG Times"/>
          <w:bCs/>
          <w:sz w:val="24"/>
          <w:szCs w:val="24"/>
          <w:lang w:eastAsia="ko-KR"/>
        </w:rPr>
      </w:pPr>
      <w:r w:rsidRPr="00263C22">
        <w:rPr>
          <w:rFonts w:ascii="Garamond" w:eastAsia="Batang" w:hAnsi="Garamond" w:cs="CG Times"/>
          <w:bCs/>
          <w:sz w:val="24"/>
          <w:szCs w:val="24"/>
          <w:lang w:eastAsia="ko-KR"/>
        </w:rPr>
        <w:t xml:space="preserve">In the following section, I will ask you to name as many as 10 of the most important people that are involved in providing </w:t>
      </w:r>
      <w:r>
        <w:rPr>
          <w:rFonts w:ascii="Garamond" w:eastAsia="Batang" w:hAnsi="Garamond" w:cs="CG Times"/>
          <w:bCs/>
          <w:sz w:val="24"/>
          <w:szCs w:val="24"/>
          <w:lang w:eastAsia="ko-KR"/>
        </w:rPr>
        <w:t xml:space="preserve">your </w:t>
      </w:r>
      <w:r w:rsidRPr="00263C22">
        <w:rPr>
          <w:rFonts w:ascii="Garamond" w:eastAsia="Batang" w:hAnsi="Garamond" w:cs="CG Times"/>
          <w:bCs/>
          <w:sz w:val="24"/>
          <w:szCs w:val="24"/>
          <w:lang w:eastAsia="ko-KR"/>
        </w:rPr>
        <w:t>mental health services</w:t>
      </w:r>
      <w:r>
        <w:rPr>
          <w:rFonts w:ascii="Garamond" w:eastAsia="Batang" w:hAnsi="Garamond" w:cs="CG Times"/>
          <w:bCs/>
          <w:sz w:val="24"/>
          <w:szCs w:val="24"/>
          <w:lang w:eastAsia="ko-KR"/>
        </w:rPr>
        <w:t>.</w:t>
      </w:r>
      <w:r w:rsidRPr="00263C22">
        <w:rPr>
          <w:rFonts w:ascii="Garamond" w:eastAsia="Batang" w:hAnsi="Garamond" w:cs="CG Times"/>
          <w:bCs/>
          <w:sz w:val="24"/>
          <w:szCs w:val="24"/>
          <w:lang w:eastAsia="ko-KR"/>
        </w:rPr>
        <w:t xml:space="preserve">  If there are more than 10 individuals, just name the first 10 that come to mind.  I’ll write these names in column 1 as you speak.  For the remaining columns, I’ll ask you to provide some additional information as they apply to the name you have listed in column 1.</w:t>
      </w:r>
    </w:p>
    <w:p w:rsidR="00AB52A0" w:rsidRPr="00AB52A0" w:rsidRDefault="00AB52A0" w:rsidP="00332438">
      <w:pPr>
        <w:spacing w:line="240" w:lineRule="auto"/>
        <w:ind w:firstLine="0"/>
        <w:rPr>
          <w:rFonts w:ascii="Garamond" w:eastAsia="Batang" w:hAnsi="Garamond" w:cs="CG Times"/>
          <w:bCs/>
          <w:sz w:val="16"/>
          <w:szCs w:val="16"/>
          <w:lang w:eastAsia="ko-KR"/>
        </w:rPr>
      </w:pPr>
    </w:p>
    <w:tbl>
      <w:tblPr>
        <w:tblStyle w:val="TableGrid"/>
        <w:tblW w:w="16758" w:type="dxa"/>
        <w:tblLook w:val="04A0" w:firstRow="1" w:lastRow="0" w:firstColumn="1" w:lastColumn="0" w:noHBand="0" w:noVBand="1"/>
      </w:tblPr>
      <w:tblGrid>
        <w:gridCol w:w="1451"/>
        <w:gridCol w:w="1348"/>
        <w:gridCol w:w="1242"/>
        <w:gridCol w:w="1107"/>
        <w:gridCol w:w="2328"/>
        <w:gridCol w:w="1349"/>
        <w:gridCol w:w="1799"/>
        <w:gridCol w:w="1632"/>
        <w:gridCol w:w="1428"/>
        <w:gridCol w:w="1656"/>
        <w:gridCol w:w="1418"/>
      </w:tblGrid>
      <w:tr w:rsidR="00332438" w:rsidTr="00B2338C">
        <w:tc>
          <w:tcPr>
            <w:tcW w:w="1451" w:type="dxa"/>
          </w:tcPr>
          <w:p w:rsidR="00332438" w:rsidRPr="00E22740" w:rsidRDefault="00332438" w:rsidP="00936934">
            <w:pPr>
              <w:widowControl w:val="0"/>
              <w:tabs>
                <w:tab w:val="left" w:pos="-720"/>
                <w:tab w:val="left" w:pos="432"/>
                <w:tab w:val="left" w:pos="648"/>
                <w:tab w:val="left" w:pos="1440"/>
              </w:tabs>
              <w:suppressAutoHyphens/>
              <w:autoSpaceDE w:val="0"/>
              <w:autoSpaceDN w:val="0"/>
              <w:adjustRightInd w:val="0"/>
              <w:ind w:firstLine="0"/>
              <w:rPr>
                <w:rFonts w:ascii="Garamond" w:eastAsia="Batang" w:hAnsi="Garamond" w:cs="Baskerville Old Face"/>
                <w:sz w:val="18"/>
                <w:szCs w:val="18"/>
                <w:lang w:eastAsia="ko-KR"/>
              </w:rPr>
            </w:pPr>
            <w:r>
              <w:rPr>
                <w:rFonts w:ascii="Garamond" w:hAnsi="Garamond"/>
                <w:sz w:val="18"/>
                <w:szCs w:val="18"/>
              </w:rPr>
              <w:t>Name</w:t>
            </w:r>
          </w:p>
        </w:tc>
        <w:tc>
          <w:tcPr>
            <w:tcW w:w="1348" w:type="dxa"/>
          </w:tcPr>
          <w:p w:rsidR="00332438" w:rsidRDefault="00332438" w:rsidP="00936934">
            <w:pPr>
              <w:spacing w:line="240" w:lineRule="auto"/>
              <w:ind w:firstLine="0"/>
              <w:jc w:val="left"/>
              <w:rPr>
                <w:rFonts w:ascii="Garamond" w:hAnsi="Garamond"/>
                <w:sz w:val="18"/>
                <w:szCs w:val="18"/>
              </w:rPr>
            </w:pPr>
            <w:r>
              <w:rPr>
                <w:rFonts w:ascii="Garamond" w:hAnsi="Garamond"/>
                <w:sz w:val="18"/>
                <w:szCs w:val="18"/>
              </w:rPr>
              <w:t xml:space="preserve">2. </w:t>
            </w:r>
            <w:r w:rsidRPr="00E22740">
              <w:rPr>
                <w:rFonts w:ascii="Garamond" w:hAnsi="Garamond"/>
                <w:sz w:val="18"/>
                <w:szCs w:val="18"/>
              </w:rPr>
              <w:t xml:space="preserve">What is </w:t>
            </w:r>
            <w:r>
              <w:rPr>
                <w:rFonts w:ascii="Garamond" w:hAnsi="Garamond"/>
                <w:sz w:val="18"/>
                <w:szCs w:val="18"/>
              </w:rPr>
              <w:t xml:space="preserve">________’s </w:t>
            </w:r>
            <w:r w:rsidRPr="00E22740">
              <w:rPr>
                <w:rFonts w:ascii="Garamond" w:hAnsi="Garamond"/>
                <w:sz w:val="18"/>
                <w:szCs w:val="18"/>
              </w:rPr>
              <w:t xml:space="preserve">relationship to </w:t>
            </w:r>
            <w:r>
              <w:rPr>
                <w:rFonts w:ascii="Garamond" w:hAnsi="Garamond"/>
                <w:sz w:val="18"/>
                <w:szCs w:val="18"/>
              </w:rPr>
              <w:t>you</w:t>
            </w:r>
            <w:r w:rsidRPr="00E22740">
              <w:rPr>
                <w:rFonts w:ascii="Garamond" w:hAnsi="Garamond"/>
                <w:sz w:val="18"/>
                <w:szCs w:val="18"/>
              </w:rPr>
              <w:t>?</w:t>
            </w:r>
            <w:r>
              <w:rPr>
                <w:rFonts w:ascii="Garamond" w:hAnsi="Garamond"/>
                <w:sz w:val="18"/>
                <w:szCs w:val="18"/>
              </w:rPr>
              <w:t xml:space="preserve"> </w:t>
            </w:r>
          </w:p>
          <w:p w:rsidR="00332438" w:rsidRDefault="00332438" w:rsidP="00936934">
            <w:pPr>
              <w:spacing w:after="200" w:line="240" w:lineRule="auto"/>
              <w:ind w:firstLine="0"/>
              <w:jc w:val="left"/>
            </w:pPr>
            <w:r w:rsidRPr="00E22740">
              <w:rPr>
                <w:rFonts w:ascii="Garamond" w:hAnsi="Garamond"/>
                <w:color w:val="0070C0"/>
                <w:sz w:val="18"/>
                <w:szCs w:val="18"/>
              </w:rPr>
              <w:t>[select from list provided</w:t>
            </w:r>
            <w:r>
              <w:rPr>
                <w:rFonts w:ascii="Garamond" w:hAnsi="Garamond"/>
                <w:color w:val="0070C0"/>
                <w:sz w:val="18"/>
                <w:szCs w:val="18"/>
              </w:rPr>
              <w:t xml:space="preserve"> in interviewer guide</w:t>
            </w:r>
            <w:r w:rsidRPr="00E22740">
              <w:rPr>
                <w:rFonts w:ascii="Garamond" w:hAnsi="Garamond"/>
                <w:color w:val="0070C0"/>
                <w:sz w:val="18"/>
                <w:szCs w:val="18"/>
              </w:rPr>
              <w:t>]</w:t>
            </w:r>
          </w:p>
        </w:tc>
        <w:tc>
          <w:tcPr>
            <w:tcW w:w="1242" w:type="dxa"/>
          </w:tcPr>
          <w:p w:rsidR="00332438" w:rsidRPr="00E22740" w:rsidRDefault="00332438" w:rsidP="00936934">
            <w:pPr>
              <w:spacing w:line="240" w:lineRule="auto"/>
              <w:ind w:firstLine="0"/>
              <w:jc w:val="left"/>
              <w:rPr>
                <w:rFonts w:ascii="Garamond" w:hAnsi="Garamond"/>
                <w:sz w:val="18"/>
                <w:szCs w:val="18"/>
              </w:rPr>
            </w:pPr>
            <w:r>
              <w:rPr>
                <w:rFonts w:ascii="Garamond" w:hAnsi="Garamond"/>
                <w:sz w:val="18"/>
                <w:szCs w:val="18"/>
              </w:rPr>
              <w:t xml:space="preserve">3. </w:t>
            </w:r>
            <w:r w:rsidRPr="00E22740">
              <w:rPr>
                <w:rFonts w:ascii="Garamond" w:hAnsi="Garamond"/>
                <w:sz w:val="18"/>
                <w:szCs w:val="18"/>
              </w:rPr>
              <w:t xml:space="preserve">What is </w:t>
            </w:r>
            <w:r>
              <w:rPr>
                <w:rFonts w:ascii="Garamond" w:hAnsi="Garamond"/>
                <w:sz w:val="18"/>
                <w:szCs w:val="18"/>
              </w:rPr>
              <w:t xml:space="preserve">________’s </w:t>
            </w:r>
            <w:r w:rsidRPr="00E22740">
              <w:rPr>
                <w:rFonts w:ascii="Garamond" w:hAnsi="Garamond"/>
                <w:sz w:val="18"/>
                <w:szCs w:val="18"/>
              </w:rPr>
              <w:t>organiza</w:t>
            </w:r>
            <w:r>
              <w:rPr>
                <w:rFonts w:ascii="Garamond" w:hAnsi="Garamond"/>
                <w:sz w:val="18"/>
                <w:szCs w:val="18"/>
              </w:rPr>
              <w:t>-</w:t>
            </w:r>
            <w:r w:rsidRPr="00E22740">
              <w:rPr>
                <w:rFonts w:ascii="Garamond" w:hAnsi="Garamond"/>
                <w:sz w:val="18"/>
                <w:szCs w:val="18"/>
              </w:rPr>
              <w:t>tional affiliation?</w:t>
            </w:r>
          </w:p>
        </w:tc>
        <w:tc>
          <w:tcPr>
            <w:tcW w:w="1107" w:type="dxa"/>
          </w:tcPr>
          <w:p w:rsidR="00332438" w:rsidRDefault="00332438" w:rsidP="00936934">
            <w:pPr>
              <w:spacing w:after="200" w:line="240" w:lineRule="auto"/>
              <w:ind w:firstLine="0"/>
              <w:jc w:val="left"/>
            </w:pPr>
            <w:r>
              <w:rPr>
                <w:rFonts w:ascii="Garamond" w:hAnsi="Garamond"/>
                <w:sz w:val="18"/>
                <w:szCs w:val="18"/>
              </w:rPr>
              <w:t xml:space="preserve">4. </w:t>
            </w:r>
            <w:r w:rsidRPr="00E22740">
              <w:rPr>
                <w:rFonts w:ascii="Garamond" w:hAnsi="Garamond"/>
                <w:sz w:val="18"/>
                <w:szCs w:val="18"/>
              </w:rPr>
              <w:t>Do</w:t>
            </w:r>
            <w:r>
              <w:rPr>
                <w:rFonts w:ascii="Garamond" w:hAnsi="Garamond"/>
                <w:sz w:val="18"/>
                <w:szCs w:val="18"/>
              </w:rPr>
              <w:t>es</w:t>
            </w:r>
            <w:r w:rsidRPr="00E22740">
              <w:rPr>
                <w:rFonts w:ascii="Garamond" w:hAnsi="Garamond"/>
                <w:sz w:val="18"/>
                <w:szCs w:val="18"/>
              </w:rPr>
              <w:t xml:space="preserve"> </w:t>
            </w:r>
            <w:r>
              <w:rPr>
                <w:rFonts w:ascii="Garamond" w:hAnsi="Garamond"/>
                <w:sz w:val="18"/>
                <w:szCs w:val="18"/>
              </w:rPr>
              <w:t xml:space="preserve">________ </w:t>
            </w:r>
            <w:r w:rsidRPr="00E22740">
              <w:rPr>
                <w:rFonts w:ascii="Garamond" w:hAnsi="Garamond"/>
                <w:sz w:val="18"/>
                <w:szCs w:val="18"/>
              </w:rPr>
              <w:t xml:space="preserve"> </w:t>
            </w:r>
            <w:r>
              <w:rPr>
                <w:rFonts w:ascii="Garamond" w:hAnsi="Garamond"/>
                <w:sz w:val="18"/>
                <w:szCs w:val="18"/>
              </w:rPr>
              <w:t>reside</w:t>
            </w:r>
            <w:r w:rsidRPr="00E22740">
              <w:rPr>
                <w:rFonts w:ascii="Garamond" w:hAnsi="Garamond"/>
                <w:sz w:val="18"/>
                <w:szCs w:val="18"/>
              </w:rPr>
              <w:t xml:space="preserve"> in the same city as </w:t>
            </w:r>
            <w:r>
              <w:rPr>
                <w:rFonts w:ascii="Garamond" w:hAnsi="Garamond"/>
                <w:sz w:val="18"/>
                <w:szCs w:val="18"/>
              </w:rPr>
              <w:t>you</w:t>
            </w:r>
            <w:r w:rsidRPr="00E22740">
              <w:rPr>
                <w:rFonts w:ascii="Garamond" w:hAnsi="Garamond"/>
                <w:sz w:val="18"/>
                <w:szCs w:val="18"/>
              </w:rPr>
              <w:t>?</w:t>
            </w:r>
          </w:p>
        </w:tc>
        <w:tc>
          <w:tcPr>
            <w:tcW w:w="2328" w:type="dxa"/>
          </w:tcPr>
          <w:p w:rsidR="00332438" w:rsidRDefault="00332438" w:rsidP="00332438">
            <w:pPr>
              <w:spacing w:after="200" w:line="240" w:lineRule="auto"/>
              <w:ind w:firstLine="0"/>
              <w:jc w:val="left"/>
            </w:pPr>
            <w:r w:rsidRPr="00E85943">
              <w:rPr>
                <w:rFonts w:ascii="Garamond" w:hAnsi="Garamond"/>
                <w:sz w:val="18"/>
                <w:szCs w:val="18"/>
              </w:rPr>
              <w:t xml:space="preserve">5. In your view, what type of resources does ____________ bring to address </w:t>
            </w:r>
            <w:r>
              <w:rPr>
                <w:rFonts w:ascii="Garamond" w:hAnsi="Garamond"/>
                <w:sz w:val="18"/>
                <w:szCs w:val="18"/>
              </w:rPr>
              <w:t>your</w:t>
            </w:r>
            <w:r w:rsidRPr="00E85943">
              <w:rPr>
                <w:rFonts w:ascii="Garamond" w:hAnsi="Garamond"/>
                <w:sz w:val="18"/>
                <w:szCs w:val="18"/>
              </w:rPr>
              <w:t xml:space="preserve"> mental health needs?</w:t>
            </w:r>
          </w:p>
        </w:tc>
        <w:tc>
          <w:tcPr>
            <w:tcW w:w="1349" w:type="dxa"/>
          </w:tcPr>
          <w:p w:rsidR="00332438" w:rsidRPr="00E85943" w:rsidRDefault="00332438" w:rsidP="00936934">
            <w:pPr>
              <w:spacing w:line="240" w:lineRule="auto"/>
              <w:ind w:firstLine="0"/>
              <w:jc w:val="left"/>
              <w:rPr>
                <w:rFonts w:ascii="Garamond" w:hAnsi="Garamond"/>
                <w:color w:val="000000"/>
                <w:sz w:val="18"/>
                <w:szCs w:val="18"/>
              </w:rPr>
            </w:pPr>
            <w:r>
              <w:rPr>
                <w:rFonts w:ascii="Garamond" w:hAnsi="Garamond"/>
                <w:color w:val="000000"/>
                <w:sz w:val="18"/>
                <w:szCs w:val="18"/>
              </w:rPr>
              <w:t>6. Is _________ a member of your wraparound team?</w:t>
            </w:r>
          </w:p>
        </w:tc>
        <w:tc>
          <w:tcPr>
            <w:tcW w:w="1799" w:type="dxa"/>
          </w:tcPr>
          <w:p w:rsidR="00332438" w:rsidRDefault="00332438" w:rsidP="00332438">
            <w:pPr>
              <w:spacing w:after="200" w:line="240" w:lineRule="auto"/>
              <w:ind w:firstLine="0"/>
              <w:jc w:val="left"/>
            </w:pPr>
            <w:r>
              <w:rPr>
                <w:rFonts w:ascii="Garamond" w:hAnsi="Garamond"/>
                <w:color w:val="000000"/>
                <w:sz w:val="18"/>
                <w:szCs w:val="18"/>
              </w:rPr>
              <w:t>7</w:t>
            </w:r>
            <w:r w:rsidRPr="005F1616">
              <w:rPr>
                <w:rFonts w:ascii="Garamond" w:hAnsi="Garamond"/>
                <w:color w:val="000000"/>
                <w:sz w:val="18"/>
                <w:szCs w:val="18"/>
              </w:rPr>
              <w:t>.</w:t>
            </w:r>
            <w:r>
              <w:rPr>
                <w:rFonts w:ascii="Garamond" w:hAnsi="Garamond"/>
                <w:color w:val="000000"/>
                <w:sz w:val="18"/>
                <w:szCs w:val="18"/>
              </w:rPr>
              <w:t xml:space="preserve"> </w:t>
            </w:r>
            <w:r w:rsidRPr="005F1616">
              <w:rPr>
                <w:rFonts w:ascii="Garamond" w:hAnsi="Garamond"/>
                <w:color w:val="000000"/>
                <w:sz w:val="18"/>
                <w:szCs w:val="18"/>
              </w:rPr>
              <w:t xml:space="preserve">In general, how frequently do </w:t>
            </w:r>
            <w:r>
              <w:rPr>
                <w:rFonts w:ascii="Garamond" w:hAnsi="Garamond"/>
                <w:color w:val="000000"/>
                <w:sz w:val="18"/>
                <w:szCs w:val="18"/>
              </w:rPr>
              <w:t>you i</w:t>
            </w:r>
            <w:r w:rsidRPr="007D64B8">
              <w:rPr>
                <w:rFonts w:ascii="Garamond" w:hAnsi="Garamond"/>
                <w:b/>
                <w:color w:val="000000"/>
                <w:sz w:val="18"/>
                <w:szCs w:val="18"/>
              </w:rPr>
              <w:t>nteract</w:t>
            </w:r>
            <w:r w:rsidRPr="005F1616">
              <w:rPr>
                <w:rFonts w:ascii="Garamond" w:hAnsi="Garamond"/>
                <w:color w:val="000000"/>
                <w:sz w:val="18"/>
                <w:szCs w:val="18"/>
              </w:rPr>
              <w:t xml:space="preserve"> (e.g. communicate, visit) with </w:t>
            </w:r>
            <w:r>
              <w:rPr>
                <w:rFonts w:ascii="Garamond" w:hAnsi="Garamond"/>
                <w:color w:val="000000"/>
                <w:sz w:val="18"/>
                <w:szCs w:val="18"/>
              </w:rPr>
              <w:t>_______________ about mental health issues</w:t>
            </w:r>
            <w:r w:rsidRPr="005F1616">
              <w:rPr>
                <w:rFonts w:ascii="Garamond" w:hAnsi="Garamond"/>
                <w:color w:val="000000"/>
                <w:sz w:val="18"/>
                <w:szCs w:val="18"/>
              </w:rPr>
              <w:t>?</w:t>
            </w:r>
          </w:p>
        </w:tc>
        <w:tc>
          <w:tcPr>
            <w:tcW w:w="1632" w:type="dxa"/>
          </w:tcPr>
          <w:p w:rsidR="00332438" w:rsidRDefault="00332438" w:rsidP="00936934">
            <w:pPr>
              <w:spacing w:after="200" w:line="240" w:lineRule="auto"/>
              <w:ind w:firstLine="0"/>
              <w:jc w:val="left"/>
            </w:pPr>
            <w:r>
              <w:rPr>
                <w:rFonts w:ascii="Garamond" w:hAnsi="Garamond"/>
                <w:sz w:val="18"/>
                <w:szCs w:val="18"/>
              </w:rPr>
              <w:t xml:space="preserve">8. </w:t>
            </w:r>
            <w:r w:rsidRPr="005F1616">
              <w:rPr>
                <w:rFonts w:ascii="Garamond" w:hAnsi="Garamond"/>
                <w:sz w:val="18"/>
                <w:szCs w:val="18"/>
              </w:rPr>
              <w:t xml:space="preserve">Which of the following best describes the </w:t>
            </w:r>
            <w:r w:rsidRPr="007D64B8">
              <w:rPr>
                <w:rFonts w:ascii="Garamond" w:hAnsi="Garamond"/>
                <w:b/>
                <w:sz w:val="18"/>
                <w:szCs w:val="18"/>
              </w:rPr>
              <w:t>type of support</w:t>
            </w:r>
            <w:r w:rsidRPr="005F1616">
              <w:rPr>
                <w:rFonts w:ascii="Garamond" w:hAnsi="Garamond"/>
                <w:sz w:val="18"/>
                <w:szCs w:val="18"/>
              </w:rPr>
              <w:t xml:space="preserve"> that </w:t>
            </w:r>
            <w:r>
              <w:rPr>
                <w:rFonts w:ascii="Garamond" w:hAnsi="Garamond"/>
                <w:sz w:val="18"/>
                <w:szCs w:val="18"/>
              </w:rPr>
              <w:t xml:space="preserve">you receive from </w:t>
            </w:r>
            <w:r w:rsidRPr="005F1616">
              <w:rPr>
                <w:rFonts w:ascii="Garamond" w:hAnsi="Garamond"/>
                <w:sz w:val="18"/>
                <w:szCs w:val="18"/>
              </w:rPr>
              <w:t>_______________?</w:t>
            </w:r>
          </w:p>
        </w:tc>
        <w:tc>
          <w:tcPr>
            <w:tcW w:w="1428" w:type="dxa"/>
          </w:tcPr>
          <w:p w:rsidR="00332438" w:rsidRDefault="00332438" w:rsidP="00936934">
            <w:pPr>
              <w:spacing w:after="200" w:line="240" w:lineRule="auto"/>
              <w:ind w:firstLine="0"/>
              <w:jc w:val="left"/>
            </w:pPr>
            <w:r>
              <w:rPr>
                <w:rFonts w:ascii="Garamond" w:hAnsi="Garamond"/>
                <w:sz w:val="18"/>
                <w:szCs w:val="18"/>
              </w:rPr>
              <w:t xml:space="preserve">9. </w:t>
            </w:r>
            <w:r w:rsidRPr="005F1616">
              <w:rPr>
                <w:rFonts w:ascii="Garamond" w:hAnsi="Garamond"/>
                <w:sz w:val="18"/>
                <w:szCs w:val="18"/>
              </w:rPr>
              <w:t xml:space="preserve">To what degree do you </w:t>
            </w:r>
            <w:r w:rsidRPr="007D64B8">
              <w:rPr>
                <w:rFonts w:ascii="Garamond" w:hAnsi="Garamond"/>
                <w:b/>
                <w:sz w:val="18"/>
                <w:szCs w:val="18"/>
              </w:rPr>
              <w:t>trust</w:t>
            </w:r>
            <w:r w:rsidRPr="005F1616">
              <w:rPr>
                <w:rFonts w:ascii="Garamond" w:hAnsi="Garamond"/>
                <w:sz w:val="18"/>
                <w:szCs w:val="18"/>
              </w:rPr>
              <w:t xml:space="preserve"> _____________ to meet </w:t>
            </w:r>
            <w:r>
              <w:rPr>
                <w:rFonts w:ascii="Garamond" w:hAnsi="Garamond"/>
                <w:sz w:val="18"/>
                <w:szCs w:val="18"/>
              </w:rPr>
              <w:t>your</w:t>
            </w:r>
            <w:r w:rsidRPr="005F1616">
              <w:rPr>
                <w:rFonts w:ascii="Garamond" w:hAnsi="Garamond"/>
                <w:sz w:val="18"/>
                <w:szCs w:val="18"/>
              </w:rPr>
              <w:t xml:space="preserve"> mental health needs?</w:t>
            </w:r>
          </w:p>
        </w:tc>
        <w:tc>
          <w:tcPr>
            <w:tcW w:w="1656" w:type="dxa"/>
          </w:tcPr>
          <w:p w:rsidR="00332438" w:rsidRDefault="00332438" w:rsidP="00936934">
            <w:pPr>
              <w:spacing w:after="200" w:line="240" w:lineRule="auto"/>
              <w:ind w:firstLine="0"/>
              <w:jc w:val="left"/>
            </w:pPr>
            <w:r>
              <w:rPr>
                <w:rFonts w:ascii="Garamond" w:hAnsi="Garamond"/>
                <w:sz w:val="18"/>
                <w:szCs w:val="18"/>
              </w:rPr>
              <w:t xml:space="preserve">10. </w:t>
            </w:r>
            <w:r w:rsidRPr="005F1616">
              <w:rPr>
                <w:rFonts w:ascii="Garamond" w:hAnsi="Garamond"/>
                <w:sz w:val="18"/>
                <w:szCs w:val="18"/>
              </w:rPr>
              <w:t xml:space="preserve">How much </w:t>
            </w:r>
            <w:r w:rsidRPr="007D64B8">
              <w:rPr>
                <w:rFonts w:ascii="Garamond" w:hAnsi="Garamond"/>
                <w:b/>
                <w:sz w:val="18"/>
                <w:szCs w:val="18"/>
              </w:rPr>
              <w:t>influence</w:t>
            </w:r>
            <w:r w:rsidRPr="005F1616">
              <w:rPr>
                <w:rFonts w:ascii="Garamond" w:hAnsi="Garamond"/>
                <w:sz w:val="18"/>
                <w:szCs w:val="18"/>
              </w:rPr>
              <w:t xml:space="preserve"> does ________________ have on decisions about </w:t>
            </w:r>
            <w:r>
              <w:rPr>
                <w:rFonts w:ascii="Garamond" w:hAnsi="Garamond"/>
                <w:sz w:val="18"/>
                <w:szCs w:val="18"/>
              </w:rPr>
              <w:t xml:space="preserve">your </w:t>
            </w:r>
            <w:r w:rsidRPr="005F1616">
              <w:rPr>
                <w:rFonts w:ascii="Garamond" w:hAnsi="Garamond"/>
                <w:sz w:val="18"/>
                <w:szCs w:val="18"/>
              </w:rPr>
              <w:t>mental health needs?</w:t>
            </w:r>
          </w:p>
        </w:tc>
        <w:tc>
          <w:tcPr>
            <w:tcW w:w="1418" w:type="dxa"/>
          </w:tcPr>
          <w:p w:rsidR="00332438" w:rsidRDefault="00332438" w:rsidP="00936934">
            <w:pPr>
              <w:spacing w:after="200" w:line="276" w:lineRule="auto"/>
              <w:ind w:firstLine="0"/>
              <w:jc w:val="left"/>
            </w:pPr>
          </w:p>
        </w:tc>
      </w:tr>
      <w:tr w:rsidR="00332438" w:rsidTr="00B2338C">
        <w:trPr>
          <w:trHeight w:val="1673"/>
        </w:trPr>
        <w:tc>
          <w:tcPr>
            <w:tcW w:w="1451" w:type="dxa"/>
          </w:tcPr>
          <w:p w:rsidR="00332438" w:rsidRDefault="00332438" w:rsidP="00936934">
            <w:pPr>
              <w:ind w:firstLine="0"/>
              <w:jc w:val="left"/>
            </w:pPr>
            <w:r>
              <w:rPr>
                <w:rFonts w:ascii="Garamond" w:hAnsi="Garamond"/>
                <w:sz w:val="18"/>
                <w:szCs w:val="18"/>
              </w:rPr>
              <w:t>Name 1</w:t>
            </w:r>
          </w:p>
        </w:tc>
        <w:tc>
          <w:tcPr>
            <w:tcW w:w="1348" w:type="dxa"/>
          </w:tcPr>
          <w:p w:rsidR="00332438" w:rsidRDefault="00332438" w:rsidP="00936934">
            <w:pPr>
              <w:spacing w:after="200" w:line="276" w:lineRule="auto"/>
              <w:ind w:firstLine="0"/>
              <w:jc w:val="left"/>
            </w:pPr>
          </w:p>
        </w:tc>
        <w:tc>
          <w:tcPr>
            <w:tcW w:w="1242" w:type="dxa"/>
          </w:tcPr>
          <w:p w:rsidR="00332438" w:rsidRDefault="00332438" w:rsidP="00936934">
            <w:pPr>
              <w:spacing w:after="200" w:line="276" w:lineRule="auto"/>
              <w:ind w:firstLine="0"/>
              <w:jc w:val="left"/>
            </w:pPr>
          </w:p>
        </w:tc>
        <w:tc>
          <w:tcPr>
            <w:tcW w:w="1107" w:type="dxa"/>
          </w:tcPr>
          <w:p w:rsidR="00332438" w:rsidRPr="00BA5DE0" w:rsidRDefault="00332438" w:rsidP="00936934">
            <w:pPr>
              <w:spacing w:line="240" w:lineRule="auto"/>
              <w:rPr>
                <w:rFonts w:ascii="Garamond" w:hAnsi="Garamond"/>
                <w:sz w:val="18"/>
                <w:szCs w:val="18"/>
              </w:rPr>
            </w:pPr>
            <w:r w:rsidRPr="00BA5DE0">
              <w:rPr>
                <w:rFonts w:ascii="Garamond" w:eastAsia="Batang" w:hAnsi="Garamond" w:cs="Baskerville Old Face"/>
                <w:sz w:val="18"/>
                <w:szCs w:val="18"/>
                <w:lang w:eastAsia="ko-KR"/>
              </w:rPr>
              <w:t>1</w:t>
            </w:r>
            <w:r>
              <w:rPr>
                <w:rFonts w:ascii="Garamond" w:eastAsia="Batang" w:hAnsi="Garamond" w:cs="Baskerville Old Face"/>
                <w:sz w:val="18"/>
                <w:szCs w:val="18"/>
                <w:lang w:eastAsia="ko-KR"/>
              </w:rPr>
              <w:t xml:space="preserve">1 </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sidRPr="00BA5DE0">
              <w:rPr>
                <w:rFonts w:ascii="Garamond" w:hAnsi="Garamond"/>
                <w:sz w:val="18"/>
                <w:szCs w:val="18"/>
              </w:rPr>
              <w:t>Yes</w:t>
            </w:r>
          </w:p>
          <w:p w:rsidR="00332438" w:rsidRPr="00BA5DE0" w:rsidRDefault="00332438" w:rsidP="00936934">
            <w:pPr>
              <w:spacing w:line="240" w:lineRule="auto"/>
              <w:rPr>
                <w:rFonts w:ascii="Garamond" w:hAnsi="Garamond"/>
                <w:sz w:val="18"/>
                <w:szCs w:val="18"/>
              </w:rPr>
            </w:pPr>
            <w:r w:rsidRPr="00BA5DE0">
              <w:rPr>
                <w:rFonts w:ascii="Garamond" w:hAnsi="Garamond" w:cs="Arial"/>
                <w:sz w:val="18"/>
                <w:szCs w:val="18"/>
                <w:shd w:val="clear" w:color="auto" w:fill="FFFFFF"/>
              </w:rPr>
              <w:t>2</w:t>
            </w:r>
            <w:r>
              <w:rPr>
                <w:rFonts w:ascii="Garamond" w:hAnsi="Garamond" w:cs="Arial"/>
                <w:sz w:val="18"/>
                <w:szCs w:val="18"/>
                <w:shd w:val="clear" w:color="auto" w:fill="FFFFFF"/>
              </w:rPr>
              <w:t xml:space="preserve">2 </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sidRPr="00BA5DE0">
              <w:rPr>
                <w:rFonts w:ascii="Garamond" w:hAnsi="Garamond"/>
                <w:sz w:val="18"/>
                <w:szCs w:val="18"/>
              </w:rPr>
              <w:t>No</w:t>
            </w:r>
          </w:p>
          <w:p w:rsidR="00332438" w:rsidRPr="00E22740" w:rsidRDefault="00332438" w:rsidP="00936934">
            <w:pPr>
              <w:spacing w:line="240" w:lineRule="auto"/>
              <w:rPr>
                <w:rFonts w:ascii="Garamond" w:hAnsi="Garamond"/>
                <w:sz w:val="18"/>
                <w:szCs w:val="18"/>
              </w:rPr>
            </w:pPr>
            <w:r w:rsidRPr="00BA5DE0">
              <w:rPr>
                <w:rFonts w:ascii="Garamond" w:eastAsia="Batang" w:hAnsi="Garamond" w:cs="Baskerville Old Face"/>
                <w:sz w:val="18"/>
                <w:szCs w:val="18"/>
                <w:lang w:eastAsia="ko-KR"/>
              </w:rPr>
              <w:t>3</w:t>
            </w:r>
            <w:r>
              <w:rPr>
                <w:rFonts w:ascii="Garamond" w:eastAsia="Batang" w:hAnsi="Garamond" w:cs="Baskerville Old Face"/>
                <w:sz w:val="18"/>
                <w:szCs w:val="18"/>
                <w:lang w:eastAsia="ko-KR"/>
              </w:rPr>
              <w:t>3</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sidRPr="00BA5DE0">
              <w:rPr>
                <w:rFonts w:ascii="Garamond" w:hAnsi="Garamond" w:cs="Arial"/>
                <w:sz w:val="18"/>
                <w:szCs w:val="18"/>
                <w:shd w:val="clear" w:color="auto" w:fill="FFFFFF"/>
              </w:rPr>
              <w:t>Don’t know</w:t>
            </w:r>
          </w:p>
        </w:tc>
        <w:tc>
          <w:tcPr>
            <w:tcW w:w="2328" w:type="dxa"/>
          </w:tcPr>
          <w:p w:rsidR="00332438" w:rsidRPr="00E827C9" w:rsidRDefault="00332438" w:rsidP="005E0209">
            <w:pPr>
              <w:pStyle w:val="ListParagraph"/>
              <w:widowControl w:val="0"/>
              <w:numPr>
                <w:ilvl w:val="0"/>
                <w:numId w:val="10"/>
              </w:numPr>
              <w:autoSpaceDE w:val="0"/>
              <w:autoSpaceDN w:val="0"/>
              <w:adjustRightInd w:val="0"/>
              <w:ind w:left="170" w:hanging="170"/>
              <w:contextualSpacing/>
              <w:jc w:val="left"/>
              <w:rPr>
                <w:rFonts w:ascii="Garamond" w:hAnsi="Garamond" w:cs="Baskerville Old Face"/>
                <w:sz w:val="18"/>
                <w:szCs w:val="18"/>
              </w:rPr>
            </w:pP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sidRPr="00E827C9">
              <w:rPr>
                <w:rFonts w:ascii="Garamond" w:hAnsi="Garamond" w:cs="Baskerville Old Face"/>
                <w:sz w:val="18"/>
                <w:szCs w:val="18"/>
              </w:rPr>
              <w:t>Mental Health expertise</w:t>
            </w:r>
          </w:p>
          <w:p w:rsidR="00332438" w:rsidRPr="00E827C9" w:rsidRDefault="00332438" w:rsidP="005E0209">
            <w:pPr>
              <w:pStyle w:val="ListParagraph"/>
              <w:widowControl w:val="0"/>
              <w:numPr>
                <w:ilvl w:val="0"/>
                <w:numId w:val="10"/>
              </w:numPr>
              <w:autoSpaceDE w:val="0"/>
              <w:autoSpaceDN w:val="0"/>
              <w:adjustRightInd w:val="0"/>
              <w:ind w:left="162" w:hanging="180"/>
              <w:contextualSpacing/>
              <w:jc w:val="left"/>
              <w:rPr>
                <w:rFonts w:ascii="Garamond" w:hAnsi="Garamond" w:cs="Baskerville Old Face"/>
                <w:sz w:val="18"/>
                <w:szCs w:val="18"/>
              </w:rPr>
            </w:pP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sidRPr="00E827C9">
              <w:rPr>
                <w:rFonts w:ascii="Garamond" w:hAnsi="Garamond" w:cs="Baskerville Old Face"/>
                <w:sz w:val="18"/>
                <w:szCs w:val="18"/>
              </w:rPr>
              <w:t xml:space="preserve">Health Expertise </w:t>
            </w:r>
          </w:p>
          <w:p w:rsidR="00332438" w:rsidRPr="00E827C9" w:rsidRDefault="00332438" w:rsidP="005E0209">
            <w:pPr>
              <w:pStyle w:val="ListParagraph"/>
              <w:widowControl w:val="0"/>
              <w:numPr>
                <w:ilvl w:val="0"/>
                <w:numId w:val="10"/>
              </w:numPr>
              <w:autoSpaceDE w:val="0"/>
              <w:autoSpaceDN w:val="0"/>
              <w:adjustRightInd w:val="0"/>
              <w:ind w:left="162" w:hanging="180"/>
              <w:contextualSpacing/>
              <w:jc w:val="left"/>
              <w:rPr>
                <w:rFonts w:ascii="Garamond" w:hAnsi="Garamond" w:cs="Baskerville Old Face"/>
                <w:sz w:val="18"/>
                <w:szCs w:val="18"/>
              </w:rPr>
            </w:pP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sidRPr="00E827C9">
              <w:rPr>
                <w:rFonts w:ascii="Garamond" w:hAnsi="Garamond" w:cs="Baskerville Old Face"/>
                <w:sz w:val="18"/>
                <w:szCs w:val="18"/>
              </w:rPr>
              <w:t>Supports in Daily Living</w:t>
            </w:r>
          </w:p>
          <w:p w:rsidR="00332438" w:rsidRPr="00E827C9" w:rsidRDefault="00332438" w:rsidP="005E0209">
            <w:pPr>
              <w:pStyle w:val="ListParagraph"/>
              <w:widowControl w:val="0"/>
              <w:numPr>
                <w:ilvl w:val="0"/>
                <w:numId w:val="10"/>
              </w:numPr>
              <w:autoSpaceDE w:val="0"/>
              <w:autoSpaceDN w:val="0"/>
              <w:adjustRightInd w:val="0"/>
              <w:ind w:left="162" w:hanging="180"/>
              <w:contextualSpacing/>
              <w:jc w:val="left"/>
              <w:rPr>
                <w:rFonts w:ascii="Garamond" w:hAnsi="Garamond" w:cs="Baskerville Old Face"/>
                <w:sz w:val="18"/>
                <w:szCs w:val="18"/>
              </w:rPr>
            </w:pP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sidRPr="00E827C9">
              <w:rPr>
                <w:rFonts w:ascii="Garamond" w:hAnsi="Garamond" w:cs="Baskerville Old Face"/>
                <w:sz w:val="18"/>
                <w:szCs w:val="18"/>
              </w:rPr>
              <w:t>Family support</w:t>
            </w:r>
          </w:p>
          <w:p w:rsidR="00332438" w:rsidRPr="00E827C9" w:rsidRDefault="00332438" w:rsidP="005E0209">
            <w:pPr>
              <w:pStyle w:val="ListParagraph"/>
              <w:widowControl w:val="0"/>
              <w:numPr>
                <w:ilvl w:val="0"/>
                <w:numId w:val="10"/>
              </w:numPr>
              <w:autoSpaceDE w:val="0"/>
              <w:autoSpaceDN w:val="0"/>
              <w:adjustRightInd w:val="0"/>
              <w:ind w:left="162" w:hanging="180"/>
              <w:contextualSpacing/>
              <w:jc w:val="left"/>
              <w:rPr>
                <w:rFonts w:ascii="Garamond" w:hAnsi="Garamond" w:cs="Baskerville Old Face"/>
                <w:sz w:val="18"/>
                <w:szCs w:val="18"/>
              </w:rPr>
            </w:pP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sidRPr="00E827C9">
              <w:rPr>
                <w:rFonts w:ascii="Garamond" w:hAnsi="Garamond" w:cs="Baskerville Old Face"/>
                <w:sz w:val="18"/>
                <w:szCs w:val="18"/>
              </w:rPr>
              <w:t>Community Supports</w:t>
            </w:r>
          </w:p>
          <w:p w:rsidR="00332438" w:rsidRDefault="00332438" w:rsidP="005E0209">
            <w:pPr>
              <w:pStyle w:val="ListParagraph"/>
              <w:numPr>
                <w:ilvl w:val="0"/>
                <w:numId w:val="10"/>
              </w:numPr>
              <w:spacing w:after="200" w:line="276" w:lineRule="auto"/>
              <w:ind w:left="162" w:hanging="180"/>
            </w:pPr>
            <w:r w:rsidRPr="001B7B29">
              <w:rPr>
                <w:rFonts w:ascii="Garamond" w:hAnsi="Garamond" w:cs="Arial"/>
                <w:sz w:val="18"/>
                <w:szCs w:val="18"/>
                <w:shd w:val="clear" w:color="auto" w:fill="FFFFFF"/>
              </w:rPr>
              <w:fldChar w:fldCharType="begin">
                <w:ffData>
                  <w:name w:val="Check3"/>
                  <w:enabled/>
                  <w:calcOnExit w:val="0"/>
                  <w:checkBox>
                    <w:sizeAuto/>
                    <w:default w:val="0"/>
                  </w:checkBox>
                </w:ffData>
              </w:fldChar>
            </w:r>
            <w:r w:rsidRPr="001B7B29">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1B7B29">
              <w:rPr>
                <w:rFonts w:ascii="Garamond" w:hAnsi="Garamond" w:cs="Arial"/>
                <w:sz w:val="18"/>
                <w:szCs w:val="18"/>
                <w:shd w:val="clear" w:color="auto" w:fill="FFFFFF"/>
              </w:rPr>
              <w:fldChar w:fldCharType="end"/>
            </w:r>
            <w:r w:rsidRPr="001B7B29">
              <w:rPr>
                <w:rFonts w:ascii="Garamond" w:hAnsi="Garamond" w:cs="Baskerville Old Face"/>
                <w:sz w:val="18"/>
                <w:szCs w:val="18"/>
              </w:rPr>
              <w:t>Advocacy</w:t>
            </w:r>
          </w:p>
        </w:tc>
        <w:tc>
          <w:tcPr>
            <w:tcW w:w="1349" w:type="dxa"/>
          </w:tcPr>
          <w:p w:rsidR="00332438" w:rsidRPr="00BA5DE0" w:rsidRDefault="00332438" w:rsidP="00936934">
            <w:pPr>
              <w:ind w:firstLine="0"/>
              <w:rPr>
                <w:rFonts w:ascii="Garamond" w:hAnsi="Garamond"/>
                <w:sz w:val="18"/>
                <w:szCs w:val="18"/>
              </w:rPr>
            </w:pPr>
            <w:r w:rsidRPr="00BA5DE0">
              <w:rPr>
                <w:rFonts w:ascii="Garamond" w:eastAsia="Batang" w:hAnsi="Garamond" w:cs="Baskerville Old Face"/>
                <w:sz w:val="18"/>
                <w:szCs w:val="18"/>
                <w:lang w:eastAsia="ko-KR"/>
              </w:rPr>
              <w:t>1</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sidRPr="00BA5DE0">
              <w:rPr>
                <w:rFonts w:ascii="Garamond" w:hAnsi="Garamond"/>
                <w:sz w:val="18"/>
                <w:szCs w:val="18"/>
              </w:rPr>
              <w:t>Yes</w:t>
            </w:r>
          </w:p>
          <w:p w:rsidR="00332438" w:rsidRPr="00BA5DE0" w:rsidRDefault="00332438" w:rsidP="00936934">
            <w:pPr>
              <w:ind w:firstLine="0"/>
              <w:rPr>
                <w:rFonts w:ascii="Garamond" w:hAnsi="Garamond"/>
                <w:sz w:val="18"/>
                <w:szCs w:val="18"/>
              </w:rPr>
            </w:pPr>
            <w:r w:rsidRPr="00BA5DE0">
              <w:rPr>
                <w:rFonts w:ascii="Garamond" w:hAnsi="Garamond" w:cs="Arial"/>
                <w:sz w:val="18"/>
                <w:szCs w:val="18"/>
                <w:shd w:val="clear" w:color="auto" w:fill="FFFFFF"/>
              </w:rPr>
              <w:t>2</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sidRPr="00BA5DE0">
              <w:rPr>
                <w:rFonts w:ascii="Garamond" w:hAnsi="Garamond"/>
                <w:sz w:val="18"/>
                <w:szCs w:val="18"/>
              </w:rPr>
              <w:t>No</w:t>
            </w:r>
          </w:p>
          <w:p w:rsidR="00332438" w:rsidRDefault="00332438" w:rsidP="00936934">
            <w:pPr>
              <w:spacing w:after="200" w:line="276" w:lineRule="auto"/>
              <w:ind w:firstLine="0"/>
              <w:jc w:val="left"/>
            </w:pPr>
          </w:p>
        </w:tc>
        <w:tc>
          <w:tcPr>
            <w:tcW w:w="1799" w:type="dxa"/>
          </w:tcPr>
          <w:p w:rsidR="00332438" w:rsidRPr="00BA5DE0" w:rsidRDefault="00332438" w:rsidP="00936934">
            <w:pPr>
              <w:spacing w:line="240" w:lineRule="auto"/>
              <w:ind w:firstLine="0"/>
              <w:rPr>
                <w:rFonts w:ascii="Garamond" w:hAnsi="Garamond"/>
                <w:sz w:val="18"/>
                <w:szCs w:val="18"/>
              </w:rPr>
            </w:pPr>
            <w:r w:rsidRPr="00BA5DE0">
              <w:rPr>
                <w:rFonts w:ascii="Garamond" w:eastAsia="Batang" w:hAnsi="Garamond" w:cs="Baskerville Old Face"/>
                <w:sz w:val="18"/>
                <w:szCs w:val="18"/>
                <w:lang w:eastAsia="ko-KR"/>
              </w:rPr>
              <w:t>1</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sz w:val="18"/>
                <w:szCs w:val="18"/>
              </w:rPr>
              <w:t>Daily</w:t>
            </w:r>
          </w:p>
          <w:p w:rsidR="00332438" w:rsidRPr="00BA5DE0" w:rsidRDefault="00332438" w:rsidP="00936934">
            <w:pPr>
              <w:spacing w:line="240" w:lineRule="auto"/>
              <w:ind w:firstLine="0"/>
              <w:rPr>
                <w:rFonts w:ascii="Garamond" w:hAnsi="Garamond"/>
                <w:sz w:val="18"/>
                <w:szCs w:val="18"/>
              </w:rPr>
            </w:pPr>
            <w:r w:rsidRPr="00BA5DE0">
              <w:rPr>
                <w:rFonts w:ascii="Garamond" w:hAnsi="Garamond" w:cs="Arial"/>
                <w:sz w:val="18"/>
                <w:szCs w:val="18"/>
                <w:shd w:val="clear" w:color="auto" w:fill="FFFFFF"/>
              </w:rPr>
              <w:t>2</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cs="Arial"/>
                <w:sz w:val="18"/>
                <w:szCs w:val="18"/>
                <w:shd w:val="clear" w:color="auto" w:fill="FFFFFF"/>
              </w:rPr>
              <w:t>Weekly</w:t>
            </w:r>
          </w:p>
          <w:p w:rsidR="00332438" w:rsidRDefault="00332438" w:rsidP="00936934">
            <w:pPr>
              <w:spacing w:line="240" w:lineRule="auto"/>
              <w:ind w:firstLine="0"/>
              <w:rPr>
                <w:rFonts w:ascii="Garamond" w:hAnsi="Garamond" w:cs="Arial"/>
                <w:sz w:val="18"/>
                <w:szCs w:val="18"/>
                <w:shd w:val="clear" w:color="auto" w:fill="FFFFFF"/>
              </w:rPr>
            </w:pPr>
            <w:r w:rsidRPr="00BA5DE0">
              <w:rPr>
                <w:rFonts w:ascii="Garamond" w:eastAsia="Batang" w:hAnsi="Garamond" w:cs="Baskerville Old Face"/>
                <w:sz w:val="18"/>
                <w:szCs w:val="18"/>
                <w:lang w:eastAsia="ko-KR"/>
              </w:rPr>
              <w:t>3</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cs="Arial"/>
                <w:sz w:val="18"/>
                <w:szCs w:val="18"/>
                <w:shd w:val="clear" w:color="auto" w:fill="FFFFFF"/>
              </w:rPr>
              <w:t>Monthly</w:t>
            </w:r>
          </w:p>
          <w:p w:rsidR="00332438" w:rsidRDefault="00332438" w:rsidP="00936934">
            <w:pPr>
              <w:spacing w:line="240" w:lineRule="auto"/>
              <w:ind w:left="189" w:hanging="189"/>
              <w:rPr>
                <w:rFonts w:ascii="Garamond" w:hAnsi="Garamond" w:cs="Arial"/>
                <w:sz w:val="18"/>
                <w:szCs w:val="18"/>
                <w:shd w:val="clear" w:color="auto" w:fill="FFFFFF"/>
              </w:rPr>
            </w:pPr>
            <w:r>
              <w:rPr>
                <w:rFonts w:ascii="Garamond" w:eastAsia="Batang" w:hAnsi="Garamond" w:cs="Baskerville Old Face"/>
                <w:sz w:val="18"/>
                <w:szCs w:val="18"/>
                <w:lang w:eastAsia="ko-KR"/>
              </w:rPr>
              <w:t>4</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cs="Arial"/>
                <w:sz w:val="18"/>
                <w:szCs w:val="18"/>
                <w:shd w:val="clear" w:color="auto" w:fill="FFFFFF"/>
              </w:rPr>
              <w:t>Every 2-3 months</w:t>
            </w:r>
          </w:p>
          <w:p w:rsidR="00332438" w:rsidRDefault="00332438" w:rsidP="00936934">
            <w:pPr>
              <w:spacing w:after="200" w:line="240" w:lineRule="auto"/>
              <w:ind w:firstLine="0"/>
            </w:pPr>
            <w:r>
              <w:rPr>
                <w:rFonts w:ascii="Garamond" w:eastAsia="Batang" w:hAnsi="Garamond" w:cs="Baskerville Old Face"/>
                <w:sz w:val="18"/>
                <w:szCs w:val="18"/>
                <w:lang w:eastAsia="ko-KR"/>
              </w:rPr>
              <w:t>5</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cs="Arial"/>
                <w:sz w:val="18"/>
                <w:szCs w:val="18"/>
                <w:shd w:val="clear" w:color="auto" w:fill="FFFFFF"/>
              </w:rPr>
              <w:t>1-3 times a year</w:t>
            </w:r>
          </w:p>
        </w:tc>
        <w:tc>
          <w:tcPr>
            <w:tcW w:w="1632" w:type="dxa"/>
          </w:tcPr>
          <w:p w:rsidR="00332438" w:rsidRPr="00BA5DE0" w:rsidRDefault="00332438" w:rsidP="00936934">
            <w:pPr>
              <w:spacing w:line="240" w:lineRule="auto"/>
              <w:ind w:firstLine="0"/>
              <w:rPr>
                <w:rFonts w:ascii="Garamond" w:hAnsi="Garamond"/>
                <w:sz w:val="18"/>
                <w:szCs w:val="18"/>
              </w:rPr>
            </w:pPr>
            <w:r w:rsidRPr="00BA5DE0">
              <w:rPr>
                <w:rFonts w:ascii="Garamond" w:eastAsia="Batang" w:hAnsi="Garamond" w:cs="Baskerville Old Face"/>
                <w:sz w:val="18"/>
                <w:szCs w:val="18"/>
                <w:lang w:eastAsia="ko-KR"/>
              </w:rPr>
              <w:t>1</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sz w:val="18"/>
                <w:szCs w:val="18"/>
              </w:rPr>
              <w:t>Emotional</w:t>
            </w:r>
          </w:p>
          <w:p w:rsidR="00332438" w:rsidRPr="00BA5DE0" w:rsidRDefault="00332438" w:rsidP="00936934">
            <w:pPr>
              <w:spacing w:line="240" w:lineRule="auto"/>
              <w:ind w:firstLine="0"/>
              <w:rPr>
                <w:rFonts w:ascii="Garamond" w:hAnsi="Garamond"/>
                <w:sz w:val="18"/>
                <w:szCs w:val="18"/>
              </w:rPr>
            </w:pPr>
            <w:r w:rsidRPr="00BA5DE0">
              <w:rPr>
                <w:rFonts w:ascii="Garamond" w:hAnsi="Garamond" w:cs="Arial"/>
                <w:sz w:val="18"/>
                <w:szCs w:val="18"/>
                <w:shd w:val="clear" w:color="auto" w:fill="FFFFFF"/>
              </w:rPr>
              <w:t>2</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cs="Arial"/>
                <w:sz w:val="18"/>
                <w:szCs w:val="18"/>
                <w:shd w:val="clear" w:color="auto" w:fill="FFFFFF"/>
              </w:rPr>
              <w:t>Infomational</w:t>
            </w:r>
          </w:p>
          <w:p w:rsidR="00332438" w:rsidRDefault="00332438" w:rsidP="00936934">
            <w:pPr>
              <w:spacing w:line="240" w:lineRule="auto"/>
              <w:ind w:firstLine="0"/>
              <w:rPr>
                <w:rFonts w:ascii="Garamond" w:hAnsi="Garamond" w:cs="Arial"/>
                <w:sz w:val="18"/>
                <w:szCs w:val="18"/>
                <w:shd w:val="clear" w:color="auto" w:fill="FFFFFF"/>
              </w:rPr>
            </w:pPr>
            <w:r w:rsidRPr="00BA5DE0">
              <w:rPr>
                <w:rFonts w:ascii="Garamond" w:eastAsia="Batang" w:hAnsi="Garamond" w:cs="Baskerville Old Face"/>
                <w:sz w:val="18"/>
                <w:szCs w:val="18"/>
                <w:lang w:eastAsia="ko-KR"/>
              </w:rPr>
              <w:t>3</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cs="Arial"/>
                <w:sz w:val="18"/>
                <w:szCs w:val="18"/>
                <w:shd w:val="clear" w:color="auto" w:fill="FFFFFF"/>
              </w:rPr>
              <w:t>Instrumental</w:t>
            </w:r>
          </w:p>
          <w:p w:rsidR="00332438" w:rsidRDefault="00332438" w:rsidP="00936934">
            <w:pPr>
              <w:spacing w:line="240" w:lineRule="auto"/>
              <w:ind w:firstLine="0"/>
              <w:rPr>
                <w:rFonts w:ascii="Garamond" w:hAnsi="Garamond" w:cs="Arial"/>
                <w:sz w:val="18"/>
                <w:szCs w:val="18"/>
                <w:shd w:val="clear" w:color="auto" w:fill="FFFFFF"/>
              </w:rPr>
            </w:pPr>
            <w:r>
              <w:rPr>
                <w:rFonts w:ascii="Garamond" w:eastAsia="Batang" w:hAnsi="Garamond" w:cs="Baskerville Old Face"/>
                <w:sz w:val="18"/>
                <w:szCs w:val="18"/>
                <w:lang w:eastAsia="ko-KR"/>
              </w:rPr>
              <w:t>4</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cs="Arial"/>
                <w:sz w:val="18"/>
                <w:szCs w:val="18"/>
                <w:shd w:val="clear" w:color="auto" w:fill="FFFFFF"/>
              </w:rPr>
              <w:t>Appraisal</w:t>
            </w:r>
          </w:p>
          <w:p w:rsidR="00332438" w:rsidRDefault="00332438" w:rsidP="00936934">
            <w:pPr>
              <w:spacing w:line="240" w:lineRule="auto"/>
              <w:rPr>
                <w:rFonts w:ascii="Garamond" w:hAnsi="Garamond" w:cs="Arial"/>
                <w:sz w:val="18"/>
                <w:szCs w:val="18"/>
                <w:shd w:val="clear" w:color="auto" w:fill="FFFFFF"/>
              </w:rPr>
            </w:pPr>
          </w:p>
          <w:p w:rsidR="00332438" w:rsidRPr="00E22740" w:rsidRDefault="00332438" w:rsidP="00AB52A0">
            <w:pPr>
              <w:spacing w:line="240" w:lineRule="auto"/>
              <w:ind w:firstLine="0"/>
              <w:jc w:val="left"/>
              <w:rPr>
                <w:rFonts w:ascii="Garamond" w:eastAsia="Batang" w:hAnsi="Garamond" w:cs="Baskerville Old Face"/>
                <w:sz w:val="18"/>
                <w:szCs w:val="18"/>
                <w:lang w:eastAsia="ko-KR"/>
              </w:rPr>
            </w:pPr>
            <w:r w:rsidRPr="000B226D">
              <w:rPr>
                <w:rFonts w:ascii="Garamond" w:hAnsi="Garamond" w:cs="Arial"/>
                <w:color w:val="0070C0"/>
                <w:sz w:val="18"/>
                <w:szCs w:val="18"/>
                <w:shd w:val="clear" w:color="auto" w:fill="FFFFFF"/>
              </w:rPr>
              <w:t xml:space="preserve">[see </w:t>
            </w:r>
            <w:r>
              <w:rPr>
                <w:rFonts w:ascii="Garamond" w:hAnsi="Garamond" w:cs="Arial"/>
                <w:color w:val="0070C0"/>
                <w:sz w:val="18"/>
                <w:szCs w:val="18"/>
                <w:shd w:val="clear" w:color="auto" w:fill="FFFFFF"/>
              </w:rPr>
              <w:t xml:space="preserve">interviewer guide  </w:t>
            </w:r>
            <w:r w:rsidRPr="000B226D">
              <w:rPr>
                <w:rFonts w:ascii="Garamond" w:hAnsi="Garamond" w:cs="Arial"/>
                <w:color w:val="0070C0"/>
                <w:sz w:val="18"/>
                <w:szCs w:val="18"/>
                <w:shd w:val="clear" w:color="auto" w:fill="FFFFFF"/>
              </w:rPr>
              <w:t>for definitions]</w:t>
            </w:r>
          </w:p>
        </w:tc>
        <w:tc>
          <w:tcPr>
            <w:tcW w:w="1428" w:type="dxa"/>
          </w:tcPr>
          <w:p w:rsidR="00332438" w:rsidRPr="00BA5DE0" w:rsidRDefault="00332438" w:rsidP="00936934">
            <w:pPr>
              <w:spacing w:line="240" w:lineRule="auto"/>
              <w:ind w:firstLine="0"/>
              <w:jc w:val="left"/>
              <w:rPr>
                <w:rFonts w:ascii="Garamond" w:hAnsi="Garamond"/>
                <w:sz w:val="18"/>
                <w:szCs w:val="18"/>
              </w:rPr>
            </w:pPr>
            <w:r>
              <w:rPr>
                <w:rFonts w:ascii="Garamond" w:hAnsi="Garamond" w:cs="Arial"/>
                <w:sz w:val="18"/>
                <w:szCs w:val="18"/>
                <w:shd w:val="clear" w:color="auto" w:fill="FFFFFF"/>
              </w:rPr>
              <w:t>1</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sz w:val="18"/>
                <w:szCs w:val="18"/>
              </w:rPr>
              <w:t>Not at all</w:t>
            </w:r>
          </w:p>
          <w:p w:rsidR="00332438" w:rsidRPr="00BA5DE0" w:rsidRDefault="00332438" w:rsidP="00936934">
            <w:pPr>
              <w:spacing w:line="240" w:lineRule="auto"/>
              <w:ind w:firstLine="0"/>
              <w:jc w:val="left"/>
              <w:rPr>
                <w:rFonts w:ascii="Garamond" w:hAnsi="Garamond"/>
                <w:sz w:val="18"/>
                <w:szCs w:val="18"/>
              </w:rPr>
            </w:pPr>
            <w:r w:rsidRPr="00BA5DE0">
              <w:rPr>
                <w:rFonts w:ascii="Garamond" w:hAnsi="Garamond" w:cs="Arial"/>
                <w:sz w:val="18"/>
                <w:szCs w:val="18"/>
                <w:shd w:val="clear" w:color="auto" w:fill="FFFFFF"/>
              </w:rPr>
              <w:t>2</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cs="Arial"/>
                <w:sz w:val="18"/>
                <w:szCs w:val="18"/>
                <w:shd w:val="clear" w:color="auto" w:fill="FFFFFF"/>
              </w:rPr>
              <w:t>A small amount</w:t>
            </w:r>
          </w:p>
          <w:p w:rsidR="00332438" w:rsidRDefault="00332438" w:rsidP="00936934">
            <w:pPr>
              <w:spacing w:line="240" w:lineRule="auto"/>
              <w:ind w:firstLine="0"/>
              <w:jc w:val="left"/>
              <w:rPr>
                <w:rFonts w:ascii="Garamond" w:hAnsi="Garamond" w:cs="Arial"/>
                <w:sz w:val="18"/>
                <w:szCs w:val="18"/>
                <w:shd w:val="clear" w:color="auto" w:fill="FFFFFF"/>
              </w:rPr>
            </w:pPr>
            <w:r w:rsidRPr="00BA5DE0">
              <w:rPr>
                <w:rFonts w:ascii="Garamond" w:eastAsia="Batang" w:hAnsi="Garamond" w:cs="Baskerville Old Face"/>
                <w:sz w:val="18"/>
                <w:szCs w:val="18"/>
                <w:lang w:eastAsia="ko-KR"/>
              </w:rPr>
              <w:t>3</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cs="Arial"/>
                <w:sz w:val="18"/>
                <w:szCs w:val="18"/>
                <w:shd w:val="clear" w:color="auto" w:fill="FFFFFF"/>
              </w:rPr>
              <w:t>A fair amount</w:t>
            </w:r>
          </w:p>
          <w:p w:rsidR="00332438" w:rsidRDefault="00332438" w:rsidP="00936934">
            <w:pPr>
              <w:spacing w:after="200" w:line="240" w:lineRule="auto"/>
              <w:ind w:firstLine="0"/>
              <w:jc w:val="left"/>
            </w:pPr>
            <w:r>
              <w:rPr>
                <w:rFonts w:ascii="Garamond" w:eastAsia="Batang" w:hAnsi="Garamond" w:cs="Baskerville Old Face"/>
                <w:sz w:val="18"/>
                <w:szCs w:val="18"/>
                <w:lang w:eastAsia="ko-KR"/>
              </w:rPr>
              <w:t>4</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cs="Arial"/>
                <w:sz w:val="18"/>
                <w:szCs w:val="18"/>
                <w:shd w:val="clear" w:color="auto" w:fill="FFFFFF"/>
              </w:rPr>
              <w:t>A great deal</w:t>
            </w:r>
          </w:p>
        </w:tc>
        <w:tc>
          <w:tcPr>
            <w:tcW w:w="1656" w:type="dxa"/>
          </w:tcPr>
          <w:p w:rsidR="00332438" w:rsidRPr="00BA5DE0" w:rsidRDefault="00332438" w:rsidP="00936934">
            <w:pPr>
              <w:spacing w:line="240" w:lineRule="auto"/>
              <w:ind w:firstLine="0"/>
              <w:jc w:val="left"/>
              <w:rPr>
                <w:rFonts w:ascii="Garamond" w:hAnsi="Garamond"/>
                <w:sz w:val="18"/>
                <w:szCs w:val="18"/>
              </w:rPr>
            </w:pPr>
            <w:r w:rsidRPr="00BA5DE0">
              <w:rPr>
                <w:rFonts w:ascii="Garamond" w:eastAsia="Batang" w:hAnsi="Garamond" w:cs="Baskerville Old Face"/>
                <w:sz w:val="18"/>
                <w:szCs w:val="18"/>
                <w:lang w:eastAsia="ko-KR"/>
              </w:rPr>
              <w:t>1</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sz w:val="18"/>
                <w:szCs w:val="18"/>
              </w:rPr>
              <w:t>None</w:t>
            </w:r>
          </w:p>
          <w:p w:rsidR="00332438" w:rsidRPr="00BA5DE0" w:rsidRDefault="00332438" w:rsidP="00936934">
            <w:pPr>
              <w:spacing w:line="240" w:lineRule="auto"/>
              <w:ind w:firstLine="0"/>
              <w:jc w:val="left"/>
              <w:rPr>
                <w:rFonts w:ascii="Garamond" w:hAnsi="Garamond"/>
                <w:sz w:val="18"/>
                <w:szCs w:val="18"/>
              </w:rPr>
            </w:pPr>
            <w:r>
              <w:rPr>
                <w:rFonts w:ascii="Garamond" w:hAnsi="Garamond" w:cs="Arial"/>
                <w:sz w:val="18"/>
                <w:szCs w:val="18"/>
                <w:shd w:val="clear" w:color="auto" w:fill="FFFFFF"/>
              </w:rPr>
              <w:t>2</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cs="Arial"/>
                <w:sz w:val="18"/>
                <w:szCs w:val="18"/>
                <w:shd w:val="clear" w:color="auto" w:fill="FFFFFF"/>
              </w:rPr>
              <w:t>A small amount</w:t>
            </w:r>
          </w:p>
          <w:p w:rsidR="00332438" w:rsidRDefault="00332438" w:rsidP="00936934">
            <w:pPr>
              <w:spacing w:line="240" w:lineRule="auto"/>
              <w:ind w:firstLine="0"/>
              <w:jc w:val="left"/>
              <w:rPr>
                <w:rFonts w:ascii="Garamond" w:hAnsi="Garamond" w:cs="Arial"/>
                <w:sz w:val="18"/>
                <w:szCs w:val="18"/>
                <w:shd w:val="clear" w:color="auto" w:fill="FFFFFF"/>
              </w:rPr>
            </w:pPr>
            <w:r w:rsidRPr="00BA5DE0">
              <w:rPr>
                <w:rFonts w:ascii="Garamond" w:eastAsia="Batang" w:hAnsi="Garamond" w:cs="Baskerville Old Face"/>
                <w:sz w:val="18"/>
                <w:szCs w:val="18"/>
                <w:lang w:eastAsia="ko-KR"/>
              </w:rPr>
              <w:t>3</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cs="Arial"/>
                <w:sz w:val="18"/>
                <w:szCs w:val="18"/>
                <w:shd w:val="clear" w:color="auto" w:fill="FFFFFF"/>
              </w:rPr>
              <w:t>A fair amount</w:t>
            </w:r>
          </w:p>
          <w:p w:rsidR="00332438" w:rsidRDefault="00332438" w:rsidP="00936934">
            <w:pPr>
              <w:spacing w:after="200" w:line="240" w:lineRule="auto"/>
              <w:ind w:firstLine="0"/>
              <w:jc w:val="left"/>
            </w:pPr>
            <w:r>
              <w:rPr>
                <w:rFonts w:ascii="Garamond" w:eastAsia="Batang" w:hAnsi="Garamond" w:cs="Baskerville Old Face"/>
                <w:sz w:val="18"/>
                <w:szCs w:val="18"/>
                <w:lang w:eastAsia="ko-KR"/>
              </w:rPr>
              <w:t>4</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cs="Arial"/>
                <w:sz w:val="18"/>
                <w:szCs w:val="18"/>
                <w:shd w:val="clear" w:color="auto" w:fill="FFFFFF"/>
              </w:rPr>
              <w:t>A great deal</w:t>
            </w:r>
          </w:p>
        </w:tc>
        <w:tc>
          <w:tcPr>
            <w:tcW w:w="1418" w:type="dxa"/>
          </w:tcPr>
          <w:p w:rsidR="00332438" w:rsidRDefault="00332438" w:rsidP="00936934">
            <w:pPr>
              <w:spacing w:after="200" w:line="276" w:lineRule="auto"/>
              <w:ind w:firstLine="0"/>
              <w:jc w:val="left"/>
            </w:pPr>
          </w:p>
        </w:tc>
      </w:tr>
      <w:tr w:rsidR="00332438" w:rsidTr="00B2338C">
        <w:trPr>
          <w:trHeight w:val="432"/>
        </w:trPr>
        <w:tc>
          <w:tcPr>
            <w:tcW w:w="1451" w:type="dxa"/>
          </w:tcPr>
          <w:p w:rsidR="00332438" w:rsidRDefault="00332438" w:rsidP="00936934">
            <w:pPr>
              <w:ind w:firstLine="0"/>
              <w:jc w:val="left"/>
            </w:pPr>
            <w:r w:rsidRPr="001D5142">
              <w:rPr>
                <w:rFonts w:ascii="Garamond" w:hAnsi="Garamond"/>
                <w:sz w:val="18"/>
                <w:szCs w:val="18"/>
              </w:rPr>
              <w:t>Name</w:t>
            </w:r>
            <w:r>
              <w:rPr>
                <w:rFonts w:ascii="Garamond" w:hAnsi="Garamond"/>
                <w:sz w:val="18"/>
                <w:szCs w:val="18"/>
              </w:rPr>
              <w:t xml:space="preserve"> 2</w:t>
            </w:r>
          </w:p>
        </w:tc>
        <w:tc>
          <w:tcPr>
            <w:tcW w:w="1348" w:type="dxa"/>
          </w:tcPr>
          <w:p w:rsidR="00332438" w:rsidRDefault="00332438" w:rsidP="00936934">
            <w:pPr>
              <w:spacing w:after="200" w:line="276" w:lineRule="auto"/>
              <w:ind w:firstLine="0"/>
              <w:jc w:val="left"/>
            </w:pPr>
          </w:p>
        </w:tc>
        <w:tc>
          <w:tcPr>
            <w:tcW w:w="1242" w:type="dxa"/>
          </w:tcPr>
          <w:p w:rsidR="00332438" w:rsidRDefault="00332438" w:rsidP="00936934">
            <w:pPr>
              <w:spacing w:after="200" w:line="276" w:lineRule="auto"/>
              <w:ind w:firstLine="0"/>
              <w:jc w:val="left"/>
            </w:pPr>
          </w:p>
        </w:tc>
        <w:tc>
          <w:tcPr>
            <w:tcW w:w="1107" w:type="dxa"/>
          </w:tcPr>
          <w:p w:rsidR="00332438" w:rsidRDefault="00332438" w:rsidP="00936934">
            <w:pPr>
              <w:spacing w:after="200" w:line="276" w:lineRule="auto"/>
              <w:ind w:firstLine="0"/>
              <w:jc w:val="left"/>
            </w:pPr>
          </w:p>
        </w:tc>
        <w:tc>
          <w:tcPr>
            <w:tcW w:w="2328" w:type="dxa"/>
          </w:tcPr>
          <w:p w:rsidR="00332438" w:rsidRDefault="00332438" w:rsidP="00936934">
            <w:pPr>
              <w:spacing w:after="200" w:line="276" w:lineRule="auto"/>
              <w:ind w:firstLine="0"/>
              <w:jc w:val="left"/>
            </w:pPr>
          </w:p>
        </w:tc>
        <w:tc>
          <w:tcPr>
            <w:tcW w:w="1349" w:type="dxa"/>
          </w:tcPr>
          <w:p w:rsidR="00332438" w:rsidRDefault="00332438" w:rsidP="00936934">
            <w:pPr>
              <w:spacing w:after="200" w:line="276" w:lineRule="auto"/>
              <w:ind w:firstLine="0"/>
              <w:jc w:val="left"/>
            </w:pPr>
          </w:p>
        </w:tc>
        <w:tc>
          <w:tcPr>
            <w:tcW w:w="1799" w:type="dxa"/>
          </w:tcPr>
          <w:p w:rsidR="00332438" w:rsidRDefault="00332438" w:rsidP="00936934">
            <w:pPr>
              <w:spacing w:after="200" w:line="276" w:lineRule="auto"/>
              <w:ind w:firstLine="0"/>
              <w:jc w:val="left"/>
            </w:pPr>
          </w:p>
        </w:tc>
        <w:tc>
          <w:tcPr>
            <w:tcW w:w="1632" w:type="dxa"/>
          </w:tcPr>
          <w:p w:rsidR="00332438" w:rsidRDefault="00332438" w:rsidP="00936934">
            <w:pPr>
              <w:spacing w:after="200" w:line="276" w:lineRule="auto"/>
              <w:ind w:firstLine="0"/>
              <w:jc w:val="left"/>
            </w:pPr>
          </w:p>
        </w:tc>
        <w:tc>
          <w:tcPr>
            <w:tcW w:w="1428" w:type="dxa"/>
          </w:tcPr>
          <w:p w:rsidR="00332438" w:rsidRDefault="00332438" w:rsidP="00936934">
            <w:pPr>
              <w:spacing w:after="200" w:line="276" w:lineRule="auto"/>
              <w:ind w:firstLine="0"/>
              <w:jc w:val="left"/>
            </w:pPr>
          </w:p>
        </w:tc>
        <w:tc>
          <w:tcPr>
            <w:tcW w:w="1656" w:type="dxa"/>
          </w:tcPr>
          <w:p w:rsidR="00332438" w:rsidRDefault="00332438" w:rsidP="00936934">
            <w:pPr>
              <w:spacing w:after="200" w:line="276" w:lineRule="auto"/>
              <w:ind w:firstLine="0"/>
              <w:jc w:val="left"/>
            </w:pPr>
          </w:p>
        </w:tc>
        <w:tc>
          <w:tcPr>
            <w:tcW w:w="1418" w:type="dxa"/>
          </w:tcPr>
          <w:p w:rsidR="00332438" w:rsidRDefault="00332438" w:rsidP="00936934">
            <w:pPr>
              <w:spacing w:after="200" w:line="276" w:lineRule="auto"/>
              <w:ind w:firstLine="0"/>
              <w:jc w:val="left"/>
            </w:pPr>
          </w:p>
        </w:tc>
      </w:tr>
      <w:tr w:rsidR="00332438" w:rsidTr="00B2338C">
        <w:trPr>
          <w:trHeight w:val="432"/>
        </w:trPr>
        <w:tc>
          <w:tcPr>
            <w:tcW w:w="1451" w:type="dxa"/>
          </w:tcPr>
          <w:p w:rsidR="00332438" w:rsidRDefault="00332438" w:rsidP="00936934">
            <w:pPr>
              <w:ind w:firstLine="0"/>
              <w:jc w:val="left"/>
            </w:pPr>
            <w:r w:rsidRPr="001D5142">
              <w:rPr>
                <w:rFonts w:ascii="Garamond" w:hAnsi="Garamond"/>
                <w:sz w:val="18"/>
                <w:szCs w:val="18"/>
              </w:rPr>
              <w:t>Name</w:t>
            </w:r>
            <w:r>
              <w:rPr>
                <w:rFonts w:ascii="Garamond" w:hAnsi="Garamond"/>
                <w:sz w:val="18"/>
                <w:szCs w:val="18"/>
              </w:rPr>
              <w:t xml:space="preserve"> 3</w:t>
            </w:r>
          </w:p>
        </w:tc>
        <w:tc>
          <w:tcPr>
            <w:tcW w:w="1348" w:type="dxa"/>
          </w:tcPr>
          <w:p w:rsidR="00332438" w:rsidRDefault="00332438" w:rsidP="00936934">
            <w:pPr>
              <w:spacing w:after="200" w:line="276" w:lineRule="auto"/>
              <w:ind w:firstLine="0"/>
              <w:jc w:val="left"/>
            </w:pPr>
          </w:p>
        </w:tc>
        <w:tc>
          <w:tcPr>
            <w:tcW w:w="1242" w:type="dxa"/>
          </w:tcPr>
          <w:p w:rsidR="00332438" w:rsidRDefault="00332438" w:rsidP="00936934">
            <w:pPr>
              <w:spacing w:after="200" w:line="276" w:lineRule="auto"/>
              <w:ind w:firstLine="0"/>
              <w:jc w:val="left"/>
            </w:pPr>
          </w:p>
        </w:tc>
        <w:tc>
          <w:tcPr>
            <w:tcW w:w="1107" w:type="dxa"/>
          </w:tcPr>
          <w:p w:rsidR="00332438" w:rsidRDefault="00332438" w:rsidP="00936934">
            <w:pPr>
              <w:spacing w:after="200" w:line="276" w:lineRule="auto"/>
              <w:ind w:firstLine="0"/>
              <w:jc w:val="left"/>
            </w:pPr>
          </w:p>
        </w:tc>
        <w:tc>
          <w:tcPr>
            <w:tcW w:w="2328" w:type="dxa"/>
          </w:tcPr>
          <w:p w:rsidR="00332438" w:rsidRDefault="00332438" w:rsidP="00936934">
            <w:pPr>
              <w:spacing w:after="200" w:line="276" w:lineRule="auto"/>
              <w:ind w:firstLine="0"/>
              <w:jc w:val="left"/>
            </w:pPr>
          </w:p>
        </w:tc>
        <w:tc>
          <w:tcPr>
            <w:tcW w:w="1349" w:type="dxa"/>
          </w:tcPr>
          <w:p w:rsidR="00332438" w:rsidRDefault="00332438" w:rsidP="00936934">
            <w:pPr>
              <w:spacing w:after="200" w:line="276" w:lineRule="auto"/>
              <w:ind w:firstLine="0"/>
              <w:jc w:val="left"/>
            </w:pPr>
          </w:p>
        </w:tc>
        <w:tc>
          <w:tcPr>
            <w:tcW w:w="1799" w:type="dxa"/>
          </w:tcPr>
          <w:p w:rsidR="00332438" w:rsidRDefault="00332438" w:rsidP="00936934">
            <w:pPr>
              <w:spacing w:after="200" w:line="276" w:lineRule="auto"/>
              <w:ind w:firstLine="0"/>
              <w:jc w:val="left"/>
            </w:pPr>
          </w:p>
        </w:tc>
        <w:tc>
          <w:tcPr>
            <w:tcW w:w="1632" w:type="dxa"/>
          </w:tcPr>
          <w:p w:rsidR="00332438" w:rsidRDefault="00332438" w:rsidP="00936934">
            <w:pPr>
              <w:spacing w:after="200" w:line="276" w:lineRule="auto"/>
              <w:ind w:firstLine="0"/>
              <w:jc w:val="left"/>
            </w:pPr>
          </w:p>
        </w:tc>
        <w:tc>
          <w:tcPr>
            <w:tcW w:w="1428" w:type="dxa"/>
          </w:tcPr>
          <w:p w:rsidR="00332438" w:rsidRDefault="00332438" w:rsidP="00936934">
            <w:pPr>
              <w:spacing w:after="200" w:line="276" w:lineRule="auto"/>
              <w:ind w:firstLine="0"/>
              <w:jc w:val="left"/>
            </w:pPr>
          </w:p>
        </w:tc>
        <w:tc>
          <w:tcPr>
            <w:tcW w:w="1656" w:type="dxa"/>
          </w:tcPr>
          <w:p w:rsidR="00332438" w:rsidRDefault="00332438" w:rsidP="00936934">
            <w:pPr>
              <w:spacing w:after="200" w:line="276" w:lineRule="auto"/>
              <w:ind w:firstLine="0"/>
              <w:jc w:val="left"/>
            </w:pPr>
          </w:p>
        </w:tc>
        <w:tc>
          <w:tcPr>
            <w:tcW w:w="1418" w:type="dxa"/>
          </w:tcPr>
          <w:p w:rsidR="00332438" w:rsidRDefault="00332438" w:rsidP="00936934">
            <w:pPr>
              <w:spacing w:after="200" w:line="276" w:lineRule="auto"/>
              <w:ind w:firstLine="0"/>
              <w:jc w:val="left"/>
            </w:pPr>
          </w:p>
        </w:tc>
      </w:tr>
      <w:tr w:rsidR="00332438" w:rsidTr="00B2338C">
        <w:trPr>
          <w:trHeight w:val="432"/>
        </w:trPr>
        <w:tc>
          <w:tcPr>
            <w:tcW w:w="1451" w:type="dxa"/>
          </w:tcPr>
          <w:p w:rsidR="00332438" w:rsidRDefault="00332438" w:rsidP="00936934">
            <w:pPr>
              <w:ind w:firstLine="0"/>
              <w:jc w:val="left"/>
            </w:pPr>
            <w:r w:rsidRPr="001D5142">
              <w:rPr>
                <w:rFonts w:ascii="Garamond" w:hAnsi="Garamond"/>
                <w:sz w:val="18"/>
                <w:szCs w:val="18"/>
              </w:rPr>
              <w:t>Name</w:t>
            </w:r>
            <w:r>
              <w:rPr>
                <w:rFonts w:ascii="Garamond" w:hAnsi="Garamond"/>
                <w:sz w:val="18"/>
                <w:szCs w:val="18"/>
              </w:rPr>
              <w:t xml:space="preserve"> 4</w:t>
            </w:r>
          </w:p>
        </w:tc>
        <w:tc>
          <w:tcPr>
            <w:tcW w:w="1348" w:type="dxa"/>
          </w:tcPr>
          <w:p w:rsidR="00332438" w:rsidRDefault="00332438" w:rsidP="00936934">
            <w:pPr>
              <w:spacing w:after="200" w:line="276" w:lineRule="auto"/>
              <w:ind w:firstLine="0"/>
              <w:jc w:val="left"/>
            </w:pPr>
          </w:p>
        </w:tc>
        <w:tc>
          <w:tcPr>
            <w:tcW w:w="1242" w:type="dxa"/>
          </w:tcPr>
          <w:p w:rsidR="00332438" w:rsidRDefault="00332438" w:rsidP="00936934">
            <w:pPr>
              <w:spacing w:after="200" w:line="276" w:lineRule="auto"/>
              <w:ind w:firstLine="0"/>
              <w:jc w:val="left"/>
            </w:pPr>
          </w:p>
        </w:tc>
        <w:tc>
          <w:tcPr>
            <w:tcW w:w="1107" w:type="dxa"/>
          </w:tcPr>
          <w:p w:rsidR="00332438" w:rsidRDefault="00332438" w:rsidP="00936934">
            <w:pPr>
              <w:spacing w:after="200" w:line="276" w:lineRule="auto"/>
              <w:ind w:firstLine="0"/>
              <w:jc w:val="left"/>
            </w:pPr>
          </w:p>
        </w:tc>
        <w:tc>
          <w:tcPr>
            <w:tcW w:w="2328" w:type="dxa"/>
          </w:tcPr>
          <w:p w:rsidR="00332438" w:rsidRDefault="00332438" w:rsidP="00936934">
            <w:pPr>
              <w:spacing w:after="200" w:line="276" w:lineRule="auto"/>
              <w:ind w:firstLine="0"/>
              <w:jc w:val="left"/>
            </w:pPr>
          </w:p>
        </w:tc>
        <w:tc>
          <w:tcPr>
            <w:tcW w:w="1349" w:type="dxa"/>
          </w:tcPr>
          <w:p w:rsidR="00332438" w:rsidRDefault="00332438" w:rsidP="00936934">
            <w:pPr>
              <w:spacing w:after="200" w:line="276" w:lineRule="auto"/>
              <w:ind w:firstLine="0"/>
              <w:jc w:val="left"/>
            </w:pPr>
          </w:p>
        </w:tc>
        <w:tc>
          <w:tcPr>
            <w:tcW w:w="1799" w:type="dxa"/>
          </w:tcPr>
          <w:p w:rsidR="00332438" w:rsidRDefault="00332438" w:rsidP="00936934">
            <w:pPr>
              <w:spacing w:after="200" w:line="276" w:lineRule="auto"/>
              <w:ind w:firstLine="0"/>
              <w:jc w:val="left"/>
            </w:pPr>
          </w:p>
        </w:tc>
        <w:tc>
          <w:tcPr>
            <w:tcW w:w="1632" w:type="dxa"/>
          </w:tcPr>
          <w:p w:rsidR="00332438" w:rsidRDefault="00332438" w:rsidP="00936934">
            <w:pPr>
              <w:spacing w:after="200" w:line="276" w:lineRule="auto"/>
              <w:ind w:firstLine="0"/>
              <w:jc w:val="left"/>
            </w:pPr>
          </w:p>
        </w:tc>
        <w:tc>
          <w:tcPr>
            <w:tcW w:w="1428" w:type="dxa"/>
          </w:tcPr>
          <w:p w:rsidR="00332438" w:rsidRDefault="00332438" w:rsidP="00936934">
            <w:pPr>
              <w:spacing w:after="200" w:line="276" w:lineRule="auto"/>
              <w:ind w:firstLine="0"/>
              <w:jc w:val="left"/>
            </w:pPr>
          </w:p>
        </w:tc>
        <w:tc>
          <w:tcPr>
            <w:tcW w:w="1656" w:type="dxa"/>
          </w:tcPr>
          <w:p w:rsidR="00332438" w:rsidRDefault="00332438" w:rsidP="00936934">
            <w:pPr>
              <w:spacing w:after="200" w:line="276" w:lineRule="auto"/>
              <w:ind w:firstLine="0"/>
              <w:jc w:val="left"/>
            </w:pPr>
          </w:p>
        </w:tc>
        <w:tc>
          <w:tcPr>
            <w:tcW w:w="1418" w:type="dxa"/>
          </w:tcPr>
          <w:p w:rsidR="00332438" w:rsidRDefault="00332438" w:rsidP="00936934">
            <w:pPr>
              <w:spacing w:after="200" w:line="276" w:lineRule="auto"/>
              <w:ind w:firstLine="0"/>
              <w:jc w:val="left"/>
            </w:pPr>
          </w:p>
        </w:tc>
      </w:tr>
      <w:tr w:rsidR="00332438" w:rsidTr="00B2338C">
        <w:trPr>
          <w:trHeight w:val="432"/>
        </w:trPr>
        <w:tc>
          <w:tcPr>
            <w:tcW w:w="1451" w:type="dxa"/>
          </w:tcPr>
          <w:p w:rsidR="00332438" w:rsidRDefault="00332438" w:rsidP="00936934">
            <w:pPr>
              <w:ind w:firstLine="0"/>
              <w:jc w:val="left"/>
            </w:pPr>
            <w:r w:rsidRPr="001D5142">
              <w:rPr>
                <w:rFonts w:ascii="Garamond" w:hAnsi="Garamond"/>
                <w:sz w:val="18"/>
                <w:szCs w:val="18"/>
              </w:rPr>
              <w:t>Name</w:t>
            </w:r>
            <w:r>
              <w:rPr>
                <w:rFonts w:ascii="Garamond" w:hAnsi="Garamond"/>
                <w:sz w:val="18"/>
                <w:szCs w:val="18"/>
              </w:rPr>
              <w:t xml:space="preserve"> 5</w:t>
            </w:r>
          </w:p>
        </w:tc>
        <w:tc>
          <w:tcPr>
            <w:tcW w:w="1348" w:type="dxa"/>
          </w:tcPr>
          <w:p w:rsidR="00332438" w:rsidRDefault="00332438" w:rsidP="00936934">
            <w:pPr>
              <w:spacing w:after="200" w:line="276" w:lineRule="auto"/>
              <w:ind w:firstLine="0"/>
              <w:jc w:val="left"/>
            </w:pPr>
          </w:p>
        </w:tc>
        <w:tc>
          <w:tcPr>
            <w:tcW w:w="1242" w:type="dxa"/>
          </w:tcPr>
          <w:p w:rsidR="00332438" w:rsidRDefault="00332438" w:rsidP="00936934">
            <w:pPr>
              <w:spacing w:after="200" w:line="276" w:lineRule="auto"/>
              <w:ind w:firstLine="0"/>
              <w:jc w:val="left"/>
            </w:pPr>
          </w:p>
        </w:tc>
        <w:tc>
          <w:tcPr>
            <w:tcW w:w="1107" w:type="dxa"/>
          </w:tcPr>
          <w:p w:rsidR="00332438" w:rsidRDefault="00332438" w:rsidP="00936934">
            <w:pPr>
              <w:spacing w:after="200" w:line="276" w:lineRule="auto"/>
              <w:ind w:firstLine="0"/>
              <w:jc w:val="left"/>
            </w:pPr>
          </w:p>
        </w:tc>
        <w:tc>
          <w:tcPr>
            <w:tcW w:w="2328" w:type="dxa"/>
          </w:tcPr>
          <w:p w:rsidR="00332438" w:rsidRDefault="00332438" w:rsidP="00936934">
            <w:pPr>
              <w:spacing w:after="200" w:line="276" w:lineRule="auto"/>
              <w:ind w:firstLine="0"/>
              <w:jc w:val="left"/>
            </w:pPr>
          </w:p>
        </w:tc>
        <w:tc>
          <w:tcPr>
            <w:tcW w:w="1349" w:type="dxa"/>
          </w:tcPr>
          <w:p w:rsidR="00332438" w:rsidRDefault="00332438" w:rsidP="00936934">
            <w:pPr>
              <w:spacing w:after="200" w:line="276" w:lineRule="auto"/>
              <w:ind w:firstLine="0"/>
              <w:jc w:val="left"/>
            </w:pPr>
          </w:p>
        </w:tc>
        <w:tc>
          <w:tcPr>
            <w:tcW w:w="1799" w:type="dxa"/>
          </w:tcPr>
          <w:p w:rsidR="00332438" w:rsidRDefault="00332438" w:rsidP="00936934">
            <w:pPr>
              <w:spacing w:after="200" w:line="276" w:lineRule="auto"/>
              <w:ind w:firstLine="0"/>
              <w:jc w:val="left"/>
            </w:pPr>
          </w:p>
        </w:tc>
        <w:tc>
          <w:tcPr>
            <w:tcW w:w="1632" w:type="dxa"/>
          </w:tcPr>
          <w:p w:rsidR="00332438" w:rsidRDefault="00332438" w:rsidP="00936934">
            <w:pPr>
              <w:spacing w:after="200" w:line="276" w:lineRule="auto"/>
              <w:ind w:firstLine="0"/>
              <w:jc w:val="left"/>
            </w:pPr>
          </w:p>
        </w:tc>
        <w:tc>
          <w:tcPr>
            <w:tcW w:w="1428" w:type="dxa"/>
          </w:tcPr>
          <w:p w:rsidR="00332438" w:rsidRDefault="00332438" w:rsidP="00936934">
            <w:pPr>
              <w:spacing w:after="200" w:line="276" w:lineRule="auto"/>
              <w:ind w:firstLine="0"/>
              <w:jc w:val="left"/>
            </w:pPr>
          </w:p>
        </w:tc>
        <w:tc>
          <w:tcPr>
            <w:tcW w:w="1656" w:type="dxa"/>
          </w:tcPr>
          <w:p w:rsidR="00332438" w:rsidRDefault="00332438" w:rsidP="00936934">
            <w:pPr>
              <w:spacing w:after="200" w:line="276" w:lineRule="auto"/>
              <w:ind w:firstLine="0"/>
              <w:jc w:val="left"/>
            </w:pPr>
          </w:p>
        </w:tc>
        <w:tc>
          <w:tcPr>
            <w:tcW w:w="1418" w:type="dxa"/>
          </w:tcPr>
          <w:p w:rsidR="00332438" w:rsidRDefault="00332438" w:rsidP="00936934">
            <w:pPr>
              <w:spacing w:after="200" w:line="276" w:lineRule="auto"/>
              <w:ind w:firstLine="0"/>
              <w:jc w:val="left"/>
            </w:pPr>
          </w:p>
        </w:tc>
      </w:tr>
      <w:tr w:rsidR="00332438" w:rsidTr="00B2338C">
        <w:trPr>
          <w:trHeight w:val="432"/>
        </w:trPr>
        <w:tc>
          <w:tcPr>
            <w:tcW w:w="1451" w:type="dxa"/>
          </w:tcPr>
          <w:p w:rsidR="00332438" w:rsidRPr="001D5142" w:rsidRDefault="00332438" w:rsidP="00936934">
            <w:pPr>
              <w:ind w:firstLine="0"/>
              <w:jc w:val="left"/>
              <w:rPr>
                <w:rFonts w:ascii="Garamond" w:hAnsi="Garamond"/>
                <w:sz w:val="18"/>
                <w:szCs w:val="18"/>
              </w:rPr>
            </w:pPr>
            <w:r>
              <w:rPr>
                <w:rFonts w:ascii="Garamond" w:hAnsi="Garamond"/>
                <w:sz w:val="18"/>
                <w:szCs w:val="18"/>
              </w:rPr>
              <w:t>Name 6</w:t>
            </w:r>
          </w:p>
        </w:tc>
        <w:tc>
          <w:tcPr>
            <w:tcW w:w="1348" w:type="dxa"/>
          </w:tcPr>
          <w:p w:rsidR="00332438" w:rsidRDefault="00332438" w:rsidP="00936934">
            <w:pPr>
              <w:spacing w:after="200" w:line="276" w:lineRule="auto"/>
              <w:ind w:firstLine="0"/>
              <w:jc w:val="left"/>
            </w:pPr>
          </w:p>
        </w:tc>
        <w:tc>
          <w:tcPr>
            <w:tcW w:w="1242" w:type="dxa"/>
          </w:tcPr>
          <w:p w:rsidR="00332438" w:rsidRDefault="00332438" w:rsidP="00936934">
            <w:pPr>
              <w:spacing w:after="200" w:line="276" w:lineRule="auto"/>
              <w:ind w:firstLine="0"/>
              <w:jc w:val="left"/>
            </w:pPr>
          </w:p>
        </w:tc>
        <w:tc>
          <w:tcPr>
            <w:tcW w:w="1107" w:type="dxa"/>
          </w:tcPr>
          <w:p w:rsidR="00332438" w:rsidRDefault="00332438" w:rsidP="00936934">
            <w:pPr>
              <w:spacing w:after="200" w:line="276" w:lineRule="auto"/>
              <w:ind w:firstLine="0"/>
              <w:jc w:val="left"/>
            </w:pPr>
          </w:p>
        </w:tc>
        <w:tc>
          <w:tcPr>
            <w:tcW w:w="2328" w:type="dxa"/>
          </w:tcPr>
          <w:p w:rsidR="00332438" w:rsidRDefault="00332438" w:rsidP="00936934">
            <w:pPr>
              <w:spacing w:after="200" w:line="276" w:lineRule="auto"/>
              <w:ind w:firstLine="0"/>
              <w:jc w:val="left"/>
            </w:pPr>
          </w:p>
        </w:tc>
        <w:tc>
          <w:tcPr>
            <w:tcW w:w="1349" w:type="dxa"/>
          </w:tcPr>
          <w:p w:rsidR="00332438" w:rsidRDefault="00332438" w:rsidP="00936934">
            <w:pPr>
              <w:spacing w:after="200" w:line="276" w:lineRule="auto"/>
              <w:ind w:firstLine="0"/>
              <w:jc w:val="left"/>
            </w:pPr>
          </w:p>
        </w:tc>
        <w:tc>
          <w:tcPr>
            <w:tcW w:w="1799" w:type="dxa"/>
          </w:tcPr>
          <w:p w:rsidR="00332438" w:rsidRDefault="00332438" w:rsidP="00936934">
            <w:pPr>
              <w:spacing w:after="200" w:line="276" w:lineRule="auto"/>
              <w:ind w:firstLine="0"/>
              <w:jc w:val="left"/>
            </w:pPr>
          </w:p>
        </w:tc>
        <w:tc>
          <w:tcPr>
            <w:tcW w:w="1632" w:type="dxa"/>
          </w:tcPr>
          <w:p w:rsidR="00332438" w:rsidRDefault="00332438" w:rsidP="00936934">
            <w:pPr>
              <w:spacing w:after="200" w:line="276" w:lineRule="auto"/>
              <w:ind w:firstLine="0"/>
              <w:jc w:val="left"/>
            </w:pPr>
          </w:p>
        </w:tc>
        <w:tc>
          <w:tcPr>
            <w:tcW w:w="1428" w:type="dxa"/>
          </w:tcPr>
          <w:p w:rsidR="00332438" w:rsidRDefault="00332438" w:rsidP="00936934">
            <w:pPr>
              <w:spacing w:after="200" w:line="276" w:lineRule="auto"/>
              <w:ind w:firstLine="0"/>
              <w:jc w:val="left"/>
            </w:pPr>
          </w:p>
        </w:tc>
        <w:tc>
          <w:tcPr>
            <w:tcW w:w="1656" w:type="dxa"/>
          </w:tcPr>
          <w:p w:rsidR="00332438" w:rsidRDefault="00332438" w:rsidP="00936934">
            <w:pPr>
              <w:spacing w:after="200" w:line="276" w:lineRule="auto"/>
              <w:ind w:firstLine="0"/>
              <w:jc w:val="left"/>
            </w:pPr>
          </w:p>
        </w:tc>
        <w:tc>
          <w:tcPr>
            <w:tcW w:w="1418" w:type="dxa"/>
          </w:tcPr>
          <w:p w:rsidR="00332438" w:rsidRDefault="00332438" w:rsidP="00936934">
            <w:pPr>
              <w:spacing w:after="200" w:line="276" w:lineRule="auto"/>
              <w:ind w:firstLine="0"/>
              <w:jc w:val="left"/>
            </w:pPr>
          </w:p>
        </w:tc>
      </w:tr>
      <w:tr w:rsidR="00332438" w:rsidTr="00B2338C">
        <w:trPr>
          <w:trHeight w:val="432"/>
        </w:trPr>
        <w:tc>
          <w:tcPr>
            <w:tcW w:w="1451" w:type="dxa"/>
          </w:tcPr>
          <w:p w:rsidR="00332438" w:rsidRPr="001D5142" w:rsidRDefault="00332438" w:rsidP="00936934">
            <w:pPr>
              <w:ind w:firstLine="0"/>
              <w:jc w:val="left"/>
              <w:rPr>
                <w:rFonts w:ascii="Garamond" w:hAnsi="Garamond"/>
                <w:sz w:val="18"/>
                <w:szCs w:val="18"/>
              </w:rPr>
            </w:pPr>
            <w:r>
              <w:rPr>
                <w:rFonts w:ascii="Garamond" w:hAnsi="Garamond"/>
                <w:sz w:val="18"/>
                <w:szCs w:val="18"/>
              </w:rPr>
              <w:t>Name 7</w:t>
            </w:r>
          </w:p>
        </w:tc>
        <w:tc>
          <w:tcPr>
            <w:tcW w:w="1348" w:type="dxa"/>
          </w:tcPr>
          <w:p w:rsidR="00332438" w:rsidRDefault="00332438" w:rsidP="00936934">
            <w:pPr>
              <w:spacing w:after="200" w:line="276" w:lineRule="auto"/>
              <w:ind w:firstLine="0"/>
              <w:jc w:val="left"/>
            </w:pPr>
          </w:p>
        </w:tc>
        <w:tc>
          <w:tcPr>
            <w:tcW w:w="1242" w:type="dxa"/>
          </w:tcPr>
          <w:p w:rsidR="00332438" w:rsidRDefault="00332438" w:rsidP="00936934">
            <w:pPr>
              <w:spacing w:after="200" w:line="276" w:lineRule="auto"/>
              <w:ind w:firstLine="0"/>
              <w:jc w:val="left"/>
            </w:pPr>
          </w:p>
        </w:tc>
        <w:tc>
          <w:tcPr>
            <w:tcW w:w="1107" w:type="dxa"/>
          </w:tcPr>
          <w:p w:rsidR="00332438" w:rsidRDefault="00332438" w:rsidP="00936934">
            <w:pPr>
              <w:spacing w:after="200" w:line="276" w:lineRule="auto"/>
              <w:ind w:firstLine="0"/>
              <w:jc w:val="left"/>
            </w:pPr>
          </w:p>
        </w:tc>
        <w:tc>
          <w:tcPr>
            <w:tcW w:w="2328" w:type="dxa"/>
          </w:tcPr>
          <w:p w:rsidR="00332438" w:rsidRDefault="00332438" w:rsidP="00936934">
            <w:pPr>
              <w:spacing w:after="200" w:line="276" w:lineRule="auto"/>
              <w:ind w:firstLine="0"/>
              <w:jc w:val="left"/>
            </w:pPr>
          </w:p>
        </w:tc>
        <w:tc>
          <w:tcPr>
            <w:tcW w:w="1349" w:type="dxa"/>
          </w:tcPr>
          <w:p w:rsidR="00332438" w:rsidRDefault="00332438" w:rsidP="00936934">
            <w:pPr>
              <w:spacing w:after="200" w:line="276" w:lineRule="auto"/>
              <w:ind w:firstLine="0"/>
              <w:jc w:val="left"/>
            </w:pPr>
          </w:p>
        </w:tc>
        <w:tc>
          <w:tcPr>
            <w:tcW w:w="1799" w:type="dxa"/>
          </w:tcPr>
          <w:p w:rsidR="00332438" w:rsidRDefault="00332438" w:rsidP="00936934">
            <w:pPr>
              <w:spacing w:after="200" w:line="276" w:lineRule="auto"/>
              <w:ind w:firstLine="0"/>
              <w:jc w:val="left"/>
            </w:pPr>
          </w:p>
        </w:tc>
        <w:tc>
          <w:tcPr>
            <w:tcW w:w="1632" w:type="dxa"/>
          </w:tcPr>
          <w:p w:rsidR="00332438" w:rsidRDefault="00332438" w:rsidP="00936934">
            <w:pPr>
              <w:spacing w:after="200" w:line="276" w:lineRule="auto"/>
              <w:ind w:firstLine="0"/>
              <w:jc w:val="left"/>
            </w:pPr>
          </w:p>
        </w:tc>
        <w:tc>
          <w:tcPr>
            <w:tcW w:w="1428" w:type="dxa"/>
          </w:tcPr>
          <w:p w:rsidR="00332438" w:rsidRDefault="00332438" w:rsidP="00936934">
            <w:pPr>
              <w:spacing w:after="200" w:line="276" w:lineRule="auto"/>
              <w:ind w:firstLine="0"/>
              <w:jc w:val="left"/>
            </w:pPr>
          </w:p>
        </w:tc>
        <w:tc>
          <w:tcPr>
            <w:tcW w:w="1656" w:type="dxa"/>
          </w:tcPr>
          <w:p w:rsidR="00332438" w:rsidRDefault="00332438" w:rsidP="00936934">
            <w:pPr>
              <w:spacing w:after="200" w:line="276" w:lineRule="auto"/>
              <w:ind w:firstLine="0"/>
              <w:jc w:val="left"/>
            </w:pPr>
          </w:p>
        </w:tc>
        <w:tc>
          <w:tcPr>
            <w:tcW w:w="1418" w:type="dxa"/>
          </w:tcPr>
          <w:p w:rsidR="00332438" w:rsidRDefault="00332438" w:rsidP="00936934">
            <w:pPr>
              <w:spacing w:after="200" w:line="276" w:lineRule="auto"/>
              <w:ind w:firstLine="0"/>
              <w:jc w:val="left"/>
            </w:pPr>
          </w:p>
        </w:tc>
      </w:tr>
      <w:tr w:rsidR="00332438" w:rsidTr="00B2338C">
        <w:trPr>
          <w:trHeight w:val="432"/>
        </w:trPr>
        <w:tc>
          <w:tcPr>
            <w:tcW w:w="1451" w:type="dxa"/>
          </w:tcPr>
          <w:p w:rsidR="00332438" w:rsidRDefault="00332438" w:rsidP="00936934">
            <w:pPr>
              <w:ind w:firstLine="0"/>
            </w:pPr>
            <w:r w:rsidRPr="00EE0E66">
              <w:rPr>
                <w:rFonts w:ascii="Garamond" w:hAnsi="Garamond"/>
                <w:sz w:val="18"/>
                <w:szCs w:val="18"/>
              </w:rPr>
              <w:t>Name</w:t>
            </w:r>
            <w:r>
              <w:rPr>
                <w:rFonts w:ascii="Garamond" w:hAnsi="Garamond"/>
                <w:sz w:val="18"/>
                <w:szCs w:val="18"/>
              </w:rPr>
              <w:t xml:space="preserve"> 8</w:t>
            </w:r>
          </w:p>
        </w:tc>
        <w:tc>
          <w:tcPr>
            <w:tcW w:w="1348" w:type="dxa"/>
          </w:tcPr>
          <w:p w:rsidR="00332438" w:rsidRDefault="00332438" w:rsidP="00936934">
            <w:pPr>
              <w:spacing w:after="200" w:line="276" w:lineRule="auto"/>
              <w:ind w:firstLine="0"/>
              <w:jc w:val="left"/>
            </w:pPr>
          </w:p>
        </w:tc>
        <w:tc>
          <w:tcPr>
            <w:tcW w:w="1242" w:type="dxa"/>
          </w:tcPr>
          <w:p w:rsidR="00332438" w:rsidRDefault="00332438" w:rsidP="00936934">
            <w:pPr>
              <w:spacing w:after="200" w:line="276" w:lineRule="auto"/>
              <w:ind w:firstLine="0"/>
              <w:jc w:val="left"/>
            </w:pPr>
          </w:p>
        </w:tc>
        <w:tc>
          <w:tcPr>
            <w:tcW w:w="1107" w:type="dxa"/>
          </w:tcPr>
          <w:p w:rsidR="00332438" w:rsidRDefault="00332438" w:rsidP="00936934">
            <w:pPr>
              <w:spacing w:after="200" w:line="276" w:lineRule="auto"/>
              <w:ind w:firstLine="0"/>
              <w:jc w:val="left"/>
            </w:pPr>
          </w:p>
        </w:tc>
        <w:tc>
          <w:tcPr>
            <w:tcW w:w="2328" w:type="dxa"/>
          </w:tcPr>
          <w:p w:rsidR="00332438" w:rsidRDefault="00332438" w:rsidP="00936934">
            <w:pPr>
              <w:spacing w:after="200" w:line="276" w:lineRule="auto"/>
              <w:ind w:firstLine="0"/>
              <w:jc w:val="left"/>
            </w:pPr>
          </w:p>
        </w:tc>
        <w:tc>
          <w:tcPr>
            <w:tcW w:w="1349" w:type="dxa"/>
          </w:tcPr>
          <w:p w:rsidR="00332438" w:rsidRDefault="00332438" w:rsidP="00936934">
            <w:pPr>
              <w:spacing w:after="200" w:line="276" w:lineRule="auto"/>
              <w:ind w:firstLine="0"/>
              <w:jc w:val="left"/>
            </w:pPr>
          </w:p>
        </w:tc>
        <w:tc>
          <w:tcPr>
            <w:tcW w:w="1799" w:type="dxa"/>
          </w:tcPr>
          <w:p w:rsidR="00332438" w:rsidRDefault="00332438" w:rsidP="00936934">
            <w:pPr>
              <w:spacing w:after="200" w:line="276" w:lineRule="auto"/>
              <w:ind w:firstLine="0"/>
              <w:jc w:val="left"/>
            </w:pPr>
          </w:p>
        </w:tc>
        <w:tc>
          <w:tcPr>
            <w:tcW w:w="1632" w:type="dxa"/>
          </w:tcPr>
          <w:p w:rsidR="00332438" w:rsidRDefault="00332438" w:rsidP="00936934">
            <w:pPr>
              <w:spacing w:after="200" w:line="276" w:lineRule="auto"/>
              <w:ind w:firstLine="0"/>
              <w:jc w:val="left"/>
            </w:pPr>
          </w:p>
        </w:tc>
        <w:tc>
          <w:tcPr>
            <w:tcW w:w="1428" w:type="dxa"/>
          </w:tcPr>
          <w:p w:rsidR="00332438" w:rsidRDefault="00332438" w:rsidP="00936934">
            <w:pPr>
              <w:spacing w:after="200" w:line="276" w:lineRule="auto"/>
              <w:ind w:firstLine="0"/>
              <w:jc w:val="left"/>
            </w:pPr>
          </w:p>
        </w:tc>
        <w:tc>
          <w:tcPr>
            <w:tcW w:w="1656" w:type="dxa"/>
          </w:tcPr>
          <w:p w:rsidR="00332438" w:rsidRDefault="00332438" w:rsidP="00936934">
            <w:pPr>
              <w:spacing w:after="200" w:line="276" w:lineRule="auto"/>
              <w:ind w:firstLine="0"/>
              <w:jc w:val="left"/>
            </w:pPr>
          </w:p>
        </w:tc>
        <w:tc>
          <w:tcPr>
            <w:tcW w:w="1418" w:type="dxa"/>
          </w:tcPr>
          <w:p w:rsidR="00332438" w:rsidRDefault="00332438" w:rsidP="00936934">
            <w:pPr>
              <w:spacing w:after="200" w:line="276" w:lineRule="auto"/>
              <w:ind w:firstLine="0"/>
              <w:jc w:val="left"/>
            </w:pPr>
          </w:p>
        </w:tc>
      </w:tr>
      <w:tr w:rsidR="00332438" w:rsidTr="00B2338C">
        <w:trPr>
          <w:trHeight w:val="432"/>
        </w:trPr>
        <w:tc>
          <w:tcPr>
            <w:tcW w:w="1451" w:type="dxa"/>
          </w:tcPr>
          <w:p w:rsidR="00332438" w:rsidRDefault="00332438" w:rsidP="00936934">
            <w:pPr>
              <w:ind w:firstLine="0"/>
            </w:pPr>
            <w:r w:rsidRPr="00EE0E66">
              <w:rPr>
                <w:rFonts w:ascii="Garamond" w:hAnsi="Garamond"/>
                <w:sz w:val="18"/>
                <w:szCs w:val="18"/>
              </w:rPr>
              <w:t xml:space="preserve">Name </w:t>
            </w:r>
            <w:r>
              <w:rPr>
                <w:rFonts w:ascii="Garamond" w:hAnsi="Garamond"/>
                <w:sz w:val="18"/>
                <w:szCs w:val="18"/>
              </w:rPr>
              <w:t>9</w:t>
            </w:r>
          </w:p>
        </w:tc>
        <w:tc>
          <w:tcPr>
            <w:tcW w:w="1348" w:type="dxa"/>
          </w:tcPr>
          <w:p w:rsidR="00332438" w:rsidRDefault="00332438" w:rsidP="00936934">
            <w:pPr>
              <w:spacing w:after="200" w:line="276" w:lineRule="auto"/>
              <w:ind w:firstLine="0"/>
              <w:jc w:val="left"/>
            </w:pPr>
          </w:p>
        </w:tc>
        <w:tc>
          <w:tcPr>
            <w:tcW w:w="1242" w:type="dxa"/>
          </w:tcPr>
          <w:p w:rsidR="00332438" w:rsidRDefault="00332438" w:rsidP="00936934">
            <w:pPr>
              <w:spacing w:after="200" w:line="276" w:lineRule="auto"/>
              <w:ind w:firstLine="0"/>
              <w:jc w:val="left"/>
            </w:pPr>
          </w:p>
        </w:tc>
        <w:tc>
          <w:tcPr>
            <w:tcW w:w="1107" w:type="dxa"/>
          </w:tcPr>
          <w:p w:rsidR="00332438" w:rsidRDefault="00332438" w:rsidP="00936934">
            <w:pPr>
              <w:spacing w:after="200" w:line="276" w:lineRule="auto"/>
              <w:ind w:firstLine="0"/>
              <w:jc w:val="left"/>
            </w:pPr>
          </w:p>
        </w:tc>
        <w:tc>
          <w:tcPr>
            <w:tcW w:w="2328" w:type="dxa"/>
          </w:tcPr>
          <w:p w:rsidR="00332438" w:rsidRDefault="00332438" w:rsidP="00936934">
            <w:pPr>
              <w:spacing w:after="200" w:line="276" w:lineRule="auto"/>
              <w:ind w:firstLine="0"/>
              <w:jc w:val="left"/>
            </w:pPr>
          </w:p>
        </w:tc>
        <w:tc>
          <w:tcPr>
            <w:tcW w:w="1349" w:type="dxa"/>
          </w:tcPr>
          <w:p w:rsidR="00332438" w:rsidRDefault="00332438" w:rsidP="00936934">
            <w:pPr>
              <w:spacing w:after="200" w:line="276" w:lineRule="auto"/>
              <w:ind w:firstLine="0"/>
              <w:jc w:val="left"/>
            </w:pPr>
          </w:p>
        </w:tc>
        <w:tc>
          <w:tcPr>
            <w:tcW w:w="1799" w:type="dxa"/>
          </w:tcPr>
          <w:p w:rsidR="00332438" w:rsidRDefault="00332438" w:rsidP="00936934">
            <w:pPr>
              <w:spacing w:after="200" w:line="276" w:lineRule="auto"/>
              <w:ind w:firstLine="0"/>
              <w:jc w:val="left"/>
            </w:pPr>
          </w:p>
        </w:tc>
        <w:tc>
          <w:tcPr>
            <w:tcW w:w="1632" w:type="dxa"/>
          </w:tcPr>
          <w:p w:rsidR="00332438" w:rsidRDefault="00332438" w:rsidP="00936934">
            <w:pPr>
              <w:spacing w:after="200" w:line="276" w:lineRule="auto"/>
              <w:ind w:firstLine="0"/>
              <w:jc w:val="left"/>
            </w:pPr>
          </w:p>
        </w:tc>
        <w:tc>
          <w:tcPr>
            <w:tcW w:w="1428" w:type="dxa"/>
          </w:tcPr>
          <w:p w:rsidR="00332438" w:rsidRDefault="00332438" w:rsidP="00936934">
            <w:pPr>
              <w:spacing w:after="200" w:line="276" w:lineRule="auto"/>
              <w:ind w:firstLine="0"/>
              <w:jc w:val="left"/>
            </w:pPr>
          </w:p>
        </w:tc>
        <w:tc>
          <w:tcPr>
            <w:tcW w:w="1656" w:type="dxa"/>
          </w:tcPr>
          <w:p w:rsidR="00332438" w:rsidRDefault="00332438" w:rsidP="00936934">
            <w:pPr>
              <w:spacing w:after="200" w:line="276" w:lineRule="auto"/>
              <w:ind w:firstLine="0"/>
              <w:jc w:val="left"/>
            </w:pPr>
          </w:p>
        </w:tc>
        <w:tc>
          <w:tcPr>
            <w:tcW w:w="1418" w:type="dxa"/>
          </w:tcPr>
          <w:p w:rsidR="00332438" w:rsidRDefault="00332438" w:rsidP="00936934">
            <w:pPr>
              <w:spacing w:after="200" w:line="276" w:lineRule="auto"/>
              <w:ind w:firstLine="0"/>
              <w:jc w:val="left"/>
            </w:pPr>
          </w:p>
        </w:tc>
      </w:tr>
      <w:tr w:rsidR="00332438" w:rsidTr="00B2338C">
        <w:trPr>
          <w:trHeight w:val="432"/>
        </w:trPr>
        <w:tc>
          <w:tcPr>
            <w:tcW w:w="1451" w:type="dxa"/>
          </w:tcPr>
          <w:p w:rsidR="00332438" w:rsidRDefault="00332438" w:rsidP="00936934">
            <w:pPr>
              <w:ind w:firstLine="0"/>
            </w:pPr>
            <w:r w:rsidRPr="00EE0E66">
              <w:rPr>
                <w:rFonts w:ascii="Garamond" w:hAnsi="Garamond"/>
                <w:sz w:val="18"/>
                <w:szCs w:val="18"/>
              </w:rPr>
              <w:t xml:space="preserve">Name </w:t>
            </w:r>
            <w:r>
              <w:rPr>
                <w:rFonts w:ascii="Garamond" w:hAnsi="Garamond"/>
                <w:sz w:val="18"/>
                <w:szCs w:val="18"/>
              </w:rPr>
              <w:t>10</w:t>
            </w:r>
          </w:p>
        </w:tc>
        <w:tc>
          <w:tcPr>
            <w:tcW w:w="1348" w:type="dxa"/>
          </w:tcPr>
          <w:p w:rsidR="00332438" w:rsidRDefault="00332438" w:rsidP="00936934">
            <w:pPr>
              <w:spacing w:after="200" w:line="276" w:lineRule="auto"/>
              <w:ind w:firstLine="0"/>
              <w:jc w:val="left"/>
            </w:pPr>
          </w:p>
        </w:tc>
        <w:tc>
          <w:tcPr>
            <w:tcW w:w="1242" w:type="dxa"/>
          </w:tcPr>
          <w:p w:rsidR="00332438" w:rsidRDefault="00332438" w:rsidP="00936934">
            <w:pPr>
              <w:spacing w:after="200" w:line="276" w:lineRule="auto"/>
              <w:ind w:firstLine="0"/>
              <w:jc w:val="left"/>
            </w:pPr>
          </w:p>
        </w:tc>
        <w:tc>
          <w:tcPr>
            <w:tcW w:w="1107" w:type="dxa"/>
          </w:tcPr>
          <w:p w:rsidR="00332438" w:rsidRDefault="00332438" w:rsidP="00936934">
            <w:pPr>
              <w:spacing w:after="200" w:line="276" w:lineRule="auto"/>
              <w:ind w:firstLine="0"/>
              <w:jc w:val="left"/>
            </w:pPr>
          </w:p>
        </w:tc>
        <w:tc>
          <w:tcPr>
            <w:tcW w:w="2328" w:type="dxa"/>
          </w:tcPr>
          <w:p w:rsidR="00332438" w:rsidRDefault="00332438" w:rsidP="00936934">
            <w:pPr>
              <w:spacing w:after="200" w:line="276" w:lineRule="auto"/>
              <w:ind w:firstLine="0"/>
              <w:jc w:val="left"/>
            </w:pPr>
          </w:p>
        </w:tc>
        <w:tc>
          <w:tcPr>
            <w:tcW w:w="1349" w:type="dxa"/>
          </w:tcPr>
          <w:p w:rsidR="00332438" w:rsidRDefault="00332438" w:rsidP="00936934">
            <w:pPr>
              <w:spacing w:after="200" w:line="276" w:lineRule="auto"/>
              <w:ind w:firstLine="0"/>
              <w:jc w:val="left"/>
            </w:pPr>
          </w:p>
        </w:tc>
        <w:tc>
          <w:tcPr>
            <w:tcW w:w="1799" w:type="dxa"/>
          </w:tcPr>
          <w:p w:rsidR="00332438" w:rsidRDefault="00332438" w:rsidP="00936934">
            <w:pPr>
              <w:spacing w:after="200" w:line="276" w:lineRule="auto"/>
              <w:ind w:firstLine="0"/>
              <w:jc w:val="left"/>
            </w:pPr>
          </w:p>
        </w:tc>
        <w:tc>
          <w:tcPr>
            <w:tcW w:w="1632" w:type="dxa"/>
          </w:tcPr>
          <w:p w:rsidR="00332438" w:rsidRDefault="00332438" w:rsidP="00936934">
            <w:pPr>
              <w:spacing w:after="200" w:line="276" w:lineRule="auto"/>
              <w:ind w:firstLine="0"/>
              <w:jc w:val="left"/>
            </w:pPr>
          </w:p>
        </w:tc>
        <w:tc>
          <w:tcPr>
            <w:tcW w:w="1428" w:type="dxa"/>
          </w:tcPr>
          <w:p w:rsidR="00332438" w:rsidRDefault="00332438" w:rsidP="00936934">
            <w:pPr>
              <w:spacing w:after="200" w:line="276" w:lineRule="auto"/>
              <w:ind w:firstLine="0"/>
              <w:jc w:val="left"/>
            </w:pPr>
          </w:p>
        </w:tc>
        <w:tc>
          <w:tcPr>
            <w:tcW w:w="1656" w:type="dxa"/>
          </w:tcPr>
          <w:p w:rsidR="00332438" w:rsidRDefault="00332438" w:rsidP="00936934">
            <w:pPr>
              <w:spacing w:after="200" w:line="276" w:lineRule="auto"/>
              <w:ind w:firstLine="0"/>
              <w:jc w:val="left"/>
            </w:pPr>
          </w:p>
        </w:tc>
        <w:tc>
          <w:tcPr>
            <w:tcW w:w="1418" w:type="dxa"/>
          </w:tcPr>
          <w:p w:rsidR="00332438" w:rsidRDefault="00332438" w:rsidP="00936934">
            <w:pPr>
              <w:spacing w:after="200" w:line="276" w:lineRule="auto"/>
              <w:ind w:firstLine="0"/>
              <w:jc w:val="left"/>
            </w:pPr>
          </w:p>
        </w:tc>
      </w:tr>
    </w:tbl>
    <w:p w:rsidR="008D3B99" w:rsidRPr="00DF20D2" w:rsidRDefault="008D3B99" w:rsidP="008D3B99">
      <w:pPr>
        <w:ind w:firstLine="0"/>
        <w:rPr>
          <w:rFonts w:ascii="Garamond" w:eastAsia="Batang" w:hAnsi="Garamond" w:cs="Goudy Old Style"/>
          <w:b/>
          <w:bCs/>
          <w:spacing w:val="-2"/>
          <w:sz w:val="24"/>
          <w:szCs w:val="24"/>
          <w:lang w:eastAsia="ko-KR"/>
        </w:rPr>
      </w:pPr>
      <w:r w:rsidRPr="00DF20D2">
        <w:rPr>
          <w:rFonts w:ascii="Garamond" w:eastAsia="Batang" w:hAnsi="Garamond" w:cs="Goudy Old Style"/>
          <w:b/>
          <w:bCs/>
          <w:spacing w:val="-2"/>
          <w:sz w:val="24"/>
          <w:szCs w:val="24"/>
          <w:lang w:eastAsia="ko-KR"/>
        </w:rPr>
        <w:lastRenderedPageBreak/>
        <w:t xml:space="preserve">11. </w:t>
      </w:r>
      <w:r w:rsidRPr="00DF20D2">
        <w:rPr>
          <w:rFonts w:ascii="Garamond" w:eastAsia="Batang" w:hAnsi="Garamond" w:cs="Goudy Old Style"/>
          <w:bCs/>
          <w:spacing w:val="-2"/>
          <w:sz w:val="24"/>
          <w:szCs w:val="24"/>
          <w:lang w:eastAsia="ko-KR"/>
        </w:rPr>
        <w:t xml:space="preserve">Based on your </w:t>
      </w:r>
      <w:r>
        <w:rPr>
          <w:rFonts w:ascii="Garamond" w:eastAsia="Batang" w:hAnsi="Garamond" w:cs="Goudy Old Style"/>
          <w:bCs/>
          <w:spacing w:val="-2"/>
          <w:sz w:val="24"/>
          <w:szCs w:val="24"/>
          <w:lang w:eastAsia="ko-KR"/>
        </w:rPr>
        <w:t>impressions</w:t>
      </w:r>
      <w:r w:rsidRPr="00DF20D2">
        <w:rPr>
          <w:rFonts w:ascii="Garamond" w:eastAsia="Batang" w:hAnsi="Garamond" w:cs="Goudy Old Style"/>
          <w:bCs/>
          <w:spacing w:val="-2"/>
          <w:sz w:val="24"/>
          <w:szCs w:val="24"/>
          <w:lang w:eastAsia="ko-KR"/>
        </w:rPr>
        <w:t>, how well do the people listed above work together to meet your child’s mental health needs?</w:t>
      </w:r>
      <w:r w:rsidRPr="00DF20D2">
        <w:rPr>
          <w:rFonts w:ascii="Garamond" w:eastAsia="Batang" w:hAnsi="Garamond" w:cs="Goudy Old Style"/>
          <w:b/>
          <w:bCs/>
          <w:spacing w:val="-2"/>
          <w:sz w:val="24"/>
          <w:szCs w:val="24"/>
          <w:lang w:eastAsia="ko-KR"/>
        </w:rPr>
        <w:t xml:space="preserve"> </w:t>
      </w:r>
    </w:p>
    <w:p w:rsidR="008D3B99" w:rsidRPr="00DF20D2" w:rsidRDefault="008D3B99" w:rsidP="008D3B99">
      <w:pPr>
        <w:rPr>
          <w:rFonts w:ascii="Garamond" w:eastAsia="Batang" w:hAnsi="Garamond" w:cs="Goudy Old Style"/>
          <w:b/>
          <w:bCs/>
          <w:spacing w:val="-2"/>
          <w:sz w:val="24"/>
          <w:szCs w:val="24"/>
          <w:lang w:eastAsia="ko-KR"/>
        </w:rPr>
      </w:pPr>
    </w:p>
    <w:p w:rsidR="008D3B99" w:rsidRPr="00DF20D2" w:rsidRDefault="008D3B99" w:rsidP="008D3B99">
      <w:pPr>
        <w:ind w:left="288"/>
        <w:rPr>
          <w:rFonts w:ascii="Garamond" w:hAnsi="Garamond" w:cs="Arial"/>
          <w:sz w:val="24"/>
          <w:szCs w:val="24"/>
          <w:shd w:val="clear" w:color="auto" w:fill="FFFFFF"/>
        </w:rPr>
      </w:pPr>
      <w:r w:rsidRPr="00DF20D2">
        <w:rPr>
          <w:rFonts w:ascii="Garamond" w:hAnsi="Garamond" w:cs="Arial"/>
          <w:sz w:val="24"/>
          <w:szCs w:val="24"/>
          <w:shd w:val="clear" w:color="auto" w:fill="FFFFFF"/>
        </w:rPr>
        <w:t xml:space="preserve">1 </w:t>
      </w:r>
      <w:r w:rsidRPr="00DF20D2">
        <w:rPr>
          <w:rFonts w:ascii="Garamond" w:hAnsi="Garamond" w:cs="Arial"/>
          <w:sz w:val="24"/>
          <w:szCs w:val="24"/>
          <w:shd w:val="clear" w:color="auto" w:fill="FFFFFF"/>
        </w:rPr>
        <w:fldChar w:fldCharType="begin">
          <w:ffData>
            <w:name w:val="Check3"/>
            <w:enabled/>
            <w:calcOnExit w:val="0"/>
            <w:checkBox>
              <w:sizeAuto/>
              <w:default w:val="0"/>
            </w:checkBox>
          </w:ffData>
        </w:fldChar>
      </w:r>
      <w:r w:rsidRPr="00DF20D2">
        <w:rPr>
          <w:rFonts w:ascii="Garamond" w:hAnsi="Garamond" w:cs="Arial"/>
          <w:sz w:val="24"/>
          <w:szCs w:val="24"/>
          <w:shd w:val="clear" w:color="auto" w:fill="FFFFFF"/>
        </w:rPr>
        <w:instrText xml:space="preserve"> FORMCHECKBOX </w:instrText>
      </w:r>
      <w:r w:rsidR="00A82525">
        <w:rPr>
          <w:rFonts w:ascii="Garamond" w:hAnsi="Garamond" w:cs="Arial"/>
          <w:sz w:val="24"/>
          <w:szCs w:val="24"/>
          <w:shd w:val="clear" w:color="auto" w:fill="FFFFFF"/>
        </w:rPr>
      </w:r>
      <w:r w:rsidR="00A82525">
        <w:rPr>
          <w:rFonts w:ascii="Garamond" w:hAnsi="Garamond" w:cs="Arial"/>
          <w:sz w:val="24"/>
          <w:szCs w:val="24"/>
          <w:shd w:val="clear" w:color="auto" w:fill="FFFFFF"/>
        </w:rPr>
        <w:fldChar w:fldCharType="separate"/>
      </w:r>
      <w:r w:rsidRPr="00DF20D2">
        <w:rPr>
          <w:rFonts w:ascii="Garamond" w:hAnsi="Garamond" w:cs="Arial"/>
          <w:sz w:val="24"/>
          <w:szCs w:val="24"/>
          <w:shd w:val="clear" w:color="auto" w:fill="FFFFFF"/>
        </w:rPr>
        <w:fldChar w:fldCharType="end"/>
      </w:r>
      <w:r w:rsidRPr="00DF20D2">
        <w:rPr>
          <w:rFonts w:ascii="Garamond" w:hAnsi="Garamond" w:cs="Arial"/>
          <w:sz w:val="24"/>
          <w:szCs w:val="24"/>
          <w:shd w:val="clear" w:color="auto" w:fill="FFFFFF"/>
        </w:rPr>
        <w:t xml:space="preserve"> </w:t>
      </w:r>
      <w:r>
        <w:rPr>
          <w:rFonts w:ascii="Garamond" w:hAnsi="Garamond"/>
          <w:sz w:val="24"/>
          <w:szCs w:val="24"/>
        </w:rPr>
        <w:t>Not at all well</w:t>
      </w:r>
      <w:r w:rsidRPr="00DF20D2">
        <w:rPr>
          <w:rFonts w:ascii="Garamond" w:hAnsi="Garamond"/>
          <w:sz w:val="24"/>
          <w:szCs w:val="24"/>
        </w:rPr>
        <w:tab/>
      </w:r>
      <w:r w:rsidRPr="00DF20D2">
        <w:rPr>
          <w:rFonts w:ascii="Garamond" w:hAnsi="Garamond" w:cs="Arial"/>
          <w:sz w:val="24"/>
          <w:szCs w:val="24"/>
          <w:shd w:val="clear" w:color="auto" w:fill="FFFFFF"/>
        </w:rPr>
        <w:t xml:space="preserve">2 </w:t>
      </w:r>
      <w:r w:rsidRPr="00DF20D2">
        <w:rPr>
          <w:rFonts w:ascii="Garamond" w:hAnsi="Garamond" w:cs="Arial"/>
          <w:sz w:val="24"/>
          <w:szCs w:val="24"/>
          <w:shd w:val="clear" w:color="auto" w:fill="FFFFFF"/>
        </w:rPr>
        <w:fldChar w:fldCharType="begin">
          <w:ffData>
            <w:name w:val="Check3"/>
            <w:enabled/>
            <w:calcOnExit w:val="0"/>
            <w:checkBox>
              <w:sizeAuto/>
              <w:default w:val="0"/>
            </w:checkBox>
          </w:ffData>
        </w:fldChar>
      </w:r>
      <w:r w:rsidRPr="00DF20D2">
        <w:rPr>
          <w:rFonts w:ascii="Garamond" w:hAnsi="Garamond" w:cs="Arial"/>
          <w:sz w:val="24"/>
          <w:szCs w:val="24"/>
          <w:shd w:val="clear" w:color="auto" w:fill="FFFFFF"/>
        </w:rPr>
        <w:instrText xml:space="preserve"> FORMCHECKBOX </w:instrText>
      </w:r>
      <w:r w:rsidR="00A82525">
        <w:rPr>
          <w:rFonts w:ascii="Garamond" w:hAnsi="Garamond" w:cs="Arial"/>
          <w:sz w:val="24"/>
          <w:szCs w:val="24"/>
          <w:shd w:val="clear" w:color="auto" w:fill="FFFFFF"/>
        </w:rPr>
      </w:r>
      <w:r w:rsidR="00A82525">
        <w:rPr>
          <w:rFonts w:ascii="Garamond" w:hAnsi="Garamond" w:cs="Arial"/>
          <w:sz w:val="24"/>
          <w:szCs w:val="24"/>
          <w:shd w:val="clear" w:color="auto" w:fill="FFFFFF"/>
        </w:rPr>
        <w:fldChar w:fldCharType="separate"/>
      </w:r>
      <w:r w:rsidRPr="00DF20D2">
        <w:rPr>
          <w:rFonts w:ascii="Garamond" w:hAnsi="Garamond" w:cs="Arial"/>
          <w:sz w:val="24"/>
          <w:szCs w:val="24"/>
          <w:shd w:val="clear" w:color="auto" w:fill="FFFFFF"/>
        </w:rPr>
        <w:fldChar w:fldCharType="end"/>
      </w:r>
      <w:r w:rsidRPr="00DF20D2">
        <w:rPr>
          <w:rFonts w:ascii="Garamond" w:hAnsi="Garamond" w:cs="Arial"/>
          <w:sz w:val="24"/>
          <w:szCs w:val="24"/>
          <w:shd w:val="clear" w:color="auto" w:fill="FFFFFF"/>
        </w:rPr>
        <w:t xml:space="preserve"> </w:t>
      </w:r>
      <w:r>
        <w:rPr>
          <w:rFonts w:ascii="Garamond" w:hAnsi="Garamond" w:cs="Arial"/>
          <w:sz w:val="24"/>
          <w:szCs w:val="24"/>
          <w:shd w:val="clear" w:color="auto" w:fill="FFFFFF"/>
        </w:rPr>
        <w:t>Fairly well</w:t>
      </w:r>
      <w:r w:rsidRPr="00DF20D2">
        <w:rPr>
          <w:rFonts w:ascii="Garamond" w:hAnsi="Garamond" w:cs="Arial"/>
          <w:sz w:val="24"/>
          <w:szCs w:val="24"/>
          <w:shd w:val="clear" w:color="auto" w:fill="FFFFFF"/>
        </w:rPr>
        <w:tab/>
      </w:r>
      <w:r w:rsidRPr="00DF20D2">
        <w:rPr>
          <w:rFonts w:ascii="Garamond" w:eastAsia="Batang" w:hAnsi="Garamond" w:cs="Baskerville Old Face"/>
          <w:sz w:val="24"/>
          <w:szCs w:val="24"/>
          <w:lang w:eastAsia="ko-KR"/>
        </w:rPr>
        <w:t xml:space="preserve">3 </w:t>
      </w:r>
      <w:r w:rsidRPr="00DF20D2">
        <w:rPr>
          <w:rFonts w:ascii="Garamond" w:hAnsi="Garamond" w:cs="Arial"/>
          <w:sz w:val="24"/>
          <w:szCs w:val="24"/>
          <w:shd w:val="clear" w:color="auto" w:fill="FFFFFF"/>
        </w:rPr>
        <w:fldChar w:fldCharType="begin">
          <w:ffData>
            <w:name w:val="Check3"/>
            <w:enabled/>
            <w:calcOnExit w:val="0"/>
            <w:checkBox>
              <w:sizeAuto/>
              <w:default w:val="0"/>
            </w:checkBox>
          </w:ffData>
        </w:fldChar>
      </w:r>
      <w:r w:rsidRPr="00DF20D2">
        <w:rPr>
          <w:rFonts w:ascii="Garamond" w:hAnsi="Garamond" w:cs="Arial"/>
          <w:sz w:val="24"/>
          <w:szCs w:val="24"/>
          <w:shd w:val="clear" w:color="auto" w:fill="FFFFFF"/>
        </w:rPr>
        <w:instrText xml:space="preserve"> FORMCHECKBOX </w:instrText>
      </w:r>
      <w:r w:rsidR="00A82525">
        <w:rPr>
          <w:rFonts w:ascii="Garamond" w:hAnsi="Garamond" w:cs="Arial"/>
          <w:sz w:val="24"/>
          <w:szCs w:val="24"/>
          <w:shd w:val="clear" w:color="auto" w:fill="FFFFFF"/>
        </w:rPr>
      </w:r>
      <w:r w:rsidR="00A82525">
        <w:rPr>
          <w:rFonts w:ascii="Garamond" w:hAnsi="Garamond" w:cs="Arial"/>
          <w:sz w:val="24"/>
          <w:szCs w:val="24"/>
          <w:shd w:val="clear" w:color="auto" w:fill="FFFFFF"/>
        </w:rPr>
        <w:fldChar w:fldCharType="separate"/>
      </w:r>
      <w:r w:rsidRPr="00DF20D2">
        <w:rPr>
          <w:rFonts w:ascii="Garamond" w:hAnsi="Garamond" w:cs="Arial"/>
          <w:sz w:val="24"/>
          <w:szCs w:val="24"/>
          <w:shd w:val="clear" w:color="auto" w:fill="FFFFFF"/>
        </w:rPr>
        <w:fldChar w:fldCharType="end"/>
      </w:r>
      <w:r w:rsidRPr="00DF20D2">
        <w:rPr>
          <w:rFonts w:ascii="Garamond" w:hAnsi="Garamond" w:cs="Arial"/>
          <w:sz w:val="24"/>
          <w:szCs w:val="24"/>
          <w:shd w:val="clear" w:color="auto" w:fill="FFFFFF"/>
        </w:rPr>
        <w:t xml:space="preserve"> </w:t>
      </w:r>
      <w:r>
        <w:rPr>
          <w:rFonts w:ascii="Garamond" w:hAnsi="Garamond" w:cs="Arial"/>
          <w:sz w:val="24"/>
          <w:szCs w:val="24"/>
          <w:shd w:val="clear" w:color="auto" w:fill="FFFFFF"/>
        </w:rPr>
        <w:t>Well</w:t>
      </w:r>
      <w:r w:rsidRPr="00DF20D2">
        <w:rPr>
          <w:rFonts w:ascii="Garamond" w:hAnsi="Garamond" w:cs="Arial"/>
          <w:sz w:val="24"/>
          <w:szCs w:val="24"/>
          <w:shd w:val="clear" w:color="auto" w:fill="FFFFFF"/>
        </w:rPr>
        <w:t xml:space="preserve"> </w:t>
      </w:r>
      <w:r w:rsidRPr="00DF20D2">
        <w:rPr>
          <w:rFonts w:ascii="Garamond" w:hAnsi="Garamond" w:cs="Arial"/>
          <w:sz w:val="24"/>
          <w:szCs w:val="24"/>
          <w:shd w:val="clear" w:color="auto" w:fill="FFFFFF"/>
        </w:rPr>
        <w:tab/>
      </w:r>
      <w:r w:rsidRPr="00DF20D2">
        <w:rPr>
          <w:rFonts w:ascii="Garamond" w:eastAsia="Batang" w:hAnsi="Garamond" w:cs="Baskerville Old Face"/>
          <w:sz w:val="24"/>
          <w:szCs w:val="24"/>
          <w:lang w:eastAsia="ko-KR"/>
        </w:rPr>
        <w:t xml:space="preserve">4 </w:t>
      </w:r>
      <w:r w:rsidRPr="00DF20D2">
        <w:rPr>
          <w:rFonts w:ascii="Garamond" w:hAnsi="Garamond" w:cs="Arial"/>
          <w:sz w:val="24"/>
          <w:szCs w:val="24"/>
          <w:shd w:val="clear" w:color="auto" w:fill="FFFFFF"/>
        </w:rPr>
        <w:fldChar w:fldCharType="begin">
          <w:ffData>
            <w:name w:val="Check3"/>
            <w:enabled/>
            <w:calcOnExit w:val="0"/>
            <w:checkBox>
              <w:sizeAuto/>
              <w:default w:val="0"/>
            </w:checkBox>
          </w:ffData>
        </w:fldChar>
      </w:r>
      <w:r w:rsidRPr="00DF20D2">
        <w:rPr>
          <w:rFonts w:ascii="Garamond" w:hAnsi="Garamond" w:cs="Arial"/>
          <w:sz w:val="24"/>
          <w:szCs w:val="24"/>
          <w:shd w:val="clear" w:color="auto" w:fill="FFFFFF"/>
        </w:rPr>
        <w:instrText xml:space="preserve"> FORMCHECKBOX </w:instrText>
      </w:r>
      <w:r w:rsidR="00A82525">
        <w:rPr>
          <w:rFonts w:ascii="Garamond" w:hAnsi="Garamond" w:cs="Arial"/>
          <w:sz w:val="24"/>
          <w:szCs w:val="24"/>
          <w:shd w:val="clear" w:color="auto" w:fill="FFFFFF"/>
        </w:rPr>
      </w:r>
      <w:r w:rsidR="00A82525">
        <w:rPr>
          <w:rFonts w:ascii="Garamond" w:hAnsi="Garamond" w:cs="Arial"/>
          <w:sz w:val="24"/>
          <w:szCs w:val="24"/>
          <w:shd w:val="clear" w:color="auto" w:fill="FFFFFF"/>
        </w:rPr>
        <w:fldChar w:fldCharType="separate"/>
      </w:r>
      <w:r w:rsidRPr="00DF20D2">
        <w:rPr>
          <w:rFonts w:ascii="Garamond" w:hAnsi="Garamond" w:cs="Arial"/>
          <w:sz w:val="24"/>
          <w:szCs w:val="24"/>
          <w:shd w:val="clear" w:color="auto" w:fill="FFFFFF"/>
        </w:rPr>
        <w:fldChar w:fldCharType="end"/>
      </w:r>
      <w:r w:rsidRPr="00DF20D2">
        <w:rPr>
          <w:rFonts w:ascii="Garamond" w:hAnsi="Garamond" w:cs="Arial"/>
          <w:sz w:val="24"/>
          <w:szCs w:val="24"/>
          <w:shd w:val="clear" w:color="auto" w:fill="FFFFFF"/>
        </w:rPr>
        <w:t xml:space="preserve"> </w:t>
      </w:r>
      <w:r>
        <w:rPr>
          <w:rFonts w:ascii="Garamond" w:hAnsi="Garamond" w:cs="Arial"/>
          <w:sz w:val="24"/>
          <w:szCs w:val="24"/>
          <w:shd w:val="clear" w:color="auto" w:fill="FFFFFF"/>
        </w:rPr>
        <w:t>Very well</w:t>
      </w:r>
    </w:p>
    <w:p w:rsidR="008D3B99" w:rsidRDefault="008D3B99" w:rsidP="00332438">
      <w:pPr>
        <w:ind w:firstLine="0"/>
        <w:rPr>
          <w:rFonts w:ascii="Garamond" w:eastAsia="Batang" w:hAnsi="Garamond" w:cs="Goudy Old Style"/>
          <w:b/>
          <w:bCs/>
          <w:spacing w:val="-2"/>
          <w:sz w:val="24"/>
          <w:szCs w:val="24"/>
          <w:lang w:eastAsia="ko-KR"/>
        </w:rPr>
      </w:pPr>
    </w:p>
    <w:p w:rsidR="00332438" w:rsidRPr="00DF20D2" w:rsidRDefault="00332438" w:rsidP="00332438">
      <w:pPr>
        <w:ind w:firstLine="0"/>
        <w:rPr>
          <w:rFonts w:ascii="Garamond" w:eastAsia="Batang" w:hAnsi="Garamond" w:cs="Goudy Old Style"/>
          <w:b/>
          <w:bCs/>
          <w:spacing w:val="-2"/>
          <w:sz w:val="24"/>
          <w:szCs w:val="24"/>
          <w:lang w:eastAsia="ko-KR"/>
        </w:rPr>
      </w:pPr>
      <w:r w:rsidRPr="00DF20D2">
        <w:rPr>
          <w:rFonts w:ascii="Garamond" w:eastAsia="Batang" w:hAnsi="Garamond" w:cs="Goudy Old Style"/>
          <w:b/>
          <w:bCs/>
          <w:spacing w:val="-2"/>
          <w:sz w:val="24"/>
          <w:szCs w:val="24"/>
          <w:lang w:eastAsia="ko-KR"/>
        </w:rPr>
        <w:t xml:space="preserve">12. </w:t>
      </w:r>
      <w:r w:rsidRPr="00DF20D2">
        <w:rPr>
          <w:rFonts w:ascii="Garamond" w:eastAsia="Batang" w:hAnsi="Garamond" w:cs="Goudy Old Style"/>
          <w:bCs/>
          <w:spacing w:val="-2"/>
          <w:sz w:val="24"/>
          <w:szCs w:val="24"/>
          <w:lang w:eastAsia="ko-KR"/>
        </w:rPr>
        <w:t xml:space="preserve">Is there anything else you would like to tell us about </w:t>
      </w:r>
      <w:r>
        <w:rPr>
          <w:rFonts w:ascii="Garamond" w:eastAsia="Batang" w:hAnsi="Garamond" w:cs="Goudy Old Style"/>
          <w:bCs/>
          <w:spacing w:val="-2"/>
          <w:sz w:val="24"/>
          <w:szCs w:val="24"/>
          <w:lang w:eastAsia="ko-KR"/>
        </w:rPr>
        <w:t>your</w:t>
      </w:r>
      <w:r w:rsidRPr="00DF20D2">
        <w:rPr>
          <w:rFonts w:ascii="Garamond" w:eastAsia="Batang" w:hAnsi="Garamond" w:cs="Goudy Old Style"/>
          <w:bCs/>
          <w:spacing w:val="-2"/>
          <w:sz w:val="24"/>
          <w:szCs w:val="24"/>
          <w:lang w:eastAsia="ko-KR"/>
        </w:rPr>
        <w:t xml:space="preserve"> support system for mental health services?</w:t>
      </w:r>
    </w:p>
    <w:p w:rsidR="00332438" w:rsidRDefault="00332438" w:rsidP="00332438">
      <w:pPr>
        <w:ind w:firstLine="0"/>
        <w:rPr>
          <w:rFonts w:ascii="Garamond" w:eastAsia="Batang" w:hAnsi="Garamond" w:cs="CG Times"/>
          <w:b/>
          <w:bCs/>
          <w:sz w:val="22"/>
          <w:szCs w:val="22"/>
          <w:u w:val="single"/>
          <w:lang w:eastAsia="ko-KR"/>
        </w:rPr>
      </w:pPr>
    </w:p>
    <w:p w:rsidR="00332438" w:rsidRDefault="00332438" w:rsidP="00332438">
      <w:pPr>
        <w:ind w:firstLine="0"/>
        <w:rPr>
          <w:rFonts w:ascii="Garamond" w:eastAsia="Batang" w:hAnsi="Garamond" w:cs="CG Times"/>
          <w:b/>
          <w:bCs/>
          <w:sz w:val="22"/>
          <w:szCs w:val="22"/>
          <w:u w:val="single"/>
          <w:lang w:eastAsia="ko-KR"/>
        </w:rPr>
      </w:pPr>
    </w:p>
    <w:p w:rsidR="00332438" w:rsidRDefault="00332438" w:rsidP="00332438">
      <w:pPr>
        <w:ind w:firstLine="0"/>
        <w:rPr>
          <w:rFonts w:ascii="Garamond" w:eastAsia="Batang" w:hAnsi="Garamond" w:cs="CG Times"/>
          <w:b/>
          <w:bCs/>
          <w:sz w:val="22"/>
          <w:szCs w:val="22"/>
          <w:u w:val="single"/>
          <w:lang w:eastAsia="ko-KR"/>
        </w:rPr>
      </w:pPr>
      <w:r w:rsidRPr="00296979">
        <w:rPr>
          <w:rFonts w:ascii="Garamond" w:eastAsia="Batang" w:hAnsi="Garamond" w:cs="CG Times"/>
          <w:b/>
          <w:bCs/>
          <w:sz w:val="22"/>
          <w:szCs w:val="22"/>
          <w:u w:val="single"/>
          <w:lang w:eastAsia="ko-KR"/>
        </w:rPr>
        <w:t>Interviewer Guide</w:t>
      </w:r>
    </w:p>
    <w:p w:rsidR="00332438" w:rsidRPr="00296979" w:rsidRDefault="00332438" w:rsidP="00332438">
      <w:pPr>
        <w:ind w:firstLine="0"/>
        <w:rPr>
          <w:rFonts w:ascii="Garamond" w:eastAsia="Batang" w:hAnsi="Garamond" w:cs="CG Times"/>
          <w:b/>
          <w:bCs/>
          <w:sz w:val="22"/>
          <w:szCs w:val="22"/>
          <w:u w:val="single"/>
          <w:lang w:eastAsia="ko-KR"/>
        </w:rPr>
      </w:pPr>
    </w:p>
    <w:p w:rsidR="00332438" w:rsidRPr="00332438" w:rsidRDefault="00332438" w:rsidP="00332438">
      <w:pPr>
        <w:ind w:firstLine="0"/>
        <w:rPr>
          <w:rFonts w:ascii="Garamond" w:eastAsia="Batang" w:hAnsi="Garamond" w:cs="CG Times"/>
          <w:bCs/>
          <w:color w:val="0070C0"/>
          <w:sz w:val="24"/>
          <w:szCs w:val="24"/>
          <w:lang w:eastAsia="ko-KR"/>
        </w:rPr>
      </w:pPr>
      <w:r w:rsidRPr="00332438">
        <w:rPr>
          <w:rFonts w:ascii="Garamond" w:eastAsia="Batang" w:hAnsi="Garamond" w:cs="CG Times"/>
          <w:bCs/>
          <w:sz w:val="24"/>
          <w:szCs w:val="24"/>
          <w:lang w:eastAsia="ko-KR"/>
        </w:rPr>
        <w:t xml:space="preserve">Question 2.  As an additional prompt, the interviewer may help respondents think of someone who is an important member of their support structure by referring to the list of relationships shown below.   </w:t>
      </w:r>
    </w:p>
    <w:p w:rsidR="00332438" w:rsidRPr="00332438" w:rsidRDefault="00332438" w:rsidP="00332438">
      <w:pPr>
        <w:ind w:firstLine="0"/>
        <w:rPr>
          <w:rFonts w:ascii="Garamond" w:eastAsia="Batang" w:hAnsi="Garamond" w:cs="CG Times"/>
          <w:bCs/>
          <w:sz w:val="24"/>
          <w:szCs w:val="24"/>
          <w:lang w:eastAsia="ko-KR"/>
        </w:rPr>
      </w:pPr>
      <w:r w:rsidRPr="00332438">
        <w:rPr>
          <w:rFonts w:ascii="Garamond" w:eastAsia="Batang" w:hAnsi="Garamond" w:cs="CG Times"/>
          <w:bCs/>
          <w:sz w:val="24"/>
          <w:szCs w:val="24"/>
          <w:lang w:eastAsia="ko-KR"/>
        </w:rPr>
        <w:t>Example: Can you think of any additional people who are important members of’</w:t>
      </w:r>
      <w:r>
        <w:rPr>
          <w:rFonts w:ascii="Garamond" w:eastAsia="Batang" w:hAnsi="Garamond" w:cs="CG Times"/>
          <w:bCs/>
          <w:sz w:val="24"/>
          <w:szCs w:val="24"/>
          <w:lang w:eastAsia="ko-KR"/>
        </w:rPr>
        <w:t xml:space="preserve"> your </w:t>
      </w:r>
      <w:r w:rsidRPr="00332438">
        <w:rPr>
          <w:rFonts w:ascii="Garamond" w:eastAsia="Batang" w:hAnsi="Garamond" w:cs="CG Times"/>
          <w:bCs/>
          <w:sz w:val="24"/>
          <w:szCs w:val="24"/>
          <w:lang w:eastAsia="ko-KR"/>
        </w:rPr>
        <w:t>support structure?  For instance, would you consider any individual like the ones in this list?</w:t>
      </w:r>
    </w:p>
    <w:p w:rsidR="00332438" w:rsidRPr="004441C4" w:rsidRDefault="00332438" w:rsidP="00332438">
      <w:pPr>
        <w:ind w:left="180"/>
        <w:rPr>
          <w:rFonts w:ascii="Garamond" w:eastAsia="Batang" w:hAnsi="Garamond" w:cs="CG Times"/>
          <w:bCs/>
          <w:lang w:eastAsia="ko-KR"/>
        </w:rPr>
      </w:pPr>
    </w:p>
    <w:tbl>
      <w:tblPr>
        <w:tblStyle w:val="TableGrid"/>
        <w:tblW w:w="0" w:type="auto"/>
        <w:tblInd w:w="468" w:type="dxa"/>
        <w:tblLook w:val="04A0" w:firstRow="1" w:lastRow="0" w:firstColumn="1" w:lastColumn="0" w:noHBand="0" w:noVBand="1"/>
      </w:tblPr>
      <w:tblGrid>
        <w:gridCol w:w="3383"/>
        <w:gridCol w:w="2857"/>
        <w:gridCol w:w="3440"/>
        <w:gridCol w:w="3370"/>
      </w:tblGrid>
      <w:tr w:rsidR="00332438" w:rsidRPr="004441C4" w:rsidTr="00936934">
        <w:tc>
          <w:tcPr>
            <w:tcW w:w="3383" w:type="dxa"/>
          </w:tcPr>
          <w:p w:rsidR="00332438" w:rsidRPr="004441C4" w:rsidRDefault="00332438" w:rsidP="00936934">
            <w:pPr>
              <w:rPr>
                <w:rFonts w:ascii="Garamond" w:eastAsia="Batang" w:hAnsi="Garamond" w:cs="CG Times"/>
                <w:bCs/>
                <w:u w:val="single"/>
                <w:lang w:eastAsia="ko-KR"/>
              </w:rPr>
            </w:pPr>
            <w:r w:rsidRPr="004441C4">
              <w:rPr>
                <w:rFonts w:ascii="Garamond" w:eastAsia="Batang" w:hAnsi="Garamond" w:cs="CG Times"/>
                <w:bCs/>
                <w:u w:val="single"/>
                <w:lang w:eastAsia="ko-KR"/>
              </w:rPr>
              <w:t>Professional staff</w:t>
            </w:r>
          </w:p>
          <w:p w:rsidR="00332438" w:rsidRPr="004441C4" w:rsidRDefault="00332438" w:rsidP="00936934">
            <w:pPr>
              <w:rPr>
                <w:rFonts w:ascii="Garamond" w:eastAsia="Batang" w:hAnsi="Garamond" w:cs="CG Times"/>
                <w:bCs/>
                <w:u w:val="single"/>
                <w:lang w:eastAsia="ko-KR"/>
              </w:rPr>
            </w:pPr>
          </w:p>
          <w:p w:rsidR="00332438" w:rsidRPr="004441C4" w:rsidRDefault="00332438" w:rsidP="00AB52A0">
            <w:pPr>
              <w:pStyle w:val="ListParagraph"/>
              <w:widowControl w:val="0"/>
              <w:numPr>
                <w:ilvl w:val="0"/>
                <w:numId w:val="11"/>
              </w:numPr>
              <w:autoSpaceDE w:val="0"/>
              <w:autoSpaceDN w:val="0"/>
              <w:adjustRightInd w:val="0"/>
              <w:ind w:left="342" w:hanging="342"/>
              <w:contextualSpacing/>
              <w:jc w:val="left"/>
              <w:rPr>
                <w:rFonts w:ascii="Garamond" w:hAnsi="Garamond" w:cs="CG Times"/>
                <w:bCs/>
              </w:rPr>
            </w:pPr>
            <w:r w:rsidRPr="004441C4">
              <w:rPr>
                <w:rFonts w:ascii="Garamond" w:hAnsi="Garamond" w:cs="CG Times"/>
                <w:bCs/>
              </w:rPr>
              <w:t>Physician – psychiatrist, pediatrician, other specialties</w:t>
            </w:r>
          </w:p>
          <w:p w:rsidR="00332438" w:rsidRPr="004441C4" w:rsidRDefault="00332438" w:rsidP="00AB52A0">
            <w:pPr>
              <w:pStyle w:val="ListParagraph"/>
              <w:widowControl w:val="0"/>
              <w:numPr>
                <w:ilvl w:val="0"/>
                <w:numId w:val="11"/>
              </w:numPr>
              <w:autoSpaceDE w:val="0"/>
              <w:autoSpaceDN w:val="0"/>
              <w:adjustRightInd w:val="0"/>
              <w:ind w:left="360"/>
              <w:contextualSpacing/>
              <w:jc w:val="left"/>
              <w:rPr>
                <w:rFonts w:ascii="Garamond" w:hAnsi="Garamond" w:cs="CG Times"/>
                <w:bCs/>
              </w:rPr>
            </w:pPr>
            <w:r w:rsidRPr="004441C4">
              <w:rPr>
                <w:rFonts w:ascii="Garamond" w:hAnsi="Garamond" w:cs="CG Times"/>
                <w:bCs/>
              </w:rPr>
              <w:t>Nurse (RNs, NPs, PAs)</w:t>
            </w:r>
          </w:p>
          <w:p w:rsidR="00332438" w:rsidRPr="004441C4" w:rsidRDefault="00332438" w:rsidP="00AB52A0">
            <w:pPr>
              <w:pStyle w:val="ListParagraph"/>
              <w:widowControl w:val="0"/>
              <w:numPr>
                <w:ilvl w:val="0"/>
                <w:numId w:val="11"/>
              </w:numPr>
              <w:autoSpaceDE w:val="0"/>
              <w:autoSpaceDN w:val="0"/>
              <w:adjustRightInd w:val="0"/>
              <w:ind w:left="360"/>
              <w:contextualSpacing/>
              <w:jc w:val="left"/>
              <w:rPr>
                <w:rFonts w:ascii="Garamond" w:hAnsi="Garamond" w:cs="CG Times"/>
                <w:bCs/>
              </w:rPr>
            </w:pPr>
            <w:r w:rsidRPr="004441C4">
              <w:rPr>
                <w:rFonts w:ascii="Garamond" w:hAnsi="Garamond" w:cs="CG Times"/>
                <w:bCs/>
              </w:rPr>
              <w:t>Pharmacist</w:t>
            </w:r>
          </w:p>
          <w:p w:rsidR="00332438" w:rsidRPr="004441C4" w:rsidRDefault="00332438" w:rsidP="00AB52A0">
            <w:pPr>
              <w:pStyle w:val="ListParagraph"/>
              <w:widowControl w:val="0"/>
              <w:numPr>
                <w:ilvl w:val="0"/>
                <w:numId w:val="11"/>
              </w:numPr>
              <w:autoSpaceDE w:val="0"/>
              <w:autoSpaceDN w:val="0"/>
              <w:adjustRightInd w:val="0"/>
              <w:ind w:left="360"/>
              <w:contextualSpacing/>
              <w:jc w:val="left"/>
              <w:rPr>
                <w:rFonts w:ascii="Garamond" w:hAnsi="Garamond" w:cs="CG Times"/>
                <w:bCs/>
              </w:rPr>
            </w:pPr>
            <w:r w:rsidRPr="004441C4">
              <w:rPr>
                <w:rFonts w:ascii="Garamond" w:hAnsi="Garamond" w:cs="CG Times"/>
                <w:bCs/>
              </w:rPr>
              <w:t>Social worker</w:t>
            </w:r>
          </w:p>
          <w:p w:rsidR="00332438" w:rsidRPr="004441C4" w:rsidRDefault="00332438" w:rsidP="00AB52A0">
            <w:pPr>
              <w:pStyle w:val="ListParagraph"/>
              <w:widowControl w:val="0"/>
              <w:numPr>
                <w:ilvl w:val="0"/>
                <w:numId w:val="11"/>
              </w:numPr>
              <w:autoSpaceDE w:val="0"/>
              <w:autoSpaceDN w:val="0"/>
              <w:adjustRightInd w:val="0"/>
              <w:ind w:left="360"/>
              <w:contextualSpacing/>
              <w:jc w:val="left"/>
              <w:rPr>
                <w:rFonts w:ascii="Garamond" w:hAnsi="Garamond" w:cs="CG Times"/>
                <w:bCs/>
              </w:rPr>
            </w:pPr>
            <w:r w:rsidRPr="004441C4">
              <w:rPr>
                <w:rFonts w:ascii="Garamond" w:hAnsi="Garamond" w:cs="CG Times"/>
                <w:bCs/>
              </w:rPr>
              <w:t>Therapist</w:t>
            </w:r>
          </w:p>
          <w:p w:rsidR="00332438" w:rsidRPr="004441C4" w:rsidRDefault="00332438" w:rsidP="00AB52A0">
            <w:pPr>
              <w:pStyle w:val="ListParagraph"/>
              <w:widowControl w:val="0"/>
              <w:numPr>
                <w:ilvl w:val="0"/>
                <w:numId w:val="11"/>
              </w:numPr>
              <w:autoSpaceDE w:val="0"/>
              <w:autoSpaceDN w:val="0"/>
              <w:adjustRightInd w:val="0"/>
              <w:ind w:left="360"/>
              <w:contextualSpacing/>
              <w:jc w:val="left"/>
              <w:rPr>
                <w:rFonts w:ascii="Garamond" w:hAnsi="Garamond" w:cs="CG Times"/>
                <w:bCs/>
              </w:rPr>
            </w:pPr>
            <w:r w:rsidRPr="004441C4">
              <w:rPr>
                <w:rFonts w:ascii="Garamond" w:hAnsi="Garamond" w:cs="CG Times"/>
                <w:bCs/>
              </w:rPr>
              <w:t>Teacher</w:t>
            </w:r>
          </w:p>
          <w:p w:rsidR="00332438" w:rsidRPr="004441C4" w:rsidRDefault="00332438" w:rsidP="00AB52A0">
            <w:pPr>
              <w:pStyle w:val="ListParagraph"/>
              <w:widowControl w:val="0"/>
              <w:numPr>
                <w:ilvl w:val="0"/>
                <w:numId w:val="11"/>
              </w:numPr>
              <w:autoSpaceDE w:val="0"/>
              <w:autoSpaceDN w:val="0"/>
              <w:adjustRightInd w:val="0"/>
              <w:ind w:left="360"/>
              <w:contextualSpacing/>
              <w:jc w:val="left"/>
              <w:rPr>
                <w:rFonts w:ascii="Garamond" w:hAnsi="Garamond" w:cs="CG Times"/>
                <w:bCs/>
              </w:rPr>
            </w:pPr>
            <w:r w:rsidRPr="004441C4">
              <w:rPr>
                <w:rFonts w:ascii="Garamond" w:hAnsi="Garamond" w:cs="CG Times"/>
                <w:bCs/>
              </w:rPr>
              <w:t>School nurse</w:t>
            </w:r>
          </w:p>
          <w:p w:rsidR="00332438" w:rsidRPr="004441C4" w:rsidRDefault="00332438" w:rsidP="00AB52A0">
            <w:pPr>
              <w:pStyle w:val="ListParagraph"/>
              <w:widowControl w:val="0"/>
              <w:numPr>
                <w:ilvl w:val="0"/>
                <w:numId w:val="11"/>
              </w:numPr>
              <w:autoSpaceDE w:val="0"/>
              <w:autoSpaceDN w:val="0"/>
              <w:adjustRightInd w:val="0"/>
              <w:ind w:left="360"/>
              <w:contextualSpacing/>
              <w:jc w:val="left"/>
              <w:rPr>
                <w:rFonts w:ascii="Garamond" w:hAnsi="Garamond" w:cs="CG Times"/>
                <w:bCs/>
              </w:rPr>
            </w:pPr>
            <w:r w:rsidRPr="004441C4">
              <w:rPr>
                <w:rFonts w:ascii="Garamond" w:hAnsi="Garamond" w:cs="CG Times"/>
                <w:bCs/>
              </w:rPr>
              <w:t>Lawyer</w:t>
            </w:r>
          </w:p>
        </w:tc>
        <w:tc>
          <w:tcPr>
            <w:tcW w:w="2857" w:type="dxa"/>
          </w:tcPr>
          <w:p w:rsidR="00332438" w:rsidRPr="004441C4" w:rsidRDefault="00332438" w:rsidP="00936934">
            <w:pPr>
              <w:ind w:left="180" w:hanging="180"/>
              <w:rPr>
                <w:rFonts w:ascii="Garamond" w:eastAsia="Batang" w:hAnsi="Garamond" w:cs="CG Times"/>
                <w:bCs/>
                <w:lang w:eastAsia="ko-KR"/>
              </w:rPr>
            </w:pPr>
            <w:r w:rsidRPr="004441C4">
              <w:rPr>
                <w:rFonts w:ascii="Garamond" w:eastAsia="Batang" w:hAnsi="Garamond" w:cs="CG Times"/>
                <w:bCs/>
                <w:u w:val="single"/>
                <w:lang w:eastAsia="ko-KR"/>
              </w:rPr>
              <w:t>Community members</w:t>
            </w:r>
            <w:r w:rsidRPr="004441C4">
              <w:rPr>
                <w:rFonts w:ascii="Garamond" w:eastAsia="Batang" w:hAnsi="Garamond" w:cs="CG Times"/>
                <w:bCs/>
                <w:lang w:eastAsia="ko-KR"/>
              </w:rPr>
              <w:t xml:space="preserve"> </w:t>
            </w:r>
          </w:p>
          <w:p w:rsidR="00332438" w:rsidRPr="004441C4" w:rsidRDefault="00332438" w:rsidP="00936934">
            <w:pPr>
              <w:ind w:left="180" w:hanging="180"/>
              <w:rPr>
                <w:rFonts w:ascii="Garamond" w:eastAsia="Batang" w:hAnsi="Garamond" w:cs="CG Times"/>
                <w:bCs/>
                <w:lang w:eastAsia="ko-KR"/>
              </w:rPr>
            </w:pPr>
          </w:p>
          <w:p w:rsidR="00332438" w:rsidRPr="004441C4" w:rsidRDefault="00332438" w:rsidP="00AB52A0">
            <w:pPr>
              <w:pStyle w:val="ListParagraph"/>
              <w:widowControl w:val="0"/>
              <w:numPr>
                <w:ilvl w:val="0"/>
                <w:numId w:val="11"/>
              </w:numPr>
              <w:autoSpaceDE w:val="0"/>
              <w:autoSpaceDN w:val="0"/>
              <w:adjustRightInd w:val="0"/>
              <w:ind w:left="360"/>
              <w:contextualSpacing/>
              <w:jc w:val="left"/>
              <w:rPr>
                <w:rFonts w:ascii="Garamond" w:hAnsi="Garamond" w:cs="CG Times"/>
                <w:bCs/>
              </w:rPr>
            </w:pPr>
            <w:r w:rsidRPr="004441C4">
              <w:rPr>
                <w:rFonts w:ascii="Garamond" w:hAnsi="Garamond" w:cs="CG Times"/>
                <w:bCs/>
              </w:rPr>
              <w:t>Spiritual mentor/coach (chaplain, pastor)</w:t>
            </w:r>
          </w:p>
          <w:p w:rsidR="00332438" w:rsidRPr="004441C4" w:rsidRDefault="00332438" w:rsidP="00AB52A0">
            <w:pPr>
              <w:pStyle w:val="ListParagraph"/>
              <w:widowControl w:val="0"/>
              <w:numPr>
                <w:ilvl w:val="0"/>
                <w:numId w:val="11"/>
              </w:numPr>
              <w:autoSpaceDE w:val="0"/>
              <w:autoSpaceDN w:val="0"/>
              <w:adjustRightInd w:val="0"/>
              <w:ind w:left="360"/>
              <w:contextualSpacing/>
              <w:jc w:val="left"/>
              <w:rPr>
                <w:rFonts w:ascii="Garamond" w:hAnsi="Garamond" w:cs="CG Times"/>
                <w:bCs/>
              </w:rPr>
            </w:pPr>
            <w:r w:rsidRPr="004441C4">
              <w:rPr>
                <w:rFonts w:ascii="Garamond" w:hAnsi="Garamond" w:cs="CG Times"/>
                <w:bCs/>
              </w:rPr>
              <w:t>Youth leader</w:t>
            </w:r>
          </w:p>
          <w:p w:rsidR="00332438" w:rsidRPr="004441C4" w:rsidRDefault="00332438" w:rsidP="00AB52A0">
            <w:pPr>
              <w:pStyle w:val="ListParagraph"/>
              <w:widowControl w:val="0"/>
              <w:numPr>
                <w:ilvl w:val="0"/>
                <w:numId w:val="11"/>
              </w:numPr>
              <w:autoSpaceDE w:val="0"/>
              <w:autoSpaceDN w:val="0"/>
              <w:adjustRightInd w:val="0"/>
              <w:ind w:left="360"/>
              <w:contextualSpacing/>
              <w:jc w:val="left"/>
              <w:rPr>
                <w:rFonts w:ascii="Garamond" w:hAnsi="Garamond" w:cs="CG Times"/>
                <w:bCs/>
              </w:rPr>
            </w:pPr>
            <w:r w:rsidRPr="004441C4">
              <w:rPr>
                <w:rFonts w:ascii="Garamond" w:hAnsi="Garamond" w:cs="CG Times"/>
                <w:bCs/>
              </w:rPr>
              <w:t xml:space="preserve">Online support group </w:t>
            </w:r>
          </w:p>
          <w:p w:rsidR="00332438" w:rsidRPr="004441C4" w:rsidRDefault="00332438" w:rsidP="00AB52A0">
            <w:pPr>
              <w:pStyle w:val="ListParagraph"/>
              <w:widowControl w:val="0"/>
              <w:numPr>
                <w:ilvl w:val="0"/>
                <w:numId w:val="11"/>
              </w:numPr>
              <w:autoSpaceDE w:val="0"/>
              <w:autoSpaceDN w:val="0"/>
              <w:adjustRightInd w:val="0"/>
              <w:ind w:left="360"/>
              <w:contextualSpacing/>
              <w:jc w:val="left"/>
              <w:rPr>
                <w:rFonts w:ascii="Garamond" w:hAnsi="Garamond" w:cs="CG Times"/>
                <w:bCs/>
              </w:rPr>
            </w:pPr>
            <w:r w:rsidRPr="004441C4">
              <w:rPr>
                <w:rFonts w:ascii="Garamond" w:hAnsi="Garamond" w:cs="CG Times"/>
                <w:bCs/>
              </w:rPr>
              <w:t>Probation officer</w:t>
            </w:r>
          </w:p>
          <w:p w:rsidR="00332438" w:rsidRPr="004441C4" w:rsidRDefault="00332438" w:rsidP="00936934">
            <w:pPr>
              <w:rPr>
                <w:rFonts w:ascii="Garamond" w:hAnsi="Garamond" w:cs="CG Times"/>
                <w:bCs/>
              </w:rPr>
            </w:pPr>
          </w:p>
        </w:tc>
        <w:tc>
          <w:tcPr>
            <w:tcW w:w="3440" w:type="dxa"/>
          </w:tcPr>
          <w:p w:rsidR="00332438" w:rsidRPr="004441C4" w:rsidRDefault="00332438" w:rsidP="00936934">
            <w:pPr>
              <w:rPr>
                <w:rFonts w:ascii="Garamond" w:eastAsia="Batang" w:hAnsi="Garamond" w:cs="CG Times"/>
                <w:bCs/>
                <w:u w:val="single"/>
                <w:lang w:eastAsia="ko-KR"/>
              </w:rPr>
            </w:pPr>
            <w:r w:rsidRPr="004441C4">
              <w:rPr>
                <w:rFonts w:ascii="Garamond" w:eastAsia="Batang" w:hAnsi="Garamond" w:cs="CG Times"/>
                <w:bCs/>
                <w:u w:val="single"/>
                <w:lang w:eastAsia="ko-KR"/>
              </w:rPr>
              <w:t>Family/Friends</w:t>
            </w:r>
          </w:p>
          <w:p w:rsidR="00332438" w:rsidRPr="004441C4" w:rsidRDefault="00332438" w:rsidP="00936934">
            <w:pPr>
              <w:rPr>
                <w:rFonts w:ascii="Garamond" w:eastAsia="Batang" w:hAnsi="Garamond" w:cs="CG Times"/>
                <w:bCs/>
                <w:u w:val="single"/>
                <w:lang w:eastAsia="ko-KR"/>
              </w:rPr>
            </w:pPr>
          </w:p>
          <w:p w:rsidR="00332438" w:rsidRPr="004441C4" w:rsidRDefault="00332438" w:rsidP="00AB52A0">
            <w:pPr>
              <w:pStyle w:val="ListParagraph"/>
              <w:widowControl w:val="0"/>
              <w:numPr>
                <w:ilvl w:val="0"/>
                <w:numId w:val="11"/>
              </w:numPr>
              <w:autoSpaceDE w:val="0"/>
              <w:autoSpaceDN w:val="0"/>
              <w:adjustRightInd w:val="0"/>
              <w:ind w:left="360"/>
              <w:contextualSpacing/>
              <w:jc w:val="left"/>
              <w:rPr>
                <w:rFonts w:ascii="Garamond" w:hAnsi="Garamond" w:cs="CG Times"/>
                <w:bCs/>
              </w:rPr>
            </w:pPr>
            <w:r w:rsidRPr="004441C4">
              <w:rPr>
                <w:rFonts w:ascii="Garamond" w:hAnsi="Garamond" w:cs="CG Times"/>
                <w:bCs/>
              </w:rPr>
              <w:t>Mother</w:t>
            </w:r>
          </w:p>
          <w:p w:rsidR="00332438" w:rsidRPr="004441C4" w:rsidRDefault="00332438" w:rsidP="00AB52A0">
            <w:pPr>
              <w:pStyle w:val="ListParagraph"/>
              <w:widowControl w:val="0"/>
              <w:numPr>
                <w:ilvl w:val="0"/>
                <w:numId w:val="11"/>
              </w:numPr>
              <w:autoSpaceDE w:val="0"/>
              <w:autoSpaceDN w:val="0"/>
              <w:adjustRightInd w:val="0"/>
              <w:ind w:left="360"/>
              <w:contextualSpacing/>
              <w:jc w:val="left"/>
              <w:rPr>
                <w:rFonts w:ascii="Garamond" w:hAnsi="Garamond" w:cs="CG Times"/>
                <w:bCs/>
              </w:rPr>
            </w:pPr>
            <w:r w:rsidRPr="004441C4">
              <w:rPr>
                <w:rFonts w:ascii="Garamond" w:hAnsi="Garamond" w:cs="CG Times"/>
                <w:bCs/>
              </w:rPr>
              <w:t>Father</w:t>
            </w:r>
          </w:p>
          <w:p w:rsidR="00332438" w:rsidRPr="004441C4" w:rsidRDefault="00332438" w:rsidP="00AB52A0">
            <w:pPr>
              <w:pStyle w:val="ListParagraph"/>
              <w:widowControl w:val="0"/>
              <w:numPr>
                <w:ilvl w:val="0"/>
                <w:numId w:val="11"/>
              </w:numPr>
              <w:autoSpaceDE w:val="0"/>
              <w:autoSpaceDN w:val="0"/>
              <w:adjustRightInd w:val="0"/>
              <w:ind w:left="360"/>
              <w:contextualSpacing/>
              <w:jc w:val="left"/>
              <w:rPr>
                <w:rFonts w:ascii="Garamond" w:hAnsi="Garamond" w:cs="CG Times"/>
                <w:bCs/>
                <w:lang w:val="fr-FR"/>
              </w:rPr>
            </w:pPr>
            <w:r w:rsidRPr="004441C4">
              <w:rPr>
                <w:rFonts w:ascii="Garamond" w:hAnsi="Garamond" w:cs="CG Times"/>
                <w:bCs/>
                <w:lang w:val="fr-FR"/>
              </w:rPr>
              <w:t>Relative (grandparent, aunt/uncle, cousin etc.)</w:t>
            </w:r>
          </w:p>
          <w:p w:rsidR="00332438" w:rsidRPr="004441C4" w:rsidRDefault="00332438" w:rsidP="00AB52A0">
            <w:pPr>
              <w:pStyle w:val="ListParagraph"/>
              <w:widowControl w:val="0"/>
              <w:numPr>
                <w:ilvl w:val="0"/>
                <w:numId w:val="11"/>
              </w:numPr>
              <w:autoSpaceDE w:val="0"/>
              <w:autoSpaceDN w:val="0"/>
              <w:adjustRightInd w:val="0"/>
              <w:ind w:left="360"/>
              <w:contextualSpacing/>
              <w:jc w:val="left"/>
              <w:rPr>
                <w:rFonts w:ascii="Garamond" w:hAnsi="Garamond" w:cs="CG Times"/>
                <w:bCs/>
              </w:rPr>
            </w:pPr>
            <w:r w:rsidRPr="004441C4">
              <w:rPr>
                <w:rFonts w:ascii="Garamond" w:hAnsi="Garamond" w:cs="CG Times"/>
                <w:bCs/>
              </w:rPr>
              <w:t>Friend</w:t>
            </w:r>
          </w:p>
          <w:p w:rsidR="00332438" w:rsidRPr="004441C4" w:rsidRDefault="00332438" w:rsidP="00AB52A0">
            <w:pPr>
              <w:pStyle w:val="ListParagraph"/>
              <w:widowControl w:val="0"/>
              <w:numPr>
                <w:ilvl w:val="0"/>
                <w:numId w:val="11"/>
              </w:numPr>
              <w:autoSpaceDE w:val="0"/>
              <w:autoSpaceDN w:val="0"/>
              <w:adjustRightInd w:val="0"/>
              <w:ind w:left="360"/>
              <w:contextualSpacing/>
              <w:jc w:val="left"/>
              <w:rPr>
                <w:rFonts w:ascii="Garamond" w:hAnsi="Garamond" w:cs="CG Times"/>
                <w:bCs/>
              </w:rPr>
            </w:pPr>
            <w:r w:rsidRPr="004441C4">
              <w:rPr>
                <w:rFonts w:ascii="Garamond" w:hAnsi="Garamond" w:cs="CG Times"/>
                <w:bCs/>
              </w:rPr>
              <w:t>Foster parents</w:t>
            </w:r>
          </w:p>
          <w:p w:rsidR="00332438" w:rsidRPr="004441C4" w:rsidRDefault="00332438" w:rsidP="00936934">
            <w:pPr>
              <w:rPr>
                <w:rFonts w:ascii="Garamond" w:eastAsia="Batang" w:hAnsi="Garamond" w:cs="CG Times"/>
                <w:bCs/>
                <w:lang w:eastAsia="ko-KR"/>
              </w:rPr>
            </w:pPr>
          </w:p>
        </w:tc>
        <w:tc>
          <w:tcPr>
            <w:tcW w:w="3370" w:type="dxa"/>
          </w:tcPr>
          <w:p w:rsidR="00332438" w:rsidRPr="004441C4" w:rsidRDefault="00332438" w:rsidP="00936934">
            <w:pPr>
              <w:rPr>
                <w:rFonts w:ascii="Garamond" w:eastAsia="Batang" w:hAnsi="Garamond" w:cs="CG Times"/>
                <w:bCs/>
                <w:u w:val="single"/>
                <w:lang w:eastAsia="ko-KR"/>
              </w:rPr>
            </w:pPr>
            <w:r w:rsidRPr="004441C4">
              <w:rPr>
                <w:rFonts w:ascii="Garamond" w:eastAsia="Batang" w:hAnsi="Garamond" w:cs="CG Times"/>
                <w:bCs/>
                <w:u w:val="single"/>
                <w:lang w:eastAsia="ko-KR"/>
              </w:rPr>
              <w:t>Others in CMHI network</w:t>
            </w:r>
          </w:p>
          <w:p w:rsidR="00332438" w:rsidRPr="004441C4" w:rsidRDefault="00332438" w:rsidP="00936934">
            <w:pPr>
              <w:rPr>
                <w:rFonts w:ascii="Garamond" w:eastAsia="Batang" w:hAnsi="Garamond" w:cs="CG Times"/>
                <w:bCs/>
                <w:u w:val="single"/>
                <w:lang w:eastAsia="ko-KR"/>
              </w:rPr>
            </w:pPr>
          </w:p>
          <w:p w:rsidR="00332438" w:rsidRPr="004441C4" w:rsidRDefault="00332438" w:rsidP="00AB52A0">
            <w:pPr>
              <w:pStyle w:val="ListParagraph"/>
              <w:widowControl w:val="0"/>
              <w:numPr>
                <w:ilvl w:val="0"/>
                <w:numId w:val="11"/>
              </w:numPr>
              <w:autoSpaceDE w:val="0"/>
              <w:autoSpaceDN w:val="0"/>
              <w:adjustRightInd w:val="0"/>
              <w:ind w:left="360"/>
              <w:contextualSpacing/>
              <w:jc w:val="left"/>
              <w:rPr>
                <w:rFonts w:ascii="Garamond" w:hAnsi="Garamond" w:cs="CG Times"/>
                <w:bCs/>
              </w:rPr>
            </w:pPr>
            <w:r w:rsidRPr="004441C4">
              <w:rPr>
                <w:rFonts w:ascii="Garamond" w:hAnsi="Garamond" w:cs="CG Times"/>
                <w:bCs/>
              </w:rPr>
              <w:t>Organizations and groups from stakeholder interviews</w:t>
            </w:r>
          </w:p>
          <w:p w:rsidR="00332438" w:rsidRPr="004441C4" w:rsidRDefault="00332438" w:rsidP="00AB52A0">
            <w:pPr>
              <w:pStyle w:val="ListParagraph"/>
              <w:widowControl w:val="0"/>
              <w:numPr>
                <w:ilvl w:val="0"/>
                <w:numId w:val="11"/>
              </w:numPr>
              <w:autoSpaceDE w:val="0"/>
              <w:autoSpaceDN w:val="0"/>
              <w:adjustRightInd w:val="0"/>
              <w:ind w:left="360"/>
              <w:contextualSpacing/>
              <w:jc w:val="left"/>
              <w:rPr>
                <w:rFonts w:ascii="Garamond" w:hAnsi="Garamond" w:cs="CG Times"/>
                <w:bCs/>
              </w:rPr>
            </w:pPr>
            <w:r w:rsidRPr="004441C4">
              <w:rPr>
                <w:rFonts w:ascii="Garamond" w:hAnsi="Garamond" w:cs="CG Times"/>
                <w:bCs/>
              </w:rPr>
              <w:t>Local Childhood Councils</w:t>
            </w:r>
          </w:p>
          <w:p w:rsidR="00332438" w:rsidRPr="004441C4" w:rsidRDefault="00332438" w:rsidP="00AB52A0">
            <w:pPr>
              <w:pStyle w:val="ListParagraph"/>
              <w:widowControl w:val="0"/>
              <w:numPr>
                <w:ilvl w:val="0"/>
                <w:numId w:val="11"/>
              </w:numPr>
              <w:autoSpaceDE w:val="0"/>
              <w:autoSpaceDN w:val="0"/>
              <w:adjustRightInd w:val="0"/>
              <w:ind w:left="360"/>
              <w:contextualSpacing/>
              <w:jc w:val="left"/>
              <w:rPr>
                <w:rFonts w:ascii="Garamond" w:hAnsi="Garamond" w:cs="CG Times"/>
                <w:bCs/>
              </w:rPr>
            </w:pPr>
            <w:r w:rsidRPr="004441C4">
              <w:rPr>
                <w:rFonts w:ascii="Garamond" w:hAnsi="Garamond" w:cs="CG Times"/>
                <w:bCs/>
              </w:rPr>
              <w:t>Advocacy groups</w:t>
            </w:r>
          </w:p>
          <w:p w:rsidR="00332438" w:rsidRPr="004441C4" w:rsidRDefault="00332438" w:rsidP="00AB52A0">
            <w:pPr>
              <w:pStyle w:val="ListParagraph"/>
              <w:widowControl w:val="0"/>
              <w:numPr>
                <w:ilvl w:val="0"/>
                <w:numId w:val="11"/>
              </w:numPr>
              <w:autoSpaceDE w:val="0"/>
              <w:autoSpaceDN w:val="0"/>
              <w:adjustRightInd w:val="0"/>
              <w:ind w:left="360"/>
              <w:contextualSpacing/>
              <w:jc w:val="left"/>
              <w:rPr>
                <w:rFonts w:ascii="Garamond" w:hAnsi="Garamond" w:cs="CG Times"/>
                <w:bCs/>
              </w:rPr>
            </w:pPr>
            <w:r w:rsidRPr="004441C4">
              <w:rPr>
                <w:rFonts w:ascii="Garamond" w:hAnsi="Garamond" w:cs="CG Times"/>
                <w:bCs/>
              </w:rPr>
              <w:t>Service Delivery Organization</w:t>
            </w:r>
          </w:p>
          <w:p w:rsidR="00332438" w:rsidRPr="004441C4" w:rsidRDefault="00332438" w:rsidP="00AB52A0">
            <w:pPr>
              <w:pStyle w:val="ListParagraph"/>
              <w:widowControl w:val="0"/>
              <w:numPr>
                <w:ilvl w:val="0"/>
                <w:numId w:val="11"/>
              </w:numPr>
              <w:autoSpaceDE w:val="0"/>
              <w:autoSpaceDN w:val="0"/>
              <w:adjustRightInd w:val="0"/>
              <w:ind w:left="360"/>
              <w:contextualSpacing/>
              <w:jc w:val="left"/>
              <w:rPr>
                <w:rFonts w:ascii="Garamond" w:hAnsi="Garamond" w:cs="CG Times"/>
                <w:bCs/>
              </w:rPr>
            </w:pPr>
            <w:r w:rsidRPr="004441C4">
              <w:rPr>
                <w:rFonts w:ascii="Garamond" w:hAnsi="Garamond" w:cs="CG Times"/>
                <w:bCs/>
              </w:rPr>
              <w:t>State Department of Education</w:t>
            </w:r>
          </w:p>
          <w:p w:rsidR="00332438" w:rsidRPr="004441C4" w:rsidRDefault="00332438" w:rsidP="00AB52A0">
            <w:pPr>
              <w:pStyle w:val="ListParagraph"/>
              <w:widowControl w:val="0"/>
              <w:numPr>
                <w:ilvl w:val="0"/>
                <w:numId w:val="11"/>
              </w:numPr>
              <w:autoSpaceDE w:val="0"/>
              <w:autoSpaceDN w:val="0"/>
              <w:adjustRightInd w:val="0"/>
              <w:ind w:left="360"/>
              <w:contextualSpacing/>
              <w:jc w:val="left"/>
              <w:rPr>
                <w:rFonts w:ascii="Garamond" w:hAnsi="Garamond" w:cs="CG Times"/>
                <w:bCs/>
              </w:rPr>
            </w:pPr>
            <w:r w:rsidRPr="004441C4">
              <w:rPr>
                <w:rFonts w:ascii="Garamond" w:hAnsi="Garamond" w:cs="CG Times"/>
                <w:bCs/>
              </w:rPr>
              <w:t>State Health Department</w:t>
            </w:r>
          </w:p>
          <w:p w:rsidR="00332438" w:rsidRPr="004441C4" w:rsidRDefault="00332438" w:rsidP="00936934">
            <w:pPr>
              <w:rPr>
                <w:rFonts w:ascii="Garamond" w:eastAsia="Batang" w:hAnsi="Garamond" w:cs="CG Times"/>
                <w:bCs/>
                <w:lang w:eastAsia="ko-KR"/>
              </w:rPr>
            </w:pPr>
          </w:p>
        </w:tc>
      </w:tr>
    </w:tbl>
    <w:p w:rsidR="00332438" w:rsidRDefault="00332438" w:rsidP="00332438">
      <w:pPr>
        <w:ind w:firstLine="0"/>
        <w:rPr>
          <w:rFonts w:ascii="Garamond" w:hAnsi="Garamond"/>
          <w:sz w:val="22"/>
          <w:szCs w:val="22"/>
        </w:rPr>
      </w:pPr>
    </w:p>
    <w:p w:rsidR="00332438" w:rsidRPr="00296979" w:rsidRDefault="00332438" w:rsidP="00332438">
      <w:pPr>
        <w:ind w:firstLine="0"/>
        <w:rPr>
          <w:rFonts w:ascii="Garamond" w:hAnsi="Garamond"/>
          <w:sz w:val="22"/>
          <w:szCs w:val="22"/>
        </w:rPr>
      </w:pPr>
      <w:r w:rsidRPr="00296979">
        <w:rPr>
          <w:rFonts w:ascii="Garamond" w:hAnsi="Garamond"/>
          <w:sz w:val="22"/>
          <w:szCs w:val="22"/>
        </w:rPr>
        <w:t xml:space="preserve">Question 8. </w:t>
      </w:r>
    </w:p>
    <w:p w:rsidR="00332438" w:rsidRPr="00296979" w:rsidRDefault="00332438" w:rsidP="00332438">
      <w:pPr>
        <w:ind w:firstLine="0"/>
        <w:rPr>
          <w:rFonts w:ascii="Garamond" w:hAnsi="Garamond"/>
          <w:sz w:val="22"/>
          <w:szCs w:val="22"/>
        </w:rPr>
      </w:pPr>
      <w:r w:rsidRPr="00296979">
        <w:rPr>
          <w:rFonts w:ascii="Garamond" w:hAnsi="Garamond"/>
          <w:sz w:val="22"/>
          <w:szCs w:val="22"/>
        </w:rPr>
        <w:t>Types of social support:</w:t>
      </w:r>
    </w:p>
    <w:p w:rsidR="00332438" w:rsidRPr="004441C4" w:rsidRDefault="00332438" w:rsidP="00AB52A0">
      <w:pPr>
        <w:pStyle w:val="ListParagraph"/>
        <w:widowControl w:val="0"/>
        <w:numPr>
          <w:ilvl w:val="0"/>
          <w:numId w:val="12"/>
        </w:numPr>
        <w:autoSpaceDE w:val="0"/>
        <w:autoSpaceDN w:val="0"/>
        <w:adjustRightInd w:val="0"/>
        <w:contextualSpacing/>
        <w:jc w:val="left"/>
        <w:rPr>
          <w:rFonts w:ascii="Garamond" w:hAnsi="Garamond"/>
          <w:sz w:val="24"/>
          <w:szCs w:val="24"/>
        </w:rPr>
      </w:pPr>
      <w:r w:rsidRPr="004441C4">
        <w:rPr>
          <w:rFonts w:ascii="Garamond" w:hAnsi="Garamond"/>
          <w:b/>
          <w:sz w:val="24"/>
          <w:szCs w:val="24"/>
        </w:rPr>
        <w:t>Emotional support</w:t>
      </w:r>
      <w:r w:rsidRPr="004441C4">
        <w:rPr>
          <w:rFonts w:ascii="Garamond" w:hAnsi="Garamond"/>
          <w:sz w:val="24"/>
          <w:szCs w:val="24"/>
        </w:rPr>
        <w:t xml:space="preserve">: provides comfort, there when </w:t>
      </w:r>
      <w:r>
        <w:rPr>
          <w:rFonts w:ascii="Garamond" w:hAnsi="Garamond"/>
          <w:sz w:val="24"/>
          <w:szCs w:val="24"/>
        </w:rPr>
        <w:t xml:space="preserve">you </w:t>
      </w:r>
      <w:r w:rsidRPr="004441C4">
        <w:rPr>
          <w:rFonts w:ascii="Garamond" w:hAnsi="Garamond"/>
          <w:sz w:val="24"/>
          <w:szCs w:val="24"/>
        </w:rPr>
        <w:t>needs someone to talk to</w:t>
      </w:r>
    </w:p>
    <w:p w:rsidR="00332438" w:rsidRPr="004441C4" w:rsidRDefault="00332438" w:rsidP="00AB52A0">
      <w:pPr>
        <w:pStyle w:val="ListParagraph"/>
        <w:widowControl w:val="0"/>
        <w:numPr>
          <w:ilvl w:val="0"/>
          <w:numId w:val="12"/>
        </w:numPr>
        <w:autoSpaceDE w:val="0"/>
        <w:autoSpaceDN w:val="0"/>
        <w:adjustRightInd w:val="0"/>
        <w:contextualSpacing/>
        <w:jc w:val="left"/>
        <w:rPr>
          <w:rFonts w:ascii="Garamond" w:hAnsi="Garamond"/>
          <w:sz w:val="24"/>
          <w:szCs w:val="24"/>
        </w:rPr>
      </w:pPr>
      <w:r w:rsidRPr="004441C4">
        <w:rPr>
          <w:rFonts w:ascii="Garamond" w:hAnsi="Garamond"/>
          <w:b/>
          <w:sz w:val="24"/>
          <w:szCs w:val="24"/>
        </w:rPr>
        <w:t>Informational support</w:t>
      </w:r>
      <w:r w:rsidRPr="004441C4">
        <w:rPr>
          <w:rFonts w:ascii="Garamond" w:hAnsi="Garamond"/>
          <w:sz w:val="24"/>
          <w:szCs w:val="24"/>
        </w:rPr>
        <w:t>: provides useful tips and advice</w:t>
      </w:r>
    </w:p>
    <w:p w:rsidR="00332438" w:rsidRPr="004441C4" w:rsidRDefault="00332438" w:rsidP="00AB52A0">
      <w:pPr>
        <w:pStyle w:val="ListParagraph"/>
        <w:widowControl w:val="0"/>
        <w:numPr>
          <w:ilvl w:val="0"/>
          <w:numId w:val="12"/>
        </w:numPr>
        <w:autoSpaceDE w:val="0"/>
        <w:autoSpaceDN w:val="0"/>
        <w:adjustRightInd w:val="0"/>
        <w:contextualSpacing/>
        <w:jc w:val="left"/>
        <w:rPr>
          <w:rFonts w:ascii="Garamond" w:hAnsi="Garamond"/>
          <w:sz w:val="24"/>
          <w:szCs w:val="24"/>
        </w:rPr>
      </w:pPr>
      <w:r w:rsidRPr="004441C4">
        <w:rPr>
          <w:rFonts w:ascii="Garamond" w:hAnsi="Garamond"/>
          <w:b/>
          <w:sz w:val="24"/>
          <w:szCs w:val="24"/>
        </w:rPr>
        <w:t>Instrumental support</w:t>
      </w:r>
      <w:r w:rsidRPr="004441C4">
        <w:rPr>
          <w:rFonts w:ascii="Garamond" w:hAnsi="Garamond"/>
          <w:sz w:val="24"/>
          <w:szCs w:val="24"/>
        </w:rPr>
        <w:t xml:space="preserve">: help </w:t>
      </w:r>
      <w:r>
        <w:rPr>
          <w:rFonts w:ascii="Garamond" w:hAnsi="Garamond"/>
          <w:sz w:val="24"/>
          <w:szCs w:val="24"/>
        </w:rPr>
        <w:t xml:space="preserve">you </w:t>
      </w:r>
      <w:r w:rsidRPr="004441C4">
        <w:rPr>
          <w:rFonts w:ascii="Garamond" w:hAnsi="Garamond"/>
          <w:sz w:val="24"/>
          <w:szCs w:val="24"/>
        </w:rPr>
        <w:t xml:space="preserve">build skills, </w:t>
      </w:r>
      <w:r>
        <w:rPr>
          <w:rFonts w:ascii="Garamond" w:hAnsi="Garamond"/>
          <w:sz w:val="24"/>
          <w:szCs w:val="24"/>
        </w:rPr>
        <w:t xml:space="preserve">provide </w:t>
      </w:r>
      <w:r w:rsidRPr="004441C4">
        <w:rPr>
          <w:rFonts w:ascii="Garamond" w:hAnsi="Garamond"/>
          <w:sz w:val="24"/>
          <w:szCs w:val="24"/>
        </w:rPr>
        <w:t>tangible service and aid</w:t>
      </w:r>
    </w:p>
    <w:p w:rsidR="00332438" w:rsidRPr="004441C4" w:rsidRDefault="00332438" w:rsidP="00AB52A0">
      <w:pPr>
        <w:pStyle w:val="ListParagraph"/>
        <w:widowControl w:val="0"/>
        <w:numPr>
          <w:ilvl w:val="0"/>
          <w:numId w:val="12"/>
        </w:numPr>
        <w:autoSpaceDE w:val="0"/>
        <w:autoSpaceDN w:val="0"/>
        <w:adjustRightInd w:val="0"/>
        <w:contextualSpacing/>
        <w:jc w:val="left"/>
        <w:rPr>
          <w:rFonts w:ascii="Garamond" w:hAnsi="Garamond"/>
          <w:sz w:val="24"/>
          <w:szCs w:val="24"/>
        </w:rPr>
      </w:pPr>
      <w:r w:rsidRPr="004441C4">
        <w:rPr>
          <w:rFonts w:ascii="Garamond" w:hAnsi="Garamond"/>
          <w:b/>
          <w:sz w:val="24"/>
          <w:szCs w:val="24"/>
        </w:rPr>
        <w:t>Appraisal support</w:t>
      </w:r>
      <w:r w:rsidRPr="004441C4">
        <w:rPr>
          <w:rFonts w:ascii="Garamond" w:hAnsi="Garamond"/>
          <w:sz w:val="24"/>
          <w:szCs w:val="24"/>
        </w:rPr>
        <w:t xml:space="preserve">: help you assess your </w:t>
      </w:r>
      <w:r>
        <w:rPr>
          <w:rFonts w:ascii="Garamond" w:hAnsi="Garamond"/>
          <w:sz w:val="24"/>
          <w:szCs w:val="24"/>
        </w:rPr>
        <w:t xml:space="preserve"> </w:t>
      </w:r>
      <w:r w:rsidRPr="004441C4">
        <w:rPr>
          <w:rFonts w:ascii="Garamond" w:hAnsi="Garamond"/>
          <w:sz w:val="24"/>
          <w:szCs w:val="24"/>
        </w:rPr>
        <w:t>current condition</w:t>
      </w:r>
    </w:p>
    <w:p w:rsidR="00332438" w:rsidRDefault="00332438" w:rsidP="00263C22">
      <w:pPr>
        <w:spacing w:after="200" w:line="276" w:lineRule="auto"/>
        <w:ind w:firstLine="0"/>
        <w:jc w:val="left"/>
        <w:sectPr w:rsidR="00332438" w:rsidSect="00332438">
          <w:pgSz w:w="15840" w:h="12240" w:orient="landscape" w:code="1"/>
          <w:pgMar w:top="576" w:right="576" w:bottom="576" w:left="576" w:header="720" w:footer="576" w:gutter="0"/>
          <w:pgNumType w:start="0"/>
          <w:cols w:space="720"/>
          <w:titlePg/>
          <w:docGrid w:linePitch="272"/>
        </w:sectPr>
      </w:pPr>
    </w:p>
    <w:p w:rsidR="00B42A06" w:rsidRDefault="00B42A06" w:rsidP="00263C22">
      <w:pPr>
        <w:spacing w:after="200" w:line="276" w:lineRule="auto"/>
        <w:ind w:firstLine="0"/>
        <w:jc w:val="left"/>
      </w:pPr>
    </w:p>
    <w:p w:rsidR="00125B1B" w:rsidRDefault="00125B1B"/>
    <w:tbl>
      <w:tblPr>
        <w:tblStyle w:val="TableGrid"/>
        <w:tblW w:w="0" w:type="auto"/>
        <w:tblBorders>
          <w:top w:val="double" w:sz="6" w:space="0" w:color="14487C"/>
          <w:left w:val="double" w:sz="6" w:space="0" w:color="14487C"/>
          <w:bottom w:val="double" w:sz="6" w:space="0" w:color="14487C"/>
          <w:right w:val="double" w:sz="6" w:space="0" w:color="14487C"/>
          <w:insideH w:val="double" w:sz="6" w:space="0" w:color="14487C"/>
          <w:insideV w:val="double" w:sz="6" w:space="0" w:color="14487C"/>
        </w:tblBorders>
        <w:shd w:val="clear" w:color="auto" w:fill="AFBED7"/>
        <w:tblLook w:val="04A0" w:firstRow="1" w:lastRow="0" w:firstColumn="1" w:lastColumn="0" w:noHBand="0" w:noVBand="1"/>
      </w:tblPr>
      <w:tblGrid>
        <w:gridCol w:w="10008"/>
      </w:tblGrid>
      <w:tr w:rsidR="00125B1B" w:rsidTr="00263C22">
        <w:tc>
          <w:tcPr>
            <w:tcW w:w="10008" w:type="dxa"/>
            <w:shd w:val="clear" w:color="auto" w:fill="AFBED7"/>
          </w:tcPr>
          <w:p w:rsidR="00125B1B" w:rsidRPr="00871F29" w:rsidRDefault="00125B1B" w:rsidP="00263C22">
            <w:pPr>
              <w:pStyle w:val="SL-FlLftSgl"/>
              <w:spacing w:before="120" w:after="120"/>
              <w:jc w:val="center"/>
              <w:rPr>
                <w:b/>
                <w:sz w:val="24"/>
                <w:szCs w:val="24"/>
              </w:rPr>
            </w:pPr>
            <w:r>
              <w:rPr>
                <w:b/>
                <w:color w:val="000000" w:themeColor="text1"/>
                <w:sz w:val="24"/>
                <w:szCs w:val="24"/>
              </w:rPr>
              <w:t>SECTION</w:t>
            </w:r>
            <w:r w:rsidRPr="005D469A">
              <w:rPr>
                <w:b/>
                <w:color w:val="000000" w:themeColor="text1"/>
                <w:sz w:val="24"/>
                <w:szCs w:val="24"/>
              </w:rPr>
              <w:t xml:space="preserve"> </w:t>
            </w:r>
            <w:r>
              <w:rPr>
                <w:b/>
                <w:color w:val="000000" w:themeColor="text1"/>
                <w:sz w:val="24"/>
                <w:szCs w:val="24"/>
              </w:rPr>
              <w:t>3</w:t>
            </w:r>
            <w:r w:rsidRPr="005D469A">
              <w:rPr>
                <w:b/>
                <w:color w:val="000000" w:themeColor="text1"/>
                <w:sz w:val="24"/>
                <w:szCs w:val="24"/>
              </w:rPr>
              <w:t xml:space="preserve">: </w:t>
            </w:r>
            <w:r>
              <w:rPr>
                <w:b/>
                <w:color w:val="000000" w:themeColor="text1"/>
                <w:sz w:val="24"/>
                <w:szCs w:val="24"/>
              </w:rPr>
              <w:t>THE COLUMBIA IMPAIRMENT SCALE (C.I.S.) YOUTH VERSION</w:t>
            </w:r>
          </w:p>
        </w:tc>
      </w:tr>
    </w:tbl>
    <w:p w:rsidR="00125B1B" w:rsidRDefault="00125B1B" w:rsidP="00263C22">
      <w:pPr>
        <w:pStyle w:val="SL-FlLftSgl"/>
      </w:pPr>
    </w:p>
    <w:p w:rsidR="00125B1B" w:rsidRDefault="00125B1B" w:rsidP="00263C22">
      <w:pPr>
        <w:pStyle w:val="SL-FlLftSgl"/>
      </w:pPr>
    </w:p>
    <w:p w:rsidR="00125B1B" w:rsidRPr="00EC49B9" w:rsidRDefault="00125B1B" w:rsidP="00263C22">
      <w:pPr>
        <w:pStyle w:val="SL-FlLftSgl"/>
        <w:rPr>
          <w:b/>
          <w:i/>
        </w:rPr>
      </w:pPr>
      <w:r w:rsidRPr="00EC49B9">
        <w:rPr>
          <w:b/>
          <w:i/>
        </w:rPr>
        <w:t>[</w:t>
      </w:r>
      <w:r>
        <w:rPr>
          <w:b/>
          <w:i/>
        </w:rPr>
        <w:t>READ THE BELOW INSTRUCTIONS TO THE CHILD/YOUTH, FOLLOWED BY THE QUESTIONS ON THE NEXT PAGE.</w:t>
      </w:r>
      <w:r w:rsidRPr="00EC49B9">
        <w:rPr>
          <w:b/>
          <w:i/>
        </w:rPr>
        <w:t>]</w:t>
      </w:r>
    </w:p>
    <w:p w:rsidR="00125B1B" w:rsidRDefault="00125B1B" w:rsidP="00263C22">
      <w:pPr>
        <w:pStyle w:val="SL-FlLftSgl"/>
      </w:pPr>
    </w:p>
    <w:p w:rsidR="00125B1B" w:rsidRPr="001B3899" w:rsidRDefault="00125B1B" w:rsidP="00263C22">
      <w:pPr>
        <w:pStyle w:val="SL-FlLftSgl"/>
      </w:pPr>
    </w:p>
    <w:p w:rsidR="00125B1B" w:rsidRPr="001B3899" w:rsidRDefault="00125B1B" w:rsidP="00263C22">
      <w:pPr>
        <w:pStyle w:val="SL-FlLftSgl"/>
      </w:pPr>
      <w:r w:rsidRPr="001B3899">
        <w:t xml:space="preserve">All of the remaining questions I will ask you today will focus on events in the </w:t>
      </w:r>
      <w:r w:rsidRPr="001B3899">
        <w:rPr>
          <w:b/>
          <w:u w:val="single"/>
        </w:rPr>
        <w:t>past 6 months</w:t>
      </w:r>
      <w:r w:rsidRPr="001B3899">
        <w:t xml:space="preserve">. </w:t>
      </w:r>
    </w:p>
    <w:p w:rsidR="00125B1B" w:rsidRPr="001B3899" w:rsidRDefault="00125B1B" w:rsidP="00263C22">
      <w:pPr>
        <w:pStyle w:val="SL-FlLftSgl"/>
      </w:pPr>
    </w:p>
    <w:p w:rsidR="00125B1B" w:rsidRPr="001B3899" w:rsidRDefault="00125B1B" w:rsidP="00263C22">
      <w:pPr>
        <w:pStyle w:val="SL-FlLftSgl"/>
      </w:pPr>
      <w:r w:rsidRPr="001B3899">
        <w:t xml:space="preserve">To help us improve the quality of the treatment that you receive, we are asking you to complete the following rating scale (C.I.S.). This will help us determine the area or areas in which you need help and the progress that you make in these areas. It also will give us information that will assist us in making changes in your treatment plan to better meet your needs. </w:t>
      </w:r>
    </w:p>
    <w:p w:rsidR="00125B1B" w:rsidRPr="001B3899" w:rsidRDefault="00125B1B" w:rsidP="00263C22">
      <w:pPr>
        <w:pStyle w:val="SL-FlLftSgl"/>
      </w:pPr>
    </w:p>
    <w:p w:rsidR="00125B1B" w:rsidRPr="001B3899" w:rsidRDefault="00125B1B" w:rsidP="00263C22">
      <w:pPr>
        <w:pStyle w:val="SL-FlLftSgl"/>
      </w:pPr>
      <w:r w:rsidRPr="001B3899">
        <w:t xml:space="preserve">There are </w:t>
      </w:r>
      <w:r>
        <w:t>13</w:t>
      </w:r>
      <w:r w:rsidRPr="001B3899">
        <w:t xml:space="preserve"> areas of your behavior for you to rate </w:t>
      </w:r>
      <w:r>
        <w:t xml:space="preserve">on a scale </w:t>
      </w:r>
      <w:r w:rsidRPr="001B3899">
        <w:t>from 0 to 4</w:t>
      </w:r>
      <w:r>
        <w:t>,</w:t>
      </w:r>
      <w:r w:rsidRPr="001B3899">
        <w:t xml:space="preserve"> with 0 being no problem for you and 4 being a very bad problem. After I read each question, tell me the number that best describes your behavior </w:t>
      </w:r>
      <w:r w:rsidRPr="001B3899">
        <w:rPr>
          <w:b/>
          <w:u w:val="single"/>
        </w:rPr>
        <w:t>within the past 6 months</w:t>
      </w:r>
      <w:r w:rsidRPr="001B3899">
        <w:t>. You can ask me for help if you don’t understand a question.</w:t>
      </w:r>
    </w:p>
    <w:p w:rsidR="00125B1B" w:rsidRPr="001B3899" w:rsidRDefault="00125B1B" w:rsidP="00263C22">
      <w:pPr>
        <w:spacing w:line="240" w:lineRule="auto"/>
        <w:rPr>
          <w:rFonts w:ascii="Times New Roman" w:hAnsi="Times New Roman"/>
        </w:rPr>
      </w:pPr>
      <w:r w:rsidRPr="001B3899">
        <w:rPr>
          <w:rFonts w:ascii="Times New Roman" w:hAnsi="Times New Roman"/>
        </w:rPr>
        <w:br w:type="page"/>
      </w:r>
    </w:p>
    <w:p w:rsidR="00125B1B" w:rsidRPr="008A3368" w:rsidRDefault="00125B1B" w:rsidP="00263C22">
      <w:pPr>
        <w:pStyle w:val="SH-SglSpHead"/>
        <w:pBdr>
          <w:top w:val="double" w:sz="6" w:space="1" w:color="14487C"/>
        </w:pBdr>
        <w:rPr>
          <w:color w:val="000000" w:themeColor="text1"/>
        </w:rPr>
      </w:pPr>
      <w:r w:rsidRPr="008A3368">
        <w:rPr>
          <w:color w:val="000000" w:themeColor="text1"/>
        </w:rPr>
        <w:lastRenderedPageBreak/>
        <w:t xml:space="preserve">Section </w:t>
      </w:r>
      <w:r>
        <w:rPr>
          <w:color w:val="000000" w:themeColor="text1"/>
        </w:rPr>
        <w:t>3</w:t>
      </w:r>
      <w:r w:rsidRPr="008A3368">
        <w:rPr>
          <w:color w:val="000000" w:themeColor="text1"/>
        </w:rPr>
        <w:t xml:space="preserve">: </w:t>
      </w:r>
      <w:r>
        <w:rPr>
          <w:color w:val="000000" w:themeColor="text1"/>
        </w:rPr>
        <w:t xml:space="preserve">The Columbia Impairment Scale (C.I.S.) Youth Version </w:t>
      </w:r>
      <w:r w:rsidRPr="008A3368">
        <w:rPr>
          <w:color w:val="000000" w:themeColor="text1"/>
        </w:rPr>
        <w:t>(Continued)</w:t>
      </w:r>
    </w:p>
    <w:p w:rsidR="00125B1B" w:rsidRPr="001B3899" w:rsidRDefault="00125B1B" w:rsidP="00263C22">
      <w:pPr>
        <w:pStyle w:val="SH-SglSpHead"/>
        <w:keepNext w:val="0"/>
        <w:spacing w:line="180" w:lineRule="exact"/>
      </w:pPr>
    </w:p>
    <w:p w:rsidR="00125B1B" w:rsidRPr="001B3899" w:rsidRDefault="00125B1B" w:rsidP="00263C22">
      <w:pPr>
        <w:pStyle w:val="SH-SglSpHead"/>
        <w:keepNext w:val="0"/>
      </w:pPr>
    </w:p>
    <w:tbl>
      <w:tblPr>
        <w:tblStyle w:val="TableGrid"/>
        <w:tblW w:w="0" w:type="auto"/>
        <w:shd w:val="pct12" w:color="auto" w:fill="auto"/>
        <w:tblLook w:val="04A0" w:firstRow="1" w:lastRow="0" w:firstColumn="1" w:lastColumn="0" w:noHBand="0" w:noVBand="1"/>
      </w:tblPr>
      <w:tblGrid>
        <w:gridCol w:w="10008"/>
      </w:tblGrid>
      <w:tr w:rsidR="00125B1B" w:rsidTr="00263C22">
        <w:tc>
          <w:tcPr>
            <w:tcW w:w="10008" w:type="dxa"/>
            <w:shd w:val="pct12" w:color="auto" w:fill="auto"/>
          </w:tcPr>
          <w:p w:rsidR="00125B1B" w:rsidRDefault="00125B1B" w:rsidP="00263C22">
            <w:pPr>
              <w:pStyle w:val="SL-FlLftSgl"/>
              <w:spacing w:before="60"/>
            </w:pPr>
            <w:r>
              <w:t xml:space="preserve">Grantee Staff: Please circle the number that </w:t>
            </w:r>
            <w:r w:rsidR="00754C2C">
              <w:t>the child or youth</w:t>
            </w:r>
            <w:r>
              <w:t xml:space="preserve"> think</w:t>
            </w:r>
            <w:r w:rsidR="00754C2C">
              <w:t>s</w:t>
            </w:r>
            <w:r>
              <w:t xml:space="preserve"> best describes </w:t>
            </w:r>
            <w:r w:rsidR="00754C2C">
              <w:t>his or her</w:t>
            </w:r>
            <w:r>
              <w:t xml:space="preserve"> situation:</w:t>
            </w:r>
          </w:p>
          <w:p w:rsidR="00125B1B" w:rsidRDefault="00125B1B" w:rsidP="00263C22">
            <w:pPr>
              <w:pStyle w:val="SL-FlLftSgl"/>
            </w:pPr>
          </w:p>
          <w:p w:rsidR="00125B1B" w:rsidRDefault="00125B1B" w:rsidP="00263C22">
            <w:pPr>
              <w:pStyle w:val="SL-FlLftSgl"/>
              <w:tabs>
                <w:tab w:val="center" w:pos="3168"/>
                <w:tab w:val="center" w:pos="4032"/>
                <w:tab w:val="center" w:pos="4896"/>
                <w:tab w:val="center" w:pos="5760"/>
                <w:tab w:val="center" w:pos="6624"/>
              </w:tabs>
            </w:pPr>
            <w:r>
              <w:tab/>
              <w:t>0</w:t>
            </w:r>
            <w:r>
              <w:tab/>
              <w:t>1</w:t>
            </w:r>
            <w:r>
              <w:tab/>
              <w:t>2</w:t>
            </w:r>
            <w:r>
              <w:tab/>
              <w:t>3</w:t>
            </w:r>
            <w:r>
              <w:tab/>
              <w:t>4</w:t>
            </w:r>
          </w:p>
          <w:p w:rsidR="00125B1B" w:rsidRDefault="00125B1B" w:rsidP="00263C22">
            <w:pPr>
              <w:pStyle w:val="SL-FlLftSgl"/>
              <w:tabs>
                <w:tab w:val="center" w:pos="3168"/>
                <w:tab w:val="center" w:pos="4032"/>
                <w:tab w:val="center" w:pos="4896"/>
                <w:tab w:val="center" w:pos="5760"/>
                <w:tab w:val="center" w:pos="6624"/>
              </w:tabs>
            </w:pPr>
            <w:r>
              <w:tab/>
              <w:t>No</w:t>
            </w:r>
            <w:r>
              <w:tab/>
            </w:r>
            <w:r>
              <w:tab/>
            </w:r>
            <w:r>
              <w:tab/>
            </w:r>
            <w:r>
              <w:tab/>
              <w:t>Very bad</w:t>
            </w:r>
            <w:r>
              <w:br/>
            </w:r>
            <w:r>
              <w:tab/>
              <w:t>problem</w:t>
            </w:r>
            <w:r>
              <w:tab/>
            </w:r>
            <w:r>
              <w:tab/>
            </w:r>
            <w:r>
              <w:tab/>
            </w:r>
            <w:r>
              <w:tab/>
              <w:t>problem</w:t>
            </w:r>
          </w:p>
          <w:p w:rsidR="00125B1B" w:rsidRDefault="00125B1B" w:rsidP="00263C22">
            <w:pPr>
              <w:pStyle w:val="SL-FlLftSgl"/>
              <w:spacing w:line="60" w:lineRule="exact"/>
            </w:pPr>
          </w:p>
        </w:tc>
      </w:tr>
    </w:tbl>
    <w:p w:rsidR="00125B1B" w:rsidRDefault="00125B1B" w:rsidP="00263C22">
      <w:pPr>
        <w:pStyle w:val="SL-FlLftSgl"/>
        <w:spacing w:line="180" w:lineRule="exact"/>
        <w:ind w:left="576" w:hanging="576"/>
        <w:jc w:val="left"/>
      </w:pPr>
    </w:p>
    <w:p w:rsidR="00125B1B" w:rsidRDefault="00125B1B" w:rsidP="00263C22">
      <w:pPr>
        <w:pStyle w:val="SL-FlLftSgl"/>
      </w:pPr>
    </w:p>
    <w:p w:rsidR="00125B1B" w:rsidRPr="00804649" w:rsidRDefault="00125B1B" w:rsidP="00263C22">
      <w:pPr>
        <w:pStyle w:val="SL-FlLftSgl"/>
        <w:rPr>
          <w:b/>
          <w:i/>
        </w:rPr>
      </w:pPr>
      <w:r w:rsidRPr="00804649">
        <w:rPr>
          <w:b/>
          <w:i/>
        </w:rPr>
        <w:t>[READ THE FOLLOWING QUESTIONS TO THE CHILD/YOUTH.]</w:t>
      </w:r>
    </w:p>
    <w:p w:rsidR="00125B1B" w:rsidRDefault="00125B1B" w:rsidP="00263C22">
      <w:pPr>
        <w:pStyle w:val="SH-SglSpHead"/>
        <w:keepNext w:val="0"/>
      </w:pPr>
    </w:p>
    <w:tbl>
      <w:tblPr>
        <w:tblStyle w:val="TableGrid"/>
        <w:tblW w:w="0" w:type="auto"/>
        <w:tblBorders>
          <w:insideH w:val="none" w:sz="0" w:space="0" w:color="auto"/>
        </w:tblBorders>
        <w:tblLook w:val="04A0" w:firstRow="1" w:lastRow="0" w:firstColumn="1" w:lastColumn="0" w:noHBand="0" w:noVBand="1"/>
      </w:tblPr>
      <w:tblGrid>
        <w:gridCol w:w="10008"/>
      </w:tblGrid>
      <w:tr w:rsidR="00125B1B" w:rsidTr="00263C22">
        <w:tc>
          <w:tcPr>
            <w:tcW w:w="10008" w:type="dxa"/>
            <w:shd w:val="clear" w:color="auto" w:fill="auto"/>
          </w:tcPr>
          <w:p w:rsidR="00125B1B" w:rsidRDefault="00125B1B" w:rsidP="00263C22">
            <w:pPr>
              <w:pStyle w:val="Q1-FirstLevelQuestion"/>
              <w:spacing w:before="60"/>
            </w:pPr>
            <w:r w:rsidRPr="001B3899">
              <w:t>In general, how much of a problem or difficulty do you think you have with:</w:t>
            </w:r>
          </w:p>
          <w:p w:rsidR="00125B1B" w:rsidRDefault="00125B1B" w:rsidP="00263C22">
            <w:pPr>
              <w:pStyle w:val="Q1-FirstLevelQuestion"/>
            </w:pPr>
          </w:p>
        </w:tc>
      </w:tr>
      <w:tr w:rsidR="00125B1B" w:rsidTr="00263C22">
        <w:tc>
          <w:tcPr>
            <w:tcW w:w="10008" w:type="dxa"/>
            <w:shd w:val="pct12" w:color="auto" w:fill="auto"/>
          </w:tcPr>
          <w:p w:rsidR="00125B1B" w:rsidRPr="001B3899" w:rsidRDefault="00125B1B" w:rsidP="00263C22">
            <w:pPr>
              <w:pStyle w:val="A3-1stTabLeader"/>
            </w:pPr>
            <w:r w:rsidRPr="00674FFC">
              <w:t>1)</w:t>
            </w:r>
            <w:r w:rsidRPr="00674FFC">
              <w:tab/>
              <w:t>… getting into trouble?</w:t>
            </w:r>
            <w:r w:rsidRPr="00674FFC">
              <w:tab/>
              <w:t>0</w:t>
            </w:r>
            <w:r w:rsidRPr="00674FFC">
              <w:tab/>
              <w:t>1</w:t>
            </w:r>
            <w:r w:rsidRPr="00674FFC">
              <w:tab/>
              <w:t>2</w:t>
            </w:r>
            <w:r w:rsidRPr="00674FFC">
              <w:tab/>
              <w:t>3</w:t>
            </w:r>
            <w:r w:rsidRPr="00674FFC">
              <w:tab/>
              <w:t>4</w:t>
            </w:r>
            <w:r w:rsidRPr="00674FFC">
              <w:tab/>
            </w:r>
            <w:r w:rsidRPr="00674FFC">
              <w:tab/>
            </w:r>
            <w:r w:rsidRPr="00674FFC">
              <w:rPr>
                <w:sz w:val="18"/>
              </w:rPr>
              <w:t>REFUSED</w:t>
            </w:r>
          </w:p>
        </w:tc>
      </w:tr>
      <w:tr w:rsidR="00125B1B" w:rsidTr="00263C22">
        <w:tc>
          <w:tcPr>
            <w:tcW w:w="10008" w:type="dxa"/>
            <w:shd w:val="clear" w:color="auto" w:fill="auto"/>
          </w:tcPr>
          <w:p w:rsidR="00125B1B" w:rsidRPr="001B3899" w:rsidRDefault="00125B1B" w:rsidP="00263C22">
            <w:pPr>
              <w:pStyle w:val="A3-1stTabLeader"/>
            </w:pPr>
            <w:r w:rsidRPr="00674FFC">
              <w:t>2)</w:t>
            </w:r>
            <w:r w:rsidRPr="00674FFC">
              <w:tab/>
              <w:t>… getting along with your mother/mother figure?</w:t>
            </w:r>
            <w:r w:rsidRPr="00674FFC">
              <w:tab/>
              <w:t>0</w:t>
            </w:r>
            <w:r w:rsidRPr="00674FFC">
              <w:tab/>
              <w:t>1</w:t>
            </w:r>
            <w:r w:rsidRPr="00674FFC">
              <w:tab/>
              <w:t>2</w:t>
            </w:r>
            <w:r w:rsidRPr="00674FFC">
              <w:tab/>
              <w:t>3</w:t>
            </w:r>
            <w:r w:rsidRPr="00674FFC">
              <w:tab/>
              <w:t>4</w:t>
            </w:r>
            <w:r w:rsidRPr="00674FFC">
              <w:tab/>
            </w:r>
            <w:r w:rsidRPr="00674FFC">
              <w:rPr>
                <w:sz w:val="18"/>
              </w:rPr>
              <w:t>N/A</w:t>
            </w:r>
            <w:r w:rsidRPr="00674FFC">
              <w:rPr>
                <w:sz w:val="18"/>
              </w:rPr>
              <w:tab/>
              <w:t>REFUSED</w:t>
            </w:r>
          </w:p>
        </w:tc>
      </w:tr>
      <w:tr w:rsidR="00125B1B" w:rsidTr="00263C22">
        <w:tc>
          <w:tcPr>
            <w:tcW w:w="10008" w:type="dxa"/>
            <w:shd w:val="pct12" w:color="auto" w:fill="auto"/>
          </w:tcPr>
          <w:p w:rsidR="00125B1B" w:rsidRPr="001B3899" w:rsidRDefault="00125B1B" w:rsidP="00263C22">
            <w:pPr>
              <w:pStyle w:val="A3-1stTabLeader"/>
            </w:pPr>
            <w:r w:rsidRPr="00674FFC">
              <w:t>3)</w:t>
            </w:r>
            <w:r w:rsidRPr="00674FFC">
              <w:tab/>
              <w:t>… getting along with your father/father figure?</w:t>
            </w:r>
            <w:r w:rsidRPr="00674FFC">
              <w:tab/>
              <w:t>0</w:t>
            </w:r>
            <w:r w:rsidRPr="00674FFC">
              <w:tab/>
              <w:t>1</w:t>
            </w:r>
            <w:r w:rsidRPr="00674FFC">
              <w:tab/>
              <w:t>2</w:t>
            </w:r>
            <w:r w:rsidRPr="00674FFC">
              <w:tab/>
              <w:t>3</w:t>
            </w:r>
            <w:r w:rsidRPr="00674FFC">
              <w:tab/>
              <w:t>4</w:t>
            </w:r>
            <w:r w:rsidRPr="00674FFC">
              <w:tab/>
            </w:r>
            <w:r w:rsidRPr="00674FFC">
              <w:rPr>
                <w:sz w:val="18"/>
              </w:rPr>
              <w:t>N/A</w:t>
            </w:r>
            <w:r w:rsidRPr="00674FFC">
              <w:rPr>
                <w:sz w:val="18"/>
              </w:rPr>
              <w:tab/>
              <w:t>REFUSED</w:t>
            </w:r>
          </w:p>
        </w:tc>
      </w:tr>
      <w:tr w:rsidR="00125B1B" w:rsidTr="00263C22">
        <w:tc>
          <w:tcPr>
            <w:tcW w:w="10008" w:type="dxa"/>
            <w:tcBorders>
              <w:bottom w:val="single" w:sz="4" w:space="0" w:color="auto"/>
            </w:tcBorders>
            <w:shd w:val="clear" w:color="auto" w:fill="auto"/>
          </w:tcPr>
          <w:p w:rsidR="00125B1B" w:rsidRPr="001B3899" w:rsidRDefault="00125B1B" w:rsidP="00263C22">
            <w:pPr>
              <w:pStyle w:val="A3-1stTabLeader"/>
            </w:pPr>
            <w:r w:rsidRPr="00674FFC">
              <w:t>4)</w:t>
            </w:r>
            <w:r w:rsidRPr="00674FFC">
              <w:tab/>
              <w:t>… feeling unhappy or sad?</w:t>
            </w:r>
            <w:r w:rsidRPr="00674FFC">
              <w:tab/>
              <w:t>0</w:t>
            </w:r>
            <w:r w:rsidRPr="00674FFC">
              <w:tab/>
              <w:t>1</w:t>
            </w:r>
            <w:r w:rsidRPr="00674FFC">
              <w:tab/>
              <w:t>2</w:t>
            </w:r>
            <w:r w:rsidRPr="00674FFC">
              <w:tab/>
              <w:t>3</w:t>
            </w:r>
            <w:r w:rsidRPr="00674FFC">
              <w:tab/>
              <w:t>4</w:t>
            </w:r>
            <w:r w:rsidRPr="00674FFC">
              <w:tab/>
            </w:r>
            <w:r w:rsidRPr="00674FFC">
              <w:tab/>
            </w:r>
            <w:r w:rsidRPr="00674FFC">
              <w:rPr>
                <w:sz w:val="18"/>
              </w:rPr>
              <w:t>REFUSED</w:t>
            </w:r>
          </w:p>
        </w:tc>
      </w:tr>
    </w:tbl>
    <w:p w:rsidR="00125B1B" w:rsidRDefault="00125B1B" w:rsidP="00263C22">
      <w:pPr>
        <w:pStyle w:val="SL-FlLftSgl"/>
        <w:spacing w:before="60"/>
      </w:pPr>
    </w:p>
    <w:tbl>
      <w:tblPr>
        <w:tblStyle w:val="TableGrid"/>
        <w:tblW w:w="0" w:type="auto"/>
        <w:tblLook w:val="04A0" w:firstRow="1" w:lastRow="0" w:firstColumn="1" w:lastColumn="0" w:noHBand="0" w:noVBand="1"/>
      </w:tblPr>
      <w:tblGrid>
        <w:gridCol w:w="10008"/>
      </w:tblGrid>
      <w:tr w:rsidR="00125B1B" w:rsidTr="00263C22">
        <w:tc>
          <w:tcPr>
            <w:tcW w:w="10008" w:type="dxa"/>
            <w:tcBorders>
              <w:bottom w:val="nil"/>
            </w:tcBorders>
          </w:tcPr>
          <w:p w:rsidR="00125B1B" w:rsidRDefault="00125B1B" w:rsidP="00263C22">
            <w:pPr>
              <w:pStyle w:val="Q1-FirstLevelQuestion"/>
              <w:spacing w:before="60"/>
            </w:pPr>
            <w:r w:rsidRPr="001B3899">
              <w:t>How much of a problem or difficulty would you say you have:</w:t>
            </w:r>
          </w:p>
          <w:p w:rsidR="00125B1B" w:rsidRDefault="00125B1B" w:rsidP="00263C22">
            <w:pPr>
              <w:pStyle w:val="Q1-FirstLevelQuestion"/>
            </w:pPr>
          </w:p>
        </w:tc>
      </w:tr>
      <w:tr w:rsidR="00125B1B" w:rsidTr="00263C22">
        <w:tc>
          <w:tcPr>
            <w:tcW w:w="10008" w:type="dxa"/>
            <w:tcBorders>
              <w:top w:val="nil"/>
              <w:bottom w:val="nil"/>
            </w:tcBorders>
            <w:shd w:val="pct12" w:color="auto" w:fill="auto"/>
          </w:tcPr>
          <w:p w:rsidR="00125B1B" w:rsidRPr="001B3899" w:rsidRDefault="00125B1B" w:rsidP="00263C22">
            <w:pPr>
              <w:pStyle w:val="A3-1stTabLeader"/>
            </w:pPr>
            <w:r w:rsidRPr="001B3899">
              <w:t>5)</w:t>
            </w:r>
            <w:r>
              <w:tab/>
            </w:r>
            <w:r w:rsidRPr="001B3899">
              <w:t>…</w:t>
            </w:r>
            <w:r>
              <w:t xml:space="preserve"> </w:t>
            </w:r>
            <w:r w:rsidRPr="001B3899">
              <w:t>with your behavior at school (or at your job)?</w:t>
            </w:r>
            <w:r w:rsidRPr="00674FFC">
              <w:tab/>
              <w:t>0</w:t>
            </w:r>
            <w:r w:rsidRPr="00674FFC">
              <w:tab/>
              <w:t>1</w:t>
            </w:r>
            <w:r w:rsidRPr="00674FFC">
              <w:tab/>
              <w:t>2</w:t>
            </w:r>
            <w:r w:rsidRPr="00674FFC">
              <w:tab/>
              <w:t>3</w:t>
            </w:r>
            <w:r w:rsidRPr="00674FFC">
              <w:tab/>
              <w:t>4</w:t>
            </w:r>
            <w:r w:rsidRPr="00674FFC">
              <w:tab/>
            </w:r>
            <w:r w:rsidRPr="00674FFC">
              <w:rPr>
                <w:sz w:val="18"/>
              </w:rPr>
              <w:t>N/A</w:t>
            </w:r>
            <w:r w:rsidRPr="00674FFC">
              <w:tab/>
            </w:r>
            <w:r w:rsidRPr="00674FFC">
              <w:rPr>
                <w:sz w:val="18"/>
              </w:rPr>
              <w:t>REFUSED</w:t>
            </w:r>
          </w:p>
        </w:tc>
      </w:tr>
      <w:tr w:rsidR="00125B1B" w:rsidTr="00263C22">
        <w:tc>
          <w:tcPr>
            <w:tcW w:w="10008" w:type="dxa"/>
            <w:tcBorders>
              <w:top w:val="nil"/>
              <w:bottom w:val="nil"/>
            </w:tcBorders>
          </w:tcPr>
          <w:p w:rsidR="00125B1B" w:rsidRPr="001B3899" w:rsidRDefault="00125B1B" w:rsidP="00263C22">
            <w:pPr>
              <w:pStyle w:val="A3-1stTabLeader"/>
            </w:pPr>
            <w:r w:rsidRPr="001B3899">
              <w:t>6)</w:t>
            </w:r>
            <w:r>
              <w:tab/>
            </w:r>
            <w:r w:rsidRPr="001B3899">
              <w:t>…</w:t>
            </w:r>
            <w:r>
              <w:t xml:space="preserve"> </w:t>
            </w:r>
            <w:r w:rsidRPr="001B3899">
              <w:t>with having fun?</w:t>
            </w:r>
            <w:r w:rsidRPr="00674FFC">
              <w:tab/>
              <w:t>0</w:t>
            </w:r>
            <w:r w:rsidRPr="00674FFC">
              <w:tab/>
              <w:t>1</w:t>
            </w:r>
            <w:r w:rsidRPr="00674FFC">
              <w:tab/>
              <w:t>2</w:t>
            </w:r>
            <w:r w:rsidRPr="00674FFC">
              <w:tab/>
              <w:t>3</w:t>
            </w:r>
            <w:r w:rsidRPr="00674FFC">
              <w:tab/>
              <w:t>4</w:t>
            </w:r>
            <w:r w:rsidRPr="00674FFC">
              <w:tab/>
            </w:r>
            <w:r w:rsidRPr="00674FFC">
              <w:rPr>
                <w:sz w:val="18"/>
              </w:rPr>
              <w:tab/>
              <w:t>REFUSED</w:t>
            </w:r>
          </w:p>
        </w:tc>
      </w:tr>
      <w:tr w:rsidR="00125B1B" w:rsidTr="00263C22">
        <w:tc>
          <w:tcPr>
            <w:tcW w:w="10008" w:type="dxa"/>
            <w:tcBorders>
              <w:top w:val="nil"/>
              <w:bottom w:val="single" w:sz="4" w:space="0" w:color="auto"/>
            </w:tcBorders>
            <w:shd w:val="pct12" w:color="auto" w:fill="auto"/>
          </w:tcPr>
          <w:p w:rsidR="00125B1B" w:rsidRPr="001B3899" w:rsidRDefault="00125B1B" w:rsidP="00263C22">
            <w:pPr>
              <w:pStyle w:val="A3-1stTabLeader"/>
              <w:tabs>
                <w:tab w:val="left" w:pos="605"/>
              </w:tabs>
              <w:jc w:val="left"/>
            </w:pPr>
            <w:r w:rsidRPr="001B3899">
              <w:t>7)</w:t>
            </w:r>
            <w:r>
              <w:tab/>
            </w:r>
            <w:r w:rsidRPr="001B3899">
              <w:t>…</w:t>
            </w:r>
            <w:r>
              <w:t xml:space="preserve"> </w:t>
            </w:r>
            <w:r w:rsidRPr="001B3899">
              <w:t>getting along with adults other than</w:t>
            </w:r>
            <w:r>
              <w:t xml:space="preserve"> </w:t>
            </w:r>
            <w:r w:rsidRPr="001B3899">
              <w:t xml:space="preserve">your mother </w:t>
            </w:r>
            <w:r>
              <w:br/>
            </w:r>
            <w:r>
              <w:tab/>
            </w:r>
            <w:r w:rsidRPr="001B3899">
              <w:t>and/or your father?</w:t>
            </w:r>
            <w:r w:rsidRPr="00674FFC">
              <w:tab/>
              <w:t>0</w:t>
            </w:r>
            <w:r w:rsidRPr="00674FFC">
              <w:tab/>
              <w:t>1</w:t>
            </w:r>
            <w:r w:rsidRPr="00674FFC">
              <w:tab/>
              <w:t>2</w:t>
            </w:r>
            <w:r w:rsidRPr="00674FFC">
              <w:tab/>
              <w:t>3</w:t>
            </w:r>
            <w:r w:rsidRPr="00674FFC">
              <w:tab/>
              <w:t>4</w:t>
            </w:r>
            <w:r w:rsidRPr="00674FFC">
              <w:tab/>
            </w:r>
            <w:r w:rsidRPr="00674FFC">
              <w:rPr>
                <w:sz w:val="18"/>
              </w:rPr>
              <w:t>N/A</w:t>
            </w:r>
            <w:r w:rsidRPr="00674FFC">
              <w:rPr>
                <w:sz w:val="18"/>
              </w:rPr>
              <w:tab/>
              <w:t>REFUSED</w:t>
            </w:r>
          </w:p>
        </w:tc>
      </w:tr>
    </w:tbl>
    <w:p w:rsidR="00125B1B" w:rsidRDefault="00125B1B" w:rsidP="00263C22">
      <w:pPr>
        <w:pStyle w:val="SL-FlLftSgl"/>
        <w:spacing w:before="60"/>
      </w:pPr>
    </w:p>
    <w:tbl>
      <w:tblPr>
        <w:tblStyle w:val="TableGrid"/>
        <w:tblW w:w="0" w:type="auto"/>
        <w:tblLook w:val="04A0" w:firstRow="1" w:lastRow="0" w:firstColumn="1" w:lastColumn="0" w:noHBand="0" w:noVBand="1"/>
      </w:tblPr>
      <w:tblGrid>
        <w:gridCol w:w="10008"/>
      </w:tblGrid>
      <w:tr w:rsidR="00125B1B" w:rsidTr="00263C22">
        <w:tc>
          <w:tcPr>
            <w:tcW w:w="10008" w:type="dxa"/>
            <w:tcBorders>
              <w:bottom w:val="nil"/>
            </w:tcBorders>
          </w:tcPr>
          <w:p w:rsidR="00125B1B" w:rsidRDefault="00125B1B" w:rsidP="00263C22">
            <w:pPr>
              <w:pStyle w:val="Q1-FirstLevelQuestion"/>
              <w:spacing w:before="60"/>
            </w:pPr>
            <w:r w:rsidRPr="001B3899">
              <w:t>How much of a problem or difficulty do you have:</w:t>
            </w:r>
          </w:p>
          <w:p w:rsidR="00125B1B" w:rsidRDefault="00125B1B" w:rsidP="00263C22">
            <w:pPr>
              <w:pStyle w:val="Q1-FirstLevelQuestion"/>
            </w:pPr>
          </w:p>
        </w:tc>
      </w:tr>
      <w:tr w:rsidR="00125B1B" w:rsidTr="00263C22">
        <w:tc>
          <w:tcPr>
            <w:tcW w:w="10008" w:type="dxa"/>
            <w:tcBorders>
              <w:top w:val="nil"/>
              <w:bottom w:val="nil"/>
            </w:tcBorders>
            <w:shd w:val="pct12" w:color="auto" w:fill="auto"/>
          </w:tcPr>
          <w:p w:rsidR="00125B1B" w:rsidRPr="001B3899" w:rsidRDefault="00125B1B" w:rsidP="00263C22">
            <w:pPr>
              <w:pStyle w:val="A3-1stTabLeader"/>
            </w:pPr>
            <w:r>
              <w:t>8</w:t>
            </w:r>
            <w:r w:rsidRPr="001B3899">
              <w:t>)</w:t>
            </w:r>
            <w:r>
              <w:tab/>
            </w:r>
            <w:r w:rsidRPr="001B3899">
              <w:t>…</w:t>
            </w:r>
            <w:r>
              <w:t xml:space="preserve"> </w:t>
            </w:r>
            <w:r w:rsidRPr="001B3899">
              <w:t>with feeling nervous or afraid?</w:t>
            </w:r>
            <w:r w:rsidRPr="00674FFC">
              <w:tab/>
              <w:t>0</w:t>
            </w:r>
            <w:r w:rsidRPr="00674FFC">
              <w:tab/>
              <w:t>1</w:t>
            </w:r>
            <w:r w:rsidRPr="00674FFC">
              <w:tab/>
              <w:t>2</w:t>
            </w:r>
            <w:r w:rsidRPr="00674FFC">
              <w:tab/>
              <w:t>3</w:t>
            </w:r>
            <w:r w:rsidRPr="00674FFC">
              <w:tab/>
              <w:t>4</w:t>
            </w:r>
            <w:r w:rsidRPr="00674FFC">
              <w:tab/>
            </w:r>
            <w:r w:rsidRPr="00674FFC">
              <w:tab/>
            </w:r>
            <w:r w:rsidRPr="00674FFC">
              <w:rPr>
                <w:sz w:val="18"/>
              </w:rPr>
              <w:t>REFUSED</w:t>
            </w:r>
          </w:p>
        </w:tc>
      </w:tr>
      <w:tr w:rsidR="00125B1B" w:rsidTr="00263C22">
        <w:tc>
          <w:tcPr>
            <w:tcW w:w="10008" w:type="dxa"/>
            <w:tcBorders>
              <w:top w:val="nil"/>
              <w:bottom w:val="nil"/>
            </w:tcBorders>
          </w:tcPr>
          <w:p w:rsidR="00125B1B" w:rsidRPr="001B3899" w:rsidRDefault="00125B1B" w:rsidP="00263C22">
            <w:pPr>
              <w:pStyle w:val="A3-1stTabLeader"/>
            </w:pPr>
            <w:r>
              <w:t>9</w:t>
            </w:r>
            <w:r w:rsidRPr="001B3899">
              <w:t>)</w:t>
            </w:r>
            <w:r>
              <w:tab/>
            </w:r>
            <w:r w:rsidRPr="001B3899">
              <w:t>…</w:t>
            </w:r>
            <w:r>
              <w:t xml:space="preserve"> </w:t>
            </w:r>
            <w:r w:rsidRPr="001B3899">
              <w:t>getting along with your sister(s) and/or brother(s)?</w:t>
            </w:r>
            <w:r w:rsidRPr="00674FFC">
              <w:tab/>
              <w:t>0</w:t>
            </w:r>
            <w:r w:rsidRPr="00674FFC">
              <w:tab/>
              <w:t>1</w:t>
            </w:r>
            <w:r w:rsidRPr="00674FFC">
              <w:tab/>
              <w:t>2</w:t>
            </w:r>
            <w:r w:rsidRPr="00674FFC">
              <w:tab/>
              <w:t>3</w:t>
            </w:r>
            <w:r w:rsidRPr="00674FFC">
              <w:tab/>
              <w:t>4</w:t>
            </w:r>
            <w:r w:rsidRPr="00674FFC">
              <w:tab/>
            </w:r>
            <w:r w:rsidRPr="00674FFC">
              <w:rPr>
                <w:sz w:val="18"/>
              </w:rPr>
              <w:t>N/A</w:t>
            </w:r>
            <w:r w:rsidRPr="00674FFC">
              <w:rPr>
                <w:sz w:val="18"/>
              </w:rPr>
              <w:tab/>
              <w:t>REFUSED</w:t>
            </w:r>
          </w:p>
        </w:tc>
      </w:tr>
      <w:tr w:rsidR="00125B1B" w:rsidTr="00263C22">
        <w:tc>
          <w:tcPr>
            <w:tcW w:w="10008" w:type="dxa"/>
            <w:tcBorders>
              <w:top w:val="nil"/>
              <w:bottom w:val="single" w:sz="4" w:space="0" w:color="auto"/>
            </w:tcBorders>
            <w:shd w:val="pct12" w:color="auto" w:fill="auto"/>
          </w:tcPr>
          <w:p w:rsidR="00125B1B" w:rsidRPr="001B3899" w:rsidRDefault="00125B1B" w:rsidP="00263C22">
            <w:pPr>
              <w:pStyle w:val="A3-1stTabLeader"/>
            </w:pPr>
            <w:r>
              <w:t>10</w:t>
            </w:r>
            <w:r w:rsidRPr="001B3899">
              <w:t>)</w:t>
            </w:r>
            <w:r>
              <w:tab/>
            </w:r>
            <w:r w:rsidRPr="001B3899">
              <w:t>…</w:t>
            </w:r>
            <w:r>
              <w:t xml:space="preserve"> </w:t>
            </w:r>
            <w:r w:rsidRPr="001B3899">
              <w:t>getting along with other kids your age?</w:t>
            </w:r>
            <w:r w:rsidRPr="00674FFC">
              <w:tab/>
              <w:t>0</w:t>
            </w:r>
            <w:r w:rsidRPr="00674FFC">
              <w:tab/>
              <w:t>1</w:t>
            </w:r>
            <w:r w:rsidRPr="00674FFC">
              <w:tab/>
              <w:t>2</w:t>
            </w:r>
            <w:r w:rsidRPr="00674FFC">
              <w:tab/>
              <w:t>3</w:t>
            </w:r>
            <w:r w:rsidRPr="00674FFC">
              <w:tab/>
              <w:t>4</w:t>
            </w:r>
            <w:r w:rsidRPr="00674FFC">
              <w:tab/>
            </w:r>
            <w:r w:rsidRPr="00674FFC">
              <w:rPr>
                <w:sz w:val="18"/>
              </w:rPr>
              <w:tab/>
              <w:t>REFUSED</w:t>
            </w:r>
          </w:p>
        </w:tc>
      </w:tr>
    </w:tbl>
    <w:p w:rsidR="00125B1B" w:rsidRDefault="00125B1B" w:rsidP="00263C22">
      <w:pPr>
        <w:pStyle w:val="SL-FlLftSgl"/>
        <w:spacing w:before="60"/>
      </w:pPr>
    </w:p>
    <w:tbl>
      <w:tblPr>
        <w:tblStyle w:val="TableGrid"/>
        <w:tblW w:w="0" w:type="auto"/>
        <w:tblLook w:val="04A0" w:firstRow="1" w:lastRow="0" w:firstColumn="1" w:lastColumn="0" w:noHBand="0" w:noVBand="1"/>
      </w:tblPr>
      <w:tblGrid>
        <w:gridCol w:w="10008"/>
      </w:tblGrid>
      <w:tr w:rsidR="00125B1B" w:rsidTr="00263C22">
        <w:tc>
          <w:tcPr>
            <w:tcW w:w="10008" w:type="dxa"/>
            <w:tcBorders>
              <w:bottom w:val="nil"/>
            </w:tcBorders>
          </w:tcPr>
          <w:p w:rsidR="00125B1B" w:rsidRDefault="00125B1B" w:rsidP="00263C22">
            <w:pPr>
              <w:pStyle w:val="Q1-FirstLevelQuestion"/>
              <w:spacing w:before="60"/>
            </w:pPr>
            <w:r w:rsidRPr="001B3899">
              <w:t>How much of a problem or difficulty would you say you have:</w:t>
            </w:r>
          </w:p>
          <w:p w:rsidR="00125B1B" w:rsidRDefault="00125B1B" w:rsidP="00263C22">
            <w:pPr>
              <w:pStyle w:val="Q1-FirstLevelQuestion"/>
            </w:pPr>
          </w:p>
        </w:tc>
      </w:tr>
      <w:tr w:rsidR="00125B1B" w:rsidTr="00263C22">
        <w:tc>
          <w:tcPr>
            <w:tcW w:w="10008" w:type="dxa"/>
            <w:tcBorders>
              <w:top w:val="nil"/>
              <w:bottom w:val="nil"/>
            </w:tcBorders>
            <w:shd w:val="pct12" w:color="auto" w:fill="auto"/>
          </w:tcPr>
          <w:p w:rsidR="00125B1B" w:rsidRPr="001B3899" w:rsidRDefault="00125B1B" w:rsidP="00263C22">
            <w:pPr>
              <w:pStyle w:val="A3-1stTabLeader"/>
            </w:pPr>
            <w:r>
              <w:t>11</w:t>
            </w:r>
            <w:r w:rsidRPr="001B3899">
              <w:t>)</w:t>
            </w:r>
            <w:r>
              <w:tab/>
            </w:r>
            <w:r w:rsidRPr="001B3899">
              <w:t>…</w:t>
            </w:r>
            <w:r>
              <w:t xml:space="preserve"> </w:t>
            </w:r>
            <w:r w:rsidRPr="001B3899">
              <w:t>getting involved in activities like sports or hobbies?</w:t>
            </w:r>
            <w:r w:rsidRPr="00674FFC">
              <w:tab/>
              <w:t>0</w:t>
            </w:r>
            <w:r w:rsidRPr="00674FFC">
              <w:tab/>
              <w:t>1</w:t>
            </w:r>
            <w:r w:rsidRPr="00674FFC">
              <w:tab/>
              <w:t>2</w:t>
            </w:r>
            <w:r w:rsidRPr="00674FFC">
              <w:tab/>
              <w:t>3</w:t>
            </w:r>
            <w:r w:rsidRPr="00674FFC">
              <w:tab/>
              <w:t>4</w:t>
            </w:r>
            <w:r w:rsidRPr="00674FFC">
              <w:tab/>
            </w:r>
            <w:r w:rsidRPr="00674FFC">
              <w:tab/>
            </w:r>
            <w:r w:rsidRPr="00674FFC">
              <w:rPr>
                <w:sz w:val="18"/>
              </w:rPr>
              <w:t>REFUSED</w:t>
            </w:r>
          </w:p>
        </w:tc>
      </w:tr>
      <w:tr w:rsidR="00125B1B" w:rsidTr="00263C22">
        <w:tc>
          <w:tcPr>
            <w:tcW w:w="10008" w:type="dxa"/>
            <w:tcBorders>
              <w:top w:val="nil"/>
              <w:bottom w:val="nil"/>
            </w:tcBorders>
          </w:tcPr>
          <w:p w:rsidR="00125B1B" w:rsidRPr="001B3899" w:rsidRDefault="00125B1B" w:rsidP="00263C22">
            <w:pPr>
              <w:pStyle w:val="A3-1stTabLeader"/>
            </w:pPr>
            <w:r>
              <w:t>12</w:t>
            </w:r>
            <w:r w:rsidRPr="001B3899">
              <w:t>)</w:t>
            </w:r>
            <w:r>
              <w:tab/>
            </w:r>
            <w:r w:rsidRPr="001B3899">
              <w:t>…</w:t>
            </w:r>
            <w:r>
              <w:t xml:space="preserve"> </w:t>
            </w:r>
            <w:r w:rsidRPr="001B3899">
              <w:t>with your school work (doing your job)?</w:t>
            </w:r>
            <w:r w:rsidRPr="00674FFC">
              <w:tab/>
              <w:t>0</w:t>
            </w:r>
            <w:r w:rsidRPr="00674FFC">
              <w:tab/>
              <w:t>1</w:t>
            </w:r>
            <w:r w:rsidRPr="00674FFC">
              <w:tab/>
              <w:t>2</w:t>
            </w:r>
            <w:r w:rsidRPr="00674FFC">
              <w:tab/>
              <w:t>3</w:t>
            </w:r>
            <w:r w:rsidRPr="00674FFC">
              <w:tab/>
              <w:t>4</w:t>
            </w:r>
            <w:r w:rsidRPr="00674FFC">
              <w:tab/>
            </w:r>
            <w:r w:rsidRPr="00674FFC">
              <w:rPr>
                <w:sz w:val="18"/>
              </w:rPr>
              <w:t>N/A</w:t>
            </w:r>
            <w:r w:rsidRPr="00674FFC">
              <w:rPr>
                <w:sz w:val="18"/>
              </w:rPr>
              <w:tab/>
              <w:t>REFUSED</w:t>
            </w:r>
          </w:p>
        </w:tc>
      </w:tr>
      <w:tr w:rsidR="00125B1B" w:rsidTr="00263C22">
        <w:tc>
          <w:tcPr>
            <w:tcW w:w="10008" w:type="dxa"/>
            <w:tcBorders>
              <w:top w:val="nil"/>
              <w:bottom w:val="single" w:sz="4" w:space="0" w:color="auto"/>
            </w:tcBorders>
            <w:shd w:val="pct12" w:color="auto" w:fill="auto"/>
          </w:tcPr>
          <w:p w:rsidR="00125B1B" w:rsidRPr="001B3899" w:rsidRDefault="00125B1B" w:rsidP="00263C22">
            <w:pPr>
              <w:pStyle w:val="A3-1stTabLeader"/>
            </w:pPr>
            <w:r>
              <w:t>13</w:t>
            </w:r>
            <w:r w:rsidRPr="001B3899">
              <w:t>)</w:t>
            </w:r>
            <w:r>
              <w:tab/>
            </w:r>
            <w:r w:rsidRPr="001B3899">
              <w:t>…</w:t>
            </w:r>
            <w:r>
              <w:t xml:space="preserve"> </w:t>
            </w:r>
            <w:r w:rsidRPr="001B3899">
              <w:t>with your behavior at home?</w:t>
            </w:r>
            <w:r w:rsidRPr="00674FFC">
              <w:tab/>
              <w:t>0</w:t>
            </w:r>
            <w:r w:rsidRPr="00674FFC">
              <w:tab/>
              <w:t>1</w:t>
            </w:r>
            <w:r w:rsidRPr="00674FFC">
              <w:tab/>
              <w:t>2</w:t>
            </w:r>
            <w:r w:rsidRPr="00674FFC">
              <w:tab/>
              <w:t>3</w:t>
            </w:r>
            <w:r w:rsidRPr="00674FFC">
              <w:tab/>
              <w:t>4</w:t>
            </w:r>
            <w:r w:rsidRPr="00674FFC">
              <w:tab/>
            </w:r>
            <w:r w:rsidRPr="00674FFC">
              <w:rPr>
                <w:sz w:val="18"/>
              </w:rPr>
              <w:tab/>
              <w:t>REFUSED</w:t>
            </w:r>
          </w:p>
        </w:tc>
      </w:tr>
    </w:tbl>
    <w:p w:rsidR="00125B1B" w:rsidRDefault="00125B1B" w:rsidP="00263C22">
      <w:pPr>
        <w:pStyle w:val="SL-FlLftSgl"/>
      </w:pPr>
      <w:r>
        <w:br w:type="page"/>
      </w:r>
    </w:p>
    <w:tbl>
      <w:tblPr>
        <w:tblStyle w:val="TableGrid"/>
        <w:tblW w:w="0" w:type="auto"/>
        <w:tblBorders>
          <w:top w:val="double" w:sz="6" w:space="0" w:color="14487C"/>
          <w:left w:val="double" w:sz="6" w:space="0" w:color="14487C"/>
          <w:bottom w:val="double" w:sz="6" w:space="0" w:color="14487C"/>
          <w:right w:val="double" w:sz="6" w:space="0" w:color="14487C"/>
          <w:insideH w:val="double" w:sz="6" w:space="0" w:color="14487C"/>
          <w:insideV w:val="double" w:sz="6" w:space="0" w:color="14487C"/>
        </w:tblBorders>
        <w:shd w:val="clear" w:color="auto" w:fill="AFBED7"/>
        <w:tblLook w:val="04A0" w:firstRow="1" w:lastRow="0" w:firstColumn="1" w:lastColumn="0" w:noHBand="0" w:noVBand="1"/>
      </w:tblPr>
      <w:tblGrid>
        <w:gridCol w:w="10008"/>
      </w:tblGrid>
      <w:tr w:rsidR="00125B1B" w:rsidTr="00263C22">
        <w:tc>
          <w:tcPr>
            <w:tcW w:w="10008" w:type="dxa"/>
            <w:shd w:val="clear" w:color="auto" w:fill="AFBED7"/>
          </w:tcPr>
          <w:p w:rsidR="00125B1B" w:rsidRPr="00871F29" w:rsidRDefault="00125B1B" w:rsidP="00263C22">
            <w:pPr>
              <w:pStyle w:val="SL-FlLftSgl"/>
              <w:spacing w:before="120" w:after="120"/>
              <w:jc w:val="center"/>
              <w:rPr>
                <w:b/>
                <w:sz w:val="24"/>
                <w:szCs w:val="24"/>
              </w:rPr>
            </w:pPr>
            <w:r>
              <w:rPr>
                <w:b/>
                <w:color w:val="000000" w:themeColor="text1"/>
                <w:sz w:val="24"/>
                <w:szCs w:val="24"/>
              </w:rPr>
              <w:lastRenderedPageBreak/>
              <w:t>SECTION</w:t>
            </w:r>
            <w:r w:rsidRPr="005D469A">
              <w:rPr>
                <w:b/>
                <w:color w:val="000000" w:themeColor="text1"/>
                <w:sz w:val="24"/>
                <w:szCs w:val="24"/>
              </w:rPr>
              <w:t xml:space="preserve"> </w:t>
            </w:r>
            <w:r>
              <w:rPr>
                <w:b/>
                <w:color w:val="000000" w:themeColor="text1"/>
                <w:sz w:val="24"/>
                <w:szCs w:val="24"/>
              </w:rPr>
              <w:t>4</w:t>
            </w:r>
            <w:r w:rsidRPr="005D469A">
              <w:rPr>
                <w:b/>
                <w:color w:val="000000" w:themeColor="text1"/>
                <w:sz w:val="24"/>
                <w:szCs w:val="24"/>
              </w:rPr>
              <w:t xml:space="preserve">: </w:t>
            </w:r>
            <w:r>
              <w:rPr>
                <w:b/>
                <w:color w:val="000000" w:themeColor="text1"/>
                <w:sz w:val="24"/>
                <w:szCs w:val="24"/>
              </w:rPr>
              <w:t xml:space="preserve">BITSEA: BRIEF INFANT-TODDLER </w:t>
            </w:r>
            <w:r>
              <w:rPr>
                <w:b/>
                <w:color w:val="000000" w:themeColor="text1"/>
                <w:sz w:val="24"/>
                <w:szCs w:val="24"/>
              </w:rPr>
              <w:br/>
              <w:t>SOCIAL AND EMOTIONAL ASSESSMENT</w:t>
            </w:r>
          </w:p>
        </w:tc>
      </w:tr>
    </w:tbl>
    <w:p w:rsidR="00125B1B" w:rsidRDefault="00125B1B" w:rsidP="00263C22">
      <w:pPr>
        <w:pStyle w:val="SL-FlLftSgl"/>
      </w:pPr>
    </w:p>
    <w:p w:rsidR="00125B1B" w:rsidRDefault="00125B1B" w:rsidP="00263C22">
      <w:pPr>
        <w:pStyle w:val="SL-FlLftSgl"/>
      </w:pPr>
    </w:p>
    <w:p w:rsidR="00125B1B" w:rsidRPr="00165E48" w:rsidRDefault="00125B1B" w:rsidP="00263C22">
      <w:pPr>
        <w:pStyle w:val="SL-FlLftSgl"/>
        <w:rPr>
          <w:b/>
          <w:u w:val="single"/>
        </w:rPr>
      </w:pPr>
      <w:r w:rsidRPr="00165E48">
        <w:rPr>
          <w:b/>
        </w:rPr>
        <w:t>THIS SECTION IS INTENTIONALLY EXCLUDED FROM THIS VERSION; IT APPEARS IN THE CAREGIVER VERSION.</w:t>
      </w:r>
    </w:p>
    <w:p w:rsidR="00125B1B" w:rsidRPr="001B3899" w:rsidRDefault="00125B1B" w:rsidP="00263C22">
      <w:pPr>
        <w:pStyle w:val="SH-SglSpHead"/>
        <w:keepNext w:val="0"/>
      </w:pPr>
    </w:p>
    <w:p w:rsidR="00125B1B" w:rsidRDefault="00125B1B" w:rsidP="00263C22">
      <w:pPr>
        <w:pStyle w:val="SL-FlLftSgl"/>
      </w:pPr>
      <w:r>
        <w:br w:type="page"/>
      </w:r>
    </w:p>
    <w:tbl>
      <w:tblPr>
        <w:tblStyle w:val="TableGrid"/>
        <w:tblW w:w="0" w:type="auto"/>
        <w:tblBorders>
          <w:top w:val="double" w:sz="6" w:space="0" w:color="14487C"/>
          <w:left w:val="double" w:sz="6" w:space="0" w:color="14487C"/>
          <w:bottom w:val="double" w:sz="6" w:space="0" w:color="14487C"/>
          <w:right w:val="double" w:sz="6" w:space="0" w:color="14487C"/>
          <w:insideH w:val="double" w:sz="6" w:space="0" w:color="14487C"/>
          <w:insideV w:val="double" w:sz="6" w:space="0" w:color="14487C"/>
        </w:tblBorders>
        <w:shd w:val="clear" w:color="auto" w:fill="AFBED7"/>
        <w:tblLook w:val="04A0" w:firstRow="1" w:lastRow="0" w:firstColumn="1" w:lastColumn="0" w:noHBand="0" w:noVBand="1"/>
      </w:tblPr>
      <w:tblGrid>
        <w:gridCol w:w="10008"/>
      </w:tblGrid>
      <w:tr w:rsidR="00125B1B" w:rsidTr="00263C22">
        <w:tc>
          <w:tcPr>
            <w:tcW w:w="10008" w:type="dxa"/>
            <w:shd w:val="clear" w:color="auto" w:fill="AFBED7"/>
          </w:tcPr>
          <w:p w:rsidR="00125B1B" w:rsidRPr="00871F29" w:rsidRDefault="00125B1B" w:rsidP="00263C22">
            <w:pPr>
              <w:pStyle w:val="SL-FlLftSgl"/>
              <w:spacing w:before="120" w:after="120"/>
              <w:jc w:val="center"/>
              <w:rPr>
                <w:b/>
                <w:sz w:val="24"/>
                <w:szCs w:val="24"/>
              </w:rPr>
            </w:pPr>
            <w:r>
              <w:rPr>
                <w:b/>
                <w:color w:val="000000" w:themeColor="text1"/>
                <w:sz w:val="24"/>
                <w:szCs w:val="24"/>
              </w:rPr>
              <w:lastRenderedPageBreak/>
              <w:t>SECTION</w:t>
            </w:r>
            <w:r w:rsidRPr="005D469A">
              <w:rPr>
                <w:b/>
                <w:color w:val="000000" w:themeColor="text1"/>
                <w:sz w:val="24"/>
                <w:szCs w:val="24"/>
              </w:rPr>
              <w:t xml:space="preserve"> </w:t>
            </w:r>
            <w:r>
              <w:rPr>
                <w:b/>
                <w:color w:val="000000" w:themeColor="text1"/>
                <w:sz w:val="24"/>
                <w:szCs w:val="24"/>
              </w:rPr>
              <w:t>5</w:t>
            </w:r>
            <w:r w:rsidRPr="005D469A">
              <w:rPr>
                <w:b/>
                <w:color w:val="000000" w:themeColor="text1"/>
                <w:sz w:val="24"/>
                <w:szCs w:val="24"/>
              </w:rPr>
              <w:t xml:space="preserve">: </w:t>
            </w:r>
            <w:r>
              <w:rPr>
                <w:b/>
                <w:color w:val="000000" w:themeColor="text1"/>
                <w:sz w:val="24"/>
                <w:szCs w:val="24"/>
              </w:rPr>
              <w:t>PEDIATRIC SYMPTOM CHECKLIST – YOUTH REPORT (Y-PSC-17)</w:t>
            </w:r>
          </w:p>
        </w:tc>
      </w:tr>
    </w:tbl>
    <w:p w:rsidR="00125B1B" w:rsidRDefault="00125B1B" w:rsidP="00263C22">
      <w:pPr>
        <w:pStyle w:val="SL-FlLftSgl"/>
      </w:pPr>
    </w:p>
    <w:p w:rsidR="00125B1B" w:rsidRDefault="00125B1B" w:rsidP="00263C22">
      <w:pPr>
        <w:pStyle w:val="SL-FlLftSgl"/>
      </w:pPr>
    </w:p>
    <w:p w:rsidR="00125B1B" w:rsidRPr="005130F0" w:rsidRDefault="00125B1B" w:rsidP="00263C22">
      <w:pPr>
        <w:pStyle w:val="SL-FlLftSgl"/>
        <w:rPr>
          <w:b/>
          <w:i/>
        </w:rPr>
      </w:pPr>
      <w:r w:rsidRPr="005130F0">
        <w:rPr>
          <w:b/>
          <w:i/>
        </w:rPr>
        <w:t>[READ THE FOLLOWING INSTRUCTIONS AND STATEMENTS TO THE CHILD/YOUTH.]</w:t>
      </w:r>
    </w:p>
    <w:p w:rsidR="00125B1B" w:rsidRPr="001B3899" w:rsidRDefault="00125B1B" w:rsidP="00263C22">
      <w:pPr>
        <w:pStyle w:val="SL-FlLftSgl"/>
      </w:pPr>
    </w:p>
    <w:p w:rsidR="00125B1B" w:rsidRPr="001B3899" w:rsidRDefault="00125B1B" w:rsidP="00263C22">
      <w:pPr>
        <w:pStyle w:val="SL-FlLftSgl"/>
      </w:pPr>
    </w:p>
    <w:p w:rsidR="00125B1B" w:rsidRPr="00544E92" w:rsidRDefault="00125B1B" w:rsidP="00263C22">
      <w:pPr>
        <w:pStyle w:val="SL-FlLftSgl"/>
        <w:rPr>
          <w:b/>
        </w:rPr>
      </w:pPr>
      <w:r w:rsidRPr="00544E92">
        <w:rPr>
          <w:b/>
        </w:rPr>
        <w:t xml:space="preserve">Please indicate which statement best describes your behaviors and emotions </w:t>
      </w:r>
      <w:r w:rsidRPr="00544E92">
        <w:rPr>
          <w:b/>
          <w:u w:val="single"/>
        </w:rPr>
        <w:t>in the past 6 months</w:t>
      </w:r>
      <w:r>
        <w:rPr>
          <w:b/>
        </w:rPr>
        <w:t>.</w:t>
      </w:r>
    </w:p>
    <w:p w:rsidR="00125B1B" w:rsidRDefault="00125B1B" w:rsidP="00263C22">
      <w:pPr>
        <w:pStyle w:val="SL-FlLftSgl"/>
      </w:pPr>
    </w:p>
    <w:tbl>
      <w:tblPr>
        <w:tblStyle w:val="TableGrid"/>
        <w:tblW w:w="0" w:type="auto"/>
        <w:tblLayout w:type="fixed"/>
        <w:tblLook w:val="04A0" w:firstRow="1" w:lastRow="0" w:firstColumn="1" w:lastColumn="0" w:noHBand="0" w:noVBand="1"/>
      </w:tblPr>
      <w:tblGrid>
        <w:gridCol w:w="5184"/>
        <w:gridCol w:w="1080"/>
        <w:gridCol w:w="1440"/>
        <w:gridCol w:w="1008"/>
        <w:gridCol w:w="1296"/>
      </w:tblGrid>
      <w:tr w:rsidR="00125B1B" w:rsidTr="00263C22">
        <w:tc>
          <w:tcPr>
            <w:tcW w:w="5184" w:type="dxa"/>
            <w:tcBorders>
              <w:top w:val="nil"/>
              <w:left w:val="nil"/>
              <w:bottom w:val="single" w:sz="4" w:space="0" w:color="auto"/>
            </w:tcBorders>
          </w:tcPr>
          <w:p w:rsidR="00125B1B" w:rsidRDefault="00125B1B" w:rsidP="00263C22">
            <w:pPr>
              <w:pStyle w:val="SL-FlLftSgl"/>
              <w:spacing w:before="120" w:after="120"/>
            </w:pPr>
          </w:p>
        </w:tc>
        <w:tc>
          <w:tcPr>
            <w:tcW w:w="1080" w:type="dxa"/>
            <w:tcBorders>
              <w:bottom w:val="single" w:sz="4" w:space="0" w:color="auto"/>
            </w:tcBorders>
          </w:tcPr>
          <w:p w:rsidR="00125B1B" w:rsidRDefault="00125B1B" w:rsidP="00263C22">
            <w:pPr>
              <w:pStyle w:val="SL-FlLftSgl"/>
              <w:spacing w:before="120" w:after="120"/>
              <w:jc w:val="center"/>
            </w:pPr>
            <w:r>
              <w:t>Never</w:t>
            </w:r>
          </w:p>
        </w:tc>
        <w:tc>
          <w:tcPr>
            <w:tcW w:w="1440" w:type="dxa"/>
            <w:tcBorders>
              <w:bottom w:val="single" w:sz="4" w:space="0" w:color="auto"/>
            </w:tcBorders>
          </w:tcPr>
          <w:p w:rsidR="00125B1B" w:rsidRDefault="00125B1B" w:rsidP="00263C22">
            <w:pPr>
              <w:pStyle w:val="SL-FlLftSgl"/>
              <w:spacing w:before="120" w:after="120"/>
              <w:jc w:val="center"/>
            </w:pPr>
            <w:r>
              <w:t>Sometimes</w:t>
            </w:r>
          </w:p>
        </w:tc>
        <w:tc>
          <w:tcPr>
            <w:tcW w:w="1008" w:type="dxa"/>
            <w:tcBorders>
              <w:bottom w:val="single" w:sz="4" w:space="0" w:color="auto"/>
            </w:tcBorders>
          </w:tcPr>
          <w:p w:rsidR="00125B1B" w:rsidRDefault="00125B1B" w:rsidP="00263C22">
            <w:pPr>
              <w:pStyle w:val="SL-FlLftSgl"/>
              <w:spacing w:before="120" w:after="120"/>
              <w:jc w:val="center"/>
            </w:pPr>
            <w:r>
              <w:t>Often</w:t>
            </w:r>
          </w:p>
        </w:tc>
        <w:tc>
          <w:tcPr>
            <w:tcW w:w="1296" w:type="dxa"/>
            <w:tcBorders>
              <w:bottom w:val="single" w:sz="4" w:space="0" w:color="auto"/>
            </w:tcBorders>
          </w:tcPr>
          <w:p w:rsidR="00125B1B" w:rsidRDefault="00125B1B" w:rsidP="00263C22">
            <w:pPr>
              <w:pStyle w:val="SL-FlLftSgl"/>
              <w:spacing w:before="120" w:after="120"/>
              <w:jc w:val="center"/>
            </w:pPr>
            <w:r>
              <w:t>Refused</w:t>
            </w:r>
          </w:p>
        </w:tc>
      </w:tr>
      <w:tr w:rsidR="00125B1B" w:rsidTr="00263C22">
        <w:tc>
          <w:tcPr>
            <w:tcW w:w="5184" w:type="dxa"/>
            <w:shd w:val="clear" w:color="auto" w:fill="AFBED7"/>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pPr>
            <w:r>
              <w:t>1.</w:t>
            </w:r>
            <w:r>
              <w:tab/>
            </w:r>
            <w:r w:rsidRPr="001B3899">
              <w:t>Fidgety, unable to sit still</w:t>
            </w:r>
            <w:r>
              <w:tab/>
            </w:r>
          </w:p>
        </w:tc>
        <w:tc>
          <w:tcPr>
            <w:tcW w:w="1080"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tcBorders>
              <w:bottom w:val="single" w:sz="4" w:space="0" w:color="auto"/>
            </w:tcBorders>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pPr>
            <w:r>
              <w:t>2.</w:t>
            </w:r>
            <w:r>
              <w:tab/>
            </w:r>
            <w:r w:rsidRPr="001B3899">
              <w:rPr>
                <w:color w:val="000000"/>
              </w:rPr>
              <w:t>Feel sad, unhappy</w:t>
            </w:r>
            <w:r>
              <w:rPr>
                <w:color w:val="000000"/>
              </w:rPr>
              <w:tab/>
            </w:r>
          </w:p>
        </w:tc>
        <w:tc>
          <w:tcPr>
            <w:tcW w:w="1080"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shd w:val="clear" w:color="auto" w:fill="AFBED7"/>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pPr>
            <w:r>
              <w:t>3.</w:t>
            </w:r>
            <w:r>
              <w:tab/>
            </w:r>
            <w:r w:rsidRPr="001B3899">
              <w:rPr>
                <w:color w:val="000000"/>
              </w:rPr>
              <w:t>Daydream too much</w:t>
            </w:r>
            <w:r>
              <w:rPr>
                <w:color w:val="000000"/>
              </w:rPr>
              <w:tab/>
            </w:r>
          </w:p>
        </w:tc>
        <w:tc>
          <w:tcPr>
            <w:tcW w:w="1080"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tcBorders>
              <w:bottom w:val="single" w:sz="4" w:space="0" w:color="auto"/>
            </w:tcBorders>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pPr>
            <w:r>
              <w:t>4.</w:t>
            </w:r>
            <w:r>
              <w:tab/>
            </w:r>
            <w:r w:rsidRPr="001B3899">
              <w:rPr>
                <w:color w:val="000000"/>
              </w:rPr>
              <w:t>Refuse to share</w:t>
            </w:r>
            <w:r>
              <w:rPr>
                <w:color w:val="000000"/>
              </w:rPr>
              <w:tab/>
            </w:r>
          </w:p>
        </w:tc>
        <w:tc>
          <w:tcPr>
            <w:tcW w:w="1080"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shd w:val="clear" w:color="auto" w:fill="AFBED7"/>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pPr>
            <w:r>
              <w:t>5.</w:t>
            </w:r>
            <w:r>
              <w:tab/>
            </w:r>
            <w:r w:rsidRPr="001B3899">
              <w:rPr>
                <w:color w:val="000000"/>
              </w:rPr>
              <w:t>Do not understand other people’s feelings</w:t>
            </w:r>
            <w:r>
              <w:rPr>
                <w:color w:val="000000"/>
              </w:rPr>
              <w:tab/>
            </w:r>
          </w:p>
        </w:tc>
        <w:tc>
          <w:tcPr>
            <w:tcW w:w="1080"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tcBorders>
              <w:bottom w:val="single" w:sz="4" w:space="0" w:color="auto"/>
            </w:tcBorders>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pPr>
            <w:r>
              <w:t>6.</w:t>
            </w:r>
            <w:r>
              <w:tab/>
            </w:r>
            <w:r w:rsidRPr="001B3899">
              <w:rPr>
                <w:color w:val="000000"/>
              </w:rPr>
              <w:t>Feel hopeless</w:t>
            </w:r>
            <w:r>
              <w:rPr>
                <w:color w:val="000000"/>
              </w:rPr>
              <w:tab/>
            </w:r>
          </w:p>
        </w:tc>
        <w:tc>
          <w:tcPr>
            <w:tcW w:w="1080"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shd w:val="clear" w:color="auto" w:fill="AFBED7"/>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pPr>
            <w:r>
              <w:t>7.</w:t>
            </w:r>
            <w:r>
              <w:tab/>
            </w:r>
            <w:r w:rsidRPr="001B3899">
              <w:rPr>
                <w:color w:val="000000"/>
              </w:rPr>
              <w:t>Have trouble concentrating</w:t>
            </w:r>
            <w:r>
              <w:rPr>
                <w:color w:val="000000"/>
              </w:rPr>
              <w:tab/>
            </w:r>
          </w:p>
        </w:tc>
        <w:tc>
          <w:tcPr>
            <w:tcW w:w="1080"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tcBorders>
              <w:bottom w:val="single" w:sz="4" w:space="0" w:color="auto"/>
            </w:tcBorders>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pPr>
            <w:r>
              <w:t>8.</w:t>
            </w:r>
            <w:r>
              <w:tab/>
            </w:r>
            <w:r w:rsidRPr="001B3899">
              <w:rPr>
                <w:color w:val="000000"/>
              </w:rPr>
              <w:t>Fight with other children</w:t>
            </w:r>
            <w:r>
              <w:rPr>
                <w:color w:val="000000"/>
              </w:rPr>
              <w:tab/>
            </w:r>
          </w:p>
        </w:tc>
        <w:tc>
          <w:tcPr>
            <w:tcW w:w="1080"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shd w:val="clear" w:color="auto" w:fill="AFBED7"/>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pPr>
            <w:r>
              <w:t>9.</w:t>
            </w:r>
            <w:r>
              <w:tab/>
            </w:r>
            <w:r w:rsidRPr="001B3899">
              <w:rPr>
                <w:color w:val="000000"/>
              </w:rPr>
              <w:t>Down on yourself</w:t>
            </w:r>
            <w:r>
              <w:rPr>
                <w:color w:val="000000"/>
              </w:rPr>
              <w:tab/>
            </w:r>
          </w:p>
        </w:tc>
        <w:tc>
          <w:tcPr>
            <w:tcW w:w="1080"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tcBorders>
              <w:bottom w:val="single" w:sz="4" w:space="0" w:color="auto"/>
            </w:tcBorders>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pPr>
            <w:r>
              <w:t>10.</w:t>
            </w:r>
            <w:r>
              <w:tab/>
            </w:r>
            <w:r w:rsidRPr="001B3899">
              <w:rPr>
                <w:color w:val="000000"/>
              </w:rPr>
              <w:t>Blame others for your troubles</w:t>
            </w:r>
            <w:r>
              <w:rPr>
                <w:color w:val="000000"/>
              </w:rPr>
              <w:tab/>
            </w:r>
          </w:p>
        </w:tc>
        <w:tc>
          <w:tcPr>
            <w:tcW w:w="1080"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shd w:val="clear" w:color="auto" w:fill="AFBED7"/>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pPr>
            <w:r>
              <w:t>11.</w:t>
            </w:r>
            <w:r>
              <w:tab/>
            </w:r>
            <w:r w:rsidRPr="001B3899">
              <w:rPr>
                <w:color w:val="000000"/>
              </w:rPr>
              <w:t>Seem to be having less fun</w:t>
            </w:r>
            <w:r>
              <w:rPr>
                <w:color w:val="000000"/>
              </w:rPr>
              <w:tab/>
            </w:r>
          </w:p>
        </w:tc>
        <w:tc>
          <w:tcPr>
            <w:tcW w:w="1080"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tcBorders>
              <w:bottom w:val="single" w:sz="4" w:space="0" w:color="auto"/>
            </w:tcBorders>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pPr>
            <w:r>
              <w:t>12.</w:t>
            </w:r>
            <w:r>
              <w:tab/>
            </w:r>
            <w:r w:rsidRPr="001B3899">
              <w:rPr>
                <w:color w:val="000000"/>
              </w:rPr>
              <w:t>Do not listen to rules</w:t>
            </w:r>
            <w:r>
              <w:rPr>
                <w:color w:val="000000"/>
              </w:rPr>
              <w:tab/>
            </w:r>
          </w:p>
        </w:tc>
        <w:tc>
          <w:tcPr>
            <w:tcW w:w="1080"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shd w:val="clear" w:color="auto" w:fill="AFBED7"/>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pPr>
            <w:r>
              <w:t>13.</w:t>
            </w:r>
            <w:r>
              <w:tab/>
            </w:r>
            <w:r w:rsidRPr="001B3899">
              <w:rPr>
                <w:color w:val="000000"/>
              </w:rPr>
              <w:t>Act as if driven by motor</w:t>
            </w:r>
            <w:r>
              <w:rPr>
                <w:color w:val="000000"/>
              </w:rPr>
              <w:tab/>
            </w:r>
          </w:p>
        </w:tc>
        <w:tc>
          <w:tcPr>
            <w:tcW w:w="1080"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tcBorders>
              <w:bottom w:val="single" w:sz="4" w:space="0" w:color="auto"/>
            </w:tcBorders>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pPr>
            <w:r>
              <w:t>14.</w:t>
            </w:r>
            <w:r>
              <w:tab/>
            </w:r>
            <w:r w:rsidRPr="001B3899">
              <w:rPr>
                <w:color w:val="000000"/>
              </w:rPr>
              <w:t>Tease others</w:t>
            </w:r>
            <w:r>
              <w:rPr>
                <w:color w:val="000000"/>
              </w:rPr>
              <w:tab/>
            </w:r>
          </w:p>
        </w:tc>
        <w:tc>
          <w:tcPr>
            <w:tcW w:w="1080"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shd w:val="clear" w:color="auto" w:fill="AFBED7"/>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pPr>
            <w:r>
              <w:t>15.</w:t>
            </w:r>
            <w:r>
              <w:tab/>
            </w:r>
            <w:r w:rsidRPr="001B3899">
              <w:rPr>
                <w:color w:val="000000"/>
              </w:rPr>
              <w:t>Worry a lot</w:t>
            </w:r>
            <w:r>
              <w:rPr>
                <w:color w:val="000000"/>
              </w:rPr>
              <w:tab/>
            </w:r>
          </w:p>
        </w:tc>
        <w:tc>
          <w:tcPr>
            <w:tcW w:w="1080"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tcBorders>
              <w:bottom w:val="single" w:sz="4" w:space="0" w:color="auto"/>
            </w:tcBorders>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pPr>
            <w:r>
              <w:t>16.</w:t>
            </w:r>
            <w:r>
              <w:tab/>
            </w:r>
            <w:r w:rsidRPr="001B3899">
              <w:rPr>
                <w:color w:val="000000"/>
              </w:rPr>
              <w:t>Take things that do not belong to you</w:t>
            </w:r>
            <w:r>
              <w:rPr>
                <w:color w:val="000000"/>
              </w:rPr>
              <w:tab/>
            </w:r>
          </w:p>
        </w:tc>
        <w:tc>
          <w:tcPr>
            <w:tcW w:w="1080"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shd w:val="clear" w:color="auto" w:fill="AFBED7"/>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pPr>
            <w:r>
              <w:t>17.</w:t>
            </w:r>
            <w:r>
              <w:tab/>
            </w:r>
            <w:r w:rsidRPr="001B3899">
              <w:rPr>
                <w:color w:val="000000"/>
              </w:rPr>
              <w:t>Distracted easily</w:t>
            </w:r>
            <w:r>
              <w:rPr>
                <w:color w:val="000000"/>
              </w:rPr>
              <w:tab/>
            </w:r>
          </w:p>
        </w:tc>
        <w:tc>
          <w:tcPr>
            <w:tcW w:w="1080"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bl>
    <w:p w:rsidR="00125B1B" w:rsidRDefault="00125B1B" w:rsidP="00263C22">
      <w:pPr>
        <w:pStyle w:val="SL-FlLftSgl"/>
      </w:pPr>
    </w:p>
    <w:p w:rsidR="00125B1B" w:rsidRPr="001B3899" w:rsidRDefault="00125B1B" w:rsidP="00263C22">
      <w:pPr>
        <w:pStyle w:val="SL-FlLftSgl"/>
      </w:pPr>
      <w:r w:rsidRPr="001B3899">
        <w:t>©M.S. Jellinek and J.M. Murphy, Massachusetts General Hospital (http://psc.partners.org)</w:t>
      </w:r>
    </w:p>
    <w:p w:rsidR="00125B1B" w:rsidRDefault="00125B1B" w:rsidP="00263C22">
      <w:pPr>
        <w:pStyle w:val="SL-FlLftSgl"/>
      </w:pPr>
      <w:r>
        <w:br w:type="page"/>
      </w:r>
    </w:p>
    <w:tbl>
      <w:tblPr>
        <w:tblStyle w:val="TableGrid"/>
        <w:tblW w:w="0" w:type="auto"/>
        <w:tblBorders>
          <w:top w:val="double" w:sz="6" w:space="0" w:color="14487C"/>
          <w:left w:val="double" w:sz="6" w:space="0" w:color="14487C"/>
          <w:bottom w:val="double" w:sz="6" w:space="0" w:color="14487C"/>
          <w:right w:val="double" w:sz="6" w:space="0" w:color="14487C"/>
          <w:insideH w:val="double" w:sz="6" w:space="0" w:color="14487C"/>
          <w:insideV w:val="double" w:sz="6" w:space="0" w:color="14487C"/>
        </w:tblBorders>
        <w:shd w:val="clear" w:color="auto" w:fill="AFBED7"/>
        <w:tblLook w:val="04A0" w:firstRow="1" w:lastRow="0" w:firstColumn="1" w:lastColumn="0" w:noHBand="0" w:noVBand="1"/>
      </w:tblPr>
      <w:tblGrid>
        <w:gridCol w:w="10008"/>
      </w:tblGrid>
      <w:tr w:rsidR="00125B1B" w:rsidRPr="00754C2C" w:rsidTr="00263C22">
        <w:tc>
          <w:tcPr>
            <w:tcW w:w="10008" w:type="dxa"/>
            <w:shd w:val="clear" w:color="auto" w:fill="AFBED7"/>
          </w:tcPr>
          <w:p w:rsidR="00125B1B" w:rsidRDefault="00125B1B" w:rsidP="00263C22">
            <w:pPr>
              <w:pStyle w:val="SL-FlLftSgl"/>
              <w:spacing w:before="120" w:after="120"/>
              <w:jc w:val="center"/>
              <w:rPr>
                <w:b/>
                <w:color w:val="000000" w:themeColor="text1"/>
                <w:sz w:val="24"/>
                <w:szCs w:val="24"/>
              </w:rPr>
            </w:pPr>
            <w:r>
              <w:rPr>
                <w:b/>
                <w:color w:val="000000" w:themeColor="text1"/>
                <w:sz w:val="24"/>
                <w:szCs w:val="24"/>
              </w:rPr>
              <w:lastRenderedPageBreak/>
              <w:t>SECTION</w:t>
            </w:r>
            <w:r w:rsidRPr="005D469A">
              <w:rPr>
                <w:b/>
                <w:color w:val="000000" w:themeColor="text1"/>
                <w:sz w:val="24"/>
                <w:szCs w:val="24"/>
              </w:rPr>
              <w:t xml:space="preserve"> </w:t>
            </w:r>
            <w:r>
              <w:rPr>
                <w:b/>
                <w:color w:val="000000" w:themeColor="text1"/>
                <w:sz w:val="24"/>
                <w:szCs w:val="24"/>
              </w:rPr>
              <w:t>6</w:t>
            </w:r>
            <w:r w:rsidRPr="005D469A">
              <w:rPr>
                <w:b/>
                <w:color w:val="000000" w:themeColor="text1"/>
                <w:sz w:val="24"/>
                <w:szCs w:val="24"/>
              </w:rPr>
              <w:t xml:space="preserve">: </w:t>
            </w:r>
            <w:r>
              <w:rPr>
                <w:b/>
                <w:color w:val="000000" w:themeColor="text1"/>
                <w:sz w:val="24"/>
                <w:szCs w:val="24"/>
              </w:rPr>
              <w:t>BABY PEDIATRIC SYMPTOM CHECKLIST (BPSC)</w:t>
            </w:r>
          </w:p>
          <w:p w:rsidR="00125B1B" w:rsidRDefault="00125B1B" w:rsidP="00263C22">
            <w:pPr>
              <w:pStyle w:val="SL-FlLftSgl"/>
              <w:spacing w:before="240" w:after="120"/>
              <w:jc w:val="center"/>
              <w:rPr>
                <w:b/>
                <w:color w:val="000000" w:themeColor="text1"/>
                <w:sz w:val="24"/>
                <w:szCs w:val="24"/>
              </w:rPr>
            </w:pPr>
            <w:r>
              <w:rPr>
                <w:b/>
                <w:color w:val="000000" w:themeColor="text1"/>
                <w:sz w:val="24"/>
                <w:szCs w:val="24"/>
              </w:rPr>
              <w:t>SECTION 7: PRESCHOOL PEDIATRIC SYMPTOM CHECKLIST (PPSC)</w:t>
            </w:r>
          </w:p>
          <w:p w:rsidR="00125B1B" w:rsidRPr="007B5015" w:rsidRDefault="00125B1B" w:rsidP="00263C22">
            <w:pPr>
              <w:pStyle w:val="SL-FlLftSgl"/>
              <w:spacing w:before="240" w:after="120"/>
              <w:jc w:val="center"/>
              <w:rPr>
                <w:b/>
                <w:sz w:val="24"/>
                <w:szCs w:val="24"/>
                <w:lang w:val="fr-FR"/>
              </w:rPr>
            </w:pPr>
            <w:r>
              <w:rPr>
                <w:b/>
                <w:color w:val="000000" w:themeColor="text1"/>
                <w:sz w:val="24"/>
                <w:szCs w:val="24"/>
                <w:lang w:val="fr-FR"/>
              </w:rPr>
              <w:t>SECTION</w:t>
            </w:r>
            <w:r w:rsidRPr="007B5015">
              <w:rPr>
                <w:b/>
                <w:color w:val="000000" w:themeColor="text1"/>
                <w:sz w:val="24"/>
                <w:szCs w:val="24"/>
                <w:lang w:val="fr-FR"/>
              </w:rPr>
              <w:t xml:space="preserve"> 8: CAREGIVER STRAIN QUESTIONNAIRE (CGSQ)</w:t>
            </w:r>
          </w:p>
        </w:tc>
      </w:tr>
    </w:tbl>
    <w:p w:rsidR="00125B1B" w:rsidRPr="007B5015" w:rsidRDefault="00125B1B" w:rsidP="00263C22">
      <w:pPr>
        <w:pStyle w:val="SL-FlLftSgl"/>
        <w:rPr>
          <w:lang w:val="fr-FR"/>
        </w:rPr>
      </w:pPr>
    </w:p>
    <w:p w:rsidR="00125B1B" w:rsidRPr="007B5015" w:rsidRDefault="00125B1B" w:rsidP="00263C22">
      <w:pPr>
        <w:pStyle w:val="SL-FlLftSgl"/>
        <w:rPr>
          <w:lang w:val="fr-FR"/>
        </w:rPr>
      </w:pPr>
    </w:p>
    <w:p w:rsidR="00125B1B" w:rsidRPr="00143096" w:rsidRDefault="00125B1B" w:rsidP="00263C22">
      <w:pPr>
        <w:pStyle w:val="SL-FlLftSgl"/>
        <w:rPr>
          <w:b/>
          <w:u w:val="single"/>
        </w:rPr>
      </w:pPr>
      <w:r w:rsidRPr="00143096">
        <w:rPr>
          <w:b/>
        </w:rPr>
        <w:t>THESE SECTIONS ARE INTENTIONALLY EXCLUDED FROM THIS VERSION; THEY APPEAR IN THE CAREGIVER VERSION.</w:t>
      </w:r>
    </w:p>
    <w:p w:rsidR="00125B1B" w:rsidRDefault="00125B1B" w:rsidP="00263C22">
      <w:pPr>
        <w:pStyle w:val="SL-FlLftSgl"/>
      </w:pPr>
    </w:p>
    <w:p w:rsidR="00125B1B" w:rsidRDefault="00125B1B" w:rsidP="00263C22">
      <w:pPr>
        <w:pStyle w:val="SL-FlLftSgl"/>
      </w:pPr>
    </w:p>
    <w:p w:rsidR="00125B1B" w:rsidRDefault="00125B1B" w:rsidP="00263C22">
      <w:pPr>
        <w:pStyle w:val="SL-FlLftSgl"/>
      </w:pPr>
    </w:p>
    <w:p w:rsidR="00125B1B" w:rsidRPr="001346C2" w:rsidRDefault="00125B1B" w:rsidP="00263C22">
      <w:pPr>
        <w:pStyle w:val="C1-CtrBoldHd"/>
        <w:spacing w:line="120" w:lineRule="exact"/>
        <w:jc w:val="both"/>
        <w:rPr>
          <w:sz w:val="24"/>
          <w:szCs w:val="24"/>
        </w:rPr>
      </w:pPr>
    </w:p>
    <w:tbl>
      <w:tblPr>
        <w:tblStyle w:val="TableGrid"/>
        <w:tblW w:w="0" w:type="auto"/>
        <w:tblInd w:w="918" w:type="dxa"/>
        <w:tblLook w:val="04A0" w:firstRow="1" w:lastRow="0" w:firstColumn="1" w:lastColumn="0" w:noHBand="0" w:noVBand="1"/>
      </w:tblPr>
      <w:tblGrid>
        <w:gridCol w:w="8550"/>
      </w:tblGrid>
      <w:tr w:rsidR="00125B1B" w:rsidRPr="00143096" w:rsidTr="00263C22">
        <w:trPr>
          <w:trHeight w:val="1592"/>
        </w:trPr>
        <w:tc>
          <w:tcPr>
            <w:tcW w:w="8550" w:type="dxa"/>
          </w:tcPr>
          <w:p w:rsidR="00125B1B" w:rsidRDefault="00125B1B" w:rsidP="00263C22">
            <w:pPr>
              <w:pStyle w:val="C1-CtrBoldHd"/>
              <w:spacing w:before="240"/>
              <w:rPr>
                <w:caps w:val="0"/>
                <w:sz w:val="24"/>
                <w:szCs w:val="24"/>
              </w:rPr>
            </w:pPr>
            <w:r w:rsidRPr="00143096">
              <w:rPr>
                <w:caps w:val="0"/>
                <w:sz w:val="24"/>
                <w:szCs w:val="24"/>
              </w:rPr>
              <w:t>End of Instrument:</w:t>
            </w:r>
          </w:p>
          <w:p w:rsidR="00125B1B" w:rsidRDefault="00125B1B" w:rsidP="00263C22">
            <w:pPr>
              <w:pStyle w:val="C1-CtrBoldHd"/>
              <w:rPr>
                <w:caps w:val="0"/>
                <w:sz w:val="24"/>
                <w:szCs w:val="24"/>
              </w:rPr>
            </w:pPr>
          </w:p>
          <w:p w:rsidR="00125B1B" w:rsidRPr="00143096" w:rsidRDefault="00125B1B" w:rsidP="00881A41">
            <w:pPr>
              <w:pStyle w:val="C1-CtrBoldHd"/>
              <w:jc w:val="both"/>
              <w:rPr>
                <w:caps w:val="0"/>
                <w:sz w:val="24"/>
                <w:szCs w:val="24"/>
              </w:rPr>
            </w:pPr>
            <w:r w:rsidRPr="00143096">
              <w:rPr>
                <w:caps w:val="0"/>
                <w:sz w:val="24"/>
                <w:szCs w:val="24"/>
              </w:rPr>
              <w:t xml:space="preserve">Thank you for participating in the child and family outcomes portion of the </w:t>
            </w:r>
            <w:r w:rsidR="00881A41">
              <w:rPr>
                <w:caps w:val="0"/>
                <w:sz w:val="24"/>
                <w:szCs w:val="24"/>
              </w:rPr>
              <w:t xml:space="preserve">CMHI </w:t>
            </w:r>
            <w:r w:rsidRPr="00143096">
              <w:rPr>
                <w:caps w:val="0"/>
                <w:sz w:val="24"/>
                <w:szCs w:val="24"/>
              </w:rPr>
              <w:t>National Evaluation.</w:t>
            </w:r>
          </w:p>
        </w:tc>
      </w:tr>
    </w:tbl>
    <w:p w:rsidR="00125B1B" w:rsidRDefault="00125B1B" w:rsidP="00263C22">
      <w:pPr>
        <w:pStyle w:val="SL-FlLftSgl"/>
      </w:pPr>
    </w:p>
    <w:p w:rsidR="00125B1B" w:rsidRDefault="00125B1B">
      <w:pPr>
        <w:spacing w:after="200" w:line="276" w:lineRule="auto"/>
        <w:ind w:firstLine="0"/>
        <w:jc w:val="left"/>
      </w:pPr>
      <w:r>
        <w:br w:type="page"/>
      </w:r>
    </w:p>
    <w:p w:rsidR="00125B1B" w:rsidRDefault="00125B1B" w:rsidP="00263C22">
      <w:pPr>
        <w:pStyle w:val="SL-FlLftSgl"/>
      </w:pPr>
    </w:p>
    <w:p w:rsidR="00125B1B" w:rsidRDefault="00125B1B" w:rsidP="00263C22">
      <w:pPr>
        <w:pStyle w:val="SL-FlLftSgl"/>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008"/>
      </w:tblGrid>
      <w:tr w:rsidR="00125B1B" w:rsidTr="00263C22">
        <w:tc>
          <w:tcPr>
            <w:tcW w:w="10008" w:type="dxa"/>
          </w:tcPr>
          <w:p w:rsidR="00125B1B" w:rsidRDefault="00125B1B" w:rsidP="00263C22">
            <w:pPr>
              <w:pStyle w:val="C1-CtrBoldHd"/>
              <w:spacing w:line="120" w:lineRule="exact"/>
            </w:pPr>
          </w:p>
          <w:p w:rsidR="00125B1B" w:rsidRPr="00281A25" w:rsidRDefault="00125B1B" w:rsidP="00263C22">
            <w:pPr>
              <w:pStyle w:val="C1-CtrBoldHd"/>
              <w:rPr>
                <w:sz w:val="32"/>
                <w:szCs w:val="32"/>
              </w:rPr>
            </w:pPr>
            <w:r w:rsidRPr="00281A25">
              <w:rPr>
                <w:sz w:val="32"/>
                <w:szCs w:val="32"/>
              </w:rPr>
              <w:t>CHILDREN’S MENTAL HEALTH INITIATIVE</w:t>
            </w:r>
          </w:p>
          <w:p w:rsidR="00125B1B" w:rsidRPr="00281A25" w:rsidRDefault="00125B1B" w:rsidP="00263C22">
            <w:pPr>
              <w:pStyle w:val="C1-CtrBoldHd"/>
              <w:rPr>
                <w:sz w:val="32"/>
                <w:szCs w:val="32"/>
              </w:rPr>
            </w:pPr>
            <w:r w:rsidRPr="00281A25">
              <w:rPr>
                <w:sz w:val="32"/>
                <w:szCs w:val="32"/>
              </w:rPr>
              <w:t>NATIONAL EVALUATION</w:t>
            </w:r>
          </w:p>
          <w:p w:rsidR="00125B1B" w:rsidRDefault="00125B1B" w:rsidP="00263C22">
            <w:pPr>
              <w:pStyle w:val="C1-CtrBoldHd"/>
            </w:pPr>
          </w:p>
          <w:p w:rsidR="00125B1B" w:rsidRDefault="00125B1B" w:rsidP="00263C22">
            <w:pPr>
              <w:pStyle w:val="C1-CtrBoldHd"/>
            </w:pPr>
          </w:p>
          <w:p w:rsidR="00125B1B" w:rsidRPr="00281A25" w:rsidRDefault="00125B1B" w:rsidP="00263C22">
            <w:pPr>
              <w:pStyle w:val="C1-CtrBoldHd"/>
              <w:rPr>
                <w:b w:val="0"/>
                <w:sz w:val="28"/>
                <w:szCs w:val="28"/>
              </w:rPr>
            </w:pPr>
            <w:r w:rsidRPr="00281A25">
              <w:rPr>
                <w:b w:val="0"/>
                <w:sz w:val="28"/>
                <w:szCs w:val="28"/>
              </w:rPr>
              <w:t>Child</w:t>
            </w:r>
            <w:r>
              <w:rPr>
                <w:b w:val="0"/>
                <w:sz w:val="28"/>
                <w:szCs w:val="28"/>
              </w:rPr>
              <w:t>-</w:t>
            </w:r>
            <w:r w:rsidRPr="00281A25">
              <w:rPr>
                <w:b w:val="0"/>
                <w:sz w:val="28"/>
                <w:szCs w:val="28"/>
              </w:rPr>
              <w:t xml:space="preserve"> and Family</w:t>
            </w:r>
            <w:r>
              <w:rPr>
                <w:b w:val="0"/>
                <w:sz w:val="28"/>
                <w:szCs w:val="28"/>
              </w:rPr>
              <w:t>-</w:t>
            </w:r>
            <w:r w:rsidRPr="00281A25">
              <w:rPr>
                <w:b w:val="0"/>
                <w:sz w:val="28"/>
                <w:szCs w:val="28"/>
              </w:rPr>
              <w:t xml:space="preserve">Level Outcomes Instrument </w:t>
            </w:r>
          </w:p>
          <w:p w:rsidR="00125B1B" w:rsidRPr="00281A25" w:rsidRDefault="00125B1B" w:rsidP="00263C22">
            <w:pPr>
              <w:pStyle w:val="C1-CtrBoldHd"/>
              <w:rPr>
                <w:b w:val="0"/>
                <w:sz w:val="28"/>
                <w:szCs w:val="28"/>
              </w:rPr>
            </w:pPr>
          </w:p>
          <w:p w:rsidR="00125B1B" w:rsidRPr="00281A25" w:rsidRDefault="00125B1B" w:rsidP="00263C22">
            <w:pPr>
              <w:pStyle w:val="C1-CtrBoldHd"/>
              <w:rPr>
                <w:b w:val="0"/>
                <w:sz w:val="28"/>
                <w:szCs w:val="28"/>
              </w:rPr>
            </w:pPr>
            <w:r w:rsidRPr="00281A25">
              <w:rPr>
                <w:b w:val="0"/>
                <w:sz w:val="28"/>
                <w:szCs w:val="28"/>
              </w:rPr>
              <w:t>YOU</w:t>
            </w:r>
            <w:r>
              <w:rPr>
                <w:b w:val="0"/>
                <w:sz w:val="28"/>
                <w:szCs w:val="28"/>
              </w:rPr>
              <w:t xml:space="preserve">NG ADULT </w:t>
            </w:r>
            <w:r w:rsidRPr="00281A25">
              <w:rPr>
                <w:b w:val="0"/>
                <w:sz w:val="28"/>
                <w:szCs w:val="28"/>
              </w:rPr>
              <w:t>Respondent Version</w:t>
            </w:r>
          </w:p>
          <w:p w:rsidR="00125B1B" w:rsidRDefault="00125B1B" w:rsidP="00263C22">
            <w:pPr>
              <w:pStyle w:val="SL-FlLftSgl"/>
              <w:keepNext/>
              <w:spacing w:line="120" w:lineRule="exact"/>
              <w:jc w:val="center"/>
            </w:pPr>
          </w:p>
        </w:tc>
      </w:tr>
    </w:tbl>
    <w:p w:rsidR="00125B1B" w:rsidRDefault="00125B1B" w:rsidP="00263C22">
      <w:pPr>
        <w:pStyle w:val="SL-FlLftSgl"/>
      </w:pPr>
    </w:p>
    <w:p w:rsidR="00125B1B" w:rsidRDefault="00125B1B" w:rsidP="00263C22">
      <w:pPr>
        <w:pStyle w:val="SL-FlLftSgl"/>
      </w:pPr>
    </w:p>
    <w:p w:rsidR="00125B1B" w:rsidRDefault="00125B1B" w:rsidP="00263C22">
      <w:pPr>
        <w:pStyle w:val="SL-FlLftSgl"/>
      </w:pPr>
    </w:p>
    <w:p w:rsidR="00125B1B" w:rsidRDefault="00125B1B" w:rsidP="00263C22">
      <w:pPr>
        <w:pStyle w:val="SL-FlLftSgl"/>
      </w:pP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60"/>
      </w:tblGrid>
      <w:tr w:rsidR="00125B1B" w:rsidTr="00263C22">
        <w:trPr>
          <w:jc w:val="center"/>
        </w:trPr>
        <w:tc>
          <w:tcPr>
            <w:tcW w:w="2160" w:type="dxa"/>
          </w:tcPr>
          <w:p w:rsidR="00125B1B" w:rsidRPr="00281A25" w:rsidRDefault="00125B1B" w:rsidP="00263C22">
            <w:pPr>
              <w:pStyle w:val="C1-CtrBoldHd"/>
              <w:spacing w:before="60" w:after="60"/>
              <w:rPr>
                <w:rFonts w:eastAsia="Batang"/>
                <w:sz w:val="24"/>
                <w:szCs w:val="24"/>
                <w:lang w:eastAsia="ko-KR"/>
              </w:rPr>
            </w:pPr>
            <w:r w:rsidRPr="00281A25">
              <w:rPr>
                <w:rFonts w:eastAsia="Batang"/>
                <w:sz w:val="24"/>
                <w:szCs w:val="24"/>
                <w:lang w:eastAsia="ko-KR"/>
              </w:rPr>
              <w:t>INTRODUCTION</w:t>
            </w:r>
          </w:p>
        </w:tc>
      </w:tr>
    </w:tbl>
    <w:p w:rsidR="00125B1B" w:rsidRDefault="00125B1B" w:rsidP="00263C22">
      <w:pPr>
        <w:pStyle w:val="SL-FlLftSgl"/>
      </w:pPr>
    </w:p>
    <w:p w:rsidR="00125B1B" w:rsidRPr="00280810" w:rsidRDefault="00125B1B" w:rsidP="00263C22">
      <w:pPr>
        <w:pStyle w:val="SL-FlLftSgl"/>
        <w:rPr>
          <w:rFonts w:eastAsia="Batang" w:cs="CG Times"/>
          <w:lang w:eastAsia="ko-KR"/>
        </w:rPr>
      </w:pPr>
    </w:p>
    <w:p w:rsidR="00125B1B" w:rsidRPr="00280810" w:rsidRDefault="00125B1B" w:rsidP="00263C22">
      <w:pPr>
        <w:pStyle w:val="SL-FlLftSgl"/>
        <w:rPr>
          <w:rFonts w:eastAsia="Batang"/>
          <w:lang w:eastAsia="ko-KR"/>
        </w:rPr>
      </w:pPr>
      <w:r w:rsidRPr="00280810">
        <w:rPr>
          <w:rFonts w:eastAsia="Batang"/>
          <w:lang w:eastAsia="ko-KR"/>
        </w:rPr>
        <w:t xml:space="preserve">Thank you </w:t>
      </w:r>
      <w:r>
        <w:rPr>
          <w:rFonts w:eastAsia="Batang"/>
          <w:lang w:eastAsia="ko-KR"/>
        </w:rPr>
        <w:t>for your willingness to participate in</w:t>
      </w:r>
      <w:r w:rsidRPr="00280810">
        <w:rPr>
          <w:rFonts w:eastAsia="Batang"/>
          <w:lang w:eastAsia="ko-KR"/>
        </w:rPr>
        <w:t xml:space="preserve"> the</w:t>
      </w:r>
      <w:r>
        <w:rPr>
          <w:rFonts w:eastAsia="Batang"/>
          <w:lang w:eastAsia="ko-KR"/>
        </w:rPr>
        <w:t xml:space="preserve"> Child and Family Outcomes Survey</w:t>
      </w:r>
      <w:r w:rsidRPr="00280810">
        <w:rPr>
          <w:rFonts w:eastAsia="Batang"/>
          <w:lang w:eastAsia="ko-KR"/>
        </w:rPr>
        <w:t>. The purpose of this survey is to assess changes in the mental health and well</w:t>
      </w:r>
      <w:r>
        <w:rPr>
          <w:rFonts w:eastAsia="Batang"/>
          <w:lang w:eastAsia="ko-KR"/>
        </w:rPr>
        <w:t>-</w:t>
      </w:r>
      <w:r w:rsidRPr="00280810">
        <w:rPr>
          <w:rFonts w:eastAsia="Batang"/>
          <w:lang w:eastAsia="ko-KR"/>
        </w:rPr>
        <w:t xml:space="preserve">being of children and their families while they are participating and receiving services from the Systems of Care. </w:t>
      </w:r>
    </w:p>
    <w:p w:rsidR="00125B1B" w:rsidRDefault="00125B1B" w:rsidP="00263C22">
      <w:pPr>
        <w:pStyle w:val="SL-FlLftSgl"/>
        <w:rPr>
          <w:rFonts w:eastAsia="Batang"/>
          <w:lang w:eastAsia="ko-KR"/>
        </w:rPr>
      </w:pPr>
    </w:p>
    <w:p w:rsidR="00125B1B" w:rsidRDefault="00125B1B" w:rsidP="00263C22">
      <w:pPr>
        <w:pStyle w:val="SL-FlLftSgl"/>
        <w:rPr>
          <w:rFonts w:eastAsia="Batang"/>
          <w:lang w:eastAsia="ko-KR"/>
        </w:rPr>
      </w:pPr>
    </w:p>
    <w:p w:rsidR="00125B1B" w:rsidRDefault="00125B1B" w:rsidP="00263C22">
      <w:pPr>
        <w:pStyle w:val="SL-FlLftSgl"/>
        <w:rPr>
          <w:rFonts w:eastAsia="Batang"/>
          <w:lang w:eastAsia="ko-KR"/>
        </w:rPr>
      </w:pPr>
    </w:p>
    <w:p w:rsidR="00125B1B" w:rsidRDefault="00125B1B" w:rsidP="00263C22">
      <w:pPr>
        <w:pStyle w:val="SL-FlLftSgl"/>
      </w:pP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28"/>
      </w:tblGrid>
      <w:tr w:rsidR="00125B1B" w:rsidTr="00263C22">
        <w:trPr>
          <w:jc w:val="center"/>
        </w:trPr>
        <w:tc>
          <w:tcPr>
            <w:tcW w:w="5228" w:type="dxa"/>
          </w:tcPr>
          <w:p w:rsidR="00125B1B" w:rsidRPr="00281A25" w:rsidRDefault="00125B1B" w:rsidP="00263C22">
            <w:pPr>
              <w:pStyle w:val="C1-CtrBoldHd"/>
              <w:spacing w:before="60" w:after="60"/>
              <w:rPr>
                <w:rFonts w:eastAsia="Batang"/>
                <w:sz w:val="24"/>
                <w:szCs w:val="24"/>
                <w:lang w:eastAsia="ko-KR"/>
              </w:rPr>
            </w:pPr>
            <w:r>
              <w:rPr>
                <w:rFonts w:eastAsia="Batang"/>
                <w:sz w:val="24"/>
                <w:szCs w:val="24"/>
                <w:lang w:eastAsia="ko-KR"/>
              </w:rPr>
              <w:t>CONFIDENTIALITY/INFORMED CONSENT</w:t>
            </w:r>
          </w:p>
        </w:tc>
      </w:tr>
    </w:tbl>
    <w:p w:rsidR="00125B1B" w:rsidRDefault="00125B1B" w:rsidP="00263C22">
      <w:pPr>
        <w:pStyle w:val="SL-FlLftSgl"/>
      </w:pPr>
    </w:p>
    <w:p w:rsidR="00125B1B" w:rsidRDefault="00125B1B" w:rsidP="00263C22">
      <w:pPr>
        <w:pStyle w:val="SL-FlLftSgl"/>
        <w:rPr>
          <w:rFonts w:eastAsia="Batang"/>
          <w:lang w:eastAsia="ko-KR"/>
        </w:rPr>
      </w:pPr>
    </w:p>
    <w:p w:rsidR="00125B1B" w:rsidRPr="00280810" w:rsidRDefault="00125B1B" w:rsidP="00263C22">
      <w:pPr>
        <w:pStyle w:val="SL-FlLftSgl"/>
        <w:rPr>
          <w:rFonts w:eastAsia="Batang"/>
          <w:lang w:eastAsia="ko-KR"/>
        </w:rPr>
      </w:pPr>
      <w:r w:rsidRPr="00280810">
        <w:rPr>
          <w:rFonts w:eastAsia="Batang"/>
          <w:lang w:eastAsia="ko-KR"/>
        </w:rPr>
        <w:t>Your responses to these questions will be kept confidential and will not be shared outside of the evaluation team. In any of our reports, your responses will be combined with other people’s responses, so your answers will never be attributed to your name.</w:t>
      </w:r>
      <w:r>
        <w:rPr>
          <w:rFonts w:eastAsia="Batang"/>
          <w:lang w:eastAsia="ko-KR"/>
        </w:rPr>
        <w:t xml:space="preserve"> Please sign the consent</w:t>
      </w:r>
      <w:r w:rsidRPr="00280810">
        <w:rPr>
          <w:rFonts w:eastAsia="Batang"/>
          <w:lang w:eastAsia="ko-KR"/>
        </w:rPr>
        <w:t xml:space="preserve"> form prior to completing this questionnaire. </w:t>
      </w:r>
    </w:p>
    <w:p w:rsidR="00125B1B" w:rsidRDefault="00125B1B" w:rsidP="00263C22">
      <w:pPr>
        <w:widowControl w:val="0"/>
        <w:tabs>
          <w:tab w:val="left" w:pos="-720"/>
          <w:tab w:val="left" w:pos="432"/>
          <w:tab w:val="left" w:pos="648"/>
          <w:tab w:val="left" w:pos="1440"/>
        </w:tabs>
        <w:suppressAutoHyphens/>
        <w:autoSpaceDE w:val="0"/>
        <w:autoSpaceDN w:val="0"/>
        <w:adjustRightInd w:val="0"/>
        <w:spacing w:line="240" w:lineRule="atLeast"/>
        <w:rPr>
          <w:rFonts w:ascii="Garamond" w:eastAsia="Batang" w:hAnsi="Garamond" w:cs="CG Times"/>
          <w:spacing w:val="-3"/>
          <w:lang w:eastAsia="ko-KR"/>
        </w:rPr>
      </w:pPr>
    </w:p>
    <w:p w:rsidR="00125B1B" w:rsidRDefault="00125B1B" w:rsidP="00263C22">
      <w:pPr>
        <w:widowControl w:val="0"/>
        <w:tabs>
          <w:tab w:val="left" w:pos="-720"/>
          <w:tab w:val="left" w:pos="432"/>
          <w:tab w:val="left" w:pos="648"/>
          <w:tab w:val="left" w:pos="1440"/>
        </w:tabs>
        <w:suppressAutoHyphens/>
        <w:autoSpaceDE w:val="0"/>
        <w:autoSpaceDN w:val="0"/>
        <w:adjustRightInd w:val="0"/>
        <w:spacing w:line="240" w:lineRule="atLeast"/>
        <w:rPr>
          <w:rFonts w:ascii="Garamond" w:eastAsia="Batang" w:hAnsi="Garamond" w:cs="CG Times"/>
          <w:spacing w:val="-3"/>
          <w:lang w:eastAsia="ko-KR"/>
        </w:rPr>
      </w:pPr>
    </w:p>
    <w:p w:rsidR="00125B1B" w:rsidRDefault="00125B1B">
      <w:pPr>
        <w:spacing w:after="200" w:line="276" w:lineRule="auto"/>
        <w:ind w:firstLine="0"/>
        <w:jc w:val="left"/>
        <w:rPr>
          <w:rFonts w:ascii="Cambria" w:hAnsi="Cambria"/>
          <w:b/>
          <w:sz w:val="24"/>
          <w:szCs w:val="24"/>
        </w:rPr>
      </w:pPr>
      <w:r>
        <w:rPr>
          <w:rFonts w:ascii="Cambria" w:hAnsi="Cambria"/>
          <w:b/>
          <w:sz w:val="24"/>
          <w:szCs w:val="24"/>
        </w:rPr>
        <w:br w:type="page"/>
      </w:r>
    </w:p>
    <w:p w:rsidR="00125B1B" w:rsidRPr="00281A25" w:rsidRDefault="00125B1B" w:rsidP="00263C22">
      <w:pPr>
        <w:pStyle w:val="C1-CtrBoldHd"/>
        <w:pBdr>
          <w:bottom w:val="thinThickSmallGap" w:sz="24" w:space="1" w:color="14487C"/>
        </w:pBdr>
        <w:rPr>
          <w:rFonts w:eastAsiaTheme="majorEastAsia"/>
          <w:sz w:val="24"/>
          <w:szCs w:val="24"/>
        </w:rPr>
      </w:pPr>
      <w:r w:rsidRPr="00281A25">
        <w:rPr>
          <w:sz w:val="24"/>
          <w:szCs w:val="24"/>
        </w:rPr>
        <w:lastRenderedPageBreak/>
        <w:t>CHILDREN’S MENTAL HEALTH INITIATIVE</w:t>
      </w:r>
      <w:r w:rsidRPr="00281A25">
        <w:rPr>
          <w:sz w:val="24"/>
          <w:szCs w:val="24"/>
        </w:rPr>
        <w:br/>
        <w:t>NATIONAL EVALUATION</w:t>
      </w:r>
      <w:r w:rsidRPr="00281A25">
        <w:rPr>
          <w:sz w:val="24"/>
          <w:szCs w:val="24"/>
        </w:rPr>
        <w:br/>
        <w:t>CHILD AND FAMILY OUTCOMES</w:t>
      </w:r>
    </w:p>
    <w:p w:rsidR="00125B1B" w:rsidRDefault="00125B1B" w:rsidP="00263C22">
      <w:pPr>
        <w:pStyle w:val="SL-FlLftSgl"/>
        <w:rPr>
          <w:rFonts w:eastAsia="Batang"/>
          <w:lang w:eastAsia="ko-KR"/>
        </w:rPr>
      </w:pPr>
    </w:p>
    <w:p w:rsidR="00125B1B" w:rsidRDefault="00125B1B" w:rsidP="00263C22">
      <w:pPr>
        <w:pStyle w:val="SL-FlLftSgl"/>
        <w:rPr>
          <w:rFonts w:eastAsia="Batang"/>
          <w:lang w:eastAsia="ko-KR"/>
        </w:rPr>
      </w:pPr>
    </w:p>
    <w:p w:rsidR="00125B1B" w:rsidRPr="00697C43" w:rsidRDefault="00125B1B" w:rsidP="00263C22">
      <w:pPr>
        <w:pStyle w:val="C2-CtrSglSp"/>
        <w:rPr>
          <w:b/>
        </w:rPr>
      </w:pPr>
      <w:r w:rsidRPr="00697C43">
        <w:rPr>
          <w:b/>
        </w:rPr>
        <w:t>Sample Informed Consent – Young Adult Version (ages 18-26)</w:t>
      </w:r>
    </w:p>
    <w:p w:rsidR="00125B1B" w:rsidRPr="00BA2E29" w:rsidRDefault="00125B1B" w:rsidP="00263C22">
      <w:pPr>
        <w:pStyle w:val="SL-FlLftSgl"/>
        <w:rPr>
          <w:lang w:val="en-CA"/>
        </w:rPr>
      </w:pPr>
    </w:p>
    <w:p w:rsidR="00125B1B" w:rsidRPr="00BA2E29" w:rsidRDefault="00125B1B" w:rsidP="00263C22">
      <w:pPr>
        <w:pStyle w:val="SL-FlLftSgl"/>
        <w:rPr>
          <w:lang w:val="en-CA"/>
        </w:rPr>
      </w:pPr>
    </w:p>
    <w:p w:rsidR="00125B1B" w:rsidRPr="003F3B4A" w:rsidRDefault="00125B1B" w:rsidP="00263C22">
      <w:pPr>
        <w:pStyle w:val="SH-SglSpHead"/>
      </w:pPr>
      <w:r w:rsidRPr="003F3B4A">
        <w:t>Purpose</w:t>
      </w:r>
    </w:p>
    <w:p w:rsidR="00125B1B" w:rsidRPr="003F3B4A" w:rsidRDefault="00125B1B" w:rsidP="00263C22">
      <w:pPr>
        <w:pStyle w:val="SH-SglSpHead"/>
      </w:pPr>
    </w:p>
    <w:p w:rsidR="00125B1B" w:rsidRPr="003F3B4A" w:rsidRDefault="00125B1B" w:rsidP="00263C22">
      <w:pPr>
        <w:pStyle w:val="SL-FlLftSgl"/>
      </w:pPr>
      <w:r w:rsidRPr="003F3B4A">
        <w:t xml:space="preserve">The Substance Abuse and Mental Health Services Administration (SAMHSA) in the United States Department of Health and Human Services is sponsoring an evaluation of children’s mental health services and systems of care. A </w:t>
      </w:r>
      <w:r>
        <w:t>S</w:t>
      </w:r>
      <w:r w:rsidRPr="003F3B4A">
        <w:t>ystem of Care is a coordinated network of community-based services and supports that are organized to meet the challenges that children and youth with serious mental health needs and their families</w:t>
      </w:r>
      <w:r>
        <w:t xml:space="preserve"> face</w:t>
      </w:r>
      <w:r w:rsidRPr="003F3B4A">
        <w:t>. You were invited to participate in this study because you currently receive or have received such services in the past. The purpose of this interview is to find out the ways in which youth are involved in their system of care. In this study, we will ask you about your behaviors and emotions, what activities you do at home, in school, and around your neighborhood, types of services you receive, and how you feel about these services. The results of the project will be used to help improve services for children, young adults</w:t>
      </w:r>
      <w:r>
        <w:t>,</w:t>
      </w:r>
      <w:r w:rsidRPr="003F3B4A">
        <w:t xml:space="preserve"> and their families.</w:t>
      </w:r>
    </w:p>
    <w:p w:rsidR="00125B1B" w:rsidRDefault="00125B1B" w:rsidP="00263C22">
      <w:pPr>
        <w:pStyle w:val="SL-FlLftSgl"/>
      </w:pPr>
    </w:p>
    <w:p w:rsidR="00125B1B" w:rsidRPr="003F3B4A" w:rsidRDefault="00125B1B" w:rsidP="00263C22">
      <w:pPr>
        <w:pStyle w:val="SL-FlLftSgl"/>
      </w:pPr>
    </w:p>
    <w:p w:rsidR="00125B1B" w:rsidRPr="003F3B4A" w:rsidRDefault="00125B1B" w:rsidP="00263C22">
      <w:pPr>
        <w:pStyle w:val="SH-SglSpHead"/>
      </w:pPr>
      <w:r w:rsidRPr="003F3B4A">
        <w:t>Description of Participation</w:t>
      </w:r>
    </w:p>
    <w:p w:rsidR="00125B1B" w:rsidRPr="003F3B4A" w:rsidRDefault="00125B1B" w:rsidP="00263C22">
      <w:pPr>
        <w:pStyle w:val="SH-SglSpHead"/>
      </w:pPr>
    </w:p>
    <w:p w:rsidR="00125B1B" w:rsidRDefault="00125B1B" w:rsidP="00263C22">
      <w:pPr>
        <w:pStyle w:val="SL-FlLftSgl"/>
      </w:pPr>
      <w:r w:rsidRPr="003F3B4A">
        <w:t xml:space="preserve">Participation in this survey is completely voluntary. You will be asked to participate in up to three interviews: an interview at intake, </w:t>
      </w:r>
      <w:r w:rsidRPr="003F3B4A">
        <w:rPr>
          <w:bCs/>
        </w:rPr>
        <w:t>6</w:t>
      </w:r>
      <w:r>
        <w:rPr>
          <w:bCs/>
        </w:rPr>
        <w:t xml:space="preserve"> </w:t>
      </w:r>
      <w:r w:rsidRPr="003F3B4A">
        <w:rPr>
          <w:bCs/>
        </w:rPr>
        <w:t>months, and 12</w:t>
      </w:r>
      <w:r>
        <w:rPr>
          <w:bCs/>
        </w:rPr>
        <w:t xml:space="preserve"> </w:t>
      </w:r>
      <w:r w:rsidRPr="003F3B4A">
        <w:rPr>
          <w:bCs/>
        </w:rPr>
        <w:t xml:space="preserve">months or at discharge if you are enrolled in the program for less than 12 months. </w:t>
      </w:r>
      <w:r w:rsidRPr="003F3B4A">
        <w:t>The interviews will take about 15 minutes each. Data will be collected by (</w:t>
      </w:r>
      <w:r w:rsidRPr="003F3B4A">
        <w:rPr>
          <w:b/>
        </w:rPr>
        <w:t>system of care name</w:t>
      </w:r>
      <w:r w:rsidRPr="003F3B4A">
        <w:t xml:space="preserve">) staff through interviews with you and use of some routinely collected information from your records. You will be asked these questions during a regular visit so additional visits will not be required. There are no right or wrong answer to the questions. </w:t>
      </w:r>
    </w:p>
    <w:p w:rsidR="00125B1B" w:rsidRDefault="00125B1B" w:rsidP="00263C22">
      <w:pPr>
        <w:pStyle w:val="SL-FlLftSgl"/>
      </w:pPr>
    </w:p>
    <w:p w:rsidR="00125B1B" w:rsidRPr="003F3B4A" w:rsidRDefault="00125B1B" w:rsidP="00263C22">
      <w:pPr>
        <w:pStyle w:val="SL-FlLftSgl"/>
      </w:pPr>
    </w:p>
    <w:p w:rsidR="00125B1B" w:rsidRPr="003F3B4A" w:rsidRDefault="00125B1B" w:rsidP="00263C22">
      <w:pPr>
        <w:pStyle w:val="SH-SglSpHead"/>
      </w:pPr>
      <w:r w:rsidRPr="003F3B4A">
        <w:t>Risks</w:t>
      </w:r>
    </w:p>
    <w:p w:rsidR="00125B1B" w:rsidRPr="003F3B4A" w:rsidRDefault="00125B1B" w:rsidP="00263C22">
      <w:pPr>
        <w:pStyle w:val="SH-SglSpHead"/>
      </w:pPr>
    </w:p>
    <w:p w:rsidR="00125B1B" w:rsidRDefault="00125B1B" w:rsidP="00263C22">
      <w:pPr>
        <w:pStyle w:val="SL-FlLftSgl"/>
      </w:pPr>
      <w:r w:rsidRPr="003F3B4A">
        <w:t>You may feel uncomfortable about answering some questions about your experiences. At any time, you can stop, take a break, or skip any questions you do not want to answer.</w:t>
      </w:r>
      <w:r>
        <w:t xml:space="preserve"> You may discontinue participation at any time. </w:t>
      </w:r>
    </w:p>
    <w:p w:rsidR="00125B1B" w:rsidRDefault="00125B1B" w:rsidP="00263C22">
      <w:pPr>
        <w:pStyle w:val="SL-FlLftSgl"/>
      </w:pPr>
    </w:p>
    <w:p w:rsidR="00125B1B" w:rsidRPr="003F3B4A" w:rsidRDefault="00125B1B" w:rsidP="00263C22">
      <w:pPr>
        <w:pStyle w:val="SL-FlLftSgl"/>
      </w:pPr>
    </w:p>
    <w:p w:rsidR="00125B1B" w:rsidRPr="003F3B4A" w:rsidRDefault="00125B1B" w:rsidP="00263C22">
      <w:pPr>
        <w:pStyle w:val="SH-SglSpHead"/>
      </w:pPr>
      <w:r w:rsidRPr="003F3B4A">
        <w:t>Benefits</w:t>
      </w:r>
    </w:p>
    <w:p w:rsidR="00125B1B" w:rsidRPr="003F3B4A" w:rsidRDefault="00125B1B" w:rsidP="00263C22">
      <w:pPr>
        <w:pStyle w:val="SH-SglSpHead"/>
      </w:pPr>
    </w:p>
    <w:p w:rsidR="00125B1B" w:rsidRDefault="00125B1B" w:rsidP="00263C22">
      <w:pPr>
        <w:pStyle w:val="SL-FlLftSgl"/>
      </w:pPr>
      <w:r w:rsidRPr="003F3B4A">
        <w:t xml:space="preserve">You will not get any direct benefit from being interviewed. However, the information you provides may help improve the services offered to children, youth, and their families. </w:t>
      </w:r>
    </w:p>
    <w:p w:rsidR="00125B1B" w:rsidRDefault="00125B1B" w:rsidP="00263C22">
      <w:pPr>
        <w:pStyle w:val="SL-FlLftSgl"/>
      </w:pPr>
    </w:p>
    <w:p w:rsidR="00125B1B" w:rsidRPr="003F3B4A" w:rsidRDefault="00125B1B" w:rsidP="00263C22">
      <w:pPr>
        <w:pStyle w:val="SL-FlLftSgl"/>
      </w:pPr>
    </w:p>
    <w:p w:rsidR="00125B1B" w:rsidRPr="00350AB9" w:rsidRDefault="00125B1B" w:rsidP="00263C22">
      <w:pPr>
        <w:pStyle w:val="SH-SglSpHead"/>
      </w:pPr>
      <w:r w:rsidRPr="00350AB9">
        <w:t>Confidentiality</w:t>
      </w:r>
    </w:p>
    <w:p w:rsidR="00125B1B" w:rsidRPr="003F3B4A" w:rsidRDefault="00125B1B" w:rsidP="00263C22">
      <w:pPr>
        <w:pStyle w:val="SH-SglSpHead"/>
      </w:pPr>
    </w:p>
    <w:p w:rsidR="00125B1B" w:rsidRPr="003F3B4A" w:rsidRDefault="00125B1B" w:rsidP="00263C22">
      <w:pPr>
        <w:pStyle w:val="SL-FlLftSgl"/>
      </w:pPr>
      <w:r w:rsidRPr="003F3B4A">
        <w:t>The information you share with us will be used only for the purposes of this study. We will keep your information private to the extent permitted by law. If you report any intent to harm yourself or someone else, we have to report it to the proper authorities.</w:t>
      </w:r>
    </w:p>
    <w:p w:rsidR="00125B1B" w:rsidRPr="003F3B4A" w:rsidRDefault="00125B1B" w:rsidP="00263C22">
      <w:pPr>
        <w:pStyle w:val="SL-FlLftSgl"/>
      </w:pPr>
    </w:p>
    <w:p w:rsidR="00125B1B" w:rsidRDefault="00125B1B" w:rsidP="00263C22">
      <w:pPr>
        <w:pStyle w:val="SL-FlLftSgl"/>
      </w:pPr>
      <w:r w:rsidRPr="003F3B4A">
        <w:t>Your health</w:t>
      </w:r>
      <w:r>
        <w:t xml:space="preserve"> </w:t>
      </w:r>
      <w:r w:rsidRPr="003F3B4A">
        <w:t xml:space="preserve">care services or insurance coverage will not be affected by </w:t>
      </w:r>
      <w:r>
        <w:t xml:space="preserve">anything </w:t>
      </w:r>
      <w:r w:rsidRPr="003F3B4A">
        <w:t>you say</w:t>
      </w:r>
      <w:r>
        <w:t xml:space="preserve"> during the interview. </w:t>
      </w:r>
      <w:r w:rsidRPr="003F3B4A">
        <w:t xml:space="preserve">Your name will not be used in any reports we write. This signed consent form and any other forms from the study will be kept in a secure place that only project staff will be able to access. </w:t>
      </w:r>
    </w:p>
    <w:p w:rsidR="00125B1B" w:rsidRDefault="00125B1B" w:rsidP="00263C22">
      <w:pPr>
        <w:pStyle w:val="SL-FlLftSgl"/>
      </w:pPr>
    </w:p>
    <w:p w:rsidR="00125B1B" w:rsidRPr="003F3B4A" w:rsidRDefault="00125B1B" w:rsidP="00263C22">
      <w:pPr>
        <w:pStyle w:val="SL-FlLftSgl"/>
      </w:pPr>
    </w:p>
    <w:p w:rsidR="00125B1B" w:rsidRDefault="00125B1B" w:rsidP="00263C22">
      <w:pPr>
        <w:pStyle w:val="SH-SglSpHead"/>
      </w:pPr>
      <w:r w:rsidRPr="003F3B4A">
        <w:t>Contact Information</w:t>
      </w:r>
    </w:p>
    <w:p w:rsidR="00125B1B" w:rsidRPr="003F3B4A" w:rsidRDefault="00125B1B" w:rsidP="00263C22">
      <w:pPr>
        <w:pStyle w:val="SH-SglSpHead"/>
      </w:pPr>
    </w:p>
    <w:p w:rsidR="00125B1B" w:rsidRPr="003F3B4A" w:rsidRDefault="00125B1B" w:rsidP="00263C22">
      <w:pPr>
        <w:pStyle w:val="SL-FlLftSgl"/>
      </w:pPr>
      <w:r w:rsidRPr="003F3B4A">
        <w:t>If you have any questions about this project, you may call</w:t>
      </w:r>
      <w:r w:rsidRPr="003F3B4A">
        <w:rPr>
          <w:i/>
        </w:rPr>
        <w:t xml:space="preserve"> </w:t>
      </w:r>
      <w:r w:rsidRPr="003F3B4A">
        <w:t xml:space="preserve">SAMHSA’s Project Officer for this evaluation, </w:t>
      </w:r>
      <w:r>
        <w:t>Dr</w:t>
      </w:r>
      <w:r w:rsidRPr="003F3B4A">
        <w:t xml:space="preserve">. </w:t>
      </w:r>
      <w:r>
        <w:t>Kirstin Painter,</w:t>
      </w:r>
      <w:r w:rsidRPr="003F3B4A">
        <w:t xml:space="preserve"> at 240-276-</w:t>
      </w:r>
      <w:r>
        <w:t>1932.</w:t>
      </w:r>
    </w:p>
    <w:p w:rsidR="00125B1B" w:rsidRPr="003F3B4A" w:rsidRDefault="00125B1B" w:rsidP="00263C22">
      <w:pPr>
        <w:pStyle w:val="SL-FlLftSgl"/>
      </w:pPr>
    </w:p>
    <w:p w:rsidR="00125B1B" w:rsidRDefault="00125B1B" w:rsidP="00263C22">
      <w:pPr>
        <w:pStyle w:val="SL-FlLftSgl"/>
      </w:pPr>
      <w:r w:rsidRPr="003F3B4A">
        <w:t>If you have any questions about your rights and welfare as a research participant, you may contact [insert name of grantee IRB representative] at [insert contact phone of grantee IRB representative].</w:t>
      </w:r>
    </w:p>
    <w:p w:rsidR="00125B1B" w:rsidRDefault="00125B1B" w:rsidP="00263C22">
      <w:pPr>
        <w:pStyle w:val="SL-FlLftSgl"/>
      </w:pPr>
    </w:p>
    <w:p w:rsidR="00125B1B" w:rsidRPr="003F3B4A" w:rsidRDefault="00125B1B" w:rsidP="00263C22">
      <w:pPr>
        <w:pStyle w:val="SL-FlLftSgl"/>
      </w:pPr>
    </w:p>
    <w:p w:rsidR="00125B1B" w:rsidRDefault="00125B1B" w:rsidP="00263C22">
      <w:pPr>
        <w:pStyle w:val="SH-SglSpHead"/>
      </w:pPr>
      <w:r w:rsidRPr="003F3B4A">
        <w:t>Voluntary Consent</w:t>
      </w:r>
    </w:p>
    <w:p w:rsidR="00125B1B" w:rsidRPr="003F3B4A" w:rsidRDefault="00125B1B" w:rsidP="00263C22">
      <w:pPr>
        <w:pStyle w:val="SH-SglSpHead"/>
      </w:pPr>
    </w:p>
    <w:p w:rsidR="00125B1B" w:rsidRPr="003F3B4A" w:rsidRDefault="00125B1B" w:rsidP="00263C22">
      <w:pPr>
        <w:pStyle w:val="SL-FlLftSgl"/>
      </w:pPr>
      <w:r w:rsidRPr="003F3B4A">
        <w:t>Rights Regarding Decision to Participate: I understand that I will not be in trouble if I do not want to be in the survey or if I decide to quit later. I do not have to answer questions that I do not want to answer. If I change my mind and quit, all of my answers to questions will be destroyed, if that is what I want. No one will say that I cannot be in other projects because I do not want to be in this project. No one can say that I cannot get services because I do not want to be in this project.</w:t>
      </w:r>
    </w:p>
    <w:p w:rsidR="00125B1B" w:rsidRPr="003F3B4A" w:rsidRDefault="00125B1B" w:rsidP="00263C22">
      <w:pPr>
        <w:pStyle w:val="SL-FlLftSgl"/>
      </w:pPr>
    </w:p>
    <w:p w:rsidR="00125B1B" w:rsidRDefault="00125B1B" w:rsidP="00263C22">
      <w:pPr>
        <w:pStyle w:val="SL-FlLftSgl"/>
      </w:pPr>
      <w:r w:rsidRPr="003F3B4A">
        <w:t>I read this form or it has been read to me. I understand what it says. My questions (if any) have been answered. A copy of this form will be given to me. By signing my name below, I freely agree to be in the project.</w:t>
      </w:r>
    </w:p>
    <w:p w:rsidR="00125B1B" w:rsidRDefault="00125B1B" w:rsidP="00263C22">
      <w:pPr>
        <w:pStyle w:val="SL-FlLftSgl"/>
      </w:pPr>
    </w:p>
    <w:p w:rsidR="00125B1B" w:rsidRPr="003F3B4A" w:rsidRDefault="00125B1B" w:rsidP="00263C22">
      <w:pPr>
        <w:pStyle w:val="SL-FlLftSgl"/>
      </w:pPr>
    </w:p>
    <w:p w:rsidR="00125B1B" w:rsidRPr="00755BE5" w:rsidRDefault="00125B1B" w:rsidP="00263C22">
      <w:pPr>
        <w:pStyle w:val="SL-FlLftSgl"/>
        <w:tabs>
          <w:tab w:val="right" w:leader="underscore" w:pos="7650"/>
        </w:tabs>
        <w:rPr>
          <w:b/>
        </w:rPr>
      </w:pPr>
      <w:r w:rsidRPr="00755BE5">
        <w:rPr>
          <w:b/>
        </w:rPr>
        <w:t xml:space="preserve">Printed Name: </w:t>
      </w:r>
      <w:r w:rsidRPr="00755BE5">
        <w:rPr>
          <w:b/>
        </w:rPr>
        <w:tab/>
      </w:r>
    </w:p>
    <w:p w:rsidR="00125B1B" w:rsidRDefault="00125B1B" w:rsidP="00263C22">
      <w:pPr>
        <w:pStyle w:val="SL-FlLftSgl"/>
      </w:pPr>
    </w:p>
    <w:p w:rsidR="00125B1B" w:rsidRPr="00755BE5" w:rsidRDefault="00125B1B" w:rsidP="00263C22">
      <w:pPr>
        <w:pStyle w:val="SL-FlLftSgl"/>
        <w:tabs>
          <w:tab w:val="right" w:leader="underscore" w:pos="7650"/>
        </w:tabs>
        <w:rPr>
          <w:b/>
        </w:rPr>
      </w:pPr>
      <w:r w:rsidRPr="00755BE5">
        <w:rPr>
          <w:b/>
        </w:rPr>
        <w:t xml:space="preserve">Signature: </w:t>
      </w:r>
      <w:r w:rsidRPr="00755BE5">
        <w:rPr>
          <w:b/>
        </w:rPr>
        <w:tab/>
      </w:r>
    </w:p>
    <w:p w:rsidR="00125B1B" w:rsidRPr="007D75E4" w:rsidRDefault="00125B1B" w:rsidP="00263C22">
      <w:pPr>
        <w:pStyle w:val="SL-FlLftSgl"/>
      </w:pPr>
    </w:p>
    <w:p w:rsidR="00125B1B" w:rsidRPr="007D75E4" w:rsidRDefault="00125B1B" w:rsidP="00263C22">
      <w:pPr>
        <w:pStyle w:val="SL-FlLftSgl"/>
      </w:pPr>
      <w:r w:rsidRPr="00755BE5">
        <w:rPr>
          <w:b/>
        </w:rPr>
        <w:t>Date:</w:t>
      </w:r>
      <w:r w:rsidRPr="007D75E4">
        <w:t xml:space="preserve"> ___/___/____</w:t>
      </w:r>
    </w:p>
    <w:p w:rsidR="00125B1B" w:rsidRDefault="00125B1B">
      <w:pPr>
        <w:spacing w:after="200" w:line="276" w:lineRule="auto"/>
        <w:ind w:firstLine="0"/>
        <w:jc w:val="left"/>
        <w:rPr>
          <w:rFonts w:eastAsia="Batang"/>
          <w:b/>
          <w:caps/>
          <w:sz w:val="24"/>
          <w:szCs w:val="24"/>
          <w:lang w:eastAsia="ko-KR"/>
        </w:rPr>
      </w:pPr>
      <w:r>
        <w:rPr>
          <w:rFonts w:eastAsia="Batang"/>
          <w:sz w:val="24"/>
          <w:szCs w:val="24"/>
          <w:lang w:eastAsia="ko-KR"/>
        </w:rPr>
        <w:br w:type="page"/>
      </w:r>
    </w:p>
    <w:p w:rsidR="00125B1B" w:rsidRPr="00955670" w:rsidRDefault="00125B1B" w:rsidP="00263C22">
      <w:pPr>
        <w:pStyle w:val="C1-CtrBoldHd"/>
        <w:rPr>
          <w:rFonts w:eastAsia="Batang"/>
          <w:sz w:val="24"/>
          <w:szCs w:val="24"/>
          <w:lang w:eastAsia="ko-KR"/>
        </w:rPr>
      </w:pPr>
      <w:r w:rsidRPr="00955670">
        <w:rPr>
          <w:rFonts w:eastAsia="Batang"/>
          <w:sz w:val="24"/>
          <w:szCs w:val="24"/>
          <w:lang w:eastAsia="ko-KR"/>
        </w:rPr>
        <w:lastRenderedPageBreak/>
        <w:t>YOU</w:t>
      </w:r>
      <w:r>
        <w:rPr>
          <w:rFonts w:eastAsia="Batang"/>
          <w:sz w:val="24"/>
          <w:szCs w:val="24"/>
          <w:lang w:eastAsia="ko-KR"/>
        </w:rPr>
        <w:t xml:space="preserve">NG ADULT </w:t>
      </w:r>
      <w:r w:rsidRPr="00955670">
        <w:rPr>
          <w:rFonts w:eastAsia="Batang"/>
          <w:sz w:val="24"/>
          <w:szCs w:val="24"/>
          <w:lang w:eastAsia="ko-KR"/>
        </w:rPr>
        <w:t>VERSION</w:t>
      </w:r>
    </w:p>
    <w:p w:rsidR="00125B1B" w:rsidRDefault="00125B1B" w:rsidP="00263C22">
      <w:pPr>
        <w:pStyle w:val="C1-CtrBoldHd"/>
        <w:rPr>
          <w:rFonts w:eastAsia="Batang"/>
          <w:lang w:eastAsia="ko-KR"/>
        </w:rPr>
      </w:pPr>
    </w:p>
    <w:p w:rsidR="00125B1B" w:rsidRDefault="00125B1B" w:rsidP="00263C22">
      <w:pPr>
        <w:pStyle w:val="C1-CtrBoldHd"/>
        <w:rPr>
          <w:rFonts w:eastAsia="Batang"/>
          <w:lang w:eastAsia="ko-KR"/>
        </w:rPr>
      </w:pP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60"/>
      </w:tblGrid>
      <w:tr w:rsidR="00125B1B" w:rsidTr="00263C22">
        <w:trPr>
          <w:jc w:val="center"/>
        </w:trPr>
        <w:tc>
          <w:tcPr>
            <w:tcW w:w="2160" w:type="dxa"/>
          </w:tcPr>
          <w:p w:rsidR="00125B1B" w:rsidRPr="00281A25" w:rsidRDefault="00125B1B" w:rsidP="00263C22">
            <w:pPr>
              <w:pStyle w:val="C1-CtrBoldHd"/>
              <w:spacing w:before="60" w:after="60"/>
              <w:rPr>
                <w:rFonts w:eastAsia="Batang"/>
                <w:sz w:val="24"/>
                <w:szCs w:val="24"/>
                <w:lang w:eastAsia="ko-KR"/>
              </w:rPr>
            </w:pPr>
            <w:r w:rsidRPr="00281A25">
              <w:rPr>
                <w:rFonts w:eastAsia="Batang"/>
                <w:sz w:val="24"/>
                <w:szCs w:val="24"/>
                <w:lang w:eastAsia="ko-KR"/>
              </w:rPr>
              <w:t>IN</w:t>
            </w:r>
            <w:r>
              <w:rPr>
                <w:rFonts w:eastAsia="Batang"/>
                <w:sz w:val="24"/>
                <w:szCs w:val="24"/>
                <w:lang w:eastAsia="ko-KR"/>
              </w:rPr>
              <w:t>STRUCTIONS</w:t>
            </w:r>
          </w:p>
        </w:tc>
      </w:tr>
    </w:tbl>
    <w:p w:rsidR="00125B1B" w:rsidRDefault="00125B1B" w:rsidP="00263C22">
      <w:pPr>
        <w:pStyle w:val="SL-FlLftSgl"/>
      </w:pPr>
    </w:p>
    <w:p w:rsidR="00125B1B" w:rsidRPr="00280810" w:rsidRDefault="00125B1B" w:rsidP="00263C22">
      <w:pPr>
        <w:pStyle w:val="SL-FlLftSgl"/>
        <w:rPr>
          <w:rFonts w:eastAsia="Batang" w:cs="CG Times"/>
          <w:lang w:eastAsia="ko-KR"/>
        </w:rPr>
      </w:pPr>
    </w:p>
    <w:p w:rsidR="00125B1B" w:rsidRDefault="00125B1B" w:rsidP="00263C22">
      <w:pPr>
        <w:pStyle w:val="SL-FlLftSgl"/>
      </w:pPr>
      <w:r w:rsidRPr="00ED4292">
        <w:t xml:space="preserve">This version will be administered directly to young adults ages 18 and up at baseline/entry into services and at </w:t>
      </w:r>
      <w:r>
        <w:t>6</w:t>
      </w:r>
      <w:r w:rsidRPr="00ED4292">
        <w:t xml:space="preserve"> and </w:t>
      </w:r>
      <w:r>
        <w:t>12</w:t>
      </w:r>
      <w:r w:rsidRPr="00ED4292">
        <w:t xml:space="preserve"> months as well as discharge. This version includes the following:</w:t>
      </w:r>
    </w:p>
    <w:p w:rsidR="00125B1B" w:rsidRDefault="00125B1B" w:rsidP="00263C22">
      <w:pPr>
        <w:pStyle w:val="SL-FlLftSgl"/>
      </w:pPr>
    </w:p>
    <w:p w:rsidR="00125B1B" w:rsidRPr="002357A3" w:rsidRDefault="00125B1B" w:rsidP="00263C22">
      <w:pPr>
        <w:pStyle w:val="SL-FlLftSgl"/>
      </w:pPr>
      <w:r>
        <w:tab/>
        <w:t>Section</w:t>
      </w:r>
      <w:r w:rsidRPr="002357A3">
        <w:t xml:space="preserve"> 1: </w:t>
      </w:r>
      <w:r>
        <w:t>Administrative Data</w:t>
      </w:r>
    </w:p>
    <w:p w:rsidR="00125B1B" w:rsidRPr="002357A3" w:rsidRDefault="00125B1B" w:rsidP="00263C22">
      <w:pPr>
        <w:pStyle w:val="SL-FlLftSgl"/>
      </w:pPr>
      <w:r>
        <w:tab/>
        <w:t>Section</w:t>
      </w:r>
      <w:r w:rsidRPr="002357A3">
        <w:t xml:space="preserve"> 2:</w:t>
      </w:r>
      <w:r>
        <w:t xml:space="preserve"> Functioning</w:t>
      </w:r>
      <w:r w:rsidRPr="002357A3">
        <w:t xml:space="preserve"> </w:t>
      </w:r>
    </w:p>
    <w:p w:rsidR="00125B1B" w:rsidRPr="002357A3" w:rsidRDefault="00125B1B" w:rsidP="00263C22">
      <w:pPr>
        <w:pStyle w:val="SL-FlLftSgl"/>
      </w:pPr>
      <w:r>
        <w:tab/>
        <w:t>Section</w:t>
      </w:r>
      <w:r w:rsidRPr="002357A3">
        <w:t xml:space="preserve"> </w:t>
      </w:r>
      <w:r>
        <w:t>3</w:t>
      </w:r>
      <w:r w:rsidRPr="002357A3">
        <w:t>: Columbia Impairment Scale – self</w:t>
      </w:r>
      <w:r>
        <w:t>-</w:t>
      </w:r>
      <w:r w:rsidRPr="002357A3">
        <w:t>report</w:t>
      </w:r>
    </w:p>
    <w:p w:rsidR="00125B1B" w:rsidRPr="002357A3" w:rsidRDefault="00125B1B" w:rsidP="00263C22">
      <w:pPr>
        <w:pStyle w:val="SL-FlLftSgl"/>
      </w:pPr>
      <w:r>
        <w:tab/>
        <w:t>Section</w:t>
      </w:r>
      <w:r w:rsidRPr="00467BEC">
        <w:t xml:space="preserve"> </w:t>
      </w:r>
      <w:r>
        <w:t>4:</w:t>
      </w:r>
      <w:r w:rsidRPr="00467BEC">
        <w:t xml:space="preserve"> BITSEA: Brief Infant-Toddler Social and Emotional Assessment</w:t>
      </w:r>
      <w:r>
        <w:t xml:space="preserve"> – Intentionally missing</w:t>
      </w:r>
    </w:p>
    <w:p w:rsidR="00125B1B" w:rsidRPr="002357A3" w:rsidRDefault="00125B1B" w:rsidP="00263C22">
      <w:pPr>
        <w:pStyle w:val="SL-FlLftSgl"/>
      </w:pPr>
      <w:r>
        <w:tab/>
        <w:t xml:space="preserve">Section 5: </w:t>
      </w:r>
      <w:r w:rsidRPr="002357A3">
        <w:t>Pediatric Symptom Checklist-17 – self</w:t>
      </w:r>
      <w:r>
        <w:t>-</w:t>
      </w:r>
      <w:r w:rsidRPr="002357A3">
        <w:t>report</w:t>
      </w:r>
    </w:p>
    <w:p w:rsidR="00125B1B" w:rsidRPr="002357A3" w:rsidRDefault="00125B1B" w:rsidP="00263C22">
      <w:pPr>
        <w:pStyle w:val="SL-FlLftSgl"/>
      </w:pPr>
      <w:r>
        <w:tab/>
        <w:t>Section</w:t>
      </w:r>
      <w:r w:rsidRPr="00467BEC">
        <w:t xml:space="preserve"> 6:</w:t>
      </w:r>
      <w:r>
        <w:t xml:space="preserve"> Baby Pediatric Symptom </w:t>
      </w:r>
      <w:r w:rsidRPr="00B60903">
        <w:t>Checklist</w:t>
      </w:r>
      <w:r>
        <w:t xml:space="preserve"> (B</w:t>
      </w:r>
      <w:r w:rsidRPr="00B60903">
        <w:t>PSC</w:t>
      </w:r>
      <w:r>
        <w:t>) - Intentionally missing</w:t>
      </w:r>
    </w:p>
    <w:p w:rsidR="00125B1B" w:rsidRPr="002357A3" w:rsidRDefault="00125B1B" w:rsidP="00263C22">
      <w:pPr>
        <w:pStyle w:val="SL-FlLftSgl"/>
      </w:pPr>
      <w:r>
        <w:tab/>
        <w:t>Section</w:t>
      </w:r>
      <w:r w:rsidRPr="00801626">
        <w:t xml:space="preserve"> 7: Preschool Pediatric Symptom Checklist (PPSC) </w:t>
      </w:r>
      <w:r>
        <w:t>- Intentionally missing</w:t>
      </w:r>
    </w:p>
    <w:p w:rsidR="00125B1B" w:rsidRDefault="00125B1B" w:rsidP="00263C22">
      <w:pPr>
        <w:pStyle w:val="SL-FlLftSgl"/>
      </w:pPr>
      <w:r w:rsidRPr="006B276B">
        <w:tab/>
      </w:r>
      <w:r w:rsidRPr="00052D12">
        <w:t xml:space="preserve">Section </w:t>
      </w:r>
      <w:r w:rsidRPr="009E1072">
        <w:t>8: Caregiver Strain Questionnaire</w:t>
      </w:r>
      <w:r>
        <w:t xml:space="preserve"> - Intentionally missing</w:t>
      </w:r>
    </w:p>
    <w:p w:rsidR="00125B1B" w:rsidRPr="002357A3" w:rsidRDefault="00125B1B" w:rsidP="00263C22">
      <w:pPr>
        <w:pStyle w:val="SL-FlLftSgl"/>
      </w:pPr>
    </w:p>
    <w:p w:rsidR="00125B1B" w:rsidRDefault="00125B1B" w:rsidP="00263C22">
      <w:pPr>
        <w:pStyle w:val="SL-FlLftSgl"/>
      </w:pPr>
      <w:r w:rsidRPr="002357A3">
        <w:t xml:space="preserve">There are two components of this instrument. </w:t>
      </w:r>
      <w:r>
        <w:t>Section</w:t>
      </w:r>
      <w:r w:rsidRPr="002357A3">
        <w:t xml:space="preserve"> 1</w:t>
      </w:r>
      <w:r>
        <w:t xml:space="preserve"> (administrative data, including CMHI services received) are</w:t>
      </w:r>
      <w:r w:rsidRPr="002357A3">
        <w:t xml:space="preserve"> answered by staff using information from administrative and clinical records for </w:t>
      </w:r>
      <w:r>
        <w:t>the young adult receiving services. S</w:t>
      </w:r>
      <w:r w:rsidRPr="002357A3">
        <w:t xml:space="preserve">ections </w:t>
      </w:r>
      <w:r>
        <w:t>2, 3, and 5</w:t>
      </w:r>
      <w:r w:rsidRPr="002357A3">
        <w:t xml:space="preserve"> </w:t>
      </w:r>
      <w:r>
        <w:t>are</w:t>
      </w:r>
      <w:r w:rsidRPr="002357A3">
        <w:t xml:space="preserve"> to be administered verbally to the </w:t>
      </w:r>
      <w:r>
        <w:t xml:space="preserve">youth by local systems staff. Before administering the instrument to the young adult, please ask them to sign the consent/assent form. </w:t>
      </w:r>
    </w:p>
    <w:p w:rsidR="00125B1B" w:rsidRDefault="00125B1B" w:rsidP="00263C22">
      <w:pPr>
        <w:pStyle w:val="SL-FlLftSgl"/>
      </w:pPr>
    </w:p>
    <w:p w:rsidR="00125B1B" w:rsidRDefault="00125B1B" w:rsidP="00263C22">
      <w:pPr>
        <w:spacing w:after="200" w:line="276" w:lineRule="auto"/>
        <w:ind w:firstLine="0"/>
        <w:jc w:val="left"/>
        <w:rPr>
          <w:rFonts w:ascii="Times New Roman" w:hAnsi="Times New Roman"/>
          <w:b/>
          <w:bCs/>
        </w:rPr>
      </w:pPr>
      <w:r>
        <w:rPr>
          <w:rFonts w:ascii="Times New Roman" w:hAnsi="Times New Roman"/>
          <w:b/>
          <w:bCs/>
        </w:rPr>
        <w:br w:type="page"/>
      </w:r>
    </w:p>
    <w:p w:rsidR="00125B1B" w:rsidRPr="005D469A" w:rsidRDefault="00125B1B" w:rsidP="00263C22">
      <w:pPr>
        <w:pStyle w:val="SH-SglSpHead"/>
        <w:pBdr>
          <w:top w:val="double" w:sz="6" w:space="1" w:color="14487C"/>
        </w:pBdr>
        <w:rPr>
          <w:color w:val="000000" w:themeColor="text1"/>
        </w:rPr>
      </w:pPr>
      <w:r w:rsidRPr="006B1E83">
        <w:lastRenderedPageBreak/>
        <w:t xml:space="preserve">IDENTIFYING INFORMATION: COLLECTED AT BASELINE, REASSESSMENT AND DISCHARGE </w:t>
      </w:r>
    </w:p>
    <w:p w:rsidR="00125B1B" w:rsidRDefault="00125B1B" w:rsidP="00263C22">
      <w:pPr>
        <w:pStyle w:val="SL-FlLftSgl"/>
        <w:rPr>
          <w:rFonts w:eastAsia="Batang"/>
          <w:lang w:eastAsia="ko-KR"/>
        </w:rPr>
      </w:pPr>
    </w:p>
    <w:p w:rsidR="00125B1B" w:rsidRDefault="00125B1B" w:rsidP="00263C22">
      <w:pPr>
        <w:pStyle w:val="SL-FlLftSgl"/>
        <w:rPr>
          <w:rFonts w:eastAsia="Batang"/>
          <w:lang w:eastAsia="ko-KR"/>
        </w:rPr>
      </w:pPr>
    </w:p>
    <w:p w:rsidR="00125B1B" w:rsidRDefault="00125B1B" w:rsidP="00263C22">
      <w:pPr>
        <w:pStyle w:val="SL-FlLftSgl"/>
        <w:tabs>
          <w:tab w:val="left" w:pos="1800"/>
        </w:tabs>
      </w:pPr>
      <w:r>
        <w:rPr>
          <w:b/>
          <w:bCs/>
        </w:rPr>
        <w:t>Client</w:t>
      </w:r>
      <w:r w:rsidRPr="000F5D1D">
        <w:rPr>
          <w:b/>
          <w:bCs/>
        </w:rPr>
        <w:t xml:space="preserve"> ID</w:t>
      </w:r>
      <w:r>
        <w:rPr>
          <w:b/>
          <w:bCs/>
        </w:rPr>
        <w:tab/>
      </w:r>
      <w:r w:rsidRPr="000F5D1D">
        <w:t>|____|____|____|____|____|____|____|____|____|____|____|</w:t>
      </w:r>
    </w:p>
    <w:p w:rsidR="00125B1B" w:rsidRDefault="00125B1B" w:rsidP="00263C22">
      <w:pPr>
        <w:pStyle w:val="SL-FlLftSgl"/>
        <w:tabs>
          <w:tab w:val="left" w:pos="1800"/>
        </w:tabs>
        <w:rPr>
          <w:b/>
          <w:bCs/>
        </w:rPr>
      </w:pPr>
    </w:p>
    <w:p w:rsidR="00125B1B" w:rsidRPr="000F5D1D" w:rsidRDefault="00125B1B" w:rsidP="00263C22">
      <w:pPr>
        <w:pStyle w:val="SL-FlLftSgl"/>
        <w:tabs>
          <w:tab w:val="left" w:pos="1800"/>
        </w:tabs>
      </w:pPr>
      <w:r>
        <w:rPr>
          <w:b/>
          <w:bCs/>
        </w:rPr>
        <w:t>Contract/Grant ID</w:t>
      </w:r>
      <w:r>
        <w:rPr>
          <w:b/>
          <w:bCs/>
        </w:rPr>
        <w:tab/>
      </w:r>
      <w:r w:rsidRPr="000F5D1D">
        <w:t>|____|____|____|____|____|____|____|____|____|____|</w:t>
      </w:r>
    </w:p>
    <w:p w:rsidR="00125B1B" w:rsidRPr="000F5D1D" w:rsidRDefault="00125B1B" w:rsidP="00263C22">
      <w:pPr>
        <w:pStyle w:val="SL-FlLftSgl"/>
        <w:tabs>
          <w:tab w:val="left" w:pos="1800"/>
        </w:tabs>
        <w:rPr>
          <w:b/>
          <w:bCs/>
        </w:rPr>
      </w:pPr>
    </w:p>
    <w:p w:rsidR="00125B1B" w:rsidRDefault="00125B1B" w:rsidP="00263C22">
      <w:pPr>
        <w:pStyle w:val="SL-FlLftSgl"/>
        <w:tabs>
          <w:tab w:val="left" w:pos="1800"/>
        </w:tabs>
      </w:pPr>
      <w:r w:rsidRPr="000F5D1D">
        <w:rPr>
          <w:b/>
          <w:bCs/>
        </w:rPr>
        <w:t>Site ID</w:t>
      </w:r>
      <w:r>
        <w:rPr>
          <w:b/>
          <w:bCs/>
        </w:rPr>
        <w:tab/>
      </w:r>
      <w:r w:rsidRPr="000F5D1D">
        <w:t>|____|____|____|____|____|____|____|____|____|____|</w:t>
      </w:r>
    </w:p>
    <w:p w:rsidR="00125B1B" w:rsidRDefault="00125B1B" w:rsidP="00263C22">
      <w:pPr>
        <w:pStyle w:val="SL-FlLftSgl"/>
      </w:pPr>
    </w:p>
    <w:p w:rsidR="00125B1B" w:rsidRDefault="00125B1B" w:rsidP="00263C22">
      <w:pPr>
        <w:pStyle w:val="SL-FlLftSgl"/>
      </w:pPr>
    </w:p>
    <w:p w:rsidR="00125B1B" w:rsidRPr="006B1E83" w:rsidRDefault="00125B1B" w:rsidP="00263C22">
      <w:pPr>
        <w:pStyle w:val="Q1-FirstLevelQuestion"/>
      </w:pPr>
      <w:r w:rsidRPr="006B1E83">
        <w:t>1.</w:t>
      </w:r>
      <w:r w:rsidRPr="006B1E83">
        <w:tab/>
        <w:t>Interview Type (SELECT ONLY ONE TYPE</w:t>
      </w:r>
      <w:r>
        <w:t>.</w:t>
      </w:r>
      <w:r w:rsidRPr="006B1E83">
        <w:t>)</w:t>
      </w:r>
    </w:p>
    <w:p w:rsidR="00125B1B" w:rsidRDefault="00125B1B" w:rsidP="00263C22">
      <w:pPr>
        <w:pStyle w:val="Q1-FirstLevelQuestion"/>
      </w:pPr>
    </w:p>
    <w:p w:rsidR="00125B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Baseline</w:t>
      </w:r>
    </w:p>
    <w:p w:rsidR="00125B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 xml:space="preserve">Reassessment: </w:t>
      </w:r>
      <w:r w:rsidRPr="000F5D1D">
        <w:t>|____|____|</w:t>
      </w:r>
      <w:r>
        <w:t xml:space="preserve"> months </w:t>
      </w:r>
      <w:r w:rsidRPr="00101FCF">
        <w:t>(e.g., enter 06 for six months; enter 12 for one year)</w:t>
      </w:r>
    </w:p>
    <w:p w:rsidR="00125B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Discharge: Client completed services</w:t>
      </w:r>
    </w:p>
    <w:p w:rsidR="00125B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Discharge: Administrative</w:t>
      </w:r>
    </w:p>
    <w:p w:rsidR="00125B1B" w:rsidRDefault="00125B1B" w:rsidP="00263C22">
      <w:pPr>
        <w:pStyle w:val="A1-1stLeader"/>
      </w:pPr>
    </w:p>
    <w:p w:rsidR="00125B1B" w:rsidRDefault="00125B1B" w:rsidP="00263C22">
      <w:pPr>
        <w:pStyle w:val="A1-1stLeader"/>
      </w:pPr>
    </w:p>
    <w:p w:rsidR="00125B1B" w:rsidRPr="00A84DD9" w:rsidRDefault="00125B1B" w:rsidP="00263C22">
      <w:pPr>
        <w:pStyle w:val="Q1-FirstLevelQuestion"/>
      </w:pPr>
      <w:r>
        <w:t>2.</w:t>
      </w:r>
      <w:r>
        <w:tab/>
      </w:r>
      <w:r w:rsidRPr="00A84DD9">
        <w:t>Was the interview conducted?</w:t>
      </w:r>
    </w:p>
    <w:p w:rsidR="00125B1B" w:rsidRDefault="00125B1B" w:rsidP="00263C22">
      <w:pPr>
        <w:pStyle w:val="Q1-FirstLevelQuestion"/>
        <w:rPr>
          <w:rFonts w:eastAsia="Wingdings2"/>
        </w:rPr>
      </w:pPr>
    </w:p>
    <w:p w:rsidR="00125B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16414F">
        <w:t>Y</w:t>
      </w:r>
      <w:r>
        <w:t>es</w:t>
      </w:r>
    </w:p>
    <w:p w:rsidR="00125B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16414F">
        <w:t>N</w:t>
      </w:r>
      <w:r>
        <w:t>o</w:t>
      </w:r>
    </w:p>
    <w:p w:rsidR="00125B1B" w:rsidRDefault="00125B1B" w:rsidP="00263C22">
      <w:pPr>
        <w:pStyle w:val="A1-1stLeader"/>
      </w:pPr>
    </w:p>
    <w:p w:rsidR="00125B1B" w:rsidRDefault="00125B1B" w:rsidP="00263C22">
      <w:pPr>
        <w:pStyle w:val="A1-1stLeader"/>
      </w:pPr>
    </w:p>
    <w:p w:rsidR="00125B1B" w:rsidRPr="00A84DD9" w:rsidRDefault="00125B1B" w:rsidP="00263C22">
      <w:pPr>
        <w:pStyle w:val="Q1-FirstLevelQuestion"/>
      </w:pPr>
      <w:r>
        <w:t>3.</w:t>
      </w:r>
      <w:r>
        <w:tab/>
      </w:r>
      <w:r w:rsidRPr="00A84DD9">
        <w:t>If an interview was conducted, when did it take place?</w:t>
      </w:r>
    </w:p>
    <w:p w:rsidR="00125B1B" w:rsidRDefault="00125B1B" w:rsidP="00263C22">
      <w:pPr>
        <w:pStyle w:val="Q1-FirstLevelQuestion"/>
      </w:pPr>
    </w:p>
    <w:p w:rsidR="00125B1B" w:rsidRPr="00101FCF" w:rsidRDefault="00125B1B" w:rsidP="00263C22">
      <w:pPr>
        <w:pStyle w:val="A1-1stLeader"/>
      </w:pPr>
      <w:r w:rsidRPr="00101FCF">
        <w:t>Interview Date</w:t>
      </w:r>
      <w:r>
        <w:t>:</w:t>
      </w:r>
      <w:r w:rsidRPr="00101FCF">
        <w:t xml:space="preserve"> |____|____| / |____|____| / |____|____|____|____|</w:t>
      </w:r>
    </w:p>
    <w:p w:rsidR="00125B1B" w:rsidRPr="00101FCF" w:rsidRDefault="00125B1B" w:rsidP="00263C22">
      <w:pPr>
        <w:pStyle w:val="A1-1stLeader"/>
        <w:tabs>
          <w:tab w:val="center" w:pos="2434"/>
          <w:tab w:val="center" w:pos="3658"/>
          <w:tab w:val="center" w:pos="5342"/>
        </w:tabs>
      </w:pPr>
      <w:r>
        <w:tab/>
      </w:r>
      <w:r>
        <w:tab/>
      </w:r>
      <w:r w:rsidRPr="00101FCF">
        <w:t>Month</w:t>
      </w:r>
      <w:r>
        <w:tab/>
      </w:r>
      <w:r w:rsidRPr="00101FCF">
        <w:t>Day</w:t>
      </w:r>
      <w:r>
        <w:tab/>
      </w:r>
      <w:r w:rsidRPr="00101FCF">
        <w:t>Year</w:t>
      </w:r>
    </w:p>
    <w:p w:rsidR="00125B1B" w:rsidRDefault="00125B1B" w:rsidP="00263C22">
      <w:pPr>
        <w:autoSpaceDE w:val="0"/>
        <w:autoSpaceDN w:val="0"/>
        <w:adjustRightInd w:val="0"/>
        <w:spacing w:line="240" w:lineRule="auto"/>
        <w:rPr>
          <w:rFonts w:ascii="Times New Roman" w:hAnsi="Times New Roman"/>
        </w:rPr>
      </w:pPr>
      <w:r>
        <w:rPr>
          <w:rFonts w:ascii="Times New Roman" w:hAnsi="Times New Roman"/>
        </w:rPr>
        <w:br w:type="page"/>
      </w:r>
    </w:p>
    <w:tbl>
      <w:tblPr>
        <w:tblStyle w:val="TableGrid"/>
        <w:tblW w:w="0" w:type="auto"/>
        <w:tblBorders>
          <w:top w:val="double" w:sz="6" w:space="0" w:color="14487C"/>
          <w:left w:val="double" w:sz="6" w:space="0" w:color="14487C"/>
          <w:bottom w:val="double" w:sz="6" w:space="0" w:color="14487C"/>
          <w:right w:val="double" w:sz="6" w:space="0" w:color="14487C"/>
          <w:insideH w:val="double" w:sz="6" w:space="0" w:color="14487C"/>
          <w:insideV w:val="double" w:sz="6" w:space="0" w:color="14487C"/>
        </w:tblBorders>
        <w:shd w:val="clear" w:color="auto" w:fill="AFBED7"/>
        <w:tblLook w:val="04A0" w:firstRow="1" w:lastRow="0" w:firstColumn="1" w:lastColumn="0" w:noHBand="0" w:noVBand="1"/>
      </w:tblPr>
      <w:tblGrid>
        <w:gridCol w:w="10008"/>
      </w:tblGrid>
      <w:tr w:rsidR="00125B1B" w:rsidTr="00263C22">
        <w:tc>
          <w:tcPr>
            <w:tcW w:w="10008" w:type="dxa"/>
            <w:shd w:val="clear" w:color="auto" w:fill="AFBED7"/>
          </w:tcPr>
          <w:p w:rsidR="00125B1B" w:rsidRPr="00871F29" w:rsidRDefault="00125B1B" w:rsidP="00263C22">
            <w:pPr>
              <w:pStyle w:val="SL-FlLftSgl"/>
              <w:spacing w:before="120" w:after="120"/>
              <w:jc w:val="center"/>
              <w:rPr>
                <w:b/>
                <w:sz w:val="24"/>
                <w:szCs w:val="24"/>
              </w:rPr>
            </w:pPr>
            <w:r>
              <w:rPr>
                <w:b/>
                <w:color w:val="000000" w:themeColor="text1"/>
                <w:sz w:val="24"/>
                <w:szCs w:val="24"/>
              </w:rPr>
              <w:lastRenderedPageBreak/>
              <w:t>SECTION</w:t>
            </w:r>
            <w:r w:rsidRPr="005D469A">
              <w:rPr>
                <w:b/>
                <w:color w:val="000000" w:themeColor="text1"/>
                <w:sz w:val="24"/>
                <w:szCs w:val="24"/>
              </w:rPr>
              <w:t xml:space="preserve"> 1: ADMINISTRATIVE DATA</w:t>
            </w:r>
          </w:p>
        </w:tc>
      </w:tr>
    </w:tbl>
    <w:p w:rsidR="00125B1B" w:rsidRDefault="00125B1B" w:rsidP="00263C22">
      <w:pPr>
        <w:pStyle w:val="SL-FlLftSgl"/>
      </w:pPr>
    </w:p>
    <w:p w:rsidR="00125B1B" w:rsidRPr="006D54F4" w:rsidRDefault="00125B1B" w:rsidP="00263C22">
      <w:pPr>
        <w:pStyle w:val="SL-FlLftSgl"/>
        <w:rPr>
          <w:b/>
          <w:i/>
        </w:rPr>
      </w:pPr>
      <w:r w:rsidRPr="006D54F4">
        <w:rPr>
          <w:b/>
          <w:i/>
        </w:rPr>
        <w:t>[</w:t>
      </w:r>
      <w:r>
        <w:rPr>
          <w:b/>
          <w:i/>
        </w:rPr>
        <w:t>SECTION</w:t>
      </w:r>
      <w:r w:rsidRPr="006D54F4">
        <w:rPr>
          <w:b/>
          <w:i/>
        </w:rPr>
        <w:t xml:space="preserve"> 1 ADMINISTRATIVE DATA IS COMPILED BY GRANTEE STAFF FROM RECORDS AT BASELINE.</w:t>
      </w:r>
    </w:p>
    <w:p w:rsidR="00125B1B" w:rsidRPr="006D54F4" w:rsidRDefault="00125B1B" w:rsidP="00263C22">
      <w:pPr>
        <w:pStyle w:val="SL-FlLftSgl"/>
      </w:pPr>
      <w:r w:rsidRPr="006D54F4">
        <w:rPr>
          <w:b/>
          <w:i/>
        </w:rPr>
        <w:t>IF THIS IS A BASELINE, GO TO QUESTION 1 BELOW. IF THIS IS NOT A BASELINE, SKIP TO QUESTION 10.]</w:t>
      </w:r>
    </w:p>
    <w:p w:rsidR="00125B1B" w:rsidRPr="00ED4292" w:rsidRDefault="00125B1B" w:rsidP="00263C22">
      <w:pPr>
        <w:pStyle w:val="SL-FlLftSgl"/>
      </w:pPr>
    </w:p>
    <w:p w:rsidR="00125B1B" w:rsidRPr="00ED4292" w:rsidRDefault="00125B1B" w:rsidP="00263C22">
      <w:pPr>
        <w:pStyle w:val="SL-FlLftSgl"/>
      </w:pPr>
    </w:p>
    <w:p w:rsidR="00125B1B" w:rsidRDefault="00125B1B" w:rsidP="00263C22">
      <w:pPr>
        <w:pStyle w:val="Q1-FirstLevelQuestion"/>
      </w:pPr>
      <w:r>
        <w:t>1.</w:t>
      </w:r>
      <w:r>
        <w:tab/>
      </w:r>
      <w:r w:rsidRPr="00260BE0">
        <w:t xml:space="preserve">What is the </w:t>
      </w:r>
      <w:r>
        <w:t>young adult</w:t>
      </w:r>
      <w:r w:rsidRPr="00260BE0">
        <w:t>’s date of birth?</w:t>
      </w:r>
    </w:p>
    <w:p w:rsidR="00125B1B" w:rsidRDefault="00125B1B" w:rsidP="00263C22">
      <w:pPr>
        <w:pStyle w:val="Q1-FirstLevelQuestion"/>
      </w:pPr>
    </w:p>
    <w:p w:rsidR="00125B1B" w:rsidRDefault="00125B1B" w:rsidP="00263C22">
      <w:pPr>
        <w:pStyle w:val="Q1-FirstLevelQuestion"/>
      </w:pPr>
      <w:r>
        <w:tab/>
        <w:t>(</w:t>
      </w:r>
      <w:r w:rsidRPr="00B96805">
        <w:t>MONTH AND YEAR MUST BE ENTERED. DAY IS</w:t>
      </w:r>
      <w:r>
        <w:t xml:space="preserve"> </w:t>
      </w:r>
      <w:r w:rsidRPr="00B96805">
        <w:t>OPTIONAL</w:t>
      </w:r>
      <w:r>
        <w:t>.</w:t>
      </w:r>
      <w:r w:rsidRPr="00B96805">
        <w:t>)</w:t>
      </w:r>
    </w:p>
    <w:p w:rsidR="00125B1B" w:rsidRPr="00B96805" w:rsidRDefault="00125B1B" w:rsidP="00263C22">
      <w:pPr>
        <w:pStyle w:val="Q1-FirstLevelQuestion"/>
      </w:pPr>
    </w:p>
    <w:p w:rsidR="00125B1B" w:rsidRPr="00101FCF" w:rsidRDefault="00125B1B" w:rsidP="00263C22">
      <w:pPr>
        <w:pStyle w:val="A1-1stLeader"/>
      </w:pPr>
      <w:r>
        <w:t>Date of Birth:</w:t>
      </w:r>
      <w:r w:rsidRPr="00101FCF">
        <w:t xml:space="preserve"> |____|____| / |____|____| / |____|____|____|____|</w:t>
      </w:r>
    </w:p>
    <w:p w:rsidR="00125B1B" w:rsidRDefault="00125B1B" w:rsidP="00263C22">
      <w:pPr>
        <w:pStyle w:val="A1-1stLeader"/>
        <w:tabs>
          <w:tab w:val="center" w:pos="2250"/>
          <w:tab w:val="center" w:pos="3510"/>
          <w:tab w:val="center" w:pos="5198"/>
        </w:tabs>
      </w:pPr>
      <w:r>
        <w:tab/>
      </w:r>
      <w:r>
        <w:tab/>
      </w:r>
      <w:r w:rsidRPr="00101FCF">
        <w:t>Month</w:t>
      </w:r>
      <w:r>
        <w:tab/>
      </w:r>
      <w:r w:rsidRPr="00101FCF">
        <w:t>Day</w:t>
      </w:r>
      <w:r>
        <w:tab/>
      </w:r>
      <w:r w:rsidRPr="00101FCF">
        <w:t>Year</w:t>
      </w:r>
    </w:p>
    <w:p w:rsidR="00125B1B" w:rsidRPr="00101FCF" w:rsidRDefault="00125B1B" w:rsidP="00263C22">
      <w:pPr>
        <w:pStyle w:val="A1-1stLeader"/>
        <w:tabs>
          <w:tab w:val="center" w:pos="2250"/>
          <w:tab w:val="center" w:pos="3510"/>
          <w:tab w:val="center" w:pos="5220"/>
        </w:tabs>
      </w:pPr>
    </w:p>
    <w:p w:rsidR="00125B1B" w:rsidRPr="00B96805"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Declined</w:t>
      </w:r>
    </w:p>
    <w:p w:rsidR="00125B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Don</w:t>
      </w:r>
      <w:r w:rsidRPr="00B96805">
        <w:rPr>
          <w:rFonts w:cs="Arial"/>
        </w:rPr>
        <w:t>’</w:t>
      </w:r>
      <w:r w:rsidRPr="00B96805">
        <w:t>t Know/Information Not Available</w:t>
      </w:r>
    </w:p>
    <w:p w:rsidR="00125B1B" w:rsidRDefault="00125B1B" w:rsidP="00263C22">
      <w:pPr>
        <w:pStyle w:val="A1-1stLeader"/>
      </w:pPr>
    </w:p>
    <w:p w:rsidR="00125B1B" w:rsidRDefault="00125B1B" w:rsidP="00263C22">
      <w:pPr>
        <w:pStyle w:val="A1-1stLeader"/>
      </w:pPr>
    </w:p>
    <w:p w:rsidR="00125B1B" w:rsidRPr="00260BE0" w:rsidRDefault="00125B1B" w:rsidP="00263C22">
      <w:pPr>
        <w:pStyle w:val="Q1-FirstLevelQuestion"/>
      </w:pPr>
      <w:r>
        <w:t>2.</w:t>
      </w:r>
      <w:r>
        <w:tab/>
      </w:r>
      <w:r w:rsidRPr="00260BE0">
        <w:t xml:space="preserve">Is the </w:t>
      </w:r>
      <w:r>
        <w:t>young adult</w:t>
      </w:r>
      <w:r w:rsidRPr="00260BE0">
        <w:t xml:space="preserve"> Hispanic, Latino/a, or of Spanish origin? (ONE OR MORE CATEGORIES MAY BE</w:t>
      </w:r>
      <w:r>
        <w:t xml:space="preserve"> </w:t>
      </w:r>
      <w:r w:rsidRPr="00260BE0">
        <w:t>SELECTED</w:t>
      </w:r>
      <w:r>
        <w:t>.</w:t>
      </w:r>
      <w:r w:rsidRPr="00260BE0">
        <w:t>)</w:t>
      </w:r>
    </w:p>
    <w:p w:rsidR="00125B1B" w:rsidRPr="00B96805" w:rsidRDefault="00125B1B" w:rsidP="00263C22">
      <w:pPr>
        <w:pStyle w:val="Q1-FirstLevelQuestion"/>
      </w:pPr>
    </w:p>
    <w:p w:rsidR="00125B1B" w:rsidRPr="00B96805" w:rsidRDefault="00125B1B" w:rsidP="00263C22">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Yes, Central American</w:t>
      </w:r>
    </w:p>
    <w:p w:rsidR="00125B1B" w:rsidRPr="00B96805" w:rsidRDefault="00125B1B" w:rsidP="00263C22">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Yes, Cuban</w:t>
      </w:r>
    </w:p>
    <w:p w:rsidR="00125B1B" w:rsidRPr="00B96805" w:rsidRDefault="00125B1B" w:rsidP="00263C22">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Yes, Dominican</w:t>
      </w:r>
    </w:p>
    <w:p w:rsidR="00125B1B" w:rsidRPr="00B96805" w:rsidRDefault="00125B1B" w:rsidP="00263C22">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 xml:space="preserve">Yes, Mexican, </w:t>
      </w:r>
      <w:r>
        <w:t>Mexican American, Chicano/a</w:t>
      </w:r>
    </w:p>
    <w:p w:rsidR="00125B1B" w:rsidRPr="00B96805" w:rsidRDefault="00125B1B" w:rsidP="00263C22">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Yes, Puerto Rican</w:t>
      </w:r>
    </w:p>
    <w:p w:rsidR="00125B1B" w:rsidRPr="00B96805" w:rsidRDefault="00125B1B" w:rsidP="00263C22">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Yes, South American</w:t>
      </w:r>
    </w:p>
    <w:p w:rsidR="00125B1B" w:rsidRPr="00B96805" w:rsidRDefault="00125B1B" w:rsidP="00263C22">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Yes, another Hispanic, Latino/a, o</w:t>
      </w:r>
      <w:r w:rsidRPr="00B96805">
        <w:t>r Spanish Origin (Specify): ___________________________</w:t>
      </w:r>
    </w:p>
    <w:p w:rsidR="00125B1B" w:rsidRPr="00B96805" w:rsidRDefault="00125B1B" w:rsidP="00263C22">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No, not of Hispanic, Latino/a, o</w:t>
      </w:r>
      <w:r w:rsidRPr="00B96805">
        <w:t>r Spanish Origin</w:t>
      </w:r>
    </w:p>
    <w:p w:rsidR="00125B1B" w:rsidRPr="00B96805"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Declined</w:t>
      </w:r>
    </w:p>
    <w:p w:rsidR="00125B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Don</w:t>
      </w:r>
      <w:r w:rsidRPr="00B96805">
        <w:rPr>
          <w:rFonts w:cs="Arial"/>
        </w:rPr>
        <w:t>’</w:t>
      </w:r>
      <w:r w:rsidRPr="00B96805">
        <w:t>t Know/Information Not Available</w:t>
      </w:r>
    </w:p>
    <w:p w:rsidR="00125B1B" w:rsidRDefault="00125B1B" w:rsidP="00263C22">
      <w:pPr>
        <w:pStyle w:val="A1-1stLeader"/>
      </w:pPr>
    </w:p>
    <w:p w:rsidR="00125B1B" w:rsidRDefault="00125B1B" w:rsidP="00263C22">
      <w:pPr>
        <w:pStyle w:val="SL-FlLftSgl"/>
      </w:pPr>
    </w:p>
    <w:p w:rsidR="00125B1B" w:rsidRDefault="00125B1B" w:rsidP="00263C22">
      <w:pPr>
        <w:pStyle w:val="Q1-FirstLevelQuestion"/>
      </w:pPr>
      <w:r>
        <w:t>3.</w:t>
      </w:r>
      <w:r>
        <w:tab/>
      </w:r>
      <w:r w:rsidRPr="006A55FA">
        <w:t xml:space="preserve">What is the </w:t>
      </w:r>
      <w:r>
        <w:t>young adult</w:t>
      </w:r>
      <w:r w:rsidRPr="006A55FA">
        <w:t>’s race?</w:t>
      </w:r>
      <w:r w:rsidRPr="009434EB">
        <w:t xml:space="preserve"> (ONE OR MORE CATEGORIES MAY BE SELECTED</w:t>
      </w:r>
      <w:r>
        <w:t>.</w:t>
      </w:r>
      <w:r w:rsidRPr="009434EB">
        <w:t>)</w:t>
      </w:r>
    </w:p>
    <w:p w:rsidR="00125B1B" w:rsidRPr="009434EB" w:rsidRDefault="00125B1B" w:rsidP="00263C22">
      <w:pPr>
        <w:pStyle w:val="Q1-FirstLevelQuestion"/>
      </w:pPr>
    </w:p>
    <w:p w:rsidR="00125B1B" w:rsidRPr="00B96805"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White</w:t>
      </w:r>
    </w:p>
    <w:p w:rsidR="00125B1B" w:rsidRPr="00B96805"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Black or African American</w:t>
      </w:r>
    </w:p>
    <w:p w:rsidR="00125B1B" w:rsidRPr="00B96805"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American Indian</w:t>
      </w:r>
    </w:p>
    <w:p w:rsidR="00125B1B" w:rsidRPr="00B96805"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Alaska Native</w:t>
      </w:r>
    </w:p>
    <w:p w:rsidR="00125B1B" w:rsidRPr="00B96805"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Native Hawaiian</w:t>
      </w:r>
    </w:p>
    <w:p w:rsidR="00125B1B" w:rsidRPr="00B96805"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Guamanian or Chamorro</w:t>
      </w:r>
    </w:p>
    <w:p w:rsidR="00125B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Samoan</w:t>
      </w:r>
    </w:p>
    <w:p w:rsidR="00125B1B" w:rsidRPr="00B96805"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Other Pacific Islander</w:t>
      </w:r>
    </w:p>
    <w:p w:rsidR="00125B1B" w:rsidRPr="00B96805"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Asian Indian</w:t>
      </w:r>
    </w:p>
    <w:p w:rsidR="00125B1B" w:rsidRPr="00B96805"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Chinese</w:t>
      </w:r>
    </w:p>
    <w:p w:rsidR="00125B1B" w:rsidRPr="00B96805"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Filipino</w:t>
      </w:r>
    </w:p>
    <w:p w:rsidR="00125B1B" w:rsidRPr="00B96805"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Japanese</w:t>
      </w:r>
    </w:p>
    <w:p w:rsidR="00125B1B" w:rsidRPr="00B96805"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Korean</w:t>
      </w:r>
    </w:p>
    <w:p w:rsidR="00125B1B" w:rsidRPr="00B96805"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Vietnamese</w:t>
      </w:r>
    </w:p>
    <w:p w:rsidR="00125B1B" w:rsidRPr="00B96805"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Other Asian</w:t>
      </w:r>
    </w:p>
    <w:p w:rsidR="00125B1B" w:rsidRPr="00B96805"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Declined</w:t>
      </w:r>
    </w:p>
    <w:p w:rsidR="00125B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Don</w:t>
      </w:r>
      <w:r w:rsidRPr="00B96805">
        <w:rPr>
          <w:rFonts w:cs="Arial"/>
        </w:rPr>
        <w:t>’</w:t>
      </w:r>
      <w:r w:rsidRPr="00B96805">
        <w:t>t Know/Information Not Available</w:t>
      </w:r>
    </w:p>
    <w:p w:rsidR="00125B1B" w:rsidRPr="005D469A" w:rsidRDefault="00125B1B" w:rsidP="00263C22">
      <w:pPr>
        <w:pStyle w:val="SH-SglSpHead"/>
        <w:pBdr>
          <w:top w:val="double" w:sz="6" w:space="1" w:color="14487C"/>
        </w:pBdr>
        <w:rPr>
          <w:color w:val="000000" w:themeColor="text1"/>
        </w:rPr>
      </w:pPr>
      <w:r>
        <w:rPr>
          <w:color w:val="000000" w:themeColor="text1"/>
        </w:rPr>
        <w:lastRenderedPageBreak/>
        <w:t>Section</w:t>
      </w:r>
      <w:r w:rsidRPr="005D469A">
        <w:rPr>
          <w:color w:val="000000" w:themeColor="text1"/>
        </w:rPr>
        <w:t xml:space="preserve"> 1: Administrative Data (Continued)</w:t>
      </w:r>
    </w:p>
    <w:p w:rsidR="00125B1B" w:rsidRDefault="00125B1B" w:rsidP="00263C22">
      <w:pPr>
        <w:pStyle w:val="SL-FlLftSgl"/>
      </w:pPr>
    </w:p>
    <w:p w:rsidR="00125B1B" w:rsidRDefault="00125B1B" w:rsidP="00263C22">
      <w:pPr>
        <w:pStyle w:val="A1-1stLeader"/>
      </w:pPr>
    </w:p>
    <w:p w:rsidR="00125B1B" w:rsidRDefault="00125B1B" w:rsidP="00263C22">
      <w:pPr>
        <w:pStyle w:val="Q1-FirstLevelQuestion"/>
      </w:pPr>
      <w:r>
        <w:t>4.</w:t>
      </w:r>
      <w:r>
        <w:tab/>
      </w:r>
      <w:r w:rsidRPr="00454582">
        <w:t xml:space="preserve">What is </w:t>
      </w:r>
      <w:r>
        <w:t>the</w:t>
      </w:r>
      <w:r w:rsidRPr="00454582">
        <w:t xml:space="preserve"> </w:t>
      </w:r>
      <w:r>
        <w:t>young adult</w:t>
      </w:r>
      <w:r w:rsidRPr="00454582">
        <w:t xml:space="preserve">’s gender? </w:t>
      </w:r>
    </w:p>
    <w:p w:rsidR="00125B1B" w:rsidRPr="009434EB" w:rsidRDefault="00125B1B" w:rsidP="00263C22">
      <w:pPr>
        <w:pStyle w:val="Q1-FirstLevelQuestion"/>
      </w:pPr>
    </w:p>
    <w:p w:rsidR="00125B1B" w:rsidRPr="00F62A0E"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F62A0E">
        <w:t>Male</w:t>
      </w:r>
    </w:p>
    <w:p w:rsidR="00125B1B" w:rsidRPr="00F62A0E"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F62A0E">
        <w:t>Female</w:t>
      </w:r>
    </w:p>
    <w:p w:rsidR="00125B1B" w:rsidRPr="00F62A0E"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F62A0E">
        <w:t>Transgender</w:t>
      </w:r>
    </w:p>
    <w:p w:rsidR="00125B1B" w:rsidRPr="00F62A0E"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F62A0E">
        <w:t>Other (Specify)</w:t>
      </w:r>
      <w:r>
        <w:t>:</w:t>
      </w:r>
      <w:r w:rsidRPr="00F62A0E">
        <w:t xml:space="preserve"> _____________________________________</w:t>
      </w:r>
    </w:p>
    <w:p w:rsidR="00125B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F62A0E">
        <w:t>Refused</w:t>
      </w:r>
    </w:p>
    <w:p w:rsidR="00125B1B" w:rsidRDefault="00125B1B" w:rsidP="00263C22">
      <w:pPr>
        <w:pStyle w:val="A1-1stLeader"/>
      </w:pPr>
    </w:p>
    <w:p w:rsidR="00125B1B" w:rsidRDefault="00125B1B" w:rsidP="00263C22">
      <w:pPr>
        <w:pStyle w:val="A1-1stLeader"/>
      </w:pPr>
    </w:p>
    <w:p w:rsidR="00125B1B" w:rsidRDefault="00125B1B" w:rsidP="00263C22">
      <w:pPr>
        <w:pStyle w:val="Q1-FirstLevelQuestion"/>
      </w:pPr>
      <w:r>
        <w:t>5.</w:t>
      </w:r>
      <w:r>
        <w:tab/>
      </w:r>
      <w:r w:rsidRPr="009434EB">
        <w:t xml:space="preserve">Which one of the following does the </w:t>
      </w:r>
      <w:r>
        <w:t>young adult</w:t>
      </w:r>
      <w:r w:rsidRPr="009434EB">
        <w:t xml:space="preserve"> consider him/herself to be?</w:t>
      </w:r>
    </w:p>
    <w:p w:rsidR="00125B1B" w:rsidRPr="009434EB" w:rsidRDefault="00125B1B" w:rsidP="00263C22">
      <w:pPr>
        <w:pStyle w:val="Q1-FirstLevelQuestion"/>
      </w:pPr>
    </w:p>
    <w:p w:rsidR="00125B1B" w:rsidRPr="00F47BD3"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F47BD3">
        <w:t>Straight</w:t>
      </w:r>
    </w:p>
    <w:p w:rsidR="00125B1B" w:rsidRPr="00F47BD3"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F47BD3">
        <w:t>Lesbian (IF FEMALE) or Gay (IF MALE)</w:t>
      </w:r>
    </w:p>
    <w:p w:rsidR="00125B1B" w:rsidRPr="00F47BD3"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F47BD3">
        <w:t>Bisexual</w:t>
      </w:r>
    </w:p>
    <w:p w:rsidR="00125B1B" w:rsidRPr="00B96805"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Declined</w:t>
      </w:r>
    </w:p>
    <w:p w:rsidR="00125B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B96805">
        <w:t>Don</w:t>
      </w:r>
      <w:r w:rsidRPr="00B96805">
        <w:rPr>
          <w:rFonts w:cs="Arial"/>
        </w:rPr>
        <w:t>’</w:t>
      </w:r>
      <w:r w:rsidRPr="00B96805">
        <w:t>t Know/Information Not Available</w:t>
      </w:r>
    </w:p>
    <w:p w:rsidR="00125B1B" w:rsidRDefault="00125B1B" w:rsidP="00263C22">
      <w:pPr>
        <w:pStyle w:val="A1-1stLeader"/>
      </w:pPr>
    </w:p>
    <w:p w:rsidR="00125B1B" w:rsidRDefault="00125B1B" w:rsidP="00263C22">
      <w:pPr>
        <w:pStyle w:val="A1-1stLeader"/>
      </w:pPr>
    </w:p>
    <w:p w:rsidR="00125B1B" w:rsidRDefault="00125B1B" w:rsidP="00263C22">
      <w:pPr>
        <w:pStyle w:val="Q1-FirstLevelQuestion"/>
      </w:pPr>
      <w:r>
        <w:t>6.</w:t>
      </w:r>
      <w:r>
        <w:tab/>
      </w:r>
      <w:r w:rsidRPr="007335B0">
        <w:t>What is the date of the young adult’s…</w:t>
      </w:r>
    </w:p>
    <w:p w:rsidR="00125B1B" w:rsidRPr="007335B0" w:rsidRDefault="00125B1B" w:rsidP="00263C22">
      <w:pPr>
        <w:pStyle w:val="Q1-FirstLevelQuestion"/>
      </w:pPr>
    </w:p>
    <w:p w:rsidR="00125B1B" w:rsidRPr="009A2637" w:rsidRDefault="00125B1B" w:rsidP="00263C22">
      <w:pPr>
        <w:pStyle w:val="Q2-SecondLevelQuestion"/>
      </w:pPr>
      <w:r w:rsidRPr="009A2637">
        <w:t>6a.</w:t>
      </w:r>
      <w:r w:rsidRPr="009A2637">
        <w:tab/>
        <w:t xml:space="preserve">First </w:t>
      </w:r>
      <w:r w:rsidRPr="00626EA9">
        <w:rPr>
          <w:u w:val="single"/>
        </w:rPr>
        <w:t>assessment</w:t>
      </w:r>
      <w:r w:rsidRPr="009A2637">
        <w:t xml:space="preserve"> for the system of care? </w:t>
      </w:r>
    </w:p>
    <w:p w:rsidR="00125B1B" w:rsidRPr="001B3899" w:rsidRDefault="00125B1B" w:rsidP="00263C22">
      <w:pPr>
        <w:pStyle w:val="Q2-SecondLevelQuestion"/>
      </w:pPr>
    </w:p>
    <w:p w:rsidR="00125B1B" w:rsidRPr="009A2637" w:rsidRDefault="00125B1B" w:rsidP="00263C22">
      <w:pPr>
        <w:pStyle w:val="Q2-SecondLevelQuestion"/>
        <w:rPr>
          <w:b w:val="0"/>
          <w:lang w:val="es-US"/>
        </w:rPr>
      </w:pPr>
      <w:r w:rsidRPr="009A2637">
        <w:rPr>
          <w:b w:val="0"/>
          <w:lang w:val="es-US"/>
        </w:rPr>
        <w:tab/>
      </w:r>
      <w:r w:rsidRPr="009A2637">
        <w:rPr>
          <w:b w:val="0"/>
        </w:rPr>
        <w:t>|____|____| / |____|____| / |____|____|____|____|</w:t>
      </w:r>
    </w:p>
    <w:p w:rsidR="00125B1B" w:rsidRDefault="00125B1B" w:rsidP="00263C22">
      <w:pPr>
        <w:pStyle w:val="Q2-SecondLevelQuestion"/>
        <w:tabs>
          <w:tab w:val="center" w:pos="1613"/>
          <w:tab w:val="center" w:pos="2880"/>
          <w:tab w:val="center" w:pos="4565"/>
        </w:tabs>
        <w:rPr>
          <w:b w:val="0"/>
        </w:rPr>
      </w:pPr>
      <w:r w:rsidRPr="009A2637">
        <w:rPr>
          <w:b w:val="0"/>
        </w:rPr>
        <w:tab/>
      </w:r>
      <w:r w:rsidRPr="009A2637">
        <w:rPr>
          <w:b w:val="0"/>
        </w:rPr>
        <w:tab/>
      </w:r>
      <w:r>
        <w:rPr>
          <w:b w:val="0"/>
        </w:rPr>
        <w:t>Month</w:t>
      </w:r>
      <w:r w:rsidRPr="009A2637">
        <w:rPr>
          <w:b w:val="0"/>
        </w:rPr>
        <w:tab/>
      </w:r>
      <w:r>
        <w:rPr>
          <w:b w:val="0"/>
        </w:rPr>
        <w:t>Day</w:t>
      </w:r>
      <w:r w:rsidRPr="009A2637">
        <w:rPr>
          <w:b w:val="0"/>
        </w:rPr>
        <w:tab/>
        <w:t>Year</w:t>
      </w:r>
    </w:p>
    <w:p w:rsidR="00125B1B" w:rsidRDefault="00125B1B" w:rsidP="00263C22">
      <w:pPr>
        <w:pStyle w:val="Q2-SecondLevelQuestion"/>
        <w:tabs>
          <w:tab w:val="center" w:pos="1670"/>
          <w:tab w:val="center" w:pos="2880"/>
          <w:tab w:val="center" w:pos="4565"/>
        </w:tabs>
        <w:rPr>
          <w:b w:val="0"/>
        </w:rPr>
      </w:pPr>
    </w:p>
    <w:p w:rsidR="00125B1B" w:rsidRPr="001B3899" w:rsidRDefault="00125B1B" w:rsidP="00263C22">
      <w:pPr>
        <w:pStyle w:val="Q2-SecondLevelQuestion"/>
      </w:pPr>
      <w:r>
        <w:t>6</w:t>
      </w:r>
      <w:r w:rsidRPr="001B3899">
        <w:t>b.</w:t>
      </w:r>
      <w:r w:rsidRPr="001B3899">
        <w:tab/>
        <w:t xml:space="preserve">First </w:t>
      </w:r>
      <w:r w:rsidRPr="001B3899">
        <w:rPr>
          <w:u w:val="single"/>
        </w:rPr>
        <w:t>service</w:t>
      </w:r>
      <w:r w:rsidRPr="001B3899">
        <w:t xml:space="preserve"> (after assessment) received through the system of care?</w:t>
      </w:r>
    </w:p>
    <w:p w:rsidR="00125B1B" w:rsidRPr="001B3899" w:rsidRDefault="00125B1B" w:rsidP="00263C22">
      <w:pPr>
        <w:pStyle w:val="Q2-SecondLevelQuestion"/>
      </w:pPr>
    </w:p>
    <w:p w:rsidR="00125B1B" w:rsidRPr="009A2637" w:rsidRDefault="00125B1B" w:rsidP="00263C22">
      <w:pPr>
        <w:pStyle w:val="Q2-SecondLevelQuestion"/>
        <w:rPr>
          <w:b w:val="0"/>
          <w:lang w:val="es-US"/>
        </w:rPr>
      </w:pPr>
      <w:r w:rsidRPr="009A2637">
        <w:rPr>
          <w:b w:val="0"/>
          <w:lang w:val="es-US"/>
        </w:rPr>
        <w:tab/>
      </w:r>
      <w:r w:rsidRPr="009A2637">
        <w:rPr>
          <w:b w:val="0"/>
        </w:rPr>
        <w:t>|____|____| / |____|____| / |____|____|____|____|</w:t>
      </w:r>
    </w:p>
    <w:p w:rsidR="00125B1B" w:rsidRDefault="00125B1B" w:rsidP="00263C22">
      <w:pPr>
        <w:pStyle w:val="Q2-SecondLevelQuestion"/>
        <w:tabs>
          <w:tab w:val="center" w:pos="1613"/>
          <w:tab w:val="center" w:pos="2880"/>
          <w:tab w:val="center" w:pos="4565"/>
        </w:tabs>
        <w:rPr>
          <w:b w:val="0"/>
        </w:rPr>
      </w:pPr>
      <w:r w:rsidRPr="009A2637">
        <w:rPr>
          <w:b w:val="0"/>
        </w:rPr>
        <w:tab/>
      </w:r>
      <w:r w:rsidRPr="009A2637">
        <w:rPr>
          <w:b w:val="0"/>
        </w:rPr>
        <w:tab/>
      </w:r>
      <w:r>
        <w:rPr>
          <w:b w:val="0"/>
        </w:rPr>
        <w:t>Month</w:t>
      </w:r>
      <w:r w:rsidRPr="009A2637">
        <w:rPr>
          <w:b w:val="0"/>
        </w:rPr>
        <w:tab/>
      </w:r>
      <w:r>
        <w:rPr>
          <w:b w:val="0"/>
        </w:rPr>
        <w:t>Day</w:t>
      </w:r>
      <w:r w:rsidRPr="009A2637">
        <w:rPr>
          <w:b w:val="0"/>
        </w:rPr>
        <w:tab/>
        <w:t>Year</w:t>
      </w:r>
    </w:p>
    <w:p w:rsidR="00125B1B" w:rsidRDefault="00125B1B" w:rsidP="00263C22">
      <w:pPr>
        <w:pStyle w:val="Q2-SecondLevelQuestion"/>
        <w:tabs>
          <w:tab w:val="center" w:pos="1670"/>
          <w:tab w:val="center" w:pos="2880"/>
          <w:tab w:val="center" w:pos="4565"/>
        </w:tabs>
        <w:rPr>
          <w:b w:val="0"/>
        </w:rPr>
      </w:pPr>
    </w:p>
    <w:p w:rsidR="00125B1B" w:rsidRDefault="00125B1B" w:rsidP="00263C22">
      <w:pPr>
        <w:pStyle w:val="Q2-SecondLevelQuestion"/>
      </w:pPr>
      <w:r>
        <w:t>6c</w:t>
      </w:r>
      <w:r w:rsidRPr="001B3899">
        <w:t>.</w:t>
      </w:r>
      <w:r w:rsidRPr="001B3899">
        <w:tab/>
        <w:t xml:space="preserve">Most recent service planning team meeting in the system-of-care? </w:t>
      </w:r>
    </w:p>
    <w:p w:rsidR="00125B1B" w:rsidRPr="001B3899" w:rsidRDefault="00125B1B" w:rsidP="00263C22">
      <w:pPr>
        <w:pStyle w:val="Q2-SecondLevelQuestion"/>
      </w:pPr>
    </w:p>
    <w:p w:rsidR="00125B1B" w:rsidRPr="009A2637" w:rsidRDefault="00125B1B" w:rsidP="00263C22">
      <w:pPr>
        <w:pStyle w:val="Q2-SecondLevelQuestion"/>
        <w:rPr>
          <w:b w:val="0"/>
          <w:lang w:val="es-US"/>
        </w:rPr>
      </w:pPr>
      <w:r w:rsidRPr="009A2637">
        <w:rPr>
          <w:b w:val="0"/>
          <w:lang w:val="es-US"/>
        </w:rPr>
        <w:tab/>
      </w:r>
      <w:r w:rsidRPr="009A2637">
        <w:rPr>
          <w:b w:val="0"/>
        </w:rPr>
        <w:t>|____|____| / |____|____| / |____|____|____|____|</w:t>
      </w:r>
    </w:p>
    <w:p w:rsidR="00125B1B" w:rsidRDefault="00125B1B" w:rsidP="00263C22">
      <w:pPr>
        <w:pStyle w:val="Q2-SecondLevelQuestion"/>
        <w:tabs>
          <w:tab w:val="center" w:pos="1613"/>
          <w:tab w:val="center" w:pos="2880"/>
          <w:tab w:val="center" w:pos="4565"/>
        </w:tabs>
        <w:rPr>
          <w:b w:val="0"/>
        </w:rPr>
      </w:pPr>
      <w:r w:rsidRPr="009A2637">
        <w:rPr>
          <w:b w:val="0"/>
        </w:rPr>
        <w:tab/>
      </w:r>
      <w:r w:rsidRPr="009A2637">
        <w:rPr>
          <w:b w:val="0"/>
        </w:rPr>
        <w:tab/>
      </w:r>
      <w:r>
        <w:rPr>
          <w:b w:val="0"/>
        </w:rPr>
        <w:t>Month</w:t>
      </w:r>
      <w:r w:rsidRPr="009A2637">
        <w:rPr>
          <w:b w:val="0"/>
        </w:rPr>
        <w:tab/>
      </w:r>
      <w:r>
        <w:rPr>
          <w:b w:val="0"/>
        </w:rPr>
        <w:t>Day</w:t>
      </w:r>
      <w:r w:rsidRPr="009A2637">
        <w:rPr>
          <w:b w:val="0"/>
        </w:rPr>
        <w:tab/>
        <w:t>Year</w:t>
      </w:r>
    </w:p>
    <w:p w:rsidR="00125B1B" w:rsidRDefault="00125B1B">
      <w:pPr>
        <w:spacing w:after="200" w:line="276" w:lineRule="auto"/>
        <w:ind w:firstLine="0"/>
        <w:jc w:val="left"/>
      </w:pPr>
      <w:r>
        <w:rPr>
          <w:b/>
        </w:rPr>
        <w:br w:type="page"/>
      </w:r>
    </w:p>
    <w:p w:rsidR="00125B1B" w:rsidRDefault="00125B1B" w:rsidP="00263C22">
      <w:pPr>
        <w:spacing w:after="200" w:line="276" w:lineRule="auto"/>
        <w:ind w:firstLine="0"/>
        <w:jc w:val="left"/>
        <w:rPr>
          <w:rFonts w:cs="Arial"/>
          <w:b/>
          <w:color w:val="000000" w:themeColor="text1"/>
        </w:rPr>
      </w:pPr>
    </w:p>
    <w:p w:rsidR="00125B1B" w:rsidRPr="005D469A" w:rsidRDefault="00125B1B" w:rsidP="00263C22">
      <w:pPr>
        <w:pStyle w:val="SH-SglSpHead"/>
        <w:pBdr>
          <w:top w:val="double" w:sz="6" w:space="1" w:color="14487C"/>
        </w:pBdr>
        <w:rPr>
          <w:color w:val="000000" w:themeColor="text1"/>
        </w:rPr>
      </w:pPr>
      <w:r>
        <w:rPr>
          <w:color w:val="000000" w:themeColor="text1"/>
        </w:rPr>
        <w:t>Section</w:t>
      </w:r>
      <w:r w:rsidRPr="005D469A">
        <w:rPr>
          <w:color w:val="000000" w:themeColor="text1"/>
        </w:rPr>
        <w:t xml:space="preserve"> 1: Administrative Data (Continued)</w:t>
      </w:r>
    </w:p>
    <w:p w:rsidR="00125B1B" w:rsidRDefault="00125B1B" w:rsidP="00263C22">
      <w:pPr>
        <w:pStyle w:val="SL-FlLftSgl"/>
      </w:pPr>
    </w:p>
    <w:p w:rsidR="00125B1B" w:rsidRDefault="00125B1B" w:rsidP="00263C22">
      <w:pPr>
        <w:pStyle w:val="Q2-SecondLevelQuestion"/>
        <w:tabs>
          <w:tab w:val="center" w:pos="1670"/>
          <w:tab w:val="center" w:pos="2880"/>
          <w:tab w:val="center" w:pos="4565"/>
        </w:tabs>
        <w:rPr>
          <w:b w:val="0"/>
        </w:rPr>
      </w:pPr>
    </w:p>
    <w:p w:rsidR="00125B1B" w:rsidRDefault="00125B1B" w:rsidP="00263C22">
      <w:pPr>
        <w:pStyle w:val="Q1-FirstLevelQuestion"/>
      </w:pPr>
      <w:r>
        <w:t>7.</w:t>
      </w:r>
      <w:r>
        <w:tab/>
      </w:r>
      <w:r w:rsidRPr="007335B0">
        <w:t xml:space="preserve">Who participated in the development of the young adult’s service plan? </w:t>
      </w:r>
      <w:r>
        <w:t>(</w:t>
      </w:r>
      <w:r w:rsidRPr="007335B0">
        <w:t>SELECT ALL THAT APP</w:t>
      </w:r>
      <w:r>
        <w:t>LY AND SPECIFY ROLE AS NOTED.)</w:t>
      </w:r>
    </w:p>
    <w:p w:rsidR="00125B1B" w:rsidRPr="007335B0" w:rsidRDefault="00125B1B" w:rsidP="00263C22">
      <w:pPr>
        <w:pStyle w:val="Q1-FirstLevelQuestion"/>
      </w:pPr>
    </w:p>
    <w:p w:rsidR="00125B1B" w:rsidRPr="00ED4292"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D4292">
        <w:t>Young</w:t>
      </w:r>
      <w:r>
        <w:t xml:space="preserve"> adult’s caregiver or guardian</w:t>
      </w:r>
    </w:p>
    <w:p w:rsidR="00125B1B" w:rsidRPr="00ED4292"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Young adult</w:t>
      </w:r>
    </w:p>
    <w:p w:rsidR="00125B1B" w:rsidRPr="00ED4292"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Other family member</w:t>
      </w:r>
    </w:p>
    <w:p w:rsidR="00125B1B" w:rsidRPr="00ED4292"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D4292">
        <w:t>Ca</w:t>
      </w:r>
      <w:r>
        <w:t>se manager/service coordinator</w:t>
      </w:r>
    </w:p>
    <w:p w:rsidR="00125B1B" w:rsidRPr="00ED4292"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D4292">
        <w:t>Wraparound facilitator (if not ca</w:t>
      </w:r>
      <w:r>
        <w:t>se manager/service coordinator)</w:t>
      </w:r>
    </w:p>
    <w:p w:rsidR="00125B1B" w:rsidRPr="00ED4292"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Therapist</w:t>
      </w:r>
    </w:p>
    <w:p w:rsidR="00125B1B" w:rsidRPr="00ED4292" w:rsidRDefault="00125B1B" w:rsidP="00263C22">
      <w:pPr>
        <w:pStyle w:val="A1-1stLeader"/>
        <w:rPr>
          <w:b/>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D4292">
        <w:t>Other mental health staff (e.g., behavioral aide, respite worker)     (</w:t>
      </w:r>
      <w:r w:rsidRPr="00ED4292">
        <w:rPr>
          <w:i/>
        </w:rPr>
        <w:t>Specify role</w:t>
      </w:r>
      <w:r>
        <w:rPr>
          <w:i/>
        </w:rPr>
        <w:t>)</w:t>
      </w:r>
      <w:r w:rsidRPr="00145125">
        <w:rPr>
          <w:i/>
        </w:rPr>
        <w:t>:</w:t>
      </w:r>
      <w:r>
        <w:t xml:space="preserve"> </w:t>
      </w:r>
      <w:r w:rsidRPr="00DE6610">
        <w:t>_______________</w:t>
      </w:r>
    </w:p>
    <w:p w:rsidR="00125B1B" w:rsidRPr="00ED4292"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D4292">
        <w:t>Int</w:t>
      </w:r>
      <w:r>
        <w:t>ellectual disabilities provider</w:t>
      </w:r>
    </w:p>
    <w:p w:rsidR="00125B1B" w:rsidRPr="00ED4292"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D4292">
        <w:t>Family advocate</w:t>
      </w:r>
    </w:p>
    <w:p w:rsidR="00125B1B" w:rsidRPr="00ED4292"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D4292">
        <w:t>Parent/</w:t>
      </w:r>
      <w:r>
        <w:t>p</w:t>
      </w:r>
      <w:r w:rsidRPr="00ED4292">
        <w:t xml:space="preserve">eer </w:t>
      </w:r>
      <w:r>
        <w:t xml:space="preserve">support provider </w:t>
      </w:r>
    </w:p>
    <w:p w:rsidR="00125B1B" w:rsidRPr="00ED4292"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D4292">
        <w:t>Youth advocate</w:t>
      </w:r>
    </w:p>
    <w:p w:rsidR="00125B1B" w:rsidRPr="00ED4292"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D4292">
        <w:t>Youth/</w:t>
      </w:r>
      <w:r>
        <w:t>p</w:t>
      </w:r>
      <w:r w:rsidRPr="00ED4292">
        <w:t xml:space="preserve">eer </w:t>
      </w:r>
      <w:r>
        <w:t>support provider</w:t>
      </w:r>
    </w:p>
    <w:p w:rsidR="00125B1B" w:rsidRPr="00B404B4" w:rsidRDefault="00125B1B" w:rsidP="00263C22">
      <w:pPr>
        <w:pStyle w:val="A1-1stLeader"/>
      </w:pPr>
      <w:r w:rsidRPr="00B404B4">
        <w:fldChar w:fldCharType="begin">
          <w:ffData>
            <w:name w:val="Check1"/>
            <w:enabled/>
            <w:calcOnExit w:val="0"/>
            <w:checkBox>
              <w:sizeAuto/>
              <w:default w:val="0"/>
            </w:checkBox>
          </w:ffData>
        </w:fldChar>
      </w:r>
      <w:r w:rsidRPr="00B404B4">
        <w:instrText xml:space="preserve"> FORMCHECKBOX </w:instrText>
      </w:r>
      <w:r w:rsidR="00A82525">
        <w:fldChar w:fldCharType="separate"/>
      </w:r>
      <w:r w:rsidRPr="00B404B4">
        <w:fldChar w:fldCharType="end"/>
      </w:r>
      <w:r w:rsidRPr="00B404B4">
        <w:tab/>
        <w:t xml:space="preserve">Education staff (e.g., teacher, counselor) (Specify role):  </w:t>
      </w:r>
      <w:r>
        <w:t>_________________</w:t>
      </w:r>
    </w:p>
    <w:p w:rsidR="00125B1B" w:rsidRPr="00B404B4" w:rsidRDefault="00125B1B" w:rsidP="00263C22">
      <w:pPr>
        <w:pStyle w:val="A1-1stLeader"/>
      </w:pPr>
      <w:r w:rsidRPr="00B404B4">
        <w:fldChar w:fldCharType="begin">
          <w:ffData>
            <w:name w:val="Check1"/>
            <w:enabled/>
            <w:calcOnExit w:val="0"/>
            <w:checkBox>
              <w:sizeAuto/>
              <w:default w:val="0"/>
            </w:checkBox>
          </w:ffData>
        </w:fldChar>
      </w:r>
      <w:r w:rsidRPr="00B404B4">
        <w:instrText xml:space="preserve"> FORMCHECKBOX </w:instrText>
      </w:r>
      <w:r w:rsidR="00A82525">
        <w:fldChar w:fldCharType="separate"/>
      </w:r>
      <w:r w:rsidRPr="00B404B4">
        <w:fldChar w:fldCharType="end"/>
      </w:r>
      <w:r w:rsidRPr="00B404B4">
        <w:tab/>
        <w:t>Child welfare staff (e.g., case worker) (Specify role):</w:t>
      </w:r>
      <w:r>
        <w:t xml:space="preserve"> _________________</w:t>
      </w:r>
    </w:p>
    <w:p w:rsidR="00125B1B" w:rsidRPr="00B404B4" w:rsidRDefault="00125B1B" w:rsidP="00263C22">
      <w:pPr>
        <w:pStyle w:val="A1-1stLeader"/>
      </w:pPr>
      <w:r w:rsidRPr="00B404B4">
        <w:fldChar w:fldCharType="begin">
          <w:ffData>
            <w:name w:val="Check1"/>
            <w:enabled/>
            <w:calcOnExit w:val="0"/>
            <w:checkBox>
              <w:sizeAuto/>
              <w:default w:val="0"/>
            </w:checkBox>
          </w:ffData>
        </w:fldChar>
      </w:r>
      <w:r w:rsidRPr="00B404B4">
        <w:instrText xml:space="preserve"> FORMCHECKBOX </w:instrText>
      </w:r>
      <w:r w:rsidR="00A82525">
        <w:fldChar w:fldCharType="separate"/>
      </w:r>
      <w:r w:rsidRPr="00B404B4">
        <w:fldChar w:fldCharType="end"/>
      </w:r>
      <w:r w:rsidRPr="00B404B4">
        <w:tab/>
        <w:t xml:space="preserve">Juvenile justice staff (e.g., probation officer) (Specify role): </w:t>
      </w:r>
      <w:r>
        <w:t>_________________</w:t>
      </w:r>
    </w:p>
    <w:p w:rsidR="00125B1B" w:rsidRPr="00B404B4" w:rsidRDefault="00125B1B" w:rsidP="00263C22">
      <w:pPr>
        <w:pStyle w:val="A1-1stLeader"/>
      </w:pPr>
      <w:r w:rsidRPr="00B404B4">
        <w:fldChar w:fldCharType="begin">
          <w:ffData>
            <w:name w:val="Check1"/>
            <w:enabled/>
            <w:calcOnExit w:val="0"/>
            <w:checkBox>
              <w:sizeAuto/>
              <w:default w:val="0"/>
            </w:checkBox>
          </w:ffData>
        </w:fldChar>
      </w:r>
      <w:r w:rsidRPr="00B404B4">
        <w:instrText xml:space="preserve"> FORMCHECKBOX </w:instrText>
      </w:r>
      <w:r w:rsidR="00A82525">
        <w:fldChar w:fldCharType="separate"/>
      </w:r>
      <w:r w:rsidRPr="00B404B4">
        <w:fldChar w:fldCharType="end"/>
      </w:r>
      <w:r w:rsidRPr="00B404B4">
        <w:tab/>
        <w:t>Physical health staff (e.g., pediatrician, nurse) (Specify role):</w:t>
      </w:r>
      <w:r>
        <w:t xml:space="preserve"> _________________</w:t>
      </w:r>
    </w:p>
    <w:p w:rsidR="00125B1B" w:rsidRPr="00B404B4" w:rsidRDefault="00125B1B" w:rsidP="00263C22">
      <w:pPr>
        <w:pStyle w:val="A1-1stLeader"/>
        <w:tabs>
          <w:tab w:val="left" w:pos="3690"/>
        </w:tabs>
      </w:pPr>
      <w:r w:rsidRPr="00B404B4">
        <w:fldChar w:fldCharType="begin">
          <w:ffData>
            <w:name w:val="Check1"/>
            <w:enabled/>
            <w:calcOnExit w:val="0"/>
            <w:checkBox>
              <w:sizeAuto/>
              <w:default w:val="0"/>
            </w:checkBox>
          </w:ffData>
        </w:fldChar>
      </w:r>
      <w:r w:rsidRPr="00B404B4">
        <w:instrText xml:space="preserve"> FORMCHECKBOX </w:instrText>
      </w:r>
      <w:r w:rsidR="00A82525">
        <w:fldChar w:fldCharType="separate"/>
      </w:r>
      <w:r w:rsidRPr="00B404B4">
        <w:fldChar w:fldCharType="end"/>
      </w:r>
      <w:r w:rsidRPr="00B404B4">
        <w:tab/>
        <w:t>Other (For up to three people)</w:t>
      </w:r>
      <w:r>
        <w:tab/>
      </w:r>
      <w:r w:rsidRPr="00B404B4">
        <w:t>(Specify role</w:t>
      </w:r>
      <w:r>
        <w:t>)</w:t>
      </w:r>
      <w:r w:rsidRPr="00B404B4">
        <w:t>:</w:t>
      </w:r>
      <w:r>
        <w:t xml:space="preserve"> _________________</w:t>
      </w:r>
    </w:p>
    <w:p w:rsidR="00125B1B" w:rsidRPr="00B404B4" w:rsidRDefault="00125B1B" w:rsidP="00263C22">
      <w:pPr>
        <w:pStyle w:val="A1-1stLeader"/>
        <w:tabs>
          <w:tab w:val="left" w:pos="3690"/>
        </w:tabs>
      </w:pPr>
      <w:r w:rsidRPr="00B404B4">
        <w:tab/>
      </w:r>
      <w:r w:rsidRPr="00B404B4">
        <w:tab/>
        <w:t>(Specify role</w:t>
      </w:r>
      <w:r>
        <w:t>): _________________</w:t>
      </w:r>
    </w:p>
    <w:p w:rsidR="00125B1B" w:rsidRPr="00B404B4" w:rsidRDefault="00125B1B" w:rsidP="00263C22">
      <w:pPr>
        <w:pStyle w:val="A1-1stLeader"/>
        <w:tabs>
          <w:tab w:val="left" w:pos="3690"/>
        </w:tabs>
      </w:pPr>
      <w:r w:rsidRPr="00B404B4">
        <w:tab/>
      </w:r>
      <w:r w:rsidRPr="00B404B4">
        <w:tab/>
        <w:t>(Specify role</w:t>
      </w:r>
      <w:r>
        <w:t>): _________________</w:t>
      </w:r>
    </w:p>
    <w:p w:rsidR="00125B1B" w:rsidRPr="00ED4292" w:rsidRDefault="00125B1B" w:rsidP="00263C22">
      <w:pPr>
        <w:pStyle w:val="A1-1stLeader"/>
      </w:pPr>
    </w:p>
    <w:p w:rsidR="00125B1B" w:rsidRDefault="00125B1B" w:rsidP="00263C22">
      <w:pPr>
        <w:pStyle w:val="SL-FlLftSgl"/>
      </w:pPr>
    </w:p>
    <w:p w:rsidR="00125B1B" w:rsidRDefault="00125B1B" w:rsidP="00263C22">
      <w:pPr>
        <w:pStyle w:val="SL-FlLftSgl"/>
        <w:spacing w:line="200" w:lineRule="exact"/>
      </w:pPr>
    </w:p>
    <w:p w:rsidR="00125B1B" w:rsidRDefault="00125B1B" w:rsidP="00263C22">
      <w:pPr>
        <w:pStyle w:val="Q1-FirstLevelQuestion"/>
      </w:pPr>
      <w:r>
        <w:t>8.</w:t>
      </w:r>
      <w:r>
        <w:tab/>
      </w:r>
      <w:r w:rsidRPr="007335B0">
        <w:t>Which agency or individual referred the young adult to the program?</w:t>
      </w:r>
    </w:p>
    <w:p w:rsidR="00125B1B" w:rsidRDefault="00125B1B" w:rsidP="00263C22">
      <w:pPr>
        <w:pStyle w:val="SL-FlLftSgl"/>
        <w:spacing w:line="200" w:lineRule="exact"/>
      </w:pPr>
    </w:p>
    <w:p w:rsidR="00915852" w:rsidRDefault="00915852" w:rsidP="00915852">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Mental Health Agency/Clinic/Provider</w:t>
      </w:r>
    </w:p>
    <w:p w:rsidR="00915852" w:rsidRDefault="00915852" w:rsidP="00915852">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Physical Health Care Agency/Clinic/Provider</w:t>
      </w:r>
    </w:p>
    <w:p w:rsidR="00915852" w:rsidRDefault="00915852" w:rsidP="00915852">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t>S</w:t>
      </w:r>
      <w:r w:rsidRPr="008A2E98">
        <w:rPr>
          <w:rFonts w:cs="Arial"/>
        </w:rPr>
        <w:t>ubstance Abuse Agency/Clinic/Provider</w:t>
      </w:r>
    </w:p>
    <w:p w:rsidR="00915852" w:rsidRDefault="00915852" w:rsidP="00915852">
      <w:pPr>
        <w:pStyle w:val="A1-1stLeader"/>
        <w:ind w:left="994"/>
        <w:rPr>
          <w:rFonts w:eastAsia="Wingdings2"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eastAsia="Wingdings2" w:cs="Arial"/>
        </w:rPr>
        <w:t>Intellectual Disabilities Agency/Clinic/Provider</w:t>
      </w:r>
    </w:p>
    <w:p w:rsidR="00915852" w:rsidRDefault="00915852" w:rsidP="00915852">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School/Educational Facility/Staff</w:t>
      </w:r>
    </w:p>
    <w:p w:rsidR="00915852" w:rsidRDefault="00915852" w:rsidP="00915852">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Early Intervention</w:t>
      </w:r>
    </w:p>
    <w:p w:rsidR="00915852" w:rsidRDefault="00915852" w:rsidP="00915852">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Child Welfare/Child Protective Services</w:t>
      </w:r>
    </w:p>
    <w:p w:rsidR="00915852" w:rsidRDefault="00915852" w:rsidP="00915852">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Family Court</w:t>
      </w:r>
    </w:p>
    <w:p w:rsidR="00915852" w:rsidRDefault="00915852" w:rsidP="00915852">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Juvenile Court/Corrections/Probation/Police</w:t>
      </w:r>
    </w:p>
    <w:p w:rsidR="00915852" w:rsidRDefault="00915852" w:rsidP="00915852">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Caregiver</w:t>
      </w:r>
    </w:p>
    <w:p w:rsidR="00915852" w:rsidRDefault="00915852" w:rsidP="00915852">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Pr>
          <w:rFonts w:cs="Arial"/>
        </w:rPr>
        <w:t>Young adult</w:t>
      </w:r>
      <w:r w:rsidRPr="008A2E98">
        <w:rPr>
          <w:rFonts w:cs="Arial"/>
        </w:rPr>
        <w:t xml:space="preserve"> referred himself or herself</w:t>
      </w:r>
    </w:p>
    <w:p w:rsidR="00915852" w:rsidRDefault="00915852" w:rsidP="00915852">
      <w:pPr>
        <w:pStyle w:val="A1-1stLeader"/>
        <w:ind w:left="994"/>
        <w:rPr>
          <w:rFonts w:cs="Arial"/>
          <w:caps/>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caps/>
        </w:rPr>
        <w:t>O</w:t>
      </w:r>
      <w:r w:rsidRPr="008A2E98">
        <w:rPr>
          <w:rFonts w:cs="Arial"/>
        </w:rPr>
        <w:t>ther</w:t>
      </w:r>
      <w:r w:rsidRPr="008A2E98">
        <w:rPr>
          <w:rFonts w:cs="Arial"/>
          <w:caps/>
        </w:rPr>
        <w:t xml:space="preserve"> (</w:t>
      </w:r>
      <w:r w:rsidRPr="008A2E98">
        <w:rPr>
          <w:rFonts w:cs="Arial"/>
          <w:i/>
        </w:rPr>
        <w:t>Please specify:</w:t>
      </w:r>
      <w:r w:rsidRPr="008A2E98">
        <w:rPr>
          <w:rFonts w:cs="Arial"/>
          <w:caps/>
        </w:rPr>
        <w:t xml:space="preserve"> _</w:t>
      </w:r>
      <w:r>
        <w:rPr>
          <w:rFonts w:cs="Arial"/>
          <w:caps/>
        </w:rPr>
        <w:t>__________________________</w:t>
      </w:r>
      <w:r w:rsidRPr="008A2E98">
        <w:rPr>
          <w:rFonts w:cs="Arial"/>
          <w:caps/>
        </w:rPr>
        <w:t>______)</w:t>
      </w:r>
    </w:p>
    <w:p w:rsidR="00915852" w:rsidRPr="008A2E98" w:rsidRDefault="00915852" w:rsidP="00915852">
      <w:pPr>
        <w:pStyle w:val="A1-1stLeader"/>
        <w:ind w:left="994"/>
        <w:rPr>
          <w:rFonts w:cs="Arial"/>
          <w:caps/>
        </w:rPr>
      </w:pPr>
    </w:p>
    <w:p w:rsidR="00125B1B" w:rsidRDefault="00125B1B">
      <w:pPr>
        <w:spacing w:after="200" w:line="276" w:lineRule="auto"/>
        <w:ind w:firstLine="0"/>
        <w:jc w:val="left"/>
        <w:rPr>
          <w:caps/>
        </w:rPr>
      </w:pPr>
      <w:r>
        <w:rPr>
          <w:caps/>
        </w:rPr>
        <w:br w:type="page"/>
      </w:r>
    </w:p>
    <w:p w:rsidR="00125B1B" w:rsidRDefault="00125B1B" w:rsidP="00263C22">
      <w:pPr>
        <w:pStyle w:val="SL-FlLftSgl"/>
        <w:rPr>
          <w:rFonts w:cs="Arial"/>
        </w:rPr>
      </w:pPr>
    </w:p>
    <w:p w:rsidR="00125B1B" w:rsidRPr="005D469A" w:rsidRDefault="00125B1B" w:rsidP="00263C22">
      <w:pPr>
        <w:pStyle w:val="SH-SglSpHead"/>
        <w:pBdr>
          <w:top w:val="double" w:sz="6" w:space="1" w:color="14487C"/>
        </w:pBdr>
        <w:rPr>
          <w:color w:val="000000" w:themeColor="text1"/>
        </w:rPr>
      </w:pPr>
      <w:r>
        <w:rPr>
          <w:color w:val="000000" w:themeColor="text1"/>
        </w:rPr>
        <w:t>Section</w:t>
      </w:r>
      <w:r w:rsidRPr="005D469A">
        <w:rPr>
          <w:color w:val="000000" w:themeColor="text1"/>
        </w:rPr>
        <w:t xml:space="preserve"> 1: Administrative Data (Continued)</w:t>
      </w:r>
    </w:p>
    <w:p w:rsidR="00125B1B" w:rsidRPr="001B3899" w:rsidRDefault="00125B1B" w:rsidP="00263C22">
      <w:pPr>
        <w:pStyle w:val="A1-1stLeader"/>
        <w:spacing w:line="200" w:lineRule="exact"/>
        <w:ind w:left="0" w:firstLine="0"/>
        <w:jc w:val="both"/>
        <w:rPr>
          <w:caps/>
        </w:rPr>
      </w:pPr>
    </w:p>
    <w:p w:rsidR="00125B1B" w:rsidRDefault="00125B1B" w:rsidP="00263C22">
      <w:pPr>
        <w:pStyle w:val="Q1-FirstLevelQuestion"/>
      </w:pPr>
      <w:r>
        <w:t>9.</w:t>
      </w:r>
      <w:r>
        <w:tab/>
      </w:r>
      <w:r w:rsidRPr="007335B0">
        <w:t xml:space="preserve">What led to the young adult being referred for services? </w:t>
      </w:r>
      <w:r>
        <w:t>(SELECT ALL THAT APPLY.)</w:t>
      </w:r>
      <w:r w:rsidRPr="0086608A">
        <w:t xml:space="preserve"> </w:t>
      </w:r>
    </w:p>
    <w:p w:rsidR="00125B1B" w:rsidRDefault="00125B1B" w:rsidP="00263C22">
      <w:pPr>
        <w:pStyle w:val="SL-FlLftSgl"/>
        <w:spacing w:line="200" w:lineRule="exact"/>
      </w:pPr>
    </w:p>
    <w:p w:rsidR="00915852" w:rsidRDefault="00915852" w:rsidP="00915852">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Conduct/delinquency-related behaviors (including physical aggression, extreme verbal abuse, non-compliance, sexual acting out, property damage, theft, running away, sexual assault, fire setting, cruelty to animals, truancy, police contact)</w:t>
      </w:r>
    </w:p>
    <w:p w:rsidR="00915852" w:rsidRDefault="00915852" w:rsidP="00915852">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Intellectual disabilities</w:t>
      </w:r>
    </w:p>
    <w:p w:rsidR="00915852" w:rsidRDefault="00915852" w:rsidP="00915852">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Hyperactive and attention-related behaviors (including hyperactive, impulsive, attentional difficulties)</w:t>
      </w:r>
    </w:p>
    <w:p w:rsidR="00915852" w:rsidRDefault="00915852" w:rsidP="00915852">
      <w:pPr>
        <w:pStyle w:val="A1-1stLeader"/>
        <w:ind w:left="994"/>
        <w:rPr>
          <w:rFonts w:eastAsia="Wingdings2"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eastAsia="Wingdings2" w:cs="Arial"/>
        </w:rPr>
        <w:t>School/Educational performance</w:t>
      </w:r>
    </w:p>
    <w:p w:rsidR="00915852" w:rsidRDefault="00915852" w:rsidP="00915852">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Depression (including major depression, dysthymia, sleep disorders, somatic complaints)</w:t>
      </w:r>
    </w:p>
    <w:p w:rsidR="00915852" w:rsidRDefault="00915852" w:rsidP="00915852">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Anxiety (including fears and phobias, generalized anxiety, social avoidance, obsessive</w:t>
      </w:r>
      <w:r>
        <w:rPr>
          <w:rFonts w:cs="Arial"/>
        </w:rPr>
        <w:t>-</w:t>
      </w:r>
      <w:r w:rsidRPr="008A2E98">
        <w:rPr>
          <w:rFonts w:cs="Arial"/>
        </w:rPr>
        <w:t>compulsive behavior, post-traumatic stress disorder)</w:t>
      </w:r>
    </w:p>
    <w:p w:rsidR="00915852" w:rsidRDefault="00915852" w:rsidP="00915852">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Adjustment-related issues (including changes in behaviors or emotions in reaction to a significant life stress)</w:t>
      </w:r>
    </w:p>
    <w:p w:rsidR="00915852" w:rsidRDefault="00915852" w:rsidP="00915852">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Suicide-related thoughts or actions (including suicide ideation or suicide attempt)</w:t>
      </w:r>
    </w:p>
    <w:p w:rsidR="00915852" w:rsidRDefault="00915852" w:rsidP="00915852">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Self-Injury (self-injurious behavior, hair pulling, cutting, etc</w:t>
      </w:r>
      <w:r>
        <w:rPr>
          <w:rFonts w:cs="Arial"/>
        </w:rPr>
        <w:t>.</w:t>
      </w:r>
      <w:r w:rsidRPr="008A2E98">
        <w:rPr>
          <w:rFonts w:cs="Arial"/>
        </w:rPr>
        <w:t>)</w:t>
      </w:r>
    </w:p>
    <w:p w:rsidR="00915852" w:rsidRDefault="00915852" w:rsidP="00915852">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Psychotic behaviors (including hallucinations, delusions, strange or odd behaviors)</w:t>
      </w:r>
    </w:p>
    <w:p w:rsidR="00915852" w:rsidRDefault="00915852" w:rsidP="00915852">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Substance use, abuse, and drug dependency behaviors</w:t>
      </w:r>
    </w:p>
    <w:p w:rsidR="00915852" w:rsidRDefault="00915852" w:rsidP="00915852">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Learning disabilities</w:t>
      </w:r>
    </w:p>
    <w:p w:rsidR="00915852" w:rsidRDefault="00915852" w:rsidP="00915852">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Eating disorders (including anorexia, bulimia)</w:t>
      </w:r>
    </w:p>
    <w:p w:rsidR="00915852" w:rsidRDefault="00915852" w:rsidP="00915852">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Sleeping problems</w:t>
      </w:r>
    </w:p>
    <w:p w:rsidR="00915852" w:rsidRDefault="00915852" w:rsidP="00915852">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 xml:space="preserve">Current home unable to meet </w:t>
      </w:r>
      <w:r>
        <w:rPr>
          <w:rFonts w:cs="Arial"/>
        </w:rPr>
        <w:t>young adult</w:t>
      </w:r>
      <w:r w:rsidRPr="008A2E98">
        <w:rPr>
          <w:rFonts w:cs="Arial"/>
        </w:rPr>
        <w:t>’s needs</w:t>
      </w:r>
    </w:p>
    <w:p w:rsidR="00915852" w:rsidRDefault="00915852" w:rsidP="00915852">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Maltreatment (child abuse and neglect)</w:t>
      </w:r>
    </w:p>
    <w:p w:rsidR="00915852" w:rsidRDefault="00915852" w:rsidP="00915852">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Behavioral concerns (including aggression, severe defiance, acting out, impulsivity, recklessness, and excessive level of overactivity)</w:t>
      </w:r>
    </w:p>
    <w:p w:rsidR="00915852" w:rsidRDefault="00915852" w:rsidP="00915852">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Persistent noncompliance (when directed by caregivers/adults)</w:t>
      </w:r>
    </w:p>
    <w:p w:rsidR="00915852" w:rsidRDefault="00915852" w:rsidP="00915852">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rPr>
        <w:t>Pervasive developmental disabilities (including autistic behaviors, extreme social avoidance, stereotypes, perseverative behavior)</w:t>
      </w:r>
    </w:p>
    <w:p w:rsidR="00915852" w:rsidRDefault="00915852" w:rsidP="00915852">
      <w:pPr>
        <w:pStyle w:val="A1-1stLeader"/>
        <w:ind w:left="994"/>
        <w:rPr>
          <w:rFonts w:cs="Arial"/>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tab/>
      </w:r>
      <w:r w:rsidRPr="008A2E98">
        <w:rPr>
          <w:rFonts w:cs="Arial"/>
        </w:rPr>
        <w:t xml:space="preserve">Other concerns/issues that are related to </w:t>
      </w:r>
      <w:r>
        <w:rPr>
          <w:rFonts w:cs="Arial"/>
        </w:rPr>
        <w:t>young adult</w:t>
      </w:r>
      <w:r w:rsidRPr="008A2E98">
        <w:rPr>
          <w:rFonts w:cs="Arial"/>
        </w:rPr>
        <w:t>’s health (cancer, illness, or disease related-problems)</w:t>
      </w:r>
    </w:p>
    <w:p w:rsidR="00915852" w:rsidRDefault="00915852" w:rsidP="00915852">
      <w:pPr>
        <w:pStyle w:val="A1-1stLeader"/>
        <w:ind w:left="994"/>
        <w:rPr>
          <w:rFonts w:cs="Arial"/>
          <w:caps/>
        </w:rPr>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rPr>
          <w:rFonts w:cs="Arial"/>
          <w:caps/>
        </w:rPr>
        <w:t>O</w:t>
      </w:r>
      <w:r w:rsidRPr="008A2E98">
        <w:rPr>
          <w:rFonts w:cs="Arial"/>
        </w:rPr>
        <w:t>ther</w:t>
      </w:r>
      <w:r w:rsidRPr="008A2E98">
        <w:rPr>
          <w:rFonts w:cs="Arial"/>
          <w:caps/>
        </w:rPr>
        <w:t xml:space="preserve"> (</w:t>
      </w:r>
      <w:r w:rsidRPr="008A2E98">
        <w:rPr>
          <w:rFonts w:cs="Arial"/>
          <w:i/>
        </w:rPr>
        <w:t>Please specify:</w:t>
      </w:r>
      <w:r w:rsidRPr="008A2E98">
        <w:rPr>
          <w:rFonts w:cs="Arial"/>
          <w:caps/>
        </w:rPr>
        <w:t xml:space="preserve"> _</w:t>
      </w:r>
      <w:r>
        <w:rPr>
          <w:rFonts w:cs="Arial"/>
          <w:caps/>
        </w:rPr>
        <w:t>__________________________</w:t>
      </w:r>
      <w:r w:rsidRPr="008A2E98">
        <w:rPr>
          <w:rFonts w:cs="Arial"/>
          <w:caps/>
        </w:rPr>
        <w:t>______)</w:t>
      </w:r>
    </w:p>
    <w:p w:rsidR="00915852" w:rsidRDefault="00915852" w:rsidP="00915852">
      <w:pPr>
        <w:pStyle w:val="A1-1stLeader"/>
        <w:ind w:left="994"/>
        <w:rPr>
          <w:rFonts w:cs="Arial"/>
          <w:caps/>
        </w:rPr>
      </w:pPr>
    </w:p>
    <w:p w:rsidR="00125B1B" w:rsidRPr="00ED4292" w:rsidRDefault="00125B1B" w:rsidP="00263C22">
      <w:pPr>
        <w:pStyle w:val="A1-1stLeader"/>
      </w:pPr>
    </w:p>
    <w:p w:rsidR="00125B1B" w:rsidRPr="00ED4292" w:rsidRDefault="00125B1B" w:rsidP="00263C22">
      <w:pPr>
        <w:pStyle w:val="A1-1stLeader"/>
        <w:spacing w:line="200" w:lineRule="exact"/>
        <w:ind w:left="0" w:firstLine="0"/>
        <w:jc w:val="both"/>
      </w:pPr>
    </w:p>
    <w:p w:rsidR="00125B1B" w:rsidRDefault="00125B1B" w:rsidP="00263C22">
      <w:pPr>
        <w:pStyle w:val="Q1-FirstLevelQuestion"/>
      </w:pPr>
      <w:r>
        <w:t>10.</w:t>
      </w:r>
      <w:r>
        <w:tab/>
      </w:r>
      <w:r w:rsidRPr="007335B0">
        <w:t xml:space="preserve">With which of the following agencies is the young adult involved? </w:t>
      </w:r>
      <w:r>
        <w:t>(SELECT ALL THAT APPLY.)</w:t>
      </w:r>
      <w:r w:rsidRPr="0086608A">
        <w:t xml:space="preserve"> </w:t>
      </w:r>
    </w:p>
    <w:p w:rsidR="00125B1B" w:rsidRDefault="00125B1B" w:rsidP="00263C22">
      <w:pPr>
        <w:pStyle w:val="SL-FlLftSgl"/>
        <w:spacing w:line="200" w:lineRule="exact"/>
      </w:pPr>
    </w:p>
    <w:p w:rsidR="00915852" w:rsidRDefault="00915852" w:rsidP="00915852">
      <w:pPr>
        <w:pStyle w:val="A1-1stLeader"/>
        <w:ind w:left="990"/>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8A2E98">
        <w:t>Mental Health Agency/Clinic/Provider</w:t>
      </w:r>
    </w:p>
    <w:p w:rsidR="00915852" w:rsidRPr="00237AD6" w:rsidRDefault="00915852" w:rsidP="00915852">
      <w:pPr>
        <w:spacing w:line="240" w:lineRule="auto"/>
        <w:ind w:left="994" w:hanging="360"/>
        <w:contextualSpacing/>
        <w:rPr>
          <w:rFonts w:cs="Arial"/>
        </w:rPr>
      </w:pPr>
      <w:r w:rsidRPr="00237AD6">
        <w:rPr>
          <w:rFonts w:cs="Arial"/>
        </w:rPr>
        <w:fldChar w:fldCharType="begin">
          <w:ffData>
            <w:name w:val="Check1"/>
            <w:enabled/>
            <w:calcOnExit w:val="0"/>
            <w:checkBox>
              <w:sizeAuto/>
              <w:default w:val="0"/>
            </w:checkBox>
          </w:ffData>
        </w:fldChar>
      </w:r>
      <w:r w:rsidRPr="00237AD6">
        <w:rPr>
          <w:rFonts w:cs="Arial"/>
        </w:rPr>
        <w:instrText xml:space="preserve"> FORMCHECKBOX </w:instrText>
      </w:r>
      <w:r w:rsidR="00A82525">
        <w:rPr>
          <w:rFonts w:cs="Arial"/>
        </w:rPr>
      </w:r>
      <w:r w:rsidR="00A82525">
        <w:rPr>
          <w:rFonts w:cs="Arial"/>
        </w:rPr>
        <w:fldChar w:fldCharType="separate"/>
      </w:r>
      <w:r w:rsidRPr="00237AD6">
        <w:rPr>
          <w:rFonts w:cs="Arial"/>
        </w:rPr>
        <w:fldChar w:fldCharType="end"/>
      </w:r>
      <w:r w:rsidRPr="00237AD6">
        <w:rPr>
          <w:rFonts w:cs="Arial"/>
        </w:rPr>
        <w:tab/>
        <w:t>Physical Health Care Agency/Clinic/Provider</w:t>
      </w:r>
    </w:p>
    <w:p w:rsidR="00915852" w:rsidRPr="002F1B5B" w:rsidRDefault="00915852" w:rsidP="00915852">
      <w:pPr>
        <w:pStyle w:val="A1-1stLeader"/>
        <w:ind w:left="994"/>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2F1B5B">
        <w:t>Substance Abuse Agency/Clinic/Provider</w:t>
      </w:r>
    </w:p>
    <w:p w:rsidR="00915852" w:rsidRPr="002F1B5B" w:rsidRDefault="00915852" w:rsidP="00915852">
      <w:pPr>
        <w:pStyle w:val="A1-1stLeader"/>
        <w:ind w:left="994"/>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2F1B5B">
        <w:t>Intellectual Disabilities Agency/</w:t>
      </w:r>
      <w:r>
        <w:t>Clinic/</w:t>
      </w:r>
      <w:r w:rsidRPr="002F1B5B">
        <w:t>Provider</w:t>
      </w:r>
    </w:p>
    <w:p w:rsidR="00915852" w:rsidRPr="002F1B5B" w:rsidRDefault="00915852" w:rsidP="00915852">
      <w:pPr>
        <w:pStyle w:val="A1-1stLeader"/>
        <w:ind w:left="994"/>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2F1B5B">
        <w:t>School/Educational Facility</w:t>
      </w:r>
    </w:p>
    <w:p w:rsidR="00915852" w:rsidRPr="002F1B5B" w:rsidRDefault="00915852" w:rsidP="00915852">
      <w:pPr>
        <w:pStyle w:val="A1-1stLeader"/>
        <w:ind w:left="994"/>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2F1B5B">
        <w:t>Early Intervention</w:t>
      </w:r>
    </w:p>
    <w:p w:rsidR="00915852" w:rsidRPr="002F1B5B" w:rsidRDefault="00915852" w:rsidP="00915852">
      <w:pPr>
        <w:pStyle w:val="A1-1stLeader"/>
        <w:ind w:left="994"/>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2F1B5B">
        <w:t>Child Welfare/Child Protective Services</w:t>
      </w:r>
    </w:p>
    <w:p w:rsidR="00915852" w:rsidRPr="002F1B5B" w:rsidRDefault="00915852" w:rsidP="00915852">
      <w:pPr>
        <w:pStyle w:val="A1-1stLeader"/>
        <w:ind w:left="994"/>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2F1B5B">
        <w:t>Family Court</w:t>
      </w:r>
    </w:p>
    <w:p w:rsidR="00915852" w:rsidRPr="002F1B5B" w:rsidRDefault="00915852" w:rsidP="00915852">
      <w:pPr>
        <w:pStyle w:val="A1-1stLeader"/>
        <w:ind w:left="994"/>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2F1B5B">
        <w:t>Juvenile Court/Corrections/Probation/Police</w:t>
      </w:r>
    </w:p>
    <w:p w:rsidR="00915852" w:rsidRDefault="00915852" w:rsidP="00915852">
      <w:pPr>
        <w:pStyle w:val="A1-1stLeader"/>
        <w:ind w:left="994"/>
      </w:pPr>
      <w:r w:rsidRPr="00E26128">
        <w:fldChar w:fldCharType="begin">
          <w:ffData>
            <w:name w:val="Check1"/>
            <w:enabled/>
            <w:calcOnExit w:val="0"/>
            <w:checkBox>
              <w:sizeAuto/>
              <w:default w:val="0"/>
            </w:checkBox>
          </w:ffData>
        </w:fldChar>
      </w:r>
      <w:r w:rsidRPr="00E26128">
        <w:instrText xml:space="preserve"> FORMCHECKBOX </w:instrText>
      </w:r>
      <w:r w:rsidR="00A82525">
        <w:fldChar w:fldCharType="separate"/>
      </w:r>
      <w:r w:rsidRPr="00E26128">
        <w:fldChar w:fldCharType="end"/>
      </w:r>
      <w:r>
        <w:tab/>
      </w:r>
      <w:r w:rsidRPr="002F1B5B">
        <w:t>Other (Please specify: _________________________________)</w:t>
      </w:r>
    </w:p>
    <w:p w:rsidR="00125B1B" w:rsidRDefault="00125B1B" w:rsidP="00263C22">
      <w:pPr>
        <w:pStyle w:val="A1-1stLeader"/>
        <w:rPr>
          <w:rFonts w:cs="Arial"/>
          <w:b/>
          <w:color w:val="000000" w:themeColor="text1"/>
        </w:rPr>
      </w:pPr>
      <w:r>
        <w:rPr>
          <w:color w:val="000000" w:themeColor="text1"/>
        </w:rPr>
        <w:br w:type="page"/>
      </w:r>
    </w:p>
    <w:p w:rsidR="00125B1B" w:rsidRPr="005D469A" w:rsidRDefault="00125B1B" w:rsidP="00263C22">
      <w:pPr>
        <w:pStyle w:val="SH-SglSpHead"/>
        <w:pBdr>
          <w:top w:val="double" w:sz="6" w:space="1" w:color="14487C"/>
        </w:pBdr>
        <w:rPr>
          <w:color w:val="000000" w:themeColor="text1"/>
        </w:rPr>
      </w:pPr>
      <w:r>
        <w:rPr>
          <w:color w:val="000000" w:themeColor="text1"/>
        </w:rPr>
        <w:lastRenderedPageBreak/>
        <w:t>Section</w:t>
      </w:r>
      <w:r w:rsidRPr="005D469A">
        <w:rPr>
          <w:color w:val="000000" w:themeColor="text1"/>
        </w:rPr>
        <w:t xml:space="preserve"> 1: Administrative Data (Continued)</w:t>
      </w:r>
    </w:p>
    <w:p w:rsidR="00125B1B" w:rsidRDefault="00125B1B" w:rsidP="00263C22">
      <w:pPr>
        <w:pStyle w:val="SL-FlLftSgl"/>
      </w:pPr>
    </w:p>
    <w:p w:rsidR="00125B1B" w:rsidRDefault="00125B1B" w:rsidP="00263C22">
      <w:pPr>
        <w:pStyle w:val="SL-FlLftSgl"/>
      </w:pPr>
    </w:p>
    <w:p w:rsidR="00125B1B" w:rsidRDefault="00125B1B" w:rsidP="00263C22">
      <w:pPr>
        <w:pStyle w:val="Q1-FirstLevelQuestion"/>
      </w:pPr>
      <w:r>
        <w:t>11.</w:t>
      </w:r>
      <w:r>
        <w:tab/>
      </w:r>
      <w:r w:rsidRPr="007335B0">
        <w:t xml:space="preserve">During the past 6 months, was the young adult insured through...? </w:t>
      </w:r>
      <w:r>
        <w:t>(</w:t>
      </w:r>
      <w:r w:rsidRPr="009F2409">
        <w:t>SELECT ALL THAT APPLY</w:t>
      </w:r>
      <w:r>
        <w:t>.)</w:t>
      </w:r>
      <w:r w:rsidRPr="007335B0">
        <w:t xml:space="preserve"> </w:t>
      </w:r>
    </w:p>
    <w:p w:rsidR="00125B1B" w:rsidRPr="007335B0" w:rsidRDefault="00125B1B" w:rsidP="00263C22">
      <w:pPr>
        <w:pStyle w:val="Q1-FirstLevelQuestion"/>
      </w:pPr>
    </w:p>
    <w:p w:rsidR="00125B1B" w:rsidRPr="00ED4292"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D4292">
        <w:t>Medicaid</w:t>
      </w:r>
    </w:p>
    <w:p w:rsidR="00125B1B" w:rsidRPr="00ED4292"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D4292">
        <w:t>CHIP</w:t>
      </w:r>
    </w:p>
    <w:p w:rsidR="00125B1B" w:rsidRPr="00ED4292"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D4292">
        <w:t>SSI</w:t>
      </w:r>
    </w:p>
    <w:p w:rsidR="00125B1B" w:rsidRPr="00ED4292"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D4292">
        <w:t>Private Insurance</w:t>
      </w:r>
    </w:p>
    <w:p w:rsidR="00125B1B" w:rsidRPr="001B3899" w:rsidRDefault="00125B1B" w:rsidP="00263C22">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1B3899">
        <w:rPr>
          <w:caps/>
        </w:rPr>
        <w:t>o</w:t>
      </w:r>
      <w:r w:rsidRPr="001B3899">
        <w:t>ther</w:t>
      </w:r>
      <w:r w:rsidRPr="001B3899">
        <w:rPr>
          <w:caps/>
        </w:rPr>
        <w:t xml:space="preserve"> </w:t>
      </w:r>
      <w:r w:rsidRPr="00B96805">
        <w:t xml:space="preserve">(Specify): </w:t>
      </w:r>
      <w:r w:rsidRPr="001B3899">
        <w:rPr>
          <w:caps/>
        </w:rPr>
        <w:t>______</w:t>
      </w:r>
      <w:r>
        <w:rPr>
          <w:caps/>
        </w:rPr>
        <w:t>_______________________________</w:t>
      </w:r>
    </w:p>
    <w:p w:rsidR="00125B1B" w:rsidRPr="00ED4292"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D4292">
        <w:t>No insurance</w:t>
      </w:r>
    </w:p>
    <w:p w:rsidR="00125B1B" w:rsidRPr="00ED4292" w:rsidRDefault="00125B1B" w:rsidP="00263C22">
      <w:pPr>
        <w:pStyle w:val="A1-1stLeader"/>
        <w:rPr>
          <w:b/>
        </w:rPr>
      </w:pPr>
    </w:p>
    <w:p w:rsidR="00125B1B" w:rsidRPr="00ED4292" w:rsidRDefault="00125B1B" w:rsidP="00263C22">
      <w:pPr>
        <w:pStyle w:val="A1-1stLeader"/>
        <w:rPr>
          <w:b/>
        </w:rPr>
      </w:pPr>
    </w:p>
    <w:p w:rsidR="00915852" w:rsidRPr="00EA564F" w:rsidRDefault="00125B1B" w:rsidP="00915852">
      <w:pPr>
        <w:pStyle w:val="Q1-FirstLevelQuestion"/>
        <w:tabs>
          <w:tab w:val="left" w:pos="630"/>
        </w:tabs>
        <w:rPr>
          <w:rFonts w:cs="Arial"/>
        </w:rPr>
      </w:pPr>
      <w:r>
        <w:t>12.</w:t>
      </w:r>
      <w:r>
        <w:tab/>
      </w:r>
      <w:r w:rsidR="00915852" w:rsidRPr="008A2E98">
        <w:rPr>
          <w:rFonts w:cs="Arial"/>
        </w:rPr>
        <w:t xml:space="preserve">What is the census block group of the address where the </w:t>
      </w:r>
      <w:r w:rsidR="00915852">
        <w:rPr>
          <w:rFonts w:cs="Arial"/>
        </w:rPr>
        <w:t>young adult</w:t>
      </w:r>
      <w:r w:rsidR="00915852" w:rsidRPr="000E2C17">
        <w:rPr>
          <w:rFonts w:cs="Arial"/>
        </w:rPr>
        <w:t xml:space="preserve"> </w:t>
      </w:r>
      <w:r w:rsidR="00915852" w:rsidRPr="008A2E98">
        <w:rPr>
          <w:rFonts w:cs="Arial"/>
        </w:rPr>
        <w:t>currently lives?</w:t>
      </w:r>
    </w:p>
    <w:p w:rsidR="00915852" w:rsidRPr="00EA564F" w:rsidRDefault="00915852" w:rsidP="00915852">
      <w:pPr>
        <w:pStyle w:val="Q1-FirstLevelQuestion"/>
        <w:tabs>
          <w:tab w:val="left" w:pos="630"/>
        </w:tabs>
        <w:ind w:left="634" w:firstLine="0"/>
        <w:rPr>
          <w:rFonts w:cs="Arial"/>
        </w:rPr>
      </w:pPr>
    </w:p>
    <w:p w:rsidR="00915852" w:rsidRDefault="00915852" w:rsidP="00915852">
      <w:pPr>
        <w:pStyle w:val="Q1-FirstLevelQuestion"/>
        <w:tabs>
          <w:tab w:val="left" w:pos="630"/>
        </w:tabs>
        <w:ind w:left="634" w:firstLine="0"/>
        <w:jc w:val="left"/>
        <w:rPr>
          <w:rFonts w:cs="Arial"/>
          <w:b w:val="0"/>
        </w:rPr>
      </w:pPr>
      <w:r w:rsidRPr="008A2E98">
        <w:rPr>
          <w:rFonts w:cs="Arial"/>
        </w:rPr>
        <w:t>__________________</w:t>
      </w:r>
    </w:p>
    <w:p w:rsidR="00915852" w:rsidRDefault="00915852" w:rsidP="00915852">
      <w:pPr>
        <w:pStyle w:val="Q1-FirstLevelQuestion"/>
        <w:tabs>
          <w:tab w:val="left" w:pos="630"/>
        </w:tabs>
        <w:rPr>
          <w:rFonts w:cs="Arial"/>
        </w:rPr>
      </w:pPr>
    </w:p>
    <w:p w:rsidR="00915852" w:rsidRDefault="00915852" w:rsidP="00915852">
      <w:pPr>
        <w:pStyle w:val="Q1-FirstLevelQuestion"/>
        <w:tabs>
          <w:tab w:val="left" w:pos="630"/>
        </w:tabs>
        <w:rPr>
          <w:rFonts w:cs="Arial"/>
        </w:rPr>
      </w:pPr>
    </w:p>
    <w:p w:rsidR="00915852" w:rsidRDefault="00915852" w:rsidP="00915852">
      <w:pPr>
        <w:pStyle w:val="SL-FlLftSgl"/>
      </w:pPr>
      <w:r w:rsidRPr="008A2E98">
        <w:rPr>
          <w:b/>
          <w:bCs/>
        </w:rPr>
        <w:t>Please note:</w:t>
      </w:r>
      <w:r w:rsidRPr="008A2E98">
        <w:t xml:space="preserve"> To obtain the census block group of the consumer</w:t>
      </w:r>
      <w:r>
        <w:t>,</w:t>
      </w:r>
      <w:r w:rsidRPr="008A2E98">
        <w:t xml:space="preserve"> you will need the consumer’s address. This should be obtained from consumer records. The address must be entered into the system to generate the census block; however, the system </w:t>
      </w:r>
      <w:r w:rsidRPr="008A2E98">
        <w:rPr>
          <w:u w:val="single"/>
        </w:rPr>
        <w:t>will not</w:t>
      </w:r>
      <w:r w:rsidRPr="008A2E98">
        <w:t xml:space="preserve"> save the address of the consumer, only the census block group. </w:t>
      </w:r>
    </w:p>
    <w:p w:rsidR="00915852" w:rsidRDefault="00915852" w:rsidP="00915852">
      <w:pPr>
        <w:pStyle w:val="SL-FlLftSgl"/>
      </w:pPr>
    </w:p>
    <w:p w:rsidR="00125B1B" w:rsidRDefault="00125B1B" w:rsidP="00263C22">
      <w:pPr>
        <w:pStyle w:val="Q1-FirstLevelQuestion"/>
      </w:pPr>
      <w:r>
        <w:t>13.</w:t>
      </w:r>
      <w:r>
        <w:tab/>
      </w:r>
      <w:r w:rsidRPr="007335B0">
        <w:t>What was the date of the young adult’s most recent diagnostic evaluation?</w:t>
      </w:r>
    </w:p>
    <w:p w:rsidR="00125B1B" w:rsidRPr="007335B0" w:rsidRDefault="00125B1B" w:rsidP="00263C22">
      <w:pPr>
        <w:pStyle w:val="Q1-FirstLevelQuestion"/>
      </w:pPr>
    </w:p>
    <w:p w:rsidR="00125B1B" w:rsidRPr="009A2637" w:rsidRDefault="00125B1B" w:rsidP="00263C22">
      <w:pPr>
        <w:pStyle w:val="Q2-SecondLevelQuestion"/>
        <w:rPr>
          <w:b w:val="0"/>
          <w:lang w:val="es-US"/>
        </w:rPr>
      </w:pPr>
      <w:r w:rsidRPr="009A2637">
        <w:rPr>
          <w:b w:val="0"/>
        </w:rPr>
        <w:t>|____|____| / |____|____| / |____|____|____|____|</w:t>
      </w:r>
    </w:p>
    <w:p w:rsidR="00125B1B" w:rsidRDefault="00125B1B" w:rsidP="00263C22">
      <w:pPr>
        <w:pStyle w:val="Q2-SecondLevelQuestion"/>
        <w:tabs>
          <w:tab w:val="center" w:pos="1037"/>
          <w:tab w:val="center" w:pos="2304"/>
          <w:tab w:val="center" w:pos="3989"/>
        </w:tabs>
        <w:ind w:left="576" w:firstLine="0"/>
        <w:rPr>
          <w:b w:val="0"/>
        </w:rPr>
      </w:pPr>
      <w:r w:rsidRPr="009A2637">
        <w:rPr>
          <w:b w:val="0"/>
        </w:rPr>
        <w:tab/>
      </w:r>
      <w:r>
        <w:rPr>
          <w:b w:val="0"/>
        </w:rPr>
        <w:t>Month</w:t>
      </w:r>
      <w:r w:rsidRPr="009A2637">
        <w:rPr>
          <w:b w:val="0"/>
        </w:rPr>
        <w:tab/>
      </w:r>
      <w:r>
        <w:rPr>
          <w:b w:val="0"/>
        </w:rPr>
        <w:t>Day</w:t>
      </w:r>
      <w:r w:rsidRPr="009A2637">
        <w:rPr>
          <w:b w:val="0"/>
        </w:rPr>
        <w:tab/>
        <w:t>Year</w:t>
      </w:r>
    </w:p>
    <w:p w:rsidR="00125B1B" w:rsidRDefault="00125B1B" w:rsidP="00263C22">
      <w:pPr>
        <w:pStyle w:val="Q1-FirstLevelQuestion"/>
        <w:tabs>
          <w:tab w:val="center" w:pos="1080"/>
          <w:tab w:val="center" w:pos="2304"/>
          <w:tab w:val="center" w:pos="4003"/>
        </w:tabs>
        <w:rPr>
          <w:b w:val="0"/>
        </w:rPr>
      </w:pPr>
    </w:p>
    <w:p w:rsidR="00125B1B" w:rsidRPr="00D24DB6" w:rsidRDefault="00125B1B" w:rsidP="00263C22">
      <w:pPr>
        <w:pStyle w:val="Q1-FirstLevelQuestion"/>
        <w:tabs>
          <w:tab w:val="center" w:pos="1080"/>
          <w:tab w:val="center" w:pos="2304"/>
          <w:tab w:val="center" w:pos="4003"/>
        </w:tabs>
        <w:rPr>
          <w:b w:val="0"/>
        </w:rPr>
      </w:pPr>
    </w:p>
    <w:p w:rsidR="00125B1B" w:rsidRDefault="00125B1B" w:rsidP="00263C22">
      <w:pPr>
        <w:pStyle w:val="Q1-FirstLevelQuestion"/>
      </w:pPr>
      <w:r>
        <w:t>14.</w:t>
      </w:r>
      <w:r>
        <w:tab/>
      </w:r>
      <w:r w:rsidRPr="007335B0">
        <w:t>Which diagnostic classification system was used?</w:t>
      </w:r>
    </w:p>
    <w:p w:rsidR="00125B1B" w:rsidRPr="007335B0" w:rsidRDefault="00125B1B" w:rsidP="00263C22">
      <w:pPr>
        <w:pStyle w:val="Q1-FirstLevelQuestion"/>
      </w:pPr>
    </w:p>
    <w:p w:rsidR="00125B1B" w:rsidRPr="00145125" w:rsidRDefault="00125B1B" w:rsidP="00263C22">
      <w:pPr>
        <w:pStyle w:val="A1-1stLeader"/>
        <w:rPr>
          <w:lang w:val="de-DE"/>
        </w:rPr>
      </w:pPr>
      <w:r>
        <w:fldChar w:fldCharType="begin">
          <w:ffData>
            <w:name w:val="Check1"/>
            <w:enabled/>
            <w:calcOnExit w:val="0"/>
            <w:checkBox>
              <w:sizeAuto/>
              <w:default w:val="0"/>
            </w:checkBox>
          </w:ffData>
        </w:fldChar>
      </w:r>
      <w:r w:rsidRPr="00145125">
        <w:rPr>
          <w:lang w:val="de-DE"/>
        </w:rPr>
        <w:instrText xml:space="preserve"> FORMCHECKBOX </w:instrText>
      </w:r>
      <w:r w:rsidR="00A82525">
        <w:fldChar w:fldCharType="separate"/>
      </w:r>
      <w:r>
        <w:fldChar w:fldCharType="end"/>
      </w:r>
      <w:r w:rsidRPr="00145125">
        <w:rPr>
          <w:lang w:val="de-DE"/>
        </w:rPr>
        <w:tab/>
        <w:t>DSM IV-TR</w:t>
      </w:r>
    </w:p>
    <w:p w:rsidR="00125B1B" w:rsidRPr="00145125" w:rsidRDefault="00125B1B" w:rsidP="00263C22">
      <w:pPr>
        <w:pStyle w:val="A1-1stLeader"/>
        <w:rPr>
          <w:lang w:val="de-DE"/>
        </w:rPr>
      </w:pPr>
      <w:r>
        <w:fldChar w:fldCharType="begin">
          <w:ffData>
            <w:name w:val="Check1"/>
            <w:enabled/>
            <w:calcOnExit w:val="0"/>
            <w:checkBox>
              <w:sizeAuto/>
              <w:default w:val="0"/>
            </w:checkBox>
          </w:ffData>
        </w:fldChar>
      </w:r>
      <w:r w:rsidRPr="00145125">
        <w:rPr>
          <w:lang w:val="de-DE"/>
        </w:rPr>
        <w:instrText xml:space="preserve"> FORMCHECKBOX </w:instrText>
      </w:r>
      <w:r w:rsidR="00A82525">
        <w:fldChar w:fldCharType="separate"/>
      </w:r>
      <w:r>
        <w:fldChar w:fldCharType="end"/>
      </w:r>
      <w:r w:rsidRPr="00145125">
        <w:rPr>
          <w:lang w:val="de-DE"/>
        </w:rPr>
        <w:tab/>
        <w:t>DSM V</w:t>
      </w:r>
    </w:p>
    <w:p w:rsidR="00125B1B" w:rsidRPr="00145125" w:rsidRDefault="00125B1B" w:rsidP="00263C22">
      <w:pPr>
        <w:pStyle w:val="A1-1stLeader"/>
        <w:rPr>
          <w:lang w:val="de-DE"/>
        </w:rPr>
      </w:pPr>
      <w:r>
        <w:fldChar w:fldCharType="begin">
          <w:ffData>
            <w:name w:val="Check1"/>
            <w:enabled/>
            <w:calcOnExit w:val="0"/>
            <w:checkBox>
              <w:sizeAuto/>
              <w:default w:val="0"/>
            </w:checkBox>
          </w:ffData>
        </w:fldChar>
      </w:r>
      <w:r w:rsidRPr="00145125">
        <w:rPr>
          <w:lang w:val="de-DE"/>
        </w:rPr>
        <w:instrText xml:space="preserve"> FORMCHECKBOX </w:instrText>
      </w:r>
      <w:r w:rsidR="00A82525">
        <w:fldChar w:fldCharType="separate"/>
      </w:r>
      <w:r>
        <w:fldChar w:fldCharType="end"/>
      </w:r>
      <w:r w:rsidRPr="00145125">
        <w:rPr>
          <w:lang w:val="de-DE"/>
        </w:rPr>
        <w:tab/>
      </w:r>
      <w:r w:rsidRPr="00145125">
        <w:rPr>
          <w:rFonts w:eastAsia="Wingdings2"/>
          <w:caps/>
          <w:lang w:val="de-DE"/>
        </w:rPr>
        <w:t>ICD-10</w:t>
      </w:r>
    </w:p>
    <w:p w:rsidR="00125B1B" w:rsidRPr="00145125" w:rsidRDefault="00125B1B" w:rsidP="00263C22">
      <w:pPr>
        <w:pStyle w:val="A1-1stLeader"/>
        <w:rPr>
          <w:b/>
          <w:lang w:val="de-DE"/>
        </w:rPr>
      </w:pPr>
    </w:p>
    <w:p w:rsidR="00125B1B" w:rsidRPr="00145125" w:rsidRDefault="00125B1B" w:rsidP="00263C22">
      <w:pPr>
        <w:pStyle w:val="A1-1stLeader"/>
        <w:rPr>
          <w:lang w:val="de-DE"/>
        </w:rPr>
      </w:pPr>
    </w:p>
    <w:p w:rsidR="00125B1B" w:rsidRPr="007335B0" w:rsidRDefault="00125B1B" w:rsidP="00263C22">
      <w:pPr>
        <w:pStyle w:val="Q1-FirstLevelQuestion"/>
      </w:pPr>
      <w:r>
        <w:t>15.</w:t>
      </w:r>
      <w:r>
        <w:tab/>
      </w:r>
      <w:r w:rsidRPr="007335B0">
        <w:t>What is the young adult’s clinical diagnosis? Indicate the diagnosti</w:t>
      </w:r>
      <w:r>
        <w:t>c code and/or diagnosis below.</w:t>
      </w:r>
    </w:p>
    <w:p w:rsidR="00125B1B" w:rsidRPr="00ED4292" w:rsidRDefault="00125B1B" w:rsidP="00263C22">
      <w:pPr>
        <w:pStyle w:val="Q1-FirstLevelQuestion"/>
        <w:spacing w:line="180" w:lineRule="exact"/>
      </w:pPr>
    </w:p>
    <w:p w:rsidR="00125B1B" w:rsidRPr="001B3899" w:rsidRDefault="00125B1B" w:rsidP="00263C22">
      <w:pPr>
        <w:pStyle w:val="Q2-SecondLevelQuestion"/>
        <w:tabs>
          <w:tab w:val="left" w:pos="3420"/>
          <w:tab w:val="left" w:pos="5490"/>
        </w:tabs>
      </w:pPr>
      <w:r>
        <w:tab/>
      </w:r>
      <w:r>
        <w:tab/>
      </w:r>
      <w:r w:rsidRPr="00624DCE">
        <w:rPr>
          <w:u w:val="single"/>
        </w:rPr>
        <w:t>Diagnostic code</w:t>
      </w:r>
      <w:r w:rsidRPr="001B3899">
        <w:tab/>
      </w:r>
      <w:r w:rsidRPr="00624DCE">
        <w:rPr>
          <w:u w:val="single"/>
        </w:rPr>
        <w:t xml:space="preserve">Diagnosis </w:t>
      </w:r>
      <w:r>
        <w:rPr>
          <w:u w:val="single"/>
        </w:rPr>
        <w:t>name)</w:t>
      </w:r>
    </w:p>
    <w:p w:rsidR="00125B1B" w:rsidRPr="001B3899" w:rsidRDefault="00125B1B" w:rsidP="00263C22">
      <w:pPr>
        <w:pStyle w:val="Q2-SecondLevelQuestion"/>
      </w:pPr>
    </w:p>
    <w:p w:rsidR="00125B1B" w:rsidRPr="00624DCE" w:rsidRDefault="00125B1B" w:rsidP="00263C22">
      <w:pPr>
        <w:pStyle w:val="Q2-SecondLevelQuestion"/>
        <w:tabs>
          <w:tab w:val="left" w:pos="3420"/>
          <w:tab w:val="left" w:pos="5490"/>
        </w:tabs>
        <w:rPr>
          <w:b w:val="0"/>
        </w:rPr>
      </w:pPr>
      <w:r w:rsidRPr="001B3899">
        <w:t>1</w:t>
      </w:r>
      <w:r>
        <w:t>5</w:t>
      </w:r>
      <w:r w:rsidRPr="001B3899">
        <w:t>a.</w:t>
      </w:r>
      <w:r w:rsidRPr="001B3899">
        <w:tab/>
        <w:t>Primary Diagnosis</w:t>
      </w:r>
      <w:r w:rsidRPr="001B3899">
        <w:tab/>
      </w:r>
      <w:r w:rsidRPr="00624DCE">
        <w:rPr>
          <w:b w:val="0"/>
        </w:rPr>
        <w:t>_________.____</w:t>
      </w:r>
      <w:r w:rsidRPr="00624DCE">
        <w:rPr>
          <w:b w:val="0"/>
        </w:rPr>
        <w:tab/>
        <w:t>_________________________</w:t>
      </w:r>
    </w:p>
    <w:p w:rsidR="00125B1B" w:rsidRPr="001B3899" w:rsidRDefault="00125B1B" w:rsidP="00263C22">
      <w:pPr>
        <w:pStyle w:val="Q2-SecondLevelQuestion"/>
      </w:pPr>
    </w:p>
    <w:p w:rsidR="00125B1B" w:rsidRPr="00624DCE" w:rsidRDefault="00125B1B" w:rsidP="00263C22">
      <w:pPr>
        <w:pStyle w:val="Q2-SecondLevelQuestion"/>
        <w:tabs>
          <w:tab w:val="left" w:pos="3420"/>
          <w:tab w:val="left" w:pos="5490"/>
        </w:tabs>
        <w:rPr>
          <w:b w:val="0"/>
        </w:rPr>
      </w:pPr>
      <w:r w:rsidRPr="001B3899">
        <w:t>1</w:t>
      </w:r>
      <w:r>
        <w:t>5</w:t>
      </w:r>
      <w:r w:rsidRPr="001B3899">
        <w:t>b.</w:t>
      </w:r>
      <w:r w:rsidRPr="001B3899">
        <w:tab/>
        <w:t>Secondary Diagnosis</w:t>
      </w:r>
      <w:r w:rsidRPr="001B3899">
        <w:tab/>
      </w:r>
      <w:r w:rsidRPr="00624DCE">
        <w:rPr>
          <w:b w:val="0"/>
        </w:rPr>
        <w:t>_________.____</w:t>
      </w:r>
      <w:r w:rsidRPr="00624DCE">
        <w:rPr>
          <w:b w:val="0"/>
        </w:rPr>
        <w:tab/>
        <w:t>_________________________</w:t>
      </w:r>
    </w:p>
    <w:p w:rsidR="00125B1B" w:rsidRPr="001B3899" w:rsidRDefault="00125B1B" w:rsidP="00263C22">
      <w:pPr>
        <w:pStyle w:val="Q2-SecondLevelQuestion"/>
      </w:pPr>
    </w:p>
    <w:p w:rsidR="00125B1B" w:rsidRPr="00624DCE" w:rsidRDefault="00125B1B" w:rsidP="00263C22">
      <w:pPr>
        <w:pStyle w:val="Q2-SecondLevelQuestion"/>
        <w:tabs>
          <w:tab w:val="left" w:pos="3420"/>
          <w:tab w:val="left" w:pos="5490"/>
        </w:tabs>
        <w:rPr>
          <w:b w:val="0"/>
        </w:rPr>
      </w:pPr>
      <w:r w:rsidRPr="001B3899">
        <w:t>1</w:t>
      </w:r>
      <w:r>
        <w:t>5</w:t>
      </w:r>
      <w:r w:rsidRPr="001B3899">
        <w:t>c.</w:t>
      </w:r>
      <w:r w:rsidRPr="001B3899">
        <w:tab/>
        <w:t>Additional Diagnosis</w:t>
      </w:r>
      <w:r w:rsidRPr="001B3899">
        <w:tab/>
      </w:r>
      <w:r w:rsidRPr="00624DCE">
        <w:rPr>
          <w:b w:val="0"/>
        </w:rPr>
        <w:t>_________.____</w:t>
      </w:r>
      <w:r w:rsidRPr="00624DCE">
        <w:rPr>
          <w:b w:val="0"/>
        </w:rPr>
        <w:tab/>
        <w:t>_________________________</w:t>
      </w:r>
    </w:p>
    <w:p w:rsidR="00125B1B" w:rsidRDefault="00125B1B" w:rsidP="00263C22">
      <w:pPr>
        <w:pStyle w:val="Q2-SecondLevelQuestion"/>
      </w:pPr>
    </w:p>
    <w:p w:rsidR="00374BCB" w:rsidRDefault="00374BCB" w:rsidP="00374BCB">
      <w:pPr>
        <w:pStyle w:val="SH-SglSpHead"/>
        <w:keepNext w:val="0"/>
      </w:pPr>
    </w:p>
    <w:p w:rsidR="00374BCB" w:rsidRPr="004C6C3E" w:rsidRDefault="00374BCB" w:rsidP="00374BCB">
      <w:pPr>
        <w:pStyle w:val="SL-FlLftSgl"/>
        <w:rPr>
          <w:b/>
          <w:i/>
        </w:rPr>
      </w:pPr>
      <w:r w:rsidRPr="004C6C3E">
        <w:rPr>
          <w:b/>
          <w:i/>
        </w:rPr>
        <w:t>[OPTIONAL: GAF SCORE REPORTED BY GRANTEE STAFF AT PROJECT’S DISCRETION.]</w:t>
      </w:r>
    </w:p>
    <w:p w:rsidR="00374BCB" w:rsidRDefault="00374BCB" w:rsidP="00374BCB">
      <w:pPr>
        <w:pStyle w:val="SL-FlLftSgl"/>
      </w:pPr>
    </w:p>
    <w:p w:rsidR="00374BCB" w:rsidRDefault="00374BCB" w:rsidP="00374BCB">
      <w:pPr>
        <w:pStyle w:val="SL-FlLftSgl"/>
      </w:pPr>
    </w:p>
    <w:p w:rsidR="00374BCB" w:rsidRDefault="00374BCB" w:rsidP="00374BCB">
      <w:pPr>
        <w:pStyle w:val="SL-FlLftSgl"/>
      </w:pPr>
      <w:r>
        <w:t>DATE GAF WAS ADMINISTERED:  |____|____| / |____|____| /|____|____|____|____|</w:t>
      </w:r>
    </w:p>
    <w:p w:rsidR="00374BCB" w:rsidRDefault="00374BCB" w:rsidP="00374BCB">
      <w:pPr>
        <w:pStyle w:val="SL-FlLftSgl"/>
        <w:tabs>
          <w:tab w:val="center" w:pos="3780"/>
          <w:tab w:val="center" w:pos="4968"/>
          <w:tab w:val="center" w:pos="6552"/>
        </w:tabs>
      </w:pPr>
      <w:r>
        <w:tab/>
        <w:t>Month</w:t>
      </w:r>
      <w:r>
        <w:tab/>
        <w:t>Day</w:t>
      </w:r>
      <w:r>
        <w:tab/>
        <w:t>Year</w:t>
      </w:r>
    </w:p>
    <w:p w:rsidR="00374BCB" w:rsidRDefault="00374BCB" w:rsidP="00374BCB">
      <w:pPr>
        <w:pStyle w:val="SL-FlLftSgl"/>
      </w:pPr>
    </w:p>
    <w:p w:rsidR="00374BCB" w:rsidRDefault="00374BCB" w:rsidP="00374BCB">
      <w:pPr>
        <w:pStyle w:val="SL-FlLftSgl"/>
      </w:pPr>
    </w:p>
    <w:p w:rsidR="00374BCB" w:rsidRDefault="00374BCB" w:rsidP="00374BCB">
      <w:pPr>
        <w:pStyle w:val="SL-FlLftSgl"/>
        <w:tabs>
          <w:tab w:val="left" w:pos="4230"/>
        </w:tabs>
      </w:pPr>
      <w:r>
        <w:t>WHAT WAS THE CONSUMER’S SCORE?</w:t>
      </w:r>
      <w:r>
        <w:tab/>
        <w:t>GAF    =    |____|____|____|</w:t>
      </w:r>
    </w:p>
    <w:p w:rsidR="00374BCB" w:rsidRDefault="00374BCB" w:rsidP="00374BCB">
      <w:pPr>
        <w:pStyle w:val="SL-FlLftSgl"/>
      </w:pPr>
    </w:p>
    <w:p w:rsidR="00125B1B" w:rsidRPr="001B3899" w:rsidRDefault="00125B1B" w:rsidP="00263C22">
      <w:pPr>
        <w:pStyle w:val="Q2-SecondLevelQuestion"/>
      </w:pPr>
    </w:p>
    <w:p w:rsidR="00125B1B" w:rsidRDefault="00125B1B" w:rsidP="00263C22">
      <w:pPr>
        <w:pStyle w:val="SL-FlLftSgl"/>
        <w:rPr>
          <w:b/>
        </w:rPr>
      </w:pPr>
      <w:r>
        <w:rPr>
          <w:b/>
        </w:rPr>
        <w:t>[</w:t>
      </w:r>
      <w:r w:rsidRPr="005364DC">
        <w:rPr>
          <w:b/>
        </w:rPr>
        <w:t>IF THIS IS A BASELINE</w:t>
      </w:r>
      <w:r>
        <w:rPr>
          <w:b/>
        </w:rPr>
        <w:t>:</w:t>
      </w:r>
    </w:p>
    <w:p w:rsidR="00125B1B" w:rsidRPr="005364DC" w:rsidRDefault="00125B1B" w:rsidP="00263C22">
      <w:pPr>
        <w:pStyle w:val="SL-FlLftSgl"/>
        <w:ind w:firstLine="720"/>
        <w:rPr>
          <w:b/>
        </w:rPr>
      </w:pPr>
      <w:r w:rsidRPr="005364DC">
        <w:rPr>
          <w:b/>
        </w:rPr>
        <w:t>IF AN INTERVIEW WAS CONDUCTED</w:t>
      </w:r>
      <w:r>
        <w:rPr>
          <w:b/>
        </w:rPr>
        <w:t>:</w:t>
      </w:r>
      <w:r w:rsidRPr="005364DC">
        <w:rPr>
          <w:b/>
        </w:rPr>
        <w:t xml:space="preserve"> GO TO </w:t>
      </w:r>
      <w:r>
        <w:rPr>
          <w:b/>
        </w:rPr>
        <w:t>SECTION</w:t>
      </w:r>
      <w:r w:rsidRPr="005364DC">
        <w:rPr>
          <w:b/>
        </w:rPr>
        <w:t xml:space="preserve"> 2, </w:t>
      </w:r>
      <w:r>
        <w:rPr>
          <w:b/>
        </w:rPr>
        <w:t>FUNCTIONING</w:t>
      </w:r>
    </w:p>
    <w:p w:rsidR="00125B1B" w:rsidRDefault="00125B1B" w:rsidP="00263C22">
      <w:pPr>
        <w:pStyle w:val="SL-FlLftSgl"/>
        <w:ind w:firstLine="720"/>
        <w:rPr>
          <w:b/>
        </w:rPr>
      </w:pPr>
      <w:r w:rsidRPr="005364DC">
        <w:rPr>
          <w:b/>
        </w:rPr>
        <w:t xml:space="preserve">IF AN INTERVIEW WAS </w:t>
      </w:r>
      <w:r>
        <w:rPr>
          <w:b/>
        </w:rPr>
        <w:t xml:space="preserve">NOT </w:t>
      </w:r>
      <w:r w:rsidRPr="005364DC">
        <w:rPr>
          <w:b/>
        </w:rPr>
        <w:t>CONDUCTED</w:t>
      </w:r>
      <w:r>
        <w:rPr>
          <w:b/>
        </w:rPr>
        <w:t>:</w:t>
      </w:r>
      <w:r w:rsidRPr="009E1072">
        <w:rPr>
          <w:b/>
        </w:rPr>
        <w:t xml:space="preserve"> </w:t>
      </w:r>
      <w:r>
        <w:rPr>
          <w:b/>
        </w:rPr>
        <w:t xml:space="preserve">STOP; </w:t>
      </w:r>
      <w:r w:rsidRPr="005364DC">
        <w:rPr>
          <w:b/>
        </w:rPr>
        <w:t>DATA COLLECTION IS COMPLETE.</w:t>
      </w:r>
      <w:r>
        <w:rPr>
          <w:b/>
        </w:rPr>
        <w:t>]</w:t>
      </w:r>
    </w:p>
    <w:p w:rsidR="00125B1B" w:rsidRPr="002357A3" w:rsidRDefault="00125B1B" w:rsidP="00263C22">
      <w:pPr>
        <w:pStyle w:val="SL-FlLftSgl"/>
      </w:pPr>
    </w:p>
    <w:p w:rsidR="00125B1B" w:rsidRPr="005364DC" w:rsidRDefault="00125B1B" w:rsidP="00263C22">
      <w:pPr>
        <w:pStyle w:val="SL-FlLftSgl"/>
        <w:ind w:left="576"/>
        <w:rPr>
          <w:b/>
        </w:rPr>
      </w:pPr>
    </w:p>
    <w:p w:rsidR="00125B1B" w:rsidRPr="005364DC" w:rsidRDefault="00125B1B" w:rsidP="00263C22">
      <w:pPr>
        <w:pStyle w:val="SL-FlLftSgl"/>
        <w:rPr>
          <w:b/>
        </w:rPr>
      </w:pPr>
      <w:r>
        <w:rPr>
          <w:b/>
        </w:rPr>
        <w:t>[</w:t>
      </w:r>
      <w:r w:rsidRPr="005364DC">
        <w:rPr>
          <w:b/>
        </w:rPr>
        <w:t xml:space="preserve">IF THIS IS A REASSESSMENT OR DISCHARGE, </w:t>
      </w:r>
      <w:r>
        <w:rPr>
          <w:b/>
        </w:rPr>
        <w:t>CONTINUE TO NEXT PAGE</w:t>
      </w:r>
      <w:r w:rsidRPr="005364DC">
        <w:rPr>
          <w:b/>
        </w:rPr>
        <w:t xml:space="preserve"> SERVICES RECEIVED</w:t>
      </w:r>
      <w:r>
        <w:rPr>
          <w:b/>
        </w:rPr>
        <w:t>.]</w:t>
      </w:r>
    </w:p>
    <w:p w:rsidR="00125B1B" w:rsidRPr="007D61BE" w:rsidRDefault="00125B1B" w:rsidP="00263C22">
      <w:pPr>
        <w:pStyle w:val="SL-FlLftSgl"/>
        <w:spacing w:before="120" w:after="120"/>
        <w:jc w:val="left"/>
        <w:rPr>
          <w:b/>
        </w:rPr>
      </w:pPr>
      <w:r>
        <w:br w:type="page"/>
      </w:r>
      <w:r>
        <w:rPr>
          <w:b/>
          <w:color w:val="000000" w:themeColor="text1"/>
        </w:rPr>
        <w:lastRenderedPageBreak/>
        <w:t>Administrative Data Subs</w:t>
      </w:r>
      <w:r w:rsidRPr="007D61BE">
        <w:rPr>
          <w:b/>
          <w:color w:val="000000" w:themeColor="text1"/>
        </w:rPr>
        <w:t xml:space="preserve">ection </w:t>
      </w:r>
      <w:r>
        <w:rPr>
          <w:b/>
          <w:color w:val="000000" w:themeColor="text1"/>
        </w:rPr>
        <w:t>2</w:t>
      </w:r>
      <w:r w:rsidRPr="007D61BE">
        <w:rPr>
          <w:b/>
          <w:color w:val="000000" w:themeColor="text1"/>
        </w:rPr>
        <w:t>: Services Received</w:t>
      </w:r>
    </w:p>
    <w:p w:rsidR="00125B1B" w:rsidRDefault="00125B1B" w:rsidP="00263C22">
      <w:pPr>
        <w:pStyle w:val="SL-FlLftSgl"/>
      </w:pPr>
    </w:p>
    <w:p w:rsidR="00125B1B" w:rsidRDefault="00125B1B" w:rsidP="00263C22">
      <w:pPr>
        <w:pStyle w:val="SL-FlLftSgl"/>
      </w:pPr>
    </w:p>
    <w:p w:rsidR="00125B1B" w:rsidRPr="00A66A25" w:rsidRDefault="00125B1B" w:rsidP="00263C22">
      <w:pPr>
        <w:pStyle w:val="SL-FlLftSgl"/>
        <w:rPr>
          <w:b/>
          <w:i/>
          <w:strike/>
        </w:rPr>
      </w:pPr>
      <w:r w:rsidRPr="00A66A25">
        <w:rPr>
          <w:b/>
          <w:i/>
        </w:rPr>
        <w:t>[</w:t>
      </w:r>
      <w:r>
        <w:rPr>
          <w:b/>
          <w:i/>
        </w:rPr>
        <w:t>SUBSECTION</w:t>
      </w:r>
      <w:r w:rsidRPr="00A66A25">
        <w:rPr>
          <w:b/>
          <w:i/>
        </w:rPr>
        <w:t xml:space="preserve"> </w:t>
      </w:r>
      <w:r>
        <w:rPr>
          <w:b/>
          <w:i/>
        </w:rPr>
        <w:t xml:space="preserve">2 </w:t>
      </w:r>
      <w:r w:rsidRPr="00A66A25">
        <w:rPr>
          <w:b/>
          <w:i/>
        </w:rPr>
        <w:t>IS REPORTED BY GRANTEE STAFF AT REASSESSMENT AND DISCHARGE]</w:t>
      </w:r>
    </w:p>
    <w:p w:rsidR="00125B1B" w:rsidRPr="002357A3" w:rsidRDefault="00125B1B" w:rsidP="00263C22">
      <w:pPr>
        <w:pStyle w:val="SL-FlLftSgl"/>
      </w:pPr>
    </w:p>
    <w:p w:rsidR="00125B1B" w:rsidRDefault="00125B1B" w:rsidP="00263C22">
      <w:pPr>
        <w:pStyle w:val="Q1-FirstLevelQuestion"/>
      </w:pPr>
      <w:r w:rsidRPr="002357A3">
        <w:t>1.</w:t>
      </w:r>
      <w:r w:rsidRPr="002357A3">
        <w:tab/>
        <w:t>On what date did the consumer last receive services?</w:t>
      </w:r>
    </w:p>
    <w:p w:rsidR="00125B1B" w:rsidRPr="002357A3" w:rsidRDefault="00125B1B" w:rsidP="00263C22">
      <w:pPr>
        <w:pStyle w:val="Q1-FirstLevelQuestion"/>
      </w:pPr>
    </w:p>
    <w:p w:rsidR="00125B1B" w:rsidRPr="001B3899" w:rsidRDefault="00125B1B" w:rsidP="00263C22">
      <w:pPr>
        <w:pStyle w:val="A1-1stLeader"/>
        <w:rPr>
          <w:rFonts w:eastAsia="Wingdings2"/>
        </w:rPr>
      </w:pPr>
      <w:r w:rsidRPr="001B3899">
        <w:t>|____|____| / |____|____|____|____|</w:t>
      </w:r>
    </w:p>
    <w:p w:rsidR="00125B1B" w:rsidRPr="001B3899" w:rsidRDefault="00125B1B" w:rsidP="00263C22">
      <w:pPr>
        <w:pStyle w:val="A1-1stLeader"/>
        <w:tabs>
          <w:tab w:val="center" w:pos="1080"/>
          <w:tab w:val="center" w:pos="2765"/>
        </w:tabs>
        <w:ind w:left="540" w:firstLine="36"/>
        <w:rPr>
          <w:b/>
          <w:bCs/>
        </w:rPr>
      </w:pPr>
      <w:r w:rsidRPr="001B3899">
        <w:tab/>
        <w:t>Month</w:t>
      </w:r>
      <w:r w:rsidRPr="001B3899">
        <w:tab/>
        <w:t>Year</w:t>
      </w:r>
    </w:p>
    <w:p w:rsidR="00125B1B" w:rsidRPr="001B3899" w:rsidRDefault="00125B1B" w:rsidP="00263C22">
      <w:pPr>
        <w:pStyle w:val="SL-FlLftSgl"/>
      </w:pPr>
    </w:p>
    <w:p w:rsidR="00125B1B" w:rsidRDefault="00125B1B" w:rsidP="00263C22">
      <w:pPr>
        <w:pStyle w:val="SL-FlLftSgl"/>
        <w:rPr>
          <w:b/>
          <w:i/>
        </w:rPr>
      </w:pPr>
      <w:r w:rsidRPr="00A66A25">
        <w:rPr>
          <w:b/>
          <w:i/>
        </w:rPr>
        <w:t xml:space="preserve">[IDENTIFY ALL OF THE SERVICES PROVIDED THROUGH THE SYSTEMS OF CARE TO THE CONSUMER </w:t>
      </w:r>
      <w:r w:rsidRPr="00A66A25">
        <w:rPr>
          <w:b/>
          <w:i/>
          <w:u w:val="single"/>
        </w:rPr>
        <w:t>SINCE HIS/HER LAST NOMs INTERVIEW</w:t>
      </w:r>
      <w:r w:rsidRPr="00A66A25">
        <w:rPr>
          <w:b/>
          <w:i/>
        </w:rPr>
        <w:t>; THIS INCLUDES CMHS-FUNDED AND NON-FUNDED SERVICES.]</w:t>
      </w:r>
    </w:p>
    <w:p w:rsidR="00125B1B" w:rsidRDefault="00125B1B" w:rsidP="00263C22">
      <w:pPr>
        <w:pStyle w:val="SL-FlLftSgl"/>
      </w:pPr>
    </w:p>
    <w:tbl>
      <w:tblPr>
        <w:tblStyle w:val="TableGrid"/>
        <w:tblW w:w="0" w:type="auto"/>
        <w:tblLayout w:type="fixed"/>
        <w:tblLook w:val="04A0" w:firstRow="1" w:lastRow="0" w:firstColumn="1" w:lastColumn="0" w:noHBand="0" w:noVBand="1"/>
      </w:tblPr>
      <w:tblGrid>
        <w:gridCol w:w="5328"/>
        <w:gridCol w:w="720"/>
        <w:gridCol w:w="720"/>
        <w:gridCol w:w="1152"/>
        <w:gridCol w:w="1584"/>
      </w:tblGrid>
      <w:tr w:rsidR="00125B1B" w:rsidRPr="0001268E" w:rsidTr="00263C22">
        <w:tc>
          <w:tcPr>
            <w:tcW w:w="5328" w:type="dxa"/>
            <w:vMerge w:val="restart"/>
            <w:vAlign w:val="bottom"/>
          </w:tcPr>
          <w:p w:rsidR="00125B1B" w:rsidRDefault="00125B1B" w:rsidP="00263C22">
            <w:pPr>
              <w:pStyle w:val="SL-FlLftSgl"/>
              <w:spacing w:before="40" w:after="40"/>
              <w:jc w:val="center"/>
            </w:pPr>
            <w:r w:rsidRPr="00615BCA">
              <w:t>Core Services</w:t>
            </w:r>
          </w:p>
        </w:tc>
        <w:tc>
          <w:tcPr>
            <w:tcW w:w="1440" w:type="dxa"/>
            <w:gridSpan w:val="2"/>
          </w:tcPr>
          <w:p w:rsidR="00125B1B" w:rsidRDefault="00125B1B" w:rsidP="00263C22">
            <w:pPr>
              <w:pStyle w:val="SL-FlLftSgl"/>
              <w:spacing w:before="40" w:after="40"/>
              <w:jc w:val="center"/>
            </w:pPr>
            <w:r w:rsidRPr="001B3899">
              <w:t>Provided</w:t>
            </w:r>
          </w:p>
        </w:tc>
        <w:tc>
          <w:tcPr>
            <w:tcW w:w="1152" w:type="dxa"/>
            <w:vMerge w:val="restart"/>
            <w:vAlign w:val="bottom"/>
          </w:tcPr>
          <w:p w:rsidR="00125B1B" w:rsidRPr="0001268E" w:rsidRDefault="00125B1B" w:rsidP="00263C22">
            <w:pPr>
              <w:pStyle w:val="SL-FlLftSgl"/>
              <w:spacing w:before="40" w:after="40"/>
              <w:jc w:val="center"/>
            </w:pPr>
            <w:r w:rsidRPr="0001268E">
              <w:t>Unknown</w:t>
            </w:r>
          </w:p>
        </w:tc>
        <w:tc>
          <w:tcPr>
            <w:tcW w:w="1584" w:type="dxa"/>
            <w:vMerge w:val="restart"/>
            <w:vAlign w:val="bottom"/>
          </w:tcPr>
          <w:p w:rsidR="00125B1B" w:rsidRPr="0001268E" w:rsidRDefault="00125B1B" w:rsidP="00263C22">
            <w:pPr>
              <w:pStyle w:val="SL-FlLftSgl"/>
              <w:spacing w:before="40" w:after="40"/>
              <w:jc w:val="center"/>
            </w:pPr>
            <w:r w:rsidRPr="0001268E">
              <w:t>Service</w:t>
            </w:r>
            <w:r w:rsidRPr="0001268E">
              <w:br/>
              <w:t>Not Available</w:t>
            </w:r>
          </w:p>
        </w:tc>
      </w:tr>
      <w:tr w:rsidR="00125B1B" w:rsidRPr="00332D5A" w:rsidTr="00263C22">
        <w:tc>
          <w:tcPr>
            <w:tcW w:w="5328" w:type="dxa"/>
            <w:vMerge/>
          </w:tcPr>
          <w:p w:rsidR="00125B1B" w:rsidRPr="00615BCA" w:rsidRDefault="00125B1B" w:rsidP="00263C22">
            <w:pPr>
              <w:pStyle w:val="SL-FlLftSgl"/>
              <w:spacing w:before="40" w:after="40"/>
            </w:pPr>
          </w:p>
        </w:tc>
        <w:tc>
          <w:tcPr>
            <w:tcW w:w="720" w:type="dxa"/>
          </w:tcPr>
          <w:p w:rsidR="00125B1B" w:rsidRPr="00615BCA" w:rsidRDefault="00125B1B" w:rsidP="00263C22">
            <w:pPr>
              <w:pStyle w:val="SL-FlLftSgl"/>
              <w:spacing w:before="40" w:after="40"/>
              <w:jc w:val="center"/>
            </w:pPr>
            <w:r w:rsidRPr="00615BCA">
              <w:t>Yes</w:t>
            </w:r>
          </w:p>
        </w:tc>
        <w:tc>
          <w:tcPr>
            <w:tcW w:w="720" w:type="dxa"/>
          </w:tcPr>
          <w:p w:rsidR="00125B1B" w:rsidRPr="00615BCA" w:rsidRDefault="00125B1B" w:rsidP="00263C22">
            <w:pPr>
              <w:pStyle w:val="SL-FlLftSgl"/>
              <w:spacing w:before="40" w:after="40"/>
              <w:jc w:val="center"/>
            </w:pPr>
            <w:r w:rsidRPr="00615BCA">
              <w:t>No</w:t>
            </w:r>
          </w:p>
        </w:tc>
        <w:tc>
          <w:tcPr>
            <w:tcW w:w="1152" w:type="dxa"/>
            <w:vMerge/>
          </w:tcPr>
          <w:p w:rsidR="00125B1B" w:rsidRPr="00332D5A" w:rsidRDefault="00125B1B" w:rsidP="00263C22">
            <w:pPr>
              <w:pStyle w:val="SL-FlLftSgl"/>
              <w:spacing w:before="40" w:after="40"/>
              <w:jc w:val="center"/>
              <w:rPr>
                <w:sz w:val="18"/>
                <w:szCs w:val="18"/>
              </w:rPr>
            </w:pPr>
          </w:p>
        </w:tc>
        <w:tc>
          <w:tcPr>
            <w:tcW w:w="1584" w:type="dxa"/>
            <w:vMerge/>
          </w:tcPr>
          <w:p w:rsidR="00125B1B" w:rsidRPr="00332D5A" w:rsidRDefault="00125B1B" w:rsidP="00263C22">
            <w:pPr>
              <w:pStyle w:val="SL-FlLftSgl"/>
              <w:spacing w:before="40" w:after="40"/>
              <w:jc w:val="center"/>
              <w:rPr>
                <w:bCs/>
                <w:sz w:val="18"/>
                <w:szCs w:val="18"/>
              </w:rPr>
            </w:pPr>
          </w:p>
        </w:tc>
      </w:tr>
      <w:tr w:rsidR="00125B1B" w:rsidRPr="001B3899" w:rsidTr="00263C22">
        <w:tc>
          <w:tcPr>
            <w:tcW w:w="5328" w:type="dxa"/>
          </w:tcPr>
          <w:p w:rsidR="00125B1B" w:rsidRPr="001B3899"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1.</w:t>
            </w:r>
            <w:r>
              <w:tab/>
              <w:t>Screening</w:t>
            </w:r>
            <w:r>
              <w:tab/>
            </w:r>
          </w:p>
        </w:tc>
        <w:tc>
          <w:tcPr>
            <w:tcW w:w="720" w:type="dxa"/>
            <w:vAlign w:val="center"/>
          </w:tcPr>
          <w:p w:rsidR="00125B1B" w:rsidRPr="001B3899"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Pr="001B3899" w:rsidRDefault="00125B1B" w:rsidP="00263C22">
            <w:pPr>
              <w:pStyle w:val="SL-FlLftSgl"/>
              <w:spacing w:before="40" w:after="40"/>
              <w:jc w:val="center"/>
            </w:pPr>
            <w:r>
              <w:fldChar w:fldCharType="begin">
                <w:ffData>
                  <w:name w:val="Check4"/>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Pr="001B3899" w:rsidRDefault="00125B1B" w:rsidP="00263C22">
            <w:pPr>
              <w:pStyle w:val="SL-FlLftSgl"/>
              <w:spacing w:before="40" w:after="40"/>
              <w:jc w:val="center"/>
            </w:pPr>
            <w:r>
              <w:fldChar w:fldCharType="begin">
                <w:ffData>
                  <w:name w:val="Check5"/>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Pr="001B3899" w:rsidRDefault="00125B1B" w:rsidP="00263C22">
            <w:pPr>
              <w:pStyle w:val="SL-FlLftSgl"/>
              <w:spacing w:before="40" w:after="40"/>
              <w:jc w:val="center"/>
            </w:pPr>
            <w:r>
              <w:fldChar w:fldCharType="begin">
                <w:ffData>
                  <w:name w:val="Check6"/>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2.</w:t>
            </w:r>
            <w:r>
              <w:tab/>
            </w:r>
            <w:r w:rsidRPr="004C6008">
              <w:t>Assessment</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3.</w:t>
            </w:r>
            <w:r>
              <w:tab/>
            </w:r>
            <w:r w:rsidRPr="004C6008">
              <w:rPr>
                <w:rFonts w:eastAsia="Wingdings2"/>
              </w:rPr>
              <w:t>Treatment Planning or Review</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4.</w:t>
            </w:r>
            <w:r>
              <w:tab/>
            </w:r>
            <w:r w:rsidRPr="004C6008">
              <w:t>Psychopharmacological Services</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5.</w:t>
            </w:r>
            <w:r>
              <w:tab/>
            </w:r>
            <w:r w:rsidRPr="004C6008">
              <w:t>Mental Health Services</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bl>
    <w:p w:rsidR="00125B1B" w:rsidRDefault="00125B1B" w:rsidP="00263C22">
      <w:pPr>
        <w:pStyle w:val="SL-FlLftSgl"/>
      </w:pPr>
    </w:p>
    <w:p w:rsidR="00125B1B" w:rsidRPr="00A66A25" w:rsidRDefault="00125B1B" w:rsidP="00263C22">
      <w:pPr>
        <w:pStyle w:val="SL-FlLftSgl"/>
      </w:pPr>
    </w:p>
    <w:p w:rsidR="00125B1B" w:rsidRPr="00903002" w:rsidRDefault="00125B1B" w:rsidP="00263C22">
      <w:pPr>
        <w:pStyle w:val="SL-FlLftSgl"/>
        <w:rPr>
          <w:b/>
          <w:i/>
        </w:rPr>
      </w:pPr>
      <w:r w:rsidRPr="00903002">
        <w:rPr>
          <w:b/>
          <w:i/>
        </w:rPr>
        <w:t>[IF THE ANSWER TO 5 ‘MENTAL HEALTH SERVICES’ IS YES, PLEASE ESTIMATE HOW FREQUENTLY THE FOLLOWING MENTAL HEALTH SERVICES WERE DELIVERED.]</w:t>
      </w:r>
    </w:p>
    <w:p w:rsidR="00125B1B" w:rsidRDefault="00125B1B" w:rsidP="00263C22">
      <w:pPr>
        <w:pStyle w:val="SL-FlLftSgl"/>
        <w:rPr>
          <w:rFonts w:ascii="Times New Roman" w:hAnsi="Times New Roman"/>
          <w:b/>
          <w:i/>
          <w:caps/>
        </w:rPr>
      </w:pPr>
    </w:p>
    <w:tbl>
      <w:tblPr>
        <w:tblStyle w:val="TableGrid"/>
        <w:tblW w:w="0" w:type="auto"/>
        <w:tblInd w:w="360" w:type="dxa"/>
        <w:tblLayout w:type="fixed"/>
        <w:tblLook w:val="04A0" w:firstRow="1" w:lastRow="0" w:firstColumn="1" w:lastColumn="0" w:noHBand="0" w:noVBand="1"/>
      </w:tblPr>
      <w:tblGrid>
        <w:gridCol w:w="4968"/>
        <w:gridCol w:w="720"/>
        <w:gridCol w:w="720"/>
        <w:gridCol w:w="2736"/>
      </w:tblGrid>
      <w:tr w:rsidR="00125B1B" w:rsidRPr="00332D5A" w:rsidTr="00263C22">
        <w:tc>
          <w:tcPr>
            <w:tcW w:w="4968" w:type="dxa"/>
            <w:vMerge w:val="restart"/>
          </w:tcPr>
          <w:p w:rsidR="00125B1B" w:rsidRDefault="00125B1B" w:rsidP="00263C22">
            <w:pPr>
              <w:pStyle w:val="SL-FlLftSgl"/>
              <w:spacing w:before="40" w:after="40"/>
            </w:pPr>
          </w:p>
        </w:tc>
        <w:tc>
          <w:tcPr>
            <w:tcW w:w="1440" w:type="dxa"/>
            <w:gridSpan w:val="2"/>
          </w:tcPr>
          <w:p w:rsidR="00125B1B" w:rsidRDefault="00125B1B" w:rsidP="00263C22">
            <w:pPr>
              <w:pStyle w:val="SL-FlLftSgl"/>
              <w:spacing w:before="40" w:after="40"/>
              <w:jc w:val="center"/>
            </w:pPr>
            <w:r>
              <w:t>Provided</w:t>
            </w:r>
          </w:p>
        </w:tc>
        <w:tc>
          <w:tcPr>
            <w:tcW w:w="2736" w:type="dxa"/>
            <w:vMerge w:val="restart"/>
            <w:vAlign w:val="bottom"/>
          </w:tcPr>
          <w:p w:rsidR="00125B1B" w:rsidRPr="00332D5A" w:rsidRDefault="00125B1B" w:rsidP="00263C22">
            <w:pPr>
              <w:pStyle w:val="SL-FlLftSgl"/>
              <w:spacing w:before="40" w:after="40"/>
              <w:jc w:val="center"/>
              <w:rPr>
                <w:sz w:val="18"/>
                <w:szCs w:val="18"/>
              </w:rPr>
            </w:pPr>
            <w:r w:rsidRPr="00615BCA">
              <w:rPr>
                <w:rFonts w:cs="Arial"/>
              </w:rPr>
              <w:t>If yes, in the past 6 months:</w:t>
            </w:r>
          </w:p>
        </w:tc>
      </w:tr>
      <w:tr w:rsidR="00125B1B" w:rsidRPr="00615BCA" w:rsidTr="00263C22">
        <w:tc>
          <w:tcPr>
            <w:tcW w:w="4968" w:type="dxa"/>
            <w:vMerge/>
          </w:tcPr>
          <w:p w:rsidR="00125B1B" w:rsidRPr="001B3899" w:rsidRDefault="00125B1B" w:rsidP="00263C22">
            <w:pPr>
              <w:pStyle w:val="SL-FlLftSgl"/>
              <w:spacing w:before="40" w:after="40"/>
            </w:pPr>
          </w:p>
        </w:tc>
        <w:tc>
          <w:tcPr>
            <w:tcW w:w="720" w:type="dxa"/>
          </w:tcPr>
          <w:p w:rsidR="00125B1B" w:rsidRPr="00615BCA" w:rsidRDefault="00125B1B" w:rsidP="00263C22">
            <w:pPr>
              <w:pStyle w:val="SL-FlLftSgl"/>
              <w:spacing w:before="40" w:after="40"/>
              <w:jc w:val="center"/>
            </w:pPr>
            <w:r w:rsidRPr="00615BCA">
              <w:t>Yes</w:t>
            </w:r>
          </w:p>
        </w:tc>
        <w:tc>
          <w:tcPr>
            <w:tcW w:w="720" w:type="dxa"/>
          </w:tcPr>
          <w:p w:rsidR="00125B1B" w:rsidRPr="00615BCA" w:rsidRDefault="00125B1B" w:rsidP="00263C22">
            <w:pPr>
              <w:pStyle w:val="SL-FlLftSgl"/>
              <w:spacing w:before="40" w:after="40"/>
              <w:jc w:val="center"/>
            </w:pPr>
            <w:r w:rsidRPr="00615BCA">
              <w:t>No</w:t>
            </w:r>
          </w:p>
        </w:tc>
        <w:tc>
          <w:tcPr>
            <w:tcW w:w="2736" w:type="dxa"/>
            <w:vMerge/>
          </w:tcPr>
          <w:p w:rsidR="00125B1B" w:rsidRPr="00615BCA" w:rsidRDefault="00125B1B" w:rsidP="00263C22">
            <w:pPr>
              <w:pStyle w:val="SL-FlLftSgl"/>
              <w:spacing w:before="40" w:after="40"/>
              <w:jc w:val="center"/>
              <w:rPr>
                <w:rFonts w:cs="Arial"/>
                <w:bCs/>
                <w:sz w:val="18"/>
                <w:szCs w:val="18"/>
              </w:rPr>
            </w:pPr>
          </w:p>
        </w:tc>
      </w:tr>
      <w:tr w:rsidR="00125B1B" w:rsidRPr="001B3899" w:rsidTr="00263C22">
        <w:tc>
          <w:tcPr>
            <w:tcW w:w="4968" w:type="dxa"/>
          </w:tcPr>
          <w:p w:rsidR="00125B1B" w:rsidRPr="001B3899" w:rsidRDefault="00125B1B" w:rsidP="00263C22">
            <w:pPr>
              <w:pStyle w:val="A3-1stTabLeader"/>
              <w:tabs>
                <w:tab w:val="clear" w:pos="5530"/>
                <w:tab w:val="clear" w:pos="6106"/>
                <w:tab w:val="clear" w:pos="6682"/>
                <w:tab w:val="clear" w:pos="7258"/>
                <w:tab w:val="clear" w:pos="7830"/>
                <w:tab w:val="clear" w:pos="8370"/>
                <w:tab w:val="clear" w:pos="9180"/>
                <w:tab w:val="right" w:leader="dot" w:pos="4752"/>
              </w:tabs>
              <w:spacing w:before="60" w:after="60"/>
            </w:pPr>
            <w:r>
              <w:t>5a.</w:t>
            </w:r>
            <w:r>
              <w:tab/>
            </w:r>
            <w:r w:rsidRPr="001B3899">
              <w:t>Outpatient therapy</w:t>
            </w:r>
            <w:r>
              <w:tab/>
            </w:r>
          </w:p>
        </w:tc>
        <w:tc>
          <w:tcPr>
            <w:tcW w:w="720" w:type="dxa"/>
            <w:vAlign w:val="center"/>
          </w:tcPr>
          <w:p w:rsidR="00125B1B" w:rsidRPr="001B3899"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Pr="001B3899" w:rsidRDefault="00125B1B" w:rsidP="00263C22">
            <w:pPr>
              <w:pStyle w:val="SL-FlLftSgl"/>
              <w:spacing w:before="40" w:after="40"/>
              <w:jc w:val="center"/>
            </w:pPr>
            <w:r>
              <w:fldChar w:fldCharType="begin">
                <w:ffData>
                  <w:name w:val="Check4"/>
                  <w:enabled/>
                  <w:calcOnExit w:val="0"/>
                  <w:checkBox>
                    <w:sizeAuto/>
                    <w:default w:val="0"/>
                  </w:checkBox>
                </w:ffData>
              </w:fldChar>
            </w:r>
            <w:r>
              <w:instrText xml:space="preserve"> FORMCHECKBOX </w:instrText>
            </w:r>
            <w:r w:rsidR="00A82525">
              <w:fldChar w:fldCharType="separate"/>
            </w:r>
            <w:r>
              <w:fldChar w:fldCharType="end"/>
            </w:r>
          </w:p>
        </w:tc>
        <w:tc>
          <w:tcPr>
            <w:tcW w:w="2736" w:type="dxa"/>
            <w:vAlign w:val="center"/>
          </w:tcPr>
          <w:p w:rsidR="00125B1B" w:rsidRPr="001B3899" w:rsidRDefault="00125B1B" w:rsidP="00263C22">
            <w:pPr>
              <w:pStyle w:val="SL-FlLftSgl"/>
              <w:spacing w:before="40" w:after="40"/>
              <w:jc w:val="center"/>
            </w:pPr>
            <w:r w:rsidRPr="00C8504A">
              <w:t># of sessions ______</w:t>
            </w:r>
          </w:p>
        </w:tc>
      </w:tr>
      <w:tr w:rsidR="00125B1B" w:rsidTr="00263C22">
        <w:tc>
          <w:tcPr>
            <w:tcW w:w="496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4752"/>
              </w:tabs>
              <w:spacing w:before="60" w:after="60"/>
            </w:pPr>
            <w:r>
              <w:t>5b.</w:t>
            </w:r>
            <w:r>
              <w:tab/>
            </w:r>
            <w:r w:rsidRPr="001B3899">
              <w:t>Group therapy</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2736" w:type="dxa"/>
            <w:vAlign w:val="center"/>
          </w:tcPr>
          <w:p w:rsidR="00125B1B" w:rsidRDefault="00125B1B" w:rsidP="00263C22">
            <w:pPr>
              <w:pStyle w:val="SL-FlLftSgl"/>
              <w:spacing w:before="40" w:after="40"/>
              <w:jc w:val="center"/>
            </w:pPr>
            <w:r w:rsidRPr="00C8504A">
              <w:t># of sessions ______</w:t>
            </w:r>
          </w:p>
        </w:tc>
      </w:tr>
      <w:tr w:rsidR="00125B1B" w:rsidTr="00263C22">
        <w:tc>
          <w:tcPr>
            <w:tcW w:w="496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4752"/>
              </w:tabs>
              <w:spacing w:before="60" w:after="60"/>
            </w:pPr>
            <w:r>
              <w:t>5c.</w:t>
            </w:r>
            <w:r>
              <w:tab/>
            </w:r>
            <w:r w:rsidRPr="001B3899">
              <w:t>Family therapy (including child)</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2736" w:type="dxa"/>
            <w:vAlign w:val="center"/>
          </w:tcPr>
          <w:p w:rsidR="00125B1B" w:rsidRDefault="00125B1B" w:rsidP="00263C22">
            <w:pPr>
              <w:pStyle w:val="SL-FlLftSgl"/>
              <w:spacing w:before="40" w:after="40"/>
              <w:jc w:val="center"/>
            </w:pPr>
            <w:r w:rsidRPr="00C8504A">
              <w:t># of sessions ______</w:t>
            </w:r>
          </w:p>
        </w:tc>
      </w:tr>
      <w:tr w:rsidR="00125B1B" w:rsidTr="00263C22">
        <w:tc>
          <w:tcPr>
            <w:tcW w:w="496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4752"/>
              </w:tabs>
              <w:spacing w:before="60" w:after="60"/>
            </w:pPr>
            <w:r>
              <w:t>5d.</w:t>
            </w:r>
            <w:r>
              <w:tab/>
            </w:r>
            <w:r w:rsidRPr="001B3899">
              <w:t>Partial hospitalization/day treatment</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2736" w:type="dxa"/>
            <w:vAlign w:val="center"/>
          </w:tcPr>
          <w:p w:rsidR="00125B1B" w:rsidRDefault="00125B1B" w:rsidP="00263C22">
            <w:pPr>
              <w:pStyle w:val="SL-FlLftSgl"/>
              <w:spacing w:before="40" w:after="40"/>
              <w:jc w:val="center"/>
            </w:pPr>
            <w:r w:rsidRPr="00C8504A">
              <w:t># of days       ______</w:t>
            </w:r>
          </w:p>
        </w:tc>
      </w:tr>
      <w:tr w:rsidR="00125B1B" w:rsidTr="00263C22">
        <w:tc>
          <w:tcPr>
            <w:tcW w:w="496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4752"/>
              </w:tabs>
              <w:spacing w:before="60" w:after="60"/>
            </w:pPr>
            <w:r>
              <w:t>5e.</w:t>
            </w:r>
            <w:r>
              <w:tab/>
            </w:r>
            <w:r w:rsidRPr="001B3899">
              <w:t>Psychiatric hospitalization</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2736" w:type="dxa"/>
            <w:vAlign w:val="center"/>
          </w:tcPr>
          <w:p w:rsidR="00125B1B" w:rsidRDefault="00125B1B" w:rsidP="00263C22">
            <w:pPr>
              <w:pStyle w:val="SL-FlLftSgl"/>
              <w:spacing w:before="40" w:after="40"/>
              <w:jc w:val="center"/>
            </w:pPr>
            <w:r w:rsidRPr="00C8504A">
              <w:t># of days       ______</w:t>
            </w:r>
          </w:p>
        </w:tc>
      </w:tr>
    </w:tbl>
    <w:p w:rsidR="00125B1B" w:rsidRDefault="00125B1B" w:rsidP="00263C22">
      <w:pPr>
        <w:pStyle w:val="SL-FlLftSgl"/>
        <w:rPr>
          <w:rFonts w:ascii="Times New Roman" w:hAnsi="Times New Roman"/>
          <w:b/>
          <w:i/>
          <w:caps/>
        </w:rPr>
      </w:pPr>
    </w:p>
    <w:p w:rsidR="00125B1B" w:rsidRPr="002357A3" w:rsidRDefault="00125B1B" w:rsidP="00263C22">
      <w:pPr>
        <w:pStyle w:val="SL-FlLftSgl"/>
        <w:rPr>
          <w:rFonts w:ascii="Times New Roman" w:hAnsi="Times New Roman"/>
          <w:b/>
          <w:i/>
          <w:caps/>
        </w:rPr>
      </w:pPr>
    </w:p>
    <w:tbl>
      <w:tblPr>
        <w:tblStyle w:val="TableGrid"/>
        <w:tblW w:w="0" w:type="auto"/>
        <w:tblLayout w:type="fixed"/>
        <w:tblLook w:val="04A0" w:firstRow="1" w:lastRow="0" w:firstColumn="1" w:lastColumn="0" w:noHBand="0" w:noVBand="1"/>
      </w:tblPr>
      <w:tblGrid>
        <w:gridCol w:w="5328"/>
        <w:gridCol w:w="720"/>
        <w:gridCol w:w="720"/>
        <w:gridCol w:w="1152"/>
        <w:gridCol w:w="1584"/>
      </w:tblGrid>
      <w:tr w:rsidR="00125B1B" w:rsidRPr="0001268E" w:rsidTr="00263C22">
        <w:tc>
          <w:tcPr>
            <w:tcW w:w="5328" w:type="dxa"/>
            <w:vMerge w:val="restart"/>
            <w:vAlign w:val="bottom"/>
          </w:tcPr>
          <w:p w:rsidR="00125B1B" w:rsidRDefault="00125B1B" w:rsidP="00263C22">
            <w:pPr>
              <w:pStyle w:val="SL-FlLftSgl"/>
              <w:spacing w:before="40" w:after="40"/>
              <w:jc w:val="center"/>
            </w:pPr>
          </w:p>
        </w:tc>
        <w:tc>
          <w:tcPr>
            <w:tcW w:w="1440" w:type="dxa"/>
            <w:gridSpan w:val="2"/>
          </w:tcPr>
          <w:p w:rsidR="00125B1B" w:rsidRDefault="00125B1B" w:rsidP="00263C22">
            <w:pPr>
              <w:pStyle w:val="SL-FlLftSgl"/>
              <w:spacing w:before="40" w:after="40"/>
              <w:jc w:val="center"/>
            </w:pPr>
            <w:r w:rsidRPr="001B3899">
              <w:t>Provided</w:t>
            </w:r>
          </w:p>
        </w:tc>
        <w:tc>
          <w:tcPr>
            <w:tcW w:w="1152" w:type="dxa"/>
            <w:vMerge w:val="restart"/>
            <w:vAlign w:val="bottom"/>
          </w:tcPr>
          <w:p w:rsidR="00125B1B" w:rsidRPr="0001268E" w:rsidRDefault="00125B1B" w:rsidP="00263C22">
            <w:pPr>
              <w:pStyle w:val="SL-FlLftSgl"/>
              <w:spacing w:before="40" w:after="40"/>
              <w:jc w:val="center"/>
            </w:pPr>
            <w:r w:rsidRPr="0001268E">
              <w:t>Unknown</w:t>
            </w:r>
          </w:p>
        </w:tc>
        <w:tc>
          <w:tcPr>
            <w:tcW w:w="1584" w:type="dxa"/>
            <w:vMerge w:val="restart"/>
            <w:vAlign w:val="bottom"/>
          </w:tcPr>
          <w:p w:rsidR="00125B1B" w:rsidRPr="0001268E" w:rsidRDefault="00125B1B" w:rsidP="00263C22">
            <w:pPr>
              <w:pStyle w:val="SL-FlLftSgl"/>
              <w:spacing w:before="40" w:after="40"/>
              <w:jc w:val="center"/>
            </w:pPr>
            <w:r w:rsidRPr="0001268E">
              <w:t>Service</w:t>
            </w:r>
            <w:r w:rsidRPr="0001268E">
              <w:br/>
              <w:t>Not Available</w:t>
            </w:r>
          </w:p>
        </w:tc>
      </w:tr>
      <w:tr w:rsidR="00125B1B" w:rsidRPr="00332D5A" w:rsidTr="00263C22">
        <w:tc>
          <w:tcPr>
            <w:tcW w:w="5328" w:type="dxa"/>
            <w:vMerge/>
          </w:tcPr>
          <w:p w:rsidR="00125B1B" w:rsidRPr="00615BCA" w:rsidRDefault="00125B1B" w:rsidP="00263C22">
            <w:pPr>
              <w:pStyle w:val="SL-FlLftSgl"/>
              <w:spacing w:before="40" w:after="40"/>
            </w:pPr>
          </w:p>
        </w:tc>
        <w:tc>
          <w:tcPr>
            <w:tcW w:w="720" w:type="dxa"/>
          </w:tcPr>
          <w:p w:rsidR="00125B1B" w:rsidRPr="00615BCA" w:rsidRDefault="00125B1B" w:rsidP="00263C22">
            <w:pPr>
              <w:pStyle w:val="SL-FlLftSgl"/>
              <w:spacing w:before="40" w:after="40"/>
              <w:jc w:val="center"/>
            </w:pPr>
            <w:r w:rsidRPr="00615BCA">
              <w:t>Yes</w:t>
            </w:r>
          </w:p>
        </w:tc>
        <w:tc>
          <w:tcPr>
            <w:tcW w:w="720" w:type="dxa"/>
          </w:tcPr>
          <w:p w:rsidR="00125B1B" w:rsidRPr="00615BCA" w:rsidRDefault="00125B1B" w:rsidP="00263C22">
            <w:pPr>
              <w:pStyle w:val="SL-FlLftSgl"/>
              <w:spacing w:before="40" w:after="40"/>
              <w:jc w:val="center"/>
            </w:pPr>
            <w:r w:rsidRPr="00615BCA">
              <w:t>No</w:t>
            </w:r>
          </w:p>
        </w:tc>
        <w:tc>
          <w:tcPr>
            <w:tcW w:w="1152" w:type="dxa"/>
            <w:vMerge/>
          </w:tcPr>
          <w:p w:rsidR="00125B1B" w:rsidRPr="00332D5A" w:rsidRDefault="00125B1B" w:rsidP="00263C22">
            <w:pPr>
              <w:pStyle w:val="SL-FlLftSgl"/>
              <w:spacing w:before="40" w:after="40"/>
              <w:jc w:val="center"/>
              <w:rPr>
                <w:sz w:val="18"/>
                <w:szCs w:val="18"/>
              </w:rPr>
            </w:pPr>
          </w:p>
        </w:tc>
        <w:tc>
          <w:tcPr>
            <w:tcW w:w="1584" w:type="dxa"/>
            <w:vMerge/>
          </w:tcPr>
          <w:p w:rsidR="00125B1B" w:rsidRPr="00332D5A" w:rsidRDefault="00125B1B" w:rsidP="00263C22">
            <w:pPr>
              <w:pStyle w:val="SL-FlLftSgl"/>
              <w:spacing w:before="40" w:after="40"/>
              <w:jc w:val="center"/>
              <w:rPr>
                <w:bCs/>
                <w:sz w:val="18"/>
                <w:szCs w:val="18"/>
              </w:rPr>
            </w:pPr>
          </w:p>
        </w:tc>
      </w:tr>
      <w:tr w:rsidR="00125B1B" w:rsidRPr="001B3899" w:rsidTr="00263C22">
        <w:tc>
          <w:tcPr>
            <w:tcW w:w="5328" w:type="dxa"/>
          </w:tcPr>
          <w:p w:rsidR="00125B1B" w:rsidRPr="001B3899"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6.</w:t>
            </w:r>
            <w:r>
              <w:tab/>
            </w:r>
            <w:r w:rsidRPr="001B3899">
              <w:t>Co-Occurring Services</w:t>
            </w:r>
            <w:r>
              <w:tab/>
            </w:r>
          </w:p>
        </w:tc>
        <w:tc>
          <w:tcPr>
            <w:tcW w:w="720" w:type="dxa"/>
            <w:vAlign w:val="center"/>
          </w:tcPr>
          <w:p w:rsidR="00125B1B" w:rsidRPr="001B3899"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Pr="001B3899" w:rsidRDefault="00125B1B" w:rsidP="00263C22">
            <w:pPr>
              <w:pStyle w:val="SL-FlLftSgl"/>
              <w:spacing w:before="40" w:after="40"/>
              <w:jc w:val="center"/>
            </w:pPr>
            <w:r>
              <w:fldChar w:fldCharType="begin">
                <w:ffData>
                  <w:name w:val="Check4"/>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Pr="001B3899" w:rsidRDefault="00125B1B" w:rsidP="00263C22">
            <w:pPr>
              <w:pStyle w:val="SL-FlLftSgl"/>
              <w:spacing w:before="40" w:after="40"/>
              <w:jc w:val="center"/>
            </w:pPr>
            <w:r>
              <w:fldChar w:fldCharType="begin">
                <w:ffData>
                  <w:name w:val="Check5"/>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Pr="001B3899" w:rsidRDefault="00125B1B" w:rsidP="00263C22">
            <w:pPr>
              <w:pStyle w:val="SL-FlLftSgl"/>
              <w:spacing w:before="40" w:after="40"/>
              <w:jc w:val="center"/>
            </w:pPr>
            <w:r>
              <w:fldChar w:fldCharType="begin">
                <w:ffData>
                  <w:name w:val="Check6"/>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7.</w:t>
            </w:r>
            <w:r>
              <w:tab/>
            </w:r>
            <w:r w:rsidRPr="001B3899">
              <w:t>Wraparound Planning Team/Services</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8.</w:t>
            </w:r>
            <w:r>
              <w:tab/>
            </w:r>
            <w:r w:rsidRPr="001B3899">
              <w:t>Trauma-specific Services</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9.</w:t>
            </w:r>
            <w:r>
              <w:tab/>
            </w:r>
            <w:r w:rsidRPr="00332D5A">
              <w:t xml:space="preserve">Was the </w:t>
            </w:r>
            <w:r>
              <w:t>c</w:t>
            </w:r>
            <w:r w:rsidRPr="00332D5A">
              <w:t xml:space="preserve">onsumer referred to another </w:t>
            </w:r>
            <w:r w:rsidRPr="00332D5A">
              <w:br/>
              <w:t>provider for any of the above core services?</w:t>
            </w:r>
            <w:r>
              <w:tab/>
            </w:r>
          </w:p>
        </w:tc>
        <w:tc>
          <w:tcPr>
            <w:tcW w:w="720" w:type="dxa"/>
            <w:vAlign w:val="center"/>
          </w:tcPr>
          <w:p w:rsidR="00125B1B" w:rsidRDefault="00125B1B" w:rsidP="00263C22">
            <w:pPr>
              <w:pStyle w:val="SL-FlLftSgl"/>
              <w:spacing w:before="18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18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18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18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bl>
    <w:p w:rsidR="00125B1B" w:rsidRDefault="00125B1B" w:rsidP="00263C22">
      <w:pPr>
        <w:pStyle w:val="SL-FlLftSgl"/>
      </w:pPr>
      <w:r>
        <w:br w:type="page"/>
      </w:r>
    </w:p>
    <w:p w:rsidR="00125B1B" w:rsidRPr="00B60F1C" w:rsidRDefault="00125B1B" w:rsidP="00263C22">
      <w:pPr>
        <w:pStyle w:val="SH-SglSpHead"/>
        <w:pBdr>
          <w:top w:val="double" w:sz="6" w:space="1" w:color="14487C"/>
        </w:pBdr>
        <w:rPr>
          <w:color w:val="000000" w:themeColor="text1"/>
        </w:rPr>
      </w:pPr>
      <w:r>
        <w:rPr>
          <w:color w:val="000000" w:themeColor="text1"/>
        </w:rPr>
        <w:lastRenderedPageBreak/>
        <w:t>Subsection 2</w:t>
      </w:r>
      <w:r w:rsidRPr="00B60F1C">
        <w:t xml:space="preserve">: </w:t>
      </w:r>
      <w:r>
        <w:t xml:space="preserve">Services Received </w:t>
      </w:r>
      <w:r w:rsidRPr="00B60F1C">
        <w:t>(Continued)</w:t>
      </w:r>
    </w:p>
    <w:p w:rsidR="00125B1B" w:rsidRDefault="00125B1B" w:rsidP="00263C22">
      <w:pPr>
        <w:pStyle w:val="SL-FlLftSgl"/>
      </w:pPr>
    </w:p>
    <w:p w:rsidR="00125B1B" w:rsidRDefault="00125B1B" w:rsidP="00263C22">
      <w:pPr>
        <w:pStyle w:val="SL-FlLftSgl"/>
      </w:pPr>
    </w:p>
    <w:tbl>
      <w:tblPr>
        <w:tblStyle w:val="TableGrid"/>
        <w:tblW w:w="0" w:type="auto"/>
        <w:tblLayout w:type="fixed"/>
        <w:tblLook w:val="04A0" w:firstRow="1" w:lastRow="0" w:firstColumn="1" w:lastColumn="0" w:noHBand="0" w:noVBand="1"/>
      </w:tblPr>
      <w:tblGrid>
        <w:gridCol w:w="5328"/>
        <w:gridCol w:w="720"/>
        <w:gridCol w:w="720"/>
        <w:gridCol w:w="1152"/>
        <w:gridCol w:w="1584"/>
      </w:tblGrid>
      <w:tr w:rsidR="00125B1B" w:rsidRPr="0001268E" w:rsidTr="00263C22">
        <w:tc>
          <w:tcPr>
            <w:tcW w:w="5328" w:type="dxa"/>
            <w:vMerge w:val="restart"/>
            <w:vAlign w:val="bottom"/>
          </w:tcPr>
          <w:p w:rsidR="00125B1B" w:rsidRDefault="00125B1B" w:rsidP="00263C22">
            <w:pPr>
              <w:pStyle w:val="SL-FlLftSgl"/>
              <w:spacing w:before="40" w:after="40"/>
              <w:jc w:val="center"/>
            </w:pPr>
            <w:r>
              <w:t>Support</w:t>
            </w:r>
            <w:r w:rsidRPr="00615BCA">
              <w:t xml:space="preserve"> Services</w:t>
            </w:r>
          </w:p>
        </w:tc>
        <w:tc>
          <w:tcPr>
            <w:tcW w:w="1440" w:type="dxa"/>
            <w:gridSpan w:val="2"/>
          </w:tcPr>
          <w:p w:rsidR="00125B1B" w:rsidRDefault="00125B1B" w:rsidP="00263C22">
            <w:pPr>
              <w:pStyle w:val="SL-FlLftSgl"/>
              <w:spacing w:before="40" w:after="40"/>
              <w:jc w:val="center"/>
            </w:pPr>
            <w:r w:rsidRPr="001B3899">
              <w:t>Provided</w:t>
            </w:r>
          </w:p>
        </w:tc>
        <w:tc>
          <w:tcPr>
            <w:tcW w:w="1152" w:type="dxa"/>
            <w:vMerge w:val="restart"/>
            <w:vAlign w:val="bottom"/>
          </w:tcPr>
          <w:p w:rsidR="00125B1B" w:rsidRPr="0001268E" w:rsidRDefault="00125B1B" w:rsidP="00263C22">
            <w:pPr>
              <w:pStyle w:val="SL-FlLftSgl"/>
              <w:spacing w:before="40" w:after="40"/>
              <w:jc w:val="center"/>
            </w:pPr>
            <w:r w:rsidRPr="0001268E">
              <w:t>Unknown</w:t>
            </w:r>
          </w:p>
        </w:tc>
        <w:tc>
          <w:tcPr>
            <w:tcW w:w="1584" w:type="dxa"/>
            <w:vMerge w:val="restart"/>
            <w:vAlign w:val="bottom"/>
          </w:tcPr>
          <w:p w:rsidR="00125B1B" w:rsidRPr="0001268E" w:rsidRDefault="00125B1B" w:rsidP="00263C22">
            <w:pPr>
              <w:pStyle w:val="SL-FlLftSgl"/>
              <w:spacing w:before="40" w:after="40"/>
              <w:jc w:val="center"/>
            </w:pPr>
            <w:r w:rsidRPr="0001268E">
              <w:t>Service</w:t>
            </w:r>
            <w:r w:rsidRPr="0001268E">
              <w:br/>
              <w:t>Not Available</w:t>
            </w:r>
          </w:p>
        </w:tc>
      </w:tr>
      <w:tr w:rsidR="00125B1B" w:rsidRPr="00332D5A" w:rsidTr="00263C22">
        <w:tc>
          <w:tcPr>
            <w:tcW w:w="5328" w:type="dxa"/>
            <w:vMerge/>
          </w:tcPr>
          <w:p w:rsidR="00125B1B" w:rsidRPr="00615BCA" w:rsidRDefault="00125B1B" w:rsidP="00263C22">
            <w:pPr>
              <w:pStyle w:val="SL-FlLftSgl"/>
              <w:spacing w:before="40" w:after="40"/>
            </w:pPr>
          </w:p>
        </w:tc>
        <w:tc>
          <w:tcPr>
            <w:tcW w:w="720" w:type="dxa"/>
          </w:tcPr>
          <w:p w:rsidR="00125B1B" w:rsidRPr="00615BCA" w:rsidRDefault="00125B1B" w:rsidP="00263C22">
            <w:pPr>
              <w:pStyle w:val="SL-FlLftSgl"/>
              <w:spacing w:before="40" w:after="40"/>
              <w:jc w:val="center"/>
            </w:pPr>
            <w:r w:rsidRPr="00615BCA">
              <w:t>Yes</w:t>
            </w:r>
          </w:p>
        </w:tc>
        <w:tc>
          <w:tcPr>
            <w:tcW w:w="720" w:type="dxa"/>
          </w:tcPr>
          <w:p w:rsidR="00125B1B" w:rsidRPr="00615BCA" w:rsidRDefault="00125B1B" w:rsidP="00263C22">
            <w:pPr>
              <w:pStyle w:val="SL-FlLftSgl"/>
              <w:spacing w:before="40" w:after="40"/>
              <w:jc w:val="center"/>
            </w:pPr>
            <w:r w:rsidRPr="00615BCA">
              <w:t>No</w:t>
            </w:r>
          </w:p>
        </w:tc>
        <w:tc>
          <w:tcPr>
            <w:tcW w:w="1152" w:type="dxa"/>
            <w:vMerge/>
          </w:tcPr>
          <w:p w:rsidR="00125B1B" w:rsidRPr="00332D5A" w:rsidRDefault="00125B1B" w:rsidP="00263C22">
            <w:pPr>
              <w:pStyle w:val="SL-FlLftSgl"/>
              <w:spacing w:before="40" w:after="40"/>
              <w:jc w:val="center"/>
              <w:rPr>
                <w:sz w:val="18"/>
                <w:szCs w:val="18"/>
              </w:rPr>
            </w:pPr>
          </w:p>
        </w:tc>
        <w:tc>
          <w:tcPr>
            <w:tcW w:w="1584" w:type="dxa"/>
            <w:vMerge/>
          </w:tcPr>
          <w:p w:rsidR="00125B1B" w:rsidRPr="00332D5A" w:rsidRDefault="00125B1B" w:rsidP="00263C22">
            <w:pPr>
              <w:pStyle w:val="SL-FlLftSgl"/>
              <w:spacing w:before="40" w:after="40"/>
              <w:jc w:val="center"/>
              <w:rPr>
                <w:bCs/>
                <w:sz w:val="18"/>
                <w:szCs w:val="18"/>
              </w:rPr>
            </w:pPr>
          </w:p>
        </w:tc>
      </w:tr>
      <w:tr w:rsidR="00125B1B" w:rsidRPr="001B3899" w:rsidTr="00263C22">
        <w:tc>
          <w:tcPr>
            <w:tcW w:w="5328" w:type="dxa"/>
          </w:tcPr>
          <w:p w:rsidR="00125B1B" w:rsidRPr="001B3899"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1.</w:t>
            </w:r>
            <w:r>
              <w:tab/>
            </w:r>
            <w:r w:rsidRPr="001B3899">
              <w:t>Medical Care</w:t>
            </w:r>
            <w:r>
              <w:tab/>
            </w:r>
          </w:p>
        </w:tc>
        <w:tc>
          <w:tcPr>
            <w:tcW w:w="720" w:type="dxa"/>
            <w:vAlign w:val="center"/>
          </w:tcPr>
          <w:p w:rsidR="00125B1B" w:rsidRPr="001B3899"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Pr="001B3899" w:rsidRDefault="00125B1B" w:rsidP="00263C22">
            <w:pPr>
              <w:pStyle w:val="SL-FlLftSgl"/>
              <w:spacing w:before="40" w:after="40"/>
              <w:jc w:val="center"/>
            </w:pPr>
            <w:r>
              <w:fldChar w:fldCharType="begin">
                <w:ffData>
                  <w:name w:val="Check4"/>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Pr="001B3899" w:rsidRDefault="00125B1B" w:rsidP="00263C22">
            <w:pPr>
              <w:pStyle w:val="SL-FlLftSgl"/>
              <w:spacing w:before="40" w:after="40"/>
              <w:jc w:val="center"/>
            </w:pPr>
            <w:r>
              <w:fldChar w:fldCharType="begin">
                <w:ffData>
                  <w:name w:val="Check5"/>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Pr="001B3899" w:rsidRDefault="00125B1B" w:rsidP="00263C22">
            <w:pPr>
              <w:pStyle w:val="SL-FlLftSgl"/>
              <w:spacing w:before="40" w:after="40"/>
              <w:jc w:val="center"/>
            </w:pPr>
            <w:r>
              <w:fldChar w:fldCharType="begin">
                <w:ffData>
                  <w:name w:val="Check6"/>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2.</w:t>
            </w:r>
            <w:r>
              <w:tab/>
            </w:r>
            <w:r w:rsidRPr="001B3899">
              <w:t>Employment Services</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3.</w:t>
            </w:r>
            <w:r>
              <w:tab/>
            </w:r>
            <w:r w:rsidRPr="001B3899">
              <w:t>Family Services</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3.</w:t>
            </w:r>
            <w:r>
              <w:tab/>
            </w:r>
            <w:r w:rsidRPr="001B3899">
              <w:t>Family Services</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ind w:left="720"/>
              <w:jc w:val="left"/>
            </w:pPr>
            <w:r>
              <w:t>3a.</w:t>
            </w:r>
            <w:r>
              <w:tab/>
            </w:r>
            <w:r w:rsidRPr="001B3899">
              <w:t>Peer-support partner for youth</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ind w:left="720"/>
              <w:jc w:val="left"/>
            </w:pPr>
            <w:r>
              <w:t>3b.</w:t>
            </w:r>
            <w:r>
              <w:tab/>
            </w:r>
            <w:r w:rsidRPr="001B3899">
              <w:t>Peer-support partner for caregiver/family</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ind w:left="720"/>
              <w:jc w:val="left"/>
            </w:pPr>
            <w:r>
              <w:t>3c.</w:t>
            </w:r>
            <w:r>
              <w:tab/>
            </w:r>
            <w:r w:rsidRPr="001B3899">
              <w:t>Respite Family Services</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4.</w:t>
            </w:r>
            <w:r>
              <w:tab/>
            </w:r>
            <w:r w:rsidRPr="001B3899">
              <w:t>Child Care</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5.</w:t>
            </w:r>
            <w:r>
              <w:tab/>
            </w:r>
            <w:r w:rsidRPr="001B3899">
              <w:t>Transportation</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6.</w:t>
            </w:r>
            <w:r>
              <w:tab/>
            </w:r>
            <w:r w:rsidRPr="001B3899">
              <w:t>Education Services</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7.</w:t>
            </w:r>
            <w:r>
              <w:tab/>
            </w:r>
            <w:r w:rsidRPr="001B3899">
              <w:t>Housing Support</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8.</w:t>
            </w:r>
            <w:r>
              <w:tab/>
            </w:r>
            <w:r w:rsidRPr="001B3899">
              <w:t>Social Recreational Activities</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9.</w:t>
            </w:r>
            <w:r>
              <w:tab/>
            </w:r>
            <w:r w:rsidRPr="001B3899">
              <w:t>Consumer</w:t>
            </w:r>
            <w:r>
              <w:t>-</w:t>
            </w:r>
            <w:r w:rsidRPr="001B3899">
              <w:t>Operated Services</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10.</w:t>
            </w:r>
            <w:r>
              <w:tab/>
            </w:r>
            <w:r w:rsidRPr="001B3899">
              <w:t>HIV Testing</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11.</w:t>
            </w:r>
            <w:r>
              <w:tab/>
            </w:r>
            <w:r w:rsidRPr="001B3899">
              <w:t xml:space="preserve">Was the </w:t>
            </w:r>
            <w:r>
              <w:t>c</w:t>
            </w:r>
            <w:r w:rsidRPr="001B3899">
              <w:t xml:space="preserve">onsumer referred to another </w:t>
            </w:r>
            <w:r w:rsidRPr="001B3899">
              <w:br/>
              <w:t xml:space="preserve">provider for any of the above support </w:t>
            </w:r>
            <w:r w:rsidRPr="001B3899">
              <w:br/>
              <w:t>services?</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12.</w:t>
            </w:r>
            <w:r>
              <w:tab/>
            </w:r>
            <w:r w:rsidRPr="001B3899">
              <w:t>Substance abuse</w:t>
            </w:r>
            <w:r>
              <w:t>-</w:t>
            </w:r>
            <w:r w:rsidRPr="001B3899">
              <w:t>related services and</w:t>
            </w:r>
            <w:r>
              <w:br/>
            </w:r>
            <w:r w:rsidRPr="001B3899">
              <w:t>support?</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12"/>
              </w:tabs>
              <w:spacing w:before="60" w:after="60"/>
              <w:jc w:val="left"/>
            </w:pPr>
            <w:r>
              <w:t>13.</w:t>
            </w:r>
            <w:r>
              <w:tab/>
            </w:r>
            <w:r w:rsidRPr="001B3899">
              <w:t>Intellectual disabilities</w:t>
            </w:r>
            <w:r>
              <w:tab/>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720"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152"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c>
          <w:tcPr>
            <w:tcW w:w="1584" w:type="dxa"/>
            <w:vAlign w:val="center"/>
          </w:tcPr>
          <w:p w:rsidR="00125B1B" w:rsidRDefault="00125B1B" w:rsidP="00263C22">
            <w:pPr>
              <w:pStyle w:val="SL-FlLftSgl"/>
              <w:spacing w:before="40" w:after="40"/>
              <w:jc w:val="center"/>
            </w:pPr>
            <w:r>
              <w:fldChar w:fldCharType="begin">
                <w:ffData>
                  <w:name w:val="Check3"/>
                  <w:enabled/>
                  <w:calcOnExit w:val="0"/>
                  <w:checkBox>
                    <w:sizeAuto/>
                    <w:default w:val="0"/>
                  </w:checkBox>
                </w:ffData>
              </w:fldChar>
            </w:r>
            <w:r>
              <w:instrText xml:space="preserve"> FORMCHECKBOX </w:instrText>
            </w:r>
            <w:r w:rsidR="00A82525">
              <w:fldChar w:fldCharType="separate"/>
            </w:r>
            <w:r>
              <w:fldChar w:fldCharType="end"/>
            </w:r>
          </w:p>
        </w:tc>
      </w:tr>
    </w:tbl>
    <w:p w:rsidR="00125B1B" w:rsidRDefault="00125B1B" w:rsidP="00263C22">
      <w:pPr>
        <w:pStyle w:val="SL-FlLftSgl"/>
      </w:pPr>
    </w:p>
    <w:p w:rsidR="00C40399" w:rsidRDefault="00C40399" w:rsidP="00263C22">
      <w:pPr>
        <w:pStyle w:val="SL-FlLftSgl"/>
      </w:pPr>
    </w:p>
    <w:p w:rsidR="00C40399" w:rsidRPr="007D61BE" w:rsidRDefault="00C40399" w:rsidP="00C40399">
      <w:pPr>
        <w:pStyle w:val="SH-SglSpHead"/>
        <w:pBdr>
          <w:top w:val="double" w:sz="6" w:space="1" w:color="14487C"/>
        </w:pBdr>
        <w:rPr>
          <w:color w:val="000000" w:themeColor="text1"/>
        </w:rPr>
      </w:pPr>
      <w:r w:rsidRPr="007D61BE">
        <w:rPr>
          <w:color w:val="000000" w:themeColor="text1"/>
        </w:rPr>
        <w:t xml:space="preserve">Subsection </w:t>
      </w:r>
      <w:r>
        <w:rPr>
          <w:color w:val="000000" w:themeColor="text1"/>
        </w:rPr>
        <w:t>3</w:t>
      </w:r>
      <w:r w:rsidRPr="007D61BE">
        <w:rPr>
          <w:color w:val="000000" w:themeColor="text1"/>
        </w:rPr>
        <w:t>: Reassessment Status</w:t>
      </w:r>
    </w:p>
    <w:p w:rsidR="00C40399" w:rsidRDefault="00C40399" w:rsidP="00C40399">
      <w:pPr>
        <w:pStyle w:val="SL-FlLftSgl"/>
      </w:pPr>
    </w:p>
    <w:p w:rsidR="00C40399" w:rsidRDefault="00C40399" w:rsidP="00C40399">
      <w:pPr>
        <w:pStyle w:val="SL-FlLftSgl"/>
      </w:pPr>
    </w:p>
    <w:p w:rsidR="00C40399" w:rsidRPr="00490EAC" w:rsidRDefault="00C40399" w:rsidP="00C40399">
      <w:pPr>
        <w:pStyle w:val="SL-FlLftSgl"/>
        <w:rPr>
          <w:b/>
          <w:i/>
        </w:rPr>
      </w:pPr>
      <w:r w:rsidRPr="00490EAC">
        <w:rPr>
          <w:b/>
          <w:i/>
        </w:rPr>
        <w:t>[</w:t>
      </w:r>
      <w:r>
        <w:rPr>
          <w:b/>
          <w:i/>
        </w:rPr>
        <w:t>SUBSECTION</w:t>
      </w:r>
      <w:r w:rsidRPr="00490EAC">
        <w:rPr>
          <w:b/>
          <w:i/>
        </w:rPr>
        <w:t xml:space="preserve"> </w:t>
      </w:r>
      <w:r>
        <w:rPr>
          <w:b/>
          <w:i/>
        </w:rPr>
        <w:t>3</w:t>
      </w:r>
      <w:r w:rsidRPr="00490EAC">
        <w:rPr>
          <w:b/>
          <w:i/>
        </w:rPr>
        <w:t xml:space="preserve"> IS REPORTED BY GRANTEE STAFF AT REASSESSMENT.]</w:t>
      </w:r>
    </w:p>
    <w:p w:rsidR="00C40399" w:rsidRDefault="00C40399" w:rsidP="00C40399">
      <w:pPr>
        <w:pStyle w:val="SL-FlLftSgl"/>
      </w:pPr>
    </w:p>
    <w:p w:rsidR="00C40399" w:rsidRDefault="00C40399" w:rsidP="00C40399">
      <w:pPr>
        <w:pStyle w:val="SL-FlLftSgl"/>
      </w:pPr>
    </w:p>
    <w:p w:rsidR="00C40399" w:rsidRDefault="00C40399" w:rsidP="00C40399">
      <w:pPr>
        <w:pStyle w:val="Q1-FirstLevelQuestion"/>
      </w:pPr>
      <w:r>
        <w:t>1.</w:t>
      </w:r>
      <w:r>
        <w:tab/>
        <w:t>Have you or other grant staff had contact with the consumer within 90 days of last encounter?</w:t>
      </w:r>
    </w:p>
    <w:p w:rsidR="00C40399" w:rsidRDefault="00C40399" w:rsidP="00C40399">
      <w:pPr>
        <w:pStyle w:val="Q1-FirstLevelQuestion"/>
      </w:pPr>
    </w:p>
    <w:p w:rsidR="00C40399" w:rsidRDefault="00C40399" w:rsidP="00C4039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Yes</w:t>
      </w:r>
    </w:p>
    <w:p w:rsidR="00C40399" w:rsidRDefault="00C40399" w:rsidP="00C4039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No</w:t>
      </w:r>
    </w:p>
    <w:p w:rsidR="00C40399" w:rsidRDefault="00C40399" w:rsidP="00C40399">
      <w:pPr>
        <w:pStyle w:val="A1-1stLeader"/>
      </w:pPr>
    </w:p>
    <w:p w:rsidR="00C40399" w:rsidRDefault="00C40399" w:rsidP="00C40399">
      <w:pPr>
        <w:pStyle w:val="A1-1stLeader"/>
      </w:pPr>
    </w:p>
    <w:p w:rsidR="00C40399" w:rsidRDefault="00C40399" w:rsidP="00C40399">
      <w:pPr>
        <w:pStyle w:val="Q1-FirstLevelQuestion"/>
      </w:pPr>
      <w:r>
        <w:t>2.</w:t>
      </w:r>
      <w:r>
        <w:tab/>
        <w:t>Is the consumer still receiving services from your project?</w:t>
      </w:r>
    </w:p>
    <w:p w:rsidR="00C40399" w:rsidRDefault="00C40399" w:rsidP="00C40399">
      <w:pPr>
        <w:pStyle w:val="Q1-FirstLevelQuestion"/>
      </w:pPr>
    </w:p>
    <w:p w:rsidR="00C40399" w:rsidRDefault="00C40399" w:rsidP="00C4039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Yes</w:t>
      </w:r>
    </w:p>
    <w:p w:rsidR="00C40399" w:rsidRDefault="00C40399" w:rsidP="00C4039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195E4E">
        <w:t>No</w:t>
      </w:r>
    </w:p>
    <w:p w:rsidR="00C40399" w:rsidRDefault="00C40399" w:rsidP="00C40399">
      <w:pPr>
        <w:pStyle w:val="SL-FlLftSgl"/>
      </w:pPr>
      <w:r>
        <w:br w:type="page"/>
      </w:r>
    </w:p>
    <w:p w:rsidR="00C40399" w:rsidRPr="007D61BE" w:rsidRDefault="00C40399" w:rsidP="00C40399">
      <w:pPr>
        <w:pStyle w:val="SH-SglSpHead"/>
        <w:pBdr>
          <w:top w:val="double" w:sz="6" w:space="0" w:color="14487C"/>
        </w:pBdr>
        <w:rPr>
          <w:color w:val="000000" w:themeColor="text1"/>
        </w:rPr>
      </w:pPr>
      <w:r w:rsidRPr="007D61BE">
        <w:rPr>
          <w:color w:val="000000" w:themeColor="text1"/>
        </w:rPr>
        <w:lastRenderedPageBreak/>
        <w:t xml:space="preserve">Subsection </w:t>
      </w:r>
      <w:r>
        <w:rPr>
          <w:color w:val="000000" w:themeColor="text1"/>
        </w:rPr>
        <w:t>4</w:t>
      </w:r>
      <w:r w:rsidRPr="007D61BE">
        <w:rPr>
          <w:color w:val="000000" w:themeColor="text1"/>
        </w:rPr>
        <w:t>: Clinical Discharge Status</w:t>
      </w:r>
    </w:p>
    <w:p w:rsidR="00C40399" w:rsidRDefault="00C40399" w:rsidP="00C40399">
      <w:pPr>
        <w:pStyle w:val="SL-FlLftSgl"/>
      </w:pPr>
    </w:p>
    <w:p w:rsidR="00C40399" w:rsidRDefault="00C40399" w:rsidP="00C40399">
      <w:pPr>
        <w:pStyle w:val="SL-FlLftSgl"/>
      </w:pPr>
    </w:p>
    <w:p w:rsidR="00C40399" w:rsidRPr="00490EAC" w:rsidRDefault="00C40399" w:rsidP="00C40399">
      <w:pPr>
        <w:pStyle w:val="SL-FlLftSgl"/>
        <w:rPr>
          <w:b/>
          <w:i/>
        </w:rPr>
      </w:pPr>
      <w:r w:rsidRPr="00490EAC">
        <w:rPr>
          <w:b/>
          <w:i/>
        </w:rPr>
        <w:t>[</w:t>
      </w:r>
      <w:r>
        <w:rPr>
          <w:b/>
          <w:i/>
        </w:rPr>
        <w:t>SUBSECTION</w:t>
      </w:r>
      <w:r w:rsidRPr="00490EAC">
        <w:rPr>
          <w:b/>
          <w:i/>
        </w:rPr>
        <w:t xml:space="preserve"> </w:t>
      </w:r>
      <w:r>
        <w:rPr>
          <w:b/>
          <w:i/>
        </w:rPr>
        <w:t>4</w:t>
      </w:r>
      <w:r w:rsidRPr="00490EAC">
        <w:rPr>
          <w:b/>
          <w:i/>
        </w:rPr>
        <w:t xml:space="preserve"> IS REPORTED BY GRANTEE STAFF ABOUT THE CONSUMER AT CLINICAL DISCHARGE.]</w:t>
      </w:r>
    </w:p>
    <w:p w:rsidR="00C40399" w:rsidRDefault="00C40399" w:rsidP="00C40399">
      <w:pPr>
        <w:pStyle w:val="SL-FlLftSgl"/>
      </w:pPr>
    </w:p>
    <w:p w:rsidR="00C40399" w:rsidRDefault="00C40399" w:rsidP="00C40399">
      <w:pPr>
        <w:pStyle w:val="SL-FlLftSgl"/>
      </w:pPr>
    </w:p>
    <w:p w:rsidR="00C40399" w:rsidRDefault="00C40399" w:rsidP="00C40399">
      <w:pPr>
        <w:pStyle w:val="Q1-FirstLevelQuestion"/>
      </w:pPr>
      <w:r>
        <w:t>1.</w:t>
      </w:r>
      <w:r>
        <w:tab/>
        <w:t>On what date was the consumer discharged?</w:t>
      </w:r>
    </w:p>
    <w:p w:rsidR="00C40399" w:rsidRDefault="00C40399" w:rsidP="00C40399">
      <w:pPr>
        <w:pStyle w:val="Q1-FirstLevelQuestion"/>
      </w:pPr>
    </w:p>
    <w:p w:rsidR="00C40399" w:rsidRPr="001B3899" w:rsidRDefault="00C40399" w:rsidP="00C40399">
      <w:pPr>
        <w:pStyle w:val="A1-1stLeader"/>
        <w:rPr>
          <w:rFonts w:eastAsia="Wingdings2"/>
        </w:rPr>
      </w:pPr>
      <w:r w:rsidRPr="001B3899">
        <w:t>|____|____| / |____|____|____|____|</w:t>
      </w:r>
    </w:p>
    <w:p w:rsidR="00C40399" w:rsidRDefault="00C40399" w:rsidP="00C40399">
      <w:pPr>
        <w:pStyle w:val="A1-1stLeader"/>
        <w:tabs>
          <w:tab w:val="center" w:pos="1080"/>
          <w:tab w:val="center" w:pos="2765"/>
        </w:tabs>
        <w:ind w:left="540" w:firstLine="36"/>
      </w:pPr>
      <w:r w:rsidRPr="001B3899">
        <w:tab/>
        <w:t>Month</w:t>
      </w:r>
      <w:r w:rsidRPr="001B3899">
        <w:tab/>
        <w:t>Year</w:t>
      </w:r>
    </w:p>
    <w:p w:rsidR="00C40399" w:rsidRDefault="00C40399" w:rsidP="00C40399">
      <w:pPr>
        <w:pStyle w:val="A1-1stLeader"/>
        <w:tabs>
          <w:tab w:val="center" w:pos="1080"/>
          <w:tab w:val="center" w:pos="2765"/>
        </w:tabs>
        <w:ind w:left="540" w:firstLine="36"/>
      </w:pPr>
    </w:p>
    <w:p w:rsidR="00C40399" w:rsidRPr="001B3899" w:rsidRDefault="00C40399" w:rsidP="00C40399">
      <w:pPr>
        <w:pStyle w:val="A1-1stLeader"/>
        <w:tabs>
          <w:tab w:val="center" w:pos="1080"/>
          <w:tab w:val="center" w:pos="2765"/>
        </w:tabs>
        <w:ind w:left="540" w:firstLine="36"/>
        <w:rPr>
          <w:b/>
          <w:bCs/>
        </w:rPr>
      </w:pPr>
    </w:p>
    <w:p w:rsidR="00C40399" w:rsidRDefault="00C40399" w:rsidP="00C40399">
      <w:pPr>
        <w:pStyle w:val="Q1-FirstLevelQuestion"/>
        <w:rPr>
          <w:rFonts w:eastAsia="TimesNewRoman,Bold"/>
        </w:rPr>
      </w:pPr>
      <w:r>
        <w:t>2.</w:t>
      </w:r>
      <w:r>
        <w:tab/>
      </w:r>
      <w:r>
        <w:rPr>
          <w:rFonts w:eastAsia="TimesNewRoman,Bold"/>
        </w:rPr>
        <w:t>What is the consumer’s discharge status?</w:t>
      </w:r>
    </w:p>
    <w:p w:rsidR="00C40399" w:rsidRDefault="00C40399" w:rsidP="00C40399">
      <w:pPr>
        <w:pStyle w:val="Q1-FirstLevelQuestion"/>
        <w:rPr>
          <w:rFonts w:eastAsia="TimesNewRoman,Bold"/>
        </w:rPr>
      </w:pPr>
    </w:p>
    <w:p w:rsidR="00C40399" w:rsidRDefault="00C40399" w:rsidP="00C4039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Mutually agreed cessation of treatment</w:t>
      </w:r>
    </w:p>
    <w:p w:rsidR="00C40399" w:rsidRDefault="00C40399" w:rsidP="00C4039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Withdrew from/refused treatment</w:t>
      </w:r>
    </w:p>
    <w:p w:rsidR="00C40399" w:rsidRDefault="00C40399" w:rsidP="00C4039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No contact within 90 days of last encounter</w:t>
      </w:r>
    </w:p>
    <w:p w:rsidR="00C40399" w:rsidRDefault="00C40399" w:rsidP="00C4039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Clinically referred out</w:t>
      </w:r>
    </w:p>
    <w:p w:rsidR="00C40399" w:rsidRDefault="00C40399" w:rsidP="00C40399">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Death</w:t>
      </w:r>
    </w:p>
    <w:p w:rsidR="00125B1B" w:rsidRDefault="00125B1B" w:rsidP="00263C22">
      <w:pPr>
        <w:pStyle w:val="SL-FlLftSgl"/>
      </w:pPr>
    </w:p>
    <w:p w:rsidR="00125B1B" w:rsidRDefault="00125B1B" w:rsidP="00263C22">
      <w:pPr>
        <w:pStyle w:val="SL-FlLftSgl"/>
      </w:pPr>
    </w:p>
    <w:p w:rsidR="00125B1B" w:rsidRPr="005364DC" w:rsidRDefault="00125B1B" w:rsidP="00263C22">
      <w:pPr>
        <w:pStyle w:val="SL-FlLftSgl"/>
        <w:rPr>
          <w:b/>
        </w:rPr>
      </w:pPr>
      <w:r w:rsidRPr="005364DC">
        <w:rPr>
          <w:b/>
        </w:rPr>
        <w:t xml:space="preserve">[IF AN INTERVIEW WAS CONDUCTED, GO TO </w:t>
      </w:r>
      <w:r>
        <w:rPr>
          <w:b/>
        </w:rPr>
        <w:t>SECTION</w:t>
      </w:r>
      <w:r w:rsidRPr="005364DC">
        <w:rPr>
          <w:b/>
        </w:rPr>
        <w:t xml:space="preserve"> 2, </w:t>
      </w:r>
      <w:r>
        <w:rPr>
          <w:b/>
        </w:rPr>
        <w:t>FUNCTIONING</w:t>
      </w:r>
      <w:r w:rsidRPr="005364DC">
        <w:rPr>
          <w:b/>
        </w:rPr>
        <w:t>]</w:t>
      </w:r>
    </w:p>
    <w:p w:rsidR="00125B1B" w:rsidRPr="002357A3" w:rsidRDefault="00125B1B" w:rsidP="00263C22">
      <w:pPr>
        <w:pStyle w:val="SL-FlLftSgl"/>
      </w:pPr>
    </w:p>
    <w:p w:rsidR="00125B1B" w:rsidRDefault="00125B1B">
      <w:pPr>
        <w:spacing w:after="200" w:line="276" w:lineRule="auto"/>
        <w:ind w:firstLine="0"/>
        <w:jc w:val="left"/>
      </w:pPr>
      <w:r>
        <w:br w:type="page"/>
      </w:r>
    </w:p>
    <w:p w:rsidR="00125B1B" w:rsidRDefault="00125B1B" w:rsidP="00263C22">
      <w:pPr>
        <w:spacing w:after="200" w:line="276" w:lineRule="auto"/>
        <w:ind w:firstLine="0"/>
        <w:jc w:val="left"/>
      </w:pPr>
    </w:p>
    <w:tbl>
      <w:tblPr>
        <w:tblStyle w:val="TableGrid"/>
        <w:tblW w:w="0" w:type="auto"/>
        <w:tblBorders>
          <w:top w:val="double" w:sz="6" w:space="0" w:color="14487C"/>
          <w:left w:val="double" w:sz="6" w:space="0" w:color="14487C"/>
          <w:bottom w:val="double" w:sz="6" w:space="0" w:color="14487C"/>
          <w:right w:val="double" w:sz="6" w:space="0" w:color="14487C"/>
          <w:insideH w:val="double" w:sz="6" w:space="0" w:color="14487C"/>
          <w:insideV w:val="double" w:sz="6" w:space="0" w:color="14487C"/>
        </w:tblBorders>
        <w:shd w:val="clear" w:color="auto" w:fill="AFBED7"/>
        <w:tblLook w:val="04A0" w:firstRow="1" w:lastRow="0" w:firstColumn="1" w:lastColumn="0" w:noHBand="0" w:noVBand="1"/>
      </w:tblPr>
      <w:tblGrid>
        <w:gridCol w:w="10008"/>
      </w:tblGrid>
      <w:tr w:rsidR="00125B1B" w:rsidTr="00263C22">
        <w:tc>
          <w:tcPr>
            <w:tcW w:w="10008" w:type="dxa"/>
            <w:shd w:val="clear" w:color="auto" w:fill="AFBED7"/>
          </w:tcPr>
          <w:p w:rsidR="00125B1B" w:rsidRPr="00871F29" w:rsidRDefault="00125B1B" w:rsidP="00263C22">
            <w:pPr>
              <w:pStyle w:val="SL-FlLftSgl"/>
              <w:spacing w:before="120" w:after="120"/>
              <w:jc w:val="center"/>
              <w:rPr>
                <w:b/>
                <w:sz w:val="24"/>
                <w:szCs w:val="24"/>
              </w:rPr>
            </w:pPr>
            <w:r>
              <w:rPr>
                <w:b/>
                <w:color w:val="000000" w:themeColor="text1"/>
                <w:sz w:val="24"/>
                <w:szCs w:val="24"/>
              </w:rPr>
              <w:t>SECTION</w:t>
            </w:r>
            <w:r w:rsidRPr="005D469A">
              <w:rPr>
                <w:b/>
                <w:color w:val="000000" w:themeColor="text1"/>
                <w:sz w:val="24"/>
                <w:szCs w:val="24"/>
              </w:rPr>
              <w:t xml:space="preserve"> </w:t>
            </w:r>
            <w:r>
              <w:rPr>
                <w:b/>
                <w:color w:val="000000" w:themeColor="text1"/>
                <w:sz w:val="24"/>
                <w:szCs w:val="24"/>
              </w:rPr>
              <w:t>2</w:t>
            </w:r>
            <w:r w:rsidRPr="005D469A">
              <w:rPr>
                <w:b/>
                <w:color w:val="000000" w:themeColor="text1"/>
                <w:sz w:val="24"/>
                <w:szCs w:val="24"/>
              </w:rPr>
              <w:t xml:space="preserve">: </w:t>
            </w:r>
            <w:r>
              <w:rPr>
                <w:b/>
                <w:color w:val="000000" w:themeColor="text1"/>
                <w:sz w:val="24"/>
                <w:szCs w:val="24"/>
              </w:rPr>
              <w:t>FUNCTIONING</w:t>
            </w:r>
          </w:p>
        </w:tc>
      </w:tr>
    </w:tbl>
    <w:p w:rsidR="00125B1B" w:rsidRDefault="00125B1B" w:rsidP="00263C22">
      <w:pPr>
        <w:pStyle w:val="SL-FlLftSgl"/>
      </w:pPr>
    </w:p>
    <w:p w:rsidR="00125B1B" w:rsidRPr="00B91B06" w:rsidRDefault="00125B1B" w:rsidP="00263C22">
      <w:pPr>
        <w:pStyle w:val="SL-FlLftSgl"/>
        <w:spacing w:before="120" w:after="120"/>
        <w:jc w:val="left"/>
        <w:rPr>
          <w:b/>
        </w:rPr>
      </w:pPr>
      <w:r>
        <w:rPr>
          <w:b/>
          <w:color w:val="000000" w:themeColor="text1"/>
        </w:rPr>
        <w:t xml:space="preserve">Subsection </w:t>
      </w:r>
      <w:r w:rsidRPr="00B91B06">
        <w:rPr>
          <w:b/>
          <w:color w:val="000000" w:themeColor="text1"/>
        </w:rPr>
        <w:t>A: Family/Living Arrangement</w:t>
      </w:r>
    </w:p>
    <w:p w:rsidR="00125B1B" w:rsidRDefault="00125B1B" w:rsidP="00263C22">
      <w:pPr>
        <w:pStyle w:val="SL-FlLftSgl"/>
      </w:pPr>
    </w:p>
    <w:p w:rsidR="00125B1B" w:rsidRPr="00EE053F" w:rsidRDefault="00125B1B" w:rsidP="00263C22">
      <w:pPr>
        <w:pStyle w:val="SL-FlLftSgl"/>
        <w:rPr>
          <w:b/>
          <w:i/>
          <w:caps/>
        </w:rPr>
      </w:pPr>
      <w:r w:rsidRPr="00EE053F">
        <w:rPr>
          <w:b/>
          <w:i/>
          <w:caps/>
        </w:rPr>
        <w:t>[</w:t>
      </w:r>
      <w:r w:rsidRPr="00EE053F">
        <w:rPr>
          <w:b/>
          <w:i/>
        </w:rPr>
        <w:t xml:space="preserve">READ THE FOLLOWING QUESTIONS TO </w:t>
      </w:r>
      <w:r w:rsidRPr="00EE053F">
        <w:rPr>
          <w:b/>
          <w:i/>
          <w:caps/>
        </w:rPr>
        <w:t>THE YOUNG ADULT.]</w:t>
      </w:r>
    </w:p>
    <w:p w:rsidR="00125B1B" w:rsidRPr="00EE053F" w:rsidRDefault="00125B1B" w:rsidP="00263C22">
      <w:pPr>
        <w:pStyle w:val="SL-FlLftSgl"/>
        <w:rPr>
          <w:b/>
          <w:i/>
        </w:rPr>
      </w:pPr>
      <w:r w:rsidRPr="00EE053F">
        <w:rPr>
          <w:b/>
          <w:i/>
        </w:rPr>
        <w:t>[QUESTIONS 2, 3, AND 4 DO NOT APPLY TO THE YO</w:t>
      </w:r>
      <w:r>
        <w:rPr>
          <w:b/>
          <w:i/>
        </w:rPr>
        <w:t>UNG ADULT TOOL AND ARE OMITTED</w:t>
      </w:r>
      <w:r w:rsidRPr="00EE053F">
        <w:rPr>
          <w:b/>
          <w:i/>
        </w:rPr>
        <w:t>.]</w:t>
      </w:r>
    </w:p>
    <w:p w:rsidR="00125B1B" w:rsidRPr="00ED4292" w:rsidRDefault="00125B1B" w:rsidP="00263C22">
      <w:pPr>
        <w:pStyle w:val="SL-FlLftSgl"/>
      </w:pPr>
    </w:p>
    <w:p w:rsidR="00125B1B" w:rsidRPr="00ED4292" w:rsidRDefault="00125B1B" w:rsidP="00263C22">
      <w:pPr>
        <w:pStyle w:val="SL-FlLftSgl"/>
      </w:pPr>
    </w:p>
    <w:p w:rsidR="00125B1B" w:rsidRPr="00643F98" w:rsidRDefault="00125B1B" w:rsidP="00263C22">
      <w:pPr>
        <w:pStyle w:val="Q1-FirstLevelQuestion"/>
      </w:pPr>
      <w:r>
        <w:t>1.</w:t>
      </w:r>
      <w:r>
        <w:tab/>
      </w:r>
      <w:r w:rsidRPr="00643F98">
        <w:t>Do you live alone?</w:t>
      </w:r>
    </w:p>
    <w:p w:rsidR="00125B1B" w:rsidRPr="00ED4292" w:rsidRDefault="00125B1B" w:rsidP="00263C22">
      <w:pPr>
        <w:pStyle w:val="Q1-FirstLevelQuestion"/>
        <w:rPr>
          <w:rFonts w:eastAsia="Wingdings2"/>
        </w:rPr>
      </w:pPr>
    </w:p>
    <w:p w:rsidR="00125B1B" w:rsidRPr="002357A3" w:rsidRDefault="00125B1B" w:rsidP="00263C22">
      <w:pPr>
        <w:pStyle w:val="A1-1stLeader"/>
        <w:rPr>
          <w:rFonts w:eastAsia="Wingdings2"/>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2357A3">
        <w:rPr>
          <w:rFonts w:eastAsia="Wingdings2"/>
        </w:rPr>
        <w:t>Yes</w:t>
      </w:r>
      <w:r>
        <w:rPr>
          <w:rFonts w:eastAsia="Wingdings2"/>
        </w:rPr>
        <w:t xml:space="preserve"> </w:t>
      </w:r>
      <w:r w:rsidRPr="005364DC">
        <w:rPr>
          <w:b/>
        </w:rPr>
        <w:t xml:space="preserve">[GO TO </w:t>
      </w:r>
      <w:r>
        <w:rPr>
          <w:b/>
        </w:rPr>
        <w:t>6</w:t>
      </w:r>
      <w:r w:rsidRPr="005364DC">
        <w:rPr>
          <w:b/>
        </w:rPr>
        <w:t>]</w:t>
      </w:r>
    </w:p>
    <w:p w:rsidR="00125B1B" w:rsidRPr="002357A3" w:rsidRDefault="00125B1B" w:rsidP="00263C22">
      <w:pPr>
        <w:pStyle w:val="A1-1stLeader"/>
        <w:rPr>
          <w:rFonts w:eastAsia="Wingdings2"/>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2357A3">
        <w:rPr>
          <w:rFonts w:eastAsia="Wingdings2"/>
        </w:rPr>
        <w:t>No</w:t>
      </w:r>
    </w:p>
    <w:p w:rsidR="00125B1B" w:rsidRPr="002357A3" w:rsidRDefault="00125B1B" w:rsidP="00263C22">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2357A3">
        <w:rPr>
          <w:rFonts w:cs="Times New Roman CYR"/>
        </w:rPr>
        <w:t xml:space="preserve">Refused </w:t>
      </w:r>
      <w:r w:rsidRPr="005364DC">
        <w:rPr>
          <w:b/>
        </w:rPr>
        <w:t xml:space="preserve">[GO TO </w:t>
      </w:r>
      <w:r>
        <w:rPr>
          <w:b/>
        </w:rPr>
        <w:t>6</w:t>
      </w:r>
      <w:r w:rsidRPr="005364DC">
        <w:rPr>
          <w:b/>
        </w:rPr>
        <w:t>]</w:t>
      </w:r>
    </w:p>
    <w:p w:rsidR="00125B1B" w:rsidRPr="002357A3"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2357A3">
        <w:t xml:space="preserve">Don’t Know </w:t>
      </w:r>
      <w:r w:rsidRPr="005364DC">
        <w:rPr>
          <w:b/>
        </w:rPr>
        <w:t xml:space="preserve">[GO TO </w:t>
      </w:r>
      <w:r>
        <w:rPr>
          <w:b/>
        </w:rPr>
        <w:t>6</w:t>
      </w:r>
      <w:r w:rsidRPr="005364DC">
        <w:rPr>
          <w:b/>
        </w:rPr>
        <w:t>]</w:t>
      </w:r>
    </w:p>
    <w:p w:rsidR="00125B1B" w:rsidRPr="002357A3" w:rsidRDefault="00125B1B" w:rsidP="00263C22">
      <w:pPr>
        <w:pStyle w:val="A1-1stLeader"/>
      </w:pPr>
    </w:p>
    <w:p w:rsidR="00125B1B" w:rsidRPr="00ED4292" w:rsidRDefault="00125B1B" w:rsidP="00263C22">
      <w:pPr>
        <w:pStyle w:val="A1-1stLeader"/>
        <w:rPr>
          <w:rFonts w:eastAsia="Wingdings2"/>
          <w:caps/>
        </w:rPr>
      </w:pPr>
    </w:p>
    <w:p w:rsidR="00125B1B" w:rsidRDefault="00125B1B" w:rsidP="00263C22">
      <w:pPr>
        <w:pStyle w:val="Q2-SecondLevelQuestion"/>
      </w:pPr>
      <w:r>
        <w:t>1</w:t>
      </w:r>
      <w:r w:rsidRPr="002357A3">
        <w:t>a.</w:t>
      </w:r>
      <w:r w:rsidRPr="002357A3">
        <w:tab/>
      </w:r>
      <w:r w:rsidRPr="002357A3">
        <w:rPr>
          <w:i/>
        </w:rPr>
        <w:t>[IF NO],</w:t>
      </w:r>
      <w:r w:rsidRPr="002357A3">
        <w:t xml:space="preserve"> with whom </w:t>
      </w:r>
      <w:r>
        <w:t>do you</w:t>
      </w:r>
      <w:r w:rsidRPr="002357A3">
        <w:t xml:space="preserve"> live? </w:t>
      </w:r>
      <w:r>
        <w:t>(SELECT ALL THAT APPLY</w:t>
      </w:r>
      <w:r w:rsidRPr="002357A3">
        <w:t>.</w:t>
      </w:r>
      <w:r>
        <w:t>)</w:t>
      </w:r>
    </w:p>
    <w:p w:rsidR="00125B1B" w:rsidRPr="002357A3" w:rsidRDefault="00125B1B" w:rsidP="00263C22">
      <w:pPr>
        <w:pStyle w:val="Q2-SecondLevelQuestion"/>
      </w:pPr>
    </w:p>
    <w:p w:rsidR="00125B1B" w:rsidRPr="002357A3" w:rsidRDefault="00125B1B" w:rsidP="00263C22">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2357A3">
        <w:rPr>
          <w:rFonts w:eastAsia="Wingdings2"/>
        </w:rPr>
        <w:t>Birth Mother</w:t>
      </w:r>
    </w:p>
    <w:p w:rsidR="00125B1B" w:rsidRPr="002357A3" w:rsidRDefault="00125B1B" w:rsidP="00263C22">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2357A3">
        <w:rPr>
          <w:rFonts w:eastAsia="Wingdings2" w:hint="eastAsia"/>
        </w:rPr>
        <w:t>Birth Father</w:t>
      </w:r>
    </w:p>
    <w:p w:rsidR="00125B1B" w:rsidRPr="002357A3" w:rsidRDefault="00125B1B" w:rsidP="00263C22">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2357A3">
        <w:rPr>
          <w:rFonts w:eastAsia="Wingdings2"/>
        </w:rPr>
        <w:t>Adoptive Mother</w:t>
      </w:r>
    </w:p>
    <w:p w:rsidR="00125B1B" w:rsidRPr="002357A3" w:rsidRDefault="00125B1B" w:rsidP="00263C22">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2357A3">
        <w:rPr>
          <w:rFonts w:eastAsia="Wingdings2"/>
        </w:rPr>
        <w:t>Adoptive Father</w:t>
      </w:r>
    </w:p>
    <w:p w:rsidR="00125B1B" w:rsidRPr="002357A3" w:rsidRDefault="00125B1B" w:rsidP="00263C22">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sidRPr="002357A3">
        <w:rPr>
          <w:b/>
          <w:bCs/>
        </w:rPr>
        <w:tab/>
      </w:r>
      <w:r w:rsidRPr="002357A3">
        <w:rPr>
          <w:rFonts w:eastAsia="Wingdings2"/>
        </w:rPr>
        <w:t>Foster Mother</w:t>
      </w:r>
    </w:p>
    <w:p w:rsidR="00125B1B" w:rsidRPr="002357A3" w:rsidRDefault="00125B1B" w:rsidP="00263C22">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sidRPr="002357A3">
        <w:rPr>
          <w:b/>
          <w:bCs/>
        </w:rPr>
        <w:tab/>
      </w:r>
      <w:r w:rsidRPr="002357A3">
        <w:rPr>
          <w:rFonts w:eastAsia="Wingdings2"/>
        </w:rPr>
        <w:t>Foster Father</w:t>
      </w:r>
    </w:p>
    <w:p w:rsidR="00125B1B" w:rsidRPr="002357A3" w:rsidRDefault="00125B1B" w:rsidP="00263C22">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sidRPr="002357A3">
        <w:rPr>
          <w:b/>
          <w:bCs/>
        </w:rPr>
        <w:tab/>
      </w:r>
      <w:r w:rsidRPr="002357A3">
        <w:rPr>
          <w:rFonts w:eastAsia="Wingdings2"/>
        </w:rPr>
        <w:t>Stepmother</w:t>
      </w:r>
    </w:p>
    <w:p w:rsidR="00125B1B" w:rsidRPr="002357A3" w:rsidRDefault="00125B1B" w:rsidP="00263C22">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sidRPr="002357A3">
        <w:rPr>
          <w:rFonts w:ascii="Wingdings 2" w:eastAsia="Wingdings2" w:hAnsi="Wingdings 2" w:cs="Arial"/>
        </w:rPr>
        <w:tab/>
      </w:r>
      <w:r w:rsidRPr="002357A3">
        <w:rPr>
          <w:rFonts w:eastAsia="Wingdings2"/>
        </w:rPr>
        <w:t>Stepfather</w:t>
      </w:r>
    </w:p>
    <w:p w:rsidR="00125B1B" w:rsidRPr="002357A3" w:rsidRDefault="00125B1B" w:rsidP="00263C22">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sidRPr="002357A3">
        <w:rPr>
          <w:rFonts w:ascii="Wingdings 2" w:eastAsia="Wingdings2" w:hAnsi="Wingdings 2" w:cs="Arial"/>
        </w:rPr>
        <w:tab/>
      </w:r>
      <w:r w:rsidRPr="002357A3">
        <w:rPr>
          <w:rFonts w:eastAsia="Wingdings2"/>
        </w:rPr>
        <w:t>Grandmother (Birth, Step, or Adoptive)</w:t>
      </w:r>
      <w:r w:rsidRPr="00EE053F">
        <w:rPr>
          <w:b/>
          <w:bCs/>
        </w:rPr>
        <w:t xml:space="preserve"> </w:t>
      </w:r>
    </w:p>
    <w:p w:rsidR="00125B1B" w:rsidRPr="002357A3" w:rsidRDefault="00125B1B" w:rsidP="00263C22">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sidRPr="002357A3">
        <w:rPr>
          <w:rFonts w:ascii="Wingdings 2" w:eastAsia="Wingdings2" w:hAnsi="Wingdings 2" w:cs="Arial"/>
        </w:rPr>
        <w:tab/>
      </w:r>
      <w:r w:rsidRPr="002357A3">
        <w:rPr>
          <w:rFonts w:eastAsia="Wingdings2"/>
        </w:rPr>
        <w:t>Grandfather (Birth, Step, or Adoptive</w:t>
      </w:r>
      <w:r w:rsidRPr="002357A3">
        <w:t>)</w:t>
      </w:r>
      <w:r w:rsidRPr="00EE053F">
        <w:rPr>
          <w:b/>
          <w:bCs/>
        </w:rPr>
        <w:t xml:space="preserve"> </w:t>
      </w:r>
    </w:p>
    <w:p w:rsidR="00125B1B" w:rsidRPr="002357A3" w:rsidRDefault="00125B1B" w:rsidP="00263C22">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sidRPr="002357A3">
        <w:rPr>
          <w:rFonts w:ascii="Wingdings 2" w:eastAsia="Wingdings2" w:hAnsi="Wingdings 2" w:cs="Arial"/>
        </w:rPr>
        <w:tab/>
      </w:r>
      <w:r w:rsidRPr="002357A3">
        <w:rPr>
          <w:rFonts w:eastAsia="Wingdings2"/>
        </w:rPr>
        <w:t>Sibling(s) (Biological, Step, or Adoptive)</w:t>
      </w:r>
      <w:r w:rsidRPr="00EE053F">
        <w:rPr>
          <w:b/>
          <w:bCs/>
        </w:rPr>
        <w:t xml:space="preserve"> </w:t>
      </w:r>
    </w:p>
    <w:p w:rsidR="00125B1B" w:rsidRPr="002357A3" w:rsidRDefault="00125B1B" w:rsidP="00263C22">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sidRPr="002357A3">
        <w:rPr>
          <w:rFonts w:ascii="Wingdings 2" w:eastAsia="Wingdings2" w:hAnsi="Wingdings 2" w:cs="Arial"/>
        </w:rPr>
        <w:tab/>
      </w:r>
      <w:r w:rsidRPr="002357A3">
        <w:rPr>
          <w:rFonts w:eastAsia="Wingdings2"/>
        </w:rPr>
        <w:t>Spouse/Partner</w:t>
      </w:r>
    </w:p>
    <w:p w:rsidR="00125B1B" w:rsidRPr="002357A3" w:rsidRDefault="00125B1B" w:rsidP="00263C22">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sidRPr="002357A3">
        <w:rPr>
          <w:rFonts w:ascii="Wingdings 2" w:eastAsia="Wingdings2" w:hAnsi="Wingdings 2" w:cs="Arial"/>
        </w:rPr>
        <w:tab/>
      </w:r>
      <w:r w:rsidRPr="002357A3">
        <w:rPr>
          <w:rFonts w:eastAsia="Wingdings2"/>
        </w:rPr>
        <w:t>Youth’s Own Children</w:t>
      </w:r>
    </w:p>
    <w:p w:rsidR="00125B1B" w:rsidRPr="002357A3" w:rsidRDefault="00125B1B" w:rsidP="00263C22">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sidRPr="002357A3">
        <w:rPr>
          <w:rFonts w:ascii="Wingdings 2" w:eastAsia="Wingdings2" w:hAnsi="Wingdings 2" w:cs="Arial"/>
        </w:rPr>
        <w:tab/>
      </w:r>
      <w:r w:rsidRPr="002357A3">
        <w:rPr>
          <w:rFonts w:eastAsia="Wingdings2"/>
        </w:rPr>
        <w:t>Friends</w:t>
      </w:r>
    </w:p>
    <w:p w:rsidR="00125B1B" w:rsidRPr="001B3899" w:rsidRDefault="00125B1B" w:rsidP="00263C22">
      <w:pPr>
        <w:pStyle w:val="A1-1stLeader"/>
        <w:ind w:left="1512"/>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1B3899">
        <w:rPr>
          <w:caps/>
        </w:rPr>
        <w:t>o</w:t>
      </w:r>
      <w:r w:rsidRPr="001B3899">
        <w:t>ther</w:t>
      </w:r>
      <w:r w:rsidRPr="001B3899">
        <w:rPr>
          <w:caps/>
        </w:rPr>
        <w:t xml:space="preserve"> </w:t>
      </w:r>
      <w:r w:rsidRPr="00B96805">
        <w:t xml:space="preserve">(Specify): </w:t>
      </w:r>
      <w:r w:rsidRPr="001B3899">
        <w:rPr>
          <w:caps/>
        </w:rPr>
        <w:t>______</w:t>
      </w:r>
      <w:r>
        <w:rPr>
          <w:caps/>
        </w:rPr>
        <w:t>______________________________________</w:t>
      </w:r>
    </w:p>
    <w:p w:rsidR="00125B1B" w:rsidRPr="002357A3" w:rsidRDefault="00125B1B" w:rsidP="00263C22">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sidRPr="001E7F7E">
        <w:rPr>
          <w:rFonts w:ascii="Wingdings 2" w:eastAsia="Wingdings2" w:hAnsi="Wingdings 2" w:cs="Arial"/>
        </w:rPr>
        <w:tab/>
      </w:r>
      <w:r w:rsidRPr="002357A3">
        <w:rPr>
          <w:rFonts w:cs="Times New Roman CYR"/>
        </w:rPr>
        <w:t>Refused</w:t>
      </w:r>
      <w:r w:rsidRPr="002357A3">
        <w:t xml:space="preserve"> </w:t>
      </w:r>
    </w:p>
    <w:p w:rsidR="00125B1B" w:rsidRDefault="00125B1B" w:rsidP="00263C22">
      <w:pPr>
        <w:pStyle w:val="A1-1stLeader"/>
        <w:ind w:left="1512"/>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ascii="Wingdings 2" w:eastAsia="Wingdings2" w:hAnsi="Wingdings 2" w:cs="Arial"/>
        </w:rPr>
        <w:tab/>
      </w:r>
      <w:r>
        <w:t>Don’t Know</w:t>
      </w:r>
    </w:p>
    <w:p w:rsidR="00125B1B" w:rsidRDefault="00125B1B" w:rsidP="00263C22">
      <w:pPr>
        <w:pStyle w:val="A1-1stLeader"/>
        <w:ind w:left="1512"/>
      </w:pPr>
    </w:p>
    <w:p w:rsidR="00125B1B" w:rsidRDefault="00125B1B">
      <w:pPr>
        <w:spacing w:after="200" w:line="276" w:lineRule="auto"/>
        <w:ind w:firstLine="0"/>
        <w:jc w:val="left"/>
        <w:rPr>
          <w:b/>
          <w:bCs/>
        </w:rPr>
      </w:pPr>
      <w:r>
        <w:rPr>
          <w:b/>
          <w:bCs/>
        </w:rPr>
        <w:br w:type="page"/>
      </w:r>
    </w:p>
    <w:p w:rsidR="00125B1B" w:rsidRPr="005D469A" w:rsidRDefault="00125B1B" w:rsidP="00263C22">
      <w:pPr>
        <w:pStyle w:val="SH-SglSpHead"/>
        <w:pBdr>
          <w:top w:val="double" w:sz="6" w:space="1" w:color="14487C"/>
        </w:pBdr>
        <w:rPr>
          <w:color w:val="000000" w:themeColor="text1"/>
        </w:rPr>
      </w:pPr>
      <w:r>
        <w:rPr>
          <w:color w:val="000000" w:themeColor="text1"/>
        </w:rPr>
        <w:lastRenderedPageBreak/>
        <w:t>Subsection</w:t>
      </w:r>
      <w:r w:rsidRPr="005D469A">
        <w:rPr>
          <w:color w:val="000000" w:themeColor="text1"/>
        </w:rPr>
        <w:t xml:space="preserve"> </w:t>
      </w:r>
      <w:r>
        <w:rPr>
          <w:color w:val="000000" w:themeColor="text1"/>
        </w:rPr>
        <w:t>A</w:t>
      </w:r>
      <w:r w:rsidRPr="005D469A">
        <w:rPr>
          <w:color w:val="000000" w:themeColor="text1"/>
        </w:rPr>
        <w:t xml:space="preserve">: </w:t>
      </w:r>
      <w:r>
        <w:rPr>
          <w:color w:val="000000" w:themeColor="text1"/>
        </w:rPr>
        <w:t xml:space="preserve">Family/Living Arrangement </w:t>
      </w:r>
      <w:r w:rsidRPr="005D469A">
        <w:rPr>
          <w:color w:val="000000" w:themeColor="text1"/>
        </w:rPr>
        <w:t>(Continued)</w:t>
      </w:r>
    </w:p>
    <w:p w:rsidR="00125B1B" w:rsidRDefault="00125B1B" w:rsidP="00263C22">
      <w:pPr>
        <w:pStyle w:val="SH-SglSpHead"/>
        <w:keepNext w:val="0"/>
      </w:pPr>
    </w:p>
    <w:p w:rsidR="00125B1B" w:rsidRDefault="00125B1B" w:rsidP="00263C22">
      <w:pPr>
        <w:pStyle w:val="SH-SglSpHead"/>
        <w:keepNext w:val="0"/>
      </w:pPr>
    </w:p>
    <w:p w:rsidR="00125B1B" w:rsidRPr="00392585" w:rsidRDefault="00125B1B" w:rsidP="00263C22">
      <w:pPr>
        <w:pStyle w:val="SL-FlLftSgl"/>
        <w:rPr>
          <w:b/>
          <w:i/>
        </w:rPr>
      </w:pPr>
      <w:r w:rsidRPr="00392585">
        <w:rPr>
          <w:b/>
          <w:i/>
        </w:rPr>
        <w:t xml:space="preserve">[QUESTION </w:t>
      </w:r>
      <w:r>
        <w:rPr>
          <w:b/>
          <w:i/>
        </w:rPr>
        <w:t>5</w:t>
      </w:r>
      <w:r w:rsidRPr="00392585">
        <w:rPr>
          <w:b/>
          <w:i/>
        </w:rPr>
        <w:t xml:space="preserve"> IS ASKED ONLY AT BASELINE. IF THIS IS A REASSESSMENT OR DISCHARGE, SKIP TO QUESTION </w:t>
      </w:r>
      <w:r>
        <w:rPr>
          <w:b/>
          <w:i/>
        </w:rPr>
        <w:t>6</w:t>
      </w:r>
      <w:r w:rsidRPr="00392585">
        <w:rPr>
          <w:b/>
          <w:i/>
        </w:rPr>
        <w:t>.]</w:t>
      </w:r>
    </w:p>
    <w:p w:rsidR="00125B1B" w:rsidRPr="00ED4292" w:rsidRDefault="00125B1B" w:rsidP="00263C22">
      <w:pPr>
        <w:pStyle w:val="SL-FlLftSgl"/>
      </w:pPr>
    </w:p>
    <w:p w:rsidR="00125B1B" w:rsidRPr="00643F98" w:rsidRDefault="00125B1B" w:rsidP="00263C22">
      <w:pPr>
        <w:pStyle w:val="Q1-FirstLevelQuestion"/>
        <w:rPr>
          <w:caps/>
          <w:sz w:val="24"/>
          <w:szCs w:val="24"/>
        </w:rPr>
      </w:pPr>
      <w:r>
        <w:t>5.</w:t>
      </w:r>
      <w:r>
        <w:tab/>
      </w:r>
      <w:r w:rsidRPr="00643F98">
        <w:t xml:space="preserve">What is your family’s annual income? </w:t>
      </w:r>
    </w:p>
    <w:p w:rsidR="00125B1B" w:rsidRPr="00ED4292" w:rsidRDefault="00125B1B" w:rsidP="00263C22">
      <w:pPr>
        <w:pStyle w:val="Q1-FirstLevelQuestion"/>
      </w:pPr>
    </w:p>
    <w:p w:rsidR="00125B1B" w:rsidRPr="00ED4292" w:rsidRDefault="00125B1B" w:rsidP="00263C22">
      <w:pPr>
        <w:pStyle w:val="A1-1stLeader"/>
        <w:rPr>
          <w:b/>
          <w:bCs/>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D4292">
        <w:t>Less than $2,500</w:t>
      </w:r>
    </w:p>
    <w:p w:rsidR="00125B1B" w:rsidRPr="00ED4292" w:rsidRDefault="00125B1B" w:rsidP="00263C22">
      <w:pPr>
        <w:pStyle w:val="A1-1stLeader"/>
        <w:rPr>
          <w:b/>
          <w:bCs/>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D4292">
        <w:t>$2,500 to</w:t>
      </w:r>
      <w:r>
        <w:t xml:space="preserve"> $4,999</w:t>
      </w:r>
    </w:p>
    <w:p w:rsidR="00125B1B" w:rsidRPr="00ED4292"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$5,000 to $9,999</w:t>
      </w:r>
    </w:p>
    <w:p w:rsidR="00125B1B" w:rsidRPr="00ED4292" w:rsidRDefault="00125B1B" w:rsidP="00263C22">
      <w:pPr>
        <w:pStyle w:val="A1-1stLeader"/>
        <w:rPr>
          <w:b/>
          <w:bCs/>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$10,000 to $14,999</w:t>
      </w:r>
    </w:p>
    <w:p w:rsidR="00125B1B" w:rsidRPr="00ED4292"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D4292">
        <w:t>$15,000 to $24,999</w:t>
      </w:r>
    </w:p>
    <w:p w:rsidR="00125B1B" w:rsidRPr="00ED4292" w:rsidRDefault="00125B1B" w:rsidP="00263C22">
      <w:pPr>
        <w:pStyle w:val="A1-1stLeader"/>
        <w:rPr>
          <w:rFonts w:ascii="Wingdings 2" w:eastAsia="Wingdings2" w:hAnsi="Wingdings 2" w:cs="Arial"/>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D4292">
        <w:t>$25,000 to $34,999</w:t>
      </w:r>
    </w:p>
    <w:p w:rsidR="00125B1B" w:rsidRPr="00ED4292"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D4292">
        <w:t>$35,000 to $49,999</w:t>
      </w:r>
    </w:p>
    <w:p w:rsidR="00125B1B" w:rsidRPr="00ED4292" w:rsidRDefault="00125B1B" w:rsidP="00263C22">
      <w:pPr>
        <w:pStyle w:val="A1-1stLeader"/>
        <w:rPr>
          <w:rFonts w:eastAsia="Wingdings2"/>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D4292">
        <w:t>$50,000 to $74,999</w:t>
      </w:r>
    </w:p>
    <w:p w:rsidR="00125B1B" w:rsidRPr="00ED4292"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D4292">
        <w:t>$75,000 to $100,000</w:t>
      </w:r>
    </w:p>
    <w:p w:rsidR="00125B1B" w:rsidRPr="00ED4292"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D4292">
        <w:t>Greater than $100,000</w:t>
      </w:r>
    </w:p>
    <w:p w:rsidR="00125B1B" w:rsidRPr="00ED4292" w:rsidRDefault="00125B1B" w:rsidP="00263C22">
      <w:pPr>
        <w:pStyle w:val="A1-1stLeader"/>
        <w:rPr>
          <w:rFonts w:eastAsia="Wingdings2"/>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D4292">
        <w:rPr>
          <w:rFonts w:eastAsia="Wingdings2"/>
        </w:rPr>
        <w:t>Refused</w:t>
      </w:r>
    </w:p>
    <w:p w:rsidR="00125B1B" w:rsidRPr="00ED4292" w:rsidRDefault="00125B1B" w:rsidP="00263C22">
      <w:pPr>
        <w:pStyle w:val="A1-1stLeader"/>
        <w:rPr>
          <w:rFonts w:ascii="Wingdings 2" w:eastAsia="Wingdings2" w:hAnsi="Wingdings 2" w:cs="Arial"/>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D4292">
        <w:rPr>
          <w:rFonts w:eastAsia="Wingdings2"/>
        </w:rPr>
        <w:t>Don’t Know</w:t>
      </w:r>
    </w:p>
    <w:p w:rsidR="00125B1B" w:rsidRPr="00ED4292" w:rsidRDefault="00125B1B" w:rsidP="00263C22">
      <w:pPr>
        <w:pStyle w:val="A1-1stLeader"/>
        <w:rPr>
          <w:b/>
          <w:bCs/>
        </w:rPr>
      </w:pPr>
    </w:p>
    <w:p w:rsidR="00125B1B" w:rsidRPr="00ED4292" w:rsidRDefault="00125B1B" w:rsidP="00263C22">
      <w:pPr>
        <w:pStyle w:val="A1-1stLeader"/>
        <w:rPr>
          <w:b/>
          <w:bCs/>
        </w:rPr>
      </w:pPr>
    </w:p>
    <w:p w:rsidR="00125B1B" w:rsidRPr="00643F98" w:rsidRDefault="00125B1B" w:rsidP="00263C22">
      <w:pPr>
        <w:pStyle w:val="Q1-FirstLevelQuestion"/>
      </w:pPr>
      <w:r>
        <w:t>6.</w:t>
      </w:r>
      <w:r>
        <w:tab/>
      </w:r>
      <w:r w:rsidRPr="00ED4292">
        <w:t xml:space="preserve">Are you currently enrolled in school or a job training program? </w:t>
      </w:r>
      <w:r w:rsidRPr="00ED4292">
        <w:rPr>
          <w:i/>
          <w:caps/>
        </w:rPr>
        <w:t>[IF ENROLLED]</w:t>
      </w:r>
      <w:r w:rsidRPr="00ED4292">
        <w:rPr>
          <w:i/>
          <w:iCs/>
        </w:rPr>
        <w:t xml:space="preserve"> </w:t>
      </w:r>
      <w:r w:rsidRPr="00ED4292">
        <w:rPr>
          <w:iCs/>
        </w:rPr>
        <w:t>I</w:t>
      </w:r>
      <w:r w:rsidRPr="00ED4292">
        <w:t>s that full time or</w:t>
      </w:r>
      <w:r>
        <w:t xml:space="preserve"> </w:t>
      </w:r>
      <w:r w:rsidRPr="00643F98">
        <w:t>part time?</w:t>
      </w:r>
    </w:p>
    <w:p w:rsidR="00125B1B" w:rsidRPr="00ED4292" w:rsidRDefault="00125B1B" w:rsidP="00263C22">
      <w:pPr>
        <w:pStyle w:val="Q1-FirstLevelQuestion"/>
      </w:pPr>
    </w:p>
    <w:p w:rsidR="00125B1B" w:rsidRPr="00ED4292" w:rsidRDefault="00125B1B" w:rsidP="00263C22">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D4292">
        <w:t>Not enrolled</w:t>
      </w:r>
    </w:p>
    <w:p w:rsidR="00125B1B" w:rsidRPr="00ED4292" w:rsidRDefault="00125B1B" w:rsidP="00263C22">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D4292">
        <w:t xml:space="preserve">Enrolled, full time </w:t>
      </w:r>
    </w:p>
    <w:p w:rsidR="00125B1B" w:rsidRPr="00ED4292" w:rsidRDefault="00125B1B" w:rsidP="00263C22">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D4292">
        <w:t>Enrolled, part time</w:t>
      </w:r>
    </w:p>
    <w:p w:rsidR="00125B1B" w:rsidRPr="001B3899" w:rsidRDefault="00125B1B" w:rsidP="00263C22">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1B3899">
        <w:t xml:space="preserve">Other </w:t>
      </w:r>
      <w:r w:rsidRPr="00B96805">
        <w:t xml:space="preserve">(Specify): </w:t>
      </w:r>
      <w:r>
        <w:rPr>
          <w:caps/>
        </w:rPr>
        <w:t>________________</w:t>
      </w:r>
    </w:p>
    <w:p w:rsidR="00125B1B" w:rsidRPr="00392585" w:rsidRDefault="00125B1B" w:rsidP="00263C22">
      <w:pPr>
        <w:pStyle w:val="A1-1stLeader"/>
      </w:pPr>
      <w:r w:rsidRPr="00392585">
        <w:fldChar w:fldCharType="begin">
          <w:ffData>
            <w:name w:val="Check1"/>
            <w:enabled/>
            <w:calcOnExit w:val="0"/>
            <w:checkBox>
              <w:sizeAuto/>
              <w:default w:val="0"/>
            </w:checkBox>
          </w:ffData>
        </w:fldChar>
      </w:r>
      <w:r w:rsidRPr="00392585">
        <w:instrText xml:space="preserve"> FORMCHECKBOX </w:instrText>
      </w:r>
      <w:r w:rsidR="00A82525">
        <w:fldChar w:fldCharType="separate"/>
      </w:r>
      <w:r w:rsidRPr="00392585">
        <w:fldChar w:fldCharType="end"/>
      </w:r>
      <w:r w:rsidRPr="00392585">
        <w:tab/>
        <w:t>Refused</w:t>
      </w:r>
    </w:p>
    <w:p w:rsidR="00125B1B" w:rsidRPr="00392585" w:rsidRDefault="00125B1B" w:rsidP="00263C22">
      <w:pPr>
        <w:pStyle w:val="A1-1stLeader"/>
      </w:pPr>
      <w:r w:rsidRPr="00392585">
        <w:fldChar w:fldCharType="begin">
          <w:ffData>
            <w:name w:val="Check1"/>
            <w:enabled/>
            <w:calcOnExit w:val="0"/>
            <w:checkBox>
              <w:sizeAuto/>
              <w:default w:val="0"/>
            </w:checkBox>
          </w:ffData>
        </w:fldChar>
      </w:r>
      <w:r w:rsidRPr="00392585">
        <w:instrText xml:space="preserve"> FORMCHECKBOX </w:instrText>
      </w:r>
      <w:r w:rsidR="00A82525">
        <w:fldChar w:fldCharType="separate"/>
      </w:r>
      <w:r w:rsidRPr="00392585">
        <w:fldChar w:fldCharType="end"/>
      </w:r>
      <w:r w:rsidRPr="00392585">
        <w:tab/>
        <w:t>Don’t Know</w:t>
      </w:r>
    </w:p>
    <w:p w:rsidR="00125B1B" w:rsidRPr="00ED4292" w:rsidRDefault="00125B1B" w:rsidP="00263C22">
      <w:pPr>
        <w:pStyle w:val="A1-1stLeader"/>
      </w:pPr>
    </w:p>
    <w:p w:rsidR="00125B1B" w:rsidRPr="00ED4292" w:rsidRDefault="00125B1B" w:rsidP="00263C22">
      <w:pPr>
        <w:pStyle w:val="A1-1stLeader"/>
      </w:pPr>
    </w:p>
    <w:p w:rsidR="00125B1B" w:rsidRDefault="00125B1B" w:rsidP="00263C22">
      <w:pPr>
        <w:pStyle w:val="Q1-FirstLevelQuestion"/>
      </w:pPr>
      <w:r>
        <w:t>7.</w:t>
      </w:r>
      <w:r>
        <w:tab/>
      </w:r>
      <w:r w:rsidRPr="00ED4292">
        <w:t>What is the highest level of education you have finished, whether or not you received a degree?</w:t>
      </w:r>
    </w:p>
    <w:p w:rsidR="00125B1B" w:rsidRPr="00ED4292" w:rsidRDefault="00125B1B" w:rsidP="00263C22">
      <w:pPr>
        <w:pStyle w:val="Q1-FirstLevelQuestion"/>
      </w:pPr>
    </w:p>
    <w:p w:rsidR="00125B1B" w:rsidRPr="00ED4292" w:rsidRDefault="00125B1B" w:rsidP="00263C22">
      <w:pPr>
        <w:pStyle w:val="A1-1stLeader"/>
        <w:rPr>
          <w:rFonts w:cs="Times New Roman CYR"/>
        </w:rPr>
      </w:pPr>
      <w:r w:rsidRPr="00392585">
        <w:fldChar w:fldCharType="begin">
          <w:ffData>
            <w:name w:val="Check1"/>
            <w:enabled/>
            <w:calcOnExit w:val="0"/>
            <w:checkBox>
              <w:sizeAuto/>
              <w:default w:val="0"/>
            </w:checkBox>
          </w:ffData>
        </w:fldChar>
      </w:r>
      <w:r w:rsidRPr="00392585">
        <w:instrText xml:space="preserve"> FORMCHECKBOX </w:instrText>
      </w:r>
      <w:r w:rsidR="00A82525">
        <w:fldChar w:fldCharType="separate"/>
      </w:r>
      <w:r w:rsidRPr="00392585">
        <w:fldChar w:fldCharType="end"/>
      </w:r>
      <w:r w:rsidRPr="00392585">
        <w:tab/>
      </w:r>
      <w:r w:rsidRPr="00ED4292">
        <w:t>Less than 12</w:t>
      </w:r>
      <w:r w:rsidRPr="00ED4292">
        <w:rPr>
          <w:vertAlign w:val="superscript"/>
        </w:rPr>
        <w:t>TH</w:t>
      </w:r>
      <w:r w:rsidRPr="00ED4292">
        <w:t xml:space="preserve"> grade</w:t>
      </w:r>
    </w:p>
    <w:p w:rsidR="00125B1B" w:rsidRPr="00ED4292" w:rsidRDefault="00125B1B" w:rsidP="00263C22">
      <w:pPr>
        <w:pStyle w:val="A1-1stLeader"/>
        <w:rPr>
          <w:rFonts w:cs="Times New Roman CYR"/>
        </w:rPr>
      </w:pPr>
      <w:r w:rsidRPr="00392585">
        <w:fldChar w:fldCharType="begin">
          <w:ffData>
            <w:name w:val="Check1"/>
            <w:enabled/>
            <w:calcOnExit w:val="0"/>
            <w:checkBox>
              <w:sizeAuto/>
              <w:default w:val="0"/>
            </w:checkBox>
          </w:ffData>
        </w:fldChar>
      </w:r>
      <w:r w:rsidRPr="00392585">
        <w:instrText xml:space="preserve"> FORMCHECKBOX </w:instrText>
      </w:r>
      <w:r w:rsidR="00A82525">
        <w:fldChar w:fldCharType="separate"/>
      </w:r>
      <w:r w:rsidRPr="00392585">
        <w:fldChar w:fldCharType="end"/>
      </w:r>
      <w:r w:rsidRPr="00392585">
        <w:tab/>
      </w:r>
      <w:r w:rsidRPr="00ED4292">
        <w:rPr>
          <w:rFonts w:cs="Times New Roman CYR"/>
        </w:rPr>
        <w:t>12</w:t>
      </w:r>
      <w:r w:rsidRPr="00ED4292">
        <w:rPr>
          <w:rFonts w:cs="Times New Roman CYR"/>
          <w:vertAlign w:val="superscript"/>
        </w:rPr>
        <w:t>TH</w:t>
      </w:r>
      <w:r w:rsidRPr="00ED4292">
        <w:rPr>
          <w:rFonts w:cs="Times New Roman CYR"/>
        </w:rPr>
        <w:t xml:space="preserve"> grade/high school diploma/equivalent (GED)</w:t>
      </w:r>
    </w:p>
    <w:p w:rsidR="00125B1B" w:rsidRPr="00ED4292" w:rsidRDefault="00125B1B" w:rsidP="00263C22">
      <w:pPr>
        <w:pStyle w:val="A1-1stLeader"/>
        <w:rPr>
          <w:rFonts w:cs="Times New Roman CYR"/>
        </w:rPr>
      </w:pPr>
      <w:r w:rsidRPr="00392585">
        <w:fldChar w:fldCharType="begin">
          <w:ffData>
            <w:name w:val="Check1"/>
            <w:enabled/>
            <w:calcOnExit w:val="0"/>
            <w:checkBox>
              <w:sizeAuto/>
              <w:default w:val="0"/>
            </w:checkBox>
          </w:ffData>
        </w:fldChar>
      </w:r>
      <w:r w:rsidRPr="00392585">
        <w:instrText xml:space="preserve"> FORMCHECKBOX </w:instrText>
      </w:r>
      <w:r w:rsidR="00A82525">
        <w:fldChar w:fldCharType="separate"/>
      </w:r>
      <w:r w:rsidRPr="00392585">
        <w:fldChar w:fldCharType="end"/>
      </w:r>
      <w:r w:rsidRPr="00392585">
        <w:tab/>
      </w:r>
      <w:r w:rsidRPr="00ED4292">
        <w:rPr>
          <w:rFonts w:cs="Times New Roman CYR"/>
        </w:rPr>
        <w:t>VOC/Tech Diploma</w:t>
      </w:r>
    </w:p>
    <w:p w:rsidR="00125B1B" w:rsidRPr="00ED4292" w:rsidRDefault="00125B1B" w:rsidP="00263C22">
      <w:pPr>
        <w:pStyle w:val="A1-1stLeader"/>
        <w:rPr>
          <w:rFonts w:cs="Times New Roman CYR"/>
        </w:rPr>
      </w:pPr>
      <w:r w:rsidRPr="00392585">
        <w:fldChar w:fldCharType="begin">
          <w:ffData>
            <w:name w:val="Check1"/>
            <w:enabled/>
            <w:calcOnExit w:val="0"/>
            <w:checkBox>
              <w:sizeAuto/>
              <w:default w:val="0"/>
            </w:checkBox>
          </w:ffData>
        </w:fldChar>
      </w:r>
      <w:r w:rsidRPr="00392585">
        <w:instrText xml:space="preserve"> FORMCHECKBOX </w:instrText>
      </w:r>
      <w:r w:rsidR="00A82525">
        <w:fldChar w:fldCharType="separate"/>
      </w:r>
      <w:r w:rsidRPr="00392585">
        <w:fldChar w:fldCharType="end"/>
      </w:r>
      <w:r w:rsidRPr="00392585">
        <w:tab/>
      </w:r>
      <w:r w:rsidRPr="00ED4292">
        <w:rPr>
          <w:rFonts w:cs="Times New Roman CYR"/>
        </w:rPr>
        <w:t xml:space="preserve">Some college or university </w:t>
      </w:r>
    </w:p>
    <w:p w:rsidR="00125B1B" w:rsidRPr="00ED4292" w:rsidRDefault="00125B1B" w:rsidP="00263C22">
      <w:pPr>
        <w:pStyle w:val="A1-1stLeader"/>
        <w:rPr>
          <w:rFonts w:cs="Times New Roman CYR"/>
        </w:rPr>
      </w:pPr>
      <w:r w:rsidRPr="00392585">
        <w:fldChar w:fldCharType="begin">
          <w:ffData>
            <w:name w:val="Check1"/>
            <w:enabled/>
            <w:calcOnExit w:val="0"/>
            <w:checkBox>
              <w:sizeAuto/>
              <w:default w:val="0"/>
            </w:checkBox>
          </w:ffData>
        </w:fldChar>
      </w:r>
      <w:r w:rsidRPr="00392585">
        <w:instrText xml:space="preserve"> FORMCHECKBOX </w:instrText>
      </w:r>
      <w:r w:rsidR="00A82525">
        <w:fldChar w:fldCharType="separate"/>
      </w:r>
      <w:r w:rsidRPr="00392585">
        <w:fldChar w:fldCharType="end"/>
      </w:r>
      <w:r w:rsidRPr="00392585">
        <w:tab/>
      </w:r>
      <w:r w:rsidRPr="00ED4292">
        <w:rPr>
          <w:rFonts w:cs="Times New Roman CYR"/>
        </w:rPr>
        <w:t xml:space="preserve">Bachelor’s degree (BA, BS) </w:t>
      </w:r>
    </w:p>
    <w:p w:rsidR="00125B1B" w:rsidRPr="00ED4292" w:rsidRDefault="00125B1B" w:rsidP="00263C22">
      <w:pPr>
        <w:pStyle w:val="A1-1stLeader"/>
        <w:rPr>
          <w:rFonts w:cs="Times New Roman CYR"/>
        </w:rPr>
      </w:pPr>
      <w:r w:rsidRPr="00392585">
        <w:fldChar w:fldCharType="begin">
          <w:ffData>
            <w:name w:val="Check1"/>
            <w:enabled/>
            <w:calcOnExit w:val="0"/>
            <w:checkBox>
              <w:sizeAuto/>
              <w:default w:val="0"/>
            </w:checkBox>
          </w:ffData>
        </w:fldChar>
      </w:r>
      <w:r w:rsidRPr="00392585">
        <w:instrText xml:space="preserve"> FORMCHECKBOX </w:instrText>
      </w:r>
      <w:r w:rsidR="00A82525">
        <w:fldChar w:fldCharType="separate"/>
      </w:r>
      <w:r w:rsidRPr="00392585">
        <w:fldChar w:fldCharType="end"/>
      </w:r>
      <w:r w:rsidRPr="00392585">
        <w:tab/>
      </w:r>
      <w:r w:rsidRPr="00ED4292">
        <w:rPr>
          <w:rFonts w:cs="Times New Roman CYR"/>
        </w:rPr>
        <w:t>Graduate work/graduate degree</w:t>
      </w:r>
    </w:p>
    <w:p w:rsidR="00125B1B" w:rsidRPr="00ED4292" w:rsidRDefault="00125B1B" w:rsidP="00263C22">
      <w:pPr>
        <w:pStyle w:val="A1-1stLeader"/>
        <w:rPr>
          <w:caps/>
        </w:rPr>
      </w:pPr>
      <w:r w:rsidRPr="00392585">
        <w:fldChar w:fldCharType="begin">
          <w:ffData>
            <w:name w:val="Check1"/>
            <w:enabled/>
            <w:calcOnExit w:val="0"/>
            <w:checkBox>
              <w:sizeAuto/>
              <w:default w:val="0"/>
            </w:checkBox>
          </w:ffData>
        </w:fldChar>
      </w:r>
      <w:r w:rsidRPr="00392585">
        <w:instrText xml:space="preserve"> FORMCHECKBOX </w:instrText>
      </w:r>
      <w:r w:rsidR="00A82525">
        <w:fldChar w:fldCharType="separate"/>
      </w:r>
      <w:r w:rsidRPr="00392585">
        <w:fldChar w:fldCharType="end"/>
      </w:r>
      <w:r w:rsidRPr="00392585">
        <w:tab/>
      </w:r>
      <w:r w:rsidRPr="00ED4292">
        <w:rPr>
          <w:rFonts w:cs="Times New Roman CYR"/>
        </w:rPr>
        <w:t>Refused</w:t>
      </w:r>
    </w:p>
    <w:p w:rsidR="00125B1B" w:rsidRPr="00ED4292" w:rsidRDefault="00125B1B" w:rsidP="00263C22">
      <w:pPr>
        <w:pStyle w:val="A1-1stLeader"/>
        <w:rPr>
          <w:caps/>
        </w:rPr>
      </w:pPr>
      <w:r w:rsidRPr="00392585">
        <w:fldChar w:fldCharType="begin">
          <w:ffData>
            <w:name w:val="Check1"/>
            <w:enabled/>
            <w:calcOnExit w:val="0"/>
            <w:checkBox>
              <w:sizeAuto/>
              <w:default w:val="0"/>
            </w:checkBox>
          </w:ffData>
        </w:fldChar>
      </w:r>
      <w:r w:rsidRPr="00392585">
        <w:instrText xml:space="preserve"> FORMCHECKBOX </w:instrText>
      </w:r>
      <w:r w:rsidR="00A82525">
        <w:fldChar w:fldCharType="separate"/>
      </w:r>
      <w:r w:rsidRPr="00392585">
        <w:fldChar w:fldCharType="end"/>
      </w:r>
      <w:r w:rsidRPr="00392585">
        <w:tab/>
      </w:r>
      <w:r w:rsidRPr="00ED4292">
        <w:t>Don’t Know</w:t>
      </w:r>
    </w:p>
    <w:p w:rsidR="00125B1B" w:rsidRDefault="00125B1B" w:rsidP="00263C22">
      <w:pPr>
        <w:pStyle w:val="A1-1stLeader"/>
        <w:rPr>
          <w:b/>
          <w:bCs/>
        </w:rPr>
      </w:pPr>
    </w:p>
    <w:p w:rsidR="00125B1B" w:rsidRDefault="00125B1B" w:rsidP="00263C22">
      <w:pPr>
        <w:pStyle w:val="A1-1stLeader"/>
        <w:rPr>
          <w:b/>
          <w:bCs/>
        </w:rPr>
      </w:pPr>
    </w:p>
    <w:p w:rsidR="00125B1B" w:rsidRDefault="00125B1B" w:rsidP="00263C22">
      <w:pPr>
        <w:pStyle w:val="SL-FlLftSgl"/>
        <w:rPr>
          <w:rFonts w:cs="Arial"/>
        </w:rPr>
      </w:pPr>
      <w:r>
        <w:br w:type="page"/>
      </w:r>
    </w:p>
    <w:p w:rsidR="00125B1B" w:rsidRPr="005D469A" w:rsidRDefault="00125B1B" w:rsidP="00263C22">
      <w:pPr>
        <w:pStyle w:val="SH-SglSpHead"/>
        <w:pBdr>
          <w:top w:val="double" w:sz="6" w:space="1" w:color="14487C"/>
        </w:pBdr>
        <w:rPr>
          <w:color w:val="000000" w:themeColor="text1"/>
        </w:rPr>
      </w:pPr>
      <w:r>
        <w:rPr>
          <w:color w:val="000000" w:themeColor="text1"/>
        </w:rPr>
        <w:lastRenderedPageBreak/>
        <w:t>Subsection A</w:t>
      </w:r>
      <w:r w:rsidRPr="005D469A">
        <w:rPr>
          <w:color w:val="000000" w:themeColor="text1"/>
        </w:rPr>
        <w:t xml:space="preserve">: </w:t>
      </w:r>
      <w:r>
        <w:rPr>
          <w:color w:val="000000" w:themeColor="text1"/>
        </w:rPr>
        <w:t xml:space="preserve">Family/Living Arrangement </w:t>
      </w:r>
      <w:r w:rsidRPr="005D469A">
        <w:rPr>
          <w:color w:val="000000" w:themeColor="text1"/>
        </w:rPr>
        <w:t>(Continued)</w:t>
      </w:r>
    </w:p>
    <w:p w:rsidR="00125B1B" w:rsidRDefault="00125B1B" w:rsidP="00263C22">
      <w:pPr>
        <w:pStyle w:val="SH-SglSpHead"/>
        <w:keepNext w:val="0"/>
      </w:pPr>
    </w:p>
    <w:p w:rsidR="00125B1B" w:rsidRDefault="00125B1B" w:rsidP="00263C22">
      <w:pPr>
        <w:pStyle w:val="SH-SglSpHead"/>
        <w:keepNext w:val="0"/>
      </w:pPr>
    </w:p>
    <w:p w:rsidR="00125B1B" w:rsidRPr="00643F98" w:rsidRDefault="00125B1B" w:rsidP="00263C22">
      <w:pPr>
        <w:pStyle w:val="Q1-FirstLevelQuestion"/>
      </w:pPr>
      <w:r>
        <w:t>8.</w:t>
      </w:r>
      <w:r>
        <w:tab/>
      </w:r>
      <w:r w:rsidRPr="00ED4292">
        <w:t xml:space="preserve">Are you currently employed? </w:t>
      </w:r>
      <w:r>
        <w:t>(</w:t>
      </w:r>
      <w:r w:rsidRPr="00643F98">
        <w:t>CLARIFY BY FOCUSING ON STATUS DURING MOST OF THE PREVIOUS WEEK, DETERMINING WHETHER CONSUMER WORKED AT ALL OR HAD A REGULAR JOB BUT WAS OFF WORK.</w:t>
      </w:r>
      <w:r>
        <w:t>)</w:t>
      </w:r>
    </w:p>
    <w:p w:rsidR="00125B1B" w:rsidRPr="00ED4292" w:rsidRDefault="00125B1B" w:rsidP="00263C22">
      <w:pPr>
        <w:pStyle w:val="Q1-FirstLevelQuestion"/>
      </w:pPr>
    </w:p>
    <w:p w:rsidR="00125B1B" w:rsidRPr="00ED4292" w:rsidRDefault="00125B1B" w:rsidP="00263C22">
      <w:pPr>
        <w:pStyle w:val="A1-1stLeader"/>
      </w:pPr>
      <w:r w:rsidRPr="00392585">
        <w:fldChar w:fldCharType="begin">
          <w:ffData>
            <w:name w:val="Check1"/>
            <w:enabled/>
            <w:calcOnExit w:val="0"/>
            <w:checkBox>
              <w:sizeAuto/>
              <w:default w:val="0"/>
            </w:checkBox>
          </w:ffData>
        </w:fldChar>
      </w:r>
      <w:r w:rsidRPr="00392585">
        <w:instrText xml:space="preserve"> FORMCHECKBOX </w:instrText>
      </w:r>
      <w:r w:rsidR="00A82525">
        <w:fldChar w:fldCharType="separate"/>
      </w:r>
      <w:r w:rsidRPr="00392585">
        <w:fldChar w:fldCharType="end"/>
      </w:r>
      <w:r w:rsidRPr="00392585">
        <w:tab/>
      </w:r>
      <w:r w:rsidRPr="00ED4292">
        <w:t>Employed full time (35+ hours per week, or would have been)</w:t>
      </w:r>
    </w:p>
    <w:p w:rsidR="00125B1B" w:rsidRPr="00ED4292" w:rsidRDefault="00125B1B" w:rsidP="00263C22">
      <w:pPr>
        <w:pStyle w:val="A1-1stLeader"/>
      </w:pPr>
      <w:r w:rsidRPr="00392585">
        <w:fldChar w:fldCharType="begin">
          <w:ffData>
            <w:name w:val="Check1"/>
            <w:enabled/>
            <w:calcOnExit w:val="0"/>
            <w:checkBox>
              <w:sizeAuto/>
              <w:default w:val="0"/>
            </w:checkBox>
          </w:ffData>
        </w:fldChar>
      </w:r>
      <w:r w:rsidRPr="00392585">
        <w:instrText xml:space="preserve"> FORMCHECKBOX </w:instrText>
      </w:r>
      <w:r w:rsidR="00A82525">
        <w:fldChar w:fldCharType="separate"/>
      </w:r>
      <w:r w:rsidRPr="00392585">
        <w:fldChar w:fldCharType="end"/>
      </w:r>
      <w:r w:rsidRPr="00392585">
        <w:tab/>
      </w:r>
      <w:r w:rsidRPr="00ED4292">
        <w:t>Employed part time</w:t>
      </w:r>
    </w:p>
    <w:p w:rsidR="00125B1B" w:rsidRPr="00ED4292" w:rsidRDefault="00125B1B" w:rsidP="00263C22">
      <w:pPr>
        <w:pStyle w:val="A1-1stLeader"/>
      </w:pPr>
      <w:r w:rsidRPr="00392585">
        <w:fldChar w:fldCharType="begin">
          <w:ffData>
            <w:name w:val="Check1"/>
            <w:enabled/>
            <w:calcOnExit w:val="0"/>
            <w:checkBox>
              <w:sizeAuto/>
              <w:default w:val="0"/>
            </w:checkBox>
          </w:ffData>
        </w:fldChar>
      </w:r>
      <w:r w:rsidRPr="00392585">
        <w:instrText xml:space="preserve"> FORMCHECKBOX </w:instrText>
      </w:r>
      <w:r w:rsidR="00A82525">
        <w:fldChar w:fldCharType="separate"/>
      </w:r>
      <w:r w:rsidRPr="00392585">
        <w:fldChar w:fldCharType="end"/>
      </w:r>
      <w:r w:rsidRPr="00392585">
        <w:tab/>
      </w:r>
      <w:r w:rsidRPr="00ED4292">
        <w:t>Unemployed, looking for work</w:t>
      </w:r>
    </w:p>
    <w:p w:rsidR="00125B1B" w:rsidRPr="00ED4292" w:rsidRDefault="00125B1B" w:rsidP="00263C22">
      <w:pPr>
        <w:pStyle w:val="A1-1stLeader"/>
      </w:pPr>
      <w:r w:rsidRPr="00392585">
        <w:fldChar w:fldCharType="begin">
          <w:ffData>
            <w:name w:val="Check1"/>
            <w:enabled/>
            <w:calcOnExit w:val="0"/>
            <w:checkBox>
              <w:sizeAuto/>
              <w:default w:val="0"/>
            </w:checkBox>
          </w:ffData>
        </w:fldChar>
      </w:r>
      <w:r w:rsidRPr="00392585">
        <w:instrText xml:space="preserve"> FORMCHECKBOX </w:instrText>
      </w:r>
      <w:r w:rsidR="00A82525">
        <w:fldChar w:fldCharType="separate"/>
      </w:r>
      <w:r w:rsidRPr="00392585">
        <w:fldChar w:fldCharType="end"/>
      </w:r>
      <w:r w:rsidRPr="00392585">
        <w:tab/>
      </w:r>
      <w:r w:rsidRPr="00ED4292">
        <w:t>Unemployed, disabled</w:t>
      </w:r>
    </w:p>
    <w:p w:rsidR="00125B1B" w:rsidRPr="00ED4292" w:rsidRDefault="00125B1B" w:rsidP="00263C22">
      <w:pPr>
        <w:pStyle w:val="A1-1stLeader"/>
      </w:pPr>
      <w:r w:rsidRPr="00392585">
        <w:fldChar w:fldCharType="begin">
          <w:ffData>
            <w:name w:val="Check1"/>
            <w:enabled/>
            <w:calcOnExit w:val="0"/>
            <w:checkBox>
              <w:sizeAuto/>
              <w:default w:val="0"/>
            </w:checkBox>
          </w:ffData>
        </w:fldChar>
      </w:r>
      <w:r w:rsidRPr="00392585">
        <w:instrText xml:space="preserve"> FORMCHECKBOX </w:instrText>
      </w:r>
      <w:r w:rsidR="00A82525">
        <w:fldChar w:fldCharType="separate"/>
      </w:r>
      <w:r w:rsidRPr="00392585">
        <w:fldChar w:fldCharType="end"/>
      </w:r>
      <w:r w:rsidRPr="00392585">
        <w:tab/>
      </w:r>
      <w:r w:rsidRPr="00ED4292">
        <w:t>Unemployed, volunteer work</w:t>
      </w:r>
    </w:p>
    <w:p w:rsidR="00125B1B" w:rsidRPr="00ED4292" w:rsidRDefault="00125B1B" w:rsidP="00263C22">
      <w:pPr>
        <w:pStyle w:val="A1-1stLeader"/>
      </w:pPr>
      <w:r w:rsidRPr="00392585">
        <w:fldChar w:fldCharType="begin">
          <w:ffData>
            <w:name w:val="Check1"/>
            <w:enabled/>
            <w:calcOnExit w:val="0"/>
            <w:checkBox>
              <w:sizeAuto/>
              <w:default w:val="0"/>
            </w:checkBox>
          </w:ffData>
        </w:fldChar>
      </w:r>
      <w:r w:rsidRPr="00392585">
        <w:instrText xml:space="preserve"> FORMCHECKBOX </w:instrText>
      </w:r>
      <w:r w:rsidR="00A82525">
        <w:fldChar w:fldCharType="separate"/>
      </w:r>
      <w:r w:rsidRPr="00392585">
        <w:fldChar w:fldCharType="end"/>
      </w:r>
      <w:r w:rsidRPr="00392585">
        <w:tab/>
      </w:r>
      <w:r w:rsidRPr="00ED4292">
        <w:t>Unemployed, retired</w:t>
      </w:r>
    </w:p>
    <w:p w:rsidR="00125B1B" w:rsidRPr="00ED4292" w:rsidRDefault="00125B1B" w:rsidP="00263C22">
      <w:pPr>
        <w:pStyle w:val="A1-1stLeader"/>
      </w:pPr>
      <w:r w:rsidRPr="00392585">
        <w:fldChar w:fldCharType="begin">
          <w:ffData>
            <w:name w:val="Check1"/>
            <w:enabled/>
            <w:calcOnExit w:val="0"/>
            <w:checkBox>
              <w:sizeAuto/>
              <w:default w:val="0"/>
            </w:checkBox>
          </w:ffData>
        </w:fldChar>
      </w:r>
      <w:r w:rsidRPr="00392585">
        <w:instrText xml:space="preserve"> FORMCHECKBOX </w:instrText>
      </w:r>
      <w:r w:rsidR="00A82525">
        <w:fldChar w:fldCharType="separate"/>
      </w:r>
      <w:r w:rsidRPr="00392585">
        <w:fldChar w:fldCharType="end"/>
      </w:r>
      <w:r w:rsidRPr="00392585">
        <w:tab/>
      </w:r>
      <w:r w:rsidRPr="00ED4292">
        <w:t>Unemployed, not looking for work</w:t>
      </w:r>
    </w:p>
    <w:p w:rsidR="00125B1B" w:rsidRPr="00ED4292" w:rsidRDefault="00125B1B" w:rsidP="00263C22">
      <w:pPr>
        <w:pStyle w:val="A1-1stLeader"/>
      </w:pPr>
      <w:r w:rsidRPr="00392585">
        <w:fldChar w:fldCharType="begin">
          <w:ffData>
            <w:name w:val="Check1"/>
            <w:enabled/>
            <w:calcOnExit w:val="0"/>
            <w:checkBox>
              <w:sizeAuto/>
              <w:default w:val="0"/>
            </w:checkBox>
          </w:ffData>
        </w:fldChar>
      </w:r>
      <w:r w:rsidRPr="00392585">
        <w:instrText xml:space="preserve"> FORMCHECKBOX </w:instrText>
      </w:r>
      <w:r w:rsidR="00A82525">
        <w:fldChar w:fldCharType="separate"/>
      </w:r>
      <w:r w:rsidRPr="00392585">
        <w:fldChar w:fldCharType="end"/>
      </w:r>
      <w:r w:rsidRPr="00392585">
        <w:tab/>
      </w:r>
      <w:r w:rsidRPr="00ED4292">
        <w:t>Other (Specify)</w:t>
      </w:r>
      <w:r>
        <w:t>:</w:t>
      </w:r>
      <w:r w:rsidRPr="00ED4292">
        <w:t xml:space="preserve"> </w:t>
      </w:r>
      <w:r>
        <w:t>_________</w:t>
      </w:r>
      <w:r w:rsidRPr="00ED4292">
        <w:t>___________</w:t>
      </w:r>
    </w:p>
    <w:p w:rsidR="00125B1B" w:rsidRPr="00ED4292" w:rsidRDefault="00125B1B" w:rsidP="00263C22">
      <w:pPr>
        <w:pStyle w:val="A1-1stLeader"/>
        <w:rPr>
          <w:bCs/>
          <w:caps/>
        </w:rPr>
      </w:pPr>
      <w:r w:rsidRPr="00392585">
        <w:fldChar w:fldCharType="begin">
          <w:ffData>
            <w:name w:val="Check1"/>
            <w:enabled/>
            <w:calcOnExit w:val="0"/>
            <w:checkBox>
              <w:sizeAuto/>
              <w:default w:val="0"/>
            </w:checkBox>
          </w:ffData>
        </w:fldChar>
      </w:r>
      <w:r w:rsidRPr="00392585">
        <w:instrText xml:space="preserve"> FORMCHECKBOX </w:instrText>
      </w:r>
      <w:r w:rsidR="00A82525">
        <w:fldChar w:fldCharType="separate"/>
      </w:r>
      <w:r w:rsidRPr="00392585">
        <w:fldChar w:fldCharType="end"/>
      </w:r>
      <w:r w:rsidRPr="00392585">
        <w:tab/>
      </w:r>
      <w:r w:rsidRPr="00ED4292">
        <w:t>Refused</w:t>
      </w:r>
    </w:p>
    <w:p w:rsidR="00125B1B" w:rsidRPr="00ED4292" w:rsidRDefault="00125B1B" w:rsidP="00263C22">
      <w:pPr>
        <w:pStyle w:val="A1-1stLeader"/>
        <w:rPr>
          <w:caps/>
        </w:rPr>
      </w:pPr>
      <w:r w:rsidRPr="00392585">
        <w:fldChar w:fldCharType="begin">
          <w:ffData>
            <w:name w:val="Check1"/>
            <w:enabled/>
            <w:calcOnExit w:val="0"/>
            <w:checkBox>
              <w:sizeAuto/>
              <w:default w:val="0"/>
            </w:checkBox>
          </w:ffData>
        </w:fldChar>
      </w:r>
      <w:r w:rsidRPr="00392585">
        <w:instrText xml:space="preserve"> FORMCHECKBOX </w:instrText>
      </w:r>
      <w:r w:rsidR="00A82525">
        <w:fldChar w:fldCharType="separate"/>
      </w:r>
      <w:r w:rsidRPr="00392585">
        <w:fldChar w:fldCharType="end"/>
      </w:r>
      <w:r w:rsidRPr="00392585">
        <w:tab/>
      </w:r>
      <w:r w:rsidRPr="00ED4292">
        <w:t>Don’t Know</w:t>
      </w:r>
    </w:p>
    <w:p w:rsidR="00125B1B" w:rsidRPr="00ED4292" w:rsidRDefault="00125B1B" w:rsidP="00263C22">
      <w:pPr>
        <w:pStyle w:val="A1-1stLeader"/>
      </w:pPr>
    </w:p>
    <w:p w:rsidR="00125B1B" w:rsidRPr="00ED4292" w:rsidRDefault="00125B1B" w:rsidP="00263C22">
      <w:pPr>
        <w:pStyle w:val="A1-1stLeader"/>
        <w:rPr>
          <w:b/>
          <w:bCs/>
        </w:rPr>
      </w:pPr>
    </w:p>
    <w:p w:rsidR="00125B1B" w:rsidRDefault="00125B1B" w:rsidP="00263C22">
      <w:pPr>
        <w:pStyle w:val="Q1-FirstLevelQuestion"/>
      </w:pPr>
      <w:r>
        <w:t>9.</w:t>
      </w:r>
      <w:r>
        <w:tab/>
      </w:r>
      <w:r w:rsidRPr="00643F98">
        <w:t>[IF EMPLOYED]</w:t>
      </w:r>
      <w:r>
        <w:t>:</w:t>
      </w:r>
    </w:p>
    <w:p w:rsidR="00125B1B" w:rsidRDefault="00125B1B" w:rsidP="00263C22">
      <w:pPr>
        <w:pStyle w:val="Q1-FirstLevelQuestion"/>
        <w:spacing w:line="120" w:lineRule="exact"/>
      </w:pPr>
    </w:p>
    <w:tbl>
      <w:tblPr>
        <w:tblStyle w:val="TableGrid"/>
        <w:tblW w:w="0" w:type="auto"/>
        <w:tblInd w:w="576" w:type="dxa"/>
        <w:tblLayout w:type="fixed"/>
        <w:tblLook w:val="04A0" w:firstRow="1" w:lastRow="0" w:firstColumn="1" w:lastColumn="0" w:noHBand="0" w:noVBand="1"/>
      </w:tblPr>
      <w:tblGrid>
        <w:gridCol w:w="5184"/>
        <w:gridCol w:w="720"/>
        <w:gridCol w:w="720"/>
        <w:gridCol w:w="1008"/>
        <w:gridCol w:w="864"/>
      </w:tblGrid>
      <w:tr w:rsidR="00125B1B" w:rsidTr="00263C22">
        <w:tc>
          <w:tcPr>
            <w:tcW w:w="5184" w:type="dxa"/>
            <w:tcBorders>
              <w:top w:val="nil"/>
              <w:left w:val="nil"/>
              <w:bottom w:val="single" w:sz="4" w:space="0" w:color="auto"/>
            </w:tcBorders>
            <w:vAlign w:val="bottom"/>
          </w:tcPr>
          <w:p w:rsidR="00125B1B" w:rsidRDefault="00125B1B" w:rsidP="00263C22">
            <w:pPr>
              <w:pStyle w:val="SL-FlLftSgl"/>
              <w:spacing w:before="120" w:after="120"/>
              <w:jc w:val="center"/>
            </w:pPr>
          </w:p>
        </w:tc>
        <w:tc>
          <w:tcPr>
            <w:tcW w:w="720" w:type="dxa"/>
            <w:tcBorders>
              <w:bottom w:val="single" w:sz="4" w:space="0" w:color="auto"/>
            </w:tcBorders>
            <w:vAlign w:val="bottom"/>
          </w:tcPr>
          <w:p w:rsidR="00125B1B" w:rsidRDefault="00125B1B" w:rsidP="00263C22">
            <w:pPr>
              <w:pStyle w:val="SL-FlLftSgl"/>
              <w:spacing w:before="120" w:after="120"/>
              <w:jc w:val="center"/>
            </w:pPr>
            <w:r>
              <w:t>Yes</w:t>
            </w:r>
          </w:p>
        </w:tc>
        <w:tc>
          <w:tcPr>
            <w:tcW w:w="720" w:type="dxa"/>
            <w:tcBorders>
              <w:bottom w:val="single" w:sz="4" w:space="0" w:color="auto"/>
            </w:tcBorders>
            <w:vAlign w:val="bottom"/>
          </w:tcPr>
          <w:p w:rsidR="00125B1B" w:rsidRDefault="00125B1B" w:rsidP="00263C22">
            <w:pPr>
              <w:pStyle w:val="SL-FlLftSgl"/>
              <w:spacing w:before="120" w:after="120"/>
              <w:jc w:val="center"/>
            </w:pPr>
            <w:r>
              <w:t>No</w:t>
            </w:r>
          </w:p>
        </w:tc>
        <w:tc>
          <w:tcPr>
            <w:tcW w:w="1008" w:type="dxa"/>
            <w:tcBorders>
              <w:bottom w:val="single" w:sz="4" w:space="0" w:color="auto"/>
            </w:tcBorders>
            <w:vAlign w:val="bottom"/>
          </w:tcPr>
          <w:p w:rsidR="00125B1B" w:rsidRDefault="00125B1B" w:rsidP="00263C22">
            <w:pPr>
              <w:pStyle w:val="SL-FlLftSgl"/>
              <w:spacing w:before="120" w:after="120"/>
              <w:jc w:val="center"/>
            </w:pPr>
            <w:r>
              <w:t>Refused</w:t>
            </w:r>
          </w:p>
        </w:tc>
        <w:tc>
          <w:tcPr>
            <w:tcW w:w="864" w:type="dxa"/>
            <w:tcBorders>
              <w:bottom w:val="single" w:sz="4" w:space="0" w:color="auto"/>
            </w:tcBorders>
            <w:vAlign w:val="bottom"/>
          </w:tcPr>
          <w:p w:rsidR="00125B1B" w:rsidRDefault="00125B1B" w:rsidP="00263C22">
            <w:pPr>
              <w:pStyle w:val="SL-FlLftSgl"/>
              <w:spacing w:before="120" w:after="120"/>
              <w:jc w:val="center"/>
            </w:pPr>
            <w:r>
              <w:t>Don’t</w:t>
            </w:r>
            <w:r>
              <w:br/>
              <w:t>Know</w:t>
            </w:r>
          </w:p>
        </w:tc>
      </w:tr>
      <w:tr w:rsidR="00125B1B" w:rsidTr="00263C22">
        <w:tc>
          <w:tcPr>
            <w:tcW w:w="5184" w:type="dxa"/>
            <w:shd w:val="clear" w:color="auto" w:fill="auto"/>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spacing w:before="120" w:after="120"/>
              <w:jc w:val="left"/>
            </w:pPr>
            <w:r w:rsidRPr="00ED4292">
              <w:t>Are you paid at or above the minimum wage</w:t>
            </w:r>
            <w:r w:rsidRPr="00ED4292">
              <w:rPr>
                <w:vertAlign w:val="superscript"/>
              </w:rPr>
              <w:footnoteReference w:id="1"/>
            </w:r>
            <w:r w:rsidRPr="00ED4292">
              <w:t>?</w:t>
            </w:r>
            <w:r>
              <w:tab/>
            </w:r>
          </w:p>
        </w:tc>
        <w:tc>
          <w:tcPr>
            <w:tcW w:w="720"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720"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864"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spacing w:before="120" w:after="120"/>
              <w:jc w:val="left"/>
            </w:pPr>
            <w:r w:rsidRPr="00ED4292">
              <w:rPr>
                <w:bCs/>
              </w:rPr>
              <w:t>Are your wages paid directly to you by your employer?</w:t>
            </w:r>
            <w:r>
              <w:rPr>
                <w:bCs/>
              </w:rPr>
              <w:tab/>
            </w:r>
          </w:p>
        </w:tc>
        <w:tc>
          <w:tcPr>
            <w:tcW w:w="720"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720"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864"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tcBorders>
              <w:bottom w:val="single" w:sz="4" w:space="0" w:color="auto"/>
            </w:tcBorders>
          </w:tcPr>
          <w:p w:rsidR="00125B1B" w:rsidRPr="00ED4292"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spacing w:before="120" w:after="120"/>
              <w:rPr>
                <w:bCs/>
              </w:rPr>
            </w:pPr>
            <w:r w:rsidRPr="00ED4292">
              <w:t>Could anyone have applied for this job?</w:t>
            </w:r>
            <w:r>
              <w:tab/>
            </w:r>
          </w:p>
        </w:tc>
        <w:tc>
          <w:tcPr>
            <w:tcW w:w="720"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720"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864"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bl>
    <w:p w:rsidR="00125B1B" w:rsidRDefault="00125B1B" w:rsidP="00263C22">
      <w:pPr>
        <w:pStyle w:val="SL-FlLftSgl"/>
      </w:pPr>
    </w:p>
    <w:p w:rsidR="00125B1B" w:rsidRDefault="00125B1B" w:rsidP="00263C22">
      <w:pPr>
        <w:pStyle w:val="SL-FlLftSgl"/>
      </w:pPr>
    </w:p>
    <w:p w:rsidR="00125B1B" w:rsidRPr="009B19E5" w:rsidRDefault="00125B1B" w:rsidP="00263C22">
      <w:pPr>
        <w:pStyle w:val="SL-FlLftSgl"/>
        <w:rPr>
          <w:b/>
          <w:i/>
        </w:rPr>
      </w:pPr>
      <w:r w:rsidRPr="009B19E5">
        <w:rPr>
          <w:b/>
          <w:i/>
        </w:rPr>
        <w:t>[QUESTIONS 10 AND 11 ARE ONLY ASKED AT BASELINE. IF THIS IS NOT A BASELINE</w:t>
      </w:r>
      <w:r>
        <w:rPr>
          <w:b/>
          <w:i/>
        </w:rPr>
        <w:t>,</w:t>
      </w:r>
      <w:r w:rsidRPr="009B19E5">
        <w:rPr>
          <w:b/>
          <w:i/>
        </w:rPr>
        <w:t xml:space="preserve"> SKIP TO QUESTION 12.]</w:t>
      </w:r>
    </w:p>
    <w:p w:rsidR="00125B1B" w:rsidRPr="00ED4292" w:rsidRDefault="00125B1B" w:rsidP="00263C22">
      <w:pPr>
        <w:pStyle w:val="SL-FlLftSgl"/>
      </w:pPr>
    </w:p>
    <w:p w:rsidR="00125B1B" w:rsidRDefault="00125B1B" w:rsidP="00263C22">
      <w:pPr>
        <w:pStyle w:val="Q1-FirstLevelQuestion"/>
      </w:pPr>
      <w:r w:rsidRPr="00ED4292">
        <w:t>10.</w:t>
      </w:r>
      <w:r w:rsidRPr="00ED4292">
        <w:tab/>
        <w:t>Have you ever experienced violence or trauma in any setting (including community or school violence; domestic violence; physical, psychological, or sexual maltreatment/assault within or outside of the family; natural disaster; terrorism; neglect; or traumatic grief)?</w:t>
      </w:r>
    </w:p>
    <w:p w:rsidR="00125B1B" w:rsidRDefault="00125B1B" w:rsidP="00263C22">
      <w:pPr>
        <w:pStyle w:val="Q1-FirstLevelQuestion"/>
      </w:pPr>
    </w:p>
    <w:p w:rsidR="00125B1B" w:rsidRPr="002357A3" w:rsidRDefault="00125B1B" w:rsidP="00263C22">
      <w:pPr>
        <w:pStyle w:val="A1-1stLeader"/>
        <w:rPr>
          <w:rFonts w:eastAsia="Wingdings2"/>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2357A3">
        <w:rPr>
          <w:rFonts w:eastAsia="Wingdings2"/>
        </w:rPr>
        <w:t>Yes</w:t>
      </w:r>
    </w:p>
    <w:p w:rsidR="00125B1B" w:rsidRPr="002357A3" w:rsidRDefault="00125B1B" w:rsidP="00263C22">
      <w:pPr>
        <w:pStyle w:val="A1-1stLeader"/>
        <w:rPr>
          <w:rFonts w:eastAsia="Wingdings2"/>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2357A3">
        <w:rPr>
          <w:rFonts w:eastAsia="Wingdings2"/>
        </w:rPr>
        <w:t>No</w:t>
      </w:r>
      <w:r>
        <w:rPr>
          <w:rFonts w:eastAsia="Wingdings2"/>
        </w:rPr>
        <w:t xml:space="preserve"> </w:t>
      </w:r>
      <w:r w:rsidRPr="005364DC">
        <w:rPr>
          <w:b/>
        </w:rPr>
        <w:t xml:space="preserve">[GO TO </w:t>
      </w:r>
      <w:r>
        <w:rPr>
          <w:b/>
        </w:rPr>
        <w:t>12</w:t>
      </w:r>
      <w:r w:rsidRPr="005364DC">
        <w:rPr>
          <w:b/>
        </w:rPr>
        <w:t>]</w:t>
      </w:r>
    </w:p>
    <w:p w:rsidR="00125B1B" w:rsidRPr="002357A3" w:rsidRDefault="00125B1B" w:rsidP="00263C22">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2357A3">
        <w:rPr>
          <w:rFonts w:cs="Times New Roman CYR"/>
        </w:rPr>
        <w:t xml:space="preserve">Refused </w:t>
      </w:r>
      <w:r w:rsidRPr="005364DC">
        <w:rPr>
          <w:b/>
        </w:rPr>
        <w:t xml:space="preserve">[GO TO </w:t>
      </w:r>
      <w:r>
        <w:rPr>
          <w:b/>
        </w:rPr>
        <w:t>12</w:t>
      </w:r>
      <w:r w:rsidRPr="005364DC">
        <w:rPr>
          <w:b/>
        </w:rPr>
        <w:t>]</w:t>
      </w:r>
    </w:p>
    <w:p w:rsidR="00125B1B" w:rsidRPr="002357A3"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2357A3">
        <w:t xml:space="preserve">Don’t Know </w:t>
      </w:r>
      <w:r w:rsidRPr="005364DC">
        <w:rPr>
          <w:b/>
        </w:rPr>
        <w:t xml:space="preserve">[GO TO </w:t>
      </w:r>
      <w:r>
        <w:rPr>
          <w:b/>
        </w:rPr>
        <w:t>12</w:t>
      </w:r>
      <w:r w:rsidRPr="005364DC">
        <w:rPr>
          <w:b/>
        </w:rPr>
        <w:t>]</w:t>
      </w:r>
    </w:p>
    <w:p w:rsidR="00125B1B" w:rsidRDefault="00125B1B" w:rsidP="00263C22">
      <w:pPr>
        <w:pStyle w:val="A1-1stLeader"/>
      </w:pPr>
    </w:p>
    <w:p w:rsidR="00125B1B" w:rsidRPr="002357A3" w:rsidRDefault="00125B1B" w:rsidP="00263C22">
      <w:pPr>
        <w:pStyle w:val="A1-1stLeader"/>
      </w:pPr>
    </w:p>
    <w:p w:rsidR="00125B1B" w:rsidRDefault="00125B1B" w:rsidP="00263C22">
      <w:pPr>
        <w:pStyle w:val="Q1-FirstLevelQuestion"/>
        <w:keepNext/>
      </w:pPr>
      <w:r w:rsidRPr="00ED4292">
        <w:lastRenderedPageBreak/>
        <w:t>11.</w:t>
      </w:r>
      <w:r w:rsidRPr="00ED4292">
        <w:tab/>
        <w:t>Did any of these experiences feel so frightening, horrible, or upsetting that in the past and/or the present you:</w:t>
      </w:r>
    </w:p>
    <w:p w:rsidR="00125B1B" w:rsidRDefault="00125B1B" w:rsidP="00263C22">
      <w:pPr>
        <w:pStyle w:val="Q1-FirstLevelQuestion"/>
        <w:keepNext/>
      </w:pPr>
    </w:p>
    <w:tbl>
      <w:tblPr>
        <w:tblStyle w:val="TableGrid"/>
        <w:tblW w:w="0" w:type="auto"/>
        <w:tblInd w:w="576" w:type="dxa"/>
        <w:tblLayout w:type="fixed"/>
        <w:tblLook w:val="04A0" w:firstRow="1" w:lastRow="0" w:firstColumn="1" w:lastColumn="0" w:noHBand="0" w:noVBand="1"/>
      </w:tblPr>
      <w:tblGrid>
        <w:gridCol w:w="5184"/>
        <w:gridCol w:w="720"/>
        <w:gridCol w:w="720"/>
        <w:gridCol w:w="1008"/>
        <w:gridCol w:w="864"/>
      </w:tblGrid>
      <w:tr w:rsidR="00125B1B" w:rsidTr="00263C22">
        <w:tc>
          <w:tcPr>
            <w:tcW w:w="5184" w:type="dxa"/>
            <w:tcBorders>
              <w:top w:val="nil"/>
              <w:left w:val="nil"/>
              <w:bottom w:val="single" w:sz="4" w:space="0" w:color="auto"/>
            </w:tcBorders>
            <w:vAlign w:val="bottom"/>
          </w:tcPr>
          <w:p w:rsidR="00125B1B" w:rsidRDefault="00125B1B" w:rsidP="00263C22">
            <w:pPr>
              <w:pStyle w:val="SL-FlLftSgl"/>
              <w:keepNext/>
              <w:spacing w:before="120" w:after="120"/>
              <w:jc w:val="center"/>
            </w:pPr>
          </w:p>
        </w:tc>
        <w:tc>
          <w:tcPr>
            <w:tcW w:w="720" w:type="dxa"/>
            <w:tcBorders>
              <w:bottom w:val="single" w:sz="4" w:space="0" w:color="auto"/>
            </w:tcBorders>
            <w:vAlign w:val="bottom"/>
          </w:tcPr>
          <w:p w:rsidR="00125B1B" w:rsidRDefault="00125B1B" w:rsidP="00263C22">
            <w:pPr>
              <w:pStyle w:val="SL-FlLftSgl"/>
              <w:keepNext/>
              <w:spacing w:before="120" w:after="120"/>
              <w:jc w:val="center"/>
            </w:pPr>
            <w:r>
              <w:t>Yes</w:t>
            </w:r>
          </w:p>
        </w:tc>
        <w:tc>
          <w:tcPr>
            <w:tcW w:w="720" w:type="dxa"/>
            <w:tcBorders>
              <w:bottom w:val="single" w:sz="4" w:space="0" w:color="auto"/>
            </w:tcBorders>
            <w:vAlign w:val="bottom"/>
          </w:tcPr>
          <w:p w:rsidR="00125B1B" w:rsidRDefault="00125B1B" w:rsidP="00263C22">
            <w:pPr>
              <w:pStyle w:val="SL-FlLftSgl"/>
              <w:keepNext/>
              <w:spacing w:before="120" w:after="120"/>
              <w:jc w:val="center"/>
            </w:pPr>
            <w:r>
              <w:t>No</w:t>
            </w:r>
          </w:p>
        </w:tc>
        <w:tc>
          <w:tcPr>
            <w:tcW w:w="1008" w:type="dxa"/>
            <w:tcBorders>
              <w:bottom w:val="single" w:sz="4" w:space="0" w:color="auto"/>
            </w:tcBorders>
            <w:vAlign w:val="bottom"/>
          </w:tcPr>
          <w:p w:rsidR="00125B1B" w:rsidRDefault="00125B1B" w:rsidP="00263C22">
            <w:pPr>
              <w:pStyle w:val="SL-FlLftSgl"/>
              <w:keepNext/>
              <w:spacing w:before="120" w:after="120"/>
              <w:jc w:val="center"/>
            </w:pPr>
            <w:r>
              <w:t>Refused</w:t>
            </w:r>
          </w:p>
        </w:tc>
        <w:tc>
          <w:tcPr>
            <w:tcW w:w="864" w:type="dxa"/>
            <w:tcBorders>
              <w:bottom w:val="single" w:sz="4" w:space="0" w:color="auto"/>
            </w:tcBorders>
            <w:vAlign w:val="bottom"/>
          </w:tcPr>
          <w:p w:rsidR="00125B1B" w:rsidRDefault="00125B1B" w:rsidP="00263C22">
            <w:pPr>
              <w:pStyle w:val="SL-FlLftSgl"/>
              <w:keepNext/>
              <w:spacing w:before="120" w:after="120"/>
              <w:jc w:val="center"/>
            </w:pPr>
            <w:r>
              <w:t>Don’t</w:t>
            </w:r>
            <w:r>
              <w:br/>
              <w:t>Know</w:t>
            </w:r>
          </w:p>
        </w:tc>
      </w:tr>
      <w:tr w:rsidR="00125B1B" w:rsidTr="00263C22">
        <w:tc>
          <w:tcPr>
            <w:tcW w:w="5184" w:type="dxa"/>
            <w:shd w:val="clear" w:color="auto" w:fill="auto"/>
          </w:tcPr>
          <w:p w:rsidR="00125B1B" w:rsidRDefault="00125B1B" w:rsidP="00263C22">
            <w:pPr>
              <w:pStyle w:val="A3-1stTabLeader"/>
              <w:keepNext/>
              <w:tabs>
                <w:tab w:val="clear" w:pos="5530"/>
                <w:tab w:val="clear" w:pos="6106"/>
                <w:tab w:val="clear" w:pos="6682"/>
                <w:tab w:val="clear" w:pos="7258"/>
                <w:tab w:val="clear" w:pos="7830"/>
                <w:tab w:val="clear" w:pos="8370"/>
                <w:tab w:val="clear" w:pos="9180"/>
                <w:tab w:val="right" w:leader="dot" w:pos="5011"/>
              </w:tabs>
              <w:spacing w:before="120" w:after="120"/>
              <w:ind w:left="504" w:hanging="504"/>
              <w:jc w:val="left"/>
            </w:pPr>
            <w:r w:rsidRPr="00ED4292">
              <w:t>11a.</w:t>
            </w:r>
            <w:r>
              <w:tab/>
            </w:r>
            <w:r w:rsidRPr="00ED4292">
              <w:t xml:space="preserve">Have had nightmares about it or thought about it </w:t>
            </w:r>
            <w:r>
              <w:br/>
            </w:r>
            <w:r w:rsidRPr="00ED4292">
              <w:t>when you did not want to?</w:t>
            </w:r>
            <w:r>
              <w:tab/>
            </w:r>
          </w:p>
        </w:tc>
        <w:tc>
          <w:tcPr>
            <w:tcW w:w="720" w:type="dxa"/>
            <w:shd w:val="clear" w:color="auto" w:fill="auto"/>
          </w:tcPr>
          <w:p w:rsidR="00125B1B" w:rsidRDefault="00125B1B" w:rsidP="00263C22">
            <w:pPr>
              <w:pStyle w:val="SL-FlLftSgl"/>
              <w:keepNext/>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720" w:type="dxa"/>
            <w:shd w:val="clear" w:color="auto" w:fill="auto"/>
          </w:tcPr>
          <w:p w:rsidR="00125B1B" w:rsidRDefault="00125B1B" w:rsidP="00263C22">
            <w:pPr>
              <w:pStyle w:val="SL-FlLftSgl"/>
              <w:keepNext/>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shd w:val="clear" w:color="auto" w:fill="auto"/>
          </w:tcPr>
          <w:p w:rsidR="00125B1B" w:rsidRDefault="00125B1B" w:rsidP="00263C22">
            <w:pPr>
              <w:pStyle w:val="SL-FlLftSgl"/>
              <w:keepNext/>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864" w:type="dxa"/>
            <w:shd w:val="clear" w:color="auto" w:fill="auto"/>
          </w:tcPr>
          <w:p w:rsidR="00125B1B" w:rsidRDefault="00125B1B" w:rsidP="00263C22">
            <w:pPr>
              <w:pStyle w:val="SL-FlLftSgl"/>
              <w:keepNext/>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tcPr>
          <w:p w:rsidR="00125B1B" w:rsidRDefault="00125B1B" w:rsidP="00263C22">
            <w:pPr>
              <w:pStyle w:val="A3-1stTabLeader"/>
              <w:keepNext/>
              <w:tabs>
                <w:tab w:val="clear" w:pos="5530"/>
                <w:tab w:val="clear" w:pos="6106"/>
                <w:tab w:val="clear" w:pos="6682"/>
                <w:tab w:val="clear" w:pos="7258"/>
                <w:tab w:val="clear" w:pos="7830"/>
                <w:tab w:val="clear" w:pos="8370"/>
                <w:tab w:val="clear" w:pos="9180"/>
                <w:tab w:val="right" w:leader="dot" w:pos="5011"/>
              </w:tabs>
              <w:spacing w:before="120" w:after="120"/>
              <w:ind w:left="504" w:hanging="504"/>
              <w:jc w:val="left"/>
            </w:pPr>
            <w:r w:rsidRPr="00ED4292">
              <w:t>11b.</w:t>
            </w:r>
            <w:r>
              <w:tab/>
            </w:r>
            <w:r w:rsidRPr="00ED4292">
              <w:t>Tried hard not to think about it or went out of your</w:t>
            </w:r>
            <w:r>
              <w:br/>
            </w:r>
            <w:r w:rsidRPr="00ED4292">
              <w:t>way to avoid situations that remind you of it?</w:t>
            </w:r>
            <w:r>
              <w:rPr>
                <w:bCs/>
              </w:rPr>
              <w:tab/>
            </w:r>
          </w:p>
        </w:tc>
        <w:tc>
          <w:tcPr>
            <w:tcW w:w="720" w:type="dxa"/>
          </w:tcPr>
          <w:p w:rsidR="00125B1B" w:rsidRDefault="00125B1B" w:rsidP="00263C22">
            <w:pPr>
              <w:pStyle w:val="SL-FlLftSgl"/>
              <w:keepNext/>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720" w:type="dxa"/>
          </w:tcPr>
          <w:p w:rsidR="00125B1B" w:rsidRDefault="00125B1B" w:rsidP="00263C22">
            <w:pPr>
              <w:pStyle w:val="SL-FlLftSgl"/>
              <w:keepNext/>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tcPr>
          <w:p w:rsidR="00125B1B" w:rsidRDefault="00125B1B" w:rsidP="00263C22">
            <w:pPr>
              <w:pStyle w:val="SL-FlLftSgl"/>
              <w:keepNext/>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864" w:type="dxa"/>
          </w:tcPr>
          <w:p w:rsidR="00125B1B" w:rsidRDefault="00125B1B" w:rsidP="00263C22">
            <w:pPr>
              <w:pStyle w:val="SL-FlLftSgl"/>
              <w:keepNext/>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tcBorders>
              <w:bottom w:val="single" w:sz="4" w:space="0" w:color="auto"/>
            </w:tcBorders>
          </w:tcPr>
          <w:p w:rsidR="00125B1B" w:rsidRPr="00ED4292" w:rsidRDefault="00125B1B" w:rsidP="00263C22">
            <w:pPr>
              <w:pStyle w:val="A3-1stTabLeader"/>
              <w:keepNext/>
              <w:tabs>
                <w:tab w:val="clear" w:pos="5530"/>
                <w:tab w:val="clear" w:pos="6106"/>
                <w:tab w:val="clear" w:pos="6682"/>
                <w:tab w:val="clear" w:pos="7258"/>
                <w:tab w:val="clear" w:pos="7830"/>
                <w:tab w:val="clear" w:pos="8370"/>
                <w:tab w:val="clear" w:pos="9180"/>
                <w:tab w:val="right" w:leader="dot" w:pos="5011"/>
              </w:tabs>
              <w:spacing w:before="120" w:after="120"/>
              <w:ind w:left="504" w:hanging="504"/>
              <w:jc w:val="left"/>
              <w:rPr>
                <w:bCs/>
              </w:rPr>
            </w:pPr>
            <w:r w:rsidRPr="00ED4292">
              <w:t>11c.</w:t>
            </w:r>
            <w:r w:rsidRPr="00ED4292">
              <w:tab/>
              <w:t>Were constantly on guard, watchful, or easily startled?</w:t>
            </w:r>
            <w:r>
              <w:tab/>
            </w:r>
          </w:p>
        </w:tc>
        <w:tc>
          <w:tcPr>
            <w:tcW w:w="720" w:type="dxa"/>
            <w:tcBorders>
              <w:bottom w:val="single" w:sz="4" w:space="0" w:color="auto"/>
            </w:tcBorders>
          </w:tcPr>
          <w:p w:rsidR="00125B1B" w:rsidRDefault="00125B1B" w:rsidP="00263C22">
            <w:pPr>
              <w:pStyle w:val="SL-FlLftSgl"/>
              <w:keepNext/>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720" w:type="dxa"/>
            <w:tcBorders>
              <w:bottom w:val="single" w:sz="4" w:space="0" w:color="auto"/>
            </w:tcBorders>
          </w:tcPr>
          <w:p w:rsidR="00125B1B" w:rsidRDefault="00125B1B" w:rsidP="00263C22">
            <w:pPr>
              <w:pStyle w:val="SL-FlLftSgl"/>
              <w:keepNext/>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tcBorders>
              <w:bottom w:val="single" w:sz="4" w:space="0" w:color="auto"/>
            </w:tcBorders>
          </w:tcPr>
          <w:p w:rsidR="00125B1B" w:rsidRDefault="00125B1B" w:rsidP="00263C22">
            <w:pPr>
              <w:pStyle w:val="SL-FlLftSgl"/>
              <w:keepNext/>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864" w:type="dxa"/>
            <w:tcBorders>
              <w:bottom w:val="single" w:sz="4" w:space="0" w:color="auto"/>
            </w:tcBorders>
          </w:tcPr>
          <w:p w:rsidR="00125B1B" w:rsidRDefault="00125B1B" w:rsidP="00263C22">
            <w:pPr>
              <w:pStyle w:val="SL-FlLftSgl"/>
              <w:keepNext/>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tcBorders>
              <w:bottom w:val="single" w:sz="4" w:space="0" w:color="auto"/>
            </w:tcBorders>
          </w:tcPr>
          <w:p w:rsidR="00125B1B" w:rsidRPr="00ED4292"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spacing w:before="120" w:after="120"/>
              <w:ind w:left="504" w:hanging="504"/>
              <w:jc w:val="left"/>
              <w:rPr>
                <w:bCs/>
              </w:rPr>
            </w:pPr>
            <w:r w:rsidRPr="00ED4292">
              <w:t>11</w:t>
            </w:r>
            <w:r>
              <w:t>d</w:t>
            </w:r>
            <w:r w:rsidRPr="00ED4292">
              <w:t>.</w:t>
            </w:r>
            <w:r w:rsidRPr="00ED4292">
              <w:tab/>
              <w:t xml:space="preserve">Felt numb and detached from others, activities, </w:t>
            </w:r>
            <w:r>
              <w:br/>
            </w:r>
            <w:r w:rsidRPr="00ED4292">
              <w:t>or your surroundings?</w:t>
            </w:r>
            <w:r>
              <w:tab/>
            </w:r>
          </w:p>
        </w:tc>
        <w:tc>
          <w:tcPr>
            <w:tcW w:w="720"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720"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864"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bl>
    <w:p w:rsidR="00125B1B" w:rsidRDefault="00125B1B" w:rsidP="00263C22">
      <w:pPr>
        <w:pStyle w:val="Q1-FirstLevelQuestion"/>
      </w:pPr>
    </w:p>
    <w:p w:rsidR="00125B1B" w:rsidRPr="00ED4292" w:rsidRDefault="00125B1B" w:rsidP="00263C22">
      <w:pPr>
        <w:pStyle w:val="Q1-FirstLevelQuestion"/>
      </w:pPr>
    </w:p>
    <w:p w:rsidR="00125B1B" w:rsidRPr="00ED4292" w:rsidRDefault="00125B1B" w:rsidP="00263C22">
      <w:pPr>
        <w:pStyle w:val="Q1-FirstLevelQuestion"/>
      </w:pPr>
      <w:r w:rsidRPr="00ED4292">
        <w:t>12.</w:t>
      </w:r>
      <w:r w:rsidRPr="00ED4292">
        <w:tab/>
        <w:t>In the past 30 days, how often have you been hit, kicked, slapped, or otherwise physically hurt?</w:t>
      </w:r>
    </w:p>
    <w:p w:rsidR="00125B1B" w:rsidRPr="00ED4292" w:rsidRDefault="00125B1B" w:rsidP="00263C22">
      <w:pPr>
        <w:pStyle w:val="Q1-FirstLevelQuestion"/>
        <w:rPr>
          <w:rFonts w:eastAsia="Calibri"/>
        </w:rPr>
      </w:pPr>
    </w:p>
    <w:p w:rsidR="00125B1B" w:rsidRPr="009B19E5" w:rsidRDefault="00125B1B" w:rsidP="00263C22">
      <w:pPr>
        <w:pStyle w:val="A1-1stLeader"/>
        <w:rPr>
          <w:rFonts w:eastAsia="Calibri"/>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9B19E5">
        <w:rPr>
          <w:rFonts w:eastAsia="Calibri"/>
        </w:rPr>
        <w:t xml:space="preserve">Never </w:t>
      </w:r>
    </w:p>
    <w:p w:rsidR="00125B1B" w:rsidRPr="009B19E5" w:rsidRDefault="00125B1B" w:rsidP="00263C22">
      <w:pPr>
        <w:pStyle w:val="A1-1stLeader"/>
        <w:rPr>
          <w:rFonts w:eastAsia="Calibri"/>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9B19E5">
        <w:rPr>
          <w:rFonts w:eastAsia="Calibri"/>
        </w:rPr>
        <w:t>Once</w:t>
      </w:r>
    </w:p>
    <w:p w:rsidR="00125B1B" w:rsidRPr="009B19E5" w:rsidRDefault="00125B1B" w:rsidP="00263C22">
      <w:pPr>
        <w:pStyle w:val="A1-1stLeader"/>
        <w:rPr>
          <w:rFonts w:eastAsia="Calibri"/>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9B19E5">
        <w:rPr>
          <w:rFonts w:eastAsia="Calibri"/>
        </w:rPr>
        <w:t xml:space="preserve">A few times </w:t>
      </w:r>
    </w:p>
    <w:p w:rsidR="00125B1B" w:rsidRPr="009B19E5" w:rsidRDefault="00125B1B" w:rsidP="00263C22">
      <w:pPr>
        <w:pStyle w:val="A1-1stLeader"/>
        <w:rPr>
          <w:rFonts w:eastAsia="Calibri"/>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9B19E5">
        <w:rPr>
          <w:rFonts w:eastAsia="Calibri"/>
        </w:rPr>
        <w:t xml:space="preserve">More than a few times </w:t>
      </w:r>
    </w:p>
    <w:p w:rsidR="00125B1B" w:rsidRPr="009B19E5" w:rsidRDefault="00125B1B" w:rsidP="00263C22">
      <w:pPr>
        <w:pStyle w:val="A1-1stLeader"/>
        <w:rPr>
          <w:rFonts w:eastAsia="Calibri"/>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9B19E5">
        <w:rPr>
          <w:rFonts w:eastAsia="Wingdings2"/>
        </w:rPr>
        <w:t>Refused</w:t>
      </w:r>
      <w:r w:rsidRPr="009B19E5">
        <w:rPr>
          <w:rFonts w:eastAsia="Calibri"/>
        </w:rPr>
        <w:t xml:space="preserve"> </w:t>
      </w:r>
    </w:p>
    <w:p w:rsidR="00125B1B" w:rsidRPr="009B19E5" w:rsidRDefault="00125B1B" w:rsidP="00263C22">
      <w:pPr>
        <w:pStyle w:val="A1-1stLeader"/>
        <w:rPr>
          <w:rFonts w:eastAsia="Calibri"/>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9B19E5">
        <w:rPr>
          <w:rFonts w:eastAsia="Wingdings2"/>
        </w:rPr>
        <w:t>Don’t Know</w:t>
      </w:r>
    </w:p>
    <w:p w:rsidR="00125B1B" w:rsidRPr="00ED4292" w:rsidRDefault="00125B1B" w:rsidP="00263C22">
      <w:pPr>
        <w:pStyle w:val="A1-1stLeader"/>
        <w:rPr>
          <w:b/>
        </w:rPr>
      </w:pPr>
    </w:p>
    <w:p w:rsidR="00125B1B" w:rsidRPr="0038424B" w:rsidRDefault="00125B1B" w:rsidP="00263C22">
      <w:pPr>
        <w:pStyle w:val="SL-FlLftSgl"/>
        <w:spacing w:before="120" w:after="120"/>
        <w:jc w:val="left"/>
        <w:rPr>
          <w:b/>
        </w:rPr>
      </w:pPr>
      <w:r>
        <w:br w:type="page"/>
      </w:r>
      <w:r w:rsidRPr="0038424B">
        <w:rPr>
          <w:b/>
          <w:color w:val="000000" w:themeColor="text1"/>
        </w:rPr>
        <w:lastRenderedPageBreak/>
        <w:t>Subsection B: Functioning</w:t>
      </w:r>
    </w:p>
    <w:p w:rsidR="00125B1B" w:rsidRDefault="00125B1B" w:rsidP="00263C22">
      <w:pPr>
        <w:pStyle w:val="SL-FlLftSgl"/>
      </w:pPr>
    </w:p>
    <w:p w:rsidR="00125B1B" w:rsidRDefault="00125B1B" w:rsidP="00263C22">
      <w:pPr>
        <w:pStyle w:val="Q1-FirstLevelQuestion"/>
      </w:pPr>
      <w:r>
        <w:t>1.</w:t>
      </w:r>
      <w:r>
        <w:tab/>
        <w:t xml:space="preserve">How would you rate your overall health right now? </w:t>
      </w:r>
    </w:p>
    <w:p w:rsidR="00125B1B" w:rsidRDefault="00125B1B" w:rsidP="00263C22">
      <w:pPr>
        <w:pStyle w:val="Q1-FirstLevelQuestion"/>
      </w:pP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Excellent</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Very good</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Good</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Fair</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Poor</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Refused</w:t>
      </w:r>
    </w:p>
    <w:p w:rsidR="00125B1B" w:rsidRDefault="00125B1B" w:rsidP="00263C22">
      <w:pPr>
        <w:pStyle w:val="A1-1stLeader"/>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ascii="Wingdings 2" w:eastAsia="Wingdings2" w:hAnsi="Wingdings 2" w:cs="Arial"/>
        </w:rPr>
        <w:tab/>
      </w:r>
      <w:r>
        <w:rPr>
          <w:rFonts w:eastAsia="Wingdings2"/>
        </w:rPr>
        <w:t>Don’t know</w:t>
      </w:r>
      <w:r>
        <w:rPr>
          <w:b/>
          <w:bCs/>
        </w:rPr>
        <w:t xml:space="preserve"> </w:t>
      </w:r>
    </w:p>
    <w:p w:rsidR="00125B1B" w:rsidRDefault="00125B1B" w:rsidP="00263C22">
      <w:pPr>
        <w:pStyle w:val="A1-1stLeader"/>
        <w:rPr>
          <w:b/>
          <w:bCs/>
        </w:rPr>
      </w:pPr>
    </w:p>
    <w:p w:rsidR="00125B1B" w:rsidRDefault="00125B1B" w:rsidP="00263C22">
      <w:pPr>
        <w:pStyle w:val="A1-1stLeader"/>
        <w:rPr>
          <w:b/>
          <w:bCs/>
        </w:rPr>
      </w:pPr>
    </w:p>
    <w:p w:rsidR="00125B1B" w:rsidRDefault="00125B1B" w:rsidP="00263C22">
      <w:pPr>
        <w:pStyle w:val="Q1-FirstLevelQuestion"/>
      </w:pPr>
      <w:r>
        <w:t>2.</w:t>
      </w:r>
      <w:r>
        <w:tab/>
        <w:t xml:space="preserve">In order to provide the best possible mental health and related services, we need to know what you think about how well you were able to deal with everyday life </w:t>
      </w:r>
      <w:r w:rsidRPr="00B6340F">
        <w:rPr>
          <w:u w:val="single"/>
        </w:rPr>
        <w:t>during the past 30 days</w:t>
      </w:r>
      <w:r>
        <w:t>. Please indicate your disagreement/agreement with each of the following statements.</w:t>
      </w:r>
    </w:p>
    <w:p w:rsidR="00125B1B" w:rsidRDefault="00125B1B" w:rsidP="00263C22">
      <w:pPr>
        <w:pStyle w:val="Q1-FirstLevelQuestion"/>
      </w:pPr>
    </w:p>
    <w:p w:rsidR="00125B1B" w:rsidRPr="005E6764" w:rsidRDefault="00125B1B" w:rsidP="00263C22">
      <w:pPr>
        <w:pStyle w:val="SL-FlLftSgl"/>
        <w:rPr>
          <w:b/>
          <w:i/>
        </w:rPr>
      </w:pPr>
      <w:r w:rsidRPr="005E6764">
        <w:rPr>
          <w:b/>
          <w:i/>
        </w:rPr>
        <w:t>[READ EACH STATEMENT, FOLLOWED BY THE R</w:t>
      </w:r>
      <w:r>
        <w:rPr>
          <w:b/>
          <w:i/>
        </w:rPr>
        <w:t>ESPONSE OPTIONS TO THE CONSUMER]</w:t>
      </w:r>
    </w:p>
    <w:p w:rsidR="00125B1B" w:rsidRDefault="00125B1B" w:rsidP="00263C22">
      <w:pPr>
        <w:pStyle w:val="SL-FlLftSgl"/>
      </w:pPr>
    </w:p>
    <w:tbl>
      <w:tblPr>
        <w:tblStyle w:val="TableGrid"/>
        <w:tblW w:w="0" w:type="auto"/>
        <w:tblLayout w:type="fixed"/>
        <w:tblLook w:val="04A0" w:firstRow="1" w:lastRow="0" w:firstColumn="1" w:lastColumn="0" w:noHBand="0" w:noVBand="1"/>
      </w:tblPr>
      <w:tblGrid>
        <w:gridCol w:w="5184"/>
        <w:gridCol w:w="682"/>
        <w:gridCol w:w="682"/>
        <w:gridCol w:w="682"/>
        <w:gridCol w:w="682"/>
        <w:gridCol w:w="682"/>
        <w:gridCol w:w="682"/>
        <w:gridCol w:w="682"/>
      </w:tblGrid>
      <w:tr w:rsidR="00125B1B" w:rsidTr="00263C22">
        <w:trPr>
          <w:cantSplit/>
          <w:trHeight w:val="348"/>
        </w:trPr>
        <w:tc>
          <w:tcPr>
            <w:tcW w:w="5184" w:type="dxa"/>
            <w:vMerge w:val="restart"/>
            <w:tcBorders>
              <w:top w:val="single" w:sz="4" w:space="0" w:color="auto"/>
              <w:left w:val="single" w:sz="4" w:space="0" w:color="auto"/>
            </w:tcBorders>
            <w:vAlign w:val="bottom"/>
          </w:tcPr>
          <w:p w:rsidR="00125B1B" w:rsidRDefault="00125B1B" w:rsidP="00263C22">
            <w:pPr>
              <w:pStyle w:val="SL-FlLftSgl"/>
              <w:keepNext/>
              <w:spacing w:before="120" w:after="120" w:line="240" w:lineRule="auto"/>
              <w:jc w:val="center"/>
            </w:pPr>
            <w:r>
              <w:t>Statement</w:t>
            </w:r>
          </w:p>
        </w:tc>
        <w:tc>
          <w:tcPr>
            <w:tcW w:w="4774" w:type="dxa"/>
            <w:gridSpan w:val="7"/>
            <w:tcBorders>
              <w:bottom w:val="single" w:sz="4" w:space="0" w:color="auto"/>
            </w:tcBorders>
            <w:vAlign w:val="center"/>
          </w:tcPr>
          <w:p w:rsidR="00125B1B" w:rsidRDefault="00125B1B" w:rsidP="00263C22">
            <w:pPr>
              <w:pStyle w:val="SL-FlLftSgl"/>
              <w:keepNext/>
              <w:spacing w:before="60" w:after="60" w:line="240" w:lineRule="auto"/>
              <w:jc w:val="center"/>
            </w:pPr>
            <w:r>
              <w:t>Response Options</w:t>
            </w:r>
          </w:p>
        </w:tc>
      </w:tr>
      <w:tr w:rsidR="00125B1B" w:rsidTr="00263C22">
        <w:trPr>
          <w:cantSplit/>
          <w:trHeight w:val="1224"/>
        </w:trPr>
        <w:tc>
          <w:tcPr>
            <w:tcW w:w="5184" w:type="dxa"/>
            <w:vMerge/>
            <w:tcBorders>
              <w:left w:val="single" w:sz="4" w:space="0" w:color="auto"/>
              <w:bottom w:val="single" w:sz="4" w:space="0" w:color="auto"/>
            </w:tcBorders>
            <w:vAlign w:val="bottom"/>
          </w:tcPr>
          <w:p w:rsidR="00125B1B" w:rsidRDefault="00125B1B" w:rsidP="00263C22">
            <w:pPr>
              <w:pStyle w:val="SL-FlLftSgl"/>
              <w:keepNext/>
              <w:spacing w:before="120" w:after="120" w:line="240" w:lineRule="auto"/>
              <w:jc w:val="center"/>
            </w:pP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Strongly Disagree</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Disagree</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Undecided</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Agree</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Strongly Agree</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Refused</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Not</w:t>
            </w:r>
            <w:r>
              <w:br/>
              <w:t>Applicable</w:t>
            </w:r>
          </w:p>
        </w:tc>
      </w:tr>
      <w:tr w:rsidR="00125B1B" w:rsidTr="00263C22">
        <w:tc>
          <w:tcPr>
            <w:tcW w:w="5184" w:type="dxa"/>
            <w:shd w:val="clear" w:color="auto" w:fill="auto"/>
          </w:tcPr>
          <w:p w:rsidR="00125B1B" w:rsidRDefault="00125B1B" w:rsidP="00263C22">
            <w:pPr>
              <w:pStyle w:val="A3-1stTabLeader"/>
              <w:keepNext/>
              <w:tabs>
                <w:tab w:val="clear" w:pos="5530"/>
                <w:tab w:val="clear" w:pos="6106"/>
                <w:tab w:val="clear" w:pos="6682"/>
                <w:tab w:val="clear" w:pos="7258"/>
                <w:tab w:val="clear" w:pos="7830"/>
                <w:tab w:val="clear" w:pos="8370"/>
                <w:tab w:val="clear" w:pos="9180"/>
                <w:tab w:val="right" w:leader="dot" w:pos="5011"/>
              </w:tabs>
              <w:jc w:val="left"/>
            </w:pPr>
            <w:r w:rsidRPr="00ED4292">
              <w:t>a.</w:t>
            </w:r>
            <w:r>
              <w:tab/>
              <w:t>I am handling daily life</w:t>
            </w:r>
            <w:r>
              <w:tab/>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tcPr>
          <w:p w:rsidR="00125B1B" w:rsidRDefault="00125B1B" w:rsidP="00263C22">
            <w:pPr>
              <w:pStyle w:val="A3-1stTabLeader"/>
              <w:keepNext/>
              <w:tabs>
                <w:tab w:val="clear" w:pos="5530"/>
                <w:tab w:val="clear" w:pos="6106"/>
                <w:tab w:val="clear" w:pos="6682"/>
                <w:tab w:val="clear" w:pos="7258"/>
                <w:tab w:val="clear" w:pos="7830"/>
                <w:tab w:val="clear" w:pos="8370"/>
                <w:tab w:val="clear" w:pos="9180"/>
                <w:tab w:val="right" w:leader="dot" w:pos="5011"/>
              </w:tabs>
              <w:jc w:val="left"/>
            </w:pPr>
            <w:r w:rsidRPr="00ED4292">
              <w:t>b.</w:t>
            </w:r>
            <w:r>
              <w:tab/>
              <w:t xml:space="preserve">I get along with </w:t>
            </w:r>
            <w:r>
              <w:rPr>
                <w:bCs/>
              </w:rPr>
              <w:t>family members</w:t>
            </w:r>
            <w:r>
              <w:rPr>
                <w:bCs/>
              </w:rPr>
              <w:tab/>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tcBorders>
              <w:bottom w:val="single" w:sz="4" w:space="0" w:color="auto"/>
            </w:tcBorders>
          </w:tcPr>
          <w:p w:rsidR="00125B1B" w:rsidRPr="00ED4292" w:rsidRDefault="00125B1B" w:rsidP="00263C22">
            <w:pPr>
              <w:pStyle w:val="A3-1stTabLeader"/>
              <w:keepNext/>
              <w:tabs>
                <w:tab w:val="clear" w:pos="5530"/>
                <w:tab w:val="clear" w:pos="6106"/>
                <w:tab w:val="clear" w:pos="6682"/>
                <w:tab w:val="clear" w:pos="7258"/>
                <w:tab w:val="clear" w:pos="7830"/>
                <w:tab w:val="clear" w:pos="8370"/>
                <w:tab w:val="clear" w:pos="9180"/>
                <w:tab w:val="right" w:leader="dot" w:pos="5011"/>
              </w:tabs>
              <w:jc w:val="left"/>
              <w:rPr>
                <w:bCs/>
              </w:rPr>
            </w:pPr>
            <w:r w:rsidRPr="00ED4292">
              <w:t>c.</w:t>
            </w:r>
            <w:r w:rsidRPr="00ED4292">
              <w:tab/>
            </w:r>
            <w:r>
              <w:t>I get along with friends and other people</w:t>
            </w:r>
            <w:r>
              <w:tab/>
            </w:r>
          </w:p>
        </w:tc>
        <w:tc>
          <w:tcPr>
            <w:tcW w:w="682" w:type="dxa"/>
            <w:tcBorders>
              <w:bottom w:val="single" w:sz="4" w:space="0" w:color="auto"/>
            </w:tcBorders>
          </w:tcPr>
          <w:p w:rsidR="00125B1B" w:rsidRDefault="00125B1B" w:rsidP="00263C22">
            <w:pPr>
              <w:pStyle w:val="SL-FlLftSgl"/>
              <w:keepNext/>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keepNext/>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keepNext/>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keepNext/>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keepNext/>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keepNext/>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keepNext/>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tcBorders>
              <w:bottom w:val="single" w:sz="4" w:space="0" w:color="auto"/>
            </w:tcBorders>
          </w:tcPr>
          <w:p w:rsidR="00125B1B" w:rsidRPr="00ED4292"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jc w:val="left"/>
              <w:rPr>
                <w:bCs/>
              </w:rPr>
            </w:pPr>
            <w:r>
              <w:t>d</w:t>
            </w:r>
            <w:r w:rsidRPr="00ED4292">
              <w:t>.</w:t>
            </w:r>
            <w:r w:rsidRPr="00ED4292">
              <w:tab/>
            </w:r>
            <w:r>
              <w:t>I am doing well in school and/or work</w:t>
            </w:r>
            <w:r>
              <w:tab/>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tcBorders>
              <w:bottom w:val="single" w:sz="4" w:space="0" w:color="auto"/>
            </w:tcBorders>
          </w:tcPr>
          <w:p w:rsidR="00125B1B" w:rsidRPr="00ED4292"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jc w:val="left"/>
              <w:rPr>
                <w:bCs/>
              </w:rPr>
            </w:pPr>
            <w:r>
              <w:t>e</w:t>
            </w:r>
            <w:r w:rsidRPr="00ED4292">
              <w:t>.</w:t>
            </w:r>
            <w:r w:rsidRPr="00ED4292">
              <w:tab/>
            </w:r>
            <w:r>
              <w:t>I am able to cope when things go wrong</w:t>
            </w:r>
            <w:r>
              <w:tab/>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tcBorders>
              <w:bottom w:val="single" w:sz="4" w:space="0" w:color="auto"/>
            </w:tcBorders>
          </w:tcPr>
          <w:p w:rsidR="00125B1B" w:rsidRPr="00ED4292"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jc w:val="left"/>
              <w:rPr>
                <w:bCs/>
              </w:rPr>
            </w:pPr>
            <w:r>
              <w:t>f</w:t>
            </w:r>
            <w:r w:rsidRPr="00ED4292">
              <w:t>.</w:t>
            </w:r>
            <w:r w:rsidRPr="00ED4292">
              <w:tab/>
            </w:r>
            <w:r>
              <w:t>I am satisfied with our family life right now</w:t>
            </w:r>
            <w:r>
              <w:tab/>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bl>
    <w:p w:rsidR="00125B1B" w:rsidRDefault="00125B1B" w:rsidP="00263C22">
      <w:pPr>
        <w:pStyle w:val="Q1-FirstLevelQuestion"/>
      </w:pPr>
    </w:p>
    <w:p w:rsidR="00125B1B" w:rsidRDefault="00125B1B" w:rsidP="00263C22">
      <w:pPr>
        <w:spacing w:line="240" w:lineRule="auto"/>
        <w:ind w:firstLine="0"/>
        <w:jc w:val="left"/>
      </w:pPr>
      <w:r>
        <w:br w:type="page"/>
      </w:r>
    </w:p>
    <w:p w:rsidR="00125B1B" w:rsidRPr="00B60F1C" w:rsidRDefault="00125B1B" w:rsidP="00263C22">
      <w:pPr>
        <w:pStyle w:val="SH-SglSpHead"/>
        <w:pBdr>
          <w:top w:val="double" w:sz="6" w:space="1" w:color="14487C"/>
        </w:pBdr>
        <w:rPr>
          <w:color w:val="000000" w:themeColor="text1"/>
        </w:rPr>
      </w:pPr>
      <w:r>
        <w:rPr>
          <w:color w:val="000000" w:themeColor="text1"/>
        </w:rPr>
        <w:lastRenderedPageBreak/>
        <w:t>Subs</w:t>
      </w:r>
      <w:r w:rsidRPr="00B60F1C">
        <w:rPr>
          <w:color w:val="000000" w:themeColor="text1"/>
        </w:rPr>
        <w:t xml:space="preserve">ection </w:t>
      </w:r>
      <w:r>
        <w:rPr>
          <w:color w:val="000000" w:themeColor="text1"/>
        </w:rPr>
        <w:t>B</w:t>
      </w:r>
      <w:r w:rsidRPr="00B60F1C">
        <w:t xml:space="preserve">: </w:t>
      </w:r>
      <w:r>
        <w:t xml:space="preserve">Functioning </w:t>
      </w:r>
      <w:r w:rsidRPr="00B60F1C">
        <w:t>(Continued)</w:t>
      </w:r>
    </w:p>
    <w:p w:rsidR="00125B1B" w:rsidRDefault="00125B1B" w:rsidP="00263C22">
      <w:pPr>
        <w:pStyle w:val="SH-SglSpHead"/>
        <w:keepNext w:val="0"/>
        <w:spacing w:line="180" w:lineRule="exact"/>
      </w:pPr>
    </w:p>
    <w:p w:rsidR="00125B1B" w:rsidRDefault="00125B1B" w:rsidP="00263C22">
      <w:pPr>
        <w:pStyle w:val="SH-SglSpHead"/>
        <w:keepNext w:val="0"/>
      </w:pPr>
    </w:p>
    <w:p w:rsidR="00125B1B" w:rsidRDefault="00125B1B" w:rsidP="00263C22">
      <w:pPr>
        <w:pStyle w:val="SL-FlLftSgl"/>
      </w:pPr>
    </w:p>
    <w:p w:rsidR="00125B1B" w:rsidRDefault="00125B1B" w:rsidP="00263C22">
      <w:pPr>
        <w:pStyle w:val="Q1-FirstLevelQuestion"/>
      </w:pPr>
      <w:r>
        <w:t>3.</w:t>
      </w:r>
      <w:r>
        <w:tab/>
        <w:t xml:space="preserve">The following questions ask about how you have been feeling during the past 30 days. For each question, please indicate how often you had this feeling. </w:t>
      </w:r>
    </w:p>
    <w:p w:rsidR="00125B1B" w:rsidRDefault="00125B1B" w:rsidP="00263C22">
      <w:pPr>
        <w:pStyle w:val="Q1-FirstLevelQuestion"/>
      </w:pPr>
    </w:p>
    <w:p w:rsidR="00125B1B" w:rsidRPr="00F26E26" w:rsidRDefault="00125B1B" w:rsidP="00263C22">
      <w:pPr>
        <w:pStyle w:val="SL-FlLftSgl"/>
        <w:rPr>
          <w:b/>
          <w:i/>
        </w:rPr>
      </w:pPr>
      <w:r w:rsidRPr="00F26E26">
        <w:rPr>
          <w:b/>
          <w:i/>
        </w:rPr>
        <w:t>[READ EACH QUESTION FOLLOWED BY THE RESPONSE OPTIONS TO THE CONSUMER.]</w:t>
      </w:r>
    </w:p>
    <w:p w:rsidR="00125B1B" w:rsidRDefault="00125B1B" w:rsidP="00263C22">
      <w:pPr>
        <w:pStyle w:val="Q1-FirstLevelQuestion"/>
      </w:pPr>
    </w:p>
    <w:tbl>
      <w:tblPr>
        <w:tblStyle w:val="TableGrid"/>
        <w:tblW w:w="0" w:type="auto"/>
        <w:tblLayout w:type="fixed"/>
        <w:tblLook w:val="04A0" w:firstRow="1" w:lastRow="0" w:firstColumn="1" w:lastColumn="0" w:noHBand="0" w:noVBand="1"/>
      </w:tblPr>
      <w:tblGrid>
        <w:gridCol w:w="5184"/>
        <w:gridCol w:w="682"/>
        <w:gridCol w:w="682"/>
        <w:gridCol w:w="682"/>
        <w:gridCol w:w="682"/>
        <w:gridCol w:w="682"/>
        <w:gridCol w:w="682"/>
        <w:gridCol w:w="682"/>
      </w:tblGrid>
      <w:tr w:rsidR="00125B1B" w:rsidTr="00263C22">
        <w:trPr>
          <w:cantSplit/>
          <w:trHeight w:val="348"/>
        </w:trPr>
        <w:tc>
          <w:tcPr>
            <w:tcW w:w="5184" w:type="dxa"/>
            <w:tcBorders>
              <w:top w:val="single" w:sz="4" w:space="0" w:color="auto"/>
              <w:left w:val="single" w:sz="4" w:space="0" w:color="auto"/>
              <w:bottom w:val="single" w:sz="4" w:space="0" w:color="auto"/>
            </w:tcBorders>
            <w:vAlign w:val="bottom"/>
          </w:tcPr>
          <w:p w:rsidR="00125B1B" w:rsidRDefault="00125B1B" w:rsidP="00263C22">
            <w:pPr>
              <w:pStyle w:val="SL-FlLftSgl"/>
              <w:keepNext/>
              <w:spacing w:before="120" w:after="120" w:line="240" w:lineRule="auto"/>
              <w:jc w:val="center"/>
            </w:pPr>
            <w:r>
              <w:t>Question</w:t>
            </w:r>
          </w:p>
        </w:tc>
        <w:tc>
          <w:tcPr>
            <w:tcW w:w="4774" w:type="dxa"/>
            <w:gridSpan w:val="7"/>
            <w:tcBorders>
              <w:bottom w:val="single" w:sz="4" w:space="0" w:color="auto"/>
            </w:tcBorders>
            <w:vAlign w:val="center"/>
          </w:tcPr>
          <w:p w:rsidR="00125B1B" w:rsidRDefault="00125B1B" w:rsidP="00263C22">
            <w:pPr>
              <w:pStyle w:val="SL-FlLftSgl"/>
              <w:keepNext/>
              <w:spacing w:before="60" w:after="60" w:line="240" w:lineRule="auto"/>
              <w:jc w:val="center"/>
            </w:pPr>
            <w:r>
              <w:t>Response Options</w:t>
            </w:r>
          </w:p>
        </w:tc>
      </w:tr>
      <w:tr w:rsidR="00125B1B" w:rsidTr="00263C22">
        <w:trPr>
          <w:cantSplit/>
          <w:trHeight w:val="1224"/>
        </w:trPr>
        <w:tc>
          <w:tcPr>
            <w:tcW w:w="5184" w:type="dxa"/>
            <w:tcBorders>
              <w:left w:val="single" w:sz="4" w:space="0" w:color="auto"/>
              <w:bottom w:val="single" w:sz="4" w:space="0" w:color="auto"/>
            </w:tcBorders>
            <w:vAlign w:val="bottom"/>
          </w:tcPr>
          <w:p w:rsidR="00125B1B" w:rsidRDefault="00125B1B" w:rsidP="00263C22">
            <w:pPr>
              <w:pStyle w:val="SL-FlLftSgl"/>
              <w:keepNext/>
              <w:spacing w:before="120" w:after="120" w:line="240" w:lineRule="auto"/>
              <w:jc w:val="left"/>
            </w:pPr>
            <w:r>
              <w:t>During the past 30 days, about how often did you feel …</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All of the Time</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Most of</w:t>
            </w:r>
            <w:r>
              <w:br/>
              <w:t>the Time</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Some of the Time</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A Little of the Time</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None of the Time</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Refused</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Not</w:t>
            </w:r>
            <w:r>
              <w:br/>
              <w:t>Applicable</w:t>
            </w:r>
          </w:p>
        </w:tc>
      </w:tr>
      <w:tr w:rsidR="00125B1B" w:rsidTr="00263C22">
        <w:tc>
          <w:tcPr>
            <w:tcW w:w="5184" w:type="dxa"/>
            <w:shd w:val="clear" w:color="auto" w:fill="auto"/>
          </w:tcPr>
          <w:p w:rsidR="00125B1B" w:rsidRDefault="00125B1B" w:rsidP="00263C22">
            <w:pPr>
              <w:pStyle w:val="A3-1stTabLeader"/>
              <w:keepNext/>
              <w:tabs>
                <w:tab w:val="clear" w:pos="5530"/>
                <w:tab w:val="clear" w:pos="6106"/>
                <w:tab w:val="clear" w:pos="6682"/>
                <w:tab w:val="clear" w:pos="7258"/>
                <w:tab w:val="clear" w:pos="7830"/>
                <w:tab w:val="clear" w:pos="8370"/>
                <w:tab w:val="clear" w:pos="9180"/>
                <w:tab w:val="right" w:leader="dot" w:pos="5011"/>
              </w:tabs>
              <w:jc w:val="left"/>
            </w:pPr>
            <w:r w:rsidRPr="00ED4292">
              <w:t>a.</w:t>
            </w:r>
            <w:r>
              <w:tab/>
              <w:t>nervous?</w:t>
            </w:r>
            <w:r>
              <w:tab/>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shd w:val="clear" w:color="auto" w:fill="auto"/>
          </w:tcPr>
          <w:p w:rsidR="00125B1B" w:rsidRPr="00ED4292" w:rsidRDefault="00125B1B" w:rsidP="00263C22">
            <w:pPr>
              <w:pStyle w:val="A3-1stTabLeader"/>
              <w:keepNext/>
              <w:tabs>
                <w:tab w:val="clear" w:pos="5530"/>
                <w:tab w:val="clear" w:pos="6106"/>
                <w:tab w:val="clear" w:pos="6682"/>
                <w:tab w:val="clear" w:pos="7258"/>
                <w:tab w:val="clear" w:pos="7830"/>
                <w:tab w:val="clear" w:pos="8370"/>
                <w:tab w:val="clear" w:pos="9180"/>
                <w:tab w:val="right" w:leader="dot" w:pos="5011"/>
              </w:tabs>
            </w:pPr>
            <w:r>
              <w:t>b.</w:t>
            </w:r>
            <w:r>
              <w:tab/>
              <w:t>hopeless?</w:t>
            </w:r>
            <w:r>
              <w:tab/>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shd w:val="clear" w:color="auto" w:fill="auto"/>
          </w:tcPr>
          <w:p w:rsidR="00125B1B" w:rsidRDefault="00125B1B" w:rsidP="00263C22">
            <w:pPr>
              <w:pStyle w:val="A3-1stTabLeader"/>
              <w:keepNext/>
              <w:tabs>
                <w:tab w:val="clear" w:pos="5530"/>
                <w:tab w:val="clear" w:pos="6106"/>
                <w:tab w:val="clear" w:pos="6682"/>
                <w:tab w:val="clear" w:pos="7258"/>
                <w:tab w:val="clear" w:pos="7830"/>
                <w:tab w:val="clear" w:pos="8370"/>
                <w:tab w:val="clear" w:pos="9180"/>
                <w:tab w:val="right" w:leader="dot" w:pos="5011"/>
              </w:tabs>
            </w:pPr>
            <w:r>
              <w:t>c.</w:t>
            </w:r>
            <w:r>
              <w:tab/>
              <w:t>restless or fidgety?</w:t>
            </w:r>
            <w:r>
              <w:tab/>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shd w:val="clear" w:color="auto" w:fill="auto"/>
          </w:tcPr>
          <w:p w:rsidR="00125B1B" w:rsidRDefault="00125B1B" w:rsidP="00263C22">
            <w:pPr>
              <w:pStyle w:val="A3-1stTabLeader"/>
              <w:keepNext/>
              <w:tabs>
                <w:tab w:val="clear" w:pos="5530"/>
                <w:tab w:val="clear" w:pos="6106"/>
                <w:tab w:val="clear" w:pos="6682"/>
                <w:tab w:val="clear" w:pos="7258"/>
                <w:tab w:val="clear" w:pos="7830"/>
                <w:tab w:val="clear" w:pos="8370"/>
                <w:tab w:val="clear" w:pos="9180"/>
                <w:tab w:val="right" w:leader="dot" w:pos="5011"/>
              </w:tabs>
            </w:pPr>
            <w:r>
              <w:t>d.</w:t>
            </w:r>
            <w:r>
              <w:tab/>
              <w:t>so depressed that nothing could cheer you up?</w:t>
            </w:r>
            <w:r>
              <w:tab/>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shd w:val="clear" w:color="auto" w:fill="auto"/>
          </w:tcPr>
          <w:p w:rsidR="00125B1B" w:rsidRDefault="00125B1B" w:rsidP="00263C22">
            <w:pPr>
              <w:pStyle w:val="A3-1stTabLeader"/>
              <w:keepNext/>
              <w:tabs>
                <w:tab w:val="clear" w:pos="5530"/>
                <w:tab w:val="clear" w:pos="6106"/>
                <w:tab w:val="clear" w:pos="6682"/>
                <w:tab w:val="clear" w:pos="7258"/>
                <w:tab w:val="clear" w:pos="7830"/>
                <w:tab w:val="clear" w:pos="8370"/>
                <w:tab w:val="clear" w:pos="9180"/>
                <w:tab w:val="right" w:leader="dot" w:pos="5011"/>
              </w:tabs>
            </w:pPr>
            <w:r>
              <w:t>e.</w:t>
            </w:r>
            <w:r>
              <w:tab/>
              <w:t>that everything was an effort?</w:t>
            </w:r>
            <w:r>
              <w:tab/>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shd w:val="clear" w:color="auto" w:fill="auto"/>
          </w:tcPr>
          <w:p w:rsidR="00125B1B" w:rsidRDefault="00125B1B" w:rsidP="00263C22">
            <w:pPr>
              <w:pStyle w:val="A3-1stTabLeader"/>
              <w:keepNext/>
              <w:tabs>
                <w:tab w:val="clear" w:pos="5530"/>
                <w:tab w:val="clear" w:pos="6106"/>
                <w:tab w:val="clear" w:pos="6682"/>
                <w:tab w:val="clear" w:pos="7258"/>
                <w:tab w:val="clear" w:pos="7830"/>
                <w:tab w:val="clear" w:pos="8370"/>
                <w:tab w:val="clear" w:pos="9180"/>
                <w:tab w:val="right" w:leader="dot" w:pos="5011"/>
              </w:tabs>
            </w:pPr>
            <w:r>
              <w:t>f.</w:t>
            </w:r>
            <w:r>
              <w:tab/>
              <w:t>worthless?</w:t>
            </w:r>
            <w:r>
              <w:tab/>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bl>
    <w:p w:rsidR="00125B1B" w:rsidRDefault="00125B1B" w:rsidP="00263C22">
      <w:pPr>
        <w:pStyle w:val="Q1-FirstLevelQuestion"/>
      </w:pPr>
    </w:p>
    <w:p w:rsidR="00125B1B" w:rsidRDefault="00125B1B" w:rsidP="00263C22">
      <w:pPr>
        <w:spacing w:line="240" w:lineRule="auto"/>
        <w:ind w:firstLine="0"/>
        <w:jc w:val="left"/>
      </w:pPr>
      <w:r>
        <w:br w:type="page"/>
      </w:r>
    </w:p>
    <w:p w:rsidR="00125B1B" w:rsidRPr="00B60F1C" w:rsidRDefault="00125B1B" w:rsidP="00263C22">
      <w:pPr>
        <w:pStyle w:val="SH-SglSpHead"/>
        <w:pBdr>
          <w:top w:val="double" w:sz="6" w:space="1" w:color="14487C"/>
        </w:pBdr>
        <w:rPr>
          <w:color w:val="000000" w:themeColor="text1"/>
        </w:rPr>
      </w:pPr>
      <w:r>
        <w:rPr>
          <w:color w:val="000000" w:themeColor="text1"/>
        </w:rPr>
        <w:lastRenderedPageBreak/>
        <w:t>Subs</w:t>
      </w:r>
      <w:r w:rsidRPr="00B60F1C">
        <w:rPr>
          <w:color w:val="000000" w:themeColor="text1"/>
        </w:rPr>
        <w:t xml:space="preserve">ection </w:t>
      </w:r>
      <w:r>
        <w:rPr>
          <w:color w:val="000000" w:themeColor="text1"/>
        </w:rPr>
        <w:t>B</w:t>
      </w:r>
      <w:r w:rsidRPr="00B60F1C">
        <w:t xml:space="preserve">: </w:t>
      </w:r>
      <w:r>
        <w:t xml:space="preserve">Functioning </w:t>
      </w:r>
      <w:r w:rsidRPr="00B60F1C">
        <w:t>(Continued)</w:t>
      </w:r>
    </w:p>
    <w:p w:rsidR="00125B1B" w:rsidRDefault="00125B1B" w:rsidP="00263C22">
      <w:pPr>
        <w:pStyle w:val="SH-SglSpHead"/>
        <w:keepNext w:val="0"/>
        <w:spacing w:line="180" w:lineRule="exact"/>
      </w:pPr>
    </w:p>
    <w:p w:rsidR="00125B1B" w:rsidRDefault="00125B1B" w:rsidP="00263C22">
      <w:pPr>
        <w:pStyle w:val="SH-SglSpHead"/>
        <w:keepNext w:val="0"/>
      </w:pPr>
    </w:p>
    <w:p w:rsidR="00125B1B" w:rsidRDefault="00125B1B" w:rsidP="00263C22">
      <w:pPr>
        <w:pStyle w:val="Q1-FirstLevelQuestion"/>
      </w:pPr>
    </w:p>
    <w:p w:rsidR="00125B1B" w:rsidRDefault="00125B1B" w:rsidP="00263C22">
      <w:pPr>
        <w:pStyle w:val="Q1-FirstLevelQuestion"/>
      </w:pPr>
      <w:r>
        <w:t>4.</w:t>
      </w:r>
      <w:r>
        <w:tab/>
        <w:t>The following questions relate to your experience with alcohol, cigarettes, and other drugs. Some of the substances we’ll talk about are prescribed by a doctor (like pain medications). But I will only record those if you have taken them for reasons or in doses other than prescribed.</w:t>
      </w:r>
    </w:p>
    <w:p w:rsidR="00125B1B" w:rsidRDefault="00125B1B" w:rsidP="00263C22">
      <w:pPr>
        <w:pStyle w:val="Q1-FirstLevelQuestion"/>
      </w:pPr>
    </w:p>
    <w:p w:rsidR="00125B1B" w:rsidRPr="00880C39" w:rsidRDefault="00125B1B" w:rsidP="00263C22">
      <w:pPr>
        <w:pStyle w:val="Q1-FirstLevelQuestion"/>
        <w:rPr>
          <w:i/>
        </w:rPr>
      </w:pPr>
      <w:r w:rsidRPr="00880C39">
        <w:rPr>
          <w:i/>
        </w:rPr>
        <w:t>[READ EACH QUESTION FOLLOWED BY THE RESPONSE OPTIONS TO THE CONSUMER.]</w:t>
      </w:r>
    </w:p>
    <w:p w:rsidR="00125B1B" w:rsidRDefault="00125B1B" w:rsidP="00263C22">
      <w:pPr>
        <w:pStyle w:val="Q1-FirstLevelQuestion"/>
      </w:pPr>
    </w:p>
    <w:tbl>
      <w:tblPr>
        <w:tblStyle w:val="TableGrid"/>
        <w:tblW w:w="0" w:type="auto"/>
        <w:tblLayout w:type="fixed"/>
        <w:tblLook w:val="04A0" w:firstRow="1" w:lastRow="0" w:firstColumn="1" w:lastColumn="0" w:noHBand="0" w:noVBand="1"/>
      </w:tblPr>
      <w:tblGrid>
        <w:gridCol w:w="5861"/>
        <w:gridCol w:w="682"/>
        <w:gridCol w:w="682"/>
        <w:gridCol w:w="682"/>
        <w:gridCol w:w="682"/>
        <w:gridCol w:w="682"/>
        <w:gridCol w:w="682"/>
      </w:tblGrid>
      <w:tr w:rsidR="00125B1B" w:rsidTr="00263C22">
        <w:trPr>
          <w:cantSplit/>
          <w:trHeight w:val="348"/>
        </w:trPr>
        <w:tc>
          <w:tcPr>
            <w:tcW w:w="5861" w:type="dxa"/>
            <w:tcBorders>
              <w:top w:val="single" w:sz="4" w:space="0" w:color="auto"/>
              <w:left w:val="single" w:sz="4" w:space="0" w:color="auto"/>
              <w:bottom w:val="single" w:sz="4" w:space="0" w:color="auto"/>
            </w:tcBorders>
            <w:vAlign w:val="bottom"/>
          </w:tcPr>
          <w:p w:rsidR="00125B1B" w:rsidRDefault="00125B1B" w:rsidP="00263C22">
            <w:pPr>
              <w:pStyle w:val="SL-FlLftSgl"/>
              <w:keepNext/>
              <w:spacing w:before="120" w:after="120" w:line="240" w:lineRule="auto"/>
              <w:jc w:val="center"/>
            </w:pPr>
            <w:r>
              <w:t>Question</w:t>
            </w:r>
          </w:p>
        </w:tc>
        <w:tc>
          <w:tcPr>
            <w:tcW w:w="4092" w:type="dxa"/>
            <w:gridSpan w:val="6"/>
            <w:tcBorders>
              <w:bottom w:val="single" w:sz="4" w:space="0" w:color="auto"/>
            </w:tcBorders>
            <w:vAlign w:val="center"/>
          </w:tcPr>
          <w:p w:rsidR="00125B1B" w:rsidRDefault="00125B1B" w:rsidP="00263C22">
            <w:pPr>
              <w:pStyle w:val="SL-FlLftSgl"/>
              <w:keepNext/>
              <w:spacing w:before="60" w:after="60" w:line="240" w:lineRule="auto"/>
              <w:jc w:val="center"/>
            </w:pPr>
            <w:r>
              <w:t>Response Options</w:t>
            </w:r>
          </w:p>
        </w:tc>
      </w:tr>
      <w:tr w:rsidR="00125B1B" w:rsidTr="00263C22">
        <w:trPr>
          <w:cantSplit/>
          <w:trHeight w:hRule="exact" w:val="1440"/>
        </w:trPr>
        <w:tc>
          <w:tcPr>
            <w:tcW w:w="5861" w:type="dxa"/>
            <w:tcBorders>
              <w:left w:val="single" w:sz="4" w:space="0" w:color="auto"/>
              <w:bottom w:val="single" w:sz="4" w:space="0" w:color="auto"/>
            </w:tcBorders>
            <w:vAlign w:val="bottom"/>
          </w:tcPr>
          <w:p w:rsidR="00125B1B" w:rsidRDefault="00125B1B" w:rsidP="00263C22">
            <w:pPr>
              <w:pStyle w:val="SL-FlLftSgl"/>
              <w:keepNext/>
              <w:spacing w:before="120" w:after="120" w:line="240" w:lineRule="auto"/>
              <w:jc w:val="left"/>
            </w:pPr>
            <w:r>
              <w:t>In the past 30 days, how often have you used…</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Never</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Once or</w:t>
            </w:r>
            <w:r>
              <w:br/>
              <w:t>Twice</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Weekly</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Daily or</w:t>
            </w:r>
            <w:r>
              <w:br/>
              <w:t>Almost Daily</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Refused</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Not</w:t>
            </w:r>
            <w:r>
              <w:br/>
              <w:t>Applicable</w:t>
            </w:r>
          </w:p>
        </w:tc>
      </w:tr>
      <w:tr w:rsidR="00125B1B" w:rsidTr="00263C22">
        <w:tc>
          <w:tcPr>
            <w:tcW w:w="5861" w:type="dxa"/>
            <w:shd w:val="clear" w:color="auto" w:fill="auto"/>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670"/>
              </w:tabs>
              <w:jc w:val="left"/>
            </w:pPr>
            <w:r w:rsidRPr="00ED4292">
              <w:t>a.</w:t>
            </w:r>
            <w:r>
              <w:tab/>
            </w:r>
            <w:r w:rsidRPr="00BF5351">
              <w:t>tobacco products (cigarettes, chewing tobacco, cigars, etc.)?</w:t>
            </w:r>
            <w:r>
              <w:tab/>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shd w:val="clear" w:color="auto" w:fill="auto"/>
          </w:tcPr>
          <w:p w:rsidR="00125B1B" w:rsidRPr="00ED4292" w:rsidRDefault="00125B1B" w:rsidP="00263C22">
            <w:pPr>
              <w:pStyle w:val="A3-1stTabLeader"/>
              <w:tabs>
                <w:tab w:val="clear" w:pos="5530"/>
                <w:tab w:val="clear" w:pos="6106"/>
                <w:tab w:val="clear" w:pos="6682"/>
                <w:tab w:val="clear" w:pos="7258"/>
                <w:tab w:val="clear" w:pos="7830"/>
                <w:tab w:val="clear" w:pos="8370"/>
                <w:tab w:val="clear" w:pos="9180"/>
                <w:tab w:val="right" w:leader="dot" w:pos="5670"/>
              </w:tabs>
              <w:jc w:val="left"/>
            </w:pPr>
            <w:r w:rsidRPr="00BF5351">
              <w:t>b.</w:t>
            </w:r>
            <w:r w:rsidRPr="00BF5351">
              <w:tab/>
              <w:t>alcoholic beverages (beer, wine, liquor, etc.)?</w:t>
            </w:r>
            <w:r>
              <w:tab/>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shd w:val="clear" w:color="auto" w:fill="auto"/>
          </w:tcPr>
          <w:p w:rsidR="00125B1B" w:rsidRPr="00BF5351" w:rsidRDefault="00125B1B" w:rsidP="00263C22">
            <w:pPr>
              <w:pStyle w:val="SL-FlLftSgl"/>
              <w:tabs>
                <w:tab w:val="right" w:leader="dot" w:pos="5674"/>
              </w:tabs>
              <w:spacing w:before="120" w:after="120"/>
              <w:ind w:left="720" w:hanging="360"/>
              <w:jc w:val="left"/>
            </w:pPr>
            <w:r>
              <w:t>b1.</w:t>
            </w:r>
            <w:r>
              <w:tab/>
            </w:r>
            <w:r w:rsidRPr="001207AD">
              <w:rPr>
                <w:b/>
                <w:caps/>
              </w:rPr>
              <w:t>[IF b &gt;= ONCE OR TWICE, AND RESPONDENT MALE],</w:t>
            </w:r>
            <w:r>
              <w:t xml:space="preserve"> How many times in the past 30 days have you had five or more drinks in a day</w:t>
            </w:r>
            <w:r>
              <w:rPr>
                <w:i/>
              </w:rPr>
              <w:t>?</w:t>
            </w:r>
            <w:r w:rsidRPr="005E6682">
              <w:tab/>
            </w:r>
            <w:r>
              <w:rPr>
                <w:i/>
              </w:rPr>
              <w:br/>
            </w:r>
            <w:r w:rsidRPr="001207AD">
              <w:rPr>
                <w:b/>
                <w:caps/>
              </w:rPr>
              <w:t>[CLARIFY IF NEEDED:</w:t>
            </w:r>
            <w:r w:rsidRPr="001207AD">
              <w:rPr>
                <w:b/>
              </w:rPr>
              <w:t xml:space="preserve"> A standard alcoholic beverage (e.g., 12 oz. beer, 5 oz. wine, 1.5 oz. liquor)</w:t>
            </w:r>
            <w:r w:rsidRPr="005E6682">
              <w:rPr>
                <w:b/>
              </w:rPr>
              <w:t>]</w:t>
            </w:r>
            <w:r w:rsidRPr="001207AD">
              <w:rPr>
                <w:b/>
              </w:rPr>
              <w:t>.</w:t>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shd w:val="clear" w:color="auto" w:fill="auto"/>
          </w:tcPr>
          <w:p w:rsidR="00125B1B" w:rsidRPr="00BF5351" w:rsidRDefault="00125B1B" w:rsidP="00263C22">
            <w:pPr>
              <w:pStyle w:val="SL-FlLftSgl"/>
              <w:tabs>
                <w:tab w:val="right" w:leader="dot" w:pos="5674"/>
              </w:tabs>
              <w:spacing w:before="120" w:after="120"/>
              <w:ind w:left="720" w:hanging="360"/>
              <w:jc w:val="left"/>
            </w:pPr>
            <w:r>
              <w:t>b2.</w:t>
            </w:r>
            <w:r>
              <w:tab/>
            </w:r>
            <w:r w:rsidRPr="005E6682">
              <w:rPr>
                <w:b/>
                <w:caps/>
              </w:rPr>
              <w:t>[IF b &gt;= ONCE OR TWICE, AND RESPONDENT NOT MALE],</w:t>
            </w:r>
            <w:r w:rsidRPr="005E6682">
              <w:rPr>
                <w:b/>
              </w:rPr>
              <w:t xml:space="preserve"> </w:t>
            </w:r>
            <w:r>
              <w:t>How many times in the past 30 days have you had four or more drinks in a day?</w:t>
            </w:r>
            <w:r>
              <w:tab/>
            </w:r>
            <w:r>
              <w:br/>
            </w:r>
            <w:r w:rsidRPr="005E6682">
              <w:rPr>
                <w:b/>
                <w:caps/>
              </w:rPr>
              <w:t>[CLARIFY IF NEEDED:</w:t>
            </w:r>
            <w:r w:rsidRPr="005E6682">
              <w:rPr>
                <w:b/>
              </w:rPr>
              <w:t xml:space="preserve"> A standard alcoholic beverage (e.g., 12 oz. beer, 5 oz. wine, 1.5 oz. liquor)]</w:t>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shd w:val="clear" w:color="auto" w:fill="auto"/>
          </w:tcPr>
          <w:p w:rsidR="00125B1B" w:rsidRPr="00BF5351" w:rsidRDefault="00125B1B" w:rsidP="00263C22">
            <w:pPr>
              <w:pStyle w:val="A3-1stTabLeader"/>
              <w:tabs>
                <w:tab w:val="clear" w:pos="5530"/>
                <w:tab w:val="clear" w:pos="6106"/>
                <w:tab w:val="clear" w:pos="6682"/>
                <w:tab w:val="clear" w:pos="7258"/>
                <w:tab w:val="clear" w:pos="7830"/>
                <w:tab w:val="clear" w:pos="8370"/>
                <w:tab w:val="clear" w:pos="9180"/>
                <w:tab w:val="right" w:leader="dot" w:pos="5670"/>
              </w:tabs>
              <w:jc w:val="left"/>
            </w:pPr>
            <w:r>
              <w:t>c.</w:t>
            </w:r>
            <w:r>
              <w:tab/>
              <w:t>cannabis (marijuana, pot, grass, hash, etc.)?</w:t>
            </w:r>
            <w:r>
              <w:tab/>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shd w:val="clear" w:color="auto" w:fill="auto"/>
          </w:tcPr>
          <w:p w:rsidR="00125B1B" w:rsidRPr="00BF5351" w:rsidRDefault="00125B1B" w:rsidP="00263C22">
            <w:pPr>
              <w:pStyle w:val="A3-1stTabLeader"/>
              <w:tabs>
                <w:tab w:val="clear" w:pos="5530"/>
                <w:tab w:val="clear" w:pos="6106"/>
                <w:tab w:val="clear" w:pos="6682"/>
                <w:tab w:val="clear" w:pos="7258"/>
                <w:tab w:val="clear" w:pos="7830"/>
                <w:tab w:val="clear" w:pos="8370"/>
                <w:tab w:val="clear" w:pos="9180"/>
                <w:tab w:val="right" w:leader="dot" w:pos="5670"/>
              </w:tabs>
              <w:jc w:val="left"/>
            </w:pPr>
            <w:r>
              <w:t>d.</w:t>
            </w:r>
            <w:r>
              <w:tab/>
              <w:t>cocaine (coke, crack, etc.)?</w:t>
            </w:r>
            <w:r>
              <w:tab/>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shd w:val="clear" w:color="auto" w:fill="auto"/>
          </w:tcPr>
          <w:p w:rsidR="00125B1B" w:rsidRPr="00BF5351" w:rsidRDefault="00125B1B" w:rsidP="00263C22">
            <w:pPr>
              <w:pStyle w:val="A3-1stTabLeader"/>
              <w:tabs>
                <w:tab w:val="clear" w:pos="5530"/>
                <w:tab w:val="clear" w:pos="6106"/>
                <w:tab w:val="clear" w:pos="6682"/>
                <w:tab w:val="clear" w:pos="7258"/>
                <w:tab w:val="clear" w:pos="7830"/>
                <w:tab w:val="clear" w:pos="8370"/>
                <w:tab w:val="clear" w:pos="9180"/>
                <w:tab w:val="right" w:leader="dot" w:pos="5670"/>
              </w:tabs>
              <w:jc w:val="left"/>
            </w:pPr>
            <w:r>
              <w:t>e.</w:t>
            </w:r>
            <w:r>
              <w:tab/>
              <w:t>prescription stimulants (Ritalin, Concerta, Dexedrine, Adderall, diet pills, etc.)?</w:t>
            </w:r>
            <w:r>
              <w:tab/>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shd w:val="clear" w:color="auto" w:fill="auto"/>
          </w:tcPr>
          <w:p w:rsidR="00125B1B" w:rsidRPr="00BF5351" w:rsidRDefault="00125B1B" w:rsidP="00263C22">
            <w:pPr>
              <w:pStyle w:val="A3-1stTabLeader"/>
              <w:tabs>
                <w:tab w:val="clear" w:pos="5530"/>
                <w:tab w:val="clear" w:pos="6106"/>
                <w:tab w:val="clear" w:pos="6682"/>
                <w:tab w:val="clear" w:pos="7258"/>
                <w:tab w:val="clear" w:pos="7830"/>
                <w:tab w:val="clear" w:pos="8370"/>
                <w:tab w:val="clear" w:pos="9180"/>
                <w:tab w:val="right" w:leader="dot" w:pos="5670"/>
              </w:tabs>
              <w:jc w:val="left"/>
            </w:pPr>
            <w:r>
              <w:t>f.</w:t>
            </w:r>
            <w:r>
              <w:tab/>
              <w:t>methamphetamine (speed, crystal meth, ice, etc.)?</w:t>
            </w:r>
            <w:r>
              <w:tab/>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shd w:val="clear" w:color="auto" w:fill="auto"/>
          </w:tcPr>
          <w:p w:rsidR="00125B1B" w:rsidRPr="00BF5351" w:rsidRDefault="00125B1B" w:rsidP="00263C22">
            <w:pPr>
              <w:pStyle w:val="A3-1stTabLeader"/>
              <w:tabs>
                <w:tab w:val="clear" w:pos="5530"/>
                <w:tab w:val="clear" w:pos="6106"/>
                <w:tab w:val="clear" w:pos="6682"/>
                <w:tab w:val="clear" w:pos="7258"/>
                <w:tab w:val="clear" w:pos="7830"/>
                <w:tab w:val="clear" w:pos="8370"/>
                <w:tab w:val="clear" w:pos="9180"/>
                <w:tab w:val="right" w:leader="dot" w:pos="5670"/>
              </w:tabs>
              <w:jc w:val="left"/>
            </w:pPr>
            <w:r>
              <w:t>g.</w:t>
            </w:r>
            <w:r>
              <w:tab/>
              <w:t>inhalants (nitrous oxide, glue, gas, paint thinner, etc.)?</w:t>
            </w:r>
            <w:r>
              <w:tab/>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shd w:val="clear" w:color="auto" w:fill="auto"/>
          </w:tcPr>
          <w:p w:rsidR="00125B1B" w:rsidRPr="00BF5351" w:rsidRDefault="00125B1B" w:rsidP="00263C22">
            <w:pPr>
              <w:pStyle w:val="A3-1stTabLeader"/>
              <w:tabs>
                <w:tab w:val="clear" w:pos="5530"/>
                <w:tab w:val="clear" w:pos="6106"/>
                <w:tab w:val="clear" w:pos="6682"/>
                <w:tab w:val="clear" w:pos="7258"/>
                <w:tab w:val="clear" w:pos="7830"/>
                <w:tab w:val="clear" w:pos="8370"/>
                <w:tab w:val="clear" w:pos="9180"/>
                <w:tab w:val="right" w:leader="dot" w:pos="5670"/>
              </w:tabs>
              <w:jc w:val="left"/>
            </w:pPr>
            <w:r>
              <w:t>h.</w:t>
            </w:r>
            <w:r>
              <w:tab/>
              <w:t xml:space="preserve">sedatives or sleeping pills (Valium, Serepax, Ativan, </w:t>
            </w:r>
            <w:r>
              <w:br/>
              <w:t>Librium, Xanax, Rohypnol, GHB, etc.)?</w:t>
            </w:r>
            <w:r>
              <w:tab/>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bl>
    <w:p w:rsidR="00125B1B" w:rsidRDefault="00125B1B" w:rsidP="00263C22">
      <w:pPr>
        <w:spacing w:line="240" w:lineRule="auto"/>
        <w:ind w:firstLine="0"/>
        <w:jc w:val="left"/>
      </w:pPr>
      <w:r>
        <w:br w:type="page"/>
      </w:r>
    </w:p>
    <w:p w:rsidR="00125B1B" w:rsidRPr="00B60F1C" w:rsidRDefault="00125B1B" w:rsidP="00263C22">
      <w:pPr>
        <w:pStyle w:val="SH-SglSpHead"/>
        <w:pBdr>
          <w:top w:val="double" w:sz="6" w:space="1" w:color="14487C"/>
        </w:pBdr>
        <w:rPr>
          <w:color w:val="000000" w:themeColor="text1"/>
        </w:rPr>
      </w:pPr>
      <w:r>
        <w:rPr>
          <w:color w:val="000000" w:themeColor="text1"/>
        </w:rPr>
        <w:lastRenderedPageBreak/>
        <w:t>Subsection</w:t>
      </w:r>
      <w:r w:rsidRPr="00B60F1C">
        <w:rPr>
          <w:color w:val="000000" w:themeColor="text1"/>
        </w:rPr>
        <w:t xml:space="preserve"> </w:t>
      </w:r>
      <w:r>
        <w:rPr>
          <w:color w:val="000000" w:themeColor="text1"/>
        </w:rPr>
        <w:t>B</w:t>
      </w:r>
      <w:r w:rsidRPr="00B60F1C">
        <w:t xml:space="preserve">: </w:t>
      </w:r>
      <w:r>
        <w:t xml:space="preserve">Functioning </w:t>
      </w:r>
      <w:r w:rsidRPr="00B60F1C">
        <w:t>(Continued)</w:t>
      </w:r>
    </w:p>
    <w:p w:rsidR="00125B1B" w:rsidRDefault="00125B1B" w:rsidP="00263C22">
      <w:pPr>
        <w:pStyle w:val="SH-SglSpHead"/>
        <w:keepNext w:val="0"/>
        <w:spacing w:line="180" w:lineRule="exact"/>
      </w:pPr>
    </w:p>
    <w:p w:rsidR="00125B1B" w:rsidRDefault="00125B1B" w:rsidP="00263C22">
      <w:pPr>
        <w:pStyle w:val="SH-SglSpHead"/>
        <w:keepNext w:val="0"/>
      </w:pPr>
    </w:p>
    <w:tbl>
      <w:tblPr>
        <w:tblStyle w:val="TableGrid"/>
        <w:tblW w:w="0" w:type="auto"/>
        <w:tblLayout w:type="fixed"/>
        <w:tblLook w:val="04A0" w:firstRow="1" w:lastRow="0" w:firstColumn="1" w:lastColumn="0" w:noHBand="0" w:noVBand="1"/>
      </w:tblPr>
      <w:tblGrid>
        <w:gridCol w:w="5861"/>
        <w:gridCol w:w="682"/>
        <w:gridCol w:w="682"/>
        <w:gridCol w:w="682"/>
        <w:gridCol w:w="682"/>
        <w:gridCol w:w="682"/>
        <w:gridCol w:w="682"/>
      </w:tblGrid>
      <w:tr w:rsidR="00125B1B" w:rsidTr="00263C22">
        <w:trPr>
          <w:cantSplit/>
          <w:trHeight w:val="348"/>
        </w:trPr>
        <w:tc>
          <w:tcPr>
            <w:tcW w:w="5861" w:type="dxa"/>
            <w:tcBorders>
              <w:top w:val="single" w:sz="4" w:space="0" w:color="auto"/>
              <w:left w:val="single" w:sz="4" w:space="0" w:color="auto"/>
              <w:bottom w:val="single" w:sz="4" w:space="0" w:color="auto"/>
            </w:tcBorders>
            <w:vAlign w:val="bottom"/>
          </w:tcPr>
          <w:p w:rsidR="00125B1B" w:rsidRDefault="00125B1B" w:rsidP="00263C22">
            <w:pPr>
              <w:pStyle w:val="SL-FlLftSgl"/>
              <w:keepNext/>
              <w:spacing w:before="120" w:after="120" w:line="240" w:lineRule="auto"/>
              <w:jc w:val="center"/>
            </w:pPr>
            <w:r>
              <w:t>Question</w:t>
            </w:r>
          </w:p>
        </w:tc>
        <w:tc>
          <w:tcPr>
            <w:tcW w:w="4092" w:type="dxa"/>
            <w:gridSpan w:val="6"/>
            <w:tcBorders>
              <w:bottom w:val="single" w:sz="4" w:space="0" w:color="auto"/>
            </w:tcBorders>
            <w:vAlign w:val="center"/>
          </w:tcPr>
          <w:p w:rsidR="00125B1B" w:rsidRDefault="00125B1B" w:rsidP="00263C22">
            <w:pPr>
              <w:pStyle w:val="SL-FlLftSgl"/>
              <w:keepNext/>
              <w:spacing w:before="60" w:after="60" w:line="240" w:lineRule="auto"/>
              <w:jc w:val="center"/>
            </w:pPr>
            <w:r>
              <w:t>Response Options</w:t>
            </w:r>
          </w:p>
        </w:tc>
      </w:tr>
      <w:tr w:rsidR="00125B1B" w:rsidTr="00263C22">
        <w:trPr>
          <w:cantSplit/>
          <w:trHeight w:hRule="exact" w:val="1440"/>
        </w:trPr>
        <w:tc>
          <w:tcPr>
            <w:tcW w:w="5861" w:type="dxa"/>
            <w:tcBorders>
              <w:left w:val="single" w:sz="4" w:space="0" w:color="auto"/>
              <w:bottom w:val="single" w:sz="4" w:space="0" w:color="auto"/>
            </w:tcBorders>
            <w:vAlign w:val="bottom"/>
          </w:tcPr>
          <w:p w:rsidR="00125B1B" w:rsidRDefault="00125B1B" w:rsidP="00263C22">
            <w:pPr>
              <w:pStyle w:val="SL-FlLftSgl"/>
              <w:keepNext/>
              <w:spacing w:before="120" w:after="120" w:line="240" w:lineRule="auto"/>
              <w:jc w:val="left"/>
            </w:pPr>
            <w:r>
              <w:t>In the past 30 days, how often have you used…</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Never</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Once or</w:t>
            </w:r>
            <w:r>
              <w:br/>
              <w:t>Twice</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Weekly</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Daily or</w:t>
            </w:r>
            <w:r>
              <w:br/>
              <w:t>Almost Daily</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Refused</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Not</w:t>
            </w:r>
            <w:r>
              <w:br/>
              <w:t>Applicable</w:t>
            </w:r>
          </w:p>
        </w:tc>
      </w:tr>
      <w:tr w:rsidR="00125B1B" w:rsidTr="00263C22">
        <w:tc>
          <w:tcPr>
            <w:tcW w:w="5861" w:type="dxa"/>
            <w:shd w:val="clear" w:color="auto" w:fill="auto"/>
          </w:tcPr>
          <w:p w:rsidR="00125B1B" w:rsidRPr="00BF5351" w:rsidRDefault="00125B1B" w:rsidP="00263C22">
            <w:pPr>
              <w:pStyle w:val="A3-1stTabLeader"/>
              <w:tabs>
                <w:tab w:val="clear" w:pos="5530"/>
                <w:tab w:val="clear" w:pos="6106"/>
                <w:tab w:val="clear" w:pos="6682"/>
                <w:tab w:val="clear" w:pos="7258"/>
                <w:tab w:val="clear" w:pos="7830"/>
                <w:tab w:val="clear" w:pos="8370"/>
                <w:tab w:val="clear" w:pos="9180"/>
                <w:tab w:val="right" w:leader="dot" w:pos="5670"/>
              </w:tabs>
              <w:jc w:val="left"/>
            </w:pPr>
            <w:r>
              <w:t>i.</w:t>
            </w:r>
            <w:r>
              <w:tab/>
              <w:t>hallucinogens (LSD, acid, mushrooms, PCP, Special K, ecstasy, etc.)?</w:t>
            </w:r>
            <w:r>
              <w:tab/>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shd w:val="clear" w:color="auto" w:fill="auto"/>
          </w:tcPr>
          <w:p w:rsidR="00125B1B" w:rsidRPr="00BF5351" w:rsidRDefault="00125B1B" w:rsidP="00263C22">
            <w:pPr>
              <w:pStyle w:val="A3-1stTabLeader"/>
              <w:tabs>
                <w:tab w:val="clear" w:pos="5530"/>
                <w:tab w:val="clear" w:pos="6106"/>
                <w:tab w:val="clear" w:pos="6682"/>
                <w:tab w:val="clear" w:pos="7258"/>
                <w:tab w:val="clear" w:pos="7830"/>
                <w:tab w:val="clear" w:pos="8370"/>
                <w:tab w:val="clear" w:pos="9180"/>
                <w:tab w:val="right" w:leader="dot" w:pos="5670"/>
              </w:tabs>
              <w:jc w:val="left"/>
            </w:pPr>
            <w:r>
              <w:t>j.</w:t>
            </w:r>
            <w:r>
              <w:tab/>
              <w:t>street opioids (heroin, opium, etc.)?</w:t>
            </w:r>
            <w:r>
              <w:tab/>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shd w:val="clear" w:color="auto" w:fill="auto"/>
          </w:tcPr>
          <w:p w:rsidR="00125B1B" w:rsidRPr="00BF5351" w:rsidRDefault="00125B1B" w:rsidP="00263C22">
            <w:pPr>
              <w:pStyle w:val="A3-1stTabLeader"/>
              <w:tabs>
                <w:tab w:val="clear" w:pos="5530"/>
                <w:tab w:val="clear" w:pos="6106"/>
                <w:tab w:val="clear" w:pos="6682"/>
                <w:tab w:val="clear" w:pos="7258"/>
                <w:tab w:val="clear" w:pos="7830"/>
                <w:tab w:val="clear" w:pos="8370"/>
                <w:tab w:val="clear" w:pos="9180"/>
                <w:tab w:val="right" w:leader="dot" w:pos="5670"/>
              </w:tabs>
              <w:jc w:val="left"/>
            </w:pPr>
            <w:r>
              <w:t>k.</w:t>
            </w:r>
            <w:r>
              <w:tab/>
              <w:t>prescription opioids (fentanyl, oxycodone [OxyContin, Percocet], hydrocodone [Vicodin], methadone, buprenorphine, etc.)?</w:t>
            </w:r>
            <w:r>
              <w:tab/>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shd w:val="clear" w:color="auto" w:fill="auto"/>
          </w:tcPr>
          <w:p w:rsidR="00125B1B" w:rsidRPr="00BF5351" w:rsidRDefault="00125B1B" w:rsidP="00263C22">
            <w:pPr>
              <w:pStyle w:val="A3-1stTabLeader"/>
              <w:tabs>
                <w:tab w:val="clear" w:pos="5530"/>
                <w:tab w:val="clear" w:pos="6106"/>
                <w:tab w:val="clear" w:pos="6682"/>
                <w:tab w:val="clear" w:pos="7258"/>
                <w:tab w:val="clear" w:pos="7830"/>
                <w:tab w:val="clear" w:pos="8370"/>
                <w:tab w:val="clear" w:pos="9180"/>
                <w:tab w:val="right" w:leader="dot" w:pos="5670"/>
              </w:tabs>
              <w:jc w:val="left"/>
            </w:pPr>
            <w:r>
              <w:t>l.</w:t>
            </w:r>
            <w:r>
              <w:tab/>
              <w:t xml:space="preserve">other – specify </w:t>
            </w:r>
            <w:r w:rsidRPr="00F24CF7">
              <w:t>(e-cigarettes, etc.):</w:t>
            </w:r>
            <w:r>
              <w:t>___________________</w:t>
            </w:r>
            <w:r>
              <w:tab/>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bl>
    <w:p w:rsidR="00125B1B" w:rsidRDefault="00125B1B" w:rsidP="00263C22">
      <w:pPr>
        <w:pStyle w:val="SL-FlLftSgl"/>
      </w:pPr>
    </w:p>
    <w:p w:rsidR="00125B1B" w:rsidRDefault="00125B1B" w:rsidP="00263C22">
      <w:pPr>
        <w:pStyle w:val="SL-FlLftSgl"/>
      </w:pPr>
    </w:p>
    <w:p w:rsidR="00125B1B" w:rsidRDefault="00125B1B" w:rsidP="00263C22">
      <w:pPr>
        <w:spacing w:line="240" w:lineRule="auto"/>
        <w:ind w:firstLine="0"/>
        <w:jc w:val="left"/>
      </w:pPr>
      <w:r>
        <w:br w:type="page"/>
      </w:r>
    </w:p>
    <w:p w:rsidR="00125B1B" w:rsidRPr="00B60F1C" w:rsidRDefault="00125B1B" w:rsidP="00263C22">
      <w:pPr>
        <w:pStyle w:val="SH-SglSpHead"/>
        <w:pBdr>
          <w:top w:val="double" w:sz="6" w:space="1" w:color="14487C"/>
        </w:pBdr>
        <w:rPr>
          <w:color w:val="000000" w:themeColor="text1"/>
        </w:rPr>
      </w:pPr>
      <w:r>
        <w:rPr>
          <w:color w:val="000000" w:themeColor="text1"/>
        </w:rPr>
        <w:lastRenderedPageBreak/>
        <w:t>Subsection</w:t>
      </w:r>
      <w:r w:rsidRPr="00B60F1C">
        <w:rPr>
          <w:color w:val="000000" w:themeColor="text1"/>
        </w:rPr>
        <w:t xml:space="preserve"> </w:t>
      </w:r>
      <w:r>
        <w:rPr>
          <w:color w:val="000000" w:themeColor="text1"/>
        </w:rPr>
        <w:t>B</w:t>
      </w:r>
      <w:r w:rsidRPr="00B60F1C">
        <w:t xml:space="preserve">: </w:t>
      </w:r>
      <w:r>
        <w:t xml:space="preserve">Functioning </w:t>
      </w:r>
      <w:r w:rsidRPr="00B60F1C">
        <w:t>(Continued)</w:t>
      </w:r>
    </w:p>
    <w:p w:rsidR="00125B1B" w:rsidRDefault="00125B1B" w:rsidP="00263C22">
      <w:pPr>
        <w:pStyle w:val="SH-SglSpHead"/>
        <w:keepNext w:val="0"/>
        <w:spacing w:line="180" w:lineRule="exact"/>
      </w:pPr>
    </w:p>
    <w:p w:rsidR="00125B1B" w:rsidRDefault="00125B1B" w:rsidP="00263C22">
      <w:pPr>
        <w:pStyle w:val="SL-FlLftSgl"/>
      </w:pPr>
    </w:p>
    <w:p w:rsidR="00125B1B" w:rsidRDefault="00125B1B" w:rsidP="00263C22">
      <w:pPr>
        <w:pStyle w:val="SH-SglSpHead"/>
      </w:pPr>
      <w:r>
        <w:t>MILITARY FAMILY AND DEPLOYMENT</w:t>
      </w:r>
    </w:p>
    <w:p w:rsidR="00125B1B" w:rsidRPr="00D763C0" w:rsidRDefault="00125B1B" w:rsidP="00263C22">
      <w:pPr>
        <w:pStyle w:val="SH-SglSpHead"/>
      </w:pPr>
    </w:p>
    <w:p w:rsidR="00125B1B" w:rsidRPr="00883FD8" w:rsidRDefault="00125B1B" w:rsidP="00263C22">
      <w:pPr>
        <w:pStyle w:val="SL-FlLftSgl"/>
        <w:rPr>
          <w:b/>
          <w:i/>
        </w:rPr>
      </w:pPr>
      <w:r w:rsidRPr="00883FD8">
        <w:rPr>
          <w:b/>
          <w:i/>
        </w:rPr>
        <w:t xml:space="preserve">[QUESTIONS 5 AND 6 ARE ASKED ONLY AT BASELINE. IF THIS IS NOT A BASELINE, SKIP QUESTIONS 5 AND 6]. </w:t>
      </w:r>
    </w:p>
    <w:p w:rsidR="00125B1B" w:rsidRPr="00F24CF7" w:rsidRDefault="00125B1B" w:rsidP="00263C22">
      <w:pPr>
        <w:pStyle w:val="SL-FlLftSgl"/>
      </w:pPr>
    </w:p>
    <w:p w:rsidR="00125B1B" w:rsidRPr="00F24CF7" w:rsidRDefault="00125B1B" w:rsidP="00263C22">
      <w:pPr>
        <w:pStyle w:val="SL-FlLftSgl"/>
      </w:pPr>
    </w:p>
    <w:p w:rsidR="00125B1B" w:rsidRDefault="00125B1B" w:rsidP="00263C22">
      <w:pPr>
        <w:pStyle w:val="Q1-FirstLevelQuestion"/>
      </w:pPr>
      <w:r>
        <w:t>5.</w:t>
      </w:r>
      <w:r>
        <w:tab/>
      </w:r>
      <w:r w:rsidRPr="00BD2E5A">
        <w:t>Are you currently serving on active duty in the Armed Forces, the Reserves, or the National Guard?</w:t>
      </w:r>
    </w:p>
    <w:p w:rsidR="00125B1B" w:rsidRPr="00BD2E5A" w:rsidRDefault="00125B1B" w:rsidP="00263C22">
      <w:pPr>
        <w:pStyle w:val="Q1-FirstLevelQuestion"/>
      </w:pPr>
    </w:p>
    <w:p w:rsidR="00125B1B" w:rsidRPr="002C3682"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sidRPr="00625CBD">
        <w:rPr>
          <w:rFonts w:eastAsia="Wingdings2"/>
        </w:rPr>
        <w:t>Yes</w:t>
      </w:r>
    </w:p>
    <w:p w:rsidR="00125B1B" w:rsidRPr="002C3682"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sidRPr="00625CBD">
        <w:rPr>
          <w:rFonts w:eastAsia="Wingdings2"/>
        </w:rPr>
        <w:t>No</w:t>
      </w:r>
    </w:p>
    <w:p w:rsidR="00125B1B" w:rsidRPr="002C3682"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sidRPr="002C3682">
        <w:rPr>
          <w:rFonts w:eastAsia="Wingdings2"/>
        </w:rPr>
        <w:t>Refused</w:t>
      </w:r>
    </w:p>
    <w:p w:rsidR="00125B1B" w:rsidRPr="002C3682"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sidRPr="002C3682">
        <w:rPr>
          <w:rFonts w:eastAsia="Wingdings2"/>
        </w:rPr>
        <w:t xml:space="preserve">Don’t </w:t>
      </w:r>
      <w:r>
        <w:rPr>
          <w:rFonts w:eastAsia="Wingdings2"/>
        </w:rPr>
        <w:t>k</w:t>
      </w:r>
      <w:r w:rsidRPr="002C3682">
        <w:rPr>
          <w:rFonts w:eastAsia="Wingdings2"/>
        </w:rPr>
        <w:t>now</w:t>
      </w:r>
    </w:p>
    <w:p w:rsidR="00125B1B" w:rsidRDefault="00125B1B" w:rsidP="00263C22">
      <w:pPr>
        <w:pStyle w:val="A1-1stLeader"/>
        <w:rPr>
          <w:highlight w:val="yellow"/>
        </w:rPr>
      </w:pPr>
    </w:p>
    <w:p w:rsidR="00125B1B" w:rsidRPr="00B27625" w:rsidRDefault="00125B1B" w:rsidP="00263C22">
      <w:pPr>
        <w:pStyle w:val="A1-1stLeader"/>
        <w:rPr>
          <w:highlight w:val="yellow"/>
        </w:rPr>
      </w:pPr>
    </w:p>
    <w:p w:rsidR="00125B1B" w:rsidRDefault="00125B1B" w:rsidP="00263C22">
      <w:pPr>
        <w:pStyle w:val="Q1-FirstLevelQuestion"/>
      </w:pPr>
      <w:r>
        <w:t>6.</w:t>
      </w:r>
      <w:r>
        <w:tab/>
      </w:r>
      <w:r w:rsidRPr="00195E4E">
        <w:t>Is anyone in your family or someone close to you currently serving on active duty in or retired/separated from the Armed Forces, the Reserves, or the National Guard?</w:t>
      </w:r>
    </w:p>
    <w:p w:rsidR="00125B1B" w:rsidRPr="00B708B3" w:rsidRDefault="00125B1B" w:rsidP="00263C22">
      <w:pPr>
        <w:pStyle w:val="Q1-FirstLevelQuestion"/>
      </w:pPr>
    </w:p>
    <w:p w:rsidR="00125B1B" w:rsidRPr="00195E4E"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sidRPr="00195E4E">
        <w:rPr>
          <w:rFonts w:eastAsia="Wingdings2"/>
        </w:rPr>
        <w:t>Yes, only one person</w:t>
      </w:r>
    </w:p>
    <w:p w:rsidR="00125B1B" w:rsidRPr="005442FA" w:rsidRDefault="00125B1B" w:rsidP="00263C22">
      <w:pPr>
        <w:pStyle w:val="A1-1stLeader"/>
        <w:rPr>
          <w:color w:val="000000"/>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sidRPr="00195E4E">
        <w:rPr>
          <w:rFonts w:eastAsia="Wingdings2"/>
        </w:rPr>
        <w:t>Yes, more than one</w:t>
      </w:r>
      <w:r w:rsidRPr="005442FA">
        <w:rPr>
          <w:color w:val="000000"/>
        </w:rPr>
        <w:t xml:space="preserve"> person</w:t>
      </w:r>
    </w:p>
    <w:p w:rsidR="00125B1B" w:rsidRPr="003825BF"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No</w:t>
      </w:r>
    </w:p>
    <w:p w:rsidR="00125B1B" w:rsidRPr="003825BF"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sidRPr="003825BF">
        <w:rPr>
          <w:rFonts w:eastAsia="Wingdings2"/>
        </w:rPr>
        <w:t>Refused</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sidRPr="003825BF">
        <w:rPr>
          <w:rFonts w:eastAsia="Wingdings2"/>
        </w:rPr>
        <w:t xml:space="preserve">Don’t </w:t>
      </w:r>
      <w:r>
        <w:rPr>
          <w:rFonts w:eastAsia="Wingdings2"/>
        </w:rPr>
        <w:t>k</w:t>
      </w:r>
      <w:r w:rsidRPr="003825BF">
        <w:rPr>
          <w:rFonts w:eastAsia="Wingdings2"/>
        </w:rPr>
        <w:t>now</w:t>
      </w:r>
    </w:p>
    <w:p w:rsidR="00125B1B" w:rsidRDefault="00125B1B" w:rsidP="00263C22">
      <w:pPr>
        <w:spacing w:line="240" w:lineRule="auto"/>
        <w:ind w:firstLine="0"/>
        <w:jc w:val="left"/>
        <w:rPr>
          <w:rFonts w:eastAsia="Wingdings2"/>
        </w:rPr>
      </w:pPr>
      <w:r>
        <w:rPr>
          <w:rFonts w:eastAsia="Wingdings2"/>
        </w:rPr>
        <w:br w:type="page"/>
      </w:r>
    </w:p>
    <w:p w:rsidR="00125B1B" w:rsidRPr="007D61BE" w:rsidRDefault="00125B1B" w:rsidP="00263C22">
      <w:pPr>
        <w:pStyle w:val="SH-SglSpHead"/>
        <w:pBdr>
          <w:top w:val="double" w:sz="6" w:space="1" w:color="14487C"/>
        </w:pBdr>
        <w:rPr>
          <w:color w:val="000000" w:themeColor="text1"/>
        </w:rPr>
      </w:pPr>
      <w:r w:rsidRPr="007D61BE">
        <w:rPr>
          <w:color w:val="000000" w:themeColor="text1"/>
        </w:rPr>
        <w:lastRenderedPageBreak/>
        <w:t>Subsection C: Stability In Housing</w:t>
      </w:r>
    </w:p>
    <w:p w:rsidR="00125B1B" w:rsidRDefault="00125B1B" w:rsidP="00263C22">
      <w:pPr>
        <w:pStyle w:val="SL-FlLftSgl"/>
      </w:pPr>
    </w:p>
    <w:p w:rsidR="00125B1B" w:rsidRDefault="00125B1B" w:rsidP="00263C22">
      <w:pPr>
        <w:pStyle w:val="SL-FlLftSgl"/>
      </w:pPr>
    </w:p>
    <w:p w:rsidR="00125B1B" w:rsidRDefault="00125B1B" w:rsidP="00263C22">
      <w:pPr>
        <w:pStyle w:val="Q1-FirstLevelQuestion"/>
      </w:pPr>
      <w:r w:rsidRPr="00883FD8">
        <w:t>1.</w:t>
      </w:r>
      <w:r w:rsidRPr="00883FD8">
        <w:tab/>
        <w:t>In the past 30 days how many …</w:t>
      </w:r>
    </w:p>
    <w:tbl>
      <w:tblPr>
        <w:tblStyle w:val="TableGrid"/>
        <w:tblW w:w="0" w:type="auto"/>
        <w:tblInd w:w="576" w:type="dxa"/>
        <w:tblLayout w:type="fixed"/>
        <w:tblLook w:val="04A0" w:firstRow="1" w:lastRow="0" w:firstColumn="1" w:lastColumn="0" w:noHBand="0" w:noVBand="1"/>
      </w:tblPr>
      <w:tblGrid>
        <w:gridCol w:w="5328"/>
        <w:gridCol w:w="1296"/>
        <w:gridCol w:w="1008"/>
        <w:gridCol w:w="864"/>
      </w:tblGrid>
      <w:tr w:rsidR="00125B1B" w:rsidTr="00263C22">
        <w:tc>
          <w:tcPr>
            <w:tcW w:w="5328" w:type="dxa"/>
            <w:tcBorders>
              <w:top w:val="nil"/>
              <w:left w:val="nil"/>
              <w:bottom w:val="single" w:sz="4" w:space="0" w:color="auto"/>
            </w:tcBorders>
            <w:vAlign w:val="bottom"/>
          </w:tcPr>
          <w:p w:rsidR="00125B1B" w:rsidRDefault="00125B1B" w:rsidP="00263C22">
            <w:pPr>
              <w:pStyle w:val="SL-FlLftSgl"/>
              <w:spacing w:before="100" w:after="100"/>
              <w:jc w:val="center"/>
            </w:pPr>
          </w:p>
        </w:tc>
        <w:tc>
          <w:tcPr>
            <w:tcW w:w="1296" w:type="dxa"/>
            <w:tcBorders>
              <w:bottom w:val="single" w:sz="4" w:space="0" w:color="auto"/>
            </w:tcBorders>
            <w:vAlign w:val="bottom"/>
          </w:tcPr>
          <w:p w:rsidR="00125B1B" w:rsidRDefault="00125B1B" w:rsidP="00263C22">
            <w:pPr>
              <w:pStyle w:val="SL-FlLftSgl"/>
              <w:spacing w:before="100" w:after="100"/>
              <w:jc w:val="center"/>
            </w:pPr>
            <w:r>
              <w:t>Number of</w:t>
            </w:r>
            <w:r>
              <w:br/>
              <w:t>Nights/</w:t>
            </w:r>
            <w:r>
              <w:br/>
              <w:t>Times</w:t>
            </w:r>
          </w:p>
        </w:tc>
        <w:tc>
          <w:tcPr>
            <w:tcW w:w="1008" w:type="dxa"/>
            <w:tcBorders>
              <w:bottom w:val="single" w:sz="4" w:space="0" w:color="auto"/>
            </w:tcBorders>
            <w:vAlign w:val="bottom"/>
          </w:tcPr>
          <w:p w:rsidR="00125B1B" w:rsidRDefault="00125B1B" w:rsidP="00263C22">
            <w:pPr>
              <w:pStyle w:val="SL-FlLftSgl"/>
              <w:spacing w:before="100" w:after="100"/>
              <w:jc w:val="center"/>
            </w:pPr>
            <w:r>
              <w:t>Refused</w:t>
            </w:r>
          </w:p>
        </w:tc>
        <w:tc>
          <w:tcPr>
            <w:tcW w:w="864" w:type="dxa"/>
            <w:tcBorders>
              <w:bottom w:val="single" w:sz="4" w:space="0" w:color="auto"/>
            </w:tcBorders>
            <w:vAlign w:val="bottom"/>
          </w:tcPr>
          <w:p w:rsidR="00125B1B" w:rsidRDefault="00125B1B" w:rsidP="00263C22">
            <w:pPr>
              <w:pStyle w:val="SL-FlLftSgl"/>
              <w:spacing w:before="100" w:after="100"/>
              <w:jc w:val="center"/>
            </w:pPr>
            <w:r>
              <w:t>Don’t</w:t>
            </w:r>
            <w:r>
              <w:br/>
              <w:t>Know</w:t>
            </w:r>
          </w:p>
        </w:tc>
      </w:tr>
      <w:tr w:rsidR="00125B1B" w:rsidTr="00263C22">
        <w:tc>
          <w:tcPr>
            <w:tcW w:w="5328" w:type="dxa"/>
            <w:shd w:val="clear" w:color="auto" w:fill="auto"/>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55"/>
              </w:tabs>
              <w:spacing w:before="100" w:after="100"/>
              <w:jc w:val="left"/>
            </w:pPr>
            <w:r>
              <w:t>a.</w:t>
            </w:r>
            <w:r>
              <w:tab/>
              <w:t xml:space="preserve">nights have you </w:t>
            </w:r>
            <w:r>
              <w:rPr>
                <w:bCs/>
              </w:rPr>
              <w:t xml:space="preserve"> </w:t>
            </w:r>
            <w:r>
              <w:t>been homeless?</w:t>
            </w:r>
            <w:r>
              <w:tab/>
            </w:r>
          </w:p>
        </w:tc>
        <w:tc>
          <w:tcPr>
            <w:tcW w:w="1296" w:type="dxa"/>
            <w:shd w:val="clear" w:color="auto" w:fill="auto"/>
          </w:tcPr>
          <w:p w:rsidR="00125B1B" w:rsidRDefault="00125B1B" w:rsidP="00263C22">
            <w:pPr>
              <w:pStyle w:val="SL-FlLftSgl"/>
              <w:spacing w:before="100" w:after="100"/>
              <w:jc w:val="center"/>
            </w:pPr>
            <w:r>
              <w:t>|____|____|</w:t>
            </w:r>
          </w:p>
        </w:tc>
        <w:tc>
          <w:tcPr>
            <w:tcW w:w="1008" w:type="dxa"/>
            <w:shd w:val="clear" w:color="auto" w:fill="auto"/>
          </w:tcPr>
          <w:p w:rsidR="00125B1B" w:rsidRDefault="00125B1B" w:rsidP="00263C22">
            <w:pPr>
              <w:pStyle w:val="SL-FlLftSgl"/>
              <w:spacing w:before="100" w:after="10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864" w:type="dxa"/>
            <w:shd w:val="clear" w:color="auto" w:fill="auto"/>
          </w:tcPr>
          <w:p w:rsidR="00125B1B" w:rsidRDefault="00125B1B" w:rsidP="00263C22">
            <w:pPr>
              <w:pStyle w:val="SL-FlLftSgl"/>
              <w:spacing w:before="100" w:after="10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155"/>
              </w:tabs>
              <w:spacing w:before="100" w:after="100"/>
              <w:jc w:val="left"/>
            </w:pPr>
            <w:r>
              <w:t>b.</w:t>
            </w:r>
            <w:r>
              <w:tab/>
              <w:t xml:space="preserve">nights have you </w:t>
            </w:r>
            <w:r>
              <w:rPr>
                <w:bCs/>
              </w:rPr>
              <w:t xml:space="preserve"> </w:t>
            </w:r>
            <w:r>
              <w:t>spent in a hospital for mental health care?</w:t>
            </w:r>
            <w:r>
              <w:rPr>
                <w:bCs/>
              </w:rPr>
              <w:tab/>
            </w:r>
          </w:p>
        </w:tc>
        <w:tc>
          <w:tcPr>
            <w:tcW w:w="1296" w:type="dxa"/>
          </w:tcPr>
          <w:p w:rsidR="00125B1B" w:rsidRDefault="00125B1B" w:rsidP="00263C22">
            <w:pPr>
              <w:pStyle w:val="SL-FlLftSgl"/>
              <w:spacing w:before="100" w:after="100"/>
              <w:jc w:val="center"/>
            </w:pPr>
            <w:r>
              <w:br/>
              <w:t>|____|____|</w:t>
            </w:r>
          </w:p>
        </w:tc>
        <w:tc>
          <w:tcPr>
            <w:tcW w:w="1008" w:type="dxa"/>
          </w:tcPr>
          <w:p w:rsidR="00125B1B" w:rsidRDefault="00125B1B" w:rsidP="00263C22">
            <w:pPr>
              <w:pStyle w:val="SL-FlLftSgl"/>
              <w:spacing w:before="100" w:after="10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864" w:type="dxa"/>
          </w:tcPr>
          <w:p w:rsidR="00125B1B" w:rsidRDefault="00125B1B" w:rsidP="00263C22">
            <w:pPr>
              <w:pStyle w:val="SL-FlLftSgl"/>
              <w:spacing w:before="100" w:after="10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Borders>
              <w:bottom w:val="single" w:sz="4" w:space="0" w:color="auto"/>
            </w:tcBorders>
          </w:tcPr>
          <w:p w:rsidR="00125B1B" w:rsidRPr="00ED4292" w:rsidRDefault="00125B1B" w:rsidP="00263C22">
            <w:pPr>
              <w:pStyle w:val="A3-1stTabLeader"/>
              <w:tabs>
                <w:tab w:val="clear" w:pos="5530"/>
                <w:tab w:val="clear" w:pos="6106"/>
                <w:tab w:val="clear" w:pos="6682"/>
                <w:tab w:val="clear" w:pos="7258"/>
                <w:tab w:val="clear" w:pos="7830"/>
                <w:tab w:val="clear" w:pos="8370"/>
                <w:tab w:val="clear" w:pos="9180"/>
                <w:tab w:val="right" w:leader="dot" w:pos="5155"/>
              </w:tabs>
              <w:spacing w:before="100" w:after="100"/>
              <w:jc w:val="left"/>
              <w:rPr>
                <w:bCs/>
              </w:rPr>
            </w:pPr>
            <w:r>
              <w:t>c.</w:t>
            </w:r>
            <w:r>
              <w:tab/>
              <w:t xml:space="preserve">nights have you </w:t>
            </w:r>
            <w:r>
              <w:rPr>
                <w:bCs/>
              </w:rPr>
              <w:t xml:space="preserve"> </w:t>
            </w:r>
            <w:r>
              <w:t xml:space="preserve">spent in a facility </w:t>
            </w:r>
            <w:r>
              <w:br/>
              <w:t>for detox/inpatient or residential substance abuse treatment?</w:t>
            </w:r>
            <w:r>
              <w:tab/>
            </w:r>
          </w:p>
        </w:tc>
        <w:tc>
          <w:tcPr>
            <w:tcW w:w="1296" w:type="dxa"/>
            <w:tcBorders>
              <w:bottom w:val="single" w:sz="4" w:space="0" w:color="auto"/>
            </w:tcBorders>
          </w:tcPr>
          <w:p w:rsidR="00125B1B" w:rsidRDefault="00125B1B" w:rsidP="00263C22">
            <w:pPr>
              <w:pStyle w:val="SL-FlLftSgl"/>
              <w:spacing w:before="100" w:after="100"/>
              <w:jc w:val="center"/>
            </w:pPr>
            <w:r>
              <w:br/>
            </w:r>
            <w:r>
              <w:br/>
              <w:t>|____|____|</w:t>
            </w:r>
          </w:p>
        </w:tc>
        <w:tc>
          <w:tcPr>
            <w:tcW w:w="1008" w:type="dxa"/>
            <w:tcBorders>
              <w:bottom w:val="single" w:sz="4" w:space="0" w:color="auto"/>
            </w:tcBorders>
          </w:tcPr>
          <w:p w:rsidR="00125B1B" w:rsidRDefault="00125B1B" w:rsidP="00263C22">
            <w:pPr>
              <w:pStyle w:val="SL-FlLftSgl"/>
              <w:spacing w:before="100" w:after="100"/>
              <w:jc w:val="center"/>
            </w:pPr>
            <w:r>
              <w:br/>
            </w: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864" w:type="dxa"/>
            <w:tcBorders>
              <w:bottom w:val="single" w:sz="4" w:space="0" w:color="auto"/>
            </w:tcBorders>
          </w:tcPr>
          <w:p w:rsidR="00125B1B" w:rsidRDefault="00125B1B" w:rsidP="00263C22">
            <w:pPr>
              <w:pStyle w:val="SL-FlLftSgl"/>
              <w:spacing w:before="100" w:after="100"/>
              <w:jc w:val="center"/>
            </w:pPr>
            <w:r>
              <w:br/>
            </w: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Pr="00ED4292" w:rsidRDefault="00125B1B" w:rsidP="00263C22">
            <w:pPr>
              <w:pStyle w:val="A3-1stTabLeader"/>
              <w:tabs>
                <w:tab w:val="clear" w:pos="5530"/>
                <w:tab w:val="clear" w:pos="6106"/>
                <w:tab w:val="clear" w:pos="6682"/>
                <w:tab w:val="clear" w:pos="7258"/>
                <w:tab w:val="clear" w:pos="7830"/>
                <w:tab w:val="clear" w:pos="8370"/>
                <w:tab w:val="clear" w:pos="9180"/>
                <w:tab w:val="right" w:leader="dot" w:pos="5155"/>
              </w:tabs>
              <w:spacing w:before="100" w:after="100"/>
              <w:jc w:val="left"/>
              <w:rPr>
                <w:bCs/>
              </w:rPr>
            </w:pPr>
            <w:r>
              <w:t>d.</w:t>
            </w:r>
            <w:r>
              <w:tab/>
              <w:t xml:space="preserve">nights have you </w:t>
            </w:r>
            <w:r>
              <w:rPr>
                <w:bCs/>
              </w:rPr>
              <w:t xml:space="preserve"> </w:t>
            </w:r>
            <w:r>
              <w:t>spent in correctional facility including juvenile detention, jail, or prison?</w:t>
            </w:r>
            <w:r>
              <w:tab/>
            </w:r>
          </w:p>
        </w:tc>
        <w:tc>
          <w:tcPr>
            <w:tcW w:w="1296" w:type="dxa"/>
          </w:tcPr>
          <w:p w:rsidR="00125B1B" w:rsidRDefault="00125B1B" w:rsidP="00263C22">
            <w:pPr>
              <w:pStyle w:val="SL-FlLftSgl"/>
              <w:spacing w:before="100" w:after="100"/>
              <w:jc w:val="center"/>
            </w:pPr>
            <w:r>
              <w:br/>
              <w:t>|____|____|</w:t>
            </w:r>
          </w:p>
        </w:tc>
        <w:tc>
          <w:tcPr>
            <w:tcW w:w="1008" w:type="dxa"/>
          </w:tcPr>
          <w:p w:rsidR="00125B1B" w:rsidRDefault="00125B1B" w:rsidP="00263C22">
            <w:pPr>
              <w:pStyle w:val="SL-FlLftSgl"/>
              <w:spacing w:before="100" w:after="10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864" w:type="dxa"/>
          </w:tcPr>
          <w:p w:rsidR="00125B1B" w:rsidRDefault="00125B1B" w:rsidP="00263C22">
            <w:pPr>
              <w:pStyle w:val="SL-FlLftSgl"/>
              <w:spacing w:before="100" w:after="10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Pr="008B4F74" w:rsidRDefault="00125B1B" w:rsidP="00263C22">
            <w:pPr>
              <w:pStyle w:val="SL-FlLftSgl"/>
              <w:spacing w:before="100" w:after="100"/>
              <w:jc w:val="left"/>
              <w:rPr>
                <w:b/>
              </w:rPr>
            </w:pPr>
            <w:r w:rsidRPr="008B4F74">
              <w:rPr>
                <w:b/>
              </w:rPr>
              <w:t>[ADD UP THE TOTAL NUMBER OF NIGHTS SPENT HOMELESS, IN HOSPITAL FOR MENTAL HEALTH CARE, IN DETOX/INPATIENT OR RESIDENTIAL SUBSTANCE ABUSE TREATMENT, OR IN A CORRECTIONAL FACILITY. (ITEMS A-D, CANNOT EXCEED 30 NIGHTS).]</w:t>
            </w:r>
          </w:p>
        </w:tc>
        <w:tc>
          <w:tcPr>
            <w:tcW w:w="1296" w:type="dxa"/>
            <w:vAlign w:val="center"/>
          </w:tcPr>
          <w:p w:rsidR="00125B1B" w:rsidRDefault="00125B1B" w:rsidP="00263C22">
            <w:pPr>
              <w:pStyle w:val="SL-FlLftSgl"/>
              <w:spacing w:before="100" w:after="100"/>
              <w:jc w:val="center"/>
            </w:pPr>
            <w:r>
              <w:t>|____|____|</w:t>
            </w:r>
          </w:p>
        </w:tc>
        <w:tc>
          <w:tcPr>
            <w:tcW w:w="1008" w:type="dxa"/>
            <w:vAlign w:val="center"/>
          </w:tcPr>
          <w:p w:rsidR="00125B1B" w:rsidRDefault="00125B1B" w:rsidP="00263C22">
            <w:pPr>
              <w:pStyle w:val="SL-FlLftSgl"/>
              <w:spacing w:before="100" w:after="100"/>
              <w:jc w:val="center"/>
            </w:pPr>
          </w:p>
        </w:tc>
        <w:tc>
          <w:tcPr>
            <w:tcW w:w="864" w:type="dxa"/>
            <w:vAlign w:val="center"/>
          </w:tcPr>
          <w:p w:rsidR="00125B1B" w:rsidRDefault="00125B1B" w:rsidP="00263C22">
            <w:pPr>
              <w:pStyle w:val="SL-FlLftSgl"/>
              <w:spacing w:before="100" w:after="100"/>
              <w:jc w:val="center"/>
            </w:pPr>
          </w:p>
        </w:tc>
      </w:tr>
      <w:tr w:rsidR="00125B1B" w:rsidTr="00263C22">
        <w:tc>
          <w:tcPr>
            <w:tcW w:w="5328" w:type="dxa"/>
          </w:tcPr>
          <w:p w:rsidR="00125B1B" w:rsidRPr="00ED4292" w:rsidRDefault="00125B1B" w:rsidP="00263C22">
            <w:pPr>
              <w:pStyle w:val="A3-1stTabLeader"/>
              <w:tabs>
                <w:tab w:val="clear" w:pos="5530"/>
                <w:tab w:val="clear" w:pos="6106"/>
                <w:tab w:val="clear" w:pos="6682"/>
                <w:tab w:val="clear" w:pos="7258"/>
                <w:tab w:val="clear" w:pos="7830"/>
                <w:tab w:val="clear" w:pos="8370"/>
                <w:tab w:val="clear" w:pos="9180"/>
                <w:tab w:val="right" w:leader="dot" w:pos="5155"/>
              </w:tabs>
              <w:spacing w:before="100" w:after="100"/>
              <w:jc w:val="left"/>
              <w:rPr>
                <w:bCs/>
              </w:rPr>
            </w:pPr>
            <w:r>
              <w:t>e.</w:t>
            </w:r>
            <w:r>
              <w:tab/>
              <w:t xml:space="preserve">times have you </w:t>
            </w:r>
            <w:r>
              <w:rPr>
                <w:bCs/>
              </w:rPr>
              <w:t xml:space="preserve"> </w:t>
            </w:r>
            <w:r>
              <w:t>gone to an emergency room for a psychiatric or emotional problem?</w:t>
            </w:r>
            <w:r>
              <w:tab/>
            </w:r>
          </w:p>
        </w:tc>
        <w:tc>
          <w:tcPr>
            <w:tcW w:w="1296" w:type="dxa"/>
          </w:tcPr>
          <w:p w:rsidR="00125B1B" w:rsidRDefault="00125B1B" w:rsidP="00263C22">
            <w:pPr>
              <w:pStyle w:val="SL-FlLftSgl"/>
              <w:spacing w:before="100" w:after="100"/>
              <w:jc w:val="center"/>
            </w:pPr>
            <w:r>
              <w:br/>
            </w:r>
            <w:r>
              <w:br/>
              <w:t>|____|____|</w:t>
            </w:r>
          </w:p>
        </w:tc>
        <w:tc>
          <w:tcPr>
            <w:tcW w:w="1008" w:type="dxa"/>
          </w:tcPr>
          <w:p w:rsidR="00125B1B" w:rsidRDefault="00125B1B" w:rsidP="00263C22">
            <w:pPr>
              <w:pStyle w:val="SL-FlLftSgl"/>
              <w:spacing w:before="100" w:after="100"/>
              <w:jc w:val="center"/>
            </w:pPr>
            <w:r>
              <w:br/>
            </w: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864" w:type="dxa"/>
          </w:tcPr>
          <w:p w:rsidR="00125B1B" w:rsidRDefault="00125B1B" w:rsidP="00263C22">
            <w:pPr>
              <w:pStyle w:val="SL-FlLftSgl"/>
              <w:spacing w:before="100" w:after="100"/>
              <w:jc w:val="center"/>
            </w:pPr>
            <w:r>
              <w:br/>
            </w: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328" w:type="dxa"/>
          </w:tcPr>
          <w:p w:rsidR="00125B1B" w:rsidRPr="008B4F74" w:rsidRDefault="00125B1B" w:rsidP="00263C22">
            <w:pPr>
              <w:pStyle w:val="SL-FlLftSgl"/>
              <w:spacing w:before="100" w:after="100"/>
              <w:jc w:val="left"/>
              <w:rPr>
                <w:b/>
              </w:rPr>
            </w:pPr>
            <w:r w:rsidRPr="00883FD8">
              <w:rPr>
                <w:b/>
              </w:rPr>
              <w:t xml:space="preserve">[IF 1A, 1B, 1C, OR 1D IS 16 OR MORE NIGHTS, GO TO </w:t>
            </w:r>
            <w:r>
              <w:rPr>
                <w:b/>
              </w:rPr>
              <w:t>SUBSECTION</w:t>
            </w:r>
            <w:r w:rsidRPr="00883FD8">
              <w:rPr>
                <w:b/>
              </w:rPr>
              <w:t xml:space="preserve"> D.]</w:t>
            </w:r>
            <w:r w:rsidRPr="008B4F74">
              <w:rPr>
                <w:b/>
              </w:rPr>
              <w:t xml:space="preserve"> </w:t>
            </w:r>
          </w:p>
        </w:tc>
        <w:tc>
          <w:tcPr>
            <w:tcW w:w="1296" w:type="dxa"/>
            <w:vAlign w:val="center"/>
          </w:tcPr>
          <w:p w:rsidR="00125B1B" w:rsidRDefault="00125B1B" w:rsidP="00263C22">
            <w:pPr>
              <w:pStyle w:val="SL-FlLftSgl"/>
              <w:spacing w:before="100" w:after="100"/>
              <w:jc w:val="center"/>
            </w:pPr>
            <w:r>
              <w:t>|____|____|</w:t>
            </w:r>
          </w:p>
        </w:tc>
        <w:tc>
          <w:tcPr>
            <w:tcW w:w="1008" w:type="dxa"/>
            <w:vAlign w:val="center"/>
          </w:tcPr>
          <w:p w:rsidR="00125B1B" w:rsidRDefault="00125B1B" w:rsidP="00263C22">
            <w:pPr>
              <w:pStyle w:val="SL-FlLftSgl"/>
              <w:spacing w:before="100" w:after="10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864" w:type="dxa"/>
            <w:vAlign w:val="center"/>
          </w:tcPr>
          <w:p w:rsidR="00125B1B" w:rsidRDefault="00125B1B" w:rsidP="00263C22">
            <w:pPr>
              <w:pStyle w:val="SL-FlLftSgl"/>
              <w:spacing w:before="100" w:after="10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bl>
    <w:p w:rsidR="00125B1B" w:rsidRPr="00883FD8" w:rsidRDefault="00125B1B" w:rsidP="00263C22">
      <w:pPr>
        <w:pStyle w:val="SL-FlLftSgl"/>
        <w:rPr>
          <w:b/>
          <w:i/>
        </w:rPr>
      </w:pPr>
    </w:p>
    <w:p w:rsidR="00125B1B" w:rsidRDefault="00125B1B" w:rsidP="00263C22">
      <w:pPr>
        <w:pStyle w:val="SL-FlLftSgl"/>
      </w:pPr>
    </w:p>
    <w:p w:rsidR="00125B1B" w:rsidRPr="00625CBD" w:rsidRDefault="00125B1B" w:rsidP="00263C22">
      <w:pPr>
        <w:pStyle w:val="Q1-FirstLevelQuestion"/>
      </w:pPr>
      <w:r>
        <w:t>2.</w:t>
      </w:r>
      <w:r>
        <w:tab/>
        <w:t xml:space="preserve">In </w:t>
      </w:r>
      <w:r w:rsidRPr="00625CBD">
        <w:t>the past 30 days, where have you been living most of the time?</w:t>
      </w:r>
    </w:p>
    <w:p w:rsidR="00125B1B" w:rsidRPr="00625CBD" w:rsidRDefault="00125B1B" w:rsidP="00263C22">
      <w:pPr>
        <w:pStyle w:val="Q1-FirstLevelQuestion"/>
      </w:pPr>
    </w:p>
    <w:p w:rsidR="00125B1B" w:rsidRPr="008B4F74" w:rsidRDefault="00125B1B" w:rsidP="00263C22">
      <w:pPr>
        <w:pStyle w:val="SL-FlLftSgl"/>
        <w:rPr>
          <w:b/>
        </w:rPr>
      </w:pPr>
      <w:r w:rsidRPr="00625CBD">
        <w:rPr>
          <w:b/>
        </w:rPr>
        <w:t>[DO NOT READ RESPONSE OPTIONS TO CONSUMER SELECT ONLY ONE.]</w:t>
      </w:r>
    </w:p>
    <w:p w:rsidR="00125B1B" w:rsidRDefault="00125B1B" w:rsidP="00263C22">
      <w:pPr>
        <w:autoSpaceDE w:val="0"/>
        <w:autoSpaceDN w:val="0"/>
        <w:adjustRightInd w:val="0"/>
        <w:spacing w:line="240" w:lineRule="auto"/>
        <w:ind w:right="-806"/>
        <w:jc w:val="left"/>
        <w:rPr>
          <w:rFonts w:eastAsia="Wingdings2" w:cs="Arial"/>
          <w:szCs w:val="22"/>
        </w:rPr>
      </w:pP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Caregiver’s owned or rented house, apartment, trailer, or room</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t>Independent owned or rented house, apartment, trailer or room</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Someone else’s house, apartment, trailer, or room</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Homeless (shelter, street/outdoors, park)</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Group home</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Foster care (specialized therapeutic treatment)</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Transitional living facility</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Hospital (medical)</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Hospital (psychiatric)</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Detox/inpatient or residential substance abuse treatment facility</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Correctional facility (juvenile detention center/jail/prison)</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Other housed (specify): _______________________________________________</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Refused</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Don’t know</w:t>
      </w:r>
    </w:p>
    <w:p w:rsidR="00125B1B" w:rsidRDefault="00125B1B" w:rsidP="00263C22">
      <w:pPr>
        <w:spacing w:line="240" w:lineRule="auto"/>
        <w:ind w:firstLine="0"/>
        <w:jc w:val="left"/>
        <w:rPr>
          <w:szCs w:val="22"/>
        </w:rPr>
      </w:pPr>
      <w:r>
        <w:rPr>
          <w:szCs w:val="22"/>
        </w:rPr>
        <w:br w:type="page"/>
      </w:r>
    </w:p>
    <w:p w:rsidR="00125B1B" w:rsidRPr="007D61BE" w:rsidRDefault="00125B1B" w:rsidP="00263C22">
      <w:pPr>
        <w:pStyle w:val="SH-SglSpHead"/>
        <w:pBdr>
          <w:top w:val="double" w:sz="6" w:space="1" w:color="14487C"/>
        </w:pBdr>
        <w:rPr>
          <w:color w:val="000000" w:themeColor="text1"/>
        </w:rPr>
      </w:pPr>
      <w:r w:rsidRPr="007D61BE">
        <w:rPr>
          <w:color w:val="000000" w:themeColor="text1"/>
        </w:rPr>
        <w:lastRenderedPageBreak/>
        <w:t>Subsection D: Education</w:t>
      </w:r>
    </w:p>
    <w:p w:rsidR="00125B1B" w:rsidRDefault="00125B1B" w:rsidP="00263C22">
      <w:pPr>
        <w:pStyle w:val="SL-FlLftSgl"/>
      </w:pPr>
    </w:p>
    <w:p w:rsidR="00125B1B" w:rsidRDefault="00125B1B" w:rsidP="00263C22">
      <w:pPr>
        <w:pStyle w:val="SL-FlLftSgl"/>
      </w:pPr>
    </w:p>
    <w:p w:rsidR="00125B1B" w:rsidRDefault="00125B1B" w:rsidP="00263C22">
      <w:pPr>
        <w:pStyle w:val="Q1-FirstLevelQuestion"/>
      </w:pPr>
      <w:r>
        <w:t>1.</w:t>
      </w:r>
      <w:r>
        <w:tab/>
        <w:t xml:space="preserve">During the past 30 days of school, how many days were you absent for any reason? </w:t>
      </w:r>
    </w:p>
    <w:p w:rsidR="00125B1B" w:rsidRDefault="00125B1B" w:rsidP="00263C22">
      <w:pPr>
        <w:pStyle w:val="Q1-FirstLevelQuestion"/>
      </w:pP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0 days</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1 day</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2 days</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3 to 5 days</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6 to 10 days</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More than 10 days</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Refused</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Don’t Know</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 xml:space="preserve">Not Applicable </w:t>
      </w:r>
    </w:p>
    <w:p w:rsidR="00125B1B" w:rsidRDefault="00125B1B" w:rsidP="00263C22">
      <w:pPr>
        <w:pStyle w:val="Q1-FirstLevelQuestion"/>
      </w:pPr>
    </w:p>
    <w:p w:rsidR="00125B1B" w:rsidRDefault="00125B1B" w:rsidP="00263C22">
      <w:pPr>
        <w:pStyle w:val="Q1-FirstLevelQuestion"/>
      </w:pPr>
    </w:p>
    <w:p w:rsidR="00125B1B" w:rsidRDefault="00125B1B" w:rsidP="00263C22">
      <w:pPr>
        <w:pStyle w:val="Q2-SecondLevelQuestion"/>
      </w:pPr>
      <w:r>
        <w:t>a.</w:t>
      </w:r>
      <w:r>
        <w:tab/>
      </w:r>
      <w:r w:rsidRPr="00F53347">
        <w:rPr>
          <w:caps/>
        </w:rPr>
        <w:t>[IF ABSENT]</w:t>
      </w:r>
      <w:r w:rsidRPr="00F53347">
        <w:t>,</w:t>
      </w:r>
      <w:r>
        <w:t xml:space="preserve"> how many days were unexcused absences?</w:t>
      </w:r>
    </w:p>
    <w:p w:rsidR="00125B1B" w:rsidRDefault="00125B1B" w:rsidP="00263C22">
      <w:pPr>
        <w:pStyle w:val="Q2-SecondLevelQuestion"/>
      </w:pPr>
    </w:p>
    <w:p w:rsidR="00125B1B" w:rsidRPr="002357A3" w:rsidRDefault="00125B1B" w:rsidP="00263C22">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Pr>
          <w:rFonts w:eastAsia="Wingdings2"/>
        </w:rPr>
        <w:t>0 days</w:t>
      </w:r>
    </w:p>
    <w:p w:rsidR="00125B1B" w:rsidRPr="002357A3" w:rsidRDefault="00125B1B" w:rsidP="00263C22">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Pr>
          <w:rFonts w:eastAsia="Wingdings2"/>
        </w:rPr>
        <w:t>1 day</w:t>
      </w:r>
    </w:p>
    <w:p w:rsidR="00125B1B" w:rsidRPr="002357A3" w:rsidRDefault="00125B1B" w:rsidP="00263C22">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Pr>
          <w:rFonts w:eastAsia="Wingdings2"/>
        </w:rPr>
        <w:t>2 days</w:t>
      </w:r>
    </w:p>
    <w:p w:rsidR="00125B1B" w:rsidRPr="002357A3" w:rsidRDefault="00125B1B" w:rsidP="00263C22">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Pr>
          <w:rFonts w:eastAsia="Wingdings2"/>
        </w:rPr>
        <w:t>3 to 5 days</w:t>
      </w:r>
    </w:p>
    <w:p w:rsidR="00125B1B" w:rsidRPr="002357A3" w:rsidRDefault="00125B1B" w:rsidP="00263C22">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Pr>
          <w:rFonts w:eastAsia="Wingdings2"/>
        </w:rPr>
        <w:t>6 to 10 days</w:t>
      </w:r>
    </w:p>
    <w:p w:rsidR="00125B1B" w:rsidRPr="002357A3" w:rsidRDefault="00125B1B" w:rsidP="00263C22">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Pr>
          <w:rFonts w:eastAsia="Wingdings2"/>
        </w:rPr>
        <w:t>More than 10 days</w:t>
      </w:r>
    </w:p>
    <w:p w:rsidR="00125B1B" w:rsidRPr="002357A3" w:rsidRDefault="00125B1B" w:rsidP="00263C22">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Pr>
          <w:rFonts w:eastAsia="Wingdings2"/>
        </w:rPr>
        <w:t>Refused</w:t>
      </w:r>
    </w:p>
    <w:p w:rsidR="00125B1B" w:rsidRPr="002357A3" w:rsidRDefault="00125B1B" w:rsidP="00263C22">
      <w:pPr>
        <w:pStyle w:val="A1-1stLeader"/>
        <w:ind w:left="1512"/>
        <w:rPr>
          <w:b/>
          <w:bC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Pr>
          <w:rFonts w:eastAsia="Wingdings2"/>
        </w:rPr>
        <w:t>Don’t Know</w:t>
      </w:r>
    </w:p>
    <w:p w:rsidR="00125B1B" w:rsidRDefault="00125B1B" w:rsidP="00263C22">
      <w:pPr>
        <w:pStyle w:val="A1-1stLeader"/>
        <w:ind w:left="1512"/>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Pr>
          <w:rFonts w:eastAsia="Wingdings2"/>
        </w:rPr>
        <w:t xml:space="preserve">Not Applicable </w:t>
      </w:r>
    </w:p>
    <w:p w:rsidR="00125B1B" w:rsidRDefault="00125B1B" w:rsidP="00263C22">
      <w:pPr>
        <w:pStyle w:val="A1-1stLeader"/>
        <w:ind w:left="1512"/>
        <w:rPr>
          <w:rFonts w:eastAsia="Wingdings2"/>
        </w:rPr>
      </w:pPr>
    </w:p>
    <w:p w:rsidR="00125B1B" w:rsidRPr="002357A3" w:rsidRDefault="00125B1B" w:rsidP="00263C22">
      <w:pPr>
        <w:pStyle w:val="A1-1stLeader"/>
        <w:ind w:left="1512"/>
        <w:rPr>
          <w:b/>
          <w:bCs/>
        </w:rPr>
      </w:pPr>
    </w:p>
    <w:p w:rsidR="00125B1B" w:rsidRDefault="00125B1B" w:rsidP="00263C22">
      <w:pPr>
        <w:pStyle w:val="Q1-FirstLevelQuestion"/>
      </w:pPr>
      <w:r>
        <w:t>2.</w:t>
      </w:r>
      <w:r>
        <w:tab/>
        <w:t>What is the highest level of education you have finished, whether or not you (he/she has) received a degree?</w:t>
      </w:r>
    </w:p>
    <w:p w:rsidR="00125B1B" w:rsidRDefault="00125B1B" w:rsidP="00263C22">
      <w:pPr>
        <w:pStyle w:val="Q1-FirstLevelQuestion"/>
      </w:pPr>
    </w:p>
    <w:p w:rsidR="00125B1B" w:rsidRDefault="00125B1B" w:rsidP="00263C22">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t>Never attended</w:t>
      </w:r>
    </w:p>
    <w:p w:rsidR="00125B1B" w:rsidRDefault="00125B1B" w:rsidP="00263C22">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t>Preschool</w:t>
      </w:r>
    </w:p>
    <w:p w:rsidR="00125B1B" w:rsidRDefault="00125B1B" w:rsidP="00263C22">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t>Kindergarten</w:t>
      </w:r>
    </w:p>
    <w:p w:rsidR="00125B1B" w:rsidRDefault="00125B1B" w:rsidP="00263C22">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cs="Times New Roman CYR"/>
        </w:rPr>
        <w:t>1</w:t>
      </w:r>
      <w:r>
        <w:rPr>
          <w:rFonts w:cs="Times New Roman CYR"/>
          <w:vertAlign w:val="superscript"/>
        </w:rPr>
        <w:t>ST</w:t>
      </w:r>
      <w:r>
        <w:rPr>
          <w:rFonts w:cs="Times New Roman CYR"/>
        </w:rPr>
        <w:t xml:space="preserve"> grade</w:t>
      </w:r>
    </w:p>
    <w:p w:rsidR="00125B1B" w:rsidRDefault="00125B1B" w:rsidP="00263C22">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cs="Times New Roman CYR"/>
        </w:rPr>
        <w:t>2</w:t>
      </w:r>
      <w:r>
        <w:rPr>
          <w:rFonts w:cs="Times New Roman CYR"/>
          <w:vertAlign w:val="superscript"/>
        </w:rPr>
        <w:t>ND</w:t>
      </w:r>
      <w:r>
        <w:rPr>
          <w:rFonts w:cs="Times New Roman CYR"/>
        </w:rPr>
        <w:t xml:space="preserve"> grade</w:t>
      </w:r>
    </w:p>
    <w:p w:rsidR="00125B1B" w:rsidRDefault="00125B1B" w:rsidP="00263C22">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cs="Times New Roman CYR"/>
        </w:rPr>
        <w:t>3</w:t>
      </w:r>
      <w:r>
        <w:rPr>
          <w:rFonts w:cs="Times New Roman CYR"/>
          <w:vertAlign w:val="superscript"/>
        </w:rPr>
        <w:t>RD</w:t>
      </w:r>
      <w:r>
        <w:rPr>
          <w:rFonts w:cs="Times New Roman CYR"/>
        </w:rPr>
        <w:t xml:space="preserve"> grade </w:t>
      </w:r>
    </w:p>
    <w:p w:rsidR="00125B1B" w:rsidRDefault="00125B1B" w:rsidP="00263C22">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cs="Times New Roman CYR"/>
        </w:rPr>
        <w:t>4</w:t>
      </w:r>
      <w:r>
        <w:rPr>
          <w:rFonts w:cs="Times New Roman CYR"/>
          <w:vertAlign w:val="superscript"/>
        </w:rPr>
        <w:t>TH</w:t>
      </w:r>
      <w:r>
        <w:rPr>
          <w:rFonts w:cs="Times New Roman CYR"/>
        </w:rPr>
        <w:t xml:space="preserve"> grade</w:t>
      </w:r>
    </w:p>
    <w:p w:rsidR="00125B1B" w:rsidRDefault="00125B1B" w:rsidP="00263C22">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cs="Times New Roman CYR"/>
        </w:rPr>
        <w:t>5</w:t>
      </w:r>
      <w:r>
        <w:rPr>
          <w:rFonts w:cs="Times New Roman CYR"/>
          <w:vertAlign w:val="superscript"/>
        </w:rPr>
        <w:t>TH</w:t>
      </w:r>
      <w:r>
        <w:rPr>
          <w:rFonts w:cs="Times New Roman CYR"/>
        </w:rPr>
        <w:t xml:space="preserve"> grade</w:t>
      </w:r>
    </w:p>
    <w:p w:rsidR="00125B1B" w:rsidRDefault="00125B1B" w:rsidP="00263C22">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t>6</w:t>
      </w:r>
      <w:r>
        <w:rPr>
          <w:vertAlign w:val="superscript"/>
        </w:rPr>
        <w:t>TH</w:t>
      </w:r>
      <w:r>
        <w:t xml:space="preserve"> grade</w:t>
      </w:r>
    </w:p>
    <w:p w:rsidR="00125B1B" w:rsidRDefault="00125B1B" w:rsidP="00263C22">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t>7</w:t>
      </w:r>
      <w:r>
        <w:rPr>
          <w:vertAlign w:val="superscript"/>
        </w:rPr>
        <w:t>TH</w:t>
      </w:r>
      <w:r>
        <w:t xml:space="preserve"> grade</w:t>
      </w:r>
    </w:p>
    <w:p w:rsidR="00125B1B" w:rsidRDefault="00125B1B" w:rsidP="00263C22">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cs="Times New Roman CYR"/>
        </w:rPr>
        <w:t>8</w:t>
      </w:r>
      <w:r>
        <w:rPr>
          <w:rFonts w:cs="Times New Roman CYR"/>
          <w:vertAlign w:val="superscript"/>
        </w:rPr>
        <w:t>TH</w:t>
      </w:r>
      <w:r>
        <w:rPr>
          <w:rFonts w:cs="Times New Roman CYR"/>
        </w:rPr>
        <w:t xml:space="preserve"> grade</w:t>
      </w:r>
    </w:p>
    <w:p w:rsidR="00125B1B" w:rsidRDefault="00125B1B" w:rsidP="00263C22">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cs="Times New Roman CYR"/>
        </w:rPr>
        <w:t>9</w:t>
      </w:r>
      <w:r>
        <w:rPr>
          <w:rFonts w:cs="Times New Roman CYR"/>
          <w:vertAlign w:val="superscript"/>
        </w:rPr>
        <w:t>TH</w:t>
      </w:r>
      <w:r>
        <w:rPr>
          <w:rFonts w:cs="Times New Roman CYR"/>
        </w:rPr>
        <w:t xml:space="preserve"> grade </w:t>
      </w:r>
    </w:p>
    <w:p w:rsidR="00125B1B" w:rsidRDefault="00125B1B" w:rsidP="00263C22">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cs="Times New Roman CYR"/>
        </w:rPr>
        <w:t>10</w:t>
      </w:r>
      <w:r>
        <w:rPr>
          <w:rFonts w:cs="Times New Roman CYR"/>
          <w:vertAlign w:val="superscript"/>
        </w:rPr>
        <w:t>TH</w:t>
      </w:r>
      <w:r>
        <w:rPr>
          <w:rFonts w:cs="Times New Roman CYR"/>
        </w:rPr>
        <w:t xml:space="preserve"> grade</w:t>
      </w:r>
    </w:p>
    <w:p w:rsidR="00125B1B" w:rsidRDefault="00125B1B" w:rsidP="00263C22">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cs="Times New Roman CYR"/>
        </w:rPr>
        <w:t>11</w:t>
      </w:r>
      <w:r>
        <w:rPr>
          <w:rFonts w:cs="Times New Roman CYR"/>
          <w:vertAlign w:val="superscript"/>
        </w:rPr>
        <w:t>TH</w:t>
      </w:r>
      <w:r>
        <w:rPr>
          <w:rFonts w:cs="Times New Roman CYR"/>
        </w:rPr>
        <w:t xml:space="preserve"> grade</w:t>
      </w:r>
    </w:p>
    <w:p w:rsidR="00125B1B" w:rsidRDefault="00125B1B" w:rsidP="00263C22">
      <w:pPr>
        <w:pStyle w:val="A1-1stLeader"/>
        <w:rPr>
          <w:caps/>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t>12</w:t>
      </w:r>
      <w:r>
        <w:rPr>
          <w:vertAlign w:val="superscript"/>
        </w:rPr>
        <w:t>TH</w:t>
      </w:r>
      <w:r>
        <w:t xml:space="preserve"> grade/High School Diploma/Equivalent (GED)</w:t>
      </w:r>
    </w:p>
    <w:p w:rsidR="00125B1B" w:rsidRDefault="00125B1B" w:rsidP="00263C22">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cs="Times New Roman CYR"/>
        </w:rPr>
        <w:t>Voc/Tech diploma</w:t>
      </w:r>
    </w:p>
    <w:p w:rsidR="00125B1B" w:rsidRDefault="00125B1B" w:rsidP="00263C22">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cs="Times New Roman CYR"/>
        </w:rPr>
        <w:t xml:space="preserve">Some college or university </w:t>
      </w:r>
    </w:p>
    <w:p w:rsidR="00125B1B" w:rsidRDefault="00125B1B" w:rsidP="00263C22">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cs="Times New Roman CYR"/>
        </w:rPr>
        <w:t>Refused</w:t>
      </w:r>
    </w:p>
    <w:p w:rsidR="00125B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t>Don’t Know</w:t>
      </w:r>
    </w:p>
    <w:p w:rsidR="00125B1B" w:rsidRDefault="00125B1B" w:rsidP="00263C22">
      <w:pPr>
        <w:autoSpaceDE w:val="0"/>
        <w:autoSpaceDN w:val="0"/>
        <w:adjustRightInd w:val="0"/>
        <w:spacing w:line="240" w:lineRule="auto"/>
        <w:ind w:left="-720" w:right="-907"/>
        <w:jc w:val="left"/>
        <w:rPr>
          <w:szCs w:val="22"/>
        </w:rPr>
      </w:pPr>
    </w:p>
    <w:p w:rsidR="00125B1B" w:rsidRDefault="00125B1B" w:rsidP="00263C22">
      <w:pPr>
        <w:spacing w:line="240" w:lineRule="auto"/>
        <w:ind w:firstLine="0"/>
        <w:jc w:val="left"/>
        <w:rPr>
          <w:szCs w:val="22"/>
        </w:rPr>
      </w:pPr>
      <w:r>
        <w:rPr>
          <w:szCs w:val="22"/>
        </w:rPr>
        <w:br w:type="page"/>
      </w:r>
    </w:p>
    <w:p w:rsidR="00125B1B" w:rsidRPr="007D61BE" w:rsidRDefault="00125B1B" w:rsidP="00263C22">
      <w:pPr>
        <w:pStyle w:val="SH-SglSpHead"/>
        <w:pBdr>
          <w:top w:val="double" w:sz="6" w:space="1" w:color="14487C"/>
        </w:pBdr>
        <w:rPr>
          <w:color w:val="000000" w:themeColor="text1"/>
        </w:rPr>
      </w:pPr>
      <w:r w:rsidRPr="007D61BE">
        <w:rPr>
          <w:color w:val="000000" w:themeColor="text1"/>
        </w:rPr>
        <w:lastRenderedPageBreak/>
        <w:t>Subsection E: Crime and Criminal Justice Status</w:t>
      </w:r>
    </w:p>
    <w:p w:rsidR="00125B1B" w:rsidRDefault="00125B1B" w:rsidP="00263C22">
      <w:pPr>
        <w:pStyle w:val="SL-FlLftSgl"/>
      </w:pPr>
    </w:p>
    <w:p w:rsidR="00125B1B" w:rsidRDefault="00125B1B" w:rsidP="00263C22">
      <w:pPr>
        <w:pStyle w:val="SL-FlLftSgl"/>
      </w:pPr>
    </w:p>
    <w:p w:rsidR="00125B1B" w:rsidRDefault="00125B1B" w:rsidP="00263C22">
      <w:pPr>
        <w:pStyle w:val="Q1-FirstLevelQuestion"/>
      </w:pPr>
      <w:r>
        <w:t>1.</w:t>
      </w:r>
      <w:r>
        <w:tab/>
        <w:t>In the past 30 days, how many times have you been arrested?</w:t>
      </w:r>
    </w:p>
    <w:p w:rsidR="00125B1B" w:rsidRDefault="00125B1B" w:rsidP="00263C22">
      <w:pPr>
        <w:pStyle w:val="Q1-FirstLevelQuestion"/>
      </w:pPr>
    </w:p>
    <w:p w:rsidR="00125B1B" w:rsidRDefault="00125B1B" w:rsidP="00263C22">
      <w:pPr>
        <w:pStyle w:val="A1-1stLeader"/>
        <w:rPr>
          <w:b/>
          <w:bCs/>
          <w:iCs/>
        </w:rPr>
      </w:pPr>
      <w:r>
        <w:t>|____|____| Times</w:t>
      </w:r>
    </w:p>
    <w:p w:rsidR="00125B1B" w:rsidRDefault="00125B1B" w:rsidP="00263C22">
      <w:pPr>
        <w:pStyle w:val="A1-1stLeader"/>
      </w:pPr>
    </w:p>
    <w:p w:rsidR="00125B1B" w:rsidRDefault="00125B1B" w:rsidP="00263C22">
      <w:pPr>
        <w:pStyle w:val="A1-1stLeader"/>
        <w:rPr>
          <w:rFonts w:cs="Times New Roman CYR"/>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cs="Times New Roman CYR"/>
        </w:rPr>
        <w:t>Refused</w:t>
      </w:r>
    </w:p>
    <w:p w:rsidR="00125B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t>Don’t Know</w:t>
      </w:r>
    </w:p>
    <w:p w:rsidR="00125B1B" w:rsidRDefault="00125B1B" w:rsidP="00263C22">
      <w:pPr>
        <w:pStyle w:val="A1-1stLeader"/>
      </w:pPr>
    </w:p>
    <w:p w:rsidR="00125B1B" w:rsidRDefault="00125B1B" w:rsidP="00263C22">
      <w:pPr>
        <w:pStyle w:val="A1-1stLeader"/>
      </w:pPr>
    </w:p>
    <w:p w:rsidR="00125B1B" w:rsidRDefault="00125B1B" w:rsidP="00263C22">
      <w:pPr>
        <w:pStyle w:val="A1-1stLeader"/>
      </w:pPr>
    </w:p>
    <w:p w:rsidR="00125B1B" w:rsidRPr="00027F0A" w:rsidRDefault="00125B1B" w:rsidP="00263C22">
      <w:pPr>
        <w:pStyle w:val="SL-FlLftSgl"/>
        <w:rPr>
          <w:b/>
          <w:i/>
        </w:rPr>
      </w:pPr>
      <w:r w:rsidRPr="00027F0A">
        <w:rPr>
          <w:b/>
          <w:i/>
        </w:rPr>
        <w:t xml:space="preserve">[IF THIS IS A BASELINE, GO TO </w:t>
      </w:r>
      <w:r>
        <w:rPr>
          <w:b/>
          <w:i/>
        </w:rPr>
        <w:t>SUBSECTION</w:t>
      </w:r>
      <w:r w:rsidRPr="00027F0A">
        <w:rPr>
          <w:b/>
          <w:i/>
        </w:rPr>
        <w:t xml:space="preserve"> G. OTHERWISE, GO TO </w:t>
      </w:r>
      <w:r>
        <w:rPr>
          <w:b/>
          <w:i/>
        </w:rPr>
        <w:t>SUBSECTION</w:t>
      </w:r>
      <w:r w:rsidRPr="00027F0A">
        <w:rPr>
          <w:b/>
          <w:i/>
        </w:rPr>
        <w:t xml:space="preserve"> F.]</w:t>
      </w:r>
    </w:p>
    <w:p w:rsidR="00125B1B" w:rsidRDefault="00125B1B" w:rsidP="00263C22">
      <w:pPr>
        <w:spacing w:line="240" w:lineRule="auto"/>
        <w:ind w:firstLine="0"/>
        <w:jc w:val="left"/>
        <w:rPr>
          <w:szCs w:val="22"/>
        </w:rPr>
      </w:pPr>
      <w:r>
        <w:rPr>
          <w:szCs w:val="22"/>
        </w:rPr>
        <w:br w:type="page"/>
      </w:r>
    </w:p>
    <w:p w:rsidR="00125B1B" w:rsidRPr="007D61BE" w:rsidRDefault="00125B1B" w:rsidP="00263C22">
      <w:pPr>
        <w:pStyle w:val="SH-SglSpHead"/>
        <w:pBdr>
          <w:top w:val="double" w:sz="6" w:space="1" w:color="14487C"/>
        </w:pBdr>
        <w:rPr>
          <w:color w:val="000000" w:themeColor="text1"/>
        </w:rPr>
      </w:pPr>
      <w:r w:rsidRPr="007D61BE">
        <w:rPr>
          <w:color w:val="000000" w:themeColor="text1"/>
        </w:rPr>
        <w:lastRenderedPageBreak/>
        <w:t>Subsection F: Perception of Care</w:t>
      </w:r>
    </w:p>
    <w:p w:rsidR="00125B1B" w:rsidRDefault="00125B1B" w:rsidP="00263C22">
      <w:pPr>
        <w:pStyle w:val="SL-FlLftSgl"/>
      </w:pPr>
    </w:p>
    <w:p w:rsidR="00125B1B" w:rsidRDefault="00125B1B" w:rsidP="00263C22">
      <w:pPr>
        <w:pStyle w:val="SL-FlLftSgl"/>
      </w:pPr>
    </w:p>
    <w:p w:rsidR="00125B1B" w:rsidRPr="00B449DB" w:rsidRDefault="00125B1B" w:rsidP="00263C22">
      <w:pPr>
        <w:pStyle w:val="SL-FlLftSgl"/>
        <w:rPr>
          <w:b/>
          <w:i/>
        </w:rPr>
      </w:pPr>
      <w:r w:rsidRPr="00B449DB">
        <w:rPr>
          <w:b/>
          <w:i/>
        </w:rPr>
        <w:t>[</w:t>
      </w:r>
      <w:r>
        <w:rPr>
          <w:b/>
          <w:i/>
        </w:rPr>
        <w:t>SUBSECTION</w:t>
      </w:r>
      <w:r w:rsidRPr="00B449DB">
        <w:rPr>
          <w:b/>
          <w:i/>
        </w:rPr>
        <w:t xml:space="preserve"> F IS NOT COLLECTED AT BASELINE. FOR BASELINE INTERVIEWS, GO TO </w:t>
      </w:r>
      <w:r>
        <w:rPr>
          <w:b/>
          <w:i/>
        </w:rPr>
        <w:t>SUBSECTION</w:t>
      </w:r>
      <w:r w:rsidRPr="00B449DB">
        <w:rPr>
          <w:b/>
          <w:i/>
        </w:rPr>
        <w:t xml:space="preserve"> G.]</w:t>
      </w:r>
    </w:p>
    <w:p w:rsidR="00125B1B" w:rsidRDefault="00125B1B" w:rsidP="00263C22">
      <w:pPr>
        <w:pStyle w:val="SL-FlLftSgl"/>
      </w:pPr>
    </w:p>
    <w:p w:rsidR="00125B1B" w:rsidRDefault="00125B1B" w:rsidP="00263C22">
      <w:pPr>
        <w:pStyle w:val="SL-FlLftSgl"/>
      </w:pPr>
    </w:p>
    <w:p w:rsidR="00125B1B" w:rsidRDefault="00125B1B" w:rsidP="00263C22">
      <w:pPr>
        <w:pStyle w:val="Q1-FirstLevelQuestion"/>
      </w:pPr>
      <w:r>
        <w:t>1.</w:t>
      </w:r>
      <w:r>
        <w:tab/>
        <w:t xml:space="preserve">In order to provide the best possible mental health and related services, we need to know what you think about the services you received </w:t>
      </w:r>
      <w:r>
        <w:rPr>
          <w:u w:val="single"/>
        </w:rPr>
        <w:t>during the past 30 days</w:t>
      </w:r>
      <w:r>
        <w:t xml:space="preserve">, the people who provided it, and the results. Please indicate your disagreement/agreement with each of the following statements. </w:t>
      </w:r>
    </w:p>
    <w:p w:rsidR="00125B1B" w:rsidRDefault="00125B1B" w:rsidP="00263C22">
      <w:pPr>
        <w:pStyle w:val="Q1-FirstLevelQuestion"/>
      </w:pPr>
    </w:p>
    <w:p w:rsidR="00125B1B" w:rsidRPr="003207D6" w:rsidRDefault="00125B1B" w:rsidP="00263C22">
      <w:pPr>
        <w:pStyle w:val="SL-FlLftSgl"/>
        <w:rPr>
          <w:b/>
          <w:i/>
        </w:rPr>
      </w:pPr>
      <w:r w:rsidRPr="003207D6">
        <w:rPr>
          <w:b/>
          <w:i/>
        </w:rPr>
        <w:t>[READ EACH STATEMENT FOLLOWED BY THE RESPONSE OPTIONS TO THE CONSUMER).]</w:t>
      </w:r>
    </w:p>
    <w:p w:rsidR="00125B1B" w:rsidRDefault="00125B1B" w:rsidP="00263C22">
      <w:pPr>
        <w:pStyle w:val="SL-FlLftSgl"/>
      </w:pPr>
    </w:p>
    <w:tbl>
      <w:tblPr>
        <w:tblStyle w:val="TableGrid"/>
        <w:tblW w:w="0" w:type="auto"/>
        <w:tblLayout w:type="fixed"/>
        <w:tblLook w:val="04A0" w:firstRow="1" w:lastRow="0" w:firstColumn="1" w:lastColumn="0" w:noHBand="0" w:noVBand="1"/>
      </w:tblPr>
      <w:tblGrid>
        <w:gridCol w:w="5861"/>
        <w:gridCol w:w="682"/>
        <w:gridCol w:w="682"/>
        <w:gridCol w:w="682"/>
        <w:gridCol w:w="682"/>
        <w:gridCol w:w="682"/>
        <w:gridCol w:w="682"/>
      </w:tblGrid>
      <w:tr w:rsidR="00125B1B" w:rsidTr="00263C22">
        <w:trPr>
          <w:cantSplit/>
          <w:trHeight w:val="348"/>
        </w:trPr>
        <w:tc>
          <w:tcPr>
            <w:tcW w:w="5861" w:type="dxa"/>
            <w:vMerge w:val="restart"/>
            <w:tcBorders>
              <w:top w:val="single" w:sz="4" w:space="0" w:color="auto"/>
              <w:left w:val="single" w:sz="4" w:space="0" w:color="auto"/>
            </w:tcBorders>
            <w:vAlign w:val="bottom"/>
          </w:tcPr>
          <w:p w:rsidR="00125B1B" w:rsidRDefault="00125B1B" w:rsidP="00263C22">
            <w:pPr>
              <w:pStyle w:val="SL-FlLftSgl"/>
              <w:keepNext/>
              <w:spacing w:before="120" w:after="120" w:line="240" w:lineRule="auto"/>
              <w:jc w:val="center"/>
            </w:pPr>
            <w:r>
              <w:t>Statement</w:t>
            </w:r>
          </w:p>
        </w:tc>
        <w:tc>
          <w:tcPr>
            <w:tcW w:w="4092" w:type="dxa"/>
            <w:gridSpan w:val="6"/>
            <w:tcBorders>
              <w:bottom w:val="single" w:sz="4" w:space="0" w:color="auto"/>
            </w:tcBorders>
            <w:vAlign w:val="center"/>
          </w:tcPr>
          <w:p w:rsidR="00125B1B" w:rsidRDefault="00125B1B" w:rsidP="00263C22">
            <w:pPr>
              <w:pStyle w:val="SL-FlLftSgl"/>
              <w:keepNext/>
              <w:spacing w:before="60" w:after="60" w:line="240" w:lineRule="auto"/>
              <w:jc w:val="center"/>
            </w:pPr>
            <w:r>
              <w:t>Response Options</w:t>
            </w:r>
          </w:p>
        </w:tc>
      </w:tr>
      <w:tr w:rsidR="00125B1B" w:rsidTr="00263C22">
        <w:trPr>
          <w:cantSplit/>
          <w:trHeight w:val="1224"/>
        </w:trPr>
        <w:tc>
          <w:tcPr>
            <w:tcW w:w="5861" w:type="dxa"/>
            <w:vMerge/>
            <w:tcBorders>
              <w:left w:val="single" w:sz="4" w:space="0" w:color="auto"/>
              <w:bottom w:val="single" w:sz="4" w:space="0" w:color="auto"/>
            </w:tcBorders>
            <w:vAlign w:val="bottom"/>
          </w:tcPr>
          <w:p w:rsidR="00125B1B" w:rsidRDefault="00125B1B" w:rsidP="00263C22">
            <w:pPr>
              <w:pStyle w:val="SL-FlLftSgl"/>
              <w:keepNext/>
              <w:spacing w:before="120" w:after="120" w:line="240" w:lineRule="auto"/>
              <w:jc w:val="center"/>
            </w:pP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Strongly Disagree</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Disagree</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Undecided</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Agree</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Strongly Agree</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Refused</w:t>
            </w:r>
          </w:p>
        </w:tc>
      </w:tr>
      <w:tr w:rsidR="00125B1B" w:rsidTr="00263C22">
        <w:tc>
          <w:tcPr>
            <w:tcW w:w="5861" w:type="dxa"/>
            <w:shd w:val="clear" w:color="auto" w:fill="auto"/>
          </w:tcPr>
          <w:p w:rsidR="00125B1B" w:rsidRDefault="00125B1B" w:rsidP="00263C22">
            <w:pPr>
              <w:pStyle w:val="A3-1stTabLeader"/>
              <w:keepNext/>
              <w:tabs>
                <w:tab w:val="clear" w:pos="5530"/>
                <w:tab w:val="clear" w:pos="6106"/>
                <w:tab w:val="clear" w:pos="6682"/>
                <w:tab w:val="clear" w:pos="7258"/>
                <w:tab w:val="clear" w:pos="7830"/>
                <w:tab w:val="clear" w:pos="8370"/>
                <w:tab w:val="clear" w:pos="9180"/>
                <w:tab w:val="right" w:leader="dot" w:pos="5674"/>
              </w:tabs>
              <w:jc w:val="left"/>
            </w:pPr>
            <w:r w:rsidRPr="00ED4292">
              <w:t>a.</w:t>
            </w:r>
            <w:r>
              <w:tab/>
              <w:t>Staff here treated me with respect</w:t>
            </w:r>
            <w:r>
              <w:tab/>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tcPr>
          <w:p w:rsidR="00125B1B" w:rsidRDefault="00125B1B" w:rsidP="00263C22">
            <w:pPr>
              <w:pStyle w:val="A3-1stTabLeader"/>
              <w:keepNext/>
              <w:tabs>
                <w:tab w:val="clear" w:pos="5530"/>
                <w:tab w:val="clear" w:pos="6106"/>
                <w:tab w:val="clear" w:pos="6682"/>
                <w:tab w:val="clear" w:pos="7258"/>
                <w:tab w:val="clear" w:pos="7830"/>
                <w:tab w:val="clear" w:pos="8370"/>
                <w:tab w:val="clear" w:pos="9180"/>
                <w:tab w:val="right" w:leader="dot" w:pos="5674"/>
              </w:tabs>
              <w:jc w:val="left"/>
            </w:pPr>
            <w:r w:rsidRPr="00ED4292">
              <w:t>b.</w:t>
            </w:r>
            <w:r>
              <w:tab/>
              <w:t>Staff respected my family’s religious/spiritual beliefs</w:t>
            </w:r>
            <w:r>
              <w:rPr>
                <w:bCs/>
              </w:rPr>
              <w:tab/>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tcBorders>
              <w:bottom w:val="single" w:sz="4" w:space="0" w:color="auto"/>
            </w:tcBorders>
          </w:tcPr>
          <w:p w:rsidR="00125B1B" w:rsidRPr="00ED4292" w:rsidRDefault="00125B1B" w:rsidP="00263C22">
            <w:pPr>
              <w:pStyle w:val="A3-1stTabLeader"/>
              <w:keepNext/>
              <w:tabs>
                <w:tab w:val="clear" w:pos="5530"/>
                <w:tab w:val="clear" w:pos="6106"/>
                <w:tab w:val="clear" w:pos="6682"/>
                <w:tab w:val="clear" w:pos="7258"/>
                <w:tab w:val="clear" w:pos="7830"/>
                <w:tab w:val="clear" w:pos="8370"/>
                <w:tab w:val="clear" w:pos="9180"/>
                <w:tab w:val="right" w:leader="dot" w:pos="5674"/>
              </w:tabs>
              <w:jc w:val="left"/>
              <w:rPr>
                <w:bCs/>
              </w:rPr>
            </w:pPr>
            <w:r w:rsidRPr="00ED4292">
              <w:t>c.</w:t>
            </w:r>
            <w:r w:rsidRPr="00ED4292">
              <w:tab/>
            </w:r>
            <w:r>
              <w:t>Staff spoke with me in a way that I understood</w:t>
            </w:r>
            <w:r>
              <w:tab/>
            </w:r>
          </w:p>
        </w:tc>
        <w:tc>
          <w:tcPr>
            <w:tcW w:w="682" w:type="dxa"/>
            <w:tcBorders>
              <w:bottom w:val="single" w:sz="4" w:space="0" w:color="auto"/>
            </w:tcBorders>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tcBorders>
              <w:bottom w:val="single" w:sz="4" w:space="0" w:color="auto"/>
            </w:tcBorders>
          </w:tcPr>
          <w:p w:rsidR="00125B1B" w:rsidRPr="00ED4292" w:rsidRDefault="00125B1B" w:rsidP="00263C22">
            <w:pPr>
              <w:pStyle w:val="A3-1stTabLeader"/>
              <w:tabs>
                <w:tab w:val="clear" w:pos="5530"/>
                <w:tab w:val="clear" w:pos="6106"/>
                <w:tab w:val="clear" w:pos="6682"/>
                <w:tab w:val="clear" w:pos="7258"/>
                <w:tab w:val="clear" w:pos="7830"/>
                <w:tab w:val="clear" w:pos="8370"/>
                <w:tab w:val="clear" w:pos="9180"/>
                <w:tab w:val="right" w:leader="dot" w:pos="5674"/>
              </w:tabs>
              <w:jc w:val="left"/>
              <w:rPr>
                <w:bCs/>
              </w:rPr>
            </w:pPr>
            <w:r>
              <w:t>d</w:t>
            </w:r>
            <w:r w:rsidRPr="00ED4292">
              <w:t>.</w:t>
            </w:r>
            <w:r w:rsidRPr="00ED4292">
              <w:tab/>
            </w:r>
            <w:r>
              <w:t>Staff was sensitive to my cultural/ethnic background</w:t>
            </w:r>
            <w:r>
              <w:tab/>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tcBorders>
              <w:bottom w:val="single" w:sz="4" w:space="0" w:color="auto"/>
            </w:tcBorders>
          </w:tcPr>
          <w:p w:rsidR="00125B1B" w:rsidRPr="00ED4292" w:rsidRDefault="00125B1B" w:rsidP="00263C22">
            <w:pPr>
              <w:pStyle w:val="A3-1stTabLeader"/>
              <w:tabs>
                <w:tab w:val="clear" w:pos="5530"/>
                <w:tab w:val="clear" w:pos="6106"/>
                <w:tab w:val="clear" w:pos="6682"/>
                <w:tab w:val="clear" w:pos="7258"/>
                <w:tab w:val="clear" w:pos="7830"/>
                <w:tab w:val="clear" w:pos="8370"/>
                <w:tab w:val="clear" w:pos="9180"/>
                <w:tab w:val="right" w:leader="dot" w:pos="5674"/>
              </w:tabs>
              <w:jc w:val="left"/>
              <w:rPr>
                <w:bCs/>
              </w:rPr>
            </w:pPr>
            <w:r>
              <w:t>e</w:t>
            </w:r>
            <w:r w:rsidRPr="00ED4292">
              <w:t>.</w:t>
            </w:r>
            <w:r w:rsidRPr="00ED4292">
              <w:tab/>
            </w:r>
            <w:r>
              <w:t>I helped choose my services</w:t>
            </w:r>
            <w:r>
              <w:tab/>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tcBorders>
              <w:bottom w:val="single" w:sz="4" w:space="0" w:color="auto"/>
            </w:tcBorders>
          </w:tcPr>
          <w:p w:rsidR="00125B1B" w:rsidRPr="00ED4292" w:rsidRDefault="00125B1B" w:rsidP="00263C22">
            <w:pPr>
              <w:pStyle w:val="A3-1stTabLeader"/>
              <w:tabs>
                <w:tab w:val="clear" w:pos="5530"/>
                <w:tab w:val="clear" w:pos="6106"/>
                <w:tab w:val="clear" w:pos="6682"/>
                <w:tab w:val="clear" w:pos="7258"/>
                <w:tab w:val="clear" w:pos="7830"/>
                <w:tab w:val="clear" w:pos="8370"/>
                <w:tab w:val="clear" w:pos="9180"/>
                <w:tab w:val="right" w:leader="dot" w:pos="5674"/>
              </w:tabs>
              <w:jc w:val="left"/>
              <w:rPr>
                <w:bCs/>
              </w:rPr>
            </w:pPr>
            <w:r>
              <w:t>f</w:t>
            </w:r>
            <w:r w:rsidRPr="00ED4292">
              <w:t>.</w:t>
            </w:r>
            <w:r w:rsidRPr="00ED4292">
              <w:tab/>
            </w:r>
            <w:r>
              <w:t>I helped to choose my treatment goals</w:t>
            </w:r>
            <w:r>
              <w:tab/>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tcBorders>
              <w:bottom w:val="single" w:sz="4" w:space="0" w:color="auto"/>
            </w:tcBorders>
          </w:tcPr>
          <w:p w:rsidR="00125B1B" w:rsidRPr="00ED4292" w:rsidRDefault="00125B1B" w:rsidP="00263C22">
            <w:pPr>
              <w:pStyle w:val="A3-1stTabLeader"/>
              <w:tabs>
                <w:tab w:val="clear" w:pos="5530"/>
                <w:tab w:val="clear" w:pos="6106"/>
                <w:tab w:val="clear" w:pos="6682"/>
                <w:tab w:val="clear" w:pos="7258"/>
                <w:tab w:val="clear" w:pos="7830"/>
                <w:tab w:val="clear" w:pos="8370"/>
                <w:tab w:val="clear" w:pos="9180"/>
                <w:tab w:val="right" w:leader="dot" w:pos="5674"/>
              </w:tabs>
              <w:jc w:val="left"/>
              <w:rPr>
                <w:bCs/>
              </w:rPr>
            </w:pPr>
            <w:r>
              <w:t>g</w:t>
            </w:r>
            <w:r w:rsidRPr="00ED4292">
              <w:t>.</w:t>
            </w:r>
            <w:r w:rsidRPr="00ED4292">
              <w:tab/>
            </w:r>
            <w:r>
              <w:t>I participated in my treatment</w:t>
            </w:r>
            <w:r>
              <w:tab/>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tcBorders>
              <w:bottom w:val="single" w:sz="4" w:space="0" w:color="auto"/>
            </w:tcBorders>
          </w:tcPr>
          <w:p w:rsidR="00125B1B" w:rsidRPr="00ED4292" w:rsidRDefault="00125B1B" w:rsidP="00263C22">
            <w:pPr>
              <w:pStyle w:val="A3-1stTabLeader"/>
              <w:tabs>
                <w:tab w:val="clear" w:pos="5530"/>
                <w:tab w:val="clear" w:pos="6106"/>
                <w:tab w:val="clear" w:pos="6682"/>
                <w:tab w:val="clear" w:pos="7258"/>
                <w:tab w:val="clear" w:pos="7830"/>
                <w:tab w:val="clear" w:pos="8370"/>
                <w:tab w:val="clear" w:pos="9180"/>
                <w:tab w:val="right" w:leader="dot" w:pos="5674"/>
              </w:tabs>
              <w:jc w:val="left"/>
              <w:rPr>
                <w:bCs/>
              </w:rPr>
            </w:pPr>
            <w:r>
              <w:t>h</w:t>
            </w:r>
            <w:r w:rsidRPr="00ED4292">
              <w:t>.</w:t>
            </w:r>
            <w:r w:rsidRPr="00ED4292">
              <w:tab/>
            </w:r>
            <w:r>
              <w:t xml:space="preserve">Overall, I am satisfied with the services I </w:t>
            </w:r>
            <w:r>
              <w:br/>
              <w:t>received</w:t>
            </w:r>
            <w:r>
              <w:tab/>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tcBorders>
              <w:bottom w:val="single" w:sz="4" w:space="0" w:color="auto"/>
            </w:tcBorders>
          </w:tcPr>
          <w:p w:rsidR="00125B1B" w:rsidRPr="00ED4292" w:rsidRDefault="00125B1B" w:rsidP="00263C22">
            <w:pPr>
              <w:pStyle w:val="A3-1stTabLeader"/>
              <w:tabs>
                <w:tab w:val="clear" w:pos="5530"/>
                <w:tab w:val="clear" w:pos="6106"/>
                <w:tab w:val="clear" w:pos="6682"/>
                <w:tab w:val="clear" w:pos="7258"/>
                <w:tab w:val="clear" w:pos="7830"/>
                <w:tab w:val="clear" w:pos="8370"/>
                <w:tab w:val="clear" w:pos="9180"/>
                <w:tab w:val="right" w:leader="dot" w:pos="5674"/>
              </w:tabs>
              <w:jc w:val="left"/>
              <w:rPr>
                <w:bCs/>
              </w:rPr>
            </w:pPr>
            <w:r>
              <w:t>i</w:t>
            </w:r>
            <w:r w:rsidRPr="00ED4292">
              <w:t>.</w:t>
            </w:r>
            <w:r w:rsidRPr="00ED4292">
              <w:tab/>
            </w:r>
            <w:r>
              <w:t>The people helping me stuck with me no matter what</w:t>
            </w:r>
            <w:r>
              <w:tab/>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tcBorders>
              <w:bottom w:val="single" w:sz="4" w:space="0" w:color="auto"/>
            </w:tcBorders>
          </w:tcPr>
          <w:p w:rsidR="00125B1B" w:rsidRPr="00ED4292" w:rsidRDefault="00125B1B" w:rsidP="00263C22">
            <w:pPr>
              <w:pStyle w:val="A3-1stTabLeader"/>
              <w:tabs>
                <w:tab w:val="clear" w:pos="5530"/>
                <w:tab w:val="clear" w:pos="6106"/>
                <w:tab w:val="clear" w:pos="6682"/>
                <w:tab w:val="clear" w:pos="7258"/>
                <w:tab w:val="clear" w:pos="7830"/>
                <w:tab w:val="clear" w:pos="8370"/>
                <w:tab w:val="clear" w:pos="9180"/>
                <w:tab w:val="right" w:leader="dot" w:pos="5674"/>
              </w:tabs>
              <w:jc w:val="left"/>
              <w:rPr>
                <w:bCs/>
              </w:rPr>
            </w:pPr>
            <w:r>
              <w:t>j</w:t>
            </w:r>
            <w:r w:rsidRPr="00ED4292">
              <w:t>.</w:t>
            </w:r>
            <w:r w:rsidRPr="00ED4292">
              <w:tab/>
            </w:r>
            <w:r>
              <w:t xml:space="preserve">I felt I had someone to talk to when </w:t>
            </w:r>
            <w:r>
              <w:br/>
              <w:t>I was troubled</w:t>
            </w:r>
            <w:r>
              <w:tab/>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tcBorders>
              <w:bottom w:val="single" w:sz="4" w:space="0" w:color="auto"/>
            </w:tcBorders>
          </w:tcPr>
          <w:p w:rsidR="00125B1B" w:rsidRPr="00ED4292" w:rsidRDefault="00125B1B" w:rsidP="00263C22">
            <w:pPr>
              <w:pStyle w:val="A3-1stTabLeader"/>
              <w:tabs>
                <w:tab w:val="clear" w:pos="5530"/>
                <w:tab w:val="clear" w:pos="6106"/>
                <w:tab w:val="clear" w:pos="6682"/>
                <w:tab w:val="clear" w:pos="7258"/>
                <w:tab w:val="clear" w:pos="7830"/>
                <w:tab w:val="clear" w:pos="8370"/>
                <w:tab w:val="clear" w:pos="9180"/>
                <w:tab w:val="right" w:leader="dot" w:pos="5674"/>
              </w:tabs>
              <w:jc w:val="left"/>
              <w:rPr>
                <w:bCs/>
              </w:rPr>
            </w:pPr>
            <w:r>
              <w:t>k</w:t>
            </w:r>
            <w:r w:rsidRPr="00ED4292">
              <w:t>.</w:t>
            </w:r>
            <w:r w:rsidRPr="00ED4292">
              <w:tab/>
            </w:r>
            <w:r>
              <w:t xml:space="preserve">The services I received were </w:t>
            </w:r>
            <w:r>
              <w:br/>
              <w:t>right for me</w:t>
            </w:r>
            <w:r>
              <w:tab/>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tcBorders>
              <w:bottom w:val="single" w:sz="4" w:space="0" w:color="auto"/>
            </w:tcBorders>
          </w:tcPr>
          <w:p w:rsidR="00125B1B" w:rsidRPr="00ED4292" w:rsidRDefault="00125B1B" w:rsidP="00263C22">
            <w:pPr>
              <w:pStyle w:val="A3-1stTabLeader"/>
              <w:tabs>
                <w:tab w:val="clear" w:pos="5530"/>
                <w:tab w:val="clear" w:pos="6106"/>
                <w:tab w:val="clear" w:pos="6682"/>
                <w:tab w:val="clear" w:pos="7258"/>
                <w:tab w:val="clear" w:pos="7830"/>
                <w:tab w:val="clear" w:pos="8370"/>
                <w:tab w:val="clear" w:pos="9180"/>
                <w:tab w:val="right" w:leader="dot" w:pos="5674"/>
              </w:tabs>
              <w:jc w:val="left"/>
              <w:rPr>
                <w:bCs/>
              </w:rPr>
            </w:pPr>
            <w:r>
              <w:t>l</w:t>
            </w:r>
            <w:r w:rsidRPr="00ED4292">
              <w:t>.</w:t>
            </w:r>
            <w:r w:rsidRPr="00ED4292">
              <w:tab/>
            </w:r>
            <w:r>
              <w:t>I got the help I wanted</w:t>
            </w:r>
            <w:r>
              <w:tab/>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tcBorders>
              <w:bottom w:val="single" w:sz="4" w:space="0" w:color="auto"/>
            </w:tcBorders>
          </w:tcPr>
          <w:p w:rsidR="00125B1B" w:rsidRPr="00ED4292" w:rsidRDefault="00125B1B" w:rsidP="00263C22">
            <w:pPr>
              <w:pStyle w:val="A3-1stTabLeader"/>
              <w:tabs>
                <w:tab w:val="clear" w:pos="5530"/>
                <w:tab w:val="clear" w:pos="6106"/>
                <w:tab w:val="clear" w:pos="6682"/>
                <w:tab w:val="clear" w:pos="7258"/>
                <w:tab w:val="clear" w:pos="7830"/>
                <w:tab w:val="clear" w:pos="8370"/>
                <w:tab w:val="clear" w:pos="9180"/>
                <w:tab w:val="right" w:leader="dot" w:pos="5674"/>
              </w:tabs>
              <w:jc w:val="left"/>
              <w:rPr>
                <w:bCs/>
              </w:rPr>
            </w:pPr>
            <w:r>
              <w:t>m</w:t>
            </w:r>
            <w:r w:rsidRPr="00ED4292">
              <w:t>.</w:t>
            </w:r>
            <w:r w:rsidRPr="00ED4292">
              <w:tab/>
            </w:r>
            <w:r>
              <w:t>I got as much help as I needed</w:t>
            </w:r>
            <w:r>
              <w:tab/>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br/>
            </w: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bl>
    <w:p w:rsidR="00125B1B" w:rsidRDefault="00125B1B" w:rsidP="00263C22">
      <w:pPr>
        <w:spacing w:line="240" w:lineRule="auto"/>
        <w:ind w:firstLine="0"/>
        <w:jc w:val="left"/>
      </w:pPr>
      <w:r>
        <w:br w:type="page"/>
      </w:r>
    </w:p>
    <w:p w:rsidR="00125B1B" w:rsidRPr="00B60F1C" w:rsidRDefault="00125B1B" w:rsidP="00263C22">
      <w:pPr>
        <w:pStyle w:val="SH-SglSpHead"/>
        <w:pBdr>
          <w:top w:val="double" w:sz="6" w:space="1" w:color="14487C"/>
        </w:pBdr>
        <w:rPr>
          <w:color w:val="000000" w:themeColor="text1"/>
        </w:rPr>
      </w:pPr>
      <w:r>
        <w:rPr>
          <w:color w:val="000000" w:themeColor="text1"/>
        </w:rPr>
        <w:lastRenderedPageBreak/>
        <w:t>Subsection</w:t>
      </w:r>
      <w:r w:rsidRPr="00B60F1C">
        <w:rPr>
          <w:color w:val="000000" w:themeColor="text1"/>
        </w:rPr>
        <w:t xml:space="preserve"> </w:t>
      </w:r>
      <w:r>
        <w:rPr>
          <w:color w:val="000000" w:themeColor="text1"/>
        </w:rPr>
        <w:t>F</w:t>
      </w:r>
      <w:r w:rsidRPr="00B60F1C">
        <w:t xml:space="preserve">: </w:t>
      </w:r>
      <w:r>
        <w:t xml:space="preserve">Perception of Care </w:t>
      </w:r>
      <w:r w:rsidRPr="00B60F1C">
        <w:t>(Continued)</w:t>
      </w:r>
    </w:p>
    <w:p w:rsidR="00125B1B" w:rsidRDefault="00125B1B" w:rsidP="00263C22">
      <w:pPr>
        <w:pStyle w:val="SH-SglSpHead"/>
        <w:keepNext w:val="0"/>
        <w:spacing w:line="180" w:lineRule="exact"/>
      </w:pPr>
    </w:p>
    <w:p w:rsidR="00125B1B" w:rsidRDefault="00125B1B" w:rsidP="00263C22">
      <w:pPr>
        <w:pStyle w:val="SH-SglSpHead"/>
        <w:keepNext w:val="0"/>
      </w:pPr>
    </w:p>
    <w:p w:rsidR="00125B1B" w:rsidRPr="00B6340F" w:rsidRDefault="00125B1B" w:rsidP="00263C22">
      <w:pPr>
        <w:pStyle w:val="Q1-FirstLevelQuestion"/>
        <w:rPr>
          <w:bCs/>
          <w:iCs/>
        </w:rPr>
      </w:pPr>
      <w:r>
        <w:rPr>
          <w:iCs/>
        </w:rPr>
        <w:t>2</w:t>
      </w:r>
      <w:r w:rsidRPr="00EE04FF">
        <w:t>.</w:t>
      </w:r>
      <w:r w:rsidRPr="00EE04FF">
        <w:tab/>
      </w:r>
      <w:r w:rsidRPr="006271B0">
        <w:rPr>
          <w:i/>
        </w:rPr>
        <w:t xml:space="preserve">[INDICATE WHO ADMINISTERED </w:t>
      </w:r>
      <w:r>
        <w:rPr>
          <w:i/>
        </w:rPr>
        <w:t>SUBSECTION</w:t>
      </w:r>
      <w:r w:rsidRPr="006271B0">
        <w:rPr>
          <w:i/>
        </w:rPr>
        <w:t xml:space="preserve"> F – PERCEPTION OF CARE TO THE CONSUMER FOR THIS INTERVIEW.]</w:t>
      </w:r>
    </w:p>
    <w:p w:rsidR="00125B1B" w:rsidRDefault="00125B1B" w:rsidP="00263C22">
      <w:pPr>
        <w:pStyle w:val="Q1-FirstLevelQuestion"/>
      </w:pPr>
    </w:p>
    <w:p w:rsidR="00125B1B" w:rsidRDefault="00125B1B" w:rsidP="00263C22">
      <w:pPr>
        <w:pStyle w:val="A1-1stLeader"/>
        <w:rPr>
          <w:b/>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t>ADMINISTRATIVE STAFF</w:t>
      </w:r>
    </w:p>
    <w:p w:rsidR="00125B1B" w:rsidRDefault="00125B1B" w:rsidP="00263C22">
      <w:pPr>
        <w:pStyle w:val="A1-1stLeader"/>
        <w:rPr>
          <w:b/>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t>CARE COORDINATOR</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CASE MANAGER</w:t>
      </w:r>
    </w:p>
    <w:p w:rsidR="00125B1B" w:rsidRDefault="00125B1B" w:rsidP="00263C22">
      <w:pPr>
        <w:pStyle w:val="A1-1stLeader"/>
        <w:rPr>
          <w:b/>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t>CLINICIAN PROVIDING DIRECT SERVICES</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CLINICIAN NOT PROVIDING SERVICES</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eastAsia="Wingdings2" w:cs="Arial"/>
        </w:rPr>
        <w:t>CONSUMER PEER</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DATA COLLECTOR</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EVALUATOR</w:t>
      </w:r>
    </w:p>
    <w:p w:rsidR="00125B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FAMILY ADVOCATE</w:t>
      </w:r>
    </w:p>
    <w:p w:rsidR="00125B1B" w:rsidRDefault="00125B1B" w:rsidP="00263C22">
      <w:pPr>
        <w:pStyle w:val="A1-1stLeader"/>
        <w:rPr>
          <w:rFonts w:eastAsia="Wingdings2"/>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t>RESEARCH ASSISTANT STAFF</w:t>
      </w:r>
    </w:p>
    <w:p w:rsidR="00125B1B" w:rsidRDefault="00125B1B" w:rsidP="00263C22">
      <w:pPr>
        <w:pStyle w:val="A1-1stLeader"/>
        <w:rPr>
          <w:b/>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rPr>
          <w:rFonts w:eastAsia="Wingdings2" w:cs="Arial"/>
        </w:rPr>
        <w:t>SELF-ADMINISTERED</w:t>
      </w:r>
    </w:p>
    <w:p w:rsidR="00125B1B" w:rsidRDefault="00125B1B" w:rsidP="00263C22">
      <w:pPr>
        <w:pStyle w:val="A1-1stLeader"/>
        <w:rPr>
          <w:b/>
        </w:rP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rPr>
          <w:rFonts w:eastAsia="Wingdings2"/>
        </w:rPr>
        <w:tab/>
      </w:r>
      <w:r>
        <w:t>OTHER (SPECIFY): _____________________________________</w:t>
      </w:r>
    </w:p>
    <w:p w:rsidR="00125B1B" w:rsidRDefault="00125B1B" w:rsidP="00263C22">
      <w:pPr>
        <w:pStyle w:val="Q1-FirstLevelQuestion"/>
      </w:pPr>
    </w:p>
    <w:p w:rsidR="00125B1B" w:rsidRDefault="00125B1B" w:rsidP="00263C22">
      <w:pPr>
        <w:pStyle w:val="Q1-FirstLevelQuestion"/>
      </w:pPr>
    </w:p>
    <w:p w:rsidR="00125B1B" w:rsidRDefault="00125B1B" w:rsidP="00263C22">
      <w:pPr>
        <w:spacing w:line="240" w:lineRule="auto"/>
        <w:ind w:firstLine="0"/>
        <w:jc w:val="left"/>
        <w:rPr>
          <w:szCs w:val="22"/>
        </w:rPr>
      </w:pPr>
      <w:r>
        <w:rPr>
          <w:szCs w:val="22"/>
        </w:rPr>
        <w:br w:type="page"/>
      </w:r>
    </w:p>
    <w:p w:rsidR="00125B1B" w:rsidRPr="007D61BE" w:rsidRDefault="00125B1B" w:rsidP="00263C22">
      <w:pPr>
        <w:pStyle w:val="SH-SglSpHead"/>
        <w:pBdr>
          <w:top w:val="double" w:sz="6" w:space="1" w:color="14487C"/>
        </w:pBdr>
        <w:rPr>
          <w:color w:val="000000" w:themeColor="text1"/>
        </w:rPr>
      </w:pPr>
      <w:r w:rsidRPr="007D61BE">
        <w:rPr>
          <w:color w:val="000000" w:themeColor="text1"/>
        </w:rPr>
        <w:lastRenderedPageBreak/>
        <w:t>Subsection G: Social Connectedness</w:t>
      </w:r>
    </w:p>
    <w:p w:rsidR="00125B1B" w:rsidRDefault="00125B1B" w:rsidP="00263C22">
      <w:pPr>
        <w:pStyle w:val="SL-FlLftSgl"/>
      </w:pPr>
    </w:p>
    <w:p w:rsidR="00125B1B" w:rsidRDefault="00125B1B" w:rsidP="00263C22">
      <w:pPr>
        <w:pStyle w:val="SL-FlLftSgl"/>
      </w:pPr>
    </w:p>
    <w:p w:rsidR="00125B1B" w:rsidRDefault="00125B1B" w:rsidP="00263C22">
      <w:pPr>
        <w:pStyle w:val="Q1-FirstLevelQuestion"/>
      </w:pPr>
      <w:r>
        <w:rPr>
          <w:bCs/>
        </w:rPr>
        <w:t>1.</w:t>
      </w:r>
      <w:r>
        <w:rPr>
          <w:bCs/>
        </w:rPr>
        <w:tab/>
        <w:t xml:space="preserve">Please indicate your disagreement/agreement with each of the following statements. </w:t>
      </w:r>
      <w:r>
        <w:t>Please answer for relationships with persons other than your mental health provider(s) over the past 30 days.</w:t>
      </w:r>
    </w:p>
    <w:p w:rsidR="00125B1B" w:rsidRDefault="00125B1B" w:rsidP="00263C22">
      <w:pPr>
        <w:pStyle w:val="Q1-FirstLevelQuestion"/>
      </w:pPr>
    </w:p>
    <w:p w:rsidR="00125B1B" w:rsidRPr="00094466" w:rsidRDefault="00125B1B" w:rsidP="00263C22">
      <w:pPr>
        <w:pStyle w:val="SL-FlLftSgl"/>
        <w:rPr>
          <w:b/>
          <w:i/>
        </w:rPr>
      </w:pPr>
      <w:r w:rsidRPr="00094466">
        <w:rPr>
          <w:b/>
          <w:i/>
        </w:rPr>
        <w:t>[READ EACH STATEMENT FOLLOWED BY THE R</w:t>
      </w:r>
      <w:r>
        <w:rPr>
          <w:b/>
          <w:i/>
        </w:rPr>
        <w:t>ESPONSE OPTIONS TO THE CONSUMER]</w:t>
      </w:r>
    </w:p>
    <w:p w:rsidR="00125B1B" w:rsidRDefault="00125B1B" w:rsidP="00263C22">
      <w:pPr>
        <w:pStyle w:val="SL-FlLftSgl"/>
      </w:pPr>
    </w:p>
    <w:tbl>
      <w:tblPr>
        <w:tblStyle w:val="TableGrid"/>
        <w:tblW w:w="0" w:type="auto"/>
        <w:tblLayout w:type="fixed"/>
        <w:tblLook w:val="04A0" w:firstRow="1" w:lastRow="0" w:firstColumn="1" w:lastColumn="0" w:noHBand="0" w:noVBand="1"/>
      </w:tblPr>
      <w:tblGrid>
        <w:gridCol w:w="5861"/>
        <w:gridCol w:w="682"/>
        <w:gridCol w:w="682"/>
        <w:gridCol w:w="682"/>
        <w:gridCol w:w="682"/>
        <w:gridCol w:w="682"/>
        <w:gridCol w:w="682"/>
      </w:tblGrid>
      <w:tr w:rsidR="00125B1B" w:rsidTr="00263C22">
        <w:trPr>
          <w:cantSplit/>
          <w:trHeight w:val="348"/>
        </w:trPr>
        <w:tc>
          <w:tcPr>
            <w:tcW w:w="5861" w:type="dxa"/>
            <w:vMerge w:val="restart"/>
            <w:tcBorders>
              <w:top w:val="single" w:sz="4" w:space="0" w:color="auto"/>
              <w:left w:val="single" w:sz="4" w:space="0" w:color="auto"/>
            </w:tcBorders>
            <w:vAlign w:val="bottom"/>
          </w:tcPr>
          <w:p w:rsidR="00125B1B" w:rsidRDefault="00125B1B" w:rsidP="00263C22">
            <w:pPr>
              <w:pStyle w:val="SL-FlLftSgl"/>
              <w:keepNext/>
              <w:spacing w:before="120" w:after="120" w:line="240" w:lineRule="auto"/>
              <w:jc w:val="center"/>
            </w:pPr>
            <w:r>
              <w:t>Statement</w:t>
            </w:r>
          </w:p>
        </w:tc>
        <w:tc>
          <w:tcPr>
            <w:tcW w:w="4092" w:type="dxa"/>
            <w:gridSpan w:val="6"/>
            <w:tcBorders>
              <w:bottom w:val="single" w:sz="4" w:space="0" w:color="auto"/>
            </w:tcBorders>
            <w:vAlign w:val="center"/>
          </w:tcPr>
          <w:p w:rsidR="00125B1B" w:rsidRDefault="00125B1B" w:rsidP="00263C22">
            <w:pPr>
              <w:pStyle w:val="SL-FlLftSgl"/>
              <w:keepNext/>
              <w:spacing w:before="60" w:after="60" w:line="240" w:lineRule="auto"/>
              <w:jc w:val="center"/>
            </w:pPr>
            <w:r>
              <w:t>Response Options</w:t>
            </w:r>
          </w:p>
        </w:tc>
      </w:tr>
      <w:tr w:rsidR="00125B1B" w:rsidTr="00263C22">
        <w:trPr>
          <w:cantSplit/>
          <w:trHeight w:val="1224"/>
        </w:trPr>
        <w:tc>
          <w:tcPr>
            <w:tcW w:w="5861" w:type="dxa"/>
            <w:vMerge/>
            <w:tcBorders>
              <w:left w:val="single" w:sz="4" w:space="0" w:color="auto"/>
              <w:bottom w:val="single" w:sz="4" w:space="0" w:color="auto"/>
            </w:tcBorders>
            <w:vAlign w:val="bottom"/>
          </w:tcPr>
          <w:p w:rsidR="00125B1B" w:rsidRDefault="00125B1B" w:rsidP="00263C22">
            <w:pPr>
              <w:pStyle w:val="SL-FlLftSgl"/>
              <w:keepNext/>
              <w:spacing w:before="120" w:after="120" w:line="240" w:lineRule="auto"/>
              <w:jc w:val="center"/>
            </w:pP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Strongly Disagree</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Disagree</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Undecided</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Agree</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Strongly Agree</w:t>
            </w:r>
          </w:p>
        </w:tc>
        <w:tc>
          <w:tcPr>
            <w:tcW w:w="682" w:type="dxa"/>
            <w:tcBorders>
              <w:bottom w:val="single" w:sz="4" w:space="0" w:color="auto"/>
            </w:tcBorders>
            <w:textDirection w:val="btLr"/>
            <w:vAlign w:val="center"/>
          </w:tcPr>
          <w:p w:rsidR="00125B1B" w:rsidRDefault="00125B1B" w:rsidP="00263C22">
            <w:pPr>
              <w:pStyle w:val="SL-FlLftSgl"/>
              <w:keepNext/>
              <w:spacing w:before="120" w:after="120" w:line="240" w:lineRule="auto"/>
              <w:ind w:left="113" w:right="113"/>
              <w:jc w:val="left"/>
            </w:pPr>
            <w:r>
              <w:t>Refused</w:t>
            </w:r>
          </w:p>
        </w:tc>
      </w:tr>
      <w:tr w:rsidR="00125B1B" w:rsidTr="00263C22">
        <w:tc>
          <w:tcPr>
            <w:tcW w:w="5861" w:type="dxa"/>
            <w:shd w:val="clear" w:color="auto" w:fill="auto"/>
          </w:tcPr>
          <w:p w:rsidR="00125B1B" w:rsidRDefault="00125B1B" w:rsidP="00263C22">
            <w:pPr>
              <w:pStyle w:val="A3-1stTabLeader"/>
              <w:keepNext/>
              <w:tabs>
                <w:tab w:val="clear" w:pos="5530"/>
                <w:tab w:val="clear" w:pos="6106"/>
                <w:tab w:val="clear" w:pos="6682"/>
                <w:tab w:val="clear" w:pos="7258"/>
                <w:tab w:val="clear" w:pos="7830"/>
                <w:tab w:val="clear" w:pos="8370"/>
                <w:tab w:val="clear" w:pos="9180"/>
                <w:tab w:val="right" w:leader="dot" w:pos="5674"/>
              </w:tabs>
              <w:jc w:val="left"/>
            </w:pPr>
            <w:r w:rsidRPr="00ED4292">
              <w:t>a.</w:t>
            </w:r>
            <w:r>
              <w:tab/>
              <w:t xml:space="preserve">I know people who will listen and understand me when </w:t>
            </w:r>
            <w:r>
              <w:br/>
              <w:t>I need to talk</w:t>
            </w:r>
            <w:r>
              <w:tab/>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shd w:val="clear" w:color="auto" w:fill="auto"/>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tcPr>
          <w:p w:rsidR="00125B1B" w:rsidRDefault="00125B1B" w:rsidP="00263C22">
            <w:pPr>
              <w:pStyle w:val="A3-1stTabLeader"/>
              <w:keepNext/>
              <w:tabs>
                <w:tab w:val="clear" w:pos="5530"/>
                <w:tab w:val="clear" w:pos="6106"/>
                <w:tab w:val="clear" w:pos="6682"/>
                <w:tab w:val="clear" w:pos="7258"/>
                <w:tab w:val="clear" w:pos="7830"/>
                <w:tab w:val="clear" w:pos="8370"/>
                <w:tab w:val="clear" w:pos="9180"/>
                <w:tab w:val="right" w:leader="dot" w:pos="5674"/>
              </w:tabs>
              <w:jc w:val="left"/>
            </w:pPr>
            <w:r w:rsidRPr="00ED4292">
              <w:t>b.</w:t>
            </w:r>
            <w:r>
              <w:tab/>
              <w:t xml:space="preserve">I have people that I am comfortable talking with about </w:t>
            </w:r>
            <w:r>
              <w:br/>
              <w:t>my problems</w:t>
            </w:r>
            <w:r>
              <w:rPr>
                <w:bCs/>
              </w:rPr>
              <w:tab/>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tcBorders>
              <w:bottom w:val="single" w:sz="4" w:space="0" w:color="auto"/>
            </w:tcBorders>
          </w:tcPr>
          <w:p w:rsidR="00125B1B" w:rsidRPr="00ED4292" w:rsidRDefault="00125B1B" w:rsidP="00263C22">
            <w:pPr>
              <w:pStyle w:val="A3-1stTabLeader"/>
              <w:keepNext/>
              <w:tabs>
                <w:tab w:val="clear" w:pos="5530"/>
                <w:tab w:val="clear" w:pos="6106"/>
                <w:tab w:val="clear" w:pos="6682"/>
                <w:tab w:val="clear" w:pos="7258"/>
                <w:tab w:val="clear" w:pos="7830"/>
                <w:tab w:val="clear" w:pos="8370"/>
                <w:tab w:val="clear" w:pos="9180"/>
                <w:tab w:val="right" w:leader="dot" w:pos="5674"/>
              </w:tabs>
              <w:jc w:val="left"/>
              <w:rPr>
                <w:bCs/>
              </w:rPr>
            </w:pPr>
            <w:r w:rsidRPr="00ED4292">
              <w:t>c.</w:t>
            </w:r>
            <w:r w:rsidRPr="00ED4292">
              <w:tab/>
            </w:r>
            <w:r>
              <w:t xml:space="preserve">In a crisis, I would have the support I need from family </w:t>
            </w:r>
            <w:r>
              <w:br/>
              <w:t>or friends</w:t>
            </w:r>
            <w:r>
              <w:tab/>
            </w:r>
          </w:p>
        </w:tc>
        <w:tc>
          <w:tcPr>
            <w:tcW w:w="682" w:type="dxa"/>
            <w:tcBorders>
              <w:bottom w:val="single" w:sz="4" w:space="0" w:color="auto"/>
            </w:tcBorders>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keepNext/>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861" w:type="dxa"/>
            <w:tcBorders>
              <w:bottom w:val="single" w:sz="4" w:space="0" w:color="auto"/>
            </w:tcBorders>
          </w:tcPr>
          <w:p w:rsidR="00125B1B" w:rsidRPr="00ED4292" w:rsidRDefault="00125B1B" w:rsidP="00263C22">
            <w:pPr>
              <w:pStyle w:val="A3-1stTabLeader"/>
              <w:tabs>
                <w:tab w:val="clear" w:pos="5530"/>
                <w:tab w:val="clear" w:pos="6106"/>
                <w:tab w:val="clear" w:pos="6682"/>
                <w:tab w:val="clear" w:pos="7258"/>
                <w:tab w:val="clear" w:pos="7830"/>
                <w:tab w:val="clear" w:pos="8370"/>
                <w:tab w:val="clear" w:pos="9180"/>
                <w:tab w:val="right" w:leader="dot" w:pos="5674"/>
              </w:tabs>
              <w:jc w:val="left"/>
              <w:rPr>
                <w:bCs/>
              </w:rPr>
            </w:pPr>
            <w:r>
              <w:t>d</w:t>
            </w:r>
            <w:r w:rsidRPr="00ED4292">
              <w:t>.</w:t>
            </w:r>
            <w:r w:rsidRPr="00ED4292">
              <w:tab/>
            </w:r>
            <w:r>
              <w:t>I have people with whom I can do enjoyable things</w:t>
            </w:r>
            <w:r>
              <w:tab/>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682"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bl>
    <w:p w:rsidR="00125B1B" w:rsidRDefault="00125B1B" w:rsidP="00263C22">
      <w:pPr>
        <w:pStyle w:val="SL-FlLftSgl"/>
      </w:pPr>
    </w:p>
    <w:p w:rsidR="00125B1B" w:rsidRDefault="00125B1B">
      <w:pPr>
        <w:spacing w:after="200" w:line="276" w:lineRule="auto"/>
        <w:ind w:firstLine="0"/>
        <w:jc w:val="left"/>
      </w:pPr>
      <w:r>
        <w:br w:type="page"/>
      </w:r>
    </w:p>
    <w:p w:rsidR="00125B1B" w:rsidRPr="007D61BE" w:rsidRDefault="00125B1B" w:rsidP="00263C22">
      <w:pPr>
        <w:pStyle w:val="SH-SglSpHead"/>
        <w:pBdr>
          <w:top w:val="double" w:sz="6" w:space="0" w:color="14487C"/>
        </w:pBdr>
        <w:rPr>
          <w:color w:val="000000" w:themeColor="text1"/>
        </w:rPr>
      </w:pPr>
      <w:r w:rsidRPr="007D61BE">
        <w:rPr>
          <w:color w:val="000000" w:themeColor="text1"/>
        </w:rPr>
        <w:lastRenderedPageBreak/>
        <w:t xml:space="preserve">Subsection </w:t>
      </w:r>
      <w:r>
        <w:rPr>
          <w:color w:val="000000" w:themeColor="text1"/>
        </w:rPr>
        <w:t>H</w:t>
      </w:r>
      <w:r w:rsidRPr="007D61BE">
        <w:rPr>
          <w:color w:val="000000" w:themeColor="text1"/>
        </w:rPr>
        <w:t xml:space="preserve">: </w:t>
      </w:r>
      <w:r>
        <w:rPr>
          <w:color w:val="000000" w:themeColor="text1"/>
        </w:rPr>
        <w:t>Suicidality</w:t>
      </w:r>
    </w:p>
    <w:p w:rsidR="00125B1B" w:rsidRDefault="00125B1B" w:rsidP="00263C22">
      <w:pPr>
        <w:pStyle w:val="SL-FlLftSgl"/>
      </w:pPr>
    </w:p>
    <w:p w:rsidR="00125B1B" w:rsidRPr="00A66A25" w:rsidRDefault="00125B1B" w:rsidP="00263C22">
      <w:pPr>
        <w:pStyle w:val="SL-FlLftSgl"/>
        <w:spacing w:before="120" w:after="120"/>
        <w:jc w:val="left"/>
        <w:rPr>
          <w:b/>
          <w:i/>
        </w:rPr>
      </w:pPr>
      <w:r>
        <w:tab/>
      </w:r>
    </w:p>
    <w:p w:rsidR="00125B1B" w:rsidRPr="00A66A25" w:rsidRDefault="00125B1B" w:rsidP="00263C22">
      <w:pPr>
        <w:pStyle w:val="SL-FlLftSgl"/>
        <w:rPr>
          <w:b/>
          <w:i/>
        </w:rPr>
      </w:pPr>
      <w:r w:rsidRPr="00A66A25">
        <w:rPr>
          <w:b/>
          <w:i/>
        </w:rPr>
        <w:t xml:space="preserve">[QUESTION 1 IS ASKED ONLY AT BASELINE. IF THIS IS A REASSESSMENT OR DISCHARGE INTERVIEW, SKIP TO QUESTION 2.] </w:t>
      </w:r>
    </w:p>
    <w:p w:rsidR="00125B1B" w:rsidRPr="00EE461B" w:rsidRDefault="00125B1B" w:rsidP="00263C22">
      <w:pPr>
        <w:pStyle w:val="SL-FlLftSgl"/>
      </w:pPr>
    </w:p>
    <w:p w:rsidR="00125B1B" w:rsidRPr="00A66A25" w:rsidRDefault="00125B1B" w:rsidP="00263C22">
      <w:pPr>
        <w:pStyle w:val="SL-FlLftSgl"/>
        <w:rPr>
          <w:b/>
        </w:rPr>
      </w:pPr>
      <w:r w:rsidRPr="00A66A25">
        <w:rPr>
          <w:b/>
        </w:rPr>
        <w:t>This next question is about suicide.</w:t>
      </w:r>
    </w:p>
    <w:p w:rsidR="00125B1B" w:rsidRPr="00EE461B" w:rsidRDefault="00125B1B" w:rsidP="00263C22">
      <w:pPr>
        <w:pStyle w:val="SL-FlLftSgl"/>
      </w:pPr>
    </w:p>
    <w:p w:rsidR="00125B1B" w:rsidRDefault="00125B1B" w:rsidP="00263C22">
      <w:pPr>
        <w:pStyle w:val="Q1-FirstLevelQuestion"/>
      </w:pPr>
      <w:r>
        <w:t>1.</w:t>
      </w:r>
      <w:r>
        <w:tab/>
      </w:r>
      <w:r w:rsidR="003D7174">
        <w:t>You</w:t>
      </w:r>
      <w:r w:rsidRPr="00EE461B">
        <w:t xml:space="preserve"> ever tried to kill </w:t>
      </w:r>
      <w:r w:rsidR="003D7174">
        <w:t>yourself</w:t>
      </w:r>
      <w:r w:rsidRPr="00EE461B">
        <w:t>?</w:t>
      </w:r>
    </w:p>
    <w:p w:rsidR="00125B1B" w:rsidRPr="00EE461B" w:rsidRDefault="00125B1B" w:rsidP="00263C22">
      <w:pPr>
        <w:pStyle w:val="Q1-FirstLevelQuestion"/>
      </w:pPr>
    </w:p>
    <w:p w:rsidR="00125B1B" w:rsidRPr="00EE46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E461B">
        <w:t>Yes</w:t>
      </w:r>
    </w:p>
    <w:p w:rsidR="00125B1B" w:rsidRPr="00EE46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E461B">
        <w:t>No</w:t>
      </w:r>
    </w:p>
    <w:p w:rsidR="00125B1B" w:rsidRPr="00EE46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E461B">
        <w:t>Declined</w:t>
      </w:r>
    </w:p>
    <w:p w:rsidR="00125B1B" w:rsidRPr="00EE46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D</w:t>
      </w:r>
      <w:r w:rsidRPr="00EE461B">
        <w:t>on’t Know/Information Not Available</w:t>
      </w:r>
    </w:p>
    <w:p w:rsidR="00125B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N</w:t>
      </w:r>
      <w:r w:rsidRPr="00EE461B">
        <w:t>ot Applicable</w:t>
      </w:r>
    </w:p>
    <w:p w:rsidR="00125B1B" w:rsidRDefault="00125B1B" w:rsidP="00263C22">
      <w:pPr>
        <w:pStyle w:val="A1-1stLeader"/>
      </w:pPr>
    </w:p>
    <w:p w:rsidR="00125B1B" w:rsidRDefault="00125B1B" w:rsidP="00263C22">
      <w:pPr>
        <w:pStyle w:val="A1-1stLeader"/>
      </w:pPr>
    </w:p>
    <w:p w:rsidR="00125B1B" w:rsidRPr="00A66A25" w:rsidRDefault="00125B1B" w:rsidP="00263C22">
      <w:pPr>
        <w:pStyle w:val="SL-FlLftSgl"/>
        <w:rPr>
          <w:b/>
          <w:i/>
        </w:rPr>
      </w:pPr>
      <w:r w:rsidRPr="00A66A25">
        <w:rPr>
          <w:b/>
          <w:i/>
        </w:rPr>
        <w:t xml:space="preserve">[QUESTIONS 2 AND 3 ARE ONLY ASKED AT REASSESSMENT AND DISCHARGE. IF THIS IS A BASELINE INTERVIEW, SKIP TO </w:t>
      </w:r>
      <w:r>
        <w:rPr>
          <w:b/>
          <w:i/>
        </w:rPr>
        <w:t>SUBSECTION I</w:t>
      </w:r>
      <w:r w:rsidRPr="00A66A25">
        <w:rPr>
          <w:b/>
          <w:i/>
        </w:rPr>
        <w:t>.]</w:t>
      </w:r>
    </w:p>
    <w:p w:rsidR="00125B1B" w:rsidRDefault="00125B1B" w:rsidP="00263C22">
      <w:pPr>
        <w:pStyle w:val="SL-FlLftSgl"/>
      </w:pPr>
    </w:p>
    <w:p w:rsidR="00125B1B" w:rsidRPr="00A66A25" w:rsidRDefault="00125B1B" w:rsidP="00263C22">
      <w:pPr>
        <w:pStyle w:val="SL-FlLftSgl"/>
        <w:rPr>
          <w:b/>
        </w:rPr>
      </w:pPr>
      <w:r w:rsidRPr="00A66A25">
        <w:rPr>
          <w:b/>
        </w:rPr>
        <w:t>These next two questions are about suicide.</w:t>
      </w:r>
    </w:p>
    <w:p w:rsidR="00125B1B" w:rsidRPr="00EE461B" w:rsidRDefault="00125B1B" w:rsidP="00263C22">
      <w:pPr>
        <w:pStyle w:val="SL-FlLftSgl"/>
      </w:pPr>
    </w:p>
    <w:p w:rsidR="00125B1B" w:rsidRDefault="00125B1B" w:rsidP="00263C22">
      <w:pPr>
        <w:pStyle w:val="Q1-FirstLevelQuestion"/>
      </w:pPr>
      <w:r>
        <w:t>2.</w:t>
      </w:r>
      <w:r>
        <w:tab/>
      </w:r>
      <w:r w:rsidRPr="00EE461B">
        <w:t xml:space="preserve">At any time in the past 6 months (including today), did </w:t>
      </w:r>
      <w:r w:rsidR="003D7174">
        <w:t>you</w:t>
      </w:r>
      <w:r w:rsidRPr="00EE461B">
        <w:t xml:space="preserve"> seriously think about trying to </w:t>
      </w:r>
      <w:r>
        <w:t xml:space="preserve">kill </w:t>
      </w:r>
      <w:r w:rsidR="003D7174">
        <w:t>yourself</w:t>
      </w:r>
      <w:r w:rsidRPr="00EE461B">
        <w:t>?</w:t>
      </w:r>
    </w:p>
    <w:p w:rsidR="00125B1B" w:rsidRDefault="00125B1B" w:rsidP="00263C22">
      <w:pPr>
        <w:pStyle w:val="Q1-FirstLevelQuestion"/>
      </w:pPr>
    </w:p>
    <w:p w:rsidR="00125B1B" w:rsidRPr="00EE46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E461B">
        <w:t>Yes</w:t>
      </w:r>
    </w:p>
    <w:p w:rsidR="00125B1B" w:rsidRPr="00EE46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E461B">
        <w:t>No</w:t>
      </w:r>
    </w:p>
    <w:p w:rsidR="00125B1B" w:rsidRPr="00EE46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E461B">
        <w:t>Declined</w:t>
      </w:r>
    </w:p>
    <w:p w:rsidR="00125B1B" w:rsidRPr="00EE46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D</w:t>
      </w:r>
      <w:r w:rsidRPr="00EE461B">
        <w:t>on’t Know/Information Not Available</w:t>
      </w:r>
    </w:p>
    <w:p w:rsidR="00125B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N</w:t>
      </w:r>
      <w:r w:rsidRPr="00EE461B">
        <w:t>ot Applicable</w:t>
      </w:r>
    </w:p>
    <w:p w:rsidR="00125B1B" w:rsidRDefault="00125B1B" w:rsidP="00263C22">
      <w:pPr>
        <w:pStyle w:val="A1-1stLeader"/>
      </w:pPr>
    </w:p>
    <w:p w:rsidR="00125B1B" w:rsidRDefault="00125B1B" w:rsidP="00263C22">
      <w:pPr>
        <w:pStyle w:val="A1-1stLeader"/>
      </w:pPr>
    </w:p>
    <w:p w:rsidR="00125B1B" w:rsidRDefault="00125B1B" w:rsidP="00263C22">
      <w:pPr>
        <w:pStyle w:val="Q1-FirstLevelQuestion"/>
      </w:pPr>
      <w:r w:rsidRPr="00EE461B">
        <w:t>3.</w:t>
      </w:r>
      <w:r>
        <w:tab/>
      </w:r>
      <w:r w:rsidRPr="00EE461B">
        <w:t xml:space="preserve">During the past 6 months (including today), did you try to kill </w:t>
      </w:r>
      <w:r w:rsidR="003D7174">
        <w:t>yourself</w:t>
      </w:r>
      <w:r w:rsidRPr="00EE461B">
        <w:t>?</w:t>
      </w:r>
    </w:p>
    <w:p w:rsidR="00125B1B" w:rsidRDefault="00125B1B" w:rsidP="00263C22">
      <w:pPr>
        <w:pStyle w:val="Q1-FirstLevelQuestion"/>
      </w:pPr>
    </w:p>
    <w:p w:rsidR="00125B1B" w:rsidRPr="00EE46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E461B">
        <w:t>Yes</w:t>
      </w:r>
    </w:p>
    <w:p w:rsidR="00125B1B" w:rsidRPr="00EE46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E461B">
        <w:t>No</w:t>
      </w:r>
    </w:p>
    <w:p w:rsidR="00125B1B" w:rsidRPr="00EE46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r>
      <w:r w:rsidRPr="00EE461B">
        <w:t>Declined</w:t>
      </w:r>
    </w:p>
    <w:p w:rsidR="00125B1B" w:rsidRPr="00EE46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D</w:t>
      </w:r>
      <w:r w:rsidRPr="00EE461B">
        <w:t>on’t Know/Information Not Available</w:t>
      </w:r>
    </w:p>
    <w:p w:rsidR="00125B1B" w:rsidRDefault="00125B1B" w:rsidP="00263C22">
      <w:pPr>
        <w:pStyle w:val="A1-1stLead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r>
        <w:tab/>
        <w:t>N</w:t>
      </w:r>
      <w:r w:rsidRPr="00EE461B">
        <w:t>ot Applicable</w:t>
      </w:r>
    </w:p>
    <w:p w:rsidR="00125B1B" w:rsidRDefault="00125B1B" w:rsidP="00263C22">
      <w:pPr>
        <w:pStyle w:val="SL-FlLftSgl"/>
      </w:pPr>
    </w:p>
    <w:p w:rsidR="00125B1B" w:rsidRDefault="00125B1B" w:rsidP="00263C22">
      <w:pPr>
        <w:pStyle w:val="A1-1stLeader"/>
      </w:pPr>
    </w:p>
    <w:p w:rsidR="00125B1B" w:rsidRPr="00195E4E" w:rsidRDefault="00125B1B" w:rsidP="00263C22">
      <w:pPr>
        <w:pStyle w:val="A1-1stLeader"/>
      </w:pPr>
    </w:p>
    <w:p w:rsidR="00125B1B" w:rsidRDefault="00125B1B" w:rsidP="00263C22">
      <w:pPr>
        <w:pStyle w:val="SL-FlLftSgl"/>
      </w:pPr>
      <w:r>
        <w:br w:type="page"/>
      </w:r>
    </w:p>
    <w:p w:rsidR="00136A9D" w:rsidRDefault="00136A9D" w:rsidP="00263C22">
      <w:pPr>
        <w:spacing w:after="200" w:line="276" w:lineRule="auto"/>
        <w:ind w:firstLine="0"/>
        <w:jc w:val="left"/>
        <w:sectPr w:rsidR="00136A9D" w:rsidSect="00263C22">
          <w:pgSz w:w="12240" w:h="15840" w:code="1"/>
          <w:pgMar w:top="1440" w:right="1152" w:bottom="1080" w:left="1296" w:header="720" w:footer="576" w:gutter="0"/>
          <w:pgNumType w:start="0"/>
          <w:cols w:space="720"/>
          <w:titlePg/>
          <w:docGrid w:linePitch="272"/>
        </w:sectPr>
      </w:pPr>
    </w:p>
    <w:p w:rsidR="00136A9D" w:rsidRPr="00E47942" w:rsidRDefault="00136A9D" w:rsidP="00136A9D">
      <w:pPr>
        <w:pStyle w:val="SH-SglSpHead"/>
        <w:pBdr>
          <w:top w:val="double" w:sz="6" w:space="0" w:color="14487C"/>
        </w:pBdr>
        <w:spacing w:line="240" w:lineRule="auto"/>
        <w:rPr>
          <w:color w:val="000000" w:themeColor="text1"/>
        </w:rPr>
      </w:pPr>
      <w:r w:rsidRPr="00E47942">
        <w:rPr>
          <w:color w:val="000000" w:themeColor="text1"/>
        </w:rPr>
        <w:lastRenderedPageBreak/>
        <w:t xml:space="preserve">Subsection </w:t>
      </w:r>
      <w:r w:rsidR="00C40399">
        <w:rPr>
          <w:color w:val="000000" w:themeColor="text1"/>
        </w:rPr>
        <w:t>I</w:t>
      </w:r>
      <w:r>
        <w:rPr>
          <w:color w:val="000000" w:themeColor="text1"/>
        </w:rPr>
        <w:t>: Network Analysis Survey</w:t>
      </w:r>
      <w:r w:rsidRPr="00E47942">
        <w:rPr>
          <w:color w:val="000000" w:themeColor="text1"/>
        </w:rPr>
        <w:t xml:space="preserve"> </w:t>
      </w:r>
      <w:r>
        <w:rPr>
          <w:color w:val="000000" w:themeColor="text1"/>
        </w:rPr>
        <w:t xml:space="preserve">for </w:t>
      </w:r>
      <w:r w:rsidR="00C40399">
        <w:rPr>
          <w:color w:val="000000" w:themeColor="text1"/>
        </w:rPr>
        <w:t>Young Adult</w:t>
      </w:r>
    </w:p>
    <w:p w:rsidR="00136A9D" w:rsidRPr="00332438" w:rsidRDefault="00136A9D" w:rsidP="00136A9D">
      <w:pPr>
        <w:widowControl w:val="0"/>
        <w:tabs>
          <w:tab w:val="left" w:pos="-720"/>
          <w:tab w:val="left" w:pos="432"/>
          <w:tab w:val="left" w:pos="648"/>
          <w:tab w:val="left" w:pos="1440"/>
        </w:tabs>
        <w:suppressAutoHyphens/>
        <w:autoSpaceDE w:val="0"/>
        <w:autoSpaceDN w:val="0"/>
        <w:adjustRightInd w:val="0"/>
        <w:spacing w:line="240" w:lineRule="auto"/>
        <w:ind w:firstLine="0"/>
        <w:rPr>
          <w:rFonts w:ascii="Garamond" w:eastAsia="Batang" w:hAnsi="Garamond"/>
          <w:spacing w:val="-3"/>
          <w:sz w:val="16"/>
          <w:szCs w:val="16"/>
          <w:lang w:eastAsia="ko-KR"/>
        </w:rPr>
      </w:pPr>
    </w:p>
    <w:p w:rsidR="00136A9D" w:rsidRPr="00263C22" w:rsidRDefault="00136A9D" w:rsidP="00136A9D">
      <w:pPr>
        <w:widowControl w:val="0"/>
        <w:tabs>
          <w:tab w:val="left" w:pos="-720"/>
          <w:tab w:val="left" w:pos="432"/>
          <w:tab w:val="left" w:pos="648"/>
          <w:tab w:val="left" w:pos="1440"/>
        </w:tabs>
        <w:suppressAutoHyphens/>
        <w:autoSpaceDE w:val="0"/>
        <w:autoSpaceDN w:val="0"/>
        <w:adjustRightInd w:val="0"/>
        <w:spacing w:line="240" w:lineRule="auto"/>
        <w:ind w:firstLine="0"/>
        <w:rPr>
          <w:rFonts w:ascii="Garamond" w:eastAsia="Batang" w:hAnsi="Garamond"/>
          <w:spacing w:val="-3"/>
          <w:sz w:val="24"/>
          <w:szCs w:val="24"/>
          <w:lang w:eastAsia="ko-KR"/>
        </w:rPr>
      </w:pPr>
      <w:r w:rsidRPr="00263C22">
        <w:rPr>
          <w:rFonts w:ascii="Garamond" w:eastAsia="Batang" w:hAnsi="Garamond"/>
          <w:spacing w:val="-3"/>
          <w:sz w:val="24"/>
          <w:szCs w:val="24"/>
          <w:lang w:eastAsia="ko-KR"/>
        </w:rPr>
        <w:t>The survey ass</w:t>
      </w:r>
      <w:r>
        <w:rPr>
          <w:rFonts w:ascii="Garamond" w:eastAsia="Batang" w:hAnsi="Garamond"/>
          <w:spacing w:val="-3"/>
          <w:sz w:val="24"/>
          <w:szCs w:val="24"/>
          <w:lang w:eastAsia="ko-KR"/>
        </w:rPr>
        <w:t>esses relationships between you</w:t>
      </w:r>
      <w:r w:rsidRPr="00263C22">
        <w:rPr>
          <w:rFonts w:ascii="Garamond" w:eastAsia="Batang" w:hAnsi="Garamond"/>
          <w:spacing w:val="-3"/>
          <w:sz w:val="24"/>
          <w:szCs w:val="24"/>
          <w:lang w:eastAsia="ko-KR"/>
        </w:rPr>
        <w:t xml:space="preserve"> and members of </w:t>
      </w:r>
      <w:r>
        <w:rPr>
          <w:rFonts w:ascii="Garamond" w:eastAsia="Batang" w:hAnsi="Garamond"/>
          <w:spacing w:val="-3"/>
          <w:sz w:val="24"/>
          <w:szCs w:val="24"/>
          <w:lang w:eastAsia="ko-KR"/>
        </w:rPr>
        <w:t>your</w:t>
      </w:r>
      <w:r w:rsidRPr="00263C22">
        <w:rPr>
          <w:rFonts w:ascii="Garamond" w:eastAsia="Batang" w:hAnsi="Garamond"/>
          <w:spacing w:val="-3"/>
          <w:sz w:val="24"/>
          <w:szCs w:val="24"/>
          <w:lang w:eastAsia="ko-KR"/>
        </w:rPr>
        <w:t xml:space="preserve"> support team within your Children’s Mental Health Initiative System of Care.</w:t>
      </w:r>
    </w:p>
    <w:p w:rsidR="00136A9D" w:rsidRPr="00332438" w:rsidRDefault="00136A9D" w:rsidP="00136A9D">
      <w:pPr>
        <w:spacing w:line="240" w:lineRule="auto"/>
        <w:ind w:firstLine="0"/>
        <w:rPr>
          <w:rFonts w:ascii="Garamond" w:eastAsia="Batang" w:hAnsi="Garamond" w:cs="CG Times"/>
          <w:b/>
          <w:bCs/>
          <w:sz w:val="16"/>
          <w:szCs w:val="16"/>
          <w:lang w:eastAsia="ko-KR"/>
        </w:rPr>
      </w:pPr>
    </w:p>
    <w:p w:rsidR="00136A9D" w:rsidRPr="00263C22" w:rsidRDefault="00136A9D" w:rsidP="00136A9D">
      <w:pPr>
        <w:spacing w:line="240" w:lineRule="auto"/>
        <w:ind w:firstLine="0"/>
        <w:rPr>
          <w:rFonts w:ascii="Garamond" w:eastAsia="Batang" w:hAnsi="Garamond" w:cs="CG Times"/>
          <w:b/>
          <w:bCs/>
          <w:sz w:val="24"/>
          <w:szCs w:val="24"/>
          <w:lang w:eastAsia="ko-KR"/>
        </w:rPr>
      </w:pPr>
      <w:r w:rsidRPr="00263C22">
        <w:rPr>
          <w:rFonts w:ascii="Garamond" w:eastAsia="Batang" w:hAnsi="Garamond" w:cs="CG Times"/>
          <w:b/>
          <w:bCs/>
          <w:sz w:val="24"/>
          <w:szCs w:val="24"/>
          <w:lang w:eastAsia="ko-KR"/>
        </w:rPr>
        <w:t>Instructions for the interviewer:</w:t>
      </w:r>
    </w:p>
    <w:p w:rsidR="00136A9D" w:rsidRPr="00263C22" w:rsidRDefault="00136A9D" w:rsidP="00136A9D">
      <w:pPr>
        <w:spacing w:line="240" w:lineRule="auto"/>
        <w:ind w:firstLine="0"/>
        <w:rPr>
          <w:rFonts w:ascii="Garamond" w:eastAsia="Batang" w:hAnsi="Garamond" w:cs="CG Times"/>
          <w:bCs/>
          <w:sz w:val="24"/>
          <w:szCs w:val="24"/>
          <w:lang w:eastAsia="ko-KR"/>
        </w:rPr>
      </w:pPr>
      <w:r w:rsidRPr="00263C22">
        <w:rPr>
          <w:rFonts w:ascii="Garamond" w:eastAsia="Batang" w:hAnsi="Garamond" w:cs="CG Times"/>
          <w:bCs/>
          <w:sz w:val="24"/>
          <w:szCs w:val="24"/>
          <w:lang w:eastAsia="ko-KR"/>
        </w:rPr>
        <w:t xml:space="preserve">In the following section, I will ask you to name as many as 10 of the most important people that are involved in providing </w:t>
      </w:r>
      <w:r>
        <w:rPr>
          <w:rFonts w:ascii="Garamond" w:eastAsia="Batang" w:hAnsi="Garamond" w:cs="CG Times"/>
          <w:bCs/>
          <w:sz w:val="24"/>
          <w:szCs w:val="24"/>
          <w:lang w:eastAsia="ko-KR"/>
        </w:rPr>
        <w:t xml:space="preserve">your </w:t>
      </w:r>
      <w:r w:rsidRPr="00263C22">
        <w:rPr>
          <w:rFonts w:ascii="Garamond" w:eastAsia="Batang" w:hAnsi="Garamond" w:cs="CG Times"/>
          <w:bCs/>
          <w:sz w:val="24"/>
          <w:szCs w:val="24"/>
          <w:lang w:eastAsia="ko-KR"/>
        </w:rPr>
        <w:t>mental health services</w:t>
      </w:r>
      <w:r>
        <w:rPr>
          <w:rFonts w:ascii="Garamond" w:eastAsia="Batang" w:hAnsi="Garamond" w:cs="CG Times"/>
          <w:bCs/>
          <w:sz w:val="24"/>
          <w:szCs w:val="24"/>
          <w:lang w:eastAsia="ko-KR"/>
        </w:rPr>
        <w:t>.</w:t>
      </w:r>
      <w:r w:rsidRPr="00263C22">
        <w:rPr>
          <w:rFonts w:ascii="Garamond" w:eastAsia="Batang" w:hAnsi="Garamond" w:cs="CG Times"/>
          <w:bCs/>
          <w:sz w:val="24"/>
          <w:szCs w:val="24"/>
          <w:lang w:eastAsia="ko-KR"/>
        </w:rPr>
        <w:t xml:space="preserve">  If there are more than 10 individuals, just name the first 10 that come to mind.  I’ll write these names in column 1 as you speak.  For the remaining columns, I’ll ask you to provide some additional information as they apply to the name you have listed in column 1.</w:t>
      </w:r>
    </w:p>
    <w:tbl>
      <w:tblPr>
        <w:tblStyle w:val="TableGrid"/>
        <w:tblW w:w="16758" w:type="dxa"/>
        <w:tblLook w:val="04A0" w:firstRow="1" w:lastRow="0" w:firstColumn="1" w:lastColumn="0" w:noHBand="0" w:noVBand="1"/>
      </w:tblPr>
      <w:tblGrid>
        <w:gridCol w:w="1451"/>
        <w:gridCol w:w="1348"/>
        <w:gridCol w:w="1242"/>
        <w:gridCol w:w="1107"/>
        <w:gridCol w:w="2430"/>
        <w:gridCol w:w="1247"/>
        <w:gridCol w:w="1799"/>
        <w:gridCol w:w="1632"/>
        <w:gridCol w:w="1428"/>
        <w:gridCol w:w="1656"/>
        <w:gridCol w:w="1418"/>
      </w:tblGrid>
      <w:tr w:rsidR="00136A9D" w:rsidTr="00B2338C">
        <w:tc>
          <w:tcPr>
            <w:tcW w:w="1451" w:type="dxa"/>
          </w:tcPr>
          <w:p w:rsidR="00136A9D" w:rsidRPr="00E22740" w:rsidRDefault="00136A9D" w:rsidP="00936934">
            <w:pPr>
              <w:widowControl w:val="0"/>
              <w:tabs>
                <w:tab w:val="left" w:pos="-720"/>
                <w:tab w:val="left" w:pos="432"/>
                <w:tab w:val="left" w:pos="648"/>
                <w:tab w:val="left" w:pos="1440"/>
              </w:tabs>
              <w:suppressAutoHyphens/>
              <w:autoSpaceDE w:val="0"/>
              <w:autoSpaceDN w:val="0"/>
              <w:adjustRightInd w:val="0"/>
              <w:ind w:firstLine="0"/>
              <w:rPr>
                <w:rFonts w:ascii="Garamond" w:eastAsia="Batang" w:hAnsi="Garamond" w:cs="Baskerville Old Face"/>
                <w:sz w:val="18"/>
                <w:szCs w:val="18"/>
                <w:lang w:eastAsia="ko-KR"/>
              </w:rPr>
            </w:pPr>
            <w:r>
              <w:rPr>
                <w:rFonts w:ascii="Garamond" w:hAnsi="Garamond"/>
                <w:sz w:val="18"/>
                <w:szCs w:val="18"/>
              </w:rPr>
              <w:t>Name</w:t>
            </w:r>
          </w:p>
        </w:tc>
        <w:tc>
          <w:tcPr>
            <w:tcW w:w="1348" w:type="dxa"/>
          </w:tcPr>
          <w:p w:rsidR="00136A9D" w:rsidRDefault="00136A9D" w:rsidP="00936934">
            <w:pPr>
              <w:spacing w:line="240" w:lineRule="auto"/>
              <w:ind w:firstLine="0"/>
              <w:jc w:val="left"/>
              <w:rPr>
                <w:rFonts w:ascii="Garamond" w:hAnsi="Garamond"/>
                <w:sz w:val="18"/>
                <w:szCs w:val="18"/>
              </w:rPr>
            </w:pPr>
            <w:r>
              <w:rPr>
                <w:rFonts w:ascii="Garamond" w:hAnsi="Garamond"/>
                <w:sz w:val="18"/>
                <w:szCs w:val="18"/>
              </w:rPr>
              <w:t xml:space="preserve">2. </w:t>
            </w:r>
            <w:r w:rsidRPr="00E22740">
              <w:rPr>
                <w:rFonts w:ascii="Garamond" w:hAnsi="Garamond"/>
                <w:sz w:val="18"/>
                <w:szCs w:val="18"/>
              </w:rPr>
              <w:t xml:space="preserve">What is </w:t>
            </w:r>
            <w:r>
              <w:rPr>
                <w:rFonts w:ascii="Garamond" w:hAnsi="Garamond"/>
                <w:sz w:val="18"/>
                <w:szCs w:val="18"/>
              </w:rPr>
              <w:t xml:space="preserve">________’s </w:t>
            </w:r>
            <w:r w:rsidRPr="00E22740">
              <w:rPr>
                <w:rFonts w:ascii="Garamond" w:hAnsi="Garamond"/>
                <w:sz w:val="18"/>
                <w:szCs w:val="18"/>
              </w:rPr>
              <w:t xml:space="preserve">relationship to </w:t>
            </w:r>
            <w:r>
              <w:rPr>
                <w:rFonts w:ascii="Garamond" w:hAnsi="Garamond"/>
                <w:sz w:val="18"/>
                <w:szCs w:val="18"/>
              </w:rPr>
              <w:t>you</w:t>
            </w:r>
            <w:r w:rsidRPr="00E22740">
              <w:rPr>
                <w:rFonts w:ascii="Garamond" w:hAnsi="Garamond"/>
                <w:sz w:val="18"/>
                <w:szCs w:val="18"/>
              </w:rPr>
              <w:t>?</w:t>
            </w:r>
            <w:r>
              <w:rPr>
                <w:rFonts w:ascii="Garamond" w:hAnsi="Garamond"/>
                <w:sz w:val="18"/>
                <w:szCs w:val="18"/>
              </w:rPr>
              <w:t xml:space="preserve"> </w:t>
            </w:r>
          </w:p>
          <w:p w:rsidR="00136A9D" w:rsidRDefault="00136A9D" w:rsidP="00936934">
            <w:pPr>
              <w:spacing w:after="200" w:line="240" w:lineRule="auto"/>
              <w:ind w:firstLine="0"/>
              <w:jc w:val="left"/>
            </w:pPr>
            <w:r w:rsidRPr="00E22740">
              <w:rPr>
                <w:rFonts w:ascii="Garamond" w:hAnsi="Garamond"/>
                <w:color w:val="0070C0"/>
                <w:sz w:val="18"/>
                <w:szCs w:val="18"/>
              </w:rPr>
              <w:t>[select from list provided</w:t>
            </w:r>
            <w:r>
              <w:rPr>
                <w:rFonts w:ascii="Garamond" w:hAnsi="Garamond"/>
                <w:color w:val="0070C0"/>
                <w:sz w:val="18"/>
                <w:szCs w:val="18"/>
              </w:rPr>
              <w:t xml:space="preserve"> in interviewer guide</w:t>
            </w:r>
            <w:r w:rsidRPr="00E22740">
              <w:rPr>
                <w:rFonts w:ascii="Garamond" w:hAnsi="Garamond"/>
                <w:color w:val="0070C0"/>
                <w:sz w:val="18"/>
                <w:szCs w:val="18"/>
              </w:rPr>
              <w:t>]</w:t>
            </w:r>
          </w:p>
        </w:tc>
        <w:tc>
          <w:tcPr>
            <w:tcW w:w="1242" w:type="dxa"/>
          </w:tcPr>
          <w:p w:rsidR="00136A9D" w:rsidRPr="00E22740" w:rsidRDefault="00136A9D" w:rsidP="00936934">
            <w:pPr>
              <w:spacing w:line="240" w:lineRule="auto"/>
              <w:ind w:firstLine="0"/>
              <w:jc w:val="left"/>
              <w:rPr>
                <w:rFonts w:ascii="Garamond" w:hAnsi="Garamond"/>
                <w:sz w:val="18"/>
                <w:szCs w:val="18"/>
              </w:rPr>
            </w:pPr>
            <w:r>
              <w:rPr>
                <w:rFonts w:ascii="Garamond" w:hAnsi="Garamond"/>
                <w:sz w:val="18"/>
                <w:szCs w:val="18"/>
              </w:rPr>
              <w:t xml:space="preserve">3. </w:t>
            </w:r>
            <w:r w:rsidRPr="00E22740">
              <w:rPr>
                <w:rFonts w:ascii="Garamond" w:hAnsi="Garamond"/>
                <w:sz w:val="18"/>
                <w:szCs w:val="18"/>
              </w:rPr>
              <w:t xml:space="preserve">What is </w:t>
            </w:r>
            <w:r>
              <w:rPr>
                <w:rFonts w:ascii="Garamond" w:hAnsi="Garamond"/>
                <w:sz w:val="18"/>
                <w:szCs w:val="18"/>
              </w:rPr>
              <w:t xml:space="preserve">________’s </w:t>
            </w:r>
            <w:r w:rsidRPr="00E22740">
              <w:rPr>
                <w:rFonts w:ascii="Garamond" w:hAnsi="Garamond"/>
                <w:sz w:val="18"/>
                <w:szCs w:val="18"/>
              </w:rPr>
              <w:t>organiza</w:t>
            </w:r>
            <w:r>
              <w:rPr>
                <w:rFonts w:ascii="Garamond" w:hAnsi="Garamond"/>
                <w:sz w:val="18"/>
                <w:szCs w:val="18"/>
              </w:rPr>
              <w:t>-</w:t>
            </w:r>
            <w:r w:rsidRPr="00E22740">
              <w:rPr>
                <w:rFonts w:ascii="Garamond" w:hAnsi="Garamond"/>
                <w:sz w:val="18"/>
                <w:szCs w:val="18"/>
              </w:rPr>
              <w:t>tional affiliation?</w:t>
            </w:r>
          </w:p>
        </w:tc>
        <w:tc>
          <w:tcPr>
            <w:tcW w:w="1107" w:type="dxa"/>
          </w:tcPr>
          <w:p w:rsidR="00136A9D" w:rsidRDefault="00136A9D" w:rsidP="00936934">
            <w:pPr>
              <w:spacing w:after="200" w:line="240" w:lineRule="auto"/>
              <w:ind w:firstLine="0"/>
              <w:jc w:val="left"/>
            </w:pPr>
            <w:r>
              <w:rPr>
                <w:rFonts w:ascii="Garamond" w:hAnsi="Garamond"/>
                <w:sz w:val="18"/>
                <w:szCs w:val="18"/>
              </w:rPr>
              <w:t xml:space="preserve">4. </w:t>
            </w:r>
            <w:r w:rsidRPr="00E22740">
              <w:rPr>
                <w:rFonts w:ascii="Garamond" w:hAnsi="Garamond"/>
                <w:sz w:val="18"/>
                <w:szCs w:val="18"/>
              </w:rPr>
              <w:t>Do</w:t>
            </w:r>
            <w:r>
              <w:rPr>
                <w:rFonts w:ascii="Garamond" w:hAnsi="Garamond"/>
                <w:sz w:val="18"/>
                <w:szCs w:val="18"/>
              </w:rPr>
              <w:t>es</w:t>
            </w:r>
            <w:r w:rsidRPr="00E22740">
              <w:rPr>
                <w:rFonts w:ascii="Garamond" w:hAnsi="Garamond"/>
                <w:sz w:val="18"/>
                <w:szCs w:val="18"/>
              </w:rPr>
              <w:t xml:space="preserve"> </w:t>
            </w:r>
            <w:r>
              <w:rPr>
                <w:rFonts w:ascii="Garamond" w:hAnsi="Garamond"/>
                <w:sz w:val="18"/>
                <w:szCs w:val="18"/>
              </w:rPr>
              <w:t xml:space="preserve">________ </w:t>
            </w:r>
            <w:r w:rsidRPr="00E22740">
              <w:rPr>
                <w:rFonts w:ascii="Garamond" w:hAnsi="Garamond"/>
                <w:sz w:val="18"/>
                <w:szCs w:val="18"/>
              </w:rPr>
              <w:t xml:space="preserve"> </w:t>
            </w:r>
            <w:r>
              <w:rPr>
                <w:rFonts w:ascii="Garamond" w:hAnsi="Garamond"/>
                <w:sz w:val="18"/>
                <w:szCs w:val="18"/>
              </w:rPr>
              <w:t>reside</w:t>
            </w:r>
            <w:r w:rsidRPr="00E22740">
              <w:rPr>
                <w:rFonts w:ascii="Garamond" w:hAnsi="Garamond"/>
                <w:sz w:val="18"/>
                <w:szCs w:val="18"/>
              </w:rPr>
              <w:t xml:space="preserve"> in the same city as </w:t>
            </w:r>
            <w:r>
              <w:rPr>
                <w:rFonts w:ascii="Garamond" w:hAnsi="Garamond"/>
                <w:sz w:val="18"/>
                <w:szCs w:val="18"/>
              </w:rPr>
              <w:t>you</w:t>
            </w:r>
            <w:r w:rsidRPr="00E22740">
              <w:rPr>
                <w:rFonts w:ascii="Garamond" w:hAnsi="Garamond"/>
                <w:sz w:val="18"/>
                <w:szCs w:val="18"/>
              </w:rPr>
              <w:t>?</w:t>
            </w:r>
          </w:p>
        </w:tc>
        <w:tc>
          <w:tcPr>
            <w:tcW w:w="2430" w:type="dxa"/>
          </w:tcPr>
          <w:p w:rsidR="00136A9D" w:rsidRDefault="00136A9D" w:rsidP="00936934">
            <w:pPr>
              <w:spacing w:after="200" w:line="240" w:lineRule="auto"/>
              <w:ind w:firstLine="0"/>
              <w:jc w:val="left"/>
            </w:pPr>
            <w:r w:rsidRPr="00E85943">
              <w:rPr>
                <w:rFonts w:ascii="Garamond" w:hAnsi="Garamond"/>
                <w:sz w:val="18"/>
                <w:szCs w:val="18"/>
              </w:rPr>
              <w:t xml:space="preserve">5. In your view, what type of resources does ____________ bring to address </w:t>
            </w:r>
            <w:r>
              <w:rPr>
                <w:rFonts w:ascii="Garamond" w:hAnsi="Garamond"/>
                <w:sz w:val="18"/>
                <w:szCs w:val="18"/>
              </w:rPr>
              <w:t>your</w:t>
            </w:r>
            <w:r w:rsidRPr="00E85943">
              <w:rPr>
                <w:rFonts w:ascii="Garamond" w:hAnsi="Garamond"/>
                <w:sz w:val="18"/>
                <w:szCs w:val="18"/>
              </w:rPr>
              <w:t xml:space="preserve"> mental health needs?</w:t>
            </w:r>
          </w:p>
        </w:tc>
        <w:tc>
          <w:tcPr>
            <w:tcW w:w="1247" w:type="dxa"/>
          </w:tcPr>
          <w:p w:rsidR="00136A9D" w:rsidRPr="00E85943" w:rsidRDefault="00136A9D" w:rsidP="00936934">
            <w:pPr>
              <w:spacing w:line="240" w:lineRule="auto"/>
              <w:ind w:firstLine="0"/>
              <w:jc w:val="left"/>
              <w:rPr>
                <w:rFonts w:ascii="Garamond" w:hAnsi="Garamond"/>
                <w:color w:val="000000"/>
                <w:sz w:val="18"/>
                <w:szCs w:val="18"/>
              </w:rPr>
            </w:pPr>
            <w:r>
              <w:rPr>
                <w:rFonts w:ascii="Garamond" w:hAnsi="Garamond"/>
                <w:color w:val="000000"/>
                <w:sz w:val="18"/>
                <w:szCs w:val="18"/>
              </w:rPr>
              <w:t>6. Is _________ a member of your wraparound team?</w:t>
            </w:r>
          </w:p>
        </w:tc>
        <w:tc>
          <w:tcPr>
            <w:tcW w:w="1799" w:type="dxa"/>
          </w:tcPr>
          <w:p w:rsidR="00136A9D" w:rsidRDefault="00136A9D" w:rsidP="00936934">
            <w:pPr>
              <w:spacing w:after="200" w:line="240" w:lineRule="auto"/>
              <w:ind w:firstLine="0"/>
              <w:jc w:val="left"/>
            </w:pPr>
            <w:r>
              <w:rPr>
                <w:rFonts w:ascii="Garamond" w:hAnsi="Garamond"/>
                <w:color w:val="000000"/>
                <w:sz w:val="18"/>
                <w:szCs w:val="18"/>
              </w:rPr>
              <w:t>7</w:t>
            </w:r>
            <w:r w:rsidRPr="005F1616">
              <w:rPr>
                <w:rFonts w:ascii="Garamond" w:hAnsi="Garamond"/>
                <w:color w:val="000000"/>
                <w:sz w:val="18"/>
                <w:szCs w:val="18"/>
              </w:rPr>
              <w:t>.</w:t>
            </w:r>
            <w:r>
              <w:rPr>
                <w:rFonts w:ascii="Garamond" w:hAnsi="Garamond"/>
                <w:color w:val="000000"/>
                <w:sz w:val="18"/>
                <w:szCs w:val="18"/>
              </w:rPr>
              <w:t xml:space="preserve"> </w:t>
            </w:r>
            <w:r w:rsidRPr="005F1616">
              <w:rPr>
                <w:rFonts w:ascii="Garamond" w:hAnsi="Garamond"/>
                <w:color w:val="000000"/>
                <w:sz w:val="18"/>
                <w:szCs w:val="18"/>
              </w:rPr>
              <w:t xml:space="preserve">In general, how frequently do </w:t>
            </w:r>
            <w:r>
              <w:rPr>
                <w:rFonts w:ascii="Garamond" w:hAnsi="Garamond"/>
                <w:color w:val="000000"/>
                <w:sz w:val="18"/>
                <w:szCs w:val="18"/>
              </w:rPr>
              <w:t>you i</w:t>
            </w:r>
            <w:r w:rsidRPr="007D64B8">
              <w:rPr>
                <w:rFonts w:ascii="Garamond" w:hAnsi="Garamond"/>
                <w:b/>
                <w:color w:val="000000"/>
                <w:sz w:val="18"/>
                <w:szCs w:val="18"/>
              </w:rPr>
              <w:t>nteract</w:t>
            </w:r>
            <w:r w:rsidRPr="005F1616">
              <w:rPr>
                <w:rFonts w:ascii="Garamond" w:hAnsi="Garamond"/>
                <w:color w:val="000000"/>
                <w:sz w:val="18"/>
                <w:szCs w:val="18"/>
              </w:rPr>
              <w:t xml:space="preserve"> (e.g. communicate, visit) with </w:t>
            </w:r>
            <w:r>
              <w:rPr>
                <w:rFonts w:ascii="Garamond" w:hAnsi="Garamond"/>
                <w:color w:val="000000"/>
                <w:sz w:val="18"/>
                <w:szCs w:val="18"/>
              </w:rPr>
              <w:t>_______________ about mental health issues</w:t>
            </w:r>
            <w:r w:rsidRPr="005F1616">
              <w:rPr>
                <w:rFonts w:ascii="Garamond" w:hAnsi="Garamond"/>
                <w:color w:val="000000"/>
                <w:sz w:val="18"/>
                <w:szCs w:val="18"/>
              </w:rPr>
              <w:t>?</w:t>
            </w:r>
          </w:p>
        </w:tc>
        <w:tc>
          <w:tcPr>
            <w:tcW w:w="1632" w:type="dxa"/>
          </w:tcPr>
          <w:p w:rsidR="00136A9D" w:rsidRDefault="00136A9D" w:rsidP="00936934">
            <w:pPr>
              <w:spacing w:after="200" w:line="240" w:lineRule="auto"/>
              <w:ind w:firstLine="0"/>
              <w:jc w:val="left"/>
            </w:pPr>
            <w:r>
              <w:rPr>
                <w:rFonts w:ascii="Garamond" w:hAnsi="Garamond"/>
                <w:sz w:val="18"/>
                <w:szCs w:val="18"/>
              </w:rPr>
              <w:t xml:space="preserve">8. </w:t>
            </w:r>
            <w:r w:rsidRPr="005F1616">
              <w:rPr>
                <w:rFonts w:ascii="Garamond" w:hAnsi="Garamond"/>
                <w:sz w:val="18"/>
                <w:szCs w:val="18"/>
              </w:rPr>
              <w:t xml:space="preserve">Which of the following best describes the </w:t>
            </w:r>
            <w:r w:rsidRPr="007D64B8">
              <w:rPr>
                <w:rFonts w:ascii="Garamond" w:hAnsi="Garamond"/>
                <w:b/>
                <w:sz w:val="18"/>
                <w:szCs w:val="18"/>
              </w:rPr>
              <w:t>type of support</w:t>
            </w:r>
            <w:r w:rsidRPr="005F1616">
              <w:rPr>
                <w:rFonts w:ascii="Garamond" w:hAnsi="Garamond"/>
                <w:sz w:val="18"/>
                <w:szCs w:val="18"/>
              </w:rPr>
              <w:t xml:space="preserve"> that </w:t>
            </w:r>
            <w:r>
              <w:rPr>
                <w:rFonts w:ascii="Garamond" w:hAnsi="Garamond"/>
                <w:sz w:val="18"/>
                <w:szCs w:val="18"/>
              </w:rPr>
              <w:t xml:space="preserve">you receive from </w:t>
            </w:r>
            <w:r w:rsidRPr="005F1616">
              <w:rPr>
                <w:rFonts w:ascii="Garamond" w:hAnsi="Garamond"/>
                <w:sz w:val="18"/>
                <w:szCs w:val="18"/>
              </w:rPr>
              <w:t>_______________?</w:t>
            </w:r>
          </w:p>
        </w:tc>
        <w:tc>
          <w:tcPr>
            <w:tcW w:w="1428" w:type="dxa"/>
          </w:tcPr>
          <w:p w:rsidR="00136A9D" w:rsidRDefault="00136A9D" w:rsidP="00936934">
            <w:pPr>
              <w:spacing w:after="200" w:line="240" w:lineRule="auto"/>
              <w:ind w:firstLine="0"/>
              <w:jc w:val="left"/>
            </w:pPr>
            <w:r>
              <w:rPr>
                <w:rFonts w:ascii="Garamond" w:hAnsi="Garamond"/>
                <w:sz w:val="18"/>
                <w:szCs w:val="18"/>
              </w:rPr>
              <w:t xml:space="preserve">9. </w:t>
            </w:r>
            <w:r w:rsidRPr="005F1616">
              <w:rPr>
                <w:rFonts w:ascii="Garamond" w:hAnsi="Garamond"/>
                <w:sz w:val="18"/>
                <w:szCs w:val="18"/>
              </w:rPr>
              <w:t xml:space="preserve">To what degree do you </w:t>
            </w:r>
            <w:r w:rsidRPr="007D64B8">
              <w:rPr>
                <w:rFonts w:ascii="Garamond" w:hAnsi="Garamond"/>
                <w:b/>
                <w:sz w:val="18"/>
                <w:szCs w:val="18"/>
              </w:rPr>
              <w:t>trust</w:t>
            </w:r>
            <w:r w:rsidRPr="005F1616">
              <w:rPr>
                <w:rFonts w:ascii="Garamond" w:hAnsi="Garamond"/>
                <w:sz w:val="18"/>
                <w:szCs w:val="18"/>
              </w:rPr>
              <w:t xml:space="preserve"> _____________ to meet </w:t>
            </w:r>
            <w:r>
              <w:rPr>
                <w:rFonts w:ascii="Garamond" w:hAnsi="Garamond"/>
                <w:sz w:val="18"/>
                <w:szCs w:val="18"/>
              </w:rPr>
              <w:t>your</w:t>
            </w:r>
            <w:r w:rsidRPr="005F1616">
              <w:rPr>
                <w:rFonts w:ascii="Garamond" w:hAnsi="Garamond"/>
                <w:sz w:val="18"/>
                <w:szCs w:val="18"/>
              </w:rPr>
              <w:t xml:space="preserve"> mental health needs?</w:t>
            </w:r>
          </w:p>
        </w:tc>
        <w:tc>
          <w:tcPr>
            <w:tcW w:w="1656" w:type="dxa"/>
          </w:tcPr>
          <w:p w:rsidR="00136A9D" w:rsidRDefault="00136A9D" w:rsidP="00936934">
            <w:pPr>
              <w:spacing w:after="200" w:line="240" w:lineRule="auto"/>
              <w:ind w:firstLine="0"/>
              <w:jc w:val="left"/>
            </w:pPr>
            <w:r>
              <w:rPr>
                <w:rFonts w:ascii="Garamond" w:hAnsi="Garamond"/>
                <w:sz w:val="18"/>
                <w:szCs w:val="18"/>
              </w:rPr>
              <w:t xml:space="preserve">10. </w:t>
            </w:r>
            <w:r w:rsidRPr="005F1616">
              <w:rPr>
                <w:rFonts w:ascii="Garamond" w:hAnsi="Garamond"/>
                <w:sz w:val="18"/>
                <w:szCs w:val="18"/>
              </w:rPr>
              <w:t xml:space="preserve">How much </w:t>
            </w:r>
            <w:r w:rsidRPr="007D64B8">
              <w:rPr>
                <w:rFonts w:ascii="Garamond" w:hAnsi="Garamond"/>
                <w:b/>
                <w:sz w:val="18"/>
                <w:szCs w:val="18"/>
              </w:rPr>
              <w:t>influence</w:t>
            </w:r>
            <w:r w:rsidRPr="005F1616">
              <w:rPr>
                <w:rFonts w:ascii="Garamond" w:hAnsi="Garamond"/>
                <w:sz w:val="18"/>
                <w:szCs w:val="18"/>
              </w:rPr>
              <w:t xml:space="preserve"> does ________________ have on decisions about </w:t>
            </w:r>
            <w:r>
              <w:rPr>
                <w:rFonts w:ascii="Garamond" w:hAnsi="Garamond"/>
                <w:sz w:val="18"/>
                <w:szCs w:val="18"/>
              </w:rPr>
              <w:t xml:space="preserve">your </w:t>
            </w:r>
            <w:r w:rsidRPr="005F1616">
              <w:rPr>
                <w:rFonts w:ascii="Garamond" w:hAnsi="Garamond"/>
                <w:sz w:val="18"/>
                <w:szCs w:val="18"/>
              </w:rPr>
              <w:t>mental health needs?</w:t>
            </w:r>
          </w:p>
        </w:tc>
        <w:tc>
          <w:tcPr>
            <w:tcW w:w="1418" w:type="dxa"/>
          </w:tcPr>
          <w:p w:rsidR="00136A9D" w:rsidRDefault="00136A9D" w:rsidP="00936934">
            <w:pPr>
              <w:spacing w:after="200" w:line="276" w:lineRule="auto"/>
              <w:ind w:firstLine="0"/>
              <w:jc w:val="left"/>
            </w:pPr>
          </w:p>
        </w:tc>
      </w:tr>
      <w:tr w:rsidR="00136A9D" w:rsidTr="00B2338C">
        <w:tc>
          <w:tcPr>
            <w:tcW w:w="1451" w:type="dxa"/>
          </w:tcPr>
          <w:p w:rsidR="00136A9D" w:rsidRDefault="00136A9D" w:rsidP="00936934">
            <w:pPr>
              <w:ind w:firstLine="0"/>
              <w:jc w:val="left"/>
            </w:pPr>
            <w:r>
              <w:rPr>
                <w:rFonts w:ascii="Garamond" w:hAnsi="Garamond"/>
                <w:sz w:val="18"/>
                <w:szCs w:val="18"/>
              </w:rPr>
              <w:t>Name 1</w:t>
            </w:r>
          </w:p>
        </w:tc>
        <w:tc>
          <w:tcPr>
            <w:tcW w:w="1348" w:type="dxa"/>
          </w:tcPr>
          <w:p w:rsidR="00136A9D" w:rsidRDefault="00136A9D" w:rsidP="00936934">
            <w:pPr>
              <w:spacing w:after="200" w:line="276" w:lineRule="auto"/>
              <w:ind w:firstLine="0"/>
              <w:jc w:val="left"/>
            </w:pPr>
          </w:p>
        </w:tc>
        <w:tc>
          <w:tcPr>
            <w:tcW w:w="1242" w:type="dxa"/>
          </w:tcPr>
          <w:p w:rsidR="00136A9D" w:rsidRDefault="00136A9D" w:rsidP="00936934">
            <w:pPr>
              <w:spacing w:after="200" w:line="276" w:lineRule="auto"/>
              <w:ind w:firstLine="0"/>
              <w:jc w:val="left"/>
            </w:pPr>
          </w:p>
        </w:tc>
        <w:tc>
          <w:tcPr>
            <w:tcW w:w="1107" w:type="dxa"/>
          </w:tcPr>
          <w:p w:rsidR="00136A9D" w:rsidRPr="00BA5DE0" w:rsidRDefault="00136A9D" w:rsidP="00936934">
            <w:pPr>
              <w:spacing w:line="240" w:lineRule="auto"/>
              <w:rPr>
                <w:rFonts w:ascii="Garamond" w:hAnsi="Garamond"/>
                <w:sz w:val="18"/>
                <w:szCs w:val="18"/>
              </w:rPr>
            </w:pPr>
            <w:r w:rsidRPr="00BA5DE0">
              <w:rPr>
                <w:rFonts w:ascii="Garamond" w:eastAsia="Batang" w:hAnsi="Garamond" w:cs="Baskerville Old Face"/>
                <w:sz w:val="18"/>
                <w:szCs w:val="18"/>
                <w:lang w:eastAsia="ko-KR"/>
              </w:rPr>
              <w:t>1</w:t>
            </w:r>
            <w:r>
              <w:rPr>
                <w:rFonts w:ascii="Garamond" w:eastAsia="Batang" w:hAnsi="Garamond" w:cs="Baskerville Old Face"/>
                <w:sz w:val="18"/>
                <w:szCs w:val="18"/>
                <w:lang w:eastAsia="ko-KR"/>
              </w:rPr>
              <w:t xml:space="preserve">1 </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sidRPr="00BA5DE0">
              <w:rPr>
                <w:rFonts w:ascii="Garamond" w:hAnsi="Garamond"/>
                <w:sz w:val="18"/>
                <w:szCs w:val="18"/>
              </w:rPr>
              <w:t>Yes</w:t>
            </w:r>
          </w:p>
          <w:p w:rsidR="00136A9D" w:rsidRPr="00BA5DE0" w:rsidRDefault="00136A9D" w:rsidP="00936934">
            <w:pPr>
              <w:spacing w:line="240" w:lineRule="auto"/>
              <w:rPr>
                <w:rFonts w:ascii="Garamond" w:hAnsi="Garamond"/>
                <w:sz w:val="18"/>
                <w:szCs w:val="18"/>
              </w:rPr>
            </w:pPr>
            <w:r w:rsidRPr="00BA5DE0">
              <w:rPr>
                <w:rFonts w:ascii="Garamond" w:hAnsi="Garamond" w:cs="Arial"/>
                <w:sz w:val="18"/>
                <w:szCs w:val="18"/>
                <w:shd w:val="clear" w:color="auto" w:fill="FFFFFF"/>
              </w:rPr>
              <w:t>2</w:t>
            </w:r>
            <w:r>
              <w:rPr>
                <w:rFonts w:ascii="Garamond" w:hAnsi="Garamond" w:cs="Arial"/>
                <w:sz w:val="18"/>
                <w:szCs w:val="18"/>
                <w:shd w:val="clear" w:color="auto" w:fill="FFFFFF"/>
              </w:rPr>
              <w:t xml:space="preserve">2 </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sidRPr="00BA5DE0">
              <w:rPr>
                <w:rFonts w:ascii="Garamond" w:hAnsi="Garamond"/>
                <w:sz w:val="18"/>
                <w:szCs w:val="18"/>
              </w:rPr>
              <w:t>No</w:t>
            </w:r>
          </w:p>
          <w:p w:rsidR="00136A9D" w:rsidRPr="00E22740" w:rsidRDefault="00136A9D" w:rsidP="00936934">
            <w:pPr>
              <w:spacing w:line="240" w:lineRule="auto"/>
              <w:rPr>
                <w:rFonts w:ascii="Garamond" w:hAnsi="Garamond"/>
                <w:sz w:val="18"/>
                <w:szCs w:val="18"/>
              </w:rPr>
            </w:pPr>
            <w:r w:rsidRPr="00BA5DE0">
              <w:rPr>
                <w:rFonts w:ascii="Garamond" w:eastAsia="Batang" w:hAnsi="Garamond" w:cs="Baskerville Old Face"/>
                <w:sz w:val="18"/>
                <w:szCs w:val="18"/>
                <w:lang w:eastAsia="ko-KR"/>
              </w:rPr>
              <w:t>3</w:t>
            </w:r>
            <w:r>
              <w:rPr>
                <w:rFonts w:ascii="Garamond" w:eastAsia="Batang" w:hAnsi="Garamond" w:cs="Baskerville Old Face"/>
                <w:sz w:val="18"/>
                <w:szCs w:val="18"/>
                <w:lang w:eastAsia="ko-KR"/>
              </w:rPr>
              <w:t>3</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sidRPr="00BA5DE0">
              <w:rPr>
                <w:rFonts w:ascii="Garamond" w:hAnsi="Garamond" w:cs="Arial"/>
                <w:sz w:val="18"/>
                <w:szCs w:val="18"/>
                <w:shd w:val="clear" w:color="auto" w:fill="FFFFFF"/>
              </w:rPr>
              <w:t>Don’t know</w:t>
            </w:r>
          </w:p>
        </w:tc>
        <w:tc>
          <w:tcPr>
            <w:tcW w:w="2430" w:type="dxa"/>
          </w:tcPr>
          <w:p w:rsidR="00136A9D" w:rsidRPr="00E827C9" w:rsidRDefault="00136A9D" w:rsidP="00136A9D">
            <w:pPr>
              <w:pStyle w:val="ListParagraph"/>
              <w:widowControl w:val="0"/>
              <w:numPr>
                <w:ilvl w:val="0"/>
                <w:numId w:val="7"/>
              </w:numPr>
              <w:autoSpaceDE w:val="0"/>
              <w:autoSpaceDN w:val="0"/>
              <w:adjustRightInd w:val="0"/>
              <w:ind w:left="260" w:hanging="260"/>
              <w:contextualSpacing/>
              <w:jc w:val="left"/>
              <w:rPr>
                <w:rFonts w:ascii="Garamond" w:hAnsi="Garamond" w:cs="Baskerville Old Face"/>
                <w:sz w:val="18"/>
                <w:szCs w:val="18"/>
              </w:rPr>
            </w:pP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sidRPr="00E827C9">
              <w:rPr>
                <w:rFonts w:ascii="Garamond" w:hAnsi="Garamond" w:cs="Baskerville Old Face"/>
                <w:sz w:val="18"/>
                <w:szCs w:val="18"/>
              </w:rPr>
              <w:t>Mental Health expertise</w:t>
            </w:r>
          </w:p>
          <w:p w:rsidR="00136A9D" w:rsidRDefault="00136A9D" w:rsidP="00136A9D">
            <w:pPr>
              <w:pStyle w:val="ListParagraph"/>
              <w:widowControl w:val="0"/>
              <w:numPr>
                <w:ilvl w:val="0"/>
                <w:numId w:val="7"/>
              </w:numPr>
              <w:autoSpaceDE w:val="0"/>
              <w:autoSpaceDN w:val="0"/>
              <w:adjustRightInd w:val="0"/>
              <w:ind w:left="162" w:hanging="180"/>
              <w:contextualSpacing/>
              <w:jc w:val="left"/>
              <w:rPr>
                <w:rFonts w:ascii="Garamond" w:hAnsi="Garamond" w:cs="Baskerville Old Face"/>
                <w:sz w:val="18"/>
                <w:szCs w:val="18"/>
              </w:rPr>
            </w:pP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sidRPr="00E827C9">
              <w:rPr>
                <w:rFonts w:ascii="Garamond" w:hAnsi="Garamond" w:cs="Baskerville Old Face"/>
                <w:sz w:val="18"/>
                <w:szCs w:val="18"/>
              </w:rPr>
              <w:t xml:space="preserve">Health Expertise </w:t>
            </w:r>
          </w:p>
          <w:p w:rsidR="00136A9D" w:rsidRPr="00E827C9" w:rsidRDefault="00136A9D" w:rsidP="00136A9D">
            <w:pPr>
              <w:pStyle w:val="ListParagraph"/>
              <w:widowControl w:val="0"/>
              <w:numPr>
                <w:ilvl w:val="0"/>
                <w:numId w:val="7"/>
              </w:numPr>
              <w:autoSpaceDE w:val="0"/>
              <w:autoSpaceDN w:val="0"/>
              <w:adjustRightInd w:val="0"/>
              <w:ind w:left="162" w:hanging="180"/>
              <w:contextualSpacing/>
              <w:jc w:val="left"/>
              <w:rPr>
                <w:rFonts w:ascii="Garamond" w:hAnsi="Garamond" w:cs="Baskerville Old Face"/>
                <w:sz w:val="18"/>
                <w:szCs w:val="18"/>
              </w:rPr>
            </w:pP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sidRPr="00E827C9">
              <w:rPr>
                <w:rFonts w:ascii="Garamond" w:hAnsi="Garamond" w:cs="Baskerville Old Face"/>
                <w:sz w:val="18"/>
                <w:szCs w:val="18"/>
              </w:rPr>
              <w:t>Supports in Daily Living</w:t>
            </w:r>
          </w:p>
          <w:p w:rsidR="00136A9D" w:rsidRPr="00E827C9" w:rsidRDefault="00136A9D" w:rsidP="00136A9D">
            <w:pPr>
              <w:pStyle w:val="ListParagraph"/>
              <w:widowControl w:val="0"/>
              <w:numPr>
                <w:ilvl w:val="0"/>
                <w:numId w:val="7"/>
              </w:numPr>
              <w:autoSpaceDE w:val="0"/>
              <w:autoSpaceDN w:val="0"/>
              <w:adjustRightInd w:val="0"/>
              <w:ind w:left="162" w:hanging="180"/>
              <w:contextualSpacing/>
              <w:jc w:val="left"/>
              <w:rPr>
                <w:rFonts w:ascii="Garamond" w:hAnsi="Garamond" w:cs="Baskerville Old Face"/>
                <w:sz w:val="18"/>
                <w:szCs w:val="18"/>
              </w:rPr>
            </w:pP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sidRPr="00E827C9">
              <w:rPr>
                <w:rFonts w:ascii="Garamond" w:hAnsi="Garamond" w:cs="Baskerville Old Face"/>
                <w:sz w:val="18"/>
                <w:szCs w:val="18"/>
              </w:rPr>
              <w:t>Family support</w:t>
            </w:r>
          </w:p>
          <w:p w:rsidR="00136A9D" w:rsidRPr="00E827C9" w:rsidRDefault="00136A9D" w:rsidP="00136A9D">
            <w:pPr>
              <w:pStyle w:val="ListParagraph"/>
              <w:widowControl w:val="0"/>
              <w:numPr>
                <w:ilvl w:val="0"/>
                <w:numId w:val="7"/>
              </w:numPr>
              <w:autoSpaceDE w:val="0"/>
              <w:autoSpaceDN w:val="0"/>
              <w:adjustRightInd w:val="0"/>
              <w:ind w:left="162" w:hanging="180"/>
              <w:contextualSpacing/>
              <w:jc w:val="left"/>
              <w:rPr>
                <w:rFonts w:ascii="Garamond" w:hAnsi="Garamond" w:cs="Baskerville Old Face"/>
                <w:sz w:val="18"/>
                <w:szCs w:val="18"/>
              </w:rPr>
            </w:pP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sidRPr="00E827C9">
              <w:rPr>
                <w:rFonts w:ascii="Garamond" w:hAnsi="Garamond" w:cs="Baskerville Old Face"/>
                <w:sz w:val="18"/>
                <w:szCs w:val="18"/>
              </w:rPr>
              <w:t>Community Supports</w:t>
            </w:r>
          </w:p>
          <w:p w:rsidR="00136A9D" w:rsidRDefault="00136A9D" w:rsidP="00136A9D">
            <w:pPr>
              <w:pStyle w:val="ListParagraph"/>
              <w:numPr>
                <w:ilvl w:val="0"/>
                <w:numId w:val="7"/>
              </w:numPr>
              <w:spacing w:after="200" w:line="276" w:lineRule="auto"/>
              <w:ind w:left="162" w:hanging="180"/>
            </w:pPr>
            <w:r w:rsidRPr="001B7B29">
              <w:rPr>
                <w:rFonts w:ascii="Garamond" w:hAnsi="Garamond" w:cs="Arial"/>
                <w:sz w:val="18"/>
                <w:szCs w:val="18"/>
                <w:shd w:val="clear" w:color="auto" w:fill="FFFFFF"/>
              </w:rPr>
              <w:fldChar w:fldCharType="begin">
                <w:ffData>
                  <w:name w:val="Check3"/>
                  <w:enabled/>
                  <w:calcOnExit w:val="0"/>
                  <w:checkBox>
                    <w:sizeAuto/>
                    <w:default w:val="0"/>
                  </w:checkBox>
                </w:ffData>
              </w:fldChar>
            </w:r>
            <w:r w:rsidRPr="001B7B29">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1B7B29">
              <w:rPr>
                <w:rFonts w:ascii="Garamond" w:hAnsi="Garamond" w:cs="Arial"/>
                <w:sz w:val="18"/>
                <w:szCs w:val="18"/>
                <w:shd w:val="clear" w:color="auto" w:fill="FFFFFF"/>
              </w:rPr>
              <w:fldChar w:fldCharType="end"/>
            </w:r>
            <w:r w:rsidRPr="001B7B29">
              <w:rPr>
                <w:rFonts w:ascii="Garamond" w:hAnsi="Garamond" w:cs="Baskerville Old Face"/>
                <w:sz w:val="18"/>
                <w:szCs w:val="18"/>
              </w:rPr>
              <w:t>Advocacy</w:t>
            </w:r>
          </w:p>
        </w:tc>
        <w:tc>
          <w:tcPr>
            <w:tcW w:w="1247" w:type="dxa"/>
          </w:tcPr>
          <w:p w:rsidR="00136A9D" w:rsidRPr="00BA5DE0" w:rsidRDefault="00136A9D" w:rsidP="00936934">
            <w:pPr>
              <w:ind w:firstLine="0"/>
              <w:rPr>
                <w:rFonts w:ascii="Garamond" w:hAnsi="Garamond"/>
                <w:sz w:val="18"/>
                <w:szCs w:val="18"/>
              </w:rPr>
            </w:pPr>
            <w:r w:rsidRPr="00BA5DE0">
              <w:rPr>
                <w:rFonts w:ascii="Garamond" w:eastAsia="Batang" w:hAnsi="Garamond" w:cs="Baskerville Old Face"/>
                <w:sz w:val="18"/>
                <w:szCs w:val="18"/>
                <w:lang w:eastAsia="ko-KR"/>
              </w:rPr>
              <w:t>1</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sidRPr="00BA5DE0">
              <w:rPr>
                <w:rFonts w:ascii="Garamond" w:hAnsi="Garamond"/>
                <w:sz w:val="18"/>
                <w:szCs w:val="18"/>
              </w:rPr>
              <w:t>Yes</w:t>
            </w:r>
          </w:p>
          <w:p w:rsidR="00136A9D" w:rsidRPr="00BA5DE0" w:rsidRDefault="00136A9D" w:rsidP="00936934">
            <w:pPr>
              <w:ind w:firstLine="0"/>
              <w:rPr>
                <w:rFonts w:ascii="Garamond" w:hAnsi="Garamond"/>
                <w:sz w:val="18"/>
                <w:szCs w:val="18"/>
              </w:rPr>
            </w:pPr>
            <w:r w:rsidRPr="00BA5DE0">
              <w:rPr>
                <w:rFonts w:ascii="Garamond" w:hAnsi="Garamond" w:cs="Arial"/>
                <w:sz w:val="18"/>
                <w:szCs w:val="18"/>
                <w:shd w:val="clear" w:color="auto" w:fill="FFFFFF"/>
              </w:rPr>
              <w:t>2</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sidRPr="00BA5DE0">
              <w:rPr>
                <w:rFonts w:ascii="Garamond" w:hAnsi="Garamond"/>
                <w:sz w:val="18"/>
                <w:szCs w:val="18"/>
              </w:rPr>
              <w:t>No</w:t>
            </w:r>
          </w:p>
          <w:p w:rsidR="00136A9D" w:rsidRDefault="00136A9D" w:rsidP="00936934">
            <w:pPr>
              <w:spacing w:after="200" w:line="276" w:lineRule="auto"/>
              <w:ind w:firstLine="0"/>
              <w:jc w:val="left"/>
            </w:pPr>
          </w:p>
        </w:tc>
        <w:tc>
          <w:tcPr>
            <w:tcW w:w="1799" w:type="dxa"/>
          </w:tcPr>
          <w:p w:rsidR="00136A9D" w:rsidRPr="00BA5DE0" w:rsidRDefault="00136A9D" w:rsidP="00936934">
            <w:pPr>
              <w:spacing w:line="240" w:lineRule="auto"/>
              <w:ind w:firstLine="0"/>
              <w:rPr>
                <w:rFonts w:ascii="Garamond" w:hAnsi="Garamond"/>
                <w:sz w:val="18"/>
                <w:szCs w:val="18"/>
              </w:rPr>
            </w:pPr>
            <w:r w:rsidRPr="00BA5DE0">
              <w:rPr>
                <w:rFonts w:ascii="Garamond" w:eastAsia="Batang" w:hAnsi="Garamond" w:cs="Baskerville Old Face"/>
                <w:sz w:val="18"/>
                <w:szCs w:val="18"/>
                <w:lang w:eastAsia="ko-KR"/>
              </w:rPr>
              <w:t>1</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sz w:val="18"/>
                <w:szCs w:val="18"/>
              </w:rPr>
              <w:t>Daily</w:t>
            </w:r>
          </w:p>
          <w:p w:rsidR="00136A9D" w:rsidRPr="00BA5DE0" w:rsidRDefault="00136A9D" w:rsidP="00936934">
            <w:pPr>
              <w:spacing w:line="240" w:lineRule="auto"/>
              <w:ind w:firstLine="0"/>
              <w:rPr>
                <w:rFonts w:ascii="Garamond" w:hAnsi="Garamond"/>
                <w:sz w:val="18"/>
                <w:szCs w:val="18"/>
              </w:rPr>
            </w:pPr>
            <w:r w:rsidRPr="00BA5DE0">
              <w:rPr>
                <w:rFonts w:ascii="Garamond" w:hAnsi="Garamond" w:cs="Arial"/>
                <w:sz w:val="18"/>
                <w:szCs w:val="18"/>
                <w:shd w:val="clear" w:color="auto" w:fill="FFFFFF"/>
              </w:rPr>
              <w:t>2</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cs="Arial"/>
                <w:sz w:val="18"/>
                <w:szCs w:val="18"/>
                <w:shd w:val="clear" w:color="auto" w:fill="FFFFFF"/>
              </w:rPr>
              <w:t>Weekly</w:t>
            </w:r>
          </w:p>
          <w:p w:rsidR="00136A9D" w:rsidRDefault="00136A9D" w:rsidP="00936934">
            <w:pPr>
              <w:spacing w:line="240" w:lineRule="auto"/>
              <w:ind w:firstLine="0"/>
              <w:rPr>
                <w:rFonts w:ascii="Garamond" w:hAnsi="Garamond" w:cs="Arial"/>
                <w:sz w:val="18"/>
                <w:szCs w:val="18"/>
                <w:shd w:val="clear" w:color="auto" w:fill="FFFFFF"/>
              </w:rPr>
            </w:pPr>
            <w:r w:rsidRPr="00BA5DE0">
              <w:rPr>
                <w:rFonts w:ascii="Garamond" w:eastAsia="Batang" w:hAnsi="Garamond" w:cs="Baskerville Old Face"/>
                <w:sz w:val="18"/>
                <w:szCs w:val="18"/>
                <w:lang w:eastAsia="ko-KR"/>
              </w:rPr>
              <w:t>3</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cs="Arial"/>
                <w:sz w:val="18"/>
                <w:szCs w:val="18"/>
                <w:shd w:val="clear" w:color="auto" w:fill="FFFFFF"/>
              </w:rPr>
              <w:t>Monthly</w:t>
            </w:r>
          </w:p>
          <w:p w:rsidR="00136A9D" w:rsidRDefault="00136A9D" w:rsidP="00936934">
            <w:pPr>
              <w:spacing w:line="240" w:lineRule="auto"/>
              <w:ind w:left="189" w:hanging="189"/>
              <w:rPr>
                <w:rFonts w:ascii="Garamond" w:hAnsi="Garamond" w:cs="Arial"/>
                <w:sz w:val="18"/>
                <w:szCs w:val="18"/>
                <w:shd w:val="clear" w:color="auto" w:fill="FFFFFF"/>
              </w:rPr>
            </w:pPr>
            <w:r>
              <w:rPr>
                <w:rFonts w:ascii="Garamond" w:eastAsia="Batang" w:hAnsi="Garamond" w:cs="Baskerville Old Face"/>
                <w:sz w:val="18"/>
                <w:szCs w:val="18"/>
                <w:lang w:eastAsia="ko-KR"/>
              </w:rPr>
              <w:t>4</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cs="Arial"/>
                <w:sz w:val="18"/>
                <w:szCs w:val="18"/>
                <w:shd w:val="clear" w:color="auto" w:fill="FFFFFF"/>
              </w:rPr>
              <w:t>Every 2-3 months</w:t>
            </w:r>
          </w:p>
          <w:p w:rsidR="00136A9D" w:rsidRDefault="00136A9D" w:rsidP="00936934">
            <w:pPr>
              <w:spacing w:after="200" w:line="240" w:lineRule="auto"/>
              <w:ind w:firstLine="0"/>
            </w:pPr>
            <w:r>
              <w:rPr>
                <w:rFonts w:ascii="Garamond" w:eastAsia="Batang" w:hAnsi="Garamond" w:cs="Baskerville Old Face"/>
                <w:sz w:val="18"/>
                <w:szCs w:val="18"/>
                <w:lang w:eastAsia="ko-KR"/>
              </w:rPr>
              <w:t>5</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cs="Arial"/>
                <w:sz w:val="18"/>
                <w:szCs w:val="18"/>
                <w:shd w:val="clear" w:color="auto" w:fill="FFFFFF"/>
              </w:rPr>
              <w:t>1-3 times a year</w:t>
            </w:r>
          </w:p>
        </w:tc>
        <w:tc>
          <w:tcPr>
            <w:tcW w:w="1632" w:type="dxa"/>
          </w:tcPr>
          <w:p w:rsidR="00136A9D" w:rsidRPr="00BA5DE0" w:rsidRDefault="00136A9D" w:rsidP="00936934">
            <w:pPr>
              <w:spacing w:line="240" w:lineRule="auto"/>
              <w:ind w:firstLine="0"/>
              <w:rPr>
                <w:rFonts w:ascii="Garamond" w:hAnsi="Garamond"/>
                <w:sz w:val="18"/>
                <w:szCs w:val="18"/>
              </w:rPr>
            </w:pPr>
            <w:r w:rsidRPr="00BA5DE0">
              <w:rPr>
                <w:rFonts w:ascii="Garamond" w:eastAsia="Batang" w:hAnsi="Garamond" w:cs="Baskerville Old Face"/>
                <w:sz w:val="18"/>
                <w:szCs w:val="18"/>
                <w:lang w:eastAsia="ko-KR"/>
              </w:rPr>
              <w:t>1</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sz w:val="18"/>
                <w:szCs w:val="18"/>
              </w:rPr>
              <w:t>Emotional</w:t>
            </w:r>
          </w:p>
          <w:p w:rsidR="00136A9D" w:rsidRPr="00BA5DE0" w:rsidRDefault="00136A9D" w:rsidP="00936934">
            <w:pPr>
              <w:spacing w:line="240" w:lineRule="auto"/>
              <w:ind w:firstLine="0"/>
              <w:rPr>
                <w:rFonts w:ascii="Garamond" w:hAnsi="Garamond"/>
                <w:sz w:val="18"/>
                <w:szCs w:val="18"/>
              </w:rPr>
            </w:pPr>
            <w:r w:rsidRPr="00BA5DE0">
              <w:rPr>
                <w:rFonts w:ascii="Garamond" w:hAnsi="Garamond" w:cs="Arial"/>
                <w:sz w:val="18"/>
                <w:szCs w:val="18"/>
                <w:shd w:val="clear" w:color="auto" w:fill="FFFFFF"/>
              </w:rPr>
              <w:t>2</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cs="Arial"/>
                <w:sz w:val="18"/>
                <w:szCs w:val="18"/>
                <w:shd w:val="clear" w:color="auto" w:fill="FFFFFF"/>
              </w:rPr>
              <w:t>Infomational</w:t>
            </w:r>
          </w:p>
          <w:p w:rsidR="00136A9D" w:rsidRDefault="00136A9D" w:rsidP="00936934">
            <w:pPr>
              <w:spacing w:line="240" w:lineRule="auto"/>
              <w:ind w:firstLine="0"/>
              <w:rPr>
                <w:rFonts w:ascii="Garamond" w:hAnsi="Garamond" w:cs="Arial"/>
                <w:sz w:val="18"/>
                <w:szCs w:val="18"/>
                <w:shd w:val="clear" w:color="auto" w:fill="FFFFFF"/>
              </w:rPr>
            </w:pPr>
            <w:r w:rsidRPr="00BA5DE0">
              <w:rPr>
                <w:rFonts w:ascii="Garamond" w:eastAsia="Batang" w:hAnsi="Garamond" w:cs="Baskerville Old Face"/>
                <w:sz w:val="18"/>
                <w:szCs w:val="18"/>
                <w:lang w:eastAsia="ko-KR"/>
              </w:rPr>
              <w:t>3</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cs="Arial"/>
                <w:sz w:val="18"/>
                <w:szCs w:val="18"/>
                <w:shd w:val="clear" w:color="auto" w:fill="FFFFFF"/>
              </w:rPr>
              <w:t>Instrumental</w:t>
            </w:r>
          </w:p>
          <w:p w:rsidR="00136A9D" w:rsidRDefault="00136A9D" w:rsidP="00936934">
            <w:pPr>
              <w:spacing w:line="240" w:lineRule="auto"/>
              <w:ind w:firstLine="0"/>
              <w:rPr>
                <w:rFonts w:ascii="Garamond" w:hAnsi="Garamond" w:cs="Arial"/>
                <w:sz w:val="18"/>
                <w:szCs w:val="18"/>
                <w:shd w:val="clear" w:color="auto" w:fill="FFFFFF"/>
              </w:rPr>
            </w:pPr>
            <w:r>
              <w:rPr>
                <w:rFonts w:ascii="Garamond" w:eastAsia="Batang" w:hAnsi="Garamond" w:cs="Baskerville Old Face"/>
                <w:sz w:val="18"/>
                <w:szCs w:val="18"/>
                <w:lang w:eastAsia="ko-KR"/>
              </w:rPr>
              <w:t>4</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cs="Arial"/>
                <w:sz w:val="18"/>
                <w:szCs w:val="18"/>
                <w:shd w:val="clear" w:color="auto" w:fill="FFFFFF"/>
              </w:rPr>
              <w:t>Appraisal</w:t>
            </w:r>
          </w:p>
          <w:p w:rsidR="00136A9D" w:rsidRDefault="00136A9D" w:rsidP="00936934">
            <w:pPr>
              <w:spacing w:line="240" w:lineRule="auto"/>
              <w:rPr>
                <w:rFonts w:ascii="Garamond" w:hAnsi="Garamond" w:cs="Arial"/>
                <w:sz w:val="18"/>
                <w:szCs w:val="18"/>
                <w:shd w:val="clear" w:color="auto" w:fill="FFFFFF"/>
              </w:rPr>
            </w:pPr>
          </w:p>
          <w:p w:rsidR="00136A9D" w:rsidRPr="00E22740" w:rsidRDefault="00136A9D" w:rsidP="00936934">
            <w:pPr>
              <w:spacing w:line="240" w:lineRule="auto"/>
              <w:ind w:firstLine="0"/>
              <w:rPr>
                <w:rFonts w:ascii="Garamond" w:eastAsia="Batang" w:hAnsi="Garamond" w:cs="Baskerville Old Face"/>
                <w:sz w:val="18"/>
                <w:szCs w:val="18"/>
                <w:lang w:eastAsia="ko-KR"/>
              </w:rPr>
            </w:pPr>
            <w:r w:rsidRPr="000B226D">
              <w:rPr>
                <w:rFonts w:ascii="Garamond" w:hAnsi="Garamond" w:cs="Arial"/>
                <w:color w:val="0070C0"/>
                <w:sz w:val="18"/>
                <w:szCs w:val="18"/>
                <w:shd w:val="clear" w:color="auto" w:fill="FFFFFF"/>
              </w:rPr>
              <w:t xml:space="preserve">[see </w:t>
            </w:r>
            <w:r>
              <w:rPr>
                <w:rFonts w:ascii="Garamond" w:hAnsi="Garamond" w:cs="Arial"/>
                <w:color w:val="0070C0"/>
                <w:sz w:val="18"/>
                <w:szCs w:val="18"/>
                <w:shd w:val="clear" w:color="auto" w:fill="FFFFFF"/>
              </w:rPr>
              <w:t xml:space="preserve">interviewer guide  </w:t>
            </w:r>
            <w:r w:rsidRPr="000B226D">
              <w:rPr>
                <w:rFonts w:ascii="Garamond" w:hAnsi="Garamond" w:cs="Arial"/>
                <w:color w:val="0070C0"/>
                <w:sz w:val="18"/>
                <w:szCs w:val="18"/>
                <w:shd w:val="clear" w:color="auto" w:fill="FFFFFF"/>
              </w:rPr>
              <w:t>for definitions]</w:t>
            </w:r>
          </w:p>
        </w:tc>
        <w:tc>
          <w:tcPr>
            <w:tcW w:w="1428" w:type="dxa"/>
          </w:tcPr>
          <w:p w:rsidR="00136A9D" w:rsidRPr="00BA5DE0" w:rsidRDefault="00136A9D" w:rsidP="00936934">
            <w:pPr>
              <w:spacing w:line="240" w:lineRule="auto"/>
              <w:ind w:firstLine="0"/>
              <w:jc w:val="left"/>
              <w:rPr>
                <w:rFonts w:ascii="Garamond" w:hAnsi="Garamond"/>
                <w:sz w:val="18"/>
                <w:szCs w:val="18"/>
              </w:rPr>
            </w:pPr>
            <w:r>
              <w:rPr>
                <w:rFonts w:ascii="Garamond" w:hAnsi="Garamond" w:cs="Arial"/>
                <w:sz w:val="18"/>
                <w:szCs w:val="18"/>
                <w:shd w:val="clear" w:color="auto" w:fill="FFFFFF"/>
              </w:rPr>
              <w:t>1</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sz w:val="18"/>
                <w:szCs w:val="18"/>
              </w:rPr>
              <w:t>Not at all</w:t>
            </w:r>
          </w:p>
          <w:p w:rsidR="00136A9D" w:rsidRPr="00BA5DE0" w:rsidRDefault="00136A9D" w:rsidP="00936934">
            <w:pPr>
              <w:spacing w:line="240" w:lineRule="auto"/>
              <w:ind w:firstLine="0"/>
              <w:jc w:val="left"/>
              <w:rPr>
                <w:rFonts w:ascii="Garamond" w:hAnsi="Garamond"/>
                <w:sz w:val="18"/>
                <w:szCs w:val="18"/>
              </w:rPr>
            </w:pPr>
            <w:r w:rsidRPr="00BA5DE0">
              <w:rPr>
                <w:rFonts w:ascii="Garamond" w:hAnsi="Garamond" w:cs="Arial"/>
                <w:sz w:val="18"/>
                <w:szCs w:val="18"/>
                <w:shd w:val="clear" w:color="auto" w:fill="FFFFFF"/>
              </w:rPr>
              <w:t>2</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cs="Arial"/>
                <w:sz w:val="18"/>
                <w:szCs w:val="18"/>
                <w:shd w:val="clear" w:color="auto" w:fill="FFFFFF"/>
              </w:rPr>
              <w:t>A small amount</w:t>
            </w:r>
          </w:p>
          <w:p w:rsidR="00136A9D" w:rsidRDefault="00136A9D" w:rsidP="00936934">
            <w:pPr>
              <w:spacing w:line="240" w:lineRule="auto"/>
              <w:ind w:firstLine="0"/>
              <w:jc w:val="left"/>
              <w:rPr>
                <w:rFonts w:ascii="Garamond" w:hAnsi="Garamond" w:cs="Arial"/>
                <w:sz w:val="18"/>
                <w:szCs w:val="18"/>
                <w:shd w:val="clear" w:color="auto" w:fill="FFFFFF"/>
              </w:rPr>
            </w:pPr>
            <w:r w:rsidRPr="00BA5DE0">
              <w:rPr>
                <w:rFonts w:ascii="Garamond" w:eastAsia="Batang" w:hAnsi="Garamond" w:cs="Baskerville Old Face"/>
                <w:sz w:val="18"/>
                <w:szCs w:val="18"/>
                <w:lang w:eastAsia="ko-KR"/>
              </w:rPr>
              <w:t>3</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cs="Arial"/>
                <w:sz w:val="18"/>
                <w:szCs w:val="18"/>
                <w:shd w:val="clear" w:color="auto" w:fill="FFFFFF"/>
              </w:rPr>
              <w:t>A fair amount</w:t>
            </w:r>
          </w:p>
          <w:p w:rsidR="00136A9D" w:rsidRDefault="00136A9D" w:rsidP="00936934">
            <w:pPr>
              <w:spacing w:after="200" w:line="240" w:lineRule="auto"/>
              <w:ind w:firstLine="0"/>
              <w:jc w:val="left"/>
            </w:pPr>
            <w:r>
              <w:rPr>
                <w:rFonts w:ascii="Garamond" w:eastAsia="Batang" w:hAnsi="Garamond" w:cs="Baskerville Old Face"/>
                <w:sz w:val="18"/>
                <w:szCs w:val="18"/>
                <w:lang w:eastAsia="ko-KR"/>
              </w:rPr>
              <w:t>4</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cs="Arial"/>
                <w:sz w:val="18"/>
                <w:szCs w:val="18"/>
                <w:shd w:val="clear" w:color="auto" w:fill="FFFFFF"/>
              </w:rPr>
              <w:t>A great deal</w:t>
            </w:r>
          </w:p>
        </w:tc>
        <w:tc>
          <w:tcPr>
            <w:tcW w:w="1656" w:type="dxa"/>
          </w:tcPr>
          <w:p w:rsidR="00136A9D" w:rsidRPr="00BA5DE0" w:rsidRDefault="00136A9D" w:rsidP="00936934">
            <w:pPr>
              <w:spacing w:line="240" w:lineRule="auto"/>
              <w:ind w:firstLine="0"/>
              <w:jc w:val="left"/>
              <w:rPr>
                <w:rFonts w:ascii="Garamond" w:hAnsi="Garamond"/>
                <w:sz w:val="18"/>
                <w:szCs w:val="18"/>
              </w:rPr>
            </w:pPr>
            <w:r w:rsidRPr="00BA5DE0">
              <w:rPr>
                <w:rFonts w:ascii="Garamond" w:eastAsia="Batang" w:hAnsi="Garamond" w:cs="Baskerville Old Face"/>
                <w:sz w:val="18"/>
                <w:szCs w:val="18"/>
                <w:lang w:eastAsia="ko-KR"/>
              </w:rPr>
              <w:t>1</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sz w:val="18"/>
                <w:szCs w:val="18"/>
              </w:rPr>
              <w:t>None</w:t>
            </w:r>
          </w:p>
          <w:p w:rsidR="00136A9D" w:rsidRPr="00BA5DE0" w:rsidRDefault="00136A9D" w:rsidP="00936934">
            <w:pPr>
              <w:spacing w:line="240" w:lineRule="auto"/>
              <w:ind w:firstLine="0"/>
              <w:jc w:val="left"/>
              <w:rPr>
                <w:rFonts w:ascii="Garamond" w:hAnsi="Garamond"/>
                <w:sz w:val="18"/>
                <w:szCs w:val="18"/>
              </w:rPr>
            </w:pPr>
            <w:r>
              <w:rPr>
                <w:rFonts w:ascii="Garamond" w:hAnsi="Garamond" w:cs="Arial"/>
                <w:sz w:val="18"/>
                <w:szCs w:val="18"/>
                <w:shd w:val="clear" w:color="auto" w:fill="FFFFFF"/>
              </w:rPr>
              <w:t>2</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cs="Arial"/>
                <w:sz w:val="18"/>
                <w:szCs w:val="18"/>
                <w:shd w:val="clear" w:color="auto" w:fill="FFFFFF"/>
              </w:rPr>
              <w:t>A small amount</w:t>
            </w:r>
          </w:p>
          <w:p w:rsidR="00136A9D" w:rsidRDefault="00136A9D" w:rsidP="00936934">
            <w:pPr>
              <w:spacing w:line="240" w:lineRule="auto"/>
              <w:ind w:firstLine="0"/>
              <w:jc w:val="left"/>
              <w:rPr>
                <w:rFonts w:ascii="Garamond" w:hAnsi="Garamond" w:cs="Arial"/>
                <w:sz w:val="18"/>
                <w:szCs w:val="18"/>
                <w:shd w:val="clear" w:color="auto" w:fill="FFFFFF"/>
              </w:rPr>
            </w:pPr>
            <w:r w:rsidRPr="00BA5DE0">
              <w:rPr>
                <w:rFonts w:ascii="Garamond" w:eastAsia="Batang" w:hAnsi="Garamond" w:cs="Baskerville Old Face"/>
                <w:sz w:val="18"/>
                <w:szCs w:val="18"/>
                <w:lang w:eastAsia="ko-KR"/>
              </w:rPr>
              <w:t>3</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cs="Arial"/>
                <w:sz w:val="18"/>
                <w:szCs w:val="18"/>
                <w:shd w:val="clear" w:color="auto" w:fill="FFFFFF"/>
              </w:rPr>
              <w:t>A fair amount</w:t>
            </w:r>
          </w:p>
          <w:p w:rsidR="00136A9D" w:rsidRDefault="00136A9D" w:rsidP="00936934">
            <w:pPr>
              <w:spacing w:after="200" w:line="240" w:lineRule="auto"/>
              <w:ind w:firstLine="0"/>
              <w:jc w:val="left"/>
            </w:pPr>
            <w:r>
              <w:rPr>
                <w:rFonts w:ascii="Garamond" w:eastAsia="Batang" w:hAnsi="Garamond" w:cs="Baskerville Old Face"/>
                <w:sz w:val="18"/>
                <w:szCs w:val="18"/>
                <w:lang w:eastAsia="ko-KR"/>
              </w:rPr>
              <w:t>4</w:t>
            </w:r>
            <w:r w:rsidRPr="00BA5DE0">
              <w:rPr>
                <w:rFonts w:ascii="Garamond" w:hAnsi="Garamond" w:cs="Arial"/>
                <w:sz w:val="18"/>
                <w:szCs w:val="18"/>
                <w:shd w:val="clear" w:color="auto" w:fill="FFFFFF"/>
              </w:rPr>
              <w:fldChar w:fldCharType="begin">
                <w:ffData>
                  <w:name w:val="Check3"/>
                  <w:enabled/>
                  <w:calcOnExit w:val="0"/>
                  <w:checkBox>
                    <w:sizeAuto/>
                    <w:default w:val="0"/>
                  </w:checkBox>
                </w:ffData>
              </w:fldChar>
            </w:r>
            <w:r w:rsidRPr="00BA5DE0">
              <w:rPr>
                <w:rFonts w:ascii="Garamond" w:hAnsi="Garamond" w:cs="Arial"/>
                <w:sz w:val="18"/>
                <w:szCs w:val="18"/>
                <w:shd w:val="clear" w:color="auto" w:fill="FFFFFF"/>
              </w:rPr>
              <w:instrText xml:space="preserve"> FORMCHECKBOX </w:instrText>
            </w:r>
            <w:r w:rsidR="00A82525">
              <w:rPr>
                <w:rFonts w:ascii="Garamond" w:hAnsi="Garamond" w:cs="Arial"/>
                <w:sz w:val="18"/>
                <w:szCs w:val="18"/>
                <w:shd w:val="clear" w:color="auto" w:fill="FFFFFF"/>
              </w:rPr>
            </w:r>
            <w:r w:rsidR="00A82525">
              <w:rPr>
                <w:rFonts w:ascii="Garamond" w:hAnsi="Garamond" w:cs="Arial"/>
                <w:sz w:val="18"/>
                <w:szCs w:val="18"/>
                <w:shd w:val="clear" w:color="auto" w:fill="FFFFFF"/>
              </w:rPr>
              <w:fldChar w:fldCharType="separate"/>
            </w:r>
            <w:r w:rsidRPr="00BA5DE0">
              <w:rPr>
                <w:rFonts w:ascii="Garamond" w:hAnsi="Garamond" w:cs="Arial"/>
                <w:sz w:val="18"/>
                <w:szCs w:val="18"/>
                <w:shd w:val="clear" w:color="auto" w:fill="FFFFFF"/>
              </w:rPr>
              <w:fldChar w:fldCharType="end"/>
            </w:r>
            <w:r>
              <w:rPr>
                <w:rFonts w:ascii="Garamond" w:hAnsi="Garamond" w:cs="Arial"/>
                <w:sz w:val="18"/>
                <w:szCs w:val="18"/>
                <w:shd w:val="clear" w:color="auto" w:fill="FFFFFF"/>
              </w:rPr>
              <w:t>A great deal</w:t>
            </w:r>
          </w:p>
        </w:tc>
        <w:tc>
          <w:tcPr>
            <w:tcW w:w="1418" w:type="dxa"/>
          </w:tcPr>
          <w:p w:rsidR="00136A9D" w:rsidRDefault="00136A9D" w:rsidP="00936934">
            <w:pPr>
              <w:spacing w:after="200" w:line="276" w:lineRule="auto"/>
              <w:ind w:firstLine="0"/>
              <w:jc w:val="left"/>
            </w:pPr>
          </w:p>
        </w:tc>
      </w:tr>
      <w:tr w:rsidR="00136A9D" w:rsidTr="00B2338C">
        <w:trPr>
          <w:trHeight w:val="432"/>
        </w:trPr>
        <w:tc>
          <w:tcPr>
            <w:tcW w:w="1451" w:type="dxa"/>
          </w:tcPr>
          <w:p w:rsidR="00136A9D" w:rsidRDefault="00136A9D" w:rsidP="00936934">
            <w:pPr>
              <w:ind w:firstLine="0"/>
              <w:jc w:val="left"/>
            </w:pPr>
            <w:r w:rsidRPr="001D5142">
              <w:rPr>
                <w:rFonts w:ascii="Garamond" w:hAnsi="Garamond"/>
                <w:sz w:val="18"/>
                <w:szCs w:val="18"/>
              </w:rPr>
              <w:t>Name</w:t>
            </w:r>
            <w:r>
              <w:rPr>
                <w:rFonts w:ascii="Garamond" w:hAnsi="Garamond"/>
                <w:sz w:val="18"/>
                <w:szCs w:val="18"/>
              </w:rPr>
              <w:t xml:space="preserve"> 2</w:t>
            </w:r>
          </w:p>
        </w:tc>
        <w:tc>
          <w:tcPr>
            <w:tcW w:w="1348" w:type="dxa"/>
          </w:tcPr>
          <w:p w:rsidR="00136A9D" w:rsidRDefault="00136A9D" w:rsidP="00936934">
            <w:pPr>
              <w:spacing w:after="200" w:line="276" w:lineRule="auto"/>
              <w:ind w:firstLine="0"/>
              <w:jc w:val="left"/>
            </w:pPr>
          </w:p>
        </w:tc>
        <w:tc>
          <w:tcPr>
            <w:tcW w:w="1242" w:type="dxa"/>
          </w:tcPr>
          <w:p w:rsidR="00136A9D" w:rsidRDefault="00136A9D" w:rsidP="00936934">
            <w:pPr>
              <w:spacing w:after="200" w:line="276" w:lineRule="auto"/>
              <w:ind w:firstLine="0"/>
              <w:jc w:val="left"/>
            </w:pPr>
          </w:p>
        </w:tc>
        <w:tc>
          <w:tcPr>
            <w:tcW w:w="1107" w:type="dxa"/>
          </w:tcPr>
          <w:p w:rsidR="00136A9D" w:rsidRDefault="00136A9D" w:rsidP="00936934">
            <w:pPr>
              <w:spacing w:after="200" w:line="276" w:lineRule="auto"/>
              <w:ind w:firstLine="0"/>
              <w:jc w:val="left"/>
            </w:pPr>
          </w:p>
        </w:tc>
        <w:tc>
          <w:tcPr>
            <w:tcW w:w="2430" w:type="dxa"/>
          </w:tcPr>
          <w:p w:rsidR="00136A9D" w:rsidRDefault="00136A9D" w:rsidP="00936934">
            <w:pPr>
              <w:spacing w:after="200" w:line="276" w:lineRule="auto"/>
              <w:ind w:firstLine="0"/>
              <w:jc w:val="left"/>
            </w:pPr>
          </w:p>
        </w:tc>
        <w:tc>
          <w:tcPr>
            <w:tcW w:w="1247" w:type="dxa"/>
          </w:tcPr>
          <w:p w:rsidR="00136A9D" w:rsidRDefault="00136A9D" w:rsidP="00936934">
            <w:pPr>
              <w:spacing w:after="200" w:line="276" w:lineRule="auto"/>
              <w:ind w:firstLine="0"/>
              <w:jc w:val="left"/>
            </w:pPr>
          </w:p>
        </w:tc>
        <w:tc>
          <w:tcPr>
            <w:tcW w:w="1799" w:type="dxa"/>
          </w:tcPr>
          <w:p w:rsidR="00136A9D" w:rsidRDefault="00136A9D" w:rsidP="00936934">
            <w:pPr>
              <w:spacing w:after="200" w:line="276" w:lineRule="auto"/>
              <w:ind w:firstLine="0"/>
              <w:jc w:val="left"/>
            </w:pPr>
          </w:p>
        </w:tc>
        <w:tc>
          <w:tcPr>
            <w:tcW w:w="1632" w:type="dxa"/>
          </w:tcPr>
          <w:p w:rsidR="00136A9D" w:rsidRDefault="00136A9D" w:rsidP="00936934">
            <w:pPr>
              <w:spacing w:after="200" w:line="276" w:lineRule="auto"/>
              <w:ind w:firstLine="0"/>
              <w:jc w:val="left"/>
            </w:pPr>
          </w:p>
        </w:tc>
        <w:tc>
          <w:tcPr>
            <w:tcW w:w="1428" w:type="dxa"/>
          </w:tcPr>
          <w:p w:rsidR="00136A9D" w:rsidRDefault="00136A9D" w:rsidP="00936934">
            <w:pPr>
              <w:spacing w:after="200" w:line="276" w:lineRule="auto"/>
              <w:ind w:firstLine="0"/>
              <w:jc w:val="left"/>
            </w:pPr>
          </w:p>
        </w:tc>
        <w:tc>
          <w:tcPr>
            <w:tcW w:w="1656" w:type="dxa"/>
          </w:tcPr>
          <w:p w:rsidR="00136A9D" w:rsidRDefault="00136A9D" w:rsidP="00936934">
            <w:pPr>
              <w:spacing w:after="200" w:line="276" w:lineRule="auto"/>
              <w:ind w:firstLine="0"/>
              <w:jc w:val="left"/>
            </w:pPr>
          </w:p>
        </w:tc>
        <w:tc>
          <w:tcPr>
            <w:tcW w:w="1418" w:type="dxa"/>
          </w:tcPr>
          <w:p w:rsidR="00136A9D" w:rsidRDefault="00136A9D" w:rsidP="00936934">
            <w:pPr>
              <w:spacing w:after="200" w:line="276" w:lineRule="auto"/>
              <w:ind w:firstLine="0"/>
              <w:jc w:val="left"/>
            </w:pPr>
          </w:p>
        </w:tc>
      </w:tr>
      <w:tr w:rsidR="00136A9D" w:rsidTr="00B2338C">
        <w:trPr>
          <w:trHeight w:val="432"/>
        </w:trPr>
        <w:tc>
          <w:tcPr>
            <w:tcW w:w="1451" w:type="dxa"/>
          </w:tcPr>
          <w:p w:rsidR="00136A9D" w:rsidRDefault="00136A9D" w:rsidP="00936934">
            <w:pPr>
              <w:ind w:firstLine="0"/>
              <w:jc w:val="left"/>
            </w:pPr>
            <w:r w:rsidRPr="001D5142">
              <w:rPr>
                <w:rFonts w:ascii="Garamond" w:hAnsi="Garamond"/>
                <w:sz w:val="18"/>
                <w:szCs w:val="18"/>
              </w:rPr>
              <w:t>Name</w:t>
            </w:r>
            <w:r>
              <w:rPr>
                <w:rFonts w:ascii="Garamond" w:hAnsi="Garamond"/>
                <w:sz w:val="18"/>
                <w:szCs w:val="18"/>
              </w:rPr>
              <w:t xml:space="preserve"> 3</w:t>
            </w:r>
          </w:p>
        </w:tc>
        <w:tc>
          <w:tcPr>
            <w:tcW w:w="1348" w:type="dxa"/>
          </w:tcPr>
          <w:p w:rsidR="00136A9D" w:rsidRDefault="00136A9D" w:rsidP="00936934">
            <w:pPr>
              <w:spacing w:after="200" w:line="276" w:lineRule="auto"/>
              <w:ind w:firstLine="0"/>
              <w:jc w:val="left"/>
            </w:pPr>
          </w:p>
        </w:tc>
        <w:tc>
          <w:tcPr>
            <w:tcW w:w="1242" w:type="dxa"/>
          </w:tcPr>
          <w:p w:rsidR="00136A9D" w:rsidRDefault="00136A9D" w:rsidP="00936934">
            <w:pPr>
              <w:spacing w:after="200" w:line="276" w:lineRule="auto"/>
              <w:ind w:firstLine="0"/>
              <w:jc w:val="left"/>
            </w:pPr>
          </w:p>
        </w:tc>
        <w:tc>
          <w:tcPr>
            <w:tcW w:w="1107" w:type="dxa"/>
          </w:tcPr>
          <w:p w:rsidR="00136A9D" w:rsidRDefault="00136A9D" w:rsidP="00936934">
            <w:pPr>
              <w:spacing w:after="200" w:line="276" w:lineRule="auto"/>
              <w:ind w:firstLine="0"/>
              <w:jc w:val="left"/>
            </w:pPr>
          </w:p>
        </w:tc>
        <w:tc>
          <w:tcPr>
            <w:tcW w:w="2430" w:type="dxa"/>
          </w:tcPr>
          <w:p w:rsidR="00136A9D" w:rsidRDefault="00136A9D" w:rsidP="00936934">
            <w:pPr>
              <w:spacing w:after="200" w:line="276" w:lineRule="auto"/>
              <w:ind w:firstLine="0"/>
              <w:jc w:val="left"/>
            </w:pPr>
          </w:p>
        </w:tc>
        <w:tc>
          <w:tcPr>
            <w:tcW w:w="1247" w:type="dxa"/>
          </w:tcPr>
          <w:p w:rsidR="00136A9D" w:rsidRDefault="00136A9D" w:rsidP="00936934">
            <w:pPr>
              <w:spacing w:after="200" w:line="276" w:lineRule="auto"/>
              <w:ind w:firstLine="0"/>
              <w:jc w:val="left"/>
            </w:pPr>
          </w:p>
        </w:tc>
        <w:tc>
          <w:tcPr>
            <w:tcW w:w="1799" w:type="dxa"/>
          </w:tcPr>
          <w:p w:rsidR="00136A9D" w:rsidRDefault="00136A9D" w:rsidP="00936934">
            <w:pPr>
              <w:spacing w:after="200" w:line="276" w:lineRule="auto"/>
              <w:ind w:firstLine="0"/>
              <w:jc w:val="left"/>
            </w:pPr>
          </w:p>
        </w:tc>
        <w:tc>
          <w:tcPr>
            <w:tcW w:w="1632" w:type="dxa"/>
          </w:tcPr>
          <w:p w:rsidR="00136A9D" w:rsidRDefault="00136A9D" w:rsidP="00936934">
            <w:pPr>
              <w:spacing w:after="200" w:line="276" w:lineRule="auto"/>
              <w:ind w:firstLine="0"/>
              <w:jc w:val="left"/>
            </w:pPr>
          </w:p>
        </w:tc>
        <w:tc>
          <w:tcPr>
            <w:tcW w:w="1428" w:type="dxa"/>
          </w:tcPr>
          <w:p w:rsidR="00136A9D" w:rsidRDefault="00136A9D" w:rsidP="00936934">
            <w:pPr>
              <w:spacing w:after="200" w:line="276" w:lineRule="auto"/>
              <w:ind w:firstLine="0"/>
              <w:jc w:val="left"/>
            </w:pPr>
          </w:p>
        </w:tc>
        <w:tc>
          <w:tcPr>
            <w:tcW w:w="1656" w:type="dxa"/>
          </w:tcPr>
          <w:p w:rsidR="00136A9D" w:rsidRDefault="00136A9D" w:rsidP="00936934">
            <w:pPr>
              <w:spacing w:after="200" w:line="276" w:lineRule="auto"/>
              <w:ind w:firstLine="0"/>
              <w:jc w:val="left"/>
            </w:pPr>
          </w:p>
        </w:tc>
        <w:tc>
          <w:tcPr>
            <w:tcW w:w="1418" w:type="dxa"/>
          </w:tcPr>
          <w:p w:rsidR="00136A9D" w:rsidRDefault="00136A9D" w:rsidP="00936934">
            <w:pPr>
              <w:spacing w:after="200" w:line="276" w:lineRule="auto"/>
              <w:ind w:firstLine="0"/>
              <w:jc w:val="left"/>
            </w:pPr>
          </w:p>
        </w:tc>
      </w:tr>
      <w:tr w:rsidR="00136A9D" w:rsidTr="00B2338C">
        <w:trPr>
          <w:trHeight w:val="432"/>
        </w:trPr>
        <w:tc>
          <w:tcPr>
            <w:tcW w:w="1451" w:type="dxa"/>
          </w:tcPr>
          <w:p w:rsidR="00136A9D" w:rsidRDefault="00136A9D" w:rsidP="00936934">
            <w:pPr>
              <w:ind w:firstLine="0"/>
              <w:jc w:val="left"/>
            </w:pPr>
            <w:r w:rsidRPr="001D5142">
              <w:rPr>
                <w:rFonts w:ascii="Garamond" w:hAnsi="Garamond"/>
                <w:sz w:val="18"/>
                <w:szCs w:val="18"/>
              </w:rPr>
              <w:t>Name</w:t>
            </w:r>
            <w:r>
              <w:rPr>
                <w:rFonts w:ascii="Garamond" w:hAnsi="Garamond"/>
                <w:sz w:val="18"/>
                <w:szCs w:val="18"/>
              </w:rPr>
              <w:t xml:space="preserve"> 4</w:t>
            </w:r>
          </w:p>
        </w:tc>
        <w:tc>
          <w:tcPr>
            <w:tcW w:w="1348" w:type="dxa"/>
          </w:tcPr>
          <w:p w:rsidR="00136A9D" w:rsidRDefault="00136A9D" w:rsidP="00936934">
            <w:pPr>
              <w:spacing w:after="200" w:line="276" w:lineRule="auto"/>
              <w:ind w:firstLine="0"/>
              <w:jc w:val="left"/>
            </w:pPr>
          </w:p>
        </w:tc>
        <w:tc>
          <w:tcPr>
            <w:tcW w:w="1242" w:type="dxa"/>
          </w:tcPr>
          <w:p w:rsidR="00136A9D" w:rsidRDefault="00136A9D" w:rsidP="00936934">
            <w:pPr>
              <w:spacing w:after="200" w:line="276" w:lineRule="auto"/>
              <w:ind w:firstLine="0"/>
              <w:jc w:val="left"/>
            </w:pPr>
          </w:p>
        </w:tc>
        <w:tc>
          <w:tcPr>
            <w:tcW w:w="1107" w:type="dxa"/>
          </w:tcPr>
          <w:p w:rsidR="00136A9D" w:rsidRDefault="00136A9D" w:rsidP="00936934">
            <w:pPr>
              <w:spacing w:after="200" w:line="276" w:lineRule="auto"/>
              <w:ind w:firstLine="0"/>
              <w:jc w:val="left"/>
            </w:pPr>
          </w:p>
        </w:tc>
        <w:tc>
          <w:tcPr>
            <w:tcW w:w="2430" w:type="dxa"/>
          </w:tcPr>
          <w:p w:rsidR="00136A9D" w:rsidRDefault="00136A9D" w:rsidP="00936934">
            <w:pPr>
              <w:spacing w:after="200" w:line="276" w:lineRule="auto"/>
              <w:ind w:firstLine="0"/>
              <w:jc w:val="left"/>
            </w:pPr>
          </w:p>
        </w:tc>
        <w:tc>
          <w:tcPr>
            <w:tcW w:w="1247" w:type="dxa"/>
          </w:tcPr>
          <w:p w:rsidR="00136A9D" w:rsidRDefault="00136A9D" w:rsidP="00936934">
            <w:pPr>
              <w:spacing w:after="200" w:line="276" w:lineRule="auto"/>
              <w:ind w:firstLine="0"/>
              <w:jc w:val="left"/>
            </w:pPr>
          </w:p>
        </w:tc>
        <w:tc>
          <w:tcPr>
            <w:tcW w:w="1799" w:type="dxa"/>
          </w:tcPr>
          <w:p w:rsidR="00136A9D" w:rsidRDefault="00136A9D" w:rsidP="00936934">
            <w:pPr>
              <w:spacing w:after="200" w:line="276" w:lineRule="auto"/>
              <w:ind w:firstLine="0"/>
              <w:jc w:val="left"/>
            </w:pPr>
          </w:p>
        </w:tc>
        <w:tc>
          <w:tcPr>
            <w:tcW w:w="1632" w:type="dxa"/>
          </w:tcPr>
          <w:p w:rsidR="00136A9D" w:rsidRDefault="00136A9D" w:rsidP="00936934">
            <w:pPr>
              <w:spacing w:after="200" w:line="276" w:lineRule="auto"/>
              <w:ind w:firstLine="0"/>
              <w:jc w:val="left"/>
            </w:pPr>
          </w:p>
        </w:tc>
        <w:tc>
          <w:tcPr>
            <w:tcW w:w="1428" w:type="dxa"/>
          </w:tcPr>
          <w:p w:rsidR="00136A9D" w:rsidRDefault="00136A9D" w:rsidP="00936934">
            <w:pPr>
              <w:spacing w:after="200" w:line="276" w:lineRule="auto"/>
              <w:ind w:firstLine="0"/>
              <w:jc w:val="left"/>
            </w:pPr>
          </w:p>
        </w:tc>
        <w:tc>
          <w:tcPr>
            <w:tcW w:w="1656" w:type="dxa"/>
          </w:tcPr>
          <w:p w:rsidR="00136A9D" w:rsidRDefault="00136A9D" w:rsidP="00936934">
            <w:pPr>
              <w:spacing w:after="200" w:line="276" w:lineRule="auto"/>
              <w:ind w:firstLine="0"/>
              <w:jc w:val="left"/>
            </w:pPr>
          </w:p>
        </w:tc>
        <w:tc>
          <w:tcPr>
            <w:tcW w:w="1418" w:type="dxa"/>
          </w:tcPr>
          <w:p w:rsidR="00136A9D" w:rsidRDefault="00136A9D" w:rsidP="00936934">
            <w:pPr>
              <w:spacing w:after="200" w:line="276" w:lineRule="auto"/>
              <w:ind w:firstLine="0"/>
              <w:jc w:val="left"/>
            </w:pPr>
          </w:p>
        </w:tc>
      </w:tr>
      <w:tr w:rsidR="00136A9D" w:rsidTr="00B2338C">
        <w:trPr>
          <w:trHeight w:val="432"/>
        </w:trPr>
        <w:tc>
          <w:tcPr>
            <w:tcW w:w="1451" w:type="dxa"/>
          </w:tcPr>
          <w:p w:rsidR="00136A9D" w:rsidRDefault="00136A9D" w:rsidP="00936934">
            <w:pPr>
              <w:ind w:firstLine="0"/>
              <w:jc w:val="left"/>
            </w:pPr>
            <w:r w:rsidRPr="001D5142">
              <w:rPr>
                <w:rFonts w:ascii="Garamond" w:hAnsi="Garamond"/>
                <w:sz w:val="18"/>
                <w:szCs w:val="18"/>
              </w:rPr>
              <w:t>Name</w:t>
            </w:r>
            <w:r>
              <w:rPr>
                <w:rFonts w:ascii="Garamond" w:hAnsi="Garamond"/>
                <w:sz w:val="18"/>
                <w:szCs w:val="18"/>
              </w:rPr>
              <w:t xml:space="preserve"> 5</w:t>
            </w:r>
          </w:p>
        </w:tc>
        <w:tc>
          <w:tcPr>
            <w:tcW w:w="1348" w:type="dxa"/>
          </w:tcPr>
          <w:p w:rsidR="00136A9D" w:rsidRDefault="00136A9D" w:rsidP="00936934">
            <w:pPr>
              <w:spacing w:after="200" w:line="276" w:lineRule="auto"/>
              <w:ind w:firstLine="0"/>
              <w:jc w:val="left"/>
            </w:pPr>
          </w:p>
        </w:tc>
        <w:tc>
          <w:tcPr>
            <w:tcW w:w="1242" w:type="dxa"/>
          </w:tcPr>
          <w:p w:rsidR="00136A9D" w:rsidRDefault="00136A9D" w:rsidP="00936934">
            <w:pPr>
              <w:spacing w:after="200" w:line="276" w:lineRule="auto"/>
              <w:ind w:firstLine="0"/>
              <w:jc w:val="left"/>
            </w:pPr>
          </w:p>
        </w:tc>
        <w:tc>
          <w:tcPr>
            <w:tcW w:w="1107" w:type="dxa"/>
          </w:tcPr>
          <w:p w:rsidR="00136A9D" w:rsidRDefault="00136A9D" w:rsidP="00936934">
            <w:pPr>
              <w:spacing w:after="200" w:line="276" w:lineRule="auto"/>
              <w:ind w:firstLine="0"/>
              <w:jc w:val="left"/>
            </w:pPr>
          </w:p>
        </w:tc>
        <w:tc>
          <w:tcPr>
            <w:tcW w:w="2430" w:type="dxa"/>
          </w:tcPr>
          <w:p w:rsidR="00136A9D" w:rsidRDefault="00136A9D" w:rsidP="00936934">
            <w:pPr>
              <w:spacing w:after="200" w:line="276" w:lineRule="auto"/>
              <w:ind w:firstLine="0"/>
              <w:jc w:val="left"/>
            </w:pPr>
          </w:p>
        </w:tc>
        <w:tc>
          <w:tcPr>
            <w:tcW w:w="1247" w:type="dxa"/>
          </w:tcPr>
          <w:p w:rsidR="00136A9D" w:rsidRDefault="00136A9D" w:rsidP="00936934">
            <w:pPr>
              <w:spacing w:after="200" w:line="276" w:lineRule="auto"/>
              <w:ind w:firstLine="0"/>
              <w:jc w:val="left"/>
            </w:pPr>
          </w:p>
        </w:tc>
        <w:tc>
          <w:tcPr>
            <w:tcW w:w="1799" w:type="dxa"/>
          </w:tcPr>
          <w:p w:rsidR="00136A9D" w:rsidRDefault="00136A9D" w:rsidP="00936934">
            <w:pPr>
              <w:spacing w:after="200" w:line="276" w:lineRule="auto"/>
              <w:ind w:firstLine="0"/>
              <w:jc w:val="left"/>
            </w:pPr>
          </w:p>
        </w:tc>
        <w:tc>
          <w:tcPr>
            <w:tcW w:w="1632" w:type="dxa"/>
          </w:tcPr>
          <w:p w:rsidR="00136A9D" w:rsidRDefault="00136A9D" w:rsidP="00936934">
            <w:pPr>
              <w:spacing w:after="200" w:line="276" w:lineRule="auto"/>
              <w:ind w:firstLine="0"/>
              <w:jc w:val="left"/>
            </w:pPr>
          </w:p>
        </w:tc>
        <w:tc>
          <w:tcPr>
            <w:tcW w:w="1428" w:type="dxa"/>
          </w:tcPr>
          <w:p w:rsidR="00136A9D" w:rsidRDefault="00136A9D" w:rsidP="00936934">
            <w:pPr>
              <w:spacing w:after="200" w:line="276" w:lineRule="auto"/>
              <w:ind w:firstLine="0"/>
              <w:jc w:val="left"/>
            </w:pPr>
          </w:p>
        </w:tc>
        <w:tc>
          <w:tcPr>
            <w:tcW w:w="1656" w:type="dxa"/>
          </w:tcPr>
          <w:p w:rsidR="00136A9D" w:rsidRDefault="00136A9D" w:rsidP="00936934">
            <w:pPr>
              <w:spacing w:after="200" w:line="276" w:lineRule="auto"/>
              <w:ind w:firstLine="0"/>
              <w:jc w:val="left"/>
            </w:pPr>
          </w:p>
        </w:tc>
        <w:tc>
          <w:tcPr>
            <w:tcW w:w="1418" w:type="dxa"/>
          </w:tcPr>
          <w:p w:rsidR="00136A9D" w:rsidRDefault="00136A9D" w:rsidP="00936934">
            <w:pPr>
              <w:spacing w:after="200" w:line="276" w:lineRule="auto"/>
              <w:ind w:firstLine="0"/>
              <w:jc w:val="left"/>
            </w:pPr>
          </w:p>
        </w:tc>
      </w:tr>
      <w:tr w:rsidR="00136A9D" w:rsidTr="00B2338C">
        <w:trPr>
          <w:trHeight w:val="432"/>
        </w:trPr>
        <w:tc>
          <w:tcPr>
            <w:tcW w:w="1451" w:type="dxa"/>
          </w:tcPr>
          <w:p w:rsidR="00136A9D" w:rsidRPr="001D5142" w:rsidRDefault="00136A9D" w:rsidP="00936934">
            <w:pPr>
              <w:ind w:firstLine="0"/>
              <w:jc w:val="left"/>
              <w:rPr>
                <w:rFonts w:ascii="Garamond" w:hAnsi="Garamond"/>
                <w:sz w:val="18"/>
                <w:szCs w:val="18"/>
              </w:rPr>
            </w:pPr>
            <w:r>
              <w:rPr>
                <w:rFonts w:ascii="Garamond" w:hAnsi="Garamond"/>
                <w:sz w:val="18"/>
                <w:szCs w:val="18"/>
              </w:rPr>
              <w:t>Name 6</w:t>
            </w:r>
          </w:p>
        </w:tc>
        <w:tc>
          <w:tcPr>
            <w:tcW w:w="1348" w:type="dxa"/>
          </w:tcPr>
          <w:p w:rsidR="00136A9D" w:rsidRDefault="00136A9D" w:rsidP="00936934">
            <w:pPr>
              <w:spacing w:after="200" w:line="276" w:lineRule="auto"/>
              <w:ind w:firstLine="0"/>
              <w:jc w:val="left"/>
            </w:pPr>
          </w:p>
        </w:tc>
        <w:tc>
          <w:tcPr>
            <w:tcW w:w="1242" w:type="dxa"/>
          </w:tcPr>
          <w:p w:rsidR="00136A9D" w:rsidRDefault="00136A9D" w:rsidP="00936934">
            <w:pPr>
              <w:spacing w:after="200" w:line="276" w:lineRule="auto"/>
              <w:ind w:firstLine="0"/>
              <w:jc w:val="left"/>
            </w:pPr>
          </w:p>
        </w:tc>
        <w:tc>
          <w:tcPr>
            <w:tcW w:w="1107" w:type="dxa"/>
          </w:tcPr>
          <w:p w:rsidR="00136A9D" w:rsidRDefault="00136A9D" w:rsidP="00936934">
            <w:pPr>
              <w:spacing w:after="200" w:line="276" w:lineRule="auto"/>
              <w:ind w:firstLine="0"/>
              <w:jc w:val="left"/>
            </w:pPr>
          </w:p>
        </w:tc>
        <w:tc>
          <w:tcPr>
            <w:tcW w:w="2430" w:type="dxa"/>
          </w:tcPr>
          <w:p w:rsidR="00136A9D" w:rsidRDefault="00136A9D" w:rsidP="00936934">
            <w:pPr>
              <w:spacing w:after="200" w:line="276" w:lineRule="auto"/>
              <w:ind w:firstLine="0"/>
              <w:jc w:val="left"/>
            </w:pPr>
          </w:p>
        </w:tc>
        <w:tc>
          <w:tcPr>
            <w:tcW w:w="1247" w:type="dxa"/>
          </w:tcPr>
          <w:p w:rsidR="00136A9D" w:rsidRDefault="00136A9D" w:rsidP="00936934">
            <w:pPr>
              <w:spacing w:after="200" w:line="276" w:lineRule="auto"/>
              <w:ind w:firstLine="0"/>
              <w:jc w:val="left"/>
            </w:pPr>
          </w:p>
        </w:tc>
        <w:tc>
          <w:tcPr>
            <w:tcW w:w="1799" w:type="dxa"/>
          </w:tcPr>
          <w:p w:rsidR="00136A9D" w:rsidRDefault="00136A9D" w:rsidP="00936934">
            <w:pPr>
              <w:spacing w:after="200" w:line="276" w:lineRule="auto"/>
              <w:ind w:firstLine="0"/>
              <w:jc w:val="left"/>
            </w:pPr>
          </w:p>
        </w:tc>
        <w:tc>
          <w:tcPr>
            <w:tcW w:w="1632" w:type="dxa"/>
          </w:tcPr>
          <w:p w:rsidR="00136A9D" w:rsidRDefault="00136A9D" w:rsidP="00936934">
            <w:pPr>
              <w:spacing w:after="200" w:line="276" w:lineRule="auto"/>
              <w:ind w:firstLine="0"/>
              <w:jc w:val="left"/>
            </w:pPr>
          </w:p>
        </w:tc>
        <w:tc>
          <w:tcPr>
            <w:tcW w:w="1428" w:type="dxa"/>
          </w:tcPr>
          <w:p w:rsidR="00136A9D" w:rsidRDefault="00136A9D" w:rsidP="00936934">
            <w:pPr>
              <w:spacing w:after="200" w:line="276" w:lineRule="auto"/>
              <w:ind w:firstLine="0"/>
              <w:jc w:val="left"/>
            </w:pPr>
          </w:p>
        </w:tc>
        <w:tc>
          <w:tcPr>
            <w:tcW w:w="1656" w:type="dxa"/>
          </w:tcPr>
          <w:p w:rsidR="00136A9D" w:rsidRDefault="00136A9D" w:rsidP="00936934">
            <w:pPr>
              <w:spacing w:after="200" w:line="276" w:lineRule="auto"/>
              <w:ind w:firstLine="0"/>
              <w:jc w:val="left"/>
            </w:pPr>
          </w:p>
        </w:tc>
        <w:tc>
          <w:tcPr>
            <w:tcW w:w="1418" w:type="dxa"/>
          </w:tcPr>
          <w:p w:rsidR="00136A9D" w:rsidRDefault="00136A9D" w:rsidP="00936934">
            <w:pPr>
              <w:spacing w:after="200" w:line="276" w:lineRule="auto"/>
              <w:ind w:firstLine="0"/>
              <w:jc w:val="left"/>
            </w:pPr>
          </w:p>
        </w:tc>
      </w:tr>
      <w:tr w:rsidR="00136A9D" w:rsidTr="00B2338C">
        <w:trPr>
          <w:trHeight w:val="432"/>
        </w:trPr>
        <w:tc>
          <w:tcPr>
            <w:tcW w:w="1451" w:type="dxa"/>
          </w:tcPr>
          <w:p w:rsidR="00136A9D" w:rsidRPr="001D5142" w:rsidRDefault="00136A9D" w:rsidP="00936934">
            <w:pPr>
              <w:ind w:firstLine="0"/>
              <w:jc w:val="left"/>
              <w:rPr>
                <w:rFonts w:ascii="Garamond" w:hAnsi="Garamond"/>
                <w:sz w:val="18"/>
                <w:szCs w:val="18"/>
              </w:rPr>
            </w:pPr>
            <w:r>
              <w:rPr>
                <w:rFonts w:ascii="Garamond" w:hAnsi="Garamond"/>
                <w:sz w:val="18"/>
                <w:szCs w:val="18"/>
              </w:rPr>
              <w:t>Name 7</w:t>
            </w:r>
          </w:p>
        </w:tc>
        <w:tc>
          <w:tcPr>
            <w:tcW w:w="1348" w:type="dxa"/>
          </w:tcPr>
          <w:p w:rsidR="00136A9D" w:rsidRDefault="00136A9D" w:rsidP="00936934">
            <w:pPr>
              <w:spacing w:after="200" w:line="276" w:lineRule="auto"/>
              <w:ind w:firstLine="0"/>
              <w:jc w:val="left"/>
            </w:pPr>
          </w:p>
        </w:tc>
        <w:tc>
          <w:tcPr>
            <w:tcW w:w="1242" w:type="dxa"/>
          </w:tcPr>
          <w:p w:rsidR="00136A9D" w:rsidRDefault="00136A9D" w:rsidP="00936934">
            <w:pPr>
              <w:spacing w:after="200" w:line="276" w:lineRule="auto"/>
              <w:ind w:firstLine="0"/>
              <w:jc w:val="left"/>
            </w:pPr>
          </w:p>
        </w:tc>
        <w:tc>
          <w:tcPr>
            <w:tcW w:w="1107" w:type="dxa"/>
          </w:tcPr>
          <w:p w:rsidR="00136A9D" w:rsidRDefault="00136A9D" w:rsidP="00936934">
            <w:pPr>
              <w:spacing w:after="200" w:line="276" w:lineRule="auto"/>
              <w:ind w:firstLine="0"/>
              <w:jc w:val="left"/>
            </w:pPr>
          </w:p>
        </w:tc>
        <w:tc>
          <w:tcPr>
            <w:tcW w:w="2430" w:type="dxa"/>
          </w:tcPr>
          <w:p w:rsidR="00136A9D" w:rsidRDefault="00136A9D" w:rsidP="00936934">
            <w:pPr>
              <w:spacing w:after="200" w:line="276" w:lineRule="auto"/>
              <w:ind w:firstLine="0"/>
              <w:jc w:val="left"/>
            </w:pPr>
          </w:p>
        </w:tc>
        <w:tc>
          <w:tcPr>
            <w:tcW w:w="1247" w:type="dxa"/>
          </w:tcPr>
          <w:p w:rsidR="00136A9D" w:rsidRDefault="00136A9D" w:rsidP="00936934">
            <w:pPr>
              <w:spacing w:after="200" w:line="276" w:lineRule="auto"/>
              <w:ind w:firstLine="0"/>
              <w:jc w:val="left"/>
            </w:pPr>
          </w:p>
        </w:tc>
        <w:tc>
          <w:tcPr>
            <w:tcW w:w="1799" w:type="dxa"/>
          </w:tcPr>
          <w:p w:rsidR="00136A9D" w:rsidRDefault="00136A9D" w:rsidP="00936934">
            <w:pPr>
              <w:spacing w:after="200" w:line="276" w:lineRule="auto"/>
              <w:ind w:firstLine="0"/>
              <w:jc w:val="left"/>
            </w:pPr>
          </w:p>
        </w:tc>
        <w:tc>
          <w:tcPr>
            <w:tcW w:w="1632" w:type="dxa"/>
          </w:tcPr>
          <w:p w:rsidR="00136A9D" w:rsidRDefault="00136A9D" w:rsidP="00936934">
            <w:pPr>
              <w:spacing w:after="200" w:line="276" w:lineRule="auto"/>
              <w:ind w:firstLine="0"/>
              <w:jc w:val="left"/>
            </w:pPr>
          </w:p>
        </w:tc>
        <w:tc>
          <w:tcPr>
            <w:tcW w:w="1428" w:type="dxa"/>
          </w:tcPr>
          <w:p w:rsidR="00136A9D" w:rsidRDefault="00136A9D" w:rsidP="00936934">
            <w:pPr>
              <w:spacing w:after="200" w:line="276" w:lineRule="auto"/>
              <w:ind w:firstLine="0"/>
              <w:jc w:val="left"/>
            </w:pPr>
          </w:p>
        </w:tc>
        <w:tc>
          <w:tcPr>
            <w:tcW w:w="1656" w:type="dxa"/>
          </w:tcPr>
          <w:p w:rsidR="00136A9D" w:rsidRDefault="00136A9D" w:rsidP="00936934">
            <w:pPr>
              <w:spacing w:after="200" w:line="276" w:lineRule="auto"/>
              <w:ind w:firstLine="0"/>
              <w:jc w:val="left"/>
            </w:pPr>
          </w:p>
        </w:tc>
        <w:tc>
          <w:tcPr>
            <w:tcW w:w="1418" w:type="dxa"/>
          </w:tcPr>
          <w:p w:rsidR="00136A9D" w:rsidRDefault="00136A9D" w:rsidP="00936934">
            <w:pPr>
              <w:spacing w:after="200" w:line="276" w:lineRule="auto"/>
              <w:ind w:firstLine="0"/>
              <w:jc w:val="left"/>
            </w:pPr>
          </w:p>
        </w:tc>
      </w:tr>
      <w:tr w:rsidR="00136A9D" w:rsidTr="00B2338C">
        <w:trPr>
          <w:trHeight w:val="432"/>
        </w:trPr>
        <w:tc>
          <w:tcPr>
            <w:tcW w:w="1451" w:type="dxa"/>
          </w:tcPr>
          <w:p w:rsidR="00136A9D" w:rsidRDefault="00136A9D" w:rsidP="00936934">
            <w:pPr>
              <w:ind w:firstLine="0"/>
            </w:pPr>
            <w:r w:rsidRPr="00EE0E66">
              <w:rPr>
                <w:rFonts w:ascii="Garamond" w:hAnsi="Garamond"/>
                <w:sz w:val="18"/>
                <w:szCs w:val="18"/>
              </w:rPr>
              <w:t>Name</w:t>
            </w:r>
            <w:r>
              <w:rPr>
                <w:rFonts w:ascii="Garamond" w:hAnsi="Garamond"/>
                <w:sz w:val="18"/>
                <w:szCs w:val="18"/>
              </w:rPr>
              <w:t xml:space="preserve"> 8</w:t>
            </w:r>
          </w:p>
        </w:tc>
        <w:tc>
          <w:tcPr>
            <w:tcW w:w="1348" w:type="dxa"/>
          </w:tcPr>
          <w:p w:rsidR="00136A9D" w:rsidRDefault="00136A9D" w:rsidP="00936934">
            <w:pPr>
              <w:spacing w:after="200" w:line="276" w:lineRule="auto"/>
              <w:ind w:firstLine="0"/>
              <w:jc w:val="left"/>
            </w:pPr>
          </w:p>
        </w:tc>
        <w:tc>
          <w:tcPr>
            <w:tcW w:w="1242" w:type="dxa"/>
          </w:tcPr>
          <w:p w:rsidR="00136A9D" w:rsidRDefault="00136A9D" w:rsidP="00936934">
            <w:pPr>
              <w:spacing w:after="200" w:line="276" w:lineRule="auto"/>
              <w:ind w:firstLine="0"/>
              <w:jc w:val="left"/>
            </w:pPr>
          </w:p>
        </w:tc>
        <w:tc>
          <w:tcPr>
            <w:tcW w:w="1107" w:type="dxa"/>
          </w:tcPr>
          <w:p w:rsidR="00136A9D" w:rsidRDefault="00136A9D" w:rsidP="00936934">
            <w:pPr>
              <w:spacing w:after="200" w:line="276" w:lineRule="auto"/>
              <w:ind w:firstLine="0"/>
              <w:jc w:val="left"/>
            </w:pPr>
          </w:p>
        </w:tc>
        <w:tc>
          <w:tcPr>
            <w:tcW w:w="2430" w:type="dxa"/>
          </w:tcPr>
          <w:p w:rsidR="00136A9D" w:rsidRDefault="00136A9D" w:rsidP="00936934">
            <w:pPr>
              <w:spacing w:after="200" w:line="276" w:lineRule="auto"/>
              <w:ind w:firstLine="0"/>
              <w:jc w:val="left"/>
            </w:pPr>
          </w:p>
        </w:tc>
        <w:tc>
          <w:tcPr>
            <w:tcW w:w="1247" w:type="dxa"/>
          </w:tcPr>
          <w:p w:rsidR="00136A9D" w:rsidRDefault="00136A9D" w:rsidP="00936934">
            <w:pPr>
              <w:spacing w:after="200" w:line="276" w:lineRule="auto"/>
              <w:ind w:firstLine="0"/>
              <w:jc w:val="left"/>
            </w:pPr>
          </w:p>
        </w:tc>
        <w:tc>
          <w:tcPr>
            <w:tcW w:w="1799" w:type="dxa"/>
          </w:tcPr>
          <w:p w:rsidR="00136A9D" w:rsidRDefault="00136A9D" w:rsidP="00936934">
            <w:pPr>
              <w:spacing w:after="200" w:line="276" w:lineRule="auto"/>
              <w:ind w:firstLine="0"/>
              <w:jc w:val="left"/>
            </w:pPr>
          </w:p>
        </w:tc>
        <w:tc>
          <w:tcPr>
            <w:tcW w:w="1632" w:type="dxa"/>
          </w:tcPr>
          <w:p w:rsidR="00136A9D" w:rsidRDefault="00136A9D" w:rsidP="00936934">
            <w:pPr>
              <w:spacing w:after="200" w:line="276" w:lineRule="auto"/>
              <w:ind w:firstLine="0"/>
              <w:jc w:val="left"/>
            </w:pPr>
          </w:p>
        </w:tc>
        <w:tc>
          <w:tcPr>
            <w:tcW w:w="1428" w:type="dxa"/>
          </w:tcPr>
          <w:p w:rsidR="00136A9D" w:rsidRDefault="00136A9D" w:rsidP="00936934">
            <w:pPr>
              <w:spacing w:after="200" w:line="276" w:lineRule="auto"/>
              <w:ind w:firstLine="0"/>
              <w:jc w:val="left"/>
            </w:pPr>
          </w:p>
        </w:tc>
        <w:tc>
          <w:tcPr>
            <w:tcW w:w="1656" w:type="dxa"/>
          </w:tcPr>
          <w:p w:rsidR="00136A9D" w:rsidRDefault="00136A9D" w:rsidP="00936934">
            <w:pPr>
              <w:spacing w:after="200" w:line="276" w:lineRule="auto"/>
              <w:ind w:firstLine="0"/>
              <w:jc w:val="left"/>
            </w:pPr>
          </w:p>
        </w:tc>
        <w:tc>
          <w:tcPr>
            <w:tcW w:w="1418" w:type="dxa"/>
          </w:tcPr>
          <w:p w:rsidR="00136A9D" w:rsidRDefault="00136A9D" w:rsidP="00936934">
            <w:pPr>
              <w:spacing w:after="200" w:line="276" w:lineRule="auto"/>
              <w:ind w:firstLine="0"/>
              <w:jc w:val="left"/>
            </w:pPr>
          </w:p>
        </w:tc>
      </w:tr>
      <w:tr w:rsidR="00136A9D" w:rsidTr="00B2338C">
        <w:trPr>
          <w:trHeight w:val="432"/>
        </w:trPr>
        <w:tc>
          <w:tcPr>
            <w:tcW w:w="1451" w:type="dxa"/>
          </w:tcPr>
          <w:p w:rsidR="00136A9D" w:rsidRDefault="00136A9D" w:rsidP="00936934">
            <w:pPr>
              <w:ind w:firstLine="0"/>
            </w:pPr>
            <w:r w:rsidRPr="00EE0E66">
              <w:rPr>
                <w:rFonts w:ascii="Garamond" w:hAnsi="Garamond"/>
                <w:sz w:val="18"/>
                <w:szCs w:val="18"/>
              </w:rPr>
              <w:t xml:space="preserve">Name </w:t>
            </w:r>
            <w:r>
              <w:rPr>
                <w:rFonts w:ascii="Garamond" w:hAnsi="Garamond"/>
                <w:sz w:val="18"/>
                <w:szCs w:val="18"/>
              </w:rPr>
              <w:t>9</w:t>
            </w:r>
          </w:p>
        </w:tc>
        <w:tc>
          <w:tcPr>
            <w:tcW w:w="1348" w:type="dxa"/>
          </w:tcPr>
          <w:p w:rsidR="00136A9D" w:rsidRDefault="00136A9D" w:rsidP="00936934">
            <w:pPr>
              <w:spacing w:after="200" w:line="276" w:lineRule="auto"/>
              <w:ind w:firstLine="0"/>
              <w:jc w:val="left"/>
            </w:pPr>
          </w:p>
        </w:tc>
        <w:tc>
          <w:tcPr>
            <w:tcW w:w="1242" w:type="dxa"/>
          </w:tcPr>
          <w:p w:rsidR="00136A9D" w:rsidRDefault="00136A9D" w:rsidP="00936934">
            <w:pPr>
              <w:spacing w:after="200" w:line="276" w:lineRule="auto"/>
              <w:ind w:firstLine="0"/>
              <w:jc w:val="left"/>
            </w:pPr>
          </w:p>
        </w:tc>
        <w:tc>
          <w:tcPr>
            <w:tcW w:w="1107" w:type="dxa"/>
          </w:tcPr>
          <w:p w:rsidR="00136A9D" w:rsidRDefault="00136A9D" w:rsidP="00936934">
            <w:pPr>
              <w:spacing w:after="200" w:line="276" w:lineRule="auto"/>
              <w:ind w:firstLine="0"/>
              <w:jc w:val="left"/>
            </w:pPr>
          </w:p>
        </w:tc>
        <w:tc>
          <w:tcPr>
            <w:tcW w:w="2430" w:type="dxa"/>
          </w:tcPr>
          <w:p w:rsidR="00136A9D" w:rsidRDefault="00136A9D" w:rsidP="00936934">
            <w:pPr>
              <w:spacing w:after="200" w:line="276" w:lineRule="auto"/>
              <w:ind w:firstLine="0"/>
              <w:jc w:val="left"/>
            </w:pPr>
          </w:p>
        </w:tc>
        <w:tc>
          <w:tcPr>
            <w:tcW w:w="1247" w:type="dxa"/>
          </w:tcPr>
          <w:p w:rsidR="00136A9D" w:rsidRDefault="00136A9D" w:rsidP="00936934">
            <w:pPr>
              <w:spacing w:after="200" w:line="276" w:lineRule="auto"/>
              <w:ind w:firstLine="0"/>
              <w:jc w:val="left"/>
            </w:pPr>
          </w:p>
        </w:tc>
        <w:tc>
          <w:tcPr>
            <w:tcW w:w="1799" w:type="dxa"/>
          </w:tcPr>
          <w:p w:rsidR="00136A9D" w:rsidRDefault="00136A9D" w:rsidP="00936934">
            <w:pPr>
              <w:spacing w:after="200" w:line="276" w:lineRule="auto"/>
              <w:ind w:firstLine="0"/>
              <w:jc w:val="left"/>
            </w:pPr>
          </w:p>
        </w:tc>
        <w:tc>
          <w:tcPr>
            <w:tcW w:w="1632" w:type="dxa"/>
          </w:tcPr>
          <w:p w:rsidR="00136A9D" w:rsidRDefault="00136A9D" w:rsidP="00936934">
            <w:pPr>
              <w:spacing w:after="200" w:line="276" w:lineRule="auto"/>
              <w:ind w:firstLine="0"/>
              <w:jc w:val="left"/>
            </w:pPr>
          </w:p>
        </w:tc>
        <w:tc>
          <w:tcPr>
            <w:tcW w:w="1428" w:type="dxa"/>
          </w:tcPr>
          <w:p w:rsidR="00136A9D" w:rsidRDefault="00136A9D" w:rsidP="00936934">
            <w:pPr>
              <w:spacing w:after="200" w:line="276" w:lineRule="auto"/>
              <w:ind w:firstLine="0"/>
              <w:jc w:val="left"/>
            </w:pPr>
          </w:p>
        </w:tc>
        <w:tc>
          <w:tcPr>
            <w:tcW w:w="1656" w:type="dxa"/>
          </w:tcPr>
          <w:p w:rsidR="00136A9D" w:rsidRDefault="00136A9D" w:rsidP="00936934">
            <w:pPr>
              <w:spacing w:after="200" w:line="276" w:lineRule="auto"/>
              <w:ind w:firstLine="0"/>
              <w:jc w:val="left"/>
            </w:pPr>
          </w:p>
        </w:tc>
        <w:tc>
          <w:tcPr>
            <w:tcW w:w="1418" w:type="dxa"/>
          </w:tcPr>
          <w:p w:rsidR="00136A9D" w:rsidRDefault="00136A9D" w:rsidP="00936934">
            <w:pPr>
              <w:spacing w:after="200" w:line="276" w:lineRule="auto"/>
              <w:ind w:firstLine="0"/>
              <w:jc w:val="left"/>
            </w:pPr>
          </w:p>
        </w:tc>
      </w:tr>
      <w:tr w:rsidR="00136A9D" w:rsidTr="00B2338C">
        <w:trPr>
          <w:trHeight w:val="432"/>
        </w:trPr>
        <w:tc>
          <w:tcPr>
            <w:tcW w:w="1451" w:type="dxa"/>
          </w:tcPr>
          <w:p w:rsidR="00136A9D" w:rsidRDefault="00136A9D" w:rsidP="00936934">
            <w:pPr>
              <w:ind w:firstLine="0"/>
            </w:pPr>
            <w:r w:rsidRPr="00EE0E66">
              <w:rPr>
                <w:rFonts w:ascii="Garamond" w:hAnsi="Garamond"/>
                <w:sz w:val="18"/>
                <w:szCs w:val="18"/>
              </w:rPr>
              <w:t xml:space="preserve">Name </w:t>
            </w:r>
            <w:r>
              <w:rPr>
                <w:rFonts w:ascii="Garamond" w:hAnsi="Garamond"/>
                <w:sz w:val="18"/>
                <w:szCs w:val="18"/>
              </w:rPr>
              <w:t>10</w:t>
            </w:r>
          </w:p>
        </w:tc>
        <w:tc>
          <w:tcPr>
            <w:tcW w:w="1348" w:type="dxa"/>
          </w:tcPr>
          <w:p w:rsidR="00136A9D" w:rsidRDefault="00136A9D" w:rsidP="00936934">
            <w:pPr>
              <w:spacing w:after="200" w:line="276" w:lineRule="auto"/>
              <w:ind w:firstLine="0"/>
              <w:jc w:val="left"/>
            </w:pPr>
          </w:p>
        </w:tc>
        <w:tc>
          <w:tcPr>
            <w:tcW w:w="1242" w:type="dxa"/>
          </w:tcPr>
          <w:p w:rsidR="00136A9D" w:rsidRDefault="00136A9D" w:rsidP="00936934">
            <w:pPr>
              <w:spacing w:after="200" w:line="276" w:lineRule="auto"/>
              <w:ind w:firstLine="0"/>
              <w:jc w:val="left"/>
            </w:pPr>
          </w:p>
        </w:tc>
        <w:tc>
          <w:tcPr>
            <w:tcW w:w="1107" w:type="dxa"/>
          </w:tcPr>
          <w:p w:rsidR="00136A9D" w:rsidRDefault="00136A9D" w:rsidP="00936934">
            <w:pPr>
              <w:spacing w:after="200" w:line="276" w:lineRule="auto"/>
              <w:ind w:firstLine="0"/>
              <w:jc w:val="left"/>
            </w:pPr>
          </w:p>
        </w:tc>
        <w:tc>
          <w:tcPr>
            <w:tcW w:w="2430" w:type="dxa"/>
          </w:tcPr>
          <w:p w:rsidR="00136A9D" w:rsidRDefault="00136A9D" w:rsidP="00936934">
            <w:pPr>
              <w:spacing w:after="200" w:line="276" w:lineRule="auto"/>
              <w:ind w:firstLine="0"/>
              <w:jc w:val="left"/>
            </w:pPr>
          </w:p>
        </w:tc>
        <w:tc>
          <w:tcPr>
            <w:tcW w:w="1247" w:type="dxa"/>
          </w:tcPr>
          <w:p w:rsidR="00136A9D" w:rsidRDefault="00136A9D" w:rsidP="00936934">
            <w:pPr>
              <w:spacing w:after="200" w:line="276" w:lineRule="auto"/>
              <w:ind w:firstLine="0"/>
              <w:jc w:val="left"/>
            </w:pPr>
          </w:p>
        </w:tc>
        <w:tc>
          <w:tcPr>
            <w:tcW w:w="1799" w:type="dxa"/>
          </w:tcPr>
          <w:p w:rsidR="00136A9D" w:rsidRDefault="00136A9D" w:rsidP="00936934">
            <w:pPr>
              <w:spacing w:after="200" w:line="276" w:lineRule="auto"/>
              <w:ind w:firstLine="0"/>
              <w:jc w:val="left"/>
            </w:pPr>
          </w:p>
        </w:tc>
        <w:tc>
          <w:tcPr>
            <w:tcW w:w="1632" w:type="dxa"/>
          </w:tcPr>
          <w:p w:rsidR="00136A9D" w:rsidRDefault="00136A9D" w:rsidP="00936934">
            <w:pPr>
              <w:spacing w:after="200" w:line="276" w:lineRule="auto"/>
              <w:ind w:firstLine="0"/>
              <w:jc w:val="left"/>
            </w:pPr>
          </w:p>
        </w:tc>
        <w:tc>
          <w:tcPr>
            <w:tcW w:w="1428" w:type="dxa"/>
          </w:tcPr>
          <w:p w:rsidR="00136A9D" w:rsidRDefault="00136A9D" w:rsidP="00936934">
            <w:pPr>
              <w:spacing w:after="200" w:line="276" w:lineRule="auto"/>
              <w:ind w:firstLine="0"/>
              <w:jc w:val="left"/>
            </w:pPr>
          </w:p>
        </w:tc>
        <w:tc>
          <w:tcPr>
            <w:tcW w:w="1656" w:type="dxa"/>
          </w:tcPr>
          <w:p w:rsidR="00136A9D" w:rsidRDefault="00136A9D" w:rsidP="00936934">
            <w:pPr>
              <w:spacing w:after="200" w:line="276" w:lineRule="auto"/>
              <w:ind w:firstLine="0"/>
              <w:jc w:val="left"/>
            </w:pPr>
          </w:p>
        </w:tc>
        <w:tc>
          <w:tcPr>
            <w:tcW w:w="1418" w:type="dxa"/>
          </w:tcPr>
          <w:p w:rsidR="00136A9D" w:rsidRDefault="00136A9D" w:rsidP="00936934">
            <w:pPr>
              <w:spacing w:after="200" w:line="276" w:lineRule="auto"/>
              <w:ind w:firstLine="0"/>
              <w:jc w:val="left"/>
            </w:pPr>
          </w:p>
        </w:tc>
      </w:tr>
    </w:tbl>
    <w:p w:rsidR="00D33A4E" w:rsidRDefault="00D33A4E" w:rsidP="00136A9D">
      <w:pPr>
        <w:ind w:firstLine="0"/>
        <w:rPr>
          <w:rFonts w:ascii="Garamond" w:eastAsia="Batang" w:hAnsi="Garamond" w:cs="Goudy Old Style"/>
          <w:b/>
          <w:bCs/>
          <w:spacing w:val="-2"/>
          <w:sz w:val="24"/>
          <w:szCs w:val="24"/>
          <w:lang w:eastAsia="ko-KR"/>
        </w:rPr>
      </w:pPr>
    </w:p>
    <w:p w:rsidR="008D3B99" w:rsidRPr="00DF20D2" w:rsidRDefault="008D3B99" w:rsidP="008D3B99">
      <w:pPr>
        <w:ind w:firstLine="0"/>
        <w:rPr>
          <w:rFonts w:ascii="Garamond" w:eastAsia="Batang" w:hAnsi="Garamond" w:cs="Goudy Old Style"/>
          <w:b/>
          <w:bCs/>
          <w:spacing w:val="-2"/>
          <w:sz w:val="24"/>
          <w:szCs w:val="24"/>
          <w:lang w:eastAsia="ko-KR"/>
        </w:rPr>
      </w:pPr>
      <w:r w:rsidRPr="00DF20D2">
        <w:rPr>
          <w:rFonts w:ascii="Garamond" w:eastAsia="Batang" w:hAnsi="Garamond" w:cs="Goudy Old Style"/>
          <w:b/>
          <w:bCs/>
          <w:spacing w:val="-2"/>
          <w:sz w:val="24"/>
          <w:szCs w:val="24"/>
          <w:lang w:eastAsia="ko-KR"/>
        </w:rPr>
        <w:lastRenderedPageBreak/>
        <w:t xml:space="preserve">11. </w:t>
      </w:r>
      <w:r w:rsidRPr="00DF20D2">
        <w:rPr>
          <w:rFonts w:ascii="Garamond" w:eastAsia="Batang" w:hAnsi="Garamond" w:cs="Goudy Old Style"/>
          <w:bCs/>
          <w:spacing w:val="-2"/>
          <w:sz w:val="24"/>
          <w:szCs w:val="24"/>
          <w:lang w:eastAsia="ko-KR"/>
        </w:rPr>
        <w:t xml:space="preserve">Based on your </w:t>
      </w:r>
      <w:r>
        <w:rPr>
          <w:rFonts w:ascii="Garamond" w:eastAsia="Batang" w:hAnsi="Garamond" w:cs="Goudy Old Style"/>
          <w:bCs/>
          <w:spacing w:val="-2"/>
          <w:sz w:val="24"/>
          <w:szCs w:val="24"/>
          <w:lang w:eastAsia="ko-KR"/>
        </w:rPr>
        <w:t>impressions</w:t>
      </w:r>
      <w:r w:rsidRPr="00DF20D2">
        <w:rPr>
          <w:rFonts w:ascii="Garamond" w:eastAsia="Batang" w:hAnsi="Garamond" w:cs="Goudy Old Style"/>
          <w:bCs/>
          <w:spacing w:val="-2"/>
          <w:sz w:val="24"/>
          <w:szCs w:val="24"/>
          <w:lang w:eastAsia="ko-KR"/>
        </w:rPr>
        <w:t>, how well do the people listed above work together to meet your child’s mental health needs?</w:t>
      </w:r>
      <w:r w:rsidRPr="00DF20D2">
        <w:rPr>
          <w:rFonts w:ascii="Garamond" w:eastAsia="Batang" w:hAnsi="Garamond" w:cs="Goudy Old Style"/>
          <w:b/>
          <w:bCs/>
          <w:spacing w:val="-2"/>
          <w:sz w:val="24"/>
          <w:szCs w:val="24"/>
          <w:lang w:eastAsia="ko-KR"/>
        </w:rPr>
        <w:t xml:space="preserve"> </w:t>
      </w:r>
    </w:p>
    <w:p w:rsidR="008D3B99" w:rsidRPr="00DF20D2" w:rsidRDefault="008D3B99" w:rsidP="008D3B99">
      <w:pPr>
        <w:rPr>
          <w:rFonts w:ascii="Garamond" w:eastAsia="Batang" w:hAnsi="Garamond" w:cs="Goudy Old Style"/>
          <w:b/>
          <w:bCs/>
          <w:spacing w:val="-2"/>
          <w:sz w:val="24"/>
          <w:szCs w:val="24"/>
          <w:lang w:eastAsia="ko-KR"/>
        </w:rPr>
      </w:pPr>
    </w:p>
    <w:p w:rsidR="008D3B99" w:rsidRPr="00DF20D2" w:rsidRDefault="008D3B99" w:rsidP="008D3B99">
      <w:pPr>
        <w:ind w:left="288"/>
        <w:rPr>
          <w:rFonts w:ascii="Garamond" w:hAnsi="Garamond" w:cs="Arial"/>
          <w:sz w:val="24"/>
          <w:szCs w:val="24"/>
          <w:shd w:val="clear" w:color="auto" w:fill="FFFFFF"/>
        </w:rPr>
      </w:pPr>
      <w:r w:rsidRPr="00DF20D2">
        <w:rPr>
          <w:rFonts w:ascii="Garamond" w:hAnsi="Garamond" w:cs="Arial"/>
          <w:sz w:val="24"/>
          <w:szCs w:val="24"/>
          <w:shd w:val="clear" w:color="auto" w:fill="FFFFFF"/>
        </w:rPr>
        <w:t xml:space="preserve">1 </w:t>
      </w:r>
      <w:r w:rsidRPr="00DF20D2">
        <w:rPr>
          <w:rFonts w:ascii="Garamond" w:hAnsi="Garamond" w:cs="Arial"/>
          <w:sz w:val="24"/>
          <w:szCs w:val="24"/>
          <w:shd w:val="clear" w:color="auto" w:fill="FFFFFF"/>
        </w:rPr>
        <w:fldChar w:fldCharType="begin">
          <w:ffData>
            <w:name w:val="Check3"/>
            <w:enabled/>
            <w:calcOnExit w:val="0"/>
            <w:checkBox>
              <w:sizeAuto/>
              <w:default w:val="0"/>
            </w:checkBox>
          </w:ffData>
        </w:fldChar>
      </w:r>
      <w:r w:rsidRPr="00DF20D2">
        <w:rPr>
          <w:rFonts w:ascii="Garamond" w:hAnsi="Garamond" w:cs="Arial"/>
          <w:sz w:val="24"/>
          <w:szCs w:val="24"/>
          <w:shd w:val="clear" w:color="auto" w:fill="FFFFFF"/>
        </w:rPr>
        <w:instrText xml:space="preserve"> FORMCHECKBOX </w:instrText>
      </w:r>
      <w:r w:rsidR="00A82525">
        <w:rPr>
          <w:rFonts w:ascii="Garamond" w:hAnsi="Garamond" w:cs="Arial"/>
          <w:sz w:val="24"/>
          <w:szCs w:val="24"/>
          <w:shd w:val="clear" w:color="auto" w:fill="FFFFFF"/>
        </w:rPr>
      </w:r>
      <w:r w:rsidR="00A82525">
        <w:rPr>
          <w:rFonts w:ascii="Garamond" w:hAnsi="Garamond" w:cs="Arial"/>
          <w:sz w:val="24"/>
          <w:szCs w:val="24"/>
          <w:shd w:val="clear" w:color="auto" w:fill="FFFFFF"/>
        </w:rPr>
        <w:fldChar w:fldCharType="separate"/>
      </w:r>
      <w:r w:rsidRPr="00DF20D2">
        <w:rPr>
          <w:rFonts w:ascii="Garamond" w:hAnsi="Garamond" w:cs="Arial"/>
          <w:sz w:val="24"/>
          <w:szCs w:val="24"/>
          <w:shd w:val="clear" w:color="auto" w:fill="FFFFFF"/>
        </w:rPr>
        <w:fldChar w:fldCharType="end"/>
      </w:r>
      <w:r w:rsidRPr="00DF20D2">
        <w:rPr>
          <w:rFonts w:ascii="Garamond" w:hAnsi="Garamond" w:cs="Arial"/>
          <w:sz w:val="24"/>
          <w:szCs w:val="24"/>
          <w:shd w:val="clear" w:color="auto" w:fill="FFFFFF"/>
        </w:rPr>
        <w:t xml:space="preserve"> </w:t>
      </w:r>
      <w:r>
        <w:rPr>
          <w:rFonts w:ascii="Garamond" w:hAnsi="Garamond"/>
          <w:sz w:val="24"/>
          <w:szCs w:val="24"/>
        </w:rPr>
        <w:t>Not at all well</w:t>
      </w:r>
      <w:r w:rsidRPr="00DF20D2">
        <w:rPr>
          <w:rFonts w:ascii="Garamond" w:hAnsi="Garamond"/>
          <w:sz w:val="24"/>
          <w:szCs w:val="24"/>
        </w:rPr>
        <w:tab/>
      </w:r>
      <w:r w:rsidRPr="00DF20D2">
        <w:rPr>
          <w:rFonts w:ascii="Garamond" w:hAnsi="Garamond" w:cs="Arial"/>
          <w:sz w:val="24"/>
          <w:szCs w:val="24"/>
          <w:shd w:val="clear" w:color="auto" w:fill="FFFFFF"/>
        </w:rPr>
        <w:t xml:space="preserve">2 </w:t>
      </w:r>
      <w:r w:rsidRPr="00DF20D2">
        <w:rPr>
          <w:rFonts w:ascii="Garamond" w:hAnsi="Garamond" w:cs="Arial"/>
          <w:sz w:val="24"/>
          <w:szCs w:val="24"/>
          <w:shd w:val="clear" w:color="auto" w:fill="FFFFFF"/>
        </w:rPr>
        <w:fldChar w:fldCharType="begin">
          <w:ffData>
            <w:name w:val="Check3"/>
            <w:enabled/>
            <w:calcOnExit w:val="0"/>
            <w:checkBox>
              <w:sizeAuto/>
              <w:default w:val="0"/>
            </w:checkBox>
          </w:ffData>
        </w:fldChar>
      </w:r>
      <w:r w:rsidRPr="00DF20D2">
        <w:rPr>
          <w:rFonts w:ascii="Garamond" w:hAnsi="Garamond" w:cs="Arial"/>
          <w:sz w:val="24"/>
          <w:szCs w:val="24"/>
          <w:shd w:val="clear" w:color="auto" w:fill="FFFFFF"/>
        </w:rPr>
        <w:instrText xml:space="preserve"> FORMCHECKBOX </w:instrText>
      </w:r>
      <w:r w:rsidR="00A82525">
        <w:rPr>
          <w:rFonts w:ascii="Garamond" w:hAnsi="Garamond" w:cs="Arial"/>
          <w:sz w:val="24"/>
          <w:szCs w:val="24"/>
          <w:shd w:val="clear" w:color="auto" w:fill="FFFFFF"/>
        </w:rPr>
      </w:r>
      <w:r w:rsidR="00A82525">
        <w:rPr>
          <w:rFonts w:ascii="Garamond" w:hAnsi="Garamond" w:cs="Arial"/>
          <w:sz w:val="24"/>
          <w:szCs w:val="24"/>
          <w:shd w:val="clear" w:color="auto" w:fill="FFFFFF"/>
        </w:rPr>
        <w:fldChar w:fldCharType="separate"/>
      </w:r>
      <w:r w:rsidRPr="00DF20D2">
        <w:rPr>
          <w:rFonts w:ascii="Garamond" w:hAnsi="Garamond" w:cs="Arial"/>
          <w:sz w:val="24"/>
          <w:szCs w:val="24"/>
          <w:shd w:val="clear" w:color="auto" w:fill="FFFFFF"/>
        </w:rPr>
        <w:fldChar w:fldCharType="end"/>
      </w:r>
      <w:r w:rsidRPr="00DF20D2">
        <w:rPr>
          <w:rFonts w:ascii="Garamond" w:hAnsi="Garamond" w:cs="Arial"/>
          <w:sz w:val="24"/>
          <w:szCs w:val="24"/>
          <w:shd w:val="clear" w:color="auto" w:fill="FFFFFF"/>
        </w:rPr>
        <w:t xml:space="preserve"> </w:t>
      </w:r>
      <w:r>
        <w:rPr>
          <w:rFonts w:ascii="Garamond" w:hAnsi="Garamond" w:cs="Arial"/>
          <w:sz w:val="24"/>
          <w:szCs w:val="24"/>
          <w:shd w:val="clear" w:color="auto" w:fill="FFFFFF"/>
        </w:rPr>
        <w:t>Fairly well</w:t>
      </w:r>
      <w:r w:rsidRPr="00DF20D2">
        <w:rPr>
          <w:rFonts w:ascii="Garamond" w:hAnsi="Garamond" w:cs="Arial"/>
          <w:sz w:val="24"/>
          <w:szCs w:val="24"/>
          <w:shd w:val="clear" w:color="auto" w:fill="FFFFFF"/>
        </w:rPr>
        <w:tab/>
      </w:r>
      <w:r w:rsidRPr="00DF20D2">
        <w:rPr>
          <w:rFonts w:ascii="Garamond" w:eastAsia="Batang" w:hAnsi="Garamond" w:cs="Baskerville Old Face"/>
          <w:sz w:val="24"/>
          <w:szCs w:val="24"/>
          <w:lang w:eastAsia="ko-KR"/>
        </w:rPr>
        <w:t xml:space="preserve">3 </w:t>
      </w:r>
      <w:r w:rsidRPr="00DF20D2">
        <w:rPr>
          <w:rFonts w:ascii="Garamond" w:hAnsi="Garamond" w:cs="Arial"/>
          <w:sz w:val="24"/>
          <w:szCs w:val="24"/>
          <w:shd w:val="clear" w:color="auto" w:fill="FFFFFF"/>
        </w:rPr>
        <w:fldChar w:fldCharType="begin">
          <w:ffData>
            <w:name w:val="Check3"/>
            <w:enabled/>
            <w:calcOnExit w:val="0"/>
            <w:checkBox>
              <w:sizeAuto/>
              <w:default w:val="0"/>
            </w:checkBox>
          </w:ffData>
        </w:fldChar>
      </w:r>
      <w:r w:rsidRPr="00DF20D2">
        <w:rPr>
          <w:rFonts w:ascii="Garamond" w:hAnsi="Garamond" w:cs="Arial"/>
          <w:sz w:val="24"/>
          <w:szCs w:val="24"/>
          <w:shd w:val="clear" w:color="auto" w:fill="FFFFFF"/>
        </w:rPr>
        <w:instrText xml:space="preserve"> FORMCHECKBOX </w:instrText>
      </w:r>
      <w:r w:rsidR="00A82525">
        <w:rPr>
          <w:rFonts w:ascii="Garamond" w:hAnsi="Garamond" w:cs="Arial"/>
          <w:sz w:val="24"/>
          <w:szCs w:val="24"/>
          <w:shd w:val="clear" w:color="auto" w:fill="FFFFFF"/>
        </w:rPr>
      </w:r>
      <w:r w:rsidR="00A82525">
        <w:rPr>
          <w:rFonts w:ascii="Garamond" w:hAnsi="Garamond" w:cs="Arial"/>
          <w:sz w:val="24"/>
          <w:szCs w:val="24"/>
          <w:shd w:val="clear" w:color="auto" w:fill="FFFFFF"/>
        </w:rPr>
        <w:fldChar w:fldCharType="separate"/>
      </w:r>
      <w:r w:rsidRPr="00DF20D2">
        <w:rPr>
          <w:rFonts w:ascii="Garamond" w:hAnsi="Garamond" w:cs="Arial"/>
          <w:sz w:val="24"/>
          <w:szCs w:val="24"/>
          <w:shd w:val="clear" w:color="auto" w:fill="FFFFFF"/>
        </w:rPr>
        <w:fldChar w:fldCharType="end"/>
      </w:r>
      <w:r w:rsidRPr="00DF20D2">
        <w:rPr>
          <w:rFonts w:ascii="Garamond" w:hAnsi="Garamond" w:cs="Arial"/>
          <w:sz w:val="24"/>
          <w:szCs w:val="24"/>
          <w:shd w:val="clear" w:color="auto" w:fill="FFFFFF"/>
        </w:rPr>
        <w:t xml:space="preserve"> </w:t>
      </w:r>
      <w:r>
        <w:rPr>
          <w:rFonts w:ascii="Garamond" w:hAnsi="Garamond" w:cs="Arial"/>
          <w:sz w:val="24"/>
          <w:szCs w:val="24"/>
          <w:shd w:val="clear" w:color="auto" w:fill="FFFFFF"/>
        </w:rPr>
        <w:t>Well</w:t>
      </w:r>
      <w:r w:rsidRPr="00DF20D2">
        <w:rPr>
          <w:rFonts w:ascii="Garamond" w:hAnsi="Garamond" w:cs="Arial"/>
          <w:sz w:val="24"/>
          <w:szCs w:val="24"/>
          <w:shd w:val="clear" w:color="auto" w:fill="FFFFFF"/>
        </w:rPr>
        <w:t xml:space="preserve"> </w:t>
      </w:r>
      <w:r w:rsidRPr="00DF20D2">
        <w:rPr>
          <w:rFonts w:ascii="Garamond" w:hAnsi="Garamond" w:cs="Arial"/>
          <w:sz w:val="24"/>
          <w:szCs w:val="24"/>
          <w:shd w:val="clear" w:color="auto" w:fill="FFFFFF"/>
        </w:rPr>
        <w:tab/>
      </w:r>
      <w:r w:rsidRPr="00DF20D2">
        <w:rPr>
          <w:rFonts w:ascii="Garamond" w:eastAsia="Batang" w:hAnsi="Garamond" w:cs="Baskerville Old Face"/>
          <w:sz w:val="24"/>
          <w:szCs w:val="24"/>
          <w:lang w:eastAsia="ko-KR"/>
        </w:rPr>
        <w:t xml:space="preserve">4 </w:t>
      </w:r>
      <w:r w:rsidRPr="00DF20D2">
        <w:rPr>
          <w:rFonts w:ascii="Garamond" w:hAnsi="Garamond" w:cs="Arial"/>
          <w:sz w:val="24"/>
          <w:szCs w:val="24"/>
          <w:shd w:val="clear" w:color="auto" w:fill="FFFFFF"/>
        </w:rPr>
        <w:fldChar w:fldCharType="begin">
          <w:ffData>
            <w:name w:val="Check3"/>
            <w:enabled/>
            <w:calcOnExit w:val="0"/>
            <w:checkBox>
              <w:sizeAuto/>
              <w:default w:val="0"/>
            </w:checkBox>
          </w:ffData>
        </w:fldChar>
      </w:r>
      <w:r w:rsidRPr="00DF20D2">
        <w:rPr>
          <w:rFonts w:ascii="Garamond" w:hAnsi="Garamond" w:cs="Arial"/>
          <w:sz w:val="24"/>
          <w:szCs w:val="24"/>
          <w:shd w:val="clear" w:color="auto" w:fill="FFFFFF"/>
        </w:rPr>
        <w:instrText xml:space="preserve"> FORMCHECKBOX </w:instrText>
      </w:r>
      <w:r w:rsidR="00A82525">
        <w:rPr>
          <w:rFonts w:ascii="Garamond" w:hAnsi="Garamond" w:cs="Arial"/>
          <w:sz w:val="24"/>
          <w:szCs w:val="24"/>
          <w:shd w:val="clear" w:color="auto" w:fill="FFFFFF"/>
        </w:rPr>
      </w:r>
      <w:r w:rsidR="00A82525">
        <w:rPr>
          <w:rFonts w:ascii="Garamond" w:hAnsi="Garamond" w:cs="Arial"/>
          <w:sz w:val="24"/>
          <w:szCs w:val="24"/>
          <w:shd w:val="clear" w:color="auto" w:fill="FFFFFF"/>
        </w:rPr>
        <w:fldChar w:fldCharType="separate"/>
      </w:r>
      <w:r w:rsidRPr="00DF20D2">
        <w:rPr>
          <w:rFonts w:ascii="Garamond" w:hAnsi="Garamond" w:cs="Arial"/>
          <w:sz w:val="24"/>
          <w:szCs w:val="24"/>
          <w:shd w:val="clear" w:color="auto" w:fill="FFFFFF"/>
        </w:rPr>
        <w:fldChar w:fldCharType="end"/>
      </w:r>
      <w:r w:rsidRPr="00DF20D2">
        <w:rPr>
          <w:rFonts w:ascii="Garamond" w:hAnsi="Garamond" w:cs="Arial"/>
          <w:sz w:val="24"/>
          <w:szCs w:val="24"/>
          <w:shd w:val="clear" w:color="auto" w:fill="FFFFFF"/>
        </w:rPr>
        <w:t xml:space="preserve"> </w:t>
      </w:r>
      <w:r>
        <w:rPr>
          <w:rFonts w:ascii="Garamond" w:hAnsi="Garamond" w:cs="Arial"/>
          <w:sz w:val="24"/>
          <w:szCs w:val="24"/>
          <w:shd w:val="clear" w:color="auto" w:fill="FFFFFF"/>
        </w:rPr>
        <w:t>Very well</w:t>
      </w:r>
    </w:p>
    <w:p w:rsidR="00136A9D" w:rsidRPr="00DF20D2" w:rsidRDefault="00136A9D" w:rsidP="00136A9D">
      <w:pPr>
        <w:rPr>
          <w:rFonts w:ascii="Garamond" w:eastAsia="Batang" w:hAnsi="Garamond" w:cs="Goudy Old Style"/>
          <w:b/>
          <w:bCs/>
          <w:spacing w:val="-2"/>
          <w:sz w:val="24"/>
          <w:szCs w:val="24"/>
          <w:lang w:eastAsia="ko-KR"/>
        </w:rPr>
      </w:pPr>
    </w:p>
    <w:p w:rsidR="00136A9D" w:rsidRPr="00DF20D2" w:rsidRDefault="00136A9D" w:rsidP="00136A9D">
      <w:pPr>
        <w:ind w:firstLine="0"/>
        <w:rPr>
          <w:rFonts w:ascii="Garamond" w:eastAsia="Batang" w:hAnsi="Garamond" w:cs="Goudy Old Style"/>
          <w:b/>
          <w:bCs/>
          <w:spacing w:val="-2"/>
          <w:sz w:val="24"/>
          <w:szCs w:val="24"/>
          <w:lang w:eastAsia="ko-KR"/>
        </w:rPr>
      </w:pPr>
      <w:r w:rsidRPr="00DF20D2">
        <w:rPr>
          <w:rFonts w:ascii="Garamond" w:eastAsia="Batang" w:hAnsi="Garamond" w:cs="Goudy Old Style"/>
          <w:b/>
          <w:bCs/>
          <w:spacing w:val="-2"/>
          <w:sz w:val="24"/>
          <w:szCs w:val="24"/>
          <w:lang w:eastAsia="ko-KR"/>
        </w:rPr>
        <w:t xml:space="preserve">12. </w:t>
      </w:r>
      <w:r w:rsidRPr="00DF20D2">
        <w:rPr>
          <w:rFonts w:ascii="Garamond" w:eastAsia="Batang" w:hAnsi="Garamond" w:cs="Goudy Old Style"/>
          <w:bCs/>
          <w:spacing w:val="-2"/>
          <w:sz w:val="24"/>
          <w:szCs w:val="24"/>
          <w:lang w:eastAsia="ko-KR"/>
        </w:rPr>
        <w:t xml:space="preserve">Is there anything else you would like to tell us about </w:t>
      </w:r>
      <w:r>
        <w:rPr>
          <w:rFonts w:ascii="Garamond" w:eastAsia="Batang" w:hAnsi="Garamond" w:cs="Goudy Old Style"/>
          <w:bCs/>
          <w:spacing w:val="-2"/>
          <w:sz w:val="24"/>
          <w:szCs w:val="24"/>
          <w:lang w:eastAsia="ko-KR"/>
        </w:rPr>
        <w:t>your</w:t>
      </w:r>
      <w:r w:rsidRPr="00DF20D2">
        <w:rPr>
          <w:rFonts w:ascii="Garamond" w:eastAsia="Batang" w:hAnsi="Garamond" w:cs="Goudy Old Style"/>
          <w:bCs/>
          <w:spacing w:val="-2"/>
          <w:sz w:val="24"/>
          <w:szCs w:val="24"/>
          <w:lang w:eastAsia="ko-KR"/>
        </w:rPr>
        <w:t xml:space="preserve"> support system for mental health services?</w:t>
      </w:r>
    </w:p>
    <w:p w:rsidR="00136A9D" w:rsidRDefault="00136A9D" w:rsidP="00136A9D">
      <w:pPr>
        <w:ind w:firstLine="0"/>
        <w:rPr>
          <w:rFonts w:ascii="Garamond" w:eastAsia="Batang" w:hAnsi="Garamond" w:cs="CG Times"/>
          <w:b/>
          <w:bCs/>
          <w:sz w:val="22"/>
          <w:szCs w:val="22"/>
          <w:u w:val="single"/>
          <w:lang w:eastAsia="ko-KR"/>
        </w:rPr>
      </w:pPr>
    </w:p>
    <w:p w:rsidR="00136A9D" w:rsidRDefault="00136A9D" w:rsidP="00136A9D">
      <w:pPr>
        <w:ind w:firstLine="0"/>
        <w:rPr>
          <w:rFonts w:ascii="Garamond" w:eastAsia="Batang" w:hAnsi="Garamond" w:cs="CG Times"/>
          <w:b/>
          <w:bCs/>
          <w:sz w:val="22"/>
          <w:szCs w:val="22"/>
          <w:u w:val="single"/>
          <w:lang w:eastAsia="ko-KR"/>
        </w:rPr>
      </w:pPr>
      <w:r w:rsidRPr="00296979">
        <w:rPr>
          <w:rFonts w:ascii="Garamond" w:eastAsia="Batang" w:hAnsi="Garamond" w:cs="CG Times"/>
          <w:b/>
          <w:bCs/>
          <w:sz w:val="22"/>
          <w:szCs w:val="22"/>
          <w:u w:val="single"/>
          <w:lang w:eastAsia="ko-KR"/>
        </w:rPr>
        <w:t>Interviewer Guide</w:t>
      </w:r>
    </w:p>
    <w:p w:rsidR="00136A9D" w:rsidRPr="00D33A4E" w:rsidRDefault="00136A9D" w:rsidP="00136A9D">
      <w:pPr>
        <w:ind w:firstLine="0"/>
        <w:rPr>
          <w:rFonts w:ascii="Garamond" w:eastAsia="Batang" w:hAnsi="Garamond" w:cs="CG Times"/>
          <w:b/>
          <w:bCs/>
          <w:sz w:val="16"/>
          <w:szCs w:val="16"/>
          <w:u w:val="single"/>
          <w:lang w:eastAsia="ko-KR"/>
        </w:rPr>
      </w:pPr>
    </w:p>
    <w:p w:rsidR="00136A9D" w:rsidRDefault="00136A9D" w:rsidP="00136A9D">
      <w:pPr>
        <w:ind w:firstLine="0"/>
        <w:rPr>
          <w:rFonts w:ascii="Garamond" w:eastAsia="Batang" w:hAnsi="Garamond" w:cs="CG Times"/>
          <w:bCs/>
          <w:sz w:val="24"/>
          <w:szCs w:val="24"/>
          <w:lang w:eastAsia="ko-KR"/>
        </w:rPr>
      </w:pPr>
      <w:r w:rsidRPr="00332438">
        <w:rPr>
          <w:rFonts w:ascii="Garamond" w:eastAsia="Batang" w:hAnsi="Garamond" w:cs="CG Times"/>
          <w:bCs/>
          <w:sz w:val="24"/>
          <w:szCs w:val="24"/>
          <w:lang w:eastAsia="ko-KR"/>
        </w:rPr>
        <w:t xml:space="preserve">Question 2.  As an additional prompt, the interviewer may help respondents think of someone who is an important member of their support structure by referring to the list of relationships shown below.   </w:t>
      </w:r>
    </w:p>
    <w:p w:rsidR="00136A9D" w:rsidRPr="00332438" w:rsidRDefault="00136A9D" w:rsidP="00136A9D">
      <w:pPr>
        <w:ind w:firstLine="0"/>
        <w:rPr>
          <w:rFonts w:ascii="Garamond" w:eastAsia="Batang" w:hAnsi="Garamond" w:cs="CG Times"/>
          <w:bCs/>
          <w:color w:val="0070C0"/>
          <w:sz w:val="24"/>
          <w:szCs w:val="24"/>
          <w:lang w:eastAsia="ko-KR"/>
        </w:rPr>
      </w:pPr>
    </w:p>
    <w:p w:rsidR="00136A9D" w:rsidRPr="00332438" w:rsidRDefault="00136A9D" w:rsidP="00136A9D">
      <w:pPr>
        <w:ind w:firstLine="0"/>
        <w:rPr>
          <w:rFonts w:ascii="Garamond" w:eastAsia="Batang" w:hAnsi="Garamond" w:cs="CG Times"/>
          <w:bCs/>
          <w:sz w:val="24"/>
          <w:szCs w:val="24"/>
          <w:lang w:eastAsia="ko-KR"/>
        </w:rPr>
      </w:pPr>
      <w:r w:rsidRPr="00332438">
        <w:rPr>
          <w:rFonts w:ascii="Garamond" w:eastAsia="Batang" w:hAnsi="Garamond" w:cs="CG Times"/>
          <w:bCs/>
          <w:sz w:val="24"/>
          <w:szCs w:val="24"/>
          <w:lang w:eastAsia="ko-KR"/>
        </w:rPr>
        <w:t>Example: Can you think of any additional people who are important members of’</w:t>
      </w:r>
      <w:r>
        <w:rPr>
          <w:rFonts w:ascii="Garamond" w:eastAsia="Batang" w:hAnsi="Garamond" w:cs="CG Times"/>
          <w:bCs/>
          <w:sz w:val="24"/>
          <w:szCs w:val="24"/>
          <w:lang w:eastAsia="ko-KR"/>
        </w:rPr>
        <w:t xml:space="preserve"> your </w:t>
      </w:r>
      <w:r w:rsidRPr="00332438">
        <w:rPr>
          <w:rFonts w:ascii="Garamond" w:eastAsia="Batang" w:hAnsi="Garamond" w:cs="CG Times"/>
          <w:bCs/>
          <w:sz w:val="24"/>
          <w:szCs w:val="24"/>
          <w:lang w:eastAsia="ko-KR"/>
        </w:rPr>
        <w:t>support structure?  For instance, would you consider any individual like the ones in this list?</w:t>
      </w:r>
    </w:p>
    <w:p w:rsidR="00136A9D" w:rsidRPr="004441C4" w:rsidRDefault="00136A9D" w:rsidP="00136A9D">
      <w:pPr>
        <w:ind w:left="180"/>
        <w:rPr>
          <w:rFonts w:ascii="Garamond" w:eastAsia="Batang" w:hAnsi="Garamond" w:cs="CG Times"/>
          <w:bCs/>
          <w:lang w:eastAsia="ko-KR"/>
        </w:rPr>
      </w:pPr>
    </w:p>
    <w:tbl>
      <w:tblPr>
        <w:tblStyle w:val="TableGrid"/>
        <w:tblW w:w="0" w:type="auto"/>
        <w:tblInd w:w="468" w:type="dxa"/>
        <w:tblLook w:val="04A0" w:firstRow="1" w:lastRow="0" w:firstColumn="1" w:lastColumn="0" w:noHBand="0" w:noVBand="1"/>
      </w:tblPr>
      <w:tblGrid>
        <w:gridCol w:w="3383"/>
        <w:gridCol w:w="2857"/>
        <w:gridCol w:w="3440"/>
        <w:gridCol w:w="3370"/>
      </w:tblGrid>
      <w:tr w:rsidR="00136A9D" w:rsidRPr="004441C4" w:rsidTr="00936934">
        <w:tc>
          <w:tcPr>
            <w:tcW w:w="3383" w:type="dxa"/>
          </w:tcPr>
          <w:p w:rsidR="00136A9D" w:rsidRPr="004441C4" w:rsidRDefault="00136A9D" w:rsidP="00936934">
            <w:pPr>
              <w:rPr>
                <w:rFonts w:ascii="Garamond" w:eastAsia="Batang" w:hAnsi="Garamond" w:cs="CG Times"/>
                <w:bCs/>
                <w:u w:val="single"/>
                <w:lang w:eastAsia="ko-KR"/>
              </w:rPr>
            </w:pPr>
            <w:r w:rsidRPr="004441C4">
              <w:rPr>
                <w:rFonts w:ascii="Garamond" w:eastAsia="Batang" w:hAnsi="Garamond" w:cs="CG Times"/>
                <w:bCs/>
                <w:u w:val="single"/>
                <w:lang w:eastAsia="ko-KR"/>
              </w:rPr>
              <w:t>Professional staff</w:t>
            </w:r>
          </w:p>
          <w:p w:rsidR="00136A9D" w:rsidRPr="004441C4" w:rsidRDefault="00136A9D" w:rsidP="00936934">
            <w:pPr>
              <w:rPr>
                <w:rFonts w:ascii="Garamond" w:eastAsia="Batang" w:hAnsi="Garamond" w:cs="CG Times"/>
                <w:bCs/>
                <w:u w:val="single"/>
                <w:lang w:eastAsia="ko-KR"/>
              </w:rPr>
            </w:pPr>
          </w:p>
          <w:p w:rsidR="00136A9D" w:rsidRPr="004441C4" w:rsidRDefault="00136A9D" w:rsidP="00136A9D">
            <w:pPr>
              <w:pStyle w:val="ListParagraph"/>
              <w:widowControl w:val="0"/>
              <w:numPr>
                <w:ilvl w:val="0"/>
                <w:numId w:val="8"/>
              </w:numPr>
              <w:autoSpaceDE w:val="0"/>
              <w:autoSpaceDN w:val="0"/>
              <w:adjustRightInd w:val="0"/>
              <w:ind w:left="432" w:hanging="450"/>
              <w:contextualSpacing/>
              <w:jc w:val="left"/>
              <w:rPr>
                <w:rFonts w:ascii="Garamond" w:hAnsi="Garamond" w:cs="CG Times"/>
                <w:bCs/>
              </w:rPr>
            </w:pPr>
            <w:r w:rsidRPr="004441C4">
              <w:rPr>
                <w:rFonts w:ascii="Garamond" w:hAnsi="Garamond" w:cs="CG Times"/>
                <w:bCs/>
              </w:rPr>
              <w:t>Physician – psychiatrist, pediatrician, other specialties</w:t>
            </w:r>
          </w:p>
          <w:p w:rsidR="00136A9D" w:rsidRPr="004441C4" w:rsidRDefault="00136A9D" w:rsidP="00136A9D">
            <w:pPr>
              <w:pStyle w:val="ListParagraph"/>
              <w:widowControl w:val="0"/>
              <w:numPr>
                <w:ilvl w:val="0"/>
                <w:numId w:val="8"/>
              </w:numPr>
              <w:autoSpaceDE w:val="0"/>
              <w:autoSpaceDN w:val="0"/>
              <w:adjustRightInd w:val="0"/>
              <w:ind w:left="360"/>
              <w:contextualSpacing/>
              <w:jc w:val="left"/>
              <w:rPr>
                <w:rFonts w:ascii="Garamond" w:hAnsi="Garamond" w:cs="CG Times"/>
                <w:bCs/>
              </w:rPr>
            </w:pPr>
            <w:r w:rsidRPr="004441C4">
              <w:rPr>
                <w:rFonts w:ascii="Garamond" w:hAnsi="Garamond" w:cs="CG Times"/>
                <w:bCs/>
              </w:rPr>
              <w:t>Nurse (RNs, NPs, PAs)</w:t>
            </w:r>
          </w:p>
          <w:p w:rsidR="00136A9D" w:rsidRPr="004441C4" w:rsidRDefault="00136A9D" w:rsidP="00136A9D">
            <w:pPr>
              <w:pStyle w:val="ListParagraph"/>
              <w:widowControl w:val="0"/>
              <w:numPr>
                <w:ilvl w:val="0"/>
                <w:numId w:val="8"/>
              </w:numPr>
              <w:autoSpaceDE w:val="0"/>
              <w:autoSpaceDN w:val="0"/>
              <w:adjustRightInd w:val="0"/>
              <w:ind w:left="360"/>
              <w:contextualSpacing/>
              <w:jc w:val="left"/>
              <w:rPr>
                <w:rFonts w:ascii="Garamond" w:hAnsi="Garamond" w:cs="CG Times"/>
                <w:bCs/>
              </w:rPr>
            </w:pPr>
            <w:r w:rsidRPr="004441C4">
              <w:rPr>
                <w:rFonts w:ascii="Garamond" w:hAnsi="Garamond" w:cs="CG Times"/>
                <w:bCs/>
              </w:rPr>
              <w:t>Pharmacist</w:t>
            </w:r>
          </w:p>
          <w:p w:rsidR="00136A9D" w:rsidRPr="004441C4" w:rsidRDefault="00136A9D" w:rsidP="00136A9D">
            <w:pPr>
              <w:pStyle w:val="ListParagraph"/>
              <w:widowControl w:val="0"/>
              <w:numPr>
                <w:ilvl w:val="0"/>
                <w:numId w:val="8"/>
              </w:numPr>
              <w:autoSpaceDE w:val="0"/>
              <w:autoSpaceDN w:val="0"/>
              <w:adjustRightInd w:val="0"/>
              <w:ind w:left="360"/>
              <w:contextualSpacing/>
              <w:jc w:val="left"/>
              <w:rPr>
                <w:rFonts w:ascii="Garamond" w:hAnsi="Garamond" w:cs="CG Times"/>
                <w:bCs/>
              </w:rPr>
            </w:pPr>
            <w:r w:rsidRPr="004441C4">
              <w:rPr>
                <w:rFonts w:ascii="Garamond" w:hAnsi="Garamond" w:cs="CG Times"/>
                <w:bCs/>
              </w:rPr>
              <w:t>Social worker</w:t>
            </w:r>
          </w:p>
          <w:p w:rsidR="00136A9D" w:rsidRPr="004441C4" w:rsidRDefault="00136A9D" w:rsidP="00136A9D">
            <w:pPr>
              <w:pStyle w:val="ListParagraph"/>
              <w:widowControl w:val="0"/>
              <w:numPr>
                <w:ilvl w:val="0"/>
                <w:numId w:val="8"/>
              </w:numPr>
              <w:autoSpaceDE w:val="0"/>
              <w:autoSpaceDN w:val="0"/>
              <w:adjustRightInd w:val="0"/>
              <w:ind w:left="360"/>
              <w:contextualSpacing/>
              <w:jc w:val="left"/>
              <w:rPr>
                <w:rFonts w:ascii="Garamond" w:hAnsi="Garamond" w:cs="CG Times"/>
                <w:bCs/>
              </w:rPr>
            </w:pPr>
            <w:r w:rsidRPr="004441C4">
              <w:rPr>
                <w:rFonts w:ascii="Garamond" w:hAnsi="Garamond" w:cs="CG Times"/>
                <w:bCs/>
              </w:rPr>
              <w:t>Therapist</w:t>
            </w:r>
          </w:p>
          <w:p w:rsidR="00136A9D" w:rsidRPr="004441C4" w:rsidRDefault="00136A9D" w:rsidP="00136A9D">
            <w:pPr>
              <w:pStyle w:val="ListParagraph"/>
              <w:widowControl w:val="0"/>
              <w:numPr>
                <w:ilvl w:val="0"/>
                <w:numId w:val="8"/>
              </w:numPr>
              <w:autoSpaceDE w:val="0"/>
              <w:autoSpaceDN w:val="0"/>
              <w:adjustRightInd w:val="0"/>
              <w:ind w:left="360"/>
              <w:contextualSpacing/>
              <w:jc w:val="left"/>
              <w:rPr>
                <w:rFonts w:ascii="Garamond" w:hAnsi="Garamond" w:cs="CG Times"/>
                <w:bCs/>
              </w:rPr>
            </w:pPr>
            <w:r w:rsidRPr="004441C4">
              <w:rPr>
                <w:rFonts w:ascii="Garamond" w:hAnsi="Garamond" w:cs="CG Times"/>
                <w:bCs/>
              </w:rPr>
              <w:t>Teacher</w:t>
            </w:r>
          </w:p>
          <w:p w:rsidR="00136A9D" w:rsidRPr="004441C4" w:rsidRDefault="00136A9D" w:rsidP="00136A9D">
            <w:pPr>
              <w:pStyle w:val="ListParagraph"/>
              <w:widowControl w:val="0"/>
              <w:numPr>
                <w:ilvl w:val="0"/>
                <w:numId w:val="8"/>
              </w:numPr>
              <w:autoSpaceDE w:val="0"/>
              <w:autoSpaceDN w:val="0"/>
              <w:adjustRightInd w:val="0"/>
              <w:ind w:left="360"/>
              <w:contextualSpacing/>
              <w:jc w:val="left"/>
              <w:rPr>
                <w:rFonts w:ascii="Garamond" w:hAnsi="Garamond" w:cs="CG Times"/>
                <w:bCs/>
              </w:rPr>
            </w:pPr>
            <w:r w:rsidRPr="004441C4">
              <w:rPr>
                <w:rFonts w:ascii="Garamond" w:hAnsi="Garamond" w:cs="CG Times"/>
                <w:bCs/>
              </w:rPr>
              <w:t>School nurse</w:t>
            </w:r>
          </w:p>
          <w:p w:rsidR="00136A9D" w:rsidRPr="004441C4" w:rsidRDefault="00136A9D" w:rsidP="00136A9D">
            <w:pPr>
              <w:pStyle w:val="ListParagraph"/>
              <w:widowControl w:val="0"/>
              <w:numPr>
                <w:ilvl w:val="0"/>
                <w:numId w:val="8"/>
              </w:numPr>
              <w:autoSpaceDE w:val="0"/>
              <w:autoSpaceDN w:val="0"/>
              <w:adjustRightInd w:val="0"/>
              <w:ind w:left="360"/>
              <w:contextualSpacing/>
              <w:jc w:val="left"/>
              <w:rPr>
                <w:rFonts w:ascii="Garamond" w:hAnsi="Garamond" w:cs="CG Times"/>
                <w:bCs/>
              </w:rPr>
            </w:pPr>
            <w:r w:rsidRPr="004441C4">
              <w:rPr>
                <w:rFonts w:ascii="Garamond" w:hAnsi="Garamond" w:cs="CG Times"/>
                <w:bCs/>
              </w:rPr>
              <w:t>Lawyer</w:t>
            </w:r>
          </w:p>
        </w:tc>
        <w:tc>
          <w:tcPr>
            <w:tcW w:w="2857" w:type="dxa"/>
          </w:tcPr>
          <w:p w:rsidR="00136A9D" w:rsidRPr="004441C4" w:rsidRDefault="00136A9D" w:rsidP="00936934">
            <w:pPr>
              <w:ind w:left="180" w:hanging="180"/>
              <w:rPr>
                <w:rFonts w:ascii="Garamond" w:eastAsia="Batang" w:hAnsi="Garamond" w:cs="CG Times"/>
                <w:bCs/>
                <w:lang w:eastAsia="ko-KR"/>
              </w:rPr>
            </w:pPr>
            <w:r w:rsidRPr="004441C4">
              <w:rPr>
                <w:rFonts w:ascii="Garamond" w:eastAsia="Batang" w:hAnsi="Garamond" w:cs="CG Times"/>
                <w:bCs/>
                <w:u w:val="single"/>
                <w:lang w:eastAsia="ko-KR"/>
              </w:rPr>
              <w:t>Community members</w:t>
            </w:r>
            <w:r w:rsidRPr="004441C4">
              <w:rPr>
                <w:rFonts w:ascii="Garamond" w:eastAsia="Batang" w:hAnsi="Garamond" w:cs="CG Times"/>
                <w:bCs/>
                <w:lang w:eastAsia="ko-KR"/>
              </w:rPr>
              <w:t xml:space="preserve"> </w:t>
            </w:r>
          </w:p>
          <w:p w:rsidR="00136A9D" w:rsidRPr="004441C4" w:rsidRDefault="00136A9D" w:rsidP="00936934">
            <w:pPr>
              <w:ind w:left="180" w:hanging="180"/>
              <w:rPr>
                <w:rFonts w:ascii="Garamond" w:eastAsia="Batang" w:hAnsi="Garamond" w:cs="CG Times"/>
                <w:bCs/>
                <w:lang w:eastAsia="ko-KR"/>
              </w:rPr>
            </w:pPr>
          </w:p>
          <w:p w:rsidR="00136A9D" w:rsidRPr="004441C4" w:rsidRDefault="00136A9D" w:rsidP="00136A9D">
            <w:pPr>
              <w:pStyle w:val="ListParagraph"/>
              <w:widowControl w:val="0"/>
              <w:numPr>
                <w:ilvl w:val="0"/>
                <w:numId w:val="8"/>
              </w:numPr>
              <w:autoSpaceDE w:val="0"/>
              <w:autoSpaceDN w:val="0"/>
              <w:adjustRightInd w:val="0"/>
              <w:ind w:left="360"/>
              <w:contextualSpacing/>
              <w:jc w:val="left"/>
              <w:rPr>
                <w:rFonts w:ascii="Garamond" w:hAnsi="Garamond" w:cs="CG Times"/>
                <w:bCs/>
              </w:rPr>
            </w:pPr>
            <w:r w:rsidRPr="004441C4">
              <w:rPr>
                <w:rFonts w:ascii="Garamond" w:hAnsi="Garamond" w:cs="CG Times"/>
                <w:bCs/>
              </w:rPr>
              <w:t>Spiritual mentor/coach (chaplain, pastor)</w:t>
            </w:r>
          </w:p>
          <w:p w:rsidR="00136A9D" w:rsidRPr="004441C4" w:rsidRDefault="00136A9D" w:rsidP="00136A9D">
            <w:pPr>
              <w:pStyle w:val="ListParagraph"/>
              <w:widowControl w:val="0"/>
              <w:numPr>
                <w:ilvl w:val="0"/>
                <w:numId w:val="8"/>
              </w:numPr>
              <w:autoSpaceDE w:val="0"/>
              <w:autoSpaceDN w:val="0"/>
              <w:adjustRightInd w:val="0"/>
              <w:ind w:left="360"/>
              <w:contextualSpacing/>
              <w:jc w:val="left"/>
              <w:rPr>
                <w:rFonts w:ascii="Garamond" w:hAnsi="Garamond" w:cs="CG Times"/>
                <w:bCs/>
              </w:rPr>
            </w:pPr>
            <w:r w:rsidRPr="004441C4">
              <w:rPr>
                <w:rFonts w:ascii="Garamond" w:hAnsi="Garamond" w:cs="CG Times"/>
                <w:bCs/>
              </w:rPr>
              <w:t>Youth leader</w:t>
            </w:r>
          </w:p>
          <w:p w:rsidR="00136A9D" w:rsidRPr="004441C4" w:rsidRDefault="00136A9D" w:rsidP="00136A9D">
            <w:pPr>
              <w:pStyle w:val="ListParagraph"/>
              <w:widowControl w:val="0"/>
              <w:numPr>
                <w:ilvl w:val="0"/>
                <w:numId w:val="8"/>
              </w:numPr>
              <w:autoSpaceDE w:val="0"/>
              <w:autoSpaceDN w:val="0"/>
              <w:adjustRightInd w:val="0"/>
              <w:ind w:left="360"/>
              <w:contextualSpacing/>
              <w:jc w:val="left"/>
              <w:rPr>
                <w:rFonts w:ascii="Garamond" w:hAnsi="Garamond" w:cs="CG Times"/>
                <w:bCs/>
              </w:rPr>
            </w:pPr>
            <w:r w:rsidRPr="004441C4">
              <w:rPr>
                <w:rFonts w:ascii="Garamond" w:hAnsi="Garamond" w:cs="CG Times"/>
                <w:bCs/>
              </w:rPr>
              <w:t xml:space="preserve">Online support group </w:t>
            </w:r>
          </w:p>
          <w:p w:rsidR="00136A9D" w:rsidRPr="004441C4" w:rsidRDefault="00136A9D" w:rsidP="00136A9D">
            <w:pPr>
              <w:pStyle w:val="ListParagraph"/>
              <w:widowControl w:val="0"/>
              <w:numPr>
                <w:ilvl w:val="0"/>
                <w:numId w:val="8"/>
              </w:numPr>
              <w:autoSpaceDE w:val="0"/>
              <w:autoSpaceDN w:val="0"/>
              <w:adjustRightInd w:val="0"/>
              <w:ind w:left="360"/>
              <w:contextualSpacing/>
              <w:jc w:val="left"/>
              <w:rPr>
                <w:rFonts w:ascii="Garamond" w:hAnsi="Garamond" w:cs="CG Times"/>
                <w:bCs/>
              </w:rPr>
            </w:pPr>
            <w:r w:rsidRPr="004441C4">
              <w:rPr>
                <w:rFonts w:ascii="Garamond" w:hAnsi="Garamond" w:cs="CG Times"/>
                <w:bCs/>
              </w:rPr>
              <w:t>Probation officer</w:t>
            </w:r>
          </w:p>
          <w:p w:rsidR="00136A9D" w:rsidRPr="004441C4" w:rsidRDefault="00136A9D" w:rsidP="00936934">
            <w:pPr>
              <w:rPr>
                <w:rFonts w:ascii="Garamond" w:hAnsi="Garamond" w:cs="CG Times"/>
                <w:bCs/>
              </w:rPr>
            </w:pPr>
          </w:p>
        </w:tc>
        <w:tc>
          <w:tcPr>
            <w:tcW w:w="3440" w:type="dxa"/>
          </w:tcPr>
          <w:p w:rsidR="00136A9D" w:rsidRPr="004441C4" w:rsidRDefault="00136A9D" w:rsidP="00936934">
            <w:pPr>
              <w:rPr>
                <w:rFonts w:ascii="Garamond" w:eastAsia="Batang" w:hAnsi="Garamond" w:cs="CG Times"/>
                <w:bCs/>
                <w:u w:val="single"/>
                <w:lang w:eastAsia="ko-KR"/>
              </w:rPr>
            </w:pPr>
            <w:r w:rsidRPr="004441C4">
              <w:rPr>
                <w:rFonts w:ascii="Garamond" w:eastAsia="Batang" w:hAnsi="Garamond" w:cs="CG Times"/>
                <w:bCs/>
                <w:u w:val="single"/>
                <w:lang w:eastAsia="ko-KR"/>
              </w:rPr>
              <w:t>Family/Friends</w:t>
            </w:r>
          </w:p>
          <w:p w:rsidR="00136A9D" w:rsidRPr="004441C4" w:rsidRDefault="00136A9D" w:rsidP="00936934">
            <w:pPr>
              <w:rPr>
                <w:rFonts w:ascii="Garamond" w:eastAsia="Batang" w:hAnsi="Garamond" w:cs="CG Times"/>
                <w:bCs/>
                <w:u w:val="single"/>
                <w:lang w:eastAsia="ko-KR"/>
              </w:rPr>
            </w:pPr>
          </w:p>
          <w:p w:rsidR="00136A9D" w:rsidRPr="004441C4" w:rsidRDefault="00136A9D" w:rsidP="00136A9D">
            <w:pPr>
              <w:pStyle w:val="ListParagraph"/>
              <w:widowControl w:val="0"/>
              <w:numPr>
                <w:ilvl w:val="0"/>
                <w:numId w:val="8"/>
              </w:numPr>
              <w:autoSpaceDE w:val="0"/>
              <w:autoSpaceDN w:val="0"/>
              <w:adjustRightInd w:val="0"/>
              <w:ind w:left="360"/>
              <w:contextualSpacing/>
              <w:jc w:val="left"/>
              <w:rPr>
                <w:rFonts w:ascii="Garamond" w:hAnsi="Garamond" w:cs="CG Times"/>
                <w:bCs/>
              </w:rPr>
            </w:pPr>
            <w:r w:rsidRPr="004441C4">
              <w:rPr>
                <w:rFonts w:ascii="Garamond" w:hAnsi="Garamond" w:cs="CG Times"/>
                <w:bCs/>
              </w:rPr>
              <w:t>Mother</w:t>
            </w:r>
          </w:p>
          <w:p w:rsidR="00136A9D" w:rsidRPr="004441C4" w:rsidRDefault="00136A9D" w:rsidP="00136A9D">
            <w:pPr>
              <w:pStyle w:val="ListParagraph"/>
              <w:widowControl w:val="0"/>
              <w:numPr>
                <w:ilvl w:val="0"/>
                <w:numId w:val="8"/>
              </w:numPr>
              <w:autoSpaceDE w:val="0"/>
              <w:autoSpaceDN w:val="0"/>
              <w:adjustRightInd w:val="0"/>
              <w:ind w:left="360"/>
              <w:contextualSpacing/>
              <w:jc w:val="left"/>
              <w:rPr>
                <w:rFonts w:ascii="Garamond" w:hAnsi="Garamond" w:cs="CG Times"/>
                <w:bCs/>
              </w:rPr>
            </w:pPr>
            <w:r w:rsidRPr="004441C4">
              <w:rPr>
                <w:rFonts w:ascii="Garamond" w:hAnsi="Garamond" w:cs="CG Times"/>
                <w:bCs/>
              </w:rPr>
              <w:t>Father</w:t>
            </w:r>
          </w:p>
          <w:p w:rsidR="00136A9D" w:rsidRPr="004441C4" w:rsidRDefault="00136A9D" w:rsidP="00136A9D">
            <w:pPr>
              <w:pStyle w:val="ListParagraph"/>
              <w:widowControl w:val="0"/>
              <w:numPr>
                <w:ilvl w:val="0"/>
                <w:numId w:val="8"/>
              </w:numPr>
              <w:autoSpaceDE w:val="0"/>
              <w:autoSpaceDN w:val="0"/>
              <w:adjustRightInd w:val="0"/>
              <w:ind w:left="360"/>
              <w:contextualSpacing/>
              <w:jc w:val="left"/>
              <w:rPr>
                <w:rFonts w:ascii="Garamond" w:hAnsi="Garamond" w:cs="CG Times"/>
                <w:bCs/>
                <w:lang w:val="fr-FR"/>
              </w:rPr>
            </w:pPr>
            <w:r w:rsidRPr="004441C4">
              <w:rPr>
                <w:rFonts w:ascii="Garamond" w:hAnsi="Garamond" w:cs="CG Times"/>
                <w:bCs/>
                <w:lang w:val="fr-FR"/>
              </w:rPr>
              <w:t>Relative (grandparent, aunt/uncle, cousin etc.)</w:t>
            </w:r>
          </w:p>
          <w:p w:rsidR="00136A9D" w:rsidRPr="004441C4" w:rsidRDefault="00136A9D" w:rsidP="00136A9D">
            <w:pPr>
              <w:pStyle w:val="ListParagraph"/>
              <w:widowControl w:val="0"/>
              <w:numPr>
                <w:ilvl w:val="0"/>
                <w:numId w:val="8"/>
              </w:numPr>
              <w:autoSpaceDE w:val="0"/>
              <w:autoSpaceDN w:val="0"/>
              <w:adjustRightInd w:val="0"/>
              <w:ind w:left="360"/>
              <w:contextualSpacing/>
              <w:jc w:val="left"/>
              <w:rPr>
                <w:rFonts w:ascii="Garamond" w:hAnsi="Garamond" w:cs="CG Times"/>
                <w:bCs/>
              </w:rPr>
            </w:pPr>
            <w:r w:rsidRPr="004441C4">
              <w:rPr>
                <w:rFonts w:ascii="Garamond" w:hAnsi="Garamond" w:cs="CG Times"/>
                <w:bCs/>
              </w:rPr>
              <w:t>Friend</w:t>
            </w:r>
          </w:p>
          <w:p w:rsidR="00136A9D" w:rsidRPr="004441C4" w:rsidRDefault="00136A9D" w:rsidP="00136A9D">
            <w:pPr>
              <w:pStyle w:val="ListParagraph"/>
              <w:widowControl w:val="0"/>
              <w:numPr>
                <w:ilvl w:val="0"/>
                <w:numId w:val="8"/>
              </w:numPr>
              <w:autoSpaceDE w:val="0"/>
              <w:autoSpaceDN w:val="0"/>
              <w:adjustRightInd w:val="0"/>
              <w:ind w:left="360"/>
              <w:contextualSpacing/>
              <w:jc w:val="left"/>
              <w:rPr>
                <w:rFonts w:ascii="Garamond" w:hAnsi="Garamond" w:cs="CG Times"/>
                <w:bCs/>
              </w:rPr>
            </w:pPr>
            <w:r w:rsidRPr="004441C4">
              <w:rPr>
                <w:rFonts w:ascii="Garamond" w:hAnsi="Garamond" w:cs="CG Times"/>
                <w:bCs/>
              </w:rPr>
              <w:t>Foster parents</w:t>
            </w:r>
          </w:p>
          <w:p w:rsidR="00136A9D" w:rsidRPr="004441C4" w:rsidRDefault="00136A9D" w:rsidP="00936934">
            <w:pPr>
              <w:rPr>
                <w:rFonts w:ascii="Garamond" w:eastAsia="Batang" w:hAnsi="Garamond" w:cs="CG Times"/>
                <w:bCs/>
                <w:lang w:eastAsia="ko-KR"/>
              </w:rPr>
            </w:pPr>
          </w:p>
        </w:tc>
        <w:tc>
          <w:tcPr>
            <w:tcW w:w="3370" w:type="dxa"/>
          </w:tcPr>
          <w:p w:rsidR="00136A9D" w:rsidRPr="004441C4" w:rsidRDefault="00136A9D" w:rsidP="00936934">
            <w:pPr>
              <w:rPr>
                <w:rFonts w:ascii="Garamond" w:eastAsia="Batang" w:hAnsi="Garamond" w:cs="CG Times"/>
                <w:bCs/>
                <w:u w:val="single"/>
                <w:lang w:eastAsia="ko-KR"/>
              </w:rPr>
            </w:pPr>
            <w:r w:rsidRPr="004441C4">
              <w:rPr>
                <w:rFonts w:ascii="Garamond" w:eastAsia="Batang" w:hAnsi="Garamond" w:cs="CG Times"/>
                <w:bCs/>
                <w:u w:val="single"/>
                <w:lang w:eastAsia="ko-KR"/>
              </w:rPr>
              <w:t>Others in CMHI network</w:t>
            </w:r>
          </w:p>
          <w:p w:rsidR="00136A9D" w:rsidRPr="004441C4" w:rsidRDefault="00136A9D" w:rsidP="00936934">
            <w:pPr>
              <w:rPr>
                <w:rFonts w:ascii="Garamond" w:eastAsia="Batang" w:hAnsi="Garamond" w:cs="CG Times"/>
                <w:bCs/>
                <w:u w:val="single"/>
                <w:lang w:eastAsia="ko-KR"/>
              </w:rPr>
            </w:pPr>
          </w:p>
          <w:p w:rsidR="00136A9D" w:rsidRPr="004441C4" w:rsidRDefault="00136A9D" w:rsidP="00136A9D">
            <w:pPr>
              <w:pStyle w:val="ListParagraph"/>
              <w:widowControl w:val="0"/>
              <w:numPr>
                <w:ilvl w:val="0"/>
                <w:numId w:val="8"/>
              </w:numPr>
              <w:autoSpaceDE w:val="0"/>
              <w:autoSpaceDN w:val="0"/>
              <w:adjustRightInd w:val="0"/>
              <w:ind w:left="360"/>
              <w:contextualSpacing/>
              <w:jc w:val="left"/>
              <w:rPr>
                <w:rFonts w:ascii="Garamond" w:hAnsi="Garamond" w:cs="CG Times"/>
                <w:bCs/>
              </w:rPr>
            </w:pPr>
            <w:r w:rsidRPr="004441C4">
              <w:rPr>
                <w:rFonts w:ascii="Garamond" w:hAnsi="Garamond" w:cs="CG Times"/>
                <w:bCs/>
              </w:rPr>
              <w:t>Organizations and groups from stakeholder interviews</w:t>
            </w:r>
          </w:p>
          <w:p w:rsidR="00136A9D" w:rsidRPr="004441C4" w:rsidRDefault="00136A9D" w:rsidP="00136A9D">
            <w:pPr>
              <w:pStyle w:val="ListParagraph"/>
              <w:widowControl w:val="0"/>
              <w:numPr>
                <w:ilvl w:val="0"/>
                <w:numId w:val="8"/>
              </w:numPr>
              <w:autoSpaceDE w:val="0"/>
              <w:autoSpaceDN w:val="0"/>
              <w:adjustRightInd w:val="0"/>
              <w:ind w:left="360"/>
              <w:contextualSpacing/>
              <w:jc w:val="left"/>
              <w:rPr>
                <w:rFonts w:ascii="Garamond" w:hAnsi="Garamond" w:cs="CG Times"/>
                <w:bCs/>
              </w:rPr>
            </w:pPr>
            <w:r w:rsidRPr="004441C4">
              <w:rPr>
                <w:rFonts w:ascii="Garamond" w:hAnsi="Garamond" w:cs="CG Times"/>
                <w:bCs/>
              </w:rPr>
              <w:t>Local Childhood Councils</w:t>
            </w:r>
          </w:p>
          <w:p w:rsidR="00136A9D" w:rsidRPr="004441C4" w:rsidRDefault="00136A9D" w:rsidP="00136A9D">
            <w:pPr>
              <w:pStyle w:val="ListParagraph"/>
              <w:widowControl w:val="0"/>
              <w:numPr>
                <w:ilvl w:val="0"/>
                <w:numId w:val="8"/>
              </w:numPr>
              <w:autoSpaceDE w:val="0"/>
              <w:autoSpaceDN w:val="0"/>
              <w:adjustRightInd w:val="0"/>
              <w:ind w:left="360"/>
              <w:contextualSpacing/>
              <w:jc w:val="left"/>
              <w:rPr>
                <w:rFonts w:ascii="Garamond" w:hAnsi="Garamond" w:cs="CG Times"/>
                <w:bCs/>
              </w:rPr>
            </w:pPr>
            <w:r w:rsidRPr="004441C4">
              <w:rPr>
                <w:rFonts w:ascii="Garamond" w:hAnsi="Garamond" w:cs="CG Times"/>
                <w:bCs/>
              </w:rPr>
              <w:t>Advocacy groups</w:t>
            </w:r>
          </w:p>
          <w:p w:rsidR="00136A9D" w:rsidRPr="004441C4" w:rsidRDefault="00136A9D" w:rsidP="00136A9D">
            <w:pPr>
              <w:pStyle w:val="ListParagraph"/>
              <w:widowControl w:val="0"/>
              <w:numPr>
                <w:ilvl w:val="0"/>
                <w:numId w:val="8"/>
              </w:numPr>
              <w:autoSpaceDE w:val="0"/>
              <w:autoSpaceDN w:val="0"/>
              <w:adjustRightInd w:val="0"/>
              <w:ind w:left="360"/>
              <w:contextualSpacing/>
              <w:jc w:val="left"/>
              <w:rPr>
                <w:rFonts w:ascii="Garamond" w:hAnsi="Garamond" w:cs="CG Times"/>
                <w:bCs/>
              </w:rPr>
            </w:pPr>
            <w:r w:rsidRPr="004441C4">
              <w:rPr>
                <w:rFonts w:ascii="Garamond" w:hAnsi="Garamond" w:cs="CG Times"/>
                <w:bCs/>
              </w:rPr>
              <w:t>Service Delivery Organization</w:t>
            </w:r>
          </w:p>
          <w:p w:rsidR="00136A9D" w:rsidRPr="004441C4" w:rsidRDefault="00136A9D" w:rsidP="00136A9D">
            <w:pPr>
              <w:pStyle w:val="ListParagraph"/>
              <w:widowControl w:val="0"/>
              <w:numPr>
                <w:ilvl w:val="0"/>
                <w:numId w:val="8"/>
              </w:numPr>
              <w:autoSpaceDE w:val="0"/>
              <w:autoSpaceDN w:val="0"/>
              <w:adjustRightInd w:val="0"/>
              <w:ind w:left="360"/>
              <w:contextualSpacing/>
              <w:jc w:val="left"/>
              <w:rPr>
                <w:rFonts w:ascii="Garamond" w:hAnsi="Garamond" w:cs="CG Times"/>
                <w:bCs/>
              </w:rPr>
            </w:pPr>
            <w:r w:rsidRPr="004441C4">
              <w:rPr>
                <w:rFonts w:ascii="Garamond" w:hAnsi="Garamond" w:cs="CG Times"/>
                <w:bCs/>
              </w:rPr>
              <w:t>State Department of Education</w:t>
            </w:r>
          </w:p>
          <w:p w:rsidR="00136A9D" w:rsidRPr="004441C4" w:rsidRDefault="00136A9D" w:rsidP="00136A9D">
            <w:pPr>
              <w:pStyle w:val="ListParagraph"/>
              <w:widowControl w:val="0"/>
              <w:numPr>
                <w:ilvl w:val="0"/>
                <w:numId w:val="8"/>
              </w:numPr>
              <w:autoSpaceDE w:val="0"/>
              <w:autoSpaceDN w:val="0"/>
              <w:adjustRightInd w:val="0"/>
              <w:ind w:left="360"/>
              <w:contextualSpacing/>
              <w:jc w:val="left"/>
              <w:rPr>
                <w:rFonts w:ascii="Garamond" w:hAnsi="Garamond" w:cs="CG Times"/>
                <w:bCs/>
              </w:rPr>
            </w:pPr>
            <w:r w:rsidRPr="004441C4">
              <w:rPr>
                <w:rFonts w:ascii="Garamond" w:hAnsi="Garamond" w:cs="CG Times"/>
                <w:bCs/>
              </w:rPr>
              <w:t>State Health Department</w:t>
            </w:r>
          </w:p>
          <w:p w:rsidR="00136A9D" w:rsidRPr="004441C4" w:rsidRDefault="00136A9D" w:rsidP="00936934">
            <w:pPr>
              <w:rPr>
                <w:rFonts w:ascii="Garamond" w:eastAsia="Batang" w:hAnsi="Garamond" w:cs="CG Times"/>
                <w:bCs/>
                <w:lang w:eastAsia="ko-KR"/>
              </w:rPr>
            </w:pPr>
          </w:p>
        </w:tc>
      </w:tr>
    </w:tbl>
    <w:p w:rsidR="00136A9D" w:rsidRDefault="00136A9D" w:rsidP="00136A9D">
      <w:pPr>
        <w:ind w:firstLine="0"/>
        <w:rPr>
          <w:rFonts w:ascii="Garamond" w:hAnsi="Garamond"/>
          <w:sz w:val="22"/>
          <w:szCs w:val="22"/>
        </w:rPr>
      </w:pPr>
    </w:p>
    <w:p w:rsidR="00136A9D" w:rsidRPr="00296979" w:rsidRDefault="00136A9D" w:rsidP="00136A9D">
      <w:pPr>
        <w:ind w:firstLine="0"/>
        <w:rPr>
          <w:rFonts w:ascii="Garamond" w:hAnsi="Garamond"/>
          <w:sz w:val="22"/>
          <w:szCs w:val="22"/>
        </w:rPr>
      </w:pPr>
      <w:r w:rsidRPr="00296979">
        <w:rPr>
          <w:rFonts w:ascii="Garamond" w:hAnsi="Garamond"/>
          <w:sz w:val="22"/>
          <w:szCs w:val="22"/>
        </w:rPr>
        <w:t xml:space="preserve">Question 8. </w:t>
      </w:r>
    </w:p>
    <w:p w:rsidR="00136A9D" w:rsidRPr="00296979" w:rsidRDefault="00136A9D" w:rsidP="00136A9D">
      <w:pPr>
        <w:ind w:firstLine="0"/>
        <w:rPr>
          <w:rFonts w:ascii="Garamond" w:hAnsi="Garamond"/>
          <w:sz w:val="22"/>
          <w:szCs w:val="22"/>
        </w:rPr>
      </w:pPr>
      <w:r w:rsidRPr="00296979">
        <w:rPr>
          <w:rFonts w:ascii="Garamond" w:hAnsi="Garamond"/>
          <w:sz w:val="22"/>
          <w:szCs w:val="22"/>
        </w:rPr>
        <w:t>Types of social support:</w:t>
      </w:r>
    </w:p>
    <w:p w:rsidR="00136A9D" w:rsidRPr="004441C4" w:rsidRDefault="00136A9D" w:rsidP="00136A9D">
      <w:pPr>
        <w:pStyle w:val="ListParagraph"/>
        <w:widowControl w:val="0"/>
        <w:numPr>
          <w:ilvl w:val="0"/>
          <w:numId w:val="9"/>
        </w:numPr>
        <w:autoSpaceDE w:val="0"/>
        <w:autoSpaceDN w:val="0"/>
        <w:adjustRightInd w:val="0"/>
        <w:contextualSpacing/>
        <w:jc w:val="left"/>
        <w:rPr>
          <w:rFonts w:ascii="Garamond" w:hAnsi="Garamond"/>
          <w:sz w:val="24"/>
          <w:szCs w:val="24"/>
        </w:rPr>
      </w:pPr>
      <w:r w:rsidRPr="004441C4">
        <w:rPr>
          <w:rFonts w:ascii="Garamond" w:hAnsi="Garamond"/>
          <w:b/>
          <w:sz w:val="24"/>
          <w:szCs w:val="24"/>
        </w:rPr>
        <w:t>Emotional support</w:t>
      </w:r>
      <w:r w:rsidRPr="004441C4">
        <w:rPr>
          <w:rFonts w:ascii="Garamond" w:hAnsi="Garamond"/>
          <w:sz w:val="24"/>
          <w:szCs w:val="24"/>
        </w:rPr>
        <w:t xml:space="preserve">: provides comfort, there when </w:t>
      </w:r>
      <w:r>
        <w:rPr>
          <w:rFonts w:ascii="Garamond" w:hAnsi="Garamond"/>
          <w:sz w:val="24"/>
          <w:szCs w:val="24"/>
        </w:rPr>
        <w:t xml:space="preserve">you </w:t>
      </w:r>
      <w:r w:rsidRPr="004441C4">
        <w:rPr>
          <w:rFonts w:ascii="Garamond" w:hAnsi="Garamond"/>
          <w:sz w:val="24"/>
          <w:szCs w:val="24"/>
        </w:rPr>
        <w:t>needs someone to talk to</w:t>
      </w:r>
    </w:p>
    <w:p w:rsidR="00136A9D" w:rsidRPr="004441C4" w:rsidRDefault="00136A9D" w:rsidP="00136A9D">
      <w:pPr>
        <w:pStyle w:val="ListParagraph"/>
        <w:widowControl w:val="0"/>
        <w:numPr>
          <w:ilvl w:val="0"/>
          <w:numId w:val="9"/>
        </w:numPr>
        <w:autoSpaceDE w:val="0"/>
        <w:autoSpaceDN w:val="0"/>
        <w:adjustRightInd w:val="0"/>
        <w:contextualSpacing/>
        <w:jc w:val="left"/>
        <w:rPr>
          <w:rFonts w:ascii="Garamond" w:hAnsi="Garamond"/>
          <w:sz w:val="24"/>
          <w:szCs w:val="24"/>
        </w:rPr>
      </w:pPr>
      <w:r w:rsidRPr="004441C4">
        <w:rPr>
          <w:rFonts w:ascii="Garamond" w:hAnsi="Garamond"/>
          <w:b/>
          <w:sz w:val="24"/>
          <w:szCs w:val="24"/>
        </w:rPr>
        <w:t>Informational support</w:t>
      </w:r>
      <w:r w:rsidRPr="004441C4">
        <w:rPr>
          <w:rFonts w:ascii="Garamond" w:hAnsi="Garamond"/>
          <w:sz w:val="24"/>
          <w:szCs w:val="24"/>
        </w:rPr>
        <w:t>: provides useful tips and advice</w:t>
      </w:r>
    </w:p>
    <w:p w:rsidR="00136A9D" w:rsidRPr="004441C4" w:rsidRDefault="00136A9D" w:rsidP="00136A9D">
      <w:pPr>
        <w:pStyle w:val="ListParagraph"/>
        <w:widowControl w:val="0"/>
        <w:numPr>
          <w:ilvl w:val="0"/>
          <w:numId w:val="9"/>
        </w:numPr>
        <w:autoSpaceDE w:val="0"/>
        <w:autoSpaceDN w:val="0"/>
        <w:adjustRightInd w:val="0"/>
        <w:contextualSpacing/>
        <w:jc w:val="left"/>
        <w:rPr>
          <w:rFonts w:ascii="Garamond" w:hAnsi="Garamond"/>
          <w:sz w:val="24"/>
          <w:szCs w:val="24"/>
        </w:rPr>
      </w:pPr>
      <w:r w:rsidRPr="004441C4">
        <w:rPr>
          <w:rFonts w:ascii="Garamond" w:hAnsi="Garamond"/>
          <w:b/>
          <w:sz w:val="24"/>
          <w:szCs w:val="24"/>
        </w:rPr>
        <w:t>Instrumental support</w:t>
      </w:r>
      <w:r w:rsidRPr="004441C4">
        <w:rPr>
          <w:rFonts w:ascii="Garamond" w:hAnsi="Garamond"/>
          <w:sz w:val="24"/>
          <w:szCs w:val="24"/>
        </w:rPr>
        <w:t xml:space="preserve">: help </w:t>
      </w:r>
      <w:r>
        <w:rPr>
          <w:rFonts w:ascii="Garamond" w:hAnsi="Garamond"/>
          <w:sz w:val="24"/>
          <w:szCs w:val="24"/>
        </w:rPr>
        <w:t xml:space="preserve">you </w:t>
      </w:r>
      <w:r w:rsidRPr="004441C4">
        <w:rPr>
          <w:rFonts w:ascii="Garamond" w:hAnsi="Garamond"/>
          <w:sz w:val="24"/>
          <w:szCs w:val="24"/>
        </w:rPr>
        <w:t xml:space="preserve">build skills, </w:t>
      </w:r>
      <w:r>
        <w:rPr>
          <w:rFonts w:ascii="Garamond" w:hAnsi="Garamond"/>
          <w:sz w:val="24"/>
          <w:szCs w:val="24"/>
        </w:rPr>
        <w:t xml:space="preserve">provide </w:t>
      </w:r>
      <w:r w:rsidRPr="004441C4">
        <w:rPr>
          <w:rFonts w:ascii="Garamond" w:hAnsi="Garamond"/>
          <w:sz w:val="24"/>
          <w:szCs w:val="24"/>
        </w:rPr>
        <w:t>tangible service and aid</w:t>
      </w:r>
    </w:p>
    <w:p w:rsidR="00136A9D" w:rsidRPr="004441C4" w:rsidRDefault="00136A9D" w:rsidP="00136A9D">
      <w:pPr>
        <w:pStyle w:val="ListParagraph"/>
        <w:widowControl w:val="0"/>
        <w:numPr>
          <w:ilvl w:val="0"/>
          <w:numId w:val="9"/>
        </w:numPr>
        <w:autoSpaceDE w:val="0"/>
        <w:autoSpaceDN w:val="0"/>
        <w:adjustRightInd w:val="0"/>
        <w:contextualSpacing/>
        <w:jc w:val="left"/>
        <w:rPr>
          <w:rFonts w:ascii="Garamond" w:hAnsi="Garamond"/>
          <w:sz w:val="24"/>
          <w:szCs w:val="24"/>
        </w:rPr>
      </w:pPr>
      <w:r w:rsidRPr="004441C4">
        <w:rPr>
          <w:rFonts w:ascii="Garamond" w:hAnsi="Garamond"/>
          <w:b/>
          <w:sz w:val="24"/>
          <w:szCs w:val="24"/>
        </w:rPr>
        <w:t>Appraisal support</w:t>
      </w:r>
      <w:r w:rsidRPr="004441C4">
        <w:rPr>
          <w:rFonts w:ascii="Garamond" w:hAnsi="Garamond"/>
          <w:sz w:val="24"/>
          <w:szCs w:val="24"/>
        </w:rPr>
        <w:t xml:space="preserve">: help you assess your </w:t>
      </w:r>
      <w:r>
        <w:rPr>
          <w:rFonts w:ascii="Garamond" w:hAnsi="Garamond"/>
          <w:sz w:val="24"/>
          <w:szCs w:val="24"/>
        </w:rPr>
        <w:t xml:space="preserve"> </w:t>
      </w:r>
      <w:r w:rsidRPr="004441C4">
        <w:rPr>
          <w:rFonts w:ascii="Garamond" w:hAnsi="Garamond"/>
          <w:sz w:val="24"/>
          <w:szCs w:val="24"/>
        </w:rPr>
        <w:t>current condition</w:t>
      </w:r>
    </w:p>
    <w:p w:rsidR="00125B1B" w:rsidRDefault="00125B1B" w:rsidP="00263C22">
      <w:pPr>
        <w:spacing w:after="200" w:line="276" w:lineRule="auto"/>
        <w:ind w:firstLine="0"/>
        <w:jc w:val="left"/>
      </w:pPr>
      <w:r>
        <w:br w:type="page"/>
      </w:r>
    </w:p>
    <w:p w:rsidR="00136A9D" w:rsidRDefault="00136A9D" w:rsidP="00263C22">
      <w:pPr>
        <w:pStyle w:val="SL-FlLftSgl"/>
        <w:spacing w:before="120" w:after="120"/>
        <w:jc w:val="center"/>
        <w:rPr>
          <w:b/>
          <w:color w:val="000000" w:themeColor="text1"/>
          <w:sz w:val="24"/>
          <w:szCs w:val="24"/>
        </w:rPr>
        <w:sectPr w:rsidR="00136A9D" w:rsidSect="00136A9D">
          <w:pgSz w:w="15840" w:h="12240" w:orient="landscape" w:code="1"/>
          <w:pgMar w:top="576" w:right="576" w:bottom="576" w:left="576" w:header="720" w:footer="576" w:gutter="0"/>
          <w:pgNumType w:start="0"/>
          <w:cols w:space="720"/>
          <w:titlePg/>
          <w:docGrid w:linePitch="272"/>
        </w:sectPr>
      </w:pPr>
    </w:p>
    <w:tbl>
      <w:tblPr>
        <w:tblStyle w:val="TableGrid"/>
        <w:tblW w:w="0" w:type="auto"/>
        <w:tblBorders>
          <w:top w:val="double" w:sz="6" w:space="0" w:color="14487C"/>
          <w:left w:val="double" w:sz="6" w:space="0" w:color="14487C"/>
          <w:bottom w:val="double" w:sz="6" w:space="0" w:color="14487C"/>
          <w:right w:val="double" w:sz="6" w:space="0" w:color="14487C"/>
          <w:insideH w:val="double" w:sz="6" w:space="0" w:color="14487C"/>
          <w:insideV w:val="double" w:sz="6" w:space="0" w:color="14487C"/>
        </w:tblBorders>
        <w:shd w:val="clear" w:color="auto" w:fill="AFBED7"/>
        <w:tblLook w:val="04A0" w:firstRow="1" w:lastRow="0" w:firstColumn="1" w:lastColumn="0" w:noHBand="0" w:noVBand="1"/>
      </w:tblPr>
      <w:tblGrid>
        <w:gridCol w:w="10008"/>
      </w:tblGrid>
      <w:tr w:rsidR="00125B1B" w:rsidTr="00263C22">
        <w:tc>
          <w:tcPr>
            <w:tcW w:w="10008" w:type="dxa"/>
            <w:shd w:val="clear" w:color="auto" w:fill="AFBED7"/>
          </w:tcPr>
          <w:p w:rsidR="00125B1B" w:rsidRPr="00871F29" w:rsidRDefault="00125B1B" w:rsidP="00263C22">
            <w:pPr>
              <w:pStyle w:val="SL-FlLftSgl"/>
              <w:spacing w:before="120" w:after="120"/>
              <w:jc w:val="center"/>
              <w:rPr>
                <w:b/>
                <w:sz w:val="24"/>
                <w:szCs w:val="24"/>
              </w:rPr>
            </w:pPr>
            <w:r>
              <w:rPr>
                <w:b/>
                <w:color w:val="000000" w:themeColor="text1"/>
                <w:sz w:val="24"/>
                <w:szCs w:val="24"/>
              </w:rPr>
              <w:lastRenderedPageBreak/>
              <w:t>SECTION</w:t>
            </w:r>
            <w:r w:rsidRPr="005D469A">
              <w:rPr>
                <w:b/>
                <w:color w:val="000000" w:themeColor="text1"/>
                <w:sz w:val="24"/>
                <w:szCs w:val="24"/>
              </w:rPr>
              <w:t xml:space="preserve"> </w:t>
            </w:r>
            <w:r>
              <w:rPr>
                <w:b/>
                <w:color w:val="000000" w:themeColor="text1"/>
                <w:sz w:val="24"/>
                <w:szCs w:val="24"/>
              </w:rPr>
              <w:t>3</w:t>
            </w:r>
            <w:r w:rsidRPr="005D469A">
              <w:rPr>
                <w:b/>
                <w:color w:val="000000" w:themeColor="text1"/>
                <w:sz w:val="24"/>
                <w:szCs w:val="24"/>
              </w:rPr>
              <w:t xml:space="preserve">: </w:t>
            </w:r>
            <w:r>
              <w:rPr>
                <w:b/>
                <w:color w:val="000000" w:themeColor="text1"/>
                <w:sz w:val="24"/>
                <w:szCs w:val="24"/>
              </w:rPr>
              <w:t>THE COLUMBIA IMPAIRMENT SCALE (C.I.S.) YOUTH VERSION</w:t>
            </w:r>
          </w:p>
        </w:tc>
      </w:tr>
    </w:tbl>
    <w:p w:rsidR="00125B1B" w:rsidRDefault="00125B1B" w:rsidP="00263C22">
      <w:pPr>
        <w:pStyle w:val="SL-FlLftSgl"/>
      </w:pPr>
    </w:p>
    <w:p w:rsidR="00125B1B" w:rsidRDefault="00125B1B" w:rsidP="00263C22">
      <w:pPr>
        <w:pStyle w:val="SL-FlLftSgl"/>
      </w:pPr>
    </w:p>
    <w:p w:rsidR="00125B1B" w:rsidRPr="00B547E2" w:rsidRDefault="00125B1B" w:rsidP="00263C22">
      <w:pPr>
        <w:pStyle w:val="SL-FlLftSgl"/>
        <w:rPr>
          <w:b/>
          <w:i/>
        </w:rPr>
      </w:pPr>
      <w:r w:rsidRPr="00B547E2">
        <w:rPr>
          <w:b/>
          <w:i/>
        </w:rPr>
        <w:t>[READ THE BELOW INSTRUCTIONS TO THE YOUNG ADULT, FOLLOWED BY THE QUESTIONS ON THE NEXT PAGE.]</w:t>
      </w:r>
    </w:p>
    <w:p w:rsidR="00125B1B" w:rsidRPr="00ED4292" w:rsidRDefault="00125B1B" w:rsidP="00263C22">
      <w:pPr>
        <w:pStyle w:val="SL-FlLftSgl"/>
      </w:pPr>
    </w:p>
    <w:p w:rsidR="00125B1B" w:rsidRPr="00ED4292" w:rsidRDefault="00125B1B" w:rsidP="00263C22">
      <w:pPr>
        <w:pStyle w:val="SL-FlLftSgl"/>
      </w:pPr>
    </w:p>
    <w:p w:rsidR="00125B1B" w:rsidRPr="00ED4292" w:rsidRDefault="00125B1B" w:rsidP="00263C22">
      <w:pPr>
        <w:pStyle w:val="SL-FlLftSgl"/>
      </w:pPr>
      <w:r w:rsidRPr="00ED4292">
        <w:t xml:space="preserve">All of the remaining questions I will ask you today will focus on events in the </w:t>
      </w:r>
      <w:r w:rsidRPr="00ED4292">
        <w:rPr>
          <w:b/>
          <w:u w:val="single"/>
        </w:rPr>
        <w:t>past 6 months</w:t>
      </w:r>
      <w:r w:rsidRPr="00ED4292">
        <w:t xml:space="preserve">. </w:t>
      </w:r>
    </w:p>
    <w:p w:rsidR="00125B1B" w:rsidRPr="00ED4292" w:rsidRDefault="00125B1B" w:rsidP="00263C22">
      <w:pPr>
        <w:pStyle w:val="SL-FlLftSgl"/>
      </w:pPr>
    </w:p>
    <w:p w:rsidR="00125B1B" w:rsidRPr="00ED4292" w:rsidRDefault="00125B1B" w:rsidP="00263C22">
      <w:pPr>
        <w:pStyle w:val="SL-FlLftSgl"/>
      </w:pPr>
      <w:r w:rsidRPr="00ED4292">
        <w:t xml:space="preserve">To help us improve the quality of the treatment that you receive, we are asking you to complete the following rating scale (C.I.S.). This will help us determine the area or areas in which you need help and the progress that you make in these areas. It also will give us information that will assist us in making changes in your treatment plan to better meet your needs. </w:t>
      </w:r>
    </w:p>
    <w:p w:rsidR="00125B1B" w:rsidRPr="00ED4292" w:rsidRDefault="00125B1B" w:rsidP="00263C22">
      <w:pPr>
        <w:pStyle w:val="SL-FlLftSgl"/>
      </w:pPr>
    </w:p>
    <w:p w:rsidR="00125B1B" w:rsidRPr="00ED4292" w:rsidRDefault="00125B1B" w:rsidP="00263C22">
      <w:pPr>
        <w:pStyle w:val="SL-FlLftSgl"/>
      </w:pPr>
      <w:r w:rsidRPr="00ED4292">
        <w:t xml:space="preserve">There are thirteen areas of behavior for you to rate from 0 to 4 with 0 being no problem for you, and 4 being a very bad problem. Rate each item by indicating the number that best describes your behavior </w:t>
      </w:r>
      <w:r w:rsidRPr="00ED4292">
        <w:rPr>
          <w:b/>
          <w:u w:val="single"/>
        </w:rPr>
        <w:t>within the past 6 months</w:t>
      </w:r>
      <w:r w:rsidRPr="00ED4292">
        <w:t>. You can ask for clarification if you do not understand an item or items.</w:t>
      </w:r>
    </w:p>
    <w:p w:rsidR="00125B1B" w:rsidRPr="00ED4292" w:rsidRDefault="00125B1B" w:rsidP="00263C22">
      <w:pPr>
        <w:pStyle w:val="SL-FlLftSgl"/>
      </w:pPr>
    </w:p>
    <w:p w:rsidR="00125B1B" w:rsidRDefault="00125B1B" w:rsidP="00263C22">
      <w:pPr>
        <w:pStyle w:val="SL-FlLftSgl"/>
      </w:pPr>
      <w:r>
        <w:br w:type="page"/>
      </w:r>
    </w:p>
    <w:p w:rsidR="00125B1B" w:rsidRPr="00B60F1C" w:rsidRDefault="00125B1B" w:rsidP="00263C22">
      <w:pPr>
        <w:pStyle w:val="SH-SglSpHead"/>
        <w:pBdr>
          <w:top w:val="double" w:sz="6" w:space="1" w:color="14487C"/>
        </w:pBdr>
        <w:rPr>
          <w:color w:val="000000" w:themeColor="text1"/>
        </w:rPr>
      </w:pPr>
      <w:r>
        <w:rPr>
          <w:color w:val="000000" w:themeColor="text1"/>
        </w:rPr>
        <w:lastRenderedPageBreak/>
        <w:t>Section</w:t>
      </w:r>
      <w:r w:rsidRPr="00B60F1C">
        <w:rPr>
          <w:color w:val="000000" w:themeColor="text1"/>
        </w:rPr>
        <w:t xml:space="preserve"> </w:t>
      </w:r>
      <w:r w:rsidRPr="00B60F1C">
        <w:t xml:space="preserve">3: CIS </w:t>
      </w:r>
      <w:r>
        <w:t>–</w:t>
      </w:r>
      <w:r w:rsidRPr="00B60F1C">
        <w:t xml:space="preserve"> </w:t>
      </w:r>
      <w:r>
        <w:t xml:space="preserve">Youth </w:t>
      </w:r>
      <w:r w:rsidRPr="00B60F1C">
        <w:t>Version (Continued)</w:t>
      </w:r>
    </w:p>
    <w:p w:rsidR="00125B1B" w:rsidRDefault="00125B1B" w:rsidP="00263C22">
      <w:pPr>
        <w:pStyle w:val="SH-SglSpHead"/>
        <w:keepNext w:val="0"/>
        <w:spacing w:line="180" w:lineRule="exact"/>
      </w:pPr>
    </w:p>
    <w:p w:rsidR="00125B1B" w:rsidRDefault="00125B1B" w:rsidP="00263C22">
      <w:pPr>
        <w:pStyle w:val="SH-SglSpHead"/>
        <w:keepNext w:val="0"/>
      </w:pPr>
    </w:p>
    <w:tbl>
      <w:tblPr>
        <w:tblStyle w:val="TableGrid"/>
        <w:tblW w:w="0" w:type="auto"/>
        <w:shd w:val="pct12" w:color="auto" w:fill="auto"/>
        <w:tblLook w:val="04A0" w:firstRow="1" w:lastRow="0" w:firstColumn="1" w:lastColumn="0" w:noHBand="0" w:noVBand="1"/>
      </w:tblPr>
      <w:tblGrid>
        <w:gridCol w:w="10008"/>
      </w:tblGrid>
      <w:tr w:rsidR="00125B1B" w:rsidTr="00263C22">
        <w:tc>
          <w:tcPr>
            <w:tcW w:w="10008" w:type="dxa"/>
            <w:shd w:val="pct12" w:color="auto" w:fill="auto"/>
          </w:tcPr>
          <w:p w:rsidR="00125B1B" w:rsidRDefault="00125B1B" w:rsidP="00263C22">
            <w:pPr>
              <w:pStyle w:val="SL-FlLftSgl"/>
              <w:spacing w:before="60"/>
            </w:pPr>
            <w:r>
              <w:t xml:space="preserve">Grantee Staff: Please circle the number that </w:t>
            </w:r>
            <w:r w:rsidR="00A82525">
              <w:t>the young adult</w:t>
            </w:r>
            <w:r>
              <w:t xml:space="preserve"> think</w:t>
            </w:r>
            <w:r w:rsidR="00A82525">
              <w:t>s</w:t>
            </w:r>
            <w:r>
              <w:t xml:space="preserve"> best describes </w:t>
            </w:r>
            <w:r w:rsidR="00A82525">
              <w:t>his or her</w:t>
            </w:r>
            <w:r>
              <w:t xml:space="preserve"> situation:</w:t>
            </w:r>
          </w:p>
          <w:p w:rsidR="00125B1B" w:rsidRDefault="00125B1B" w:rsidP="00263C22">
            <w:pPr>
              <w:pStyle w:val="SL-FlLftSgl"/>
            </w:pPr>
          </w:p>
          <w:p w:rsidR="00125B1B" w:rsidRDefault="00125B1B" w:rsidP="00263C22">
            <w:pPr>
              <w:pStyle w:val="SL-FlLftSgl"/>
              <w:tabs>
                <w:tab w:val="center" w:pos="3168"/>
                <w:tab w:val="center" w:pos="4032"/>
                <w:tab w:val="center" w:pos="4896"/>
                <w:tab w:val="center" w:pos="5760"/>
                <w:tab w:val="center" w:pos="6624"/>
              </w:tabs>
            </w:pPr>
            <w:r>
              <w:tab/>
              <w:t>0</w:t>
            </w:r>
            <w:r>
              <w:tab/>
              <w:t>1</w:t>
            </w:r>
            <w:r>
              <w:tab/>
              <w:t>2</w:t>
            </w:r>
            <w:r>
              <w:tab/>
              <w:t>3</w:t>
            </w:r>
            <w:r>
              <w:tab/>
              <w:t>4</w:t>
            </w:r>
          </w:p>
          <w:p w:rsidR="00125B1B" w:rsidRDefault="00125B1B" w:rsidP="00263C22">
            <w:pPr>
              <w:pStyle w:val="SL-FlLftSgl"/>
              <w:tabs>
                <w:tab w:val="center" w:pos="3168"/>
                <w:tab w:val="center" w:pos="4032"/>
                <w:tab w:val="center" w:pos="4896"/>
                <w:tab w:val="center" w:pos="5760"/>
                <w:tab w:val="center" w:pos="6624"/>
              </w:tabs>
            </w:pPr>
            <w:r>
              <w:tab/>
              <w:t>No</w:t>
            </w:r>
            <w:r>
              <w:tab/>
            </w:r>
            <w:r>
              <w:tab/>
            </w:r>
            <w:r>
              <w:tab/>
            </w:r>
            <w:r>
              <w:tab/>
              <w:t>Very bad</w:t>
            </w:r>
            <w:r>
              <w:br/>
            </w:r>
            <w:r>
              <w:tab/>
              <w:t>problem</w:t>
            </w:r>
            <w:r>
              <w:tab/>
            </w:r>
            <w:r>
              <w:tab/>
            </w:r>
            <w:r>
              <w:tab/>
            </w:r>
            <w:r>
              <w:tab/>
              <w:t>problem</w:t>
            </w:r>
          </w:p>
          <w:p w:rsidR="00125B1B" w:rsidRDefault="00125B1B" w:rsidP="00263C22">
            <w:pPr>
              <w:pStyle w:val="SL-FlLftSgl"/>
              <w:spacing w:line="60" w:lineRule="exact"/>
            </w:pPr>
          </w:p>
        </w:tc>
      </w:tr>
    </w:tbl>
    <w:p w:rsidR="00125B1B" w:rsidRDefault="00125B1B" w:rsidP="00263C22">
      <w:pPr>
        <w:pStyle w:val="SL-FlLftSgl"/>
        <w:spacing w:line="220" w:lineRule="exact"/>
      </w:pPr>
    </w:p>
    <w:p w:rsidR="00125B1B" w:rsidRPr="00800070" w:rsidRDefault="00125B1B" w:rsidP="00263C22">
      <w:pPr>
        <w:pStyle w:val="SL-FlLftSgl"/>
        <w:rPr>
          <w:b/>
          <w:i/>
        </w:rPr>
      </w:pPr>
      <w:r w:rsidRPr="00800070">
        <w:rPr>
          <w:b/>
          <w:i/>
        </w:rPr>
        <w:t xml:space="preserve">[READ THE FOLLOWING QUESTIONS TO THE </w:t>
      </w:r>
      <w:r>
        <w:rPr>
          <w:b/>
          <w:i/>
        </w:rPr>
        <w:t>YOUNG ADULT</w:t>
      </w:r>
      <w:r w:rsidRPr="00800070">
        <w:rPr>
          <w:b/>
          <w:i/>
        </w:rPr>
        <w:t>.]</w:t>
      </w:r>
    </w:p>
    <w:p w:rsidR="00125B1B" w:rsidRDefault="00125B1B" w:rsidP="00263C22">
      <w:pPr>
        <w:pStyle w:val="SL-FlLftSgl"/>
        <w:spacing w:line="220" w:lineRule="exact"/>
        <w:rPr>
          <w:rFonts w:ascii="Times New Roman" w:hAnsi="Times New Roman"/>
          <w:b/>
          <w:bCs/>
          <w:i/>
          <w:sz w:val="24"/>
          <w:szCs w:val="24"/>
        </w:rPr>
      </w:pPr>
    </w:p>
    <w:tbl>
      <w:tblPr>
        <w:tblStyle w:val="TableGrid"/>
        <w:tblW w:w="0" w:type="auto"/>
        <w:tblBorders>
          <w:insideH w:val="none" w:sz="0" w:space="0" w:color="auto"/>
        </w:tblBorders>
        <w:tblLook w:val="04A0" w:firstRow="1" w:lastRow="0" w:firstColumn="1" w:lastColumn="0" w:noHBand="0" w:noVBand="1"/>
      </w:tblPr>
      <w:tblGrid>
        <w:gridCol w:w="10008"/>
      </w:tblGrid>
      <w:tr w:rsidR="00125B1B" w:rsidTr="00263C22">
        <w:tc>
          <w:tcPr>
            <w:tcW w:w="10008" w:type="dxa"/>
            <w:shd w:val="clear" w:color="auto" w:fill="auto"/>
          </w:tcPr>
          <w:p w:rsidR="00125B1B" w:rsidRDefault="00125B1B" w:rsidP="00263C22">
            <w:pPr>
              <w:pStyle w:val="Q1-FirstLevelQuestion"/>
              <w:spacing w:before="60"/>
            </w:pPr>
            <w:r w:rsidRPr="002357A3">
              <w:t xml:space="preserve">In general, how much of a problem or difficulty do you think </w:t>
            </w:r>
            <w:r>
              <w:t xml:space="preserve">you </w:t>
            </w:r>
            <w:r w:rsidRPr="002357A3">
              <w:t>ha</w:t>
            </w:r>
            <w:r>
              <w:t>ve with:</w:t>
            </w:r>
          </w:p>
          <w:p w:rsidR="00125B1B" w:rsidRDefault="00125B1B" w:rsidP="00263C22">
            <w:pPr>
              <w:pStyle w:val="Q1-FirstLevelQuestion"/>
            </w:pPr>
          </w:p>
        </w:tc>
      </w:tr>
      <w:tr w:rsidR="00125B1B" w:rsidTr="00263C22">
        <w:tc>
          <w:tcPr>
            <w:tcW w:w="10008" w:type="dxa"/>
            <w:shd w:val="pct12" w:color="auto" w:fill="auto"/>
          </w:tcPr>
          <w:p w:rsidR="00125B1B" w:rsidRPr="001B3899" w:rsidRDefault="00125B1B" w:rsidP="00263C22">
            <w:pPr>
              <w:pStyle w:val="A3-1stTabLeader"/>
              <w:spacing w:before="120" w:after="120"/>
            </w:pPr>
            <w:r w:rsidRPr="00674FFC">
              <w:t>1)</w:t>
            </w:r>
            <w:r w:rsidRPr="00674FFC">
              <w:tab/>
              <w:t>… getting into trouble?</w:t>
            </w:r>
            <w:r w:rsidRPr="00674FFC">
              <w:tab/>
              <w:t>0</w:t>
            </w:r>
            <w:r w:rsidRPr="00674FFC">
              <w:tab/>
              <w:t>1</w:t>
            </w:r>
            <w:r w:rsidRPr="00674FFC">
              <w:tab/>
              <w:t>2</w:t>
            </w:r>
            <w:r w:rsidRPr="00674FFC">
              <w:tab/>
              <w:t>3</w:t>
            </w:r>
            <w:r w:rsidRPr="00674FFC">
              <w:tab/>
              <w:t>4</w:t>
            </w:r>
            <w:r w:rsidRPr="00674FFC">
              <w:tab/>
            </w:r>
            <w:r w:rsidRPr="00674FFC">
              <w:tab/>
            </w:r>
            <w:r w:rsidRPr="00674FFC">
              <w:rPr>
                <w:sz w:val="18"/>
              </w:rPr>
              <w:t>REFUSED</w:t>
            </w:r>
          </w:p>
        </w:tc>
      </w:tr>
      <w:tr w:rsidR="00125B1B" w:rsidTr="00263C22">
        <w:tc>
          <w:tcPr>
            <w:tcW w:w="10008" w:type="dxa"/>
            <w:shd w:val="clear" w:color="auto" w:fill="auto"/>
          </w:tcPr>
          <w:p w:rsidR="00125B1B" w:rsidRPr="001B3899" w:rsidRDefault="00125B1B" w:rsidP="00263C22">
            <w:pPr>
              <w:pStyle w:val="A3-1stTabLeader"/>
              <w:tabs>
                <w:tab w:val="left" w:pos="619"/>
              </w:tabs>
              <w:spacing w:before="120" w:after="120"/>
              <w:jc w:val="left"/>
            </w:pPr>
            <w:r w:rsidRPr="00674FFC">
              <w:t>2)</w:t>
            </w:r>
            <w:r w:rsidRPr="00674FFC">
              <w:tab/>
              <w:t xml:space="preserve">… </w:t>
            </w:r>
            <w:r w:rsidRPr="00ED4292">
              <w:t>getting along with your mother/mother figure</w:t>
            </w:r>
            <w:r>
              <w:t>?</w:t>
            </w:r>
            <w:r w:rsidRPr="00674FFC">
              <w:tab/>
              <w:t>0</w:t>
            </w:r>
            <w:r w:rsidRPr="00674FFC">
              <w:tab/>
              <w:t>1</w:t>
            </w:r>
            <w:r w:rsidRPr="00674FFC">
              <w:tab/>
              <w:t>2</w:t>
            </w:r>
            <w:r w:rsidRPr="00674FFC">
              <w:tab/>
              <w:t>3</w:t>
            </w:r>
            <w:r w:rsidRPr="00674FFC">
              <w:tab/>
              <w:t>4</w:t>
            </w:r>
            <w:r w:rsidRPr="00674FFC">
              <w:tab/>
            </w:r>
            <w:r w:rsidRPr="00674FFC">
              <w:rPr>
                <w:sz w:val="18"/>
              </w:rPr>
              <w:t>N/A</w:t>
            </w:r>
            <w:r w:rsidRPr="00674FFC">
              <w:rPr>
                <w:sz w:val="18"/>
              </w:rPr>
              <w:tab/>
              <w:t>REFUSED</w:t>
            </w:r>
          </w:p>
        </w:tc>
      </w:tr>
      <w:tr w:rsidR="00125B1B" w:rsidTr="00263C22">
        <w:tc>
          <w:tcPr>
            <w:tcW w:w="10008" w:type="dxa"/>
            <w:shd w:val="pct12" w:color="auto" w:fill="auto"/>
          </w:tcPr>
          <w:p w:rsidR="00125B1B" w:rsidRPr="001B3899" w:rsidRDefault="00125B1B" w:rsidP="00263C22">
            <w:pPr>
              <w:pStyle w:val="A3-1stTabLeader"/>
              <w:tabs>
                <w:tab w:val="left" w:pos="619"/>
              </w:tabs>
              <w:spacing w:before="120" w:after="120"/>
              <w:jc w:val="left"/>
            </w:pPr>
            <w:r w:rsidRPr="00674FFC">
              <w:t>3)</w:t>
            </w:r>
            <w:r w:rsidRPr="00674FFC">
              <w:tab/>
              <w:t xml:space="preserve">… </w:t>
            </w:r>
            <w:r w:rsidRPr="00ED4292">
              <w:t>getting along with your father/father figure</w:t>
            </w:r>
            <w:r>
              <w:t>?</w:t>
            </w:r>
            <w:r w:rsidRPr="00674FFC">
              <w:tab/>
              <w:t>0</w:t>
            </w:r>
            <w:r w:rsidRPr="00674FFC">
              <w:tab/>
              <w:t>1</w:t>
            </w:r>
            <w:r w:rsidRPr="00674FFC">
              <w:tab/>
              <w:t>2</w:t>
            </w:r>
            <w:r w:rsidRPr="00674FFC">
              <w:tab/>
              <w:t>3</w:t>
            </w:r>
            <w:r w:rsidRPr="00674FFC">
              <w:tab/>
              <w:t>4</w:t>
            </w:r>
            <w:r w:rsidRPr="00674FFC">
              <w:tab/>
            </w:r>
            <w:r w:rsidRPr="00674FFC">
              <w:rPr>
                <w:sz w:val="18"/>
              </w:rPr>
              <w:t>N/A</w:t>
            </w:r>
            <w:r w:rsidRPr="00674FFC">
              <w:rPr>
                <w:sz w:val="18"/>
              </w:rPr>
              <w:tab/>
              <w:t>REFUSED</w:t>
            </w:r>
          </w:p>
        </w:tc>
      </w:tr>
      <w:tr w:rsidR="00125B1B" w:rsidTr="00263C22">
        <w:tc>
          <w:tcPr>
            <w:tcW w:w="10008" w:type="dxa"/>
            <w:tcBorders>
              <w:bottom w:val="single" w:sz="4" w:space="0" w:color="auto"/>
            </w:tcBorders>
            <w:shd w:val="clear" w:color="auto" w:fill="auto"/>
          </w:tcPr>
          <w:p w:rsidR="00125B1B" w:rsidRPr="001B3899" w:rsidRDefault="00125B1B" w:rsidP="00263C22">
            <w:pPr>
              <w:pStyle w:val="A3-1stTabLeader"/>
              <w:spacing w:before="120" w:after="240"/>
            </w:pPr>
            <w:r w:rsidRPr="00674FFC">
              <w:t>4)</w:t>
            </w:r>
            <w:r w:rsidRPr="00674FFC">
              <w:tab/>
              <w:t>… feeling unhappy or sad?</w:t>
            </w:r>
            <w:r w:rsidRPr="00674FFC">
              <w:tab/>
              <w:t>0</w:t>
            </w:r>
            <w:r w:rsidRPr="00674FFC">
              <w:tab/>
              <w:t>1</w:t>
            </w:r>
            <w:r w:rsidRPr="00674FFC">
              <w:tab/>
              <w:t>2</w:t>
            </w:r>
            <w:r w:rsidRPr="00674FFC">
              <w:tab/>
              <w:t>3</w:t>
            </w:r>
            <w:r w:rsidRPr="00674FFC">
              <w:tab/>
              <w:t>4</w:t>
            </w:r>
            <w:r w:rsidRPr="00674FFC">
              <w:tab/>
            </w:r>
            <w:r w:rsidRPr="00674FFC">
              <w:tab/>
            </w:r>
            <w:r w:rsidRPr="00674FFC">
              <w:rPr>
                <w:sz w:val="18"/>
              </w:rPr>
              <w:t>REFUSED</w:t>
            </w:r>
          </w:p>
        </w:tc>
      </w:tr>
    </w:tbl>
    <w:p w:rsidR="00125B1B" w:rsidRPr="002D033F" w:rsidRDefault="00125B1B" w:rsidP="00263C22">
      <w:pPr>
        <w:pStyle w:val="SL-FlLftSgl"/>
      </w:pPr>
    </w:p>
    <w:tbl>
      <w:tblPr>
        <w:tblStyle w:val="TableGrid"/>
        <w:tblW w:w="0" w:type="auto"/>
        <w:tblLook w:val="04A0" w:firstRow="1" w:lastRow="0" w:firstColumn="1" w:lastColumn="0" w:noHBand="0" w:noVBand="1"/>
      </w:tblPr>
      <w:tblGrid>
        <w:gridCol w:w="10008"/>
      </w:tblGrid>
      <w:tr w:rsidR="00125B1B" w:rsidTr="00263C22">
        <w:tc>
          <w:tcPr>
            <w:tcW w:w="10008" w:type="dxa"/>
            <w:tcBorders>
              <w:bottom w:val="nil"/>
            </w:tcBorders>
          </w:tcPr>
          <w:p w:rsidR="00125B1B" w:rsidRDefault="00125B1B" w:rsidP="00263C22">
            <w:pPr>
              <w:pStyle w:val="Q1-FirstLevelQuestion"/>
              <w:spacing w:before="60"/>
            </w:pPr>
            <w:r w:rsidRPr="002357A3">
              <w:rPr>
                <w:bCs/>
              </w:rPr>
              <w:t xml:space="preserve">How much of a problem or difficulty would you say </w:t>
            </w:r>
            <w:r>
              <w:rPr>
                <w:bCs/>
              </w:rPr>
              <w:t>you have</w:t>
            </w:r>
            <w:r w:rsidRPr="002357A3">
              <w:rPr>
                <w:bCs/>
              </w:rPr>
              <w:t>:</w:t>
            </w:r>
          </w:p>
          <w:p w:rsidR="00125B1B" w:rsidRDefault="00125B1B" w:rsidP="00263C22">
            <w:pPr>
              <w:pStyle w:val="Q1-FirstLevelQuestion"/>
            </w:pPr>
          </w:p>
        </w:tc>
      </w:tr>
      <w:tr w:rsidR="00125B1B" w:rsidTr="00263C22">
        <w:tc>
          <w:tcPr>
            <w:tcW w:w="10008" w:type="dxa"/>
            <w:tcBorders>
              <w:top w:val="nil"/>
              <w:bottom w:val="nil"/>
            </w:tcBorders>
            <w:shd w:val="pct12" w:color="auto" w:fill="auto"/>
          </w:tcPr>
          <w:p w:rsidR="00125B1B" w:rsidRPr="001B3899" w:rsidRDefault="00125B1B" w:rsidP="00263C22">
            <w:pPr>
              <w:pStyle w:val="A3-1stTabLeader"/>
              <w:spacing w:before="120" w:after="120"/>
            </w:pPr>
            <w:r w:rsidRPr="001B3899">
              <w:t>5)</w:t>
            </w:r>
            <w:r>
              <w:tab/>
            </w:r>
            <w:r w:rsidRPr="001B3899">
              <w:t>…</w:t>
            </w:r>
            <w:r>
              <w:t xml:space="preserve"> </w:t>
            </w:r>
            <w:r w:rsidRPr="002357A3">
              <w:t xml:space="preserve">with </w:t>
            </w:r>
            <w:r>
              <w:t xml:space="preserve">your </w:t>
            </w:r>
            <w:r w:rsidRPr="002357A3">
              <w:t xml:space="preserve">behavior at school (or at </w:t>
            </w:r>
            <w:r>
              <w:t xml:space="preserve">your </w:t>
            </w:r>
            <w:r w:rsidRPr="002357A3">
              <w:t>job)?</w:t>
            </w:r>
            <w:r w:rsidRPr="00674FFC">
              <w:tab/>
              <w:t>0</w:t>
            </w:r>
            <w:r w:rsidRPr="00674FFC">
              <w:tab/>
              <w:t>1</w:t>
            </w:r>
            <w:r w:rsidRPr="00674FFC">
              <w:tab/>
              <w:t>2</w:t>
            </w:r>
            <w:r w:rsidRPr="00674FFC">
              <w:tab/>
              <w:t>3</w:t>
            </w:r>
            <w:r w:rsidRPr="00674FFC">
              <w:tab/>
              <w:t>4</w:t>
            </w:r>
            <w:r w:rsidRPr="00674FFC">
              <w:tab/>
            </w:r>
            <w:r w:rsidRPr="00674FFC">
              <w:rPr>
                <w:sz w:val="18"/>
              </w:rPr>
              <w:t>N/A</w:t>
            </w:r>
            <w:r w:rsidRPr="00674FFC">
              <w:tab/>
            </w:r>
            <w:r w:rsidRPr="00674FFC">
              <w:rPr>
                <w:sz w:val="18"/>
              </w:rPr>
              <w:t>REFUSED</w:t>
            </w:r>
          </w:p>
        </w:tc>
      </w:tr>
      <w:tr w:rsidR="00125B1B" w:rsidTr="00263C22">
        <w:tc>
          <w:tcPr>
            <w:tcW w:w="10008" w:type="dxa"/>
            <w:tcBorders>
              <w:top w:val="nil"/>
              <w:bottom w:val="nil"/>
            </w:tcBorders>
          </w:tcPr>
          <w:p w:rsidR="00125B1B" w:rsidRPr="001B3899" w:rsidRDefault="00125B1B" w:rsidP="00263C22">
            <w:pPr>
              <w:pStyle w:val="A3-1stTabLeader"/>
              <w:spacing w:before="120" w:after="120"/>
            </w:pPr>
            <w:r w:rsidRPr="001B3899">
              <w:t>6)</w:t>
            </w:r>
            <w:r>
              <w:tab/>
            </w:r>
            <w:r w:rsidRPr="001B3899">
              <w:t>…</w:t>
            </w:r>
            <w:r>
              <w:t xml:space="preserve"> </w:t>
            </w:r>
            <w:r w:rsidRPr="002357A3">
              <w:t>with having fun?</w:t>
            </w:r>
            <w:r w:rsidRPr="00674FFC">
              <w:tab/>
              <w:t>0</w:t>
            </w:r>
            <w:r w:rsidRPr="00674FFC">
              <w:tab/>
              <w:t>1</w:t>
            </w:r>
            <w:r w:rsidRPr="00674FFC">
              <w:tab/>
              <w:t>2</w:t>
            </w:r>
            <w:r w:rsidRPr="00674FFC">
              <w:tab/>
              <w:t>3</w:t>
            </w:r>
            <w:r w:rsidRPr="00674FFC">
              <w:tab/>
              <w:t>4</w:t>
            </w:r>
            <w:r w:rsidRPr="00674FFC">
              <w:tab/>
            </w:r>
            <w:r w:rsidRPr="00674FFC">
              <w:rPr>
                <w:sz w:val="18"/>
              </w:rPr>
              <w:tab/>
              <w:t>REFUSED</w:t>
            </w:r>
          </w:p>
        </w:tc>
      </w:tr>
      <w:tr w:rsidR="00125B1B" w:rsidTr="00263C22">
        <w:tc>
          <w:tcPr>
            <w:tcW w:w="10008" w:type="dxa"/>
            <w:tcBorders>
              <w:top w:val="nil"/>
              <w:bottom w:val="single" w:sz="4" w:space="0" w:color="auto"/>
            </w:tcBorders>
            <w:shd w:val="pct12" w:color="auto" w:fill="auto"/>
          </w:tcPr>
          <w:p w:rsidR="00125B1B" w:rsidRPr="001B3899" w:rsidRDefault="00125B1B" w:rsidP="00263C22">
            <w:pPr>
              <w:pStyle w:val="A3-1stTabLeader"/>
              <w:tabs>
                <w:tab w:val="left" w:pos="619"/>
              </w:tabs>
              <w:spacing w:before="120" w:after="240"/>
              <w:jc w:val="left"/>
            </w:pPr>
            <w:r w:rsidRPr="001B3899">
              <w:t>7)</w:t>
            </w:r>
            <w:r>
              <w:tab/>
            </w:r>
            <w:r w:rsidRPr="001B3899">
              <w:t>…</w:t>
            </w:r>
            <w:r>
              <w:t xml:space="preserve"> </w:t>
            </w:r>
            <w:r w:rsidRPr="002357A3">
              <w:t xml:space="preserve">getting along with adults other than </w:t>
            </w:r>
            <w:r>
              <w:t>(your</w:t>
            </w:r>
            <w:r w:rsidRPr="002357A3">
              <w:t xml:space="preserve"> mother </w:t>
            </w:r>
            <w:r>
              <w:br/>
            </w:r>
            <w:r>
              <w:tab/>
            </w:r>
            <w:r w:rsidRPr="002357A3">
              <w:t xml:space="preserve">and/or </w:t>
            </w:r>
            <w:r>
              <w:t xml:space="preserve">your </w:t>
            </w:r>
            <w:r w:rsidRPr="002357A3">
              <w:t>father)?</w:t>
            </w:r>
            <w:r w:rsidRPr="00674FFC">
              <w:tab/>
              <w:t>0</w:t>
            </w:r>
            <w:r w:rsidRPr="00674FFC">
              <w:tab/>
              <w:t>1</w:t>
            </w:r>
            <w:r w:rsidRPr="00674FFC">
              <w:tab/>
              <w:t>2</w:t>
            </w:r>
            <w:r w:rsidRPr="00674FFC">
              <w:tab/>
              <w:t>3</w:t>
            </w:r>
            <w:r w:rsidRPr="00674FFC">
              <w:tab/>
              <w:t>4</w:t>
            </w:r>
            <w:r w:rsidRPr="00674FFC">
              <w:tab/>
            </w:r>
            <w:r w:rsidRPr="00674FFC">
              <w:rPr>
                <w:sz w:val="18"/>
              </w:rPr>
              <w:tab/>
              <w:t>REFUSED</w:t>
            </w:r>
          </w:p>
        </w:tc>
      </w:tr>
    </w:tbl>
    <w:p w:rsidR="00125B1B" w:rsidRPr="002D033F" w:rsidRDefault="00125B1B" w:rsidP="00263C22">
      <w:pPr>
        <w:pStyle w:val="SL-FlLftSgl"/>
      </w:pPr>
    </w:p>
    <w:tbl>
      <w:tblPr>
        <w:tblStyle w:val="TableGrid"/>
        <w:tblW w:w="0" w:type="auto"/>
        <w:tblLook w:val="04A0" w:firstRow="1" w:lastRow="0" w:firstColumn="1" w:lastColumn="0" w:noHBand="0" w:noVBand="1"/>
      </w:tblPr>
      <w:tblGrid>
        <w:gridCol w:w="10008"/>
      </w:tblGrid>
      <w:tr w:rsidR="00125B1B" w:rsidTr="00263C22">
        <w:tc>
          <w:tcPr>
            <w:tcW w:w="10008" w:type="dxa"/>
            <w:tcBorders>
              <w:bottom w:val="nil"/>
            </w:tcBorders>
          </w:tcPr>
          <w:p w:rsidR="00125B1B" w:rsidRDefault="00125B1B" w:rsidP="00263C22">
            <w:pPr>
              <w:pStyle w:val="Q1-FirstLevelQuestion"/>
              <w:spacing w:before="60"/>
            </w:pPr>
            <w:r w:rsidRPr="002357A3">
              <w:rPr>
                <w:bCs/>
              </w:rPr>
              <w:t>How much of a problem or difficulty do</w:t>
            </w:r>
            <w:r>
              <w:rPr>
                <w:bCs/>
              </w:rPr>
              <w:t xml:space="preserve"> you hav</w:t>
            </w:r>
            <w:r w:rsidRPr="002357A3">
              <w:rPr>
                <w:bCs/>
              </w:rPr>
              <w:t>e:</w:t>
            </w:r>
          </w:p>
          <w:p w:rsidR="00125B1B" w:rsidRDefault="00125B1B" w:rsidP="00263C22">
            <w:pPr>
              <w:pStyle w:val="Q1-FirstLevelQuestion"/>
            </w:pPr>
          </w:p>
        </w:tc>
      </w:tr>
      <w:tr w:rsidR="00125B1B" w:rsidTr="00263C22">
        <w:tc>
          <w:tcPr>
            <w:tcW w:w="10008" w:type="dxa"/>
            <w:tcBorders>
              <w:top w:val="nil"/>
              <w:bottom w:val="nil"/>
            </w:tcBorders>
            <w:shd w:val="pct12" w:color="auto" w:fill="auto"/>
          </w:tcPr>
          <w:p w:rsidR="00125B1B" w:rsidRPr="001B3899" w:rsidRDefault="00125B1B" w:rsidP="00263C22">
            <w:pPr>
              <w:pStyle w:val="A3-1stTabLeader"/>
              <w:spacing w:before="120" w:after="120"/>
            </w:pPr>
            <w:r>
              <w:t>8</w:t>
            </w:r>
            <w:r w:rsidRPr="001B3899">
              <w:t>)</w:t>
            </w:r>
            <w:r>
              <w:tab/>
            </w:r>
            <w:r w:rsidRPr="001B3899">
              <w:t>…</w:t>
            </w:r>
            <w:r>
              <w:t xml:space="preserve"> </w:t>
            </w:r>
            <w:r w:rsidRPr="00AE58CA">
              <w:t>with feeling nervous or afraid?</w:t>
            </w:r>
            <w:r w:rsidRPr="00674FFC">
              <w:tab/>
              <w:t>0</w:t>
            </w:r>
            <w:r w:rsidRPr="00674FFC">
              <w:tab/>
              <w:t>1</w:t>
            </w:r>
            <w:r w:rsidRPr="00674FFC">
              <w:tab/>
              <w:t>2</w:t>
            </w:r>
            <w:r w:rsidRPr="00674FFC">
              <w:tab/>
              <w:t>3</w:t>
            </w:r>
            <w:r w:rsidRPr="00674FFC">
              <w:tab/>
              <w:t>4</w:t>
            </w:r>
            <w:r w:rsidRPr="00674FFC">
              <w:tab/>
            </w:r>
            <w:r w:rsidRPr="00674FFC">
              <w:tab/>
            </w:r>
            <w:r w:rsidRPr="00674FFC">
              <w:rPr>
                <w:sz w:val="18"/>
              </w:rPr>
              <w:t>REFUSED</w:t>
            </w:r>
          </w:p>
        </w:tc>
      </w:tr>
      <w:tr w:rsidR="00125B1B" w:rsidTr="00263C22">
        <w:tc>
          <w:tcPr>
            <w:tcW w:w="10008" w:type="dxa"/>
            <w:tcBorders>
              <w:top w:val="nil"/>
              <w:bottom w:val="nil"/>
            </w:tcBorders>
          </w:tcPr>
          <w:p w:rsidR="00125B1B" w:rsidRPr="001B3899" w:rsidRDefault="00125B1B" w:rsidP="00263C22">
            <w:pPr>
              <w:pStyle w:val="A3-1stTabLeader"/>
              <w:spacing w:before="120" w:after="120"/>
            </w:pPr>
            <w:r>
              <w:t>9</w:t>
            </w:r>
            <w:r w:rsidRPr="001B3899">
              <w:t>)</w:t>
            </w:r>
            <w:r>
              <w:tab/>
            </w:r>
            <w:r w:rsidRPr="001B3899">
              <w:t>…</w:t>
            </w:r>
            <w:r>
              <w:t xml:space="preserve"> </w:t>
            </w:r>
            <w:r w:rsidRPr="00AE58CA">
              <w:t xml:space="preserve">getting along with </w:t>
            </w:r>
            <w:r>
              <w:t>your</w:t>
            </w:r>
            <w:r w:rsidRPr="00AE58CA">
              <w:t xml:space="preserve"> sister(s)</w:t>
            </w:r>
            <w:r>
              <w:t xml:space="preserve"> </w:t>
            </w:r>
            <w:r w:rsidRPr="00AE58CA">
              <w:t>and/or brother(s)?</w:t>
            </w:r>
            <w:r w:rsidRPr="00674FFC">
              <w:tab/>
              <w:t>0</w:t>
            </w:r>
            <w:r w:rsidRPr="00674FFC">
              <w:tab/>
              <w:t>1</w:t>
            </w:r>
            <w:r w:rsidRPr="00674FFC">
              <w:tab/>
              <w:t>2</w:t>
            </w:r>
            <w:r w:rsidRPr="00674FFC">
              <w:tab/>
              <w:t>3</w:t>
            </w:r>
            <w:r w:rsidRPr="00674FFC">
              <w:tab/>
              <w:t>4</w:t>
            </w:r>
            <w:r w:rsidRPr="00674FFC">
              <w:tab/>
            </w:r>
            <w:r w:rsidRPr="00674FFC">
              <w:rPr>
                <w:sz w:val="18"/>
              </w:rPr>
              <w:t>N/A</w:t>
            </w:r>
            <w:r w:rsidRPr="00674FFC">
              <w:rPr>
                <w:sz w:val="18"/>
              </w:rPr>
              <w:tab/>
              <w:t>REFUSED</w:t>
            </w:r>
          </w:p>
        </w:tc>
      </w:tr>
      <w:tr w:rsidR="00125B1B" w:rsidTr="00263C22">
        <w:tc>
          <w:tcPr>
            <w:tcW w:w="10008" w:type="dxa"/>
            <w:tcBorders>
              <w:top w:val="nil"/>
              <w:bottom w:val="single" w:sz="4" w:space="0" w:color="auto"/>
            </w:tcBorders>
            <w:shd w:val="pct12" w:color="auto" w:fill="auto"/>
          </w:tcPr>
          <w:p w:rsidR="00125B1B" w:rsidRPr="001B3899" w:rsidRDefault="00125B1B" w:rsidP="00263C22">
            <w:pPr>
              <w:pStyle w:val="A3-1stTabLeader"/>
              <w:tabs>
                <w:tab w:val="left" w:pos="619"/>
              </w:tabs>
              <w:spacing w:before="120" w:after="240"/>
              <w:jc w:val="left"/>
            </w:pPr>
            <w:r>
              <w:t>10</w:t>
            </w:r>
            <w:r w:rsidRPr="001B3899">
              <w:t>)</w:t>
            </w:r>
            <w:r>
              <w:tab/>
            </w:r>
            <w:r w:rsidRPr="001B3899">
              <w:t>…</w:t>
            </w:r>
            <w:r>
              <w:t xml:space="preserve"> </w:t>
            </w:r>
            <w:r w:rsidRPr="00AE58CA">
              <w:t xml:space="preserve">getting along with other </w:t>
            </w:r>
            <w:r>
              <w:t xml:space="preserve">people your </w:t>
            </w:r>
            <w:r w:rsidRPr="00AE58CA">
              <w:t>age?</w:t>
            </w:r>
            <w:r>
              <w:tab/>
            </w:r>
            <w:r w:rsidRPr="00674FFC">
              <w:t>0</w:t>
            </w:r>
            <w:r w:rsidRPr="00674FFC">
              <w:tab/>
              <w:t>1</w:t>
            </w:r>
            <w:r w:rsidRPr="00674FFC">
              <w:tab/>
              <w:t>2</w:t>
            </w:r>
            <w:r w:rsidRPr="00674FFC">
              <w:tab/>
              <w:t>3</w:t>
            </w:r>
            <w:r w:rsidRPr="00674FFC">
              <w:tab/>
              <w:t>4</w:t>
            </w:r>
            <w:r w:rsidRPr="00674FFC">
              <w:tab/>
            </w:r>
            <w:r w:rsidRPr="00674FFC">
              <w:rPr>
                <w:sz w:val="18"/>
              </w:rPr>
              <w:tab/>
              <w:t>REFUSED</w:t>
            </w:r>
          </w:p>
        </w:tc>
      </w:tr>
    </w:tbl>
    <w:p w:rsidR="00125B1B" w:rsidRPr="002357A3" w:rsidRDefault="00125B1B" w:rsidP="00263C22">
      <w:pPr>
        <w:pStyle w:val="SL-FlLftSgl"/>
      </w:pPr>
    </w:p>
    <w:tbl>
      <w:tblPr>
        <w:tblStyle w:val="TableGrid"/>
        <w:tblW w:w="0" w:type="auto"/>
        <w:tblLook w:val="04A0" w:firstRow="1" w:lastRow="0" w:firstColumn="1" w:lastColumn="0" w:noHBand="0" w:noVBand="1"/>
      </w:tblPr>
      <w:tblGrid>
        <w:gridCol w:w="10008"/>
      </w:tblGrid>
      <w:tr w:rsidR="00125B1B" w:rsidTr="00263C22">
        <w:tc>
          <w:tcPr>
            <w:tcW w:w="10008" w:type="dxa"/>
            <w:tcBorders>
              <w:bottom w:val="nil"/>
            </w:tcBorders>
          </w:tcPr>
          <w:p w:rsidR="00125B1B" w:rsidRDefault="00125B1B" w:rsidP="00263C22">
            <w:pPr>
              <w:pStyle w:val="Q1-FirstLevelQuestion"/>
              <w:spacing w:before="60"/>
            </w:pPr>
            <w:r w:rsidRPr="002357A3">
              <w:rPr>
                <w:bCs/>
              </w:rPr>
              <w:t xml:space="preserve">How much of a problem or difficulty would you say </w:t>
            </w:r>
            <w:r>
              <w:rPr>
                <w:bCs/>
              </w:rPr>
              <w:t>you have</w:t>
            </w:r>
            <w:r w:rsidRPr="002357A3">
              <w:rPr>
                <w:bCs/>
              </w:rPr>
              <w:t>:</w:t>
            </w:r>
          </w:p>
          <w:p w:rsidR="00125B1B" w:rsidRDefault="00125B1B" w:rsidP="00263C22">
            <w:pPr>
              <w:pStyle w:val="Q1-FirstLevelQuestion"/>
            </w:pPr>
          </w:p>
        </w:tc>
      </w:tr>
      <w:tr w:rsidR="00125B1B" w:rsidTr="00263C22">
        <w:tc>
          <w:tcPr>
            <w:tcW w:w="10008" w:type="dxa"/>
            <w:tcBorders>
              <w:top w:val="nil"/>
              <w:bottom w:val="nil"/>
            </w:tcBorders>
            <w:shd w:val="pct12" w:color="auto" w:fill="auto"/>
          </w:tcPr>
          <w:p w:rsidR="00125B1B" w:rsidRPr="001B3899" w:rsidRDefault="00125B1B" w:rsidP="00263C22">
            <w:pPr>
              <w:pStyle w:val="A3-1stTabLeader"/>
              <w:spacing w:before="120" w:after="120"/>
            </w:pPr>
            <w:r>
              <w:t>11</w:t>
            </w:r>
            <w:r w:rsidRPr="001B3899">
              <w:t>)</w:t>
            </w:r>
            <w:r>
              <w:tab/>
            </w:r>
            <w:r w:rsidRPr="001B3899">
              <w:t>…</w:t>
            </w:r>
            <w:r>
              <w:t xml:space="preserve"> </w:t>
            </w:r>
            <w:r w:rsidRPr="002357A3">
              <w:t>getting involved in activities like sports</w:t>
            </w:r>
            <w:r>
              <w:t xml:space="preserve"> </w:t>
            </w:r>
            <w:r w:rsidRPr="002357A3">
              <w:t>or hobbies?</w:t>
            </w:r>
            <w:r w:rsidRPr="00674FFC">
              <w:tab/>
              <w:t>0</w:t>
            </w:r>
            <w:r w:rsidRPr="00674FFC">
              <w:tab/>
              <w:t>1</w:t>
            </w:r>
            <w:r w:rsidRPr="00674FFC">
              <w:tab/>
              <w:t>2</w:t>
            </w:r>
            <w:r w:rsidRPr="00674FFC">
              <w:tab/>
              <w:t>3</w:t>
            </w:r>
            <w:r w:rsidRPr="00674FFC">
              <w:tab/>
              <w:t>4</w:t>
            </w:r>
            <w:r w:rsidRPr="00674FFC">
              <w:tab/>
            </w:r>
            <w:r w:rsidRPr="00674FFC">
              <w:tab/>
            </w:r>
            <w:r w:rsidRPr="00674FFC">
              <w:rPr>
                <w:sz w:val="18"/>
              </w:rPr>
              <w:t>REFUSED</w:t>
            </w:r>
          </w:p>
        </w:tc>
      </w:tr>
      <w:tr w:rsidR="00125B1B" w:rsidTr="00263C22">
        <w:tc>
          <w:tcPr>
            <w:tcW w:w="10008" w:type="dxa"/>
            <w:tcBorders>
              <w:top w:val="nil"/>
              <w:bottom w:val="nil"/>
            </w:tcBorders>
          </w:tcPr>
          <w:p w:rsidR="00125B1B" w:rsidRPr="001B3899" w:rsidRDefault="00125B1B" w:rsidP="00263C22">
            <w:pPr>
              <w:pStyle w:val="A3-1stTabLeader"/>
              <w:spacing w:before="120" w:after="120"/>
            </w:pPr>
            <w:r>
              <w:t>12</w:t>
            </w:r>
            <w:r w:rsidRPr="001B3899">
              <w:t>)</w:t>
            </w:r>
            <w:r>
              <w:tab/>
            </w:r>
            <w:r w:rsidRPr="001B3899">
              <w:t>…</w:t>
            </w:r>
            <w:r>
              <w:t xml:space="preserve"> </w:t>
            </w:r>
            <w:r w:rsidRPr="002357A3">
              <w:t xml:space="preserve">with </w:t>
            </w:r>
            <w:r>
              <w:t xml:space="preserve">your </w:t>
            </w:r>
            <w:r w:rsidRPr="002357A3">
              <w:t xml:space="preserve">school work (doing </w:t>
            </w:r>
            <w:r>
              <w:t xml:space="preserve">your </w:t>
            </w:r>
            <w:r w:rsidRPr="002357A3">
              <w:t>job)?</w:t>
            </w:r>
            <w:r w:rsidRPr="00674FFC">
              <w:tab/>
              <w:t>0</w:t>
            </w:r>
            <w:r w:rsidRPr="00674FFC">
              <w:tab/>
              <w:t>1</w:t>
            </w:r>
            <w:r w:rsidRPr="00674FFC">
              <w:tab/>
              <w:t>2</w:t>
            </w:r>
            <w:r w:rsidRPr="00674FFC">
              <w:tab/>
              <w:t>3</w:t>
            </w:r>
            <w:r w:rsidRPr="00674FFC">
              <w:tab/>
              <w:t>4</w:t>
            </w:r>
            <w:r w:rsidRPr="00674FFC">
              <w:tab/>
            </w:r>
            <w:r w:rsidRPr="00674FFC">
              <w:rPr>
                <w:sz w:val="18"/>
              </w:rPr>
              <w:t>N/A</w:t>
            </w:r>
            <w:r w:rsidRPr="00674FFC">
              <w:rPr>
                <w:sz w:val="18"/>
              </w:rPr>
              <w:tab/>
              <w:t>REFUSED</w:t>
            </w:r>
          </w:p>
        </w:tc>
      </w:tr>
      <w:tr w:rsidR="00125B1B" w:rsidTr="00263C22">
        <w:tc>
          <w:tcPr>
            <w:tcW w:w="10008" w:type="dxa"/>
            <w:tcBorders>
              <w:top w:val="nil"/>
              <w:bottom w:val="single" w:sz="4" w:space="0" w:color="auto"/>
            </w:tcBorders>
            <w:shd w:val="pct12" w:color="auto" w:fill="auto"/>
          </w:tcPr>
          <w:p w:rsidR="00125B1B" w:rsidRPr="001B3899" w:rsidRDefault="00125B1B" w:rsidP="00263C22">
            <w:pPr>
              <w:pStyle w:val="A3-1stTabLeader"/>
              <w:tabs>
                <w:tab w:val="left" w:pos="619"/>
              </w:tabs>
              <w:spacing w:before="120" w:after="240"/>
              <w:jc w:val="left"/>
            </w:pPr>
            <w:r>
              <w:t>13</w:t>
            </w:r>
            <w:r w:rsidRPr="001B3899">
              <w:t>)</w:t>
            </w:r>
            <w:r>
              <w:tab/>
            </w:r>
            <w:r w:rsidRPr="001B3899">
              <w:t>…</w:t>
            </w:r>
            <w:r>
              <w:t xml:space="preserve"> </w:t>
            </w:r>
            <w:r w:rsidRPr="002357A3">
              <w:t xml:space="preserve">with </w:t>
            </w:r>
            <w:r>
              <w:t xml:space="preserve">your </w:t>
            </w:r>
            <w:r w:rsidRPr="002357A3">
              <w:t>behavior at home?</w:t>
            </w:r>
            <w:r w:rsidRPr="00674FFC">
              <w:tab/>
              <w:t>0</w:t>
            </w:r>
            <w:r w:rsidRPr="00674FFC">
              <w:tab/>
              <w:t>1</w:t>
            </w:r>
            <w:r w:rsidRPr="00674FFC">
              <w:tab/>
              <w:t>2</w:t>
            </w:r>
            <w:r w:rsidRPr="00674FFC">
              <w:tab/>
              <w:t>3</w:t>
            </w:r>
            <w:r w:rsidRPr="00674FFC">
              <w:tab/>
              <w:t>4</w:t>
            </w:r>
            <w:r w:rsidRPr="00674FFC">
              <w:tab/>
            </w:r>
            <w:r w:rsidRPr="00674FFC">
              <w:rPr>
                <w:sz w:val="18"/>
              </w:rPr>
              <w:tab/>
              <w:t>REFUSED</w:t>
            </w:r>
          </w:p>
        </w:tc>
      </w:tr>
    </w:tbl>
    <w:p w:rsidR="00125B1B" w:rsidRDefault="00125B1B" w:rsidP="00263C22">
      <w:pPr>
        <w:pStyle w:val="SL-FlLftSgl"/>
      </w:pPr>
    </w:p>
    <w:p w:rsidR="00125B1B" w:rsidRDefault="00125B1B" w:rsidP="00263C22">
      <w:pPr>
        <w:pStyle w:val="SL-FlLftSgl"/>
      </w:pPr>
      <w:r>
        <w:br w:type="page"/>
      </w:r>
    </w:p>
    <w:tbl>
      <w:tblPr>
        <w:tblStyle w:val="TableGrid"/>
        <w:tblW w:w="0" w:type="auto"/>
        <w:tblBorders>
          <w:top w:val="double" w:sz="6" w:space="0" w:color="14487C"/>
          <w:left w:val="double" w:sz="6" w:space="0" w:color="14487C"/>
          <w:bottom w:val="double" w:sz="6" w:space="0" w:color="14487C"/>
          <w:right w:val="double" w:sz="6" w:space="0" w:color="14487C"/>
          <w:insideH w:val="double" w:sz="6" w:space="0" w:color="14487C"/>
          <w:insideV w:val="double" w:sz="6" w:space="0" w:color="14487C"/>
        </w:tblBorders>
        <w:shd w:val="clear" w:color="auto" w:fill="AFBED7"/>
        <w:tblLook w:val="04A0" w:firstRow="1" w:lastRow="0" w:firstColumn="1" w:lastColumn="0" w:noHBand="0" w:noVBand="1"/>
      </w:tblPr>
      <w:tblGrid>
        <w:gridCol w:w="10008"/>
      </w:tblGrid>
      <w:tr w:rsidR="00125B1B" w:rsidTr="00263C22">
        <w:tc>
          <w:tcPr>
            <w:tcW w:w="10008" w:type="dxa"/>
            <w:shd w:val="clear" w:color="auto" w:fill="AFBED7"/>
          </w:tcPr>
          <w:p w:rsidR="00125B1B" w:rsidRPr="00871F29" w:rsidRDefault="00125B1B" w:rsidP="00263C22">
            <w:pPr>
              <w:pStyle w:val="SL-FlLftSgl"/>
              <w:spacing w:before="120" w:after="120"/>
              <w:jc w:val="center"/>
              <w:rPr>
                <w:b/>
                <w:sz w:val="24"/>
                <w:szCs w:val="24"/>
              </w:rPr>
            </w:pPr>
            <w:r>
              <w:rPr>
                <w:b/>
                <w:color w:val="000000" w:themeColor="text1"/>
                <w:sz w:val="24"/>
                <w:szCs w:val="24"/>
              </w:rPr>
              <w:lastRenderedPageBreak/>
              <w:t>SECTION</w:t>
            </w:r>
            <w:r w:rsidRPr="005D469A">
              <w:rPr>
                <w:b/>
                <w:color w:val="000000" w:themeColor="text1"/>
                <w:sz w:val="24"/>
                <w:szCs w:val="24"/>
              </w:rPr>
              <w:t xml:space="preserve"> </w:t>
            </w:r>
            <w:r>
              <w:rPr>
                <w:b/>
                <w:color w:val="000000" w:themeColor="text1"/>
                <w:sz w:val="24"/>
                <w:szCs w:val="24"/>
              </w:rPr>
              <w:t>4</w:t>
            </w:r>
            <w:r w:rsidRPr="005D469A">
              <w:rPr>
                <w:b/>
                <w:color w:val="000000" w:themeColor="text1"/>
                <w:sz w:val="24"/>
                <w:szCs w:val="24"/>
              </w:rPr>
              <w:t xml:space="preserve">: </w:t>
            </w:r>
            <w:r>
              <w:rPr>
                <w:b/>
                <w:color w:val="000000" w:themeColor="text1"/>
                <w:sz w:val="24"/>
                <w:szCs w:val="24"/>
              </w:rPr>
              <w:t xml:space="preserve">BITSEA: BRIEF INFANT-TODDLER </w:t>
            </w:r>
            <w:r>
              <w:rPr>
                <w:b/>
                <w:color w:val="000000" w:themeColor="text1"/>
                <w:sz w:val="24"/>
                <w:szCs w:val="24"/>
              </w:rPr>
              <w:br/>
              <w:t>SOCIAL AND EMOTIONAL ASSESSMENT</w:t>
            </w:r>
          </w:p>
        </w:tc>
      </w:tr>
    </w:tbl>
    <w:p w:rsidR="00125B1B" w:rsidRDefault="00125B1B" w:rsidP="00263C22">
      <w:pPr>
        <w:pStyle w:val="SL-FlLftSgl"/>
      </w:pPr>
    </w:p>
    <w:p w:rsidR="00125B1B" w:rsidRDefault="00125B1B" w:rsidP="00263C22">
      <w:pPr>
        <w:pStyle w:val="SL-FlLftSgl"/>
      </w:pPr>
    </w:p>
    <w:p w:rsidR="00125B1B" w:rsidRPr="00165E48" w:rsidRDefault="00125B1B" w:rsidP="00263C22">
      <w:pPr>
        <w:pStyle w:val="SL-FlLftSgl"/>
        <w:rPr>
          <w:b/>
          <w:u w:val="single"/>
        </w:rPr>
      </w:pPr>
      <w:r w:rsidRPr="00165E48">
        <w:rPr>
          <w:b/>
        </w:rPr>
        <w:t>This section is intentionally excluded from this version; it appears in the Caregiver version.</w:t>
      </w:r>
    </w:p>
    <w:p w:rsidR="00125B1B" w:rsidRPr="001B3899" w:rsidRDefault="00125B1B" w:rsidP="00263C22">
      <w:pPr>
        <w:pStyle w:val="SH-SglSpHead"/>
        <w:keepNext w:val="0"/>
      </w:pPr>
    </w:p>
    <w:p w:rsidR="00125B1B" w:rsidRDefault="00125B1B" w:rsidP="00263C22">
      <w:pPr>
        <w:pStyle w:val="SL-FlLftSgl"/>
      </w:pPr>
      <w:r>
        <w:br w:type="page"/>
      </w:r>
    </w:p>
    <w:tbl>
      <w:tblPr>
        <w:tblStyle w:val="TableGrid"/>
        <w:tblW w:w="0" w:type="auto"/>
        <w:tblBorders>
          <w:top w:val="double" w:sz="6" w:space="0" w:color="14487C"/>
          <w:left w:val="double" w:sz="6" w:space="0" w:color="14487C"/>
          <w:bottom w:val="double" w:sz="6" w:space="0" w:color="14487C"/>
          <w:right w:val="double" w:sz="6" w:space="0" w:color="14487C"/>
          <w:insideH w:val="double" w:sz="6" w:space="0" w:color="14487C"/>
          <w:insideV w:val="double" w:sz="6" w:space="0" w:color="14487C"/>
        </w:tblBorders>
        <w:shd w:val="clear" w:color="auto" w:fill="AFBED7"/>
        <w:tblLook w:val="04A0" w:firstRow="1" w:lastRow="0" w:firstColumn="1" w:lastColumn="0" w:noHBand="0" w:noVBand="1"/>
      </w:tblPr>
      <w:tblGrid>
        <w:gridCol w:w="10008"/>
      </w:tblGrid>
      <w:tr w:rsidR="00125B1B" w:rsidTr="00263C22">
        <w:tc>
          <w:tcPr>
            <w:tcW w:w="10008" w:type="dxa"/>
            <w:shd w:val="clear" w:color="auto" w:fill="AFBED7"/>
          </w:tcPr>
          <w:p w:rsidR="00125B1B" w:rsidRPr="00871F29" w:rsidRDefault="00125B1B" w:rsidP="00263C22">
            <w:pPr>
              <w:pStyle w:val="SL-FlLftSgl"/>
              <w:spacing w:before="120" w:after="120"/>
              <w:jc w:val="center"/>
              <w:rPr>
                <w:b/>
                <w:sz w:val="24"/>
                <w:szCs w:val="24"/>
              </w:rPr>
            </w:pPr>
            <w:r>
              <w:rPr>
                <w:b/>
                <w:color w:val="000000" w:themeColor="text1"/>
                <w:sz w:val="24"/>
                <w:szCs w:val="24"/>
              </w:rPr>
              <w:lastRenderedPageBreak/>
              <w:t>SECTION</w:t>
            </w:r>
            <w:r w:rsidRPr="005D469A">
              <w:rPr>
                <w:b/>
                <w:color w:val="000000" w:themeColor="text1"/>
                <w:sz w:val="24"/>
                <w:szCs w:val="24"/>
              </w:rPr>
              <w:t xml:space="preserve"> </w:t>
            </w:r>
            <w:r>
              <w:rPr>
                <w:b/>
                <w:color w:val="000000" w:themeColor="text1"/>
                <w:sz w:val="24"/>
                <w:szCs w:val="24"/>
              </w:rPr>
              <w:t>5</w:t>
            </w:r>
            <w:r w:rsidRPr="005D469A">
              <w:rPr>
                <w:b/>
                <w:color w:val="000000" w:themeColor="text1"/>
                <w:sz w:val="24"/>
                <w:szCs w:val="24"/>
              </w:rPr>
              <w:t xml:space="preserve">: </w:t>
            </w:r>
            <w:r>
              <w:rPr>
                <w:b/>
                <w:color w:val="000000" w:themeColor="text1"/>
                <w:sz w:val="24"/>
                <w:szCs w:val="24"/>
              </w:rPr>
              <w:t>PEDIATRIC SYMPTOM CHECKLIST – YOUTH REPORT (Y-PSC-17)</w:t>
            </w:r>
          </w:p>
        </w:tc>
      </w:tr>
    </w:tbl>
    <w:p w:rsidR="00125B1B" w:rsidRDefault="00125B1B" w:rsidP="00263C22">
      <w:pPr>
        <w:pStyle w:val="SL-FlLftSgl"/>
      </w:pPr>
    </w:p>
    <w:p w:rsidR="00125B1B" w:rsidRDefault="00125B1B" w:rsidP="00263C22">
      <w:pPr>
        <w:pStyle w:val="SL-FlLftSgl"/>
      </w:pPr>
    </w:p>
    <w:p w:rsidR="00125B1B" w:rsidRPr="005130F0" w:rsidRDefault="00125B1B" w:rsidP="00263C22">
      <w:pPr>
        <w:pStyle w:val="SL-FlLftSgl"/>
        <w:rPr>
          <w:b/>
          <w:i/>
        </w:rPr>
      </w:pPr>
      <w:r w:rsidRPr="005130F0">
        <w:rPr>
          <w:b/>
          <w:i/>
        </w:rPr>
        <w:t>[READ THE FOLLOWING INSTRUCTIONS AND STATEMENTS TO THE YOU</w:t>
      </w:r>
      <w:r>
        <w:rPr>
          <w:b/>
          <w:i/>
        </w:rPr>
        <w:t>NG ADULT</w:t>
      </w:r>
      <w:r w:rsidRPr="005130F0">
        <w:rPr>
          <w:b/>
          <w:i/>
        </w:rPr>
        <w:t>.]</w:t>
      </w:r>
    </w:p>
    <w:p w:rsidR="00125B1B" w:rsidRPr="001B3899" w:rsidRDefault="00125B1B" w:rsidP="00263C22">
      <w:pPr>
        <w:pStyle w:val="SL-FlLftSgl"/>
      </w:pPr>
    </w:p>
    <w:p w:rsidR="00125B1B" w:rsidRPr="001B3899" w:rsidRDefault="00125B1B" w:rsidP="00263C22">
      <w:pPr>
        <w:pStyle w:val="SL-FlLftSgl"/>
      </w:pPr>
    </w:p>
    <w:p w:rsidR="00125B1B" w:rsidRPr="00544E92" w:rsidRDefault="00125B1B" w:rsidP="00263C22">
      <w:pPr>
        <w:pStyle w:val="SL-FlLftSgl"/>
        <w:rPr>
          <w:b/>
        </w:rPr>
      </w:pPr>
      <w:r w:rsidRPr="00544E92">
        <w:rPr>
          <w:b/>
        </w:rPr>
        <w:t xml:space="preserve">Please indicate which statement best describes your behaviors and emotions </w:t>
      </w:r>
      <w:r w:rsidRPr="00544E92">
        <w:rPr>
          <w:b/>
          <w:u w:val="single"/>
        </w:rPr>
        <w:t>in the past 6 months</w:t>
      </w:r>
      <w:r>
        <w:rPr>
          <w:b/>
        </w:rPr>
        <w:t>.</w:t>
      </w:r>
    </w:p>
    <w:p w:rsidR="00125B1B" w:rsidRDefault="00125B1B" w:rsidP="00263C22">
      <w:pPr>
        <w:pStyle w:val="SL-FlLftSgl"/>
      </w:pPr>
    </w:p>
    <w:tbl>
      <w:tblPr>
        <w:tblStyle w:val="TableGrid"/>
        <w:tblW w:w="0" w:type="auto"/>
        <w:tblLayout w:type="fixed"/>
        <w:tblLook w:val="04A0" w:firstRow="1" w:lastRow="0" w:firstColumn="1" w:lastColumn="0" w:noHBand="0" w:noVBand="1"/>
      </w:tblPr>
      <w:tblGrid>
        <w:gridCol w:w="5184"/>
        <w:gridCol w:w="1080"/>
        <w:gridCol w:w="1440"/>
        <w:gridCol w:w="1008"/>
        <w:gridCol w:w="1296"/>
      </w:tblGrid>
      <w:tr w:rsidR="00125B1B" w:rsidTr="00263C22">
        <w:tc>
          <w:tcPr>
            <w:tcW w:w="5184" w:type="dxa"/>
            <w:tcBorders>
              <w:top w:val="nil"/>
              <w:left w:val="nil"/>
              <w:bottom w:val="single" w:sz="4" w:space="0" w:color="auto"/>
            </w:tcBorders>
          </w:tcPr>
          <w:p w:rsidR="00125B1B" w:rsidRDefault="00125B1B" w:rsidP="00263C22">
            <w:pPr>
              <w:pStyle w:val="SL-FlLftSgl"/>
              <w:spacing w:before="120" w:after="120"/>
            </w:pPr>
          </w:p>
        </w:tc>
        <w:tc>
          <w:tcPr>
            <w:tcW w:w="1080" w:type="dxa"/>
            <w:tcBorders>
              <w:bottom w:val="single" w:sz="4" w:space="0" w:color="auto"/>
            </w:tcBorders>
          </w:tcPr>
          <w:p w:rsidR="00125B1B" w:rsidRDefault="00125B1B" w:rsidP="00263C22">
            <w:pPr>
              <w:pStyle w:val="SL-FlLftSgl"/>
              <w:spacing w:before="120" w:after="120"/>
              <w:jc w:val="center"/>
            </w:pPr>
            <w:r>
              <w:t>Never</w:t>
            </w:r>
          </w:p>
        </w:tc>
        <w:tc>
          <w:tcPr>
            <w:tcW w:w="1440" w:type="dxa"/>
            <w:tcBorders>
              <w:bottom w:val="single" w:sz="4" w:space="0" w:color="auto"/>
            </w:tcBorders>
          </w:tcPr>
          <w:p w:rsidR="00125B1B" w:rsidRDefault="00125B1B" w:rsidP="00263C22">
            <w:pPr>
              <w:pStyle w:val="SL-FlLftSgl"/>
              <w:spacing w:before="120" w:after="120"/>
              <w:jc w:val="center"/>
            </w:pPr>
            <w:r>
              <w:t>Sometimes</w:t>
            </w:r>
          </w:p>
        </w:tc>
        <w:tc>
          <w:tcPr>
            <w:tcW w:w="1008" w:type="dxa"/>
            <w:tcBorders>
              <w:bottom w:val="single" w:sz="4" w:space="0" w:color="auto"/>
            </w:tcBorders>
          </w:tcPr>
          <w:p w:rsidR="00125B1B" w:rsidRDefault="00125B1B" w:rsidP="00263C22">
            <w:pPr>
              <w:pStyle w:val="SL-FlLftSgl"/>
              <w:spacing w:before="120" w:after="120"/>
              <w:jc w:val="center"/>
            </w:pPr>
            <w:r>
              <w:t>Often</w:t>
            </w:r>
          </w:p>
        </w:tc>
        <w:tc>
          <w:tcPr>
            <w:tcW w:w="1296" w:type="dxa"/>
            <w:tcBorders>
              <w:bottom w:val="single" w:sz="4" w:space="0" w:color="auto"/>
            </w:tcBorders>
          </w:tcPr>
          <w:p w:rsidR="00125B1B" w:rsidRDefault="00125B1B" w:rsidP="00263C22">
            <w:pPr>
              <w:pStyle w:val="SL-FlLftSgl"/>
              <w:spacing w:before="120" w:after="120"/>
              <w:jc w:val="center"/>
            </w:pPr>
            <w:r>
              <w:t>Refused</w:t>
            </w:r>
          </w:p>
        </w:tc>
      </w:tr>
      <w:tr w:rsidR="00125B1B" w:rsidTr="00263C22">
        <w:tc>
          <w:tcPr>
            <w:tcW w:w="5184" w:type="dxa"/>
            <w:shd w:val="clear" w:color="auto" w:fill="AFBED7"/>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pPr>
            <w:r>
              <w:t>1.</w:t>
            </w:r>
            <w:r>
              <w:tab/>
            </w:r>
            <w:r w:rsidRPr="001B3899">
              <w:t>Fidgety, unable to sit still</w:t>
            </w:r>
            <w:r>
              <w:tab/>
            </w:r>
          </w:p>
        </w:tc>
        <w:tc>
          <w:tcPr>
            <w:tcW w:w="1080"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tcBorders>
              <w:bottom w:val="single" w:sz="4" w:space="0" w:color="auto"/>
            </w:tcBorders>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pPr>
            <w:r>
              <w:t>2.</w:t>
            </w:r>
            <w:r>
              <w:tab/>
            </w:r>
            <w:r w:rsidRPr="001B3899">
              <w:rPr>
                <w:color w:val="000000"/>
              </w:rPr>
              <w:t>Feel sad, unhappy</w:t>
            </w:r>
            <w:r>
              <w:rPr>
                <w:color w:val="000000"/>
              </w:rPr>
              <w:tab/>
            </w:r>
          </w:p>
        </w:tc>
        <w:tc>
          <w:tcPr>
            <w:tcW w:w="1080"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shd w:val="clear" w:color="auto" w:fill="AFBED7"/>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pPr>
            <w:r>
              <w:t>3.</w:t>
            </w:r>
            <w:r>
              <w:tab/>
            </w:r>
            <w:r w:rsidRPr="001B3899">
              <w:rPr>
                <w:color w:val="000000"/>
              </w:rPr>
              <w:t>Daydream too much</w:t>
            </w:r>
            <w:r>
              <w:rPr>
                <w:color w:val="000000"/>
              </w:rPr>
              <w:tab/>
            </w:r>
          </w:p>
        </w:tc>
        <w:tc>
          <w:tcPr>
            <w:tcW w:w="1080"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tcBorders>
              <w:bottom w:val="single" w:sz="4" w:space="0" w:color="auto"/>
            </w:tcBorders>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pPr>
            <w:r>
              <w:t>4.</w:t>
            </w:r>
            <w:r>
              <w:tab/>
            </w:r>
            <w:r w:rsidRPr="001B3899">
              <w:rPr>
                <w:color w:val="000000"/>
              </w:rPr>
              <w:t>Refuse to share</w:t>
            </w:r>
            <w:r>
              <w:rPr>
                <w:color w:val="000000"/>
              </w:rPr>
              <w:tab/>
            </w:r>
          </w:p>
        </w:tc>
        <w:tc>
          <w:tcPr>
            <w:tcW w:w="1080"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shd w:val="clear" w:color="auto" w:fill="AFBED7"/>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pPr>
            <w:r>
              <w:t>5.</w:t>
            </w:r>
            <w:r>
              <w:tab/>
            </w:r>
            <w:r w:rsidRPr="001B3899">
              <w:rPr>
                <w:color w:val="000000"/>
              </w:rPr>
              <w:t>Do not understand other people’s feelings</w:t>
            </w:r>
            <w:r>
              <w:rPr>
                <w:color w:val="000000"/>
              </w:rPr>
              <w:tab/>
            </w:r>
          </w:p>
        </w:tc>
        <w:tc>
          <w:tcPr>
            <w:tcW w:w="1080"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tcBorders>
              <w:bottom w:val="single" w:sz="4" w:space="0" w:color="auto"/>
            </w:tcBorders>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pPr>
            <w:r>
              <w:t>6.</w:t>
            </w:r>
            <w:r>
              <w:tab/>
            </w:r>
            <w:r w:rsidRPr="001B3899">
              <w:rPr>
                <w:color w:val="000000"/>
              </w:rPr>
              <w:t>Feel hopeless</w:t>
            </w:r>
            <w:r>
              <w:rPr>
                <w:color w:val="000000"/>
              </w:rPr>
              <w:tab/>
            </w:r>
          </w:p>
        </w:tc>
        <w:tc>
          <w:tcPr>
            <w:tcW w:w="1080"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shd w:val="clear" w:color="auto" w:fill="AFBED7"/>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pPr>
            <w:r>
              <w:t>7.</w:t>
            </w:r>
            <w:r>
              <w:tab/>
            </w:r>
            <w:r w:rsidRPr="001B3899">
              <w:rPr>
                <w:color w:val="000000"/>
              </w:rPr>
              <w:t>Have trouble concentrating</w:t>
            </w:r>
            <w:r>
              <w:rPr>
                <w:color w:val="000000"/>
              </w:rPr>
              <w:tab/>
            </w:r>
          </w:p>
        </w:tc>
        <w:tc>
          <w:tcPr>
            <w:tcW w:w="1080"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tcBorders>
              <w:bottom w:val="single" w:sz="4" w:space="0" w:color="auto"/>
            </w:tcBorders>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pPr>
            <w:r>
              <w:t>8.</w:t>
            </w:r>
            <w:r>
              <w:tab/>
            </w:r>
            <w:r w:rsidRPr="001B3899">
              <w:rPr>
                <w:color w:val="000000"/>
              </w:rPr>
              <w:t>Fight with other children</w:t>
            </w:r>
            <w:r>
              <w:rPr>
                <w:color w:val="000000"/>
              </w:rPr>
              <w:tab/>
            </w:r>
          </w:p>
        </w:tc>
        <w:tc>
          <w:tcPr>
            <w:tcW w:w="1080"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shd w:val="clear" w:color="auto" w:fill="AFBED7"/>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pPr>
            <w:r>
              <w:t>9.</w:t>
            </w:r>
            <w:r>
              <w:tab/>
            </w:r>
            <w:r w:rsidRPr="001B3899">
              <w:rPr>
                <w:color w:val="000000"/>
              </w:rPr>
              <w:t>Down on yourself</w:t>
            </w:r>
            <w:r>
              <w:rPr>
                <w:color w:val="000000"/>
              </w:rPr>
              <w:tab/>
            </w:r>
          </w:p>
        </w:tc>
        <w:tc>
          <w:tcPr>
            <w:tcW w:w="1080"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tcBorders>
              <w:bottom w:val="single" w:sz="4" w:space="0" w:color="auto"/>
            </w:tcBorders>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pPr>
            <w:r>
              <w:t>10.</w:t>
            </w:r>
            <w:r>
              <w:tab/>
            </w:r>
            <w:r w:rsidRPr="001B3899">
              <w:rPr>
                <w:color w:val="000000"/>
              </w:rPr>
              <w:t>Blame others for your troubles</w:t>
            </w:r>
            <w:r>
              <w:rPr>
                <w:color w:val="000000"/>
              </w:rPr>
              <w:tab/>
            </w:r>
          </w:p>
        </w:tc>
        <w:tc>
          <w:tcPr>
            <w:tcW w:w="1080"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shd w:val="clear" w:color="auto" w:fill="AFBED7"/>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pPr>
            <w:r>
              <w:t>11.</w:t>
            </w:r>
            <w:r>
              <w:tab/>
            </w:r>
            <w:r w:rsidRPr="001B3899">
              <w:rPr>
                <w:color w:val="000000"/>
              </w:rPr>
              <w:t>Seem to be having less fun</w:t>
            </w:r>
            <w:r>
              <w:rPr>
                <w:color w:val="000000"/>
              </w:rPr>
              <w:tab/>
            </w:r>
          </w:p>
        </w:tc>
        <w:tc>
          <w:tcPr>
            <w:tcW w:w="1080"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tcBorders>
              <w:bottom w:val="single" w:sz="4" w:space="0" w:color="auto"/>
            </w:tcBorders>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pPr>
            <w:r>
              <w:t>12.</w:t>
            </w:r>
            <w:r>
              <w:tab/>
            </w:r>
            <w:r w:rsidRPr="001B3899">
              <w:rPr>
                <w:color w:val="000000"/>
              </w:rPr>
              <w:t>Do not listen to rules</w:t>
            </w:r>
            <w:r>
              <w:rPr>
                <w:color w:val="000000"/>
              </w:rPr>
              <w:tab/>
            </w:r>
          </w:p>
        </w:tc>
        <w:tc>
          <w:tcPr>
            <w:tcW w:w="1080"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shd w:val="clear" w:color="auto" w:fill="AFBED7"/>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pPr>
            <w:r>
              <w:t>13.</w:t>
            </w:r>
            <w:r>
              <w:tab/>
            </w:r>
            <w:r w:rsidRPr="001B3899">
              <w:rPr>
                <w:color w:val="000000"/>
              </w:rPr>
              <w:t>Act as if driven by motor</w:t>
            </w:r>
            <w:r>
              <w:rPr>
                <w:color w:val="000000"/>
              </w:rPr>
              <w:tab/>
            </w:r>
          </w:p>
        </w:tc>
        <w:tc>
          <w:tcPr>
            <w:tcW w:w="1080"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tcBorders>
              <w:bottom w:val="single" w:sz="4" w:space="0" w:color="auto"/>
            </w:tcBorders>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pPr>
            <w:r>
              <w:t>14.</w:t>
            </w:r>
            <w:r>
              <w:tab/>
            </w:r>
            <w:r w:rsidRPr="001B3899">
              <w:rPr>
                <w:color w:val="000000"/>
              </w:rPr>
              <w:t>Tease others</w:t>
            </w:r>
            <w:r>
              <w:rPr>
                <w:color w:val="000000"/>
              </w:rPr>
              <w:tab/>
            </w:r>
          </w:p>
        </w:tc>
        <w:tc>
          <w:tcPr>
            <w:tcW w:w="1080"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shd w:val="clear" w:color="auto" w:fill="AFBED7"/>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pPr>
            <w:r>
              <w:t>15.</w:t>
            </w:r>
            <w:r>
              <w:tab/>
            </w:r>
            <w:r w:rsidRPr="001B3899">
              <w:rPr>
                <w:color w:val="000000"/>
              </w:rPr>
              <w:t>Worry a lot</w:t>
            </w:r>
            <w:r>
              <w:rPr>
                <w:color w:val="000000"/>
              </w:rPr>
              <w:tab/>
            </w:r>
          </w:p>
        </w:tc>
        <w:tc>
          <w:tcPr>
            <w:tcW w:w="1080"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tcBorders>
              <w:bottom w:val="single" w:sz="4" w:space="0" w:color="auto"/>
            </w:tcBorders>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pPr>
            <w:r>
              <w:t>16.</w:t>
            </w:r>
            <w:r>
              <w:tab/>
            </w:r>
            <w:r w:rsidRPr="001B3899">
              <w:rPr>
                <w:color w:val="000000"/>
              </w:rPr>
              <w:t>Take things that do not belong to you</w:t>
            </w:r>
            <w:r>
              <w:rPr>
                <w:color w:val="000000"/>
              </w:rPr>
              <w:tab/>
            </w:r>
          </w:p>
        </w:tc>
        <w:tc>
          <w:tcPr>
            <w:tcW w:w="1080"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tcBorders>
              <w:bottom w:val="single" w:sz="4" w:space="0" w:color="auto"/>
            </w:tcBorders>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r w:rsidR="00125B1B" w:rsidTr="00263C22">
        <w:tc>
          <w:tcPr>
            <w:tcW w:w="5184" w:type="dxa"/>
            <w:shd w:val="clear" w:color="auto" w:fill="AFBED7"/>
          </w:tcPr>
          <w:p w:rsidR="00125B1B" w:rsidRDefault="00125B1B" w:rsidP="00263C22">
            <w:pPr>
              <w:pStyle w:val="A3-1stTabLeader"/>
              <w:tabs>
                <w:tab w:val="clear" w:pos="5530"/>
                <w:tab w:val="clear" w:pos="6106"/>
                <w:tab w:val="clear" w:pos="6682"/>
                <w:tab w:val="clear" w:pos="7258"/>
                <w:tab w:val="clear" w:pos="7830"/>
                <w:tab w:val="clear" w:pos="8370"/>
                <w:tab w:val="clear" w:pos="9180"/>
                <w:tab w:val="right" w:leader="dot" w:pos="5011"/>
              </w:tabs>
            </w:pPr>
            <w:r>
              <w:t>17.</w:t>
            </w:r>
            <w:r>
              <w:tab/>
            </w:r>
            <w:r w:rsidRPr="001B3899">
              <w:rPr>
                <w:color w:val="000000"/>
              </w:rPr>
              <w:t>Distracted easily</w:t>
            </w:r>
            <w:r>
              <w:rPr>
                <w:color w:val="000000"/>
              </w:rPr>
              <w:tab/>
            </w:r>
          </w:p>
        </w:tc>
        <w:tc>
          <w:tcPr>
            <w:tcW w:w="1080"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440"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008"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c>
          <w:tcPr>
            <w:tcW w:w="1296" w:type="dxa"/>
            <w:shd w:val="clear" w:color="auto" w:fill="AFBED7"/>
          </w:tcPr>
          <w:p w:rsidR="00125B1B" w:rsidRDefault="00125B1B" w:rsidP="00263C22">
            <w:pPr>
              <w:pStyle w:val="SL-FlLftSgl"/>
              <w:spacing w:before="120"/>
              <w:jc w:val="center"/>
            </w:pPr>
            <w:r>
              <w:fldChar w:fldCharType="begin">
                <w:ffData>
                  <w:name w:val="Check1"/>
                  <w:enabled/>
                  <w:calcOnExit w:val="0"/>
                  <w:checkBox>
                    <w:sizeAuto/>
                    <w:default w:val="0"/>
                  </w:checkBox>
                </w:ffData>
              </w:fldChar>
            </w:r>
            <w:r>
              <w:instrText xml:space="preserve"> FORMCHECKBOX </w:instrText>
            </w:r>
            <w:r w:rsidR="00A82525">
              <w:fldChar w:fldCharType="separate"/>
            </w:r>
            <w:r>
              <w:fldChar w:fldCharType="end"/>
            </w:r>
          </w:p>
        </w:tc>
      </w:tr>
    </w:tbl>
    <w:p w:rsidR="00125B1B" w:rsidRDefault="00125B1B" w:rsidP="00263C22">
      <w:pPr>
        <w:pStyle w:val="SL-FlLftSgl"/>
      </w:pPr>
    </w:p>
    <w:p w:rsidR="00125B1B" w:rsidRPr="001B3899" w:rsidRDefault="00125B1B" w:rsidP="00263C22">
      <w:pPr>
        <w:pStyle w:val="SL-FlLftSgl"/>
      </w:pPr>
      <w:r w:rsidRPr="001B3899">
        <w:t>©M.S. Jellinek and J.M. Murphy, Massachusetts General Hospital (http://psc.partners.org)</w:t>
      </w:r>
    </w:p>
    <w:p w:rsidR="00125B1B" w:rsidRDefault="00125B1B" w:rsidP="00263C22">
      <w:pPr>
        <w:pStyle w:val="SL-FlLftSgl"/>
      </w:pPr>
      <w:r>
        <w:br w:type="page"/>
      </w:r>
    </w:p>
    <w:tbl>
      <w:tblPr>
        <w:tblStyle w:val="TableGrid"/>
        <w:tblW w:w="0" w:type="auto"/>
        <w:tblBorders>
          <w:top w:val="double" w:sz="6" w:space="0" w:color="14487C"/>
          <w:left w:val="double" w:sz="6" w:space="0" w:color="14487C"/>
          <w:bottom w:val="double" w:sz="6" w:space="0" w:color="14487C"/>
          <w:right w:val="double" w:sz="6" w:space="0" w:color="14487C"/>
          <w:insideH w:val="double" w:sz="6" w:space="0" w:color="14487C"/>
          <w:insideV w:val="double" w:sz="6" w:space="0" w:color="14487C"/>
        </w:tblBorders>
        <w:shd w:val="clear" w:color="auto" w:fill="AFBED7"/>
        <w:tblLook w:val="04A0" w:firstRow="1" w:lastRow="0" w:firstColumn="1" w:lastColumn="0" w:noHBand="0" w:noVBand="1"/>
      </w:tblPr>
      <w:tblGrid>
        <w:gridCol w:w="10008"/>
      </w:tblGrid>
      <w:tr w:rsidR="00125B1B" w:rsidRPr="00754C2C" w:rsidTr="00263C22">
        <w:tc>
          <w:tcPr>
            <w:tcW w:w="10008" w:type="dxa"/>
            <w:shd w:val="clear" w:color="auto" w:fill="AFBED7"/>
          </w:tcPr>
          <w:p w:rsidR="00125B1B" w:rsidRDefault="00125B1B" w:rsidP="00263C22">
            <w:pPr>
              <w:pStyle w:val="SL-FlLftSgl"/>
              <w:spacing w:before="120" w:after="120"/>
              <w:jc w:val="center"/>
              <w:rPr>
                <w:b/>
                <w:color w:val="000000" w:themeColor="text1"/>
                <w:sz w:val="24"/>
                <w:szCs w:val="24"/>
              </w:rPr>
            </w:pPr>
            <w:r>
              <w:rPr>
                <w:b/>
                <w:color w:val="000000" w:themeColor="text1"/>
                <w:sz w:val="24"/>
                <w:szCs w:val="24"/>
              </w:rPr>
              <w:lastRenderedPageBreak/>
              <w:t>SECTION</w:t>
            </w:r>
            <w:r w:rsidRPr="005D469A">
              <w:rPr>
                <w:b/>
                <w:color w:val="000000" w:themeColor="text1"/>
                <w:sz w:val="24"/>
                <w:szCs w:val="24"/>
              </w:rPr>
              <w:t xml:space="preserve"> </w:t>
            </w:r>
            <w:r>
              <w:rPr>
                <w:b/>
                <w:color w:val="000000" w:themeColor="text1"/>
                <w:sz w:val="24"/>
                <w:szCs w:val="24"/>
              </w:rPr>
              <w:t>6</w:t>
            </w:r>
            <w:r w:rsidRPr="005D469A">
              <w:rPr>
                <w:b/>
                <w:color w:val="000000" w:themeColor="text1"/>
                <w:sz w:val="24"/>
                <w:szCs w:val="24"/>
              </w:rPr>
              <w:t xml:space="preserve">: </w:t>
            </w:r>
            <w:r>
              <w:rPr>
                <w:b/>
                <w:color w:val="000000" w:themeColor="text1"/>
                <w:sz w:val="24"/>
                <w:szCs w:val="24"/>
              </w:rPr>
              <w:t>BABY PEDIATRIC SYMPTOM CHECKLIST (BPSC)</w:t>
            </w:r>
          </w:p>
          <w:p w:rsidR="00125B1B" w:rsidRDefault="00125B1B" w:rsidP="00263C22">
            <w:pPr>
              <w:pStyle w:val="SL-FlLftSgl"/>
              <w:spacing w:before="240" w:after="120"/>
              <w:jc w:val="center"/>
              <w:rPr>
                <w:b/>
                <w:color w:val="000000" w:themeColor="text1"/>
                <w:sz w:val="24"/>
                <w:szCs w:val="24"/>
              </w:rPr>
            </w:pPr>
            <w:r>
              <w:rPr>
                <w:b/>
                <w:color w:val="000000" w:themeColor="text1"/>
                <w:sz w:val="24"/>
                <w:szCs w:val="24"/>
              </w:rPr>
              <w:t>SECTION 7: PRESCHOOL PEDIATRIC SYMPTOM CHECKLIST (PPSC)</w:t>
            </w:r>
          </w:p>
          <w:p w:rsidR="00125B1B" w:rsidRPr="00145125" w:rsidRDefault="00125B1B" w:rsidP="00263C22">
            <w:pPr>
              <w:pStyle w:val="SL-FlLftSgl"/>
              <w:spacing w:before="240" w:after="120"/>
              <w:jc w:val="center"/>
              <w:rPr>
                <w:b/>
                <w:sz w:val="24"/>
                <w:szCs w:val="24"/>
                <w:lang w:val="fr-FR"/>
              </w:rPr>
            </w:pPr>
            <w:r>
              <w:rPr>
                <w:b/>
                <w:color w:val="000000" w:themeColor="text1"/>
                <w:sz w:val="24"/>
                <w:szCs w:val="24"/>
                <w:lang w:val="fr-FR"/>
              </w:rPr>
              <w:t>SECTION</w:t>
            </w:r>
            <w:r w:rsidRPr="00145125">
              <w:rPr>
                <w:b/>
                <w:color w:val="000000" w:themeColor="text1"/>
                <w:sz w:val="24"/>
                <w:szCs w:val="24"/>
                <w:lang w:val="fr-FR"/>
              </w:rPr>
              <w:t xml:space="preserve"> 8: CAREGIVER STRAIN QUESTIONNAIRE (CGSQ)</w:t>
            </w:r>
          </w:p>
        </w:tc>
      </w:tr>
    </w:tbl>
    <w:p w:rsidR="00125B1B" w:rsidRPr="00145125" w:rsidRDefault="00125B1B" w:rsidP="00263C22">
      <w:pPr>
        <w:pStyle w:val="SL-FlLftSgl"/>
        <w:rPr>
          <w:lang w:val="fr-FR"/>
        </w:rPr>
      </w:pPr>
    </w:p>
    <w:p w:rsidR="00125B1B" w:rsidRPr="00145125" w:rsidRDefault="00125B1B" w:rsidP="00263C22">
      <w:pPr>
        <w:pStyle w:val="SL-FlLftSgl"/>
        <w:rPr>
          <w:lang w:val="fr-FR"/>
        </w:rPr>
      </w:pPr>
    </w:p>
    <w:p w:rsidR="00125B1B" w:rsidRPr="00143096" w:rsidRDefault="00125B1B" w:rsidP="00263C22">
      <w:pPr>
        <w:pStyle w:val="SL-FlLftSgl"/>
        <w:rPr>
          <w:b/>
          <w:u w:val="single"/>
        </w:rPr>
      </w:pPr>
      <w:r w:rsidRPr="00143096">
        <w:rPr>
          <w:b/>
        </w:rPr>
        <w:t>THESE SECTIONS ARE INTENTIONALLY EXCLUDED FROM THIS VERSION; THEY APPEAR IN THE CAREGIVER VERSION.</w:t>
      </w:r>
    </w:p>
    <w:p w:rsidR="00125B1B" w:rsidRDefault="00125B1B" w:rsidP="00263C22">
      <w:pPr>
        <w:pStyle w:val="SL-FlLftSgl"/>
      </w:pPr>
    </w:p>
    <w:p w:rsidR="00125B1B" w:rsidRDefault="00125B1B" w:rsidP="00263C22">
      <w:pPr>
        <w:pStyle w:val="SL-FlLftSgl"/>
      </w:pPr>
    </w:p>
    <w:p w:rsidR="00125B1B" w:rsidRDefault="00125B1B" w:rsidP="00263C22">
      <w:pPr>
        <w:pStyle w:val="SL-FlLftSgl"/>
      </w:pPr>
    </w:p>
    <w:p w:rsidR="00125B1B" w:rsidRPr="001B3899" w:rsidRDefault="00125B1B" w:rsidP="00263C22">
      <w:pPr>
        <w:pStyle w:val="SL-FlLftSgl"/>
      </w:pPr>
    </w:p>
    <w:p w:rsidR="00125B1B" w:rsidRDefault="00125B1B" w:rsidP="00263C22">
      <w:pPr>
        <w:pStyle w:val="SL-FlLftSgl"/>
      </w:pPr>
    </w:p>
    <w:p w:rsidR="00125B1B" w:rsidRDefault="00125B1B" w:rsidP="00263C22">
      <w:pPr>
        <w:pStyle w:val="SL-FlLftSgl"/>
      </w:pP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488"/>
      </w:tblGrid>
      <w:tr w:rsidR="00125B1B" w:rsidTr="00263C22">
        <w:trPr>
          <w:jc w:val="center"/>
        </w:trPr>
        <w:tc>
          <w:tcPr>
            <w:tcW w:w="7488" w:type="dxa"/>
          </w:tcPr>
          <w:p w:rsidR="00125B1B" w:rsidRPr="001346C2" w:rsidRDefault="00125B1B" w:rsidP="00263C22">
            <w:pPr>
              <w:pStyle w:val="C1-CtrBoldHd"/>
              <w:spacing w:line="120" w:lineRule="exact"/>
              <w:jc w:val="left"/>
              <w:rPr>
                <w:sz w:val="24"/>
                <w:szCs w:val="24"/>
              </w:rPr>
            </w:pPr>
          </w:p>
          <w:p w:rsidR="00125B1B" w:rsidRPr="001346C2" w:rsidRDefault="00125B1B" w:rsidP="00263C22">
            <w:pPr>
              <w:pStyle w:val="C1-CtrBoldHd"/>
              <w:rPr>
                <w:caps w:val="0"/>
                <w:sz w:val="24"/>
                <w:szCs w:val="24"/>
              </w:rPr>
            </w:pPr>
            <w:r w:rsidRPr="001346C2">
              <w:rPr>
                <w:caps w:val="0"/>
                <w:sz w:val="24"/>
                <w:szCs w:val="24"/>
              </w:rPr>
              <w:t>End of Instrument:</w:t>
            </w:r>
          </w:p>
          <w:p w:rsidR="00125B1B" w:rsidRPr="001346C2" w:rsidRDefault="00125B1B" w:rsidP="00263C22">
            <w:pPr>
              <w:pStyle w:val="C1-CtrBoldHd"/>
              <w:jc w:val="left"/>
              <w:rPr>
                <w:caps w:val="0"/>
                <w:sz w:val="24"/>
                <w:szCs w:val="24"/>
              </w:rPr>
            </w:pPr>
          </w:p>
          <w:p w:rsidR="00125B1B" w:rsidRPr="001346C2" w:rsidRDefault="00125B1B" w:rsidP="00263C22">
            <w:pPr>
              <w:pStyle w:val="C1-CtrBoldHd"/>
              <w:jc w:val="left"/>
              <w:rPr>
                <w:sz w:val="24"/>
                <w:szCs w:val="24"/>
              </w:rPr>
            </w:pPr>
            <w:r w:rsidRPr="001346C2">
              <w:rPr>
                <w:caps w:val="0"/>
                <w:sz w:val="24"/>
                <w:szCs w:val="24"/>
              </w:rPr>
              <w:t xml:space="preserve">Thank you for participating in the child and family outcomes portion of the </w:t>
            </w:r>
            <w:r w:rsidR="003D7174">
              <w:rPr>
                <w:caps w:val="0"/>
                <w:sz w:val="24"/>
                <w:szCs w:val="24"/>
              </w:rPr>
              <w:t>CMHI National</w:t>
            </w:r>
            <w:r w:rsidRPr="001346C2">
              <w:rPr>
                <w:caps w:val="0"/>
                <w:sz w:val="24"/>
                <w:szCs w:val="24"/>
              </w:rPr>
              <w:t xml:space="preserve"> Evaluation.</w:t>
            </w:r>
          </w:p>
          <w:p w:rsidR="00125B1B" w:rsidRDefault="00125B1B" w:rsidP="00263C22">
            <w:pPr>
              <w:pStyle w:val="SL-FlLftSgl"/>
              <w:keepNext/>
              <w:spacing w:line="120" w:lineRule="exact"/>
              <w:jc w:val="left"/>
            </w:pPr>
          </w:p>
        </w:tc>
      </w:tr>
    </w:tbl>
    <w:p w:rsidR="00125B1B" w:rsidRPr="00ED4292" w:rsidRDefault="00125B1B" w:rsidP="00263C22">
      <w:pPr>
        <w:pStyle w:val="SL-FlLftSgl"/>
        <w:rPr>
          <w:rFonts w:eastAsia="Wingdings2"/>
        </w:rPr>
      </w:pPr>
    </w:p>
    <w:p w:rsidR="001346C2" w:rsidRDefault="001346C2" w:rsidP="001346C2">
      <w:pPr>
        <w:pStyle w:val="SL-FlLftSgl"/>
      </w:pPr>
    </w:p>
    <w:sectPr w:rsidR="001346C2" w:rsidSect="00263C22">
      <w:pgSz w:w="12240" w:h="15840" w:code="1"/>
      <w:pgMar w:top="1440" w:right="1152" w:bottom="1080" w:left="1296" w:header="720" w:footer="576" w:gutter="0"/>
      <w:pgNumType w:start="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6934" w:rsidRDefault="00936934" w:rsidP="002775C2">
      <w:pPr>
        <w:spacing w:line="240" w:lineRule="auto"/>
      </w:pPr>
      <w:r>
        <w:separator/>
      </w:r>
    </w:p>
  </w:endnote>
  <w:endnote w:type="continuationSeparator" w:id="0">
    <w:p w:rsidR="00936934" w:rsidRDefault="00936934" w:rsidP="002775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ArialMT">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Wingdings2">
    <w:altName w:val="Times New Roman"/>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imesNewRoman,Bold">
    <w:altName w:val="Batang"/>
    <w:panose1 w:val="00000000000000000000"/>
    <w:charset w:val="80"/>
    <w:family w:val="auto"/>
    <w:notTrueType/>
    <w:pitch w:val="default"/>
    <w:sig w:usb0="00000001" w:usb1="08070000" w:usb2="00000010" w:usb3="00000000" w:csb0="00020000" w:csb1="00000000"/>
  </w:font>
  <w:font w:name="Times New Roman CYR">
    <w:charset w:val="00"/>
    <w:family w:val="roman"/>
    <w:pitch w:val="variable"/>
    <w:sig w:usb0="E0002AFF" w:usb1="C0007841"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934" w:rsidRDefault="009369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rsidR="00936934" w:rsidRDefault="0093693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934" w:rsidRDefault="00936934" w:rsidP="003231A3">
    <w:pPr>
      <w:pStyle w:val="SL-FlLftSgl"/>
      <w:pBdr>
        <w:top w:val="thinThickSmallGap" w:sz="24" w:space="1" w:color="14487C"/>
      </w:pBdr>
      <w:rPr>
        <w:rFonts w:eastAsiaTheme="majorEastAsia"/>
        <w:noProof/>
      </w:rPr>
    </w:pPr>
    <w:r w:rsidRPr="00C61215">
      <w:rPr>
        <w:rFonts w:eastAsiaTheme="majorEastAsia"/>
      </w:rPr>
      <w:t>Child</w:t>
    </w:r>
    <w:r>
      <w:rPr>
        <w:rFonts w:eastAsiaTheme="majorEastAsia"/>
      </w:rPr>
      <w:t xml:space="preserve"> and Family Outcomes</w:t>
    </w:r>
    <w:r>
      <w:rPr>
        <w:rFonts w:eastAsiaTheme="majorEastAsia"/>
      </w:rPr>
      <w:ptab w:relativeTo="margin" w:alignment="right" w:leader="none"/>
    </w:r>
    <w:r>
      <w:rPr>
        <w:rFonts w:eastAsiaTheme="majorEastAsia"/>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A82525" w:rsidRPr="00A82525">
      <w:rPr>
        <w:rFonts w:eastAsiaTheme="majorEastAsia"/>
        <w:noProof/>
      </w:rPr>
      <w:t>11</w:t>
    </w:r>
    <w:r>
      <w:rPr>
        <w:rFonts w:eastAsiaTheme="majorEastAsia"/>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934" w:rsidRDefault="009369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6934" w:rsidRDefault="00936934" w:rsidP="002775C2">
      <w:pPr>
        <w:spacing w:line="240" w:lineRule="auto"/>
      </w:pPr>
      <w:r>
        <w:separator/>
      </w:r>
    </w:p>
  </w:footnote>
  <w:footnote w:type="continuationSeparator" w:id="0">
    <w:p w:rsidR="00936934" w:rsidRDefault="00936934" w:rsidP="002775C2">
      <w:pPr>
        <w:spacing w:line="240" w:lineRule="auto"/>
      </w:pPr>
      <w:r>
        <w:continuationSeparator/>
      </w:r>
    </w:p>
  </w:footnote>
  <w:footnote w:id="1">
    <w:p w:rsidR="00936934" w:rsidRDefault="00936934" w:rsidP="00263C22">
      <w:pPr>
        <w:pStyle w:val="FootnoteText"/>
      </w:pPr>
      <w:r>
        <w:rPr>
          <w:rStyle w:val="FootnoteReference"/>
        </w:rPr>
        <w:footnoteRef/>
      </w:r>
      <w:r>
        <w:t xml:space="preserve"> For information on Federal minimum wage go to </w:t>
      </w:r>
      <w:hyperlink r:id="rId1" w:history="1">
        <w:r w:rsidRPr="00FA1569">
          <w:rPr>
            <w:rStyle w:val="Hyperlink"/>
          </w:rPr>
          <w:t>http://www.dol.gov/dol/topic/wages/</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934" w:rsidRDefault="0093693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934" w:rsidRDefault="0093693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934" w:rsidRPr="00B2338C" w:rsidRDefault="00936934" w:rsidP="00F62477">
    <w:pPr>
      <w:pStyle w:val="SL-FlLftSgl"/>
      <w:tabs>
        <w:tab w:val="right" w:pos="9792"/>
      </w:tabs>
      <w:rPr>
        <w:rFonts w:ascii="ArialMT" w:hAnsi="ArialMT" w:cs="ArialMT"/>
      </w:rPr>
    </w:pPr>
    <w:r>
      <w:t>Attachment 8</w:t>
    </w:r>
    <w:r>
      <w:tab/>
      <w:t xml:space="preserve">OMB Control No. </w:t>
    </w:r>
    <w:r w:rsidRPr="00B2338C">
      <w:rPr>
        <w:rFonts w:ascii="ArialMT" w:hAnsi="ArialMT" w:cs="ArialMT"/>
      </w:rPr>
      <w:t>XXXX-XXXX</w:t>
    </w:r>
  </w:p>
  <w:p w:rsidR="00936934" w:rsidRPr="00762A06" w:rsidRDefault="00936934" w:rsidP="002B72C0">
    <w:pPr>
      <w:pStyle w:val="SL-FlLftSgl"/>
      <w:jc w:val="right"/>
      <w:rPr>
        <w:lang w:val="fr-FR"/>
      </w:rPr>
    </w:pPr>
    <w:r w:rsidRPr="00762A06">
      <w:rPr>
        <w:rFonts w:ascii="ArialMT" w:hAnsi="ArialMT" w:cs="ArialMT"/>
        <w:lang w:val="fr-FR"/>
      </w:rPr>
      <w:t>Expiration Date: XX/XX/XX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D1CA9"/>
    <w:multiLevelType w:val="hybridMultilevel"/>
    <w:tmpl w:val="650C0978"/>
    <w:lvl w:ilvl="0" w:tplc="E9723F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46A8C"/>
    <w:multiLevelType w:val="hybridMultilevel"/>
    <w:tmpl w:val="774065EA"/>
    <w:lvl w:ilvl="0" w:tplc="A99658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FE4639"/>
    <w:multiLevelType w:val="hybridMultilevel"/>
    <w:tmpl w:val="7102C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04461A"/>
    <w:multiLevelType w:val="hybridMultilevel"/>
    <w:tmpl w:val="49362AF6"/>
    <w:lvl w:ilvl="0" w:tplc="C29678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0E95FB9"/>
    <w:multiLevelType w:val="hybridMultilevel"/>
    <w:tmpl w:val="0010DCDA"/>
    <w:lvl w:ilvl="0" w:tplc="F6DA9B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8649E6"/>
    <w:multiLevelType w:val="hybridMultilevel"/>
    <w:tmpl w:val="40E61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2B75E6"/>
    <w:multiLevelType w:val="hybridMultilevel"/>
    <w:tmpl w:val="BA7E200A"/>
    <w:lvl w:ilvl="0" w:tplc="3BD861DC">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F5A782B"/>
    <w:multiLevelType w:val="hybridMultilevel"/>
    <w:tmpl w:val="96CE05C2"/>
    <w:lvl w:ilvl="0" w:tplc="5A62FA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0B43E03"/>
    <w:multiLevelType w:val="hybridMultilevel"/>
    <w:tmpl w:val="A3D47890"/>
    <w:lvl w:ilvl="0" w:tplc="B8C289BA">
      <w:start w:val="1"/>
      <w:numFmt w:val="bullet"/>
      <w:pStyle w:val="N0-FlLft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847C87"/>
    <w:multiLevelType w:val="hybridMultilevel"/>
    <w:tmpl w:val="1DDE154A"/>
    <w:lvl w:ilvl="0" w:tplc="BA90AD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20073A5"/>
    <w:multiLevelType w:val="hybridMultilevel"/>
    <w:tmpl w:val="A3FCA09A"/>
    <w:lvl w:ilvl="0" w:tplc="68A62EEE">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6043678"/>
    <w:multiLevelType w:val="hybridMultilevel"/>
    <w:tmpl w:val="CAF46F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8966286"/>
    <w:multiLevelType w:val="hybridMultilevel"/>
    <w:tmpl w:val="DBBA116C"/>
    <w:lvl w:ilvl="0" w:tplc="046E4754">
      <w:start w:val="2"/>
      <w:numFmt w:val="decimal"/>
      <w:pStyle w:val="ListNumber2"/>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9076143"/>
    <w:multiLevelType w:val="hybridMultilevel"/>
    <w:tmpl w:val="64464C9C"/>
    <w:lvl w:ilvl="0" w:tplc="70D8A54A">
      <w:start w:val="1"/>
      <w:numFmt w:val="bullet"/>
      <w:pStyle w:val="N1-1st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num w:numId="1">
    <w:abstractNumId w:val="12"/>
  </w:num>
  <w:num w:numId="2">
    <w:abstractNumId w:val="8"/>
  </w:num>
  <w:num w:numId="3">
    <w:abstractNumId w:val="13"/>
  </w:num>
  <w:num w:numId="4">
    <w:abstractNumId w:val="5"/>
  </w:num>
  <w:num w:numId="5">
    <w:abstractNumId w:val="11"/>
  </w:num>
  <w:num w:numId="6">
    <w:abstractNumId w:val="2"/>
  </w:num>
  <w:num w:numId="7">
    <w:abstractNumId w:val="9"/>
  </w:num>
  <w:num w:numId="8">
    <w:abstractNumId w:val="7"/>
  </w:num>
  <w:num w:numId="9">
    <w:abstractNumId w:val="0"/>
  </w:num>
  <w:num w:numId="10">
    <w:abstractNumId w:val="3"/>
  </w:num>
  <w:num w:numId="11">
    <w:abstractNumId w:val="1"/>
  </w:num>
  <w:num w:numId="12">
    <w:abstractNumId w:val="4"/>
  </w:num>
  <w:num w:numId="13">
    <w:abstractNumId w:val="6"/>
  </w:num>
  <w:num w:numId="14">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5E3"/>
    <w:rsid w:val="00007191"/>
    <w:rsid w:val="0001710E"/>
    <w:rsid w:val="00023570"/>
    <w:rsid w:val="0002397B"/>
    <w:rsid w:val="00040591"/>
    <w:rsid w:val="00046610"/>
    <w:rsid w:val="000524A4"/>
    <w:rsid w:val="00052D12"/>
    <w:rsid w:val="0005681D"/>
    <w:rsid w:val="00066CAE"/>
    <w:rsid w:val="00070B50"/>
    <w:rsid w:val="0007358B"/>
    <w:rsid w:val="000837BA"/>
    <w:rsid w:val="00086F78"/>
    <w:rsid w:val="00091972"/>
    <w:rsid w:val="000A1C2C"/>
    <w:rsid w:val="000A375C"/>
    <w:rsid w:val="000A49D1"/>
    <w:rsid w:val="000B0C0C"/>
    <w:rsid w:val="000B24A9"/>
    <w:rsid w:val="000B4591"/>
    <w:rsid w:val="000B67EA"/>
    <w:rsid w:val="000C6180"/>
    <w:rsid w:val="000E520B"/>
    <w:rsid w:val="000F1A25"/>
    <w:rsid w:val="000F2EE1"/>
    <w:rsid w:val="000F7F95"/>
    <w:rsid w:val="0010245B"/>
    <w:rsid w:val="0011385F"/>
    <w:rsid w:val="001153D2"/>
    <w:rsid w:val="00115A13"/>
    <w:rsid w:val="00122443"/>
    <w:rsid w:val="00125B1B"/>
    <w:rsid w:val="00126BA3"/>
    <w:rsid w:val="001346C2"/>
    <w:rsid w:val="00136A9D"/>
    <w:rsid w:val="00137CEE"/>
    <w:rsid w:val="00143604"/>
    <w:rsid w:val="00144FF6"/>
    <w:rsid w:val="00145625"/>
    <w:rsid w:val="00151EA0"/>
    <w:rsid w:val="00160F75"/>
    <w:rsid w:val="00162012"/>
    <w:rsid w:val="0016207D"/>
    <w:rsid w:val="0016414F"/>
    <w:rsid w:val="00165CCA"/>
    <w:rsid w:val="001716D4"/>
    <w:rsid w:val="00176C8F"/>
    <w:rsid w:val="001927E5"/>
    <w:rsid w:val="00195EE3"/>
    <w:rsid w:val="001A295A"/>
    <w:rsid w:val="001B3899"/>
    <w:rsid w:val="001B5043"/>
    <w:rsid w:val="001B76C8"/>
    <w:rsid w:val="001B7B29"/>
    <w:rsid w:val="001C637E"/>
    <w:rsid w:val="001D21A0"/>
    <w:rsid w:val="001E0300"/>
    <w:rsid w:val="001E69A1"/>
    <w:rsid w:val="001E7F7E"/>
    <w:rsid w:val="001F0F90"/>
    <w:rsid w:val="002207E2"/>
    <w:rsid w:val="00223D39"/>
    <w:rsid w:val="00224F28"/>
    <w:rsid w:val="00225FB6"/>
    <w:rsid w:val="00231745"/>
    <w:rsid w:val="002335AD"/>
    <w:rsid w:val="002337C6"/>
    <w:rsid w:val="002357A3"/>
    <w:rsid w:val="00256868"/>
    <w:rsid w:val="00256C96"/>
    <w:rsid w:val="00260BE0"/>
    <w:rsid w:val="00263C22"/>
    <w:rsid w:val="002775C2"/>
    <w:rsid w:val="00280810"/>
    <w:rsid w:val="00296979"/>
    <w:rsid w:val="002A5E4F"/>
    <w:rsid w:val="002A7591"/>
    <w:rsid w:val="002A79DF"/>
    <w:rsid w:val="002B597F"/>
    <w:rsid w:val="002B72C0"/>
    <w:rsid w:val="002D033F"/>
    <w:rsid w:val="002D4857"/>
    <w:rsid w:val="002F3952"/>
    <w:rsid w:val="002F5C2C"/>
    <w:rsid w:val="00301F28"/>
    <w:rsid w:val="003231A3"/>
    <w:rsid w:val="0032629D"/>
    <w:rsid w:val="00332438"/>
    <w:rsid w:val="00344DA4"/>
    <w:rsid w:val="003513E1"/>
    <w:rsid w:val="0036128B"/>
    <w:rsid w:val="003642CE"/>
    <w:rsid w:val="00370860"/>
    <w:rsid w:val="003708C2"/>
    <w:rsid w:val="00374BCB"/>
    <w:rsid w:val="00393366"/>
    <w:rsid w:val="003A2E42"/>
    <w:rsid w:val="003A526A"/>
    <w:rsid w:val="003B447F"/>
    <w:rsid w:val="003B5849"/>
    <w:rsid w:val="003B5F64"/>
    <w:rsid w:val="003D7174"/>
    <w:rsid w:val="003E1B87"/>
    <w:rsid w:val="003E59E0"/>
    <w:rsid w:val="003F3B4A"/>
    <w:rsid w:val="00415E1B"/>
    <w:rsid w:val="004209F3"/>
    <w:rsid w:val="00425582"/>
    <w:rsid w:val="00426552"/>
    <w:rsid w:val="004321FA"/>
    <w:rsid w:val="00434CE2"/>
    <w:rsid w:val="00442627"/>
    <w:rsid w:val="00442B6A"/>
    <w:rsid w:val="00442CBE"/>
    <w:rsid w:val="004445C8"/>
    <w:rsid w:val="00454582"/>
    <w:rsid w:val="004607EA"/>
    <w:rsid w:val="00467BEC"/>
    <w:rsid w:val="00476B2C"/>
    <w:rsid w:val="00476E58"/>
    <w:rsid w:val="004873AE"/>
    <w:rsid w:val="004A4A25"/>
    <w:rsid w:val="004B42BC"/>
    <w:rsid w:val="004B4F53"/>
    <w:rsid w:val="004B6A0D"/>
    <w:rsid w:val="004D0361"/>
    <w:rsid w:val="004D539E"/>
    <w:rsid w:val="004E5DE4"/>
    <w:rsid w:val="004F3C76"/>
    <w:rsid w:val="004F466E"/>
    <w:rsid w:val="004F5343"/>
    <w:rsid w:val="004F722A"/>
    <w:rsid w:val="005126AA"/>
    <w:rsid w:val="005159BD"/>
    <w:rsid w:val="00520AF9"/>
    <w:rsid w:val="00522DC3"/>
    <w:rsid w:val="00533DB2"/>
    <w:rsid w:val="005364DC"/>
    <w:rsid w:val="00545247"/>
    <w:rsid w:val="00545E1A"/>
    <w:rsid w:val="005647D0"/>
    <w:rsid w:val="00574762"/>
    <w:rsid w:val="00576341"/>
    <w:rsid w:val="00576FD4"/>
    <w:rsid w:val="0058653A"/>
    <w:rsid w:val="005901F5"/>
    <w:rsid w:val="00593AD2"/>
    <w:rsid w:val="005A414D"/>
    <w:rsid w:val="005B467E"/>
    <w:rsid w:val="005C0B6A"/>
    <w:rsid w:val="005C3D01"/>
    <w:rsid w:val="005D59C6"/>
    <w:rsid w:val="005E0209"/>
    <w:rsid w:val="005E7D0A"/>
    <w:rsid w:val="006004B8"/>
    <w:rsid w:val="006011A2"/>
    <w:rsid w:val="0060339A"/>
    <w:rsid w:val="0060489F"/>
    <w:rsid w:val="00604F69"/>
    <w:rsid w:val="0061779E"/>
    <w:rsid w:val="00617D7E"/>
    <w:rsid w:val="00621FD9"/>
    <w:rsid w:val="0062391E"/>
    <w:rsid w:val="00623A52"/>
    <w:rsid w:val="00624443"/>
    <w:rsid w:val="00626279"/>
    <w:rsid w:val="00626EA9"/>
    <w:rsid w:val="006304CD"/>
    <w:rsid w:val="00641426"/>
    <w:rsid w:val="00646456"/>
    <w:rsid w:val="00662568"/>
    <w:rsid w:val="00662A4A"/>
    <w:rsid w:val="006663FA"/>
    <w:rsid w:val="006701BE"/>
    <w:rsid w:val="00673840"/>
    <w:rsid w:val="00673C75"/>
    <w:rsid w:val="00692915"/>
    <w:rsid w:val="006A55FA"/>
    <w:rsid w:val="006B276B"/>
    <w:rsid w:val="006B287F"/>
    <w:rsid w:val="006B5082"/>
    <w:rsid w:val="006D5748"/>
    <w:rsid w:val="006E0EED"/>
    <w:rsid w:val="006E5FA0"/>
    <w:rsid w:val="006F01A8"/>
    <w:rsid w:val="006F2128"/>
    <w:rsid w:val="007019F5"/>
    <w:rsid w:val="00707F95"/>
    <w:rsid w:val="00725A06"/>
    <w:rsid w:val="00727CAE"/>
    <w:rsid w:val="007354CC"/>
    <w:rsid w:val="00736714"/>
    <w:rsid w:val="0074305B"/>
    <w:rsid w:val="007449C0"/>
    <w:rsid w:val="0075280E"/>
    <w:rsid w:val="00754C2C"/>
    <w:rsid w:val="00757326"/>
    <w:rsid w:val="00762680"/>
    <w:rsid w:val="00762A06"/>
    <w:rsid w:val="00772921"/>
    <w:rsid w:val="00782CF0"/>
    <w:rsid w:val="007876D2"/>
    <w:rsid w:val="00794FFD"/>
    <w:rsid w:val="00795C57"/>
    <w:rsid w:val="007A5B01"/>
    <w:rsid w:val="007C13A5"/>
    <w:rsid w:val="007D1DFA"/>
    <w:rsid w:val="007D61BE"/>
    <w:rsid w:val="00800070"/>
    <w:rsid w:val="00801626"/>
    <w:rsid w:val="00802082"/>
    <w:rsid w:val="00805875"/>
    <w:rsid w:val="00811336"/>
    <w:rsid w:val="00822668"/>
    <w:rsid w:val="008226A4"/>
    <w:rsid w:val="00834A60"/>
    <w:rsid w:val="00836306"/>
    <w:rsid w:val="00836E87"/>
    <w:rsid w:val="0083723B"/>
    <w:rsid w:val="00841115"/>
    <w:rsid w:val="00850B01"/>
    <w:rsid w:val="008511A0"/>
    <w:rsid w:val="0085398F"/>
    <w:rsid w:val="0086594E"/>
    <w:rsid w:val="0086608A"/>
    <w:rsid w:val="00875C5D"/>
    <w:rsid w:val="00881A41"/>
    <w:rsid w:val="0089466B"/>
    <w:rsid w:val="008B09D1"/>
    <w:rsid w:val="008B42F5"/>
    <w:rsid w:val="008C0926"/>
    <w:rsid w:val="008C32C5"/>
    <w:rsid w:val="008C3815"/>
    <w:rsid w:val="008C5044"/>
    <w:rsid w:val="008C55D4"/>
    <w:rsid w:val="008D3B99"/>
    <w:rsid w:val="008E1384"/>
    <w:rsid w:val="008E3A26"/>
    <w:rsid w:val="008E7734"/>
    <w:rsid w:val="008F1BAB"/>
    <w:rsid w:val="009027B5"/>
    <w:rsid w:val="00903002"/>
    <w:rsid w:val="00915852"/>
    <w:rsid w:val="009163DD"/>
    <w:rsid w:val="009208E7"/>
    <w:rsid w:val="00927587"/>
    <w:rsid w:val="0093082F"/>
    <w:rsid w:val="00933C74"/>
    <w:rsid w:val="00936934"/>
    <w:rsid w:val="00936ACC"/>
    <w:rsid w:val="009429A1"/>
    <w:rsid w:val="0095181B"/>
    <w:rsid w:val="0097153D"/>
    <w:rsid w:val="00971849"/>
    <w:rsid w:val="00981CD4"/>
    <w:rsid w:val="00983660"/>
    <w:rsid w:val="00985D40"/>
    <w:rsid w:val="009A58E9"/>
    <w:rsid w:val="009C1620"/>
    <w:rsid w:val="009C54A5"/>
    <w:rsid w:val="009C6C27"/>
    <w:rsid w:val="009C7689"/>
    <w:rsid w:val="009D29E8"/>
    <w:rsid w:val="009D5198"/>
    <w:rsid w:val="009E1072"/>
    <w:rsid w:val="009F581C"/>
    <w:rsid w:val="00A036E5"/>
    <w:rsid w:val="00A045FD"/>
    <w:rsid w:val="00A12C4A"/>
    <w:rsid w:val="00A12D22"/>
    <w:rsid w:val="00A14C0F"/>
    <w:rsid w:val="00A237B6"/>
    <w:rsid w:val="00A24E9C"/>
    <w:rsid w:val="00A27E9C"/>
    <w:rsid w:val="00A345B9"/>
    <w:rsid w:val="00A40309"/>
    <w:rsid w:val="00A404F1"/>
    <w:rsid w:val="00A41A5E"/>
    <w:rsid w:val="00A436A5"/>
    <w:rsid w:val="00A52B7B"/>
    <w:rsid w:val="00A66A25"/>
    <w:rsid w:val="00A72925"/>
    <w:rsid w:val="00A73736"/>
    <w:rsid w:val="00A77121"/>
    <w:rsid w:val="00A77C1D"/>
    <w:rsid w:val="00A80057"/>
    <w:rsid w:val="00A82525"/>
    <w:rsid w:val="00A935E3"/>
    <w:rsid w:val="00AA2456"/>
    <w:rsid w:val="00AB52A0"/>
    <w:rsid w:val="00AC1668"/>
    <w:rsid w:val="00AC6EA2"/>
    <w:rsid w:val="00AD2352"/>
    <w:rsid w:val="00AD5512"/>
    <w:rsid w:val="00AE02AC"/>
    <w:rsid w:val="00AE104E"/>
    <w:rsid w:val="00AE1F0E"/>
    <w:rsid w:val="00AE24D1"/>
    <w:rsid w:val="00AE2A06"/>
    <w:rsid w:val="00AE5791"/>
    <w:rsid w:val="00AE58CA"/>
    <w:rsid w:val="00B00962"/>
    <w:rsid w:val="00B0181D"/>
    <w:rsid w:val="00B114F0"/>
    <w:rsid w:val="00B11EC7"/>
    <w:rsid w:val="00B16044"/>
    <w:rsid w:val="00B16D48"/>
    <w:rsid w:val="00B1721B"/>
    <w:rsid w:val="00B205AF"/>
    <w:rsid w:val="00B2156D"/>
    <w:rsid w:val="00B232F1"/>
    <w:rsid w:val="00B2338C"/>
    <w:rsid w:val="00B25285"/>
    <w:rsid w:val="00B268A0"/>
    <w:rsid w:val="00B35E06"/>
    <w:rsid w:val="00B41D8D"/>
    <w:rsid w:val="00B42A06"/>
    <w:rsid w:val="00B5118A"/>
    <w:rsid w:val="00B557B7"/>
    <w:rsid w:val="00B564F1"/>
    <w:rsid w:val="00B605FB"/>
    <w:rsid w:val="00B60903"/>
    <w:rsid w:val="00B60F1C"/>
    <w:rsid w:val="00B61D30"/>
    <w:rsid w:val="00B6227A"/>
    <w:rsid w:val="00B64267"/>
    <w:rsid w:val="00B822F1"/>
    <w:rsid w:val="00B83706"/>
    <w:rsid w:val="00B91B06"/>
    <w:rsid w:val="00B95986"/>
    <w:rsid w:val="00BA2E29"/>
    <w:rsid w:val="00BA3EB1"/>
    <w:rsid w:val="00BA3F73"/>
    <w:rsid w:val="00BA4CB8"/>
    <w:rsid w:val="00BB2BBB"/>
    <w:rsid w:val="00BC01D8"/>
    <w:rsid w:val="00BC253F"/>
    <w:rsid w:val="00BD6120"/>
    <w:rsid w:val="00BE4426"/>
    <w:rsid w:val="00BF13D8"/>
    <w:rsid w:val="00BF3257"/>
    <w:rsid w:val="00BF4DF9"/>
    <w:rsid w:val="00BF590F"/>
    <w:rsid w:val="00C14939"/>
    <w:rsid w:val="00C20842"/>
    <w:rsid w:val="00C329B2"/>
    <w:rsid w:val="00C374F4"/>
    <w:rsid w:val="00C40399"/>
    <w:rsid w:val="00C523C1"/>
    <w:rsid w:val="00C54C18"/>
    <w:rsid w:val="00C57E59"/>
    <w:rsid w:val="00C61215"/>
    <w:rsid w:val="00C64A06"/>
    <w:rsid w:val="00C64BF5"/>
    <w:rsid w:val="00C96EE3"/>
    <w:rsid w:val="00CA2A29"/>
    <w:rsid w:val="00CA385B"/>
    <w:rsid w:val="00CA5C47"/>
    <w:rsid w:val="00CB12BE"/>
    <w:rsid w:val="00CB5A60"/>
    <w:rsid w:val="00CC1A8D"/>
    <w:rsid w:val="00CC1CC5"/>
    <w:rsid w:val="00CC237B"/>
    <w:rsid w:val="00CD7159"/>
    <w:rsid w:val="00CF03E6"/>
    <w:rsid w:val="00CF15C9"/>
    <w:rsid w:val="00CF2459"/>
    <w:rsid w:val="00CF7686"/>
    <w:rsid w:val="00CF7788"/>
    <w:rsid w:val="00D05B03"/>
    <w:rsid w:val="00D11115"/>
    <w:rsid w:val="00D115FB"/>
    <w:rsid w:val="00D155BC"/>
    <w:rsid w:val="00D33A4E"/>
    <w:rsid w:val="00D352DD"/>
    <w:rsid w:val="00D434AC"/>
    <w:rsid w:val="00D5239D"/>
    <w:rsid w:val="00D54528"/>
    <w:rsid w:val="00D5473D"/>
    <w:rsid w:val="00D54E13"/>
    <w:rsid w:val="00D64D1C"/>
    <w:rsid w:val="00D66F68"/>
    <w:rsid w:val="00D748FD"/>
    <w:rsid w:val="00D77569"/>
    <w:rsid w:val="00D926E1"/>
    <w:rsid w:val="00DB3B13"/>
    <w:rsid w:val="00DC1F46"/>
    <w:rsid w:val="00DC3403"/>
    <w:rsid w:val="00DE171C"/>
    <w:rsid w:val="00DE7EC4"/>
    <w:rsid w:val="00DF0F66"/>
    <w:rsid w:val="00DF2B3C"/>
    <w:rsid w:val="00DF453A"/>
    <w:rsid w:val="00E17557"/>
    <w:rsid w:val="00E21D11"/>
    <w:rsid w:val="00E23357"/>
    <w:rsid w:val="00E237C9"/>
    <w:rsid w:val="00E25010"/>
    <w:rsid w:val="00E3131B"/>
    <w:rsid w:val="00E31E51"/>
    <w:rsid w:val="00E36FDC"/>
    <w:rsid w:val="00E37CB8"/>
    <w:rsid w:val="00E44D6D"/>
    <w:rsid w:val="00E5400A"/>
    <w:rsid w:val="00E60D19"/>
    <w:rsid w:val="00E61179"/>
    <w:rsid w:val="00E6340A"/>
    <w:rsid w:val="00E706FA"/>
    <w:rsid w:val="00E72AA8"/>
    <w:rsid w:val="00E7744C"/>
    <w:rsid w:val="00E83F39"/>
    <w:rsid w:val="00E84F8E"/>
    <w:rsid w:val="00E94914"/>
    <w:rsid w:val="00EA0971"/>
    <w:rsid w:val="00EC039D"/>
    <w:rsid w:val="00EC680D"/>
    <w:rsid w:val="00ED0F3D"/>
    <w:rsid w:val="00ED4292"/>
    <w:rsid w:val="00ED7952"/>
    <w:rsid w:val="00EE3300"/>
    <w:rsid w:val="00EE461B"/>
    <w:rsid w:val="00F13D63"/>
    <w:rsid w:val="00F23E5A"/>
    <w:rsid w:val="00F33160"/>
    <w:rsid w:val="00F347AD"/>
    <w:rsid w:val="00F37481"/>
    <w:rsid w:val="00F40DF8"/>
    <w:rsid w:val="00F60910"/>
    <w:rsid w:val="00F62477"/>
    <w:rsid w:val="00F7795A"/>
    <w:rsid w:val="00FA477A"/>
    <w:rsid w:val="00FB1347"/>
    <w:rsid w:val="00FC30F7"/>
    <w:rsid w:val="00FC67C5"/>
    <w:rsid w:val="00FD0BC3"/>
    <w:rsid w:val="00FD2F03"/>
    <w:rsid w:val="00FD73C8"/>
    <w:rsid w:val="00FE6784"/>
    <w:rsid w:val="00FF001F"/>
    <w:rsid w:val="00FF60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E58"/>
    <w:pPr>
      <w:spacing w:after="0" w:line="360" w:lineRule="atLeast"/>
      <w:ind w:firstLine="1152"/>
      <w:jc w:val="both"/>
    </w:pPr>
    <w:rPr>
      <w:rFonts w:ascii="Arial" w:eastAsia="Times New Roman" w:hAnsi="Arial" w:cs="Times New Roman"/>
      <w:sz w:val="20"/>
      <w:szCs w:val="20"/>
    </w:rPr>
  </w:style>
  <w:style w:type="paragraph" w:styleId="Heading1">
    <w:name w:val="heading 1"/>
    <w:aliases w:val="H1-Sec.Head"/>
    <w:basedOn w:val="Normal"/>
    <w:next w:val="Normal"/>
    <w:link w:val="Heading1Char"/>
    <w:qFormat/>
    <w:rsid w:val="00476E58"/>
    <w:pPr>
      <w:keepNext/>
      <w:tabs>
        <w:tab w:val="left" w:pos="1195"/>
      </w:tabs>
      <w:ind w:left="1195" w:hanging="1195"/>
      <w:jc w:val="left"/>
      <w:outlineLvl w:val="0"/>
    </w:pPr>
    <w:rPr>
      <w:b/>
    </w:rPr>
  </w:style>
  <w:style w:type="paragraph" w:styleId="Heading2">
    <w:name w:val="heading 2"/>
    <w:aliases w:val="H2-Sec. Head"/>
    <w:basedOn w:val="Normal"/>
    <w:next w:val="Normal"/>
    <w:link w:val="Heading2Char"/>
    <w:qFormat/>
    <w:rsid w:val="00476E58"/>
    <w:pPr>
      <w:keepNext/>
      <w:tabs>
        <w:tab w:val="left" w:pos="1195"/>
      </w:tabs>
      <w:ind w:left="1195" w:hanging="1195"/>
      <w:jc w:val="left"/>
      <w:outlineLvl w:val="1"/>
    </w:pPr>
    <w:rPr>
      <w:b/>
    </w:rPr>
  </w:style>
  <w:style w:type="paragraph" w:styleId="Heading3">
    <w:name w:val="heading 3"/>
    <w:aliases w:val="H3-Sec. Head"/>
    <w:basedOn w:val="Normal"/>
    <w:next w:val="Normal"/>
    <w:link w:val="Heading3Char"/>
    <w:qFormat/>
    <w:rsid w:val="00476E58"/>
    <w:pPr>
      <w:keepNext/>
      <w:tabs>
        <w:tab w:val="left" w:pos="1195"/>
      </w:tabs>
      <w:ind w:left="1195" w:hanging="1195"/>
      <w:jc w:val="left"/>
      <w:outlineLvl w:val="2"/>
    </w:pPr>
    <w:rPr>
      <w:b/>
    </w:rPr>
  </w:style>
  <w:style w:type="paragraph" w:styleId="Heading4">
    <w:name w:val="heading 4"/>
    <w:aliases w:val="H4 Sec.Heading"/>
    <w:basedOn w:val="Normal"/>
    <w:next w:val="Normal"/>
    <w:link w:val="Heading4Char"/>
    <w:qFormat/>
    <w:rsid w:val="00476E58"/>
    <w:pPr>
      <w:keepNext/>
      <w:keepLines/>
      <w:spacing w:before="240" w:line="240" w:lineRule="atLeast"/>
      <w:ind w:firstLine="0"/>
      <w:jc w:val="center"/>
      <w:outlineLvl w:val="3"/>
    </w:pPr>
    <w:rPr>
      <w:b/>
    </w:rPr>
  </w:style>
  <w:style w:type="paragraph" w:styleId="Heading5">
    <w:name w:val="heading 5"/>
    <w:basedOn w:val="Normal"/>
    <w:next w:val="Normal"/>
    <w:link w:val="Heading5Char"/>
    <w:qFormat/>
    <w:rsid w:val="00476E58"/>
    <w:pPr>
      <w:keepLines/>
      <w:spacing w:before="360"/>
      <w:ind w:firstLine="0"/>
      <w:jc w:val="center"/>
      <w:outlineLvl w:val="4"/>
    </w:pPr>
  </w:style>
  <w:style w:type="paragraph" w:styleId="Heading6">
    <w:name w:val="heading 6"/>
    <w:basedOn w:val="Normal"/>
    <w:next w:val="Normal"/>
    <w:link w:val="Heading6Char"/>
    <w:qFormat/>
    <w:rsid w:val="00476E58"/>
    <w:pPr>
      <w:keepNext/>
      <w:spacing w:before="240" w:line="240" w:lineRule="atLeast"/>
      <w:ind w:firstLine="0"/>
      <w:jc w:val="center"/>
      <w:outlineLvl w:val="5"/>
    </w:pPr>
    <w:rPr>
      <w:b/>
      <w:caps/>
    </w:rPr>
  </w:style>
  <w:style w:type="paragraph" w:styleId="Heading7">
    <w:name w:val="heading 7"/>
    <w:basedOn w:val="Normal"/>
    <w:next w:val="Normal"/>
    <w:link w:val="Heading7Char"/>
    <w:qFormat/>
    <w:rsid w:val="00476E58"/>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6E58"/>
    <w:pPr>
      <w:spacing w:line="240" w:lineRule="auto"/>
      <w:ind w:left="720"/>
    </w:pPr>
    <w:rPr>
      <w:rFonts w:ascii="Calibri" w:hAnsi="Calibri"/>
    </w:rPr>
  </w:style>
  <w:style w:type="paragraph" w:styleId="Header">
    <w:name w:val="header"/>
    <w:basedOn w:val="Normal"/>
    <w:link w:val="HeaderChar"/>
    <w:rsid w:val="00476E58"/>
    <w:pPr>
      <w:tabs>
        <w:tab w:val="center" w:pos="4320"/>
        <w:tab w:val="right" w:pos="8640"/>
      </w:tabs>
    </w:pPr>
  </w:style>
  <w:style w:type="character" w:customStyle="1" w:styleId="HeaderChar">
    <w:name w:val="Header Char"/>
    <w:basedOn w:val="DefaultParagraphFont"/>
    <w:link w:val="Header"/>
    <w:rsid w:val="00476E58"/>
    <w:rPr>
      <w:rFonts w:ascii="Arial" w:eastAsia="Times New Roman" w:hAnsi="Arial" w:cs="Times New Roman"/>
      <w:sz w:val="20"/>
      <w:szCs w:val="20"/>
    </w:rPr>
  </w:style>
  <w:style w:type="paragraph" w:styleId="Footer">
    <w:name w:val="footer"/>
    <w:basedOn w:val="Normal"/>
    <w:link w:val="FooterChar"/>
    <w:rsid w:val="00476E58"/>
    <w:pPr>
      <w:tabs>
        <w:tab w:val="center" w:pos="4320"/>
        <w:tab w:val="right" w:pos="8640"/>
      </w:tabs>
    </w:pPr>
  </w:style>
  <w:style w:type="character" w:customStyle="1" w:styleId="FooterChar">
    <w:name w:val="Footer Char"/>
    <w:basedOn w:val="DefaultParagraphFont"/>
    <w:link w:val="Footer"/>
    <w:rsid w:val="00476E58"/>
    <w:rPr>
      <w:rFonts w:ascii="Arial" w:eastAsia="Times New Roman" w:hAnsi="Arial" w:cs="Times New Roman"/>
      <w:sz w:val="20"/>
      <w:szCs w:val="20"/>
    </w:rPr>
  </w:style>
  <w:style w:type="character" w:customStyle="1" w:styleId="Heading1Char">
    <w:name w:val="Heading 1 Char"/>
    <w:aliases w:val="H1-Sec.Head Char"/>
    <w:basedOn w:val="DefaultParagraphFont"/>
    <w:link w:val="Heading1"/>
    <w:rsid w:val="00476E58"/>
    <w:rPr>
      <w:rFonts w:ascii="Arial" w:eastAsia="Times New Roman" w:hAnsi="Arial" w:cs="Times New Roman"/>
      <w:b/>
      <w:sz w:val="20"/>
      <w:szCs w:val="20"/>
    </w:rPr>
  </w:style>
  <w:style w:type="character" w:customStyle="1" w:styleId="Heading2Char">
    <w:name w:val="Heading 2 Char"/>
    <w:aliases w:val="H2-Sec. Head Char"/>
    <w:basedOn w:val="DefaultParagraphFont"/>
    <w:link w:val="Heading2"/>
    <w:rsid w:val="00476E58"/>
    <w:rPr>
      <w:rFonts w:ascii="Arial" w:eastAsia="Times New Roman" w:hAnsi="Arial" w:cs="Times New Roman"/>
      <w:b/>
      <w:sz w:val="20"/>
      <w:szCs w:val="20"/>
    </w:rPr>
  </w:style>
  <w:style w:type="character" w:customStyle="1" w:styleId="Heading3Char">
    <w:name w:val="Heading 3 Char"/>
    <w:aliases w:val="H3-Sec. Head Char"/>
    <w:basedOn w:val="DefaultParagraphFont"/>
    <w:link w:val="Heading3"/>
    <w:rsid w:val="00476E58"/>
    <w:rPr>
      <w:rFonts w:ascii="Arial" w:eastAsia="Times New Roman" w:hAnsi="Arial" w:cs="Times New Roman"/>
      <w:b/>
      <w:sz w:val="20"/>
      <w:szCs w:val="20"/>
    </w:rPr>
  </w:style>
  <w:style w:type="character" w:customStyle="1" w:styleId="Heading4Char">
    <w:name w:val="Heading 4 Char"/>
    <w:aliases w:val="H4 Sec.Heading Char"/>
    <w:basedOn w:val="DefaultParagraphFont"/>
    <w:link w:val="Heading4"/>
    <w:rsid w:val="00476E58"/>
    <w:rPr>
      <w:rFonts w:ascii="Arial" w:eastAsia="Times New Roman" w:hAnsi="Arial" w:cs="Times New Roman"/>
      <w:b/>
      <w:sz w:val="20"/>
      <w:szCs w:val="20"/>
    </w:rPr>
  </w:style>
  <w:style w:type="character" w:customStyle="1" w:styleId="Heading5Char">
    <w:name w:val="Heading 5 Char"/>
    <w:basedOn w:val="DefaultParagraphFont"/>
    <w:link w:val="Heading5"/>
    <w:rsid w:val="00476E58"/>
    <w:rPr>
      <w:rFonts w:ascii="Arial" w:eastAsia="Times New Roman" w:hAnsi="Arial" w:cs="Times New Roman"/>
      <w:sz w:val="20"/>
      <w:szCs w:val="20"/>
    </w:rPr>
  </w:style>
  <w:style w:type="character" w:customStyle="1" w:styleId="Heading6Char">
    <w:name w:val="Heading 6 Char"/>
    <w:basedOn w:val="DefaultParagraphFont"/>
    <w:link w:val="Heading6"/>
    <w:rsid w:val="00476E58"/>
    <w:rPr>
      <w:rFonts w:ascii="Arial" w:eastAsia="Times New Roman" w:hAnsi="Arial" w:cs="Times New Roman"/>
      <w:b/>
      <w:caps/>
      <w:sz w:val="20"/>
      <w:szCs w:val="20"/>
    </w:rPr>
  </w:style>
  <w:style w:type="character" w:customStyle="1" w:styleId="Heading7Char">
    <w:name w:val="Heading 7 Char"/>
    <w:basedOn w:val="DefaultParagraphFont"/>
    <w:link w:val="Heading7"/>
    <w:rsid w:val="00476E58"/>
    <w:rPr>
      <w:rFonts w:ascii="Arial" w:eastAsia="Times New Roman" w:hAnsi="Arial" w:cs="Times New Roman"/>
      <w:sz w:val="20"/>
      <w:szCs w:val="20"/>
    </w:rPr>
  </w:style>
  <w:style w:type="numbering" w:customStyle="1" w:styleId="NoList1">
    <w:name w:val="No List1"/>
    <w:next w:val="NoList"/>
    <w:uiPriority w:val="99"/>
    <w:semiHidden/>
    <w:unhideWhenUsed/>
    <w:rsid w:val="00476E58"/>
  </w:style>
  <w:style w:type="paragraph" w:customStyle="1" w:styleId="C1-CtrBoldHd">
    <w:name w:val="C1-Ctr BoldHd"/>
    <w:rsid w:val="00476E58"/>
    <w:pPr>
      <w:keepNext/>
      <w:spacing w:after="0" w:line="240" w:lineRule="atLeast"/>
      <w:jc w:val="center"/>
    </w:pPr>
    <w:rPr>
      <w:rFonts w:ascii="Arial" w:eastAsia="Times New Roman" w:hAnsi="Arial" w:cs="Times New Roman"/>
      <w:b/>
      <w:caps/>
      <w:sz w:val="20"/>
      <w:szCs w:val="20"/>
    </w:rPr>
  </w:style>
  <w:style w:type="paragraph" w:customStyle="1" w:styleId="C2-CtrSglSp">
    <w:name w:val="C2-Ctr Sgl Sp"/>
    <w:rsid w:val="00476E58"/>
    <w:pPr>
      <w:keepNext/>
      <w:spacing w:after="0" w:line="240" w:lineRule="atLeast"/>
      <w:jc w:val="center"/>
    </w:pPr>
    <w:rPr>
      <w:rFonts w:ascii="Arial" w:eastAsia="Times New Roman" w:hAnsi="Arial" w:cs="Times New Roman"/>
      <w:sz w:val="20"/>
      <w:szCs w:val="20"/>
    </w:rPr>
  </w:style>
  <w:style w:type="paragraph" w:customStyle="1" w:styleId="C3-CtrSp12">
    <w:name w:val="C3-Ctr Sp&amp;1/2"/>
    <w:rsid w:val="00476E58"/>
    <w:pPr>
      <w:keepLines/>
      <w:spacing w:after="0" w:line="360" w:lineRule="atLeast"/>
      <w:jc w:val="center"/>
    </w:pPr>
    <w:rPr>
      <w:rFonts w:ascii="Times New Roman" w:eastAsia="Times New Roman" w:hAnsi="Times New Roman" w:cs="Times New Roman"/>
      <w:szCs w:val="20"/>
    </w:rPr>
  </w:style>
  <w:style w:type="paragraph" w:customStyle="1" w:styleId="E1-Equation">
    <w:name w:val="E1-Equation"/>
    <w:rsid w:val="00476E58"/>
    <w:pPr>
      <w:tabs>
        <w:tab w:val="center" w:pos="4680"/>
        <w:tab w:val="right" w:pos="9360"/>
      </w:tabs>
      <w:spacing w:after="0" w:line="240" w:lineRule="atLeast"/>
      <w:jc w:val="both"/>
    </w:pPr>
    <w:rPr>
      <w:rFonts w:ascii="Times New Roman" w:eastAsia="Times New Roman" w:hAnsi="Times New Roman" w:cs="Times New Roman"/>
      <w:szCs w:val="20"/>
    </w:rPr>
  </w:style>
  <w:style w:type="paragraph" w:customStyle="1" w:styleId="E2-Equation">
    <w:name w:val="E2-Equation"/>
    <w:basedOn w:val="E1-Equation"/>
    <w:rsid w:val="00476E58"/>
    <w:pPr>
      <w:tabs>
        <w:tab w:val="clear" w:pos="4680"/>
        <w:tab w:val="clear" w:pos="9360"/>
        <w:tab w:val="right" w:pos="1152"/>
        <w:tab w:val="center" w:pos="1440"/>
        <w:tab w:val="left" w:pos="1728"/>
      </w:tabs>
      <w:ind w:left="1728" w:hanging="1728"/>
    </w:pPr>
  </w:style>
  <w:style w:type="paragraph" w:styleId="FootnoteText">
    <w:name w:val="footnote text"/>
    <w:aliases w:val="F1"/>
    <w:link w:val="FootnoteTextChar"/>
    <w:semiHidden/>
    <w:rsid w:val="00476E58"/>
    <w:pPr>
      <w:tabs>
        <w:tab w:val="left" w:pos="120"/>
      </w:tabs>
      <w:spacing w:before="120" w:after="0" w:line="200" w:lineRule="atLeast"/>
      <w:ind w:left="115" w:hanging="115"/>
      <w:jc w:val="both"/>
    </w:pPr>
    <w:rPr>
      <w:rFonts w:ascii="Times New Roman" w:eastAsia="Times New Roman" w:hAnsi="Times New Roman" w:cs="Times New Roman"/>
      <w:sz w:val="16"/>
      <w:szCs w:val="20"/>
    </w:rPr>
  </w:style>
  <w:style w:type="character" w:customStyle="1" w:styleId="FootnoteTextChar">
    <w:name w:val="Footnote Text Char"/>
    <w:aliases w:val="F1 Char"/>
    <w:basedOn w:val="DefaultParagraphFont"/>
    <w:link w:val="FootnoteText"/>
    <w:semiHidden/>
    <w:rsid w:val="00476E58"/>
    <w:rPr>
      <w:rFonts w:ascii="Times New Roman" w:eastAsia="Times New Roman" w:hAnsi="Times New Roman" w:cs="Times New Roman"/>
      <w:sz w:val="16"/>
      <w:szCs w:val="20"/>
    </w:rPr>
  </w:style>
  <w:style w:type="paragraph" w:customStyle="1" w:styleId="L1-FlLSp12">
    <w:name w:val="L1-FlL Sp&amp;1/2"/>
    <w:rsid w:val="00476E58"/>
    <w:pPr>
      <w:tabs>
        <w:tab w:val="left" w:pos="1200"/>
      </w:tabs>
      <w:spacing w:after="0" w:line="360" w:lineRule="atLeast"/>
      <w:jc w:val="both"/>
    </w:pPr>
    <w:rPr>
      <w:rFonts w:ascii="Times New Roman" w:eastAsia="Times New Roman" w:hAnsi="Times New Roman" w:cs="Times New Roman"/>
      <w:szCs w:val="20"/>
    </w:rPr>
  </w:style>
  <w:style w:type="paragraph" w:customStyle="1" w:styleId="N0-FlLftBullet">
    <w:name w:val="N0-Fl Lft Bullet"/>
    <w:rsid w:val="00B822F1"/>
    <w:pPr>
      <w:numPr>
        <w:numId w:val="2"/>
      </w:numPr>
      <w:tabs>
        <w:tab w:val="left" w:pos="576"/>
      </w:tabs>
      <w:spacing w:after="0" w:line="240" w:lineRule="atLeast"/>
      <w:ind w:left="360"/>
      <w:jc w:val="both"/>
    </w:pPr>
    <w:rPr>
      <w:rFonts w:ascii="Arial" w:eastAsia="Times New Roman" w:hAnsi="Arial" w:cs="Times New Roman"/>
      <w:sz w:val="20"/>
      <w:szCs w:val="20"/>
    </w:rPr>
  </w:style>
  <w:style w:type="paragraph" w:customStyle="1" w:styleId="N1-1stBullet">
    <w:name w:val="N1-1st Bullet"/>
    <w:rsid w:val="00B822F1"/>
    <w:pPr>
      <w:numPr>
        <w:numId w:val="3"/>
      </w:numPr>
      <w:tabs>
        <w:tab w:val="left" w:pos="1152"/>
      </w:tabs>
      <w:spacing w:after="0" w:line="240" w:lineRule="atLeast"/>
      <w:ind w:left="1080"/>
      <w:jc w:val="both"/>
    </w:pPr>
    <w:rPr>
      <w:rFonts w:ascii="Arial" w:eastAsia="Times New Roman" w:hAnsi="Arial" w:cs="Times New Roman"/>
      <w:sz w:val="20"/>
      <w:szCs w:val="20"/>
    </w:rPr>
  </w:style>
  <w:style w:type="paragraph" w:customStyle="1" w:styleId="N2-2ndBullet">
    <w:name w:val="N2-2nd Bullet"/>
    <w:rsid w:val="00476E58"/>
    <w:pPr>
      <w:tabs>
        <w:tab w:val="left" w:pos="1728"/>
      </w:tabs>
      <w:spacing w:after="240" w:line="240" w:lineRule="atLeast"/>
      <w:ind w:left="1728" w:hanging="576"/>
      <w:jc w:val="both"/>
    </w:pPr>
    <w:rPr>
      <w:rFonts w:ascii="Arial" w:eastAsia="Times New Roman" w:hAnsi="Arial" w:cs="Times New Roman"/>
      <w:sz w:val="20"/>
      <w:szCs w:val="20"/>
    </w:rPr>
  </w:style>
  <w:style w:type="paragraph" w:customStyle="1" w:styleId="N3-3rdBullet">
    <w:name w:val="N3-3rd Bullet"/>
    <w:rsid w:val="00476E58"/>
    <w:pPr>
      <w:tabs>
        <w:tab w:val="left" w:pos="2304"/>
      </w:tabs>
      <w:spacing w:after="240" w:line="240" w:lineRule="atLeast"/>
      <w:ind w:left="2304" w:hanging="576"/>
      <w:jc w:val="both"/>
    </w:pPr>
    <w:rPr>
      <w:rFonts w:ascii="Arial" w:eastAsia="Times New Roman" w:hAnsi="Arial" w:cs="Times New Roman"/>
      <w:sz w:val="20"/>
      <w:szCs w:val="20"/>
    </w:rPr>
  </w:style>
  <w:style w:type="paragraph" w:customStyle="1" w:styleId="N4-4thBullet">
    <w:name w:val="N4-4th Bullet"/>
    <w:basedOn w:val="Normal"/>
    <w:rsid w:val="00476E58"/>
    <w:pPr>
      <w:tabs>
        <w:tab w:val="left" w:pos="2880"/>
      </w:tabs>
      <w:spacing w:after="240" w:line="240" w:lineRule="atLeast"/>
      <w:ind w:left="2880" w:hanging="576"/>
    </w:pPr>
    <w:rPr>
      <w:rFonts w:ascii="Times New Roman" w:hAnsi="Times New Roman"/>
    </w:rPr>
  </w:style>
  <w:style w:type="paragraph" w:customStyle="1" w:styleId="N5-5thBullet">
    <w:name w:val="N5-5th Bullet"/>
    <w:basedOn w:val="Normal"/>
    <w:rsid w:val="00476E58"/>
    <w:pPr>
      <w:tabs>
        <w:tab w:val="left" w:pos="3456"/>
      </w:tabs>
      <w:spacing w:after="240" w:line="240" w:lineRule="atLeast"/>
      <w:ind w:left="3456" w:hanging="576"/>
    </w:pPr>
    <w:rPr>
      <w:rFonts w:ascii="Times New Roman" w:hAnsi="Times New Roman"/>
    </w:rPr>
  </w:style>
  <w:style w:type="paragraph" w:customStyle="1" w:styleId="N6-DateInd">
    <w:name w:val="N6-Date Ind."/>
    <w:basedOn w:val="Normal"/>
    <w:rsid w:val="00476E58"/>
    <w:pPr>
      <w:tabs>
        <w:tab w:val="left" w:pos="5400"/>
      </w:tabs>
      <w:spacing w:line="240" w:lineRule="atLeast"/>
      <w:ind w:left="5400"/>
    </w:pPr>
    <w:rPr>
      <w:rFonts w:ascii="Times New Roman" w:hAnsi="Times New Roman"/>
    </w:rPr>
  </w:style>
  <w:style w:type="paragraph" w:customStyle="1" w:styleId="N7-3Block">
    <w:name w:val="N7-3&quot; Block"/>
    <w:basedOn w:val="Normal"/>
    <w:rsid w:val="00476E58"/>
    <w:pPr>
      <w:tabs>
        <w:tab w:val="left" w:pos="1152"/>
      </w:tabs>
      <w:spacing w:line="240" w:lineRule="atLeast"/>
      <w:ind w:left="1152" w:right="1152"/>
    </w:pPr>
    <w:rPr>
      <w:rFonts w:ascii="Times New Roman" w:hAnsi="Times New Roman"/>
    </w:rPr>
  </w:style>
  <w:style w:type="paragraph" w:customStyle="1" w:styleId="N8-QxQBlock">
    <w:name w:val="N8-QxQ Block"/>
    <w:rsid w:val="00476E58"/>
    <w:pPr>
      <w:tabs>
        <w:tab w:val="left" w:pos="1152"/>
      </w:tabs>
      <w:spacing w:after="360" w:line="360" w:lineRule="atLeast"/>
      <w:ind w:left="1152" w:hanging="1152"/>
      <w:jc w:val="both"/>
    </w:pPr>
    <w:rPr>
      <w:rFonts w:ascii="Times New Roman" w:eastAsia="Times New Roman" w:hAnsi="Times New Roman" w:cs="Times New Roman"/>
      <w:szCs w:val="20"/>
    </w:rPr>
  </w:style>
  <w:style w:type="paragraph" w:customStyle="1" w:styleId="P1-StandPara">
    <w:name w:val="P1-Stand Para"/>
    <w:link w:val="P1-StandParaChar"/>
    <w:rsid w:val="00476E58"/>
    <w:pPr>
      <w:spacing w:after="0" w:line="360" w:lineRule="atLeast"/>
      <w:ind w:firstLine="1152"/>
      <w:jc w:val="both"/>
    </w:pPr>
    <w:rPr>
      <w:rFonts w:ascii="Arial" w:eastAsia="Times New Roman" w:hAnsi="Arial" w:cs="Times New Roman"/>
      <w:sz w:val="20"/>
      <w:szCs w:val="20"/>
    </w:rPr>
  </w:style>
  <w:style w:type="paragraph" w:customStyle="1" w:styleId="Q1-BestFinQ">
    <w:name w:val="Q1-Best/Fin Q"/>
    <w:rsid w:val="00476E58"/>
    <w:pPr>
      <w:tabs>
        <w:tab w:val="left" w:pos="1152"/>
      </w:tabs>
      <w:spacing w:after="360" w:line="240" w:lineRule="atLeast"/>
      <w:ind w:left="1152" w:hanging="1152"/>
      <w:jc w:val="both"/>
    </w:pPr>
    <w:rPr>
      <w:rFonts w:ascii="Times New Roman" w:eastAsia="Times New Roman" w:hAnsi="Times New Roman" w:cs="Times New Roman"/>
      <w:b/>
      <w:szCs w:val="20"/>
    </w:rPr>
  </w:style>
  <w:style w:type="paragraph" w:customStyle="1" w:styleId="SH-SglSpHead">
    <w:name w:val="SH-Sgl Sp Head"/>
    <w:rsid w:val="00476E58"/>
    <w:pPr>
      <w:keepNext/>
      <w:tabs>
        <w:tab w:val="left" w:pos="576"/>
      </w:tabs>
      <w:spacing w:after="0" w:line="240" w:lineRule="atLeast"/>
      <w:ind w:left="576" w:hanging="576"/>
    </w:pPr>
    <w:rPr>
      <w:rFonts w:ascii="Arial" w:eastAsia="Times New Roman" w:hAnsi="Arial" w:cs="Arial"/>
      <w:b/>
      <w:sz w:val="20"/>
      <w:szCs w:val="20"/>
    </w:rPr>
  </w:style>
  <w:style w:type="paragraph" w:customStyle="1" w:styleId="SL-FlLftSgl">
    <w:name w:val="SL-Fl Lft Sgl"/>
    <w:rsid w:val="00476E58"/>
    <w:pPr>
      <w:spacing w:after="0" w:line="240" w:lineRule="atLeast"/>
      <w:jc w:val="both"/>
    </w:pPr>
    <w:rPr>
      <w:rFonts w:ascii="Arial" w:eastAsia="Times New Roman" w:hAnsi="Arial" w:cs="Times New Roman"/>
      <w:sz w:val="20"/>
      <w:szCs w:val="20"/>
    </w:rPr>
  </w:style>
  <w:style w:type="paragraph" w:customStyle="1" w:styleId="SP-SglSpPara">
    <w:name w:val="SP-Sgl Sp Para"/>
    <w:rsid w:val="00476E58"/>
    <w:pPr>
      <w:spacing w:after="0" w:line="240" w:lineRule="atLeast"/>
      <w:ind w:firstLine="576"/>
      <w:jc w:val="both"/>
    </w:pPr>
    <w:rPr>
      <w:rFonts w:ascii="Arial" w:eastAsia="Times New Roman" w:hAnsi="Arial" w:cs="Times New Roman"/>
      <w:sz w:val="20"/>
      <w:szCs w:val="20"/>
    </w:rPr>
  </w:style>
  <w:style w:type="paragraph" w:customStyle="1" w:styleId="T0-ChapPgHd">
    <w:name w:val="T0-Chap/Pg Hd"/>
    <w:rsid w:val="00476E58"/>
    <w:pPr>
      <w:tabs>
        <w:tab w:val="left" w:pos="8640"/>
      </w:tabs>
      <w:spacing w:after="0" w:line="240" w:lineRule="atLeast"/>
      <w:jc w:val="both"/>
    </w:pPr>
    <w:rPr>
      <w:rFonts w:ascii="Times New Roman" w:eastAsia="Times New Roman" w:hAnsi="Times New Roman" w:cs="Times New Roman"/>
      <w:szCs w:val="20"/>
      <w:u w:val="words"/>
    </w:rPr>
  </w:style>
  <w:style w:type="paragraph" w:styleId="TOC1">
    <w:name w:val="toc 1"/>
    <w:autoRedefine/>
    <w:semiHidden/>
    <w:rsid w:val="00476E58"/>
    <w:pPr>
      <w:tabs>
        <w:tab w:val="left" w:pos="1440"/>
        <w:tab w:val="right" w:leader="dot" w:pos="8208"/>
        <w:tab w:val="left" w:pos="8640"/>
      </w:tabs>
      <w:spacing w:after="0" w:line="240" w:lineRule="atLeast"/>
      <w:ind w:left="288"/>
    </w:pPr>
    <w:rPr>
      <w:rFonts w:ascii="Times New Roman" w:eastAsia="Times New Roman" w:hAnsi="Times New Roman" w:cs="Times New Roman"/>
      <w:caps/>
      <w:szCs w:val="20"/>
    </w:rPr>
  </w:style>
  <w:style w:type="paragraph" w:styleId="TOC2">
    <w:name w:val="toc 2"/>
    <w:autoRedefine/>
    <w:semiHidden/>
    <w:rsid w:val="00476E58"/>
    <w:pPr>
      <w:tabs>
        <w:tab w:val="left" w:pos="2160"/>
        <w:tab w:val="right" w:leader="dot" w:pos="8208"/>
        <w:tab w:val="left" w:pos="8640"/>
      </w:tabs>
      <w:spacing w:after="0" w:line="240" w:lineRule="atLeast"/>
      <w:ind w:left="2160" w:hanging="720"/>
    </w:pPr>
    <w:rPr>
      <w:rFonts w:ascii="Times New Roman" w:eastAsia="Times New Roman" w:hAnsi="Times New Roman" w:cs="Times New Roman"/>
      <w:szCs w:val="20"/>
    </w:rPr>
  </w:style>
  <w:style w:type="paragraph" w:styleId="TOC3">
    <w:name w:val="toc 3"/>
    <w:autoRedefine/>
    <w:semiHidden/>
    <w:rsid w:val="00476E58"/>
    <w:pPr>
      <w:tabs>
        <w:tab w:val="left" w:pos="3024"/>
        <w:tab w:val="right" w:leader="dot" w:pos="8208"/>
        <w:tab w:val="left" w:pos="8640"/>
      </w:tabs>
      <w:spacing w:after="0" w:line="240" w:lineRule="atLeast"/>
      <w:ind w:left="3024" w:hanging="864"/>
    </w:pPr>
    <w:rPr>
      <w:rFonts w:ascii="Times New Roman" w:eastAsia="Times New Roman" w:hAnsi="Times New Roman" w:cs="Times New Roman"/>
      <w:szCs w:val="20"/>
    </w:rPr>
  </w:style>
  <w:style w:type="paragraph" w:styleId="TOC4">
    <w:name w:val="toc 4"/>
    <w:autoRedefine/>
    <w:semiHidden/>
    <w:rsid w:val="00476E58"/>
    <w:pPr>
      <w:tabs>
        <w:tab w:val="left" w:pos="3888"/>
        <w:tab w:val="right" w:leader="dot" w:pos="8208"/>
        <w:tab w:val="left" w:pos="8640"/>
      </w:tabs>
      <w:spacing w:after="0" w:line="240" w:lineRule="atLeast"/>
      <w:ind w:left="3888" w:hanging="864"/>
    </w:pPr>
    <w:rPr>
      <w:rFonts w:ascii="Times New Roman" w:eastAsia="Times New Roman" w:hAnsi="Times New Roman" w:cs="Times New Roman"/>
      <w:szCs w:val="20"/>
    </w:rPr>
  </w:style>
  <w:style w:type="paragraph" w:styleId="TOC5">
    <w:name w:val="toc 5"/>
    <w:basedOn w:val="TOC1"/>
    <w:autoRedefine/>
    <w:semiHidden/>
    <w:rsid w:val="00476E58"/>
    <w:rPr>
      <w:caps w:val="0"/>
    </w:rPr>
  </w:style>
  <w:style w:type="paragraph" w:customStyle="1" w:styleId="TT-TableTitle">
    <w:name w:val="TT-Table Title"/>
    <w:rsid w:val="00476E58"/>
    <w:pPr>
      <w:tabs>
        <w:tab w:val="left" w:pos="1152"/>
      </w:tabs>
      <w:spacing w:after="0" w:line="240" w:lineRule="atLeast"/>
      <w:ind w:left="1152" w:hanging="1152"/>
    </w:pPr>
    <w:rPr>
      <w:rFonts w:ascii="Times New Roman" w:eastAsia="Times New Roman" w:hAnsi="Times New Roman" w:cs="Times New Roman"/>
      <w:szCs w:val="20"/>
    </w:rPr>
  </w:style>
  <w:style w:type="table" w:styleId="TableGrid">
    <w:name w:val="Table Grid"/>
    <w:basedOn w:val="TableNormal"/>
    <w:uiPriority w:val="59"/>
    <w:rsid w:val="00476E58"/>
    <w:pPr>
      <w:spacing w:after="0" w:line="24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1stLeader">
    <w:name w:val="A1-1st Leader"/>
    <w:rsid w:val="00476E58"/>
    <w:pPr>
      <w:spacing w:after="0" w:line="240" w:lineRule="atLeast"/>
      <w:ind w:left="936" w:hanging="360"/>
    </w:pPr>
    <w:rPr>
      <w:rFonts w:ascii="Arial" w:eastAsia="Times New Roman" w:hAnsi="Arial" w:cs="Times New Roman"/>
      <w:sz w:val="20"/>
      <w:szCs w:val="20"/>
    </w:rPr>
  </w:style>
  <w:style w:type="paragraph" w:customStyle="1" w:styleId="Level1">
    <w:name w:val="Level 1"/>
    <w:basedOn w:val="Normal"/>
    <w:rsid w:val="00476E58"/>
    <w:pPr>
      <w:widowControl w:val="0"/>
      <w:spacing w:line="240" w:lineRule="auto"/>
    </w:pPr>
    <w:rPr>
      <w:rFonts w:ascii="Times New Roman" w:hAnsi="Times New Roman"/>
      <w:sz w:val="24"/>
    </w:rPr>
  </w:style>
  <w:style w:type="character" w:styleId="Emphasis">
    <w:name w:val="Emphasis"/>
    <w:basedOn w:val="DefaultParagraphFont"/>
    <w:qFormat/>
    <w:rsid w:val="00476E58"/>
    <w:rPr>
      <w:i/>
      <w:iCs/>
    </w:rPr>
  </w:style>
  <w:style w:type="character" w:styleId="Hyperlink">
    <w:name w:val="Hyperlink"/>
    <w:basedOn w:val="DefaultParagraphFont"/>
    <w:rsid w:val="00476E58"/>
    <w:rPr>
      <w:color w:val="0000FF"/>
      <w:u w:val="single"/>
    </w:rPr>
  </w:style>
  <w:style w:type="character" w:styleId="PageNumber">
    <w:name w:val="page number"/>
    <w:basedOn w:val="DefaultParagraphFont"/>
    <w:rsid w:val="00476E58"/>
    <w:rPr>
      <w:rFonts w:ascii="Arial" w:hAnsi="Arial"/>
      <w:sz w:val="20"/>
    </w:rPr>
  </w:style>
  <w:style w:type="character" w:styleId="FollowedHyperlink">
    <w:name w:val="FollowedHyperlink"/>
    <w:basedOn w:val="DefaultParagraphFont"/>
    <w:rsid w:val="00476E58"/>
    <w:rPr>
      <w:color w:val="800080"/>
      <w:u w:val="single"/>
    </w:rPr>
  </w:style>
  <w:style w:type="paragraph" w:styleId="BalloonText">
    <w:name w:val="Balloon Text"/>
    <w:basedOn w:val="Normal"/>
    <w:link w:val="BalloonTextChar"/>
    <w:semiHidden/>
    <w:rsid w:val="00476E58"/>
    <w:pPr>
      <w:spacing w:line="240" w:lineRule="atLeast"/>
    </w:pPr>
    <w:rPr>
      <w:rFonts w:ascii="Tahoma" w:hAnsi="Tahoma" w:cs="Tahoma"/>
      <w:sz w:val="16"/>
      <w:szCs w:val="16"/>
    </w:rPr>
  </w:style>
  <w:style w:type="character" w:customStyle="1" w:styleId="BalloonTextChar">
    <w:name w:val="Balloon Text Char"/>
    <w:basedOn w:val="DefaultParagraphFont"/>
    <w:link w:val="BalloonText"/>
    <w:semiHidden/>
    <w:rsid w:val="00476E58"/>
    <w:rPr>
      <w:rFonts w:ascii="Tahoma" w:eastAsia="Times New Roman" w:hAnsi="Tahoma" w:cs="Tahoma"/>
      <w:sz w:val="16"/>
      <w:szCs w:val="16"/>
    </w:rPr>
  </w:style>
  <w:style w:type="character" w:styleId="CommentReference">
    <w:name w:val="annotation reference"/>
    <w:basedOn w:val="DefaultParagraphFont"/>
    <w:semiHidden/>
    <w:rsid w:val="00476E58"/>
    <w:rPr>
      <w:sz w:val="16"/>
      <w:szCs w:val="16"/>
    </w:rPr>
  </w:style>
  <w:style w:type="paragraph" w:styleId="CommentText">
    <w:name w:val="annotation text"/>
    <w:basedOn w:val="Normal"/>
    <w:link w:val="CommentTextChar"/>
    <w:semiHidden/>
    <w:rsid w:val="00476E58"/>
    <w:pPr>
      <w:spacing w:line="240" w:lineRule="atLeast"/>
    </w:pPr>
    <w:rPr>
      <w:rFonts w:ascii="Times New Roman" w:hAnsi="Times New Roman"/>
    </w:rPr>
  </w:style>
  <w:style w:type="character" w:customStyle="1" w:styleId="CommentTextChar">
    <w:name w:val="Comment Text Char"/>
    <w:basedOn w:val="DefaultParagraphFont"/>
    <w:link w:val="CommentText"/>
    <w:semiHidden/>
    <w:rsid w:val="00476E5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76E58"/>
    <w:rPr>
      <w:b/>
      <w:bCs/>
    </w:rPr>
  </w:style>
  <w:style w:type="character" w:customStyle="1" w:styleId="CommentSubjectChar">
    <w:name w:val="Comment Subject Char"/>
    <w:basedOn w:val="CommentTextChar"/>
    <w:link w:val="CommentSubject"/>
    <w:semiHidden/>
    <w:rsid w:val="00476E58"/>
    <w:rPr>
      <w:rFonts w:ascii="Times New Roman" w:eastAsia="Times New Roman" w:hAnsi="Times New Roman" w:cs="Times New Roman"/>
      <w:b/>
      <w:bCs/>
      <w:sz w:val="20"/>
      <w:szCs w:val="20"/>
    </w:rPr>
  </w:style>
  <w:style w:type="paragraph" w:styleId="Title">
    <w:name w:val="Title"/>
    <w:basedOn w:val="Normal"/>
    <w:link w:val="TitleChar"/>
    <w:uiPriority w:val="99"/>
    <w:qFormat/>
    <w:rsid w:val="00476E58"/>
    <w:pPr>
      <w:widowControl w:val="0"/>
      <w:adjustRightInd w:val="0"/>
      <w:spacing w:before="720"/>
      <w:jc w:val="center"/>
      <w:textAlignment w:val="baseline"/>
      <w:outlineLvl w:val="0"/>
    </w:pPr>
    <w:rPr>
      <w:rFonts w:ascii="Times New Roman" w:hAnsi="Times New Roman" w:cs="Arial"/>
      <w:b/>
      <w:bCs/>
      <w:kern w:val="28"/>
      <w:sz w:val="44"/>
      <w:szCs w:val="32"/>
    </w:rPr>
  </w:style>
  <w:style w:type="character" w:customStyle="1" w:styleId="TitleChar">
    <w:name w:val="Title Char"/>
    <w:basedOn w:val="DefaultParagraphFont"/>
    <w:link w:val="Title"/>
    <w:uiPriority w:val="99"/>
    <w:rsid w:val="00476E58"/>
    <w:rPr>
      <w:rFonts w:ascii="Times New Roman" w:eastAsia="Times New Roman" w:hAnsi="Times New Roman" w:cs="Arial"/>
      <w:b/>
      <w:bCs/>
      <w:kern w:val="28"/>
      <w:sz w:val="44"/>
      <w:szCs w:val="32"/>
    </w:rPr>
  </w:style>
  <w:style w:type="paragraph" w:styleId="Revision">
    <w:name w:val="Revision"/>
    <w:hidden/>
    <w:uiPriority w:val="99"/>
    <w:semiHidden/>
    <w:rsid w:val="0001710E"/>
    <w:pPr>
      <w:spacing w:after="0" w:line="240" w:lineRule="auto"/>
    </w:pPr>
    <w:rPr>
      <w:rFonts w:ascii="Times New Roman" w:eastAsia="Times New Roman" w:hAnsi="Times New Roman" w:cs="Times New Roman"/>
      <w:szCs w:val="20"/>
    </w:rPr>
  </w:style>
  <w:style w:type="table" w:customStyle="1" w:styleId="TableGrid1">
    <w:name w:val="Table Grid1"/>
    <w:basedOn w:val="TableNormal"/>
    <w:next w:val="TableGrid"/>
    <w:uiPriority w:val="59"/>
    <w:rsid w:val="00476E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76E58"/>
    <w:pPr>
      <w:spacing w:after="0" w:line="240" w:lineRule="auto"/>
    </w:pPr>
    <w:rPr>
      <w:rFonts w:ascii="Calibri" w:eastAsia="Times New Roman" w:hAnsi="Calibri" w:cs="Times New Roman"/>
    </w:rPr>
  </w:style>
  <w:style w:type="numbering" w:customStyle="1" w:styleId="NoList2">
    <w:name w:val="No List2"/>
    <w:next w:val="NoList"/>
    <w:uiPriority w:val="99"/>
    <w:semiHidden/>
    <w:unhideWhenUsed/>
    <w:rsid w:val="00476E58"/>
  </w:style>
  <w:style w:type="paragraph" w:customStyle="1" w:styleId="NormalBold">
    <w:name w:val="Normal + Bold"/>
    <w:aliases w:val="Italic"/>
    <w:basedOn w:val="Normal"/>
    <w:rsid w:val="00476E58"/>
    <w:pPr>
      <w:pBdr>
        <w:top w:val="single" w:sz="6" w:space="0" w:color="FFFFFF"/>
        <w:left w:val="single" w:sz="6" w:space="0" w:color="FFFFFF"/>
        <w:bottom w:val="single" w:sz="6" w:space="0" w:color="FFFFFF"/>
        <w:right w:val="single" w:sz="6" w:space="0" w:color="FFFFFF"/>
      </w:pBdr>
      <w:tabs>
        <w:tab w:val="left" w:pos="0"/>
        <w:tab w:val="left" w:pos="360"/>
        <w:tab w:val="left" w:pos="45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right="-900" w:hanging="720"/>
    </w:pPr>
    <w:rPr>
      <w:rFonts w:ascii="Times New Roman Bold" w:hAnsi="Times New Roman Bold"/>
      <w:b/>
      <w:bCs/>
      <w:i/>
      <w:iCs/>
      <w:caps/>
    </w:rPr>
  </w:style>
  <w:style w:type="paragraph" w:customStyle="1" w:styleId="Default">
    <w:name w:val="Default"/>
    <w:rsid w:val="00476E5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Questionnairetext">
    <w:name w:val="Questionnaire text"/>
    <w:basedOn w:val="Default"/>
    <w:next w:val="Default"/>
    <w:rsid w:val="00476E58"/>
    <w:rPr>
      <w:color w:val="auto"/>
    </w:rPr>
  </w:style>
  <w:style w:type="character" w:styleId="FootnoteReference">
    <w:name w:val="footnote reference"/>
    <w:basedOn w:val="DefaultParagraphFont"/>
    <w:semiHidden/>
    <w:rsid w:val="00476E58"/>
    <w:rPr>
      <w:vertAlign w:val="superscript"/>
    </w:rPr>
  </w:style>
  <w:style w:type="paragraph" w:customStyle="1" w:styleId="ListNumber21">
    <w:name w:val="List Number 21"/>
    <w:basedOn w:val="Normal"/>
    <w:next w:val="ListNumber2"/>
    <w:uiPriority w:val="99"/>
    <w:unhideWhenUsed/>
    <w:rsid w:val="00476E58"/>
    <w:pPr>
      <w:keepNext/>
      <w:spacing w:before="20" w:line="240" w:lineRule="auto"/>
      <w:ind w:left="1008" w:hanging="432"/>
    </w:pPr>
    <w:rPr>
      <w:rFonts w:ascii="Times New Roman" w:hAnsi="Times New Roman"/>
      <w:color w:val="000000"/>
      <w:sz w:val="24"/>
      <w:szCs w:val="24"/>
    </w:rPr>
  </w:style>
  <w:style w:type="paragraph" w:styleId="ListNumber2">
    <w:name w:val="List Number 2"/>
    <w:basedOn w:val="Normal"/>
    <w:uiPriority w:val="99"/>
    <w:unhideWhenUsed/>
    <w:rsid w:val="00476E58"/>
    <w:pPr>
      <w:numPr>
        <w:numId w:val="1"/>
      </w:numPr>
      <w:contextualSpacing/>
    </w:pPr>
  </w:style>
  <w:style w:type="numbering" w:customStyle="1" w:styleId="NoList3">
    <w:name w:val="No List3"/>
    <w:next w:val="NoList"/>
    <w:uiPriority w:val="99"/>
    <w:semiHidden/>
    <w:unhideWhenUsed/>
    <w:rsid w:val="00476E58"/>
  </w:style>
  <w:style w:type="numbering" w:customStyle="1" w:styleId="NoList4">
    <w:name w:val="No List4"/>
    <w:next w:val="NoList"/>
    <w:uiPriority w:val="99"/>
    <w:semiHidden/>
    <w:unhideWhenUsed/>
    <w:rsid w:val="00476E58"/>
  </w:style>
  <w:style w:type="numbering" w:customStyle="1" w:styleId="NoList5">
    <w:name w:val="No List5"/>
    <w:next w:val="NoList"/>
    <w:uiPriority w:val="99"/>
    <w:semiHidden/>
    <w:unhideWhenUsed/>
    <w:rsid w:val="00476E58"/>
  </w:style>
  <w:style w:type="table" w:customStyle="1" w:styleId="TableGrid2">
    <w:name w:val="Table Grid2"/>
    <w:basedOn w:val="TableNormal"/>
    <w:next w:val="TableGrid"/>
    <w:uiPriority w:val="59"/>
    <w:rsid w:val="00476E58"/>
    <w:pPr>
      <w:spacing w:after="0" w:line="24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76E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476E58"/>
  </w:style>
  <w:style w:type="table" w:customStyle="1" w:styleId="TableGrid3">
    <w:name w:val="Table Grid3"/>
    <w:basedOn w:val="TableNormal"/>
    <w:next w:val="TableGrid"/>
    <w:uiPriority w:val="59"/>
    <w:rsid w:val="00476E58"/>
    <w:pPr>
      <w:spacing w:after="0" w:line="24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476E58"/>
  </w:style>
  <w:style w:type="numbering" w:customStyle="1" w:styleId="NoList11">
    <w:name w:val="No List11"/>
    <w:next w:val="NoList"/>
    <w:uiPriority w:val="99"/>
    <w:semiHidden/>
    <w:unhideWhenUsed/>
    <w:rsid w:val="00476E58"/>
  </w:style>
  <w:style w:type="table" w:customStyle="1" w:styleId="TableGrid4">
    <w:name w:val="Table Grid4"/>
    <w:basedOn w:val="TableNormal"/>
    <w:next w:val="TableGrid"/>
    <w:uiPriority w:val="59"/>
    <w:rsid w:val="00476E58"/>
    <w:pPr>
      <w:spacing w:after="0" w:line="24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476E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476E58"/>
  </w:style>
  <w:style w:type="numbering" w:customStyle="1" w:styleId="NoList31">
    <w:name w:val="No List31"/>
    <w:next w:val="NoList"/>
    <w:uiPriority w:val="99"/>
    <w:semiHidden/>
    <w:unhideWhenUsed/>
    <w:rsid w:val="00476E58"/>
  </w:style>
  <w:style w:type="numbering" w:customStyle="1" w:styleId="NoList41">
    <w:name w:val="No List41"/>
    <w:next w:val="NoList"/>
    <w:uiPriority w:val="99"/>
    <w:semiHidden/>
    <w:unhideWhenUsed/>
    <w:rsid w:val="00476E58"/>
  </w:style>
  <w:style w:type="numbering" w:customStyle="1" w:styleId="NoList51">
    <w:name w:val="No List51"/>
    <w:next w:val="NoList"/>
    <w:uiPriority w:val="99"/>
    <w:semiHidden/>
    <w:unhideWhenUsed/>
    <w:rsid w:val="00476E58"/>
  </w:style>
  <w:style w:type="table" w:customStyle="1" w:styleId="TableGrid21">
    <w:name w:val="Table Grid21"/>
    <w:basedOn w:val="TableNormal"/>
    <w:next w:val="TableGrid"/>
    <w:uiPriority w:val="59"/>
    <w:rsid w:val="00476E58"/>
    <w:pPr>
      <w:spacing w:after="0" w:line="24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476E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476E58"/>
  </w:style>
  <w:style w:type="table" w:customStyle="1" w:styleId="TableGrid31">
    <w:name w:val="Table Grid31"/>
    <w:basedOn w:val="TableNormal"/>
    <w:next w:val="TableGrid"/>
    <w:uiPriority w:val="59"/>
    <w:rsid w:val="00476E58"/>
    <w:pPr>
      <w:spacing w:after="0" w:line="24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476E58"/>
  </w:style>
  <w:style w:type="numbering" w:customStyle="1" w:styleId="NoList12">
    <w:name w:val="No List12"/>
    <w:next w:val="NoList"/>
    <w:uiPriority w:val="99"/>
    <w:semiHidden/>
    <w:unhideWhenUsed/>
    <w:rsid w:val="00476E58"/>
  </w:style>
  <w:style w:type="table" w:customStyle="1" w:styleId="TableGrid5">
    <w:name w:val="Table Grid5"/>
    <w:basedOn w:val="TableNormal"/>
    <w:next w:val="TableGrid"/>
    <w:uiPriority w:val="59"/>
    <w:rsid w:val="00476E58"/>
    <w:pPr>
      <w:spacing w:after="0" w:line="24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76E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476E58"/>
  </w:style>
  <w:style w:type="numbering" w:customStyle="1" w:styleId="NoList32">
    <w:name w:val="No List32"/>
    <w:next w:val="NoList"/>
    <w:uiPriority w:val="99"/>
    <w:semiHidden/>
    <w:unhideWhenUsed/>
    <w:rsid w:val="00476E58"/>
  </w:style>
  <w:style w:type="numbering" w:customStyle="1" w:styleId="NoList42">
    <w:name w:val="No List42"/>
    <w:next w:val="NoList"/>
    <w:uiPriority w:val="99"/>
    <w:semiHidden/>
    <w:unhideWhenUsed/>
    <w:rsid w:val="00476E58"/>
  </w:style>
  <w:style w:type="numbering" w:customStyle="1" w:styleId="NoList52">
    <w:name w:val="No List52"/>
    <w:next w:val="NoList"/>
    <w:uiPriority w:val="99"/>
    <w:semiHidden/>
    <w:unhideWhenUsed/>
    <w:rsid w:val="00476E58"/>
  </w:style>
  <w:style w:type="table" w:customStyle="1" w:styleId="TableGrid22">
    <w:name w:val="Table Grid22"/>
    <w:basedOn w:val="TableNormal"/>
    <w:next w:val="TableGrid"/>
    <w:uiPriority w:val="59"/>
    <w:rsid w:val="00476E58"/>
    <w:pPr>
      <w:spacing w:after="0" w:line="24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476E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476E58"/>
  </w:style>
  <w:style w:type="table" w:customStyle="1" w:styleId="TableGrid32">
    <w:name w:val="Table Grid32"/>
    <w:basedOn w:val="TableNormal"/>
    <w:next w:val="TableGrid"/>
    <w:uiPriority w:val="59"/>
    <w:rsid w:val="00476E58"/>
    <w:pPr>
      <w:spacing w:after="0" w:line="24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1-StandParaChar">
    <w:name w:val="P1-Stand Para Char"/>
    <w:link w:val="P1-StandPara"/>
    <w:rsid w:val="00CF7788"/>
    <w:rPr>
      <w:rFonts w:ascii="Arial" w:eastAsia="Times New Roman" w:hAnsi="Arial" w:cs="Times New Roman"/>
      <w:sz w:val="20"/>
      <w:szCs w:val="20"/>
    </w:rPr>
  </w:style>
  <w:style w:type="paragraph" w:customStyle="1" w:styleId="L1-FlLfSp12">
    <w:name w:val="L1-FlLfSp&amp;1/2"/>
    <w:rsid w:val="00476E58"/>
    <w:pPr>
      <w:tabs>
        <w:tab w:val="left" w:pos="1152"/>
      </w:tabs>
      <w:spacing w:after="0" w:line="360" w:lineRule="atLeast"/>
      <w:jc w:val="both"/>
    </w:pPr>
    <w:rPr>
      <w:rFonts w:ascii="Arial" w:eastAsia="Times New Roman" w:hAnsi="Arial" w:cs="Times New Roman"/>
      <w:sz w:val="20"/>
      <w:szCs w:val="20"/>
    </w:rPr>
  </w:style>
  <w:style w:type="paragraph" w:customStyle="1" w:styleId="Q1-FirstLevelQuestion">
    <w:name w:val="Q1-First Level Question"/>
    <w:rsid w:val="00476E58"/>
    <w:pPr>
      <w:spacing w:after="0" w:line="240" w:lineRule="atLeast"/>
      <w:ind w:left="576" w:hanging="576"/>
      <w:jc w:val="both"/>
    </w:pPr>
    <w:rPr>
      <w:rFonts w:ascii="Arial" w:eastAsia="Times New Roman" w:hAnsi="Arial" w:cs="Times New Roman"/>
      <w:b/>
      <w:sz w:val="20"/>
      <w:szCs w:val="20"/>
    </w:rPr>
  </w:style>
  <w:style w:type="paragraph" w:customStyle="1" w:styleId="Q2-SecondLevelQuestion">
    <w:name w:val="Q2-Second Level Question"/>
    <w:rsid w:val="00476E58"/>
    <w:pPr>
      <w:spacing w:after="0" w:line="240" w:lineRule="atLeast"/>
      <w:ind w:left="1152" w:hanging="576"/>
      <w:jc w:val="both"/>
    </w:pPr>
    <w:rPr>
      <w:rFonts w:ascii="Arial" w:eastAsia="Times New Roman" w:hAnsi="Arial" w:cs="Times New Roman"/>
      <w:b/>
      <w:sz w:val="20"/>
      <w:szCs w:val="20"/>
    </w:rPr>
  </w:style>
  <w:style w:type="paragraph" w:customStyle="1" w:styleId="A3-1stTabLeader">
    <w:name w:val="A3-1st Tab Leader"/>
    <w:rsid w:val="00476E58"/>
    <w:pPr>
      <w:tabs>
        <w:tab w:val="center" w:pos="5530"/>
        <w:tab w:val="center" w:pos="6106"/>
        <w:tab w:val="center" w:pos="6682"/>
        <w:tab w:val="center" w:pos="7258"/>
        <w:tab w:val="center" w:pos="7830"/>
        <w:tab w:val="center" w:pos="8370"/>
        <w:tab w:val="center" w:pos="9180"/>
      </w:tabs>
      <w:spacing w:before="240" w:after="0" w:line="240" w:lineRule="atLeast"/>
      <w:ind w:left="360" w:hanging="360"/>
    </w:pPr>
    <w:rPr>
      <w:rFonts w:ascii="Arial" w:eastAsia="Times New Roman" w:hAnsi="Arial" w:cs="Times New Roman"/>
      <w:sz w:val="20"/>
      <w:szCs w:val="20"/>
    </w:rPr>
  </w:style>
  <w:style w:type="paragraph" w:customStyle="1" w:styleId="A4-1stTabLine">
    <w:name w:val="A4-1st Tab Line"/>
    <w:rsid w:val="00476E58"/>
    <w:pPr>
      <w:tabs>
        <w:tab w:val="left" w:pos="1872"/>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5-2ndLeader">
    <w:name w:val="A5-2nd Leader"/>
    <w:rsid w:val="00476E58"/>
    <w:pPr>
      <w:tabs>
        <w:tab w:val="right" w:leader="dot" w:pos="7200"/>
        <w:tab w:val="right" w:pos="7488"/>
        <w:tab w:val="left" w:pos="7632"/>
      </w:tabs>
      <w:spacing w:after="0" w:line="240" w:lineRule="atLeast"/>
      <w:ind w:left="3600"/>
    </w:pPr>
    <w:rPr>
      <w:rFonts w:ascii="Arial" w:eastAsia="Times New Roman" w:hAnsi="Arial" w:cs="Times New Roman"/>
      <w:sz w:val="20"/>
      <w:szCs w:val="20"/>
    </w:rPr>
  </w:style>
  <w:style w:type="paragraph" w:customStyle="1" w:styleId="A6-2ndLine">
    <w:name w:val="A6-2nd Line"/>
    <w:rsid w:val="00476E58"/>
    <w:pPr>
      <w:tabs>
        <w:tab w:val="right" w:leader="underscore" w:pos="7200"/>
        <w:tab w:val="right" w:pos="7488"/>
        <w:tab w:val="left" w:pos="7632"/>
      </w:tabs>
      <w:spacing w:after="0" w:line="240" w:lineRule="atLeast"/>
      <w:ind w:left="3600"/>
    </w:pPr>
    <w:rPr>
      <w:rFonts w:ascii="Arial" w:eastAsia="Times New Roman" w:hAnsi="Arial" w:cs="Times New Roman"/>
      <w:sz w:val="20"/>
      <w:szCs w:val="20"/>
    </w:rPr>
  </w:style>
  <w:style w:type="paragraph" w:customStyle="1" w:styleId="A2-lstLine">
    <w:name w:val="A2-lst Line"/>
    <w:rsid w:val="00476E58"/>
    <w:pPr>
      <w:tabs>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Y0-YNHead">
    <w:name w:val="Y0-Y/N Head"/>
    <w:rsid w:val="00476E58"/>
    <w:pPr>
      <w:tabs>
        <w:tab w:val="center" w:pos="7632"/>
        <w:tab w:val="center" w:pos="8352"/>
        <w:tab w:val="center" w:pos="9072"/>
      </w:tabs>
      <w:spacing w:after="0" w:line="240" w:lineRule="atLeast"/>
      <w:ind w:left="7200"/>
    </w:pPr>
    <w:rPr>
      <w:rFonts w:ascii="Arial" w:eastAsia="Times New Roman" w:hAnsi="Arial" w:cs="Times New Roman"/>
      <w:sz w:val="20"/>
      <w:szCs w:val="20"/>
      <w:u w:val="words"/>
    </w:rPr>
  </w:style>
  <w:style w:type="paragraph" w:customStyle="1" w:styleId="Y3-YNTabLeader">
    <w:name w:val="Y3-Y/N Tab Leader"/>
    <w:rsid w:val="00476E58"/>
    <w:pPr>
      <w:tabs>
        <w:tab w:val="left" w:pos="1872"/>
        <w:tab w:val="right" w:leader="dot"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4-YNTabLine">
    <w:name w:val="Y4-Y/N Tab Line"/>
    <w:rsid w:val="00476E58"/>
    <w:pPr>
      <w:tabs>
        <w:tab w:val="left" w:pos="1872"/>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5-YN2ndLeader">
    <w:name w:val="Y5-Y/N 2nd Leader"/>
    <w:rsid w:val="00476E58"/>
    <w:pPr>
      <w:tabs>
        <w:tab w:val="right" w:leader="dot"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paragraph" w:customStyle="1" w:styleId="Y6-YN2ndLine">
    <w:name w:val="Y6-Y/N 2nd Line"/>
    <w:rsid w:val="00476E58"/>
    <w:pPr>
      <w:tabs>
        <w:tab w:val="right" w:leader="underscore"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paragraph" w:customStyle="1" w:styleId="Y1-YN1stLeader">
    <w:name w:val="Y1-Y/N 1st Leader"/>
    <w:rsid w:val="00476E58"/>
    <w:pPr>
      <w:tabs>
        <w:tab w:val="right" w:leader="dot"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2-YN1stLine">
    <w:name w:val="Y2-Y/N 1st Line"/>
    <w:rsid w:val="00476E58"/>
    <w:pPr>
      <w:tabs>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character" w:customStyle="1" w:styleId="apple-converted-space">
    <w:name w:val="apple-converted-space"/>
    <w:basedOn w:val="DefaultParagraphFont"/>
    <w:rsid w:val="006262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E58"/>
    <w:pPr>
      <w:spacing w:after="0" w:line="360" w:lineRule="atLeast"/>
      <w:ind w:firstLine="1152"/>
      <w:jc w:val="both"/>
    </w:pPr>
    <w:rPr>
      <w:rFonts w:ascii="Arial" w:eastAsia="Times New Roman" w:hAnsi="Arial" w:cs="Times New Roman"/>
      <w:sz w:val="20"/>
      <w:szCs w:val="20"/>
    </w:rPr>
  </w:style>
  <w:style w:type="paragraph" w:styleId="Heading1">
    <w:name w:val="heading 1"/>
    <w:aliases w:val="H1-Sec.Head"/>
    <w:basedOn w:val="Normal"/>
    <w:next w:val="Normal"/>
    <w:link w:val="Heading1Char"/>
    <w:qFormat/>
    <w:rsid w:val="00476E58"/>
    <w:pPr>
      <w:keepNext/>
      <w:tabs>
        <w:tab w:val="left" w:pos="1195"/>
      </w:tabs>
      <w:ind w:left="1195" w:hanging="1195"/>
      <w:jc w:val="left"/>
      <w:outlineLvl w:val="0"/>
    </w:pPr>
    <w:rPr>
      <w:b/>
    </w:rPr>
  </w:style>
  <w:style w:type="paragraph" w:styleId="Heading2">
    <w:name w:val="heading 2"/>
    <w:aliases w:val="H2-Sec. Head"/>
    <w:basedOn w:val="Normal"/>
    <w:next w:val="Normal"/>
    <w:link w:val="Heading2Char"/>
    <w:qFormat/>
    <w:rsid w:val="00476E58"/>
    <w:pPr>
      <w:keepNext/>
      <w:tabs>
        <w:tab w:val="left" w:pos="1195"/>
      </w:tabs>
      <w:ind w:left="1195" w:hanging="1195"/>
      <w:jc w:val="left"/>
      <w:outlineLvl w:val="1"/>
    </w:pPr>
    <w:rPr>
      <w:b/>
    </w:rPr>
  </w:style>
  <w:style w:type="paragraph" w:styleId="Heading3">
    <w:name w:val="heading 3"/>
    <w:aliases w:val="H3-Sec. Head"/>
    <w:basedOn w:val="Normal"/>
    <w:next w:val="Normal"/>
    <w:link w:val="Heading3Char"/>
    <w:qFormat/>
    <w:rsid w:val="00476E58"/>
    <w:pPr>
      <w:keepNext/>
      <w:tabs>
        <w:tab w:val="left" w:pos="1195"/>
      </w:tabs>
      <w:ind w:left="1195" w:hanging="1195"/>
      <w:jc w:val="left"/>
      <w:outlineLvl w:val="2"/>
    </w:pPr>
    <w:rPr>
      <w:b/>
    </w:rPr>
  </w:style>
  <w:style w:type="paragraph" w:styleId="Heading4">
    <w:name w:val="heading 4"/>
    <w:aliases w:val="H4 Sec.Heading"/>
    <w:basedOn w:val="Normal"/>
    <w:next w:val="Normal"/>
    <w:link w:val="Heading4Char"/>
    <w:qFormat/>
    <w:rsid w:val="00476E58"/>
    <w:pPr>
      <w:keepNext/>
      <w:keepLines/>
      <w:spacing w:before="240" w:line="240" w:lineRule="atLeast"/>
      <w:ind w:firstLine="0"/>
      <w:jc w:val="center"/>
      <w:outlineLvl w:val="3"/>
    </w:pPr>
    <w:rPr>
      <w:b/>
    </w:rPr>
  </w:style>
  <w:style w:type="paragraph" w:styleId="Heading5">
    <w:name w:val="heading 5"/>
    <w:basedOn w:val="Normal"/>
    <w:next w:val="Normal"/>
    <w:link w:val="Heading5Char"/>
    <w:qFormat/>
    <w:rsid w:val="00476E58"/>
    <w:pPr>
      <w:keepLines/>
      <w:spacing w:before="360"/>
      <w:ind w:firstLine="0"/>
      <w:jc w:val="center"/>
      <w:outlineLvl w:val="4"/>
    </w:pPr>
  </w:style>
  <w:style w:type="paragraph" w:styleId="Heading6">
    <w:name w:val="heading 6"/>
    <w:basedOn w:val="Normal"/>
    <w:next w:val="Normal"/>
    <w:link w:val="Heading6Char"/>
    <w:qFormat/>
    <w:rsid w:val="00476E58"/>
    <w:pPr>
      <w:keepNext/>
      <w:spacing w:before="240" w:line="240" w:lineRule="atLeast"/>
      <w:ind w:firstLine="0"/>
      <w:jc w:val="center"/>
      <w:outlineLvl w:val="5"/>
    </w:pPr>
    <w:rPr>
      <w:b/>
      <w:caps/>
    </w:rPr>
  </w:style>
  <w:style w:type="paragraph" w:styleId="Heading7">
    <w:name w:val="heading 7"/>
    <w:basedOn w:val="Normal"/>
    <w:next w:val="Normal"/>
    <w:link w:val="Heading7Char"/>
    <w:qFormat/>
    <w:rsid w:val="00476E58"/>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6E58"/>
    <w:pPr>
      <w:spacing w:line="240" w:lineRule="auto"/>
      <w:ind w:left="720"/>
    </w:pPr>
    <w:rPr>
      <w:rFonts w:ascii="Calibri" w:hAnsi="Calibri"/>
    </w:rPr>
  </w:style>
  <w:style w:type="paragraph" w:styleId="Header">
    <w:name w:val="header"/>
    <w:basedOn w:val="Normal"/>
    <w:link w:val="HeaderChar"/>
    <w:rsid w:val="00476E58"/>
    <w:pPr>
      <w:tabs>
        <w:tab w:val="center" w:pos="4320"/>
        <w:tab w:val="right" w:pos="8640"/>
      </w:tabs>
    </w:pPr>
  </w:style>
  <w:style w:type="character" w:customStyle="1" w:styleId="HeaderChar">
    <w:name w:val="Header Char"/>
    <w:basedOn w:val="DefaultParagraphFont"/>
    <w:link w:val="Header"/>
    <w:rsid w:val="00476E58"/>
    <w:rPr>
      <w:rFonts w:ascii="Arial" w:eastAsia="Times New Roman" w:hAnsi="Arial" w:cs="Times New Roman"/>
      <w:sz w:val="20"/>
      <w:szCs w:val="20"/>
    </w:rPr>
  </w:style>
  <w:style w:type="paragraph" w:styleId="Footer">
    <w:name w:val="footer"/>
    <w:basedOn w:val="Normal"/>
    <w:link w:val="FooterChar"/>
    <w:rsid w:val="00476E58"/>
    <w:pPr>
      <w:tabs>
        <w:tab w:val="center" w:pos="4320"/>
        <w:tab w:val="right" w:pos="8640"/>
      </w:tabs>
    </w:pPr>
  </w:style>
  <w:style w:type="character" w:customStyle="1" w:styleId="FooterChar">
    <w:name w:val="Footer Char"/>
    <w:basedOn w:val="DefaultParagraphFont"/>
    <w:link w:val="Footer"/>
    <w:rsid w:val="00476E58"/>
    <w:rPr>
      <w:rFonts w:ascii="Arial" w:eastAsia="Times New Roman" w:hAnsi="Arial" w:cs="Times New Roman"/>
      <w:sz w:val="20"/>
      <w:szCs w:val="20"/>
    </w:rPr>
  </w:style>
  <w:style w:type="character" w:customStyle="1" w:styleId="Heading1Char">
    <w:name w:val="Heading 1 Char"/>
    <w:aliases w:val="H1-Sec.Head Char"/>
    <w:basedOn w:val="DefaultParagraphFont"/>
    <w:link w:val="Heading1"/>
    <w:rsid w:val="00476E58"/>
    <w:rPr>
      <w:rFonts w:ascii="Arial" w:eastAsia="Times New Roman" w:hAnsi="Arial" w:cs="Times New Roman"/>
      <w:b/>
      <w:sz w:val="20"/>
      <w:szCs w:val="20"/>
    </w:rPr>
  </w:style>
  <w:style w:type="character" w:customStyle="1" w:styleId="Heading2Char">
    <w:name w:val="Heading 2 Char"/>
    <w:aliases w:val="H2-Sec. Head Char"/>
    <w:basedOn w:val="DefaultParagraphFont"/>
    <w:link w:val="Heading2"/>
    <w:rsid w:val="00476E58"/>
    <w:rPr>
      <w:rFonts w:ascii="Arial" w:eastAsia="Times New Roman" w:hAnsi="Arial" w:cs="Times New Roman"/>
      <w:b/>
      <w:sz w:val="20"/>
      <w:szCs w:val="20"/>
    </w:rPr>
  </w:style>
  <w:style w:type="character" w:customStyle="1" w:styleId="Heading3Char">
    <w:name w:val="Heading 3 Char"/>
    <w:aliases w:val="H3-Sec. Head Char"/>
    <w:basedOn w:val="DefaultParagraphFont"/>
    <w:link w:val="Heading3"/>
    <w:rsid w:val="00476E58"/>
    <w:rPr>
      <w:rFonts w:ascii="Arial" w:eastAsia="Times New Roman" w:hAnsi="Arial" w:cs="Times New Roman"/>
      <w:b/>
      <w:sz w:val="20"/>
      <w:szCs w:val="20"/>
    </w:rPr>
  </w:style>
  <w:style w:type="character" w:customStyle="1" w:styleId="Heading4Char">
    <w:name w:val="Heading 4 Char"/>
    <w:aliases w:val="H4 Sec.Heading Char"/>
    <w:basedOn w:val="DefaultParagraphFont"/>
    <w:link w:val="Heading4"/>
    <w:rsid w:val="00476E58"/>
    <w:rPr>
      <w:rFonts w:ascii="Arial" w:eastAsia="Times New Roman" w:hAnsi="Arial" w:cs="Times New Roman"/>
      <w:b/>
      <w:sz w:val="20"/>
      <w:szCs w:val="20"/>
    </w:rPr>
  </w:style>
  <w:style w:type="character" w:customStyle="1" w:styleId="Heading5Char">
    <w:name w:val="Heading 5 Char"/>
    <w:basedOn w:val="DefaultParagraphFont"/>
    <w:link w:val="Heading5"/>
    <w:rsid w:val="00476E58"/>
    <w:rPr>
      <w:rFonts w:ascii="Arial" w:eastAsia="Times New Roman" w:hAnsi="Arial" w:cs="Times New Roman"/>
      <w:sz w:val="20"/>
      <w:szCs w:val="20"/>
    </w:rPr>
  </w:style>
  <w:style w:type="character" w:customStyle="1" w:styleId="Heading6Char">
    <w:name w:val="Heading 6 Char"/>
    <w:basedOn w:val="DefaultParagraphFont"/>
    <w:link w:val="Heading6"/>
    <w:rsid w:val="00476E58"/>
    <w:rPr>
      <w:rFonts w:ascii="Arial" w:eastAsia="Times New Roman" w:hAnsi="Arial" w:cs="Times New Roman"/>
      <w:b/>
      <w:caps/>
      <w:sz w:val="20"/>
      <w:szCs w:val="20"/>
    </w:rPr>
  </w:style>
  <w:style w:type="character" w:customStyle="1" w:styleId="Heading7Char">
    <w:name w:val="Heading 7 Char"/>
    <w:basedOn w:val="DefaultParagraphFont"/>
    <w:link w:val="Heading7"/>
    <w:rsid w:val="00476E58"/>
    <w:rPr>
      <w:rFonts w:ascii="Arial" w:eastAsia="Times New Roman" w:hAnsi="Arial" w:cs="Times New Roman"/>
      <w:sz w:val="20"/>
      <w:szCs w:val="20"/>
    </w:rPr>
  </w:style>
  <w:style w:type="numbering" w:customStyle="1" w:styleId="NoList1">
    <w:name w:val="No List1"/>
    <w:next w:val="NoList"/>
    <w:uiPriority w:val="99"/>
    <w:semiHidden/>
    <w:unhideWhenUsed/>
    <w:rsid w:val="00476E58"/>
  </w:style>
  <w:style w:type="paragraph" w:customStyle="1" w:styleId="C1-CtrBoldHd">
    <w:name w:val="C1-Ctr BoldHd"/>
    <w:rsid w:val="00476E58"/>
    <w:pPr>
      <w:keepNext/>
      <w:spacing w:after="0" w:line="240" w:lineRule="atLeast"/>
      <w:jc w:val="center"/>
    </w:pPr>
    <w:rPr>
      <w:rFonts w:ascii="Arial" w:eastAsia="Times New Roman" w:hAnsi="Arial" w:cs="Times New Roman"/>
      <w:b/>
      <w:caps/>
      <w:sz w:val="20"/>
      <w:szCs w:val="20"/>
    </w:rPr>
  </w:style>
  <w:style w:type="paragraph" w:customStyle="1" w:styleId="C2-CtrSglSp">
    <w:name w:val="C2-Ctr Sgl Sp"/>
    <w:rsid w:val="00476E58"/>
    <w:pPr>
      <w:keepNext/>
      <w:spacing w:after="0" w:line="240" w:lineRule="atLeast"/>
      <w:jc w:val="center"/>
    </w:pPr>
    <w:rPr>
      <w:rFonts w:ascii="Arial" w:eastAsia="Times New Roman" w:hAnsi="Arial" w:cs="Times New Roman"/>
      <w:sz w:val="20"/>
      <w:szCs w:val="20"/>
    </w:rPr>
  </w:style>
  <w:style w:type="paragraph" w:customStyle="1" w:styleId="C3-CtrSp12">
    <w:name w:val="C3-Ctr Sp&amp;1/2"/>
    <w:rsid w:val="00476E58"/>
    <w:pPr>
      <w:keepLines/>
      <w:spacing w:after="0" w:line="360" w:lineRule="atLeast"/>
      <w:jc w:val="center"/>
    </w:pPr>
    <w:rPr>
      <w:rFonts w:ascii="Times New Roman" w:eastAsia="Times New Roman" w:hAnsi="Times New Roman" w:cs="Times New Roman"/>
      <w:szCs w:val="20"/>
    </w:rPr>
  </w:style>
  <w:style w:type="paragraph" w:customStyle="1" w:styleId="E1-Equation">
    <w:name w:val="E1-Equation"/>
    <w:rsid w:val="00476E58"/>
    <w:pPr>
      <w:tabs>
        <w:tab w:val="center" w:pos="4680"/>
        <w:tab w:val="right" w:pos="9360"/>
      </w:tabs>
      <w:spacing w:after="0" w:line="240" w:lineRule="atLeast"/>
      <w:jc w:val="both"/>
    </w:pPr>
    <w:rPr>
      <w:rFonts w:ascii="Times New Roman" w:eastAsia="Times New Roman" w:hAnsi="Times New Roman" w:cs="Times New Roman"/>
      <w:szCs w:val="20"/>
    </w:rPr>
  </w:style>
  <w:style w:type="paragraph" w:customStyle="1" w:styleId="E2-Equation">
    <w:name w:val="E2-Equation"/>
    <w:basedOn w:val="E1-Equation"/>
    <w:rsid w:val="00476E58"/>
    <w:pPr>
      <w:tabs>
        <w:tab w:val="clear" w:pos="4680"/>
        <w:tab w:val="clear" w:pos="9360"/>
        <w:tab w:val="right" w:pos="1152"/>
        <w:tab w:val="center" w:pos="1440"/>
        <w:tab w:val="left" w:pos="1728"/>
      </w:tabs>
      <w:ind w:left="1728" w:hanging="1728"/>
    </w:pPr>
  </w:style>
  <w:style w:type="paragraph" w:styleId="FootnoteText">
    <w:name w:val="footnote text"/>
    <w:aliases w:val="F1"/>
    <w:link w:val="FootnoteTextChar"/>
    <w:semiHidden/>
    <w:rsid w:val="00476E58"/>
    <w:pPr>
      <w:tabs>
        <w:tab w:val="left" w:pos="120"/>
      </w:tabs>
      <w:spacing w:before="120" w:after="0" w:line="200" w:lineRule="atLeast"/>
      <w:ind w:left="115" w:hanging="115"/>
      <w:jc w:val="both"/>
    </w:pPr>
    <w:rPr>
      <w:rFonts w:ascii="Times New Roman" w:eastAsia="Times New Roman" w:hAnsi="Times New Roman" w:cs="Times New Roman"/>
      <w:sz w:val="16"/>
      <w:szCs w:val="20"/>
    </w:rPr>
  </w:style>
  <w:style w:type="character" w:customStyle="1" w:styleId="FootnoteTextChar">
    <w:name w:val="Footnote Text Char"/>
    <w:aliases w:val="F1 Char"/>
    <w:basedOn w:val="DefaultParagraphFont"/>
    <w:link w:val="FootnoteText"/>
    <w:semiHidden/>
    <w:rsid w:val="00476E58"/>
    <w:rPr>
      <w:rFonts w:ascii="Times New Roman" w:eastAsia="Times New Roman" w:hAnsi="Times New Roman" w:cs="Times New Roman"/>
      <w:sz w:val="16"/>
      <w:szCs w:val="20"/>
    </w:rPr>
  </w:style>
  <w:style w:type="paragraph" w:customStyle="1" w:styleId="L1-FlLSp12">
    <w:name w:val="L1-FlL Sp&amp;1/2"/>
    <w:rsid w:val="00476E58"/>
    <w:pPr>
      <w:tabs>
        <w:tab w:val="left" w:pos="1200"/>
      </w:tabs>
      <w:spacing w:after="0" w:line="360" w:lineRule="atLeast"/>
      <w:jc w:val="both"/>
    </w:pPr>
    <w:rPr>
      <w:rFonts w:ascii="Times New Roman" w:eastAsia="Times New Roman" w:hAnsi="Times New Roman" w:cs="Times New Roman"/>
      <w:szCs w:val="20"/>
    </w:rPr>
  </w:style>
  <w:style w:type="paragraph" w:customStyle="1" w:styleId="N0-FlLftBullet">
    <w:name w:val="N0-Fl Lft Bullet"/>
    <w:rsid w:val="00B822F1"/>
    <w:pPr>
      <w:numPr>
        <w:numId w:val="2"/>
      </w:numPr>
      <w:tabs>
        <w:tab w:val="left" w:pos="576"/>
      </w:tabs>
      <w:spacing w:after="0" w:line="240" w:lineRule="atLeast"/>
      <w:ind w:left="360"/>
      <w:jc w:val="both"/>
    </w:pPr>
    <w:rPr>
      <w:rFonts w:ascii="Arial" w:eastAsia="Times New Roman" w:hAnsi="Arial" w:cs="Times New Roman"/>
      <w:sz w:val="20"/>
      <w:szCs w:val="20"/>
    </w:rPr>
  </w:style>
  <w:style w:type="paragraph" w:customStyle="1" w:styleId="N1-1stBullet">
    <w:name w:val="N1-1st Bullet"/>
    <w:rsid w:val="00B822F1"/>
    <w:pPr>
      <w:numPr>
        <w:numId w:val="3"/>
      </w:numPr>
      <w:tabs>
        <w:tab w:val="left" w:pos="1152"/>
      </w:tabs>
      <w:spacing w:after="0" w:line="240" w:lineRule="atLeast"/>
      <w:ind w:left="1080"/>
      <w:jc w:val="both"/>
    </w:pPr>
    <w:rPr>
      <w:rFonts w:ascii="Arial" w:eastAsia="Times New Roman" w:hAnsi="Arial" w:cs="Times New Roman"/>
      <w:sz w:val="20"/>
      <w:szCs w:val="20"/>
    </w:rPr>
  </w:style>
  <w:style w:type="paragraph" w:customStyle="1" w:styleId="N2-2ndBullet">
    <w:name w:val="N2-2nd Bullet"/>
    <w:rsid w:val="00476E58"/>
    <w:pPr>
      <w:tabs>
        <w:tab w:val="left" w:pos="1728"/>
      </w:tabs>
      <w:spacing w:after="240" w:line="240" w:lineRule="atLeast"/>
      <w:ind w:left="1728" w:hanging="576"/>
      <w:jc w:val="both"/>
    </w:pPr>
    <w:rPr>
      <w:rFonts w:ascii="Arial" w:eastAsia="Times New Roman" w:hAnsi="Arial" w:cs="Times New Roman"/>
      <w:sz w:val="20"/>
      <w:szCs w:val="20"/>
    </w:rPr>
  </w:style>
  <w:style w:type="paragraph" w:customStyle="1" w:styleId="N3-3rdBullet">
    <w:name w:val="N3-3rd Bullet"/>
    <w:rsid w:val="00476E58"/>
    <w:pPr>
      <w:tabs>
        <w:tab w:val="left" w:pos="2304"/>
      </w:tabs>
      <w:spacing w:after="240" w:line="240" w:lineRule="atLeast"/>
      <w:ind w:left="2304" w:hanging="576"/>
      <w:jc w:val="both"/>
    </w:pPr>
    <w:rPr>
      <w:rFonts w:ascii="Arial" w:eastAsia="Times New Roman" w:hAnsi="Arial" w:cs="Times New Roman"/>
      <w:sz w:val="20"/>
      <w:szCs w:val="20"/>
    </w:rPr>
  </w:style>
  <w:style w:type="paragraph" w:customStyle="1" w:styleId="N4-4thBullet">
    <w:name w:val="N4-4th Bullet"/>
    <w:basedOn w:val="Normal"/>
    <w:rsid w:val="00476E58"/>
    <w:pPr>
      <w:tabs>
        <w:tab w:val="left" w:pos="2880"/>
      </w:tabs>
      <w:spacing w:after="240" w:line="240" w:lineRule="atLeast"/>
      <w:ind w:left="2880" w:hanging="576"/>
    </w:pPr>
    <w:rPr>
      <w:rFonts w:ascii="Times New Roman" w:hAnsi="Times New Roman"/>
    </w:rPr>
  </w:style>
  <w:style w:type="paragraph" w:customStyle="1" w:styleId="N5-5thBullet">
    <w:name w:val="N5-5th Bullet"/>
    <w:basedOn w:val="Normal"/>
    <w:rsid w:val="00476E58"/>
    <w:pPr>
      <w:tabs>
        <w:tab w:val="left" w:pos="3456"/>
      </w:tabs>
      <w:spacing w:after="240" w:line="240" w:lineRule="atLeast"/>
      <w:ind w:left="3456" w:hanging="576"/>
    </w:pPr>
    <w:rPr>
      <w:rFonts w:ascii="Times New Roman" w:hAnsi="Times New Roman"/>
    </w:rPr>
  </w:style>
  <w:style w:type="paragraph" w:customStyle="1" w:styleId="N6-DateInd">
    <w:name w:val="N6-Date Ind."/>
    <w:basedOn w:val="Normal"/>
    <w:rsid w:val="00476E58"/>
    <w:pPr>
      <w:tabs>
        <w:tab w:val="left" w:pos="5400"/>
      </w:tabs>
      <w:spacing w:line="240" w:lineRule="atLeast"/>
      <w:ind w:left="5400"/>
    </w:pPr>
    <w:rPr>
      <w:rFonts w:ascii="Times New Roman" w:hAnsi="Times New Roman"/>
    </w:rPr>
  </w:style>
  <w:style w:type="paragraph" w:customStyle="1" w:styleId="N7-3Block">
    <w:name w:val="N7-3&quot; Block"/>
    <w:basedOn w:val="Normal"/>
    <w:rsid w:val="00476E58"/>
    <w:pPr>
      <w:tabs>
        <w:tab w:val="left" w:pos="1152"/>
      </w:tabs>
      <w:spacing w:line="240" w:lineRule="atLeast"/>
      <w:ind w:left="1152" w:right="1152"/>
    </w:pPr>
    <w:rPr>
      <w:rFonts w:ascii="Times New Roman" w:hAnsi="Times New Roman"/>
    </w:rPr>
  </w:style>
  <w:style w:type="paragraph" w:customStyle="1" w:styleId="N8-QxQBlock">
    <w:name w:val="N8-QxQ Block"/>
    <w:rsid w:val="00476E58"/>
    <w:pPr>
      <w:tabs>
        <w:tab w:val="left" w:pos="1152"/>
      </w:tabs>
      <w:spacing w:after="360" w:line="360" w:lineRule="atLeast"/>
      <w:ind w:left="1152" w:hanging="1152"/>
      <w:jc w:val="both"/>
    </w:pPr>
    <w:rPr>
      <w:rFonts w:ascii="Times New Roman" w:eastAsia="Times New Roman" w:hAnsi="Times New Roman" w:cs="Times New Roman"/>
      <w:szCs w:val="20"/>
    </w:rPr>
  </w:style>
  <w:style w:type="paragraph" w:customStyle="1" w:styleId="P1-StandPara">
    <w:name w:val="P1-Stand Para"/>
    <w:link w:val="P1-StandParaChar"/>
    <w:rsid w:val="00476E58"/>
    <w:pPr>
      <w:spacing w:after="0" w:line="360" w:lineRule="atLeast"/>
      <w:ind w:firstLine="1152"/>
      <w:jc w:val="both"/>
    </w:pPr>
    <w:rPr>
      <w:rFonts w:ascii="Arial" w:eastAsia="Times New Roman" w:hAnsi="Arial" w:cs="Times New Roman"/>
      <w:sz w:val="20"/>
      <w:szCs w:val="20"/>
    </w:rPr>
  </w:style>
  <w:style w:type="paragraph" w:customStyle="1" w:styleId="Q1-BestFinQ">
    <w:name w:val="Q1-Best/Fin Q"/>
    <w:rsid w:val="00476E58"/>
    <w:pPr>
      <w:tabs>
        <w:tab w:val="left" w:pos="1152"/>
      </w:tabs>
      <w:spacing w:after="360" w:line="240" w:lineRule="atLeast"/>
      <w:ind w:left="1152" w:hanging="1152"/>
      <w:jc w:val="both"/>
    </w:pPr>
    <w:rPr>
      <w:rFonts w:ascii="Times New Roman" w:eastAsia="Times New Roman" w:hAnsi="Times New Roman" w:cs="Times New Roman"/>
      <w:b/>
      <w:szCs w:val="20"/>
    </w:rPr>
  </w:style>
  <w:style w:type="paragraph" w:customStyle="1" w:styleId="SH-SglSpHead">
    <w:name w:val="SH-Sgl Sp Head"/>
    <w:rsid w:val="00476E58"/>
    <w:pPr>
      <w:keepNext/>
      <w:tabs>
        <w:tab w:val="left" w:pos="576"/>
      </w:tabs>
      <w:spacing w:after="0" w:line="240" w:lineRule="atLeast"/>
      <w:ind w:left="576" w:hanging="576"/>
    </w:pPr>
    <w:rPr>
      <w:rFonts w:ascii="Arial" w:eastAsia="Times New Roman" w:hAnsi="Arial" w:cs="Arial"/>
      <w:b/>
      <w:sz w:val="20"/>
      <w:szCs w:val="20"/>
    </w:rPr>
  </w:style>
  <w:style w:type="paragraph" w:customStyle="1" w:styleId="SL-FlLftSgl">
    <w:name w:val="SL-Fl Lft Sgl"/>
    <w:rsid w:val="00476E58"/>
    <w:pPr>
      <w:spacing w:after="0" w:line="240" w:lineRule="atLeast"/>
      <w:jc w:val="both"/>
    </w:pPr>
    <w:rPr>
      <w:rFonts w:ascii="Arial" w:eastAsia="Times New Roman" w:hAnsi="Arial" w:cs="Times New Roman"/>
      <w:sz w:val="20"/>
      <w:szCs w:val="20"/>
    </w:rPr>
  </w:style>
  <w:style w:type="paragraph" w:customStyle="1" w:styleId="SP-SglSpPara">
    <w:name w:val="SP-Sgl Sp Para"/>
    <w:rsid w:val="00476E58"/>
    <w:pPr>
      <w:spacing w:after="0" w:line="240" w:lineRule="atLeast"/>
      <w:ind w:firstLine="576"/>
      <w:jc w:val="both"/>
    </w:pPr>
    <w:rPr>
      <w:rFonts w:ascii="Arial" w:eastAsia="Times New Roman" w:hAnsi="Arial" w:cs="Times New Roman"/>
      <w:sz w:val="20"/>
      <w:szCs w:val="20"/>
    </w:rPr>
  </w:style>
  <w:style w:type="paragraph" w:customStyle="1" w:styleId="T0-ChapPgHd">
    <w:name w:val="T0-Chap/Pg Hd"/>
    <w:rsid w:val="00476E58"/>
    <w:pPr>
      <w:tabs>
        <w:tab w:val="left" w:pos="8640"/>
      </w:tabs>
      <w:spacing w:after="0" w:line="240" w:lineRule="atLeast"/>
      <w:jc w:val="both"/>
    </w:pPr>
    <w:rPr>
      <w:rFonts w:ascii="Times New Roman" w:eastAsia="Times New Roman" w:hAnsi="Times New Roman" w:cs="Times New Roman"/>
      <w:szCs w:val="20"/>
      <w:u w:val="words"/>
    </w:rPr>
  </w:style>
  <w:style w:type="paragraph" w:styleId="TOC1">
    <w:name w:val="toc 1"/>
    <w:autoRedefine/>
    <w:semiHidden/>
    <w:rsid w:val="00476E58"/>
    <w:pPr>
      <w:tabs>
        <w:tab w:val="left" w:pos="1440"/>
        <w:tab w:val="right" w:leader="dot" w:pos="8208"/>
        <w:tab w:val="left" w:pos="8640"/>
      </w:tabs>
      <w:spacing w:after="0" w:line="240" w:lineRule="atLeast"/>
      <w:ind w:left="288"/>
    </w:pPr>
    <w:rPr>
      <w:rFonts w:ascii="Times New Roman" w:eastAsia="Times New Roman" w:hAnsi="Times New Roman" w:cs="Times New Roman"/>
      <w:caps/>
      <w:szCs w:val="20"/>
    </w:rPr>
  </w:style>
  <w:style w:type="paragraph" w:styleId="TOC2">
    <w:name w:val="toc 2"/>
    <w:autoRedefine/>
    <w:semiHidden/>
    <w:rsid w:val="00476E58"/>
    <w:pPr>
      <w:tabs>
        <w:tab w:val="left" w:pos="2160"/>
        <w:tab w:val="right" w:leader="dot" w:pos="8208"/>
        <w:tab w:val="left" w:pos="8640"/>
      </w:tabs>
      <w:spacing w:after="0" w:line="240" w:lineRule="atLeast"/>
      <w:ind w:left="2160" w:hanging="720"/>
    </w:pPr>
    <w:rPr>
      <w:rFonts w:ascii="Times New Roman" w:eastAsia="Times New Roman" w:hAnsi="Times New Roman" w:cs="Times New Roman"/>
      <w:szCs w:val="20"/>
    </w:rPr>
  </w:style>
  <w:style w:type="paragraph" w:styleId="TOC3">
    <w:name w:val="toc 3"/>
    <w:autoRedefine/>
    <w:semiHidden/>
    <w:rsid w:val="00476E58"/>
    <w:pPr>
      <w:tabs>
        <w:tab w:val="left" w:pos="3024"/>
        <w:tab w:val="right" w:leader="dot" w:pos="8208"/>
        <w:tab w:val="left" w:pos="8640"/>
      </w:tabs>
      <w:spacing w:after="0" w:line="240" w:lineRule="atLeast"/>
      <w:ind w:left="3024" w:hanging="864"/>
    </w:pPr>
    <w:rPr>
      <w:rFonts w:ascii="Times New Roman" w:eastAsia="Times New Roman" w:hAnsi="Times New Roman" w:cs="Times New Roman"/>
      <w:szCs w:val="20"/>
    </w:rPr>
  </w:style>
  <w:style w:type="paragraph" w:styleId="TOC4">
    <w:name w:val="toc 4"/>
    <w:autoRedefine/>
    <w:semiHidden/>
    <w:rsid w:val="00476E58"/>
    <w:pPr>
      <w:tabs>
        <w:tab w:val="left" w:pos="3888"/>
        <w:tab w:val="right" w:leader="dot" w:pos="8208"/>
        <w:tab w:val="left" w:pos="8640"/>
      </w:tabs>
      <w:spacing w:after="0" w:line="240" w:lineRule="atLeast"/>
      <w:ind w:left="3888" w:hanging="864"/>
    </w:pPr>
    <w:rPr>
      <w:rFonts w:ascii="Times New Roman" w:eastAsia="Times New Roman" w:hAnsi="Times New Roman" w:cs="Times New Roman"/>
      <w:szCs w:val="20"/>
    </w:rPr>
  </w:style>
  <w:style w:type="paragraph" w:styleId="TOC5">
    <w:name w:val="toc 5"/>
    <w:basedOn w:val="TOC1"/>
    <w:autoRedefine/>
    <w:semiHidden/>
    <w:rsid w:val="00476E58"/>
    <w:rPr>
      <w:caps w:val="0"/>
    </w:rPr>
  </w:style>
  <w:style w:type="paragraph" w:customStyle="1" w:styleId="TT-TableTitle">
    <w:name w:val="TT-Table Title"/>
    <w:rsid w:val="00476E58"/>
    <w:pPr>
      <w:tabs>
        <w:tab w:val="left" w:pos="1152"/>
      </w:tabs>
      <w:spacing w:after="0" w:line="240" w:lineRule="atLeast"/>
      <w:ind w:left="1152" w:hanging="1152"/>
    </w:pPr>
    <w:rPr>
      <w:rFonts w:ascii="Times New Roman" w:eastAsia="Times New Roman" w:hAnsi="Times New Roman" w:cs="Times New Roman"/>
      <w:szCs w:val="20"/>
    </w:rPr>
  </w:style>
  <w:style w:type="table" w:styleId="TableGrid">
    <w:name w:val="Table Grid"/>
    <w:basedOn w:val="TableNormal"/>
    <w:uiPriority w:val="59"/>
    <w:rsid w:val="00476E58"/>
    <w:pPr>
      <w:spacing w:after="0" w:line="24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1stLeader">
    <w:name w:val="A1-1st Leader"/>
    <w:rsid w:val="00476E58"/>
    <w:pPr>
      <w:spacing w:after="0" w:line="240" w:lineRule="atLeast"/>
      <w:ind w:left="936" w:hanging="360"/>
    </w:pPr>
    <w:rPr>
      <w:rFonts w:ascii="Arial" w:eastAsia="Times New Roman" w:hAnsi="Arial" w:cs="Times New Roman"/>
      <w:sz w:val="20"/>
      <w:szCs w:val="20"/>
    </w:rPr>
  </w:style>
  <w:style w:type="paragraph" w:customStyle="1" w:styleId="Level1">
    <w:name w:val="Level 1"/>
    <w:basedOn w:val="Normal"/>
    <w:rsid w:val="00476E58"/>
    <w:pPr>
      <w:widowControl w:val="0"/>
      <w:spacing w:line="240" w:lineRule="auto"/>
    </w:pPr>
    <w:rPr>
      <w:rFonts w:ascii="Times New Roman" w:hAnsi="Times New Roman"/>
      <w:sz w:val="24"/>
    </w:rPr>
  </w:style>
  <w:style w:type="character" w:styleId="Emphasis">
    <w:name w:val="Emphasis"/>
    <w:basedOn w:val="DefaultParagraphFont"/>
    <w:qFormat/>
    <w:rsid w:val="00476E58"/>
    <w:rPr>
      <w:i/>
      <w:iCs/>
    </w:rPr>
  </w:style>
  <w:style w:type="character" w:styleId="Hyperlink">
    <w:name w:val="Hyperlink"/>
    <w:basedOn w:val="DefaultParagraphFont"/>
    <w:rsid w:val="00476E58"/>
    <w:rPr>
      <w:color w:val="0000FF"/>
      <w:u w:val="single"/>
    </w:rPr>
  </w:style>
  <w:style w:type="character" w:styleId="PageNumber">
    <w:name w:val="page number"/>
    <w:basedOn w:val="DefaultParagraphFont"/>
    <w:rsid w:val="00476E58"/>
    <w:rPr>
      <w:rFonts w:ascii="Arial" w:hAnsi="Arial"/>
      <w:sz w:val="20"/>
    </w:rPr>
  </w:style>
  <w:style w:type="character" w:styleId="FollowedHyperlink">
    <w:name w:val="FollowedHyperlink"/>
    <w:basedOn w:val="DefaultParagraphFont"/>
    <w:rsid w:val="00476E58"/>
    <w:rPr>
      <w:color w:val="800080"/>
      <w:u w:val="single"/>
    </w:rPr>
  </w:style>
  <w:style w:type="paragraph" w:styleId="BalloonText">
    <w:name w:val="Balloon Text"/>
    <w:basedOn w:val="Normal"/>
    <w:link w:val="BalloonTextChar"/>
    <w:semiHidden/>
    <w:rsid w:val="00476E58"/>
    <w:pPr>
      <w:spacing w:line="240" w:lineRule="atLeast"/>
    </w:pPr>
    <w:rPr>
      <w:rFonts w:ascii="Tahoma" w:hAnsi="Tahoma" w:cs="Tahoma"/>
      <w:sz w:val="16"/>
      <w:szCs w:val="16"/>
    </w:rPr>
  </w:style>
  <w:style w:type="character" w:customStyle="1" w:styleId="BalloonTextChar">
    <w:name w:val="Balloon Text Char"/>
    <w:basedOn w:val="DefaultParagraphFont"/>
    <w:link w:val="BalloonText"/>
    <w:semiHidden/>
    <w:rsid w:val="00476E58"/>
    <w:rPr>
      <w:rFonts w:ascii="Tahoma" w:eastAsia="Times New Roman" w:hAnsi="Tahoma" w:cs="Tahoma"/>
      <w:sz w:val="16"/>
      <w:szCs w:val="16"/>
    </w:rPr>
  </w:style>
  <w:style w:type="character" w:styleId="CommentReference">
    <w:name w:val="annotation reference"/>
    <w:basedOn w:val="DefaultParagraphFont"/>
    <w:semiHidden/>
    <w:rsid w:val="00476E58"/>
    <w:rPr>
      <w:sz w:val="16"/>
      <w:szCs w:val="16"/>
    </w:rPr>
  </w:style>
  <w:style w:type="paragraph" w:styleId="CommentText">
    <w:name w:val="annotation text"/>
    <w:basedOn w:val="Normal"/>
    <w:link w:val="CommentTextChar"/>
    <w:semiHidden/>
    <w:rsid w:val="00476E58"/>
    <w:pPr>
      <w:spacing w:line="240" w:lineRule="atLeast"/>
    </w:pPr>
    <w:rPr>
      <w:rFonts w:ascii="Times New Roman" w:hAnsi="Times New Roman"/>
    </w:rPr>
  </w:style>
  <w:style w:type="character" w:customStyle="1" w:styleId="CommentTextChar">
    <w:name w:val="Comment Text Char"/>
    <w:basedOn w:val="DefaultParagraphFont"/>
    <w:link w:val="CommentText"/>
    <w:semiHidden/>
    <w:rsid w:val="00476E5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76E58"/>
    <w:rPr>
      <w:b/>
      <w:bCs/>
    </w:rPr>
  </w:style>
  <w:style w:type="character" w:customStyle="1" w:styleId="CommentSubjectChar">
    <w:name w:val="Comment Subject Char"/>
    <w:basedOn w:val="CommentTextChar"/>
    <w:link w:val="CommentSubject"/>
    <w:semiHidden/>
    <w:rsid w:val="00476E58"/>
    <w:rPr>
      <w:rFonts w:ascii="Times New Roman" w:eastAsia="Times New Roman" w:hAnsi="Times New Roman" w:cs="Times New Roman"/>
      <w:b/>
      <w:bCs/>
      <w:sz w:val="20"/>
      <w:szCs w:val="20"/>
    </w:rPr>
  </w:style>
  <w:style w:type="paragraph" w:styleId="Title">
    <w:name w:val="Title"/>
    <w:basedOn w:val="Normal"/>
    <w:link w:val="TitleChar"/>
    <w:uiPriority w:val="99"/>
    <w:qFormat/>
    <w:rsid w:val="00476E58"/>
    <w:pPr>
      <w:widowControl w:val="0"/>
      <w:adjustRightInd w:val="0"/>
      <w:spacing w:before="720"/>
      <w:jc w:val="center"/>
      <w:textAlignment w:val="baseline"/>
      <w:outlineLvl w:val="0"/>
    </w:pPr>
    <w:rPr>
      <w:rFonts w:ascii="Times New Roman" w:hAnsi="Times New Roman" w:cs="Arial"/>
      <w:b/>
      <w:bCs/>
      <w:kern w:val="28"/>
      <w:sz w:val="44"/>
      <w:szCs w:val="32"/>
    </w:rPr>
  </w:style>
  <w:style w:type="character" w:customStyle="1" w:styleId="TitleChar">
    <w:name w:val="Title Char"/>
    <w:basedOn w:val="DefaultParagraphFont"/>
    <w:link w:val="Title"/>
    <w:uiPriority w:val="99"/>
    <w:rsid w:val="00476E58"/>
    <w:rPr>
      <w:rFonts w:ascii="Times New Roman" w:eastAsia="Times New Roman" w:hAnsi="Times New Roman" w:cs="Arial"/>
      <w:b/>
      <w:bCs/>
      <w:kern w:val="28"/>
      <w:sz w:val="44"/>
      <w:szCs w:val="32"/>
    </w:rPr>
  </w:style>
  <w:style w:type="paragraph" w:styleId="Revision">
    <w:name w:val="Revision"/>
    <w:hidden/>
    <w:uiPriority w:val="99"/>
    <w:semiHidden/>
    <w:rsid w:val="0001710E"/>
    <w:pPr>
      <w:spacing w:after="0" w:line="240" w:lineRule="auto"/>
    </w:pPr>
    <w:rPr>
      <w:rFonts w:ascii="Times New Roman" w:eastAsia="Times New Roman" w:hAnsi="Times New Roman" w:cs="Times New Roman"/>
      <w:szCs w:val="20"/>
    </w:rPr>
  </w:style>
  <w:style w:type="table" w:customStyle="1" w:styleId="TableGrid1">
    <w:name w:val="Table Grid1"/>
    <w:basedOn w:val="TableNormal"/>
    <w:next w:val="TableGrid"/>
    <w:uiPriority w:val="59"/>
    <w:rsid w:val="00476E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76E58"/>
    <w:pPr>
      <w:spacing w:after="0" w:line="240" w:lineRule="auto"/>
    </w:pPr>
    <w:rPr>
      <w:rFonts w:ascii="Calibri" w:eastAsia="Times New Roman" w:hAnsi="Calibri" w:cs="Times New Roman"/>
    </w:rPr>
  </w:style>
  <w:style w:type="numbering" w:customStyle="1" w:styleId="NoList2">
    <w:name w:val="No List2"/>
    <w:next w:val="NoList"/>
    <w:uiPriority w:val="99"/>
    <w:semiHidden/>
    <w:unhideWhenUsed/>
    <w:rsid w:val="00476E58"/>
  </w:style>
  <w:style w:type="paragraph" w:customStyle="1" w:styleId="NormalBold">
    <w:name w:val="Normal + Bold"/>
    <w:aliases w:val="Italic"/>
    <w:basedOn w:val="Normal"/>
    <w:rsid w:val="00476E58"/>
    <w:pPr>
      <w:pBdr>
        <w:top w:val="single" w:sz="6" w:space="0" w:color="FFFFFF"/>
        <w:left w:val="single" w:sz="6" w:space="0" w:color="FFFFFF"/>
        <w:bottom w:val="single" w:sz="6" w:space="0" w:color="FFFFFF"/>
        <w:right w:val="single" w:sz="6" w:space="0" w:color="FFFFFF"/>
      </w:pBdr>
      <w:tabs>
        <w:tab w:val="left" w:pos="0"/>
        <w:tab w:val="left" w:pos="360"/>
        <w:tab w:val="left" w:pos="45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right="-900" w:hanging="720"/>
    </w:pPr>
    <w:rPr>
      <w:rFonts w:ascii="Times New Roman Bold" w:hAnsi="Times New Roman Bold"/>
      <w:b/>
      <w:bCs/>
      <w:i/>
      <w:iCs/>
      <w:caps/>
    </w:rPr>
  </w:style>
  <w:style w:type="paragraph" w:customStyle="1" w:styleId="Default">
    <w:name w:val="Default"/>
    <w:rsid w:val="00476E5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Questionnairetext">
    <w:name w:val="Questionnaire text"/>
    <w:basedOn w:val="Default"/>
    <w:next w:val="Default"/>
    <w:rsid w:val="00476E58"/>
    <w:rPr>
      <w:color w:val="auto"/>
    </w:rPr>
  </w:style>
  <w:style w:type="character" w:styleId="FootnoteReference">
    <w:name w:val="footnote reference"/>
    <w:basedOn w:val="DefaultParagraphFont"/>
    <w:semiHidden/>
    <w:rsid w:val="00476E58"/>
    <w:rPr>
      <w:vertAlign w:val="superscript"/>
    </w:rPr>
  </w:style>
  <w:style w:type="paragraph" w:customStyle="1" w:styleId="ListNumber21">
    <w:name w:val="List Number 21"/>
    <w:basedOn w:val="Normal"/>
    <w:next w:val="ListNumber2"/>
    <w:uiPriority w:val="99"/>
    <w:unhideWhenUsed/>
    <w:rsid w:val="00476E58"/>
    <w:pPr>
      <w:keepNext/>
      <w:spacing w:before="20" w:line="240" w:lineRule="auto"/>
      <w:ind w:left="1008" w:hanging="432"/>
    </w:pPr>
    <w:rPr>
      <w:rFonts w:ascii="Times New Roman" w:hAnsi="Times New Roman"/>
      <w:color w:val="000000"/>
      <w:sz w:val="24"/>
      <w:szCs w:val="24"/>
    </w:rPr>
  </w:style>
  <w:style w:type="paragraph" w:styleId="ListNumber2">
    <w:name w:val="List Number 2"/>
    <w:basedOn w:val="Normal"/>
    <w:uiPriority w:val="99"/>
    <w:unhideWhenUsed/>
    <w:rsid w:val="00476E58"/>
    <w:pPr>
      <w:numPr>
        <w:numId w:val="1"/>
      </w:numPr>
      <w:contextualSpacing/>
    </w:pPr>
  </w:style>
  <w:style w:type="numbering" w:customStyle="1" w:styleId="NoList3">
    <w:name w:val="No List3"/>
    <w:next w:val="NoList"/>
    <w:uiPriority w:val="99"/>
    <w:semiHidden/>
    <w:unhideWhenUsed/>
    <w:rsid w:val="00476E58"/>
  </w:style>
  <w:style w:type="numbering" w:customStyle="1" w:styleId="NoList4">
    <w:name w:val="No List4"/>
    <w:next w:val="NoList"/>
    <w:uiPriority w:val="99"/>
    <w:semiHidden/>
    <w:unhideWhenUsed/>
    <w:rsid w:val="00476E58"/>
  </w:style>
  <w:style w:type="numbering" w:customStyle="1" w:styleId="NoList5">
    <w:name w:val="No List5"/>
    <w:next w:val="NoList"/>
    <w:uiPriority w:val="99"/>
    <w:semiHidden/>
    <w:unhideWhenUsed/>
    <w:rsid w:val="00476E58"/>
  </w:style>
  <w:style w:type="table" w:customStyle="1" w:styleId="TableGrid2">
    <w:name w:val="Table Grid2"/>
    <w:basedOn w:val="TableNormal"/>
    <w:next w:val="TableGrid"/>
    <w:uiPriority w:val="59"/>
    <w:rsid w:val="00476E58"/>
    <w:pPr>
      <w:spacing w:after="0" w:line="24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76E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476E58"/>
  </w:style>
  <w:style w:type="table" w:customStyle="1" w:styleId="TableGrid3">
    <w:name w:val="Table Grid3"/>
    <w:basedOn w:val="TableNormal"/>
    <w:next w:val="TableGrid"/>
    <w:uiPriority w:val="59"/>
    <w:rsid w:val="00476E58"/>
    <w:pPr>
      <w:spacing w:after="0" w:line="24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476E58"/>
  </w:style>
  <w:style w:type="numbering" w:customStyle="1" w:styleId="NoList11">
    <w:name w:val="No List11"/>
    <w:next w:val="NoList"/>
    <w:uiPriority w:val="99"/>
    <w:semiHidden/>
    <w:unhideWhenUsed/>
    <w:rsid w:val="00476E58"/>
  </w:style>
  <w:style w:type="table" w:customStyle="1" w:styleId="TableGrid4">
    <w:name w:val="Table Grid4"/>
    <w:basedOn w:val="TableNormal"/>
    <w:next w:val="TableGrid"/>
    <w:uiPriority w:val="59"/>
    <w:rsid w:val="00476E58"/>
    <w:pPr>
      <w:spacing w:after="0" w:line="24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476E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476E58"/>
  </w:style>
  <w:style w:type="numbering" w:customStyle="1" w:styleId="NoList31">
    <w:name w:val="No List31"/>
    <w:next w:val="NoList"/>
    <w:uiPriority w:val="99"/>
    <w:semiHidden/>
    <w:unhideWhenUsed/>
    <w:rsid w:val="00476E58"/>
  </w:style>
  <w:style w:type="numbering" w:customStyle="1" w:styleId="NoList41">
    <w:name w:val="No List41"/>
    <w:next w:val="NoList"/>
    <w:uiPriority w:val="99"/>
    <w:semiHidden/>
    <w:unhideWhenUsed/>
    <w:rsid w:val="00476E58"/>
  </w:style>
  <w:style w:type="numbering" w:customStyle="1" w:styleId="NoList51">
    <w:name w:val="No List51"/>
    <w:next w:val="NoList"/>
    <w:uiPriority w:val="99"/>
    <w:semiHidden/>
    <w:unhideWhenUsed/>
    <w:rsid w:val="00476E58"/>
  </w:style>
  <w:style w:type="table" w:customStyle="1" w:styleId="TableGrid21">
    <w:name w:val="Table Grid21"/>
    <w:basedOn w:val="TableNormal"/>
    <w:next w:val="TableGrid"/>
    <w:uiPriority w:val="59"/>
    <w:rsid w:val="00476E58"/>
    <w:pPr>
      <w:spacing w:after="0" w:line="24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476E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476E58"/>
  </w:style>
  <w:style w:type="table" w:customStyle="1" w:styleId="TableGrid31">
    <w:name w:val="Table Grid31"/>
    <w:basedOn w:val="TableNormal"/>
    <w:next w:val="TableGrid"/>
    <w:uiPriority w:val="59"/>
    <w:rsid w:val="00476E58"/>
    <w:pPr>
      <w:spacing w:after="0" w:line="24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476E58"/>
  </w:style>
  <w:style w:type="numbering" w:customStyle="1" w:styleId="NoList12">
    <w:name w:val="No List12"/>
    <w:next w:val="NoList"/>
    <w:uiPriority w:val="99"/>
    <w:semiHidden/>
    <w:unhideWhenUsed/>
    <w:rsid w:val="00476E58"/>
  </w:style>
  <w:style w:type="table" w:customStyle="1" w:styleId="TableGrid5">
    <w:name w:val="Table Grid5"/>
    <w:basedOn w:val="TableNormal"/>
    <w:next w:val="TableGrid"/>
    <w:uiPriority w:val="59"/>
    <w:rsid w:val="00476E58"/>
    <w:pPr>
      <w:spacing w:after="0" w:line="24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76E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476E58"/>
  </w:style>
  <w:style w:type="numbering" w:customStyle="1" w:styleId="NoList32">
    <w:name w:val="No List32"/>
    <w:next w:val="NoList"/>
    <w:uiPriority w:val="99"/>
    <w:semiHidden/>
    <w:unhideWhenUsed/>
    <w:rsid w:val="00476E58"/>
  </w:style>
  <w:style w:type="numbering" w:customStyle="1" w:styleId="NoList42">
    <w:name w:val="No List42"/>
    <w:next w:val="NoList"/>
    <w:uiPriority w:val="99"/>
    <w:semiHidden/>
    <w:unhideWhenUsed/>
    <w:rsid w:val="00476E58"/>
  </w:style>
  <w:style w:type="numbering" w:customStyle="1" w:styleId="NoList52">
    <w:name w:val="No List52"/>
    <w:next w:val="NoList"/>
    <w:uiPriority w:val="99"/>
    <w:semiHidden/>
    <w:unhideWhenUsed/>
    <w:rsid w:val="00476E58"/>
  </w:style>
  <w:style w:type="table" w:customStyle="1" w:styleId="TableGrid22">
    <w:name w:val="Table Grid22"/>
    <w:basedOn w:val="TableNormal"/>
    <w:next w:val="TableGrid"/>
    <w:uiPriority w:val="59"/>
    <w:rsid w:val="00476E58"/>
    <w:pPr>
      <w:spacing w:after="0" w:line="24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476E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476E58"/>
  </w:style>
  <w:style w:type="table" w:customStyle="1" w:styleId="TableGrid32">
    <w:name w:val="Table Grid32"/>
    <w:basedOn w:val="TableNormal"/>
    <w:next w:val="TableGrid"/>
    <w:uiPriority w:val="59"/>
    <w:rsid w:val="00476E58"/>
    <w:pPr>
      <w:spacing w:after="0" w:line="24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1-StandParaChar">
    <w:name w:val="P1-Stand Para Char"/>
    <w:link w:val="P1-StandPara"/>
    <w:rsid w:val="00CF7788"/>
    <w:rPr>
      <w:rFonts w:ascii="Arial" w:eastAsia="Times New Roman" w:hAnsi="Arial" w:cs="Times New Roman"/>
      <w:sz w:val="20"/>
      <w:szCs w:val="20"/>
    </w:rPr>
  </w:style>
  <w:style w:type="paragraph" w:customStyle="1" w:styleId="L1-FlLfSp12">
    <w:name w:val="L1-FlLfSp&amp;1/2"/>
    <w:rsid w:val="00476E58"/>
    <w:pPr>
      <w:tabs>
        <w:tab w:val="left" w:pos="1152"/>
      </w:tabs>
      <w:spacing w:after="0" w:line="360" w:lineRule="atLeast"/>
      <w:jc w:val="both"/>
    </w:pPr>
    <w:rPr>
      <w:rFonts w:ascii="Arial" w:eastAsia="Times New Roman" w:hAnsi="Arial" w:cs="Times New Roman"/>
      <w:sz w:val="20"/>
      <w:szCs w:val="20"/>
    </w:rPr>
  </w:style>
  <w:style w:type="paragraph" w:customStyle="1" w:styleId="Q1-FirstLevelQuestion">
    <w:name w:val="Q1-First Level Question"/>
    <w:rsid w:val="00476E58"/>
    <w:pPr>
      <w:spacing w:after="0" w:line="240" w:lineRule="atLeast"/>
      <w:ind w:left="576" w:hanging="576"/>
      <w:jc w:val="both"/>
    </w:pPr>
    <w:rPr>
      <w:rFonts w:ascii="Arial" w:eastAsia="Times New Roman" w:hAnsi="Arial" w:cs="Times New Roman"/>
      <w:b/>
      <w:sz w:val="20"/>
      <w:szCs w:val="20"/>
    </w:rPr>
  </w:style>
  <w:style w:type="paragraph" w:customStyle="1" w:styleId="Q2-SecondLevelQuestion">
    <w:name w:val="Q2-Second Level Question"/>
    <w:rsid w:val="00476E58"/>
    <w:pPr>
      <w:spacing w:after="0" w:line="240" w:lineRule="atLeast"/>
      <w:ind w:left="1152" w:hanging="576"/>
      <w:jc w:val="both"/>
    </w:pPr>
    <w:rPr>
      <w:rFonts w:ascii="Arial" w:eastAsia="Times New Roman" w:hAnsi="Arial" w:cs="Times New Roman"/>
      <w:b/>
      <w:sz w:val="20"/>
      <w:szCs w:val="20"/>
    </w:rPr>
  </w:style>
  <w:style w:type="paragraph" w:customStyle="1" w:styleId="A3-1stTabLeader">
    <w:name w:val="A3-1st Tab Leader"/>
    <w:rsid w:val="00476E58"/>
    <w:pPr>
      <w:tabs>
        <w:tab w:val="center" w:pos="5530"/>
        <w:tab w:val="center" w:pos="6106"/>
        <w:tab w:val="center" w:pos="6682"/>
        <w:tab w:val="center" w:pos="7258"/>
        <w:tab w:val="center" w:pos="7830"/>
        <w:tab w:val="center" w:pos="8370"/>
        <w:tab w:val="center" w:pos="9180"/>
      </w:tabs>
      <w:spacing w:before="240" w:after="0" w:line="240" w:lineRule="atLeast"/>
      <w:ind w:left="360" w:hanging="360"/>
    </w:pPr>
    <w:rPr>
      <w:rFonts w:ascii="Arial" w:eastAsia="Times New Roman" w:hAnsi="Arial" w:cs="Times New Roman"/>
      <w:sz w:val="20"/>
      <w:szCs w:val="20"/>
    </w:rPr>
  </w:style>
  <w:style w:type="paragraph" w:customStyle="1" w:styleId="A4-1stTabLine">
    <w:name w:val="A4-1st Tab Line"/>
    <w:rsid w:val="00476E58"/>
    <w:pPr>
      <w:tabs>
        <w:tab w:val="left" w:pos="1872"/>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5-2ndLeader">
    <w:name w:val="A5-2nd Leader"/>
    <w:rsid w:val="00476E58"/>
    <w:pPr>
      <w:tabs>
        <w:tab w:val="right" w:leader="dot" w:pos="7200"/>
        <w:tab w:val="right" w:pos="7488"/>
        <w:tab w:val="left" w:pos="7632"/>
      </w:tabs>
      <w:spacing w:after="0" w:line="240" w:lineRule="atLeast"/>
      <w:ind w:left="3600"/>
    </w:pPr>
    <w:rPr>
      <w:rFonts w:ascii="Arial" w:eastAsia="Times New Roman" w:hAnsi="Arial" w:cs="Times New Roman"/>
      <w:sz w:val="20"/>
      <w:szCs w:val="20"/>
    </w:rPr>
  </w:style>
  <w:style w:type="paragraph" w:customStyle="1" w:styleId="A6-2ndLine">
    <w:name w:val="A6-2nd Line"/>
    <w:rsid w:val="00476E58"/>
    <w:pPr>
      <w:tabs>
        <w:tab w:val="right" w:leader="underscore" w:pos="7200"/>
        <w:tab w:val="right" w:pos="7488"/>
        <w:tab w:val="left" w:pos="7632"/>
      </w:tabs>
      <w:spacing w:after="0" w:line="240" w:lineRule="atLeast"/>
      <w:ind w:left="3600"/>
    </w:pPr>
    <w:rPr>
      <w:rFonts w:ascii="Arial" w:eastAsia="Times New Roman" w:hAnsi="Arial" w:cs="Times New Roman"/>
      <w:sz w:val="20"/>
      <w:szCs w:val="20"/>
    </w:rPr>
  </w:style>
  <w:style w:type="paragraph" w:customStyle="1" w:styleId="A2-lstLine">
    <w:name w:val="A2-lst Line"/>
    <w:rsid w:val="00476E58"/>
    <w:pPr>
      <w:tabs>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Y0-YNHead">
    <w:name w:val="Y0-Y/N Head"/>
    <w:rsid w:val="00476E58"/>
    <w:pPr>
      <w:tabs>
        <w:tab w:val="center" w:pos="7632"/>
        <w:tab w:val="center" w:pos="8352"/>
        <w:tab w:val="center" w:pos="9072"/>
      </w:tabs>
      <w:spacing w:after="0" w:line="240" w:lineRule="atLeast"/>
      <w:ind w:left="7200"/>
    </w:pPr>
    <w:rPr>
      <w:rFonts w:ascii="Arial" w:eastAsia="Times New Roman" w:hAnsi="Arial" w:cs="Times New Roman"/>
      <w:sz w:val="20"/>
      <w:szCs w:val="20"/>
      <w:u w:val="words"/>
    </w:rPr>
  </w:style>
  <w:style w:type="paragraph" w:customStyle="1" w:styleId="Y3-YNTabLeader">
    <w:name w:val="Y3-Y/N Tab Leader"/>
    <w:rsid w:val="00476E58"/>
    <w:pPr>
      <w:tabs>
        <w:tab w:val="left" w:pos="1872"/>
        <w:tab w:val="right" w:leader="dot"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4-YNTabLine">
    <w:name w:val="Y4-Y/N Tab Line"/>
    <w:rsid w:val="00476E58"/>
    <w:pPr>
      <w:tabs>
        <w:tab w:val="left" w:pos="1872"/>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5-YN2ndLeader">
    <w:name w:val="Y5-Y/N 2nd Leader"/>
    <w:rsid w:val="00476E58"/>
    <w:pPr>
      <w:tabs>
        <w:tab w:val="right" w:leader="dot"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paragraph" w:customStyle="1" w:styleId="Y6-YN2ndLine">
    <w:name w:val="Y6-Y/N 2nd Line"/>
    <w:rsid w:val="00476E58"/>
    <w:pPr>
      <w:tabs>
        <w:tab w:val="right" w:leader="underscore"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paragraph" w:customStyle="1" w:styleId="Y1-YN1stLeader">
    <w:name w:val="Y1-Y/N 1st Leader"/>
    <w:rsid w:val="00476E58"/>
    <w:pPr>
      <w:tabs>
        <w:tab w:val="right" w:leader="dot"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2-YN1stLine">
    <w:name w:val="Y2-Y/N 1st Line"/>
    <w:rsid w:val="00476E58"/>
    <w:pPr>
      <w:tabs>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character" w:customStyle="1" w:styleId="apple-converted-space">
    <w:name w:val="apple-converted-space"/>
    <w:basedOn w:val="DefaultParagraphFont"/>
    <w:rsid w:val="006262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948794">
      <w:bodyDiv w:val="1"/>
      <w:marLeft w:val="0"/>
      <w:marRight w:val="0"/>
      <w:marTop w:val="0"/>
      <w:marBottom w:val="0"/>
      <w:divBdr>
        <w:top w:val="none" w:sz="0" w:space="0" w:color="auto"/>
        <w:left w:val="none" w:sz="0" w:space="0" w:color="auto"/>
        <w:bottom w:val="none" w:sz="0" w:space="0" w:color="auto"/>
        <w:right w:val="none" w:sz="0" w:space="0" w:color="auto"/>
      </w:divBdr>
    </w:div>
    <w:div w:id="869534069">
      <w:bodyDiv w:val="1"/>
      <w:marLeft w:val="0"/>
      <w:marRight w:val="0"/>
      <w:marTop w:val="0"/>
      <w:marBottom w:val="0"/>
      <w:divBdr>
        <w:top w:val="none" w:sz="0" w:space="0" w:color="auto"/>
        <w:left w:val="none" w:sz="0" w:space="0" w:color="auto"/>
        <w:bottom w:val="none" w:sz="0" w:space="0" w:color="auto"/>
        <w:right w:val="none" w:sz="0" w:space="0" w:color="auto"/>
      </w:divBdr>
    </w:div>
    <w:div w:id="1711876728">
      <w:bodyDiv w:val="1"/>
      <w:marLeft w:val="0"/>
      <w:marRight w:val="0"/>
      <w:marTop w:val="0"/>
      <w:marBottom w:val="0"/>
      <w:divBdr>
        <w:top w:val="none" w:sz="0" w:space="0" w:color="auto"/>
        <w:left w:val="none" w:sz="0" w:space="0" w:color="auto"/>
        <w:bottom w:val="none" w:sz="0" w:space="0" w:color="auto"/>
        <w:right w:val="none" w:sz="0" w:space="0" w:color="auto"/>
      </w:divBdr>
    </w:div>
    <w:div w:id="205831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www.dol.gov/dol/topic/wag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QUEX-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DD343-3FA9-40B4-93BE-C8B45C26B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QUEX-10.DOT</Template>
  <TotalTime>80</TotalTime>
  <Pages>113</Pages>
  <Words>23494</Words>
  <Characters>133920</Characters>
  <Application>Microsoft Office Word</Application>
  <DocSecurity>0</DocSecurity>
  <Lines>1116</Lines>
  <Paragraphs>314</Paragraphs>
  <ScaleCrop>false</ScaleCrop>
  <HeadingPairs>
    <vt:vector size="2" baseType="variant">
      <vt:variant>
        <vt:lpstr>Title</vt:lpstr>
      </vt:variant>
      <vt:variant>
        <vt:i4>1</vt:i4>
      </vt:variant>
    </vt:vector>
  </HeadingPairs>
  <TitlesOfParts>
    <vt:vector size="1" baseType="lpstr">
      <vt:lpstr>CHILDREN’S MENTAL HEALTH INITIATIVE                                                                                     NATIONAL SYSTEM OF CARE EXPANSION EVALUATION                                                                       CHILD AND FAMILY OUT</vt:lpstr>
    </vt:vector>
  </TitlesOfParts>
  <Company>Westat</Company>
  <LinksUpToDate>false</LinksUpToDate>
  <CharactersWithSpaces>157100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CHILDREN’S MENTAL HEALTH INITIATIVE                                                                                     NATIONAL SYSTEM OF CARE EXPANSION EVALUATION                                                                       CHILD AND FAMILY OUTCOMES</dc:title>
  <dc:creator>Daksha Arora</dc:creator>
  <cp:lastModifiedBy>Mary Anne Myers</cp:lastModifiedBy>
  <cp:revision>10</cp:revision>
  <cp:lastPrinted>2016-06-22T22:06:00Z</cp:lastPrinted>
  <dcterms:created xsi:type="dcterms:W3CDTF">2016-08-23T20:22:00Z</dcterms:created>
  <dcterms:modified xsi:type="dcterms:W3CDTF">2016-08-24T16:02:00Z</dcterms:modified>
</cp:coreProperties>
</file>