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19"/>
        <w:gridCol w:w="7357"/>
      </w:tblGrid>
      <w:tr w:rsidR="00B14748" w:rsidRPr="000E6C8D" w:rsidTr="002B37B5">
        <w:tc>
          <w:tcPr>
            <w:tcW w:w="0" w:type="auto"/>
          </w:tcPr>
          <w:p w:rsidR="002F493A" w:rsidRPr="000E6C8D" w:rsidRDefault="0079375F">
            <w:pPr>
              <w:rPr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5336DE5B" wp14:editId="7AFD2F1C">
                  <wp:extent cx="1026544" cy="931459"/>
                  <wp:effectExtent l="0" t="0" r="2540" b="2540"/>
                  <wp:docPr id="3" name="Picture 3" descr="J:\ITFPS\Logos\Spanish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ITFPS\Logos\Spanish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67" cy="93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F493A" w:rsidRPr="000E6C8D" w:rsidRDefault="00066396">
            <w:pPr>
              <w:rPr>
                <w:lang w:val="es-US"/>
              </w:rPr>
            </w:pPr>
            <w:r>
              <w:rPr>
                <w:lang w:val="es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margin-left:161.15pt;margin-top:-81.55pt;width:221.5pt;height:42.45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>
                  <v:textbox style="mso-fit-shape-to-text:t">
                    <w:txbxContent>
                      <w:p w:rsidR="00520BCA" w:rsidRPr="000E1357" w:rsidRDefault="006806A1" w:rsidP="00520BCA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0E1357"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Número de aprobación de la OMB 0584-0580</w:t>
                        </w:r>
                      </w:p>
                      <w:p w:rsidR="00520BCA" w:rsidRDefault="006806A1" w:rsidP="00520BCA">
                        <w:pPr>
                          <w:spacing w:after="0" w:line="240" w:lineRule="auto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proofErr w:type="spellStart"/>
                        <w:r w:rsidRPr="003A6E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Fecha</w:t>
                        </w:r>
                        <w:proofErr w:type="spellEnd"/>
                        <w:r w:rsidRPr="003A6E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3A6E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vencimiento</w:t>
                        </w:r>
                        <w:proofErr w:type="spellEnd"/>
                        <w:r w:rsidRPr="003A6E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 </w:t>
                        </w:r>
                        <w:r w:rsidR="00D62C8C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XX/XX/20XX</w:t>
                        </w:r>
                      </w:p>
                      <w:p w:rsidR="00520BCA" w:rsidRPr="003A6EC8" w:rsidRDefault="006806A1" w:rsidP="00520BCA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Site #</w:t>
                        </w:r>
                      </w:p>
                    </w:txbxContent>
                  </v:textbox>
                </v:shape>
              </w:pict>
            </w:r>
          </w:p>
          <w:p w:rsidR="002F493A" w:rsidRPr="000E6C8D" w:rsidRDefault="006806A1" w:rsidP="006806A1">
            <w:pPr>
              <w:jc w:val="center"/>
              <w:rPr>
                <w:rFonts w:ascii="Comic Sans MS" w:hAnsi="Comic Sans MS"/>
                <w:sz w:val="32"/>
                <w:szCs w:val="32"/>
                <w:lang w:val="es-US"/>
              </w:rPr>
            </w:pPr>
            <w:r w:rsidRPr="000E6C8D">
              <w:rPr>
                <w:rFonts w:ascii="Comic Sans MS" w:hAnsi="Comic Sans MS"/>
                <w:sz w:val="32"/>
                <w:szCs w:val="32"/>
                <w:lang w:val="es-US"/>
              </w:rPr>
              <w:t>¡Manténgase en contacto con el estudio La alimentación de mi bebé!</w:t>
            </w:r>
          </w:p>
        </w:tc>
      </w:tr>
      <w:tr w:rsidR="00B14748" w:rsidRPr="000E6C8D" w:rsidTr="002B37B5">
        <w:tc>
          <w:tcPr>
            <w:tcW w:w="0" w:type="auto"/>
            <w:gridSpan w:val="2"/>
          </w:tcPr>
          <w:p w:rsidR="002B37B5" w:rsidRPr="000E6C8D" w:rsidRDefault="006806A1" w:rsidP="000E1357">
            <w:pPr>
              <w:rPr>
                <w:rFonts w:ascii="Comic Sans MS" w:hAnsi="Comic Sans MS"/>
                <w:b/>
                <w:color w:val="765B97"/>
                <w:lang w:val="es-US"/>
              </w:rPr>
            </w:pPr>
            <w:r w:rsidRPr="000E6C8D">
              <w:rPr>
                <w:rFonts w:ascii="Comic Sans MS" w:hAnsi="Comic Sans MS"/>
                <w:b/>
                <w:bCs/>
                <w:color w:val="765B97"/>
                <w:lang w:val="es-US"/>
              </w:rPr>
              <w:t>AYÚDENOS A MANTENERNOS EN CONTACTO AL ACTUALIZAR SU INFORMACIÓN DE CONTACTO A CONTINUACIÓN Y ENVIÁRNOSLA EN EL SOBRE ADJUNTO.</w:t>
            </w:r>
          </w:p>
        </w:tc>
      </w:tr>
    </w:tbl>
    <w:p w:rsidR="002F493A" w:rsidRPr="000E6C8D" w:rsidRDefault="00066396" w:rsidP="00A027A7">
      <w:pPr>
        <w:rPr>
          <w:lang w:val="es-US"/>
        </w:rPr>
      </w:pPr>
      <w:r>
        <w:rPr>
          <w:lang w:val="es-US"/>
        </w:rPr>
        <w:pict>
          <v:shape id="Text Box 4" o:spid="_x0000_s1026" type="#_x0000_t202" style="position:absolute;margin-left:332.4pt;margin-top:18.4pt;width:152.4pt;height:169.2pt;z-index:251658240;visibility:visible;mso-wrap-style:square;mso-wrap-distance-left:9pt;mso-wrap-distance-top:0;mso-wrap-distance-right:9pt;mso-wrap-distance-bottom:0;mso-position-horizontal-relative:text;mso-position-vertical-relative:text;v-text-anchor:top" strokeweight=".5pt">
            <v:textbox>
              <w:txbxContent>
                <w:p w:rsidR="009C6B09" w:rsidRDefault="00066396"/>
                <w:p w:rsidR="009C6B09" w:rsidRDefault="006806A1" w:rsidP="009C6B0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D4AA77" wp14:editId="119C8754">
                        <wp:extent cx="1112520" cy="505691"/>
                        <wp:effectExtent l="0" t="0" r="0" b="889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15000" t="10462" r="73718" b="81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2520" cy="505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B09" w:rsidRPr="000E1357" w:rsidRDefault="006806A1" w:rsidP="009C6B09">
                  <w:pPr>
                    <w:jc w:val="center"/>
                    <w:rPr>
                      <w:rFonts w:ascii="Comic Sans MS" w:hAnsi="Comic Sans MS"/>
                      <w:lang w:val="es-ES_tradnl"/>
                    </w:rPr>
                  </w:pPr>
                  <w:r w:rsidRPr="000E1357">
                    <w:rPr>
                      <w:rFonts w:ascii="Comic Sans MS" w:hAnsi="Comic Sans MS"/>
                      <w:lang w:val="es-ES_tradnl"/>
                    </w:rPr>
                    <w:t xml:space="preserve">RECIBIRÁ </w:t>
                  </w:r>
                  <w:r w:rsidRPr="000E1357">
                    <w:rPr>
                      <w:rFonts w:ascii="Comic Sans MS" w:hAnsi="Comic Sans MS"/>
                      <w:b/>
                      <w:bCs/>
                      <w:lang w:val="es-ES_tradnl"/>
                    </w:rPr>
                    <w:t>$5</w:t>
                  </w:r>
                  <w:r w:rsidRPr="000E1357">
                    <w:rPr>
                      <w:rFonts w:ascii="Comic Sans MS" w:hAnsi="Comic Sans MS"/>
                      <w:lang w:val="es-ES_tradnl"/>
                    </w:rPr>
                    <w:t xml:space="preserve"> EN SU TARJETA PAYONEER POR DEVOLVER EL CUESTIONARIO COMPLETADO.</w:t>
                  </w:r>
                </w:p>
                <w:p w:rsidR="009C6B09" w:rsidRPr="000E1357" w:rsidRDefault="00066396" w:rsidP="009C6B09">
                  <w:pPr>
                    <w:jc w:val="center"/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 w:rsidR="006806A1"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SU NOMBRE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DIRECCIÓN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CIUDAD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ESTADO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CÓDIGO POSTAL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TELÉFONO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NÚMERO DEL CELULAR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2B37B5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 xml:space="preserve">¿PODEMOS ENVIARLE MENSAJES DE TEXTO?    </w:t>
      </w:r>
      <w:r w:rsidRPr="000E6C8D">
        <w:rPr>
          <w:rFonts w:ascii="Wingdings 2" w:hAnsi="Wingdings 2"/>
          <w:sz w:val="28"/>
          <w:szCs w:val="28"/>
          <w:lang w:val="es-US"/>
        </w:rPr>
        <w:t></w:t>
      </w:r>
      <w:r w:rsidRPr="000E6C8D">
        <w:rPr>
          <w:sz w:val="20"/>
          <w:szCs w:val="20"/>
          <w:lang w:val="es-US"/>
        </w:rPr>
        <w:t xml:space="preserve">  SÍ</w:t>
      </w:r>
      <w:r w:rsidRPr="000E6C8D">
        <w:rPr>
          <w:sz w:val="20"/>
          <w:szCs w:val="20"/>
          <w:lang w:val="es-US"/>
        </w:rPr>
        <w:tab/>
      </w:r>
      <w:r w:rsidRPr="000E6C8D">
        <w:rPr>
          <w:rFonts w:ascii="Wingdings 2" w:hAnsi="Wingdings 2"/>
          <w:sz w:val="28"/>
          <w:szCs w:val="28"/>
          <w:lang w:val="es-US"/>
        </w:rPr>
        <w:t></w:t>
      </w:r>
      <w:r w:rsidRPr="000E6C8D">
        <w:rPr>
          <w:sz w:val="28"/>
          <w:szCs w:val="28"/>
          <w:lang w:val="es-US"/>
        </w:rPr>
        <w:t xml:space="preserve"> </w:t>
      </w:r>
      <w:r w:rsidRPr="000E6C8D">
        <w:rPr>
          <w:sz w:val="20"/>
          <w:szCs w:val="20"/>
          <w:lang w:val="es-US"/>
        </w:rPr>
        <w:t xml:space="preserve"> NO</w:t>
      </w:r>
    </w:p>
    <w:p w:rsidR="002B37B5" w:rsidRPr="000E6C8D" w:rsidRDefault="006806A1" w:rsidP="002B37B5">
      <w:pPr>
        <w:spacing w:after="0" w:line="240" w:lineRule="auto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2B37B5" w:rsidRPr="000E6C8D" w:rsidRDefault="006806A1" w:rsidP="009C6B09">
      <w:pPr>
        <w:spacing w:after="0" w:line="240" w:lineRule="auto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CORREO ELECTRÓNICO</w:t>
      </w:r>
    </w:p>
    <w:p w:rsidR="009C6B09" w:rsidRPr="000E6C8D" w:rsidRDefault="00066396" w:rsidP="009C6B09">
      <w:pPr>
        <w:spacing w:after="0" w:line="240" w:lineRule="auto"/>
        <w:rPr>
          <w:sz w:val="20"/>
          <w:szCs w:val="20"/>
          <w:lang w:val="es-US"/>
        </w:rPr>
      </w:pPr>
    </w:p>
    <w:p w:rsidR="009C6B09" w:rsidRPr="000E6C8D" w:rsidRDefault="006806A1">
      <w:pPr>
        <w:rPr>
          <w:rFonts w:ascii="Comic Sans MS" w:hAnsi="Comic Sans MS"/>
          <w:b/>
          <w:color w:val="765B97"/>
          <w:lang w:val="es-US"/>
        </w:rPr>
      </w:pPr>
      <w:r w:rsidRPr="000E6C8D">
        <w:rPr>
          <w:rFonts w:ascii="Comic Sans MS" w:hAnsi="Comic Sans MS"/>
          <w:b/>
          <w:bCs/>
          <w:color w:val="765B97"/>
          <w:lang w:val="es-US"/>
        </w:rPr>
        <w:t>POR FAVOR DENOS LA INFORMACIÓN DE CONTACTO DE 2 PERSONAS QUE SIEMPRE SEPAN CÓMO COMUNICARSE CON USTED:</w:t>
      </w:r>
    </w:p>
    <w:p w:rsidR="009C6B09" w:rsidRPr="000E6C8D" w:rsidRDefault="006806A1" w:rsidP="00034EBC">
      <w:pPr>
        <w:spacing w:after="0" w:line="240" w:lineRule="auto"/>
        <w:rPr>
          <w:lang w:val="es-US"/>
        </w:rPr>
      </w:pPr>
      <w:r w:rsidRPr="000E6C8D">
        <w:rPr>
          <w:sz w:val="24"/>
          <w:szCs w:val="24"/>
          <w:lang w:val="es-US"/>
        </w:rPr>
        <w:t>#1.</w:t>
      </w:r>
      <w:r w:rsidRPr="000E6C8D">
        <w:rPr>
          <w:sz w:val="24"/>
          <w:szCs w:val="24"/>
          <w:lang w:val="es-US"/>
        </w:rPr>
        <w:tab/>
      </w: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 xml:space="preserve">NOMBRE </w:t>
      </w:r>
    </w:p>
    <w:p w:rsidR="009C6B09" w:rsidRPr="000E6C8D" w:rsidRDefault="006806A1" w:rsidP="00C40F6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DIRECCIÓN</w:t>
      </w:r>
    </w:p>
    <w:p w:rsidR="009C6B09" w:rsidRPr="000E6C8D" w:rsidRDefault="006806A1" w:rsidP="00C40F6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CIUDAD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ESTADO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CÓDIGO POSTAL</w:t>
      </w:r>
    </w:p>
    <w:p w:rsidR="009C6B09" w:rsidRPr="000E6C8D" w:rsidRDefault="006806A1" w:rsidP="00C40F6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TELÉFONO</w:t>
      </w:r>
    </w:p>
    <w:p w:rsidR="009C6B09" w:rsidRPr="000E6C8D" w:rsidRDefault="006806A1" w:rsidP="00C40F6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NÚMERO DEL CELULAR</w:t>
      </w:r>
    </w:p>
    <w:p w:rsidR="009C6B09" w:rsidRPr="000E6C8D" w:rsidRDefault="006806A1" w:rsidP="00C40F6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CORREO ELECTRÓNICO</w:t>
      </w:r>
    </w:p>
    <w:p w:rsidR="00034EBC" w:rsidRPr="000E6C8D" w:rsidRDefault="00066396" w:rsidP="00C40F6C">
      <w:pPr>
        <w:spacing w:after="0" w:line="240" w:lineRule="auto"/>
        <w:ind w:firstLine="720"/>
        <w:rPr>
          <w:sz w:val="20"/>
          <w:szCs w:val="20"/>
          <w:lang w:val="es-US"/>
        </w:rPr>
      </w:pPr>
    </w:p>
    <w:p w:rsidR="009C6B09" w:rsidRPr="000E6C8D" w:rsidRDefault="006806A1" w:rsidP="009C6B09">
      <w:pPr>
        <w:spacing w:after="0" w:line="240" w:lineRule="auto"/>
        <w:rPr>
          <w:lang w:val="es-US"/>
        </w:rPr>
      </w:pPr>
      <w:r w:rsidRPr="000E6C8D">
        <w:rPr>
          <w:sz w:val="24"/>
          <w:szCs w:val="24"/>
          <w:lang w:val="es-US"/>
        </w:rPr>
        <w:t>#2</w:t>
      </w:r>
      <w:r w:rsidRPr="000E6C8D">
        <w:rPr>
          <w:lang w:val="es-US"/>
        </w:rPr>
        <w:t>.</w:t>
      </w:r>
      <w:r w:rsidRPr="000E6C8D">
        <w:rPr>
          <w:lang w:val="es-US"/>
        </w:rPr>
        <w:tab/>
        <w:t>____________________________________________________</w:t>
      </w:r>
    </w:p>
    <w:p w:rsidR="009C6B09" w:rsidRPr="000E6C8D" w:rsidRDefault="006806A1" w:rsidP="00034EB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 xml:space="preserve">NOMBRE </w:t>
      </w:r>
    </w:p>
    <w:p w:rsidR="009C6B09" w:rsidRPr="000E6C8D" w:rsidRDefault="006806A1" w:rsidP="00034EB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034EB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DIRECCIÓN</w:t>
      </w:r>
    </w:p>
    <w:p w:rsidR="009C6B09" w:rsidRPr="000E6C8D" w:rsidRDefault="006806A1" w:rsidP="00034EB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034EB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CIUDAD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ESTADO</w:t>
      </w:r>
      <w:r w:rsidRPr="000E6C8D">
        <w:rPr>
          <w:sz w:val="20"/>
          <w:szCs w:val="20"/>
          <w:lang w:val="es-US"/>
        </w:rPr>
        <w:tab/>
      </w:r>
      <w:r w:rsidRPr="000E6C8D">
        <w:rPr>
          <w:sz w:val="20"/>
          <w:szCs w:val="20"/>
          <w:lang w:val="es-US"/>
        </w:rPr>
        <w:tab/>
        <w:t>CÓDIGO POSTAL</w:t>
      </w:r>
    </w:p>
    <w:p w:rsidR="009C6B09" w:rsidRPr="000E6C8D" w:rsidRDefault="006806A1" w:rsidP="00034EB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034EB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TELÉFONO</w:t>
      </w:r>
    </w:p>
    <w:p w:rsidR="009C6B09" w:rsidRPr="000E6C8D" w:rsidRDefault="006806A1" w:rsidP="00034EB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034EBC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lastRenderedPageBreak/>
        <w:t>NÚMERO DEL CELULAR</w:t>
      </w:r>
    </w:p>
    <w:p w:rsidR="009C6B09" w:rsidRPr="000E6C8D" w:rsidRDefault="006806A1" w:rsidP="00034EBC">
      <w:pPr>
        <w:spacing w:after="0" w:line="240" w:lineRule="auto"/>
        <w:ind w:firstLine="720"/>
        <w:rPr>
          <w:lang w:val="es-US"/>
        </w:rPr>
      </w:pPr>
      <w:r w:rsidRPr="000E6C8D">
        <w:rPr>
          <w:lang w:val="es-US"/>
        </w:rPr>
        <w:t>____________________________________________________</w:t>
      </w:r>
    </w:p>
    <w:p w:rsidR="009C6B09" w:rsidRPr="000E6C8D" w:rsidRDefault="006806A1" w:rsidP="00520BCA">
      <w:pPr>
        <w:spacing w:after="0" w:line="240" w:lineRule="auto"/>
        <w:ind w:firstLine="720"/>
        <w:rPr>
          <w:sz w:val="20"/>
          <w:szCs w:val="20"/>
          <w:lang w:val="es-US"/>
        </w:rPr>
      </w:pPr>
      <w:r w:rsidRPr="000E6C8D">
        <w:rPr>
          <w:sz w:val="20"/>
          <w:szCs w:val="20"/>
          <w:lang w:val="es-US"/>
        </w:rPr>
        <w:t>CORREO ELECTRÓNICO</w:t>
      </w:r>
    </w:p>
    <w:sectPr w:rsidR="009C6B09" w:rsidRPr="000E6C8D" w:rsidSect="000663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440" w:bottom="576" w:left="1440" w:header="720" w:footer="8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C64" w:rsidRDefault="006806A1">
      <w:pPr>
        <w:spacing w:after="0" w:line="240" w:lineRule="auto"/>
      </w:pPr>
      <w:r>
        <w:separator/>
      </w:r>
    </w:p>
  </w:endnote>
  <w:endnote w:type="continuationSeparator" w:id="0">
    <w:p w:rsidR="00037C64" w:rsidRDefault="0068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B33" w:rsidRDefault="00DA6B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A7" w:rsidRDefault="000663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B33" w:rsidRDefault="0006639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1F95DA" wp14:editId="61C47388">
              <wp:simplePos x="0" y="0"/>
              <wp:positionH relativeFrom="column">
                <wp:posOffset>-276225</wp:posOffset>
              </wp:positionH>
              <wp:positionV relativeFrom="paragraph">
                <wp:posOffset>151765</wp:posOffset>
              </wp:positionV>
              <wp:extent cx="7029450" cy="619125"/>
              <wp:effectExtent l="9525" t="8890" r="952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29450" cy="6191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66396" w:rsidRPr="000E1357" w:rsidRDefault="00066396" w:rsidP="00066396">
                          <w:pPr>
                            <w:spacing w:after="120"/>
                            <w:rPr>
                              <w:rFonts w:ascii="Arial" w:eastAsia="Calibri" w:hAnsi="Arial" w:cs="Arial"/>
                              <w:sz w:val="16"/>
                              <w:szCs w:val="16"/>
                              <w:lang w:val="es-ES_tradnl"/>
                            </w:rPr>
                          </w:pPr>
                          <w:bookmarkStart w:id="0" w:name="_GoBack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De acuerdo con la Ley de reducción de papeleo de 1995 (</w:t>
                          </w:r>
                          <w:proofErr w:type="spellStart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Paperwork</w:t>
                          </w:r>
                          <w:proofErr w:type="spellEnd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Reduction</w:t>
                          </w:r>
                          <w:proofErr w:type="spellEnd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Act</w:t>
                          </w:r>
                          <w:proofErr w:type="spellEnd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 xml:space="preserve"> of 1995), ninguna persona está obligada a responder a una recolección de información a menos que esta tenga un número válido de la OMB. El número de control válido de la OMB para esta recolección de información es 0584-0580. Se calcula que el tiempo requerido para contestar esta re</w:t>
                          </w:r>
                          <w:r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colección de información es de 6</w:t>
                          </w:r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 xml:space="preserve"> </w:t>
                          </w:r>
                          <w:proofErr w:type="gramStart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minuto</w:t>
                          </w:r>
                          <w:proofErr w:type="gramEnd"/>
                          <w:r w:rsidRPr="000E1357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_tradnl"/>
                            </w:rPr>
                            <w:t>, incluyendo el tiempo para revisar las instrucciones, buscar fuentes existentes de datos, reunir y mantener los datos necesarios y completar y revisar la recolección de información.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75pt;margin-top:11.95pt;width:553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" filled="f" strokeweight=".5pt">
              <v:path arrowok="t"/>
              <v:textbox>
                <w:txbxContent>
                  <w:p w:rsidR="00066396" w:rsidRPr="000E1357" w:rsidRDefault="00066396" w:rsidP="00066396">
                    <w:pPr>
                      <w:spacing w:after="120"/>
                      <w:rPr>
                        <w:rFonts w:ascii="Arial" w:eastAsia="Calibri" w:hAnsi="Arial" w:cs="Arial"/>
                        <w:sz w:val="16"/>
                        <w:szCs w:val="16"/>
                        <w:lang w:val="es-ES_tradnl"/>
                      </w:rPr>
                    </w:pPr>
                    <w:bookmarkStart w:id="1" w:name="_GoBack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De acuerdo con la Ley de reducción de papeleo de 1995 (</w:t>
                    </w:r>
                    <w:proofErr w:type="spellStart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Paperwork</w:t>
                    </w:r>
                    <w:proofErr w:type="spellEnd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 xml:space="preserve"> </w:t>
                    </w:r>
                    <w:proofErr w:type="spellStart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Reduction</w:t>
                    </w:r>
                    <w:proofErr w:type="spellEnd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 xml:space="preserve"> </w:t>
                    </w:r>
                    <w:proofErr w:type="spellStart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Act</w:t>
                    </w:r>
                    <w:proofErr w:type="spellEnd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 xml:space="preserve"> of 1995), ninguna persona está obligada a responder a una recolección de información a menos que esta tenga un número válido de la OMB. El número de control válido de la OMB para esta recolección de información es 0584-0580. Se calcula que el tiempo requerido para contestar esta re</w:t>
                    </w:r>
                    <w:r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colección de información es de 6</w:t>
                    </w:r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 xml:space="preserve"> </w:t>
                    </w:r>
                    <w:proofErr w:type="gramStart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minuto</w:t>
                    </w:r>
                    <w:proofErr w:type="gramEnd"/>
                    <w:r w:rsidRPr="000E1357">
                      <w:rPr>
                        <w:rFonts w:ascii="Arial" w:eastAsia="Calibri" w:hAnsi="Arial" w:cs="Arial"/>
                        <w:sz w:val="14"/>
                        <w:szCs w:val="14"/>
                        <w:lang w:val="es-ES_tradnl"/>
                      </w:rPr>
                      <w:t>, incluyendo el tiempo para revisar las instrucciones, buscar fuentes existentes de datos, reunir y mantener los datos necesarios y completar y revisar la recolección de información.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C64" w:rsidRDefault="006806A1">
      <w:pPr>
        <w:spacing w:after="0" w:line="240" w:lineRule="auto"/>
      </w:pPr>
      <w:r>
        <w:separator/>
      </w:r>
    </w:p>
  </w:footnote>
  <w:footnote w:type="continuationSeparator" w:id="0">
    <w:p w:rsidR="00037C64" w:rsidRDefault="0068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B33" w:rsidRDefault="00DA6B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318" w:rsidRDefault="001133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396" w:rsidRPr="00113318" w:rsidRDefault="00066396" w:rsidP="00066396">
    <w:pPr>
      <w:tabs>
        <w:tab w:val="left" w:pos="915"/>
      </w:tabs>
      <w:spacing w:after="0" w:line="240" w:lineRule="auto"/>
      <w:jc w:val="center"/>
      <w:rPr>
        <w:sz w:val="20"/>
        <w:szCs w:val="20"/>
        <w:lang w:val="es-US"/>
      </w:rPr>
    </w:pPr>
    <w:r w:rsidRPr="00113318">
      <w:rPr>
        <w:sz w:val="20"/>
        <w:szCs w:val="20"/>
        <w:lang w:val="es-US"/>
      </w:rPr>
      <w:t>APPENDIX E.2</w:t>
    </w:r>
  </w:p>
  <w:p w:rsidR="00066396" w:rsidRDefault="00066396" w:rsidP="00066396">
    <w:pPr>
      <w:tabs>
        <w:tab w:val="left" w:pos="915"/>
      </w:tabs>
      <w:spacing w:after="0" w:line="240" w:lineRule="auto"/>
      <w:jc w:val="center"/>
      <w:rPr>
        <w:sz w:val="20"/>
        <w:szCs w:val="20"/>
        <w:lang w:val="es-US"/>
      </w:rPr>
    </w:pPr>
    <w:r w:rsidRPr="00113318">
      <w:rPr>
        <w:sz w:val="20"/>
        <w:szCs w:val="20"/>
        <w:lang w:val="es-US"/>
      </w:rPr>
      <w:t xml:space="preserve">AGE 3 EXTENSION WIC INFANT AND TODDLER FEEDING PRACTICES STUDY </w:t>
    </w:r>
    <w:r>
      <w:rPr>
        <w:sz w:val="20"/>
        <w:szCs w:val="20"/>
        <w:lang w:val="es-US"/>
      </w:rPr>
      <w:t>–</w:t>
    </w:r>
    <w:r w:rsidRPr="00113318">
      <w:rPr>
        <w:sz w:val="20"/>
        <w:szCs w:val="20"/>
        <w:lang w:val="es-US"/>
      </w:rPr>
      <w:t xml:space="preserve"> II</w:t>
    </w:r>
  </w:p>
  <w:p w:rsidR="00066396" w:rsidRPr="00113318" w:rsidRDefault="00066396" w:rsidP="00066396">
    <w:pPr>
      <w:tabs>
        <w:tab w:val="left" w:pos="915"/>
      </w:tabs>
      <w:spacing w:after="0" w:line="240" w:lineRule="auto"/>
      <w:jc w:val="center"/>
      <w:rPr>
        <w:sz w:val="20"/>
        <w:szCs w:val="20"/>
        <w:lang w:val="es-US"/>
      </w:rPr>
    </w:pPr>
    <w:r>
      <w:rPr>
        <w:sz w:val="20"/>
        <w:szCs w:val="20"/>
        <w:lang w:val="es-US"/>
      </w:rPr>
      <w:t>CONTACT INFORMATION FORM (27- &amp; 33-months) - SPANISH</w:t>
    </w:r>
  </w:p>
  <w:p w:rsidR="00DA6B33" w:rsidRDefault="00DA6B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48"/>
    <w:rsid w:val="00037C64"/>
    <w:rsid w:val="00066396"/>
    <w:rsid w:val="000E1357"/>
    <w:rsid w:val="000E6C8D"/>
    <w:rsid w:val="00113318"/>
    <w:rsid w:val="0026617C"/>
    <w:rsid w:val="006806A1"/>
    <w:rsid w:val="0079375F"/>
    <w:rsid w:val="00B14748"/>
    <w:rsid w:val="00D1232F"/>
    <w:rsid w:val="00D62C8C"/>
    <w:rsid w:val="00D91E43"/>
    <w:rsid w:val="00DA6B33"/>
    <w:rsid w:val="00FC256A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A7"/>
  </w:style>
  <w:style w:type="paragraph" w:styleId="Footer">
    <w:name w:val="footer"/>
    <w:basedOn w:val="Normal"/>
    <w:link w:val="Foot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A7"/>
  </w:style>
  <w:style w:type="character" w:styleId="CommentReference">
    <w:name w:val="annotation reference"/>
    <w:basedOn w:val="DefaultParagraphFont"/>
    <w:uiPriority w:val="99"/>
    <w:semiHidden/>
    <w:unhideWhenUsed/>
    <w:rsid w:val="00D12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3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3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32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A7"/>
  </w:style>
  <w:style w:type="paragraph" w:styleId="Footer">
    <w:name w:val="footer"/>
    <w:basedOn w:val="Normal"/>
    <w:link w:val="Foot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A7"/>
  </w:style>
  <w:style w:type="character" w:styleId="CommentReference">
    <w:name w:val="annotation reference"/>
    <w:basedOn w:val="DefaultParagraphFont"/>
    <w:uiPriority w:val="99"/>
    <w:semiHidden/>
    <w:unhideWhenUsed/>
    <w:rsid w:val="00D12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3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3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3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228A2BEA.dotm</Template>
  <TotalTime>7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Thomas</dc:creator>
  <cp:lastModifiedBy>Susie McNutt</cp:lastModifiedBy>
  <cp:revision>8</cp:revision>
  <cp:lastPrinted>2014-09-09T18:10:00Z</cp:lastPrinted>
  <dcterms:created xsi:type="dcterms:W3CDTF">2014-09-29T16:39:00Z</dcterms:created>
  <dcterms:modified xsi:type="dcterms:W3CDTF">2014-10-06T14:11:00Z</dcterms:modified>
</cp:coreProperties>
</file>