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  <w:bookmarkStart w:id="0" w:name="_GoBack"/>
      <w:bookmarkEnd w:id="0"/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Default="0066471B">
      <w:pPr>
        <w:spacing w:line="240" w:lineRule="auto"/>
      </w:pPr>
    </w:p>
    <w:p w:rsidR="0066471B" w:rsidRPr="0066471B" w:rsidRDefault="0066471B" w:rsidP="0066471B">
      <w:pPr>
        <w:rPr>
          <w:rFonts w:ascii="Times New Roman" w:hAnsi="Times New Roman"/>
          <w:b/>
          <w:sz w:val="40"/>
          <w:szCs w:val="40"/>
        </w:rPr>
      </w:pP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40"/>
          <w:szCs w:val="40"/>
        </w:rPr>
      </w:pP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40"/>
          <w:szCs w:val="40"/>
        </w:rPr>
      </w:pPr>
      <w:r w:rsidRPr="0066471B">
        <w:rPr>
          <w:rFonts w:ascii="Times New Roman" w:hAnsi="Times New Roman"/>
          <w:b/>
          <w:sz w:val="40"/>
          <w:szCs w:val="40"/>
        </w:rPr>
        <w:t>Attachment 2A</w:t>
      </w: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6471B" w:rsidRPr="0066471B" w:rsidRDefault="0066471B" w:rsidP="0066471B">
      <w:pPr>
        <w:jc w:val="center"/>
        <w:rPr>
          <w:rFonts w:ascii="Times New Roman" w:hAnsi="Times New Roman"/>
          <w:b/>
          <w:sz w:val="32"/>
          <w:szCs w:val="32"/>
        </w:rPr>
      </w:pPr>
      <w:r w:rsidRPr="0066471B">
        <w:rPr>
          <w:rFonts w:ascii="Times New Roman" w:hAnsi="Times New Roman"/>
          <w:b/>
          <w:sz w:val="32"/>
          <w:szCs w:val="32"/>
        </w:rPr>
        <w:t>Survey of Applicants (Screen Shots)</w:t>
      </w:r>
    </w:p>
    <w:p w:rsidR="0066471B" w:rsidRPr="0066471B" w:rsidRDefault="0066471B" w:rsidP="0066471B">
      <w:pPr>
        <w:rPr>
          <w:rFonts w:ascii="Times New Roman" w:hAnsi="Times New Roman"/>
          <w:b/>
          <w:sz w:val="32"/>
          <w:szCs w:val="32"/>
        </w:rPr>
      </w:pPr>
    </w:p>
    <w:p w:rsidR="0066471B" w:rsidRPr="0066471B" w:rsidRDefault="0066471B" w:rsidP="0066471B">
      <w:pPr>
        <w:rPr>
          <w:rFonts w:ascii="Times New Roman" w:hAnsi="Times New Roman"/>
          <w:sz w:val="22"/>
        </w:rPr>
      </w:pPr>
      <w:r w:rsidRPr="0066471B">
        <w:rPr>
          <w:rFonts w:ascii="Times New Roman" w:hAnsi="Times New Roman"/>
          <w:b/>
          <w:sz w:val="22"/>
          <w:szCs w:val="22"/>
        </w:rPr>
        <w:br w:type="page"/>
      </w:r>
    </w:p>
    <w:p w:rsidR="0066471B" w:rsidRDefault="0066471B">
      <w:pPr>
        <w:spacing w:line="240" w:lineRule="auto"/>
      </w:pPr>
    </w:p>
    <w:p w:rsidR="00C40040" w:rsidRDefault="00C40040">
      <w:pPr>
        <w:spacing w:line="240" w:lineRule="auto"/>
      </w:pPr>
      <w:r>
        <w:rPr>
          <w:noProof/>
        </w:rPr>
        <w:drawing>
          <wp:inline distT="0" distB="0" distL="0" distR="0" wp14:anchorId="554869AE" wp14:editId="0286A57A">
            <wp:extent cx="9174480" cy="47167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972" b="9786"/>
                    <a:stretch/>
                  </pic:blipFill>
                  <pic:spPr bwMode="auto">
                    <a:xfrm>
                      <a:off x="0" y="0"/>
                      <a:ext cx="9171432" cy="47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FB589E5" wp14:editId="3D58CF07">
            <wp:extent cx="9174480" cy="26746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308" b="46057"/>
                    <a:stretch/>
                  </pic:blipFill>
                  <pic:spPr bwMode="auto">
                    <a:xfrm>
                      <a:off x="0" y="0"/>
                      <a:ext cx="9171432" cy="267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7436E21" wp14:editId="2FF5D5D5">
            <wp:extent cx="9174480" cy="35509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307" b="30778"/>
                    <a:stretch/>
                  </pic:blipFill>
                  <pic:spPr bwMode="auto">
                    <a:xfrm>
                      <a:off x="0" y="0"/>
                      <a:ext cx="9171432" cy="354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C26B2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81E16F8" wp14:editId="4A5A2C19">
            <wp:extent cx="9174480" cy="29870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706" b="40211"/>
                    <a:stretch/>
                  </pic:blipFill>
                  <pic:spPr bwMode="auto">
                    <a:xfrm>
                      <a:off x="0" y="0"/>
                      <a:ext cx="9171432" cy="298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6B2" w:rsidRDefault="001C26B2">
      <w:pPr>
        <w:spacing w:line="240" w:lineRule="auto"/>
      </w:pPr>
      <w:r>
        <w:br w:type="page"/>
      </w:r>
    </w:p>
    <w:p w:rsidR="00C40040" w:rsidRDefault="001C26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241BD90" wp14:editId="7F9F97EC">
            <wp:extent cx="9174480" cy="4663440"/>
            <wp:effectExtent l="0" t="0" r="762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175" b="11513"/>
                    <a:stretch/>
                  </pic:blipFill>
                  <pic:spPr bwMode="auto">
                    <a:xfrm>
                      <a:off x="0" y="0"/>
                      <a:ext cx="9171432" cy="466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CCF74E8" wp14:editId="489E49E9">
            <wp:extent cx="9174480" cy="25679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706" b="47519"/>
                    <a:stretch/>
                  </pic:blipFill>
                  <pic:spPr bwMode="auto">
                    <a:xfrm>
                      <a:off x="0" y="0"/>
                      <a:ext cx="9171432" cy="256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850A012" wp14:editId="7F5AEFDA">
            <wp:extent cx="9174480" cy="297942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706" b="40344"/>
                    <a:stretch/>
                  </pic:blipFill>
                  <pic:spPr bwMode="auto">
                    <a:xfrm>
                      <a:off x="0" y="0"/>
                      <a:ext cx="9171432" cy="29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98F1E70" wp14:editId="5CDC1682">
            <wp:extent cx="9174480" cy="37414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573" b="27190"/>
                    <a:stretch/>
                  </pic:blipFill>
                  <pic:spPr bwMode="auto">
                    <a:xfrm>
                      <a:off x="0" y="0"/>
                      <a:ext cx="9171432" cy="374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DD7476B" wp14:editId="77221427">
            <wp:extent cx="9174480" cy="377952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706" b="26393"/>
                    <a:stretch/>
                  </pic:blipFill>
                  <pic:spPr bwMode="auto">
                    <a:xfrm>
                      <a:off x="0" y="0"/>
                      <a:ext cx="9171432" cy="377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1532AF7" wp14:editId="0B899CA0">
            <wp:extent cx="9174480" cy="40843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839" b="20946"/>
                    <a:stretch/>
                  </pic:blipFill>
                  <pic:spPr bwMode="auto">
                    <a:xfrm>
                      <a:off x="0" y="0"/>
                      <a:ext cx="9171432" cy="40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7371B19" wp14:editId="6E4C475A">
            <wp:extent cx="9174480" cy="31318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839" b="37554"/>
                    <a:stretch/>
                  </pic:blipFill>
                  <pic:spPr bwMode="auto">
                    <a:xfrm>
                      <a:off x="0" y="0"/>
                      <a:ext cx="9171432" cy="31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415D907" wp14:editId="7CCB05B9">
            <wp:extent cx="9174480" cy="34290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308" b="32903"/>
                    <a:stretch/>
                  </pic:blipFill>
                  <pic:spPr bwMode="auto">
                    <a:xfrm>
                      <a:off x="0" y="0"/>
                      <a:ext cx="9171432" cy="342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225CFE5" wp14:editId="0FA054F2">
            <wp:extent cx="9174480" cy="33070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839" b="34498"/>
                    <a:stretch/>
                  </pic:blipFill>
                  <pic:spPr bwMode="auto">
                    <a:xfrm>
                      <a:off x="0" y="0"/>
                      <a:ext cx="9171432" cy="330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E419B35" wp14:editId="1E4FF548">
            <wp:extent cx="9174480" cy="43815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042" b="16561"/>
                    <a:stretch/>
                  </pic:blipFill>
                  <pic:spPr bwMode="auto">
                    <a:xfrm>
                      <a:off x="0" y="0"/>
                      <a:ext cx="9171432" cy="438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E64FCF2" wp14:editId="0A063EAA">
            <wp:extent cx="9174480" cy="3200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440" b="36757"/>
                    <a:stretch/>
                  </pic:blipFill>
                  <pic:spPr bwMode="auto">
                    <a:xfrm>
                      <a:off x="0" y="0"/>
                      <a:ext cx="9171432" cy="319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C40040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44375AB" wp14:editId="7328569E">
            <wp:extent cx="9174480" cy="23545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042" b="51903"/>
                    <a:stretch/>
                  </pic:blipFill>
                  <pic:spPr bwMode="auto">
                    <a:xfrm>
                      <a:off x="0" y="0"/>
                      <a:ext cx="9171432" cy="235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40040" w:rsidRDefault="000520B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936EDCB" wp14:editId="7BA3BDB0">
            <wp:extent cx="9174480" cy="413766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440" b="20415"/>
                    <a:stretch/>
                  </pic:blipFill>
                  <pic:spPr bwMode="auto">
                    <a:xfrm>
                      <a:off x="0" y="0"/>
                      <a:ext cx="9171432" cy="413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C40040" w:rsidRDefault="000520B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A647667" wp14:editId="135795FD">
            <wp:extent cx="9174480" cy="47167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839" b="9918"/>
                    <a:stretch/>
                  </pic:blipFill>
                  <pic:spPr bwMode="auto">
                    <a:xfrm>
                      <a:off x="0" y="0"/>
                      <a:ext cx="9171432" cy="47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C40040" w:rsidRDefault="000520B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6A13E1E" wp14:editId="550B28A6">
            <wp:extent cx="9174480" cy="23164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440" b="52169"/>
                    <a:stretch/>
                  </pic:blipFill>
                  <pic:spPr bwMode="auto">
                    <a:xfrm>
                      <a:off x="0" y="0"/>
                      <a:ext cx="9171432" cy="231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040">
        <w:br w:type="page"/>
      </w:r>
    </w:p>
    <w:p w:rsidR="00D16D76" w:rsidRDefault="000520B4" w:rsidP="00856625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0CD5846" wp14:editId="56EE1DF4">
            <wp:extent cx="9044940" cy="37338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75" b="26794"/>
                    <a:stretch/>
                  </pic:blipFill>
                  <pic:spPr bwMode="auto">
                    <a:xfrm>
                      <a:off x="0" y="0"/>
                      <a:ext cx="9043416" cy="373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D76" w:rsidRDefault="00D16D76">
      <w:pPr>
        <w:spacing w:line="240" w:lineRule="auto"/>
      </w:pPr>
      <w:r>
        <w:br w:type="page"/>
      </w:r>
    </w:p>
    <w:p w:rsidR="006963F8" w:rsidRPr="001E6820" w:rsidRDefault="00D16D76" w:rsidP="00856625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5A378C4" wp14:editId="0B5CCC1A">
            <wp:extent cx="9044940" cy="5715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175" b="82718"/>
                    <a:stretch/>
                  </pic:blipFill>
                  <pic:spPr bwMode="auto">
                    <a:xfrm>
                      <a:off x="0" y="0"/>
                      <a:ext cx="9043416" cy="57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23B70" wp14:editId="389EF652">
            <wp:extent cx="9044940" cy="123984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3071" b="5002"/>
                    <a:stretch/>
                  </pic:blipFill>
                  <pic:spPr bwMode="auto">
                    <a:xfrm>
                      <a:off x="0" y="0"/>
                      <a:ext cx="9043416" cy="123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45923" wp14:editId="269C5009">
            <wp:extent cx="9043416" cy="4965192"/>
            <wp:effectExtent l="0" t="0" r="571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4615" b="18023"/>
                    <a:stretch/>
                  </pic:blipFill>
                  <pic:spPr bwMode="auto">
                    <a:xfrm>
                      <a:off x="0" y="0"/>
                      <a:ext cx="9043416" cy="496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3F8" w:rsidRPr="001E6820" w:rsidSect="009D195D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95D" w:rsidRDefault="009D195D">
      <w:pPr>
        <w:spacing w:line="240" w:lineRule="auto"/>
      </w:pPr>
      <w:r>
        <w:separator/>
      </w:r>
    </w:p>
  </w:endnote>
  <w:endnote w:type="continuationSeparator" w:id="0">
    <w:p w:rsidR="009D195D" w:rsidRDefault="009D19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95D" w:rsidRDefault="009D195D">
      <w:pPr>
        <w:spacing w:line="240" w:lineRule="auto"/>
      </w:pPr>
      <w:r>
        <w:separator/>
      </w:r>
    </w:p>
  </w:footnote>
  <w:footnote w:type="continuationSeparator" w:id="0">
    <w:p w:rsidR="009D195D" w:rsidRDefault="009D19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A30C9A4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2D72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64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6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4A7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122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49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66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FEA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5D"/>
    <w:rsid w:val="000520B4"/>
    <w:rsid w:val="001C26B2"/>
    <w:rsid w:val="001E6820"/>
    <w:rsid w:val="001F3B2B"/>
    <w:rsid w:val="003D6C61"/>
    <w:rsid w:val="00470D98"/>
    <w:rsid w:val="00543F00"/>
    <w:rsid w:val="00606A3A"/>
    <w:rsid w:val="0066471B"/>
    <w:rsid w:val="006963F8"/>
    <w:rsid w:val="00856625"/>
    <w:rsid w:val="00954406"/>
    <w:rsid w:val="009D195D"/>
    <w:rsid w:val="00C40040"/>
    <w:rsid w:val="00D16D76"/>
    <w:rsid w:val="00D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411EB4BC.dotm</Template>
  <TotalTime>1</TotalTime>
  <Pages>22</Pages>
  <Words>7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Marshall</dc:creator>
  <cp:lastModifiedBy>Mollie Miedzinski</cp:lastModifiedBy>
  <cp:revision>2</cp:revision>
  <cp:lastPrinted>2008-03-12T20:00:00Z</cp:lastPrinted>
  <dcterms:created xsi:type="dcterms:W3CDTF">2013-11-05T20:17:00Z</dcterms:created>
  <dcterms:modified xsi:type="dcterms:W3CDTF">2013-11-05T20:17:00Z</dcterms:modified>
</cp:coreProperties>
</file>