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26F" w:rsidRDefault="00AD426F" w:rsidP="00AD426F">
      <w:pPr>
        <w:keepNext/>
      </w:pPr>
      <w:r>
        <w:rPr>
          <w:noProof/>
        </w:rPr>
        <w:drawing>
          <wp:inline distT="0" distB="0" distL="0" distR="0" wp14:anchorId="45B5A9EE" wp14:editId="6544F331">
            <wp:extent cx="5038725" cy="647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F" w:rsidRDefault="00AD426F" w:rsidP="00AD426F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1</w:t>
        </w:r>
      </w:fldSimple>
      <w:r>
        <w:t>:  Sender for all emails</w:t>
      </w:r>
    </w:p>
    <w:p w:rsidR="009C0CD7" w:rsidRDefault="009C0CD7" w:rsidP="009C0CD7"/>
    <w:p w:rsidR="009C0CD7" w:rsidRPr="009C0CD7" w:rsidRDefault="009C0CD7" w:rsidP="009C0CD7"/>
    <w:p w:rsidR="009C0CD7" w:rsidRDefault="009C0CD7" w:rsidP="009C0CD7">
      <w:pPr>
        <w:keepNext/>
      </w:pPr>
      <w:r>
        <w:rPr>
          <w:noProof/>
        </w:rPr>
        <w:drawing>
          <wp:inline distT="0" distB="0" distL="0" distR="0" wp14:anchorId="053610DA" wp14:editId="06313172">
            <wp:extent cx="5943600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D7" w:rsidRDefault="009C0CD7" w:rsidP="009C0CD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2</w:t>
        </w:r>
      </w:fldSimple>
      <w:r>
        <w:t>:  Panel 1:  Text format/Short content</w:t>
      </w:r>
    </w:p>
    <w:p w:rsidR="009C0CD7" w:rsidRDefault="009C0CD7" w:rsidP="009C0CD7"/>
    <w:p w:rsidR="009C0CD7" w:rsidRDefault="009C0CD7" w:rsidP="009C0CD7">
      <w:pPr>
        <w:keepNext/>
      </w:pPr>
      <w:r>
        <w:rPr>
          <w:noProof/>
        </w:rPr>
        <w:lastRenderedPageBreak/>
        <w:drawing>
          <wp:inline distT="0" distB="0" distL="0" distR="0" wp14:anchorId="2842A95F" wp14:editId="20687BE1">
            <wp:extent cx="59436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51C76" wp14:editId="3901BDC6">
            <wp:extent cx="5943600" cy="116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D7" w:rsidRPr="007E2919" w:rsidRDefault="009C0CD7" w:rsidP="009C0CD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3</w:t>
        </w:r>
      </w:fldSimple>
      <w:r>
        <w:t>:  Panel 2:  Graphical content/Short text</w:t>
      </w:r>
    </w:p>
    <w:p w:rsidR="009C0CD7" w:rsidRDefault="009C0CD7" w:rsidP="009C0CD7">
      <w:pPr>
        <w:keepNext/>
      </w:pPr>
      <w:r>
        <w:rPr>
          <w:noProof/>
        </w:rPr>
        <w:lastRenderedPageBreak/>
        <w:drawing>
          <wp:inline distT="0" distB="0" distL="0" distR="0" wp14:anchorId="7DDC15B6" wp14:editId="7F39D782">
            <wp:extent cx="5934075" cy="3076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D81BF" wp14:editId="46376F67">
            <wp:extent cx="5943600" cy="2771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D7" w:rsidRDefault="009C0CD7" w:rsidP="009C0CD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4</w:t>
        </w:r>
      </w:fldSimple>
      <w:r>
        <w:t>:  Panel 3:  Text format/Long content</w:t>
      </w:r>
      <w:r w:rsidR="0092489C">
        <w:t xml:space="preserve"> (due date will change)</w:t>
      </w:r>
    </w:p>
    <w:p w:rsidR="009C0CD7" w:rsidRDefault="009C0CD7" w:rsidP="009C0CD7"/>
    <w:p w:rsidR="002E2964" w:rsidRDefault="002E2964" w:rsidP="002E2964">
      <w:pPr>
        <w:keepNext/>
      </w:pPr>
      <w:r>
        <w:rPr>
          <w:noProof/>
        </w:rPr>
        <w:lastRenderedPageBreak/>
        <w:drawing>
          <wp:inline distT="0" distB="0" distL="0" distR="0" wp14:anchorId="144661A1" wp14:editId="6B1C09B2">
            <wp:extent cx="594360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CD1F3" wp14:editId="59FF1A7D">
            <wp:extent cx="5943600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E1" w:rsidRDefault="002E2964" w:rsidP="002E2964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5</w:t>
        </w:r>
      </w:fldSimple>
      <w:r>
        <w:t>:  Panel 4  Graphical format/Long text</w:t>
      </w:r>
      <w:r w:rsidR="0092489C">
        <w:t xml:space="preserve">  </w:t>
      </w:r>
      <w:r w:rsidR="0092489C">
        <w:t>(due date will change)</w:t>
      </w:r>
    </w:p>
    <w:p w:rsidR="002E2964" w:rsidRDefault="002E2964" w:rsidP="002E2964"/>
    <w:p w:rsidR="002E2964" w:rsidRDefault="002E2964" w:rsidP="002E2964"/>
    <w:p w:rsidR="005E3B08" w:rsidRDefault="005E3B08" w:rsidP="005E3B08">
      <w:pPr>
        <w:keepNext/>
      </w:pPr>
      <w:r>
        <w:rPr>
          <w:noProof/>
        </w:rPr>
        <w:lastRenderedPageBreak/>
        <w:drawing>
          <wp:inline distT="0" distB="0" distL="0" distR="0" wp14:anchorId="1B4F9E17" wp14:editId="5870ABE6">
            <wp:extent cx="5939790" cy="4779010"/>
            <wp:effectExtent l="0" t="0" r="381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08" w:rsidRDefault="005E3B08" w:rsidP="005E3B08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6</w:t>
        </w:r>
      </w:fldSimple>
      <w:r>
        <w:t>:  Panel 1:  First reminder</w:t>
      </w:r>
      <w:r w:rsidR="0092489C">
        <w:t xml:space="preserve"> </w:t>
      </w:r>
    </w:p>
    <w:p w:rsidR="005E3B08" w:rsidRDefault="005E3B08" w:rsidP="005E3B08"/>
    <w:p w:rsidR="001E0D35" w:rsidRDefault="001E0D35" w:rsidP="001E0D35">
      <w:pPr>
        <w:keepNext/>
      </w:pPr>
    </w:p>
    <w:p w:rsidR="001E0D35" w:rsidRDefault="001E0D35" w:rsidP="001E0D35">
      <w:pPr>
        <w:keepNext/>
      </w:pPr>
      <w:r>
        <w:rPr>
          <w:noProof/>
        </w:rPr>
        <w:drawing>
          <wp:inline distT="0" distB="0" distL="0" distR="0" wp14:anchorId="0668411E" wp14:editId="6896C75B">
            <wp:extent cx="5943600" cy="39909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AD562" wp14:editId="4C88FCF3">
            <wp:extent cx="5939790" cy="250444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35" w:rsidRDefault="001E0D35" w:rsidP="001E0D35">
      <w:pPr>
        <w:pStyle w:val="Caption"/>
      </w:pPr>
      <w:r>
        <w:t xml:space="preserve">Figure </w:t>
      </w:r>
      <w:fldSimple w:instr=" SEQ Figure \* ARABIC ">
        <w:r w:rsidR="00061DC2">
          <w:rPr>
            <w:noProof/>
          </w:rPr>
          <w:t>7</w:t>
        </w:r>
      </w:fldSimple>
      <w:r>
        <w:t>:  Panel 2 First reminder</w:t>
      </w:r>
    </w:p>
    <w:p w:rsidR="005E3B08" w:rsidRDefault="005E3B08" w:rsidP="005E3B08">
      <w:pPr>
        <w:keepNext/>
      </w:pPr>
      <w:r>
        <w:rPr>
          <w:noProof/>
        </w:rPr>
        <w:lastRenderedPageBreak/>
        <w:drawing>
          <wp:inline distT="0" distB="0" distL="0" distR="0" wp14:anchorId="757F84B2" wp14:editId="3812A151">
            <wp:extent cx="4581525" cy="348753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3759F" wp14:editId="0E841C66">
            <wp:extent cx="4569908" cy="32004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0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08" w:rsidRDefault="005E3B08" w:rsidP="005E3B08">
      <w:pPr>
        <w:pStyle w:val="Caption"/>
      </w:pPr>
      <w:r>
        <w:t xml:space="preserve">Figure </w:t>
      </w:r>
      <w:fldSimple w:instr=" SEQ Figure \* ARABIC ">
        <w:r w:rsidR="00061DC2">
          <w:rPr>
            <w:noProof/>
          </w:rPr>
          <w:t>8</w:t>
        </w:r>
      </w:fldSimple>
      <w:r>
        <w:t>:  Panel 3:  First reminder</w:t>
      </w:r>
      <w:r w:rsidR="0092489C">
        <w:t>(due date will change)</w:t>
      </w:r>
    </w:p>
    <w:p w:rsidR="005E3B08" w:rsidRDefault="005E3B08" w:rsidP="005E3B08">
      <w:pPr>
        <w:keepNext/>
      </w:pPr>
      <w:r>
        <w:rPr>
          <w:noProof/>
        </w:rPr>
        <w:lastRenderedPageBreak/>
        <w:drawing>
          <wp:inline distT="0" distB="0" distL="0" distR="0" wp14:anchorId="7D421B0A" wp14:editId="6C14525B">
            <wp:extent cx="5124450" cy="361516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74" cy="36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85355" wp14:editId="6E91E1D5">
            <wp:extent cx="5092672" cy="37623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72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08" w:rsidRDefault="005E3B08" w:rsidP="005E3B08">
      <w:pPr>
        <w:pStyle w:val="Caption"/>
      </w:pPr>
      <w:r>
        <w:t xml:space="preserve">Figure </w:t>
      </w:r>
      <w:fldSimple w:instr=" SEQ Figure \* ARABIC ">
        <w:r w:rsidR="00061DC2">
          <w:rPr>
            <w:noProof/>
          </w:rPr>
          <w:t>9</w:t>
        </w:r>
      </w:fldSimple>
      <w:r>
        <w:t>:  Panel 4 First reminder</w:t>
      </w:r>
      <w:r w:rsidR="0092489C">
        <w:t>(due date will change)</w:t>
      </w:r>
    </w:p>
    <w:p w:rsidR="005E3B08" w:rsidRDefault="005E3B08" w:rsidP="005E3B08"/>
    <w:p w:rsidR="00AD426F" w:rsidRDefault="00AD426F"/>
    <w:p w:rsidR="009C0CD7" w:rsidRDefault="009C0CD7" w:rsidP="009C0CD7">
      <w:pPr>
        <w:keepNext/>
      </w:pPr>
      <w:r>
        <w:rPr>
          <w:noProof/>
        </w:rPr>
        <w:drawing>
          <wp:inline distT="0" distB="0" distL="0" distR="0" wp14:anchorId="70FA9AD6" wp14:editId="591303CB">
            <wp:extent cx="5943600" cy="5012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D7" w:rsidRDefault="009C0CD7" w:rsidP="009C0CD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10</w:t>
        </w:r>
      </w:fldSimple>
      <w:r>
        <w:t>:  Panel 1 Final reminder</w:t>
      </w:r>
    </w:p>
    <w:p w:rsidR="009C0CD7" w:rsidRDefault="009C0CD7" w:rsidP="009C0CD7"/>
    <w:p w:rsidR="009C0CD7" w:rsidRDefault="009C0CD7" w:rsidP="009C0CD7">
      <w:pPr>
        <w:keepNext/>
      </w:pPr>
      <w:r>
        <w:rPr>
          <w:noProof/>
        </w:rPr>
        <w:lastRenderedPageBreak/>
        <w:drawing>
          <wp:inline distT="0" distB="0" distL="0" distR="0" wp14:anchorId="49856CEB" wp14:editId="1EB05BF9">
            <wp:extent cx="5943600" cy="4162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528CF" wp14:editId="1CBB86BC">
            <wp:extent cx="5939790" cy="26162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D7" w:rsidRDefault="009C0CD7" w:rsidP="009C0CD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11</w:t>
        </w:r>
      </w:fldSimple>
      <w:r>
        <w:t>:  Panel 2 Final Reminder</w:t>
      </w:r>
    </w:p>
    <w:p w:rsidR="009C0CD7" w:rsidRDefault="009C0CD7" w:rsidP="009C0CD7"/>
    <w:p w:rsidR="00AD426F" w:rsidRDefault="00AD426F" w:rsidP="00AD426F">
      <w:pPr>
        <w:keepNext/>
      </w:pPr>
      <w:r>
        <w:rPr>
          <w:noProof/>
        </w:rPr>
        <w:lastRenderedPageBreak/>
        <w:drawing>
          <wp:inline distT="0" distB="0" distL="0" distR="0" wp14:anchorId="612CA599" wp14:editId="08D9CD7B">
            <wp:extent cx="4593579" cy="2495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7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C9491" wp14:editId="45CC50F2">
            <wp:extent cx="4563284" cy="42195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84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F" w:rsidRDefault="00AD426F" w:rsidP="00AD426F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12</w:t>
        </w:r>
      </w:fldSimple>
      <w:r>
        <w:t>:  Panel 3 Final reminder</w:t>
      </w:r>
      <w:r w:rsidR="0092489C">
        <w:t>(due date will change)</w:t>
      </w:r>
    </w:p>
    <w:p w:rsidR="008B47E1" w:rsidRDefault="008B47E1"/>
    <w:p w:rsidR="00BE3037" w:rsidRDefault="00BE3037" w:rsidP="00BE3037">
      <w:pPr>
        <w:keepNext/>
      </w:pPr>
      <w:r>
        <w:rPr>
          <w:noProof/>
        </w:rPr>
        <w:lastRenderedPageBreak/>
        <w:drawing>
          <wp:inline distT="0" distB="0" distL="0" distR="0" wp14:anchorId="4A4A3EB0" wp14:editId="1D53B98F">
            <wp:extent cx="5170118" cy="3629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18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271B3" wp14:editId="68D0B631">
            <wp:extent cx="5238750" cy="39290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37" w:rsidRDefault="00BE3037" w:rsidP="00BE3037">
      <w:pPr>
        <w:pStyle w:val="Caption"/>
      </w:pPr>
      <w:r>
        <w:t xml:space="preserve">Figure </w:t>
      </w:r>
      <w:fldSimple w:instr=" SEQ Figure \* ARABIC ">
        <w:r w:rsidR="001E0D35">
          <w:rPr>
            <w:noProof/>
          </w:rPr>
          <w:t>13</w:t>
        </w:r>
      </w:fldSimple>
      <w:r>
        <w:t>:  Panel 4 Final reminder</w:t>
      </w:r>
      <w:r w:rsidR="0092489C">
        <w:t>(due date will change)</w:t>
      </w:r>
      <w:bookmarkStart w:id="0" w:name="_GoBack"/>
      <w:bookmarkEnd w:id="0"/>
    </w:p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43600" cy="41433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>Figure 14:  Login screen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43600" cy="4181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15</w:t>
      </w:r>
      <w:r>
        <w:t>:  First set of questions, one long scroll design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43600" cy="38004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16</w:t>
      </w:r>
      <w:r>
        <w:t>:  Continuation of first screen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1719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>Figure 1</w:t>
      </w:r>
      <w:r w:rsidR="008F0313">
        <w:t>7</w:t>
      </w:r>
      <w:r>
        <w:t>:  Continuation of first screen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drawing>
          <wp:inline distT="0" distB="0" distL="0" distR="0">
            <wp:extent cx="5934075" cy="2943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18</w:t>
      </w:r>
      <w:fldSimple w:instr=" SEQ Figure \* ARABIC "/>
      <w:r>
        <w:t>:  End of first screen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3243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19</w:t>
      </w:r>
      <w:r>
        <w:t>:  Default address screen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3719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20</w:t>
      </w:r>
      <w:r>
        <w:t>:  If respondent selects the P.O. Box radio button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3243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21</w:t>
      </w:r>
      <w:r>
        <w:t xml:space="preserve">:  If respondent selects the Rural Route radio button 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410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22</w:t>
      </w:r>
      <w:r>
        <w:t>:  Type of unit screen, data are used for house/apartment/mobile home or unit fill in the question on the next screen</w:t>
      </w:r>
    </w:p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43600" cy="35528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23:</w:t>
      </w:r>
      <w:r>
        <w:t xml:space="preserve"> Number of rooms question:  ACS design</w:t>
      </w:r>
    </w:p>
    <w:p w:rsidR="00061DC2" w:rsidRDefault="00061DC2" w:rsidP="00061DC2">
      <w:pPr>
        <w:keepNext/>
        <w:spacing w:after="0"/>
      </w:pPr>
    </w:p>
    <w:p w:rsidR="00061DC2" w:rsidRDefault="00061DC2" w:rsidP="00061DC2"/>
    <w:p w:rsidR="00061DC2" w:rsidRDefault="00061DC2" w:rsidP="00061DC2">
      <w:pPr>
        <w:keepNext/>
        <w:spacing w:after="0"/>
      </w:pPr>
    </w:p>
    <w:p w:rsidR="00061DC2" w:rsidRDefault="00061DC2" w:rsidP="00061DC2">
      <w:pPr>
        <w:pStyle w:val="Caption"/>
        <w:keepNext/>
      </w:pPr>
      <w:r>
        <w:rPr>
          <w:noProof/>
        </w:rPr>
        <w:drawing>
          <wp:inline distT="0" distB="0" distL="0" distR="0">
            <wp:extent cx="5934075" cy="34575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715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24</w:t>
      </w:r>
      <w:r>
        <w:t>:  Usability page</w:t>
      </w:r>
    </w:p>
    <w:p w:rsidR="00061DC2" w:rsidRPr="00B07641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43600" cy="4343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25</w:t>
      </w:r>
      <w:r>
        <w:t>:  Thank you screen after submitting</w:t>
      </w:r>
    </w:p>
    <w:p w:rsidR="00061DC2" w:rsidRDefault="00061DC2" w:rsidP="00061DC2"/>
    <w:p w:rsidR="00061DC2" w:rsidRDefault="00061DC2" w:rsidP="00061DC2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5934075" cy="4305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2" w:rsidRDefault="00061DC2" w:rsidP="00061DC2">
      <w:pPr>
        <w:pStyle w:val="Caption"/>
      </w:pPr>
      <w:r>
        <w:t xml:space="preserve">Figure </w:t>
      </w:r>
      <w:r w:rsidR="008F0313">
        <w:t>26</w:t>
      </w:r>
      <w:r>
        <w:t>:  Screen when survey is closed out or when have previously entered survey</w:t>
      </w:r>
    </w:p>
    <w:p w:rsidR="00061DC2" w:rsidRDefault="00061DC2" w:rsidP="00061DC2"/>
    <w:p w:rsidR="00061DC2" w:rsidRDefault="00061DC2" w:rsidP="00061DC2">
      <w:pPr>
        <w:keepNext/>
        <w:spacing w:after="0"/>
      </w:pPr>
    </w:p>
    <w:p w:rsidR="00061DC2" w:rsidRDefault="00061DC2" w:rsidP="00061DC2">
      <w:pPr>
        <w:keepNext/>
        <w:spacing w:after="0"/>
      </w:pPr>
    </w:p>
    <w:p w:rsidR="00061DC2" w:rsidRDefault="00061DC2" w:rsidP="00061DC2"/>
    <w:p w:rsidR="00061DC2" w:rsidRDefault="00061DC2" w:rsidP="00061DC2">
      <w:pPr>
        <w:keepNext/>
        <w:spacing w:after="0"/>
      </w:pPr>
    </w:p>
    <w:p w:rsidR="00061DC2" w:rsidRPr="001464A8" w:rsidRDefault="00061DC2" w:rsidP="00061DC2"/>
    <w:p w:rsidR="00061DC2" w:rsidRPr="00061DC2" w:rsidRDefault="00061DC2" w:rsidP="00061DC2"/>
    <w:p w:rsidR="00C32CA3" w:rsidRDefault="00C32CA3" w:rsidP="00C32CA3"/>
    <w:sectPr w:rsidR="00C32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64"/>
    <w:rsid w:val="00061DC2"/>
    <w:rsid w:val="001E0D35"/>
    <w:rsid w:val="002164D3"/>
    <w:rsid w:val="00250E76"/>
    <w:rsid w:val="002E2964"/>
    <w:rsid w:val="005E3B08"/>
    <w:rsid w:val="00640983"/>
    <w:rsid w:val="00777B74"/>
    <w:rsid w:val="007E2919"/>
    <w:rsid w:val="008B47E1"/>
    <w:rsid w:val="008F0313"/>
    <w:rsid w:val="0092489C"/>
    <w:rsid w:val="009A5E76"/>
    <w:rsid w:val="009C0CD7"/>
    <w:rsid w:val="00AD426F"/>
    <w:rsid w:val="00BE3037"/>
    <w:rsid w:val="00C3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96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E29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96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E29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AFF2F-C59E-47D4-B5DC-1F4EB80C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C0ADBC9B.dotm</Template>
  <TotalTime>3</TotalTime>
  <Pages>24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May Nichols</dc:creator>
  <cp:lastModifiedBy>Elizabeth May Nichols</cp:lastModifiedBy>
  <cp:revision>3</cp:revision>
  <dcterms:created xsi:type="dcterms:W3CDTF">2015-04-24T17:51:00Z</dcterms:created>
  <dcterms:modified xsi:type="dcterms:W3CDTF">2015-04-24T17:54:00Z</dcterms:modified>
</cp:coreProperties>
</file>