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930" w:rsidRDefault="00C01DB0">
      <w:bookmarkStart w:id="0" w:name="_GoBack"/>
      <w:bookmarkEnd w:id="0"/>
      <w:r>
        <w:rPr>
          <w:noProof/>
        </w:rPr>
        <w:drawing>
          <wp:inline distT="0" distB="0" distL="0" distR="0">
            <wp:extent cx="5943600" cy="5857317"/>
            <wp:effectExtent l="0" t="0" r="0" b="0"/>
            <wp:docPr id="1" name="Picture 1" descr="N:\PRESS\CFS\2017\2017 screenshots\2017 CFS_shell (login screen) - updated 4-1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ESS\CFS\2017\2017 screenshots\2017 CFS_shell (login screen) - updated 4-13-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B0" w:rsidRDefault="00C01DB0"/>
    <w:p w:rsidR="00C01DB0" w:rsidRDefault="00C01DB0">
      <w:r>
        <w:rPr>
          <w:noProof/>
        </w:rPr>
        <w:lastRenderedPageBreak/>
        <w:drawing>
          <wp:inline distT="0" distB="0" distL="0" distR="0">
            <wp:extent cx="5943600" cy="4775224"/>
            <wp:effectExtent l="0" t="0" r="0" b="6350"/>
            <wp:docPr id="2" name="Picture 2" descr="N:\PRESS\CFS\2017\2017 screenshots\2017 CFS_shell (Dashboar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RESS\CFS\2017\2017 screenshots\2017 CFS_shell (Dashboard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B0" w:rsidRDefault="00454E3C">
      <w:r>
        <w:rPr>
          <w:noProof/>
        </w:rPr>
        <w:lastRenderedPageBreak/>
        <w:drawing>
          <wp:inline distT="0" distB="0" distL="0" distR="0">
            <wp:extent cx="5943600" cy="60445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CFS_shell (item A,B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DB0" w:rsidRDefault="00C01DB0"/>
    <w:p w:rsidR="00C01DB0" w:rsidRDefault="00C01DB0">
      <w:r>
        <w:rPr>
          <w:noProof/>
        </w:rPr>
        <w:drawing>
          <wp:inline distT="0" distB="0" distL="0" distR="0">
            <wp:extent cx="5943600" cy="3007619"/>
            <wp:effectExtent l="0" t="0" r="0" b="2540"/>
            <wp:docPr id="4" name="Picture 4" descr="N:\PRESS\CFS\2017\2017 screenshots\2017 CFS_shell (item 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RESS\CFS\2017\2017 screenshots\2017 CFS_shell (item C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17" w:rsidRDefault="00840017">
      <w:r>
        <w:rPr>
          <w:noProof/>
        </w:rPr>
        <w:drawing>
          <wp:inline distT="0" distB="0" distL="0" distR="0">
            <wp:extent cx="5943600" cy="4667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CFS_shell  (item D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017" w:rsidRDefault="00840017"/>
    <w:p w:rsidR="003A31A4" w:rsidRDefault="00840017">
      <w:r>
        <w:rPr>
          <w:noProof/>
        </w:rPr>
        <w:drawing>
          <wp:inline distT="0" distB="0" distL="0" distR="0" wp14:anchorId="30CCA224" wp14:editId="3575097C">
            <wp:extent cx="5943600" cy="2447290"/>
            <wp:effectExtent l="0" t="0" r="0" b="0"/>
            <wp:docPr id="9" name="Picture 9" descr="N:\PRESS\CFS\2017\2017 screenshots\2017 CFS_shell (item 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PRESS\CFS\2017\2017 screenshots\2017 CFS_shell (item E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17" w:rsidRDefault="00840017">
      <w:r>
        <w:rPr>
          <w:noProof/>
        </w:rPr>
        <w:drawing>
          <wp:inline distT="0" distB="0" distL="0" distR="0" wp14:anchorId="53CD3EF5" wp14:editId="03F522B0">
            <wp:extent cx="5943600" cy="2796540"/>
            <wp:effectExtent l="0" t="0" r="0" b="3810"/>
            <wp:docPr id="20" name="Picture 20" descr="N:\PRESS\CFS\2017\2017 screenshots\2017 CFS_shell (item E, D gt 40 max 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PRESS\CFS\2017\2017 screenshots\2017 CFS_shell (item E, D gt 40 max 8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17" w:rsidRDefault="00840017">
      <w:r>
        <w:rPr>
          <w:noProof/>
        </w:rPr>
        <w:drawing>
          <wp:inline distT="0" distB="0" distL="0" distR="0" wp14:anchorId="2D654659" wp14:editId="2148879F">
            <wp:extent cx="5943600" cy="2488565"/>
            <wp:effectExtent l="0" t="0" r="0" b="6985"/>
            <wp:docPr id="21" name="Picture 21" descr="N:\PRESS\CFS\2017\2017 screenshots\2017 CFS_shell (item E, D=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PRESS\CFS\2017\2017 screenshots\2017 CFS_shell (item E, D=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4" w:rsidRDefault="00CD4027">
      <w:r>
        <w:rPr>
          <w:noProof/>
        </w:rPr>
        <w:drawing>
          <wp:inline distT="0" distB="0" distL="0" distR="0">
            <wp:extent cx="5943600" cy="41744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CFS_shell (item F) - new, with no exampl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DB0" w:rsidRDefault="00DB5C87">
      <w:r>
        <w:rPr>
          <w:noProof/>
        </w:rPr>
        <w:drawing>
          <wp:inline distT="0" distB="0" distL="0" distR="0" wp14:anchorId="24344AB1" wp14:editId="052224EC">
            <wp:extent cx="5943600" cy="3467100"/>
            <wp:effectExtent l="0" t="0" r="0" b="0"/>
            <wp:docPr id="25" name="Picture 25" descr="N:\PRESS\CFS\2017\2017 screenshots\2017 CFS_shell (item - Uploa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PRESS\CFS\2017\2017 screenshots\2017 CFS_shell (item - Upload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B0" w:rsidRDefault="00C01DB0"/>
    <w:p w:rsidR="00C01DB0" w:rsidRDefault="00C01DB0"/>
    <w:p w:rsidR="00C01DB0" w:rsidRDefault="00C01DB0">
      <w:r>
        <w:rPr>
          <w:noProof/>
        </w:rPr>
        <w:drawing>
          <wp:inline distT="0" distB="0" distL="0" distR="0">
            <wp:extent cx="5486400" cy="8855261"/>
            <wp:effectExtent l="0" t="0" r="0" b="3175"/>
            <wp:docPr id="8" name="Picture 8" descr="N:\PRESS\CFS\2017\2017 screenshots\2017 CFS_shell (item F, individual question scre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PRESS\CFS\2017\2017 screenshots\2017 CFS_shell (item F, individual question screen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4" w:rsidRDefault="003A31A4">
      <w:r>
        <w:rPr>
          <w:noProof/>
        </w:rPr>
        <w:drawing>
          <wp:inline distT="0" distB="0" distL="0" distR="0">
            <wp:extent cx="5943600" cy="3823855"/>
            <wp:effectExtent l="0" t="0" r="0" b="5715"/>
            <wp:docPr id="11" name="Picture 11" descr="N:\PRESS\CFS\2017\2017 screenshots\2017 CFS_shell (item - Shipments Characteristics men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PRESS\CFS\2017\2017 screenshots\2017 CFS_shell (item - Shipments Characteristics menu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4" w:rsidRDefault="003A31A4"/>
    <w:p w:rsidR="003A31A4" w:rsidRDefault="003A31A4">
      <w:r>
        <w:rPr>
          <w:noProof/>
        </w:rPr>
        <w:drawing>
          <wp:inline distT="0" distB="0" distL="0" distR="0">
            <wp:extent cx="5943600" cy="4303166"/>
            <wp:effectExtent l="0" t="0" r="0" b="2540"/>
            <wp:docPr id="12" name="Picture 12" descr="N:\PRESS\CFS\2017\2017 screenshots\2017 CFS_shell (item 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PRESS\CFS\2017\2017 screenshots\2017 CFS_shell (item G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4" w:rsidRDefault="003A31A4"/>
    <w:p w:rsidR="00C01DB0" w:rsidRDefault="003A31A4">
      <w:r>
        <w:rPr>
          <w:noProof/>
        </w:rPr>
        <w:drawing>
          <wp:inline distT="0" distB="0" distL="0" distR="0">
            <wp:extent cx="5943600" cy="3331489"/>
            <wp:effectExtent l="0" t="0" r="0" b="2540"/>
            <wp:docPr id="16" name="Picture 16" descr="N:\PRESS\CFS\2017\2017 screenshots\2017 CFS_shell (item 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PRESS\CFS\2017\2017 screenshots\2017 CFS_shell (item H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4" w:rsidRDefault="003A31A4"/>
    <w:p w:rsidR="003A31A4" w:rsidRDefault="003A31A4">
      <w:r>
        <w:rPr>
          <w:noProof/>
        </w:rPr>
        <w:drawing>
          <wp:inline distT="0" distB="0" distL="0" distR="0">
            <wp:extent cx="5943600" cy="4126675"/>
            <wp:effectExtent l="0" t="0" r="0" b="7620"/>
            <wp:docPr id="17" name="Picture 17" descr="N:\PRESS\CFS\2017\2017 screenshots\2017 CFS_shell (items I, J - Contact, Remark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PRESS\CFS\2017\2017 screenshots\2017 CFS_shell (items I, J - Contact, Remarks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4" w:rsidRDefault="003A31A4"/>
    <w:p w:rsidR="003A31A4" w:rsidRDefault="003A31A4"/>
    <w:p w:rsidR="003A31A4" w:rsidRDefault="003A31A4"/>
    <w:p w:rsidR="00C01DB0" w:rsidRDefault="003A31A4">
      <w:r>
        <w:rPr>
          <w:noProof/>
        </w:rPr>
        <w:drawing>
          <wp:inline distT="0" distB="0" distL="0" distR="0">
            <wp:extent cx="5943600" cy="3800104"/>
            <wp:effectExtent l="0" t="0" r="0" b="0"/>
            <wp:docPr id="10" name="Picture 10" descr="N:\PRESS\CFS\2017\2017 screenshots\2017 CFS_shell (item - Review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PRESS\CFS\2017\2017 screenshots\2017 CFS_shell (item - Review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4" w:rsidRDefault="003A31A4"/>
    <w:p w:rsidR="00C01DB0" w:rsidRDefault="003A31A4">
      <w:r>
        <w:rPr>
          <w:noProof/>
        </w:rPr>
        <w:drawing>
          <wp:inline distT="0" distB="0" distL="0" distR="0">
            <wp:extent cx="5943600" cy="3841668"/>
            <wp:effectExtent l="0" t="0" r="0" b="6985"/>
            <wp:docPr id="13" name="Picture 13" descr="N:\PRESS\CFS\2017\2017 screenshots\2017 CFS_shell (item - Submission no longer with electronic pled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PRESS\CFS\2017\2017 screenshots\2017 CFS_shell (item - Submission no longer with electronic pledge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4" w:rsidRDefault="003A31A4"/>
    <w:p w:rsidR="003A31A4" w:rsidRDefault="003A31A4">
      <w:r>
        <w:rPr>
          <w:noProof/>
        </w:rPr>
        <w:drawing>
          <wp:inline distT="0" distB="0" distL="0" distR="0">
            <wp:extent cx="5943600" cy="3538847"/>
            <wp:effectExtent l="0" t="0" r="0" b="5080"/>
            <wp:docPr id="14" name="Picture 14" descr="N:\PRESS\CFS\2017\2017 screenshots\2017 CFS_shell (Burden Statement) - old 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PRESS\CFS\2017\2017 screenshots\2017 CFS_shell (Burden Statement) - old versi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4" w:rsidRDefault="003A31A4"/>
    <w:p w:rsidR="003A31A4" w:rsidRDefault="003A31A4">
      <w:r>
        <w:rPr>
          <w:noProof/>
        </w:rPr>
        <w:drawing>
          <wp:inline distT="0" distB="0" distL="0" distR="0">
            <wp:extent cx="5943600" cy="4321619"/>
            <wp:effectExtent l="0" t="0" r="0" b="3175"/>
            <wp:docPr id="15" name="Picture 15" descr="N:\PRESS\CFS\2017\2017 screenshots\CFS About the Survey 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PRESS\CFS\2017\2017 screenshots\CFS About the Survey screensho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1A4" w:rsidSect="00C01DB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DB0" w:rsidRDefault="00C01DB0" w:rsidP="00C01DB0">
      <w:pPr>
        <w:spacing w:after="0" w:line="240" w:lineRule="auto"/>
      </w:pPr>
      <w:r>
        <w:separator/>
      </w:r>
    </w:p>
  </w:endnote>
  <w:endnote w:type="continuationSeparator" w:id="0">
    <w:p w:rsidR="00C01DB0" w:rsidRDefault="00C01DB0" w:rsidP="00C01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B0" w:rsidRDefault="00C01D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B0" w:rsidRDefault="00C01D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B0" w:rsidRDefault="00C01D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DB0" w:rsidRDefault="00C01DB0" w:rsidP="00C01DB0">
      <w:pPr>
        <w:spacing w:after="0" w:line="240" w:lineRule="auto"/>
      </w:pPr>
      <w:r>
        <w:separator/>
      </w:r>
    </w:p>
  </w:footnote>
  <w:footnote w:type="continuationSeparator" w:id="0">
    <w:p w:rsidR="00C01DB0" w:rsidRDefault="00C01DB0" w:rsidP="00C01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B0" w:rsidRDefault="00C01D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B0" w:rsidRDefault="003A31A4" w:rsidP="003A31A4">
    <w:pPr>
      <w:pStyle w:val="Header"/>
      <w:jc w:val="center"/>
    </w:pPr>
    <w:r>
      <w:t>2017 CFS Centurion Screen Shots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B0" w:rsidRDefault="00C01D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DB0"/>
    <w:rsid w:val="000013C3"/>
    <w:rsid w:val="00001F76"/>
    <w:rsid w:val="000027A5"/>
    <w:rsid w:val="000053C3"/>
    <w:rsid w:val="0000781D"/>
    <w:rsid w:val="00013B45"/>
    <w:rsid w:val="00015DEC"/>
    <w:rsid w:val="000263DE"/>
    <w:rsid w:val="00027E81"/>
    <w:rsid w:val="00030477"/>
    <w:rsid w:val="00042C32"/>
    <w:rsid w:val="0005273F"/>
    <w:rsid w:val="00054303"/>
    <w:rsid w:val="00054806"/>
    <w:rsid w:val="000609E7"/>
    <w:rsid w:val="000617E7"/>
    <w:rsid w:val="00062B5E"/>
    <w:rsid w:val="00066953"/>
    <w:rsid w:val="00072643"/>
    <w:rsid w:val="00072AC7"/>
    <w:rsid w:val="00076514"/>
    <w:rsid w:val="00077456"/>
    <w:rsid w:val="0008477F"/>
    <w:rsid w:val="00085946"/>
    <w:rsid w:val="0008656A"/>
    <w:rsid w:val="0008712A"/>
    <w:rsid w:val="00094D4F"/>
    <w:rsid w:val="00097AE3"/>
    <w:rsid w:val="000A25F9"/>
    <w:rsid w:val="000A3BF5"/>
    <w:rsid w:val="000A4D70"/>
    <w:rsid w:val="000A58C6"/>
    <w:rsid w:val="000B7210"/>
    <w:rsid w:val="000B7A5E"/>
    <w:rsid w:val="000C32AD"/>
    <w:rsid w:val="000C44D8"/>
    <w:rsid w:val="000D69F3"/>
    <w:rsid w:val="000E1A13"/>
    <w:rsid w:val="000F297F"/>
    <w:rsid w:val="000F2F57"/>
    <w:rsid w:val="000F4EE3"/>
    <w:rsid w:val="00104A09"/>
    <w:rsid w:val="0010619B"/>
    <w:rsid w:val="00112763"/>
    <w:rsid w:val="00121F4C"/>
    <w:rsid w:val="00131206"/>
    <w:rsid w:val="00131741"/>
    <w:rsid w:val="001421C1"/>
    <w:rsid w:val="00145FF6"/>
    <w:rsid w:val="00152CEB"/>
    <w:rsid w:val="00154501"/>
    <w:rsid w:val="00172D89"/>
    <w:rsid w:val="00174509"/>
    <w:rsid w:val="00181EAA"/>
    <w:rsid w:val="00183766"/>
    <w:rsid w:val="00190409"/>
    <w:rsid w:val="0019056C"/>
    <w:rsid w:val="00190836"/>
    <w:rsid w:val="00192B77"/>
    <w:rsid w:val="00192D3F"/>
    <w:rsid w:val="001A085D"/>
    <w:rsid w:val="001A63DF"/>
    <w:rsid w:val="001B185B"/>
    <w:rsid w:val="001B2386"/>
    <w:rsid w:val="001B479D"/>
    <w:rsid w:val="001B5FF6"/>
    <w:rsid w:val="001B642F"/>
    <w:rsid w:val="001B6450"/>
    <w:rsid w:val="001C2FD9"/>
    <w:rsid w:val="001C54D5"/>
    <w:rsid w:val="001E04F2"/>
    <w:rsid w:val="001E0E40"/>
    <w:rsid w:val="001E1ADA"/>
    <w:rsid w:val="001E1EBA"/>
    <w:rsid w:val="001F021A"/>
    <w:rsid w:val="001F0FF6"/>
    <w:rsid w:val="001F5781"/>
    <w:rsid w:val="00202B24"/>
    <w:rsid w:val="00204449"/>
    <w:rsid w:val="002132DD"/>
    <w:rsid w:val="00216203"/>
    <w:rsid w:val="0023080B"/>
    <w:rsid w:val="0023528F"/>
    <w:rsid w:val="00235AC6"/>
    <w:rsid w:val="00236F72"/>
    <w:rsid w:val="00237593"/>
    <w:rsid w:val="00242B5B"/>
    <w:rsid w:val="002456CF"/>
    <w:rsid w:val="00246BFB"/>
    <w:rsid w:val="0024741C"/>
    <w:rsid w:val="002514AB"/>
    <w:rsid w:val="00251DDC"/>
    <w:rsid w:val="00251F10"/>
    <w:rsid w:val="0025730D"/>
    <w:rsid w:val="002605B8"/>
    <w:rsid w:val="00262EF1"/>
    <w:rsid w:val="0026797E"/>
    <w:rsid w:val="0027091F"/>
    <w:rsid w:val="00274B8F"/>
    <w:rsid w:val="00275C04"/>
    <w:rsid w:val="00275E11"/>
    <w:rsid w:val="002772D6"/>
    <w:rsid w:val="00282380"/>
    <w:rsid w:val="00287084"/>
    <w:rsid w:val="002871D3"/>
    <w:rsid w:val="00287C91"/>
    <w:rsid w:val="00290D9D"/>
    <w:rsid w:val="0029623B"/>
    <w:rsid w:val="002A4629"/>
    <w:rsid w:val="002A57CA"/>
    <w:rsid w:val="002A61AE"/>
    <w:rsid w:val="002A73B2"/>
    <w:rsid w:val="002B089A"/>
    <w:rsid w:val="002B17F3"/>
    <w:rsid w:val="002B4D62"/>
    <w:rsid w:val="002B5D7F"/>
    <w:rsid w:val="002C1038"/>
    <w:rsid w:val="002C1EA5"/>
    <w:rsid w:val="002C3058"/>
    <w:rsid w:val="002C38C2"/>
    <w:rsid w:val="002D2706"/>
    <w:rsid w:val="002D2B36"/>
    <w:rsid w:val="002D3036"/>
    <w:rsid w:val="002D38A1"/>
    <w:rsid w:val="002E2065"/>
    <w:rsid w:val="002E2AB7"/>
    <w:rsid w:val="002E53BA"/>
    <w:rsid w:val="002E68AC"/>
    <w:rsid w:val="002F24FA"/>
    <w:rsid w:val="002F5BA9"/>
    <w:rsid w:val="00307B9F"/>
    <w:rsid w:val="00310F24"/>
    <w:rsid w:val="003125FE"/>
    <w:rsid w:val="00315A17"/>
    <w:rsid w:val="0033501C"/>
    <w:rsid w:val="003411C7"/>
    <w:rsid w:val="003446A0"/>
    <w:rsid w:val="003505EB"/>
    <w:rsid w:val="0035400F"/>
    <w:rsid w:val="00361E2F"/>
    <w:rsid w:val="003646D0"/>
    <w:rsid w:val="00364E99"/>
    <w:rsid w:val="00372B3C"/>
    <w:rsid w:val="00376C81"/>
    <w:rsid w:val="003809AF"/>
    <w:rsid w:val="00380C75"/>
    <w:rsid w:val="00380D14"/>
    <w:rsid w:val="00380E92"/>
    <w:rsid w:val="00382EE8"/>
    <w:rsid w:val="00385B6C"/>
    <w:rsid w:val="003867DC"/>
    <w:rsid w:val="00387168"/>
    <w:rsid w:val="003901AC"/>
    <w:rsid w:val="0039040A"/>
    <w:rsid w:val="0039397D"/>
    <w:rsid w:val="00396A95"/>
    <w:rsid w:val="00397D64"/>
    <w:rsid w:val="003A01F7"/>
    <w:rsid w:val="003A2426"/>
    <w:rsid w:val="003A31A4"/>
    <w:rsid w:val="003B0F2C"/>
    <w:rsid w:val="003B33DF"/>
    <w:rsid w:val="003B6199"/>
    <w:rsid w:val="003B6E2D"/>
    <w:rsid w:val="003C5983"/>
    <w:rsid w:val="003D0037"/>
    <w:rsid w:val="003D382A"/>
    <w:rsid w:val="003D4135"/>
    <w:rsid w:val="003D4306"/>
    <w:rsid w:val="003D4766"/>
    <w:rsid w:val="003D5377"/>
    <w:rsid w:val="003D58DA"/>
    <w:rsid w:val="003D5E62"/>
    <w:rsid w:val="003E539D"/>
    <w:rsid w:val="003F03B1"/>
    <w:rsid w:val="003F4D78"/>
    <w:rsid w:val="003F5BA9"/>
    <w:rsid w:val="00401444"/>
    <w:rsid w:val="00403066"/>
    <w:rsid w:val="004041C7"/>
    <w:rsid w:val="00404EED"/>
    <w:rsid w:val="00405586"/>
    <w:rsid w:val="00410614"/>
    <w:rsid w:val="004145AE"/>
    <w:rsid w:val="00423D77"/>
    <w:rsid w:val="00423E98"/>
    <w:rsid w:val="004272D4"/>
    <w:rsid w:val="00433988"/>
    <w:rsid w:val="00434058"/>
    <w:rsid w:val="00434656"/>
    <w:rsid w:val="0044092A"/>
    <w:rsid w:val="00440A7D"/>
    <w:rsid w:val="00443C1D"/>
    <w:rsid w:val="00443F49"/>
    <w:rsid w:val="00447FD1"/>
    <w:rsid w:val="00452C9B"/>
    <w:rsid w:val="00454E3C"/>
    <w:rsid w:val="00462C4C"/>
    <w:rsid w:val="004659B2"/>
    <w:rsid w:val="00475D81"/>
    <w:rsid w:val="00476062"/>
    <w:rsid w:val="00481951"/>
    <w:rsid w:val="00496E62"/>
    <w:rsid w:val="004974BE"/>
    <w:rsid w:val="004A2597"/>
    <w:rsid w:val="004A34CA"/>
    <w:rsid w:val="004B19D9"/>
    <w:rsid w:val="004B2AD2"/>
    <w:rsid w:val="004B5C6E"/>
    <w:rsid w:val="004C24A1"/>
    <w:rsid w:val="004C6467"/>
    <w:rsid w:val="004D3CFA"/>
    <w:rsid w:val="004E0DD2"/>
    <w:rsid w:val="004E14C8"/>
    <w:rsid w:val="004E1C0A"/>
    <w:rsid w:val="004F55F7"/>
    <w:rsid w:val="005006D1"/>
    <w:rsid w:val="005036F6"/>
    <w:rsid w:val="00504716"/>
    <w:rsid w:val="00507610"/>
    <w:rsid w:val="00515B07"/>
    <w:rsid w:val="005262AF"/>
    <w:rsid w:val="005266FC"/>
    <w:rsid w:val="00526730"/>
    <w:rsid w:val="005308DC"/>
    <w:rsid w:val="00534984"/>
    <w:rsid w:val="00537FB2"/>
    <w:rsid w:val="00540A49"/>
    <w:rsid w:val="00540D59"/>
    <w:rsid w:val="00543AA7"/>
    <w:rsid w:val="00544FC7"/>
    <w:rsid w:val="00552919"/>
    <w:rsid w:val="00557283"/>
    <w:rsid w:val="00561D3D"/>
    <w:rsid w:val="0056252B"/>
    <w:rsid w:val="00562FB5"/>
    <w:rsid w:val="005655DD"/>
    <w:rsid w:val="00572D32"/>
    <w:rsid w:val="00575EE0"/>
    <w:rsid w:val="00580361"/>
    <w:rsid w:val="005862E6"/>
    <w:rsid w:val="00587D83"/>
    <w:rsid w:val="0059072F"/>
    <w:rsid w:val="0059428F"/>
    <w:rsid w:val="005956E9"/>
    <w:rsid w:val="0059639F"/>
    <w:rsid w:val="005A08CE"/>
    <w:rsid w:val="005A27DE"/>
    <w:rsid w:val="005A3878"/>
    <w:rsid w:val="005A7D5B"/>
    <w:rsid w:val="005B24E9"/>
    <w:rsid w:val="005B5577"/>
    <w:rsid w:val="005C35A5"/>
    <w:rsid w:val="005C3E65"/>
    <w:rsid w:val="005C6111"/>
    <w:rsid w:val="005E01BD"/>
    <w:rsid w:val="005E0A8C"/>
    <w:rsid w:val="005E1C07"/>
    <w:rsid w:val="005F0CB6"/>
    <w:rsid w:val="005F174B"/>
    <w:rsid w:val="005F7982"/>
    <w:rsid w:val="00602F18"/>
    <w:rsid w:val="006044E5"/>
    <w:rsid w:val="00613A38"/>
    <w:rsid w:val="006204A6"/>
    <w:rsid w:val="00622CCB"/>
    <w:rsid w:val="00625138"/>
    <w:rsid w:val="006276CA"/>
    <w:rsid w:val="00631736"/>
    <w:rsid w:val="006338DE"/>
    <w:rsid w:val="00635DA3"/>
    <w:rsid w:val="00635DBB"/>
    <w:rsid w:val="00636907"/>
    <w:rsid w:val="00636912"/>
    <w:rsid w:val="00640176"/>
    <w:rsid w:val="006404E0"/>
    <w:rsid w:val="006406D7"/>
    <w:rsid w:val="0064493E"/>
    <w:rsid w:val="00657FE4"/>
    <w:rsid w:val="006645EC"/>
    <w:rsid w:val="006706DD"/>
    <w:rsid w:val="00672A3B"/>
    <w:rsid w:val="0068073F"/>
    <w:rsid w:val="006904E0"/>
    <w:rsid w:val="00692453"/>
    <w:rsid w:val="00694AFC"/>
    <w:rsid w:val="0069522F"/>
    <w:rsid w:val="006A19F8"/>
    <w:rsid w:val="006A4C81"/>
    <w:rsid w:val="006A7DCA"/>
    <w:rsid w:val="006B51D0"/>
    <w:rsid w:val="006C1F0E"/>
    <w:rsid w:val="006C2069"/>
    <w:rsid w:val="006C25DE"/>
    <w:rsid w:val="006C4680"/>
    <w:rsid w:val="006C7C18"/>
    <w:rsid w:val="006D0DA3"/>
    <w:rsid w:val="006D3E80"/>
    <w:rsid w:val="006D7DE4"/>
    <w:rsid w:val="006E0AA5"/>
    <w:rsid w:val="006F40EC"/>
    <w:rsid w:val="006F6C78"/>
    <w:rsid w:val="007055C6"/>
    <w:rsid w:val="00707D1D"/>
    <w:rsid w:val="007169D7"/>
    <w:rsid w:val="00717A69"/>
    <w:rsid w:val="00727002"/>
    <w:rsid w:val="0073350D"/>
    <w:rsid w:val="00740D3F"/>
    <w:rsid w:val="007411DF"/>
    <w:rsid w:val="0074166C"/>
    <w:rsid w:val="0074277B"/>
    <w:rsid w:val="007437A5"/>
    <w:rsid w:val="00743DFB"/>
    <w:rsid w:val="00747684"/>
    <w:rsid w:val="0075134B"/>
    <w:rsid w:val="00753C46"/>
    <w:rsid w:val="007575C5"/>
    <w:rsid w:val="00761287"/>
    <w:rsid w:val="00761683"/>
    <w:rsid w:val="00762FC1"/>
    <w:rsid w:val="007631E2"/>
    <w:rsid w:val="00764B2C"/>
    <w:rsid w:val="007668B9"/>
    <w:rsid w:val="00770EF4"/>
    <w:rsid w:val="0077190F"/>
    <w:rsid w:val="00772D65"/>
    <w:rsid w:val="00783582"/>
    <w:rsid w:val="0079248D"/>
    <w:rsid w:val="00796D09"/>
    <w:rsid w:val="007972B5"/>
    <w:rsid w:val="007A176E"/>
    <w:rsid w:val="007A1FCC"/>
    <w:rsid w:val="007A2FDE"/>
    <w:rsid w:val="007A6AFB"/>
    <w:rsid w:val="007B1575"/>
    <w:rsid w:val="007B4610"/>
    <w:rsid w:val="007B4DEB"/>
    <w:rsid w:val="007C22A2"/>
    <w:rsid w:val="007C5659"/>
    <w:rsid w:val="007C5841"/>
    <w:rsid w:val="007C6075"/>
    <w:rsid w:val="007D0578"/>
    <w:rsid w:val="007D29F6"/>
    <w:rsid w:val="007D782B"/>
    <w:rsid w:val="007E4C57"/>
    <w:rsid w:val="007E5C5B"/>
    <w:rsid w:val="007E747C"/>
    <w:rsid w:val="007F46C8"/>
    <w:rsid w:val="00800CDB"/>
    <w:rsid w:val="00805A1E"/>
    <w:rsid w:val="00814763"/>
    <w:rsid w:val="008147B5"/>
    <w:rsid w:val="0082251C"/>
    <w:rsid w:val="00824AAF"/>
    <w:rsid w:val="00824C2B"/>
    <w:rsid w:val="0082675C"/>
    <w:rsid w:val="00826D98"/>
    <w:rsid w:val="008279DB"/>
    <w:rsid w:val="00831376"/>
    <w:rsid w:val="0083172F"/>
    <w:rsid w:val="008350A0"/>
    <w:rsid w:val="008353B3"/>
    <w:rsid w:val="00840017"/>
    <w:rsid w:val="008449FB"/>
    <w:rsid w:val="00846887"/>
    <w:rsid w:val="00850FE9"/>
    <w:rsid w:val="00851B2A"/>
    <w:rsid w:val="008541BA"/>
    <w:rsid w:val="00861AC4"/>
    <w:rsid w:val="00863A1B"/>
    <w:rsid w:val="00870C2E"/>
    <w:rsid w:val="008773FC"/>
    <w:rsid w:val="00881110"/>
    <w:rsid w:val="00881C89"/>
    <w:rsid w:val="0088281A"/>
    <w:rsid w:val="00882F45"/>
    <w:rsid w:val="008846C1"/>
    <w:rsid w:val="00885877"/>
    <w:rsid w:val="008863D4"/>
    <w:rsid w:val="00887D7F"/>
    <w:rsid w:val="00890AAD"/>
    <w:rsid w:val="00891FD8"/>
    <w:rsid w:val="00893CF0"/>
    <w:rsid w:val="00893FF6"/>
    <w:rsid w:val="008A24C1"/>
    <w:rsid w:val="008A691A"/>
    <w:rsid w:val="008A78C2"/>
    <w:rsid w:val="008B2ECF"/>
    <w:rsid w:val="008C1579"/>
    <w:rsid w:val="008C2D7D"/>
    <w:rsid w:val="008D0700"/>
    <w:rsid w:val="008D2FD3"/>
    <w:rsid w:val="008D4A74"/>
    <w:rsid w:val="008D5DD0"/>
    <w:rsid w:val="008E2BF9"/>
    <w:rsid w:val="008E38D0"/>
    <w:rsid w:val="008E671E"/>
    <w:rsid w:val="008F30A6"/>
    <w:rsid w:val="008F3D6F"/>
    <w:rsid w:val="008F4E4A"/>
    <w:rsid w:val="008F6342"/>
    <w:rsid w:val="0090443B"/>
    <w:rsid w:val="00906F37"/>
    <w:rsid w:val="009109E8"/>
    <w:rsid w:val="00910F09"/>
    <w:rsid w:val="00912545"/>
    <w:rsid w:val="0092098E"/>
    <w:rsid w:val="00922FC5"/>
    <w:rsid w:val="00926D3A"/>
    <w:rsid w:val="00926F7B"/>
    <w:rsid w:val="00927B03"/>
    <w:rsid w:val="00927EB5"/>
    <w:rsid w:val="009312A6"/>
    <w:rsid w:val="00931759"/>
    <w:rsid w:val="009350B3"/>
    <w:rsid w:val="009415E8"/>
    <w:rsid w:val="00943E65"/>
    <w:rsid w:val="00945D14"/>
    <w:rsid w:val="00951103"/>
    <w:rsid w:val="00952268"/>
    <w:rsid w:val="009522BB"/>
    <w:rsid w:val="00953E92"/>
    <w:rsid w:val="00955478"/>
    <w:rsid w:val="00956DAD"/>
    <w:rsid w:val="00957D0A"/>
    <w:rsid w:val="00964742"/>
    <w:rsid w:val="00970641"/>
    <w:rsid w:val="00974EBA"/>
    <w:rsid w:val="00977446"/>
    <w:rsid w:val="0097764D"/>
    <w:rsid w:val="009779B5"/>
    <w:rsid w:val="00981396"/>
    <w:rsid w:val="00986C27"/>
    <w:rsid w:val="0099081A"/>
    <w:rsid w:val="009942CE"/>
    <w:rsid w:val="009A10B2"/>
    <w:rsid w:val="009A3B18"/>
    <w:rsid w:val="009A46F6"/>
    <w:rsid w:val="009B6B34"/>
    <w:rsid w:val="009C0638"/>
    <w:rsid w:val="009C3007"/>
    <w:rsid w:val="009C4F61"/>
    <w:rsid w:val="009E33CD"/>
    <w:rsid w:val="009E51B2"/>
    <w:rsid w:val="009F0578"/>
    <w:rsid w:val="009F163D"/>
    <w:rsid w:val="009F1B96"/>
    <w:rsid w:val="009F2E47"/>
    <w:rsid w:val="009F4EC5"/>
    <w:rsid w:val="009F6629"/>
    <w:rsid w:val="00A0573D"/>
    <w:rsid w:val="00A05D26"/>
    <w:rsid w:val="00A15FA5"/>
    <w:rsid w:val="00A16F6B"/>
    <w:rsid w:val="00A24838"/>
    <w:rsid w:val="00A2657C"/>
    <w:rsid w:val="00A2694E"/>
    <w:rsid w:val="00A31764"/>
    <w:rsid w:val="00A351A8"/>
    <w:rsid w:val="00A35504"/>
    <w:rsid w:val="00A42B0F"/>
    <w:rsid w:val="00A4491D"/>
    <w:rsid w:val="00A44E8E"/>
    <w:rsid w:val="00A464B7"/>
    <w:rsid w:val="00A47439"/>
    <w:rsid w:val="00A51D02"/>
    <w:rsid w:val="00A61224"/>
    <w:rsid w:val="00A617FC"/>
    <w:rsid w:val="00A6481C"/>
    <w:rsid w:val="00A67D93"/>
    <w:rsid w:val="00A67E02"/>
    <w:rsid w:val="00A77D2B"/>
    <w:rsid w:val="00A82EC3"/>
    <w:rsid w:val="00A854F5"/>
    <w:rsid w:val="00A86822"/>
    <w:rsid w:val="00A86B90"/>
    <w:rsid w:val="00A92272"/>
    <w:rsid w:val="00A947A9"/>
    <w:rsid w:val="00A97F09"/>
    <w:rsid w:val="00AA309D"/>
    <w:rsid w:val="00AA77F9"/>
    <w:rsid w:val="00AB0CE1"/>
    <w:rsid w:val="00AB1556"/>
    <w:rsid w:val="00AB2411"/>
    <w:rsid w:val="00AB3FA5"/>
    <w:rsid w:val="00AB6473"/>
    <w:rsid w:val="00AC16B1"/>
    <w:rsid w:val="00AC701F"/>
    <w:rsid w:val="00AC75D2"/>
    <w:rsid w:val="00AD0346"/>
    <w:rsid w:val="00AD05C6"/>
    <w:rsid w:val="00AD08FC"/>
    <w:rsid w:val="00AD28FF"/>
    <w:rsid w:val="00AD295F"/>
    <w:rsid w:val="00AD633B"/>
    <w:rsid w:val="00AD7257"/>
    <w:rsid w:val="00AF1F31"/>
    <w:rsid w:val="00B00B05"/>
    <w:rsid w:val="00B03AF2"/>
    <w:rsid w:val="00B05C6B"/>
    <w:rsid w:val="00B05F0A"/>
    <w:rsid w:val="00B0629F"/>
    <w:rsid w:val="00B12027"/>
    <w:rsid w:val="00B12E4D"/>
    <w:rsid w:val="00B15E09"/>
    <w:rsid w:val="00B30F02"/>
    <w:rsid w:val="00B320ED"/>
    <w:rsid w:val="00B33A1C"/>
    <w:rsid w:val="00B3651D"/>
    <w:rsid w:val="00B433FD"/>
    <w:rsid w:val="00B47983"/>
    <w:rsid w:val="00B53B84"/>
    <w:rsid w:val="00B53E5C"/>
    <w:rsid w:val="00B62D30"/>
    <w:rsid w:val="00B63A2B"/>
    <w:rsid w:val="00B64EA1"/>
    <w:rsid w:val="00B65C03"/>
    <w:rsid w:val="00B70308"/>
    <w:rsid w:val="00B816E9"/>
    <w:rsid w:val="00B81FBA"/>
    <w:rsid w:val="00B83A78"/>
    <w:rsid w:val="00B84B1A"/>
    <w:rsid w:val="00B9249D"/>
    <w:rsid w:val="00B96B23"/>
    <w:rsid w:val="00BA2065"/>
    <w:rsid w:val="00BA4009"/>
    <w:rsid w:val="00BB0096"/>
    <w:rsid w:val="00BB3EF4"/>
    <w:rsid w:val="00BB5028"/>
    <w:rsid w:val="00BB6622"/>
    <w:rsid w:val="00BC0D08"/>
    <w:rsid w:val="00BD0B5A"/>
    <w:rsid w:val="00BD0D2D"/>
    <w:rsid w:val="00BD29CF"/>
    <w:rsid w:val="00BD2C8D"/>
    <w:rsid w:val="00BD4B88"/>
    <w:rsid w:val="00BE0547"/>
    <w:rsid w:val="00BE22EF"/>
    <w:rsid w:val="00BF17F5"/>
    <w:rsid w:val="00BF3B7A"/>
    <w:rsid w:val="00BF76C7"/>
    <w:rsid w:val="00BF7F12"/>
    <w:rsid w:val="00C00C7B"/>
    <w:rsid w:val="00C01DB0"/>
    <w:rsid w:val="00C0250F"/>
    <w:rsid w:val="00C037FD"/>
    <w:rsid w:val="00C13880"/>
    <w:rsid w:val="00C14B95"/>
    <w:rsid w:val="00C1647B"/>
    <w:rsid w:val="00C20930"/>
    <w:rsid w:val="00C21EFC"/>
    <w:rsid w:val="00C23BB7"/>
    <w:rsid w:val="00C2486C"/>
    <w:rsid w:val="00C311B5"/>
    <w:rsid w:val="00C32711"/>
    <w:rsid w:val="00C351DD"/>
    <w:rsid w:val="00C41FA7"/>
    <w:rsid w:val="00C42925"/>
    <w:rsid w:val="00C433FB"/>
    <w:rsid w:val="00C43575"/>
    <w:rsid w:val="00C45E70"/>
    <w:rsid w:val="00C46244"/>
    <w:rsid w:val="00C54737"/>
    <w:rsid w:val="00C6003C"/>
    <w:rsid w:val="00C6065D"/>
    <w:rsid w:val="00C61701"/>
    <w:rsid w:val="00C62199"/>
    <w:rsid w:val="00C65402"/>
    <w:rsid w:val="00C71950"/>
    <w:rsid w:val="00C74BF5"/>
    <w:rsid w:val="00C75776"/>
    <w:rsid w:val="00C823E8"/>
    <w:rsid w:val="00C85E0C"/>
    <w:rsid w:val="00C8696A"/>
    <w:rsid w:val="00C92657"/>
    <w:rsid w:val="00CA273B"/>
    <w:rsid w:val="00CB00F8"/>
    <w:rsid w:val="00CB1F65"/>
    <w:rsid w:val="00CB6933"/>
    <w:rsid w:val="00CB7FAD"/>
    <w:rsid w:val="00CD0847"/>
    <w:rsid w:val="00CD4027"/>
    <w:rsid w:val="00CD5AFC"/>
    <w:rsid w:val="00CD67B0"/>
    <w:rsid w:val="00CE35B9"/>
    <w:rsid w:val="00CE78BB"/>
    <w:rsid w:val="00CF1029"/>
    <w:rsid w:val="00CF4397"/>
    <w:rsid w:val="00CF472C"/>
    <w:rsid w:val="00CF7772"/>
    <w:rsid w:val="00D00399"/>
    <w:rsid w:val="00D049F6"/>
    <w:rsid w:val="00D13678"/>
    <w:rsid w:val="00D14C86"/>
    <w:rsid w:val="00D14F87"/>
    <w:rsid w:val="00D15E5D"/>
    <w:rsid w:val="00D16C6F"/>
    <w:rsid w:val="00D1799F"/>
    <w:rsid w:val="00D20900"/>
    <w:rsid w:val="00D20FCA"/>
    <w:rsid w:val="00D35820"/>
    <w:rsid w:val="00D3768B"/>
    <w:rsid w:val="00D433D1"/>
    <w:rsid w:val="00D471B8"/>
    <w:rsid w:val="00D5035F"/>
    <w:rsid w:val="00D52B1B"/>
    <w:rsid w:val="00D6307E"/>
    <w:rsid w:val="00D673C8"/>
    <w:rsid w:val="00D748E8"/>
    <w:rsid w:val="00D74E9B"/>
    <w:rsid w:val="00D81233"/>
    <w:rsid w:val="00D8225A"/>
    <w:rsid w:val="00D87FEA"/>
    <w:rsid w:val="00D92321"/>
    <w:rsid w:val="00D95D18"/>
    <w:rsid w:val="00D969AA"/>
    <w:rsid w:val="00D96B6E"/>
    <w:rsid w:val="00DA27F4"/>
    <w:rsid w:val="00DA3BA4"/>
    <w:rsid w:val="00DB0132"/>
    <w:rsid w:val="00DB29D3"/>
    <w:rsid w:val="00DB4AE8"/>
    <w:rsid w:val="00DB5C87"/>
    <w:rsid w:val="00DB5DCC"/>
    <w:rsid w:val="00DB630D"/>
    <w:rsid w:val="00DC0845"/>
    <w:rsid w:val="00DC12BC"/>
    <w:rsid w:val="00DC7035"/>
    <w:rsid w:val="00DC79CC"/>
    <w:rsid w:val="00DD12D5"/>
    <w:rsid w:val="00DD1EE2"/>
    <w:rsid w:val="00DE01B1"/>
    <w:rsid w:val="00DE3B64"/>
    <w:rsid w:val="00DE7A89"/>
    <w:rsid w:val="00DF1A47"/>
    <w:rsid w:val="00E013B6"/>
    <w:rsid w:val="00E11018"/>
    <w:rsid w:val="00E1111E"/>
    <w:rsid w:val="00E1162C"/>
    <w:rsid w:val="00E12358"/>
    <w:rsid w:val="00E164E4"/>
    <w:rsid w:val="00E210FA"/>
    <w:rsid w:val="00E21A84"/>
    <w:rsid w:val="00E21B1E"/>
    <w:rsid w:val="00E22B1D"/>
    <w:rsid w:val="00E24E2D"/>
    <w:rsid w:val="00E313F2"/>
    <w:rsid w:val="00E35414"/>
    <w:rsid w:val="00E42D24"/>
    <w:rsid w:val="00E43042"/>
    <w:rsid w:val="00E44AFC"/>
    <w:rsid w:val="00E5109A"/>
    <w:rsid w:val="00E542F3"/>
    <w:rsid w:val="00E60939"/>
    <w:rsid w:val="00E61289"/>
    <w:rsid w:val="00E61306"/>
    <w:rsid w:val="00E65AF3"/>
    <w:rsid w:val="00E7013F"/>
    <w:rsid w:val="00E71240"/>
    <w:rsid w:val="00E71488"/>
    <w:rsid w:val="00E72B75"/>
    <w:rsid w:val="00E73334"/>
    <w:rsid w:val="00E75D35"/>
    <w:rsid w:val="00E7794E"/>
    <w:rsid w:val="00E801EE"/>
    <w:rsid w:val="00E82038"/>
    <w:rsid w:val="00E85A9D"/>
    <w:rsid w:val="00E86CA1"/>
    <w:rsid w:val="00E92337"/>
    <w:rsid w:val="00E96195"/>
    <w:rsid w:val="00EA315B"/>
    <w:rsid w:val="00EA5F0A"/>
    <w:rsid w:val="00EA6BCC"/>
    <w:rsid w:val="00EB32A6"/>
    <w:rsid w:val="00EB4779"/>
    <w:rsid w:val="00EB616E"/>
    <w:rsid w:val="00EB71B4"/>
    <w:rsid w:val="00EC3BB7"/>
    <w:rsid w:val="00ED0656"/>
    <w:rsid w:val="00ED468F"/>
    <w:rsid w:val="00ED6BF2"/>
    <w:rsid w:val="00EE2625"/>
    <w:rsid w:val="00EE31CE"/>
    <w:rsid w:val="00EE3449"/>
    <w:rsid w:val="00EE6DC4"/>
    <w:rsid w:val="00EE7CF6"/>
    <w:rsid w:val="00EF1585"/>
    <w:rsid w:val="00EF3533"/>
    <w:rsid w:val="00EF3B93"/>
    <w:rsid w:val="00EF4F75"/>
    <w:rsid w:val="00EF7CF3"/>
    <w:rsid w:val="00F1054A"/>
    <w:rsid w:val="00F113B6"/>
    <w:rsid w:val="00F13CE4"/>
    <w:rsid w:val="00F14489"/>
    <w:rsid w:val="00F162E1"/>
    <w:rsid w:val="00F23809"/>
    <w:rsid w:val="00F247A4"/>
    <w:rsid w:val="00F32FCD"/>
    <w:rsid w:val="00F350F4"/>
    <w:rsid w:val="00F4242D"/>
    <w:rsid w:val="00F47AFB"/>
    <w:rsid w:val="00F50024"/>
    <w:rsid w:val="00F51DB2"/>
    <w:rsid w:val="00F57700"/>
    <w:rsid w:val="00F57800"/>
    <w:rsid w:val="00F6197F"/>
    <w:rsid w:val="00F631A9"/>
    <w:rsid w:val="00F638E5"/>
    <w:rsid w:val="00F63E6F"/>
    <w:rsid w:val="00F63FAD"/>
    <w:rsid w:val="00F65853"/>
    <w:rsid w:val="00F66FAA"/>
    <w:rsid w:val="00F67D28"/>
    <w:rsid w:val="00F76F53"/>
    <w:rsid w:val="00F81AA4"/>
    <w:rsid w:val="00F837D2"/>
    <w:rsid w:val="00F849A6"/>
    <w:rsid w:val="00F87147"/>
    <w:rsid w:val="00FA10FE"/>
    <w:rsid w:val="00FA59A0"/>
    <w:rsid w:val="00FA6FA8"/>
    <w:rsid w:val="00FB0C3E"/>
    <w:rsid w:val="00FB218A"/>
    <w:rsid w:val="00FB626A"/>
    <w:rsid w:val="00FB6F2A"/>
    <w:rsid w:val="00FC16A0"/>
    <w:rsid w:val="00FC6BCE"/>
    <w:rsid w:val="00FD10F8"/>
    <w:rsid w:val="00FD3E5D"/>
    <w:rsid w:val="00FD50A2"/>
    <w:rsid w:val="00FE407C"/>
    <w:rsid w:val="00FE45FE"/>
    <w:rsid w:val="00FE5C63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1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DB0"/>
  </w:style>
  <w:style w:type="paragraph" w:styleId="Footer">
    <w:name w:val="footer"/>
    <w:basedOn w:val="Normal"/>
    <w:link w:val="FooterChar"/>
    <w:uiPriority w:val="99"/>
    <w:unhideWhenUsed/>
    <w:rsid w:val="00C01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D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D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1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DB0"/>
  </w:style>
  <w:style w:type="paragraph" w:styleId="Footer">
    <w:name w:val="footer"/>
    <w:basedOn w:val="Normal"/>
    <w:link w:val="FooterChar"/>
    <w:uiPriority w:val="99"/>
    <w:unhideWhenUsed/>
    <w:rsid w:val="00C01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A546512E.dotm</Template>
  <TotalTime>0</TotalTime>
  <Pages>12</Pages>
  <Words>7</Words>
  <Characters>45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 Young</dc:creator>
  <cp:lastModifiedBy>Jennifer L Beck</cp:lastModifiedBy>
  <cp:revision>2</cp:revision>
  <dcterms:created xsi:type="dcterms:W3CDTF">2016-06-13T16:00:00Z</dcterms:created>
  <dcterms:modified xsi:type="dcterms:W3CDTF">2016-06-13T16:00:00Z</dcterms:modified>
</cp:coreProperties>
</file>