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A3C" w:rsidRPr="001737A5" w:rsidRDefault="009D412E" w:rsidP="00B76FB6">
      <w:pPr>
        <w:spacing w:after="0"/>
        <w:rPr>
          <w:rStyle w:val="pictureChar"/>
        </w:rPr>
      </w:pPr>
      <w:r>
        <w:rPr>
          <w:noProof/>
          <w:sz w:val="24"/>
          <w:szCs w:val="24"/>
        </w:rPr>
        <w:drawing>
          <wp:inline distT="0" distB="0" distL="0" distR="0" wp14:anchorId="43132655" wp14:editId="50B275E0">
            <wp:extent cx="5419725" cy="3941950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765" cy="394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1422" w:rsidRDefault="00FA1422" w:rsidP="00FA1422">
      <w:pPr>
        <w:pStyle w:val="Heading2"/>
      </w:pPr>
    </w:p>
    <w:p w:rsidR="00FA1422" w:rsidRDefault="00FA1422" w:rsidP="00FA1422">
      <w:pPr>
        <w:pStyle w:val="Heading2"/>
      </w:pPr>
    </w:p>
    <w:p w:rsidR="00FA06EC" w:rsidRPr="001737A5" w:rsidRDefault="001A4D46" w:rsidP="00FA1422">
      <w:pPr>
        <w:pStyle w:val="Heading2"/>
        <w:rPr>
          <w:rStyle w:val="pictureChar"/>
        </w:rPr>
      </w:pPr>
      <w:bookmarkStart w:id="1" w:name="_Item:_Main_Menu"/>
      <w:bookmarkEnd w:id="1"/>
      <w:r>
        <w:drawing>
          <wp:inline distT="0" distB="0" distL="0" distR="0" wp14:anchorId="2382DF00" wp14:editId="6EB1C529">
            <wp:extent cx="4991100" cy="3877816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87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7A5" w:rsidRPr="003A251B" w:rsidRDefault="001737A5" w:rsidP="005F31F8">
      <w:pPr>
        <w:pStyle w:val="Heading2"/>
      </w:pPr>
      <w:r w:rsidRPr="003A251B">
        <w:br w:type="page"/>
      </w:r>
    </w:p>
    <w:p w:rsidR="00A87990" w:rsidRPr="001737A5" w:rsidRDefault="00A87990" w:rsidP="00442D1B">
      <w:pPr>
        <w:rPr>
          <w:rStyle w:val="pictureChar"/>
        </w:rPr>
      </w:pPr>
      <w:r>
        <w:rPr>
          <w:noProof/>
        </w:rPr>
        <w:lastRenderedPageBreak/>
        <w:drawing>
          <wp:inline distT="0" distB="0" distL="0" distR="0" wp14:anchorId="0BF46486" wp14:editId="39C132DC">
            <wp:extent cx="4886325" cy="4055233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2225" cy="406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422" w:rsidRDefault="00FA1422" w:rsidP="00FA1422"/>
    <w:p w:rsidR="00F734D3" w:rsidRPr="005F31F8" w:rsidRDefault="0007348C" w:rsidP="00FA1422">
      <w:pPr>
        <w:rPr>
          <w:rStyle w:val="pictureChar"/>
        </w:rPr>
      </w:pPr>
      <w:bookmarkStart w:id="2" w:name="_Item:_Mailing_Address"/>
      <w:bookmarkEnd w:id="2"/>
      <w:r>
        <w:rPr>
          <w:noProof/>
        </w:rPr>
        <w:drawing>
          <wp:inline distT="0" distB="0" distL="0" distR="0" wp14:anchorId="621184DC" wp14:editId="5522DFE9">
            <wp:extent cx="5284438" cy="39147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790" cy="391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DD4" w:rsidRPr="005F31F8" w:rsidRDefault="005F31F8" w:rsidP="00FA1422">
      <w:pPr>
        <w:rPr>
          <w:rStyle w:val="pictureChar"/>
        </w:rPr>
      </w:pPr>
      <w:r>
        <w:br w:type="page"/>
      </w:r>
      <w:bookmarkStart w:id="3" w:name="_Item:_Contact_Information"/>
      <w:bookmarkEnd w:id="3"/>
      <w:r w:rsidR="008765A9">
        <w:rPr>
          <w:noProof/>
        </w:rPr>
        <w:lastRenderedPageBreak/>
        <w:drawing>
          <wp:inline distT="0" distB="0" distL="0" distR="0" wp14:anchorId="6435F380" wp14:editId="04CB6ED1">
            <wp:extent cx="5937189" cy="3410712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189" cy="341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422" w:rsidRDefault="00FA1422" w:rsidP="005F31F8">
      <w:pPr>
        <w:pStyle w:val="Heading2"/>
      </w:pPr>
    </w:p>
    <w:p w:rsidR="005F597C" w:rsidRPr="003A251B" w:rsidRDefault="005F597C" w:rsidP="005F31F8">
      <w:pPr>
        <w:pStyle w:val="Heading2"/>
      </w:pPr>
    </w:p>
    <w:p w:rsidR="00F26F2C" w:rsidRDefault="00AB0BBD">
      <w:bookmarkStart w:id="4" w:name="_Item:_Number_of"/>
      <w:bookmarkEnd w:id="4"/>
      <w:r>
        <w:rPr>
          <w:noProof/>
        </w:rPr>
        <w:drawing>
          <wp:inline distT="0" distB="0" distL="0" distR="0" wp14:anchorId="0091FA04" wp14:editId="7B312BD0">
            <wp:extent cx="5943600" cy="4527550"/>
            <wp:effectExtent l="0" t="0" r="0" b="63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FB6" w:rsidRPr="00B76FB6" w:rsidRDefault="00AB0BBD">
      <w:pPr>
        <w:rPr>
          <w:rStyle w:val="pictureChar"/>
        </w:rPr>
      </w:pPr>
      <w:bookmarkStart w:id="5" w:name="_Item:_Business_Ownership"/>
      <w:bookmarkEnd w:id="5"/>
      <w:r>
        <w:rPr>
          <w:noProof/>
        </w:rPr>
        <w:lastRenderedPageBreak/>
        <w:drawing>
          <wp:inline distT="0" distB="0" distL="0" distR="0" wp14:anchorId="6ECFF0F6" wp14:editId="3A5C0328">
            <wp:extent cx="4989381" cy="3556000"/>
            <wp:effectExtent l="0" t="0" r="1905" b="635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9381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85B" w:rsidRPr="00B76FB6" w:rsidRDefault="00A62C7A" w:rsidP="0021285B">
      <w:pPr>
        <w:rPr>
          <w:rStyle w:val="pictureChar"/>
        </w:rPr>
      </w:pPr>
      <w:r>
        <w:rPr>
          <w:noProof/>
        </w:rPr>
        <w:drawing>
          <wp:inline distT="0" distB="0" distL="0" distR="0" wp14:anchorId="6124CAA2" wp14:editId="5B7E8144">
            <wp:extent cx="4971562" cy="3543300"/>
            <wp:effectExtent l="0" t="0" r="63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1562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383" w:rsidRDefault="00242383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535BDC" w:rsidRPr="00535BDC" w:rsidRDefault="00535BDC" w:rsidP="00535BDC">
      <w:pPr>
        <w:spacing w:after="0"/>
        <w:rPr>
          <w:rStyle w:val="pictureChar"/>
        </w:rPr>
      </w:pPr>
      <w:bookmarkStart w:id="6" w:name="_Item:_Percent_Ownership"/>
      <w:bookmarkEnd w:id="6"/>
      <w:r>
        <w:rPr>
          <w:noProof/>
        </w:rPr>
        <w:lastRenderedPageBreak/>
        <w:drawing>
          <wp:inline distT="0" distB="0" distL="0" distR="0" wp14:anchorId="5CEB97ED" wp14:editId="55305722">
            <wp:extent cx="5172075" cy="4048053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404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422" w:rsidRDefault="00FA1422" w:rsidP="00535BDC">
      <w:pPr>
        <w:pStyle w:val="Heading2"/>
      </w:pPr>
    </w:p>
    <w:p w:rsidR="00126053" w:rsidRDefault="00535BDC" w:rsidP="00535BDC">
      <w:pPr>
        <w:pStyle w:val="picture"/>
      </w:pPr>
      <w:r>
        <w:drawing>
          <wp:inline distT="0" distB="0" distL="0" distR="0" wp14:anchorId="3A8B8CBE" wp14:editId="16A32340">
            <wp:extent cx="5455823" cy="43434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681" cy="434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9C" w:rsidRDefault="0038369C" w:rsidP="00535BDC">
      <w:pPr>
        <w:pStyle w:val="Heading2"/>
        <w:rPr>
          <w:b w:val="0"/>
        </w:rPr>
      </w:pPr>
    </w:p>
    <w:p w:rsidR="000A6DD4" w:rsidRPr="003A251B" w:rsidRDefault="004719FC">
      <w:pPr>
        <w:rPr>
          <w:rStyle w:val="pictureChar"/>
        </w:rPr>
      </w:pPr>
      <w:bookmarkStart w:id="7" w:name="_Item:_Initial_Acquisition"/>
      <w:bookmarkEnd w:id="7"/>
      <w:r>
        <w:rPr>
          <w:noProof/>
        </w:rPr>
        <w:drawing>
          <wp:inline distT="0" distB="0" distL="0" distR="0" wp14:anchorId="45D6FFA0" wp14:editId="6419691A">
            <wp:extent cx="5200650" cy="3750967"/>
            <wp:effectExtent l="0" t="0" r="0" b="190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75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EFF" w:rsidRDefault="000C4EFF" w:rsidP="003A251B">
      <w:pPr>
        <w:pStyle w:val="Heading2"/>
      </w:pPr>
    </w:p>
    <w:p w:rsidR="000A6DD4" w:rsidRDefault="00C9676E" w:rsidP="003A251B">
      <w:pPr>
        <w:pStyle w:val="picture"/>
      </w:pPr>
      <w:bookmarkStart w:id="8" w:name="_Item:_Initial_Acquisition_1"/>
      <w:bookmarkEnd w:id="8"/>
      <w:r>
        <w:drawing>
          <wp:inline distT="0" distB="0" distL="0" distR="0" wp14:anchorId="67F99EA8" wp14:editId="6E488A64">
            <wp:extent cx="5116950" cy="3848100"/>
            <wp:effectExtent l="0" t="0" r="762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14023" cy="384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3AE" w:rsidRDefault="00BC73AE" w:rsidP="003A251B">
      <w:pPr>
        <w:pStyle w:val="Heading2"/>
      </w:pPr>
      <w:r>
        <w:br w:type="page"/>
      </w:r>
    </w:p>
    <w:p w:rsidR="000A6DD4" w:rsidRDefault="002616D8" w:rsidP="00D83D64">
      <w:pPr>
        <w:pStyle w:val="picture"/>
      </w:pPr>
      <w:bookmarkStart w:id="9" w:name="_Item:_Job_Function(s)"/>
      <w:bookmarkEnd w:id="9"/>
      <w:r>
        <w:lastRenderedPageBreak/>
        <w:drawing>
          <wp:inline distT="0" distB="0" distL="0" distR="0" wp14:anchorId="775C5FBA" wp14:editId="2DD15776">
            <wp:extent cx="5175395" cy="3952875"/>
            <wp:effectExtent l="0" t="0" r="635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84565" cy="395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42E" w:rsidRDefault="000C442E" w:rsidP="00D83D64">
      <w:pPr>
        <w:pStyle w:val="Heading2"/>
      </w:pPr>
    </w:p>
    <w:p w:rsidR="00023D48" w:rsidRDefault="00023D48" w:rsidP="00D83D64">
      <w:pPr>
        <w:pStyle w:val="Heading2"/>
      </w:pPr>
    </w:p>
    <w:p w:rsidR="000A6DD4" w:rsidRDefault="002616D8" w:rsidP="00D83D64">
      <w:pPr>
        <w:pStyle w:val="picture"/>
      </w:pPr>
      <w:bookmarkStart w:id="10" w:name="_Item:_Average_Number"/>
      <w:bookmarkEnd w:id="10"/>
      <w:r>
        <w:drawing>
          <wp:inline distT="0" distB="0" distL="0" distR="0" wp14:anchorId="3B42225B" wp14:editId="732CCE47">
            <wp:extent cx="4972050" cy="4115753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77189" cy="412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628" w:rsidRDefault="00550628" w:rsidP="00D83D64">
      <w:pPr>
        <w:pStyle w:val="Heading2"/>
      </w:pPr>
      <w:r>
        <w:br w:type="page"/>
      </w:r>
    </w:p>
    <w:p w:rsidR="000A6DD4" w:rsidRDefault="002A44AC" w:rsidP="00D83D64">
      <w:pPr>
        <w:pStyle w:val="picture"/>
      </w:pPr>
      <w:bookmarkStart w:id="11" w:name="_Item:_Primary_Income"/>
      <w:bookmarkEnd w:id="11"/>
      <w:r>
        <w:lastRenderedPageBreak/>
        <w:drawing>
          <wp:inline distT="0" distB="0" distL="0" distR="0" wp14:anchorId="32C237E9" wp14:editId="5FE7B1B2">
            <wp:extent cx="5210175" cy="3699447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24649" cy="370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42E" w:rsidRDefault="000C442E" w:rsidP="00D83D64">
      <w:pPr>
        <w:pStyle w:val="picture"/>
      </w:pPr>
    </w:p>
    <w:p w:rsidR="000C442E" w:rsidRDefault="000C442E" w:rsidP="00D83D64">
      <w:pPr>
        <w:pStyle w:val="picture"/>
      </w:pPr>
    </w:p>
    <w:p w:rsidR="000A6DD4" w:rsidRDefault="002A44AC" w:rsidP="00D83D64">
      <w:pPr>
        <w:pStyle w:val="picture"/>
      </w:pPr>
      <w:r>
        <w:drawing>
          <wp:inline distT="0" distB="0" distL="0" distR="0" wp14:anchorId="00F0DEB2" wp14:editId="339BF116">
            <wp:extent cx="5517193" cy="4025900"/>
            <wp:effectExtent l="0" t="0" r="762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25283" cy="403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F1F" w:rsidRDefault="00067F1F" w:rsidP="00D83D64">
      <w:pPr>
        <w:pStyle w:val="Heading2"/>
      </w:pPr>
      <w:r>
        <w:br w:type="page"/>
      </w:r>
    </w:p>
    <w:p w:rsidR="000A6DD4" w:rsidRDefault="002A44AC" w:rsidP="00D83D64">
      <w:pPr>
        <w:pStyle w:val="picture"/>
      </w:pPr>
      <w:bookmarkStart w:id="12" w:name="_Item:_Education_Screen"/>
      <w:bookmarkEnd w:id="12"/>
      <w:r>
        <w:lastRenderedPageBreak/>
        <w:drawing>
          <wp:inline distT="0" distB="0" distL="0" distR="0" wp14:anchorId="7E2E7D92" wp14:editId="5894533B">
            <wp:extent cx="4924425" cy="4206279"/>
            <wp:effectExtent l="0" t="0" r="0" b="381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27809" cy="420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42E" w:rsidRDefault="000C442E" w:rsidP="00D83D64">
      <w:pPr>
        <w:pStyle w:val="Heading2"/>
      </w:pPr>
    </w:p>
    <w:p w:rsidR="00EF4E24" w:rsidRDefault="00EF4E24" w:rsidP="00D83D64">
      <w:pPr>
        <w:pStyle w:val="Heading2"/>
      </w:pPr>
    </w:p>
    <w:p w:rsidR="000A6DD4" w:rsidRDefault="00626AC7" w:rsidP="00D83D64">
      <w:pPr>
        <w:pStyle w:val="picture"/>
      </w:pPr>
      <w:bookmarkStart w:id="13" w:name="_Item:_Sex_Screen"/>
      <w:bookmarkEnd w:id="13"/>
      <w:r>
        <w:drawing>
          <wp:inline distT="0" distB="0" distL="0" distR="0" wp14:anchorId="6076BB8F" wp14:editId="460644BA">
            <wp:extent cx="5258557" cy="373380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3309" cy="373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1F6" w:rsidRDefault="002751F6" w:rsidP="0062351D">
      <w:pPr>
        <w:pStyle w:val="Heading2"/>
      </w:pPr>
      <w:r>
        <w:br w:type="page"/>
      </w:r>
    </w:p>
    <w:p w:rsidR="000A6DD4" w:rsidRDefault="00871B2B">
      <w:bookmarkStart w:id="14" w:name="_Item:_Age_Screen"/>
      <w:bookmarkEnd w:id="14"/>
      <w:r>
        <w:rPr>
          <w:noProof/>
        </w:rPr>
        <w:lastRenderedPageBreak/>
        <w:drawing>
          <wp:inline distT="0" distB="0" distL="0" distR="0" wp14:anchorId="0DC04B0A" wp14:editId="250B73D6">
            <wp:extent cx="5267325" cy="4263381"/>
            <wp:effectExtent l="0" t="0" r="0" b="444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3565" cy="426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5FA" w:rsidRDefault="009535FA" w:rsidP="0062351D">
      <w:pPr>
        <w:pStyle w:val="Heading2"/>
      </w:pPr>
    </w:p>
    <w:p w:rsidR="000A6DD4" w:rsidRDefault="00871B2B" w:rsidP="0062351D">
      <w:pPr>
        <w:pStyle w:val="picture"/>
      </w:pPr>
      <w:bookmarkStart w:id="15" w:name="_Item:_U.S._Citizenship"/>
      <w:bookmarkEnd w:id="15"/>
      <w:r>
        <w:drawing>
          <wp:inline distT="0" distB="0" distL="0" distR="0" wp14:anchorId="3ADE9744" wp14:editId="085DDE6D">
            <wp:extent cx="5372100" cy="3840248"/>
            <wp:effectExtent l="0" t="0" r="0" b="825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78808" cy="384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DD4" w:rsidRDefault="00871B2B" w:rsidP="0062351D">
      <w:pPr>
        <w:pStyle w:val="picture"/>
      </w:pPr>
      <w:r>
        <w:lastRenderedPageBreak/>
        <w:drawing>
          <wp:inline distT="0" distB="0" distL="0" distR="0" wp14:anchorId="015AE227" wp14:editId="16A2A4AC">
            <wp:extent cx="4848225" cy="4075410"/>
            <wp:effectExtent l="0" t="0" r="0" b="190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40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1C2" w:rsidRDefault="006F31C2" w:rsidP="0062351D">
      <w:pPr>
        <w:pStyle w:val="picture"/>
      </w:pPr>
    </w:p>
    <w:p w:rsidR="006F31C2" w:rsidRDefault="006F31C2" w:rsidP="0062351D">
      <w:pPr>
        <w:pStyle w:val="picture"/>
      </w:pPr>
    </w:p>
    <w:p w:rsidR="000A6DD4" w:rsidRDefault="00871B2B" w:rsidP="0062351D">
      <w:pPr>
        <w:pStyle w:val="picture"/>
      </w:pPr>
      <w:r>
        <w:drawing>
          <wp:inline distT="0" distB="0" distL="0" distR="0" wp14:anchorId="376F9851" wp14:editId="4F332F6B">
            <wp:extent cx="4657725" cy="4024255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219" cy="402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DD4" w:rsidRDefault="00AB247A" w:rsidP="0062351D">
      <w:pPr>
        <w:pStyle w:val="picture"/>
      </w:pPr>
      <w:r>
        <w:lastRenderedPageBreak/>
        <w:drawing>
          <wp:inline distT="0" distB="0" distL="0" distR="0" wp14:anchorId="242A35FC" wp14:editId="0265C151">
            <wp:extent cx="5172075" cy="3767414"/>
            <wp:effectExtent l="0" t="0" r="0" b="508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189" cy="377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1C2" w:rsidRDefault="006F31C2" w:rsidP="0062351D">
      <w:pPr>
        <w:pStyle w:val="picture"/>
      </w:pPr>
    </w:p>
    <w:p w:rsidR="006F31C2" w:rsidRDefault="006F31C2" w:rsidP="0062351D">
      <w:pPr>
        <w:pStyle w:val="picture"/>
      </w:pPr>
    </w:p>
    <w:p w:rsidR="00680125" w:rsidRDefault="007A2B15" w:rsidP="007A2B15">
      <w:pPr>
        <w:pStyle w:val="picture"/>
      </w:pPr>
      <w:r>
        <w:drawing>
          <wp:inline distT="0" distB="0" distL="0" distR="0" wp14:anchorId="3B00156A" wp14:editId="0D4253E9">
            <wp:extent cx="5019675" cy="3952875"/>
            <wp:effectExtent l="0" t="0" r="9525" b="9525"/>
            <wp:docPr id="116" name="Pictur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497" cy="395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A95" w:rsidRPr="007A2B15" w:rsidRDefault="00581A95" w:rsidP="007A2B15">
      <w:pPr>
        <w:pStyle w:val="Heading2"/>
      </w:pPr>
      <w:r w:rsidRPr="007A2B15">
        <w:br w:type="page"/>
      </w:r>
    </w:p>
    <w:p w:rsidR="00094067" w:rsidRDefault="00094067" w:rsidP="00094067">
      <w:pPr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lastRenderedPageBreak/>
        <w:t>New Questions for 2014</w:t>
      </w:r>
    </w:p>
    <w:p w:rsidR="00094067" w:rsidRPr="00AF3CE0" w:rsidRDefault="00094067" w:rsidP="006F31C2">
      <w:bookmarkStart w:id="16" w:name="_Item:_Reasons_for"/>
      <w:bookmarkEnd w:id="16"/>
      <w:r w:rsidRPr="006F31C2">
        <w:rPr>
          <w:lang w:val=""/>
        </w:rPr>
        <w:t xml:space="preserve">How important to </w:t>
      </w:r>
      <w:r w:rsidR="00FF3B17" w:rsidRPr="006F31C2">
        <w:rPr>
          <w:color w:val="548DD4" w:themeColor="text2" w:themeTint="99"/>
          <w:lang w:val=""/>
        </w:rPr>
        <w:t>Owner1</w:t>
      </w:r>
      <w:r w:rsidR="00FF3B17" w:rsidRPr="006F31C2">
        <w:rPr>
          <w:lang w:val=""/>
        </w:rPr>
        <w:t xml:space="preserve"> </w:t>
      </w:r>
      <w:r w:rsidRPr="006F31C2">
        <w:rPr>
          <w:lang w:val=""/>
        </w:rPr>
        <w:t>are each of the following reasons for owning this business?” (</w:t>
      </w:r>
      <w:r w:rsidR="006E2645" w:rsidRPr="006F31C2">
        <w:rPr>
          <w:b/>
          <w:i/>
          <w:lang w:val=""/>
        </w:rPr>
        <w:t xml:space="preserve">Select </w:t>
      </w:r>
      <w:r w:rsidRPr="006F31C2">
        <w:rPr>
          <w:b/>
          <w:i/>
          <w:lang w:val=""/>
        </w:rPr>
        <w:t>one for each row</w:t>
      </w:r>
      <w:r w:rsidRPr="006F31C2">
        <w:rPr>
          <w:lang w:val=""/>
        </w:rPr>
        <w:t>)</w:t>
      </w:r>
    </w:p>
    <w:p w:rsidR="00094067" w:rsidRDefault="00094067" w:rsidP="00094067">
      <w:pPr>
        <w:rPr>
          <w:noProof/>
        </w:rPr>
      </w:pPr>
    </w:p>
    <w:tbl>
      <w:tblPr>
        <w:tblStyle w:val="Tabelacomgrade"/>
        <w:tblW w:w="9468" w:type="dxa"/>
        <w:tblLook w:val="04A0" w:firstRow="1" w:lastRow="0" w:firstColumn="1" w:lastColumn="0" w:noHBand="0" w:noVBand="1"/>
      </w:tblPr>
      <w:tblGrid>
        <w:gridCol w:w="5418"/>
        <w:gridCol w:w="1260"/>
        <w:gridCol w:w="1440"/>
        <w:gridCol w:w="1350"/>
      </w:tblGrid>
      <w:tr w:rsidR="00094067" w:rsidRPr="00023AF3" w:rsidTr="00EC2FCF">
        <w:tc>
          <w:tcPr>
            <w:tcW w:w="5418" w:type="dxa"/>
          </w:tcPr>
          <w:p w:rsidR="00094067" w:rsidRPr="00260740" w:rsidRDefault="00094067" w:rsidP="00EC2FCF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260" w:type="dxa"/>
          </w:tcPr>
          <w:p w:rsidR="00094067" w:rsidRPr="00A75C1F" w:rsidRDefault="00094067" w:rsidP="00EC2FCF">
            <w:pPr>
              <w:contextualSpacing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A75C1F">
              <w:rPr>
                <w:rFonts w:asciiTheme="minorHAnsi" w:hAnsiTheme="minorHAnsi"/>
                <w:sz w:val="22"/>
                <w:szCs w:val="22"/>
              </w:rPr>
              <w:t>Not</w:t>
            </w:r>
          </w:p>
          <w:p w:rsidR="00094067" w:rsidRPr="00A75C1F" w:rsidRDefault="00094067" w:rsidP="00EC2FCF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75C1F">
              <w:rPr>
                <w:rFonts w:asciiTheme="minorHAnsi" w:hAnsiTheme="minorHAnsi"/>
                <w:sz w:val="22"/>
                <w:szCs w:val="22"/>
              </w:rPr>
              <w:t>Important</w:t>
            </w:r>
          </w:p>
        </w:tc>
        <w:tc>
          <w:tcPr>
            <w:tcW w:w="1440" w:type="dxa"/>
          </w:tcPr>
          <w:p w:rsidR="00094067" w:rsidRPr="00A75C1F" w:rsidRDefault="00094067" w:rsidP="00EC2FCF">
            <w:pPr>
              <w:contextualSpacing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A75C1F">
              <w:rPr>
                <w:rFonts w:asciiTheme="minorHAnsi" w:hAnsiTheme="minorHAnsi"/>
                <w:sz w:val="22"/>
                <w:szCs w:val="22"/>
              </w:rPr>
              <w:t>Somewhat</w:t>
            </w:r>
          </w:p>
          <w:p w:rsidR="00094067" w:rsidRPr="00A75C1F" w:rsidRDefault="00094067" w:rsidP="00EC2FCF">
            <w:pPr>
              <w:contextualSpacing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A75C1F">
              <w:rPr>
                <w:rFonts w:asciiTheme="minorHAnsi" w:hAnsiTheme="minorHAnsi"/>
                <w:sz w:val="22"/>
                <w:szCs w:val="22"/>
              </w:rPr>
              <w:t>Important</w:t>
            </w:r>
          </w:p>
        </w:tc>
        <w:tc>
          <w:tcPr>
            <w:tcW w:w="1350" w:type="dxa"/>
          </w:tcPr>
          <w:p w:rsidR="00094067" w:rsidRPr="00A75C1F" w:rsidRDefault="00094067" w:rsidP="00EC2FCF">
            <w:pPr>
              <w:contextualSpacing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A75C1F">
              <w:rPr>
                <w:rFonts w:asciiTheme="minorHAnsi" w:hAnsiTheme="minorHAnsi"/>
                <w:sz w:val="22"/>
                <w:szCs w:val="22"/>
              </w:rPr>
              <w:t>Very</w:t>
            </w:r>
          </w:p>
          <w:p w:rsidR="00094067" w:rsidRPr="00A75C1F" w:rsidRDefault="00094067" w:rsidP="00EC2FCF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75C1F">
              <w:rPr>
                <w:rFonts w:asciiTheme="minorHAnsi" w:hAnsiTheme="minorHAnsi"/>
                <w:sz w:val="22"/>
                <w:szCs w:val="22"/>
              </w:rPr>
              <w:t>Important</w:t>
            </w:r>
          </w:p>
        </w:tc>
      </w:tr>
      <w:tr w:rsidR="00094067" w:rsidRPr="00023AF3" w:rsidTr="00EC2FCF">
        <w:trPr>
          <w:trHeight w:val="288"/>
        </w:trPr>
        <w:tc>
          <w:tcPr>
            <w:tcW w:w="5418" w:type="dxa"/>
          </w:tcPr>
          <w:p w:rsidR="00094067" w:rsidRPr="00260740" w:rsidRDefault="00094067" w:rsidP="00856F47">
            <w:pPr>
              <w:spacing w:after="120"/>
              <w:rPr>
                <w:rFonts w:asciiTheme="minorHAnsi" w:hAnsiTheme="minorHAnsi"/>
                <w:sz w:val="22"/>
                <w:szCs w:val="22"/>
              </w:rPr>
            </w:pPr>
            <w:r w:rsidRPr="00260740">
              <w:rPr>
                <w:rFonts w:asciiTheme="minorHAnsi" w:hAnsiTheme="minorHAnsi"/>
                <w:sz w:val="22"/>
                <w:szCs w:val="22"/>
              </w:rPr>
              <w:t>Wanted to be my own boss</w:t>
            </w:r>
          </w:p>
        </w:tc>
        <w:tc>
          <w:tcPr>
            <w:tcW w:w="1260" w:type="dxa"/>
          </w:tcPr>
          <w:p w:rsidR="00094067" w:rsidRPr="00260740" w:rsidRDefault="00094067" w:rsidP="00EC2FC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60740">
              <w:rPr>
                <w:rFonts w:asciiTheme="minorHAnsi" w:hAnsiTheme="minorHAnsi"/>
                <w:color w:val="000000"/>
                <w:sz w:val="22"/>
                <w:szCs w:val="22"/>
              </w:rPr>
              <w:sym w:font="Wingdings" w:char="F0A1"/>
            </w:r>
          </w:p>
        </w:tc>
        <w:tc>
          <w:tcPr>
            <w:tcW w:w="1440" w:type="dxa"/>
          </w:tcPr>
          <w:p w:rsidR="00094067" w:rsidRPr="00260740" w:rsidRDefault="00094067" w:rsidP="00EC2FC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60740">
              <w:rPr>
                <w:rFonts w:asciiTheme="minorHAnsi" w:hAnsiTheme="minorHAnsi"/>
                <w:color w:val="000000"/>
                <w:sz w:val="22"/>
                <w:szCs w:val="22"/>
              </w:rPr>
              <w:sym w:font="Wingdings" w:char="F0A1"/>
            </w:r>
          </w:p>
        </w:tc>
        <w:tc>
          <w:tcPr>
            <w:tcW w:w="1350" w:type="dxa"/>
          </w:tcPr>
          <w:p w:rsidR="00094067" w:rsidRPr="00260740" w:rsidRDefault="00094067" w:rsidP="00EC2FC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60740">
              <w:rPr>
                <w:rFonts w:asciiTheme="minorHAnsi" w:hAnsiTheme="minorHAnsi"/>
                <w:color w:val="000000"/>
                <w:sz w:val="22"/>
                <w:szCs w:val="22"/>
              </w:rPr>
              <w:sym w:font="Wingdings" w:char="F0A1"/>
            </w:r>
          </w:p>
        </w:tc>
      </w:tr>
      <w:tr w:rsidR="00094067" w:rsidRPr="00023AF3" w:rsidTr="00EC2FCF">
        <w:trPr>
          <w:trHeight w:val="288"/>
        </w:trPr>
        <w:tc>
          <w:tcPr>
            <w:tcW w:w="5418" w:type="dxa"/>
          </w:tcPr>
          <w:p w:rsidR="00094067" w:rsidRPr="00260740" w:rsidRDefault="00094067" w:rsidP="00856F47">
            <w:pPr>
              <w:spacing w:after="120"/>
              <w:rPr>
                <w:rFonts w:asciiTheme="minorHAnsi" w:hAnsiTheme="minorHAnsi"/>
                <w:sz w:val="22"/>
                <w:szCs w:val="22"/>
              </w:rPr>
            </w:pPr>
            <w:r w:rsidRPr="00260740">
              <w:rPr>
                <w:rFonts w:asciiTheme="minorHAnsi" w:hAnsiTheme="minorHAnsi"/>
                <w:sz w:val="22"/>
                <w:szCs w:val="22"/>
              </w:rPr>
              <w:t>Flexible hours</w:t>
            </w:r>
          </w:p>
        </w:tc>
        <w:tc>
          <w:tcPr>
            <w:tcW w:w="1260" w:type="dxa"/>
          </w:tcPr>
          <w:p w:rsidR="00094067" w:rsidRPr="00260740" w:rsidRDefault="00094067" w:rsidP="00EC2FC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60740">
              <w:rPr>
                <w:rFonts w:asciiTheme="minorHAnsi" w:hAnsiTheme="minorHAnsi"/>
                <w:color w:val="000000"/>
                <w:sz w:val="22"/>
                <w:szCs w:val="22"/>
              </w:rPr>
              <w:sym w:font="Wingdings" w:char="F0A1"/>
            </w:r>
          </w:p>
        </w:tc>
        <w:tc>
          <w:tcPr>
            <w:tcW w:w="1440" w:type="dxa"/>
          </w:tcPr>
          <w:p w:rsidR="00094067" w:rsidRPr="00260740" w:rsidRDefault="00094067" w:rsidP="00EC2FC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60740">
              <w:rPr>
                <w:rFonts w:asciiTheme="minorHAnsi" w:hAnsiTheme="minorHAnsi"/>
                <w:color w:val="000000"/>
                <w:sz w:val="22"/>
                <w:szCs w:val="22"/>
              </w:rPr>
              <w:sym w:font="Wingdings" w:char="F0A1"/>
            </w:r>
          </w:p>
        </w:tc>
        <w:tc>
          <w:tcPr>
            <w:tcW w:w="1350" w:type="dxa"/>
          </w:tcPr>
          <w:p w:rsidR="00094067" w:rsidRPr="00260740" w:rsidRDefault="00094067" w:rsidP="00EC2FC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60740">
              <w:rPr>
                <w:rFonts w:asciiTheme="minorHAnsi" w:hAnsiTheme="minorHAnsi"/>
                <w:color w:val="000000"/>
                <w:sz w:val="22"/>
                <w:szCs w:val="22"/>
              </w:rPr>
              <w:sym w:font="Wingdings" w:char="F0A1"/>
            </w:r>
          </w:p>
        </w:tc>
      </w:tr>
      <w:tr w:rsidR="00094067" w:rsidRPr="00023AF3" w:rsidTr="00EC2FCF">
        <w:trPr>
          <w:trHeight w:val="288"/>
        </w:trPr>
        <w:tc>
          <w:tcPr>
            <w:tcW w:w="5418" w:type="dxa"/>
          </w:tcPr>
          <w:p w:rsidR="00094067" w:rsidRPr="00260740" w:rsidRDefault="00094067" w:rsidP="00856F47">
            <w:pPr>
              <w:spacing w:after="120"/>
              <w:rPr>
                <w:rFonts w:asciiTheme="minorHAnsi" w:hAnsiTheme="minorHAnsi"/>
                <w:sz w:val="22"/>
                <w:szCs w:val="22"/>
              </w:rPr>
            </w:pPr>
            <w:r w:rsidRPr="00260740">
              <w:rPr>
                <w:rFonts w:asciiTheme="minorHAnsi" w:hAnsiTheme="minorHAnsi"/>
                <w:sz w:val="22"/>
                <w:szCs w:val="22"/>
              </w:rPr>
              <w:t>Balance work and family</w:t>
            </w:r>
          </w:p>
        </w:tc>
        <w:tc>
          <w:tcPr>
            <w:tcW w:w="1260" w:type="dxa"/>
          </w:tcPr>
          <w:p w:rsidR="00094067" w:rsidRPr="00260740" w:rsidRDefault="00094067" w:rsidP="00EC2FC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60740">
              <w:rPr>
                <w:rFonts w:asciiTheme="minorHAnsi" w:hAnsiTheme="minorHAnsi"/>
                <w:color w:val="000000"/>
                <w:sz w:val="22"/>
                <w:szCs w:val="22"/>
              </w:rPr>
              <w:sym w:font="Wingdings" w:char="F0A1"/>
            </w:r>
          </w:p>
        </w:tc>
        <w:tc>
          <w:tcPr>
            <w:tcW w:w="1440" w:type="dxa"/>
          </w:tcPr>
          <w:p w:rsidR="00094067" w:rsidRPr="00260740" w:rsidRDefault="00094067" w:rsidP="00EC2FC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60740">
              <w:rPr>
                <w:rFonts w:asciiTheme="minorHAnsi" w:hAnsiTheme="minorHAnsi"/>
                <w:color w:val="000000"/>
                <w:sz w:val="22"/>
                <w:szCs w:val="22"/>
              </w:rPr>
              <w:sym w:font="Wingdings" w:char="F0A1"/>
            </w:r>
          </w:p>
        </w:tc>
        <w:tc>
          <w:tcPr>
            <w:tcW w:w="1350" w:type="dxa"/>
          </w:tcPr>
          <w:p w:rsidR="00094067" w:rsidRPr="00260740" w:rsidRDefault="00094067" w:rsidP="00EC2FC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60740">
              <w:rPr>
                <w:rFonts w:asciiTheme="minorHAnsi" w:hAnsiTheme="minorHAnsi"/>
                <w:color w:val="000000"/>
                <w:sz w:val="22"/>
                <w:szCs w:val="22"/>
              </w:rPr>
              <w:sym w:font="Wingdings" w:char="F0A1"/>
            </w:r>
          </w:p>
        </w:tc>
      </w:tr>
      <w:tr w:rsidR="00094067" w:rsidRPr="00023AF3" w:rsidTr="00EC2FCF">
        <w:trPr>
          <w:trHeight w:val="288"/>
        </w:trPr>
        <w:tc>
          <w:tcPr>
            <w:tcW w:w="5418" w:type="dxa"/>
          </w:tcPr>
          <w:p w:rsidR="00094067" w:rsidRPr="00260740" w:rsidRDefault="00094067" w:rsidP="00856F47">
            <w:pPr>
              <w:spacing w:after="120"/>
              <w:rPr>
                <w:rFonts w:asciiTheme="minorHAnsi" w:hAnsiTheme="minorHAnsi"/>
                <w:sz w:val="22"/>
                <w:szCs w:val="22"/>
              </w:rPr>
            </w:pPr>
            <w:r w:rsidRPr="00260740">
              <w:rPr>
                <w:rFonts w:asciiTheme="minorHAnsi" w:hAnsiTheme="minorHAnsi"/>
                <w:sz w:val="22"/>
                <w:szCs w:val="22"/>
              </w:rPr>
              <w:t>Opportunity for greater income/Wanted to build wealth</w:t>
            </w:r>
          </w:p>
        </w:tc>
        <w:tc>
          <w:tcPr>
            <w:tcW w:w="1260" w:type="dxa"/>
          </w:tcPr>
          <w:p w:rsidR="00094067" w:rsidRPr="00260740" w:rsidRDefault="00094067" w:rsidP="00EC2FC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60740">
              <w:rPr>
                <w:rFonts w:asciiTheme="minorHAnsi" w:hAnsiTheme="minorHAnsi"/>
                <w:color w:val="000000"/>
                <w:sz w:val="22"/>
                <w:szCs w:val="22"/>
              </w:rPr>
              <w:sym w:font="Wingdings" w:char="F0A1"/>
            </w:r>
          </w:p>
        </w:tc>
        <w:tc>
          <w:tcPr>
            <w:tcW w:w="1440" w:type="dxa"/>
          </w:tcPr>
          <w:p w:rsidR="00094067" w:rsidRPr="00260740" w:rsidRDefault="00094067" w:rsidP="00EC2FC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60740">
              <w:rPr>
                <w:rFonts w:asciiTheme="minorHAnsi" w:hAnsiTheme="minorHAnsi"/>
                <w:color w:val="000000"/>
                <w:sz w:val="22"/>
                <w:szCs w:val="22"/>
              </w:rPr>
              <w:sym w:font="Wingdings" w:char="F0A1"/>
            </w:r>
          </w:p>
        </w:tc>
        <w:tc>
          <w:tcPr>
            <w:tcW w:w="1350" w:type="dxa"/>
          </w:tcPr>
          <w:p w:rsidR="00094067" w:rsidRPr="00260740" w:rsidRDefault="00094067" w:rsidP="00EC2FC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60740">
              <w:rPr>
                <w:rFonts w:asciiTheme="minorHAnsi" w:hAnsiTheme="minorHAnsi"/>
                <w:color w:val="000000"/>
                <w:sz w:val="22"/>
                <w:szCs w:val="22"/>
              </w:rPr>
              <w:sym w:font="Wingdings" w:char="F0A1"/>
            </w:r>
          </w:p>
        </w:tc>
      </w:tr>
      <w:tr w:rsidR="00094067" w:rsidRPr="00023AF3" w:rsidTr="00EC2FCF">
        <w:trPr>
          <w:trHeight w:val="288"/>
        </w:trPr>
        <w:tc>
          <w:tcPr>
            <w:tcW w:w="5418" w:type="dxa"/>
          </w:tcPr>
          <w:p w:rsidR="00094067" w:rsidRPr="00260740" w:rsidRDefault="00094067" w:rsidP="00856F47">
            <w:pPr>
              <w:spacing w:after="120"/>
              <w:rPr>
                <w:rFonts w:asciiTheme="minorHAnsi" w:hAnsiTheme="minorHAnsi"/>
                <w:sz w:val="22"/>
                <w:szCs w:val="22"/>
              </w:rPr>
            </w:pPr>
            <w:r w:rsidRPr="00260740">
              <w:rPr>
                <w:rFonts w:asciiTheme="minorHAnsi" w:hAnsiTheme="minorHAnsi"/>
                <w:sz w:val="22"/>
                <w:szCs w:val="22"/>
              </w:rPr>
              <w:t>Best avenue for my ideas/goods/services</w:t>
            </w:r>
          </w:p>
        </w:tc>
        <w:tc>
          <w:tcPr>
            <w:tcW w:w="1260" w:type="dxa"/>
          </w:tcPr>
          <w:p w:rsidR="00094067" w:rsidRPr="00260740" w:rsidRDefault="00094067" w:rsidP="00EC2FC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60740">
              <w:rPr>
                <w:rFonts w:asciiTheme="minorHAnsi" w:hAnsiTheme="minorHAnsi"/>
                <w:color w:val="000000"/>
                <w:sz w:val="22"/>
                <w:szCs w:val="22"/>
              </w:rPr>
              <w:sym w:font="Wingdings" w:char="F0A1"/>
            </w:r>
          </w:p>
        </w:tc>
        <w:tc>
          <w:tcPr>
            <w:tcW w:w="1440" w:type="dxa"/>
          </w:tcPr>
          <w:p w:rsidR="00094067" w:rsidRPr="00260740" w:rsidRDefault="00094067" w:rsidP="00EC2FC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60740">
              <w:rPr>
                <w:rFonts w:asciiTheme="minorHAnsi" w:hAnsiTheme="minorHAnsi"/>
                <w:color w:val="000000"/>
                <w:sz w:val="22"/>
                <w:szCs w:val="22"/>
              </w:rPr>
              <w:sym w:font="Wingdings" w:char="F0A1"/>
            </w:r>
          </w:p>
        </w:tc>
        <w:tc>
          <w:tcPr>
            <w:tcW w:w="1350" w:type="dxa"/>
          </w:tcPr>
          <w:p w:rsidR="00094067" w:rsidRPr="00260740" w:rsidRDefault="00094067" w:rsidP="00EC2FC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60740">
              <w:rPr>
                <w:rFonts w:asciiTheme="minorHAnsi" w:hAnsiTheme="minorHAnsi"/>
                <w:color w:val="000000"/>
                <w:sz w:val="22"/>
                <w:szCs w:val="22"/>
              </w:rPr>
              <w:sym w:font="Wingdings" w:char="F0A1"/>
            </w:r>
          </w:p>
        </w:tc>
      </w:tr>
      <w:tr w:rsidR="00094067" w:rsidRPr="00023AF3" w:rsidTr="00EC2FCF">
        <w:trPr>
          <w:trHeight w:val="288"/>
        </w:trPr>
        <w:tc>
          <w:tcPr>
            <w:tcW w:w="5418" w:type="dxa"/>
          </w:tcPr>
          <w:p w:rsidR="00094067" w:rsidRPr="00260740" w:rsidRDefault="00094067" w:rsidP="00856F47">
            <w:pPr>
              <w:spacing w:after="120"/>
              <w:rPr>
                <w:rFonts w:asciiTheme="minorHAnsi" w:hAnsiTheme="minorHAnsi"/>
                <w:sz w:val="22"/>
                <w:szCs w:val="22"/>
              </w:rPr>
            </w:pPr>
            <w:r w:rsidRPr="00260740">
              <w:rPr>
                <w:rFonts w:asciiTheme="minorHAnsi" w:hAnsiTheme="minorHAnsi"/>
                <w:sz w:val="22"/>
                <w:szCs w:val="22"/>
              </w:rPr>
              <w:t>Couldn't find a job/Unable to find employment</w:t>
            </w:r>
          </w:p>
        </w:tc>
        <w:tc>
          <w:tcPr>
            <w:tcW w:w="1260" w:type="dxa"/>
          </w:tcPr>
          <w:p w:rsidR="00094067" w:rsidRPr="00260740" w:rsidRDefault="00094067" w:rsidP="00EC2FC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60740">
              <w:rPr>
                <w:rFonts w:asciiTheme="minorHAnsi" w:hAnsiTheme="minorHAnsi"/>
                <w:color w:val="000000"/>
                <w:sz w:val="22"/>
                <w:szCs w:val="22"/>
              </w:rPr>
              <w:sym w:font="Wingdings" w:char="F0A1"/>
            </w:r>
          </w:p>
        </w:tc>
        <w:tc>
          <w:tcPr>
            <w:tcW w:w="1440" w:type="dxa"/>
          </w:tcPr>
          <w:p w:rsidR="00094067" w:rsidRPr="00260740" w:rsidRDefault="00094067" w:rsidP="00EC2FC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60740">
              <w:rPr>
                <w:rFonts w:asciiTheme="minorHAnsi" w:hAnsiTheme="minorHAnsi"/>
                <w:color w:val="000000"/>
                <w:sz w:val="22"/>
                <w:szCs w:val="22"/>
              </w:rPr>
              <w:sym w:font="Wingdings" w:char="F0A1"/>
            </w:r>
          </w:p>
        </w:tc>
        <w:tc>
          <w:tcPr>
            <w:tcW w:w="1350" w:type="dxa"/>
          </w:tcPr>
          <w:p w:rsidR="00094067" w:rsidRPr="00260740" w:rsidRDefault="00094067" w:rsidP="00EC2FC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60740">
              <w:rPr>
                <w:rFonts w:asciiTheme="minorHAnsi" w:hAnsiTheme="minorHAnsi"/>
                <w:color w:val="000000"/>
                <w:sz w:val="22"/>
                <w:szCs w:val="22"/>
              </w:rPr>
              <w:sym w:font="Wingdings" w:char="F0A1"/>
            </w:r>
          </w:p>
        </w:tc>
      </w:tr>
      <w:tr w:rsidR="00094067" w:rsidRPr="00023AF3" w:rsidTr="00EC2FCF">
        <w:trPr>
          <w:trHeight w:val="288"/>
        </w:trPr>
        <w:tc>
          <w:tcPr>
            <w:tcW w:w="5418" w:type="dxa"/>
          </w:tcPr>
          <w:p w:rsidR="00094067" w:rsidRPr="00260740" w:rsidRDefault="00094067" w:rsidP="00856F47">
            <w:pPr>
              <w:spacing w:after="120"/>
              <w:rPr>
                <w:rFonts w:asciiTheme="minorHAnsi" w:hAnsiTheme="minorHAnsi"/>
                <w:sz w:val="22"/>
                <w:szCs w:val="22"/>
              </w:rPr>
            </w:pPr>
            <w:r w:rsidRPr="00260740">
              <w:rPr>
                <w:rFonts w:asciiTheme="minorHAnsi" w:hAnsiTheme="minorHAnsi"/>
                <w:sz w:val="22"/>
                <w:szCs w:val="22"/>
              </w:rPr>
              <w:t>Working for someone else didn't appeal to me</w:t>
            </w:r>
          </w:p>
        </w:tc>
        <w:tc>
          <w:tcPr>
            <w:tcW w:w="1260" w:type="dxa"/>
          </w:tcPr>
          <w:p w:rsidR="00094067" w:rsidRPr="00260740" w:rsidRDefault="00094067" w:rsidP="00EC2FC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60740">
              <w:rPr>
                <w:rFonts w:asciiTheme="minorHAnsi" w:hAnsiTheme="minorHAnsi"/>
                <w:color w:val="000000"/>
                <w:sz w:val="22"/>
                <w:szCs w:val="22"/>
              </w:rPr>
              <w:sym w:font="Wingdings" w:char="F0A1"/>
            </w:r>
          </w:p>
        </w:tc>
        <w:tc>
          <w:tcPr>
            <w:tcW w:w="1440" w:type="dxa"/>
          </w:tcPr>
          <w:p w:rsidR="00094067" w:rsidRPr="00260740" w:rsidRDefault="00094067" w:rsidP="00EC2FC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60740">
              <w:rPr>
                <w:rFonts w:asciiTheme="minorHAnsi" w:hAnsiTheme="minorHAnsi"/>
                <w:color w:val="000000"/>
                <w:sz w:val="22"/>
                <w:szCs w:val="22"/>
              </w:rPr>
              <w:sym w:font="Wingdings" w:char="F0A1"/>
            </w:r>
          </w:p>
        </w:tc>
        <w:tc>
          <w:tcPr>
            <w:tcW w:w="1350" w:type="dxa"/>
          </w:tcPr>
          <w:p w:rsidR="00094067" w:rsidRPr="00260740" w:rsidRDefault="00094067" w:rsidP="00EC2FC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60740">
              <w:rPr>
                <w:rFonts w:asciiTheme="minorHAnsi" w:hAnsiTheme="minorHAnsi"/>
                <w:color w:val="000000"/>
                <w:sz w:val="22"/>
                <w:szCs w:val="22"/>
              </w:rPr>
              <w:sym w:font="Wingdings" w:char="F0A1"/>
            </w:r>
          </w:p>
        </w:tc>
      </w:tr>
      <w:tr w:rsidR="00094067" w:rsidRPr="00023AF3" w:rsidTr="00EC2FCF">
        <w:trPr>
          <w:trHeight w:val="288"/>
        </w:trPr>
        <w:tc>
          <w:tcPr>
            <w:tcW w:w="5418" w:type="dxa"/>
          </w:tcPr>
          <w:p w:rsidR="00094067" w:rsidRPr="00260740" w:rsidRDefault="00094067" w:rsidP="00856F47">
            <w:pPr>
              <w:spacing w:after="120"/>
              <w:rPr>
                <w:rFonts w:asciiTheme="minorHAnsi" w:hAnsiTheme="minorHAnsi"/>
                <w:sz w:val="22"/>
                <w:szCs w:val="22"/>
              </w:rPr>
            </w:pPr>
            <w:r w:rsidRPr="00260740">
              <w:rPr>
                <w:rFonts w:asciiTheme="minorHAnsi" w:hAnsiTheme="minorHAnsi"/>
                <w:sz w:val="22"/>
                <w:szCs w:val="22"/>
              </w:rPr>
              <w:t>Always wanted to start my own business</w:t>
            </w:r>
          </w:p>
        </w:tc>
        <w:tc>
          <w:tcPr>
            <w:tcW w:w="1260" w:type="dxa"/>
          </w:tcPr>
          <w:p w:rsidR="00094067" w:rsidRPr="00260740" w:rsidRDefault="00094067" w:rsidP="00EC2FC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60740">
              <w:rPr>
                <w:rFonts w:asciiTheme="minorHAnsi" w:hAnsiTheme="minorHAnsi"/>
                <w:color w:val="000000"/>
                <w:sz w:val="22"/>
                <w:szCs w:val="22"/>
              </w:rPr>
              <w:sym w:font="Wingdings" w:char="F0A1"/>
            </w:r>
          </w:p>
        </w:tc>
        <w:tc>
          <w:tcPr>
            <w:tcW w:w="1440" w:type="dxa"/>
          </w:tcPr>
          <w:p w:rsidR="00094067" w:rsidRPr="00260740" w:rsidRDefault="00094067" w:rsidP="00EC2FC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60740">
              <w:rPr>
                <w:rFonts w:asciiTheme="minorHAnsi" w:hAnsiTheme="minorHAnsi"/>
                <w:color w:val="000000"/>
                <w:sz w:val="22"/>
                <w:szCs w:val="22"/>
              </w:rPr>
              <w:sym w:font="Wingdings" w:char="F0A1"/>
            </w:r>
          </w:p>
        </w:tc>
        <w:tc>
          <w:tcPr>
            <w:tcW w:w="1350" w:type="dxa"/>
          </w:tcPr>
          <w:p w:rsidR="00094067" w:rsidRPr="00260740" w:rsidRDefault="00094067" w:rsidP="00EC2FC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60740">
              <w:rPr>
                <w:rFonts w:asciiTheme="minorHAnsi" w:hAnsiTheme="minorHAnsi"/>
                <w:color w:val="000000"/>
                <w:sz w:val="22"/>
                <w:szCs w:val="22"/>
              </w:rPr>
              <w:sym w:font="Wingdings" w:char="F0A1"/>
            </w:r>
          </w:p>
        </w:tc>
      </w:tr>
      <w:tr w:rsidR="00094067" w:rsidRPr="00023AF3" w:rsidTr="00EC2FCF">
        <w:trPr>
          <w:trHeight w:val="288"/>
        </w:trPr>
        <w:tc>
          <w:tcPr>
            <w:tcW w:w="5418" w:type="dxa"/>
          </w:tcPr>
          <w:p w:rsidR="00094067" w:rsidRPr="00260740" w:rsidRDefault="00094067" w:rsidP="00856F47">
            <w:pPr>
              <w:spacing w:after="120"/>
              <w:rPr>
                <w:rFonts w:asciiTheme="minorHAnsi" w:hAnsiTheme="minorHAnsi"/>
                <w:sz w:val="22"/>
                <w:szCs w:val="22"/>
              </w:rPr>
            </w:pPr>
            <w:r w:rsidRPr="00260740">
              <w:rPr>
                <w:rFonts w:asciiTheme="minorHAnsi" w:hAnsiTheme="minorHAnsi"/>
                <w:sz w:val="22"/>
                <w:szCs w:val="22"/>
              </w:rPr>
              <w:t>An entrepreneurial friend or family member was a role model</w:t>
            </w:r>
          </w:p>
        </w:tc>
        <w:tc>
          <w:tcPr>
            <w:tcW w:w="1260" w:type="dxa"/>
          </w:tcPr>
          <w:p w:rsidR="00094067" w:rsidRPr="00260740" w:rsidRDefault="00094067" w:rsidP="00EC2FC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60740">
              <w:rPr>
                <w:rFonts w:asciiTheme="minorHAnsi" w:hAnsiTheme="minorHAnsi"/>
                <w:color w:val="000000"/>
                <w:sz w:val="22"/>
                <w:szCs w:val="22"/>
              </w:rPr>
              <w:sym w:font="Wingdings" w:char="F0A1"/>
            </w:r>
          </w:p>
        </w:tc>
        <w:tc>
          <w:tcPr>
            <w:tcW w:w="1440" w:type="dxa"/>
          </w:tcPr>
          <w:p w:rsidR="00094067" w:rsidRPr="00260740" w:rsidRDefault="00094067" w:rsidP="00EC2FC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60740">
              <w:rPr>
                <w:rFonts w:asciiTheme="minorHAnsi" w:hAnsiTheme="minorHAnsi"/>
                <w:color w:val="000000"/>
                <w:sz w:val="22"/>
                <w:szCs w:val="22"/>
              </w:rPr>
              <w:sym w:font="Wingdings" w:char="F0A1"/>
            </w:r>
          </w:p>
        </w:tc>
        <w:tc>
          <w:tcPr>
            <w:tcW w:w="1350" w:type="dxa"/>
          </w:tcPr>
          <w:p w:rsidR="00094067" w:rsidRPr="00260740" w:rsidRDefault="00094067" w:rsidP="00EC2FC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60740">
              <w:rPr>
                <w:rFonts w:asciiTheme="minorHAnsi" w:hAnsiTheme="minorHAnsi"/>
                <w:color w:val="000000"/>
                <w:sz w:val="22"/>
                <w:szCs w:val="22"/>
              </w:rPr>
              <w:sym w:font="Wingdings" w:char="F0A1"/>
            </w:r>
          </w:p>
        </w:tc>
      </w:tr>
      <w:tr w:rsidR="00094067" w:rsidRPr="00023AF3" w:rsidTr="00EC2FCF">
        <w:trPr>
          <w:trHeight w:val="288"/>
        </w:trPr>
        <w:tc>
          <w:tcPr>
            <w:tcW w:w="5418" w:type="dxa"/>
          </w:tcPr>
          <w:p w:rsidR="00094067" w:rsidRPr="00260740" w:rsidRDefault="00094067" w:rsidP="00B004EC">
            <w:pPr>
              <w:spacing w:after="120"/>
              <w:rPr>
                <w:rFonts w:asciiTheme="minorHAnsi" w:hAnsiTheme="minorHAnsi"/>
                <w:sz w:val="22"/>
                <w:szCs w:val="22"/>
              </w:rPr>
            </w:pPr>
            <w:r w:rsidRPr="00260740">
              <w:rPr>
                <w:rFonts w:asciiTheme="minorHAnsi" w:hAnsiTheme="minorHAnsi"/>
                <w:sz w:val="22"/>
                <w:szCs w:val="22"/>
              </w:rPr>
              <w:t>Other (</w:t>
            </w:r>
            <w:r w:rsidR="00695005">
              <w:rPr>
                <w:rFonts w:asciiTheme="minorHAnsi" w:hAnsiTheme="minorHAnsi"/>
                <w:sz w:val="22"/>
                <w:szCs w:val="22"/>
              </w:rPr>
              <w:t>S</w:t>
            </w:r>
            <w:r w:rsidRPr="00260740">
              <w:rPr>
                <w:rFonts w:asciiTheme="minorHAnsi" w:hAnsiTheme="minorHAnsi"/>
                <w:sz w:val="22"/>
                <w:szCs w:val="22"/>
              </w:rPr>
              <w:t>pecify):</w:t>
            </w:r>
          </w:p>
        </w:tc>
        <w:tc>
          <w:tcPr>
            <w:tcW w:w="1260" w:type="dxa"/>
          </w:tcPr>
          <w:p w:rsidR="00094067" w:rsidRPr="00260740" w:rsidRDefault="00094067" w:rsidP="00EC2FC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60740">
              <w:rPr>
                <w:rFonts w:asciiTheme="minorHAnsi" w:hAnsiTheme="minorHAnsi"/>
                <w:color w:val="000000"/>
                <w:sz w:val="22"/>
                <w:szCs w:val="22"/>
              </w:rPr>
              <w:sym w:font="Wingdings" w:char="F0A1"/>
            </w:r>
          </w:p>
        </w:tc>
        <w:tc>
          <w:tcPr>
            <w:tcW w:w="1440" w:type="dxa"/>
          </w:tcPr>
          <w:p w:rsidR="00094067" w:rsidRPr="00260740" w:rsidRDefault="00094067" w:rsidP="00EC2FC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60740">
              <w:rPr>
                <w:rFonts w:asciiTheme="minorHAnsi" w:hAnsiTheme="minorHAnsi"/>
                <w:color w:val="000000"/>
                <w:sz w:val="22"/>
                <w:szCs w:val="22"/>
              </w:rPr>
              <w:sym w:font="Wingdings" w:char="F0A1"/>
            </w:r>
          </w:p>
        </w:tc>
        <w:tc>
          <w:tcPr>
            <w:tcW w:w="1350" w:type="dxa"/>
          </w:tcPr>
          <w:p w:rsidR="00094067" w:rsidRPr="00260740" w:rsidRDefault="00094067" w:rsidP="00EC2FC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260740">
              <w:rPr>
                <w:rFonts w:asciiTheme="minorHAnsi" w:hAnsiTheme="minorHAnsi"/>
                <w:color w:val="000000"/>
                <w:sz w:val="22"/>
                <w:szCs w:val="22"/>
              </w:rPr>
              <w:sym w:font="Wingdings" w:char="F0A1"/>
            </w:r>
          </w:p>
        </w:tc>
      </w:tr>
    </w:tbl>
    <w:tbl>
      <w:tblPr>
        <w:tblStyle w:val="TableGrid"/>
        <w:tblW w:w="9450" w:type="dxa"/>
        <w:tblInd w:w="18" w:type="dxa"/>
        <w:tblLook w:val="04A0" w:firstRow="1" w:lastRow="0" w:firstColumn="1" w:lastColumn="0" w:noHBand="0" w:noVBand="1"/>
      </w:tblPr>
      <w:tblGrid>
        <w:gridCol w:w="1170"/>
        <w:gridCol w:w="8280"/>
      </w:tblGrid>
      <w:tr w:rsidR="00094067" w:rsidTr="00EC2FCF"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94067" w:rsidRDefault="00094067" w:rsidP="00EC2FCF">
            <w:pPr>
              <w:jc w:val="center"/>
            </w:pPr>
          </w:p>
        </w:tc>
        <w:tc>
          <w:tcPr>
            <w:tcW w:w="8280" w:type="dxa"/>
            <w:tcBorders>
              <w:left w:val="single" w:sz="4" w:space="0" w:color="auto"/>
            </w:tcBorders>
          </w:tcPr>
          <w:p w:rsidR="00094067" w:rsidRDefault="00094067" w:rsidP="00EC2FCF"/>
          <w:p w:rsidR="00094067" w:rsidRDefault="00094067" w:rsidP="00EC2FCF"/>
          <w:p w:rsidR="00094067" w:rsidRDefault="00094067" w:rsidP="00EC2FCF"/>
        </w:tc>
      </w:tr>
    </w:tbl>
    <w:p w:rsidR="00094067" w:rsidRDefault="00094067" w:rsidP="00094067">
      <w:pPr>
        <w:rPr>
          <w:noProof/>
        </w:rPr>
      </w:pPr>
    </w:p>
    <w:p w:rsidR="00094067" w:rsidRDefault="00094067" w:rsidP="00094067">
      <w:pPr>
        <w:rPr>
          <w:noProof/>
        </w:rPr>
      </w:pPr>
    </w:p>
    <w:p w:rsidR="00C826C8" w:rsidRPr="00AC1035" w:rsidRDefault="00094067">
      <w:pPr>
        <w:rPr>
          <w:sz w:val="24"/>
          <w:szCs w:val="24"/>
        </w:rPr>
      </w:pPr>
      <w:r>
        <w:rPr>
          <w:noProof/>
        </w:rPr>
        <w:br w:type="page"/>
      </w:r>
    </w:p>
    <w:p w:rsidR="000A6DD4" w:rsidRDefault="00AB247A" w:rsidP="00666F20">
      <w:pPr>
        <w:pStyle w:val="picture"/>
      </w:pPr>
      <w:bookmarkStart w:id="17" w:name="_Item:_One_Family"/>
      <w:bookmarkEnd w:id="17"/>
      <w:r>
        <w:lastRenderedPageBreak/>
        <w:drawing>
          <wp:inline distT="0" distB="0" distL="0" distR="0" wp14:anchorId="1C772698" wp14:editId="22104F37">
            <wp:extent cx="5991066" cy="3952875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21788" cy="39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1C2" w:rsidRDefault="006F31C2" w:rsidP="007A2B15">
      <w:pPr>
        <w:pStyle w:val="Heading2"/>
        <w:rPr>
          <w:b w:val="0"/>
          <w:highlight w:val="cyan"/>
        </w:rPr>
      </w:pPr>
    </w:p>
    <w:p w:rsidR="000A6DD4" w:rsidRDefault="00AB247A" w:rsidP="00666F20">
      <w:pPr>
        <w:pStyle w:val="picture"/>
      </w:pPr>
      <w:bookmarkStart w:id="18" w:name="_Item:_One_Family_1"/>
      <w:bookmarkEnd w:id="18"/>
      <w:r>
        <w:drawing>
          <wp:inline distT="0" distB="0" distL="0" distR="0" wp14:anchorId="21FAB936" wp14:editId="2AA020EA">
            <wp:extent cx="5978955" cy="3933825"/>
            <wp:effectExtent l="0" t="0" r="3175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78268" cy="393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8B0" w:rsidRDefault="004008B0" w:rsidP="00666F20">
      <w:pPr>
        <w:pStyle w:val="Heading2"/>
      </w:pPr>
      <w:r>
        <w:br w:type="page"/>
      </w:r>
    </w:p>
    <w:p w:rsidR="000A6DD4" w:rsidRDefault="00AB247A" w:rsidP="00666F20">
      <w:pPr>
        <w:pStyle w:val="picture"/>
      </w:pPr>
      <w:bookmarkStart w:id="19" w:name="_Item:_One_Family_2"/>
      <w:bookmarkEnd w:id="19"/>
      <w:r>
        <w:lastRenderedPageBreak/>
        <w:drawing>
          <wp:inline distT="0" distB="0" distL="0" distR="0" wp14:anchorId="0A419DAB" wp14:editId="124A71A8">
            <wp:extent cx="5632965" cy="4133850"/>
            <wp:effectExtent l="0" t="0" r="635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3296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1C2" w:rsidRDefault="006F31C2" w:rsidP="00666F20">
      <w:pPr>
        <w:pStyle w:val="Heading2"/>
      </w:pPr>
    </w:p>
    <w:p w:rsidR="000A6DD4" w:rsidRDefault="00AB247A" w:rsidP="00666F20">
      <w:pPr>
        <w:pStyle w:val="picture"/>
      </w:pPr>
      <w:r>
        <w:drawing>
          <wp:inline distT="0" distB="0" distL="0" distR="0" wp14:anchorId="1E6C7BF5" wp14:editId="42DC3354">
            <wp:extent cx="5543550" cy="4147594"/>
            <wp:effectExtent l="0" t="0" r="0" b="571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14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DD4" w:rsidRDefault="005B3AAE" w:rsidP="00666F20">
      <w:pPr>
        <w:pStyle w:val="picture"/>
      </w:pPr>
      <w:r>
        <w:lastRenderedPageBreak/>
        <w:drawing>
          <wp:inline distT="0" distB="0" distL="0" distR="0" wp14:anchorId="11B8637C" wp14:editId="69CD59E5">
            <wp:extent cx="5641474" cy="401955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41474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F20" w:rsidRDefault="00666F20" w:rsidP="00666F20">
      <w:pPr>
        <w:pStyle w:val="Heading2"/>
        <w:rPr>
          <w:b w:val="0"/>
        </w:rPr>
      </w:pPr>
      <w:r>
        <w:br w:type="page"/>
      </w:r>
    </w:p>
    <w:p w:rsidR="0034261B" w:rsidRDefault="00C546D6" w:rsidP="0034261B">
      <w:pPr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lastRenderedPageBreak/>
        <w:t>New Questions for 2014</w:t>
      </w:r>
    </w:p>
    <w:p w:rsidR="0034261B" w:rsidRPr="00BE72B1" w:rsidRDefault="0034261B" w:rsidP="006F31C2">
      <w:pPr>
        <w:rPr>
          <w:sz w:val="24"/>
          <w:szCs w:val="24"/>
        </w:rPr>
      </w:pPr>
      <w:bookmarkStart w:id="20" w:name="_Item:_Business_Aspirations"/>
      <w:bookmarkEnd w:id="20"/>
      <w:r w:rsidRPr="00BE72B1">
        <w:rPr>
          <w:sz w:val="24"/>
          <w:szCs w:val="24"/>
        </w:rPr>
        <w:t xml:space="preserve">Where would the owner(s) like </w:t>
      </w:r>
      <w:r w:rsidR="00570C43" w:rsidRPr="00BE72B1">
        <w:rPr>
          <w:sz w:val="24"/>
          <w:szCs w:val="24"/>
        </w:rPr>
        <w:t xml:space="preserve">this business </w:t>
      </w:r>
      <w:r w:rsidRPr="00BE72B1">
        <w:rPr>
          <w:sz w:val="24"/>
          <w:szCs w:val="24"/>
        </w:rPr>
        <w:t xml:space="preserve">to be in five years? </w:t>
      </w:r>
      <w:r w:rsidR="00570C43" w:rsidRPr="00BE72B1">
        <w:rPr>
          <w:sz w:val="24"/>
          <w:szCs w:val="24"/>
        </w:rPr>
        <w:t>(</w:t>
      </w:r>
      <w:r w:rsidR="004B19C0" w:rsidRPr="00BE72B1">
        <w:rPr>
          <w:b/>
          <w:i/>
          <w:sz w:val="24"/>
          <w:szCs w:val="24"/>
        </w:rPr>
        <w:t>Select</w:t>
      </w:r>
      <w:r w:rsidR="003F3601" w:rsidRPr="00BE72B1">
        <w:rPr>
          <w:b/>
          <w:i/>
          <w:sz w:val="24"/>
          <w:szCs w:val="24"/>
        </w:rPr>
        <w:t xml:space="preserve"> one</w:t>
      </w:r>
      <w:r w:rsidR="00570C43" w:rsidRPr="00BE72B1">
        <w:rPr>
          <w:sz w:val="24"/>
          <w:szCs w:val="24"/>
        </w:rPr>
        <w:t>)</w:t>
      </w:r>
    </w:p>
    <w:p w:rsidR="0034261B" w:rsidRPr="00BE72B1" w:rsidRDefault="0034261B" w:rsidP="006F31C2">
      <w:pPr>
        <w:ind w:left="360"/>
        <w:rPr>
          <w:sz w:val="24"/>
          <w:szCs w:val="24"/>
        </w:rPr>
      </w:pPr>
    </w:p>
    <w:tbl>
      <w:tblPr>
        <w:tblStyle w:val="Tabelacomgrade"/>
        <w:tblW w:w="6768" w:type="dxa"/>
        <w:tblInd w:w="1710" w:type="dxa"/>
        <w:tblLook w:val="04A0" w:firstRow="1" w:lastRow="0" w:firstColumn="1" w:lastColumn="0" w:noHBand="0" w:noVBand="1"/>
      </w:tblPr>
      <w:tblGrid>
        <w:gridCol w:w="1259"/>
        <w:gridCol w:w="5509"/>
      </w:tblGrid>
      <w:tr w:rsidR="0034261B" w:rsidRPr="00BE72B1" w:rsidTr="007519B2">
        <w:tc>
          <w:tcPr>
            <w:tcW w:w="6768" w:type="dxa"/>
            <w:gridSpan w:val="2"/>
          </w:tcPr>
          <w:p w:rsidR="0034261B" w:rsidRPr="00BE72B1" w:rsidRDefault="003A5318" w:rsidP="001737A5">
            <w:pPr>
              <w:pStyle w:val="ListParagraph"/>
              <w:numPr>
                <w:ilvl w:val="0"/>
                <w:numId w:val="60"/>
              </w:numPr>
              <w:rPr>
                <w:rFonts w:asciiTheme="minorHAnsi" w:hAnsiTheme="minorHAnsi"/>
              </w:rPr>
            </w:pPr>
            <w:r w:rsidRPr="00BE72B1">
              <w:rPr>
                <w:rFonts w:asciiTheme="minorHAnsi" w:hAnsiTheme="minorHAnsi"/>
                <w:lang w:val=""/>
              </w:rPr>
              <w:t>L</w:t>
            </w:r>
            <w:r w:rsidR="0034261B" w:rsidRPr="00BE72B1">
              <w:rPr>
                <w:rFonts w:asciiTheme="minorHAnsi" w:hAnsiTheme="minorHAnsi"/>
                <w:lang w:val=""/>
              </w:rPr>
              <w:t>arger in terms of sales</w:t>
            </w:r>
            <w:r w:rsidRPr="00BE72B1">
              <w:rPr>
                <w:rFonts w:asciiTheme="minorHAnsi" w:hAnsiTheme="minorHAnsi"/>
                <w:lang w:val=""/>
              </w:rPr>
              <w:t xml:space="preserve"> or profits</w:t>
            </w:r>
          </w:p>
        </w:tc>
      </w:tr>
      <w:tr w:rsidR="0034261B" w:rsidRPr="00BE72B1" w:rsidTr="007519B2">
        <w:tc>
          <w:tcPr>
            <w:tcW w:w="6768" w:type="dxa"/>
            <w:gridSpan w:val="2"/>
          </w:tcPr>
          <w:p w:rsidR="0034261B" w:rsidRPr="00BE72B1" w:rsidRDefault="003A5318" w:rsidP="001737A5">
            <w:pPr>
              <w:pStyle w:val="ListParagraph"/>
              <w:numPr>
                <w:ilvl w:val="0"/>
                <w:numId w:val="60"/>
              </w:numPr>
              <w:rPr>
                <w:rFonts w:asciiTheme="minorHAnsi" w:hAnsiTheme="minorHAnsi"/>
              </w:rPr>
            </w:pPr>
            <w:r w:rsidRPr="00BE72B1">
              <w:rPr>
                <w:rFonts w:asciiTheme="minorHAnsi" w:hAnsiTheme="minorHAnsi"/>
                <w:lang w:val=""/>
              </w:rPr>
              <w:t>A</w:t>
            </w:r>
            <w:r w:rsidR="0034261B" w:rsidRPr="00BE72B1">
              <w:rPr>
                <w:rFonts w:asciiTheme="minorHAnsi" w:hAnsiTheme="minorHAnsi"/>
                <w:lang w:val=""/>
              </w:rPr>
              <w:t>bout the same amount of sale</w:t>
            </w:r>
            <w:r w:rsidR="00B004EC" w:rsidRPr="00BE72B1">
              <w:rPr>
                <w:rFonts w:asciiTheme="minorHAnsi" w:hAnsiTheme="minorHAnsi"/>
                <w:lang w:val=""/>
              </w:rPr>
              <w:t>s</w:t>
            </w:r>
            <w:r w:rsidR="00BF32B0" w:rsidRPr="00BE72B1">
              <w:rPr>
                <w:rFonts w:asciiTheme="minorHAnsi" w:hAnsiTheme="minorHAnsi"/>
                <w:lang w:val=""/>
              </w:rPr>
              <w:t xml:space="preserve"> or profits</w:t>
            </w:r>
          </w:p>
        </w:tc>
      </w:tr>
      <w:tr w:rsidR="0034261B" w:rsidRPr="00BE72B1" w:rsidTr="007519B2">
        <w:tc>
          <w:tcPr>
            <w:tcW w:w="6768" w:type="dxa"/>
            <w:gridSpan w:val="2"/>
          </w:tcPr>
          <w:p w:rsidR="0034261B" w:rsidRPr="00BE72B1" w:rsidRDefault="003A5318" w:rsidP="001737A5">
            <w:pPr>
              <w:pStyle w:val="ListParagraph"/>
              <w:numPr>
                <w:ilvl w:val="0"/>
                <w:numId w:val="60"/>
              </w:numPr>
              <w:rPr>
                <w:rFonts w:asciiTheme="minorHAnsi" w:hAnsiTheme="minorHAnsi"/>
              </w:rPr>
            </w:pPr>
            <w:r w:rsidRPr="00BE72B1">
              <w:rPr>
                <w:rFonts w:asciiTheme="minorHAnsi" w:hAnsiTheme="minorHAnsi"/>
                <w:lang w:val=""/>
              </w:rPr>
              <w:t>S</w:t>
            </w:r>
            <w:r w:rsidR="0034261B" w:rsidRPr="00BE72B1">
              <w:rPr>
                <w:rFonts w:asciiTheme="minorHAnsi" w:hAnsiTheme="minorHAnsi"/>
                <w:lang w:val=""/>
              </w:rPr>
              <w:t>maller in terms of sales</w:t>
            </w:r>
            <w:r w:rsidRPr="00BE72B1">
              <w:rPr>
                <w:rFonts w:asciiTheme="minorHAnsi" w:hAnsiTheme="minorHAnsi"/>
                <w:lang w:val=""/>
              </w:rPr>
              <w:t xml:space="preserve"> or profits</w:t>
            </w:r>
          </w:p>
        </w:tc>
      </w:tr>
      <w:tr w:rsidR="0034261B" w:rsidRPr="00BE72B1" w:rsidTr="007519B2">
        <w:tc>
          <w:tcPr>
            <w:tcW w:w="6768" w:type="dxa"/>
            <w:gridSpan w:val="2"/>
          </w:tcPr>
          <w:p w:rsidR="0034261B" w:rsidRPr="00BE72B1" w:rsidRDefault="0034261B" w:rsidP="001737A5">
            <w:pPr>
              <w:pStyle w:val="ListParagraph"/>
              <w:numPr>
                <w:ilvl w:val="0"/>
                <w:numId w:val="60"/>
              </w:numPr>
              <w:rPr>
                <w:rFonts w:asciiTheme="minorHAnsi" w:hAnsiTheme="minorHAnsi"/>
              </w:rPr>
            </w:pPr>
            <w:r w:rsidRPr="00BE72B1">
              <w:rPr>
                <w:rFonts w:asciiTheme="minorHAnsi" w:hAnsiTheme="minorHAnsi"/>
                <w:lang w:val=""/>
              </w:rPr>
              <w:t>Other (Specify)</w:t>
            </w:r>
          </w:p>
        </w:tc>
      </w:tr>
      <w:tr w:rsidR="0034261B" w:rsidRPr="00E61518" w:rsidTr="00325543">
        <w:tc>
          <w:tcPr>
            <w:tcW w:w="1259" w:type="dxa"/>
            <w:tcBorders>
              <w:right w:val="single" w:sz="4" w:space="0" w:color="auto"/>
            </w:tcBorders>
          </w:tcPr>
          <w:p w:rsidR="0034261B" w:rsidRPr="00BF32B0" w:rsidRDefault="0034261B" w:rsidP="003E0F30">
            <w:pPr>
              <w:jc w:val="center"/>
              <w:rPr>
                <w:b/>
              </w:rPr>
            </w:pPr>
          </w:p>
        </w:tc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1B" w:rsidRPr="00BF32B0" w:rsidRDefault="0034261B" w:rsidP="003E0F30"/>
          <w:p w:rsidR="0034261B" w:rsidRPr="00BF32B0" w:rsidRDefault="0034261B" w:rsidP="003E0F30"/>
        </w:tc>
      </w:tr>
    </w:tbl>
    <w:p w:rsidR="0034261B" w:rsidRPr="005E500A" w:rsidRDefault="0034261B" w:rsidP="005E500A"/>
    <w:p w:rsidR="0034261B" w:rsidRPr="00666F20" w:rsidRDefault="0034261B" w:rsidP="00666F20">
      <w:pPr>
        <w:pStyle w:val="Heading2"/>
      </w:pPr>
      <w:r w:rsidRPr="00666F20">
        <w:br w:type="page"/>
      </w:r>
    </w:p>
    <w:p w:rsidR="000A6DD4" w:rsidRDefault="005B5EBC" w:rsidP="005E500A">
      <w:pPr>
        <w:pStyle w:val="picture"/>
      </w:pPr>
      <w:bookmarkStart w:id="21" w:name="_Item:_Capital_Funding"/>
      <w:bookmarkEnd w:id="21"/>
      <w:r>
        <w:lastRenderedPageBreak/>
        <w:drawing>
          <wp:inline distT="0" distB="0" distL="0" distR="0" wp14:anchorId="047F709F" wp14:editId="2810415B">
            <wp:extent cx="4895850" cy="3993047"/>
            <wp:effectExtent l="0" t="0" r="0" b="762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99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B3B" w:rsidRPr="00D9047A" w:rsidRDefault="006F31C2" w:rsidP="006F31C2">
      <w:pPr>
        <w:pStyle w:val="Heading2"/>
      </w:pPr>
      <w:r w:rsidRPr="00D9047A">
        <w:t xml:space="preserve"> </w:t>
      </w:r>
    </w:p>
    <w:p w:rsidR="000A6DD4" w:rsidRDefault="005B5EBC" w:rsidP="005E500A">
      <w:pPr>
        <w:pStyle w:val="picture"/>
      </w:pPr>
      <w:r>
        <w:drawing>
          <wp:inline distT="0" distB="0" distL="0" distR="0" wp14:anchorId="504E69DC" wp14:editId="6B400EF6">
            <wp:extent cx="4798814" cy="4133850"/>
            <wp:effectExtent l="0" t="0" r="1905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01947" cy="413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1C2" w:rsidRDefault="006F31C2" w:rsidP="006F31C2">
      <w:pPr>
        <w:pStyle w:val="ListParagraph"/>
        <w:numPr>
          <w:ilvl w:val="0"/>
          <w:numId w:val="0"/>
        </w:numPr>
        <w:ind w:left="360"/>
        <w:rPr>
          <w:rFonts w:eastAsia="Times New Roman" w:cs="Times New Roman"/>
          <w:lang w:val=""/>
        </w:rPr>
      </w:pPr>
    </w:p>
    <w:p w:rsidR="00513FC2" w:rsidRPr="00BE72B1" w:rsidRDefault="00513FC2" w:rsidP="00BE72B1">
      <w:pPr>
        <w:pStyle w:val="Heading2"/>
      </w:pPr>
      <w:r>
        <w:rPr>
          <w:rFonts w:eastAsia="Times New Roman" w:cs="Times New Roman"/>
          <w:lang w:val=""/>
        </w:rPr>
        <w:br w:type="page"/>
      </w:r>
      <w:r w:rsidR="00C546D6" w:rsidRPr="00BE72B1">
        <w:rPr>
          <w:color w:val="FF0000"/>
          <w:u w:val="single"/>
        </w:rPr>
        <w:lastRenderedPageBreak/>
        <w:t>New Questions for 2014</w:t>
      </w:r>
    </w:p>
    <w:p w:rsidR="004D0036" w:rsidRPr="00326777" w:rsidRDefault="004D0036" w:rsidP="00BE72B1">
      <w:pPr>
        <w:pStyle w:val="ListParagraph"/>
        <w:numPr>
          <w:ilvl w:val="0"/>
          <w:numId w:val="0"/>
        </w:numPr>
        <w:ind w:left="720"/>
      </w:pPr>
      <w:bookmarkStart w:id="22" w:name="_Item:_Funding_from"/>
      <w:bookmarkEnd w:id="22"/>
    </w:p>
    <w:p w:rsidR="00767082" w:rsidRPr="00BE72B1" w:rsidRDefault="00326777" w:rsidP="00BE72B1">
      <w:pPr>
        <w:rPr>
          <w:i/>
          <w:sz w:val="24"/>
          <w:szCs w:val="24"/>
        </w:rPr>
      </w:pPr>
      <w:r w:rsidRPr="00BE72B1">
        <w:rPr>
          <w:sz w:val="24"/>
          <w:szCs w:val="24"/>
        </w:rPr>
        <w:t>For 2014, w</w:t>
      </w:r>
      <w:r w:rsidR="008B6D70" w:rsidRPr="00BE72B1">
        <w:rPr>
          <w:sz w:val="24"/>
          <w:szCs w:val="24"/>
        </w:rPr>
        <w:t>hat was the total amount of money that the owner(s) personally put into the business?</w:t>
      </w:r>
      <w:r w:rsidR="001737A5" w:rsidRPr="00BE72B1">
        <w:rPr>
          <w:sz w:val="24"/>
          <w:szCs w:val="24"/>
        </w:rPr>
        <w:t xml:space="preserve"> </w:t>
      </w:r>
      <w:r w:rsidR="00767082" w:rsidRPr="00BE72B1">
        <w:rPr>
          <w:i/>
          <w:sz w:val="24"/>
          <w:szCs w:val="24"/>
        </w:rPr>
        <w:t>Your best estimate is fine.</w:t>
      </w:r>
      <w:r w:rsidR="001737A5" w:rsidRPr="00BE72B1">
        <w:rPr>
          <w:i/>
          <w:sz w:val="24"/>
          <w:szCs w:val="24"/>
        </w:rPr>
        <w:t xml:space="preserve"> </w:t>
      </w:r>
      <w:r w:rsidR="00767082" w:rsidRPr="00BE72B1">
        <w:rPr>
          <w:i/>
          <w:sz w:val="24"/>
          <w:szCs w:val="24"/>
        </w:rPr>
        <w:t>Please report in thousands.</w:t>
      </w:r>
    </w:p>
    <w:p w:rsidR="00326777" w:rsidRPr="00BE72B1" w:rsidRDefault="001737A5" w:rsidP="00BE72B1">
      <w:pPr>
        <w:ind w:left="360"/>
        <w:rPr>
          <w:b/>
          <w:sz w:val="24"/>
          <w:szCs w:val="24"/>
        </w:rPr>
      </w:pPr>
      <w:r w:rsidRPr="00BE72B1">
        <w:rPr>
          <w:sz w:val="24"/>
          <w:szCs w:val="24"/>
        </w:rPr>
        <w:t xml:space="preserve"> </w:t>
      </w:r>
      <w:r w:rsidR="00326777" w:rsidRPr="00BE72B1">
        <w:rPr>
          <w:sz w:val="24"/>
          <w:szCs w:val="24"/>
        </w:rPr>
        <w:t>Include:</w:t>
      </w:r>
    </w:p>
    <w:p w:rsidR="00326777" w:rsidRPr="00BE72B1" w:rsidRDefault="00326777" w:rsidP="001737A5">
      <w:pPr>
        <w:pStyle w:val="ListParagraph"/>
        <w:numPr>
          <w:ilvl w:val="1"/>
          <w:numId w:val="70"/>
        </w:numPr>
        <w:rPr>
          <w:b/>
        </w:rPr>
      </w:pPr>
      <w:r w:rsidRPr="00BE72B1">
        <w:t>I</w:t>
      </w:r>
      <w:r w:rsidR="008B6D70" w:rsidRPr="00BE72B1">
        <w:t>nvestments from personal savings</w:t>
      </w:r>
    </w:p>
    <w:p w:rsidR="00326777" w:rsidRPr="00BE72B1" w:rsidRDefault="00326777" w:rsidP="001737A5">
      <w:pPr>
        <w:pStyle w:val="ListParagraph"/>
        <w:numPr>
          <w:ilvl w:val="1"/>
          <w:numId w:val="70"/>
        </w:numPr>
        <w:rPr>
          <w:b/>
        </w:rPr>
      </w:pPr>
      <w:r w:rsidRPr="00BE72B1">
        <w:t>Personal retirement accounts</w:t>
      </w:r>
    </w:p>
    <w:p w:rsidR="00326777" w:rsidRPr="00BE72B1" w:rsidRDefault="00326777" w:rsidP="001737A5">
      <w:pPr>
        <w:pStyle w:val="ListParagraph"/>
        <w:numPr>
          <w:ilvl w:val="1"/>
          <w:numId w:val="70"/>
        </w:numPr>
        <w:rPr>
          <w:b/>
        </w:rPr>
      </w:pPr>
      <w:r w:rsidRPr="00BE72B1">
        <w:t>H</w:t>
      </w:r>
      <w:r w:rsidR="008B6D70" w:rsidRPr="00BE72B1">
        <w:t>ome equity</w:t>
      </w:r>
      <w:r w:rsidRPr="00BE72B1">
        <w:t xml:space="preserve"> loans</w:t>
      </w:r>
    </w:p>
    <w:p w:rsidR="008B6D70" w:rsidRPr="00BE72B1" w:rsidRDefault="00326777" w:rsidP="001737A5">
      <w:pPr>
        <w:pStyle w:val="ListParagraph"/>
        <w:numPr>
          <w:ilvl w:val="1"/>
          <w:numId w:val="70"/>
        </w:numPr>
        <w:rPr>
          <w:b/>
        </w:rPr>
      </w:pPr>
      <w:r w:rsidRPr="00BE72B1">
        <w:t>P</w:t>
      </w:r>
      <w:r w:rsidR="008B6D70" w:rsidRPr="00BE72B1">
        <w:t>ersonally borrowed funds.</w:t>
      </w:r>
    </w:p>
    <w:p w:rsidR="008B6D70" w:rsidRPr="00BE72B1" w:rsidRDefault="008B6D70" w:rsidP="00BE72B1">
      <w:pPr>
        <w:ind w:left="360"/>
        <w:rPr>
          <w:sz w:val="24"/>
          <w:szCs w:val="24"/>
        </w:rPr>
      </w:pPr>
    </w:p>
    <w:p w:rsidR="008B6D70" w:rsidRPr="00BE72B1" w:rsidRDefault="008B6D70" w:rsidP="00BE72B1">
      <w:pPr>
        <w:ind w:left="360" w:firstLine="360"/>
        <w:rPr>
          <w:sz w:val="24"/>
          <w:szCs w:val="24"/>
        </w:rPr>
      </w:pPr>
      <w:r w:rsidRPr="00BE72B1">
        <w:rPr>
          <w:sz w:val="24"/>
          <w:szCs w:val="24"/>
        </w:rPr>
        <w:t>$_________</w:t>
      </w:r>
      <w:r w:rsidR="00E334CE" w:rsidRPr="00BE72B1">
        <w:rPr>
          <w:sz w:val="24"/>
          <w:szCs w:val="24"/>
        </w:rPr>
        <w:t>,000</w:t>
      </w:r>
    </w:p>
    <w:p w:rsidR="007950D9" w:rsidRPr="007950D9" w:rsidRDefault="007950D9">
      <w:pPr>
        <w:rPr>
          <w:sz w:val="24"/>
          <w:szCs w:val="24"/>
          <w:u w:val="single"/>
        </w:rPr>
      </w:pPr>
    </w:p>
    <w:p w:rsidR="007D1AF6" w:rsidRDefault="007D1AF6" w:rsidP="005E500A">
      <w:pPr>
        <w:pStyle w:val="Heading2"/>
      </w:pPr>
      <w:r>
        <w:br w:type="page"/>
      </w:r>
    </w:p>
    <w:p w:rsidR="00513FC2" w:rsidRDefault="00C546D6" w:rsidP="00513FC2">
      <w:pPr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lastRenderedPageBreak/>
        <w:t>New Questions for 2014</w:t>
      </w:r>
    </w:p>
    <w:p w:rsidR="00010CEB" w:rsidRPr="00BE72B1" w:rsidRDefault="00010CEB" w:rsidP="00BE72B1">
      <w:pPr>
        <w:rPr>
          <w:b/>
          <w:sz w:val="24"/>
          <w:szCs w:val="24"/>
        </w:rPr>
      </w:pPr>
      <w:bookmarkStart w:id="23" w:name="_Item:_Funding_from_1"/>
      <w:bookmarkEnd w:id="23"/>
      <w:r w:rsidRPr="00BE72B1">
        <w:rPr>
          <w:sz w:val="24"/>
          <w:szCs w:val="24"/>
        </w:rPr>
        <w:t>For 2014, w</w:t>
      </w:r>
      <w:r w:rsidR="00AF24E4" w:rsidRPr="00BE72B1">
        <w:rPr>
          <w:sz w:val="24"/>
          <w:szCs w:val="24"/>
        </w:rPr>
        <w:t>hat was the total amount of money this business received from family, friends, and employees</w:t>
      </w:r>
      <w:r w:rsidRPr="00BE72B1">
        <w:rPr>
          <w:sz w:val="24"/>
          <w:szCs w:val="24"/>
        </w:rPr>
        <w:t>?</w:t>
      </w:r>
      <w:r w:rsidR="001737A5" w:rsidRPr="00BE72B1">
        <w:rPr>
          <w:sz w:val="24"/>
          <w:szCs w:val="24"/>
        </w:rPr>
        <w:t xml:space="preserve"> </w:t>
      </w:r>
      <w:r w:rsidR="00767082" w:rsidRPr="00BE72B1">
        <w:rPr>
          <w:i/>
          <w:sz w:val="24"/>
          <w:szCs w:val="24"/>
        </w:rPr>
        <w:t>Your best estimate is fine. Please report in thousands.</w:t>
      </w:r>
    </w:p>
    <w:p w:rsidR="00AF24E4" w:rsidRPr="00BE72B1" w:rsidRDefault="00AF24E4" w:rsidP="00BE72B1">
      <w:pPr>
        <w:ind w:left="360"/>
        <w:rPr>
          <w:sz w:val="24"/>
          <w:szCs w:val="24"/>
        </w:rPr>
      </w:pPr>
    </w:p>
    <w:p w:rsidR="00AF24E4" w:rsidRPr="00BE72B1" w:rsidRDefault="00AF24E4" w:rsidP="00BE72B1">
      <w:pPr>
        <w:ind w:left="360"/>
        <w:rPr>
          <w:sz w:val="24"/>
          <w:szCs w:val="24"/>
        </w:rPr>
      </w:pPr>
      <w:r w:rsidRPr="00BE72B1">
        <w:rPr>
          <w:sz w:val="24"/>
          <w:szCs w:val="24"/>
        </w:rPr>
        <w:t>$_________</w:t>
      </w:r>
      <w:r w:rsidR="001822DA" w:rsidRPr="00BE72B1">
        <w:rPr>
          <w:sz w:val="24"/>
          <w:szCs w:val="24"/>
        </w:rPr>
        <w:t>,000</w:t>
      </w:r>
    </w:p>
    <w:p w:rsidR="00AF24E4" w:rsidRPr="009A0402" w:rsidRDefault="00AF24E4" w:rsidP="00513FC2">
      <w:pPr>
        <w:rPr>
          <w:b/>
          <w:sz w:val="24"/>
          <w:szCs w:val="24"/>
          <w:u w:val="single"/>
        </w:rPr>
      </w:pPr>
    </w:p>
    <w:p w:rsidR="007D1AF6" w:rsidRDefault="007D1AF6" w:rsidP="005E500A">
      <w:pPr>
        <w:pStyle w:val="Heading2"/>
      </w:pPr>
      <w:r>
        <w:br w:type="page"/>
      </w:r>
    </w:p>
    <w:p w:rsidR="00513FC2" w:rsidRDefault="00C546D6" w:rsidP="00513FC2">
      <w:pPr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lastRenderedPageBreak/>
        <w:t>New Questions for 2014</w:t>
      </w:r>
    </w:p>
    <w:p w:rsidR="003E7E2F" w:rsidRPr="00C15C5C" w:rsidRDefault="00BD4D10" w:rsidP="00C15C5C">
      <w:pPr>
        <w:rPr>
          <w:b/>
          <w:sz w:val="24"/>
          <w:szCs w:val="24"/>
        </w:rPr>
      </w:pPr>
      <w:bookmarkStart w:id="24" w:name="_Item:_Funding_from_2"/>
      <w:bookmarkEnd w:id="24"/>
      <w:r w:rsidRPr="00C15C5C">
        <w:rPr>
          <w:sz w:val="24"/>
          <w:szCs w:val="24"/>
        </w:rPr>
        <w:t>For 2014, w</w:t>
      </w:r>
      <w:r w:rsidR="003E7E2F" w:rsidRPr="00C15C5C">
        <w:rPr>
          <w:sz w:val="24"/>
          <w:szCs w:val="24"/>
        </w:rPr>
        <w:t>hat was the total amount of money this business borrowed from a bank or other financial institution</w:t>
      </w:r>
      <w:r w:rsidRPr="00C15C5C">
        <w:rPr>
          <w:sz w:val="24"/>
          <w:szCs w:val="24"/>
        </w:rPr>
        <w:t>,</w:t>
      </w:r>
      <w:r w:rsidR="003E7E2F" w:rsidRPr="00C15C5C">
        <w:rPr>
          <w:sz w:val="24"/>
          <w:szCs w:val="24"/>
        </w:rPr>
        <w:t xml:space="preserve"> including business loans, a business credit card carrying a balance, or a business line of credit?</w:t>
      </w:r>
      <w:r w:rsidR="001737A5" w:rsidRPr="00C15C5C">
        <w:rPr>
          <w:sz w:val="24"/>
          <w:szCs w:val="24"/>
        </w:rPr>
        <w:t xml:space="preserve"> </w:t>
      </w:r>
      <w:r w:rsidR="00767082" w:rsidRPr="00C15C5C">
        <w:rPr>
          <w:i/>
          <w:sz w:val="24"/>
          <w:szCs w:val="24"/>
        </w:rPr>
        <w:t>Include all draws on business line of credit, even if paid off during the year.</w:t>
      </w:r>
      <w:r w:rsidR="001737A5" w:rsidRPr="00C15C5C">
        <w:rPr>
          <w:i/>
          <w:sz w:val="24"/>
          <w:szCs w:val="24"/>
        </w:rPr>
        <w:t xml:space="preserve"> </w:t>
      </w:r>
      <w:r w:rsidR="00767082" w:rsidRPr="00C15C5C">
        <w:rPr>
          <w:i/>
          <w:sz w:val="24"/>
          <w:szCs w:val="24"/>
        </w:rPr>
        <w:t>Your best estimate is fine. Please report in thousands.</w:t>
      </w:r>
    </w:p>
    <w:p w:rsidR="00BD4D10" w:rsidRPr="00C15C5C" w:rsidRDefault="00BD4D10" w:rsidP="00C15C5C">
      <w:pPr>
        <w:rPr>
          <w:sz w:val="24"/>
          <w:szCs w:val="24"/>
        </w:rPr>
      </w:pPr>
    </w:p>
    <w:p w:rsidR="003E7E2F" w:rsidRPr="00C15C5C" w:rsidRDefault="003E7E2F" w:rsidP="00C15C5C">
      <w:pPr>
        <w:rPr>
          <w:sz w:val="24"/>
          <w:szCs w:val="24"/>
        </w:rPr>
      </w:pPr>
      <w:r w:rsidRPr="00C15C5C">
        <w:rPr>
          <w:sz w:val="24"/>
          <w:szCs w:val="24"/>
        </w:rPr>
        <w:t>$_________</w:t>
      </w:r>
      <w:r w:rsidR="00282672" w:rsidRPr="00C15C5C">
        <w:rPr>
          <w:sz w:val="24"/>
          <w:szCs w:val="24"/>
        </w:rPr>
        <w:t>,000</w:t>
      </w:r>
    </w:p>
    <w:p w:rsidR="003E7E2F" w:rsidRDefault="003E7E2F" w:rsidP="009C615B">
      <w:pPr>
        <w:rPr>
          <w:b/>
          <w:sz w:val="24"/>
          <w:szCs w:val="24"/>
          <w:u w:val="single"/>
        </w:rPr>
      </w:pPr>
    </w:p>
    <w:p w:rsidR="005E500A" w:rsidRDefault="005E500A" w:rsidP="005E500A">
      <w:pPr>
        <w:pStyle w:val="Heading2"/>
        <w:rPr>
          <w:b w:val="0"/>
        </w:rPr>
      </w:pPr>
      <w:r>
        <w:br w:type="page"/>
      </w:r>
    </w:p>
    <w:p w:rsidR="005E500A" w:rsidRDefault="005E500A" w:rsidP="005E500A">
      <w:pPr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lastRenderedPageBreak/>
        <w:t>New Questions for 2014</w:t>
      </w:r>
    </w:p>
    <w:p w:rsidR="009500E1" w:rsidRPr="00C15C5C" w:rsidRDefault="000A093D" w:rsidP="00C15C5C">
      <w:pPr>
        <w:rPr>
          <w:sz w:val="24"/>
          <w:szCs w:val="24"/>
        </w:rPr>
      </w:pPr>
      <w:bookmarkStart w:id="25" w:name="_Item:_Funding_from_3"/>
      <w:bookmarkEnd w:id="25"/>
      <w:r w:rsidRPr="00C15C5C">
        <w:rPr>
          <w:sz w:val="24"/>
          <w:szCs w:val="24"/>
        </w:rPr>
        <w:t>For 2014, w</w:t>
      </w:r>
      <w:r w:rsidR="009500E1" w:rsidRPr="00C15C5C">
        <w:rPr>
          <w:sz w:val="24"/>
          <w:szCs w:val="24"/>
        </w:rPr>
        <w:t xml:space="preserve">hat was the total amount of money </w:t>
      </w:r>
      <w:r w:rsidRPr="00C15C5C">
        <w:rPr>
          <w:sz w:val="24"/>
          <w:szCs w:val="24"/>
        </w:rPr>
        <w:t xml:space="preserve">this business </w:t>
      </w:r>
      <w:r w:rsidR="009500E1" w:rsidRPr="00C15C5C">
        <w:rPr>
          <w:sz w:val="24"/>
          <w:szCs w:val="24"/>
        </w:rPr>
        <w:t>received from angel investors, venture capitalists, or other businesses in return for a share of ownership in this business</w:t>
      </w:r>
      <w:r w:rsidRPr="00C15C5C">
        <w:rPr>
          <w:sz w:val="24"/>
          <w:szCs w:val="24"/>
        </w:rPr>
        <w:t>?</w:t>
      </w:r>
      <w:r w:rsidR="001737A5" w:rsidRPr="00C15C5C">
        <w:rPr>
          <w:sz w:val="24"/>
          <w:szCs w:val="24"/>
        </w:rPr>
        <w:t xml:space="preserve"> </w:t>
      </w:r>
      <w:r w:rsidR="00521321" w:rsidRPr="00C15C5C">
        <w:rPr>
          <w:i/>
          <w:sz w:val="24"/>
          <w:szCs w:val="24"/>
        </w:rPr>
        <w:t>Your best estimate is fine.</w:t>
      </w:r>
      <w:r w:rsidR="001737A5" w:rsidRPr="00C15C5C">
        <w:rPr>
          <w:i/>
          <w:sz w:val="24"/>
          <w:szCs w:val="24"/>
        </w:rPr>
        <w:t xml:space="preserve"> </w:t>
      </w:r>
      <w:r w:rsidR="00521321" w:rsidRPr="00C15C5C">
        <w:rPr>
          <w:i/>
          <w:sz w:val="24"/>
          <w:szCs w:val="24"/>
        </w:rPr>
        <w:t xml:space="preserve">Please report in thousands. </w:t>
      </w:r>
      <w:r w:rsidR="00521321" w:rsidRPr="00C15C5C">
        <w:rPr>
          <w:sz w:val="24"/>
          <w:szCs w:val="24"/>
        </w:rPr>
        <w:t>(An “angel investor” is an affluent individual who provides capital for a business start-up, usually in exchange for convertible debt or ownership equity.)</w:t>
      </w:r>
    </w:p>
    <w:p w:rsidR="009500E1" w:rsidRPr="00C15C5C" w:rsidRDefault="009500E1" w:rsidP="00C15C5C">
      <w:pPr>
        <w:rPr>
          <w:sz w:val="24"/>
          <w:szCs w:val="24"/>
        </w:rPr>
      </w:pPr>
    </w:p>
    <w:p w:rsidR="009500E1" w:rsidRPr="00C15C5C" w:rsidRDefault="009500E1" w:rsidP="00C15C5C">
      <w:pPr>
        <w:rPr>
          <w:sz w:val="24"/>
          <w:szCs w:val="24"/>
        </w:rPr>
      </w:pPr>
      <w:r w:rsidRPr="00C15C5C">
        <w:rPr>
          <w:sz w:val="24"/>
          <w:szCs w:val="24"/>
        </w:rPr>
        <w:t>$_________</w:t>
      </w:r>
      <w:r w:rsidR="00836335" w:rsidRPr="00C15C5C">
        <w:rPr>
          <w:sz w:val="24"/>
          <w:szCs w:val="24"/>
        </w:rPr>
        <w:t>,000</w:t>
      </w:r>
    </w:p>
    <w:p w:rsidR="009500E1" w:rsidRDefault="009500E1">
      <w:pPr>
        <w:rPr>
          <w:noProof/>
        </w:rPr>
      </w:pPr>
    </w:p>
    <w:p w:rsidR="00F4613B" w:rsidRDefault="00F4613B" w:rsidP="005E500A">
      <w:pPr>
        <w:pStyle w:val="Heading2"/>
      </w:pPr>
      <w:r>
        <w:br w:type="page"/>
      </w:r>
    </w:p>
    <w:p w:rsidR="00EA59DE" w:rsidRDefault="00C546D6" w:rsidP="00EA59DE">
      <w:pPr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lastRenderedPageBreak/>
        <w:t>New Questions for 2014</w:t>
      </w:r>
    </w:p>
    <w:p w:rsidR="00EA59DE" w:rsidRPr="00164DD0" w:rsidRDefault="00D122EC" w:rsidP="00164DD0">
      <w:pPr>
        <w:rPr>
          <w:sz w:val="24"/>
          <w:szCs w:val="24"/>
        </w:rPr>
      </w:pPr>
      <w:bookmarkStart w:id="26" w:name="_Item:_Funding_from_4"/>
      <w:bookmarkEnd w:id="26"/>
      <w:r w:rsidRPr="00164DD0">
        <w:rPr>
          <w:sz w:val="24"/>
          <w:szCs w:val="24"/>
        </w:rPr>
        <w:t xml:space="preserve">For 2014, </w:t>
      </w:r>
      <w:r w:rsidR="0081065A" w:rsidRPr="00164DD0">
        <w:rPr>
          <w:sz w:val="24"/>
          <w:szCs w:val="24"/>
        </w:rPr>
        <w:t>w</w:t>
      </w:r>
      <w:r w:rsidR="00EA59DE" w:rsidRPr="00164DD0">
        <w:rPr>
          <w:sz w:val="24"/>
          <w:szCs w:val="24"/>
        </w:rPr>
        <w:t xml:space="preserve">hat was the total amount of </w:t>
      </w:r>
      <w:r w:rsidR="0081065A" w:rsidRPr="00164DD0">
        <w:rPr>
          <w:sz w:val="24"/>
          <w:szCs w:val="24"/>
        </w:rPr>
        <w:t xml:space="preserve">money this business </w:t>
      </w:r>
      <w:r w:rsidR="00EA59DE" w:rsidRPr="00164DD0">
        <w:rPr>
          <w:sz w:val="24"/>
          <w:szCs w:val="24"/>
        </w:rPr>
        <w:t>received from government grants</w:t>
      </w:r>
      <w:r w:rsidR="003B2A45" w:rsidRPr="00164DD0">
        <w:rPr>
          <w:sz w:val="24"/>
          <w:szCs w:val="24"/>
        </w:rPr>
        <w:t xml:space="preserve"> (such as </w:t>
      </w:r>
      <w:r w:rsidR="00521321" w:rsidRPr="00164DD0">
        <w:rPr>
          <w:sz w:val="24"/>
          <w:szCs w:val="24"/>
        </w:rPr>
        <w:t xml:space="preserve">the </w:t>
      </w:r>
      <w:r w:rsidR="003B2A45" w:rsidRPr="00164DD0">
        <w:rPr>
          <w:sz w:val="24"/>
          <w:szCs w:val="24"/>
        </w:rPr>
        <w:t>Small Business Innovation Research (SBIR) and/or Small Business Technology Transfer (STTR) programs)</w:t>
      </w:r>
      <w:r w:rsidR="00521321" w:rsidRPr="00164DD0">
        <w:rPr>
          <w:sz w:val="24"/>
          <w:szCs w:val="24"/>
        </w:rPr>
        <w:t>?</w:t>
      </w:r>
      <w:r w:rsidR="001737A5" w:rsidRPr="00164DD0">
        <w:rPr>
          <w:sz w:val="24"/>
          <w:szCs w:val="24"/>
        </w:rPr>
        <w:t xml:space="preserve"> </w:t>
      </w:r>
      <w:r w:rsidR="00521321" w:rsidRPr="00164DD0">
        <w:rPr>
          <w:i/>
          <w:sz w:val="24"/>
          <w:szCs w:val="24"/>
        </w:rPr>
        <w:t>Your best estimate is fine.</w:t>
      </w:r>
      <w:r w:rsidR="001737A5" w:rsidRPr="00164DD0">
        <w:rPr>
          <w:i/>
          <w:sz w:val="24"/>
          <w:szCs w:val="24"/>
        </w:rPr>
        <w:t xml:space="preserve"> </w:t>
      </w:r>
      <w:r w:rsidR="00521321" w:rsidRPr="00164DD0">
        <w:rPr>
          <w:i/>
          <w:sz w:val="24"/>
          <w:szCs w:val="24"/>
        </w:rPr>
        <w:t>Please report in thousands.</w:t>
      </w:r>
    </w:p>
    <w:p w:rsidR="00F61463" w:rsidRPr="00164DD0" w:rsidRDefault="00F61463" w:rsidP="00164DD0">
      <w:pPr>
        <w:rPr>
          <w:sz w:val="24"/>
          <w:szCs w:val="24"/>
        </w:rPr>
      </w:pPr>
    </w:p>
    <w:p w:rsidR="00F61463" w:rsidRPr="00164DD0" w:rsidRDefault="00F61463" w:rsidP="00164DD0">
      <w:pPr>
        <w:rPr>
          <w:sz w:val="24"/>
          <w:szCs w:val="24"/>
        </w:rPr>
      </w:pPr>
      <w:r w:rsidRPr="00164DD0">
        <w:rPr>
          <w:sz w:val="24"/>
          <w:szCs w:val="24"/>
        </w:rPr>
        <w:t>$_________</w:t>
      </w:r>
      <w:r w:rsidR="00DB4283" w:rsidRPr="00164DD0">
        <w:rPr>
          <w:sz w:val="24"/>
          <w:szCs w:val="24"/>
        </w:rPr>
        <w:t>,000</w:t>
      </w:r>
    </w:p>
    <w:p w:rsidR="00DB4283" w:rsidRDefault="00DB4283">
      <w:pPr>
        <w:rPr>
          <w:noProof/>
          <w:sz w:val="24"/>
          <w:szCs w:val="24"/>
        </w:rPr>
      </w:pPr>
    </w:p>
    <w:p w:rsidR="00B666D5" w:rsidRDefault="00B666D5" w:rsidP="005E500A">
      <w:pPr>
        <w:pStyle w:val="Heading2"/>
      </w:pPr>
      <w:r>
        <w:br w:type="page"/>
      </w:r>
    </w:p>
    <w:p w:rsidR="00B666D5" w:rsidRPr="00581A95" w:rsidRDefault="00C546D6" w:rsidP="00B666D5">
      <w:pPr>
        <w:rPr>
          <w:b/>
          <w:color w:val="FF0000"/>
          <w:sz w:val="28"/>
          <w:szCs w:val="28"/>
          <w:u w:val="single"/>
        </w:rPr>
      </w:pPr>
      <w:r>
        <w:rPr>
          <w:b/>
          <w:color w:val="FF0000"/>
          <w:sz w:val="24"/>
          <w:szCs w:val="24"/>
          <w:u w:val="single"/>
        </w:rPr>
        <w:lastRenderedPageBreak/>
        <w:t>New Questions for 2014</w:t>
      </w:r>
    </w:p>
    <w:p w:rsidR="00B666D5" w:rsidRPr="00164DD0" w:rsidRDefault="00521321" w:rsidP="00164DD0">
      <w:pPr>
        <w:rPr>
          <w:sz w:val="24"/>
          <w:szCs w:val="24"/>
        </w:rPr>
      </w:pPr>
      <w:bookmarkStart w:id="27" w:name="_Item:_Attempts_to"/>
      <w:bookmarkEnd w:id="27"/>
      <w:r w:rsidRPr="00164DD0">
        <w:rPr>
          <w:sz w:val="24"/>
          <w:szCs w:val="24"/>
        </w:rPr>
        <w:t xml:space="preserve">In </w:t>
      </w:r>
      <w:r w:rsidR="00B666D5" w:rsidRPr="00164DD0">
        <w:rPr>
          <w:sz w:val="24"/>
          <w:szCs w:val="24"/>
        </w:rPr>
        <w:t>2014, did this business attempt to establish a</w:t>
      </w:r>
      <w:r w:rsidR="00B16885" w:rsidRPr="00164DD0">
        <w:rPr>
          <w:sz w:val="24"/>
          <w:szCs w:val="24"/>
        </w:rPr>
        <w:t>ny</w:t>
      </w:r>
      <w:r w:rsidR="00B666D5" w:rsidRPr="00164DD0">
        <w:rPr>
          <w:sz w:val="24"/>
          <w:szCs w:val="24"/>
        </w:rPr>
        <w:t xml:space="preserve"> </w:t>
      </w:r>
      <w:r w:rsidR="00B666D5" w:rsidRPr="00164DD0">
        <w:rPr>
          <w:b/>
          <w:sz w:val="24"/>
          <w:szCs w:val="24"/>
        </w:rPr>
        <w:t>new funding relationship</w:t>
      </w:r>
      <w:r w:rsidR="00B666D5" w:rsidRPr="00164DD0">
        <w:rPr>
          <w:sz w:val="24"/>
          <w:szCs w:val="24"/>
        </w:rPr>
        <w:t xml:space="preserve"> (</w:t>
      </w:r>
      <w:r w:rsidRPr="00164DD0">
        <w:rPr>
          <w:sz w:val="24"/>
          <w:szCs w:val="24"/>
        </w:rPr>
        <w:t>for example,</w:t>
      </w:r>
      <w:r w:rsidR="00B666D5" w:rsidRPr="00164DD0">
        <w:rPr>
          <w:sz w:val="24"/>
          <w:szCs w:val="24"/>
        </w:rPr>
        <w:t xml:space="preserve"> loans, investments, or gifts)</w:t>
      </w:r>
      <w:r w:rsidRPr="00164DD0">
        <w:rPr>
          <w:sz w:val="24"/>
          <w:szCs w:val="24"/>
        </w:rPr>
        <w:t xml:space="preserve"> </w:t>
      </w:r>
      <w:r w:rsidR="00B16885" w:rsidRPr="00164DD0">
        <w:rPr>
          <w:sz w:val="24"/>
          <w:szCs w:val="24"/>
        </w:rPr>
        <w:t xml:space="preserve">with any </w:t>
      </w:r>
      <w:r w:rsidR="00B666D5" w:rsidRPr="00164DD0">
        <w:rPr>
          <w:sz w:val="24"/>
          <w:szCs w:val="24"/>
        </w:rPr>
        <w:t>of the following sources?</w:t>
      </w:r>
      <w:r w:rsidR="00B16885" w:rsidRPr="00164DD0">
        <w:rPr>
          <w:sz w:val="24"/>
          <w:szCs w:val="24"/>
        </w:rPr>
        <w:t xml:space="preserve"> (</w:t>
      </w:r>
      <w:r w:rsidR="00302465" w:rsidRPr="00164DD0">
        <w:rPr>
          <w:b/>
          <w:i/>
          <w:sz w:val="24"/>
          <w:szCs w:val="24"/>
        </w:rPr>
        <w:t xml:space="preserve">Select </w:t>
      </w:r>
      <w:r w:rsidR="00B16885" w:rsidRPr="00164DD0">
        <w:rPr>
          <w:b/>
          <w:i/>
          <w:sz w:val="24"/>
          <w:szCs w:val="24"/>
        </w:rPr>
        <w:t>one for each row</w:t>
      </w:r>
      <w:r w:rsidR="00B16885" w:rsidRPr="00164DD0">
        <w:rPr>
          <w:sz w:val="24"/>
          <w:szCs w:val="24"/>
        </w:rPr>
        <w:t>)</w:t>
      </w:r>
    </w:p>
    <w:tbl>
      <w:tblPr>
        <w:tblStyle w:val="Tabelacomgrade"/>
        <w:tblW w:w="9378" w:type="dxa"/>
        <w:tblLayout w:type="fixed"/>
        <w:tblLook w:val="04A0" w:firstRow="1" w:lastRow="0" w:firstColumn="1" w:lastColumn="0" w:noHBand="0" w:noVBand="1"/>
      </w:tblPr>
      <w:tblGrid>
        <w:gridCol w:w="4608"/>
        <w:gridCol w:w="720"/>
        <w:gridCol w:w="1980"/>
        <w:gridCol w:w="2070"/>
      </w:tblGrid>
      <w:tr w:rsidR="00B666D5" w:rsidRPr="00D92C4B" w:rsidTr="000705E4">
        <w:trPr>
          <w:trHeight w:val="1403"/>
        </w:trPr>
        <w:tc>
          <w:tcPr>
            <w:tcW w:w="4608" w:type="dxa"/>
            <w:hideMark/>
          </w:tcPr>
          <w:p w:rsidR="00B666D5" w:rsidRPr="00D92C4B" w:rsidRDefault="00B666D5" w:rsidP="00EA0B7D">
            <w:pPr>
              <w:rPr>
                <w:rFonts w:ascii="Calibri" w:hAnsi="Calibri"/>
              </w:rPr>
            </w:pPr>
            <w:r w:rsidRPr="00D92C4B">
              <w:rPr>
                <w:rFonts w:ascii="Calibri" w:hAnsi="Calibri"/>
              </w:rPr>
              <w:t> </w:t>
            </w:r>
          </w:p>
        </w:tc>
        <w:tc>
          <w:tcPr>
            <w:tcW w:w="720" w:type="dxa"/>
            <w:hideMark/>
          </w:tcPr>
          <w:p w:rsidR="00B666D5" w:rsidRPr="00D92C4B" w:rsidRDefault="00B666D5" w:rsidP="000705E4">
            <w:pPr>
              <w:jc w:val="center"/>
              <w:rPr>
                <w:rFonts w:ascii="Calibri" w:hAnsi="Calibri"/>
              </w:rPr>
            </w:pPr>
            <w:r w:rsidRPr="00D92C4B">
              <w:rPr>
                <w:rFonts w:ascii="Calibri" w:hAnsi="Calibri"/>
              </w:rPr>
              <w:t>No</w:t>
            </w:r>
          </w:p>
        </w:tc>
        <w:tc>
          <w:tcPr>
            <w:tcW w:w="1980" w:type="dxa"/>
            <w:hideMark/>
          </w:tcPr>
          <w:p w:rsidR="00B666D5" w:rsidRPr="00D92C4B" w:rsidRDefault="00B666D5" w:rsidP="000705E4">
            <w:pPr>
              <w:jc w:val="center"/>
              <w:rPr>
                <w:rFonts w:ascii="Calibri" w:hAnsi="Calibri"/>
              </w:rPr>
            </w:pPr>
            <w:r w:rsidRPr="00D92C4B">
              <w:rPr>
                <w:rFonts w:ascii="Calibri" w:hAnsi="Calibri"/>
              </w:rPr>
              <w:t>Yes, received</w:t>
            </w:r>
          </w:p>
          <w:p w:rsidR="00B666D5" w:rsidRPr="00D92C4B" w:rsidRDefault="00B666D5" w:rsidP="000705E4">
            <w:pPr>
              <w:jc w:val="center"/>
              <w:rPr>
                <w:rFonts w:ascii="Calibri" w:hAnsi="Calibri"/>
              </w:rPr>
            </w:pPr>
            <w:r w:rsidRPr="00D92C4B">
              <w:rPr>
                <w:rFonts w:ascii="Calibri" w:hAnsi="Calibri"/>
                <w:i/>
                <w:u w:val="single"/>
              </w:rPr>
              <w:t>total amount</w:t>
            </w:r>
          </w:p>
          <w:p w:rsidR="00B666D5" w:rsidRPr="00D92C4B" w:rsidRDefault="00B666D5" w:rsidP="000705E4">
            <w:pPr>
              <w:jc w:val="center"/>
              <w:rPr>
                <w:rFonts w:ascii="Calibri" w:hAnsi="Calibri"/>
              </w:rPr>
            </w:pPr>
            <w:r w:rsidRPr="00D92C4B">
              <w:rPr>
                <w:rFonts w:ascii="Calibri" w:hAnsi="Calibri"/>
              </w:rPr>
              <w:t>of the funding requested</w:t>
            </w:r>
          </w:p>
        </w:tc>
        <w:tc>
          <w:tcPr>
            <w:tcW w:w="2070" w:type="dxa"/>
            <w:hideMark/>
          </w:tcPr>
          <w:p w:rsidR="007765A0" w:rsidRPr="00D92C4B" w:rsidRDefault="00B666D5" w:rsidP="000705E4">
            <w:pPr>
              <w:jc w:val="center"/>
              <w:rPr>
                <w:rFonts w:ascii="Calibri" w:hAnsi="Calibri"/>
                <w:b/>
                <w:bCs/>
              </w:rPr>
            </w:pPr>
            <w:r w:rsidRPr="00D92C4B">
              <w:rPr>
                <w:rFonts w:ascii="Calibri" w:hAnsi="Calibri"/>
              </w:rPr>
              <w:t xml:space="preserve">Yes, but </w:t>
            </w:r>
            <w:r w:rsidR="007765A0" w:rsidRPr="00D92C4B">
              <w:rPr>
                <w:rFonts w:ascii="Calibri" w:hAnsi="Calibri"/>
                <w:i/>
                <w:u w:val="single"/>
              </w:rPr>
              <w:t>did not receive the total amount</w:t>
            </w:r>
          </w:p>
          <w:p w:rsidR="00B666D5" w:rsidRPr="00D92C4B" w:rsidRDefault="00B666D5" w:rsidP="000705E4">
            <w:pPr>
              <w:jc w:val="center"/>
              <w:rPr>
                <w:rFonts w:ascii="Calibri" w:hAnsi="Calibri"/>
              </w:rPr>
            </w:pPr>
            <w:r w:rsidRPr="00D92C4B">
              <w:rPr>
                <w:rFonts w:ascii="Calibri" w:hAnsi="Calibri"/>
              </w:rPr>
              <w:t>requested</w:t>
            </w:r>
          </w:p>
        </w:tc>
      </w:tr>
      <w:tr w:rsidR="00B666D5" w:rsidRPr="00D92C4B" w:rsidTr="000705E4">
        <w:trPr>
          <w:trHeight w:val="404"/>
        </w:trPr>
        <w:tc>
          <w:tcPr>
            <w:tcW w:w="4608" w:type="dxa"/>
          </w:tcPr>
          <w:p w:rsidR="00B666D5" w:rsidRPr="00D92C4B" w:rsidRDefault="00B666D5" w:rsidP="00C44173">
            <w:pPr>
              <w:spacing w:after="120"/>
              <w:rPr>
                <w:rFonts w:ascii="Calibri" w:hAnsi="Calibri"/>
              </w:rPr>
            </w:pPr>
            <w:r w:rsidRPr="00D92C4B">
              <w:rPr>
                <w:rFonts w:ascii="Calibri" w:hAnsi="Calibri"/>
              </w:rPr>
              <w:t>Other owner(s) (</w:t>
            </w:r>
            <w:r w:rsidRPr="00D92C4B">
              <w:rPr>
                <w:rFonts w:ascii="Calibri" w:hAnsi="Calibri"/>
                <w:i/>
              </w:rPr>
              <w:t>if applicable</w:t>
            </w:r>
            <w:r w:rsidRPr="00D92C4B">
              <w:rPr>
                <w:rFonts w:ascii="Calibri" w:hAnsi="Calibri"/>
              </w:rPr>
              <w:t>)</w:t>
            </w:r>
          </w:p>
        </w:tc>
        <w:tc>
          <w:tcPr>
            <w:tcW w:w="720" w:type="dxa"/>
          </w:tcPr>
          <w:p w:rsidR="00B666D5" w:rsidRPr="00D92C4B" w:rsidRDefault="00B666D5" w:rsidP="00EA0B7D">
            <w:pPr>
              <w:jc w:val="center"/>
              <w:rPr>
                <w:rFonts w:ascii="Calibri" w:hAnsi="Calibri"/>
                <w:color w:val="000000"/>
              </w:rPr>
            </w:pPr>
            <w:r w:rsidRPr="00D92C4B">
              <w:rPr>
                <w:rFonts w:ascii="Calibri" w:hAnsi="Calibri"/>
                <w:color w:val="000000"/>
              </w:rPr>
              <w:sym w:font="Wingdings" w:char="F0A1"/>
            </w:r>
          </w:p>
        </w:tc>
        <w:tc>
          <w:tcPr>
            <w:tcW w:w="1980" w:type="dxa"/>
          </w:tcPr>
          <w:p w:rsidR="00B666D5" w:rsidRPr="00D92C4B" w:rsidRDefault="00B666D5" w:rsidP="00EA0B7D">
            <w:pPr>
              <w:jc w:val="center"/>
              <w:rPr>
                <w:rFonts w:ascii="Calibri" w:hAnsi="Calibri"/>
                <w:color w:val="000000"/>
              </w:rPr>
            </w:pPr>
            <w:r w:rsidRPr="00D92C4B">
              <w:rPr>
                <w:rFonts w:ascii="Calibri" w:hAnsi="Calibri"/>
                <w:color w:val="000000"/>
              </w:rPr>
              <w:sym w:font="Wingdings" w:char="F0A1"/>
            </w:r>
          </w:p>
        </w:tc>
        <w:tc>
          <w:tcPr>
            <w:tcW w:w="2070" w:type="dxa"/>
          </w:tcPr>
          <w:p w:rsidR="00B666D5" w:rsidRPr="00D92C4B" w:rsidRDefault="00B666D5" w:rsidP="00EA0B7D">
            <w:pPr>
              <w:jc w:val="center"/>
              <w:rPr>
                <w:rFonts w:ascii="Calibri" w:hAnsi="Calibri"/>
                <w:color w:val="000000"/>
              </w:rPr>
            </w:pPr>
            <w:r w:rsidRPr="00D92C4B">
              <w:rPr>
                <w:rFonts w:ascii="Calibri" w:hAnsi="Calibri"/>
                <w:color w:val="000000"/>
              </w:rPr>
              <w:sym w:font="Wingdings" w:char="F0A1"/>
            </w:r>
          </w:p>
        </w:tc>
      </w:tr>
      <w:tr w:rsidR="00B666D5" w:rsidRPr="00D92C4B" w:rsidTr="000705E4">
        <w:trPr>
          <w:trHeight w:val="404"/>
        </w:trPr>
        <w:tc>
          <w:tcPr>
            <w:tcW w:w="4608" w:type="dxa"/>
          </w:tcPr>
          <w:p w:rsidR="00B666D5" w:rsidRPr="00D92C4B" w:rsidRDefault="00B666D5" w:rsidP="00C44173">
            <w:pPr>
              <w:spacing w:after="120"/>
              <w:rPr>
                <w:rFonts w:ascii="Calibri" w:hAnsi="Calibri"/>
              </w:rPr>
            </w:pPr>
            <w:r w:rsidRPr="00D92C4B">
              <w:rPr>
                <w:rFonts w:ascii="Calibri" w:hAnsi="Calibri"/>
              </w:rPr>
              <w:t>Family, friends, or employees</w:t>
            </w:r>
          </w:p>
        </w:tc>
        <w:tc>
          <w:tcPr>
            <w:tcW w:w="720" w:type="dxa"/>
          </w:tcPr>
          <w:p w:rsidR="00B666D5" w:rsidRPr="00D92C4B" w:rsidRDefault="00B666D5" w:rsidP="00EA0B7D">
            <w:pPr>
              <w:jc w:val="center"/>
              <w:rPr>
                <w:rFonts w:ascii="Calibri" w:hAnsi="Calibri"/>
                <w:color w:val="000000"/>
              </w:rPr>
            </w:pPr>
            <w:r w:rsidRPr="00D92C4B">
              <w:rPr>
                <w:rFonts w:ascii="Calibri" w:hAnsi="Calibri"/>
                <w:color w:val="000000"/>
              </w:rPr>
              <w:sym w:font="Wingdings" w:char="F0A1"/>
            </w:r>
          </w:p>
        </w:tc>
        <w:tc>
          <w:tcPr>
            <w:tcW w:w="1980" w:type="dxa"/>
          </w:tcPr>
          <w:p w:rsidR="00B666D5" w:rsidRPr="00D92C4B" w:rsidRDefault="00B666D5" w:rsidP="00EA0B7D">
            <w:pPr>
              <w:jc w:val="center"/>
              <w:rPr>
                <w:rFonts w:ascii="Calibri" w:hAnsi="Calibri"/>
                <w:color w:val="000000"/>
              </w:rPr>
            </w:pPr>
            <w:r w:rsidRPr="00D92C4B">
              <w:rPr>
                <w:rFonts w:ascii="Calibri" w:hAnsi="Calibri"/>
                <w:color w:val="000000"/>
              </w:rPr>
              <w:sym w:font="Wingdings" w:char="F0A1"/>
            </w:r>
          </w:p>
        </w:tc>
        <w:tc>
          <w:tcPr>
            <w:tcW w:w="2070" w:type="dxa"/>
          </w:tcPr>
          <w:p w:rsidR="00B666D5" w:rsidRPr="00D92C4B" w:rsidRDefault="00B666D5" w:rsidP="00EA0B7D">
            <w:pPr>
              <w:jc w:val="center"/>
              <w:rPr>
                <w:rFonts w:ascii="Calibri" w:hAnsi="Calibri"/>
                <w:color w:val="000000"/>
              </w:rPr>
            </w:pPr>
            <w:r w:rsidRPr="00D92C4B">
              <w:rPr>
                <w:rFonts w:ascii="Calibri" w:hAnsi="Calibri"/>
                <w:color w:val="000000"/>
              </w:rPr>
              <w:sym w:font="Wingdings" w:char="F0A1"/>
            </w:r>
          </w:p>
        </w:tc>
      </w:tr>
      <w:tr w:rsidR="00B666D5" w:rsidRPr="00D92C4B" w:rsidTr="000705E4">
        <w:trPr>
          <w:trHeight w:val="341"/>
        </w:trPr>
        <w:tc>
          <w:tcPr>
            <w:tcW w:w="4608" w:type="dxa"/>
            <w:hideMark/>
          </w:tcPr>
          <w:p w:rsidR="00B666D5" w:rsidRPr="00D92C4B" w:rsidRDefault="00B666D5" w:rsidP="00C44173">
            <w:pPr>
              <w:spacing w:after="120"/>
              <w:rPr>
                <w:rFonts w:ascii="Calibri" w:hAnsi="Calibri"/>
              </w:rPr>
            </w:pPr>
            <w:r w:rsidRPr="00D92C4B">
              <w:rPr>
                <w:rFonts w:ascii="Calibri" w:hAnsi="Calibri"/>
              </w:rPr>
              <w:t>Banks, credit unions, or other financial institutions</w:t>
            </w:r>
          </w:p>
        </w:tc>
        <w:tc>
          <w:tcPr>
            <w:tcW w:w="720" w:type="dxa"/>
            <w:hideMark/>
          </w:tcPr>
          <w:p w:rsidR="00B666D5" w:rsidRPr="00D92C4B" w:rsidRDefault="00B666D5" w:rsidP="00EA0B7D">
            <w:pPr>
              <w:jc w:val="center"/>
              <w:rPr>
                <w:rFonts w:ascii="Calibri" w:hAnsi="Calibri"/>
                <w:color w:val="000000"/>
              </w:rPr>
            </w:pPr>
            <w:r w:rsidRPr="00D92C4B">
              <w:rPr>
                <w:rFonts w:ascii="Calibri" w:hAnsi="Calibri"/>
                <w:color w:val="000000"/>
              </w:rPr>
              <w:sym w:font="Wingdings" w:char="F0A1"/>
            </w:r>
          </w:p>
        </w:tc>
        <w:tc>
          <w:tcPr>
            <w:tcW w:w="1980" w:type="dxa"/>
            <w:hideMark/>
          </w:tcPr>
          <w:p w:rsidR="00B666D5" w:rsidRPr="00D92C4B" w:rsidRDefault="00B666D5" w:rsidP="00EA0B7D">
            <w:pPr>
              <w:jc w:val="center"/>
              <w:rPr>
                <w:rFonts w:ascii="Calibri" w:hAnsi="Calibri"/>
                <w:color w:val="000000"/>
              </w:rPr>
            </w:pPr>
            <w:r w:rsidRPr="00D92C4B">
              <w:rPr>
                <w:rFonts w:ascii="Calibri" w:hAnsi="Calibri"/>
                <w:color w:val="000000"/>
              </w:rPr>
              <w:sym w:font="Wingdings" w:char="F0A1"/>
            </w:r>
          </w:p>
        </w:tc>
        <w:tc>
          <w:tcPr>
            <w:tcW w:w="2070" w:type="dxa"/>
            <w:hideMark/>
          </w:tcPr>
          <w:p w:rsidR="00B666D5" w:rsidRPr="00D92C4B" w:rsidRDefault="00B666D5" w:rsidP="00EA0B7D">
            <w:pPr>
              <w:jc w:val="center"/>
              <w:rPr>
                <w:rFonts w:ascii="Calibri" w:hAnsi="Calibri"/>
                <w:color w:val="000000"/>
              </w:rPr>
            </w:pPr>
            <w:r w:rsidRPr="00D92C4B">
              <w:rPr>
                <w:rFonts w:ascii="Calibri" w:hAnsi="Calibri"/>
                <w:color w:val="000000"/>
              </w:rPr>
              <w:sym w:font="Wingdings" w:char="F0A1"/>
            </w:r>
          </w:p>
        </w:tc>
      </w:tr>
      <w:tr w:rsidR="00B666D5" w:rsidRPr="00D92C4B" w:rsidTr="000705E4">
        <w:trPr>
          <w:trHeight w:val="300"/>
        </w:trPr>
        <w:tc>
          <w:tcPr>
            <w:tcW w:w="4608" w:type="dxa"/>
          </w:tcPr>
          <w:p w:rsidR="00B666D5" w:rsidRPr="00D92C4B" w:rsidRDefault="00B666D5" w:rsidP="00C44173">
            <w:pPr>
              <w:spacing w:after="120"/>
              <w:rPr>
                <w:rFonts w:ascii="Calibri" w:hAnsi="Calibri"/>
              </w:rPr>
            </w:pPr>
            <w:r w:rsidRPr="00D92C4B">
              <w:rPr>
                <w:rFonts w:ascii="Calibri" w:hAnsi="Calibri"/>
              </w:rPr>
              <w:t>Home equity loans in name of business owners</w:t>
            </w:r>
          </w:p>
        </w:tc>
        <w:tc>
          <w:tcPr>
            <w:tcW w:w="720" w:type="dxa"/>
          </w:tcPr>
          <w:p w:rsidR="00B666D5" w:rsidRPr="00D92C4B" w:rsidRDefault="00B666D5" w:rsidP="00EA0B7D">
            <w:pPr>
              <w:jc w:val="center"/>
              <w:rPr>
                <w:rFonts w:ascii="Calibri" w:hAnsi="Calibri"/>
                <w:color w:val="000000"/>
              </w:rPr>
            </w:pPr>
            <w:r w:rsidRPr="00D92C4B">
              <w:rPr>
                <w:rFonts w:ascii="Calibri" w:hAnsi="Calibri"/>
                <w:color w:val="000000"/>
              </w:rPr>
              <w:sym w:font="Wingdings" w:char="F0A1"/>
            </w:r>
          </w:p>
        </w:tc>
        <w:tc>
          <w:tcPr>
            <w:tcW w:w="1980" w:type="dxa"/>
          </w:tcPr>
          <w:p w:rsidR="00B666D5" w:rsidRPr="00D92C4B" w:rsidRDefault="00B666D5" w:rsidP="00EA0B7D">
            <w:pPr>
              <w:jc w:val="center"/>
              <w:rPr>
                <w:rFonts w:ascii="Calibri" w:hAnsi="Calibri"/>
                <w:color w:val="000000"/>
              </w:rPr>
            </w:pPr>
            <w:r w:rsidRPr="00D92C4B">
              <w:rPr>
                <w:rFonts w:ascii="Calibri" w:hAnsi="Calibri"/>
                <w:color w:val="000000"/>
              </w:rPr>
              <w:sym w:font="Wingdings" w:char="F0A1"/>
            </w:r>
          </w:p>
        </w:tc>
        <w:tc>
          <w:tcPr>
            <w:tcW w:w="2070" w:type="dxa"/>
          </w:tcPr>
          <w:p w:rsidR="00B666D5" w:rsidRPr="00D92C4B" w:rsidRDefault="00B666D5" w:rsidP="00EA0B7D">
            <w:pPr>
              <w:jc w:val="center"/>
              <w:rPr>
                <w:rFonts w:ascii="Calibri" w:hAnsi="Calibri"/>
                <w:color w:val="000000"/>
              </w:rPr>
            </w:pPr>
            <w:r w:rsidRPr="00D92C4B">
              <w:rPr>
                <w:rFonts w:ascii="Calibri" w:hAnsi="Calibri"/>
                <w:color w:val="000000"/>
              </w:rPr>
              <w:sym w:font="Wingdings" w:char="F0A1"/>
            </w:r>
          </w:p>
        </w:tc>
      </w:tr>
      <w:tr w:rsidR="00B666D5" w:rsidRPr="00D92C4B" w:rsidTr="000705E4">
        <w:trPr>
          <w:trHeight w:val="300"/>
        </w:trPr>
        <w:tc>
          <w:tcPr>
            <w:tcW w:w="4608" w:type="dxa"/>
          </w:tcPr>
          <w:p w:rsidR="00B666D5" w:rsidRPr="00D92C4B" w:rsidRDefault="00B666D5" w:rsidP="00C44173">
            <w:pPr>
              <w:spacing w:after="120"/>
              <w:rPr>
                <w:rFonts w:ascii="Calibri" w:hAnsi="Calibri"/>
              </w:rPr>
            </w:pPr>
            <w:r w:rsidRPr="00D92C4B">
              <w:rPr>
                <w:rFonts w:ascii="Calibri" w:hAnsi="Calibri"/>
              </w:rPr>
              <w:t>Credit cards</w:t>
            </w:r>
          </w:p>
        </w:tc>
        <w:tc>
          <w:tcPr>
            <w:tcW w:w="720" w:type="dxa"/>
          </w:tcPr>
          <w:p w:rsidR="00B666D5" w:rsidRPr="00D92C4B" w:rsidRDefault="00B666D5" w:rsidP="00EA0B7D">
            <w:pPr>
              <w:jc w:val="center"/>
              <w:rPr>
                <w:rFonts w:ascii="Calibri" w:hAnsi="Calibri"/>
                <w:color w:val="000000"/>
              </w:rPr>
            </w:pPr>
            <w:r w:rsidRPr="00D92C4B">
              <w:rPr>
                <w:rFonts w:ascii="Calibri" w:hAnsi="Calibri"/>
                <w:color w:val="000000"/>
              </w:rPr>
              <w:sym w:font="Wingdings" w:char="F0A1"/>
            </w:r>
          </w:p>
        </w:tc>
        <w:tc>
          <w:tcPr>
            <w:tcW w:w="1980" w:type="dxa"/>
          </w:tcPr>
          <w:p w:rsidR="00B666D5" w:rsidRPr="00D92C4B" w:rsidRDefault="00B666D5" w:rsidP="00EA0B7D">
            <w:pPr>
              <w:jc w:val="center"/>
              <w:rPr>
                <w:rFonts w:ascii="Calibri" w:hAnsi="Calibri"/>
                <w:color w:val="000000"/>
              </w:rPr>
            </w:pPr>
            <w:r w:rsidRPr="00D92C4B">
              <w:rPr>
                <w:rFonts w:ascii="Calibri" w:hAnsi="Calibri"/>
                <w:color w:val="000000"/>
              </w:rPr>
              <w:sym w:font="Wingdings" w:char="F0A1"/>
            </w:r>
          </w:p>
        </w:tc>
        <w:tc>
          <w:tcPr>
            <w:tcW w:w="2070" w:type="dxa"/>
          </w:tcPr>
          <w:p w:rsidR="00B666D5" w:rsidRPr="00D92C4B" w:rsidRDefault="00B666D5" w:rsidP="00EA0B7D">
            <w:pPr>
              <w:jc w:val="center"/>
              <w:rPr>
                <w:rFonts w:ascii="Calibri" w:hAnsi="Calibri"/>
                <w:color w:val="000000"/>
              </w:rPr>
            </w:pPr>
            <w:r w:rsidRPr="00D92C4B">
              <w:rPr>
                <w:rFonts w:ascii="Calibri" w:hAnsi="Calibri"/>
                <w:color w:val="000000"/>
              </w:rPr>
              <w:sym w:font="Wingdings" w:char="F0A1"/>
            </w:r>
          </w:p>
        </w:tc>
      </w:tr>
      <w:tr w:rsidR="00B666D5" w:rsidRPr="00D92C4B" w:rsidTr="000705E4">
        <w:trPr>
          <w:trHeight w:val="300"/>
        </w:trPr>
        <w:tc>
          <w:tcPr>
            <w:tcW w:w="4608" w:type="dxa"/>
          </w:tcPr>
          <w:p w:rsidR="00B666D5" w:rsidRPr="00D92C4B" w:rsidRDefault="00B666D5" w:rsidP="00C44173">
            <w:pPr>
              <w:spacing w:after="120"/>
              <w:rPr>
                <w:rFonts w:ascii="Calibri" w:hAnsi="Calibri"/>
              </w:rPr>
            </w:pPr>
            <w:r w:rsidRPr="00D92C4B">
              <w:rPr>
                <w:rFonts w:ascii="Calibri" w:hAnsi="Calibri"/>
              </w:rPr>
              <w:t>Trade credit (</w:t>
            </w:r>
            <w:r w:rsidR="00521321">
              <w:rPr>
                <w:rFonts w:ascii="Calibri" w:hAnsi="Calibri"/>
              </w:rPr>
              <w:t xml:space="preserve">for example, </w:t>
            </w:r>
            <w:r w:rsidRPr="00D92C4B">
              <w:rPr>
                <w:rFonts w:ascii="Calibri" w:hAnsi="Calibri"/>
              </w:rPr>
              <w:t>buy now, pay later)</w:t>
            </w:r>
          </w:p>
        </w:tc>
        <w:tc>
          <w:tcPr>
            <w:tcW w:w="720" w:type="dxa"/>
          </w:tcPr>
          <w:p w:rsidR="00B666D5" w:rsidRPr="00D92C4B" w:rsidRDefault="00B666D5" w:rsidP="00EA0B7D">
            <w:pPr>
              <w:jc w:val="center"/>
              <w:rPr>
                <w:rFonts w:ascii="Calibri" w:hAnsi="Calibri"/>
                <w:color w:val="000000"/>
              </w:rPr>
            </w:pPr>
            <w:r w:rsidRPr="00D92C4B">
              <w:rPr>
                <w:rFonts w:ascii="Calibri" w:hAnsi="Calibri"/>
                <w:color w:val="000000"/>
              </w:rPr>
              <w:sym w:font="Wingdings" w:char="F0A1"/>
            </w:r>
          </w:p>
        </w:tc>
        <w:tc>
          <w:tcPr>
            <w:tcW w:w="1980" w:type="dxa"/>
          </w:tcPr>
          <w:p w:rsidR="00B666D5" w:rsidRPr="00D92C4B" w:rsidRDefault="00B666D5" w:rsidP="00EA0B7D">
            <w:pPr>
              <w:jc w:val="center"/>
              <w:rPr>
                <w:rFonts w:ascii="Calibri" w:hAnsi="Calibri"/>
                <w:color w:val="000000"/>
              </w:rPr>
            </w:pPr>
            <w:r w:rsidRPr="00D92C4B">
              <w:rPr>
                <w:rFonts w:ascii="Calibri" w:hAnsi="Calibri"/>
                <w:color w:val="000000"/>
              </w:rPr>
              <w:sym w:font="Wingdings" w:char="F0A1"/>
            </w:r>
          </w:p>
        </w:tc>
        <w:tc>
          <w:tcPr>
            <w:tcW w:w="2070" w:type="dxa"/>
          </w:tcPr>
          <w:p w:rsidR="00B666D5" w:rsidRPr="00D92C4B" w:rsidRDefault="00B666D5" w:rsidP="00EA0B7D">
            <w:pPr>
              <w:jc w:val="center"/>
              <w:rPr>
                <w:rFonts w:ascii="Calibri" w:hAnsi="Calibri"/>
                <w:color w:val="000000"/>
              </w:rPr>
            </w:pPr>
            <w:r w:rsidRPr="00D92C4B">
              <w:rPr>
                <w:rFonts w:ascii="Calibri" w:hAnsi="Calibri"/>
                <w:color w:val="000000"/>
              </w:rPr>
              <w:sym w:font="Wingdings" w:char="F0A1"/>
            </w:r>
          </w:p>
        </w:tc>
      </w:tr>
      <w:tr w:rsidR="00B666D5" w:rsidRPr="00D92C4B" w:rsidTr="000705E4">
        <w:trPr>
          <w:trHeight w:val="300"/>
        </w:trPr>
        <w:tc>
          <w:tcPr>
            <w:tcW w:w="4608" w:type="dxa"/>
            <w:hideMark/>
          </w:tcPr>
          <w:p w:rsidR="00B666D5" w:rsidRPr="00D92C4B" w:rsidRDefault="00B666D5" w:rsidP="00C44173">
            <w:pPr>
              <w:spacing w:after="120"/>
              <w:rPr>
                <w:rFonts w:ascii="Calibri" w:hAnsi="Calibri"/>
              </w:rPr>
            </w:pPr>
            <w:r w:rsidRPr="00D92C4B">
              <w:rPr>
                <w:rFonts w:ascii="Calibri" w:hAnsi="Calibri"/>
              </w:rPr>
              <w:t>Angel investors</w:t>
            </w:r>
          </w:p>
        </w:tc>
        <w:tc>
          <w:tcPr>
            <w:tcW w:w="720" w:type="dxa"/>
            <w:hideMark/>
          </w:tcPr>
          <w:p w:rsidR="00B666D5" w:rsidRPr="00D92C4B" w:rsidRDefault="00B666D5" w:rsidP="00EA0B7D">
            <w:pPr>
              <w:jc w:val="center"/>
              <w:rPr>
                <w:rFonts w:ascii="Calibri" w:hAnsi="Calibri"/>
                <w:color w:val="000000"/>
              </w:rPr>
            </w:pPr>
            <w:r w:rsidRPr="00D92C4B">
              <w:rPr>
                <w:rFonts w:ascii="Calibri" w:hAnsi="Calibri"/>
                <w:color w:val="000000"/>
              </w:rPr>
              <w:sym w:font="Wingdings" w:char="F0A1"/>
            </w:r>
          </w:p>
        </w:tc>
        <w:tc>
          <w:tcPr>
            <w:tcW w:w="1980" w:type="dxa"/>
            <w:hideMark/>
          </w:tcPr>
          <w:p w:rsidR="00B666D5" w:rsidRPr="00D92C4B" w:rsidRDefault="00B666D5" w:rsidP="00EA0B7D">
            <w:pPr>
              <w:jc w:val="center"/>
              <w:rPr>
                <w:rFonts w:ascii="Calibri" w:hAnsi="Calibri"/>
                <w:color w:val="000000"/>
              </w:rPr>
            </w:pPr>
            <w:r w:rsidRPr="00D92C4B">
              <w:rPr>
                <w:rFonts w:ascii="Calibri" w:hAnsi="Calibri"/>
                <w:color w:val="000000"/>
              </w:rPr>
              <w:sym w:font="Wingdings" w:char="F0A1"/>
            </w:r>
          </w:p>
        </w:tc>
        <w:tc>
          <w:tcPr>
            <w:tcW w:w="2070" w:type="dxa"/>
            <w:hideMark/>
          </w:tcPr>
          <w:p w:rsidR="00B666D5" w:rsidRPr="00D92C4B" w:rsidRDefault="00B666D5" w:rsidP="00EA0B7D">
            <w:pPr>
              <w:jc w:val="center"/>
              <w:rPr>
                <w:rFonts w:ascii="Calibri" w:hAnsi="Calibri"/>
                <w:color w:val="000000"/>
              </w:rPr>
            </w:pPr>
            <w:r w:rsidRPr="00D92C4B">
              <w:rPr>
                <w:rFonts w:ascii="Calibri" w:hAnsi="Calibri"/>
                <w:color w:val="000000"/>
              </w:rPr>
              <w:sym w:font="Wingdings" w:char="F0A1"/>
            </w:r>
          </w:p>
        </w:tc>
      </w:tr>
      <w:tr w:rsidR="00B666D5" w:rsidRPr="00D92C4B" w:rsidTr="000705E4">
        <w:trPr>
          <w:trHeight w:val="314"/>
        </w:trPr>
        <w:tc>
          <w:tcPr>
            <w:tcW w:w="4608" w:type="dxa"/>
          </w:tcPr>
          <w:p w:rsidR="00B666D5" w:rsidRPr="00D92C4B" w:rsidRDefault="00B666D5" w:rsidP="00C44173">
            <w:pPr>
              <w:spacing w:after="120"/>
              <w:rPr>
                <w:rFonts w:ascii="Calibri" w:hAnsi="Calibri"/>
              </w:rPr>
            </w:pPr>
            <w:r w:rsidRPr="00D92C4B">
              <w:rPr>
                <w:rFonts w:ascii="Calibri" w:hAnsi="Calibri"/>
              </w:rPr>
              <w:t>Venture capitalists</w:t>
            </w:r>
          </w:p>
        </w:tc>
        <w:tc>
          <w:tcPr>
            <w:tcW w:w="720" w:type="dxa"/>
          </w:tcPr>
          <w:p w:rsidR="00B666D5" w:rsidRPr="00D92C4B" w:rsidRDefault="00B666D5" w:rsidP="00EA0B7D">
            <w:pPr>
              <w:jc w:val="center"/>
              <w:rPr>
                <w:rFonts w:ascii="Calibri" w:hAnsi="Calibri"/>
                <w:color w:val="000000"/>
              </w:rPr>
            </w:pPr>
            <w:r w:rsidRPr="00D92C4B">
              <w:rPr>
                <w:rFonts w:ascii="Calibri" w:hAnsi="Calibri"/>
                <w:color w:val="000000"/>
              </w:rPr>
              <w:sym w:font="Wingdings" w:char="F0A1"/>
            </w:r>
          </w:p>
        </w:tc>
        <w:tc>
          <w:tcPr>
            <w:tcW w:w="1980" w:type="dxa"/>
          </w:tcPr>
          <w:p w:rsidR="00B666D5" w:rsidRPr="00D92C4B" w:rsidRDefault="00B666D5" w:rsidP="00EA0B7D">
            <w:pPr>
              <w:jc w:val="center"/>
              <w:rPr>
                <w:rFonts w:ascii="Calibri" w:hAnsi="Calibri"/>
                <w:color w:val="000000"/>
              </w:rPr>
            </w:pPr>
            <w:r w:rsidRPr="00D92C4B">
              <w:rPr>
                <w:rFonts w:ascii="Calibri" w:hAnsi="Calibri"/>
                <w:color w:val="000000"/>
              </w:rPr>
              <w:sym w:font="Wingdings" w:char="F0A1"/>
            </w:r>
          </w:p>
        </w:tc>
        <w:tc>
          <w:tcPr>
            <w:tcW w:w="2070" w:type="dxa"/>
          </w:tcPr>
          <w:p w:rsidR="00B666D5" w:rsidRPr="00D92C4B" w:rsidRDefault="00B666D5" w:rsidP="00EA0B7D">
            <w:pPr>
              <w:jc w:val="center"/>
              <w:rPr>
                <w:rFonts w:ascii="Calibri" w:hAnsi="Calibri"/>
                <w:color w:val="000000"/>
              </w:rPr>
            </w:pPr>
            <w:r w:rsidRPr="00D92C4B">
              <w:rPr>
                <w:rFonts w:ascii="Calibri" w:hAnsi="Calibri"/>
                <w:color w:val="000000"/>
              </w:rPr>
              <w:sym w:font="Wingdings" w:char="F0A1"/>
            </w:r>
          </w:p>
        </w:tc>
      </w:tr>
      <w:tr w:rsidR="00B666D5" w:rsidRPr="00D92C4B" w:rsidTr="000705E4">
        <w:trPr>
          <w:trHeight w:val="314"/>
        </w:trPr>
        <w:tc>
          <w:tcPr>
            <w:tcW w:w="4608" w:type="dxa"/>
          </w:tcPr>
          <w:p w:rsidR="00B666D5" w:rsidRPr="00D92C4B" w:rsidRDefault="00B666D5" w:rsidP="00C44173">
            <w:pPr>
              <w:spacing w:after="120"/>
              <w:rPr>
                <w:rFonts w:ascii="Calibri" w:hAnsi="Calibri"/>
              </w:rPr>
            </w:pPr>
            <w:r w:rsidRPr="00D92C4B">
              <w:rPr>
                <w:rFonts w:ascii="Calibri" w:hAnsi="Calibri"/>
              </w:rPr>
              <w:t>Other investor businesses</w:t>
            </w:r>
          </w:p>
        </w:tc>
        <w:tc>
          <w:tcPr>
            <w:tcW w:w="720" w:type="dxa"/>
          </w:tcPr>
          <w:p w:rsidR="00B666D5" w:rsidRPr="00D92C4B" w:rsidRDefault="00B666D5" w:rsidP="00EA0B7D">
            <w:pPr>
              <w:jc w:val="center"/>
              <w:rPr>
                <w:rFonts w:ascii="Calibri" w:hAnsi="Calibri"/>
                <w:color w:val="000000"/>
              </w:rPr>
            </w:pPr>
            <w:r w:rsidRPr="00D92C4B">
              <w:rPr>
                <w:rFonts w:ascii="Calibri" w:hAnsi="Calibri"/>
                <w:color w:val="000000"/>
              </w:rPr>
              <w:sym w:font="Wingdings" w:char="F0A1"/>
            </w:r>
          </w:p>
        </w:tc>
        <w:tc>
          <w:tcPr>
            <w:tcW w:w="1980" w:type="dxa"/>
          </w:tcPr>
          <w:p w:rsidR="00B666D5" w:rsidRPr="00D92C4B" w:rsidRDefault="00B666D5" w:rsidP="00EA0B7D">
            <w:pPr>
              <w:jc w:val="center"/>
              <w:rPr>
                <w:rFonts w:ascii="Calibri" w:hAnsi="Calibri"/>
                <w:color w:val="000000"/>
              </w:rPr>
            </w:pPr>
            <w:r w:rsidRPr="00D92C4B">
              <w:rPr>
                <w:rFonts w:ascii="Calibri" w:hAnsi="Calibri"/>
                <w:color w:val="000000"/>
              </w:rPr>
              <w:sym w:font="Wingdings" w:char="F0A1"/>
            </w:r>
          </w:p>
        </w:tc>
        <w:tc>
          <w:tcPr>
            <w:tcW w:w="2070" w:type="dxa"/>
          </w:tcPr>
          <w:p w:rsidR="00B666D5" w:rsidRPr="00D92C4B" w:rsidRDefault="00B666D5" w:rsidP="00EA0B7D">
            <w:pPr>
              <w:jc w:val="center"/>
              <w:rPr>
                <w:rFonts w:ascii="Calibri" w:hAnsi="Calibri"/>
                <w:color w:val="000000"/>
              </w:rPr>
            </w:pPr>
            <w:r w:rsidRPr="00D92C4B">
              <w:rPr>
                <w:rFonts w:ascii="Calibri" w:hAnsi="Calibri"/>
                <w:color w:val="000000"/>
              </w:rPr>
              <w:sym w:font="Wingdings" w:char="F0A1"/>
            </w:r>
          </w:p>
        </w:tc>
      </w:tr>
      <w:tr w:rsidR="00B666D5" w:rsidRPr="00D92C4B" w:rsidTr="000705E4">
        <w:trPr>
          <w:trHeight w:val="350"/>
        </w:trPr>
        <w:tc>
          <w:tcPr>
            <w:tcW w:w="4608" w:type="dxa"/>
          </w:tcPr>
          <w:p w:rsidR="00B666D5" w:rsidRPr="00D92C4B" w:rsidRDefault="00B666D5" w:rsidP="00C44173">
            <w:pPr>
              <w:spacing w:after="120"/>
              <w:rPr>
                <w:rFonts w:ascii="Calibri" w:hAnsi="Calibri"/>
              </w:rPr>
            </w:pPr>
            <w:r w:rsidRPr="00D92C4B">
              <w:rPr>
                <w:rFonts w:ascii="Calibri" w:hAnsi="Calibri"/>
              </w:rPr>
              <w:t>Crowdfunding platform (</w:t>
            </w:r>
            <w:r w:rsidR="00521321">
              <w:rPr>
                <w:rFonts w:ascii="Calibri" w:hAnsi="Calibri"/>
              </w:rPr>
              <w:t xml:space="preserve">for example, </w:t>
            </w:r>
            <w:r w:rsidRPr="00D92C4B">
              <w:rPr>
                <w:rFonts w:ascii="Calibri" w:hAnsi="Calibri"/>
              </w:rPr>
              <w:t>Prosper, Kickstarter, etc.)</w:t>
            </w:r>
          </w:p>
        </w:tc>
        <w:tc>
          <w:tcPr>
            <w:tcW w:w="720" w:type="dxa"/>
            <w:hideMark/>
          </w:tcPr>
          <w:p w:rsidR="00B666D5" w:rsidRPr="00D92C4B" w:rsidRDefault="00B666D5" w:rsidP="00EA0B7D">
            <w:pPr>
              <w:jc w:val="center"/>
              <w:rPr>
                <w:rFonts w:ascii="Calibri" w:hAnsi="Calibri"/>
                <w:color w:val="000000"/>
              </w:rPr>
            </w:pPr>
            <w:r w:rsidRPr="00D92C4B">
              <w:rPr>
                <w:rFonts w:ascii="Calibri" w:hAnsi="Calibri"/>
                <w:color w:val="000000"/>
              </w:rPr>
              <w:sym w:font="Wingdings" w:char="F0A1"/>
            </w:r>
          </w:p>
        </w:tc>
        <w:tc>
          <w:tcPr>
            <w:tcW w:w="1980" w:type="dxa"/>
            <w:hideMark/>
          </w:tcPr>
          <w:p w:rsidR="00B666D5" w:rsidRPr="00D92C4B" w:rsidRDefault="00B666D5" w:rsidP="00EA0B7D">
            <w:pPr>
              <w:jc w:val="center"/>
              <w:rPr>
                <w:rFonts w:ascii="Calibri" w:hAnsi="Calibri"/>
                <w:color w:val="000000"/>
              </w:rPr>
            </w:pPr>
            <w:r w:rsidRPr="00D92C4B">
              <w:rPr>
                <w:rFonts w:ascii="Calibri" w:hAnsi="Calibri"/>
                <w:color w:val="000000"/>
              </w:rPr>
              <w:sym w:font="Wingdings" w:char="F0A1"/>
            </w:r>
          </w:p>
        </w:tc>
        <w:tc>
          <w:tcPr>
            <w:tcW w:w="2070" w:type="dxa"/>
            <w:hideMark/>
          </w:tcPr>
          <w:p w:rsidR="00B666D5" w:rsidRPr="00D92C4B" w:rsidRDefault="00B666D5" w:rsidP="00EA0B7D">
            <w:pPr>
              <w:jc w:val="center"/>
              <w:rPr>
                <w:rFonts w:ascii="Calibri" w:hAnsi="Calibri"/>
                <w:color w:val="000000"/>
              </w:rPr>
            </w:pPr>
            <w:r w:rsidRPr="00D92C4B">
              <w:rPr>
                <w:rFonts w:ascii="Calibri" w:hAnsi="Calibri"/>
                <w:color w:val="000000"/>
              </w:rPr>
              <w:sym w:font="Wingdings" w:char="F0A1"/>
            </w:r>
          </w:p>
        </w:tc>
      </w:tr>
      <w:tr w:rsidR="00B666D5" w:rsidRPr="00D92C4B" w:rsidTr="000705E4">
        <w:trPr>
          <w:trHeight w:val="600"/>
        </w:trPr>
        <w:tc>
          <w:tcPr>
            <w:tcW w:w="4608" w:type="dxa"/>
          </w:tcPr>
          <w:p w:rsidR="00B666D5" w:rsidRPr="00D92C4B" w:rsidRDefault="00150229" w:rsidP="00521321">
            <w:pPr>
              <w:spacing w:after="120"/>
              <w:rPr>
                <w:rFonts w:ascii="Calibri" w:hAnsi="Calibri"/>
              </w:rPr>
            </w:pPr>
            <w:r w:rsidRPr="00D92C4B">
              <w:rPr>
                <w:rFonts w:ascii="Calibri" w:hAnsi="Calibri"/>
              </w:rPr>
              <w:t>Grants (</w:t>
            </w:r>
            <w:r w:rsidR="00521321">
              <w:rPr>
                <w:rFonts w:ascii="Calibri" w:hAnsi="Calibri"/>
              </w:rPr>
              <w:t>for example</w:t>
            </w:r>
            <w:r w:rsidRPr="00D92C4B">
              <w:rPr>
                <w:rFonts w:ascii="Calibri" w:hAnsi="Calibri"/>
              </w:rPr>
              <w:t xml:space="preserve">., </w:t>
            </w:r>
            <w:r w:rsidR="00B666D5" w:rsidRPr="00D92C4B">
              <w:rPr>
                <w:rFonts w:ascii="Calibri" w:hAnsi="Calibri"/>
              </w:rPr>
              <w:t>Federal government's Small Business Technology Transfer Program (STTR)</w:t>
            </w:r>
            <w:r w:rsidRPr="00D92C4B">
              <w:rPr>
                <w:rFonts w:ascii="Calibri" w:hAnsi="Calibri"/>
              </w:rPr>
              <w:t xml:space="preserve"> or</w:t>
            </w:r>
            <w:r w:rsidR="00B666D5" w:rsidRPr="00D92C4B">
              <w:rPr>
                <w:rFonts w:ascii="Calibri" w:hAnsi="Calibri"/>
              </w:rPr>
              <w:t xml:space="preserve"> Small Business Innovation Research Program (SBIR)</w:t>
            </w:r>
          </w:p>
        </w:tc>
        <w:tc>
          <w:tcPr>
            <w:tcW w:w="720" w:type="dxa"/>
            <w:hideMark/>
          </w:tcPr>
          <w:p w:rsidR="00B666D5" w:rsidRPr="00D92C4B" w:rsidRDefault="00B666D5" w:rsidP="00EA0B7D">
            <w:pPr>
              <w:jc w:val="center"/>
              <w:rPr>
                <w:rFonts w:ascii="Calibri" w:hAnsi="Calibri"/>
                <w:color w:val="000000"/>
              </w:rPr>
            </w:pPr>
            <w:r w:rsidRPr="00D92C4B">
              <w:rPr>
                <w:rFonts w:ascii="Calibri" w:hAnsi="Calibri"/>
                <w:color w:val="000000"/>
              </w:rPr>
              <w:sym w:font="Wingdings" w:char="F0A1"/>
            </w:r>
          </w:p>
        </w:tc>
        <w:tc>
          <w:tcPr>
            <w:tcW w:w="1980" w:type="dxa"/>
            <w:hideMark/>
          </w:tcPr>
          <w:p w:rsidR="00B666D5" w:rsidRPr="00D92C4B" w:rsidRDefault="00B666D5" w:rsidP="00EA0B7D">
            <w:pPr>
              <w:jc w:val="center"/>
              <w:rPr>
                <w:rFonts w:ascii="Calibri" w:hAnsi="Calibri"/>
                <w:color w:val="000000"/>
              </w:rPr>
            </w:pPr>
            <w:r w:rsidRPr="00D92C4B">
              <w:rPr>
                <w:rFonts w:ascii="Calibri" w:hAnsi="Calibri"/>
                <w:color w:val="000000"/>
              </w:rPr>
              <w:sym w:font="Wingdings" w:char="F0A1"/>
            </w:r>
          </w:p>
        </w:tc>
        <w:tc>
          <w:tcPr>
            <w:tcW w:w="2070" w:type="dxa"/>
            <w:hideMark/>
          </w:tcPr>
          <w:p w:rsidR="00B666D5" w:rsidRPr="00D92C4B" w:rsidRDefault="00B666D5" w:rsidP="00EA0B7D">
            <w:pPr>
              <w:jc w:val="center"/>
              <w:rPr>
                <w:rFonts w:ascii="Calibri" w:hAnsi="Calibri"/>
                <w:color w:val="000000"/>
              </w:rPr>
            </w:pPr>
            <w:r w:rsidRPr="00D92C4B">
              <w:rPr>
                <w:rFonts w:ascii="Calibri" w:hAnsi="Calibri"/>
                <w:color w:val="000000"/>
              </w:rPr>
              <w:sym w:font="Wingdings" w:char="F0A1"/>
            </w:r>
          </w:p>
        </w:tc>
      </w:tr>
      <w:tr w:rsidR="00521321" w:rsidRPr="00D92C4B" w:rsidTr="00C43D69">
        <w:trPr>
          <w:trHeight w:val="300"/>
        </w:trPr>
        <w:tc>
          <w:tcPr>
            <w:tcW w:w="4608" w:type="dxa"/>
            <w:tcBorders>
              <w:bottom w:val="single" w:sz="4" w:space="0" w:color="auto"/>
            </w:tcBorders>
            <w:hideMark/>
          </w:tcPr>
          <w:p w:rsidR="00521321" w:rsidRPr="00D92C4B" w:rsidRDefault="00521321" w:rsidP="00521321">
            <w:pPr>
              <w:spacing w:after="120"/>
              <w:rPr>
                <w:rFonts w:ascii="Calibri" w:hAnsi="Calibri"/>
              </w:rPr>
            </w:pPr>
            <w:r w:rsidRPr="00D92C4B">
              <w:rPr>
                <w:rFonts w:ascii="Calibri" w:hAnsi="Calibri"/>
              </w:rPr>
              <w:t> Other (Specify)</w:t>
            </w:r>
          </w:p>
        </w:tc>
        <w:tc>
          <w:tcPr>
            <w:tcW w:w="720" w:type="dxa"/>
          </w:tcPr>
          <w:p w:rsidR="00521321" w:rsidRPr="00D92C4B" w:rsidRDefault="00521321" w:rsidP="00EA0B7D">
            <w:pPr>
              <w:jc w:val="center"/>
              <w:rPr>
                <w:rFonts w:ascii="Calibri" w:hAnsi="Calibri"/>
                <w:color w:val="000000"/>
              </w:rPr>
            </w:pPr>
            <w:r w:rsidRPr="00D92C4B">
              <w:rPr>
                <w:rFonts w:ascii="Calibri" w:hAnsi="Calibri"/>
                <w:color w:val="000000"/>
              </w:rPr>
              <w:sym w:font="Wingdings" w:char="F0A1"/>
            </w:r>
          </w:p>
        </w:tc>
        <w:tc>
          <w:tcPr>
            <w:tcW w:w="1980" w:type="dxa"/>
          </w:tcPr>
          <w:p w:rsidR="00521321" w:rsidRPr="00D92C4B" w:rsidRDefault="00521321" w:rsidP="00EA0B7D">
            <w:pPr>
              <w:jc w:val="center"/>
              <w:rPr>
                <w:rFonts w:ascii="Calibri" w:hAnsi="Calibri"/>
                <w:color w:val="000000"/>
              </w:rPr>
            </w:pPr>
            <w:r w:rsidRPr="00D92C4B">
              <w:rPr>
                <w:rFonts w:ascii="Calibri" w:hAnsi="Calibri"/>
                <w:color w:val="000000"/>
              </w:rPr>
              <w:sym w:font="Wingdings" w:char="F0A1"/>
            </w:r>
          </w:p>
        </w:tc>
        <w:tc>
          <w:tcPr>
            <w:tcW w:w="2070" w:type="dxa"/>
          </w:tcPr>
          <w:p w:rsidR="00521321" w:rsidRPr="00D92C4B" w:rsidRDefault="00521321" w:rsidP="00EA0B7D">
            <w:pPr>
              <w:jc w:val="center"/>
              <w:rPr>
                <w:rFonts w:ascii="Calibri" w:hAnsi="Calibri"/>
                <w:color w:val="000000"/>
              </w:rPr>
            </w:pPr>
            <w:r w:rsidRPr="00D92C4B">
              <w:rPr>
                <w:rFonts w:ascii="Calibri" w:hAnsi="Calibri"/>
                <w:color w:val="000000"/>
              </w:rPr>
              <w:sym w:font="Wingdings" w:char="F0A1"/>
            </w:r>
          </w:p>
        </w:tc>
      </w:tr>
      <w:tr w:rsidR="00521321" w:rsidRPr="00D92C4B" w:rsidTr="00C43D69">
        <w:trPr>
          <w:gridAfter w:val="3"/>
          <w:wAfter w:w="4770" w:type="dxa"/>
          <w:trHeight w:val="300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21" w:rsidRPr="00D92C4B" w:rsidRDefault="00521321" w:rsidP="00EA0B7D">
            <w:pPr>
              <w:rPr>
                <w:rFonts w:ascii="Calibri" w:hAnsi="Calibri"/>
              </w:rPr>
            </w:pPr>
          </w:p>
          <w:p w:rsidR="00521321" w:rsidRPr="00D92C4B" w:rsidRDefault="00521321" w:rsidP="00EA0B7D">
            <w:pPr>
              <w:rPr>
                <w:rFonts w:ascii="Calibri" w:hAnsi="Calibri"/>
              </w:rPr>
            </w:pPr>
          </w:p>
        </w:tc>
      </w:tr>
    </w:tbl>
    <w:p w:rsidR="00B666D5" w:rsidRPr="00D92C4B" w:rsidRDefault="00B666D5" w:rsidP="00B666D5">
      <w:pPr>
        <w:rPr>
          <w:noProof/>
          <w:sz w:val="24"/>
          <w:szCs w:val="24"/>
        </w:rPr>
      </w:pPr>
    </w:p>
    <w:p w:rsidR="0006372D" w:rsidRDefault="0006372D" w:rsidP="0006372D">
      <w:pPr>
        <w:pStyle w:val="Heading2"/>
      </w:pPr>
      <w:r>
        <w:br w:type="page"/>
      </w:r>
    </w:p>
    <w:p w:rsidR="00E53AE5" w:rsidRPr="002257B3" w:rsidRDefault="00C546D6" w:rsidP="00E53AE5">
      <w:pPr>
        <w:rPr>
          <w:highlight w:val="magenta"/>
        </w:rPr>
      </w:pPr>
      <w:r>
        <w:rPr>
          <w:b/>
          <w:color w:val="FF0000"/>
          <w:sz w:val="24"/>
          <w:szCs w:val="24"/>
          <w:u w:val="single"/>
        </w:rPr>
        <w:lastRenderedPageBreak/>
        <w:t>New Questions for 2014</w:t>
      </w:r>
    </w:p>
    <w:p w:rsidR="00E53AE5" w:rsidRDefault="00612951" w:rsidP="00374140">
      <w:bookmarkStart w:id="28" w:name="_Item:_Avoidance_of"/>
      <w:bookmarkEnd w:id="28"/>
      <w:r>
        <w:t>At any time during</w:t>
      </w:r>
      <w:r w:rsidR="00E53AE5" w:rsidRPr="005A073A">
        <w:t xml:space="preserve"> 2014, did this business need </w:t>
      </w:r>
      <w:r w:rsidR="005A073A">
        <w:t xml:space="preserve">additional </w:t>
      </w:r>
      <w:r w:rsidR="00E53AE5" w:rsidRPr="005A073A">
        <w:t>financing</w:t>
      </w:r>
      <w:r w:rsidR="005A073A">
        <w:t xml:space="preserve"> and</w:t>
      </w:r>
      <w:r w:rsidR="00E53AE5" w:rsidRPr="005A073A">
        <w:t xml:space="preserve"> </w:t>
      </w:r>
      <w:r w:rsidR="00E53AE5" w:rsidRPr="00374140">
        <w:rPr>
          <w:b/>
        </w:rPr>
        <w:t>the owner(s) chose not to apply</w:t>
      </w:r>
      <w:r w:rsidR="00396B46">
        <w:t>?</w:t>
      </w:r>
    </w:p>
    <w:p w:rsidR="00C1775C" w:rsidRPr="005A073A" w:rsidRDefault="00C1775C" w:rsidP="00374140">
      <w:pPr>
        <w:ind w:left="360"/>
      </w:pPr>
    </w:p>
    <w:p w:rsidR="0006372D" w:rsidRDefault="00D65ABA" w:rsidP="0006372D">
      <w:pPr>
        <w:pStyle w:val="ListParagraph"/>
        <w:numPr>
          <w:ilvl w:val="1"/>
          <w:numId w:val="1"/>
        </w:numPr>
      </w:pPr>
      <w:r>
        <w:t>Yes</w:t>
      </w:r>
    </w:p>
    <w:p w:rsidR="0006372D" w:rsidRDefault="00D65ABA" w:rsidP="0006372D">
      <w:pPr>
        <w:pStyle w:val="ListParagraph"/>
        <w:numPr>
          <w:ilvl w:val="1"/>
          <w:numId w:val="1"/>
        </w:numPr>
      </w:pPr>
      <w:r w:rsidRPr="0006372D">
        <w:t>No</w:t>
      </w:r>
    </w:p>
    <w:p w:rsidR="0006372D" w:rsidRPr="0006372D" w:rsidRDefault="0006372D" w:rsidP="0006372D"/>
    <w:p w:rsidR="0006372D" w:rsidRDefault="0006372D" w:rsidP="0006372D">
      <w:pPr>
        <w:pStyle w:val="Heading2"/>
        <w:rPr>
          <w:b w:val="0"/>
        </w:rPr>
      </w:pPr>
      <w:r>
        <w:br w:type="page"/>
      </w:r>
    </w:p>
    <w:p w:rsidR="0006372D" w:rsidRPr="002257B3" w:rsidRDefault="0006372D" w:rsidP="0006372D">
      <w:pPr>
        <w:rPr>
          <w:highlight w:val="magenta"/>
        </w:rPr>
      </w:pPr>
      <w:r>
        <w:rPr>
          <w:b/>
          <w:color w:val="FF0000"/>
          <w:sz w:val="24"/>
          <w:szCs w:val="24"/>
          <w:u w:val="single"/>
        </w:rPr>
        <w:lastRenderedPageBreak/>
        <w:t>New Questions for 2014</w:t>
      </w:r>
    </w:p>
    <w:p w:rsidR="00191FE1" w:rsidRDefault="00396B46" w:rsidP="00191FE1">
      <w:pPr>
        <w:spacing w:after="120"/>
        <w:rPr>
          <w:szCs w:val="24"/>
        </w:rPr>
      </w:pPr>
      <w:bookmarkStart w:id="29" w:name="_Item:_Avoidance_of_1"/>
      <w:bookmarkEnd w:id="29"/>
      <w:r>
        <w:rPr>
          <w:szCs w:val="24"/>
        </w:rPr>
        <w:t xml:space="preserve">Why did this business choose not to apply for additional financing? </w:t>
      </w:r>
      <w:r w:rsidRPr="001B3FE3">
        <w:rPr>
          <w:b/>
          <w:szCs w:val="24"/>
        </w:rPr>
        <w:t>(Select all that apply)</w:t>
      </w:r>
    </w:p>
    <w:p w:rsidR="00191FE1" w:rsidRDefault="00191FE1" w:rsidP="001737A5">
      <w:pPr>
        <w:pStyle w:val="ListParagraph"/>
        <w:numPr>
          <w:ilvl w:val="2"/>
          <w:numId w:val="82"/>
        </w:numPr>
      </w:pPr>
      <w:r>
        <w:t>Did not think business would be approved by lender</w:t>
      </w:r>
    </w:p>
    <w:p w:rsidR="00191FE1" w:rsidRDefault="00191FE1" w:rsidP="001737A5">
      <w:pPr>
        <w:pStyle w:val="ListParagraph"/>
        <w:numPr>
          <w:ilvl w:val="2"/>
          <w:numId w:val="82"/>
        </w:numPr>
      </w:pPr>
      <w:r>
        <w:t>Did not want to accrue debt</w:t>
      </w:r>
    </w:p>
    <w:p w:rsidR="00191FE1" w:rsidRDefault="00191FE1" w:rsidP="001737A5">
      <w:pPr>
        <w:pStyle w:val="ListParagraph"/>
        <w:numPr>
          <w:ilvl w:val="2"/>
          <w:numId w:val="82"/>
        </w:numPr>
      </w:pPr>
      <w:r>
        <w:t>Decided the financing costs would be too high</w:t>
      </w:r>
    </w:p>
    <w:p w:rsidR="00191FE1" w:rsidRDefault="00191FE1" w:rsidP="001737A5">
      <w:pPr>
        <w:pStyle w:val="ListParagraph"/>
        <w:numPr>
          <w:ilvl w:val="2"/>
          <w:numId w:val="82"/>
        </w:numPr>
      </w:pPr>
      <w:r>
        <w:t>Preferred to reinvest the business profits instead</w:t>
      </w:r>
    </w:p>
    <w:p w:rsidR="00191FE1" w:rsidRDefault="00191FE1" w:rsidP="001737A5">
      <w:pPr>
        <w:pStyle w:val="ListParagraph"/>
        <w:numPr>
          <w:ilvl w:val="2"/>
          <w:numId w:val="82"/>
        </w:numPr>
      </w:pPr>
      <w:r>
        <w:t>Felt the loan search/application process would be too time consuming</w:t>
      </w:r>
    </w:p>
    <w:p w:rsidR="00191FE1" w:rsidRDefault="00191FE1" w:rsidP="001737A5">
      <w:pPr>
        <w:pStyle w:val="ListParagraph"/>
        <w:numPr>
          <w:ilvl w:val="2"/>
          <w:numId w:val="82"/>
        </w:numPr>
      </w:pPr>
      <w:r>
        <w:t>Decided the additional financing was no longer needed</w:t>
      </w:r>
    </w:p>
    <w:p w:rsidR="00191FE1" w:rsidRDefault="00191FE1" w:rsidP="001737A5">
      <w:pPr>
        <w:pStyle w:val="ListParagraph"/>
        <w:numPr>
          <w:ilvl w:val="2"/>
          <w:numId w:val="82"/>
        </w:numPr>
      </w:pPr>
      <w:r>
        <w:t>Decided to wait until funding conditions improved</w:t>
      </w:r>
    </w:p>
    <w:p w:rsidR="00191FE1" w:rsidRDefault="00191FE1" w:rsidP="001737A5">
      <w:pPr>
        <w:pStyle w:val="ListParagraph"/>
        <w:numPr>
          <w:ilvl w:val="2"/>
          <w:numId w:val="82"/>
        </w:numPr>
      </w:pPr>
      <w:r>
        <w:t>Decided to wait until company hit milestones to be in stronger position to raise funds</w:t>
      </w:r>
    </w:p>
    <w:p w:rsidR="00191FE1" w:rsidRDefault="00191FE1" w:rsidP="001737A5">
      <w:pPr>
        <w:pStyle w:val="ListParagraph"/>
        <w:numPr>
          <w:ilvl w:val="2"/>
          <w:numId w:val="82"/>
        </w:numPr>
      </w:pPr>
      <w:r>
        <w:t>Other (</w:t>
      </w:r>
      <w:r>
        <w:rPr>
          <w:i/>
        </w:rPr>
        <w:t>Specify</w:t>
      </w:r>
      <w:r>
        <w:t>)</w:t>
      </w:r>
    </w:p>
    <w:tbl>
      <w:tblPr>
        <w:tblStyle w:val="TableGrid"/>
        <w:tblW w:w="0" w:type="auto"/>
        <w:tblInd w:w="1908" w:type="dxa"/>
        <w:tblLook w:val="04A0" w:firstRow="1" w:lastRow="0" w:firstColumn="1" w:lastColumn="0" w:noHBand="0" w:noVBand="1"/>
      </w:tblPr>
      <w:tblGrid>
        <w:gridCol w:w="7668"/>
      </w:tblGrid>
      <w:tr w:rsidR="00191FE1" w:rsidTr="00191FE1"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FE1" w:rsidRDefault="00191FE1">
            <w:pPr>
              <w:rPr>
                <w:b/>
              </w:rPr>
            </w:pPr>
          </w:p>
          <w:p w:rsidR="00191FE1" w:rsidRDefault="00191FE1">
            <w:pPr>
              <w:rPr>
                <w:b/>
              </w:rPr>
            </w:pPr>
          </w:p>
          <w:p w:rsidR="00191FE1" w:rsidRDefault="00191FE1">
            <w:pPr>
              <w:rPr>
                <w:b/>
              </w:rPr>
            </w:pPr>
          </w:p>
        </w:tc>
      </w:tr>
    </w:tbl>
    <w:p w:rsidR="00191FE1" w:rsidRDefault="00191FE1" w:rsidP="00191FE1">
      <w:pPr>
        <w:rPr>
          <w:b/>
          <w:sz w:val="24"/>
          <w:szCs w:val="24"/>
        </w:rPr>
      </w:pPr>
    </w:p>
    <w:p w:rsidR="00E53AE5" w:rsidRDefault="00E53AE5" w:rsidP="0006372D">
      <w:pPr>
        <w:pStyle w:val="Heading2"/>
      </w:pPr>
      <w:r>
        <w:br w:type="page"/>
      </w:r>
    </w:p>
    <w:p w:rsidR="00326777" w:rsidRDefault="00C546D6" w:rsidP="00326777">
      <w:pPr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lastRenderedPageBreak/>
        <w:t>New Questions for 2014</w:t>
      </w:r>
    </w:p>
    <w:p w:rsidR="00CA6FF8" w:rsidRPr="00BC727F" w:rsidRDefault="00326777" w:rsidP="00BC727F">
      <w:pPr>
        <w:rPr>
          <w:sz w:val="24"/>
          <w:szCs w:val="24"/>
        </w:rPr>
      </w:pPr>
      <w:bookmarkStart w:id="30" w:name="_Item:_Profitability_Screen"/>
      <w:bookmarkEnd w:id="30"/>
      <w:r w:rsidRPr="00BC727F">
        <w:rPr>
          <w:sz w:val="24"/>
          <w:szCs w:val="24"/>
        </w:rPr>
        <w:t>For 2014, d</w:t>
      </w:r>
      <w:r w:rsidR="008D69B6" w:rsidRPr="00BC727F">
        <w:rPr>
          <w:sz w:val="24"/>
          <w:szCs w:val="24"/>
        </w:rPr>
        <w:t>id this business have profits,</w:t>
      </w:r>
      <w:r w:rsidRPr="00BC727F">
        <w:rPr>
          <w:sz w:val="24"/>
          <w:szCs w:val="24"/>
        </w:rPr>
        <w:t xml:space="preserve"> losses</w:t>
      </w:r>
      <w:r w:rsidR="008D69B6" w:rsidRPr="00BC727F">
        <w:rPr>
          <w:sz w:val="24"/>
          <w:szCs w:val="24"/>
        </w:rPr>
        <w:t>,</w:t>
      </w:r>
      <w:r w:rsidRPr="00BC727F">
        <w:rPr>
          <w:sz w:val="24"/>
          <w:szCs w:val="24"/>
        </w:rPr>
        <w:t xml:space="preserve"> or break even? (</w:t>
      </w:r>
      <w:r w:rsidRPr="00BC727F">
        <w:rPr>
          <w:b/>
          <w:i/>
          <w:sz w:val="24"/>
          <w:szCs w:val="24"/>
        </w:rPr>
        <w:t>Select one</w:t>
      </w:r>
      <w:r w:rsidRPr="00BC727F">
        <w:rPr>
          <w:sz w:val="24"/>
          <w:szCs w:val="24"/>
        </w:rPr>
        <w:t>)</w:t>
      </w:r>
    </w:p>
    <w:tbl>
      <w:tblPr>
        <w:tblStyle w:val="Tabelacomgrade"/>
        <w:tblW w:w="0" w:type="auto"/>
        <w:tblInd w:w="1980" w:type="dxa"/>
        <w:tblLook w:val="04A0" w:firstRow="1" w:lastRow="0" w:firstColumn="1" w:lastColumn="0" w:noHBand="0" w:noVBand="1"/>
      </w:tblPr>
      <w:tblGrid>
        <w:gridCol w:w="7596"/>
      </w:tblGrid>
      <w:tr w:rsidR="00326777" w:rsidRPr="00087D63" w:rsidTr="00B67CFB">
        <w:tc>
          <w:tcPr>
            <w:tcW w:w="7596" w:type="dxa"/>
          </w:tcPr>
          <w:p w:rsidR="00326777" w:rsidRPr="00087D63" w:rsidRDefault="00326777" w:rsidP="001737A5">
            <w:pPr>
              <w:pStyle w:val="ListParagraph"/>
              <w:numPr>
                <w:ilvl w:val="0"/>
                <w:numId w:val="45"/>
              </w:numPr>
            </w:pPr>
            <w:r w:rsidRPr="00087D63">
              <w:t>Profits</w:t>
            </w:r>
          </w:p>
        </w:tc>
      </w:tr>
      <w:tr w:rsidR="00326777" w:rsidRPr="00087D63" w:rsidTr="00B67CFB">
        <w:tc>
          <w:tcPr>
            <w:tcW w:w="7596" w:type="dxa"/>
          </w:tcPr>
          <w:p w:rsidR="00326777" w:rsidRPr="00087D63" w:rsidRDefault="00326777" w:rsidP="001737A5">
            <w:pPr>
              <w:pStyle w:val="ListParagraph"/>
              <w:numPr>
                <w:ilvl w:val="0"/>
                <w:numId w:val="45"/>
              </w:numPr>
            </w:pPr>
            <w:r w:rsidRPr="00087D63">
              <w:t>Losses</w:t>
            </w:r>
          </w:p>
        </w:tc>
      </w:tr>
      <w:tr w:rsidR="00326777" w:rsidRPr="00087D63" w:rsidTr="00B67CFB">
        <w:tc>
          <w:tcPr>
            <w:tcW w:w="7596" w:type="dxa"/>
          </w:tcPr>
          <w:p w:rsidR="00326777" w:rsidRPr="00087D63" w:rsidRDefault="00396743" w:rsidP="001737A5">
            <w:pPr>
              <w:pStyle w:val="ListParagraph"/>
              <w:numPr>
                <w:ilvl w:val="0"/>
                <w:numId w:val="45"/>
              </w:numPr>
            </w:pPr>
            <w:r w:rsidRPr="00087D63">
              <w:t>Br</w:t>
            </w:r>
            <w:r w:rsidR="00326777" w:rsidRPr="00087D63">
              <w:t>eak even</w:t>
            </w:r>
          </w:p>
        </w:tc>
      </w:tr>
    </w:tbl>
    <w:p w:rsidR="00326777" w:rsidRPr="00087D63" w:rsidRDefault="00326777" w:rsidP="00326777">
      <w:pPr>
        <w:rPr>
          <w:sz w:val="28"/>
          <w:szCs w:val="24"/>
        </w:rPr>
      </w:pPr>
    </w:p>
    <w:p w:rsidR="005E0D84" w:rsidRDefault="005E0D84" w:rsidP="0006372D">
      <w:pPr>
        <w:pStyle w:val="Heading2"/>
      </w:pPr>
      <w:r>
        <w:br w:type="page"/>
      </w:r>
    </w:p>
    <w:p w:rsidR="00326777" w:rsidRDefault="00C546D6" w:rsidP="00326777">
      <w:pPr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lastRenderedPageBreak/>
        <w:t>New Questions for 2014</w:t>
      </w:r>
    </w:p>
    <w:p w:rsidR="00326777" w:rsidRPr="00BC727F" w:rsidRDefault="00CA6FF8" w:rsidP="00BC727F">
      <w:pPr>
        <w:rPr>
          <w:sz w:val="24"/>
          <w:szCs w:val="24"/>
        </w:rPr>
      </w:pPr>
      <w:bookmarkStart w:id="31" w:name="_Item:_Profitability_–"/>
      <w:bookmarkEnd w:id="31"/>
      <w:r w:rsidRPr="00BC727F">
        <w:rPr>
          <w:sz w:val="24"/>
          <w:szCs w:val="24"/>
        </w:rPr>
        <w:t xml:space="preserve">For </w:t>
      </w:r>
      <w:r w:rsidR="00326777" w:rsidRPr="00BC727F">
        <w:rPr>
          <w:sz w:val="24"/>
          <w:szCs w:val="24"/>
        </w:rPr>
        <w:t xml:space="preserve">2014, did </w:t>
      </w:r>
      <w:r w:rsidRPr="00BC727F">
        <w:rPr>
          <w:sz w:val="24"/>
          <w:szCs w:val="24"/>
        </w:rPr>
        <w:t xml:space="preserve">each </w:t>
      </w:r>
      <w:r w:rsidR="00326777" w:rsidRPr="00BC727F">
        <w:rPr>
          <w:sz w:val="24"/>
          <w:szCs w:val="24"/>
        </w:rPr>
        <w:t>of the following negative</w:t>
      </w:r>
      <w:r w:rsidRPr="00BC727F">
        <w:rPr>
          <w:sz w:val="24"/>
          <w:szCs w:val="24"/>
        </w:rPr>
        <w:t>ly</w:t>
      </w:r>
      <w:r w:rsidR="00326777" w:rsidRPr="00BC727F">
        <w:rPr>
          <w:sz w:val="24"/>
          <w:szCs w:val="24"/>
        </w:rPr>
        <w:t xml:space="preserve"> impact the profitability of this business?</w:t>
      </w:r>
      <w:r w:rsidRPr="00BC727F">
        <w:rPr>
          <w:sz w:val="24"/>
          <w:szCs w:val="24"/>
        </w:rPr>
        <w:t xml:space="preserve"> (</w:t>
      </w:r>
      <w:r w:rsidRPr="00BC727F">
        <w:rPr>
          <w:b/>
          <w:i/>
          <w:sz w:val="24"/>
          <w:szCs w:val="24"/>
        </w:rPr>
        <w:t>Select one in reach row</w:t>
      </w:r>
      <w:r w:rsidRPr="00BC727F">
        <w:rPr>
          <w:sz w:val="24"/>
          <w:szCs w:val="24"/>
        </w:rPr>
        <w:t>)</w:t>
      </w:r>
    </w:p>
    <w:tbl>
      <w:tblPr>
        <w:tblStyle w:val="Tabelacomgrade"/>
        <w:tblW w:w="8010" w:type="dxa"/>
        <w:tblInd w:w="990" w:type="dxa"/>
        <w:tblLook w:val="04A0" w:firstRow="1" w:lastRow="0" w:firstColumn="1" w:lastColumn="0" w:noHBand="0" w:noVBand="1"/>
      </w:tblPr>
      <w:tblGrid>
        <w:gridCol w:w="5580"/>
        <w:gridCol w:w="1170"/>
        <w:gridCol w:w="1260"/>
      </w:tblGrid>
      <w:tr w:rsidR="00326777" w:rsidRPr="00487D33" w:rsidTr="00AB3121">
        <w:tc>
          <w:tcPr>
            <w:tcW w:w="5580" w:type="dxa"/>
          </w:tcPr>
          <w:p w:rsidR="00326777" w:rsidRPr="00487D33" w:rsidRDefault="00326777" w:rsidP="00487D33">
            <w:pPr>
              <w:spacing w:after="120"/>
              <w:jc w:val="center"/>
              <w:rPr>
                <w:b/>
              </w:rPr>
            </w:pPr>
          </w:p>
        </w:tc>
        <w:tc>
          <w:tcPr>
            <w:tcW w:w="1170" w:type="dxa"/>
          </w:tcPr>
          <w:p w:rsidR="00326777" w:rsidRPr="00487D33" w:rsidRDefault="00326777" w:rsidP="00487D33">
            <w:pPr>
              <w:spacing w:after="120"/>
              <w:jc w:val="center"/>
              <w:rPr>
                <w:rFonts w:asciiTheme="minorHAnsi" w:hAnsiTheme="minorHAnsi"/>
                <w:b/>
              </w:rPr>
            </w:pPr>
            <w:r w:rsidRPr="00487D33">
              <w:rPr>
                <w:rFonts w:asciiTheme="minorHAnsi" w:hAnsiTheme="minorHAnsi"/>
                <w:b/>
              </w:rPr>
              <w:t>Yes</w:t>
            </w:r>
          </w:p>
        </w:tc>
        <w:tc>
          <w:tcPr>
            <w:tcW w:w="1260" w:type="dxa"/>
          </w:tcPr>
          <w:p w:rsidR="00326777" w:rsidRPr="00487D33" w:rsidRDefault="00326777" w:rsidP="00487D33">
            <w:pPr>
              <w:spacing w:after="120"/>
              <w:jc w:val="center"/>
              <w:rPr>
                <w:rFonts w:asciiTheme="minorHAnsi" w:hAnsiTheme="minorHAnsi"/>
                <w:b/>
              </w:rPr>
            </w:pPr>
            <w:r w:rsidRPr="00487D33">
              <w:rPr>
                <w:rFonts w:asciiTheme="minorHAnsi" w:hAnsiTheme="minorHAnsi"/>
                <w:b/>
              </w:rPr>
              <w:t>No</w:t>
            </w:r>
          </w:p>
        </w:tc>
      </w:tr>
      <w:tr w:rsidR="00C03654" w:rsidRPr="00487D33" w:rsidTr="00AB3121">
        <w:tc>
          <w:tcPr>
            <w:tcW w:w="5580" w:type="dxa"/>
          </w:tcPr>
          <w:p w:rsidR="00C03654" w:rsidRPr="00487D33" w:rsidRDefault="00C03654" w:rsidP="00487D33">
            <w:pPr>
              <w:spacing w:after="120"/>
              <w:rPr>
                <w:rFonts w:asciiTheme="minorHAnsi" w:hAnsiTheme="minorHAnsi"/>
              </w:rPr>
            </w:pPr>
            <w:r w:rsidRPr="00487D33">
              <w:rPr>
                <w:rFonts w:asciiTheme="minorHAnsi" w:hAnsiTheme="minorHAnsi"/>
              </w:rPr>
              <w:t>Access to financial capital</w:t>
            </w:r>
          </w:p>
        </w:tc>
        <w:tc>
          <w:tcPr>
            <w:tcW w:w="1170" w:type="dxa"/>
          </w:tcPr>
          <w:p w:rsidR="00C03654" w:rsidRPr="00487D33" w:rsidRDefault="00C03654" w:rsidP="00487D33">
            <w:pPr>
              <w:spacing w:after="120"/>
              <w:jc w:val="center"/>
              <w:rPr>
                <w:rFonts w:asciiTheme="minorHAnsi" w:hAnsiTheme="minorHAnsi"/>
                <w:color w:val="000000"/>
              </w:rPr>
            </w:pPr>
            <w:r w:rsidRPr="00487D33">
              <w:rPr>
                <w:rFonts w:asciiTheme="minorHAnsi" w:hAnsiTheme="minorHAnsi"/>
                <w:color w:val="000000"/>
              </w:rPr>
              <w:sym w:font="Wingdings" w:char="F0A1"/>
            </w:r>
          </w:p>
        </w:tc>
        <w:tc>
          <w:tcPr>
            <w:tcW w:w="1260" w:type="dxa"/>
          </w:tcPr>
          <w:p w:rsidR="00C03654" w:rsidRPr="00487D33" w:rsidRDefault="00C03654" w:rsidP="00487D33">
            <w:pPr>
              <w:spacing w:after="120"/>
              <w:jc w:val="center"/>
              <w:rPr>
                <w:rFonts w:asciiTheme="minorHAnsi" w:hAnsiTheme="minorHAnsi"/>
                <w:color w:val="000000"/>
              </w:rPr>
            </w:pPr>
            <w:r w:rsidRPr="00487D33">
              <w:rPr>
                <w:rFonts w:asciiTheme="minorHAnsi" w:hAnsiTheme="minorHAnsi"/>
                <w:color w:val="000000"/>
              </w:rPr>
              <w:sym w:font="Wingdings" w:char="F0A1"/>
            </w:r>
          </w:p>
        </w:tc>
      </w:tr>
      <w:tr w:rsidR="00C03654" w:rsidRPr="00487D33" w:rsidTr="00AB3121">
        <w:tc>
          <w:tcPr>
            <w:tcW w:w="5580" w:type="dxa"/>
          </w:tcPr>
          <w:p w:rsidR="00C03654" w:rsidRPr="00487D33" w:rsidRDefault="00C03654" w:rsidP="00487D33">
            <w:pPr>
              <w:spacing w:after="120"/>
              <w:rPr>
                <w:rFonts w:asciiTheme="minorHAnsi" w:hAnsiTheme="minorHAnsi"/>
              </w:rPr>
            </w:pPr>
            <w:r w:rsidRPr="00487D33">
              <w:rPr>
                <w:rFonts w:asciiTheme="minorHAnsi" w:hAnsiTheme="minorHAnsi"/>
              </w:rPr>
              <w:t>Cost of financial capital</w:t>
            </w:r>
          </w:p>
        </w:tc>
        <w:tc>
          <w:tcPr>
            <w:tcW w:w="1170" w:type="dxa"/>
          </w:tcPr>
          <w:p w:rsidR="00C03654" w:rsidRPr="00487D33" w:rsidRDefault="00C03654" w:rsidP="00487D33">
            <w:pPr>
              <w:spacing w:after="120"/>
              <w:jc w:val="center"/>
              <w:rPr>
                <w:rFonts w:asciiTheme="minorHAnsi" w:hAnsiTheme="minorHAnsi"/>
                <w:color w:val="000000"/>
              </w:rPr>
            </w:pPr>
            <w:r w:rsidRPr="00487D33">
              <w:rPr>
                <w:rFonts w:asciiTheme="minorHAnsi" w:hAnsiTheme="minorHAnsi"/>
                <w:color w:val="000000"/>
              </w:rPr>
              <w:sym w:font="Wingdings" w:char="F0A1"/>
            </w:r>
          </w:p>
        </w:tc>
        <w:tc>
          <w:tcPr>
            <w:tcW w:w="1260" w:type="dxa"/>
          </w:tcPr>
          <w:p w:rsidR="00C03654" w:rsidRPr="00487D33" w:rsidRDefault="00C03654" w:rsidP="00487D33">
            <w:pPr>
              <w:spacing w:after="120"/>
              <w:jc w:val="center"/>
              <w:rPr>
                <w:rFonts w:asciiTheme="minorHAnsi" w:hAnsiTheme="minorHAnsi"/>
                <w:color w:val="000000"/>
              </w:rPr>
            </w:pPr>
            <w:r w:rsidRPr="00487D33">
              <w:rPr>
                <w:rFonts w:asciiTheme="minorHAnsi" w:hAnsiTheme="minorHAnsi"/>
                <w:color w:val="000000"/>
              </w:rPr>
              <w:sym w:font="Wingdings" w:char="F0A1"/>
            </w:r>
          </w:p>
        </w:tc>
      </w:tr>
      <w:tr w:rsidR="00C03654" w:rsidRPr="00487D33" w:rsidTr="00AB3121">
        <w:tc>
          <w:tcPr>
            <w:tcW w:w="5580" w:type="dxa"/>
          </w:tcPr>
          <w:p w:rsidR="00C03654" w:rsidRPr="00487D33" w:rsidRDefault="00C03654" w:rsidP="00487D33">
            <w:pPr>
              <w:spacing w:after="120"/>
              <w:rPr>
                <w:rFonts w:asciiTheme="minorHAnsi" w:hAnsiTheme="minorHAnsi"/>
              </w:rPr>
            </w:pPr>
            <w:r w:rsidRPr="00487D33">
              <w:rPr>
                <w:rFonts w:asciiTheme="minorHAnsi" w:hAnsiTheme="minorHAnsi"/>
              </w:rPr>
              <w:t>Finding qualified labor</w:t>
            </w:r>
          </w:p>
        </w:tc>
        <w:tc>
          <w:tcPr>
            <w:tcW w:w="1170" w:type="dxa"/>
          </w:tcPr>
          <w:p w:rsidR="00C03654" w:rsidRPr="00487D33" w:rsidRDefault="00C03654" w:rsidP="00487D33">
            <w:pPr>
              <w:spacing w:after="120"/>
              <w:jc w:val="center"/>
              <w:rPr>
                <w:rFonts w:asciiTheme="minorHAnsi" w:hAnsiTheme="minorHAnsi"/>
                <w:color w:val="000000"/>
              </w:rPr>
            </w:pPr>
            <w:r w:rsidRPr="00487D33">
              <w:rPr>
                <w:rFonts w:asciiTheme="minorHAnsi" w:hAnsiTheme="minorHAnsi"/>
                <w:color w:val="000000"/>
              </w:rPr>
              <w:sym w:font="Wingdings" w:char="F0A1"/>
            </w:r>
          </w:p>
        </w:tc>
        <w:tc>
          <w:tcPr>
            <w:tcW w:w="1260" w:type="dxa"/>
          </w:tcPr>
          <w:p w:rsidR="00C03654" w:rsidRPr="00487D33" w:rsidRDefault="00C03654" w:rsidP="00487D33">
            <w:pPr>
              <w:spacing w:after="120"/>
              <w:jc w:val="center"/>
              <w:rPr>
                <w:rFonts w:asciiTheme="minorHAnsi" w:hAnsiTheme="minorHAnsi"/>
                <w:color w:val="000000"/>
              </w:rPr>
            </w:pPr>
            <w:r w:rsidRPr="00487D33">
              <w:rPr>
                <w:rFonts w:asciiTheme="minorHAnsi" w:hAnsiTheme="minorHAnsi"/>
                <w:color w:val="000000"/>
              </w:rPr>
              <w:sym w:font="Wingdings" w:char="F0A1"/>
            </w:r>
          </w:p>
        </w:tc>
      </w:tr>
      <w:tr w:rsidR="00C03654" w:rsidRPr="00487D33" w:rsidTr="00AB3121">
        <w:tc>
          <w:tcPr>
            <w:tcW w:w="5580" w:type="dxa"/>
          </w:tcPr>
          <w:p w:rsidR="00C03654" w:rsidRPr="00487D33" w:rsidRDefault="00C03654" w:rsidP="00487D33">
            <w:pPr>
              <w:spacing w:after="120"/>
              <w:rPr>
                <w:rFonts w:asciiTheme="minorHAnsi" w:hAnsiTheme="minorHAnsi"/>
              </w:rPr>
            </w:pPr>
            <w:r w:rsidRPr="00487D33">
              <w:rPr>
                <w:rFonts w:asciiTheme="minorHAnsi" w:hAnsiTheme="minorHAnsi"/>
              </w:rPr>
              <w:t>Taxes</w:t>
            </w:r>
          </w:p>
        </w:tc>
        <w:tc>
          <w:tcPr>
            <w:tcW w:w="1170" w:type="dxa"/>
          </w:tcPr>
          <w:p w:rsidR="00C03654" w:rsidRPr="00487D33" w:rsidRDefault="00C03654" w:rsidP="00487D33">
            <w:pPr>
              <w:spacing w:after="120"/>
              <w:jc w:val="center"/>
              <w:rPr>
                <w:rFonts w:asciiTheme="minorHAnsi" w:hAnsiTheme="minorHAnsi"/>
                <w:color w:val="000000"/>
              </w:rPr>
            </w:pPr>
            <w:r w:rsidRPr="00487D33">
              <w:rPr>
                <w:rFonts w:asciiTheme="minorHAnsi" w:hAnsiTheme="minorHAnsi"/>
                <w:color w:val="000000"/>
              </w:rPr>
              <w:sym w:font="Wingdings" w:char="F0A1"/>
            </w:r>
          </w:p>
        </w:tc>
        <w:tc>
          <w:tcPr>
            <w:tcW w:w="1260" w:type="dxa"/>
          </w:tcPr>
          <w:p w:rsidR="00C03654" w:rsidRPr="00487D33" w:rsidRDefault="00C03654" w:rsidP="00487D33">
            <w:pPr>
              <w:spacing w:after="120"/>
              <w:jc w:val="center"/>
              <w:rPr>
                <w:rFonts w:asciiTheme="minorHAnsi" w:hAnsiTheme="minorHAnsi"/>
                <w:color w:val="000000"/>
              </w:rPr>
            </w:pPr>
            <w:r w:rsidRPr="00487D33">
              <w:rPr>
                <w:rFonts w:asciiTheme="minorHAnsi" w:hAnsiTheme="minorHAnsi"/>
                <w:color w:val="000000"/>
              </w:rPr>
              <w:sym w:font="Wingdings" w:char="F0A1"/>
            </w:r>
          </w:p>
        </w:tc>
      </w:tr>
      <w:tr w:rsidR="00C03654" w:rsidRPr="00487D33" w:rsidTr="00AB3121">
        <w:tc>
          <w:tcPr>
            <w:tcW w:w="5580" w:type="dxa"/>
          </w:tcPr>
          <w:p w:rsidR="00C03654" w:rsidRPr="00487D33" w:rsidRDefault="00C03654" w:rsidP="00487D33">
            <w:pPr>
              <w:spacing w:after="120"/>
              <w:rPr>
                <w:rFonts w:asciiTheme="minorHAnsi" w:hAnsiTheme="minorHAnsi"/>
              </w:rPr>
            </w:pPr>
            <w:r w:rsidRPr="00487D33">
              <w:rPr>
                <w:rFonts w:asciiTheme="minorHAnsi" w:hAnsiTheme="minorHAnsi"/>
              </w:rPr>
              <w:t xml:space="preserve">Slow </w:t>
            </w:r>
            <w:r w:rsidR="007D399D" w:rsidRPr="00487D33">
              <w:rPr>
                <w:rFonts w:asciiTheme="minorHAnsi" w:hAnsiTheme="minorHAnsi"/>
              </w:rPr>
              <w:t xml:space="preserve">business </w:t>
            </w:r>
            <w:r w:rsidRPr="00487D33">
              <w:rPr>
                <w:rFonts w:asciiTheme="minorHAnsi" w:hAnsiTheme="minorHAnsi"/>
              </w:rPr>
              <w:t>or lost sales</w:t>
            </w:r>
          </w:p>
        </w:tc>
        <w:tc>
          <w:tcPr>
            <w:tcW w:w="1170" w:type="dxa"/>
          </w:tcPr>
          <w:p w:rsidR="00C03654" w:rsidRPr="00487D33" w:rsidRDefault="00C03654" w:rsidP="00487D33">
            <w:pPr>
              <w:spacing w:after="120"/>
              <w:jc w:val="center"/>
              <w:rPr>
                <w:rFonts w:asciiTheme="minorHAnsi" w:hAnsiTheme="minorHAnsi"/>
                <w:color w:val="000000"/>
              </w:rPr>
            </w:pPr>
            <w:r w:rsidRPr="00487D33">
              <w:rPr>
                <w:rFonts w:asciiTheme="minorHAnsi" w:hAnsiTheme="minorHAnsi"/>
                <w:color w:val="000000"/>
              </w:rPr>
              <w:sym w:font="Wingdings" w:char="F0A1"/>
            </w:r>
          </w:p>
        </w:tc>
        <w:tc>
          <w:tcPr>
            <w:tcW w:w="1260" w:type="dxa"/>
          </w:tcPr>
          <w:p w:rsidR="00C03654" w:rsidRPr="00487D33" w:rsidRDefault="00C03654" w:rsidP="00487D33">
            <w:pPr>
              <w:spacing w:after="120"/>
              <w:jc w:val="center"/>
              <w:rPr>
                <w:rFonts w:asciiTheme="minorHAnsi" w:hAnsiTheme="minorHAnsi"/>
                <w:color w:val="000000"/>
              </w:rPr>
            </w:pPr>
            <w:r w:rsidRPr="00487D33">
              <w:rPr>
                <w:rFonts w:asciiTheme="minorHAnsi" w:hAnsiTheme="minorHAnsi"/>
                <w:color w:val="000000"/>
              </w:rPr>
              <w:sym w:font="Wingdings" w:char="F0A1"/>
            </w:r>
          </w:p>
        </w:tc>
      </w:tr>
      <w:tr w:rsidR="00C03654" w:rsidRPr="00487D33" w:rsidTr="00AB3121">
        <w:tc>
          <w:tcPr>
            <w:tcW w:w="5580" w:type="dxa"/>
          </w:tcPr>
          <w:p w:rsidR="00C03654" w:rsidRPr="00487D33" w:rsidRDefault="00C03654" w:rsidP="00487D33">
            <w:pPr>
              <w:spacing w:after="120"/>
              <w:rPr>
                <w:rFonts w:asciiTheme="minorHAnsi" w:hAnsiTheme="minorHAnsi"/>
              </w:rPr>
            </w:pPr>
            <w:r w:rsidRPr="00487D33">
              <w:rPr>
                <w:rFonts w:asciiTheme="minorHAnsi" w:hAnsiTheme="minorHAnsi"/>
                <w:lang w:val=""/>
              </w:rPr>
              <w:t>Customer</w:t>
            </w:r>
            <w:r w:rsidR="0087725A">
              <w:rPr>
                <w:rFonts w:asciiTheme="minorHAnsi" w:hAnsiTheme="minorHAnsi"/>
                <w:lang w:val=""/>
              </w:rPr>
              <w:t>s</w:t>
            </w:r>
            <w:r w:rsidRPr="00487D33">
              <w:rPr>
                <w:rFonts w:asciiTheme="minorHAnsi" w:hAnsiTheme="minorHAnsi"/>
                <w:lang w:val=""/>
              </w:rPr>
              <w:t xml:space="preserve"> or clients not making payments or paying</w:t>
            </w:r>
            <w:r w:rsidR="00712345" w:rsidRPr="00487D33">
              <w:rPr>
                <w:rFonts w:asciiTheme="minorHAnsi" w:hAnsiTheme="minorHAnsi"/>
                <w:lang w:val=""/>
              </w:rPr>
              <w:t xml:space="preserve"> late</w:t>
            </w:r>
            <w:r w:rsidRPr="00487D33">
              <w:rPr>
                <w:rFonts w:asciiTheme="minorHAnsi" w:hAnsiTheme="minorHAnsi"/>
                <w:lang w:val=""/>
              </w:rPr>
              <w:t xml:space="preserve"> </w:t>
            </w:r>
          </w:p>
        </w:tc>
        <w:tc>
          <w:tcPr>
            <w:tcW w:w="1170" w:type="dxa"/>
          </w:tcPr>
          <w:p w:rsidR="00C03654" w:rsidRPr="00487D33" w:rsidRDefault="00C03654" w:rsidP="00487D33">
            <w:pPr>
              <w:spacing w:after="120"/>
              <w:jc w:val="center"/>
              <w:rPr>
                <w:rFonts w:asciiTheme="minorHAnsi" w:hAnsiTheme="minorHAnsi"/>
                <w:color w:val="000000"/>
              </w:rPr>
            </w:pPr>
            <w:r w:rsidRPr="00487D33">
              <w:rPr>
                <w:rFonts w:asciiTheme="minorHAnsi" w:hAnsiTheme="minorHAnsi"/>
                <w:color w:val="000000"/>
              </w:rPr>
              <w:sym w:font="Wingdings" w:char="F0A1"/>
            </w:r>
          </w:p>
        </w:tc>
        <w:tc>
          <w:tcPr>
            <w:tcW w:w="1260" w:type="dxa"/>
          </w:tcPr>
          <w:p w:rsidR="00C03654" w:rsidRPr="00487D33" w:rsidRDefault="00C03654" w:rsidP="00487D33">
            <w:pPr>
              <w:spacing w:after="120"/>
              <w:jc w:val="center"/>
              <w:rPr>
                <w:rFonts w:asciiTheme="minorHAnsi" w:hAnsiTheme="minorHAnsi"/>
                <w:color w:val="000000"/>
              </w:rPr>
            </w:pPr>
            <w:r w:rsidRPr="00487D33">
              <w:rPr>
                <w:rFonts w:asciiTheme="minorHAnsi" w:hAnsiTheme="minorHAnsi"/>
                <w:color w:val="000000"/>
              </w:rPr>
              <w:sym w:font="Wingdings" w:char="F0A1"/>
            </w:r>
          </w:p>
        </w:tc>
      </w:tr>
      <w:tr w:rsidR="00C03654" w:rsidRPr="00487D33" w:rsidTr="00AB3121">
        <w:tc>
          <w:tcPr>
            <w:tcW w:w="5580" w:type="dxa"/>
          </w:tcPr>
          <w:p w:rsidR="00C03654" w:rsidRPr="00487D33" w:rsidRDefault="00C03654" w:rsidP="00487D33">
            <w:pPr>
              <w:spacing w:after="120"/>
              <w:rPr>
                <w:rFonts w:asciiTheme="minorHAnsi" w:hAnsiTheme="minorHAnsi"/>
              </w:rPr>
            </w:pPr>
            <w:r w:rsidRPr="00487D33">
              <w:rPr>
                <w:rFonts w:asciiTheme="minorHAnsi" w:hAnsiTheme="minorHAnsi"/>
                <w:lang w:val=""/>
              </w:rPr>
              <w:t>The unpredictability of business conditions</w:t>
            </w:r>
          </w:p>
        </w:tc>
        <w:tc>
          <w:tcPr>
            <w:tcW w:w="1170" w:type="dxa"/>
          </w:tcPr>
          <w:p w:rsidR="00C03654" w:rsidRPr="00487D33" w:rsidRDefault="00C03654" w:rsidP="00487D33">
            <w:pPr>
              <w:spacing w:after="120"/>
              <w:jc w:val="center"/>
              <w:rPr>
                <w:rFonts w:asciiTheme="minorHAnsi" w:hAnsiTheme="minorHAnsi"/>
                <w:color w:val="000000"/>
              </w:rPr>
            </w:pPr>
            <w:r w:rsidRPr="00487D33">
              <w:rPr>
                <w:rFonts w:asciiTheme="minorHAnsi" w:hAnsiTheme="minorHAnsi"/>
                <w:color w:val="000000"/>
              </w:rPr>
              <w:sym w:font="Wingdings" w:char="F0A1"/>
            </w:r>
          </w:p>
        </w:tc>
        <w:tc>
          <w:tcPr>
            <w:tcW w:w="1260" w:type="dxa"/>
          </w:tcPr>
          <w:p w:rsidR="00C03654" w:rsidRPr="00487D33" w:rsidRDefault="00C03654" w:rsidP="00487D33">
            <w:pPr>
              <w:spacing w:after="120"/>
              <w:jc w:val="center"/>
              <w:rPr>
                <w:rFonts w:asciiTheme="minorHAnsi" w:hAnsiTheme="minorHAnsi"/>
                <w:color w:val="000000"/>
              </w:rPr>
            </w:pPr>
            <w:r w:rsidRPr="00487D33">
              <w:rPr>
                <w:rFonts w:asciiTheme="minorHAnsi" w:hAnsiTheme="minorHAnsi"/>
                <w:color w:val="000000"/>
              </w:rPr>
              <w:sym w:font="Wingdings" w:char="F0A1"/>
            </w:r>
          </w:p>
        </w:tc>
      </w:tr>
      <w:tr w:rsidR="00C03654" w:rsidRPr="00487D33" w:rsidTr="00AB3121">
        <w:tc>
          <w:tcPr>
            <w:tcW w:w="5580" w:type="dxa"/>
          </w:tcPr>
          <w:p w:rsidR="00C03654" w:rsidRPr="00487D33" w:rsidRDefault="00C03654" w:rsidP="00487D33">
            <w:pPr>
              <w:spacing w:after="120"/>
              <w:rPr>
                <w:rFonts w:asciiTheme="minorHAnsi" w:hAnsiTheme="minorHAnsi"/>
                <w:lang w:val=""/>
              </w:rPr>
            </w:pPr>
            <w:r w:rsidRPr="00487D33">
              <w:rPr>
                <w:rFonts w:asciiTheme="minorHAnsi" w:hAnsiTheme="minorHAnsi"/>
                <w:lang w:val=""/>
              </w:rPr>
              <w:t>Change</w:t>
            </w:r>
            <w:r w:rsidR="0087725A">
              <w:rPr>
                <w:rFonts w:asciiTheme="minorHAnsi" w:hAnsiTheme="minorHAnsi"/>
                <w:lang w:val=""/>
              </w:rPr>
              <w:t>s</w:t>
            </w:r>
            <w:r w:rsidRPr="00487D33">
              <w:rPr>
                <w:rFonts w:asciiTheme="minorHAnsi" w:hAnsiTheme="minorHAnsi"/>
                <w:lang w:val=""/>
              </w:rPr>
              <w:t xml:space="preserve"> or updates in technology</w:t>
            </w:r>
          </w:p>
        </w:tc>
        <w:tc>
          <w:tcPr>
            <w:tcW w:w="1170" w:type="dxa"/>
          </w:tcPr>
          <w:p w:rsidR="00C03654" w:rsidRPr="00487D33" w:rsidRDefault="00C03654" w:rsidP="00487D33">
            <w:pPr>
              <w:spacing w:after="120"/>
              <w:jc w:val="center"/>
              <w:rPr>
                <w:rFonts w:asciiTheme="minorHAnsi" w:hAnsiTheme="minorHAnsi"/>
                <w:color w:val="000000"/>
              </w:rPr>
            </w:pPr>
            <w:r w:rsidRPr="00487D33">
              <w:rPr>
                <w:rFonts w:asciiTheme="minorHAnsi" w:hAnsiTheme="minorHAnsi"/>
                <w:color w:val="000000"/>
              </w:rPr>
              <w:sym w:font="Wingdings" w:char="F0A1"/>
            </w:r>
          </w:p>
        </w:tc>
        <w:tc>
          <w:tcPr>
            <w:tcW w:w="1260" w:type="dxa"/>
          </w:tcPr>
          <w:p w:rsidR="00C03654" w:rsidRPr="00487D33" w:rsidRDefault="00C03654" w:rsidP="00487D33">
            <w:pPr>
              <w:spacing w:after="120"/>
              <w:jc w:val="center"/>
              <w:rPr>
                <w:rFonts w:asciiTheme="minorHAnsi" w:hAnsiTheme="minorHAnsi"/>
                <w:color w:val="000000"/>
              </w:rPr>
            </w:pPr>
            <w:r w:rsidRPr="00487D33">
              <w:rPr>
                <w:rFonts w:asciiTheme="minorHAnsi" w:hAnsiTheme="minorHAnsi"/>
                <w:color w:val="000000"/>
              </w:rPr>
              <w:sym w:font="Wingdings" w:char="F0A1"/>
            </w:r>
          </w:p>
        </w:tc>
      </w:tr>
      <w:tr w:rsidR="00C03654" w:rsidRPr="00487D33" w:rsidTr="00AB3121">
        <w:tc>
          <w:tcPr>
            <w:tcW w:w="5580" w:type="dxa"/>
          </w:tcPr>
          <w:p w:rsidR="00C03654" w:rsidRPr="00487D33" w:rsidRDefault="00C03654" w:rsidP="0087725A">
            <w:pPr>
              <w:spacing w:after="120"/>
              <w:rPr>
                <w:rFonts w:asciiTheme="minorHAnsi" w:hAnsiTheme="minorHAnsi"/>
                <w:lang w:val=""/>
              </w:rPr>
            </w:pPr>
            <w:r w:rsidRPr="00487D33">
              <w:rPr>
                <w:rFonts w:asciiTheme="minorHAnsi" w:hAnsiTheme="minorHAnsi"/>
              </w:rPr>
              <w:t>Other (</w:t>
            </w:r>
            <w:r w:rsidR="00006534" w:rsidRPr="00487D33">
              <w:rPr>
                <w:rFonts w:asciiTheme="minorHAnsi" w:hAnsiTheme="minorHAnsi"/>
              </w:rPr>
              <w:t>Specify</w:t>
            </w:r>
            <w:r w:rsidRPr="00487D33">
              <w:rPr>
                <w:rFonts w:asciiTheme="minorHAnsi" w:hAnsiTheme="minorHAnsi"/>
              </w:rPr>
              <w:t>)</w:t>
            </w:r>
          </w:p>
        </w:tc>
        <w:tc>
          <w:tcPr>
            <w:tcW w:w="1170" w:type="dxa"/>
          </w:tcPr>
          <w:p w:rsidR="00C03654" w:rsidRPr="00487D33" w:rsidRDefault="00C03654" w:rsidP="00487D33">
            <w:pPr>
              <w:spacing w:after="120"/>
              <w:jc w:val="center"/>
              <w:rPr>
                <w:rFonts w:asciiTheme="minorHAnsi" w:hAnsiTheme="minorHAnsi"/>
                <w:color w:val="000000"/>
              </w:rPr>
            </w:pPr>
            <w:r w:rsidRPr="00487D33">
              <w:rPr>
                <w:rFonts w:asciiTheme="minorHAnsi" w:hAnsiTheme="minorHAnsi"/>
                <w:color w:val="000000"/>
              </w:rPr>
              <w:sym w:font="Wingdings" w:char="F0A1"/>
            </w:r>
          </w:p>
        </w:tc>
        <w:tc>
          <w:tcPr>
            <w:tcW w:w="1260" w:type="dxa"/>
          </w:tcPr>
          <w:p w:rsidR="00C03654" w:rsidRPr="00487D33" w:rsidRDefault="00C03654" w:rsidP="00487D33">
            <w:pPr>
              <w:spacing w:after="120"/>
              <w:jc w:val="center"/>
              <w:rPr>
                <w:rFonts w:asciiTheme="minorHAnsi" w:hAnsiTheme="minorHAnsi"/>
                <w:color w:val="000000"/>
              </w:rPr>
            </w:pPr>
            <w:r w:rsidRPr="00487D33">
              <w:rPr>
                <w:rFonts w:asciiTheme="minorHAnsi" w:hAnsiTheme="minorHAnsi"/>
                <w:color w:val="000000"/>
              </w:rPr>
              <w:sym w:font="Wingdings" w:char="F0A1"/>
            </w:r>
          </w:p>
        </w:tc>
      </w:tr>
    </w:tbl>
    <w:tbl>
      <w:tblPr>
        <w:tblStyle w:val="TableGrid"/>
        <w:tblW w:w="8010" w:type="dxa"/>
        <w:tblInd w:w="1098" w:type="dxa"/>
        <w:tblLook w:val="04A0" w:firstRow="1" w:lastRow="0" w:firstColumn="1" w:lastColumn="0" w:noHBand="0" w:noVBand="1"/>
      </w:tblPr>
      <w:tblGrid>
        <w:gridCol w:w="1260"/>
        <w:gridCol w:w="6750"/>
      </w:tblGrid>
      <w:tr w:rsidR="00326777" w:rsidRPr="00487D33" w:rsidTr="00006534"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26777" w:rsidRPr="00487D33" w:rsidRDefault="00326777" w:rsidP="00EA0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50" w:type="dxa"/>
            <w:tcBorders>
              <w:left w:val="single" w:sz="4" w:space="0" w:color="auto"/>
            </w:tcBorders>
          </w:tcPr>
          <w:p w:rsidR="00326777" w:rsidRPr="00487D33" w:rsidRDefault="00326777" w:rsidP="00EA0B7D">
            <w:pPr>
              <w:rPr>
                <w:sz w:val="24"/>
                <w:szCs w:val="24"/>
              </w:rPr>
            </w:pPr>
          </w:p>
          <w:p w:rsidR="00326777" w:rsidRPr="00487D33" w:rsidRDefault="00326777" w:rsidP="00EA0B7D">
            <w:pPr>
              <w:rPr>
                <w:sz w:val="24"/>
                <w:szCs w:val="24"/>
              </w:rPr>
            </w:pPr>
          </w:p>
          <w:p w:rsidR="00326777" w:rsidRPr="00487D33" w:rsidRDefault="00326777" w:rsidP="00EA0B7D">
            <w:pPr>
              <w:rPr>
                <w:sz w:val="24"/>
                <w:szCs w:val="24"/>
              </w:rPr>
            </w:pPr>
          </w:p>
        </w:tc>
      </w:tr>
    </w:tbl>
    <w:p w:rsidR="005E0D84" w:rsidRPr="00487D33" w:rsidRDefault="005E0D84" w:rsidP="005E0D84">
      <w:pPr>
        <w:rPr>
          <w:sz w:val="24"/>
          <w:szCs w:val="24"/>
        </w:rPr>
      </w:pPr>
    </w:p>
    <w:p w:rsidR="0006372D" w:rsidRDefault="0006372D" w:rsidP="0006372D">
      <w:pPr>
        <w:pStyle w:val="Heading2"/>
        <w:rPr>
          <w:b w:val="0"/>
        </w:rPr>
      </w:pPr>
      <w:r>
        <w:br w:type="page"/>
      </w:r>
    </w:p>
    <w:p w:rsidR="00FD7F11" w:rsidRDefault="00FD7F11" w:rsidP="0006372D"/>
    <w:p w:rsidR="000A6DD4" w:rsidRDefault="005B5EBC" w:rsidP="0006372D">
      <w:pPr>
        <w:pStyle w:val="picture"/>
      </w:pPr>
      <w:r>
        <w:drawing>
          <wp:inline distT="0" distB="0" distL="0" distR="0" wp14:anchorId="3117A313" wp14:editId="72D7E17F">
            <wp:extent cx="4977963" cy="4010025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81705" cy="401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27F" w:rsidRDefault="00BC727F">
      <w:pPr>
        <w:rPr>
          <w:noProof/>
        </w:rPr>
      </w:pPr>
    </w:p>
    <w:p w:rsidR="000A6DD4" w:rsidRDefault="005B5EBC">
      <w:bookmarkStart w:id="32" w:name="_Item:_Types_of"/>
      <w:bookmarkEnd w:id="32"/>
      <w:r>
        <w:rPr>
          <w:noProof/>
        </w:rPr>
        <w:drawing>
          <wp:inline distT="0" distB="0" distL="0" distR="0" wp14:anchorId="4220310E" wp14:editId="6806B80E">
            <wp:extent cx="4973266" cy="3895725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77342" cy="389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72D" w:rsidRDefault="008A2B66" w:rsidP="00C533AF">
      <w:pPr>
        <w:pStyle w:val="Heading2"/>
        <w:rPr>
          <w:color w:val="FF0000"/>
          <w:u w:val="single"/>
        </w:rPr>
      </w:pPr>
      <w:r>
        <w:br w:type="page"/>
      </w:r>
      <w:r w:rsidR="0006372D">
        <w:rPr>
          <w:color w:val="FF0000"/>
          <w:u w:val="single"/>
        </w:rPr>
        <w:lastRenderedPageBreak/>
        <w:t>New Questions for 2014</w:t>
      </w:r>
    </w:p>
    <w:p w:rsidR="00BC727F" w:rsidRDefault="00BC727F" w:rsidP="00BC727F">
      <w:bookmarkStart w:id="33" w:name="_Item:_Customer_Locations"/>
      <w:bookmarkEnd w:id="33"/>
    </w:p>
    <w:p w:rsidR="00EA32FB" w:rsidRPr="008B4743" w:rsidRDefault="00353965" w:rsidP="00BC727F">
      <w:r w:rsidRPr="008B4743">
        <w:t xml:space="preserve">During </w:t>
      </w:r>
      <w:r w:rsidR="0062445F" w:rsidRPr="008B4743">
        <w:t>2014, where were this business’</w:t>
      </w:r>
      <w:r w:rsidR="0087725A">
        <w:t>s</w:t>
      </w:r>
      <w:r w:rsidR="0062445F" w:rsidRPr="008B4743">
        <w:t xml:space="preserve"> customers or clients located? </w:t>
      </w:r>
      <w:r w:rsidR="0087725A" w:rsidRPr="008B4743">
        <w:t>Round to the nearest whole percent. Your best estimate is fine. If none, report “0.”</w:t>
      </w:r>
    </w:p>
    <w:tbl>
      <w:tblPr>
        <w:tblStyle w:val="Tabelacomgrade"/>
        <w:tblW w:w="6696" w:type="dxa"/>
        <w:tblInd w:w="1980" w:type="dxa"/>
        <w:tblLook w:val="04A0" w:firstRow="1" w:lastRow="0" w:firstColumn="1" w:lastColumn="0" w:noHBand="0" w:noVBand="1"/>
      </w:tblPr>
      <w:tblGrid>
        <w:gridCol w:w="5238"/>
        <w:gridCol w:w="1458"/>
      </w:tblGrid>
      <w:tr w:rsidR="0062445F" w:rsidRPr="008B4743" w:rsidTr="00353965">
        <w:tc>
          <w:tcPr>
            <w:tcW w:w="5238" w:type="dxa"/>
          </w:tcPr>
          <w:p w:rsidR="0062445F" w:rsidRPr="008B4743" w:rsidRDefault="0062445F" w:rsidP="00C26064">
            <w:pPr>
              <w:spacing w:after="120"/>
              <w:rPr>
                <w:rFonts w:asciiTheme="minorHAnsi" w:hAnsiTheme="minorHAnsi"/>
                <w:b/>
                <w:bCs/>
                <w:color w:val="000000"/>
              </w:rPr>
            </w:pPr>
            <w:r w:rsidRPr="008B4743">
              <w:rPr>
                <w:rFonts w:asciiTheme="minorHAnsi" w:hAnsiTheme="minorHAnsi"/>
                <w:color w:val="000000"/>
              </w:rPr>
              <w:t>Same region as the business</w:t>
            </w:r>
          </w:p>
        </w:tc>
        <w:tc>
          <w:tcPr>
            <w:tcW w:w="1458" w:type="dxa"/>
          </w:tcPr>
          <w:p w:rsidR="0062445F" w:rsidRPr="008B4743" w:rsidRDefault="0062445F" w:rsidP="00C26064">
            <w:pPr>
              <w:spacing w:after="120"/>
              <w:jc w:val="right"/>
              <w:rPr>
                <w:rFonts w:asciiTheme="minorHAnsi" w:hAnsiTheme="minorHAnsi"/>
              </w:rPr>
            </w:pPr>
            <w:r w:rsidRPr="008B4743">
              <w:rPr>
                <w:rFonts w:asciiTheme="minorHAnsi" w:hAnsiTheme="minorHAnsi"/>
              </w:rPr>
              <w:t>_____%</w:t>
            </w:r>
          </w:p>
        </w:tc>
      </w:tr>
      <w:tr w:rsidR="0062445F" w:rsidRPr="008B4743" w:rsidTr="00353965">
        <w:tc>
          <w:tcPr>
            <w:tcW w:w="5238" w:type="dxa"/>
          </w:tcPr>
          <w:p w:rsidR="0062445F" w:rsidRPr="008B4743" w:rsidRDefault="0062445F" w:rsidP="00C26064">
            <w:pPr>
              <w:spacing w:after="120"/>
              <w:rPr>
                <w:rFonts w:asciiTheme="minorHAnsi" w:hAnsiTheme="minorHAnsi"/>
                <w:b/>
                <w:bCs/>
                <w:color w:val="000000"/>
              </w:rPr>
            </w:pPr>
            <w:r w:rsidRPr="008B4743">
              <w:rPr>
                <w:rFonts w:asciiTheme="minorHAnsi" w:hAnsiTheme="minorHAnsi"/>
                <w:color w:val="000000"/>
              </w:rPr>
              <w:t xml:space="preserve">Outside of the region </w:t>
            </w:r>
            <w:r w:rsidR="00353965" w:rsidRPr="008B4743">
              <w:rPr>
                <w:rFonts w:asciiTheme="minorHAnsi" w:hAnsiTheme="minorHAnsi"/>
                <w:color w:val="000000"/>
              </w:rPr>
              <w:t>but within the U.S. (D</w:t>
            </w:r>
            <w:r w:rsidRPr="008B4743">
              <w:rPr>
                <w:rFonts w:asciiTheme="minorHAnsi" w:hAnsiTheme="minorHAnsi"/>
                <w:color w:val="000000"/>
              </w:rPr>
              <w:t>omestic)</w:t>
            </w:r>
          </w:p>
        </w:tc>
        <w:tc>
          <w:tcPr>
            <w:tcW w:w="1458" w:type="dxa"/>
          </w:tcPr>
          <w:p w:rsidR="0062445F" w:rsidRPr="008B4743" w:rsidRDefault="0062445F" w:rsidP="00C26064">
            <w:pPr>
              <w:spacing w:after="120"/>
              <w:jc w:val="right"/>
              <w:rPr>
                <w:rFonts w:asciiTheme="minorHAnsi" w:hAnsiTheme="minorHAnsi"/>
              </w:rPr>
            </w:pPr>
            <w:r w:rsidRPr="008B4743">
              <w:rPr>
                <w:rFonts w:asciiTheme="minorHAnsi" w:hAnsiTheme="minorHAnsi"/>
              </w:rPr>
              <w:t>_____%</w:t>
            </w:r>
          </w:p>
        </w:tc>
      </w:tr>
      <w:tr w:rsidR="0062445F" w:rsidRPr="008B4743" w:rsidTr="00353965">
        <w:tc>
          <w:tcPr>
            <w:tcW w:w="5238" w:type="dxa"/>
          </w:tcPr>
          <w:p w:rsidR="0062445F" w:rsidRPr="008B4743" w:rsidRDefault="0062445F" w:rsidP="00C26064">
            <w:pPr>
              <w:spacing w:after="120"/>
              <w:rPr>
                <w:rFonts w:asciiTheme="minorHAnsi" w:hAnsiTheme="minorHAnsi"/>
                <w:b/>
                <w:bCs/>
                <w:color w:val="000000"/>
              </w:rPr>
            </w:pPr>
            <w:r w:rsidRPr="008B4743">
              <w:rPr>
                <w:rFonts w:asciiTheme="minorHAnsi" w:hAnsiTheme="minorHAnsi"/>
                <w:color w:val="000000"/>
              </w:rPr>
              <w:t>Outside the United States (International)</w:t>
            </w:r>
          </w:p>
        </w:tc>
        <w:tc>
          <w:tcPr>
            <w:tcW w:w="1458" w:type="dxa"/>
          </w:tcPr>
          <w:p w:rsidR="0062445F" w:rsidRPr="008B4743" w:rsidRDefault="0062445F" w:rsidP="00C26064">
            <w:pPr>
              <w:spacing w:after="120"/>
              <w:jc w:val="right"/>
              <w:rPr>
                <w:rFonts w:asciiTheme="minorHAnsi" w:hAnsiTheme="minorHAnsi"/>
              </w:rPr>
            </w:pPr>
            <w:r w:rsidRPr="008B4743">
              <w:rPr>
                <w:rFonts w:asciiTheme="minorHAnsi" w:hAnsiTheme="minorHAnsi"/>
              </w:rPr>
              <w:t>_____%</w:t>
            </w:r>
          </w:p>
        </w:tc>
      </w:tr>
      <w:tr w:rsidR="00B93F6B" w:rsidRPr="008B4743" w:rsidTr="00353965">
        <w:tc>
          <w:tcPr>
            <w:tcW w:w="5238" w:type="dxa"/>
          </w:tcPr>
          <w:p w:rsidR="00B93F6B" w:rsidRPr="008B4743" w:rsidRDefault="00B93F6B" w:rsidP="00C26064">
            <w:pPr>
              <w:spacing w:after="120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458" w:type="dxa"/>
          </w:tcPr>
          <w:p w:rsidR="00B93F6B" w:rsidRPr="008B4743" w:rsidRDefault="00B93F6B" w:rsidP="00C26064">
            <w:pPr>
              <w:spacing w:after="120"/>
              <w:jc w:val="right"/>
              <w:rPr>
                <w:rFonts w:asciiTheme="minorHAnsi" w:hAnsiTheme="minorHAnsi"/>
              </w:rPr>
            </w:pPr>
          </w:p>
        </w:tc>
      </w:tr>
      <w:tr w:rsidR="00B93F6B" w:rsidRPr="008B4743" w:rsidTr="00353965">
        <w:tc>
          <w:tcPr>
            <w:tcW w:w="5238" w:type="dxa"/>
          </w:tcPr>
          <w:p w:rsidR="00B93F6B" w:rsidRPr="008B4743" w:rsidRDefault="00B93F6B" w:rsidP="00C26064">
            <w:pPr>
              <w:spacing w:after="120"/>
              <w:rPr>
                <w:rFonts w:asciiTheme="minorHAnsi" w:hAnsiTheme="minorHAnsi"/>
                <w:color w:val="000000"/>
              </w:rPr>
            </w:pPr>
            <w:r w:rsidRPr="008B4743">
              <w:rPr>
                <w:rFonts w:asciiTheme="minorHAnsi" w:hAnsiTheme="minorHAnsi"/>
                <w:color w:val="000000"/>
              </w:rPr>
              <w:t>Total</w:t>
            </w:r>
          </w:p>
        </w:tc>
        <w:tc>
          <w:tcPr>
            <w:tcW w:w="1458" w:type="dxa"/>
          </w:tcPr>
          <w:p w:rsidR="00B93F6B" w:rsidRPr="008B4743" w:rsidRDefault="00DC2A93" w:rsidP="00C26064">
            <w:pPr>
              <w:spacing w:after="120"/>
              <w:jc w:val="right"/>
              <w:rPr>
                <w:rFonts w:asciiTheme="minorHAnsi" w:hAnsiTheme="minorHAnsi"/>
              </w:rPr>
            </w:pPr>
            <w:r w:rsidRPr="008B4743">
              <w:rPr>
                <w:rFonts w:asciiTheme="minorHAnsi" w:hAnsiTheme="minorHAnsi"/>
                <w:b/>
                <w:i/>
              </w:rPr>
              <w:t>100</w:t>
            </w:r>
            <w:r w:rsidRPr="008B4743">
              <w:rPr>
                <w:rFonts w:asciiTheme="minorHAnsi" w:hAnsiTheme="minorHAnsi"/>
              </w:rPr>
              <w:t>%</w:t>
            </w:r>
          </w:p>
        </w:tc>
      </w:tr>
    </w:tbl>
    <w:p w:rsidR="0062445F" w:rsidRPr="008B4743" w:rsidRDefault="0062445F" w:rsidP="0062445F">
      <w:pPr>
        <w:rPr>
          <w:b/>
          <w:sz w:val="24"/>
          <w:szCs w:val="24"/>
        </w:rPr>
      </w:pPr>
    </w:p>
    <w:p w:rsidR="00EC2B99" w:rsidRDefault="00EC2B99" w:rsidP="00A73365">
      <w:pPr>
        <w:pStyle w:val="Heading2"/>
      </w:pPr>
      <w:r>
        <w:br w:type="page"/>
      </w:r>
    </w:p>
    <w:p w:rsidR="000A6DD4" w:rsidRDefault="005B5EBC" w:rsidP="00A73365">
      <w:pPr>
        <w:pStyle w:val="picture"/>
      </w:pPr>
      <w:bookmarkStart w:id="34" w:name="_Item:_Sales_of"/>
      <w:bookmarkEnd w:id="34"/>
      <w:r>
        <w:lastRenderedPageBreak/>
        <w:drawing>
          <wp:inline distT="0" distB="0" distL="0" distR="0" wp14:anchorId="79EED47B" wp14:editId="5A5A7402">
            <wp:extent cx="5591175" cy="4441279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88978" cy="443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DD4" w:rsidRDefault="002D01F3" w:rsidP="00A73365">
      <w:pPr>
        <w:pStyle w:val="picture"/>
      </w:pPr>
      <w:r>
        <w:drawing>
          <wp:inline distT="0" distB="0" distL="0" distR="0" wp14:anchorId="229AC5E2" wp14:editId="26A63144">
            <wp:extent cx="5591402" cy="3971925"/>
            <wp:effectExtent l="0" t="0" r="9525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88976" cy="397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8F8" w:rsidRDefault="00E128F8" w:rsidP="00A73365">
      <w:pPr>
        <w:pStyle w:val="Heading2"/>
      </w:pPr>
      <w:r>
        <w:br w:type="page"/>
      </w:r>
    </w:p>
    <w:p w:rsidR="000A6DD4" w:rsidRDefault="00151C73" w:rsidP="00A73365">
      <w:pPr>
        <w:pStyle w:val="picture"/>
      </w:pPr>
      <w:bookmarkStart w:id="35" w:name="_Item:_Outsourcing_or"/>
      <w:bookmarkEnd w:id="35"/>
      <w:r>
        <w:lastRenderedPageBreak/>
        <w:drawing>
          <wp:inline distT="0" distB="0" distL="0" distR="0" wp14:anchorId="7DDE25EC" wp14:editId="4E61C2A6">
            <wp:extent cx="5067300" cy="3689496"/>
            <wp:effectExtent l="0" t="0" r="0" b="635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75583" cy="369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DD4" w:rsidRDefault="00151C73" w:rsidP="00A73365">
      <w:pPr>
        <w:pStyle w:val="picture"/>
      </w:pPr>
      <w:bookmarkStart w:id="36" w:name="_Item:_Language(s)_Screen"/>
      <w:bookmarkEnd w:id="36"/>
      <w:r>
        <w:drawing>
          <wp:inline distT="0" distB="0" distL="0" distR="0" wp14:anchorId="658320B7" wp14:editId="728B0AE2">
            <wp:extent cx="5062747" cy="4467225"/>
            <wp:effectExtent l="0" t="0" r="508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64247" cy="446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365" w:rsidRDefault="00A73365" w:rsidP="00A73365">
      <w:pPr>
        <w:pStyle w:val="Heading2"/>
      </w:pPr>
      <w:r>
        <w:br w:type="page"/>
      </w:r>
    </w:p>
    <w:p w:rsidR="00D4246E" w:rsidRDefault="0085720B" w:rsidP="00A73365">
      <w:pPr>
        <w:pStyle w:val="picture"/>
      </w:pPr>
      <w:bookmarkStart w:id="37" w:name="_Item:_Types_of_1"/>
      <w:bookmarkEnd w:id="37"/>
      <w:r>
        <w:lastRenderedPageBreak/>
        <w:drawing>
          <wp:inline distT="0" distB="0" distL="0" distR="0" wp14:anchorId="3B2DCF90" wp14:editId="6780ABA4">
            <wp:extent cx="5105883" cy="4276725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15204" cy="428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DD4" w:rsidRDefault="00B35372" w:rsidP="00B35372">
      <w:pPr>
        <w:pStyle w:val="Heading2"/>
      </w:pPr>
      <w:r>
        <w:drawing>
          <wp:inline distT="0" distB="0" distL="0" distR="0" wp14:anchorId="4BDDDE4C" wp14:editId="19A5D896">
            <wp:extent cx="5108028" cy="4261052"/>
            <wp:effectExtent l="0" t="0" r="0" b="635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25123" cy="427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7816">
        <w:br w:type="page"/>
      </w:r>
      <w:bookmarkStart w:id="38" w:name="_Item:_Employee_Benefits"/>
      <w:bookmarkEnd w:id="38"/>
    </w:p>
    <w:p w:rsidR="000A6DD4" w:rsidRDefault="00C34F20" w:rsidP="00B35372">
      <w:pPr>
        <w:pStyle w:val="Heading2"/>
      </w:pPr>
      <w:bookmarkStart w:id="39" w:name="_Item:_Website_Screen"/>
      <w:bookmarkEnd w:id="39"/>
      <w:r>
        <w:lastRenderedPageBreak/>
        <w:drawing>
          <wp:inline distT="0" distB="0" distL="0" distR="0" wp14:anchorId="3A5C6899" wp14:editId="06259259">
            <wp:extent cx="5596759" cy="4215430"/>
            <wp:effectExtent l="0" t="0" r="4445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97003" cy="421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D48" w:rsidRDefault="00B35372" w:rsidP="00A73365">
      <w:pPr>
        <w:pStyle w:val="Heading2"/>
      </w:pPr>
      <w:r>
        <w:drawing>
          <wp:inline distT="0" distB="0" distL="0" distR="0" wp14:anchorId="16B0C64D" wp14:editId="16B42D1A">
            <wp:extent cx="5596759" cy="4289060"/>
            <wp:effectExtent l="0" t="0" r="4445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96759" cy="428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4D48">
        <w:br w:type="page"/>
      </w:r>
    </w:p>
    <w:p w:rsidR="000A6DD4" w:rsidRDefault="00B35372" w:rsidP="00A73365">
      <w:pPr>
        <w:pStyle w:val="picture"/>
      </w:pPr>
      <w:bookmarkStart w:id="40" w:name="_Item:_E-Commerce_Screen"/>
      <w:bookmarkEnd w:id="40"/>
      <w:r>
        <w:lastRenderedPageBreak/>
        <w:drawing>
          <wp:inline distT="0" distB="0" distL="0" distR="0" wp14:anchorId="7B9BB245" wp14:editId="1F12F7D5">
            <wp:extent cx="5580993" cy="4307069"/>
            <wp:effectExtent l="0" t="0" r="127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94078" cy="431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02F" w:rsidRDefault="00B35372" w:rsidP="00CE702F">
      <w:pPr>
        <w:pStyle w:val="Heading2"/>
      </w:pPr>
      <w:r>
        <w:drawing>
          <wp:inline distT="0" distB="0" distL="0" distR="0" wp14:anchorId="6F3BB968" wp14:editId="6144B674">
            <wp:extent cx="5577144" cy="3971925"/>
            <wp:effectExtent l="0" t="0" r="508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81891" cy="39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702F">
        <w:br w:type="page"/>
      </w:r>
    </w:p>
    <w:p w:rsidR="000A6DD4" w:rsidRDefault="005E4E3C" w:rsidP="00CE702F">
      <w:pPr>
        <w:pStyle w:val="picture"/>
      </w:pPr>
      <w:bookmarkStart w:id="41" w:name="_Item:_E-Commerce_–"/>
      <w:bookmarkEnd w:id="41"/>
      <w:r>
        <w:lastRenderedPageBreak/>
        <w:drawing>
          <wp:inline distT="0" distB="0" distL="0" distR="0" wp14:anchorId="6DD16A8C" wp14:editId="15F1623E">
            <wp:extent cx="5585688" cy="407670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585688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DD4" w:rsidRDefault="005E4E3C" w:rsidP="00CE702F">
      <w:pPr>
        <w:pStyle w:val="picture"/>
      </w:pPr>
      <w:r>
        <w:drawing>
          <wp:inline distT="0" distB="0" distL="0" distR="0" wp14:anchorId="323E42BE" wp14:editId="199344D9">
            <wp:extent cx="5597170" cy="4524375"/>
            <wp:effectExtent l="0" t="0" r="381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01492" cy="452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A15" w:rsidRDefault="00C546D6" w:rsidP="00C12A15">
      <w:pPr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lastRenderedPageBreak/>
        <w:t>New Questions for 2014</w:t>
      </w:r>
    </w:p>
    <w:p w:rsidR="00770617" w:rsidRPr="00886E73" w:rsidRDefault="001B4DD9" w:rsidP="001B4DD9">
      <w:bookmarkStart w:id="42" w:name="_Item:_Product_Innovation"/>
      <w:bookmarkEnd w:id="42"/>
      <w:r w:rsidRPr="00886E73">
        <w:t xml:space="preserve"> </w:t>
      </w:r>
      <w:r w:rsidR="00770617" w:rsidRPr="00886E73">
        <w:t>“</w:t>
      </w:r>
      <w:r w:rsidR="00D90D48">
        <w:t xml:space="preserve">Product </w:t>
      </w:r>
      <w:r w:rsidR="00770617" w:rsidRPr="00886E73">
        <w:t>Innovation”</w:t>
      </w:r>
    </w:p>
    <w:p w:rsidR="00770617" w:rsidRPr="00886E73" w:rsidRDefault="00770617" w:rsidP="001B4DD9">
      <w:r w:rsidRPr="00886E73">
        <w:t xml:space="preserve">“During </w:t>
      </w:r>
      <w:r w:rsidR="00C12A15" w:rsidRPr="00886E73">
        <w:t xml:space="preserve">the </w:t>
      </w:r>
      <w:r w:rsidRPr="00886E73">
        <w:t>l</w:t>
      </w:r>
      <w:r w:rsidR="00C12A15" w:rsidRPr="00886E73">
        <w:t>ast three years (</w:t>
      </w:r>
      <w:r w:rsidR="00C12A15" w:rsidRPr="00EC2236">
        <w:t>2012, 2013, 2014</w:t>
      </w:r>
      <w:r w:rsidR="00C12A15" w:rsidRPr="00886E73">
        <w:t>)</w:t>
      </w:r>
      <w:r w:rsidR="00E64008" w:rsidRPr="00886E73">
        <w:t>,</w:t>
      </w:r>
      <w:r w:rsidR="00C12A15" w:rsidRPr="00886E73">
        <w:t xml:space="preserve"> </w:t>
      </w:r>
      <w:r w:rsidRPr="00886E73">
        <w:t>did this business do each of the following regarding the goods or services it offers?</w:t>
      </w:r>
      <w:r w:rsidR="001737A5">
        <w:t xml:space="preserve"> </w:t>
      </w:r>
      <w:r w:rsidRPr="00886E73">
        <w:t>(</w:t>
      </w:r>
      <w:r w:rsidR="003846F7" w:rsidRPr="001B4DD9">
        <w:rPr>
          <w:b/>
          <w:i/>
        </w:rPr>
        <w:t>Select</w:t>
      </w:r>
      <w:r w:rsidR="001737A5" w:rsidRPr="001B4DD9">
        <w:rPr>
          <w:b/>
          <w:i/>
        </w:rPr>
        <w:t xml:space="preserve"> </w:t>
      </w:r>
      <w:r w:rsidRPr="001B4DD9">
        <w:rPr>
          <w:b/>
          <w:i/>
        </w:rPr>
        <w:t>one for each row</w:t>
      </w:r>
      <w:r w:rsidRPr="00886E73">
        <w:t>)</w:t>
      </w:r>
    </w:p>
    <w:p w:rsidR="00B86116" w:rsidRPr="00886E73" w:rsidRDefault="00B86116" w:rsidP="001B4DD9"/>
    <w:p w:rsidR="00B86116" w:rsidRPr="001B4DD9" w:rsidRDefault="00B86116" w:rsidP="001B4DD9">
      <w:r w:rsidRPr="001B4DD9">
        <w:t>Do not include adaptation or customization of a good or service for a specific customer’s needs.</w:t>
      </w:r>
    </w:p>
    <w:p w:rsidR="005E3FA9" w:rsidRPr="00886E73" w:rsidRDefault="005E3FA9" w:rsidP="001B4DD9"/>
    <w:tbl>
      <w:tblPr>
        <w:tblStyle w:val="TableGrid"/>
        <w:tblW w:w="9522" w:type="dxa"/>
        <w:tblInd w:w="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0"/>
        <w:gridCol w:w="1350"/>
        <w:gridCol w:w="1152"/>
      </w:tblGrid>
      <w:tr w:rsidR="00E17A60" w:rsidRPr="00886E73" w:rsidTr="0011116D">
        <w:tc>
          <w:tcPr>
            <w:tcW w:w="7020" w:type="dxa"/>
          </w:tcPr>
          <w:p w:rsidR="00E17A60" w:rsidRPr="00886E73" w:rsidRDefault="00E17A60" w:rsidP="001B4DD9"/>
        </w:tc>
        <w:tc>
          <w:tcPr>
            <w:tcW w:w="1350" w:type="dxa"/>
          </w:tcPr>
          <w:p w:rsidR="00E17A60" w:rsidRPr="00886E73" w:rsidRDefault="00E17A60" w:rsidP="001B4DD9">
            <w:r w:rsidRPr="00886E73">
              <w:t>Yes</w:t>
            </w:r>
          </w:p>
        </w:tc>
        <w:tc>
          <w:tcPr>
            <w:tcW w:w="1152" w:type="dxa"/>
          </w:tcPr>
          <w:p w:rsidR="00E17A60" w:rsidRPr="00886E73" w:rsidRDefault="00E17A60" w:rsidP="001B4DD9">
            <w:r w:rsidRPr="00886E73">
              <w:t>No</w:t>
            </w:r>
          </w:p>
        </w:tc>
      </w:tr>
      <w:tr w:rsidR="00E17A60" w:rsidRPr="00886E73" w:rsidTr="0011116D">
        <w:tc>
          <w:tcPr>
            <w:tcW w:w="7020" w:type="dxa"/>
          </w:tcPr>
          <w:p w:rsidR="00E17A60" w:rsidRPr="00886E73" w:rsidRDefault="00E17A60" w:rsidP="001B4DD9">
            <w:r w:rsidRPr="00886E73">
              <w:t>Sold a new good or service that no other business has ever offered before</w:t>
            </w:r>
          </w:p>
        </w:tc>
        <w:tc>
          <w:tcPr>
            <w:tcW w:w="1350" w:type="dxa"/>
          </w:tcPr>
          <w:p w:rsidR="00E17A60" w:rsidRPr="00886E73" w:rsidRDefault="00083893" w:rsidP="001B4DD9">
            <w:r w:rsidRPr="00886E73">
              <w:sym w:font="Wingdings" w:char="F0A1"/>
            </w:r>
          </w:p>
        </w:tc>
        <w:tc>
          <w:tcPr>
            <w:tcW w:w="1152" w:type="dxa"/>
          </w:tcPr>
          <w:p w:rsidR="00E17A60" w:rsidRPr="00886E73" w:rsidRDefault="00083893" w:rsidP="001B4DD9">
            <w:r w:rsidRPr="00886E73">
              <w:sym w:font="Wingdings" w:char="F0A1"/>
            </w:r>
          </w:p>
        </w:tc>
      </w:tr>
      <w:tr w:rsidR="00083893" w:rsidRPr="00886E73" w:rsidTr="0011116D">
        <w:tc>
          <w:tcPr>
            <w:tcW w:w="7020" w:type="dxa"/>
          </w:tcPr>
          <w:p w:rsidR="00083893" w:rsidRPr="001B4DD9" w:rsidRDefault="00083893" w:rsidP="001B4DD9">
            <w:pPr>
              <w:spacing w:after="120"/>
            </w:pPr>
            <w:r w:rsidRPr="001B4DD9">
              <w:t>Sold a new good or service that this business has never offered before</w:t>
            </w:r>
          </w:p>
        </w:tc>
        <w:tc>
          <w:tcPr>
            <w:tcW w:w="1350" w:type="dxa"/>
          </w:tcPr>
          <w:p w:rsidR="00083893" w:rsidRPr="00886E73" w:rsidRDefault="00083893" w:rsidP="001B4DD9">
            <w:r w:rsidRPr="00886E73">
              <w:sym w:font="Wingdings" w:char="F0A1"/>
            </w:r>
          </w:p>
        </w:tc>
        <w:tc>
          <w:tcPr>
            <w:tcW w:w="1152" w:type="dxa"/>
          </w:tcPr>
          <w:p w:rsidR="00083893" w:rsidRPr="00886E73" w:rsidRDefault="00083893" w:rsidP="001B4DD9">
            <w:r w:rsidRPr="00886E73">
              <w:sym w:font="Wingdings" w:char="F0A1"/>
            </w:r>
          </w:p>
        </w:tc>
      </w:tr>
      <w:tr w:rsidR="00083893" w:rsidRPr="00886E73" w:rsidTr="0011116D">
        <w:tc>
          <w:tcPr>
            <w:tcW w:w="7020" w:type="dxa"/>
          </w:tcPr>
          <w:p w:rsidR="00083893" w:rsidRPr="00886E73" w:rsidRDefault="007919CD" w:rsidP="001B4DD9">
            <w:r>
              <w:t>Improved a good or service’s</w:t>
            </w:r>
            <w:r w:rsidR="00083893" w:rsidRPr="00886E73">
              <w:t xml:space="preserve"> performance by making changes in materials, equipment, software or other components</w:t>
            </w:r>
          </w:p>
        </w:tc>
        <w:tc>
          <w:tcPr>
            <w:tcW w:w="1350" w:type="dxa"/>
          </w:tcPr>
          <w:p w:rsidR="00083893" w:rsidRPr="00886E73" w:rsidRDefault="00083893" w:rsidP="001B4DD9">
            <w:r w:rsidRPr="00886E73">
              <w:sym w:font="Wingdings" w:char="F0A1"/>
            </w:r>
          </w:p>
        </w:tc>
        <w:tc>
          <w:tcPr>
            <w:tcW w:w="1152" w:type="dxa"/>
          </w:tcPr>
          <w:p w:rsidR="00083893" w:rsidRPr="00886E73" w:rsidRDefault="00083893" w:rsidP="001B4DD9">
            <w:r w:rsidRPr="00886E73">
              <w:sym w:font="Wingdings" w:char="F0A1"/>
            </w:r>
          </w:p>
        </w:tc>
      </w:tr>
      <w:tr w:rsidR="00083893" w:rsidRPr="00886E73" w:rsidTr="0011116D">
        <w:tc>
          <w:tcPr>
            <w:tcW w:w="7020" w:type="dxa"/>
          </w:tcPr>
          <w:p w:rsidR="00083893" w:rsidRPr="00886E73" w:rsidRDefault="00083893" w:rsidP="001B4DD9">
            <w:r w:rsidRPr="00886E73">
              <w:t>Developed a new use for a good or service</w:t>
            </w:r>
          </w:p>
        </w:tc>
        <w:tc>
          <w:tcPr>
            <w:tcW w:w="1350" w:type="dxa"/>
          </w:tcPr>
          <w:p w:rsidR="00083893" w:rsidRPr="00886E73" w:rsidRDefault="00083893" w:rsidP="001B4DD9">
            <w:r w:rsidRPr="00886E73">
              <w:sym w:font="Wingdings" w:char="F0A1"/>
            </w:r>
          </w:p>
        </w:tc>
        <w:tc>
          <w:tcPr>
            <w:tcW w:w="1152" w:type="dxa"/>
          </w:tcPr>
          <w:p w:rsidR="00083893" w:rsidRPr="00886E73" w:rsidRDefault="00083893" w:rsidP="001B4DD9">
            <w:r w:rsidRPr="00886E73">
              <w:sym w:font="Wingdings" w:char="F0A1"/>
            </w:r>
          </w:p>
        </w:tc>
      </w:tr>
      <w:tr w:rsidR="00083893" w:rsidRPr="00886E73" w:rsidTr="0011116D">
        <w:tc>
          <w:tcPr>
            <w:tcW w:w="7020" w:type="dxa"/>
          </w:tcPr>
          <w:p w:rsidR="00083893" w:rsidRPr="00886E73" w:rsidRDefault="00083893" w:rsidP="001B4DD9">
            <w:r w:rsidRPr="00886E73">
              <w:t>Added a new feature to a good or service</w:t>
            </w:r>
          </w:p>
        </w:tc>
        <w:tc>
          <w:tcPr>
            <w:tcW w:w="1350" w:type="dxa"/>
          </w:tcPr>
          <w:p w:rsidR="00083893" w:rsidRPr="00886E73" w:rsidRDefault="00083893" w:rsidP="001B4DD9">
            <w:r w:rsidRPr="00886E73">
              <w:sym w:font="Wingdings" w:char="F0A1"/>
            </w:r>
          </w:p>
        </w:tc>
        <w:tc>
          <w:tcPr>
            <w:tcW w:w="1152" w:type="dxa"/>
          </w:tcPr>
          <w:p w:rsidR="00083893" w:rsidRPr="00886E73" w:rsidRDefault="00083893" w:rsidP="001B4DD9">
            <w:r w:rsidRPr="00886E73">
              <w:sym w:font="Wingdings" w:char="F0A1"/>
            </w:r>
          </w:p>
        </w:tc>
      </w:tr>
      <w:tr w:rsidR="00083893" w:rsidRPr="00886E73" w:rsidTr="0011116D">
        <w:tc>
          <w:tcPr>
            <w:tcW w:w="7020" w:type="dxa"/>
          </w:tcPr>
          <w:p w:rsidR="00083893" w:rsidRPr="00886E73" w:rsidRDefault="00083893" w:rsidP="001B4DD9">
            <w:r w:rsidRPr="00886E73">
              <w:t>Made it easier for customers to use a good or service</w:t>
            </w:r>
          </w:p>
        </w:tc>
        <w:tc>
          <w:tcPr>
            <w:tcW w:w="1350" w:type="dxa"/>
          </w:tcPr>
          <w:p w:rsidR="00083893" w:rsidRPr="00886E73" w:rsidRDefault="00083893" w:rsidP="001B4DD9">
            <w:r w:rsidRPr="00886E73">
              <w:sym w:font="Wingdings" w:char="F0A1"/>
            </w:r>
          </w:p>
        </w:tc>
        <w:tc>
          <w:tcPr>
            <w:tcW w:w="1152" w:type="dxa"/>
          </w:tcPr>
          <w:p w:rsidR="00083893" w:rsidRPr="00886E73" w:rsidRDefault="00083893" w:rsidP="001B4DD9">
            <w:r w:rsidRPr="00886E73">
              <w:sym w:font="Wingdings" w:char="F0A1"/>
            </w:r>
          </w:p>
        </w:tc>
      </w:tr>
    </w:tbl>
    <w:p w:rsidR="00C12A15" w:rsidRPr="00886E73" w:rsidRDefault="00C12A15" w:rsidP="00CE702F"/>
    <w:p w:rsidR="00C12A15" w:rsidRDefault="00C12A15" w:rsidP="00CE702F">
      <w:pPr>
        <w:pStyle w:val="Heading2"/>
        <w:rPr>
          <w:b w:val="0"/>
        </w:rPr>
      </w:pPr>
      <w:r>
        <w:rPr>
          <w:b w:val="0"/>
        </w:rPr>
        <w:br w:type="page"/>
      </w:r>
    </w:p>
    <w:p w:rsidR="00C12A15" w:rsidRDefault="00C546D6" w:rsidP="00C12A15">
      <w:pPr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lastRenderedPageBreak/>
        <w:t>New Questions for 2014</w:t>
      </w:r>
    </w:p>
    <w:p w:rsidR="00600A55" w:rsidRPr="00343DC5" w:rsidRDefault="001B4DD9" w:rsidP="001B4DD9">
      <w:bookmarkStart w:id="43" w:name="_Item:_Improved_Process"/>
      <w:bookmarkEnd w:id="43"/>
      <w:r w:rsidRPr="00343DC5">
        <w:t xml:space="preserve"> </w:t>
      </w:r>
      <w:r w:rsidR="00600A55" w:rsidRPr="00343DC5">
        <w:t>“</w:t>
      </w:r>
      <w:r w:rsidR="00866395">
        <w:t xml:space="preserve">Process </w:t>
      </w:r>
      <w:r w:rsidR="004D332D">
        <w:t>Improvement</w:t>
      </w:r>
      <w:r w:rsidR="00600A55" w:rsidRPr="00343DC5">
        <w:t>”</w:t>
      </w:r>
    </w:p>
    <w:p w:rsidR="00DB2F24" w:rsidRPr="00343DC5" w:rsidRDefault="00DB2F24" w:rsidP="001B4DD9">
      <w:r w:rsidRPr="00343DC5">
        <w:t>“During the last three years (</w:t>
      </w:r>
      <w:r w:rsidRPr="00EC2236">
        <w:t>2012, 2013, 2014</w:t>
      </w:r>
      <w:r w:rsidRPr="00343DC5">
        <w:t>)</w:t>
      </w:r>
      <w:r w:rsidR="00E64008" w:rsidRPr="00343DC5">
        <w:t>,</w:t>
      </w:r>
      <w:r w:rsidRPr="00343DC5">
        <w:t xml:space="preserve"> did this business do each of the following regarding the goods or services it offers?</w:t>
      </w:r>
      <w:r w:rsidR="001737A5">
        <w:t xml:space="preserve"> </w:t>
      </w:r>
      <w:r w:rsidRPr="00343DC5">
        <w:t>(</w:t>
      </w:r>
      <w:r w:rsidR="003846F7" w:rsidRPr="001B4DD9">
        <w:rPr>
          <w:b/>
          <w:i/>
        </w:rPr>
        <w:t xml:space="preserve">Select </w:t>
      </w:r>
      <w:r w:rsidRPr="001B4DD9">
        <w:rPr>
          <w:b/>
          <w:i/>
        </w:rPr>
        <w:t>one for each row</w:t>
      </w:r>
      <w:r w:rsidRPr="00343DC5">
        <w:t>)</w:t>
      </w:r>
    </w:p>
    <w:p w:rsidR="00D55085" w:rsidRPr="00343DC5" w:rsidRDefault="00D55085" w:rsidP="001B4DD9"/>
    <w:tbl>
      <w:tblPr>
        <w:tblStyle w:val="TableGrid"/>
        <w:tblW w:w="9522" w:type="dxa"/>
        <w:tblInd w:w="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0"/>
        <w:gridCol w:w="1080"/>
        <w:gridCol w:w="882"/>
      </w:tblGrid>
      <w:tr w:rsidR="00D55085" w:rsidRPr="00343DC5" w:rsidTr="00343DC5">
        <w:tc>
          <w:tcPr>
            <w:tcW w:w="7560" w:type="dxa"/>
          </w:tcPr>
          <w:p w:rsidR="00D55085" w:rsidRPr="00343DC5" w:rsidRDefault="00D55085" w:rsidP="001B4DD9"/>
        </w:tc>
        <w:tc>
          <w:tcPr>
            <w:tcW w:w="1080" w:type="dxa"/>
          </w:tcPr>
          <w:p w:rsidR="00D55085" w:rsidRPr="00343DC5" w:rsidRDefault="00D55085" w:rsidP="001B4DD9">
            <w:r w:rsidRPr="00343DC5">
              <w:t>Yes</w:t>
            </w:r>
          </w:p>
        </w:tc>
        <w:tc>
          <w:tcPr>
            <w:tcW w:w="882" w:type="dxa"/>
          </w:tcPr>
          <w:p w:rsidR="00D55085" w:rsidRPr="00343DC5" w:rsidRDefault="00D55085" w:rsidP="001B4DD9">
            <w:r w:rsidRPr="00343DC5">
              <w:t>No</w:t>
            </w:r>
          </w:p>
        </w:tc>
      </w:tr>
      <w:tr w:rsidR="00D55085" w:rsidRPr="00343DC5" w:rsidTr="00343DC5">
        <w:tc>
          <w:tcPr>
            <w:tcW w:w="7560" w:type="dxa"/>
          </w:tcPr>
          <w:p w:rsidR="00D55085" w:rsidRPr="00343DC5" w:rsidRDefault="00D55085" w:rsidP="001B4DD9">
            <w:r w:rsidRPr="00343DC5">
              <w:t>Applied a new way of purchasing, accounting, computing, maintenance, inventory control, or other support activity</w:t>
            </w:r>
          </w:p>
        </w:tc>
        <w:tc>
          <w:tcPr>
            <w:tcW w:w="1080" w:type="dxa"/>
          </w:tcPr>
          <w:p w:rsidR="00D55085" w:rsidRPr="00343DC5" w:rsidRDefault="00D55085" w:rsidP="001B4DD9">
            <w:r w:rsidRPr="00343DC5">
              <w:sym w:font="Wingdings" w:char="F0A1"/>
            </w:r>
          </w:p>
        </w:tc>
        <w:tc>
          <w:tcPr>
            <w:tcW w:w="882" w:type="dxa"/>
          </w:tcPr>
          <w:p w:rsidR="00D55085" w:rsidRPr="00343DC5" w:rsidRDefault="00D55085" w:rsidP="001B4DD9">
            <w:r w:rsidRPr="00343DC5">
              <w:sym w:font="Wingdings" w:char="F0A1"/>
            </w:r>
          </w:p>
        </w:tc>
      </w:tr>
      <w:tr w:rsidR="00D55085" w:rsidRPr="00343DC5" w:rsidTr="00343DC5">
        <w:tc>
          <w:tcPr>
            <w:tcW w:w="7560" w:type="dxa"/>
          </w:tcPr>
          <w:p w:rsidR="00D55085" w:rsidRPr="001B4DD9" w:rsidRDefault="00D55085" w:rsidP="001B4DD9">
            <w:pPr>
              <w:spacing w:after="120"/>
            </w:pPr>
            <w:r w:rsidRPr="001B4DD9">
              <w:t>Reduced costs by changing the way a good or service was distributed</w:t>
            </w:r>
          </w:p>
        </w:tc>
        <w:tc>
          <w:tcPr>
            <w:tcW w:w="1080" w:type="dxa"/>
          </w:tcPr>
          <w:p w:rsidR="00D55085" w:rsidRPr="00343DC5" w:rsidRDefault="00D55085" w:rsidP="001B4DD9">
            <w:r w:rsidRPr="00343DC5">
              <w:sym w:font="Wingdings" w:char="F0A1"/>
            </w:r>
          </w:p>
        </w:tc>
        <w:tc>
          <w:tcPr>
            <w:tcW w:w="882" w:type="dxa"/>
          </w:tcPr>
          <w:p w:rsidR="00D55085" w:rsidRPr="00343DC5" w:rsidRDefault="00D55085" w:rsidP="001B4DD9">
            <w:r w:rsidRPr="00343DC5">
              <w:sym w:font="Wingdings" w:char="F0A1"/>
            </w:r>
          </w:p>
        </w:tc>
      </w:tr>
      <w:tr w:rsidR="00D55085" w:rsidRPr="00343DC5" w:rsidTr="00343DC5">
        <w:tc>
          <w:tcPr>
            <w:tcW w:w="7560" w:type="dxa"/>
          </w:tcPr>
          <w:p w:rsidR="00D55085" w:rsidRPr="001B4DD9" w:rsidRDefault="00D55085" w:rsidP="001B4DD9">
            <w:pPr>
              <w:spacing w:after="120"/>
            </w:pPr>
            <w:r w:rsidRPr="001B4DD9">
              <w:t>Upgraded a technique, equipment, or so</w:t>
            </w:r>
            <w:r w:rsidR="006532AF" w:rsidRPr="001B4DD9">
              <w:t>ftware to significantly improve</w:t>
            </w:r>
            <w:r w:rsidRPr="001B4DD9">
              <w:t xml:space="preserve"> a good or service</w:t>
            </w:r>
          </w:p>
        </w:tc>
        <w:tc>
          <w:tcPr>
            <w:tcW w:w="1080" w:type="dxa"/>
          </w:tcPr>
          <w:p w:rsidR="00D55085" w:rsidRPr="00343DC5" w:rsidRDefault="00D55085" w:rsidP="001B4DD9">
            <w:r w:rsidRPr="00343DC5">
              <w:sym w:font="Wingdings" w:char="F0A1"/>
            </w:r>
          </w:p>
        </w:tc>
        <w:tc>
          <w:tcPr>
            <w:tcW w:w="882" w:type="dxa"/>
          </w:tcPr>
          <w:p w:rsidR="00D55085" w:rsidRPr="00343DC5" w:rsidRDefault="00D55085" w:rsidP="001B4DD9">
            <w:r w:rsidRPr="00343DC5">
              <w:sym w:font="Wingdings" w:char="F0A1"/>
            </w:r>
          </w:p>
        </w:tc>
      </w:tr>
      <w:tr w:rsidR="00D55085" w:rsidRPr="00343DC5" w:rsidTr="00343DC5">
        <w:tc>
          <w:tcPr>
            <w:tcW w:w="7560" w:type="dxa"/>
          </w:tcPr>
          <w:p w:rsidR="00D55085" w:rsidRPr="001B4DD9" w:rsidRDefault="00D55085" w:rsidP="001B4DD9">
            <w:pPr>
              <w:spacing w:after="120"/>
            </w:pPr>
            <w:r w:rsidRPr="001B4DD9">
              <w:t>Made a significant improvement in a technique or process by increasing automation, decreasing energy consumption, or using better software</w:t>
            </w:r>
          </w:p>
        </w:tc>
        <w:tc>
          <w:tcPr>
            <w:tcW w:w="1080" w:type="dxa"/>
          </w:tcPr>
          <w:p w:rsidR="00D55085" w:rsidRPr="00343DC5" w:rsidRDefault="00D55085" w:rsidP="001B4DD9">
            <w:r w:rsidRPr="00343DC5">
              <w:sym w:font="Wingdings" w:char="F0A1"/>
            </w:r>
          </w:p>
        </w:tc>
        <w:tc>
          <w:tcPr>
            <w:tcW w:w="882" w:type="dxa"/>
          </w:tcPr>
          <w:p w:rsidR="00D55085" w:rsidRPr="00343DC5" w:rsidRDefault="00D55085" w:rsidP="001B4DD9">
            <w:r w:rsidRPr="00343DC5">
              <w:sym w:font="Wingdings" w:char="F0A1"/>
            </w:r>
          </w:p>
        </w:tc>
      </w:tr>
      <w:tr w:rsidR="00D55085" w:rsidRPr="00343DC5" w:rsidTr="00343DC5">
        <w:tc>
          <w:tcPr>
            <w:tcW w:w="7560" w:type="dxa"/>
          </w:tcPr>
          <w:p w:rsidR="00D55085" w:rsidRPr="001B4DD9" w:rsidRDefault="00D55085" w:rsidP="001B4DD9">
            <w:pPr>
              <w:spacing w:after="120"/>
            </w:pPr>
            <w:r w:rsidRPr="001B4DD9">
              <w:t>Decreased production costs by improving the materials, software, or other components</w:t>
            </w:r>
          </w:p>
        </w:tc>
        <w:tc>
          <w:tcPr>
            <w:tcW w:w="1080" w:type="dxa"/>
          </w:tcPr>
          <w:p w:rsidR="00D55085" w:rsidRPr="00343DC5" w:rsidRDefault="00D55085" w:rsidP="001B4DD9">
            <w:r w:rsidRPr="00343DC5">
              <w:sym w:font="Wingdings" w:char="F0A1"/>
            </w:r>
          </w:p>
        </w:tc>
        <w:tc>
          <w:tcPr>
            <w:tcW w:w="882" w:type="dxa"/>
          </w:tcPr>
          <w:p w:rsidR="00D55085" w:rsidRPr="00343DC5" w:rsidRDefault="00D55085" w:rsidP="001B4DD9">
            <w:r w:rsidRPr="00343DC5">
              <w:sym w:font="Wingdings" w:char="F0A1"/>
            </w:r>
          </w:p>
        </w:tc>
      </w:tr>
      <w:tr w:rsidR="00D55085" w:rsidRPr="00343DC5" w:rsidTr="00343DC5">
        <w:tc>
          <w:tcPr>
            <w:tcW w:w="7560" w:type="dxa"/>
          </w:tcPr>
          <w:p w:rsidR="00D55085" w:rsidRPr="001B4DD9" w:rsidRDefault="00D55085" w:rsidP="001B4DD9">
            <w:pPr>
              <w:spacing w:after="120"/>
            </w:pPr>
            <w:r w:rsidRPr="001B4DD9">
              <w:t>Changed a delivery method to be faster or more reliable</w:t>
            </w:r>
          </w:p>
        </w:tc>
        <w:tc>
          <w:tcPr>
            <w:tcW w:w="1080" w:type="dxa"/>
          </w:tcPr>
          <w:p w:rsidR="00D55085" w:rsidRPr="00343DC5" w:rsidRDefault="00D55085" w:rsidP="001B4DD9">
            <w:r w:rsidRPr="00343DC5">
              <w:sym w:font="Wingdings" w:char="F0A1"/>
            </w:r>
          </w:p>
        </w:tc>
        <w:tc>
          <w:tcPr>
            <w:tcW w:w="882" w:type="dxa"/>
          </w:tcPr>
          <w:p w:rsidR="00D55085" w:rsidRPr="00343DC5" w:rsidRDefault="00D55085" w:rsidP="001B4DD9">
            <w:r w:rsidRPr="00343DC5">
              <w:sym w:font="Wingdings" w:char="F0A1"/>
            </w:r>
          </w:p>
        </w:tc>
      </w:tr>
    </w:tbl>
    <w:p w:rsidR="00C12A15" w:rsidRPr="00343DC5" w:rsidRDefault="00C12A15" w:rsidP="00C12A15">
      <w:pPr>
        <w:rPr>
          <w:b/>
          <w:sz w:val="24"/>
          <w:szCs w:val="24"/>
        </w:rPr>
      </w:pPr>
    </w:p>
    <w:p w:rsidR="00C12A15" w:rsidRPr="00CE702F" w:rsidRDefault="00C12A15" w:rsidP="00CE702F">
      <w:pPr>
        <w:pStyle w:val="Heading2"/>
      </w:pPr>
      <w:r w:rsidRPr="00CE702F">
        <w:br w:type="page"/>
      </w:r>
    </w:p>
    <w:p w:rsidR="00B96154" w:rsidRPr="001B4DD9" w:rsidRDefault="00C546D6" w:rsidP="001B4DD9">
      <w:pPr>
        <w:ind w:left="360"/>
        <w:rPr>
          <w:b/>
          <w:color w:val="FF0000"/>
          <w:u w:val="single"/>
        </w:rPr>
      </w:pPr>
      <w:r w:rsidRPr="001B4DD9">
        <w:rPr>
          <w:b/>
          <w:color w:val="FF0000"/>
          <w:u w:val="single"/>
        </w:rPr>
        <w:lastRenderedPageBreak/>
        <w:t>New Questions for 2014</w:t>
      </w:r>
    </w:p>
    <w:p w:rsidR="00DA54EE" w:rsidRPr="007005AF" w:rsidRDefault="00DA54EE" w:rsidP="001B4DD9">
      <w:pPr>
        <w:ind w:left="360"/>
      </w:pPr>
      <w:bookmarkStart w:id="44" w:name="_Item:_Research_and"/>
      <w:bookmarkEnd w:id="44"/>
      <w:r w:rsidRPr="007005AF">
        <w:t>“Research and Development Activity”</w:t>
      </w:r>
    </w:p>
    <w:p w:rsidR="000B3F6E" w:rsidRPr="007005AF" w:rsidRDefault="007667C1" w:rsidP="001B4DD9">
      <w:pPr>
        <w:ind w:left="360"/>
      </w:pPr>
      <w:r w:rsidRPr="007005AF">
        <w:t xml:space="preserve">In </w:t>
      </w:r>
      <w:r w:rsidRPr="001B4DD9">
        <w:rPr>
          <w:color w:val="FF0000"/>
        </w:rPr>
        <w:t>2014</w:t>
      </w:r>
      <w:r w:rsidRPr="007005AF">
        <w:t xml:space="preserve">, did this business do any of the following </w:t>
      </w:r>
      <w:r w:rsidR="000B3F6E" w:rsidRPr="007005AF">
        <w:t>research and development (</w:t>
      </w:r>
      <w:r w:rsidRPr="007005AF">
        <w:t>R&amp;D</w:t>
      </w:r>
      <w:r w:rsidR="000B3F6E" w:rsidRPr="007005AF">
        <w:t>)</w:t>
      </w:r>
      <w:r w:rsidRPr="007005AF">
        <w:t xml:space="preserve"> activities? </w:t>
      </w:r>
      <w:r w:rsidR="000B3F6E" w:rsidRPr="007005AF">
        <w:t>(</w:t>
      </w:r>
      <w:r w:rsidR="000B3F6E" w:rsidRPr="001B4DD9">
        <w:rPr>
          <w:b/>
          <w:i/>
        </w:rPr>
        <w:t>Select one for each row</w:t>
      </w:r>
      <w:r w:rsidR="000B3F6E" w:rsidRPr="007005AF">
        <w:t>)</w:t>
      </w:r>
    </w:p>
    <w:p w:rsidR="000B3F6E" w:rsidRPr="007005AF" w:rsidRDefault="000B3F6E" w:rsidP="001B4DD9">
      <w:pPr>
        <w:ind w:left="360"/>
      </w:pPr>
    </w:p>
    <w:p w:rsidR="00412326" w:rsidRPr="007005AF" w:rsidRDefault="00412326" w:rsidP="001B4DD9">
      <w:pPr>
        <w:ind w:left="360"/>
      </w:pPr>
      <w:r w:rsidRPr="007005AF">
        <w:t>(Include R&amp;D activities that this business performed, others paid this business to do, or this business paid others to do.)</w:t>
      </w:r>
    </w:p>
    <w:p w:rsidR="00412326" w:rsidRPr="007005AF" w:rsidRDefault="00412326" w:rsidP="001B4DD9">
      <w:pPr>
        <w:ind w:left="360"/>
      </w:pPr>
    </w:p>
    <w:tbl>
      <w:tblPr>
        <w:tblStyle w:val="TableGrid"/>
        <w:tblW w:w="9522" w:type="dxa"/>
        <w:tblInd w:w="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0"/>
        <w:gridCol w:w="1350"/>
        <w:gridCol w:w="1152"/>
      </w:tblGrid>
      <w:tr w:rsidR="00412326" w:rsidRPr="007005AF" w:rsidTr="00E001BB">
        <w:tc>
          <w:tcPr>
            <w:tcW w:w="7020" w:type="dxa"/>
          </w:tcPr>
          <w:p w:rsidR="00412326" w:rsidRPr="007005AF" w:rsidRDefault="00412326" w:rsidP="001B4DD9">
            <w:pPr>
              <w:ind w:left="360"/>
            </w:pPr>
          </w:p>
        </w:tc>
        <w:tc>
          <w:tcPr>
            <w:tcW w:w="1350" w:type="dxa"/>
          </w:tcPr>
          <w:p w:rsidR="00412326" w:rsidRPr="007005AF" w:rsidRDefault="00412326" w:rsidP="001B4DD9">
            <w:pPr>
              <w:ind w:left="360"/>
            </w:pPr>
            <w:r w:rsidRPr="007005AF">
              <w:t>Yes</w:t>
            </w:r>
          </w:p>
        </w:tc>
        <w:tc>
          <w:tcPr>
            <w:tcW w:w="1152" w:type="dxa"/>
          </w:tcPr>
          <w:p w:rsidR="00412326" w:rsidRPr="007005AF" w:rsidRDefault="00412326" w:rsidP="001B4DD9">
            <w:pPr>
              <w:ind w:left="360"/>
            </w:pPr>
            <w:r w:rsidRPr="007005AF">
              <w:t>No</w:t>
            </w:r>
          </w:p>
        </w:tc>
      </w:tr>
      <w:tr w:rsidR="00412326" w:rsidRPr="007005AF" w:rsidTr="00E001BB">
        <w:tc>
          <w:tcPr>
            <w:tcW w:w="7020" w:type="dxa"/>
          </w:tcPr>
          <w:p w:rsidR="00412326" w:rsidRPr="001B4DD9" w:rsidRDefault="00412326" w:rsidP="001B4DD9">
            <w:pPr>
              <w:spacing w:after="120"/>
              <w:ind w:left="360"/>
            </w:pPr>
            <w:r w:rsidRPr="001B4DD9">
              <w:t>Conducted work that might lead to a patent</w:t>
            </w:r>
          </w:p>
        </w:tc>
        <w:tc>
          <w:tcPr>
            <w:tcW w:w="1350" w:type="dxa"/>
          </w:tcPr>
          <w:p w:rsidR="00412326" w:rsidRPr="007005AF" w:rsidRDefault="00412326" w:rsidP="001B4DD9">
            <w:pPr>
              <w:ind w:left="360"/>
            </w:pPr>
            <w:r w:rsidRPr="007005AF">
              <w:sym w:font="Wingdings" w:char="F0A1"/>
            </w:r>
          </w:p>
        </w:tc>
        <w:tc>
          <w:tcPr>
            <w:tcW w:w="1152" w:type="dxa"/>
          </w:tcPr>
          <w:p w:rsidR="00412326" w:rsidRPr="007005AF" w:rsidRDefault="00412326" w:rsidP="001B4DD9">
            <w:pPr>
              <w:ind w:left="360"/>
            </w:pPr>
            <w:r w:rsidRPr="007005AF">
              <w:sym w:font="Wingdings" w:char="F0A1"/>
            </w:r>
          </w:p>
        </w:tc>
      </w:tr>
      <w:tr w:rsidR="00412326" w:rsidRPr="007005AF" w:rsidTr="00E001BB">
        <w:tc>
          <w:tcPr>
            <w:tcW w:w="7020" w:type="dxa"/>
          </w:tcPr>
          <w:p w:rsidR="00412326" w:rsidRPr="001B4DD9" w:rsidRDefault="00412326" w:rsidP="001B4DD9">
            <w:pPr>
              <w:spacing w:after="120"/>
              <w:ind w:left="360"/>
            </w:pPr>
            <w:r w:rsidRPr="001B4DD9">
              <w:t>Developed and tested prototypes that were derived from scientific research or technical findings</w:t>
            </w:r>
          </w:p>
        </w:tc>
        <w:tc>
          <w:tcPr>
            <w:tcW w:w="1350" w:type="dxa"/>
          </w:tcPr>
          <w:p w:rsidR="00412326" w:rsidRPr="007005AF" w:rsidRDefault="00412326" w:rsidP="001B4DD9">
            <w:pPr>
              <w:ind w:left="360"/>
            </w:pPr>
            <w:r w:rsidRPr="007005AF">
              <w:sym w:font="Wingdings" w:char="F0A1"/>
            </w:r>
          </w:p>
        </w:tc>
        <w:tc>
          <w:tcPr>
            <w:tcW w:w="1152" w:type="dxa"/>
          </w:tcPr>
          <w:p w:rsidR="00412326" w:rsidRPr="007005AF" w:rsidRDefault="00412326" w:rsidP="001B4DD9">
            <w:pPr>
              <w:ind w:left="360"/>
            </w:pPr>
            <w:r w:rsidRPr="007005AF">
              <w:sym w:font="Wingdings" w:char="F0A1"/>
            </w:r>
          </w:p>
        </w:tc>
      </w:tr>
      <w:tr w:rsidR="00412326" w:rsidRPr="007005AF" w:rsidTr="00E001BB">
        <w:tc>
          <w:tcPr>
            <w:tcW w:w="7020" w:type="dxa"/>
          </w:tcPr>
          <w:p w:rsidR="00412326" w:rsidRPr="001B4DD9" w:rsidRDefault="00412326" w:rsidP="001B4DD9">
            <w:pPr>
              <w:spacing w:after="120"/>
              <w:ind w:left="360"/>
            </w:pPr>
            <w:r w:rsidRPr="001B4DD9">
              <w:t>Produced findings that could be published in academic journals or presented at scientific conferences</w:t>
            </w:r>
          </w:p>
        </w:tc>
        <w:tc>
          <w:tcPr>
            <w:tcW w:w="1350" w:type="dxa"/>
          </w:tcPr>
          <w:p w:rsidR="00412326" w:rsidRPr="007005AF" w:rsidRDefault="00412326" w:rsidP="001B4DD9">
            <w:pPr>
              <w:ind w:left="360"/>
            </w:pPr>
            <w:r w:rsidRPr="007005AF">
              <w:sym w:font="Wingdings" w:char="F0A1"/>
            </w:r>
          </w:p>
        </w:tc>
        <w:tc>
          <w:tcPr>
            <w:tcW w:w="1152" w:type="dxa"/>
          </w:tcPr>
          <w:p w:rsidR="00412326" w:rsidRPr="007005AF" w:rsidRDefault="00412326" w:rsidP="001B4DD9">
            <w:pPr>
              <w:ind w:left="360"/>
            </w:pPr>
            <w:r w:rsidRPr="007005AF">
              <w:sym w:font="Wingdings" w:char="F0A1"/>
            </w:r>
          </w:p>
        </w:tc>
      </w:tr>
      <w:tr w:rsidR="00412326" w:rsidRPr="007005AF" w:rsidTr="00E001BB">
        <w:tc>
          <w:tcPr>
            <w:tcW w:w="7020" w:type="dxa"/>
          </w:tcPr>
          <w:p w:rsidR="00412326" w:rsidRPr="001B4DD9" w:rsidRDefault="00412326" w:rsidP="001B4DD9">
            <w:pPr>
              <w:spacing w:after="120"/>
              <w:ind w:left="360"/>
            </w:pPr>
            <w:r w:rsidRPr="001B4DD9">
              <w:t>Applied scientific or technical knowledge in a way that has never been done before</w:t>
            </w:r>
          </w:p>
        </w:tc>
        <w:tc>
          <w:tcPr>
            <w:tcW w:w="1350" w:type="dxa"/>
          </w:tcPr>
          <w:p w:rsidR="00412326" w:rsidRPr="007005AF" w:rsidRDefault="00412326" w:rsidP="001B4DD9">
            <w:pPr>
              <w:ind w:left="360"/>
            </w:pPr>
            <w:r w:rsidRPr="007005AF">
              <w:sym w:font="Wingdings" w:char="F0A1"/>
            </w:r>
          </w:p>
        </w:tc>
        <w:tc>
          <w:tcPr>
            <w:tcW w:w="1152" w:type="dxa"/>
          </w:tcPr>
          <w:p w:rsidR="00412326" w:rsidRPr="007005AF" w:rsidRDefault="00412326" w:rsidP="001B4DD9">
            <w:pPr>
              <w:ind w:left="360"/>
            </w:pPr>
            <w:r w:rsidRPr="007005AF">
              <w:sym w:font="Wingdings" w:char="F0A1"/>
            </w:r>
          </w:p>
        </w:tc>
      </w:tr>
      <w:tr w:rsidR="00412326" w:rsidRPr="007005AF" w:rsidTr="00E001BB">
        <w:tc>
          <w:tcPr>
            <w:tcW w:w="7020" w:type="dxa"/>
          </w:tcPr>
          <w:p w:rsidR="00412326" w:rsidRPr="001B4DD9" w:rsidRDefault="00412326" w:rsidP="001B4DD9">
            <w:pPr>
              <w:spacing w:after="120"/>
              <w:ind w:left="360"/>
            </w:pPr>
            <w:r w:rsidRPr="001B4DD9">
              <w:t>Created new scientific research or technical solutions that can be generalized to other situations</w:t>
            </w:r>
          </w:p>
        </w:tc>
        <w:tc>
          <w:tcPr>
            <w:tcW w:w="1350" w:type="dxa"/>
          </w:tcPr>
          <w:p w:rsidR="00412326" w:rsidRPr="007005AF" w:rsidRDefault="00412326" w:rsidP="001B4DD9">
            <w:pPr>
              <w:ind w:left="360"/>
            </w:pPr>
            <w:r w:rsidRPr="007005AF">
              <w:sym w:font="Wingdings" w:char="F0A1"/>
            </w:r>
          </w:p>
        </w:tc>
        <w:tc>
          <w:tcPr>
            <w:tcW w:w="1152" w:type="dxa"/>
          </w:tcPr>
          <w:p w:rsidR="00412326" w:rsidRPr="007005AF" w:rsidRDefault="00412326" w:rsidP="001B4DD9">
            <w:pPr>
              <w:ind w:left="360"/>
            </w:pPr>
            <w:r w:rsidRPr="007005AF">
              <w:sym w:font="Wingdings" w:char="F0A1"/>
            </w:r>
          </w:p>
        </w:tc>
      </w:tr>
      <w:tr w:rsidR="00412326" w:rsidRPr="007005AF" w:rsidTr="00E001BB">
        <w:tc>
          <w:tcPr>
            <w:tcW w:w="7020" w:type="dxa"/>
          </w:tcPr>
          <w:p w:rsidR="00412326" w:rsidRPr="001B4DD9" w:rsidRDefault="00412326" w:rsidP="001B4DD9">
            <w:pPr>
              <w:spacing w:after="120"/>
              <w:ind w:left="360"/>
            </w:pPr>
            <w:r w:rsidRPr="001B4DD9">
              <w:t>Conducted work to discover previously unknown scientific facts, structures, or relationships</w:t>
            </w:r>
          </w:p>
        </w:tc>
        <w:tc>
          <w:tcPr>
            <w:tcW w:w="1350" w:type="dxa"/>
          </w:tcPr>
          <w:p w:rsidR="00412326" w:rsidRPr="007005AF" w:rsidRDefault="00412326" w:rsidP="001B4DD9">
            <w:pPr>
              <w:ind w:left="360"/>
            </w:pPr>
            <w:r w:rsidRPr="007005AF">
              <w:sym w:font="Wingdings" w:char="F0A1"/>
            </w:r>
          </w:p>
        </w:tc>
        <w:tc>
          <w:tcPr>
            <w:tcW w:w="1152" w:type="dxa"/>
          </w:tcPr>
          <w:p w:rsidR="00412326" w:rsidRPr="007005AF" w:rsidRDefault="00412326" w:rsidP="001B4DD9">
            <w:pPr>
              <w:ind w:left="360"/>
            </w:pPr>
            <w:r w:rsidRPr="007005AF">
              <w:sym w:font="Wingdings" w:char="F0A1"/>
            </w:r>
          </w:p>
        </w:tc>
      </w:tr>
      <w:tr w:rsidR="00412326" w:rsidRPr="007005AF" w:rsidTr="00E001BB">
        <w:tc>
          <w:tcPr>
            <w:tcW w:w="7020" w:type="dxa"/>
          </w:tcPr>
          <w:p w:rsidR="00412326" w:rsidRPr="001B4DD9" w:rsidRDefault="00412326" w:rsidP="001B4DD9">
            <w:pPr>
              <w:spacing w:after="120"/>
              <w:ind w:left="360"/>
            </w:pPr>
            <w:r w:rsidRPr="001B4DD9">
              <w:t>Conducted work to extend the understanding of scientific facts, relationships or principles in way that could be useful to others</w:t>
            </w:r>
          </w:p>
        </w:tc>
        <w:tc>
          <w:tcPr>
            <w:tcW w:w="1350" w:type="dxa"/>
          </w:tcPr>
          <w:p w:rsidR="00412326" w:rsidRPr="007005AF" w:rsidRDefault="00412326" w:rsidP="001B4DD9">
            <w:pPr>
              <w:ind w:left="360"/>
            </w:pPr>
            <w:r w:rsidRPr="007005AF">
              <w:sym w:font="Wingdings" w:char="F0A1"/>
            </w:r>
          </w:p>
        </w:tc>
        <w:tc>
          <w:tcPr>
            <w:tcW w:w="1152" w:type="dxa"/>
          </w:tcPr>
          <w:p w:rsidR="00412326" w:rsidRPr="007005AF" w:rsidRDefault="00412326" w:rsidP="001B4DD9">
            <w:pPr>
              <w:ind w:left="360"/>
            </w:pPr>
            <w:r w:rsidRPr="007005AF">
              <w:sym w:font="Wingdings" w:char="F0A1"/>
            </w:r>
          </w:p>
        </w:tc>
      </w:tr>
    </w:tbl>
    <w:p w:rsidR="00412326" w:rsidRPr="007005AF" w:rsidRDefault="00412326" w:rsidP="001B4DD9">
      <w:pPr>
        <w:rPr>
          <w:b/>
          <w:sz w:val="24"/>
          <w:szCs w:val="24"/>
        </w:rPr>
      </w:pPr>
    </w:p>
    <w:p w:rsidR="004A7873" w:rsidRDefault="004A7873" w:rsidP="001B4DD9">
      <w:pPr>
        <w:pStyle w:val="Heading2"/>
        <w:ind w:left="360"/>
        <w:rPr>
          <w:b w:val="0"/>
        </w:rPr>
      </w:pPr>
      <w:r>
        <w:rPr>
          <w:b w:val="0"/>
        </w:rPr>
        <w:br w:type="page"/>
      </w:r>
    </w:p>
    <w:p w:rsidR="00B96154" w:rsidRPr="001B4DD9" w:rsidRDefault="00C546D6" w:rsidP="001B4DD9">
      <w:pPr>
        <w:ind w:left="360"/>
        <w:rPr>
          <w:b/>
          <w:color w:val="FF0000"/>
          <w:u w:val="single"/>
        </w:rPr>
      </w:pPr>
      <w:r w:rsidRPr="001B4DD9">
        <w:rPr>
          <w:b/>
          <w:color w:val="FF0000"/>
          <w:u w:val="single"/>
        </w:rPr>
        <w:lastRenderedPageBreak/>
        <w:t>New Questions for 2014</w:t>
      </w:r>
    </w:p>
    <w:p w:rsidR="00A7672B" w:rsidRPr="007D0D4E" w:rsidRDefault="001B4DD9" w:rsidP="001B4DD9">
      <w:pPr>
        <w:ind w:left="360"/>
      </w:pPr>
      <w:bookmarkStart w:id="45" w:name="_Item:_Total_Cost"/>
      <w:bookmarkEnd w:id="45"/>
      <w:r w:rsidRPr="007D0D4E">
        <w:t xml:space="preserve"> </w:t>
      </w:r>
      <w:r w:rsidR="00A7672B" w:rsidRPr="007D0D4E">
        <w:t>“Total R&amp;D Cost”</w:t>
      </w:r>
    </w:p>
    <w:p w:rsidR="00A7672B" w:rsidRPr="007D0D4E" w:rsidRDefault="00A7672B" w:rsidP="001B4DD9">
      <w:pPr>
        <w:ind w:left="360"/>
      </w:pPr>
      <w:r w:rsidRPr="007D0D4E">
        <w:t xml:space="preserve">“In 2014, what was </w:t>
      </w:r>
      <w:r w:rsidR="004D332D">
        <w:t>this business’s</w:t>
      </w:r>
      <w:r w:rsidR="004D332D" w:rsidRPr="007D0D4E">
        <w:t xml:space="preserve"> </w:t>
      </w:r>
      <w:r w:rsidRPr="001B4DD9">
        <w:rPr>
          <w:b/>
        </w:rPr>
        <w:t>total cost</w:t>
      </w:r>
      <w:r w:rsidRPr="007D0D4E">
        <w:t xml:space="preserve"> for R&amp;D activities?</w:t>
      </w:r>
    </w:p>
    <w:p w:rsidR="00A7672B" w:rsidRPr="001B4DD9" w:rsidRDefault="00A7672B" w:rsidP="001B4DD9">
      <w:pPr>
        <w:ind w:left="360"/>
      </w:pPr>
      <w:r w:rsidRPr="001B4DD9">
        <w:t>Include:</w:t>
      </w:r>
    </w:p>
    <w:p w:rsidR="00A7672B" w:rsidRPr="007D0D4E" w:rsidRDefault="00A7672B" w:rsidP="001B4DD9">
      <w:pPr>
        <w:ind w:left="1080"/>
      </w:pPr>
      <w:r w:rsidRPr="007D0D4E">
        <w:t xml:space="preserve">Labor paid for employees, temporary </w:t>
      </w:r>
      <w:r w:rsidR="00D90099">
        <w:t>staff</w:t>
      </w:r>
      <w:r w:rsidRPr="007D0D4E">
        <w:t>, contractors,</w:t>
      </w:r>
      <w:r w:rsidR="001737A5">
        <w:t xml:space="preserve"> </w:t>
      </w:r>
      <w:r w:rsidRPr="007D0D4E">
        <w:t xml:space="preserve">independent contractors, </w:t>
      </w:r>
      <w:r w:rsidR="004D332D">
        <w:t>and</w:t>
      </w:r>
      <w:r w:rsidR="004D332D" w:rsidRPr="007D0D4E">
        <w:t xml:space="preserve"> </w:t>
      </w:r>
      <w:r w:rsidRPr="007D0D4E">
        <w:t>outside consultants</w:t>
      </w:r>
    </w:p>
    <w:p w:rsidR="00A7672B" w:rsidRPr="007D0D4E" w:rsidRDefault="00A7672B" w:rsidP="001B4DD9">
      <w:pPr>
        <w:ind w:left="1080"/>
      </w:pPr>
      <w:r w:rsidRPr="007D0D4E">
        <w:t>Materials, equipment, software, or other supplies purchased</w:t>
      </w:r>
    </w:p>
    <w:p w:rsidR="00A7672B" w:rsidRDefault="00A7672B" w:rsidP="001B4DD9">
      <w:pPr>
        <w:ind w:left="1080"/>
      </w:pPr>
      <w:r w:rsidRPr="007D0D4E">
        <w:t>Money spent for rent, utilities or other overhead</w:t>
      </w:r>
    </w:p>
    <w:p w:rsidR="00392A00" w:rsidRPr="007D0D4E" w:rsidRDefault="00392A00" w:rsidP="001B4DD9">
      <w:pPr>
        <w:ind w:left="360"/>
      </w:pPr>
    </w:p>
    <w:p w:rsidR="00A7672B" w:rsidRPr="001B4DD9" w:rsidRDefault="00FF2DAD" w:rsidP="001B4DD9">
      <w:pPr>
        <w:ind w:left="1080"/>
      </w:pPr>
      <w:r w:rsidRPr="001B4DD9">
        <w:t>$______________,000</w:t>
      </w:r>
    </w:p>
    <w:p w:rsidR="00A7672B" w:rsidRPr="007D0D4E" w:rsidRDefault="00A7672B" w:rsidP="001B4DD9">
      <w:pPr>
        <w:rPr>
          <w:sz w:val="24"/>
          <w:szCs w:val="24"/>
        </w:rPr>
      </w:pPr>
    </w:p>
    <w:p w:rsidR="001B4DD9" w:rsidRDefault="001B4DD9">
      <w:pPr>
        <w:rPr>
          <w:b/>
          <w:color w:val="FF0000"/>
          <w:u w:val="single"/>
        </w:rPr>
      </w:pPr>
      <w:r>
        <w:rPr>
          <w:b/>
          <w:color w:val="FF0000"/>
          <w:u w:val="single"/>
        </w:rPr>
        <w:br w:type="page"/>
      </w:r>
    </w:p>
    <w:p w:rsidR="00465EAA" w:rsidRPr="001B4DD9" w:rsidRDefault="00465EAA" w:rsidP="001B4DD9">
      <w:pPr>
        <w:ind w:left="360"/>
        <w:rPr>
          <w:b/>
          <w:color w:val="FF0000"/>
          <w:u w:val="single"/>
        </w:rPr>
      </w:pPr>
      <w:r w:rsidRPr="001B4DD9">
        <w:rPr>
          <w:b/>
          <w:color w:val="FF0000"/>
          <w:u w:val="single"/>
        </w:rPr>
        <w:lastRenderedPageBreak/>
        <w:t>New Questions for 2014</w:t>
      </w:r>
    </w:p>
    <w:p w:rsidR="0028098C" w:rsidRPr="00A87843" w:rsidRDefault="001B4DD9" w:rsidP="001B4DD9">
      <w:pPr>
        <w:ind w:left="360"/>
      </w:pPr>
      <w:bookmarkStart w:id="46" w:name="_Item:_Purchased_Research"/>
      <w:bookmarkEnd w:id="46"/>
      <w:r w:rsidRPr="00A87843">
        <w:t xml:space="preserve"> </w:t>
      </w:r>
      <w:r w:rsidR="0028098C" w:rsidRPr="00A87843">
        <w:t>“Purchased R&amp;D Costs”</w:t>
      </w:r>
    </w:p>
    <w:p w:rsidR="00DE1238" w:rsidRPr="00A87843" w:rsidRDefault="00DE1238" w:rsidP="001B4DD9">
      <w:pPr>
        <w:ind w:left="360"/>
      </w:pPr>
      <w:r w:rsidRPr="00A87843">
        <w:t>“In 2014, of the total (</w:t>
      </w:r>
      <w:r w:rsidR="00A6274B" w:rsidRPr="00A87843">
        <w:t>$</w:t>
      </w:r>
      <w:r w:rsidRPr="001B4DD9">
        <w:rPr>
          <w:highlight w:val="green"/>
        </w:rPr>
        <w:t>XXXXXX</w:t>
      </w:r>
      <w:r w:rsidRPr="00A87843">
        <w:t xml:space="preserve">) of R&amp;D costs, what was the </w:t>
      </w:r>
      <w:r w:rsidRPr="001B4DD9">
        <w:rPr>
          <w:b/>
        </w:rPr>
        <w:t>amount used to purchase</w:t>
      </w:r>
      <w:r w:rsidRPr="00A87843">
        <w:t xml:space="preserve"> R&amp;D services from others?</w:t>
      </w:r>
      <w:r w:rsidR="001737A5">
        <w:t xml:space="preserve"> </w:t>
      </w:r>
    </w:p>
    <w:p w:rsidR="00DE1238" w:rsidRPr="001B4DD9" w:rsidRDefault="007C22C2" w:rsidP="001B4DD9">
      <w:pPr>
        <w:ind w:left="360"/>
      </w:pPr>
      <w:r w:rsidRPr="001B4DD9">
        <w:t>Include l</w:t>
      </w:r>
      <w:r w:rsidR="00DE1238" w:rsidRPr="001B4DD9">
        <w:t xml:space="preserve">abor paid for employees, temporary </w:t>
      </w:r>
      <w:r w:rsidR="00D90099" w:rsidRPr="001B4DD9">
        <w:t>staff</w:t>
      </w:r>
      <w:r w:rsidR="00DE1238" w:rsidRPr="001B4DD9">
        <w:t>, contractors,</w:t>
      </w:r>
      <w:r w:rsidR="001737A5" w:rsidRPr="001B4DD9">
        <w:t xml:space="preserve"> </w:t>
      </w:r>
      <w:r w:rsidR="00DE1238" w:rsidRPr="001B4DD9">
        <w:t xml:space="preserve">independent contractors, </w:t>
      </w:r>
      <w:r w:rsidR="004D332D" w:rsidRPr="001B4DD9">
        <w:t xml:space="preserve">and </w:t>
      </w:r>
      <w:r w:rsidR="00DE1238" w:rsidRPr="001B4DD9">
        <w:t>outside consultants</w:t>
      </w:r>
    </w:p>
    <w:p w:rsidR="0028098C" w:rsidRPr="001B4DD9" w:rsidRDefault="0028098C" w:rsidP="001B4DD9">
      <w:pPr>
        <w:ind w:left="1080"/>
      </w:pPr>
      <w:r w:rsidRPr="001B4DD9">
        <w:t>$_________</w:t>
      </w:r>
      <w:r w:rsidR="007F3B7C" w:rsidRPr="001B4DD9">
        <w:t>,000</w:t>
      </w:r>
      <w:r w:rsidR="00B460DA" w:rsidRPr="001B4DD9">
        <w:t>“</w:t>
      </w:r>
    </w:p>
    <w:p w:rsidR="007F5E9B" w:rsidRDefault="007F5E9B" w:rsidP="001B4DD9">
      <w:pPr>
        <w:pStyle w:val="Heading2"/>
        <w:ind w:left="360"/>
      </w:pPr>
    </w:p>
    <w:p w:rsidR="001B4DD9" w:rsidRDefault="001B4DD9">
      <w:pPr>
        <w:rPr>
          <w:b/>
          <w:color w:val="FF0000"/>
          <w:u w:val="single"/>
        </w:rPr>
      </w:pPr>
      <w:r>
        <w:rPr>
          <w:b/>
          <w:color w:val="FF0000"/>
          <w:u w:val="single"/>
        </w:rPr>
        <w:br w:type="page"/>
      </w:r>
    </w:p>
    <w:p w:rsidR="00465EAA" w:rsidRPr="001B4DD9" w:rsidRDefault="00465EAA" w:rsidP="001B4DD9">
      <w:pPr>
        <w:ind w:left="360"/>
        <w:rPr>
          <w:b/>
          <w:color w:val="FF0000"/>
          <w:u w:val="single"/>
        </w:rPr>
      </w:pPr>
      <w:r w:rsidRPr="001B4DD9">
        <w:rPr>
          <w:b/>
          <w:color w:val="FF0000"/>
          <w:u w:val="single"/>
        </w:rPr>
        <w:lastRenderedPageBreak/>
        <w:t>New Questions for 2014</w:t>
      </w:r>
    </w:p>
    <w:p w:rsidR="007F5E9B" w:rsidRPr="00073B0B" w:rsidRDefault="001B4DD9" w:rsidP="001B4DD9">
      <w:pPr>
        <w:ind w:left="360"/>
      </w:pPr>
      <w:bookmarkStart w:id="47" w:name="_Item:_Business_Research"/>
      <w:bookmarkEnd w:id="47"/>
      <w:r w:rsidRPr="00073B0B">
        <w:t xml:space="preserve"> </w:t>
      </w:r>
      <w:r w:rsidR="007F5E9B" w:rsidRPr="00073B0B">
        <w:t>“Business R&amp;D Costs”</w:t>
      </w:r>
    </w:p>
    <w:p w:rsidR="007F5E9B" w:rsidRPr="00073B0B" w:rsidRDefault="00432578" w:rsidP="001B4DD9">
      <w:pPr>
        <w:ind w:left="360"/>
      </w:pPr>
      <w:r w:rsidRPr="00073B0B">
        <w:t>“</w:t>
      </w:r>
      <w:r w:rsidR="007F5E9B" w:rsidRPr="00073B0B">
        <w:t xml:space="preserve">In 2014, what percent of the costs of R&amp;D services </w:t>
      </w:r>
      <w:r w:rsidR="007F5E9B" w:rsidRPr="001B4DD9">
        <w:rPr>
          <w:b/>
        </w:rPr>
        <w:t>performed by this business</w:t>
      </w:r>
      <w:r w:rsidR="007F5E9B" w:rsidRPr="00073B0B">
        <w:t xml:space="preserve"> ($</w:t>
      </w:r>
      <w:r w:rsidR="007F5E9B" w:rsidRPr="001B4DD9">
        <w:rPr>
          <w:highlight w:val="green"/>
        </w:rPr>
        <w:t>XXXX</w:t>
      </w:r>
      <w:r w:rsidR="007F5E9B" w:rsidRPr="00073B0B">
        <w:t xml:space="preserve">, Item XX – Item YY) consisted of the following purchases? </w:t>
      </w:r>
      <w:r w:rsidR="004D332D" w:rsidRPr="001B4DD9">
        <w:rPr>
          <w:i/>
        </w:rPr>
        <w:t>Round to the nearest whole percent.</w:t>
      </w:r>
      <w:r w:rsidR="001737A5" w:rsidRPr="001B4DD9">
        <w:rPr>
          <w:i/>
        </w:rPr>
        <w:t xml:space="preserve"> </w:t>
      </w:r>
      <w:r w:rsidR="004D332D" w:rsidRPr="001B4DD9">
        <w:rPr>
          <w:i/>
        </w:rPr>
        <w:t>Your best estimate is fine.</w:t>
      </w:r>
      <w:r w:rsidR="001737A5" w:rsidRPr="001B4DD9">
        <w:rPr>
          <w:i/>
        </w:rPr>
        <w:t xml:space="preserve"> </w:t>
      </w:r>
      <w:r w:rsidR="007F5E9B" w:rsidRPr="001B4DD9">
        <w:rPr>
          <w:i/>
        </w:rPr>
        <w:t>If none, report “0.”</w:t>
      </w:r>
    </w:p>
    <w:tbl>
      <w:tblPr>
        <w:tblStyle w:val="TableGrid"/>
        <w:tblW w:w="0" w:type="auto"/>
        <w:tblInd w:w="1818" w:type="dxa"/>
        <w:tblLook w:val="04A0" w:firstRow="1" w:lastRow="0" w:firstColumn="1" w:lastColumn="0" w:noHBand="0" w:noVBand="1"/>
      </w:tblPr>
      <w:tblGrid>
        <w:gridCol w:w="4140"/>
        <w:gridCol w:w="1800"/>
      </w:tblGrid>
      <w:tr w:rsidR="00432578" w:rsidRPr="00073B0B" w:rsidTr="00F7227C">
        <w:tc>
          <w:tcPr>
            <w:tcW w:w="4140" w:type="dxa"/>
          </w:tcPr>
          <w:p w:rsidR="00432578" w:rsidRPr="001B4DD9" w:rsidRDefault="00432578" w:rsidP="001B4DD9">
            <w:pPr>
              <w:ind w:left="360"/>
            </w:pPr>
            <w:r w:rsidRPr="001B4DD9">
              <w:t>Employee payroll</w:t>
            </w:r>
          </w:p>
        </w:tc>
        <w:tc>
          <w:tcPr>
            <w:tcW w:w="1800" w:type="dxa"/>
          </w:tcPr>
          <w:p w:rsidR="00700C4B" w:rsidRPr="001B4DD9" w:rsidRDefault="00340903" w:rsidP="001B4DD9">
            <w:pPr>
              <w:ind w:left="360"/>
            </w:pPr>
            <w:r w:rsidRPr="001B4DD9">
              <w:t>____%</w:t>
            </w:r>
          </w:p>
          <w:p w:rsidR="00700C4B" w:rsidRPr="00073B0B" w:rsidRDefault="00700C4B" w:rsidP="001B4DD9">
            <w:pPr>
              <w:rPr>
                <w:sz w:val="24"/>
                <w:szCs w:val="24"/>
              </w:rPr>
            </w:pPr>
          </w:p>
        </w:tc>
      </w:tr>
      <w:tr w:rsidR="00432578" w:rsidRPr="00073B0B" w:rsidTr="00F7227C">
        <w:tc>
          <w:tcPr>
            <w:tcW w:w="4140" w:type="dxa"/>
          </w:tcPr>
          <w:p w:rsidR="00432578" w:rsidRPr="001B4DD9" w:rsidRDefault="00432578" w:rsidP="001B4DD9">
            <w:pPr>
              <w:ind w:left="360"/>
            </w:pPr>
            <w:r w:rsidRPr="001B4DD9">
              <w:t>Equipment purchases</w:t>
            </w:r>
          </w:p>
        </w:tc>
        <w:tc>
          <w:tcPr>
            <w:tcW w:w="1800" w:type="dxa"/>
          </w:tcPr>
          <w:p w:rsidR="00340903" w:rsidRPr="001B4DD9" w:rsidRDefault="00340903" w:rsidP="001B4DD9">
            <w:pPr>
              <w:ind w:left="360"/>
            </w:pPr>
            <w:r w:rsidRPr="001B4DD9">
              <w:t>____%</w:t>
            </w:r>
          </w:p>
          <w:p w:rsidR="00432578" w:rsidRPr="00073B0B" w:rsidRDefault="00432578" w:rsidP="001B4DD9">
            <w:pPr>
              <w:rPr>
                <w:sz w:val="24"/>
                <w:szCs w:val="24"/>
              </w:rPr>
            </w:pPr>
          </w:p>
        </w:tc>
      </w:tr>
      <w:tr w:rsidR="00432578" w:rsidRPr="00073B0B" w:rsidTr="00F7227C">
        <w:tc>
          <w:tcPr>
            <w:tcW w:w="4140" w:type="dxa"/>
          </w:tcPr>
          <w:p w:rsidR="00432578" w:rsidRPr="001B4DD9" w:rsidRDefault="00432578" w:rsidP="001B4DD9">
            <w:pPr>
              <w:ind w:left="360"/>
            </w:pPr>
            <w:r w:rsidRPr="001B4DD9">
              <w:t>Software and licensing purchases</w:t>
            </w:r>
          </w:p>
        </w:tc>
        <w:tc>
          <w:tcPr>
            <w:tcW w:w="1800" w:type="dxa"/>
          </w:tcPr>
          <w:p w:rsidR="00340903" w:rsidRPr="001B4DD9" w:rsidRDefault="00340903" w:rsidP="001B4DD9">
            <w:pPr>
              <w:ind w:left="360"/>
            </w:pPr>
            <w:r w:rsidRPr="001B4DD9">
              <w:t>____%</w:t>
            </w:r>
          </w:p>
          <w:p w:rsidR="00432578" w:rsidRPr="00073B0B" w:rsidRDefault="00432578" w:rsidP="001B4DD9">
            <w:pPr>
              <w:rPr>
                <w:sz w:val="24"/>
                <w:szCs w:val="24"/>
              </w:rPr>
            </w:pPr>
          </w:p>
        </w:tc>
      </w:tr>
      <w:tr w:rsidR="00432578" w:rsidRPr="00073B0B" w:rsidTr="00F7227C">
        <w:tc>
          <w:tcPr>
            <w:tcW w:w="4140" w:type="dxa"/>
          </w:tcPr>
          <w:p w:rsidR="00432578" w:rsidRPr="001B4DD9" w:rsidRDefault="00432578" w:rsidP="001B4DD9">
            <w:pPr>
              <w:ind w:left="360"/>
            </w:pPr>
            <w:r w:rsidRPr="001B4DD9">
              <w:t>Other R &amp; D expenses</w:t>
            </w:r>
          </w:p>
        </w:tc>
        <w:tc>
          <w:tcPr>
            <w:tcW w:w="1800" w:type="dxa"/>
          </w:tcPr>
          <w:p w:rsidR="00340903" w:rsidRPr="001B4DD9" w:rsidRDefault="00340903" w:rsidP="001B4DD9">
            <w:pPr>
              <w:ind w:left="360"/>
            </w:pPr>
            <w:r w:rsidRPr="001B4DD9">
              <w:t>____%</w:t>
            </w:r>
          </w:p>
          <w:p w:rsidR="00432578" w:rsidRPr="00073B0B" w:rsidRDefault="00432578" w:rsidP="001B4DD9">
            <w:pPr>
              <w:rPr>
                <w:sz w:val="24"/>
                <w:szCs w:val="24"/>
              </w:rPr>
            </w:pPr>
          </w:p>
        </w:tc>
      </w:tr>
      <w:tr w:rsidR="00432578" w:rsidRPr="00073B0B" w:rsidTr="00F7227C">
        <w:tc>
          <w:tcPr>
            <w:tcW w:w="4140" w:type="dxa"/>
          </w:tcPr>
          <w:p w:rsidR="00432578" w:rsidRPr="001B4DD9" w:rsidRDefault="00432578" w:rsidP="001B4DD9">
            <w:pPr>
              <w:ind w:left="360"/>
            </w:pPr>
          </w:p>
          <w:p w:rsidR="00432578" w:rsidRPr="001B4DD9" w:rsidRDefault="00432578" w:rsidP="001B4DD9">
            <w:pPr>
              <w:ind w:left="360"/>
              <w:jc w:val="right"/>
              <w:rPr>
                <w:b/>
              </w:rPr>
            </w:pPr>
            <w:r w:rsidRPr="001B4DD9">
              <w:rPr>
                <w:b/>
              </w:rPr>
              <w:t>TOTAL</w:t>
            </w:r>
          </w:p>
        </w:tc>
        <w:tc>
          <w:tcPr>
            <w:tcW w:w="1800" w:type="dxa"/>
          </w:tcPr>
          <w:p w:rsidR="00432578" w:rsidRPr="001B4DD9" w:rsidRDefault="00432578" w:rsidP="001B4DD9">
            <w:pPr>
              <w:ind w:left="360"/>
            </w:pPr>
          </w:p>
          <w:p w:rsidR="00432578" w:rsidRPr="001B4DD9" w:rsidRDefault="00432578" w:rsidP="001B4DD9">
            <w:pPr>
              <w:ind w:left="360"/>
            </w:pPr>
            <w:r w:rsidRPr="001B4DD9">
              <w:rPr>
                <w:color w:val="FF0000"/>
              </w:rPr>
              <w:t>100%</w:t>
            </w:r>
          </w:p>
        </w:tc>
      </w:tr>
    </w:tbl>
    <w:p w:rsidR="00340903" w:rsidRPr="00073B0B" w:rsidRDefault="00340903" w:rsidP="001B4DD9">
      <w:pPr>
        <w:rPr>
          <w:noProof/>
          <w:sz w:val="24"/>
          <w:szCs w:val="24"/>
        </w:rPr>
      </w:pPr>
    </w:p>
    <w:p w:rsidR="007F5E9B" w:rsidRDefault="007F5E9B" w:rsidP="001B4DD9">
      <w:pPr>
        <w:pStyle w:val="Heading2"/>
        <w:ind w:left="360"/>
      </w:pPr>
      <w:r>
        <w:br w:type="page"/>
      </w:r>
    </w:p>
    <w:p w:rsidR="00B96154" w:rsidRPr="001B4DD9" w:rsidRDefault="00C546D6" w:rsidP="001B4DD9">
      <w:pPr>
        <w:ind w:left="360"/>
        <w:rPr>
          <w:b/>
          <w:color w:val="FF0000"/>
          <w:u w:val="single"/>
        </w:rPr>
      </w:pPr>
      <w:r w:rsidRPr="001B4DD9">
        <w:rPr>
          <w:b/>
          <w:color w:val="FF0000"/>
          <w:u w:val="single"/>
        </w:rPr>
        <w:lastRenderedPageBreak/>
        <w:t>New Questions for 2014</w:t>
      </w:r>
    </w:p>
    <w:p w:rsidR="003C10D0" w:rsidRPr="008F48D5" w:rsidRDefault="003C10D0" w:rsidP="001B4DD9">
      <w:pPr>
        <w:ind w:left="360"/>
      </w:pPr>
      <w:bookmarkStart w:id="48" w:name="_Item:_Funding_of"/>
      <w:bookmarkEnd w:id="48"/>
      <w:r w:rsidRPr="008F48D5">
        <w:t>“Funding Sources for R&amp;D Activities”</w:t>
      </w:r>
    </w:p>
    <w:p w:rsidR="00E051AE" w:rsidRPr="008F48D5" w:rsidRDefault="00E051AE" w:rsidP="001B4DD9">
      <w:pPr>
        <w:ind w:left="360"/>
      </w:pPr>
      <w:r w:rsidRPr="008F48D5">
        <w:t xml:space="preserve">In </w:t>
      </w:r>
      <w:r w:rsidRPr="001B4DD9">
        <w:rPr>
          <w:color w:val="FF0000"/>
        </w:rPr>
        <w:t>2014</w:t>
      </w:r>
      <w:r w:rsidRPr="008F48D5">
        <w:t xml:space="preserve">, what percent of the costs of R&amp;D services performed by this business </w:t>
      </w:r>
      <w:r w:rsidR="00812107" w:rsidRPr="008F48D5">
        <w:t>($</w:t>
      </w:r>
      <w:r w:rsidR="00812107" w:rsidRPr="001B4DD9">
        <w:rPr>
          <w:highlight w:val="green"/>
        </w:rPr>
        <w:t>XXXX</w:t>
      </w:r>
      <w:r w:rsidR="00812107" w:rsidRPr="008F48D5">
        <w:t xml:space="preserve">, Item XX – Item YY) </w:t>
      </w:r>
      <w:r w:rsidRPr="008F48D5">
        <w:t>was paid by the following sources</w:t>
      </w:r>
      <w:r w:rsidR="0005005F" w:rsidRPr="008F48D5">
        <w:t>?</w:t>
      </w:r>
      <w:r w:rsidRPr="008F48D5">
        <w:t xml:space="preserve"> </w:t>
      </w:r>
      <w:r w:rsidR="004D332D" w:rsidRPr="001B4DD9">
        <w:rPr>
          <w:i/>
        </w:rPr>
        <w:t>Round to the nearest whole percent.</w:t>
      </w:r>
      <w:r w:rsidR="001737A5" w:rsidRPr="001B4DD9">
        <w:rPr>
          <w:i/>
        </w:rPr>
        <w:t xml:space="preserve"> </w:t>
      </w:r>
      <w:r w:rsidR="004D332D" w:rsidRPr="001B4DD9">
        <w:rPr>
          <w:i/>
        </w:rPr>
        <w:t>Your best estimate is fine.</w:t>
      </w:r>
      <w:r w:rsidR="001737A5" w:rsidRPr="001B4DD9">
        <w:rPr>
          <w:i/>
        </w:rPr>
        <w:t xml:space="preserve"> </w:t>
      </w:r>
      <w:r w:rsidR="0005005F" w:rsidRPr="001B4DD9">
        <w:rPr>
          <w:i/>
        </w:rPr>
        <w:t>If none, report “0.”</w:t>
      </w:r>
    </w:p>
    <w:p w:rsidR="00E051AE" w:rsidRPr="008F48D5" w:rsidRDefault="00E051AE" w:rsidP="001B4DD9">
      <w:pPr>
        <w:rPr>
          <w:b/>
          <w:sz w:val="24"/>
          <w:szCs w:val="24"/>
        </w:rPr>
      </w:pPr>
    </w:p>
    <w:tbl>
      <w:tblPr>
        <w:tblStyle w:val="Tabelacomgrade"/>
        <w:tblW w:w="0" w:type="auto"/>
        <w:tblInd w:w="1890" w:type="dxa"/>
        <w:tblLook w:val="04A0" w:firstRow="1" w:lastRow="0" w:firstColumn="1" w:lastColumn="0" w:noHBand="0" w:noVBand="1"/>
      </w:tblPr>
      <w:tblGrid>
        <w:gridCol w:w="6117"/>
        <w:gridCol w:w="1332"/>
      </w:tblGrid>
      <w:tr w:rsidR="0005005F" w:rsidRPr="008F48D5" w:rsidTr="008F48D5">
        <w:tc>
          <w:tcPr>
            <w:tcW w:w="6117" w:type="dxa"/>
          </w:tcPr>
          <w:p w:rsidR="0005005F" w:rsidRPr="001B4DD9" w:rsidRDefault="0005005F" w:rsidP="001B4DD9">
            <w:pPr>
              <w:spacing w:after="120"/>
              <w:ind w:left="360"/>
            </w:pPr>
            <w:r w:rsidRPr="001B4DD9">
              <w:t>This business</w:t>
            </w:r>
          </w:p>
        </w:tc>
        <w:tc>
          <w:tcPr>
            <w:tcW w:w="1332" w:type="dxa"/>
          </w:tcPr>
          <w:p w:rsidR="0005005F" w:rsidRPr="001B4DD9" w:rsidRDefault="0042642A" w:rsidP="001B4DD9">
            <w:pPr>
              <w:ind w:left="360"/>
            </w:pPr>
            <w:r w:rsidRPr="001B4DD9">
              <w:t>____%</w:t>
            </w:r>
          </w:p>
        </w:tc>
      </w:tr>
      <w:tr w:rsidR="0005005F" w:rsidRPr="008F48D5" w:rsidTr="008F48D5">
        <w:tc>
          <w:tcPr>
            <w:tcW w:w="6117" w:type="dxa"/>
          </w:tcPr>
          <w:p w:rsidR="0005005F" w:rsidRPr="001B4DD9" w:rsidRDefault="0005005F" w:rsidP="001B4DD9">
            <w:pPr>
              <w:spacing w:after="120"/>
              <w:ind w:left="360"/>
            </w:pPr>
            <w:r w:rsidRPr="001B4DD9">
              <w:t>Another U.S. business</w:t>
            </w:r>
          </w:p>
        </w:tc>
        <w:tc>
          <w:tcPr>
            <w:tcW w:w="1332" w:type="dxa"/>
          </w:tcPr>
          <w:p w:rsidR="0005005F" w:rsidRPr="001B4DD9" w:rsidRDefault="0042642A" w:rsidP="001B4DD9">
            <w:pPr>
              <w:ind w:left="360"/>
            </w:pPr>
            <w:r w:rsidRPr="001B4DD9">
              <w:t>____%</w:t>
            </w:r>
          </w:p>
        </w:tc>
      </w:tr>
      <w:tr w:rsidR="0005005F" w:rsidRPr="008F48D5" w:rsidTr="008F48D5">
        <w:tc>
          <w:tcPr>
            <w:tcW w:w="6117" w:type="dxa"/>
          </w:tcPr>
          <w:p w:rsidR="0005005F" w:rsidRPr="001B4DD9" w:rsidRDefault="0005005F" w:rsidP="001B4DD9">
            <w:pPr>
              <w:spacing w:after="120"/>
              <w:ind w:left="360"/>
            </w:pPr>
            <w:r w:rsidRPr="001B4DD9">
              <w:t>U.S. college or university</w:t>
            </w:r>
          </w:p>
        </w:tc>
        <w:tc>
          <w:tcPr>
            <w:tcW w:w="1332" w:type="dxa"/>
          </w:tcPr>
          <w:p w:rsidR="0005005F" w:rsidRPr="001B4DD9" w:rsidRDefault="0042642A" w:rsidP="001B4DD9">
            <w:pPr>
              <w:ind w:left="360"/>
            </w:pPr>
            <w:r w:rsidRPr="001B4DD9">
              <w:t>____%</w:t>
            </w:r>
          </w:p>
        </w:tc>
      </w:tr>
      <w:tr w:rsidR="0005005F" w:rsidRPr="008F48D5" w:rsidTr="008F48D5">
        <w:tc>
          <w:tcPr>
            <w:tcW w:w="6117" w:type="dxa"/>
          </w:tcPr>
          <w:p w:rsidR="0005005F" w:rsidRPr="001B4DD9" w:rsidRDefault="0005005F" w:rsidP="001B4DD9">
            <w:pPr>
              <w:spacing w:after="120"/>
              <w:ind w:left="360"/>
            </w:pPr>
            <w:r w:rsidRPr="001B4DD9">
              <w:t>U.S. nonprofit organization</w:t>
            </w:r>
          </w:p>
        </w:tc>
        <w:tc>
          <w:tcPr>
            <w:tcW w:w="1332" w:type="dxa"/>
          </w:tcPr>
          <w:p w:rsidR="0005005F" w:rsidRPr="001B4DD9" w:rsidRDefault="0042642A" w:rsidP="001B4DD9">
            <w:pPr>
              <w:ind w:left="360"/>
            </w:pPr>
            <w:r w:rsidRPr="001B4DD9">
              <w:t>____%</w:t>
            </w:r>
          </w:p>
        </w:tc>
      </w:tr>
      <w:tr w:rsidR="0005005F" w:rsidRPr="008F48D5" w:rsidTr="008F48D5">
        <w:tc>
          <w:tcPr>
            <w:tcW w:w="6117" w:type="dxa"/>
          </w:tcPr>
          <w:p w:rsidR="0005005F" w:rsidRPr="001B4DD9" w:rsidRDefault="0005005F" w:rsidP="001B4DD9">
            <w:pPr>
              <w:spacing w:after="120"/>
              <w:ind w:left="360"/>
            </w:pPr>
            <w:r w:rsidRPr="001B4DD9">
              <w:t>U.S. federal government (Include R&amp;D grants)</w:t>
            </w:r>
          </w:p>
        </w:tc>
        <w:tc>
          <w:tcPr>
            <w:tcW w:w="1332" w:type="dxa"/>
          </w:tcPr>
          <w:p w:rsidR="0005005F" w:rsidRPr="001B4DD9" w:rsidRDefault="0042642A" w:rsidP="001B4DD9">
            <w:pPr>
              <w:ind w:left="360"/>
            </w:pPr>
            <w:r w:rsidRPr="001B4DD9">
              <w:t>____%</w:t>
            </w:r>
          </w:p>
        </w:tc>
      </w:tr>
      <w:tr w:rsidR="0005005F" w:rsidRPr="008F48D5" w:rsidTr="008F48D5">
        <w:tc>
          <w:tcPr>
            <w:tcW w:w="6117" w:type="dxa"/>
          </w:tcPr>
          <w:p w:rsidR="0005005F" w:rsidRPr="001B4DD9" w:rsidRDefault="0005005F" w:rsidP="001B4DD9">
            <w:pPr>
              <w:spacing w:after="120"/>
              <w:ind w:left="360"/>
            </w:pPr>
            <w:r w:rsidRPr="001B4DD9">
              <w:t>U.S. state or local government (Do not include public schools)</w:t>
            </w:r>
          </w:p>
        </w:tc>
        <w:tc>
          <w:tcPr>
            <w:tcW w:w="1332" w:type="dxa"/>
          </w:tcPr>
          <w:p w:rsidR="0005005F" w:rsidRPr="001B4DD9" w:rsidRDefault="0042642A" w:rsidP="001B4DD9">
            <w:pPr>
              <w:ind w:left="360"/>
            </w:pPr>
            <w:r w:rsidRPr="001B4DD9">
              <w:t>____%</w:t>
            </w:r>
          </w:p>
        </w:tc>
      </w:tr>
      <w:tr w:rsidR="0005005F" w:rsidRPr="008F48D5" w:rsidTr="008F48D5">
        <w:tc>
          <w:tcPr>
            <w:tcW w:w="6117" w:type="dxa"/>
          </w:tcPr>
          <w:p w:rsidR="0005005F" w:rsidRPr="001B4DD9" w:rsidRDefault="0005005F" w:rsidP="001B4DD9">
            <w:pPr>
              <w:spacing w:after="120"/>
              <w:ind w:left="360"/>
            </w:pPr>
            <w:r w:rsidRPr="001B4DD9">
              <w:t>Other (Specify)</w:t>
            </w:r>
          </w:p>
        </w:tc>
        <w:tc>
          <w:tcPr>
            <w:tcW w:w="1332" w:type="dxa"/>
          </w:tcPr>
          <w:p w:rsidR="0005005F" w:rsidRPr="001B4DD9" w:rsidRDefault="0042642A" w:rsidP="001B4DD9">
            <w:pPr>
              <w:ind w:left="360"/>
            </w:pPr>
            <w:r w:rsidRPr="001B4DD9">
              <w:t>____%</w:t>
            </w:r>
          </w:p>
        </w:tc>
      </w:tr>
    </w:tbl>
    <w:tbl>
      <w:tblPr>
        <w:tblStyle w:val="TableGrid"/>
        <w:tblW w:w="6390" w:type="dxa"/>
        <w:tblInd w:w="1998" w:type="dxa"/>
        <w:tblLook w:val="04A0" w:firstRow="1" w:lastRow="0" w:firstColumn="1" w:lastColumn="0" w:noHBand="0" w:noVBand="1"/>
      </w:tblPr>
      <w:tblGrid>
        <w:gridCol w:w="6390"/>
      </w:tblGrid>
      <w:tr w:rsidR="00E051AE" w:rsidRPr="008F48D5" w:rsidTr="0005005F">
        <w:tc>
          <w:tcPr>
            <w:tcW w:w="6390" w:type="dxa"/>
            <w:tcBorders>
              <w:left w:val="single" w:sz="4" w:space="0" w:color="auto"/>
            </w:tcBorders>
          </w:tcPr>
          <w:p w:rsidR="00E051AE" w:rsidRPr="001B4DD9" w:rsidRDefault="00E051AE" w:rsidP="001B4DD9">
            <w:pPr>
              <w:ind w:left="360"/>
            </w:pPr>
          </w:p>
          <w:p w:rsidR="00E051AE" w:rsidRPr="008F48D5" w:rsidRDefault="00E051AE" w:rsidP="001B4DD9">
            <w:pPr>
              <w:rPr>
                <w:sz w:val="24"/>
                <w:szCs w:val="24"/>
              </w:rPr>
            </w:pPr>
          </w:p>
          <w:p w:rsidR="00E051AE" w:rsidRPr="008F48D5" w:rsidRDefault="00E051AE" w:rsidP="001B4DD9">
            <w:pPr>
              <w:rPr>
                <w:sz w:val="24"/>
                <w:szCs w:val="24"/>
              </w:rPr>
            </w:pPr>
          </w:p>
        </w:tc>
      </w:tr>
    </w:tbl>
    <w:p w:rsidR="00A517E8" w:rsidRPr="008F48D5" w:rsidRDefault="00A517E8" w:rsidP="001B4DD9">
      <w:pPr>
        <w:rPr>
          <w:b/>
          <w:sz w:val="24"/>
          <w:szCs w:val="24"/>
        </w:rPr>
      </w:pPr>
    </w:p>
    <w:p w:rsidR="001B4DD9" w:rsidRDefault="001B4DD9">
      <w:pPr>
        <w:rPr>
          <w:b/>
          <w:color w:val="FF0000"/>
          <w:u w:val="single"/>
        </w:rPr>
      </w:pPr>
      <w:r>
        <w:rPr>
          <w:b/>
          <w:color w:val="FF0000"/>
          <w:u w:val="single"/>
        </w:rPr>
        <w:br w:type="page"/>
      </w:r>
    </w:p>
    <w:p w:rsidR="00B96154" w:rsidRPr="001B4DD9" w:rsidRDefault="00C546D6" w:rsidP="001B4DD9">
      <w:pPr>
        <w:ind w:left="360"/>
        <w:rPr>
          <w:b/>
          <w:color w:val="FF0000"/>
          <w:u w:val="single"/>
        </w:rPr>
      </w:pPr>
      <w:r w:rsidRPr="001B4DD9">
        <w:rPr>
          <w:b/>
          <w:color w:val="FF0000"/>
          <w:u w:val="single"/>
        </w:rPr>
        <w:lastRenderedPageBreak/>
        <w:t>New Questions for 2014</w:t>
      </w:r>
    </w:p>
    <w:p w:rsidR="00972AB5" w:rsidRPr="007064E6" w:rsidRDefault="001B4DD9" w:rsidP="001B4DD9">
      <w:pPr>
        <w:ind w:left="360"/>
      </w:pPr>
      <w:bookmarkStart w:id="49" w:name="_Item:_Research_and_1"/>
      <w:bookmarkEnd w:id="49"/>
      <w:r w:rsidRPr="007064E6">
        <w:t xml:space="preserve"> </w:t>
      </w:r>
      <w:r w:rsidR="00972AB5" w:rsidRPr="007064E6">
        <w:t>“Number of R&amp;D Employees”</w:t>
      </w:r>
    </w:p>
    <w:p w:rsidR="00972AB5" w:rsidRPr="007064E6" w:rsidRDefault="00972AB5" w:rsidP="001B4DD9">
      <w:pPr>
        <w:ind w:left="360"/>
      </w:pPr>
      <w:r w:rsidRPr="007064E6">
        <w:t xml:space="preserve">For the pay period including March 12, </w:t>
      </w:r>
      <w:r w:rsidRPr="00EC2236">
        <w:t>2014</w:t>
      </w:r>
      <w:r w:rsidRPr="007064E6">
        <w:t>, how many of each type of the following workers worked on R&amp;D activities?</w:t>
      </w:r>
    </w:p>
    <w:p w:rsidR="007D544A" w:rsidRPr="007064E6" w:rsidRDefault="007D544A" w:rsidP="001B4DD9">
      <w:pPr>
        <w:rPr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948"/>
        <w:gridCol w:w="2412"/>
      </w:tblGrid>
      <w:tr w:rsidR="00FA4D4A" w:rsidRPr="007064E6" w:rsidTr="007064E6">
        <w:tc>
          <w:tcPr>
            <w:tcW w:w="6948" w:type="dxa"/>
          </w:tcPr>
          <w:p w:rsidR="00FA4D4A" w:rsidRPr="001B4DD9" w:rsidRDefault="00FA4D4A" w:rsidP="001B4DD9">
            <w:pPr>
              <w:ind w:left="360"/>
            </w:pPr>
          </w:p>
        </w:tc>
        <w:tc>
          <w:tcPr>
            <w:tcW w:w="2412" w:type="dxa"/>
          </w:tcPr>
          <w:p w:rsidR="00FA4D4A" w:rsidRPr="001B4DD9" w:rsidRDefault="00FA4D4A" w:rsidP="001B4DD9">
            <w:pPr>
              <w:ind w:left="360"/>
              <w:jc w:val="center"/>
            </w:pPr>
            <w:r w:rsidRPr="001B4DD9">
              <w:t>Number of workers</w:t>
            </w:r>
          </w:p>
        </w:tc>
      </w:tr>
      <w:tr w:rsidR="00FA4D4A" w:rsidRPr="007064E6" w:rsidTr="00D12E92">
        <w:tc>
          <w:tcPr>
            <w:tcW w:w="6948" w:type="dxa"/>
          </w:tcPr>
          <w:p w:rsidR="00FA4D4A" w:rsidRPr="001B4DD9" w:rsidRDefault="00FA4D4A" w:rsidP="001B4DD9">
            <w:pPr>
              <w:spacing w:after="120"/>
              <w:ind w:left="360"/>
              <w:rPr>
                <w:rFonts w:ascii="Calibri" w:hAnsi="Calibri"/>
                <w:color w:val="000000"/>
              </w:rPr>
            </w:pPr>
            <w:r w:rsidRPr="001B4DD9">
              <w:rPr>
                <w:rFonts w:ascii="Calibri" w:hAnsi="Calibri"/>
                <w:color w:val="000000"/>
              </w:rPr>
              <w:t>Owner(s)</w:t>
            </w:r>
          </w:p>
        </w:tc>
        <w:tc>
          <w:tcPr>
            <w:tcW w:w="2412" w:type="dxa"/>
            <w:vAlign w:val="bottom"/>
          </w:tcPr>
          <w:p w:rsidR="007064E6" w:rsidRPr="001B4DD9" w:rsidRDefault="007064E6" w:rsidP="001B4DD9">
            <w:pPr>
              <w:ind w:left="360"/>
              <w:jc w:val="center"/>
            </w:pPr>
            <w:r w:rsidRPr="001B4DD9">
              <w:t>_____</w:t>
            </w:r>
          </w:p>
        </w:tc>
      </w:tr>
      <w:tr w:rsidR="00FA4D4A" w:rsidRPr="007064E6" w:rsidTr="00D12E92">
        <w:tc>
          <w:tcPr>
            <w:tcW w:w="6948" w:type="dxa"/>
          </w:tcPr>
          <w:p w:rsidR="00FA4D4A" w:rsidRPr="001B4DD9" w:rsidRDefault="00FA4D4A" w:rsidP="001B4DD9">
            <w:pPr>
              <w:spacing w:after="120"/>
              <w:ind w:left="360"/>
              <w:rPr>
                <w:rFonts w:ascii="Calibri" w:hAnsi="Calibri"/>
                <w:color w:val="000000"/>
              </w:rPr>
            </w:pPr>
            <w:r w:rsidRPr="001B4DD9">
              <w:rPr>
                <w:rFonts w:ascii="Calibri" w:hAnsi="Calibri"/>
                <w:color w:val="000000"/>
              </w:rPr>
              <w:t xml:space="preserve">Paid Employees </w:t>
            </w:r>
          </w:p>
        </w:tc>
        <w:tc>
          <w:tcPr>
            <w:tcW w:w="2412" w:type="dxa"/>
            <w:vAlign w:val="bottom"/>
          </w:tcPr>
          <w:p w:rsidR="007064E6" w:rsidRPr="001B4DD9" w:rsidRDefault="007064E6" w:rsidP="001B4DD9">
            <w:pPr>
              <w:ind w:left="360"/>
              <w:jc w:val="center"/>
            </w:pPr>
            <w:r w:rsidRPr="001B4DD9">
              <w:t>_____</w:t>
            </w:r>
          </w:p>
        </w:tc>
      </w:tr>
      <w:tr w:rsidR="00FA4D4A" w:rsidRPr="007064E6" w:rsidTr="00D12E92">
        <w:tc>
          <w:tcPr>
            <w:tcW w:w="6948" w:type="dxa"/>
          </w:tcPr>
          <w:p w:rsidR="00FA4D4A" w:rsidRPr="001B4DD9" w:rsidRDefault="00FA4D4A" w:rsidP="001B4DD9">
            <w:pPr>
              <w:spacing w:after="120"/>
              <w:ind w:left="360"/>
              <w:rPr>
                <w:rFonts w:ascii="Calibri" w:hAnsi="Calibri"/>
                <w:color w:val="000000"/>
              </w:rPr>
            </w:pPr>
            <w:r w:rsidRPr="001B4DD9">
              <w:rPr>
                <w:rFonts w:ascii="Calibri" w:hAnsi="Calibri"/>
                <w:color w:val="000000"/>
              </w:rPr>
              <w:t xml:space="preserve">Other Paid Workers - </w:t>
            </w:r>
            <w:r w:rsidRPr="001B4DD9">
              <w:rPr>
                <w:rFonts w:ascii="Calibri" w:hAnsi="Calibri"/>
                <w:i/>
                <w:iCs/>
                <w:color w:val="000000"/>
              </w:rPr>
              <w:t xml:space="preserve">Include labor paid for temporary staff, contractors, independent contractors, </w:t>
            </w:r>
            <w:r w:rsidR="0010543E" w:rsidRPr="001B4DD9">
              <w:rPr>
                <w:rFonts w:ascii="Calibri" w:hAnsi="Calibri"/>
                <w:i/>
                <w:iCs/>
                <w:color w:val="000000"/>
              </w:rPr>
              <w:t xml:space="preserve">and </w:t>
            </w:r>
            <w:r w:rsidRPr="001B4DD9">
              <w:rPr>
                <w:rFonts w:ascii="Calibri" w:hAnsi="Calibri"/>
                <w:i/>
                <w:iCs/>
                <w:color w:val="000000"/>
              </w:rPr>
              <w:t>outside consultants.</w:t>
            </w:r>
          </w:p>
        </w:tc>
        <w:tc>
          <w:tcPr>
            <w:tcW w:w="2412" w:type="dxa"/>
            <w:vAlign w:val="bottom"/>
          </w:tcPr>
          <w:p w:rsidR="007064E6" w:rsidRPr="001B4DD9" w:rsidRDefault="007064E6" w:rsidP="001B4DD9">
            <w:pPr>
              <w:ind w:left="360"/>
              <w:jc w:val="center"/>
            </w:pPr>
            <w:r w:rsidRPr="001B4DD9">
              <w:t>_____</w:t>
            </w:r>
          </w:p>
        </w:tc>
      </w:tr>
      <w:tr w:rsidR="001D4C9C" w:rsidRPr="007064E6" w:rsidTr="00D12E92">
        <w:tc>
          <w:tcPr>
            <w:tcW w:w="6948" w:type="dxa"/>
          </w:tcPr>
          <w:p w:rsidR="001D4C9C" w:rsidRPr="001B4DD9" w:rsidRDefault="001D4C9C" w:rsidP="001B4DD9">
            <w:pPr>
              <w:spacing w:after="120"/>
              <w:ind w:left="360"/>
              <w:rPr>
                <w:rFonts w:ascii="Calibri" w:hAnsi="Calibri"/>
                <w:color w:val="000000"/>
              </w:rPr>
            </w:pPr>
            <w:r w:rsidRPr="001B4DD9">
              <w:rPr>
                <w:rFonts w:ascii="Calibri" w:hAnsi="Calibri"/>
                <w:color w:val="000000"/>
              </w:rPr>
              <w:t>Unpaid Workers/Interns</w:t>
            </w:r>
          </w:p>
        </w:tc>
        <w:tc>
          <w:tcPr>
            <w:tcW w:w="2412" w:type="dxa"/>
            <w:vAlign w:val="bottom"/>
          </w:tcPr>
          <w:p w:rsidR="001D4C9C" w:rsidRPr="001B4DD9" w:rsidRDefault="0042599D" w:rsidP="001B4DD9">
            <w:pPr>
              <w:ind w:left="360"/>
              <w:jc w:val="center"/>
            </w:pPr>
            <w:r w:rsidRPr="001B4DD9">
              <w:t>_____</w:t>
            </w:r>
          </w:p>
        </w:tc>
      </w:tr>
      <w:tr w:rsidR="00FA4D4A" w:rsidRPr="007064E6" w:rsidTr="0042599D">
        <w:trPr>
          <w:trHeight w:val="351"/>
        </w:trPr>
        <w:tc>
          <w:tcPr>
            <w:tcW w:w="6948" w:type="dxa"/>
          </w:tcPr>
          <w:p w:rsidR="00FA4D4A" w:rsidRPr="001B4DD9" w:rsidRDefault="00FA4D4A" w:rsidP="001B4DD9">
            <w:pPr>
              <w:spacing w:after="120"/>
              <w:ind w:left="360"/>
              <w:rPr>
                <w:rFonts w:ascii="Calibri" w:hAnsi="Calibri"/>
              </w:rPr>
            </w:pPr>
          </w:p>
        </w:tc>
        <w:tc>
          <w:tcPr>
            <w:tcW w:w="2412" w:type="dxa"/>
            <w:vAlign w:val="bottom"/>
          </w:tcPr>
          <w:p w:rsidR="007064E6" w:rsidRPr="001B4DD9" w:rsidRDefault="007064E6" w:rsidP="001B4DD9">
            <w:pPr>
              <w:ind w:left="360"/>
            </w:pPr>
          </w:p>
        </w:tc>
      </w:tr>
    </w:tbl>
    <w:p w:rsidR="007350B6" w:rsidRPr="007064E6" w:rsidRDefault="007350B6" w:rsidP="001B4DD9">
      <w:pPr>
        <w:rPr>
          <w:highlight w:val="magenta"/>
        </w:rPr>
      </w:pPr>
    </w:p>
    <w:p w:rsidR="001B4DD9" w:rsidRDefault="001B4DD9">
      <w:pPr>
        <w:rPr>
          <w:b/>
          <w:noProof/>
          <w:sz w:val="24"/>
          <w:szCs w:val="24"/>
        </w:rPr>
      </w:pPr>
      <w:bookmarkStart w:id="50" w:name="_Item:_Currently_Operating"/>
      <w:bookmarkEnd w:id="50"/>
      <w:r>
        <w:br w:type="page"/>
      </w:r>
    </w:p>
    <w:p w:rsidR="000A6DD4" w:rsidRDefault="005E4E3C" w:rsidP="001B4DD9">
      <w:pPr>
        <w:pStyle w:val="picture"/>
        <w:ind w:left="360"/>
      </w:pPr>
      <w:r>
        <w:lastRenderedPageBreak/>
        <w:drawing>
          <wp:inline distT="0" distB="0" distL="0" distR="0" wp14:anchorId="1932696B" wp14:editId="3E02EEC2">
            <wp:extent cx="4914900" cy="3492938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918491" cy="34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DDD" w:rsidRDefault="00D87DDD" w:rsidP="001B4DD9">
      <w:pPr>
        <w:pStyle w:val="Heading2"/>
        <w:ind w:left="360"/>
      </w:pPr>
    </w:p>
    <w:bookmarkStart w:id="51" w:name="_Item:_Currently_Operating_1"/>
    <w:bookmarkEnd w:id="51"/>
    <w:p w:rsidR="000A6DD4" w:rsidRPr="00F36239" w:rsidRDefault="009C427C" w:rsidP="001B4DD9">
      <w:pPr>
        <w:pStyle w:val="picture"/>
        <w:ind w:left="360"/>
      </w:pP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5B273AE" wp14:editId="5A0CCE20">
                <wp:simplePos x="0" y="0"/>
                <wp:positionH relativeFrom="column">
                  <wp:posOffset>4842510</wp:posOffset>
                </wp:positionH>
                <wp:positionV relativeFrom="paragraph">
                  <wp:posOffset>449580</wp:posOffset>
                </wp:positionV>
                <wp:extent cx="304800" cy="266700"/>
                <wp:effectExtent l="0" t="0" r="0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2D7A" w:rsidRPr="00697CD6" w:rsidRDefault="002B2D7A" w:rsidP="009C427C">
                            <w:pPr>
                              <w:jc w:val="center"/>
                              <w:rPr>
                                <w:rFonts w:ascii="Franklin Gothic Heavy" w:hAnsi="Franklin Gothic Heavy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2" o:spid="_x0000_s1026" type="#_x0000_t202" style="position:absolute;left:0;text-align:left;margin-left:381.3pt;margin-top:35.4pt;width:24pt;height:21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" fillcolor="white [3201]" stroked="f" strokeweight=".5pt">
                <v:textbox>
                  <w:txbxContent>
                    <w:p w:rsidR="002B2D7A" w:rsidRPr="00697CD6" w:rsidRDefault="002B2D7A" w:rsidP="009C427C">
                      <w:pPr>
                        <w:jc w:val="center"/>
                        <w:rPr>
                          <w:rFonts w:ascii="Franklin Gothic Heavy" w:hAnsi="Franklin Gothic Heavy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4E3C">
        <w:drawing>
          <wp:inline distT="0" distB="0" distL="0" distR="0" wp14:anchorId="384C7B77" wp14:editId="692955E6">
            <wp:extent cx="4914900" cy="4265880"/>
            <wp:effectExtent l="0" t="0" r="0" b="190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918009" cy="426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DD4" w:rsidRDefault="005E4E3C" w:rsidP="001B4DD9">
      <w:pPr>
        <w:pStyle w:val="picture"/>
        <w:ind w:left="360"/>
      </w:pPr>
      <w:r>
        <w:lastRenderedPageBreak/>
        <w:drawing>
          <wp:inline distT="0" distB="0" distL="0" distR="0" wp14:anchorId="441F67EB" wp14:editId="03E28A13">
            <wp:extent cx="4580238" cy="353060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80238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D7A" w:rsidRDefault="002B2D7A">
      <w:pPr>
        <w:rPr>
          <w:b/>
          <w:noProof/>
          <w:sz w:val="24"/>
          <w:szCs w:val="24"/>
          <w:u w:val="single"/>
        </w:rPr>
      </w:pPr>
      <w:r>
        <w:rPr>
          <w:u w:val="single"/>
        </w:rPr>
        <w:br w:type="page"/>
      </w:r>
    </w:p>
    <w:p w:rsidR="009C427C" w:rsidRPr="00BE5C19" w:rsidRDefault="00BE5C19" w:rsidP="001B4DD9">
      <w:pPr>
        <w:pStyle w:val="Heading1"/>
        <w:ind w:left="360"/>
      </w:pPr>
      <w:r w:rsidRPr="00BE5C19">
        <w:lastRenderedPageBreak/>
        <w:t>Review Screens</w:t>
      </w:r>
      <w:r w:rsidR="00B96154">
        <w:t xml:space="preserve"> </w:t>
      </w:r>
    </w:p>
    <w:p w:rsidR="000A6DD4" w:rsidRDefault="005E4E3C" w:rsidP="001B4DD9">
      <w:pPr>
        <w:pStyle w:val="picture"/>
        <w:ind w:left="360"/>
      </w:pPr>
      <w:r>
        <w:drawing>
          <wp:inline distT="0" distB="0" distL="0" distR="0" wp14:anchorId="6831140C" wp14:editId="3DDAF4B0">
            <wp:extent cx="4495800" cy="3920377"/>
            <wp:effectExtent l="0" t="0" r="0" b="444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92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F89" w:rsidRDefault="008C1F89" w:rsidP="001B4DD9">
      <w:pPr>
        <w:pStyle w:val="picture"/>
      </w:pPr>
    </w:p>
    <w:p w:rsidR="000A6DD4" w:rsidRDefault="005E4E3C" w:rsidP="001B4DD9">
      <w:pPr>
        <w:ind w:left="360"/>
      </w:pPr>
      <w:r>
        <w:rPr>
          <w:noProof/>
        </w:rPr>
        <w:drawing>
          <wp:inline distT="0" distB="0" distL="0" distR="0" wp14:anchorId="7B186F9C" wp14:editId="737EBE23">
            <wp:extent cx="4500748" cy="3669475"/>
            <wp:effectExtent l="0" t="0" r="0" b="762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0176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F89" w:rsidRDefault="008C1F89" w:rsidP="001B4DD9"/>
    <w:p w:rsidR="000A6DD4" w:rsidRDefault="003D51C3" w:rsidP="001B4DD9">
      <w:pPr>
        <w:ind w:left="360"/>
      </w:pPr>
      <w:r>
        <w:rPr>
          <w:noProof/>
        </w:rPr>
        <w:lastRenderedPageBreak/>
        <w:drawing>
          <wp:inline distT="0" distB="0" distL="0" distR="0" wp14:anchorId="0030395B" wp14:editId="551503AA">
            <wp:extent cx="4584700" cy="3696170"/>
            <wp:effectExtent l="0" t="0" r="635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588348" cy="369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CEE" w:rsidRDefault="00BE3CEE" w:rsidP="001B4DD9">
      <w:pPr>
        <w:rPr>
          <w:noProof/>
        </w:rPr>
      </w:pPr>
    </w:p>
    <w:p w:rsidR="000853C5" w:rsidRDefault="000853C5" w:rsidP="001B4DD9">
      <w:pPr>
        <w:pStyle w:val="Heading2"/>
        <w:ind w:left="360"/>
      </w:pPr>
      <w:r>
        <w:br w:type="page"/>
      </w:r>
    </w:p>
    <w:p w:rsidR="000A6DD4" w:rsidRDefault="003D51C3" w:rsidP="001B4DD9">
      <w:pPr>
        <w:ind w:left="360"/>
      </w:pPr>
      <w:r>
        <w:rPr>
          <w:noProof/>
        </w:rPr>
        <w:lastRenderedPageBreak/>
        <w:drawing>
          <wp:inline distT="0" distB="0" distL="0" distR="0" wp14:anchorId="60D689C3" wp14:editId="216FE804">
            <wp:extent cx="5943600" cy="5207635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0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739" w:rsidRDefault="00E46739" w:rsidP="001B4DD9"/>
    <w:p w:rsidR="008C1F89" w:rsidRDefault="008C1F89" w:rsidP="001B4DD9"/>
    <w:sectPr w:rsidR="008C1F89" w:rsidSect="00215DCA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2240" w:h="15840"/>
      <w:pgMar w:top="576" w:right="1008" w:bottom="576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2D7A" w:rsidRDefault="002B2D7A" w:rsidP="00355C93">
      <w:pPr>
        <w:spacing w:after="0" w:line="240" w:lineRule="auto"/>
      </w:pPr>
      <w:r>
        <w:separator/>
      </w:r>
    </w:p>
  </w:endnote>
  <w:endnote w:type="continuationSeparator" w:id="0">
    <w:p w:rsidR="002B2D7A" w:rsidRDefault="002B2D7A" w:rsidP="00355C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D7A" w:rsidRDefault="002B2D7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119655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B2D7A" w:rsidRDefault="002B2D7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1CA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B2D7A" w:rsidRDefault="002B2D7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D7A" w:rsidRDefault="002B2D7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2D7A" w:rsidRDefault="002B2D7A" w:rsidP="00355C93">
      <w:pPr>
        <w:spacing w:after="0" w:line="240" w:lineRule="auto"/>
      </w:pPr>
      <w:r>
        <w:separator/>
      </w:r>
    </w:p>
  </w:footnote>
  <w:footnote w:type="continuationSeparator" w:id="0">
    <w:p w:rsidR="002B2D7A" w:rsidRDefault="002B2D7A" w:rsidP="00355C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D7A" w:rsidRDefault="002B2D7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D7A" w:rsidRDefault="002B2D7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D7A" w:rsidRDefault="002B2D7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4327C"/>
    <w:multiLevelType w:val="hybridMultilevel"/>
    <w:tmpl w:val="0AA242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1ED107E"/>
    <w:multiLevelType w:val="hybridMultilevel"/>
    <w:tmpl w:val="39CCAE6E"/>
    <w:lvl w:ilvl="0" w:tplc="38EAC74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1D35D7"/>
    <w:multiLevelType w:val="hybridMultilevel"/>
    <w:tmpl w:val="607269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6843635"/>
    <w:multiLevelType w:val="hybridMultilevel"/>
    <w:tmpl w:val="5B24F2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FA3FC6"/>
    <w:multiLevelType w:val="hybridMultilevel"/>
    <w:tmpl w:val="140A40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F8261E"/>
    <w:multiLevelType w:val="hybridMultilevel"/>
    <w:tmpl w:val="90DAA1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1B61D0"/>
    <w:multiLevelType w:val="hybridMultilevel"/>
    <w:tmpl w:val="56C2A6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A7D0337"/>
    <w:multiLevelType w:val="hybridMultilevel"/>
    <w:tmpl w:val="3A9609EA"/>
    <w:lvl w:ilvl="0" w:tplc="AFE0BFE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5F4EA2"/>
    <w:multiLevelType w:val="hybridMultilevel"/>
    <w:tmpl w:val="DA904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A6E53F4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4264CD"/>
    <w:multiLevelType w:val="hybridMultilevel"/>
    <w:tmpl w:val="668471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824CCF"/>
    <w:multiLevelType w:val="hybridMultilevel"/>
    <w:tmpl w:val="47E6D71E"/>
    <w:lvl w:ilvl="0" w:tplc="516857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A63DF7"/>
    <w:multiLevelType w:val="hybridMultilevel"/>
    <w:tmpl w:val="5D98EC0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2660E02"/>
    <w:multiLevelType w:val="hybridMultilevel"/>
    <w:tmpl w:val="8AC298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2713D28"/>
    <w:multiLevelType w:val="hybridMultilevel"/>
    <w:tmpl w:val="AD26342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13F553A3"/>
    <w:multiLevelType w:val="hybridMultilevel"/>
    <w:tmpl w:val="26A633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47876F2"/>
    <w:multiLevelType w:val="hybridMultilevel"/>
    <w:tmpl w:val="47E6D71E"/>
    <w:lvl w:ilvl="0" w:tplc="516857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505287E"/>
    <w:multiLevelType w:val="hybridMultilevel"/>
    <w:tmpl w:val="668471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5D82CD7"/>
    <w:multiLevelType w:val="hybridMultilevel"/>
    <w:tmpl w:val="AA028F86"/>
    <w:lvl w:ilvl="0" w:tplc="17A80E86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6F147B1"/>
    <w:multiLevelType w:val="hybridMultilevel"/>
    <w:tmpl w:val="43CEB204"/>
    <w:lvl w:ilvl="0" w:tplc="B03200C2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hint="default"/>
        <w:b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6F601B5"/>
    <w:multiLevelType w:val="hybridMultilevel"/>
    <w:tmpl w:val="AB1493C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>
    <w:nsid w:val="179F588E"/>
    <w:multiLevelType w:val="hybridMultilevel"/>
    <w:tmpl w:val="56D005E0"/>
    <w:lvl w:ilvl="0" w:tplc="64BCD6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17FB36A9"/>
    <w:multiLevelType w:val="hybridMultilevel"/>
    <w:tmpl w:val="AB8ED7B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A567E21"/>
    <w:multiLevelType w:val="multilevel"/>
    <w:tmpl w:val="D234AEFA"/>
    <w:lvl w:ilvl="0">
      <w:start w:val="1"/>
      <w:numFmt w:val="decimal"/>
      <w:lvlText w:val="%1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980"/>
        </w:tabs>
        <w:ind w:left="19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2340"/>
        </w:tabs>
        <w:ind w:left="23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2700"/>
        </w:tabs>
        <w:ind w:left="270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2700"/>
        </w:tabs>
        <w:ind w:left="270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3060"/>
        </w:tabs>
        <w:ind w:left="306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3060"/>
        </w:tabs>
        <w:ind w:left="3060" w:hanging="1440"/>
      </w:pPr>
      <w:rPr>
        <w:rFonts w:hint="default"/>
        <w:b w:val="0"/>
      </w:rPr>
    </w:lvl>
  </w:abstractNum>
  <w:abstractNum w:abstractNumId="23">
    <w:nsid w:val="1CC608D2"/>
    <w:multiLevelType w:val="hybridMultilevel"/>
    <w:tmpl w:val="20666336"/>
    <w:lvl w:ilvl="0" w:tplc="ACEA3B9C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4">
    <w:nsid w:val="1CF65223"/>
    <w:multiLevelType w:val="hybridMultilevel"/>
    <w:tmpl w:val="B9F204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1DB55A4C"/>
    <w:multiLevelType w:val="hybridMultilevel"/>
    <w:tmpl w:val="E7CE72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20175B57"/>
    <w:multiLevelType w:val="hybridMultilevel"/>
    <w:tmpl w:val="11684950"/>
    <w:lvl w:ilvl="0" w:tplc="DEA612B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1D6389E"/>
    <w:multiLevelType w:val="hybridMultilevel"/>
    <w:tmpl w:val="3DC0831A"/>
    <w:lvl w:ilvl="0" w:tplc="EAB8345C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4271CBC"/>
    <w:multiLevelType w:val="hybridMultilevel"/>
    <w:tmpl w:val="076C2216"/>
    <w:lvl w:ilvl="0" w:tplc="1FE05CE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56F5F39"/>
    <w:multiLevelType w:val="multilevel"/>
    <w:tmpl w:val="3D4E26C6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</w:abstractNum>
  <w:abstractNum w:abstractNumId="30">
    <w:nsid w:val="259F6F30"/>
    <w:multiLevelType w:val="hybridMultilevel"/>
    <w:tmpl w:val="16C27562"/>
    <w:lvl w:ilvl="0" w:tplc="B9A0D34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5D76491"/>
    <w:multiLevelType w:val="multilevel"/>
    <w:tmpl w:val="D234AEFA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</w:abstractNum>
  <w:abstractNum w:abstractNumId="32">
    <w:nsid w:val="275D44DD"/>
    <w:multiLevelType w:val="multilevel"/>
    <w:tmpl w:val="20E44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29335137"/>
    <w:multiLevelType w:val="hybridMultilevel"/>
    <w:tmpl w:val="D86059A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A374DF8"/>
    <w:multiLevelType w:val="multilevel"/>
    <w:tmpl w:val="0B423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35">
    <w:nsid w:val="2B0A5214"/>
    <w:multiLevelType w:val="hybridMultilevel"/>
    <w:tmpl w:val="34680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BCA24BA"/>
    <w:multiLevelType w:val="hybridMultilevel"/>
    <w:tmpl w:val="797291AA"/>
    <w:lvl w:ilvl="0" w:tplc="3C94864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2BEF310A"/>
    <w:multiLevelType w:val="hybridMultilevel"/>
    <w:tmpl w:val="270A1D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2BFC13DC"/>
    <w:multiLevelType w:val="hybridMultilevel"/>
    <w:tmpl w:val="4B5EE73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2C88081B"/>
    <w:multiLevelType w:val="hybridMultilevel"/>
    <w:tmpl w:val="1D6E7B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2DA25EA0"/>
    <w:multiLevelType w:val="hybridMultilevel"/>
    <w:tmpl w:val="C8BA0CE4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2E7D33A1"/>
    <w:multiLevelType w:val="hybridMultilevel"/>
    <w:tmpl w:val="1B3C2810"/>
    <w:lvl w:ilvl="0" w:tplc="780616F0">
      <w:start w:val="1"/>
      <w:numFmt w:val="decimal"/>
      <w:lvlText w:val="%1."/>
      <w:lvlJc w:val="left"/>
      <w:pPr>
        <w:ind w:left="720" w:hanging="360"/>
      </w:pPr>
      <w:rPr>
        <w:b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036448F"/>
    <w:multiLevelType w:val="hybridMultilevel"/>
    <w:tmpl w:val="04A44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13336FF"/>
    <w:multiLevelType w:val="hybridMultilevel"/>
    <w:tmpl w:val="02360C2E"/>
    <w:lvl w:ilvl="0" w:tplc="9CBA3BC4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hint="default"/>
        <w:b/>
        <w:color w:val="C00000"/>
        <w:sz w:val="24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31F95416"/>
    <w:multiLevelType w:val="hybridMultilevel"/>
    <w:tmpl w:val="0930F670"/>
    <w:lvl w:ilvl="0" w:tplc="DCF0990A">
      <w:start w:val="1"/>
      <w:numFmt w:val="decimal"/>
      <w:lvlText w:val="%1."/>
      <w:lvlJc w:val="left"/>
      <w:pPr>
        <w:ind w:left="360" w:firstLine="0"/>
      </w:pPr>
      <w:rPr>
        <w:rFonts w:hint="default"/>
        <w:b/>
        <w:color w:val="C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4C8119C"/>
    <w:multiLevelType w:val="hybridMultilevel"/>
    <w:tmpl w:val="5A3416B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35B64C99"/>
    <w:multiLevelType w:val="hybridMultilevel"/>
    <w:tmpl w:val="29DEA324"/>
    <w:lvl w:ilvl="0" w:tplc="1D74465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5F70374"/>
    <w:multiLevelType w:val="hybridMultilevel"/>
    <w:tmpl w:val="333CC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65C2FC5"/>
    <w:multiLevelType w:val="hybridMultilevel"/>
    <w:tmpl w:val="4BDC8F48"/>
    <w:lvl w:ilvl="0" w:tplc="57584D8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670323B"/>
    <w:multiLevelType w:val="hybridMultilevel"/>
    <w:tmpl w:val="49AE1B4E"/>
    <w:lvl w:ilvl="0" w:tplc="CAEC6E5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73820CC"/>
    <w:multiLevelType w:val="hybridMultilevel"/>
    <w:tmpl w:val="AE4635E4"/>
    <w:lvl w:ilvl="0" w:tplc="C4D6EB0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7BF4898"/>
    <w:multiLevelType w:val="multilevel"/>
    <w:tmpl w:val="D234AEFA"/>
    <w:lvl w:ilvl="0">
      <w:start w:val="1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2520"/>
        </w:tabs>
        <w:ind w:left="252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2880"/>
        </w:tabs>
        <w:ind w:left="28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1440"/>
      </w:pPr>
      <w:rPr>
        <w:rFonts w:hint="default"/>
        <w:b w:val="0"/>
      </w:rPr>
    </w:lvl>
  </w:abstractNum>
  <w:abstractNum w:abstractNumId="52">
    <w:nsid w:val="38E32C61"/>
    <w:multiLevelType w:val="hybridMultilevel"/>
    <w:tmpl w:val="49940E2A"/>
    <w:lvl w:ilvl="0" w:tplc="B41C1DE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ADF4242"/>
    <w:multiLevelType w:val="hybridMultilevel"/>
    <w:tmpl w:val="444EB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08C70B0"/>
    <w:multiLevelType w:val="hybridMultilevel"/>
    <w:tmpl w:val="E452AD9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>
    <w:nsid w:val="4525588A"/>
    <w:multiLevelType w:val="hybridMultilevel"/>
    <w:tmpl w:val="E6329E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4575497A"/>
    <w:multiLevelType w:val="hybridMultilevel"/>
    <w:tmpl w:val="23468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58244B6"/>
    <w:multiLevelType w:val="hybridMultilevel"/>
    <w:tmpl w:val="5EB853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>
    <w:nsid w:val="45F21796"/>
    <w:multiLevelType w:val="hybridMultilevel"/>
    <w:tmpl w:val="84ECEE8E"/>
    <w:lvl w:ilvl="0" w:tplc="4AB68604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hint="default"/>
        <w:b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>
    <w:nsid w:val="462253FC"/>
    <w:multiLevelType w:val="hybridMultilevel"/>
    <w:tmpl w:val="7FA07F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>
    <w:nsid w:val="470F5E56"/>
    <w:multiLevelType w:val="hybridMultilevel"/>
    <w:tmpl w:val="CB94A41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B6009B4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1">
    <w:nsid w:val="481B75B6"/>
    <w:multiLevelType w:val="hybridMultilevel"/>
    <w:tmpl w:val="43266A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>
    <w:nsid w:val="48582CB1"/>
    <w:multiLevelType w:val="hybridMultilevel"/>
    <w:tmpl w:val="81E21E5A"/>
    <w:lvl w:ilvl="0" w:tplc="ECA0484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8687561"/>
    <w:multiLevelType w:val="hybridMultilevel"/>
    <w:tmpl w:val="CAB86D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4AD16EDF"/>
    <w:multiLevelType w:val="hybridMultilevel"/>
    <w:tmpl w:val="4DE6F7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>
    <w:nsid w:val="4C6C7E19"/>
    <w:multiLevelType w:val="hybridMultilevel"/>
    <w:tmpl w:val="AD262340"/>
    <w:lvl w:ilvl="0" w:tplc="BD26DE16">
      <w:start w:val="1"/>
      <w:numFmt w:val="decimal"/>
      <w:lvlText w:val="%1."/>
      <w:lvlJc w:val="left"/>
      <w:pPr>
        <w:ind w:left="900" w:hanging="360"/>
      </w:pPr>
      <w:rPr>
        <w:rFonts w:hint="default"/>
        <w:b/>
        <w:color w:val="C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6">
    <w:nsid w:val="4E182FC0"/>
    <w:multiLevelType w:val="hybridMultilevel"/>
    <w:tmpl w:val="A3D0F5D4"/>
    <w:lvl w:ilvl="0" w:tplc="6CA8CC2A">
      <w:start w:val="1"/>
      <w:numFmt w:val="decimal"/>
      <w:lvlText w:val="%1."/>
      <w:lvlJc w:val="left"/>
      <w:pPr>
        <w:ind w:left="810" w:hanging="360"/>
      </w:pPr>
      <w:rPr>
        <w:rFonts w:hint="default"/>
        <w:b/>
        <w:color w:val="C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7">
    <w:nsid w:val="4E1F4B24"/>
    <w:multiLevelType w:val="multilevel"/>
    <w:tmpl w:val="3D4E26C6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8">
    <w:nsid w:val="5062093E"/>
    <w:multiLevelType w:val="hybridMultilevel"/>
    <w:tmpl w:val="89062DF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9">
    <w:nsid w:val="507E4125"/>
    <w:multiLevelType w:val="hybridMultilevel"/>
    <w:tmpl w:val="619860CC"/>
    <w:lvl w:ilvl="0" w:tplc="115A1664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1D526AA"/>
    <w:multiLevelType w:val="hybridMultilevel"/>
    <w:tmpl w:val="2984F3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A4875E8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>
    <w:nsid w:val="525F4EA2"/>
    <w:multiLevelType w:val="hybridMultilevel"/>
    <w:tmpl w:val="26A633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52A30EF5"/>
    <w:multiLevelType w:val="multilevel"/>
    <w:tmpl w:val="0CE61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73">
    <w:nsid w:val="52C10AB6"/>
    <w:multiLevelType w:val="hybridMultilevel"/>
    <w:tmpl w:val="114AA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52F83347"/>
    <w:multiLevelType w:val="hybridMultilevel"/>
    <w:tmpl w:val="EB7820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5">
    <w:nsid w:val="531D43F6"/>
    <w:multiLevelType w:val="hybridMultilevel"/>
    <w:tmpl w:val="25BE7210"/>
    <w:lvl w:ilvl="0" w:tplc="792E6E40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33C7CC3"/>
    <w:multiLevelType w:val="hybridMultilevel"/>
    <w:tmpl w:val="5100EA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39A7A6E"/>
    <w:multiLevelType w:val="hybridMultilevel"/>
    <w:tmpl w:val="25B2A0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8">
    <w:nsid w:val="553B0790"/>
    <w:multiLevelType w:val="hybridMultilevel"/>
    <w:tmpl w:val="69F8B5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555B4C7B"/>
    <w:multiLevelType w:val="multilevel"/>
    <w:tmpl w:val="B3287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80">
    <w:nsid w:val="5566764D"/>
    <w:multiLevelType w:val="hybridMultilevel"/>
    <w:tmpl w:val="6F127098"/>
    <w:lvl w:ilvl="0" w:tplc="003EB8F0">
      <w:start w:val="1"/>
      <w:numFmt w:val="decimal"/>
      <w:lvlText w:val="%1."/>
      <w:lvlJc w:val="right"/>
      <w:pPr>
        <w:tabs>
          <w:tab w:val="num" w:pos="1620"/>
        </w:tabs>
        <w:ind w:left="1620" w:hanging="18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CA4028E">
      <w:start w:val="1"/>
      <w:numFmt w:val="decimal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>
    <w:nsid w:val="56607905"/>
    <w:multiLevelType w:val="hybridMultilevel"/>
    <w:tmpl w:val="693CBE0A"/>
    <w:lvl w:ilvl="0" w:tplc="EE02470E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96" w:hanging="360"/>
      </w:pPr>
    </w:lvl>
    <w:lvl w:ilvl="2" w:tplc="0409001B" w:tentative="1">
      <w:start w:val="1"/>
      <w:numFmt w:val="lowerRoman"/>
      <w:lvlText w:val="%3."/>
      <w:lvlJc w:val="right"/>
      <w:pPr>
        <w:ind w:left="2216" w:hanging="180"/>
      </w:pPr>
    </w:lvl>
    <w:lvl w:ilvl="3" w:tplc="0409000F" w:tentative="1">
      <w:start w:val="1"/>
      <w:numFmt w:val="decimal"/>
      <w:lvlText w:val="%4."/>
      <w:lvlJc w:val="left"/>
      <w:pPr>
        <w:ind w:left="2936" w:hanging="360"/>
      </w:pPr>
    </w:lvl>
    <w:lvl w:ilvl="4" w:tplc="04090019" w:tentative="1">
      <w:start w:val="1"/>
      <w:numFmt w:val="lowerLetter"/>
      <w:lvlText w:val="%5."/>
      <w:lvlJc w:val="left"/>
      <w:pPr>
        <w:ind w:left="3656" w:hanging="360"/>
      </w:pPr>
    </w:lvl>
    <w:lvl w:ilvl="5" w:tplc="0409001B" w:tentative="1">
      <w:start w:val="1"/>
      <w:numFmt w:val="lowerRoman"/>
      <w:lvlText w:val="%6."/>
      <w:lvlJc w:val="right"/>
      <w:pPr>
        <w:ind w:left="4376" w:hanging="180"/>
      </w:pPr>
    </w:lvl>
    <w:lvl w:ilvl="6" w:tplc="0409000F" w:tentative="1">
      <w:start w:val="1"/>
      <w:numFmt w:val="decimal"/>
      <w:lvlText w:val="%7."/>
      <w:lvlJc w:val="left"/>
      <w:pPr>
        <w:ind w:left="5096" w:hanging="360"/>
      </w:pPr>
    </w:lvl>
    <w:lvl w:ilvl="7" w:tplc="04090019" w:tentative="1">
      <w:start w:val="1"/>
      <w:numFmt w:val="lowerLetter"/>
      <w:lvlText w:val="%8."/>
      <w:lvlJc w:val="left"/>
      <w:pPr>
        <w:ind w:left="5816" w:hanging="360"/>
      </w:pPr>
    </w:lvl>
    <w:lvl w:ilvl="8" w:tplc="040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82">
    <w:nsid w:val="566F239E"/>
    <w:multiLevelType w:val="hybridMultilevel"/>
    <w:tmpl w:val="514EA4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A4875E8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3">
    <w:nsid w:val="56C333FF"/>
    <w:multiLevelType w:val="hybridMultilevel"/>
    <w:tmpl w:val="AB8ED4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>
    <w:nsid w:val="573B3845"/>
    <w:multiLevelType w:val="hybridMultilevel"/>
    <w:tmpl w:val="C3F89D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>
    <w:nsid w:val="57EE0AC0"/>
    <w:multiLevelType w:val="hybridMultilevel"/>
    <w:tmpl w:val="4230A3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59380484"/>
    <w:multiLevelType w:val="hybridMultilevel"/>
    <w:tmpl w:val="5B24F2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5A0964D4"/>
    <w:multiLevelType w:val="hybridMultilevel"/>
    <w:tmpl w:val="B178BED4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8">
    <w:nsid w:val="5A48536E"/>
    <w:multiLevelType w:val="hybridMultilevel"/>
    <w:tmpl w:val="EE8C0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5B784EF9"/>
    <w:multiLevelType w:val="multilevel"/>
    <w:tmpl w:val="9384A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90">
    <w:nsid w:val="5BAF05A2"/>
    <w:multiLevelType w:val="hybridMultilevel"/>
    <w:tmpl w:val="BA6A25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1">
    <w:nsid w:val="5BB27622"/>
    <w:multiLevelType w:val="hybridMultilevel"/>
    <w:tmpl w:val="8A08E9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2">
    <w:nsid w:val="5BDC55DB"/>
    <w:multiLevelType w:val="hybridMultilevel"/>
    <w:tmpl w:val="693CBE0A"/>
    <w:lvl w:ilvl="0" w:tplc="EE02470E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96" w:hanging="360"/>
      </w:pPr>
    </w:lvl>
    <w:lvl w:ilvl="2" w:tplc="0409001B" w:tentative="1">
      <w:start w:val="1"/>
      <w:numFmt w:val="lowerRoman"/>
      <w:lvlText w:val="%3."/>
      <w:lvlJc w:val="right"/>
      <w:pPr>
        <w:ind w:left="2216" w:hanging="180"/>
      </w:pPr>
    </w:lvl>
    <w:lvl w:ilvl="3" w:tplc="0409000F" w:tentative="1">
      <w:start w:val="1"/>
      <w:numFmt w:val="decimal"/>
      <w:lvlText w:val="%4."/>
      <w:lvlJc w:val="left"/>
      <w:pPr>
        <w:ind w:left="2936" w:hanging="360"/>
      </w:pPr>
    </w:lvl>
    <w:lvl w:ilvl="4" w:tplc="04090019" w:tentative="1">
      <w:start w:val="1"/>
      <w:numFmt w:val="lowerLetter"/>
      <w:lvlText w:val="%5."/>
      <w:lvlJc w:val="left"/>
      <w:pPr>
        <w:ind w:left="3656" w:hanging="360"/>
      </w:pPr>
    </w:lvl>
    <w:lvl w:ilvl="5" w:tplc="0409001B" w:tentative="1">
      <w:start w:val="1"/>
      <w:numFmt w:val="lowerRoman"/>
      <w:lvlText w:val="%6."/>
      <w:lvlJc w:val="right"/>
      <w:pPr>
        <w:ind w:left="4376" w:hanging="180"/>
      </w:pPr>
    </w:lvl>
    <w:lvl w:ilvl="6" w:tplc="0409000F" w:tentative="1">
      <w:start w:val="1"/>
      <w:numFmt w:val="decimal"/>
      <w:lvlText w:val="%7."/>
      <w:lvlJc w:val="left"/>
      <w:pPr>
        <w:ind w:left="5096" w:hanging="360"/>
      </w:pPr>
    </w:lvl>
    <w:lvl w:ilvl="7" w:tplc="04090019" w:tentative="1">
      <w:start w:val="1"/>
      <w:numFmt w:val="lowerLetter"/>
      <w:lvlText w:val="%8."/>
      <w:lvlJc w:val="left"/>
      <w:pPr>
        <w:ind w:left="5816" w:hanging="360"/>
      </w:pPr>
    </w:lvl>
    <w:lvl w:ilvl="8" w:tplc="040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93">
    <w:nsid w:val="5D141437"/>
    <w:multiLevelType w:val="hybridMultilevel"/>
    <w:tmpl w:val="8ACC4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5F6A39CE"/>
    <w:multiLevelType w:val="hybridMultilevel"/>
    <w:tmpl w:val="B100F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64084496"/>
    <w:multiLevelType w:val="hybridMultilevel"/>
    <w:tmpl w:val="6F127098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CA4028E">
      <w:start w:val="1"/>
      <w:numFmt w:val="decimal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>
    <w:nsid w:val="65D605D2"/>
    <w:multiLevelType w:val="hybridMultilevel"/>
    <w:tmpl w:val="05AAC1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7">
    <w:nsid w:val="65E71026"/>
    <w:multiLevelType w:val="hybridMultilevel"/>
    <w:tmpl w:val="8AC298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6911743"/>
    <w:multiLevelType w:val="hybridMultilevel"/>
    <w:tmpl w:val="2A7E8482"/>
    <w:lvl w:ilvl="0" w:tplc="FC54C3F4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hint="default"/>
        <w:b/>
        <w:color w:val="C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9">
    <w:nsid w:val="66953E0E"/>
    <w:multiLevelType w:val="hybridMultilevel"/>
    <w:tmpl w:val="D2C438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0">
    <w:nsid w:val="669D5801"/>
    <w:multiLevelType w:val="multilevel"/>
    <w:tmpl w:val="4986E95A"/>
    <w:lvl w:ilvl="0">
      <w:start w:val="4"/>
      <w:numFmt w:val="none"/>
      <w:lvlText w:val="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</w:abstractNum>
  <w:abstractNum w:abstractNumId="101">
    <w:nsid w:val="68457B9E"/>
    <w:multiLevelType w:val="hybridMultilevel"/>
    <w:tmpl w:val="4476E9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2">
    <w:nsid w:val="68C22D29"/>
    <w:multiLevelType w:val="multilevel"/>
    <w:tmpl w:val="62DABF4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3">
    <w:nsid w:val="69552F25"/>
    <w:multiLevelType w:val="hybridMultilevel"/>
    <w:tmpl w:val="238897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6973416F"/>
    <w:multiLevelType w:val="hybridMultilevel"/>
    <w:tmpl w:val="1F207B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5">
    <w:nsid w:val="69F060AB"/>
    <w:multiLevelType w:val="hybridMultilevel"/>
    <w:tmpl w:val="D6C61A96"/>
    <w:lvl w:ilvl="0" w:tplc="6FBAB0BC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hint="default"/>
        <w:b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6">
    <w:nsid w:val="6BB14505"/>
    <w:multiLevelType w:val="hybridMultilevel"/>
    <w:tmpl w:val="48B6F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6CED1329"/>
    <w:multiLevelType w:val="hybridMultilevel"/>
    <w:tmpl w:val="8020D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6EC1214B"/>
    <w:multiLevelType w:val="multilevel"/>
    <w:tmpl w:val="4986E95A"/>
    <w:lvl w:ilvl="0">
      <w:start w:val="4"/>
      <w:numFmt w:val="none"/>
      <w:lvlText w:val="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</w:abstractNum>
  <w:abstractNum w:abstractNumId="109">
    <w:nsid w:val="6ECC5796"/>
    <w:multiLevelType w:val="hybridMultilevel"/>
    <w:tmpl w:val="1908C148"/>
    <w:lvl w:ilvl="0" w:tplc="A60A440E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6ED64606"/>
    <w:multiLevelType w:val="multilevel"/>
    <w:tmpl w:val="4986E95A"/>
    <w:lvl w:ilvl="0">
      <w:start w:val="1"/>
      <w:numFmt w:val="none"/>
      <w:lvlText w:val="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2160"/>
        </w:tabs>
        <w:ind w:left="216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1440"/>
      </w:pPr>
      <w:rPr>
        <w:rFonts w:hint="default"/>
        <w:b w:val="0"/>
      </w:rPr>
    </w:lvl>
  </w:abstractNum>
  <w:abstractNum w:abstractNumId="111">
    <w:nsid w:val="72AB69D6"/>
    <w:multiLevelType w:val="hybridMultilevel"/>
    <w:tmpl w:val="E53012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2">
    <w:nsid w:val="74C32039"/>
    <w:multiLevelType w:val="hybridMultilevel"/>
    <w:tmpl w:val="B2F63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75062B7D"/>
    <w:multiLevelType w:val="hybridMultilevel"/>
    <w:tmpl w:val="49E8CC2C"/>
    <w:lvl w:ilvl="0" w:tplc="4D16D75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75837DFD"/>
    <w:multiLevelType w:val="hybridMultilevel"/>
    <w:tmpl w:val="4B4E6B66"/>
    <w:lvl w:ilvl="0" w:tplc="865CF4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436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F2082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E649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6C86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B43D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A00F0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BAA25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2AD3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76A4309C"/>
    <w:multiLevelType w:val="multilevel"/>
    <w:tmpl w:val="3D4E26C6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6">
    <w:nsid w:val="77CA4982"/>
    <w:multiLevelType w:val="hybridMultilevel"/>
    <w:tmpl w:val="920694CE"/>
    <w:lvl w:ilvl="0" w:tplc="64BCD6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78233431"/>
    <w:multiLevelType w:val="hybridMultilevel"/>
    <w:tmpl w:val="8488E67C"/>
    <w:lvl w:ilvl="0" w:tplc="B63823A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78BE5748"/>
    <w:multiLevelType w:val="hybridMultilevel"/>
    <w:tmpl w:val="812866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9">
    <w:nsid w:val="78E2572C"/>
    <w:multiLevelType w:val="hybridMultilevel"/>
    <w:tmpl w:val="D36E9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7AA73C06"/>
    <w:multiLevelType w:val="hybridMultilevel"/>
    <w:tmpl w:val="540A896A"/>
    <w:lvl w:ilvl="0" w:tplc="3E968D4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7DB6776E"/>
    <w:multiLevelType w:val="hybridMultilevel"/>
    <w:tmpl w:val="113EF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7EDE6ECD"/>
    <w:multiLevelType w:val="hybridMultilevel"/>
    <w:tmpl w:val="B2A4D610"/>
    <w:lvl w:ilvl="0" w:tplc="A31ABC9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7F6C3653"/>
    <w:multiLevelType w:val="hybridMultilevel"/>
    <w:tmpl w:val="C99E2D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4">
    <w:nsid w:val="7F6E6BE8"/>
    <w:multiLevelType w:val="hybridMultilevel"/>
    <w:tmpl w:val="E710003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5">
    <w:nsid w:val="7FED7335"/>
    <w:multiLevelType w:val="hybridMultilevel"/>
    <w:tmpl w:val="2068B6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3"/>
  </w:num>
  <w:num w:numId="2">
    <w:abstractNumId w:val="117"/>
  </w:num>
  <w:num w:numId="3">
    <w:abstractNumId w:val="66"/>
  </w:num>
  <w:num w:numId="4">
    <w:abstractNumId w:val="58"/>
  </w:num>
  <w:num w:numId="5">
    <w:abstractNumId w:val="49"/>
  </w:num>
  <w:num w:numId="6">
    <w:abstractNumId w:val="98"/>
  </w:num>
  <w:num w:numId="7">
    <w:abstractNumId w:val="50"/>
  </w:num>
  <w:num w:numId="8">
    <w:abstractNumId w:val="122"/>
  </w:num>
  <w:num w:numId="9">
    <w:abstractNumId w:val="7"/>
  </w:num>
  <w:num w:numId="10">
    <w:abstractNumId w:val="30"/>
  </w:num>
  <w:num w:numId="11">
    <w:abstractNumId w:val="48"/>
  </w:num>
  <w:num w:numId="12">
    <w:abstractNumId w:val="1"/>
  </w:num>
  <w:num w:numId="13">
    <w:abstractNumId w:val="26"/>
  </w:num>
  <w:num w:numId="14">
    <w:abstractNumId w:val="78"/>
  </w:num>
  <w:num w:numId="15">
    <w:abstractNumId w:val="121"/>
  </w:num>
  <w:num w:numId="16">
    <w:abstractNumId w:val="28"/>
  </w:num>
  <w:num w:numId="17">
    <w:abstractNumId w:val="62"/>
  </w:num>
  <w:num w:numId="18">
    <w:abstractNumId w:val="52"/>
  </w:num>
  <w:num w:numId="19">
    <w:abstractNumId w:val="18"/>
  </w:num>
  <w:num w:numId="20">
    <w:abstractNumId w:val="46"/>
  </w:num>
  <w:num w:numId="21">
    <w:abstractNumId w:val="93"/>
  </w:num>
  <w:num w:numId="22">
    <w:abstractNumId w:val="112"/>
  </w:num>
  <w:num w:numId="23">
    <w:abstractNumId w:val="73"/>
  </w:num>
  <w:num w:numId="24">
    <w:abstractNumId w:val="42"/>
  </w:num>
  <w:num w:numId="25">
    <w:abstractNumId w:val="120"/>
  </w:num>
  <w:num w:numId="26">
    <w:abstractNumId w:val="106"/>
  </w:num>
  <w:num w:numId="27">
    <w:abstractNumId w:val="11"/>
  </w:num>
  <w:num w:numId="28">
    <w:abstractNumId w:val="88"/>
  </w:num>
  <w:num w:numId="29">
    <w:abstractNumId w:val="45"/>
  </w:num>
  <w:num w:numId="30">
    <w:abstractNumId w:val="119"/>
  </w:num>
  <w:num w:numId="31">
    <w:abstractNumId w:val="56"/>
  </w:num>
  <w:num w:numId="32">
    <w:abstractNumId w:val="53"/>
  </w:num>
  <w:num w:numId="33">
    <w:abstractNumId w:val="103"/>
  </w:num>
  <w:num w:numId="34">
    <w:abstractNumId w:val="54"/>
  </w:num>
  <w:num w:numId="35">
    <w:abstractNumId w:val="4"/>
  </w:num>
  <w:num w:numId="36">
    <w:abstractNumId w:val="5"/>
  </w:num>
  <w:num w:numId="37">
    <w:abstractNumId w:val="44"/>
  </w:num>
  <w:num w:numId="38">
    <w:abstractNumId w:val="43"/>
  </w:num>
  <w:num w:numId="39">
    <w:abstractNumId w:val="23"/>
  </w:num>
  <w:num w:numId="40">
    <w:abstractNumId w:val="109"/>
  </w:num>
  <w:num w:numId="41">
    <w:abstractNumId w:val="75"/>
  </w:num>
  <w:num w:numId="42">
    <w:abstractNumId w:val="27"/>
  </w:num>
  <w:num w:numId="43">
    <w:abstractNumId w:val="69"/>
  </w:num>
  <w:num w:numId="44">
    <w:abstractNumId w:val="65"/>
  </w:num>
  <w:num w:numId="45">
    <w:abstractNumId w:val="21"/>
  </w:num>
  <w:num w:numId="46">
    <w:abstractNumId w:val="81"/>
  </w:num>
  <w:num w:numId="47">
    <w:abstractNumId w:val="92"/>
  </w:num>
  <w:num w:numId="48">
    <w:abstractNumId w:val="8"/>
  </w:num>
  <w:num w:numId="49">
    <w:abstractNumId w:val="17"/>
  </w:num>
  <w:num w:numId="50">
    <w:abstractNumId w:val="105"/>
  </w:num>
  <w:num w:numId="51">
    <w:abstractNumId w:val="76"/>
  </w:num>
  <w:num w:numId="52">
    <w:abstractNumId w:val="113"/>
  </w:num>
  <w:num w:numId="53">
    <w:abstractNumId w:val="9"/>
  </w:num>
  <w:num w:numId="54">
    <w:abstractNumId w:val="16"/>
  </w:num>
  <w:num w:numId="55">
    <w:abstractNumId w:val="85"/>
  </w:num>
  <w:num w:numId="56">
    <w:abstractNumId w:val="101"/>
  </w:num>
  <w:num w:numId="57">
    <w:abstractNumId w:val="96"/>
  </w:num>
  <w:num w:numId="58">
    <w:abstractNumId w:val="47"/>
  </w:num>
  <w:num w:numId="59">
    <w:abstractNumId w:val="90"/>
  </w:num>
  <w:num w:numId="60">
    <w:abstractNumId w:val="33"/>
  </w:num>
  <w:num w:numId="61">
    <w:abstractNumId w:val="74"/>
  </w:num>
  <w:num w:numId="62">
    <w:abstractNumId w:val="57"/>
  </w:num>
  <w:num w:numId="63">
    <w:abstractNumId w:val="39"/>
  </w:num>
  <w:num w:numId="64">
    <w:abstractNumId w:val="10"/>
  </w:num>
  <w:num w:numId="65">
    <w:abstractNumId w:val="99"/>
  </w:num>
  <w:num w:numId="66">
    <w:abstractNumId w:val="14"/>
  </w:num>
  <w:num w:numId="67">
    <w:abstractNumId w:val="25"/>
  </w:num>
  <w:num w:numId="68">
    <w:abstractNumId w:val="71"/>
  </w:num>
  <w:num w:numId="69">
    <w:abstractNumId w:val="2"/>
  </w:num>
  <w:num w:numId="70">
    <w:abstractNumId w:val="70"/>
  </w:num>
  <w:num w:numId="71">
    <w:abstractNumId w:val="97"/>
  </w:num>
  <w:num w:numId="72">
    <w:abstractNumId w:val="12"/>
  </w:num>
  <w:num w:numId="73">
    <w:abstractNumId w:val="82"/>
  </w:num>
  <w:num w:numId="74">
    <w:abstractNumId w:val="15"/>
  </w:num>
  <w:num w:numId="75">
    <w:abstractNumId w:val="72"/>
  </w:num>
  <w:num w:numId="76">
    <w:abstractNumId w:val="94"/>
  </w:num>
  <w:num w:numId="77">
    <w:abstractNumId w:val="107"/>
  </w:num>
  <w:num w:numId="78">
    <w:abstractNumId w:val="89"/>
  </w:num>
  <w:num w:numId="79">
    <w:abstractNumId w:val="34"/>
  </w:num>
  <w:num w:numId="80">
    <w:abstractNumId w:val="79"/>
  </w:num>
  <w:num w:numId="81">
    <w:abstractNumId w:val="123"/>
  </w:num>
  <w:num w:numId="82">
    <w:abstractNumId w:val="8"/>
  </w:num>
  <w:num w:numId="83">
    <w:abstractNumId w:val="47"/>
  </w:num>
  <w:num w:numId="84">
    <w:abstractNumId w:val="114"/>
  </w:num>
  <w:num w:numId="85">
    <w:abstractNumId w:val="83"/>
  </w:num>
  <w:num w:numId="86">
    <w:abstractNumId w:val="60"/>
  </w:num>
  <w:num w:numId="87">
    <w:abstractNumId w:val="68"/>
  </w:num>
  <w:num w:numId="88">
    <w:abstractNumId w:val="13"/>
  </w:num>
  <w:num w:numId="89">
    <w:abstractNumId w:val="124"/>
  </w:num>
  <w:num w:numId="90">
    <w:abstractNumId w:val="104"/>
  </w:num>
  <w:num w:numId="91">
    <w:abstractNumId w:val="59"/>
  </w:num>
  <w:num w:numId="92">
    <w:abstractNumId w:val="87"/>
  </w:num>
  <w:num w:numId="93">
    <w:abstractNumId w:val="36"/>
  </w:num>
  <w:num w:numId="94">
    <w:abstractNumId w:val="115"/>
  </w:num>
  <w:num w:numId="95">
    <w:abstractNumId w:val="67"/>
  </w:num>
  <w:num w:numId="96">
    <w:abstractNumId w:val="24"/>
  </w:num>
  <w:num w:numId="97">
    <w:abstractNumId w:val="63"/>
  </w:num>
  <w:num w:numId="98">
    <w:abstractNumId w:val="29"/>
  </w:num>
  <w:num w:numId="99">
    <w:abstractNumId w:val="31"/>
  </w:num>
  <w:num w:numId="100">
    <w:abstractNumId w:val="22"/>
  </w:num>
  <w:num w:numId="101">
    <w:abstractNumId w:val="51"/>
  </w:num>
  <w:num w:numId="102">
    <w:abstractNumId w:val="110"/>
  </w:num>
  <w:num w:numId="103">
    <w:abstractNumId w:val="108"/>
  </w:num>
  <w:num w:numId="104">
    <w:abstractNumId w:val="100"/>
  </w:num>
  <w:num w:numId="105">
    <w:abstractNumId w:val="80"/>
  </w:num>
  <w:num w:numId="106">
    <w:abstractNumId w:val="37"/>
  </w:num>
  <w:num w:numId="107">
    <w:abstractNumId w:val="118"/>
  </w:num>
  <w:num w:numId="108">
    <w:abstractNumId w:val="125"/>
  </w:num>
  <w:num w:numId="109">
    <w:abstractNumId w:val="0"/>
  </w:num>
  <w:num w:numId="110">
    <w:abstractNumId w:val="61"/>
  </w:num>
  <w:num w:numId="111">
    <w:abstractNumId w:val="6"/>
  </w:num>
  <w:num w:numId="112">
    <w:abstractNumId w:val="38"/>
  </w:num>
  <w:num w:numId="113">
    <w:abstractNumId w:val="55"/>
  </w:num>
  <w:num w:numId="114">
    <w:abstractNumId w:val="77"/>
  </w:num>
  <w:num w:numId="115">
    <w:abstractNumId w:val="111"/>
  </w:num>
  <w:num w:numId="116">
    <w:abstractNumId w:val="84"/>
  </w:num>
  <w:num w:numId="117">
    <w:abstractNumId w:val="64"/>
  </w:num>
  <w:num w:numId="118">
    <w:abstractNumId w:val="91"/>
  </w:num>
  <w:num w:numId="119">
    <w:abstractNumId w:val="102"/>
  </w:num>
  <w:num w:numId="120">
    <w:abstractNumId w:val="40"/>
  </w:num>
  <w:num w:numId="121">
    <w:abstractNumId w:val="95"/>
  </w:num>
  <w:num w:numId="122">
    <w:abstractNumId w:val="19"/>
  </w:num>
  <w:num w:numId="123">
    <w:abstractNumId w:val="32"/>
  </w:num>
  <w:num w:numId="124">
    <w:abstractNumId w:val="20"/>
  </w:num>
  <w:num w:numId="125">
    <w:abstractNumId w:val="116"/>
  </w:num>
  <w:num w:numId="126">
    <w:abstractNumId w:val="41"/>
  </w:num>
  <w:num w:numId="127">
    <w:abstractNumId w:val="86"/>
  </w:num>
  <w:num w:numId="128">
    <w:abstractNumId w:val="3"/>
  </w:num>
  <w:num w:numId="129">
    <w:abstractNumId w:val="35"/>
  </w:num>
  <w:numIdMacAtCleanup w:val="1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213"/>
    <w:rsid w:val="000017A2"/>
    <w:rsid w:val="0000371A"/>
    <w:rsid w:val="00004242"/>
    <w:rsid w:val="00005769"/>
    <w:rsid w:val="00006534"/>
    <w:rsid w:val="000065A9"/>
    <w:rsid w:val="00007767"/>
    <w:rsid w:val="00007DD1"/>
    <w:rsid w:val="0001098C"/>
    <w:rsid w:val="00010A8B"/>
    <w:rsid w:val="00010CEB"/>
    <w:rsid w:val="0001211A"/>
    <w:rsid w:val="00013275"/>
    <w:rsid w:val="000150B4"/>
    <w:rsid w:val="00016186"/>
    <w:rsid w:val="00017799"/>
    <w:rsid w:val="00020538"/>
    <w:rsid w:val="00021586"/>
    <w:rsid w:val="0002356B"/>
    <w:rsid w:val="00023BB5"/>
    <w:rsid w:val="00023D48"/>
    <w:rsid w:val="00023EC1"/>
    <w:rsid w:val="000251B9"/>
    <w:rsid w:val="00025326"/>
    <w:rsid w:val="00026FC7"/>
    <w:rsid w:val="00027C52"/>
    <w:rsid w:val="000300F7"/>
    <w:rsid w:val="00030832"/>
    <w:rsid w:val="00031912"/>
    <w:rsid w:val="000366A1"/>
    <w:rsid w:val="000403BF"/>
    <w:rsid w:val="00040892"/>
    <w:rsid w:val="00040E2F"/>
    <w:rsid w:val="000415AC"/>
    <w:rsid w:val="00041FBF"/>
    <w:rsid w:val="00042F75"/>
    <w:rsid w:val="0004386A"/>
    <w:rsid w:val="00046E9D"/>
    <w:rsid w:val="00047151"/>
    <w:rsid w:val="0005005F"/>
    <w:rsid w:val="00051F4C"/>
    <w:rsid w:val="0005305B"/>
    <w:rsid w:val="0005585F"/>
    <w:rsid w:val="0005713F"/>
    <w:rsid w:val="00057CAC"/>
    <w:rsid w:val="00060856"/>
    <w:rsid w:val="00060DAB"/>
    <w:rsid w:val="00062B1B"/>
    <w:rsid w:val="00062D57"/>
    <w:rsid w:val="000635FF"/>
    <w:rsid w:val="0006372D"/>
    <w:rsid w:val="0006516C"/>
    <w:rsid w:val="00065329"/>
    <w:rsid w:val="0006699A"/>
    <w:rsid w:val="00067F1F"/>
    <w:rsid w:val="000705E4"/>
    <w:rsid w:val="00072A7D"/>
    <w:rsid w:val="0007348C"/>
    <w:rsid w:val="000734BF"/>
    <w:rsid w:val="00073B0B"/>
    <w:rsid w:val="00076511"/>
    <w:rsid w:val="000772C5"/>
    <w:rsid w:val="00081A57"/>
    <w:rsid w:val="00081B65"/>
    <w:rsid w:val="00083893"/>
    <w:rsid w:val="00083B89"/>
    <w:rsid w:val="00083FD6"/>
    <w:rsid w:val="000845AF"/>
    <w:rsid w:val="00084A9D"/>
    <w:rsid w:val="000853C5"/>
    <w:rsid w:val="00085417"/>
    <w:rsid w:val="000877D9"/>
    <w:rsid w:val="00087D63"/>
    <w:rsid w:val="00090D53"/>
    <w:rsid w:val="000913F6"/>
    <w:rsid w:val="0009324B"/>
    <w:rsid w:val="00094067"/>
    <w:rsid w:val="00095675"/>
    <w:rsid w:val="00096A9F"/>
    <w:rsid w:val="000A03C7"/>
    <w:rsid w:val="000A093D"/>
    <w:rsid w:val="000A0CF2"/>
    <w:rsid w:val="000A0F1F"/>
    <w:rsid w:val="000A2581"/>
    <w:rsid w:val="000A6DD4"/>
    <w:rsid w:val="000A72AD"/>
    <w:rsid w:val="000B1126"/>
    <w:rsid w:val="000B177E"/>
    <w:rsid w:val="000B1ECA"/>
    <w:rsid w:val="000B1FC7"/>
    <w:rsid w:val="000B3F6E"/>
    <w:rsid w:val="000B41F0"/>
    <w:rsid w:val="000B4794"/>
    <w:rsid w:val="000B5854"/>
    <w:rsid w:val="000C1D73"/>
    <w:rsid w:val="000C3DFC"/>
    <w:rsid w:val="000C442E"/>
    <w:rsid w:val="000C4EFF"/>
    <w:rsid w:val="000D1DFF"/>
    <w:rsid w:val="000D593C"/>
    <w:rsid w:val="000E0396"/>
    <w:rsid w:val="000E121B"/>
    <w:rsid w:val="000E26BF"/>
    <w:rsid w:val="000E4024"/>
    <w:rsid w:val="000F6269"/>
    <w:rsid w:val="000F6598"/>
    <w:rsid w:val="00100C13"/>
    <w:rsid w:val="00100E2E"/>
    <w:rsid w:val="00100E30"/>
    <w:rsid w:val="00101727"/>
    <w:rsid w:val="00103434"/>
    <w:rsid w:val="00103732"/>
    <w:rsid w:val="0010543E"/>
    <w:rsid w:val="0011116D"/>
    <w:rsid w:val="00113F07"/>
    <w:rsid w:val="00122B2A"/>
    <w:rsid w:val="00122CEF"/>
    <w:rsid w:val="001230AD"/>
    <w:rsid w:val="00126053"/>
    <w:rsid w:val="001308B9"/>
    <w:rsid w:val="00130B54"/>
    <w:rsid w:val="00132E8E"/>
    <w:rsid w:val="00132FD2"/>
    <w:rsid w:val="00134E3D"/>
    <w:rsid w:val="001378EC"/>
    <w:rsid w:val="0014100D"/>
    <w:rsid w:val="0014193C"/>
    <w:rsid w:val="00141AF5"/>
    <w:rsid w:val="00147AA7"/>
    <w:rsid w:val="00150118"/>
    <w:rsid w:val="00150229"/>
    <w:rsid w:val="00150ED0"/>
    <w:rsid w:val="001518A3"/>
    <w:rsid w:val="00151C73"/>
    <w:rsid w:val="00152848"/>
    <w:rsid w:val="001546CB"/>
    <w:rsid w:val="00154A72"/>
    <w:rsid w:val="001552A1"/>
    <w:rsid w:val="0015543A"/>
    <w:rsid w:val="00155989"/>
    <w:rsid w:val="00156297"/>
    <w:rsid w:val="0015645F"/>
    <w:rsid w:val="00156947"/>
    <w:rsid w:val="001578EA"/>
    <w:rsid w:val="00160213"/>
    <w:rsid w:val="0016302A"/>
    <w:rsid w:val="00164DD0"/>
    <w:rsid w:val="001653C8"/>
    <w:rsid w:val="00167B57"/>
    <w:rsid w:val="001702B0"/>
    <w:rsid w:val="001737A5"/>
    <w:rsid w:val="00173E02"/>
    <w:rsid w:val="00180E1D"/>
    <w:rsid w:val="001813E3"/>
    <w:rsid w:val="001813EC"/>
    <w:rsid w:val="001822DA"/>
    <w:rsid w:val="00182A28"/>
    <w:rsid w:val="001835B4"/>
    <w:rsid w:val="001841F0"/>
    <w:rsid w:val="001843D3"/>
    <w:rsid w:val="0019066B"/>
    <w:rsid w:val="00190722"/>
    <w:rsid w:val="00191FE1"/>
    <w:rsid w:val="001921F6"/>
    <w:rsid w:val="00193053"/>
    <w:rsid w:val="00193DA9"/>
    <w:rsid w:val="0019757A"/>
    <w:rsid w:val="001A4AF4"/>
    <w:rsid w:val="001A4D46"/>
    <w:rsid w:val="001A7BE7"/>
    <w:rsid w:val="001B02DD"/>
    <w:rsid w:val="001B0C5B"/>
    <w:rsid w:val="001B0CA4"/>
    <w:rsid w:val="001B2561"/>
    <w:rsid w:val="001B3131"/>
    <w:rsid w:val="001B37B4"/>
    <w:rsid w:val="001B3FE3"/>
    <w:rsid w:val="001B4DD9"/>
    <w:rsid w:val="001B5576"/>
    <w:rsid w:val="001C021B"/>
    <w:rsid w:val="001C1015"/>
    <w:rsid w:val="001C6653"/>
    <w:rsid w:val="001C75A7"/>
    <w:rsid w:val="001D0E53"/>
    <w:rsid w:val="001D1422"/>
    <w:rsid w:val="001D1E06"/>
    <w:rsid w:val="001D23B0"/>
    <w:rsid w:val="001D3D06"/>
    <w:rsid w:val="001D4C9C"/>
    <w:rsid w:val="001D679C"/>
    <w:rsid w:val="001E01A7"/>
    <w:rsid w:val="001E0B9D"/>
    <w:rsid w:val="001E164D"/>
    <w:rsid w:val="001E7886"/>
    <w:rsid w:val="001F0845"/>
    <w:rsid w:val="001F24F4"/>
    <w:rsid w:val="001F55BB"/>
    <w:rsid w:val="001F653E"/>
    <w:rsid w:val="001F71D0"/>
    <w:rsid w:val="00202C1B"/>
    <w:rsid w:val="002042F6"/>
    <w:rsid w:val="0020555E"/>
    <w:rsid w:val="0021285B"/>
    <w:rsid w:val="002142BC"/>
    <w:rsid w:val="00215DCA"/>
    <w:rsid w:val="00217D1C"/>
    <w:rsid w:val="00221943"/>
    <w:rsid w:val="00224331"/>
    <w:rsid w:val="002257B3"/>
    <w:rsid w:val="00231C42"/>
    <w:rsid w:val="00233542"/>
    <w:rsid w:val="0023499D"/>
    <w:rsid w:val="0023750E"/>
    <w:rsid w:val="0024131F"/>
    <w:rsid w:val="00242383"/>
    <w:rsid w:val="00243907"/>
    <w:rsid w:val="00243C87"/>
    <w:rsid w:val="0024767E"/>
    <w:rsid w:val="002477DD"/>
    <w:rsid w:val="0025248C"/>
    <w:rsid w:val="00253D74"/>
    <w:rsid w:val="0025473B"/>
    <w:rsid w:val="00254B99"/>
    <w:rsid w:val="0025515B"/>
    <w:rsid w:val="00256D14"/>
    <w:rsid w:val="00257058"/>
    <w:rsid w:val="00260740"/>
    <w:rsid w:val="0026114F"/>
    <w:rsid w:val="002616D8"/>
    <w:rsid w:val="002619C5"/>
    <w:rsid w:val="00263EB9"/>
    <w:rsid w:val="00267198"/>
    <w:rsid w:val="002700FE"/>
    <w:rsid w:val="00273A78"/>
    <w:rsid w:val="002751F6"/>
    <w:rsid w:val="00275673"/>
    <w:rsid w:val="0028098C"/>
    <w:rsid w:val="00282672"/>
    <w:rsid w:val="00282B36"/>
    <w:rsid w:val="002866D8"/>
    <w:rsid w:val="00286A18"/>
    <w:rsid w:val="002966A3"/>
    <w:rsid w:val="002976C4"/>
    <w:rsid w:val="00297AB1"/>
    <w:rsid w:val="00297CDC"/>
    <w:rsid w:val="002A1841"/>
    <w:rsid w:val="002A222F"/>
    <w:rsid w:val="002A2B7A"/>
    <w:rsid w:val="002A44AC"/>
    <w:rsid w:val="002A4528"/>
    <w:rsid w:val="002A6842"/>
    <w:rsid w:val="002B0B33"/>
    <w:rsid w:val="002B1840"/>
    <w:rsid w:val="002B2D7A"/>
    <w:rsid w:val="002B309C"/>
    <w:rsid w:val="002B5A4C"/>
    <w:rsid w:val="002B645D"/>
    <w:rsid w:val="002B7031"/>
    <w:rsid w:val="002C334E"/>
    <w:rsid w:val="002C4B15"/>
    <w:rsid w:val="002C508B"/>
    <w:rsid w:val="002C51CF"/>
    <w:rsid w:val="002C76D1"/>
    <w:rsid w:val="002C7DFA"/>
    <w:rsid w:val="002D01F3"/>
    <w:rsid w:val="002D0D3E"/>
    <w:rsid w:val="002D1BDE"/>
    <w:rsid w:val="002D1F5D"/>
    <w:rsid w:val="002D24E7"/>
    <w:rsid w:val="002D3917"/>
    <w:rsid w:val="002D5440"/>
    <w:rsid w:val="002D5694"/>
    <w:rsid w:val="002D5C1D"/>
    <w:rsid w:val="002F1C9C"/>
    <w:rsid w:val="002F20BA"/>
    <w:rsid w:val="002F776D"/>
    <w:rsid w:val="002F7B9D"/>
    <w:rsid w:val="00302465"/>
    <w:rsid w:val="00305B13"/>
    <w:rsid w:val="00310236"/>
    <w:rsid w:val="00313BEF"/>
    <w:rsid w:val="003148C8"/>
    <w:rsid w:val="003179C9"/>
    <w:rsid w:val="00320D8C"/>
    <w:rsid w:val="0032143B"/>
    <w:rsid w:val="00321CD6"/>
    <w:rsid w:val="0032227E"/>
    <w:rsid w:val="00323028"/>
    <w:rsid w:val="00325543"/>
    <w:rsid w:val="003259D4"/>
    <w:rsid w:val="00326777"/>
    <w:rsid w:val="00326BF3"/>
    <w:rsid w:val="003277DE"/>
    <w:rsid w:val="0033087B"/>
    <w:rsid w:val="00332D7F"/>
    <w:rsid w:val="003334B7"/>
    <w:rsid w:val="00334676"/>
    <w:rsid w:val="00334E6F"/>
    <w:rsid w:val="00335940"/>
    <w:rsid w:val="00337A15"/>
    <w:rsid w:val="00340903"/>
    <w:rsid w:val="00340A4C"/>
    <w:rsid w:val="0034261B"/>
    <w:rsid w:val="00342F22"/>
    <w:rsid w:val="00343DC5"/>
    <w:rsid w:val="00344198"/>
    <w:rsid w:val="00351A31"/>
    <w:rsid w:val="00352043"/>
    <w:rsid w:val="00353965"/>
    <w:rsid w:val="0035449F"/>
    <w:rsid w:val="0035481A"/>
    <w:rsid w:val="00355C93"/>
    <w:rsid w:val="00357E46"/>
    <w:rsid w:val="00360730"/>
    <w:rsid w:val="003607CA"/>
    <w:rsid w:val="00361DE8"/>
    <w:rsid w:val="00364A7F"/>
    <w:rsid w:val="003650D6"/>
    <w:rsid w:val="00370080"/>
    <w:rsid w:val="003709A1"/>
    <w:rsid w:val="00372F89"/>
    <w:rsid w:val="00374140"/>
    <w:rsid w:val="00375171"/>
    <w:rsid w:val="003756D6"/>
    <w:rsid w:val="00376CF3"/>
    <w:rsid w:val="00377C4C"/>
    <w:rsid w:val="00380052"/>
    <w:rsid w:val="00380D15"/>
    <w:rsid w:val="003825E2"/>
    <w:rsid w:val="0038369C"/>
    <w:rsid w:val="003844FE"/>
    <w:rsid w:val="003846F7"/>
    <w:rsid w:val="00385FFE"/>
    <w:rsid w:val="003912A1"/>
    <w:rsid w:val="00392A00"/>
    <w:rsid w:val="00392D6A"/>
    <w:rsid w:val="00394426"/>
    <w:rsid w:val="00395191"/>
    <w:rsid w:val="00395CA4"/>
    <w:rsid w:val="00396743"/>
    <w:rsid w:val="00396B46"/>
    <w:rsid w:val="003970D0"/>
    <w:rsid w:val="00397652"/>
    <w:rsid w:val="003A042C"/>
    <w:rsid w:val="003A165B"/>
    <w:rsid w:val="003A23A3"/>
    <w:rsid w:val="003A251B"/>
    <w:rsid w:val="003A2F66"/>
    <w:rsid w:val="003A363F"/>
    <w:rsid w:val="003A4D83"/>
    <w:rsid w:val="003A5318"/>
    <w:rsid w:val="003A6DFF"/>
    <w:rsid w:val="003A7E00"/>
    <w:rsid w:val="003A7E37"/>
    <w:rsid w:val="003B2A45"/>
    <w:rsid w:val="003B41B3"/>
    <w:rsid w:val="003B5C05"/>
    <w:rsid w:val="003C0D50"/>
    <w:rsid w:val="003C10D0"/>
    <w:rsid w:val="003C2F3F"/>
    <w:rsid w:val="003C6F5D"/>
    <w:rsid w:val="003D2767"/>
    <w:rsid w:val="003D3547"/>
    <w:rsid w:val="003D44DD"/>
    <w:rsid w:val="003D51C3"/>
    <w:rsid w:val="003D5D55"/>
    <w:rsid w:val="003D7741"/>
    <w:rsid w:val="003E0F30"/>
    <w:rsid w:val="003E43C3"/>
    <w:rsid w:val="003E6857"/>
    <w:rsid w:val="003E7E2F"/>
    <w:rsid w:val="003F248E"/>
    <w:rsid w:val="003F2610"/>
    <w:rsid w:val="003F2F63"/>
    <w:rsid w:val="003F30A5"/>
    <w:rsid w:val="003F3601"/>
    <w:rsid w:val="003F5B30"/>
    <w:rsid w:val="003F65BA"/>
    <w:rsid w:val="003F7179"/>
    <w:rsid w:val="003F7AB3"/>
    <w:rsid w:val="004008B0"/>
    <w:rsid w:val="00412326"/>
    <w:rsid w:val="004148FB"/>
    <w:rsid w:val="004160B0"/>
    <w:rsid w:val="00420476"/>
    <w:rsid w:val="00422FF8"/>
    <w:rsid w:val="00424A8C"/>
    <w:rsid w:val="0042599D"/>
    <w:rsid w:val="0042642A"/>
    <w:rsid w:val="0042681B"/>
    <w:rsid w:val="0042726D"/>
    <w:rsid w:val="004320E7"/>
    <w:rsid w:val="00432578"/>
    <w:rsid w:val="004332D1"/>
    <w:rsid w:val="004337C0"/>
    <w:rsid w:val="004338B8"/>
    <w:rsid w:val="00433A74"/>
    <w:rsid w:val="00434F20"/>
    <w:rsid w:val="00435788"/>
    <w:rsid w:val="00440D50"/>
    <w:rsid w:val="00441DE7"/>
    <w:rsid w:val="00442D1B"/>
    <w:rsid w:val="00443238"/>
    <w:rsid w:val="0044788E"/>
    <w:rsid w:val="004551BD"/>
    <w:rsid w:val="004600A7"/>
    <w:rsid w:val="00460C42"/>
    <w:rsid w:val="004611F6"/>
    <w:rsid w:val="00465EAA"/>
    <w:rsid w:val="00466960"/>
    <w:rsid w:val="004719FC"/>
    <w:rsid w:val="0047236B"/>
    <w:rsid w:val="00474EA7"/>
    <w:rsid w:val="00476397"/>
    <w:rsid w:val="00476555"/>
    <w:rsid w:val="0048375C"/>
    <w:rsid w:val="0048609C"/>
    <w:rsid w:val="00487D33"/>
    <w:rsid w:val="00491DEA"/>
    <w:rsid w:val="00493088"/>
    <w:rsid w:val="004934E5"/>
    <w:rsid w:val="00495E94"/>
    <w:rsid w:val="00495F16"/>
    <w:rsid w:val="004A07C0"/>
    <w:rsid w:val="004A6D73"/>
    <w:rsid w:val="004A7873"/>
    <w:rsid w:val="004B19C0"/>
    <w:rsid w:val="004B1E8C"/>
    <w:rsid w:val="004B381F"/>
    <w:rsid w:val="004B3C9B"/>
    <w:rsid w:val="004B70D3"/>
    <w:rsid w:val="004C057E"/>
    <w:rsid w:val="004C20A8"/>
    <w:rsid w:val="004C420F"/>
    <w:rsid w:val="004C4D48"/>
    <w:rsid w:val="004C5064"/>
    <w:rsid w:val="004C6960"/>
    <w:rsid w:val="004D0036"/>
    <w:rsid w:val="004D0300"/>
    <w:rsid w:val="004D3119"/>
    <w:rsid w:val="004D332D"/>
    <w:rsid w:val="004D3757"/>
    <w:rsid w:val="004D49B6"/>
    <w:rsid w:val="004D720F"/>
    <w:rsid w:val="004D74FB"/>
    <w:rsid w:val="004E76B9"/>
    <w:rsid w:val="004E77E2"/>
    <w:rsid w:val="004F1E76"/>
    <w:rsid w:val="004F2FFF"/>
    <w:rsid w:val="004F6453"/>
    <w:rsid w:val="004F778F"/>
    <w:rsid w:val="004F78BC"/>
    <w:rsid w:val="005001AE"/>
    <w:rsid w:val="0050038F"/>
    <w:rsid w:val="00505969"/>
    <w:rsid w:val="00505CBC"/>
    <w:rsid w:val="00507FFC"/>
    <w:rsid w:val="00512762"/>
    <w:rsid w:val="00512FAA"/>
    <w:rsid w:val="0051378A"/>
    <w:rsid w:val="00513C50"/>
    <w:rsid w:val="00513FC2"/>
    <w:rsid w:val="00514D97"/>
    <w:rsid w:val="00516634"/>
    <w:rsid w:val="00516CA7"/>
    <w:rsid w:val="00517AFD"/>
    <w:rsid w:val="00520A74"/>
    <w:rsid w:val="00521321"/>
    <w:rsid w:val="00523666"/>
    <w:rsid w:val="00526B2A"/>
    <w:rsid w:val="00530322"/>
    <w:rsid w:val="005307F3"/>
    <w:rsid w:val="00531154"/>
    <w:rsid w:val="0053408D"/>
    <w:rsid w:val="00534218"/>
    <w:rsid w:val="00535BDC"/>
    <w:rsid w:val="0053654B"/>
    <w:rsid w:val="005368B0"/>
    <w:rsid w:val="00536913"/>
    <w:rsid w:val="00537244"/>
    <w:rsid w:val="00540502"/>
    <w:rsid w:val="00540BA2"/>
    <w:rsid w:val="00542181"/>
    <w:rsid w:val="00544241"/>
    <w:rsid w:val="005470C3"/>
    <w:rsid w:val="005500D4"/>
    <w:rsid w:val="00550628"/>
    <w:rsid w:val="00551B90"/>
    <w:rsid w:val="00553049"/>
    <w:rsid w:val="00553249"/>
    <w:rsid w:val="00556471"/>
    <w:rsid w:val="005574C3"/>
    <w:rsid w:val="005617C4"/>
    <w:rsid w:val="0056293F"/>
    <w:rsid w:val="00563268"/>
    <w:rsid w:val="00564653"/>
    <w:rsid w:val="00564A12"/>
    <w:rsid w:val="00564C98"/>
    <w:rsid w:val="00565963"/>
    <w:rsid w:val="005664FC"/>
    <w:rsid w:val="00570C43"/>
    <w:rsid w:val="00571BE9"/>
    <w:rsid w:val="00572463"/>
    <w:rsid w:val="005755CA"/>
    <w:rsid w:val="00576670"/>
    <w:rsid w:val="00576AFC"/>
    <w:rsid w:val="00581A95"/>
    <w:rsid w:val="00582949"/>
    <w:rsid w:val="00586E34"/>
    <w:rsid w:val="00587B55"/>
    <w:rsid w:val="00592868"/>
    <w:rsid w:val="00593294"/>
    <w:rsid w:val="005938D8"/>
    <w:rsid w:val="005972EF"/>
    <w:rsid w:val="005A073A"/>
    <w:rsid w:val="005A7305"/>
    <w:rsid w:val="005B3897"/>
    <w:rsid w:val="005B3AAE"/>
    <w:rsid w:val="005B581E"/>
    <w:rsid w:val="005B5EBC"/>
    <w:rsid w:val="005B6D6D"/>
    <w:rsid w:val="005C0048"/>
    <w:rsid w:val="005C45BB"/>
    <w:rsid w:val="005C55B9"/>
    <w:rsid w:val="005C6B55"/>
    <w:rsid w:val="005D1993"/>
    <w:rsid w:val="005D332E"/>
    <w:rsid w:val="005D5DBF"/>
    <w:rsid w:val="005D64D0"/>
    <w:rsid w:val="005D6B15"/>
    <w:rsid w:val="005D73B1"/>
    <w:rsid w:val="005D7A8A"/>
    <w:rsid w:val="005D7A9C"/>
    <w:rsid w:val="005E0D84"/>
    <w:rsid w:val="005E17C7"/>
    <w:rsid w:val="005E204D"/>
    <w:rsid w:val="005E2357"/>
    <w:rsid w:val="005E28B1"/>
    <w:rsid w:val="005E2C9B"/>
    <w:rsid w:val="005E3FA9"/>
    <w:rsid w:val="005E4E3C"/>
    <w:rsid w:val="005E500A"/>
    <w:rsid w:val="005E687B"/>
    <w:rsid w:val="005F0AF0"/>
    <w:rsid w:val="005F2469"/>
    <w:rsid w:val="005F2786"/>
    <w:rsid w:val="005F2CA5"/>
    <w:rsid w:val="005F31F8"/>
    <w:rsid w:val="005F597C"/>
    <w:rsid w:val="00600A55"/>
    <w:rsid w:val="00600AA7"/>
    <w:rsid w:val="0060294A"/>
    <w:rsid w:val="00605213"/>
    <w:rsid w:val="0060778D"/>
    <w:rsid w:val="00610AE6"/>
    <w:rsid w:val="00612951"/>
    <w:rsid w:val="006136C3"/>
    <w:rsid w:val="00614125"/>
    <w:rsid w:val="00617388"/>
    <w:rsid w:val="00620FBB"/>
    <w:rsid w:val="0062351D"/>
    <w:rsid w:val="0062364C"/>
    <w:rsid w:val="0062445F"/>
    <w:rsid w:val="00626AC7"/>
    <w:rsid w:val="00630E4F"/>
    <w:rsid w:val="0063623E"/>
    <w:rsid w:val="00637C70"/>
    <w:rsid w:val="00643AFA"/>
    <w:rsid w:val="00643F39"/>
    <w:rsid w:val="006532AF"/>
    <w:rsid w:val="00653618"/>
    <w:rsid w:val="00654919"/>
    <w:rsid w:val="00654983"/>
    <w:rsid w:val="0065732D"/>
    <w:rsid w:val="0065746C"/>
    <w:rsid w:val="00661B79"/>
    <w:rsid w:val="00666F20"/>
    <w:rsid w:val="006700DD"/>
    <w:rsid w:val="006704AF"/>
    <w:rsid w:val="00671A74"/>
    <w:rsid w:val="006754EB"/>
    <w:rsid w:val="00675560"/>
    <w:rsid w:val="00680125"/>
    <w:rsid w:val="0068018C"/>
    <w:rsid w:val="00680462"/>
    <w:rsid w:val="006836FB"/>
    <w:rsid w:val="00684079"/>
    <w:rsid w:val="00685073"/>
    <w:rsid w:val="00686976"/>
    <w:rsid w:val="006874AE"/>
    <w:rsid w:val="00691681"/>
    <w:rsid w:val="00692742"/>
    <w:rsid w:val="006937E0"/>
    <w:rsid w:val="00693EFA"/>
    <w:rsid w:val="00695005"/>
    <w:rsid w:val="006972F1"/>
    <w:rsid w:val="00697CD6"/>
    <w:rsid w:val="006A6914"/>
    <w:rsid w:val="006B04D3"/>
    <w:rsid w:val="006B19D4"/>
    <w:rsid w:val="006B3890"/>
    <w:rsid w:val="006B49FF"/>
    <w:rsid w:val="006B4E1D"/>
    <w:rsid w:val="006C01DD"/>
    <w:rsid w:val="006C03FA"/>
    <w:rsid w:val="006C1D60"/>
    <w:rsid w:val="006C2BBD"/>
    <w:rsid w:val="006C3624"/>
    <w:rsid w:val="006C3CCF"/>
    <w:rsid w:val="006C4DED"/>
    <w:rsid w:val="006C57A8"/>
    <w:rsid w:val="006C5925"/>
    <w:rsid w:val="006C59FD"/>
    <w:rsid w:val="006C5A76"/>
    <w:rsid w:val="006C5BAB"/>
    <w:rsid w:val="006C6966"/>
    <w:rsid w:val="006D035F"/>
    <w:rsid w:val="006D13A1"/>
    <w:rsid w:val="006D1DC3"/>
    <w:rsid w:val="006D2D13"/>
    <w:rsid w:val="006D2D84"/>
    <w:rsid w:val="006D525C"/>
    <w:rsid w:val="006D6E68"/>
    <w:rsid w:val="006D702E"/>
    <w:rsid w:val="006E11A1"/>
    <w:rsid w:val="006E2645"/>
    <w:rsid w:val="006E30C0"/>
    <w:rsid w:val="006E4A28"/>
    <w:rsid w:val="006E6260"/>
    <w:rsid w:val="006E66C9"/>
    <w:rsid w:val="006F0325"/>
    <w:rsid w:val="006F0C9A"/>
    <w:rsid w:val="006F31C2"/>
    <w:rsid w:val="006F3F48"/>
    <w:rsid w:val="007005AF"/>
    <w:rsid w:val="00700C4B"/>
    <w:rsid w:val="00701AF6"/>
    <w:rsid w:val="00703BC0"/>
    <w:rsid w:val="007064E6"/>
    <w:rsid w:val="007065B8"/>
    <w:rsid w:val="00707A3C"/>
    <w:rsid w:val="007110AE"/>
    <w:rsid w:val="00712345"/>
    <w:rsid w:val="00712C90"/>
    <w:rsid w:val="00713B7B"/>
    <w:rsid w:val="00715729"/>
    <w:rsid w:val="00716557"/>
    <w:rsid w:val="00721A39"/>
    <w:rsid w:val="00721FC9"/>
    <w:rsid w:val="00724B8A"/>
    <w:rsid w:val="00725E49"/>
    <w:rsid w:val="00726C7D"/>
    <w:rsid w:val="00727262"/>
    <w:rsid w:val="0073238D"/>
    <w:rsid w:val="00732A75"/>
    <w:rsid w:val="00732D42"/>
    <w:rsid w:val="007350B6"/>
    <w:rsid w:val="00735B90"/>
    <w:rsid w:val="00736D55"/>
    <w:rsid w:val="0074649F"/>
    <w:rsid w:val="007468ED"/>
    <w:rsid w:val="00746DBC"/>
    <w:rsid w:val="00751440"/>
    <w:rsid w:val="007519B2"/>
    <w:rsid w:val="00753B08"/>
    <w:rsid w:val="00753EA4"/>
    <w:rsid w:val="00754B55"/>
    <w:rsid w:val="007551E9"/>
    <w:rsid w:val="00761A84"/>
    <w:rsid w:val="007636A6"/>
    <w:rsid w:val="007667C1"/>
    <w:rsid w:val="00767082"/>
    <w:rsid w:val="00767C35"/>
    <w:rsid w:val="00770617"/>
    <w:rsid w:val="00775CF4"/>
    <w:rsid w:val="007765A0"/>
    <w:rsid w:val="007800C4"/>
    <w:rsid w:val="00780A16"/>
    <w:rsid w:val="00781D9D"/>
    <w:rsid w:val="00783F8D"/>
    <w:rsid w:val="00785BDF"/>
    <w:rsid w:val="00785F4F"/>
    <w:rsid w:val="00787B54"/>
    <w:rsid w:val="00791809"/>
    <w:rsid w:val="007919CD"/>
    <w:rsid w:val="0079278F"/>
    <w:rsid w:val="00792B47"/>
    <w:rsid w:val="00794F01"/>
    <w:rsid w:val="007950D9"/>
    <w:rsid w:val="0079517D"/>
    <w:rsid w:val="007952E0"/>
    <w:rsid w:val="00796AB4"/>
    <w:rsid w:val="0079749B"/>
    <w:rsid w:val="007A1D8E"/>
    <w:rsid w:val="007A2732"/>
    <w:rsid w:val="007A2B15"/>
    <w:rsid w:val="007A3899"/>
    <w:rsid w:val="007A3BDF"/>
    <w:rsid w:val="007A4D58"/>
    <w:rsid w:val="007A53CA"/>
    <w:rsid w:val="007A54B1"/>
    <w:rsid w:val="007A56BD"/>
    <w:rsid w:val="007A7483"/>
    <w:rsid w:val="007A760F"/>
    <w:rsid w:val="007B3D1C"/>
    <w:rsid w:val="007B5B84"/>
    <w:rsid w:val="007C22C2"/>
    <w:rsid w:val="007C2C3A"/>
    <w:rsid w:val="007C600C"/>
    <w:rsid w:val="007D0D4E"/>
    <w:rsid w:val="007D1AF6"/>
    <w:rsid w:val="007D38B4"/>
    <w:rsid w:val="007D399D"/>
    <w:rsid w:val="007D44C2"/>
    <w:rsid w:val="007D4590"/>
    <w:rsid w:val="007D5063"/>
    <w:rsid w:val="007D544A"/>
    <w:rsid w:val="007D553D"/>
    <w:rsid w:val="007D5978"/>
    <w:rsid w:val="007E263B"/>
    <w:rsid w:val="007E491C"/>
    <w:rsid w:val="007E5636"/>
    <w:rsid w:val="007E5DF7"/>
    <w:rsid w:val="007E635E"/>
    <w:rsid w:val="007E687E"/>
    <w:rsid w:val="007E69A4"/>
    <w:rsid w:val="007E6F59"/>
    <w:rsid w:val="007E7C42"/>
    <w:rsid w:val="007F02EF"/>
    <w:rsid w:val="007F0A43"/>
    <w:rsid w:val="007F0A7E"/>
    <w:rsid w:val="007F2E1E"/>
    <w:rsid w:val="007F3B7C"/>
    <w:rsid w:val="007F412E"/>
    <w:rsid w:val="007F4B7C"/>
    <w:rsid w:val="007F55A5"/>
    <w:rsid w:val="007F56D4"/>
    <w:rsid w:val="007F5E9B"/>
    <w:rsid w:val="00802322"/>
    <w:rsid w:val="00802C0E"/>
    <w:rsid w:val="00806F0A"/>
    <w:rsid w:val="0081065A"/>
    <w:rsid w:val="0081171B"/>
    <w:rsid w:val="00812107"/>
    <w:rsid w:val="00813493"/>
    <w:rsid w:val="00813ADE"/>
    <w:rsid w:val="00815F07"/>
    <w:rsid w:val="00821E34"/>
    <w:rsid w:val="008232A8"/>
    <w:rsid w:val="0082572A"/>
    <w:rsid w:val="00826741"/>
    <w:rsid w:val="00836335"/>
    <w:rsid w:val="008432FE"/>
    <w:rsid w:val="00843F7A"/>
    <w:rsid w:val="0084561E"/>
    <w:rsid w:val="00846FB4"/>
    <w:rsid w:val="00847B87"/>
    <w:rsid w:val="00851630"/>
    <w:rsid w:val="008559D3"/>
    <w:rsid w:val="00856F47"/>
    <w:rsid w:val="0085720B"/>
    <w:rsid w:val="00860DB0"/>
    <w:rsid w:val="0086476D"/>
    <w:rsid w:val="00866395"/>
    <w:rsid w:val="00866B8E"/>
    <w:rsid w:val="0086765E"/>
    <w:rsid w:val="00871B2B"/>
    <w:rsid w:val="00872041"/>
    <w:rsid w:val="00873254"/>
    <w:rsid w:val="00874DBC"/>
    <w:rsid w:val="008765A9"/>
    <w:rsid w:val="00876E8A"/>
    <w:rsid w:val="0087725A"/>
    <w:rsid w:val="0087737F"/>
    <w:rsid w:val="00880532"/>
    <w:rsid w:val="0088349D"/>
    <w:rsid w:val="00884295"/>
    <w:rsid w:val="00885479"/>
    <w:rsid w:val="00886E73"/>
    <w:rsid w:val="008871D3"/>
    <w:rsid w:val="00887B4E"/>
    <w:rsid w:val="00891999"/>
    <w:rsid w:val="0089223E"/>
    <w:rsid w:val="008938BE"/>
    <w:rsid w:val="0089505A"/>
    <w:rsid w:val="00895297"/>
    <w:rsid w:val="00895326"/>
    <w:rsid w:val="00895F26"/>
    <w:rsid w:val="008A0F20"/>
    <w:rsid w:val="008A2B66"/>
    <w:rsid w:val="008A382A"/>
    <w:rsid w:val="008A3EA2"/>
    <w:rsid w:val="008A4042"/>
    <w:rsid w:val="008A426B"/>
    <w:rsid w:val="008A5390"/>
    <w:rsid w:val="008A61F3"/>
    <w:rsid w:val="008A68B2"/>
    <w:rsid w:val="008A7E0C"/>
    <w:rsid w:val="008B102D"/>
    <w:rsid w:val="008B1E8E"/>
    <w:rsid w:val="008B4743"/>
    <w:rsid w:val="008B6D70"/>
    <w:rsid w:val="008B72C3"/>
    <w:rsid w:val="008B74CC"/>
    <w:rsid w:val="008C0E42"/>
    <w:rsid w:val="008C12CF"/>
    <w:rsid w:val="008C1F89"/>
    <w:rsid w:val="008C249D"/>
    <w:rsid w:val="008C44CD"/>
    <w:rsid w:val="008C4763"/>
    <w:rsid w:val="008C5A93"/>
    <w:rsid w:val="008C7AF5"/>
    <w:rsid w:val="008D249B"/>
    <w:rsid w:val="008D3D1C"/>
    <w:rsid w:val="008D4918"/>
    <w:rsid w:val="008D69B6"/>
    <w:rsid w:val="008D73B8"/>
    <w:rsid w:val="008E04EA"/>
    <w:rsid w:val="008E1547"/>
    <w:rsid w:val="008F08A2"/>
    <w:rsid w:val="008F14D1"/>
    <w:rsid w:val="008F2F1F"/>
    <w:rsid w:val="008F35FD"/>
    <w:rsid w:val="008F366F"/>
    <w:rsid w:val="008F3854"/>
    <w:rsid w:val="008F48D5"/>
    <w:rsid w:val="008F513B"/>
    <w:rsid w:val="0090292E"/>
    <w:rsid w:val="00902A3C"/>
    <w:rsid w:val="009060DC"/>
    <w:rsid w:val="009067E2"/>
    <w:rsid w:val="009074DA"/>
    <w:rsid w:val="009101D2"/>
    <w:rsid w:val="00913840"/>
    <w:rsid w:val="00921833"/>
    <w:rsid w:val="00922563"/>
    <w:rsid w:val="009231D6"/>
    <w:rsid w:val="00923DCE"/>
    <w:rsid w:val="009249CE"/>
    <w:rsid w:val="00926A2A"/>
    <w:rsid w:val="009274F1"/>
    <w:rsid w:val="00930A97"/>
    <w:rsid w:val="00931536"/>
    <w:rsid w:val="00931CBB"/>
    <w:rsid w:val="00933448"/>
    <w:rsid w:val="00935F71"/>
    <w:rsid w:val="009411B4"/>
    <w:rsid w:val="009431B8"/>
    <w:rsid w:val="00943880"/>
    <w:rsid w:val="00946559"/>
    <w:rsid w:val="00946BA1"/>
    <w:rsid w:val="009500E1"/>
    <w:rsid w:val="009531B3"/>
    <w:rsid w:val="009535FA"/>
    <w:rsid w:val="0095363C"/>
    <w:rsid w:val="009544AD"/>
    <w:rsid w:val="00961329"/>
    <w:rsid w:val="00961F6A"/>
    <w:rsid w:val="0096271F"/>
    <w:rsid w:val="00963523"/>
    <w:rsid w:val="00964D5E"/>
    <w:rsid w:val="00972AB5"/>
    <w:rsid w:val="009747F4"/>
    <w:rsid w:val="00975351"/>
    <w:rsid w:val="00975FFE"/>
    <w:rsid w:val="00977033"/>
    <w:rsid w:val="0098067D"/>
    <w:rsid w:val="00984AF6"/>
    <w:rsid w:val="009858E7"/>
    <w:rsid w:val="00986732"/>
    <w:rsid w:val="00987AE0"/>
    <w:rsid w:val="00993C98"/>
    <w:rsid w:val="00994FD4"/>
    <w:rsid w:val="00995E25"/>
    <w:rsid w:val="009A0402"/>
    <w:rsid w:val="009A08B0"/>
    <w:rsid w:val="009A3D67"/>
    <w:rsid w:val="009A5FBB"/>
    <w:rsid w:val="009A794A"/>
    <w:rsid w:val="009A7D0B"/>
    <w:rsid w:val="009B4D08"/>
    <w:rsid w:val="009B528E"/>
    <w:rsid w:val="009B5A0B"/>
    <w:rsid w:val="009B63D7"/>
    <w:rsid w:val="009C13B2"/>
    <w:rsid w:val="009C427C"/>
    <w:rsid w:val="009C5082"/>
    <w:rsid w:val="009C5AD3"/>
    <w:rsid w:val="009C5CFD"/>
    <w:rsid w:val="009C5E2B"/>
    <w:rsid w:val="009C615B"/>
    <w:rsid w:val="009D412E"/>
    <w:rsid w:val="009D60EC"/>
    <w:rsid w:val="009D69CC"/>
    <w:rsid w:val="009D69E5"/>
    <w:rsid w:val="009D701C"/>
    <w:rsid w:val="009D7FEE"/>
    <w:rsid w:val="009E08ED"/>
    <w:rsid w:val="009E58A5"/>
    <w:rsid w:val="009E59BE"/>
    <w:rsid w:val="009E6C46"/>
    <w:rsid w:val="009E74EE"/>
    <w:rsid w:val="009F2725"/>
    <w:rsid w:val="00A02943"/>
    <w:rsid w:val="00A03EA2"/>
    <w:rsid w:val="00A04986"/>
    <w:rsid w:val="00A11EAB"/>
    <w:rsid w:val="00A1577B"/>
    <w:rsid w:val="00A27801"/>
    <w:rsid w:val="00A278BA"/>
    <w:rsid w:val="00A329B9"/>
    <w:rsid w:val="00A355FC"/>
    <w:rsid w:val="00A35D82"/>
    <w:rsid w:val="00A364CC"/>
    <w:rsid w:val="00A42E0E"/>
    <w:rsid w:val="00A5097B"/>
    <w:rsid w:val="00A517E8"/>
    <w:rsid w:val="00A51CD3"/>
    <w:rsid w:val="00A54AEA"/>
    <w:rsid w:val="00A55915"/>
    <w:rsid w:val="00A57C15"/>
    <w:rsid w:val="00A6049D"/>
    <w:rsid w:val="00A6274B"/>
    <w:rsid w:val="00A62C7A"/>
    <w:rsid w:val="00A671B0"/>
    <w:rsid w:val="00A70055"/>
    <w:rsid w:val="00A700D8"/>
    <w:rsid w:val="00A70AF7"/>
    <w:rsid w:val="00A73365"/>
    <w:rsid w:val="00A75A05"/>
    <w:rsid w:val="00A75C1F"/>
    <w:rsid w:val="00A7672B"/>
    <w:rsid w:val="00A77B86"/>
    <w:rsid w:val="00A80C56"/>
    <w:rsid w:val="00A8300A"/>
    <w:rsid w:val="00A85A18"/>
    <w:rsid w:val="00A866F5"/>
    <w:rsid w:val="00A87065"/>
    <w:rsid w:val="00A875DE"/>
    <w:rsid w:val="00A87843"/>
    <w:rsid w:val="00A87990"/>
    <w:rsid w:val="00A90046"/>
    <w:rsid w:val="00A914FD"/>
    <w:rsid w:val="00A92611"/>
    <w:rsid w:val="00A93897"/>
    <w:rsid w:val="00A9400F"/>
    <w:rsid w:val="00A94DA4"/>
    <w:rsid w:val="00A955BC"/>
    <w:rsid w:val="00A96A6E"/>
    <w:rsid w:val="00AA4089"/>
    <w:rsid w:val="00AA4A9D"/>
    <w:rsid w:val="00AA528B"/>
    <w:rsid w:val="00AB0BBD"/>
    <w:rsid w:val="00AB1AA0"/>
    <w:rsid w:val="00AB247A"/>
    <w:rsid w:val="00AB3121"/>
    <w:rsid w:val="00AB3126"/>
    <w:rsid w:val="00AB53FD"/>
    <w:rsid w:val="00AB7544"/>
    <w:rsid w:val="00AB7EC3"/>
    <w:rsid w:val="00AC070C"/>
    <w:rsid w:val="00AC0BEB"/>
    <w:rsid w:val="00AC1035"/>
    <w:rsid w:val="00AC3648"/>
    <w:rsid w:val="00AC6006"/>
    <w:rsid w:val="00AC795B"/>
    <w:rsid w:val="00AD0D31"/>
    <w:rsid w:val="00AD1AB9"/>
    <w:rsid w:val="00AD1C41"/>
    <w:rsid w:val="00AD23EC"/>
    <w:rsid w:val="00AD3658"/>
    <w:rsid w:val="00AD6141"/>
    <w:rsid w:val="00AD6223"/>
    <w:rsid w:val="00AD7A8A"/>
    <w:rsid w:val="00AE1321"/>
    <w:rsid w:val="00AE1FEE"/>
    <w:rsid w:val="00AE4952"/>
    <w:rsid w:val="00AE7720"/>
    <w:rsid w:val="00AF1247"/>
    <w:rsid w:val="00AF24E4"/>
    <w:rsid w:val="00AF3CE0"/>
    <w:rsid w:val="00AF5633"/>
    <w:rsid w:val="00B004EC"/>
    <w:rsid w:val="00B01A7E"/>
    <w:rsid w:val="00B03B9E"/>
    <w:rsid w:val="00B05C96"/>
    <w:rsid w:val="00B10A74"/>
    <w:rsid w:val="00B12B02"/>
    <w:rsid w:val="00B134E3"/>
    <w:rsid w:val="00B13D6D"/>
    <w:rsid w:val="00B1523D"/>
    <w:rsid w:val="00B153B1"/>
    <w:rsid w:val="00B16885"/>
    <w:rsid w:val="00B22EC2"/>
    <w:rsid w:val="00B24967"/>
    <w:rsid w:val="00B30BE8"/>
    <w:rsid w:val="00B3492B"/>
    <w:rsid w:val="00B35372"/>
    <w:rsid w:val="00B35D6E"/>
    <w:rsid w:val="00B37FD9"/>
    <w:rsid w:val="00B40EBC"/>
    <w:rsid w:val="00B410C9"/>
    <w:rsid w:val="00B436B6"/>
    <w:rsid w:val="00B441EE"/>
    <w:rsid w:val="00B44858"/>
    <w:rsid w:val="00B44895"/>
    <w:rsid w:val="00B460DA"/>
    <w:rsid w:val="00B47AEE"/>
    <w:rsid w:val="00B47F7D"/>
    <w:rsid w:val="00B51C67"/>
    <w:rsid w:val="00B54EAF"/>
    <w:rsid w:val="00B556C6"/>
    <w:rsid w:val="00B560AE"/>
    <w:rsid w:val="00B62AD5"/>
    <w:rsid w:val="00B62D61"/>
    <w:rsid w:val="00B653D1"/>
    <w:rsid w:val="00B655FB"/>
    <w:rsid w:val="00B65EB6"/>
    <w:rsid w:val="00B666D5"/>
    <w:rsid w:val="00B66DF5"/>
    <w:rsid w:val="00B67CFB"/>
    <w:rsid w:val="00B7093D"/>
    <w:rsid w:val="00B70F1C"/>
    <w:rsid w:val="00B710E5"/>
    <w:rsid w:val="00B71E28"/>
    <w:rsid w:val="00B71FC9"/>
    <w:rsid w:val="00B73CD6"/>
    <w:rsid w:val="00B754F9"/>
    <w:rsid w:val="00B76FB6"/>
    <w:rsid w:val="00B80026"/>
    <w:rsid w:val="00B80118"/>
    <w:rsid w:val="00B81D6C"/>
    <w:rsid w:val="00B8274C"/>
    <w:rsid w:val="00B84318"/>
    <w:rsid w:val="00B84B1D"/>
    <w:rsid w:val="00B860F6"/>
    <w:rsid w:val="00B86116"/>
    <w:rsid w:val="00B86318"/>
    <w:rsid w:val="00B8638A"/>
    <w:rsid w:val="00B90CAB"/>
    <w:rsid w:val="00B91C58"/>
    <w:rsid w:val="00B92F69"/>
    <w:rsid w:val="00B92FC3"/>
    <w:rsid w:val="00B9321B"/>
    <w:rsid w:val="00B93F6B"/>
    <w:rsid w:val="00B946C3"/>
    <w:rsid w:val="00B96154"/>
    <w:rsid w:val="00B9745D"/>
    <w:rsid w:val="00BA2F63"/>
    <w:rsid w:val="00BA5883"/>
    <w:rsid w:val="00BA6157"/>
    <w:rsid w:val="00BB01C1"/>
    <w:rsid w:val="00BB1107"/>
    <w:rsid w:val="00BB33DC"/>
    <w:rsid w:val="00BB34EB"/>
    <w:rsid w:val="00BB64F1"/>
    <w:rsid w:val="00BB69AA"/>
    <w:rsid w:val="00BC455D"/>
    <w:rsid w:val="00BC71C2"/>
    <w:rsid w:val="00BC727F"/>
    <w:rsid w:val="00BC73AE"/>
    <w:rsid w:val="00BC760E"/>
    <w:rsid w:val="00BD3E2B"/>
    <w:rsid w:val="00BD43CF"/>
    <w:rsid w:val="00BD4681"/>
    <w:rsid w:val="00BD4D10"/>
    <w:rsid w:val="00BD5099"/>
    <w:rsid w:val="00BE18B3"/>
    <w:rsid w:val="00BE1B82"/>
    <w:rsid w:val="00BE3CEE"/>
    <w:rsid w:val="00BE5C19"/>
    <w:rsid w:val="00BE72B1"/>
    <w:rsid w:val="00BF236A"/>
    <w:rsid w:val="00BF2ED4"/>
    <w:rsid w:val="00BF32B0"/>
    <w:rsid w:val="00BF4508"/>
    <w:rsid w:val="00C006FD"/>
    <w:rsid w:val="00C02786"/>
    <w:rsid w:val="00C03654"/>
    <w:rsid w:val="00C11128"/>
    <w:rsid w:val="00C114D2"/>
    <w:rsid w:val="00C12A15"/>
    <w:rsid w:val="00C12C6B"/>
    <w:rsid w:val="00C15789"/>
    <w:rsid w:val="00C15C5C"/>
    <w:rsid w:val="00C1775C"/>
    <w:rsid w:val="00C23125"/>
    <w:rsid w:val="00C23186"/>
    <w:rsid w:val="00C242AE"/>
    <w:rsid w:val="00C26064"/>
    <w:rsid w:val="00C26F1F"/>
    <w:rsid w:val="00C270E2"/>
    <w:rsid w:val="00C318E9"/>
    <w:rsid w:val="00C32123"/>
    <w:rsid w:val="00C32A30"/>
    <w:rsid w:val="00C33230"/>
    <w:rsid w:val="00C33336"/>
    <w:rsid w:val="00C34F20"/>
    <w:rsid w:val="00C360E2"/>
    <w:rsid w:val="00C40E46"/>
    <w:rsid w:val="00C43D69"/>
    <w:rsid w:val="00C44173"/>
    <w:rsid w:val="00C4444D"/>
    <w:rsid w:val="00C463E6"/>
    <w:rsid w:val="00C46A71"/>
    <w:rsid w:val="00C46D15"/>
    <w:rsid w:val="00C47F96"/>
    <w:rsid w:val="00C51CA5"/>
    <w:rsid w:val="00C533AF"/>
    <w:rsid w:val="00C546D6"/>
    <w:rsid w:val="00C573E7"/>
    <w:rsid w:val="00C63FC1"/>
    <w:rsid w:val="00C65EE3"/>
    <w:rsid w:val="00C6685C"/>
    <w:rsid w:val="00C66B63"/>
    <w:rsid w:val="00C70887"/>
    <w:rsid w:val="00C70ECE"/>
    <w:rsid w:val="00C751CC"/>
    <w:rsid w:val="00C75EE1"/>
    <w:rsid w:val="00C77203"/>
    <w:rsid w:val="00C772E0"/>
    <w:rsid w:val="00C826C8"/>
    <w:rsid w:val="00C833B6"/>
    <w:rsid w:val="00C8476D"/>
    <w:rsid w:val="00C8658D"/>
    <w:rsid w:val="00C87710"/>
    <w:rsid w:val="00C87D17"/>
    <w:rsid w:val="00C91C6A"/>
    <w:rsid w:val="00C9676E"/>
    <w:rsid w:val="00C971C3"/>
    <w:rsid w:val="00C97B65"/>
    <w:rsid w:val="00CA285D"/>
    <w:rsid w:val="00CA4DDC"/>
    <w:rsid w:val="00CA57C4"/>
    <w:rsid w:val="00CA6FF8"/>
    <w:rsid w:val="00CB10B1"/>
    <w:rsid w:val="00CB4FAF"/>
    <w:rsid w:val="00CB4FB0"/>
    <w:rsid w:val="00CB6769"/>
    <w:rsid w:val="00CB6D77"/>
    <w:rsid w:val="00CB78ED"/>
    <w:rsid w:val="00CC178A"/>
    <w:rsid w:val="00CC2191"/>
    <w:rsid w:val="00CC2A22"/>
    <w:rsid w:val="00CC4218"/>
    <w:rsid w:val="00CC4F0D"/>
    <w:rsid w:val="00CC7816"/>
    <w:rsid w:val="00CD1DF2"/>
    <w:rsid w:val="00CD2404"/>
    <w:rsid w:val="00CD2E90"/>
    <w:rsid w:val="00CD3423"/>
    <w:rsid w:val="00CD4877"/>
    <w:rsid w:val="00CE0D30"/>
    <w:rsid w:val="00CE16C8"/>
    <w:rsid w:val="00CE17C1"/>
    <w:rsid w:val="00CE4757"/>
    <w:rsid w:val="00CE598F"/>
    <w:rsid w:val="00CE702F"/>
    <w:rsid w:val="00CE74A9"/>
    <w:rsid w:val="00CF3ABA"/>
    <w:rsid w:val="00CF470E"/>
    <w:rsid w:val="00CF5D9A"/>
    <w:rsid w:val="00CF6304"/>
    <w:rsid w:val="00D01EC9"/>
    <w:rsid w:val="00D03437"/>
    <w:rsid w:val="00D04B40"/>
    <w:rsid w:val="00D053D7"/>
    <w:rsid w:val="00D056B0"/>
    <w:rsid w:val="00D05AAD"/>
    <w:rsid w:val="00D0715A"/>
    <w:rsid w:val="00D07B8C"/>
    <w:rsid w:val="00D1075B"/>
    <w:rsid w:val="00D122EC"/>
    <w:rsid w:val="00D12E92"/>
    <w:rsid w:val="00D13075"/>
    <w:rsid w:val="00D1476E"/>
    <w:rsid w:val="00D170DF"/>
    <w:rsid w:val="00D27E17"/>
    <w:rsid w:val="00D30321"/>
    <w:rsid w:val="00D30E80"/>
    <w:rsid w:val="00D30E85"/>
    <w:rsid w:val="00D3136E"/>
    <w:rsid w:val="00D320A8"/>
    <w:rsid w:val="00D33DD9"/>
    <w:rsid w:val="00D35DC0"/>
    <w:rsid w:val="00D362E0"/>
    <w:rsid w:val="00D36AE1"/>
    <w:rsid w:val="00D40106"/>
    <w:rsid w:val="00D4246E"/>
    <w:rsid w:val="00D42DBE"/>
    <w:rsid w:val="00D4410E"/>
    <w:rsid w:val="00D463BC"/>
    <w:rsid w:val="00D516D6"/>
    <w:rsid w:val="00D52340"/>
    <w:rsid w:val="00D55085"/>
    <w:rsid w:val="00D56BC4"/>
    <w:rsid w:val="00D5754B"/>
    <w:rsid w:val="00D61451"/>
    <w:rsid w:val="00D6261E"/>
    <w:rsid w:val="00D63D53"/>
    <w:rsid w:val="00D65267"/>
    <w:rsid w:val="00D65ABA"/>
    <w:rsid w:val="00D663AB"/>
    <w:rsid w:val="00D67824"/>
    <w:rsid w:val="00D678D6"/>
    <w:rsid w:val="00D712AD"/>
    <w:rsid w:val="00D73E5A"/>
    <w:rsid w:val="00D74006"/>
    <w:rsid w:val="00D74FE7"/>
    <w:rsid w:val="00D80D84"/>
    <w:rsid w:val="00D832F7"/>
    <w:rsid w:val="00D83D64"/>
    <w:rsid w:val="00D83EE9"/>
    <w:rsid w:val="00D8612E"/>
    <w:rsid w:val="00D876FD"/>
    <w:rsid w:val="00D87B7B"/>
    <w:rsid w:val="00D87DDD"/>
    <w:rsid w:val="00D90099"/>
    <w:rsid w:val="00D9047A"/>
    <w:rsid w:val="00D90D48"/>
    <w:rsid w:val="00D916B1"/>
    <w:rsid w:val="00D92C4B"/>
    <w:rsid w:val="00D94005"/>
    <w:rsid w:val="00D948A6"/>
    <w:rsid w:val="00D95C68"/>
    <w:rsid w:val="00DA0E73"/>
    <w:rsid w:val="00DA1B54"/>
    <w:rsid w:val="00DA28B3"/>
    <w:rsid w:val="00DA4A05"/>
    <w:rsid w:val="00DA52CB"/>
    <w:rsid w:val="00DA54EE"/>
    <w:rsid w:val="00DA5613"/>
    <w:rsid w:val="00DB0207"/>
    <w:rsid w:val="00DB2F24"/>
    <w:rsid w:val="00DB3157"/>
    <w:rsid w:val="00DB4283"/>
    <w:rsid w:val="00DB56AB"/>
    <w:rsid w:val="00DB6B97"/>
    <w:rsid w:val="00DB6EA6"/>
    <w:rsid w:val="00DC2A93"/>
    <w:rsid w:val="00DC415A"/>
    <w:rsid w:val="00DC41F0"/>
    <w:rsid w:val="00DC5414"/>
    <w:rsid w:val="00DD3F94"/>
    <w:rsid w:val="00DD6F4B"/>
    <w:rsid w:val="00DD7B2E"/>
    <w:rsid w:val="00DE1238"/>
    <w:rsid w:val="00DE1B06"/>
    <w:rsid w:val="00DE2754"/>
    <w:rsid w:val="00DE2CF1"/>
    <w:rsid w:val="00DE5B51"/>
    <w:rsid w:val="00DE67C0"/>
    <w:rsid w:val="00DE6F2A"/>
    <w:rsid w:val="00DE7DC0"/>
    <w:rsid w:val="00DF03DA"/>
    <w:rsid w:val="00DF2460"/>
    <w:rsid w:val="00DF26D9"/>
    <w:rsid w:val="00DF27F4"/>
    <w:rsid w:val="00E001BB"/>
    <w:rsid w:val="00E00B17"/>
    <w:rsid w:val="00E00BD6"/>
    <w:rsid w:val="00E051AE"/>
    <w:rsid w:val="00E07975"/>
    <w:rsid w:val="00E07C6C"/>
    <w:rsid w:val="00E104A3"/>
    <w:rsid w:val="00E10787"/>
    <w:rsid w:val="00E11A4F"/>
    <w:rsid w:val="00E1269A"/>
    <w:rsid w:val="00E128F8"/>
    <w:rsid w:val="00E12EF6"/>
    <w:rsid w:val="00E146FA"/>
    <w:rsid w:val="00E1509B"/>
    <w:rsid w:val="00E150AA"/>
    <w:rsid w:val="00E165C2"/>
    <w:rsid w:val="00E17605"/>
    <w:rsid w:val="00E17A60"/>
    <w:rsid w:val="00E20BDD"/>
    <w:rsid w:val="00E226D3"/>
    <w:rsid w:val="00E22ADF"/>
    <w:rsid w:val="00E25894"/>
    <w:rsid w:val="00E27B21"/>
    <w:rsid w:val="00E308FA"/>
    <w:rsid w:val="00E32743"/>
    <w:rsid w:val="00E334CE"/>
    <w:rsid w:val="00E3586B"/>
    <w:rsid w:val="00E379F4"/>
    <w:rsid w:val="00E40DA4"/>
    <w:rsid w:val="00E454CB"/>
    <w:rsid w:val="00E46739"/>
    <w:rsid w:val="00E46F14"/>
    <w:rsid w:val="00E52ADF"/>
    <w:rsid w:val="00E53AE5"/>
    <w:rsid w:val="00E5531C"/>
    <w:rsid w:val="00E55624"/>
    <w:rsid w:val="00E57F5F"/>
    <w:rsid w:val="00E60763"/>
    <w:rsid w:val="00E61518"/>
    <w:rsid w:val="00E64008"/>
    <w:rsid w:val="00E651FD"/>
    <w:rsid w:val="00E65F93"/>
    <w:rsid w:val="00E65FDB"/>
    <w:rsid w:val="00E71CCD"/>
    <w:rsid w:val="00E71F71"/>
    <w:rsid w:val="00E77032"/>
    <w:rsid w:val="00E77B0A"/>
    <w:rsid w:val="00E84E9C"/>
    <w:rsid w:val="00E85A5E"/>
    <w:rsid w:val="00E86DB5"/>
    <w:rsid w:val="00E90B18"/>
    <w:rsid w:val="00E9272A"/>
    <w:rsid w:val="00E93090"/>
    <w:rsid w:val="00E9311D"/>
    <w:rsid w:val="00E936A6"/>
    <w:rsid w:val="00E96339"/>
    <w:rsid w:val="00E969B3"/>
    <w:rsid w:val="00EA0569"/>
    <w:rsid w:val="00EA0B7D"/>
    <w:rsid w:val="00EA1B49"/>
    <w:rsid w:val="00EA32FB"/>
    <w:rsid w:val="00EA400D"/>
    <w:rsid w:val="00EA59DE"/>
    <w:rsid w:val="00EB0505"/>
    <w:rsid w:val="00EB35AC"/>
    <w:rsid w:val="00EB5130"/>
    <w:rsid w:val="00EB615A"/>
    <w:rsid w:val="00EC2236"/>
    <w:rsid w:val="00EC2B99"/>
    <w:rsid w:val="00EC2FCF"/>
    <w:rsid w:val="00EC538F"/>
    <w:rsid w:val="00EC58B8"/>
    <w:rsid w:val="00EC5E0D"/>
    <w:rsid w:val="00EC700C"/>
    <w:rsid w:val="00EC71EB"/>
    <w:rsid w:val="00ED041B"/>
    <w:rsid w:val="00ED0ADC"/>
    <w:rsid w:val="00ED136E"/>
    <w:rsid w:val="00ED18B3"/>
    <w:rsid w:val="00ED1D9E"/>
    <w:rsid w:val="00ED36E3"/>
    <w:rsid w:val="00ED3EA4"/>
    <w:rsid w:val="00ED4D04"/>
    <w:rsid w:val="00ED55ED"/>
    <w:rsid w:val="00ED771A"/>
    <w:rsid w:val="00EE0764"/>
    <w:rsid w:val="00EE1DEC"/>
    <w:rsid w:val="00EE22ED"/>
    <w:rsid w:val="00EF4E24"/>
    <w:rsid w:val="00EF4F93"/>
    <w:rsid w:val="00EF71E8"/>
    <w:rsid w:val="00F01EE2"/>
    <w:rsid w:val="00F05BBF"/>
    <w:rsid w:val="00F10BBF"/>
    <w:rsid w:val="00F114DC"/>
    <w:rsid w:val="00F1331A"/>
    <w:rsid w:val="00F20DAB"/>
    <w:rsid w:val="00F20DED"/>
    <w:rsid w:val="00F232B7"/>
    <w:rsid w:val="00F24934"/>
    <w:rsid w:val="00F25CC3"/>
    <w:rsid w:val="00F26F2C"/>
    <w:rsid w:val="00F270F1"/>
    <w:rsid w:val="00F27C52"/>
    <w:rsid w:val="00F35061"/>
    <w:rsid w:val="00F358E8"/>
    <w:rsid w:val="00F36239"/>
    <w:rsid w:val="00F37EEF"/>
    <w:rsid w:val="00F40402"/>
    <w:rsid w:val="00F449EF"/>
    <w:rsid w:val="00F4613B"/>
    <w:rsid w:val="00F47DB1"/>
    <w:rsid w:val="00F51475"/>
    <w:rsid w:val="00F51908"/>
    <w:rsid w:val="00F55BF4"/>
    <w:rsid w:val="00F55C01"/>
    <w:rsid w:val="00F566C6"/>
    <w:rsid w:val="00F56DBD"/>
    <w:rsid w:val="00F610FE"/>
    <w:rsid w:val="00F61463"/>
    <w:rsid w:val="00F63A21"/>
    <w:rsid w:val="00F6471E"/>
    <w:rsid w:val="00F673B7"/>
    <w:rsid w:val="00F67713"/>
    <w:rsid w:val="00F70C35"/>
    <w:rsid w:val="00F70CC0"/>
    <w:rsid w:val="00F7227C"/>
    <w:rsid w:val="00F7284C"/>
    <w:rsid w:val="00F734D3"/>
    <w:rsid w:val="00F73668"/>
    <w:rsid w:val="00F73692"/>
    <w:rsid w:val="00F76475"/>
    <w:rsid w:val="00F76755"/>
    <w:rsid w:val="00F77B2F"/>
    <w:rsid w:val="00F77D8A"/>
    <w:rsid w:val="00F82AE7"/>
    <w:rsid w:val="00F83600"/>
    <w:rsid w:val="00F86008"/>
    <w:rsid w:val="00F868FE"/>
    <w:rsid w:val="00F92040"/>
    <w:rsid w:val="00F92393"/>
    <w:rsid w:val="00F928BB"/>
    <w:rsid w:val="00F93888"/>
    <w:rsid w:val="00F93D5A"/>
    <w:rsid w:val="00F96F80"/>
    <w:rsid w:val="00FA06EC"/>
    <w:rsid w:val="00FA1422"/>
    <w:rsid w:val="00FA1B3B"/>
    <w:rsid w:val="00FA47F8"/>
    <w:rsid w:val="00FA4C36"/>
    <w:rsid w:val="00FA4D4A"/>
    <w:rsid w:val="00FA52F4"/>
    <w:rsid w:val="00FA6593"/>
    <w:rsid w:val="00FA7E14"/>
    <w:rsid w:val="00FB03D3"/>
    <w:rsid w:val="00FB03FC"/>
    <w:rsid w:val="00FB0C85"/>
    <w:rsid w:val="00FB3848"/>
    <w:rsid w:val="00FB6888"/>
    <w:rsid w:val="00FC1553"/>
    <w:rsid w:val="00FC20ED"/>
    <w:rsid w:val="00FC26A5"/>
    <w:rsid w:val="00FD01C7"/>
    <w:rsid w:val="00FD2269"/>
    <w:rsid w:val="00FD24F8"/>
    <w:rsid w:val="00FD4176"/>
    <w:rsid w:val="00FD4E62"/>
    <w:rsid w:val="00FD5232"/>
    <w:rsid w:val="00FD5908"/>
    <w:rsid w:val="00FD7F11"/>
    <w:rsid w:val="00FE3B9A"/>
    <w:rsid w:val="00FE4509"/>
    <w:rsid w:val="00FE5848"/>
    <w:rsid w:val="00FF03FE"/>
    <w:rsid w:val="00FF15C8"/>
    <w:rsid w:val="00FF2DAD"/>
    <w:rsid w:val="00FF3B17"/>
    <w:rsid w:val="00FF6B94"/>
    <w:rsid w:val="00FF72AD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C760E"/>
    <w:pPr>
      <w:outlineLvl w:val="0"/>
    </w:pPr>
    <w:rPr>
      <w:b/>
      <w:noProof/>
      <w:sz w:val="24"/>
      <w:szCs w:val="24"/>
    </w:rPr>
  </w:style>
  <w:style w:type="paragraph" w:styleId="Heading2">
    <w:name w:val="heading 2"/>
    <w:basedOn w:val="ListParagraph"/>
    <w:next w:val="Normal"/>
    <w:link w:val="Heading2Char"/>
    <w:unhideWhenUsed/>
    <w:qFormat/>
    <w:rsid w:val="005F31F8"/>
    <w:pPr>
      <w:numPr>
        <w:numId w:val="0"/>
      </w:num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qFormat/>
    <w:rsid w:val="00E46739"/>
    <w:pPr>
      <w:keepNext/>
      <w:spacing w:after="0" w:line="240" w:lineRule="auto"/>
      <w:outlineLvl w:val="2"/>
    </w:pPr>
    <w:rPr>
      <w:rFonts w:ascii="Helv" w:eastAsia="Times New Roman" w:hAnsi="Helv" w:cs="Times New Roman"/>
      <w:b/>
      <w:bCs/>
      <w:color w:val="0000FF"/>
      <w:sz w:val="20"/>
      <w:szCs w:val="20"/>
    </w:rPr>
  </w:style>
  <w:style w:type="paragraph" w:styleId="Heading4">
    <w:name w:val="heading 4"/>
    <w:basedOn w:val="Normal"/>
    <w:next w:val="Normal"/>
    <w:link w:val="Heading4Char"/>
    <w:unhideWhenUsed/>
    <w:qFormat/>
    <w:rsid w:val="00581A9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5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21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D2D8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737A5"/>
    <w:pPr>
      <w:numPr>
        <w:numId w:val="25"/>
      </w:numPr>
      <w:spacing w:after="0" w:line="240" w:lineRule="auto"/>
      <w:contextualSpacing/>
    </w:pPr>
    <w:rPr>
      <w:noProof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581A9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customStyle="1" w:styleId="Tabelacomgrade">
    <w:name w:val="Tabela com grade"/>
    <w:basedOn w:val="TableNormal"/>
    <w:rsid w:val="00581A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CellMar>
        <w:left w:w="0" w:type="dxa"/>
        <w:right w:w="0" w:type="dxa"/>
      </w:tblCellMar>
    </w:tblPr>
  </w:style>
  <w:style w:type="paragraph" w:customStyle="1" w:styleId="normaltext">
    <w:name w:val="normaltext"/>
    <w:rsid w:val="00581A95"/>
    <w:pPr>
      <w:spacing w:after="120" w:line="240" w:lineRule="auto"/>
    </w:pPr>
    <w:rPr>
      <w:rFonts w:ascii="Times" w:eastAsiaTheme="minorEastAsia" w:hAnsi="Times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5F31F8"/>
    <w:rPr>
      <w:b/>
      <w:noProof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8A5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A5390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8A5390"/>
  </w:style>
  <w:style w:type="table" w:styleId="TableGrid">
    <w:name w:val="Table Grid"/>
    <w:basedOn w:val="TableNormal"/>
    <w:uiPriority w:val="59"/>
    <w:rsid w:val="006E4A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55C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55C9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55C9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5C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5C93"/>
    <w:rPr>
      <w:b/>
      <w:bCs/>
      <w:sz w:val="20"/>
      <w:szCs w:val="20"/>
    </w:rPr>
  </w:style>
  <w:style w:type="paragraph" w:styleId="Header">
    <w:name w:val="header"/>
    <w:basedOn w:val="Normal"/>
    <w:link w:val="HeaderChar"/>
    <w:unhideWhenUsed/>
    <w:rsid w:val="00355C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355C93"/>
  </w:style>
  <w:style w:type="paragraph" w:styleId="Footer">
    <w:name w:val="footer"/>
    <w:basedOn w:val="Normal"/>
    <w:link w:val="FooterChar"/>
    <w:unhideWhenUsed/>
    <w:rsid w:val="00355C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355C93"/>
  </w:style>
  <w:style w:type="paragraph" w:styleId="Revision">
    <w:name w:val="Revision"/>
    <w:hidden/>
    <w:uiPriority w:val="99"/>
    <w:semiHidden/>
    <w:rsid w:val="0004386A"/>
    <w:pPr>
      <w:spacing w:after="0" w:line="240" w:lineRule="auto"/>
    </w:pPr>
  </w:style>
  <w:style w:type="table" w:styleId="LightShading-Accent1">
    <w:name w:val="Light Shading Accent 1"/>
    <w:basedOn w:val="TableNormal"/>
    <w:uiPriority w:val="60"/>
    <w:rsid w:val="00AF3CE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Shading-Accent11">
    <w:name w:val="Light Shading - Accent 11"/>
    <w:basedOn w:val="TableNormal"/>
    <w:next w:val="LightShading-Accent1"/>
    <w:uiPriority w:val="60"/>
    <w:rsid w:val="007D544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Shading-Accent12">
    <w:name w:val="Light Shading - Accent 12"/>
    <w:basedOn w:val="TableNormal"/>
    <w:next w:val="LightShading-Accent1"/>
    <w:uiPriority w:val="60"/>
    <w:rsid w:val="00FA4D4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1Char">
    <w:name w:val="Heading 1 Char"/>
    <w:basedOn w:val="DefaultParagraphFont"/>
    <w:link w:val="Heading1"/>
    <w:rsid w:val="00BC760E"/>
    <w:rPr>
      <w:b/>
      <w:noProof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E46739"/>
    <w:rPr>
      <w:rFonts w:ascii="Helv" w:eastAsia="Times New Roman" w:hAnsi="Helv" w:cs="Times New Roman"/>
      <w:b/>
      <w:bCs/>
      <w:color w:val="0000FF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E46739"/>
    <w:rPr>
      <w:rFonts w:ascii="Times New Roman" w:eastAsia="Times New Roman" w:hAnsi="Times New Roman" w:cs="Times New Roman"/>
      <w:bCs/>
      <w:szCs w:val="24"/>
    </w:rPr>
  </w:style>
  <w:style w:type="paragraph" w:styleId="BodyTextIndent">
    <w:name w:val="Body Text Indent"/>
    <w:basedOn w:val="Normal"/>
    <w:link w:val="BodyTextIndentChar"/>
    <w:semiHidden/>
    <w:rsid w:val="00E46739"/>
    <w:pPr>
      <w:spacing w:after="0" w:line="240" w:lineRule="auto"/>
      <w:ind w:left="1440"/>
    </w:pPr>
    <w:rPr>
      <w:rFonts w:ascii="Times New Roman" w:eastAsia="Times New Roman" w:hAnsi="Times New Roman" w:cs="Times New Roman"/>
      <w:bCs/>
      <w:szCs w:val="24"/>
    </w:rPr>
  </w:style>
  <w:style w:type="character" w:customStyle="1" w:styleId="BodyTextIndentChar1">
    <w:name w:val="Body Text Indent Char1"/>
    <w:basedOn w:val="DefaultParagraphFont"/>
    <w:uiPriority w:val="99"/>
    <w:semiHidden/>
    <w:rsid w:val="00E46739"/>
  </w:style>
  <w:style w:type="paragraph" w:styleId="BodyText">
    <w:name w:val="Body Text"/>
    <w:basedOn w:val="Normal"/>
    <w:link w:val="BodyTextChar"/>
    <w:semiHidden/>
    <w:rsid w:val="00E46739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E46739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E46739"/>
    <w:rPr>
      <w:rFonts w:ascii="Times New Roman" w:eastAsia="Times New Roman" w:hAnsi="Times New Roman" w:cs="Times New Roman"/>
      <w:bCs/>
      <w:color w:val="0000FF"/>
      <w:szCs w:val="24"/>
    </w:rPr>
  </w:style>
  <w:style w:type="paragraph" w:styleId="BodyText2">
    <w:name w:val="Body Text 2"/>
    <w:basedOn w:val="Normal"/>
    <w:link w:val="BodyText2Char"/>
    <w:semiHidden/>
    <w:rsid w:val="00E46739"/>
    <w:pPr>
      <w:spacing w:after="0" w:line="240" w:lineRule="auto"/>
    </w:pPr>
    <w:rPr>
      <w:rFonts w:ascii="Times New Roman" w:eastAsia="Times New Roman" w:hAnsi="Times New Roman" w:cs="Times New Roman"/>
      <w:bCs/>
      <w:color w:val="0000FF"/>
      <w:szCs w:val="24"/>
    </w:rPr>
  </w:style>
  <w:style w:type="character" w:customStyle="1" w:styleId="BodyText2Char1">
    <w:name w:val="Body Text 2 Char1"/>
    <w:basedOn w:val="DefaultParagraphFont"/>
    <w:uiPriority w:val="99"/>
    <w:semiHidden/>
    <w:rsid w:val="00E46739"/>
  </w:style>
  <w:style w:type="paragraph" w:styleId="Subtitle">
    <w:name w:val="Subtitle"/>
    <w:basedOn w:val="Normal"/>
    <w:link w:val="SubtitleChar"/>
    <w:qFormat/>
    <w:rsid w:val="00E4673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SubtitleChar">
    <w:name w:val="Subtitle Char"/>
    <w:basedOn w:val="DefaultParagraphFont"/>
    <w:link w:val="Subtitle"/>
    <w:rsid w:val="00E46739"/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BodyText3Char">
    <w:name w:val="Body Text 3 Char"/>
    <w:basedOn w:val="DefaultParagraphFont"/>
    <w:link w:val="BodyText3"/>
    <w:semiHidden/>
    <w:rsid w:val="00E46739"/>
    <w:rPr>
      <w:rFonts w:ascii="Palatino Linotype" w:eastAsia="Times New Roman" w:hAnsi="Palatino Linotype" w:cs="Times New Roman"/>
      <w:bCs/>
      <w:color w:val="0000FF"/>
      <w:sz w:val="20"/>
      <w:szCs w:val="24"/>
    </w:rPr>
  </w:style>
  <w:style w:type="paragraph" w:styleId="BodyText3">
    <w:name w:val="Body Text 3"/>
    <w:basedOn w:val="Normal"/>
    <w:link w:val="BodyText3Char"/>
    <w:semiHidden/>
    <w:rsid w:val="00E46739"/>
    <w:pPr>
      <w:spacing w:after="0" w:line="240" w:lineRule="auto"/>
    </w:pPr>
    <w:rPr>
      <w:rFonts w:ascii="Palatino Linotype" w:eastAsia="Times New Roman" w:hAnsi="Palatino Linotype" w:cs="Times New Roman"/>
      <w:bCs/>
      <w:color w:val="0000FF"/>
      <w:sz w:val="20"/>
      <w:szCs w:val="24"/>
    </w:rPr>
  </w:style>
  <w:style w:type="character" w:customStyle="1" w:styleId="BodyText3Char1">
    <w:name w:val="Body Text 3 Char1"/>
    <w:basedOn w:val="DefaultParagraphFont"/>
    <w:uiPriority w:val="99"/>
    <w:semiHidden/>
    <w:rsid w:val="00E46739"/>
    <w:rPr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E46739"/>
    <w:rPr>
      <w:rFonts w:ascii="Times New Roman" w:eastAsia="Times New Roman" w:hAnsi="Times New Roman" w:cs="Times New Roman"/>
      <w:bCs/>
      <w:szCs w:val="24"/>
    </w:rPr>
  </w:style>
  <w:style w:type="paragraph" w:styleId="BodyTextIndent2">
    <w:name w:val="Body Text Indent 2"/>
    <w:basedOn w:val="Normal"/>
    <w:link w:val="BodyTextIndent2Char"/>
    <w:semiHidden/>
    <w:rsid w:val="00E46739"/>
    <w:pPr>
      <w:spacing w:after="0" w:line="240" w:lineRule="auto"/>
      <w:ind w:left="720"/>
    </w:pPr>
    <w:rPr>
      <w:rFonts w:ascii="Times New Roman" w:eastAsia="Times New Roman" w:hAnsi="Times New Roman" w:cs="Times New Roman"/>
      <w:bCs/>
      <w:szCs w:val="24"/>
    </w:rPr>
  </w:style>
  <w:style w:type="character" w:customStyle="1" w:styleId="BodyTextIndent2Char1">
    <w:name w:val="Body Text Indent 2 Char1"/>
    <w:basedOn w:val="DefaultParagraphFont"/>
    <w:uiPriority w:val="99"/>
    <w:semiHidden/>
    <w:rsid w:val="00E46739"/>
  </w:style>
  <w:style w:type="character" w:customStyle="1" w:styleId="BodyTextIndent3Char">
    <w:name w:val="Body Text Indent 3 Char"/>
    <w:basedOn w:val="DefaultParagraphFont"/>
    <w:link w:val="BodyTextIndent3"/>
    <w:semiHidden/>
    <w:rsid w:val="00E46739"/>
    <w:rPr>
      <w:rFonts w:ascii="Times New Roman" w:eastAsia="Times New Roman" w:hAnsi="Times New Roman" w:cs="Times New Roman"/>
      <w:bCs/>
      <w:szCs w:val="24"/>
    </w:rPr>
  </w:style>
  <w:style w:type="paragraph" w:styleId="BodyTextIndent3">
    <w:name w:val="Body Text Indent 3"/>
    <w:basedOn w:val="Normal"/>
    <w:link w:val="BodyTextIndent3Char"/>
    <w:semiHidden/>
    <w:rsid w:val="00E46739"/>
    <w:pPr>
      <w:spacing w:after="0" w:line="240" w:lineRule="auto"/>
      <w:ind w:left="2160"/>
    </w:pPr>
    <w:rPr>
      <w:rFonts w:ascii="Times New Roman" w:eastAsia="Times New Roman" w:hAnsi="Times New Roman" w:cs="Times New Roman"/>
      <w:bCs/>
      <w:szCs w:val="24"/>
    </w:rPr>
  </w:style>
  <w:style w:type="character" w:customStyle="1" w:styleId="BodyTextIndent3Char1">
    <w:name w:val="Body Text Indent 3 Char1"/>
    <w:basedOn w:val="DefaultParagraphFont"/>
    <w:uiPriority w:val="99"/>
    <w:semiHidden/>
    <w:rsid w:val="00E46739"/>
    <w:rPr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E46739"/>
    <w:pPr>
      <w:spacing w:line="240" w:lineRule="auto"/>
    </w:pPr>
    <w:rPr>
      <w:rFonts w:ascii="Palatino Linotype" w:eastAsia="Times New Roman" w:hAnsi="Palatino Linotype" w:cs="Times New Roman"/>
      <w:b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80026"/>
    <w:rPr>
      <w:color w:val="800080"/>
      <w:u w:val="single"/>
    </w:rPr>
  </w:style>
  <w:style w:type="paragraph" w:customStyle="1" w:styleId="font0">
    <w:name w:val="font0"/>
    <w:basedOn w:val="Normal"/>
    <w:rsid w:val="00B80026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</w:rPr>
  </w:style>
  <w:style w:type="paragraph" w:customStyle="1" w:styleId="font5">
    <w:name w:val="font5"/>
    <w:basedOn w:val="Normal"/>
    <w:rsid w:val="00B80026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000000"/>
    </w:rPr>
  </w:style>
  <w:style w:type="paragraph" w:customStyle="1" w:styleId="xl65">
    <w:name w:val="xl65"/>
    <w:basedOn w:val="Normal"/>
    <w:rsid w:val="00B8002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FF"/>
      <w:sz w:val="24"/>
      <w:szCs w:val="24"/>
      <w:u w:val="single"/>
    </w:rPr>
  </w:style>
  <w:style w:type="paragraph" w:customStyle="1" w:styleId="xl66">
    <w:name w:val="xl66"/>
    <w:basedOn w:val="Normal"/>
    <w:rsid w:val="00B80026"/>
    <w:pPr>
      <w:pBdr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B80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8">
    <w:name w:val="xl68"/>
    <w:basedOn w:val="Normal"/>
    <w:rsid w:val="00B80026"/>
    <w:pPr>
      <w:pBdr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9">
    <w:name w:val="xl69"/>
    <w:basedOn w:val="Normal"/>
    <w:rsid w:val="00B80026"/>
    <w:pP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B80026"/>
    <w:pP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FF"/>
      <w:sz w:val="24"/>
      <w:szCs w:val="24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BC760E"/>
    <w:pPr>
      <w:jc w:val="center"/>
    </w:pPr>
    <w:rPr>
      <w:b/>
      <w:noProof/>
      <w:sz w:val="40"/>
      <w:szCs w:val="40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BC760E"/>
    <w:rPr>
      <w:b/>
      <w:noProof/>
      <w:sz w:val="40"/>
      <w:szCs w:val="40"/>
      <w:u w:val="single"/>
    </w:rPr>
  </w:style>
  <w:style w:type="paragraph" w:customStyle="1" w:styleId="picture">
    <w:name w:val="picture"/>
    <w:basedOn w:val="Normal"/>
    <w:link w:val="pictureChar"/>
    <w:qFormat/>
    <w:rsid w:val="001737A5"/>
    <w:pPr>
      <w:spacing w:after="0" w:line="240" w:lineRule="auto"/>
    </w:pPr>
    <w:rPr>
      <w:noProof/>
    </w:rPr>
  </w:style>
  <w:style w:type="paragraph" w:customStyle="1" w:styleId="InTable">
    <w:name w:val="InTable"/>
    <w:basedOn w:val="Normal"/>
    <w:link w:val="InTableChar"/>
    <w:qFormat/>
    <w:rsid w:val="004F778F"/>
    <w:pPr>
      <w:spacing w:after="0"/>
    </w:pPr>
    <w:rPr>
      <w:rFonts w:ascii="Times New Roman" w:hAnsi="Times New Roman"/>
      <w:sz w:val="16"/>
      <w:szCs w:val="16"/>
    </w:rPr>
  </w:style>
  <w:style w:type="character" w:customStyle="1" w:styleId="pictureChar">
    <w:name w:val="picture Char"/>
    <w:basedOn w:val="DefaultParagraphFont"/>
    <w:link w:val="picture"/>
    <w:rsid w:val="001737A5"/>
    <w:rPr>
      <w:noProof/>
    </w:rPr>
  </w:style>
  <w:style w:type="character" w:customStyle="1" w:styleId="InTableChar">
    <w:name w:val="InTable Char"/>
    <w:basedOn w:val="DefaultParagraphFont"/>
    <w:link w:val="InTable"/>
    <w:rsid w:val="004F778F"/>
    <w:rPr>
      <w:rFonts w:ascii="Times New Roman" w:hAnsi="Times New Roman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C760E"/>
    <w:pPr>
      <w:outlineLvl w:val="0"/>
    </w:pPr>
    <w:rPr>
      <w:b/>
      <w:noProof/>
      <w:sz w:val="24"/>
      <w:szCs w:val="24"/>
    </w:rPr>
  </w:style>
  <w:style w:type="paragraph" w:styleId="Heading2">
    <w:name w:val="heading 2"/>
    <w:basedOn w:val="ListParagraph"/>
    <w:next w:val="Normal"/>
    <w:link w:val="Heading2Char"/>
    <w:unhideWhenUsed/>
    <w:qFormat/>
    <w:rsid w:val="005F31F8"/>
    <w:pPr>
      <w:numPr>
        <w:numId w:val="0"/>
      </w:num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qFormat/>
    <w:rsid w:val="00E46739"/>
    <w:pPr>
      <w:keepNext/>
      <w:spacing w:after="0" w:line="240" w:lineRule="auto"/>
      <w:outlineLvl w:val="2"/>
    </w:pPr>
    <w:rPr>
      <w:rFonts w:ascii="Helv" w:eastAsia="Times New Roman" w:hAnsi="Helv" w:cs="Times New Roman"/>
      <w:b/>
      <w:bCs/>
      <w:color w:val="0000FF"/>
      <w:sz w:val="20"/>
      <w:szCs w:val="20"/>
    </w:rPr>
  </w:style>
  <w:style w:type="paragraph" w:styleId="Heading4">
    <w:name w:val="heading 4"/>
    <w:basedOn w:val="Normal"/>
    <w:next w:val="Normal"/>
    <w:link w:val="Heading4Char"/>
    <w:unhideWhenUsed/>
    <w:qFormat/>
    <w:rsid w:val="00581A9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5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21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D2D8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737A5"/>
    <w:pPr>
      <w:numPr>
        <w:numId w:val="25"/>
      </w:numPr>
      <w:spacing w:after="0" w:line="240" w:lineRule="auto"/>
      <w:contextualSpacing/>
    </w:pPr>
    <w:rPr>
      <w:noProof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581A9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customStyle="1" w:styleId="Tabelacomgrade">
    <w:name w:val="Tabela com grade"/>
    <w:basedOn w:val="TableNormal"/>
    <w:rsid w:val="00581A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CellMar>
        <w:left w:w="0" w:type="dxa"/>
        <w:right w:w="0" w:type="dxa"/>
      </w:tblCellMar>
    </w:tblPr>
  </w:style>
  <w:style w:type="paragraph" w:customStyle="1" w:styleId="normaltext">
    <w:name w:val="normaltext"/>
    <w:rsid w:val="00581A95"/>
    <w:pPr>
      <w:spacing w:after="120" w:line="240" w:lineRule="auto"/>
    </w:pPr>
    <w:rPr>
      <w:rFonts w:ascii="Times" w:eastAsiaTheme="minorEastAsia" w:hAnsi="Times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5F31F8"/>
    <w:rPr>
      <w:b/>
      <w:noProof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8A5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A5390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8A5390"/>
  </w:style>
  <w:style w:type="table" w:styleId="TableGrid">
    <w:name w:val="Table Grid"/>
    <w:basedOn w:val="TableNormal"/>
    <w:uiPriority w:val="59"/>
    <w:rsid w:val="006E4A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55C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55C9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55C9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5C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5C93"/>
    <w:rPr>
      <w:b/>
      <w:bCs/>
      <w:sz w:val="20"/>
      <w:szCs w:val="20"/>
    </w:rPr>
  </w:style>
  <w:style w:type="paragraph" w:styleId="Header">
    <w:name w:val="header"/>
    <w:basedOn w:val="Normal"/>
    <w:link w:val="HeaderChar"/>
    <w:unhideWhenUsed/>
    <w:rsid w:val="00355C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355C93"/>
  </w:style>
  <w:style w:type="paragraph" w:styleId="Footer">
    <w:name w:val="footer"/>
    <w:basedOn w:val="Normal"/>
    <w:link w:val="FooterChar"/>
    <w:unhideWhenUsed/>
    <w:rsid w:val="00355C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355C93"/>
  </w:style>
  <w:style w:type="paragraph" w:styleId="Revision">
    <w:name w:val="Revision"/>
    <w:hidden/>
    <w:uiPriority w:val="99"/>
    <w:semiHidden/>
    <w:rsid w:val="0004386A"/>
    <w:pPr>
      <w:spacing w:after="0" w:line="240" w:lineRule="auto"/>
    </w:pPr>
  </w:style>
  <w:style w:type="table" w:styleId="LightShading-Accent1">
    <w:name w:val="Light Shading Accent 1"/>
    <w:basedOn w:val="TableNormal"/>
    <w:uiPriority w:val="60"/>
    <w:rsid w:val="00AF3CE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Shading-Accent11">
    <w:name w:val="Light Shading - Accent 11"/>
    <w:basedOn w:val="TableNormal"/>
    <w:next w:val="LightShading-Accent1"/>
    <w:uiPriority w:val="60"/>
    <w:rsid w:val="007D544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Shading-Accent12">
    <w:name w:val="Light Shading - Accent 12"/>
    <w:basedOn w:val="TableNormal"/>
    <w:next w:val="LightShading-Accent1"/>
    <w:uiPriority w:val="60"/>
    <w:rsid w:val="00FA4D4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1Char">
    <w:name w:val="Heading 1 Char"/>
    <w:basedOn w:val="DefaultParagraphFont"/>
    <w:link w:val="Heading1"/>
    <w:rsid w:val="00BC760E"/>
    <w:rPr>
      <w:b/>
      <w:noProof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E46739"/>
    <w:rPr>
      <w:rFonts w:ascii="Helv" w:eastAsia="Times New Roman" w:hAnsi="Helv" w:cs="Times New Roman"/>
      <w:b/>
      <w:bCs/>
      <w:color w:val="0000FF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E46739"/>
    <w:rPr>
      <w:rFonts w:ascii="Times New Roman" w:eastAsia="Times New Roman" w:hAnsi="Times New Roman" w:cs="Times New Roman"/>
      <w:bCs/>
      <w:szCs w:val="24"/>
    </w:rPr>
  </w:style>
  <w:style w:type="paragraph" w:styleId="BodyTextIndent">
    <w:name w:val="Body Text Indent"/>
    <w:basedOn w:val="Normal"/>
    <w:link w:val="BodyTextIndentChar"/>
    <w:semiHidden/>
    <w:rsid w:val="00E46739"/>
    <w:pPr>
      <w:spacing w:after="0" w:line="240" w:lineRule="auto"/>
      <w:ind w:left="1440"/>
    </w:pPr>
    <w:rPr>
      <w:rFonts w:ascii="Times New Roman" w:eastAsia="Times New Roman" w:hAnsi="Times New Roman" w:cs="Times New Roman"/>
      <w:bCs/>
      <w:szCs w:val="24"/>
    </w:rPr>
  </w:style>
  <w:style w:type="character" w:customStyle="1" w:styleId="BodyTextIndentChar1">
    <w:name w:val="Body Text Indent Char1"/>
    <w:basedOn w:val="DefaultParagraphFont"/>
    <w:uiPriority w:val="99"/>
    <w:semiHidden/>
    <w:rsid w:val="00E46739"/>
  </w:style>
  <w:style w:type="paragraph" w:styleId="BodyText">
    <w:name w:val="Body Text"/>
    <w:basedOn w:val="Normal"/>
    <w:link w:val="BodyTextChar"/>
    <w:semiHidden/>
    <w:rsid w:val="00E46739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E46739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E46739"/>
    <w:rPr>
      <w:rFonts w:ascii="Times New Roman" w:eastAsia="Times New Roman" w:hAnsi="Times New Roman" w:cs="Times New Roman"/>
      <w:bCs/>
      <w:color w:val="0000FF"/>
      <w:szCs w:val="24"/>
    </w:rPr>
  </w:style>
  <w:style w:type="paragraph" w:styleId="BodyText2">
    <w:name w:val="Body Text 2"/>
    <w:basedOn w:val="Normal"/>
    <w:link w:val="BodyText2Char"/>
    <w:semiHidden/>
    <w:rsid w:val="00E46739"/>
    <w:pPr>
      <w:spacing w:after="0" w:line="240" w:lineRule="auto"/>
    </w:pPr>
    <w:rPr>
      <w:rFonts w:ascii="Times New Roman" w:eastAsia="Times New Roman" w:hAnsi="Times New Roman" w:cs="Times New Roman"/>
      <w:bCs/>
      <w:color w:val="0000FF"/>
      <w:szCs w:val="24"/>
    </w:rPr>
  </w:style>
  <w:style w:type="character" w:customStyle="1" w:styleId="BodyText2Char1">
    <w:name w:val="Body Text 2 Char1"/>
    <w:basedOn w:val="DefaultParagraphFont"/>
    <w:uiPriority w:val="99"/>
    <w:semiHidden/>
    <w:rsid w:val="00E46739"/>
  </w:style>
  <w:style w:type="paragraph" w:styleId="Subtitle">
    <w:name w:val="Subtitle"/>
    <w:basedOn w:val="Normal"/>
    <w:link w:val="SubtitleChar"/>
    <w:qFormat/>
    <w:rsid w:val="00E4673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SubtitleChar">
    <w:name w:val="Subtitle Char"/>
    <w:basedOn w:val="DefaultParagraphFont"/>
    <w:link w:val="Subtitle"/>
    <w:rsid w:val="00E46739"/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BodyText3Char">
    <w:name w:val="Body Text 3 Char"/>
    <w:basedOn w:val="DefaultParagraphFont"/>
    <w:link w:val="BodyText3"/>
    <w:semiHidden/>
    <w:rsid w:val="00E46739"/>
    <w:rPr>
      <w:rFonts w:ascii="Palatino Linotype" w:eastAsia="Times New Roman" w:hAnsi="Palatino Linotype" w:cs="Times New Roman"/>
      <w:bCs/>
      <w:color w:val="0000FF"/>
      <w:sz w:val="20"/>
      <w:szCs w:val="24"/>
    </w:rPr>
  </w:style>
  <w:style w:type="paragraph" w:styleId="BodyText3">
    <w:name w:val="Body Text 3"/>
    <w:basedOn w:val="Normal"/>
    <w:link w:val="BodyText3Char"/>
    <w:semiHidden/>
    <w:rsid w:val="00E46739"/>
    <w:pPr>
      <w:spacing w:after="0" w:line="240" w:lineRule="auto"/>
    </w:pPr>
    <w:rPr>
      <w:rFonts w:ascii="Palatino Linotype" w:eastAsia="Times New Roman" w:hAnsi="Palatino Linotype" w:cs="Times New Roman"/>
      <w:bCs/>
      <w:color w:val="0000FF"/>
      <w:sz w:val="20"/>
      <w:szCs w:val="24"/>
    </w:rPr>
  </w:style>
  <w:style w:type="character" w:customStyle="1" w:styleId="BodyText3Char1">
    <w:name w:val="Body Text 3 Char1"/>
    <w:basedOn w:val="DefaultParagraphFont"/>
    <w:uiPriority w:val="99"/>
    <w:semiHidden/>
    <w:rsid w:val="00E46739"/>
    <w:rPr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E46739"/>
    <w:rPr>
      <w:rFonts w:ascii="Times New Roman" w:eastAsia="Times New Roman" w:hAnsi="Times New Roman" w:cs="Times New Roman"/>
      <w:bCs/>
      <w:szCs w:val="24"/>
    </w:rPr>
  </w:style>
  <w:style w:type="paragraph" w:styleId="BodyTextIndent2">
    <w:name w:val="Body Text Indent 2"/>
    <w:basedOn w:val="Normal"/>
    <w:link w:val="BodyTextIndent2Char"/>
    <w:semiHidden/>
    <w:rsid w:val="00E46739"/>
    <w:pPr>
      <w:spacing w:after="0" w:line="240" w:lineRule="auto"/>
      <w:ind w:left="720"/>
    </w:pPr>
    <w:rPr>
      <w:rFonts w:ascii="Times New Roman" w:eastAsia="Times New Roman" w:hAnsi="Times New Roman" w:cs="Times New Roman"/>
      <w:bCs/>
      <w:szCs w:val="24"/>
    </w:rPr>
  </w:style>
  <w:style w:type="character" w:customStyle="1" w:styleId="BodyTextIndent2Char1">
    <w:name w:val="Body Text Indent 2 Char1"/>
    <w:basedOn w:val="DefaultParagraphFont"/>
    <w:uiPriority w:val="99"/>
    <w:semiHidden/>
    <w:rsid w:val="00E46739"/>
  </w:style>
  <w:style w:type="character" w:customStyle="1" w:styleId="BodyTextIndent3Char">
    <w:name w:val="Body Text Indent 3 Char"/>
    <w:basedOn w:val="DefaultParagraphFont"/>
    <w:link w:val="BodyTextIndent3"/>
    <w:semiHidden/>
    <w:rsid w:val="00E46739"/>
    <w:rPr>
      <w:rFonts w:ascii="Times New Roman" w:eastAsia="Times New Roman" w:hAnsi="Times New Roman" w:cs="Times New Roman"/>
      <w:bCs/>
      <w:szCs w:val="24"/>
    </w:rPr>
  </w:style>
  <w:style w:type="paragraph" w:styleId="BodyTextIndent3">
    <w:name w:val="Body Text Indent 3"/>
    <w:basedOn w:val="Normal"/>
    <w:link w:val="BodyTextIndent3Char"/>
    <w:semiHidden/>
    <w:rsid w:val="00E46739"/>
    <w:pPr>
      <w:spacing w:after="0" w:line="240" w:lineRule="auto"/>
      <w:ind w:left="2160"/>
    </w:pPr>
    <w:rPr>
      <w:rFonts w:ascii="Times New Roman" w:eastAsia="Times New Roman" w:hAnsi="Times New Roman" w:cs="Times New Roman"/>
      <w:bCs/>
      <w:szCs w:val="24"/>
    </w:rPr>
  </w:style>
  <w:style w:type="character" w:customStyle="1" w:styleId="BodyTextIndent3Char1">
    <w:name w:val="Body Text Indent 3 Char1"/>
    <w:basedOn w:val="DefaultParagraphFont"/>
    <w:uiPriority w:val="99"/>
    <w:semiHidden/>
    <w:rsid w:val="00E46739"/>
    <w:rPr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E46739"/>
    <w:pPr>
      <w:spacing w:line="240" w:lineRule="auto"/>
    </w:pPr>
    <w:rPr>
      <w:rFonts w:ascii="Palatino Linotype" w:eastAsia="Times New Roman" w:hAnsi="Palatino Linotype" w:cs="Times New Roman"/>
      <w:b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80026"/>
    <w:rPr>
      <w:color w:val="800080"/>
      <w:u w:val="single"/>
    </w:rPr>
  </w:style>
  <w:style w:type="paragraph" w:customStyle="1" w:styleId="font0">
    <w:name w:val="font0"/>
    <w:basedOn w:val="Normal"/>
    <w:rsid w:val="00B80026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</w:rPr>
  </w:style>
  <w:style w:type="paragraph" w:customStyle="1" w:styleId="font5">
    <w:name w:val="font5"/>
    <w:basedOn w:val="Normal"/>
    <w:rsid w:val="00B80026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000000"/>
    </w:rPr>
  </w:style>
  <w:style w:type="paragraph" w:customStyle="1" w:styleId="xl65">
    <w:name w:val="xl65"/>
    <w:basedOn w:val="Normal"/>
    <w:rsid w:val="00B8002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FF"/>
      <w:sz w:val="24"/>
      <w:szCs w:val="24"/>
      <w:u w:val="single"/>
    </w:rPr>
  </w:style>
  <w:style w:type="paragraph" w:customStyle="1" w:styleId="xl66">
    <w:name w:val="xl66"/>
    <w:basedOn w:val="Normal"/>
    <w:rsid w:val="00B80026"/>
    <w:pPr>
      <w:pBdr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B80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8">
    <w:name w:val="xl68"/>
    <w:basedOn w:val="Normal"/>
    <w:rsid w:val="00B80026"/>
    <w:pPr>
      <w:pBdr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9">
    <w:name w:val="xl69"/>
    <w:basedOn w:val="Normal"/>
    <w:rsid w:val="00B80026"/>
    <w:pP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B80026"/>
    <w:pP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FF"/>
      <w:sz w:val="24"/>
      <w:szCs w:val="24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BC760E"/>
    <w:pPr>
      <w:jc w:val="center"/>
    </w:pPr>
    <w:rPr>
      <w:b/>
      <w:noProof/>
      <w:sz w:val="40"/>
      <w:szCs w:val="40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BC760E"/>
    <w:rPr>
      <w:b/>
      <w:noProof/>
      <w:sz w:val="40"/>
      <w:szCs w:val="40"/>
      <w:u w:val="single"/>
    </w:rPr>
  </w:style>
  <w:style w:type="paragraph" w:customStyle="1" w:styleId="picture">
    <w:name w:val="picture"/>
    <w:basedOn w:val="Normal"/>
    <w:link w:val="pictureChar"/>
    <w:qFormat/>
    <w:rsid w:val="001737A5"/>
    <w:pPr>
      <w:spacing w:after="0" w:line="240" w:lineRule="auto"/>
    </w:pPr>
    <w:rPr>
      <w:noProof/>
    </w:rPr>
  </w:style>
  <w:style w:type="paragraph" w:customStyle="1" w:styleId="InTable">
    <w:name w:val="InTable"/>
    <w:basedOn w:val="Normal"/>
    <w:link w:val="InTableChar"/>
    <w:qFormat/>
    <w:rsid w:val="004F778F"/>
    <w:pPr>
      <w:spacing w:after="0"/>
    </w:pPr>
    <w:rPr>
      <w:rFonts w:ascii="Times New Roman" w:hAnsi="Times New Roman"/>
      <w:sz w:val="16"/>
      <w:szCs w:val="16"/>
    </w:rPr>
  </w:style>
  <w:style w:type="character" w:customStyle="1" w:styleId="pictureChar">
    <w:name w:val="picture Char"/>
    <w:basedOn w:val="DefaultParagraphFont"/>
    <w:link w:val="picture"/>
    <w:rsid w:val="001737A5"/>
    <w:rPr>
      <w:noProof/>
    </w:rPr>
  </w:style>
  <w:style w:type="character" w:customStyle="1" w:styleId="InTableChar">
    <w:name w:val="InTable Char"/>
    <w:basedOn w:val="DefaultParagraphFont"/>
    <w:link w:val="InTable"/>
    <w:rsid w:val="004F778F"/>
    <w:rPr>
      <w:rFonts w:ascii="Times New Roman" w:hAnsi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1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822066-6188-4EE6-AD64-13F1208DC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A0BC271D</Template>
  <TotalTime>5</TotalTime>
  <Pages>49</Pages>
  <Words>1466</Words>
  <Characters>8359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Commerce</Company>
  <LinksUpToDate>false</LinksUpToDate>
  <CharactersWithSpaces>9806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L Weaver</dc:creator>
  <cp:lastModifiedBy>Danielle A Norman</cp:lastModifiedBy>
  <cp:revision>2</cp:revision>
  <cp:lastPrinted>2015-03-23T17:32:00Z</cp:lastPrinted>
  <dcterms:created xsi:type="dcterms:W3CDTF">2015-06-18T13:20:00Z</dcterms:created>
  <dcterms:modified xsi:type="dcterms:W3CDTF">2015-06-18T13:20:00Z</dcterms:modified>
</cp:coreProperties>
</file>