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E41" w:rsidRPr="000310DF" w:rsidRDefault="00620E41" w:rsidP="00620E41">
      <w:pPr>
        <w:rPr>
          <w:b/>
          <w:bCs/>
          <w:color w:val="FF0000"/>
          <w:u w:val="single"/>
        </w:rPr>
      </w:pPr>
      <w:bookmarkStart w:id="0" w:name="_GoBack"/>
      <w:bookmarkEnd w:id="0"/>
      <w:r>
        <w:rPr>
          <w:b/>
          <w:bCs/>
          <w:u w:val="single"/>
        </w:rPr>
        <w:t xml:space="preserve">Survey of State R&amp;D </w:t>
      </w:r>
    </w:p>
    <w:p w:rsidR="00750D16" w:rsidRDefault="001F106A">
      <w:r>
        <w:t xml:space="preserve">Attachment A - </w:t>
      </w:r>
      <w:r w:rsidR="00C5158B">
        <w:t xml:space="preserve">FY 2010/11 SGRD </w:t>
      </w:r>
      <w:r w:rsidR="00750D16">
        <w:t xml:space="preserve">State Coordinator </w:t>
      </w:r>
      <w:r>
        <w:t>Layout</w:t>
      </w:r>
    </w:p>
    <w:p w:rsidR="00FF3AF5" w:rsidRDefault="00FF3AF5" w:rsidP="00FF3AF5">
      <w:r>
        <w:rPr>
          <w:noProof/>
        </w:rPr>
        <w:drawing>
          <wp:inline distT="0" distB="0" distL="0" distR="0" wp14:anchorId="279B9DB5" wp14:editId="29A1B94F">
            <wp:extent cx="4532630" cy="822960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D16" w:rsidRDefault="00750D16">
      <w:r>
        <w:lastRenderedPageBreak/>
        <w:t>Overview</w:t>
      </w:r>
      <w:r w:rsidR="00FF6DDF">
        <w:t xml:space="preserve"> for State Coordinator</w:t>
      </w:r>
      <w:r>
        <w:t>:</w:t>
      </w:r>
    </w:p>
    <w:p w:rsidR="00750D16" w:rsidRDefault="00FF6DDF" w:rsidP="00750D16">
      <w:r>
        <w:rPr>
          <w:noProof/>
        </w:rPr>
        <w:drawing>
          <wp:inline distT="0" distB="0" distL="0" distR="0" wp14:anchorId="63F34390" wp14:editId="0292CE77">
            <wp:extent cx="5943600" cy="38995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DDF" w:rsidRDefault="00FF6DDF" w:rsidP="00750D16"/>
    <w:p w:rsidR="00FF6DDF" w:rsidRDefault="00FF6DDF" w:rsidP="00750D16"/>
    <w:p w:rsidR="00FF6DDF" w:rsidRDefault="00FF6DDF" w:rsidP="00750D16"/>
    <w:p w:rsidR="00FF6DDF" w:rsidRDefault="00FF6DDF" w:rsidP="00750D16"/>
    <w:p w:rsidR="00FF6DDF" w:rsidRDefault="00FF6DDF" w:rsidP="00750D16"/>
    <w:p w:rsidR="00FF6DDF" w:rsidRDefault="00FF6DDF" w:rsidP="00750D16"/>
    <w:p w:rsidR="00FF6DDF" w:rsidRDefault="00FF6DDF" w:rsidP="00750D16"/>
    <w:p w:rsidR="00FF6DDF" w:rsidRDefault="00FF6DDF" w:rsidP="00750D16"/>
    <w:p w:rsidR="00FF6DDF" w:rsidRDefault="00FF6DDF" w:rsidP="00750D16"/>
    <w:p w:rsidR="00FF6DDF" w:rsidRDefault="00FF6DDF" w:rsidP="00750D16"/>
    <w:p w:rsidR="00FF6DDF" w:rsidRDefault="00FF6DDF" w:rsidP="00750D16"/>
    <w:p w:rsidR="00FF6DDF" w:rsidRDefault="00FF6DDF" w:rsidP="00750D16"/>
    <w:p w:rsidR="000D0938" w:rsidRDefault="000D0938" w:rsidP="00750D16"/>
    <w:p w:rsidR="000D0938" w:rsidRDefault="000D0938" w:rsidP="00750D16"/>
    <w:p w:rsidR="00FB12AB" w:rsidRDefault="00FB12AB" w:rsidP="00750D16"/>
    <w:p w:rsidR="00FF6DDF" w:rsidRDefault="00FF6DDF" w:rsidP="00750D16">
      <w:r>
        <w:lastRenderedPageBreak/>
        <w:t>Fiscal Year 2009 Summary for State:</w:t>
      </w:r>
    </w:p>
    <w:p w:rsidR="00FF6DDF" w:rsidRDefault="001F106A" w:rsidP="001F106A">
      <w:r>
        <w:rPr>
          <w:noProof/>
        </w:rPr>
        <w:drawing>
          <wp:inline distT="0" distB="0" distL="0" distR="0" wp14:anchorId="4D774232" wp14:editId="11EF2CC6">
            <wp:extent cx="6010275" cy="8225976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292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06A" w:rsidRDefault="001F106A" w:rsidP="00750D16"/>
    <w:p w:rsidR="00750D16" w:rsidRDefault="00750D16" w:rsidP="00750D16">
      <w:proofErr w:type="gramStart"/>
      <w:r>
        <w:lastRenderedPageBreak/>
        <w:t>Step 1.</w:t>
      </w:r>
      <w:proofErr w:type="gramEnd"/>
      <w:r>
        <w:t xml:space="preserve">  </w:t>
      </w:r>
      <w:proofErr w:type="gramStart"/>
      <w:r w:rsidR="00FF6DDF">
        <w:t>Coordinator</w:t>
      </w:r>
      <w:r>
        <w:t xml:space="preserve"> Contact Information.</w:t>
      </w:r>
      <w:proofErr w:type="gramEnd"/>
    </w:p>
    <w:p w:rsidR="000F18F3" w:rsidRDefault="00FF6DDF">
      <w:r>
        <w:rPr>
          <w:noProof/>
        </w:rPr>
        <w:drawing>
          <wp:inline distT="0" distB="0" distL="0" distR="0" wp14:anchorId="0B082CBA" wp14:editId="27FB7F23">
            <wp:extent cx="5943600" cy="32537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8F3" w:rsidRDefault="000F18F3"/>
    <w:p w:rsidR="000F18F3" w:rsidRDefault="000F18F3" w:rsidP="00734F0F">
      <w:pPr>
        <w:ind w:left="-360"/>
        <w:rPr>
          <w:noProof/>
        </w:rPr>
      </w:pPr>
    </w:p>
    <w:p w:rsidR="00734F0F" w:rsidRDefault="00734F0F" w:rsidP="00734F0F">
      <w:pPr>
        <w:ind w:left="-360"/>
        <w:rPr>
          <w:noProof/>
        </w:rPr>
      </w:pPr>
    </w:p>
    <w:p w:rsidR="00750D16" w:rsidRDefault="00750D16" w:rsidP="00734F0F">
      <w:pPr>
        <w:ind w:left="-360"/>
        <w:rPr>
          <w:noProof/>
        </w:rPr>
        <w:sectPr w:rsidR="00750D16" w:rsidSect="001F106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450" w:right="540" w:bottom="360" w:left="1440" w:header="720" w:footer="0" w:gutter="0"/>
          <w:cols w:space="720"/>
          <w:docGrid w:linePitch="360"/>
        </w:sectPr>
      </w:pPr>
    </w:p>
    <w:p w:rsidR="00734F0F" w:rsidRDefault="00750D16" w:rsidP="001F106A">
      <w:pPr>
        <w:rPr>
          <w:noProof/>
        </w:rPr>
      </w:pPr>
      <w:r>
        <w:rPr>
          <w:noProof/>
        </w:rPr>
        <w:lastRenderedPageBreak/>
        <w:t>Step 2.  Definitions/Examples.</w:t>
      </w:r>
    </w:p>
    <w:p w:rsidR="00734F0F" w:rsidRDefault="001F106A" w:rsidP="00655869">
      <w:pPr>
        <w:ind w:left="-360"/>
        <w:rPr>
          <w:b/>
        </w:rPr>
      </w:pPr>
      <w:r>
        <w:rPr>
          <w:noProof/>
        </w:rPr>
        <w:drawing>
          <wp:inline distT="0" distB="0" distL="0" distR="0" wp14:anchorId="53652C40" wp14:editId="4744EFE4">
            <wp:extent cx="6391275" cy="856297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6721" cy="857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869" w:rsidRDefault="00655869" w:rsidP="00655869">
      <w:pPr>
        <w:ind w:left="-360"/>
        <w:rPr>
          <w:b/>
        </w:rPr>
      </w:pPr>
      <w:r>
        <w:rPr>
          <w:noProof/>
        </w:rPr>
        <w:lastRenderedPageBreak/>
        <w:drawing>
          <wp:inline distT="0" distB="0" distL="0" distR="0" wp14:anchorId="49FAE550" wp14:editId="5A4EC789">
            <wp:extent cx="6390310" cy="8924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7715" cy="893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E1" w:rsidRPr="001F106A" w:rsidRDefault="004973E1" w:rsidP="00655869">
      <w:pPr>
        <w:ind w:left="-360"/>
        <w:rPr>
          <w:b/>
        </w:rPr>
      </w:pPr>
      <w:r>
        <w:rPr>
          <w:noProof/>
        </w:rPr>
        <w:lastRenderedPageBreak/>
        <w:drawing>
          <wp:inline distT="0" distB="0" distL="0" distR="0" wp14:anchorId="2056DBEA" wp14:editId="7D77F670">
            <wp:extent cx="6315075" cy="67913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F0F" w:rsidRDefault="00734F0F" w:rsidP="001F106A"/>
    <w:p w:rsidR="000D0938" w:rsidRDefault="000D0938" w:rsidP="001F106A"/>
    <w:p w:rsidR="00CD637E" w:rsidRDefault="00CD637E" w:rsidP="00734F0F">
      <w:pPr>
        <w:ind w:left="-360"/>
      </w:pPr>
    </w:p>
    <w:p w:rsidR="00CD637E" w:rsidRDefault="00CD637E" w:rsidP="00734F0F">
      <w:pPr>
        <w:ind w:left="-360"/>
      </w:pPr>
    </w:p>
    <w:p w:rsidR="009D750D" w:rsidRDefault="009D750D" w:rsidP="00734F0F">
      <w:pPr>
        <w:ind w:left="-360"/>
      </w:pPr>
    </w:p>
    <w:p w:rsidR="009D750D" w:rsidRDefault="009D750D" w:rsidP="00734F0F">
      <w:pPr>
        <w:ind w:left="-360"/>
      </w:pPr>
    </w:p>
    <w:p w:rsidR="009D750D" w:rsidRDefault="009D750D" w:rsidP="00734F0F">
      <w:pPr>
        <w:ind w:left="-360"/>
      </w:pPr>
    </w:p>
    <w:p w:rsidR="009D750D" w:rsidRDefault="009D750D" w:rsidP="00734F0F">
      <w:pPr>
        <w:ind w:left="-360"/>
      </w:pPr>
      <w:proofErr w:type="gramStart"/>
      <w:r>
        <w:lastRenderedPageBreak/>
        <w:t>Step 3.</w:t>
      </w:r>
      <w:proofErr w:type="gramEnd"/>
      <w:r>
        <w:t xml:space="preserve">  </w:t>
      </w:r>
      <w:proofErr w:type="gramStart"/>
      <w:r>
        <w:t>Department/Agency Contact Information.</w:t>
      </w:r>
      <w:proofErr w:type="gramEnd"/>
    </w:p>
    <w:p w:rsidR="009D750D" w:rsidRDefault="009D750D" w:rsidP="00734F0F">
      <w:pPr>
        <w:ind w:left="-360"/>
      </w:pPr>
      <w:r>
        <w:rPr>
          <w:noProof/>
        </w:rPr>
        <w:drawing>
          <wp:inline distT="0" distB="0" distL="0" distR="0" wp14:anchorId="537EC82D" wp14:editId="3A4B7F3B">
            <wp:extent cx="6305550" cy="45148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11758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50D" w:rsidRDefault="009D750D" w:rsidP="00734F0F">
      <w:pPr>
        <w:ind w:left="-360"/>
      </w:pPr>
      <w:r>
        <w:rPr>
          <w:noProof/>
        </w:rPr>
        <w:drawing>
          <wp:inline distT="0" distB="0" distL="0" distR="0" wp14:anchorId="10A66110" wp14:editId="3CC63CEE">
            <wp:extent cx="6305550" cy="32480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10481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37E" w:rsidRDefault="009D750D" w:rsidP="00734F0F">
      <w:pPr>
        <w:ind w:left="-360"/>
      </w:pPr>
      <w:r>
        <w:rPr>
          <w:noProof/>
        </w:rPr>
        <w:lastRenderedPageBreak/>
        <w:drawing>
          <wp:inline distT="0" distB="0" distL="0" distR="0" wp14:anchorId="00C078B7" wp14:editId="241AEEEE">
            <wp:extent cx="6305550" cy="40576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10484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38" w:rsidRDefault="000D0938" w:rsidP="00734F0F">
      <w:pPr>
        <w:ind w:left="-360"/>
      </w:pPr>
    </w:p>
    <w:p w:rsidR="00734F0F" w:rsidRDefault="009D750D" w:rsidP="00734F0F">
      <w:pPr>
        <w:ind w:left="-360"/>
      </w:pPr>
      <w:proofErr w:type="gramStart"/>
      <w:r>
        <w:t>Step 4.</w:t>
      </w:r>
      <w:proofErr w:type="gramEnd"/>
      <w:r>
        <w:t xml:space="preserve">  Notify Departments/Agencies About Survey.</w:t>
      </w:r>
    </w:p>
    <w:p w:rsidR="009D750D" w:rsidRDefault="009D750D" w:rsidP="00734F0F">
      <w:pPr>
        <w:ind w:left="-360"/>
      </w:pPr>
      <w:r>
        <w:rPr>
          <w:noProof/>
        </w:rPr>
        <w:drawing>
          <wp:inline distT="0" distB="0" distL="0" distR="0" wp14:anchorId="26BA15A2" wp14:editId="2C60CA6B">
            <wp:extent cx="6305550" cy="41624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15671" cy="416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50D" w:rsidRDefault="006F1535" w:rsidP="00734F0F">
      <w:pPr>
        <w:ind w:left="-360"/>
      </w:pPr>
      <w:proofErr w:type="gramStart"/>
      <w:r>
        <w:lastRenderedPageBreak/>
        <w:t>Step 5.</w:t>
      </w:r>
      <w:proofErr w:type="gramEnd"/>
      <w:r>
        <w:t xml:space="preserve">  Request IDs and Passwords.</w:t>
      </w:r>
    </w:p>
    <w:p w:rsidR="006F1535" w:rsidRDefault="006F1535" w:rsidP="00734F0F">
      <w:pPr>
        <w:ind w:left="-360"/>
      </w:pPr>
      <w:r>
        <w:rPr>
          <w:noProof/>
        </w:rPr>
        <w:drawing>
          <wp:inline distT="0" distB="0" distL="0" distR="0" wp14:anchorId="586442F1" wp14:editId="6A85950C">
            <wp:extent cx="6362700" cy="30740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38" w:rsidRDefault="000D0938" w:rsidP="00734F0F">
      <w:pPr>
        <w:ind w:left="-360"/>
      </w:pPr>
    </w:p>
    <w:p w:rsidR="006F1535" w:rsidRDefault="006F1535" w:rsidP="00734F0F">
      <w:pPr>
        <w:ind w:left="-360"/>
      </w:pPr>
      <w:proofErr w:type="gramStart"/>
      <w:r>
        <w:t>Step 6.</w:t>
      </w:r>
      <w:proofErr w:type="gramEnd"/>
      <w:r>
        <w:t xml:space="preserve">  </w:t>
      </w:r>
      <w:proofErr w:type="gramStart"/>
      <w:r>
        <w:t>Department Progress.</w:t>
      </w:r>
      <w:proofErr w:type="gramEnd"/>
    </w:p>
    <w:p w:rsidR="006F1535" w:rsidRDefault="006F1535" w:rsidP="00734F0F">
      <w:pPr>
        <w:ind w:left="-360"/>
      </w:pPr>
      <w:r>
        <w:rPr>
          <w:noProof/>
        </w:rPr>
        <w:drawing>
          <wp:inline distT="0" distB="0" distL="0" distR="0" wp14:anchorId="6D20E447" wp14:editId="5D2F1EE2">
            <wp:extent cx="6362700" cy="279781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35" w:rsidRDefault="006F1535" w:rsidP="00734F0F">
      <w:pPr>
        <w:ind w:left="-360"/>
      </w:pPr>
    </w:p>
    <w:p w:rsidR="006F1535" w:rsidRDefault="006F1535" w:rsidP="00734F0F">
      <w:pPr>
        <w:ind w:left="-360"/>
      </w:pPr>
    </w:p>
    <w:p w:rsidR="006F1535" w:rsidRDefault="006F1535" w:rsidP="00734F0F">
      <w:pPr>
        <w:ind w:left="-360"/>
      </w:pPr>
    </w:p>
    <w:p w:rsidR="006F1535" w:rsidRDefault="006F1535" w:rsidP="00734F0F">
      <w:pPr>
        <w:ind w:left="-360"/>
      </w:pPr>
    </w:p>
    <w:p w:rsidR="006F1535" w:rsidRDefault="006F1535" w:rsidP="00734F0F">
      <w:pPr>
        <w:ind w:left="-360"/>
      </w:pPr>
    </w:p>
    <w:p w:rsidR="006F1535" w:rsidRDefault="006F1535" w:rsidP="00734F0F">
      <w:pPr>
        <w:ind w:left="-360"/>
      </w:pPr>
    </w:p>
    <w:p w:rsidR="006F1535" w:rsidRDefault="006F1535" w:rsidP="00734F0F">
      <w:pPr>
        <w:ind w:left="-360"/>
      </w:pPr>
      <w:proofErr w:type="gramStart"/>
      <w:r>
        <w:lastRenderedPageBreak/>
        <w:t>Step 7.</w:t>
      </w:r>
      <w:proofErr w:type="gramEnd"/>
      <w:r>
        <w:t xml:space="preserve">  Review/Submit Final State Data.</w:t>
      </w:r>
    </w:p>
    <w:p w:rsidR="006F1535" w:rsidRDefault="004973E1" w:rsidP="00734F0F">
      <w:pPr>
        <w:ind w:left="-360"/>
      </w:pPr>
      <w:r>
        <w:rPr>
          <w:noProof/>
        </w:rPr>
        <w:drawing>
          <wp:inline distT="0" distB="0" distL="0" distR="0" wp14:anchorId="039F717C" wp14:editId="74D9A93B">
            <wp:extent cx="6191250" cy="85058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241" w:rsidRDefault="00511241" w:rsidP="00734F0F">
      <w:pPr>
        <w:ind w:left="-360"/>
      </w:pPr>
      <w:r>
        <w:lastRenderedPageBreak/>
        <w:t>Current Year/Prior Year Comparison Summary for State:</w:t>
      </w:r>
    </w:p>
    <w:p w:rsidR="00511241" w:rsidRDefault="004973E1" w:rsidP="00734F0F">
      <w:pPr>
        <w:ind w:left="-360"/>
      </w:pPr>
      <w:r>
        <w:rPr>
          <w:noProof/>
        </w:rPr>
        <w:drawing>
          <wp:inline distT="0" distB="0" distL="0" distR="0" wp14:anchorId="2882EE65" wp14:editId="2193727E">
            <wp:extent cx="6191250" cy="64198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241" w:rsidRDefault="00511241" w:rsidP="00734F0F">
      <w:pPr>
        <w:ind w:left="-360"/>
      </w:pPr>
    </w:p>
    <w:p w:rsidR="00511241" w:rsidRDefault="00511241" w:rsidP="00734F0F">
      <w:pPr>
        <w:ind w:left="-360"/>
      </w:pPr>
    </w:p>
    <w:p w:rsidR="00511241" w:rsidRDefault="00511241" w:rsidP="00734F0F">
      <w:pPr>
        <w:ind w:left="-360"/>
      </w:pPr>
    </w:p>
    <w:p w:rsidR="006F1535" w:rsidRDefault="006F1535" w:rsidP="00734F0F">
      <w:pPr>
        <w:ind w:left="-360"/>
      </w:pPr>
    </w:p>
    <w:sectPr w:rsidR="006F1535" w:rsidSect="001F106A">
      <w:pgSz w:w="12240" w:h="15840" w:code="1"/>
      <w:pgMar w:top="547" w:right="547" w:bottom="27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869" w:rsidRDefault="00655869" w:rsidP="00795EC9">
      <w:pPr>
        <w:spacing w:after="0" w:line="240" w:lineRule="auto"/>
      </w:pPr>
      <w:r>
        <w:separator/>
      </w:r>
    </w:p>
  </w:endnote>
  <w:endnote w:type="continuationSeparator" w:id="0">
    <w:p w:rsidR="00655869" w:rsidRDefault="00655869" w:rsidP="00795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869" w:rsidRDefault="0065586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09990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55869" w:rsidRDefault="0065586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12A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55869" w:rsidRDefault="0065586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869" w:rsidRDefault="006558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869" w:rsidRDefault="00655869" w:rsidP="00795EC9">
      <w:pPr>
        <w:spacing w:after="0" w:line="240" w:lineRule="auto"/>
      </w:pPr>
      <w:r>
        <w:separator/>
      </w:r>
    </w:p>
  </w:footnote>
  <w:footnote w:type="continuationSeparator" w:id="0">
    <w:p w:rsidR="00655869" w:rsidRDefault="00655869" w:rsidP="00795E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869" w:rsidRDefault="0065586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869" w:rsidRDefault="0065586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869" w:rsidRDefault="0065586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AMO_XmlVersion" w:val="Empty"/>
  </w:docVars>
  <w:rsids>
    <w:rsidRoot w:val="000F18F3"/>
    <w:rsid w:val="00016426"/>
    <w:rsid w:val="00092B47"/>
    <w:rsid w:val="000D0938"/>
    <w:rsid w:val="000F18F3"/>
    <w:rsid w:val="001F106A"/>
    <w:rsid w:val="002254F3"/>
    <w:rsid w:val="002D336E"/>
    <w:rsid w:val="003669DE"/>
    <w:rsid w:val="004973E1"/>
    <w:rsid w:val="004B3F05"/>
    <w:rsid w:val="004E2B0D"/>
    <w:rsid w:val="00511241"/>
    <w:rsid w:val="00544EE4"/>
    <w:rsid w:val="00620E41"/>
    <w:rsid w:val="00655869"/>
    <w:rsid w:val="006F1535"/>
    <w:rsid w:val="00734F0F"/>
    <w:rsid w:val="00750D16"/>
    <w:rsid w:val="007643E6"/>
    <w:rsid w:val="00795EC9"/>
    <w:rsid w:val="00843DDA"/>
    <w:rsid w:val="00885568"/>
    <w:rsid w:val="00885AED"/>
    <w:rsid w:val="00903E30"/>
    <w:rsid w:val="00952D3F"/>
    <w:rsid w:val="009D750D"/>
    <w:rsid w:val="00A538B1"/>
    <w:rsid w:val="00B47E46"/>
    <w:rsid w:val="00BF59C2"/>
    <w:rsid w:val="00C5158B"/>
    <w:rsid w:val="00CB29D1"/>
    <w:rsid w:val="00CD637E"/>
    <w:rsid w:val="00DD6348"/>
    <w:rsid w:val="00E152AF"/>
    <w:rsid w:val="00EA58B9"/>
    <w:rsid w:val="00FB12AB"/>
    <w:rsid w:val="00FF3AF5"/>
    <w:rsid w:val="00FF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8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5E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5EC9"/>
  </w:style>
  <w:style w:type="paragraph" w:styleId="Footer">
    <w:name w:val="footer"/>
    <w:basedOn w:val="Normal"/>
    <w:link w:val="FooterChar"/>
    <w:uiPriority w:val="99"/>
    <w:unhideWhenUsed/>
    <w:rsid w:val="00795E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5E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8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5E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5EC9"/>
  </w:style>
  <w:style w:type="paragraph" w:styleId="Footer">
    <w:name w:val="footer"/>
    <w:basedOn w:val="Normal"/>
    <w:link w:val="FooterChar"/>
    <w:uiPriority w:val="99"/>
    <w:unhideWhenUsed/>
    <w:rsid w:val="00795E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5E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FF136C67.dotm</Template>
  <TotalTime>88</TotalTime>
  <Pages>12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mcnel001</dc:creator>
  <cp:keywords/>
  <dc:description/>
  <cp:lastModifiedBy>mcnel001</cp:lastModifiedBy>
  <cp:revision>10</cp:revision>
  <cp:lastPrinted>2013-01-23T17:41:00Z</cp:lastPrinted>
  <dcterms:created xsi:type="dcterms:W3CDTF">2012-10-17T21:40:00Z</dcterms:created>
  <dcterms:modified xsi:type="dcterms:W3CDTF">2013-01-31T21:22:00Z</dcterms:modified>
</cp:coreProperties>
</file>