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B05" w:rsidRDefault="00413B05"/>
    <w:p w:rsidR="00413B05" w:rsidRDefault="00413B05"/>
    <w:p w:rsidR="00413B05" w:rsidRDefault="00413B05"/>
    <w:p w:rsidR="00413B05" w:rsidRDefault="00413B05"/>
    <w:p w:rsidR="00413B05" w:rsidRDefault="00413B05"/>
    <w:p w:rsidR="00413B05" w:rsidRDefault="00413B05"/>
    <w:p w:rsidR="00413B05" w:rsidRDefault="00413B05"/>
    <w:p w:rsidR="00413B05" w:rsidRDefault="00413B05">
      <w:pPr>
        <w:rPr>
          <w:sz w:val="72"/>
          <w:szCs w:val="72"/>
        </w:rPr>
      </w:pPr>
    </w:p>
    <w:p w:rsidR="00A42979" w:rsidRPr="00413B05" w:rsidRDefault="00A42979">
      <w:pPr>
        <w:rPr>
          <w:sz w:val="72"/>
          <w:szCs w:val="72"/>
        </w:rPr>
      </w:pPr>
    </w:p>
    <w:p w:rsidR="00413B05" w:rsidRPr="00413B05" w:rsidRDefault="00413B05" w:rsidP="0027772E">
      <w:pPr>
        <w:outlineLvl w:val="0"/>
        <w:rPr>
          <w:sz w:val="72"/>
          <w:szCs w:val="72"/>
        </w:rPr>
      </w:pPr>
      <w:r w:rsidRPr="00413B05">
        <w:rPr>
          <w:sz w:val="72"/>
          <w:szCs w:val="72"/>
        </w:rPr>
        <w:t xml:space="preserve">English iClaim Updated </w:t>
      </w:r>
    </w:p>
    <w:p w:rsidR="00413B05" w:rsidRPr="00413B05" w:rsidRDefault="00413B05">
      <w:pPr>
        <w:rPr>
          <w:sz w:val="72"/>
          <w:szCs w:val="72"/>
        </w:rPr>
      </w:pPr>
      <w:r w:rsidRPr="00413B05">
        <w:rPr>
          <w:sz w:val="72"/>
          <w:szCs w:val="72"/>
        </w:rPr>
        <w:t>Screen Package</w:t>
      </w:r>
      <w:r w:rsidR="00A94EDA">
        <w:rPr>
          <w:sz w:val="72"/>
          <w:szCs w:val="72"/>
        </w:rPr>
        <w:br/>
      </w:r>
      <w:r w:rsidR="00A94EDA" w:rsidRPr="00A94EDA">
        <w:rPr>
          <w:sz w:val="36"/>
          <w:szCs w:val="36"/>
        </w:rPr>
        <w:t>Version 1.</w:t>
      </w:r>
      <w:r w:rsidR="009308DA">
        <w:rPr>
          <w:sz w:val="36"/>
          <w:szCs w:val="36"/>
        </w:rPr>
        <w:t>4</w:t>
      </w:r>
    </w:p>
    <w:p w:rsidR="00413B05" w:rsidRDefault="00413B05"/>
    <w:p w:rsidR="00413B05" w:rsidRDefault="00413B05"/>
    <w:p w:rsidR="00413B05" w:rsidRDefault="00413B05">
      <w:r w:rsidRPr="00413B05">
        <w:rPr>
          <w:noProof/>
        </w:rPr>
        <w:drawing>
          <wp:inline distT="0" distB="0" distL="0" distR="0">
            <wp:extent cx="2600319" cy="457200"/>
            <wp:effectExtent l="19050" t="0" r="0" b="0"/>
            <wp:docPr id="267" name="Picture 192" descr="Logo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rizont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96" cy="4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B05" w:rsidRDefault="00413B05"/>
    <w:p w:rsidR="00413B05" w:rsidRDefault="00413B05" w:rsidP="00413B05"/>
    <w:p w:rsidR="00413B05" w:rsidRDefault="004745CB" w:rsidP="00413B05">
      <w:r>
        <w:t>April 5</w:t>
      </w:r>
      <w:r w:rsidR="00413B05">
        <w:t>, 2011</w:t>
      </w:r>
    </w:p>
    <w:p w:rsidR="00413B05" w:rsidRDefault="00413B05"/>
    <w:p w:rsidR="00413B05" w:rsidRDefault="00413B05">
      <w:pPr>
        <w:rPr>
          <w:b/>
          <w:sz w:val="24"/>
        </w:rPr>
      </w:pPr>
    </w:p>
    <w:p w:rsidR="00D515C0" w:rsidRPr="002A2E50" w:rsidRDefault="00413B05" w:rsidP="0027772E">
      <w:pPr>
        <w:pStyle w:val="AxureTOCHeading"/>
        <w:outlineLvl w:val="0"/>
      </w:pPr>
      <w:r>
        <w:br w:type="page"/>
      </w:r>
      <w:r w:rsidR="00D515C0">
        <w:lastRenderedPageBreak/>
        <w:t>Table of Contents</w:t>
      </w:r>
    </w:p>
    <w:p w:rsidR="00D515C0" w:rsidRDefault="00D515C0" w:rsidP="00D515C0"/>
    <w:p w:rsidR="00026E4B" w:rsidRDefault="006048F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6048FB">
        <w:rPr>
          <w:b w:val="0"/>
        </w:rPr>
        <w:fldChar w:fldCharType="begin"/>
      </w:r>
      <w:r w:rsidR="00D515C0">
        <w:instrText xml:space="preserve"> TOC \o "1-3" \h \z \t "AxureHeading1,1,AxureHeading2,2,AxureHeading3,3,AxureHeading4,4" </w:instrText>
      </w:r>
      <w:r w:rsidRPr="006048FB">
        <w:rPr>
          <w:b w:val="0"/>
        </w:rPr>
        <w:fldChar w:fldCharType="separate"/>
      </w:r>
      <w:hyperlink w:anchor="_Toc289780219" w:history="1">
        <w:r w:rsidR="00026E4B" w:rsidRPr="00A76FE8">
          <w:rPr>
            <w:rStyle w:val="Hyperlink"/>
            <w:noProof/>
          </w:rPr>
          <w:t>1. Pages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0" w:history="1">
        <w:r w:rsidR="00026E4B" w:rsidRPr="00A76FE8">
          <w:rPr>
            <w:rStyle w:val="Hyperlink"/>
            <w:noProof/>
          </w:rPr>
          <w:t>1.1. ent001_Welcome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1" w:history="1">
        <w:r w:rsidR="00026E4B" w:rsidRPr="00A76FE8">
          <w:rPr>
            <w:rStyle w:val="Hyperlink"/>
            <w:noProof/>
          </w:rPr>
          <w:t>1.2. ent003_Welcome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2" w:history="1">
        <w:r w:rsidR="00026E4B" w:rsidRPr="00A76FE8">
          <w:rPr>
            <w:rStyle w:val="Hyperlink"/>
            <w:noProof/>
          </w:rPr>
          <w:t>1.3. ent004_Restart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3" w:history="1">
        <w:r w:rsidR="00026E4B" w:rsidRPr="00A76FE8">
          <w:rPr>
            <w:rStyle w:val="Hyperlink"/>
            <w:noProof/>
          </w:rPr>
          <w:t>1.4. ini002-r_Applicant Identification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4" w:history="1">
        <w:r w:rsidR="00026E4B" w:rsidRPr="00A76FE8">
          <w:rPr>
            <w:rStyle w:val="Hyperlink"/>
            <w:noProof/>
          </w:rPr>
          <w:t>1.5. ini003-1_Contact Information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5" w:history="1">
        <w:r w:rsidR="00026E4B" w:rsidRPr="00A76FE8">
          <w:rPr>
            <w:rStyle w:val="Hyperlink"/>
            <w:noProof/>
          </w:rPr>
          <w:t>1.6. ini003-1_Contact Information_Foreign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6" w:history="1">
        <w:r w:rsidR="00026E4B" w:rsidRPr="00A76FE8">
          <w:rPr>
            <w:rStyle w:val="Hyperlink"/>
            <w:noProof/>
          </w:rPr>
          <w:t>1.7. ini004-1_Birth and Citizenship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7" w:history="1">
        <w:r w:rsidR="00026E4B" w:rsidRPr="00A76FE8">
          <w:rPr>
            <w:rStyle w:val="Hyperlink"/>
            <w:noProof/>
          </w:rPr>
          <w:t>1.8. ini004-1_Birth and Citizenship_foreign citizen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8" w:history="1">
        <w:r w:rsidR="00026E4B" w:rsidRPr="00A76FE8">
          <w:rPr>
            <w:rStyle w:val="Hyperlink"/>
            <w:noProof/>
          </w:rPr>
          <w:t>1.9. ini005-1_01_Medicare Election Information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29" w:history="1">
        <w:r w:rsidR="00026E4B" w:rsidRPr="00A76FE8">
          <w:rPr>
            <w:rStyle w:val="Hyperlink"/>
            <w:noProof/>
          </w:rPr>
          <w:t>1.10. apn001-r1_Application Number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0" w:history="1">
        <w:r w:rsidR="00026E4B" w:rsidRPr="00A76FE8">
          <w:rPr>
            <w:rStyle w:val="Hyperlink"/>
            <w:noProof/>
          </w:rPr>
          <w:t>1.11. adi001-1_01_Other SSNs and Names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1" w:history="1">
        <w:r w:rsidR="00026E4B" w:rsidRPr="00A76FE8">
          <w:rPr>
            <w:rStyle w:val="Hyperlink"/>
            <w:noProof/>
          </w:rPr>
          <w:t>1.12. adi002-1_01_Disability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2" w:history="1">
        <w:r w:rsidR="00026E4B" w:rsidRPr="00A76FE8">
          <w:rPr>
            <w:rStyle w:val="Hyperlink"/>
            <w:noProof/>
          </w:rPr>
          <w:t>1.13. fam001-1_01_Marriage Information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3" w:history="1">
        <w:r w:rsidR="00026E4B" w:rsidRPr="00A76FE8">
          <w:rPr>
            <w:rStyle w:val="Hyperlink"/>
            <w:noProof/>
          </w:rPr>
          <w:t>1.14. fam001-1_01_Marriage Information_Yes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4" w:history="1">
        <w:r w:rsidR="00026E4B" w:rsidRPr="00A76FE8">
          <w:rPr>
            <w:rStyle w:val="Hyperlink"/>
            <w:noProof/>
          </w:rPr>
          <w:t>1.15. fam001-1_01_Marriage Information_No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5" w:history="1">
        <w:r w:rsidR="00026E4B" w:rsidRPr="00A76FE8">
          <w:rPr>
            <w:rStyle w:val="Hyperlink"/>
            <w:noProof/>
          </w:rPr>
          <w:t>1.16. fam002-1_02_Prior Marriages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6" w:history="1">
        <w:r w:rsidR="00026E4B" w:rsidRPr="00A76FE8">
          <w:rPr>
            <w:rStyle w:val="Hyperlink"/>
            <w:noProof/>
          </w:rPr>
          <w:t>1.17. fam002-1_02_Prior Marriages_add page_empty table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7" w:history="1">
        <w:r w:rsidR="00026E4B" w:rsidRPr="00A76FE8">
          <w:rPr>
            <w:rStyle w:val="Hyperlink"/>
            <w:noProof/>
          </w:rPr>
          <w:t>1.18. fam002-1_02_Prior Marriages_add page4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8" w:history="1">
        <w:r w:rsidR="00026E4B" w:rsidRPr="00A76FE8">
          <w:rPr>
            <w:rStyle w:val="Hyperlink"/>
            <w:noProof/>
          </w:rPr>
          <w:t>1.19. fam002-1_02_Prior Marriages_add_waddl questions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39" w:history="1">
        <w:r w:rsidR="00026E4B" w:rsidRPr="00A76FE8">
          <w:rPr>
            <w:rStyle w:val="Hyperlink"/>
            <w:noProof/>
          </w:rPr>
          <w:t>1.20. fam002-1_02_Prior Marriages_add page_Yes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0" w:history="1">
        <w:r w:rsidR="00026E4B" w:rsidRPr="00A76FE8">
          <w:rPr>
            <w:rStyle w:val="Hyperlink"/>
            <w:noProof/>
          </w:rPr>
          <w:t>1.21. fam002-1_02_Prior Marriages_add page_No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1" w:history="1">
        <w:r w:rsidR="00026E4B" w:rsidRPr="00A76FE8">
          <w:rPr>
            <w:rStyle w:val="Hyperlink"/>
            <w:noProof/>
          </w:rPr>
          <w:t>1.22. fam002-1_02_Prior Marriages_summary page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2" w:history="1">
        <w:r w:rsidR="00026E4B" w:rsidRPr="00A76FE8">
          <w:rPr>
            <w:rStyle w:val="Hyperlink"/>
            <w:noProof/>
          </w:rPr>
          <w:t>1.23. fam002-1_02_Prior Marriages_summary page_message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3" w:history="1">
        <w:r w:rsidR="00026E4B" w:rsidRPr="00A76FE8">
          <w:rPr>
            <w:rStyle w:val="Hyperlink"/>
            <w:noProof/>
          </w:rPr>
          <w:t>1.24. fam003-r1_Children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4" w:history="1">
        <w:r w:rsidR="00026E4B" w:rsidRPr="00A76FE8">
          <w:rPr>
            <w:rStyle w:val="Hyperlink"/>
            <w:noProof/>
          </w:rPr>
          <w:t>1.25. mil001-1_Military Details_initial state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5" w:history="1">
        <w:r w:rsidR="00026E4B" w:rsidRPr="00A76FE8">
          <w:rPr>
            <w:rStyle w:val="Hyperlink"/>
            <w:noProof/>
          </w:rPr>
          <w:t>1.26. mil001-1_Military Details_tableempty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6" w:history="1">
        <w:r w:rsidR="00026E4B" w:rsidRPr="00A76FE8">
          <w:rPr>
            <w:rStyle w:val="Hyperlink"/>
            <w:noProof/>
          </w:rPr>
          <w:t>1.27. mil001-1_Military Details_Period1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7" w:history="1">
        <w:r w:rsidR="00026E4B" w:rsidRPr="00A76FE8">
          <w:rPr>
            <w:rStyle w:val="Hyperlink"/>
            <w:noProof/>
          </w:rPr>
          <w:t>1.28. mil001-1_Military Details_Table9Row_NoWarning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8" w:history="1">
        <w:r w:rsidR="00026E4B" w:rsidRPr="00A76FE8">
          <w:rPr>
            <w:rStyle w:val="Hyperlink"/>
            <w:noProof/>
          </w:rPr>
          <w:t>1.29. mil001-1_Military Details_Table10Row_Warning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49" w:history="1">
        <w:r w:rsidR="00026E4B" w:rsidRPr="00A76FE8">
          <w:rPr>
            <w:rStyle w:val="Hyperlink"/>
            <w:noProof/>
          </w:rPr>
          <w:t>1.30. ear001-1-lag_Employer Details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0" w:history="1">
        <w:r w:rsidR="00026E4B" w:rsidRPr="00A76FE8">
          <w:rPr>
            <w:rStyle w:val="Hyperlink"/>
            <w:noProof/>
          </w:rPr>
          <w:t>1.31. ear001-1-lag_01_tableEmpty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1" w:history="1">
        <w:r w:rsidR="00026E4B" w:rsidRPr="00A76FE8">
          <w:rPr>
            <w:rStyle w:val="Hyperlink"/>
            <w:noProof/>
          </w:rPr>
          <w:t>1.32. ear001-1-lag_02_EmployerDetailEntry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2" w:history="1">
        <w:r w:rsidR="00026E4B" w:rsidRPr="00A76FE8">
          <w:rPr>
            <w:rStyle w:val="Hyperlink"/>
            <w:noProof/>
          </w:rPr>
          <w:t>1.33. ear001-1-lag_02_EmployerDetailEntry_Foreign Address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3" w:history="1">
        <w:r w:rsidR="00026E4B" w:rsidRPr="00A76FE8">
          <w:rPr>
            <w:rStyle w:val="Hyperlink"/>
            <w:noProof/>
          </w:rPr>
          <w:t>1.34. ear001-1-lag_03_table1Row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4" w:history="1">
        <w:r w:rsidR="00026E4B" w:rsidRPr="00A76FE8">
          <w:rPr>
            <w:rStyle w:val="Hyperlink"/>
            <w:noProof/>
          </w:rPr>
          <w:t>1.35. ear001-1-lag_05_table9Rows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5" w:history="1">
        <w:r w:rsidR="00026E4B" w:rsidRPr="00A76FE8">
          <w:rPr>
            <w:rStyle w:val="Hyperlink"/>
            <w:noProof/>
          </w:rPr>
          <w:t>1.36. ear002-lag_Self Employment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6" w:history="1">
        <w:r w:rsidR="00026E4B" w:rsidRPr="00A76FE8">
          <w:rPr>
            <w:rStyle w:val="Hyperlink"/>
            <w:noProof/>
          </w:rPr>
          <w:t>1.37. ear002-lag_workingCollapse_Self Employment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7" w:history="1">
        <w:r w:rsidR="00026E4B" w:rsidRPr="00A76FE8">
          <w:rPr>
            <w:rStyle w:val="Hyperlink"/>
            <w:noProof/>
          </w:rPr>
          <w:t>1.38. ear003-1-a_Supplemental Information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8" w:history="1">
        <w:r w:rsidR="00026E4B" w:rsidRPr="00A76FE8">
          <w:rPr>
            <w:rStyle w:val="Hyperlink"/>
            <w:noProof/>
          </w:rPr>
          <w:t>1.39. ear004_Total Earnings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59" w:history="1">
        <w:r w:rsidR="00026E4B" w:rsidRPr="00A76FE8">
          <w:rPr>
            <w:rStyle w:val="Hyperlink"/>
            <w:noProof/>
          </w:rPr>
          <w:t>ear004-d1-b_Total Earnings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0" w:history="1">
        <w:r w:rsidR="00026E4B" w:rsidRPr="00A76FE8">
          <w:rPr>
            <w:rStyle w:val="Hyperlink"/>
            <w:noProof/>
          </w:rPr>
          <w:t>1.40. ear005-1-a_Other Pensions/Annuities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1" w:history="1">
        <w:r w:rsidR="00026E4B" w:rsidRPr="00A76FE8">
          <w:rPr>
            <w:rStyle w:val="Hyperlink"/>
            <w:noProof/>
          </w:rPr>
          <w:t>1.41. wst000-1_Reduced Benefits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2" w:history="1">
        <w:r w:rsidR="00026E4B" w:rsidRPr="00A76FE8">
          <w:rPr>
            <w:rStyle w:val="Hyperlink"/>
            <w:noProof/>
          </w:rPr>
          <w:t>1.42. wst001-1-b_When to Start Retirement Benefits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3" w:history="1">
        <w:r w:rsidR="00026E4B" w:rsidRPr="00A76FE8">
          <w:rPr>
            <w:rStyle w:val="Hyperlink"/>
            <w:noProof/>
          </w:rPr>
          <w:t>1.43. wst001-1-e_When to Start Retirement Benefits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4" w:history="1">
        <w:r w:rsidR="00026E4B" w:rsidRPr="00A76FE8">
          <w:rPr>
            <w:rStyle w:val="Hyperlink"/>
            <w:noProof/>
          </w:rPr>
          <w:t>1.44. wst001-3-c_When to Start Retirement Benefits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5" w:history="1">
        <w:r w:rsidR="00026E4B" w:rsidRPr="00A76FE8">
          <w:rPr>
            <w:rStyle w:val="Hyperlink"/>
            <w:noProof/>
          </w:rPr>
          <w:t>1.45. wst001-3-d_When to Start Retirement Benefits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6" w:history="1">
        <w:r w:rsidR="00026E4B" w:rsidRPr="00A76FE8">
          <w:rPr>
            <w:rStyle w:val="Hyperlink"/>
            <w:noProof/>
          </w:rPr>
          <w:t>1.46. wst002-1_Direct Deposit Details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7" w:history="1">
        <w:r w:rsidR="00026E4B" w:rsidRPr="00A76FE8">
          <w:rPr>
            <w:rStyle w:val="Hyperlink"/>
            <w:noProof/>
          </w:rPr>
          <w:t>1.47. wst002-1_Direct Deposit Details w/Errors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8" w:history="1">
        <w:r w:rsidR="00026E4B" w:rsidRPr="00A76FE8">
          <w:rPr>
            <w:rStyle w:val="Hyperlink"/>
            <w:noProof/>
          </w:rPr>
          <w:t>1.48. bni001-1_Benefit Information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69" w:history="1">
        <w:r w:rsidR="00026E4B" w:rsidRPr="00A76FE8">
          <w:rPr>
            <w:rStyle w:val="Hyperlink"/>
            <w:noProof/>
          </w:rPr>
          <w:t>1.49. bni002-3_Health Insurance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0" w:history="1">
        <w:r w:rsidR="00026E4B" w:rsidRPr="00A76FE8">
          <w:rPr>
            <w:rStyle w:val="Hyperlink"/>
            <w:noProof/>
          </w:rPr>
          <w:t>1.50. rem001_Remarks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1" w:history="1">
        <w:r w:rsidR="00026E4B" w:rsidRPr="00A76FE8">
          <w:rPr>
            <w:rStyle w:val="Hyperlink"/>
            <w:noProof/>
          </w:rPr>
          <w:t>1.51. ovs001-r1-a_Overall Summary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2" w:history="1">
        <w:r w:rsidR="00026E4B" w:rsidRPr="00A76FE8">
          <w:rPr>
            <w:rStyle w:val="Hyperlink"/>
            <w:noProof/>
          </w:rPr>
          <w:t>1.52. snd001-r1_Send This Application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3" w:history="1">
        <w:r w:rsidR="00026E4B" w:rsidRPr="00A76FE8">
          <w:rPr>
            <w:rStyle w:val="Hyperlink"/>
            <w:noProof/>
          </w:rPr>
          <w:t>1.53. snd001-alternate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4" w:history="1">
        <w:r w:rsidR="00026E4B" w:rsidRPr="00A76FE8">
          <w:rPr>
            <w:rStyle w:val="Hyperlink"/>
            <w:noProof/>
          </w:rPr>
          <w:t>1.54. rec001-r1-a_Evidence and Receipt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5" w:history="1">
        <w:r w:rsidR="00026E4B" w:rsidRPr="00A76FE8">
          <w:rPr>
            <w:rStyle w:val="Hyperlink"/>
            <w:noProof/>
          </w:rPr>
          <w:t>1.55. wtn001-r1_Next Steps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026E4B" w:rsidRDefault="00026E4B">
      <w:pPr>
        <w:pStyle w:val="TOC1"/>
        <w:tabs>
          <w:tab w:val="right" w:leader="dot" w:pos="9350"/>
        </w:tabs>
        <w:rPr>
          <w:rStyle w:val="Hyperlink"/>
          <w:noProof/>
        </w:rPr>
      </w:pPr>
    </w:p>
    <w:p w:rsidR="00026E4B" w:rsidRDefault="006048F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89780276" w:history="1">
        <w:r w:rsidR="00026E4B" w:rsidRPr="00A76FE8">
          <w:rPr>
            <w:rStyle w:val="Hyperlink"/>
            <w:noProof/>
          </w:rPr>
          <w:t>2. Messages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7" w:history="1">
        <w:r w:rsidR="00026E4B" w:rsidRPr="00A76FE8">
          <w:rPr>
            <w:rStyle w:val="Hyperlink"/>
            <w:noProof/>
          </w:rPr>
          <w:t>2.1. msg005_GoToEstimator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8" w:history="1">
        <w:r w:rsidR="00026E4B" w:rsidRPr="00A76FE8">
          <w:rPr>
            <w:rStyle w:val="Hyperlink"/>
            <w:noProof/>
          </w:rPr>
          <w:t>2.2. msg010_Check the Information You Entered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79" w:history="1">
        <w:r w:rsidR="00026E4B" w:rsidRPr="00A76FE8">
          <w:rPr>
            <w:rStyle w:val="Hyperlink"/>
            <w:noProof/>
          </w:rPr>
          <w:t>2.3. msg027_We cannot process your request at this time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80" w:history="1">
        <w:r w:rsidR="00026E4B" w:rsidRPr="00A76FE8">
          <w:rPr>
            <w:rStyle w:val="Hyperlink"/>
            <w:noProof/>
          </w:rPr>
          <w:t>2.4. msg028_This service is not available at this time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81" w:history="1">
        <w:r w:rsidR="00026E4B" w:rsidRPr="00A76FE8">
          <w:rPr>
            <w:rStyle w:val="Hyperlink"/>
            <w:noProof/>
          </w:rPr>
          <w:t>2.5. msg045_Hours of Operation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82" w:history="1">
        <w:r w:rsidR="00026E4B" w:rsidRPr="00A76FE8">
          <w:rPr>
            <w:rStyle w:val="Hyperlink"/>
            <w:noProof/>
          </w:rPr>
          <w:t>2.6. msg051_We cannot Process your request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83" w:history="1">
        <w:r w:rsidR="00026E4B" w:rsidRPr="00A76FE8">
          <w:rPr>
            <w:rStyle w:val="Hyperlink"/>
            <w:noProof/>
          </w:rPr>
          <w:t>2.7. msg052_We cannot Process your request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84" w:history="1">
        <w:r w:rsidR="00026E4B" w:rsidRPr="00A76FE8">
          <w:rPr>
            <w:rStyle w:val="Hyperlink"/>
            <w:noProof/>
          </w:rPr>
          <w:t>2.8. msg152_Sign Off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026E4B" w:rsidRDefault="006048F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9780285" w:history="1">
        <w:r w:rsidR="00026E4B" w:rsidRPr="00A76FE8">
          <w:rPr>
            <w:rStyle w:val="Hyperlink"/>
            <w:noProof/>
          </w:rPr>
          <w:t>2.9. Bank Info Msg - Where can I find this?</w:t>
        </w:r>
        <w:r w:rsidR="00026E4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6E4B">
          <w:rPr>
            <w:noProof/>
            <w:webHidden/>
          </w:rPr>
          <w:instrText xml:space="preserve"> PAGEREF _Toc289780285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6E4B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D515C0" w:rsidRDefault="006048FB" w:rsidP="00D515C0">
      <w:pPr>
        <w:rPr>
          <w:b/>
        </w:rPr>
      </w:pPr>
      <w:r>
        <w:rPr>
          <w:b/>
        </w:rPr>
        <w:fldChar w:fldCharType="end"/>
      </w:r>
    </w:p>
    <w:p w:rsidR="00D515C0" w:rsidRPr="00634D62" w:rsidRDefault="00D515C0" w:rsidP="00D515C0">
      <w:pPr>
        <w:rPr>
          <w:b/>
        </w:rPr>
      </w:pPr>
      <w:r>
        <w:rPr>
          <w:b/>
        </w:rPr>
        <w:br w:type="page"/>
      </w:r>
    </w:p>
    <w:p w:rsidR="00D515C0" w:rsidRDefault="00D515C0" w:rsidP="00D515C0">
      <w:pPr>
        <w:sectPr w:rsidR="00D515C0" w:rsidSect="00A42979">
          <w:headerReference w:type="default" r:id="rId12"/>
          <w:footerReference w:type="defaul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515C0" w:rsidRDefault="00D515C0" w:rsidP="00D515C0">
      <w:pPr>
        <w:pStyle w:val="AxureHeading1"/>
        <w:keepNext/>
      </w:pPr>
      <w:bookmarkStart w:id="0" w:name="_Toc289780219"/>
      <w:r>
        <w:t>Pages</w:t>
      </w:r>
      <w:bookmarkEnd w:id="0"/>
    </w:p>
    <w:p w:rsidR="00D515C0" w:rsidRDefault="00D515C0" w:rsidP="00D515C0">
      <w:pPr>
        <w:pStyle w:val="AxureHeading2"/>
        <w:keepNext/>
      </w:pPr>
      <w:bookmarkStart w:id="1" w:name="_Toc289780220"/>
      <w:r>
        <w:t>ent001_Welcome</w:t>
      </w:r>
      <w:bookmarkEnd w:id="1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99172" cy="5629275"/>
            <wp:effectExtent l="19050" t="0" r="6328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72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" w:name="_Toc289780221"/>
      <w:r>
        <w:t>ent003_Welcome</w:t>
      </w:r>
      <w:bookmarkEnd w:id="2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19135" cy="5648325"/>
            <wp:effectExtent l="19050" t="0" r="5415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13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" w:name="_Toc289780222"/>
      <w:r>
        <w:t>ent004_Restart</w:t>
      </w:r>
      <w:bookmarkEnd w:id="3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15025" cy="3705225"/>
            <wp:effectExtent l="19050" t="0" r="9525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173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" w:name="_Toc289780223"/>
      <w:r>
        <w:t>ini002-r_Applicant Identification</w:t>
      </w:r>
      <w:bookmarkEnd w:id="4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85094" cy="4391025"/>
            <wp:effectExtent l="1905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367"/>
                    <a:stretch>
                      <a:fillRect/>
                    </a:stretch>
                  </pic:blipFill>
                  <pic:spPr>
                    <a:xfrm>
                      <a:off x="0" y="0"/>
                      <a:ext cx="5985094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5" w:name="_Toc289780224"/>
      <w:r>
        <w:t>ini003-1_Contact Information</w:t>
      </w:r>
      <w:bookmarkEnd w:id="5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4772025" cy="7343479"/>
            <wp:effectExtent l="19050" t="0" r="9525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34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6" w:name="_Toc289780225"/>
      <w:proofErr w:type="spellStart"/>
      <w:r>
        <w:t>ini003-1_Contact</w:t>
      </w:r>
      <w:proofErr w:type="spellEnd"/>
      <w:r>
        <w:t xml:space="preserve"> </w:t>
      </w:r>
      <w:proofErr w:type="spellStart"/>
      <w:r>
        <w:t>Information_Foreign</w:t>
      </w:r>
      <w:bookmarkEnd w:id="6"/>
      <w:proofErr w:type="spellEnd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4743450" cy="7299506"/>
            <wp:effectExtent l="1905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2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7" w:name="_Toc289780226"/>
      <w:r>
        <w:t>ini004-1_Birth and Citizenship</w:t>
      </w:r>
      <w:bookmarkEnd w:id="7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667250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8" w:name="_Toc289780227"/>
      <w:proofErr w:type="spellStart"/>
      <w:r>
        <w:t>ini004-1_Birth</w:t>
      </w:r>
      <w:proofErr w:type="spellEnd"/>
      <w:r>
        <w:t xml:space="preserve"> and </w:t>
      </w:r>
      <w:proofErr w:type="spellStart"/>
      <w:r>
        <w:t>Citizenship_foreign</w:t>
      </w:r>
      <w:proofErr w:type="spellEnd"/>
      <w:r>
        <w:t xml:space="preserve"> citizen</w:t>
      </w:r>
      <w:bookmarkEnd w:id="8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12576" cy="4733925"/>
            <wp:effectExtent l="19050" t="0" r="0" b="0"/>
            <wp:docPr id="8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576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9" w:name="_Toc289780228"/>
      <w:r>
        <w:t>ini005-1_01_Medicare Election Information</w:t>
      </w:r>
      <w:bookmarkEnd w:id="9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76925" cy="3389795"/>
            <wp:effectExtent l="19050" t="0" r="9525" b="0"/>
            <wp:docPr id="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795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3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0" w:name="_Toc289780229"/>
      <w:r>
        <w:t>apn001-r1_Application Number</w:t>
      </w:r>
      <w:bookmarkEnd w:id="10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7289694"/>
            <wp:effectExtent l="1905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28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1" w:name="_Toc289780230"/>
      <w:r>
        <w:t>adi001-1_01_Other SSNs and Names</w:t>
      </w:r>
      <w:bookmarkEnd w:id="11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661801" cy="7362825"/>
            <wp:effectExtent l="1905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204" cy="73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2" w:name="_Toc289780231"/>
      <w:r>
        <w:t>adi002-1_01_Disability</w:t>
      </w:r>
      <w:bookmarkEnd w:id="12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667250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3" w:name="_Toc289780232"/>
      <w:r>
        <w:t>fam001-1_01_Marriage Information</w:t>
      </w:r>
      <w:bookmarkEnd w:id="13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20936" cy="6791325"/>
            <wp:effectExtent l="19050" t="0" r="3614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936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4" w:name="_Toc289780233"/>
      <w:proofErr w:type="spellStart"/>
      <w:r>
        <w:t>fam001-1_01_Marriage</w:t>
      </w:r>
      <w:proofErr w:type="spellEnd"/>
      <w:r>
        <w:t xml:space="preserve"> </w:t>
      </w:r>
      <w:proofErr w:type="spellStart"/>
      <w:r>
        <w:t>Information_Yes</w:t>
      </w:r>
      <w:bookmarkEnd w:id="14"/>
      <w:proofErr w:type="spellEnd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87781" cy="7362825"/>
            <wp:effectExtent l="1905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138" cy="73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5" w:name="_Toc289780234"/>
      <w:proofErr w:type="spellStart"/>
      <w:r>
        <w:t>fam001-1_01_Marriage</w:t>
      </w:r>
      <w:proofErr w:type="spellEnd"/>
      <w:r>
        <w:t xml:space="preserve"> </w:t>
      </w:r>
      <w:proofErr w:type="spellStart"/>
      <w:r>
        <w:t>Information_No</w:t>
      </w:r>
      <w:bookmarkEnd w:id="15"/>
      <w:proofErr w:type="spellEnd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20936" cy="6791325"/>
            <wp:effectExtent l="19050" t="0" r="3614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710" cy="67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6" w:name="_Toc289780235"/>
      <w:r>
        <w:t>fam002-1_02_Prior Marriages</w:t>
      </w:r>
      <w:bookmarkEnd w:id="16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05202" cy="3705225"/>
            <wp:effectExtent l="19050" t="0" r="298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0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7" w:name="_Toc289780236"/>
      <w:proofErr w:type="spellStart"/>
      <w:r>
        <w:t>fam002-1_02_Prior</w:t>
      </w:r>
      <w:proofErr w:type="spellEnd"/>
      <w:r>
        <w:t xml:space="preserve"> </w:t>
      </w:r>
      <w:proofErr w:type="spellStart"/>
      <w:r>
        <w:t>Marriages_add</w:t>
      </w:r>
      <w:proofErr w:type="spellEnd"/>
      <w:r>
        <w:t xml:space="preserve"> </w:t>
      </w:r>
      <w:proofErr w:type="spellStart"/>
      <w:r>
        <w:t>page_empty</w:t>
      </w:r>
      <w:proofErr w:type="spellEnd"/>
      <w:r>
        <w:t xml:space="preserve"> table</w:t>
      </w:r>
      <w:bookmarkEnd w:id="17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92777" cy="5305425"/>
            <wp:effectExtent l="19050" t="0" r="0" b="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7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8" w:name="_Toc289780237"/>
      <w:proofErr w:type="spellStart"/>
      <w:r>
        <w:t>fam002-1_02_Prior</w:t>
      </w:r>
      <w:proofErr w:type="spellEnd"/>
      <w:r>
        <w:t xml:space="preserve"> </w:t>
      </w:r>
      <w:proofErr w:type="spellStart"/>
      <w:r>
        <w:t>Marriages_add</w:t>
      </w:r>
      <w:proofErr w:type="spellEnd"/>
      <w:r>
        <w:t xml:space="preserve"> </w:t>
      </w:r>
      <w:proofErr w:type="spellStart"/>
      <w:r>
        <w:t>page4</w:t>
      </w:r>
      <w:bookmarkEnd w:id="18"/>
      <w:proofErr w:type="spellEnd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4934513" cy="7248525"/>
            <wp:effectExtent l="19050" t="0" r="0" b="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4937400" cy="7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19" w:name="_Toc289780238"/>
      <w:proofErr w:type="spellStart"/>
      <w:r>
        <w:t>fam002-1_02_Prior</w:t>
      </w:r>
      <w:proofErr w:type="spellEnd"/>
      <w:r>
        <w:t xml:space="preserve"> </w:t>
      </w:r>
      <w:proofErr w:type="spellStart"/>
      <w:r>
        <w:t>Marriages_add_waddl</w:t>
      </w:r>
      <w:proofErr w:type="spellEnd"/>
      <w:r>
        <w:t xml:space="preserve"> questions</w:t>
      </w:r>
      <w:bookmarkEnd w:id="19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4543425" cy="7303732"/>
            <wp:effectExtent l="19050" t="0" r="9525" b="0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10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730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0" w:name="_Toc289780239"/>
      <w:proofErr w:type="spellStart"/>
      <w:r>
        <w:t>fam002-1_02_Prior</w:t>
      </w:r>
      <w:proofErr w:type="spellEnd"/>
      <w:r>
        <w:t xml:space="preserve"> </w:t>
      </w:r>
      <w:proofErr w:type="spellStart"/>
      <w:r>
        <w:t>Marriages_add</w:t>
      </w:r>
      <w:proofErr w:type="spellEnd"/>
      <w:r>
        <w:t xml:space="preserve"> </w:t>
      </w:r>
      <w:proofErr w:type="spellStart"/>
      <w:r>
        <w:t>page_Yes</w:t>
      </w:r>
      <w:bookmarkEnd w:id="20"/>
      <w:proofErr w:type="spellEnd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4629150" cy="7366962"/>
            <wp:effectExtent l="19050" t="0" r="0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607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7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1" w:name="_Toc289780240"/>
      <w:proofErr w:type="spellStart"/>
      <w:r>
        <w:t>fam002-1_02_Prior</w:t>
      </w:r>
      <w:proofErr w:type="spellEnd"/>
      <w:r>
        <w:t xml:space="preserve"> </w:t>
      </w:r>
      <w:proofErr w:type="spellStart"/>
      <w:r>
        <w:t>Marriages_add</w:t>
      </w:r>
      <w:proofErr w:type="spellEnd"/>
      <w:r>
        <w:t xml:space="preserve"> </w:t>
      </w:r>
      <w:proofErr w:type="spellStart"/>
      <w:r>
        <w:t>page_No</w:t>
      </w:r>
      <w:bookmarkEnd w:id="21"/>
      <w:proofErr w:type="spellEnd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4733925" cy="7371397"/>
            <wp:effectExtent l="19050" t="0" r="9525" b="0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809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37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2" w:name="_Toc289780241"/>
      <w:proofErr w:type="spellStart"/>
      <w:r>
        <w:t>fam002-1_02_Prior</w:t>
      </w:r>
      <w:proofErr w:type="spellEnd"/>
      <w:r>
        <w:t xml:space="preserve"> </w:t>
      </w:r>
      <w:proofErr w:type="spellStart"/>
      <w:r>
        <w:t>Marriages_summary</w:t>
      </w:r>
      <w:proofErr w:type="spellEnd"/>
      <w:r>
        <w:t xml:space="preserve"> page</w:t>
      </w:r>
      <w:bookmarkEnd w:id="22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5248275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3" w:name="_Toc289780242"/>
      <w:proofErr w:type="spellStart"/>
      <w:r>
        <w:t>fam002-1_02_Prior</w:t>
      </w:r>
      <w:proofErr w:type="spellEnd"/>
      <w:r>
        <w:t xml:space="preserve"> </w:t>
      </w:r>
      <w:proofErr w:type="spellStart"/>
      <w:r>
        <w:t>Marriages_summary</w:t>
      </w:r>
      <w:proofErr w:type="spellEnd"/>
      <w:r>
        <w:t xml:space="preserve"> </w:t>
      </w:r>
      <w:proofErr w:type="spellStart"/>
      <w:r>
        <w:t>page_message</w:t>
      </w:r>
      <w:bookmarkEnd w:id="23"/>
      <w:proofErr w:type="spellEnd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01411" cy="6677025"/>
            <wp:effectExtent l="19050" t="0" r="4089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19" cy="668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4" w:name="_Toc289780243"/>
      <w:r>
        <w:t>fam003-r1_Children</w:t>
      </w:r>
      <w:bookmarkEnd w:id="24"/>
    </w:p>
    <w:p w:rsidR="00D515C0" w:rsidRDefault="00264152" w:rsidP="00D515C0">
      <w:pPr>
        <w:jc w:val="center"/>
      </w:pPr>
      <w:r>
        <w:rPr>
          <w:noProof/>
        </w:rPr>
        <w:drawing>
          <wp:inline distT="0" distB="0" distL="0" distR="0">
            <wp:extent cx="4457700" cy="3786602"/>
            <wp:effectExtent l="19050" t="0" r="0" b="0"/>
            <wp:docPr id="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8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152">
        <w:t xml:space="preserve"> </w:t>
      </w:r>
      <w:r>
        <w:rPr>
          <w:noProof/>
        </w:rPr>
        <w:drawing>
          <wp:inline distT="0" distB="0" distL="0" distR="0">
            <wp:extent cx="4475480" cy="3590997"/>
            <wp:effectExtent l="19050" t="0" r="1270" b="0"/>
            <wp:docPr id="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59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5" w:name="_Toc289780244"/>
      <w:proofErr w:type="spellStart"/>
      <w:r>
        <w:t>mil001-1_Military</w:t>
      </w:r>
      <w:proofErr w:type="spellEnd"/>
      <w:r>
        <w:t xml:space="preserve"> </w:t>
      </w:r>
      <w:proofErr w:type="spellStart"/>
      <w:r>
        <w:t>Details_initial</w:t>
      </w:r>
      <w:proofErr w:type="spellEnd"/>
      <w:r>
        <w:t xml:space="preserve"> state</w:t>
      </w:r>
      <w:bookmarkEnd w:id="25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6027463" cy="3476625"/>
            <wp:effectExtent l="19050" t="0" r="0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8398"/>
                    <a:stretch>
                      <a:fillRect/>
                    </a:stretch>
                  </pic:blipFill>
                  <pic:spPr>
                    <a:xfrm>
                      <a:off x="0" y="0"/>
                      <a:ext cx="6027463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6" w:name="_Toc289780245"/>
      <w:proofErr w:type="spellStart"/>
      <w:r>
        <w:t>mil001-1_Military</w:t>
      </w:r>
      <w:proofErr w:type="spellEnd"/>
      <w:r>
        <w:t xml:space="preserve"> </w:t>
      </w:r>
      <w:proofErr w:type="spellStart"/>
      <w:r>
        <w:t>Details_tableempty</w:t>
      </w:r>
      <w:bookmarkEnd w:id="26"/>
      <w:proofErr w:type="spellEnd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695825"/>
            <wp:effectExtent l="0" t="0" r="0" b="0"/>
            <wp:docPr id="26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7" w:name="_Toc289780246"/>
      <w:r>
        <w:t>mil001-1_Military Details_Period1</w:t>
      </w:r>
      <w:bookmarkEnd w:id="27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162425"/>
            <wp:effectExtent l="19050" t="0" r="0" b="0"/>
            <wp:docPr id="27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2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08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8" w:name="_Toc289780247"/>
      <w:r>
        <w:t>mil001-1_Military Details_Table9Row_NoWarning</w:t>
      </w:r>
      <w:bookmarkEnd w:id="28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75033" cy="5076825"/>
            <wp:effectExtent l="19050" t="0" r="6667" b="0"/>
            <wp:docPr id="28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2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033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29" w:name="_Toc289780248"/>
      <w:r>
        <w:t>mil001-1_Military Details_Table10Row_Warning</w:t>
      </w:r>
      <w:bookmarkEnd w:id="29"/>
    </w:p>
    <w:p w:rsidR="00D515C0" w:rsidRDefault="00264152" w:rsidP="00D515C0">
      <w:pPr>
        <w:jc w:val="center"/>
      </w:pPr>
      <w:r w:rsidRPr="00264152">
        <w:rPr>
          <w:noProof/>
        </w:rPr>
        <w:drawing>
          <wp:inline distT="0" distB="0" distL="0" distR="0">
            <wp:extent cx="5776223" cy="7362825"/>
            <wp:effectExtent l="19050" t="0" r="0" b="0"/>
            <wp:docPr id="255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2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223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0" w:name="_Toc289780249"/>
      <w:r>
        <w:t>ear001-1-lag_Employer Details</w:t>
      </w:r>
      <w:bookmarkEnd w:id="30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086225"/>
            <wp:effectExtent l="0" t="0" r="0" b="0"/>
            <wp:docPr id="30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2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1" w:name="_Toc289780250"/>
      <w:r>
        <w:t>ear001-1-lag_01_tableEmpty</w:t>
      </w:r>
      <w:bookmarkEnd w:id="31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98493" cy="4505325"/>
            <wp:effectExtent l="19050" t="0" r="7007" b="0"/>
            <wp:docPr id="31" name="AXU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3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32492"/>
                    <a:stretch>
                      <a:fillRect/>
                    </a:stretch>
                  </pic:blipFill>
                  <pic:spPr>
                    <a:xfrm>
                      <a:off x="0" y="0"/>
                      <a:ext cx="5898493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2" w:name="_Toc289780251"/>
      <w:r>
        <w:t>ear001-1-lag_02_EmployerDetailEntry</w:t>
      </w:r>
      <w:bookmarkEnd w:id="32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43768" cy="5762625"/>
            <wp:effectExtent l="19050" t="0" r="0" b="0"/>
            <wp:docPr id="32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3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14310"/>
                    <a:stretch>
                      <a:fillRect/>
                    </a:stretch>
                  </pic:blipFill>
                  <pic:spPr>
                    <a:xfrm>
                      <a:off x="0" y="0"/>
                      <a:ext cx="5943768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3" w:name="_Toc289780252"/>
      <w:r>
        <w:t>ear001-1-lag_02_EmployerDetailEntry_Foreign Addres</w:t>
      </w:r>
      <w:r w:rsidR="00B40727">
        <w:t>s</w:t>
      </w:r>
      <w:bookmarkEnd w:id="33"/>
    </w:p>
    <w:p w:rsidR="00D515C0" w:rsidRDefault="00B40727" w:rsidP="00D515C0">
      <w:pPr>
        <w:jc w:val="center"/>
      </w:pPr>
      <w:r w:rsidRPr="00B40727">
        <w:rPr>
          <w:noProof/>
        </w:rPr>
        <w:drawing>
          <wp:inline distT="0" distB="0" distL="0" distR="0">
            <wp:extent cx="5800725" cy="6563106"/>
            <wp:effectExtent l="19050" t="0" r="9525" b="0"/>
            <wp:docPr id="256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56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4" w:name="_Toc289780253"/>
      <w:r>
        <w:t>ear001-1-lag_03_table1Row</w:t>
      </w:r>
      <w:bookmarkEnd w:id="34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667250"/>
            <wp:effectExtent l="0" t="0" r="0" b="0"/>
            <wp:docPr id="34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3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5" w:name="_Toc289780254"/>
      <w:r>
        <w:t>ear001-1-lag_05_table9Rows</w:t>
      </w:r>
      <w:bookmarkEnd w:id="35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45188" cy="7134225"/>
            <wp:effectExtent l="19050" t="0" r="0" b="0"/>
            <wp:docPr id="35" name="AXU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34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85" cy="713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6" w:name="_Toc289780255"/>
      <w:r>
        <w:t>ear002-lag_Self Employment</w:t>
      </w:r>
      <w:bookmarkEnd w:id="36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01412" cy="6677025"/>
            <wp:effectExtent l="19050" t="0" r="4088" b="0"/>
            <wp:docPr id="36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XU35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951" cy="66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7" w:name="_Toc289780256"/>
      <w:r>
        <w:t>ear002-lag_workingCollapse_Self Employment</w:t>
      </w:r>
      <w:bookmarkEnd w:id="37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43572" cy="3705225"/>
            <wp:effectExtent l="19050" t="0" r="28" b="0"/>
            <wp:docPr id="37" name="AXU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XU3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42496"/>
                    <a:stretch>
                      <a:fillRect/>
                    </a:stretch>
                  </pic:blipFill>
                  <pic:spPr>
                    <a:xfrm>
                      <a:off x="0" y="0"/>
                      <a:ext cx="594357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8" w:name="_Toc289780257"/>
      <w:r>
        <w:t>ear003-1-a_Supplemental Information</w:t>
      </w:r>
      <w:bookmarkEnd w:id="38"/>
    </w:p>
    <w:p w:rsidR="00B40727" w:rsidRDefault="00B40727" w:rsidP="00D515C0">
      <w:pPr>
        <w:jc w:val="center"/>
      </w:pPr>
      <w:r>
        <w:rPr>
          <w:noProof/>
        </w:rPr>
        <w:drawing>
          <wp:inline distT="0" distB="0" distL="0" distR="0">
            <wp:extent cx="4838700" cy="3986344"/>
            <wp:effectExtent l="19050" t="0" r="0" b="0"/>
            <wp:docPr id="2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2" cy="398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4562" cy="3314700"/>
            <wp:effectExtent l="19050" t="0" r="0" b="0"/>
            <wp:docPr id="2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62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39" w:name="_Toc289780258"/>
      <w:r>
        <w:t>ear004_Total Earnings</w:t>
      </w:r>
      <w:bookmarkEnd w:id="39"/>
    </w:p>
    <w:p w:rsidR="004745CB" w:rsidRDefault="00B40727" w:rsidP="00D515C0">
      <w:pPr>
        <w:jc w:val="center"/>
      </w:pPr>
      <w:r>
        <w:rPr>
          <w:noProof/>
        </w:rPr>
        <w:drawing>
          <wp:inline distT="0" distB="0" distL="0" distR="0">
            <wp:extent cx="4453639" cy="3773223"/>
            <wp:effectExtent l="19050" t="0" r="4061" b="0"/>
            <wp:docPr id="2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39" cy="377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C0" w:rsidRDefault="00B40727" w:rsidP="004745CB">
      <w:r>
        <w:rPr>
          <w:noProof/>
        </w:rPr>
        <w:drawing>
          <wp:inline distT="0" distB="0" distL="0" distR="0">
            <wp:extent cx="4772025" cy="3996509"/>
            <wp:effectExtent l="19050" t="0" r="9525" b="0"/>
            <wp:docPr id="2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17" cy="399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210" cy="3314700"/>
            <wp:effectExtent l="19050" t="0" r="440" b="0"/>
            <wp:docPr id="2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53" cy="332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79" w:rsidRDefault="00A42979" w:rsidP="00D515C0">
      <w:pPr>
        <w:jc w:val="center"/>
      </w:pPr>
    </w:p>
    <w:p w:rsidR="00D515C0" w:rsidRDefault="00D515C0" w:rsidP="00A42979">
      <w:pPr>
        <w:pStyle w:val="AxureHeading2"/>
        <w:keepNext/>
        <w:numPr>
          <w:ilvl w:val="0"/>
          <w:numId w:val="0"/>
        </w:numPr>
      </w:pPr>
      <w:r>
        <w:br w:type="page"/>
      </w:r>
      <w:bookmarkStart w:id="40" w:name="_Toc289780259"/>
      <w:r>
        <w:t>ear004-d1-b_Total Earnings</w:t>
      </w:r>
      <w:bookmarkEnd w:id="40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086225"/>
            <wp:effectExtent l="0" t="0" r="0" b="0"/>
            <wp:docPr id="40" name="AXU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XU3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1" w:name="_Toc289780260"/>
      <w:r>
        <w:t>ear005-1-a_Other Pensions/Annuities</w:t>
      </w:r>
      <w:bookmarkEnd w:id="41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945188" cy="7134225"/>
            <wp:effectExtent l="19050" t="0" r="0" b="0"/>
            <wp:docPr id="41" name="AXU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XU40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29" cy="71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2" w:name="_Toc289780261"/>
      <w:r>
        <w:t>wst000-1_Reduced Benefits</w:t>
      </w:r>
      <w:bookmarkEnd w:id="42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3819525"/>
            <wp:effectExtent l="19050" t="0" r="0" b="0"/>
            <wp:docPr id="42" name="AXU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XU4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652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3" w:name="_Toc289780262"/>
      <w:r>
        <w:t>wst001-1-b_When to Start Retirement Benefits</w:t>
      </w:r>
      <w:bookmarkEnd w:id="43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667250"/>
            <wp:effectExtent l="0" t="0" r="0" b="0"/>
            <wp:docPr id="43" name="AXU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XU4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4" w:name="_Toc289780263"/>
      <w:r>
        <w:t>wst001-1-e_When to Start Retirement Benefits</w:t>
      </w:r>
      <w:bookmarkEnd w:id="44"/>
    </w:p>
    <w:p w:rsidR="00D515C0" w:rsidRDefault="00026E4B" w:rsidP="00D515C0">
      <w:pPr>
        <w:jc w:val="center"/>
      </w:pPr>
      <w:r w:rsidRPr="00026E4B">
        <w:rPr>
          <w:noProof/>
        </w:rPr>
        <w:drawing>
          <wp:inline distT="0" distB="0" distL="0" distR="0">
            <wp:extent cx="5734050" cy="5734050"/>
            <wp:effectExtent l="19050" t="0" r="0" b="0"/>
            <wp:docPr id="44" name="AXU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4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5" w:name="_Toc289780264"/>
      <w:r>
        <w:t>wst001-3-c_When to Start Retirement Benefits</w:t>
      </w:r>
      <w:bookmarkEnd w:id="45"/>
    </w:p>
    <w:p w:rsidR="00D515C0" w:rsidRDefault="00026E4B" w:rsidP="00D515C0">
      <w:pPr>
        <w:jc w:val="center"/>
      </w:pPr>
      <w:r w:rsidRPr="00026E4B">
        <w:rPr>
          <w:noProof/>
        </w:rPr>
        <w:drawing>
          <wp:inline distT="0" distB="0" distL="0" distR="0">
            <wp:extent cx="5801591" cy="6381750"/>
            <wp:effectExtent l="19050" t="0" r="8659" b="0"/>
            <wp:docPr id="45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44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591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6" w:name="_Toc289780265"/>
      <w:r>
        <w:t>wst001-3-d_When to Start Retirement Benefits</w:t>
      </w:r>
      <w:bookmarkEnd w:id="46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086225"/>
            <wp:effectExtent l="0" t="0" r="0" b="0"/>
            <wp:docPr id="227" name="AXU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45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7" w:name="_Toc289780266"/>
      <w:r>
        <w:t>wst002-1_Direct Deposit Details</w:t>
      </w:r>
      <w:bookmarkEnd w:id="47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3819525"/>
            <wp:effectExtent l="19050" t="0" r="0" b="0"/>
            <wp:docPr id="47" name="AXU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46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1816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4745CB">
      <w:pPr>
        <w:pStyle w:val="AxureHeading2"/>
        <w:keepNext/>
      </w:pPr>
      <w:r>
        <w:br w:type="page"/>
      </w:r>
    </w:p>
    <w:p w:rsidR="00D515C0" w:rsidRDefault="00D515C0" w:rsidP="00D515C0">
      <w:pPr>
        <w:pStyle w:val="AxureHeading2"/>
        <w:keepNext/>
      </w:pPr>
      <w:bookmarkStart w:id="48" w:name="_Toc289780268"/>
      <w:r>
        <w:t>bni001-1_Benefit Information</w:t>
      </w:r>
      <w:bookmarkEnd w:id="48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4876800" cy="7284489"/>
            <wp:effectExtent l="19050" t="0" r="0" b="0"/>
            <wp:docPr id="49" name="AXU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XU48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8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49" w:name="_Toc289780269"/>
      <w:r>
        <w:t>bni002-3_Health Insurance</w:t>
      </w:r>
      <w:bookmarkEnd w:id="49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5248275"/>
            <wp:effectExtent l="0" t="0" r="0" b="0"/>
            <wp:docPr id="50" name="AXU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XU49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50" w:name="_Toc289780270"/>
      <w:r>
        <w:t>rem001_Remarks</w:t>
      </w:r>
      <w:bookmarkEnd w:id="50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667250"/>
            <wp:effectExtent l="0" t="0" r="0" b="0"/>
            <wp:docPr id="51" name="AXU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50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51" w:name="_Toc289780271"/>
      <w:r>
        <w:t>ovs001-r1-a_Overall Summary</w:t>
      </w:r>
      <w:bookmarkEnd w:id="51"/>
    </w:p>
    <w:p w:rsidR="00D515C0" w:rsidRDefault="00B40727" w:rsidP="00D515C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931294"/>
            <wp:effectExtent l="19050" t="0" r="0" b="0"/>
            <wp:docPr id="27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43600" cy="4823620"/>
            <wp:effectExtent l="19050" t="0" r="0" b="0"/>
            <wp:docPr id="27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43600" cy="5025098"/>
            <wp:effectExtent l="19050" t="0" r="0" b="0"/>
            <wp:docPr id="27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43600" cy="4823279"/>
            <wp:effectExtent l="19050" t="0" r="0" b="0"/>
            <wp:docPr id="2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43600" cy="4876952"/>
            <wp:effectExtent l="19050" t="0" r="0" b="0"/>
            <wp:docPr id="27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43600" cy="4816570"/>
            <wp:effectExtent l="19050" t="0" r="0" b="0"/>
            <wp:docPr id="27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27" w:rsidRDefault="00B40727" w:rsidP="00D515C0">
      <w:pPr>
        <w:jc w:val="center"/>
      </w:pPr>
    </w:p>
    <w:p w:rsidR="00D515C0" w:rsidRDefault="00D515C0" w:rsidP="00D515C0">
      <w:pPr>
        <w:pStyle w:val="AxureHeading2"/>
        <w:keepNext/>
      </w:pPr>
      <w:r>
        <w:br w:type="page"/>
      </w:r>
      <w:bookmarkStart w:id="52" w:name="_Toc289780272"/>
      <w:r>
        <w:t>snd001-r1_Send This Application</w:t>
      </w:r>
      <w:bookmarkEnd w:id="52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667250"/>
            <wp:effectExtent l="0" t="0" r="0" b="0"/>
            <wp:docPr id="53" name="AXU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XU52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bookmarkStart w:id="53" w:name="_Toc289780274"/>
      <w:r>
        <w:t>rec001-r1-a_Evidence and Receipt</w:t>
      </w:r>
      <w:bookmarkEnd w:id="53"/>
    </w:p>
    <w:p w:rsidR="00B40727" w:rsidRDefault="00B40727" w:rsidP="00D515C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977691"/>
            <wp:effectExtent l="19050" t="0" r="0" b="0"/>
            <wp:docPr id="27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43600" cy="4954973"/>
            <wp:effectExtent l="19050" t="0" r="0" b="0"/>
            <wp:docPr id="27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43600" cy="5016941"/>
            <wp:effectExtent l="19050" t="0" r="0" b="0"/>
            <wp:docPr id="27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43600" cy="4895774"/>
            <wp:effectExtent l="19050" t="0" r="0" b="0"/>
            <wp:docPr id="27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="00B7296D">
        <w:rPr>
          <w:noProof/>
        </w:rPr>
        <w:drawing>
          <wp:inline distT="0" distB="0" distL="0" distR="0">
            <wp:extent cx="5943600" cy="5032839"/>
            <wp:effectExtent l="19050" t="0" r="0" b="0"/>
            <wp:docPr id="28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96D">
        <w:rPr>
          <w:noProof/>
        </w:rPr>
        <w:br/>
      </w:r>
      <w:r w:rsidR="00B7296D">
        <w:rPr>
          <w:noProof/>
        </w:rPr>
        <w:drawing>
          <wp:inline distT="0" distB="0" distL="0" distR="0">
            <wp:extent cx="5943600" cy="4972733"/>
            <wp:effectExtent l="19050" t="0" r="0" b="0"/>
            <wp:docPr id="28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96D">
        <w:rPr>
          <w:noProof/>
        </w:rPr>
        <w:drawing>
          <wp:inline distT="0" distB="0" distL="0" distR="0">
            <wp:extent cx="5943600" cy="1789024"/>
            <wp:effectExtent l="19050" t="0" r="0" b="0"/>
            <wp:docPr id="28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27" w:rsidRDefault="00B40727" w:rsidP="00D515C0">
      <w:pPr>
        <w:jc w:val="center"/>
      </w:pPr>
    </w:p>
    <w:p w:rsidR="00D515C0" w:rsidRDefault="00D515C0" w:rsidP="00D515C0">
      <w:pPr>
        <w:pStyle w:val="AxureHeading2"/>
        <w:keepNext/>
      </w:pPr>
      <w:r>
        <w:br w:type="page"/>
      </w:r>
      <w:bookmarkStart w:id="54" w:name="_Toc289780275"/>
      <w:r>
        <w:t>wtn001-r1_Next Steps</w:t>
      </w:r>
      <w:bookmarkEnd w:id="54"/>
    </w:p>
    <w:p w:rsidR="00B7296D" w:rsidRDefault="00B7296D" w:rsidP="00B7296D">
      <w:pPr>
        <w:jc w:val="center"/>
      </w:pPr>
      <w:r>
        <w:rPr>
          <w:noProof/>
        </w:rPr>
        <w:drawing>
          <wp:inline distT="0" distB="0" distL="0" distR="0">
            <wp:extent cx="4442460" cy="3724934"/>
            <wp:effectExtent l="19050" t="0" r="0" b="0"/>
            <wp:docPr id="28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24" cy="372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6275" cy="3599712"/>
            <wp:effectExtent l="19050" t="0" r="9525" b="0"/>
            <wp:docPr id="28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C0" w:rsidRDefault="00D515C0" w:rsidP="00B7296D">
      <w:r>
        <w:br w:type="page"/>
        <w:t xml:space="preserve"> </w:t>
      </w:r>
    </w:p>
    <w:p w:rsidR="00D515C0" w:rsidRDefault="00B7296D" w:rsidP="00B7296D">
      <w:pPr>
        <w:pStyle w:val="AxureHeading1"/>
      </w:pPr>
      <w:bookmarkStart w:id="55" w:name="_Toc289780276"/>
      <w:r>
        <w:t>Messages</w:t>
      </w:r>
      <w:bookmarkEnd w:id="55"/>
    </w:p>
    <w:p w:rsidR="00B7296D" w:rsidRDefault="00B7296D" w:rsidP="00D515C0">
      <w:pPr>
        <w:pStyle w:val="AxureHeading2"/>
        <w:keepNext/>
      </w:pPr>
      <w:bookmarkStart w:id="56" w:name="_Toc289780277"/>
      <w:r>
        <w:t>msg005_GoToEstimator</w:t>
      </w:r>
      <w:bookmarkEnd w:id="56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3914775"/>
            <wp:effectExtent l="19050" t="0" r="0" b="0"/>
            <wp:docPr id="57" name="AXU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XU56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b="1612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57" w:name="_Toc289780278"/>
      <w:r>
        <w:t>msg010_Check the Information You Entered</w:t>
      </w:r>
      <w:bookmarkEnd w:id="57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086225"/>
            <wp:effectExtent l="0" t="0" r="0" b="0"/>
            <wp:docPr id="58" name="AXU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XU57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58" w:name="_Toc289780279"/>
      <w:r>
        <w:t>msg027_We cannot process your request at this time</w:t>
      </w:r>
      <w:bookmarkEnd w:id="58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3162300"/>
            <wp:effectExtent l="0" t="0" r="0" b="0"/>
            <wp:docPr id="59" name="AXU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XU58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59" w:name="_Toc289780280"/>
      <w:r>
        <w:t>msg028_This service is not available at this time</w:t>
      </w:r>
      <w:bookmarkEnd w:id="59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3362325"/>
            <wp:effectExtent l="19050" t="0" r="0" b="0"/>
            <wp:docPr id="60" name="AXU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XU59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b="177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60" w:name="_Toc289780281"/>
      <w:r>
        <w:t>msg045_Hours of Operation</w:t>
      </w:r>
      <w:bookmarkEnd w:id="60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3457575"/>
            <wp:effectExtent l="0" t="0" r="0" b="0"/>
            <wp:docPr id="61" name="AXU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XU60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61" w:name="_Toc289780282"/>
      <w:r>
        <w:t>msg051_We cannot Process your request</w:t>
      </w:r>
      <w:bookmarkEnd w:id="61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4029075"/>
            <wp:effectExtent l="0" t="0" r="0" b="0"/>
            <wp:docPr id="62" name="AXU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XU61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62" w:name="_Toc289780283"/>
      <w:r>
        <w:t>msg052_We cannot Process your request</w:t>
      </w:r>
      <w:bookmarkEnd w:id="62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29300" cy="3743325"/>
            <wp:effectExtent l="0" t="0" r="0" b="0"/>
            <wp:docPr id="63" name="AXU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XU62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63" w:name="_Toc289780284"/>
      <w:r>
        <w:t>msg152_Sign Off</w:t>
      </w:r>
      <w:bookmarkEnd w:id="63"/>
    </w:p>
    <w:p w:rsidR="00D515C0" w:rsidRDefault="00D515C0" w:rsidP="00D515C0">
      <w:pPr>
        <w:jc w:val="center"/>
      </w:pPr>
      <w:r>
        <w:rPr>
          <w:noProof/>
        </w:rPr>
        <w:drawing>
          <wp:inline distT="0" distB="0" distL="0" distR="0">
            <wp:extent cx="5888844" cy="6677025"/>
            <wp:effectExtent l="19050" t="0" r="0" b="0"/>
            <wp:docPr id="244" name="AXU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XU63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844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0" w:rsidRDefault="00D515C0" w:rsidP="00D515C0">
      <w:pPr>
        <w:pStyle w:val="AxureHeading2"/>
        <w:keepNext/>
      </w:pPr>
      <w:r>
        <w:br w:type="page"/>
      </w:r>
      <w:bookmarkStart w:id="64" w:name="_Toc289780285"/>
      <w:proofErr w:type="gramStart"/>
      <w:r>
        <w:t xml:space="preserve">Bank Info </w:t>
      </w:r>
      <w:proofErr w:type="spellStart"/>
      <w:r>
        <w:t>Msg</w:t>
      </w:r>
      <w:proofErr w:type="spellEnd"/>
      <w:r>
        <w:t xml:space="preserve"> - Where can I find this?</w:t>
      </w:r>
      <w:bookmarkEnd w:id="64"/>
      <w:proofErr w:type="gramEnd"/>
    </w:p>
    <w:p w:rsidR="00413B05" w:rsidRDefault="00D515C0" w:rsidP="00D515C0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5040485" cy="6105525"/>
            <wp:effectExtent l="19050" t="0" r="7765" b="0"/>
            <wp:docPr id="245" name="AXU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XU64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48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B05" w:rsidSect="00D515C0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979" w:rsidRDefault="00A42979" w:rsidP="003D59E4">
      <w:r>
        <w:separator/>
      </w:r>
    </w:p>
  </w:endnote>
  <w:endnote w:type="continuationSeparator" w:id="0">
    <w:p w:rsidR="00A42979" w:rsidRDefault="00A42979" w:rsidP="003D59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513098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A42979" w:rsidRDefault="00A42979" w:rsidP="00D515C0">
            <w:pPr>
              <w:pStyle w:val="Footer"/>
              <w:jc w:val="right"/>
            </w:pPr>
          </w:p>
          <w:p w:rsidR="00A42979" w:rsidRDefault="00A42979" w:rsidP="00D515C0">
            <w:pPr>
              <w:pStyle w:val="Footer"/>
              <w:jc w:val="right"/>
            </w:pPr>
          </w:p>
          <w:p w:rsidR="00A42979" w:rsidRDefault="00A42979" w:rsidP="00D515C0">
            <w:pPr>
              <w:pStyle w:val="Footer"/>
              <w:jc w:val="right"/>
            </w:pPr>
            <w:r>
              <w:t xml:space="preserve">Page </w:t>
            </w:r>
            <w:r w:rsidR="006048FB">
              <w:rPr>
                <w:b/>
                <w:sz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6048FB">
              <w:rPr>
                <w:b/>
                <w:sz w:val="24"/>
              </w:rPr>
              <w:fldChar w:fldCharType="separate"/>
            </w:r>
            <w:r w:rsidR="007F7A9F">
              <w:rPr>
                <w:b/>
                <w:noProof/>
              </w:rPr>
              <w:t>77</w:t>
            </w:r>
            <w:r w:rsidR="006048FB">
              <w:rPr>
                <w:b/>
                <w:sz w:val="24"/>
              </w:rPr>
              <w:fldChar w:fldCharType="end"/>
            </w:r>
            <w:r>
              <w:t xml:space="preserve"> of </w:t>
            </w:r>
            <w:r w:rsidR="006048FB">
              <w:rPr>
                <w:b/>
                <w:sz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6048FB">
              <w:rPr>
                <w:b/>
                <w:sz w:val="24"/>
              </w:rPr>
              <w:fldChar w:fldCharType="separate"/>
            </w:r>
            <w:r w:rsidR="007F7A9F">
              <w:rPr>
                <w:b/>
                <w:noProof/>
              </w:rPr>
              <w:t>77</w:t>
            </w:r>
            <w:r w:rsidR="006048FB">
              <w:rPr>
                <w:b/>
                <w:sz w:val="24"/>
              </w:rPr>
              <w:fldChar w:fldCharType="end"/>
            </w:r>
          </w:p>
        </w:sdtContent>
      </w:sdt>
    </w:sdtContent>
  </w:sdt>
  <w:p w:rsidR="00A42979" w:rsidRDefault="00A42979" w:rsidP="00D515C0">
    <w:pPr>
      <w:pStyle w:val="Footer"/>
    </w:pPr>
    <w:r>
      <w:rPr>
        <w:sz w:val="20"/>
        <w:szCs w:val="20"/>
      </w:rPr>
      <w:t>Last Updated: 4/</w:t>
    </w:r>
    <w:r w:rsidR="004745CB">
      <w:rPr>
        <w:sz w:val="20"/>
        <w:szCs w:val="20"/>
      </w:rPr>
      <w:t>5</w:t>
    </w:r>
    <w:r>
      <w:rPr>
        <w:sz w:val="20"/>
        <w:szCs w:val="20"/>
      </w:rPr>
      <w:t>/2011</w:t>
    </w:r>
    <w:r>
      <w:rPr>
        <w:sz w:val="20"/>
        <w:szCs w:val="20"/>
      </w:rPr>
      <w:tab/>
    </w:r>
    <w:r>
      <w:rPr>
        <w:noProof/>
        <w:sz w:val="20"/>
        <w:szCs w:val="20"/>
      </w:rPr>
      <w:drawing>
        <wp:inline distT="0" distB="0" distL="0" distR="0">
          <wp:extent cx="1257300" cy="221064"/>
          <wp:effectExtent l="19050" t="0" r="0" b="0"/>
          <wp:docPr id="246" name="Picture 192" descr="Logo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0063" cy="22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 w:rsidRPr="002B204D">
      <w:rPr>
        <w:sz w:val="20"/>
        <w:szCs w:val="20"/>
      </w:rPr>
      <w:t>Version 1.</w:t>
    </w:r>
    <w:r>
      <w:rPr>
        <w:sz w:val="20"/>
        <w:szCs w:val="20"/>
      </w:rPr>
      <w:t>4</w:t>
    </w:r>
  </w:p>
  <w:p w:rsidR="00A42979" w:rsidRDefault="00A429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5CB" w:rsidRDefault="004745CB" w:rsidP="004745CB">
    <w:pPr>
      <w:pStyle w:val="Footer"/>
      <w:jc w:val="right"/>
    </w:pPr>
    <w:r>
      <w:t xml:space="preserve">Page </w:t>
    </w:r>
    <w:r w:rsidR="006048FB">
      <w:rPr>
        <w:b/>
        <w:sz w:val="24"/>
      </w:rPr>
      <w:fldChar w:fldCharType="begin"/>
    </w:r>
    <w:r>
      <w:rPr>
        <w:b/>
      </w:rPr>
      <w:instrText xml:space="preserve"> PAGE </w:instrText>
    </w:r>
    <w:r w:rsidR="006048FB">
      <w:rPr>
        <w:b/>
        <w:sz w:val="24"/>
      </w:rPr>
      <w:fldChar w:fldCharType="separate"/>
    </w:r>
    <w:r w:rsidR="007F7A9F">
      <w:rPr>
        <w:b/>
        <w:noProof/>
      </w:rPr>
      <w:t>4</w:t>
    </w:r>
    <w:r w:rsidR="006048FB">
      <w:rPr>
        <w:b/>
        <w:sz w:val="24"/>
      </w:rPr>
      <w:fldChar w:fldCharType="end"/>
    </w:r>
    <w:r>
      <w:t xml:space="preserve"> of </w:t>
    </w:r>
    <w:r w:rsidR="006048FB">
      <w:rPr>
        <w:b/>
        <w:sz w:val="24"/>
      </w:rPr>
      <w:fldChar w:fldCharType="begin"/>
    </w:r>
    <w:r>
      <w:rPr>
        <w:b/>
      </w:rPr>
      <w:instrText xml:space="preserve"> NUMPAGES  </w:instrText>
    </w:r>
    <w:r w:rsidR="006048FB">
      <w:rPr>
        <w:b/>
        <w:sz w:val="24"/>
      </w:rPr>
      <w:fldChar w:fldCharType="separate"/>
    </w:r>
    <w:r w:rsidR="007F7A9F">
      <w:rPr>
        <w:b/>
        <w:noProof/>
      </w:rPr>
      <w:t>4</w:t>
    </w:r>
    <w:r w:rsidR="006048FB">
      <w:rPr>
        <w:b/>
        <w:sz w:val="24"/>
      </w:rPr>
      <w:fldChar w:fldCharType="end"/>
    </w:r>
  </w:p>
  <w:p w:rsidR="004745CB" w:rsidRDefault="004745CB" w:rsidP="004745CB">
    <w:pPr>
      <w:pStyle w:val="Footer"/>
    </w:pPr>
    <w:r>
      <w:rPr>
        <w:sz w:val="20"/>
        <w:szCs w:val="20"/>
      </w:rPr>
      <w:t>Last Updated: 4/5/2011</w:t>
    </w:r>
    <w:r>
      <w:rPr>
        <w:sz w:val="20"/>
        <w:szCs w:val="20"/>
      </w:rPr>
      <w:tab/>
    </w:r>
    <w:r>
      <w:rPr>
        <w:noProof/>
        <w:sz w:val="20"/>
        <w:szCs w:val="20"/>
      </w:rPr>
      <w:drawing>
        <wp:inline distT="0" distB="0" distL="0" distR="0">
          <wp:extent cx="1257300" cy="221064"/>
          <wp:effectExtent l="19050" t="0" r="0" b="0"/>
          <wp:docPr id="24" name="Picture 192" descr="Logo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0063" cy="22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 w:rsidRPr="002B204D">
      <w:rPr>
        <w:sz w:val="20"/>
        <w:szCs w:val="20"/>
      </w:rPr>
      <w:t>Version 1.</w:t>
    </w:r>
    <w:r>
      <w:rPr>
        <w:sz w:val="20"/>
        <w:szCs w:val="20"/>
      </w:rPr>
      <w:t>4</w:t>
    </w:r>
  </w:p>
  <w:p w:rsidR="004745CB" w:rsidRDefault="004745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979" w:rsidRDefault="00A42979" w:rsidP="003D59E4">
      <w:r>
        <w:separator/>
      </w:r>
    </w:p>
  </w:footnote>
  <w:footnote w:type="continuationSeparator" w:id="0">
    <w:p w:rsidR="00A42979" w:rsidRDefault="00A42979" w:rsidP="003D59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979" w:rsidRPr="00D515C0" w:rsidRDefault="00A42979" w:rsidP="00D515C0">
    <w:pPr>
      <w:pStyle w:val="Header"/>
      <w:jc w:val="center"/>
    </w:pPr>
    <w:r w:rsidRPr="003D59E4">
      <w:rPr>
        <w:b/>
        <w:sz w:val="22"/>
        <w:szCs w:val="22"/>
      </w:rPr>
      <w:t>DRAFT</w:t>
    </w:r>
    <w:r w:rsidRPr="003D59E4">
      <w:rPr>
        <w:b/>
        <w:sz w:val="22"/>
        <w:szCs w:val="22"/>
      </w:rPr>
      <w:br/>
      <w:t xml:space="preserve">English iClaim – Updated </w:t>
    </w:r>
    <w:r>
      <w:rPr>
        <w:b/>
        <w:sz w:val="22"/>
        <w:szCs w:val="22"/>
      </w:rPr>
      <w:t xml:space="preserve">Final </w:t>
    </w:r>
    <w:r w:rsidRPr="003D59E4">
      <w:rPr>
        <w:b/>
        <w:sz w:val="22"/>
        <w:szCs w:val="22"/>
      </w:rPr>
      <w:t>Screen Package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C3137D4"/>
    <w:multiLevelType w:val="multilevel"/>
    <w:tmpl w:val="5B5AF97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56C634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8F57B4D"/>
    <w:multiLevelType w:val="multilevel"/>
    <w:tmpl w:val="2ABE2E7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8F96E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3427C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4"/>
  </w:num>
  <w:num w:numId="7">
    <w:abstractNumId w:val="8"/>
  </w:num>
  <w:num w:numId="8">
    <w:abstractNumId w:val="14"/>
  </w:num>
  <w:num w:numId="9">
    <w:abstractNumId w:val="1"/>
  </w:num>
  <w:num w:numId="10">
    <w:abstractNumId w:val="0"/>
  </w:num>
  <w:num w:numId="11">
    <w:abstractNumId w:val="13"/>
  </w:num>
  <w:num w:numId="12">
    <w:abstractNumId w:val="13"/>
  </w:num>
  <w:num w:numId="13">
    <w:abstractNumId w:val="13"/>
  </w:num>
  <w:num w:numId="14">
    <w:abstractNumId w:val="9"/>
  </w:num>
  <w:num w:numId="15">
    <w:abstractNumId w:val="12"/>
  </w:num>
  <w:num w:numId="16">
    <w:abstractNumId w:val="13"/>
  </w:num>
  <w:num w:numId="17">
    <w:abstractNumId w:val="13"/>
  </w:num>
  <w:num w:numId="18">
    <w:abstractNumId w:val="13"/>
  </w:num>
  <w:num w:numId="19">
    <w:abstractNumId w:val="11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21"/>
  <w:defaultTabStop w:val="720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57A"/>
    <w:rsid w:val="00026E4B"/>
    <w:rsid w:val="00050CE1"/>
    <w:rsid w:val="00057B70"/>
    <w:rsid w:val="00075991"/>
    <w:rsid w:val="00082409"/>
    <w:rsid w:val="000A0635"/>
    <w:rsid w:val="000A4636"/>
    <w:rsid w:val="000C07F5"/>
    <w:rsid w:val="0013113E"/>
    <w:rsid w:val="00133F5D"/>
    <w:rsid w:val="001672E3"/>
    <w:rsid w:val="001C5100"/>
    <w:rsid w:val="001F0B47"/>
    <w:rsid w:val="0021768A"/>
    <w:rsid w:val="00221722"/>
    <w:rsid w:val="0024242F"/>
    <w:rsid w:val="00253342"/>
    <w:rsid w:val="00257AD2"/>
    <w:rsid w:val="00264152"/>
    <w:rsid w:val="0027772E"/>
    <w:rsid w:val="00297DB6"/>
    <w:rsid w:val="002B1C56"/>
    <w:rsid w:val="002C512F"/>
    <w:rsid w:val="00360CB9"/>
    <w:rsid w:val="003D59E4"/>
    <w:rsid w:val="00413B05"/>
    <w:rsid w:val="004745CB"/>
    <w:rsid w:val="00477A9B"/>
    <w:rsid w:val="004A0066"/>
    <w:rsid w:val="004A1967"/>
    <w:rsid w:val="004C1052"/>
    <w:rsid w:val="004C1B23"/>
    <w:rsid w:val="004D04E9"/>
    <w:rsid w:val="004D5126"/>
    <w:rsid w:val="0051012E"/>
    <w:rsid w:val="00516510"/>
    <w:rsid w:val="00526A97"/>
    <w:rsid w:val="00563365"/>
    <w:rsid w:val="0059757A"/>
    <w:rsid w:val="005B166B"/>
    <w:rsid w:val="005B740F"/>
    <w:rsid w:val="005B7DEE"/>
    <w:rsid w:val="005B7E6F"/>
    <w:rsid w:val="005C76A0"/>
    <w:rsid w:val="006048FB"/>
    <w:rsid w:val="00627250"/>
    <w:rsid w:val="0063013B"/>
    <w:rsid w:val="00634D62"/>
    <w:rsid w:val="006B4EC6"/>
    <w:rsid w:val="006B6EA2"/>
    <w:rsid w:val="006C1134"/>
    <w:rsid w:val="00706001"/>
    <w:rsid w:val="0071286B"/>
    <w:rsid w:val="007427A9"/>
    <w:rsid w:val="00772CBA"/>
    <w:rsid w:val="007738B0"/>
    <w:rsid w:val="00777DCC"/>
    <w:rsid w:val="00797384"/>
    <w:rsid w:val="007A5F26"/>
    <w:rsid w:val="007A6BBB"/>
    <w:rsid w:val="007C7C44"/>
    <w:rsid w:val="007D1422"/>
    <w:rsid w:val="007D423E"/>
    <w:rsid w:val="007F7A9F"/>
    <w:rsid w:val="00812B47"/>
    <w:rsid w:val="00813BF6"/>
    <w:rsid w:val="00826E08"/>
    <w:rsid w:val="0086263A"/>
    <w:rsid w:val="0086676B"/>
    <w:rsid w:val="00882E10"/>
    <w:rsid w:val="008913EC"/>
    <w:rsid w:val="008C502E"/>
    <w:rsid w:val="008C6271"/>
    <w:rsid w:val="008E0D43"/>
    <w:rsid w:val="008E3A5A"/>
    <w:rsid w:val="0090226B"/>
    <w:rsid w:val="00916011"/>
    <w:rsid w:val="00924615"/>
    <w:rsid w:val="009276DC"/>
    <w:rsid w:val="009308DA"/>
    <w:rsid w:val="00953C09"/>
    <w:rsid w:val="009A4AA8"/>
    <w:rsid w:val="00A10342"/>
    <w:rsid w:val="00A42979"/>
    <w:rsid w:val="00A46FCF"/>
    <w:rsid w:val="00A94EDA"/>
    <w:rsid w:val="00AB44EE"/>
    <w:rsid w:val="00AC49FE"/>
    <w:rsid w:val="00B007A7"/>
    <w:rsid w:val="00B14927"/>
    <w:rsid w:val="00B40727"/>
    <w:rsid w:val="00B7296D"/>
    <w:rsid w:val="00B77DA9"/>
    <w:rsid w:val="00B80882"/>
    <w:rsid w:val="00BB4EDF"/>
    <w:rsid w:val="00BC28B8"/>
    <w:rsid w:val="00BD6E81"/>
    <w:rsid w:val="00BE11DB"/>
    <w:rsid w:val="00C304E4"/>
    <w:rsid w:val="00C3790F"/>
    <w:rsid w:val="00C5657F"/>
    <w:rsid w:val="00C56E90"/>
    <w:rsid w:val="00C65412"/>
    <w:rsid w:val="00CA69B0"/>
    <w:rsid w:val="00CB1DD0"/>
    <w:rsid w:val="00CB5EBF"/>
    <w:rsid w:val="00CC4491"/>
    <w:rsid w:val="00D328AF"/>
    <w:rsid w:val="00D515C0"/>
    <w:rsid w:val="00D90021"/>
    <w:rsid w:val="00D95AAD"/>
    <w:rsid w:val="00DB6D53"/>
    <w:rsid w:val="00DC37DC"/>
    <w:rsid w:val="00E11AC0"/>
    <w:rsid w:val="00E132B8"/>
    <w:rsid w:val="00EA7EF1"/>
    <w:rsid w:val="00F47C4F"/>
    <w:rsid w:val="00F6102A"/>
    <w:rsid w:val="00F876E6"/>
    <w:rsid w:val="00F9796D"/>
    <w:rsid w:val="00FB48F5"/>
    <w:rsid w:val="00FE6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3D59E4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D59E4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D59E4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D59E4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rsid w:val="003D5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D59E4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3D59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9E4"/>
    <w:rPr>
      <w:rFonts w:ascii="Arial" w:hAnsi="Arial" w:cs="Arial"/>
      <w:sz w:val="18"/>
      <w:szCs w:val="24"/>
    </w:rPr>
  </w:style>
  <w:style w:type="paragraph" w:styleId="ListParagraph">
    <w:name w:val="List Paragraph"/>
    <w:basedOn w:val="Normal"/>
    <w:uiPriority w:val="34"/>
    <w:qFormat/>
    <w:rsid w:val="00BD6E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57621B7F972C44A41B3ECF9194C570" ma:contentTypeVersion="0" ma:contentTypeDescription="Create a new document." ma:contentTypeScope="" ma:versionID="58716192516dc90ff52ccdae763560e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0C48A-4511-4E24-B8D7-E017A0EB31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72F51BD-EA25-4FDB-8CF4-C899E3C60F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1B6246-13F0-4758-BDE0-11983BE4F8DF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774D19B2-06EF-4436-8A5C-42A74608F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315c31ec-09d6-49e5-9158-2e9e98120a01.dot</Template>
  <TotalTime>0</TotalTime>
  <Pages>77</Pages>
  <Words>569</Words>
  <Characters>8876</Characters>
  <Application>Microsoft Office Word</Application>
  <DocSecurity>4</DocSecurity>
  <Lines>73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Axure</Company>
  <LinksUpToDate>false</LinksUpToDate>
  <CharactersWithSpaces>9427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889123</cp:lastModifiedBy>
  <cp:revision>2</cp:revision>
  <cp:lastPrinted>2011-03-18T17:15:00Z</cp:lastPrinted>
  <dcterms:created xsi:type="dcterms:W3CDTF">2011-04-20T18:26:00Z</dcterms:created>
  <dcterms:modified xsi:type="dcterms:W3CDTF">2011-04-20T18:26:00Z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0x0101001157621B7F972C44A41B3ECF9194C570</vt:lpwstr>
  </property>
</Properties>
</file>