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AB851" w14:textId="67E2F675" w:rsidR="00946D09" w:rsidRPr="007702FB" w:rsidRDefault="00535C14" w:rsidP="00946D09">
      <w:pPr>
        <w:spacing w:line="240" w:lineRule="auto"/>
        <w:rPr>
          <w:rFonts w:cs="Arial"/>
          <w:b/>
          <w:sz w:val="24"/>
        </w:rPr>
      </w:pPr>
      <w:bookmarkStart w:id="0" w:name="_GoBack"/>
      <w:bookmarkEnd w:id="0"/>
      <w:proofErr w:type="spellStart"/>
      <w:proofErr w:type="gramStart"/>
      <w:r w:rsidRPr="00535C14">
        <w:rPr>
          <w:rFonts w:cs="Arial"/>
          <w:b/>
          <w:i/>
          <w:sz w:val="24"/>
        </w:rPr>
        <w:t>my</w:t>
      </w:r>
      <w:r w:rsidR="003F3EFD">
        <w:rPr>
          <w:rFonts w:cs="Arial"/>
          <w:b/>
          <w:sz w:val="24"/>
        </w:rPr>
        <w:t>RA</w:t>
      </w:r>
      <w:proofErr w:type="spellEnd"/>
      <w:proofErr w:type="gramEnd"/>
      <w:r w:rsidR="003F3EFD">
        <w:rPr>
          <w:rFonts w:cs="Arial"/>
          <w:b/>
          <w:sz w:val="24"/>
        </w:rPr>
        <w:t xml:space="preserve"> Quantitative Employer Survey Phase I</w:t>
      </w:r>
      <w:r w:rsidR="00B707B5">
        <w:rPr>
          <w:rFonts w:cs="Arial"/>
          <w:b/>
          <w:sz w:val="24"/>
        </w:rPr>
        <w:t xml:space="preserve"> Outline</w:t>
      </w:r>
    </w:p>
    <w:p w14:paraId="58FE68C1" w14:textId="334DAEB0" w:rsidR="00116500" w:rsidRDefault="00342BD2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DRAFT April 1</w:t>
      </w:r>
      <w:r w:rsidR="000804A1">
        <w:rPr>
          <w:color w:val="auto"/>
          <w:sz w:val="24"/>
        </w:rPr>
        <w:t>8</w:t>
      </w:r>
      <w:r w:rsidR="00535C14">
        <w:rPr>
          <w:color w:val="auto"/>
          <w:sz w:val="24"/>
        </w:rPr>
        <w:t>, 2014</w:t>
      </w:r>
      <w:r w:rsidR="00D778AF">
        <w:rPr>
          <w:color w:val="auto"/>
          <w:sz w:val="24"/>
        </w:rPr>
        <w:t xml:space="preserve"> </w:t>
      </w:r>
    </w:p>
    <w:p w14:paraId="65AD2829" w14:textId="77777777" w:rsidR="00C63397" w:rsidRDefault="00C63397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6E1C8913" w14:textId="77777777" w:rsidR="00D92BD6" w:rsidRDefault="00D92BD6" w:rsidP="00D92BD6">
      <w:pPr>
        <w:ind w:right="-396"/>
        <w:outlineLvl w:val="0"/>
        <w:rPr>
          <w:rFonts w:cs="Arial"/>
          <w:b/>
          <w:sz w:val="24"/>
          <w:u w:val="single"/>
        </w:rPr>
      </w:pPr>
    </w:p>
    <w:p w14:paraId="57C38527" w14:textId="77777777" w:rsidR="00D92BD6" w:rsidRPr="00C63397" w:rsidRDefault="00D92BD6" w:rsidP="00D92BD6">
      <w:pPr>
        <w:ind w:right="-396"/>
        <w:outlineLvl w:val="0"/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>Approach</w:t>
      </w:r>
    </w:p>
    <w:p w14:paraId="4E6FB0BE" w14:textId="77777777" w:rsidR="009356AA" w:rsidRPr="009356AA" w:rsidRDefault="00D92BD6" w:rsidP="009356AA">
      <w:pPr>
        <w:pStyle w:val="ListParagraph"/>
        <w:numPr>
          <w:ilvl w:val="0"/>
          <w:numId w:val="11"/>
        </w:numPr>
        <w:ind w:right="-396"/>
        <w:outlineLvl w:val="0"/>
        <w:rPr>
          <w:rFonts w:cs="Arial"/>
          <w:sz w:val="22"/>
          <w:szCs w:val="22"/>
        </w:rPr>
      </w:pPr>
      <w:r w:rsidRPr="009356AA">
        <w:rPr>
          <w:rFonts w:cs="Arial"/>
          <w:sz w:val="22"/>
          <w:szCs w:val="22"/>
        </w:rPr>
        <w:t>Nationwide telephone survey (averaging 15 minutes in length) of 600 bu</w:t>
      </w:r>
      <w:r w:rsidR="009356AA" w:rsidRPr="009356AA">
        <w:rPr>
          <w:rFonts w:cs="Arial"/>
          <w:sz w:val="22"/>
          <w:szCs w:val="22"/>
        </w:rPr>
        <w:t>siness benefits decision makers</w:t>
      </w:r>
    </w:p>
    <w:p w14:paraId="3BA435D9" w14:textId="7576D008" w:rsidR="004E43F5" w:rsidRPr="009356AA" w:rsidRDefault="00D92BD6" w:rsidP="009356AA">
      <w:pPr>
        <w:pStyle w:val="ListParagraph"/>
        <w:numPr>
          <w:ilvl w:val="0"/>
          <w:numId w:val="11"/>
        </w:numPr>
        <w:ind w:right="-396"/>
        <w:outlineLvl w:val="0"/>
        <w:rPr>
          <w:rFonts w:cs="Arial"/>
          <w:sz w:val="22"/>
          <w:szCs w:val="22"/>
        </w:rPr>
      </w:pPr>
      <w:r w:rsidRPr="009356AA">
        <w:rPr>
          <w:rFonts w:cs="Arial"/>
          <w:sz w:val="22"/>
          <w:szCs w:val="22"/>
        </w:rPr>
        <w:t>Size and industry</w:t>
      </w:r>
      <w:r w:rsidR="004E43F5" w:rsidRPr="009356AA">
        <w:rPr>
          <w:rFonts w:cs="Arial"/>
          <w:sz w:val="22"/>
          <w:szCs w:val="22"/>
        </w:rPr>
        <w:t xml:space="preserve"> criteria </w:t>
      </w:r>
      <w:r w:rsidR="00F069F9" w:rsidRPr="009356AA">
        <w:rPr>
          <w:rFonts w:cs="Arial"/>
          <w:sz w:val="22"/>
          <w:szCs w:val="22"/>
        </w:rPr>
        <w:t>(</w:t>
      </w:r>
      <w:r w:rsidR="004E43F5" w:rsidRPr="009356AA">
        <w:rPr>
          <w:rFonts w:cs="Arial"/>
          <w:sz w:val="22"/>
          <w:szCs w:val="22"/>
        </w:rPr>
        <w:t>Set soft quotas within the three size categories</w:t>
      </w:r>
      <w:r w:rsidR="009356AA">
        <w:rPr>
          <w:rFonts w:cs="Arial"/>
          <w:sz w:val="22"/>
          <w:szCs w:val="22"/>
        </w:rPr>
        <w:t>)</w:t>
      </w:r>
    </w:p>
    <w:p w14:paraId="0BA9F7B3" w14:textId="54053B41" w:rsidR="00D92BD6" w:rsidRPr="009356AA" w:rsidRDefault="00D92BD6" w:rsidP="00D92BD6">
      <w:pPr>
        <w:pStyle w:val="ListParagraph"/>
        <w:ind w:right="-396"/>
        <w:outlineLvl w:val="0"/>
        <w:rPr>
          <w:rFonts w:cs="Arial"/>
          <w:i/>
          <w:szCs w:val="20"/>
        </w:rPr>
      </w:pPr>
      <w:r w:rsidRPr="009356AA">
        <w:rPr>
          <w:rFonts w:cs="Arial"/>
          <w:i/>
          <w:szCs w:val="20"/>
        </w:rPr>
        <w:t xml:space="preserve"> </w:t>
      </w:r>
    </w:p>
    <w:p w14:paraId="5DA5074F" w14:textId="7CCF1DB5" w:rsidR="00D92BD6" w:rsidRPr="00547969" w:rsidRDefault="00D92BD6" w:rsidP="00D92BD6">
      <w:pPr>
        <w:pStyle w:val="ListParagraph"/>
        <w:ind w:right="-396"/>
        <w:outlineLvl w:val="0"/>
        <w:rPr>
          <w:rFonts w:cs="Arial"/>
          <w:color w:val="0000FF"/>
          <w:sz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8"/>
        <w:gridCol w:w="888"/>
        <w:gridCol w:w="1230"/>
        <w:gridCol w:w="1413"/>
        <w:gridCol w:w="926"/>
        <w:gridCol w:w="1267"/>
        <w:gridCol w:w="814"/>
      </w:tblGrid>
      <w:tr w:rsidR="00D92BD6" w:rsidRPr="00296FAB" w14:paraId="17B77086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65671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FEE061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Retail</w:t>
            </w: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 xml:space="preserve">   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2ACF9" w14:textId="77777777" w:rsidR="00D92BD6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Manu-</w:t>
            </w:r>
          </w:p>
          <w:p w14:paraId="7AE2AE16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facturing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D75E8" w14:textId="77777777" w:rsidR="00D92BD6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Leisure/</w:t>
            </w:r>
          </w:p>
          <w:p w14:paraId="01E11F20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Hospitality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</w:tcPr>
          <w:p w14:paraId="3473B9EF" w14:textId="77777777" w:rsidR="00D92BD6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 xml:space="preserve">Food </w:t>
            </w:r>
          </w:p>
          <w:p w14:paraId="56B0DF37" w14:textId="77777777" w:rsidR="00D92BD6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Services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02635" w14:textId="77777777" w:rsidR="00D92BD6" w:rsidRDefault="00D92BD6" w:rsidP="00D92BD6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 xml:space="preserve">Business </w:t>
            </w:r>
          </w:p>
          <w:p w14:paraId="1B76A84E" w14:textId="77777777" w:rsidR="00D92BD6" w:rsidRPr="00F62621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Services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6F6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38523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b/>
                <w:bCs/>
                <w:color w:val="FFFFFF" w:themeColor="light1"/>
                <w:kern w:val="24"/>
                <w:sz w:val="22"/>
                <w:szCs w:val="22"/>
                <w:lang w:eastAsia="en-US"/>
              </w:rPr>
              <w:t>Total</w:t>
            </w:r>
          </w:p>
        </w:tc>
      </w:tr>
      <w:tr w:rsidR="00D92BD6" w:rsidRPr="00296FAB" w14:paraId="60946912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4923A" w14:textId="207823BB" w:rsidR="00D92BD6" w:rsidRPr="00296FAB" w:rsidRDefault="00A26352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Companies with 500+ employees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ABB32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</w:t>
            </w: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C5E61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D9AC2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</w:tcPr>
          <w:p w14:paraId="79E6F77D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16FB8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17C2AE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100</w:t>
            </w:r>
          </w:p>
        </w:tc>
      </w:tr>
      <w:tr w:rsidR="00D92BD6" w:rsidRPr="00296FAB" w14:paraId="64B717E1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FCBE7" w14:textId="3BFF8251" w:rsidR="00D92BD6" w:rsidRPr="00296FAB" w:rsidRDefault="00A26352" w:rsidP="00A26352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Companies with 100-499 employees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E3A20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8DC55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9625A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14:paraId="3D0ED663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35693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5D489B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150</w:t>
            </w:r>
          </w:p>
        </w:tc>
      </w:tr>
      <w:tr w:rsidR="00D92BD6" w:rsidRPr="00296FAB" w14:paraId="03E0AD23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C0E12" w14:textId="54373EE8" w:rsidR="00D92BD6" w:rsidRPr="00296FAB" w:rsidRDefault="00A26352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Companies with 10-99 employees</w:t>
            </w:r>
            <w:r w:rsidR="00D92BD6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 xml:space="preserve"> </w:t>
            </w:r>
          </w:p>
          <w:p w14:paraId="5254A1A1" w14:textId="77777777" w:rsidR="00D92BD6" w:rsidRPr="00296FAB" w:rsidRDefault="00D92BD6" w:rsidP="00D92BD6">
            <w:pPr>
              <w:spacing w:before="0" w:after="0" w:line="240" w:lineRule="auto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97635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7</w:t>
            </w: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88521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80D77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</w:tcPr>
          <w:p w14:paraId="37197D33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4E7BD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D5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B322C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350</w:t>
            </w:r>
          </w:p>
        </w:tc>
      </w:tr>
      <w:tr w:rsidR="00D92BD6" w:rsidRPr="0028551D" w14:paraId="16F5276D" w14:textId="77777777" w:rsidTr="00D92BD6">
        <w:trPr>
          <w:trHeight w:val="58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EC173" w14:textId="77777777" w:rsidR="00D92BD6" w:rsidRPr="0028551D" w:rsidRDefault="00D92BD6" w:rsidP="00D92BD6">
            <w:pPr>
              <w:spacing w:before="0" w:after="0" w:line="240" w:lineRule="auto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 w:rsidRPr="0028551D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0394A" w14:textId="77777777" w:rsidR="00D92BD6" w:rsidRPr="0028551D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</w:t>
            </w: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27D90" w14:textId="77777777" w:rsidR="00D92BD6" w:rsidRPr="0028551D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67C132" w14:textId="77777777" w:rsidR="00D92BD6" w:rsidRPr="0028551D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</w:tcPr>
          <w:p w14:paraId="376B8ABC" w14:textId="77777777" w:rsidR="00D92BD6" w:rsidRPr="00296FAB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B61388" w14:textId="77777777" w:rsidR="00D92BD6" w:rsidRPr="0028551D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81BF3" w14:textId="77777777" w:rsidR="00D92BD6" w:rsidRPr="0028551D" w:rsidRDefault="00D92BD6" w:rsidP="00D92BD6">
            <w:pPr>
              <w:spacing w:before="0" w:after="0" w:line="240" w:lineRule="auto"/>
              <w:jc w:val="center"/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</w:pPr>
            <w:r w:rsidRPr="00296FAB">
              <w:rPr>
                <w:rFonts w:eastAsia="Times New Roman" w:cs="Arial"/>
                <w:color w:val="000000" w:themeColor="dark1"/>
                <w:kern w:val="24"/>
                <w:sz w:val="22"/>
                <w:szCs w:val="22"/>
                <w:lang w:eastAsia="en-US"/>
              </w:rPr>
              <w:t>600</w:t>
            </w:r>
          </w:p>
        </w:tc>
      </w:tr>
    </w:tbl>
    <w:p w14:paraId="55F634AC" w14:textId="77777777" w:rsidR="00D92BD6" w:rsidRPr="004B4A1C" w:rsidRDefault="00D92BD6" w:rsidP="00D92BD6">
      <w:pPr>
        <w:ind w:right="-396"/>
        <w:outlineLvl w:val="0"/>
        <w:rPr>
          <w:rFonts w:cs="Arial"/>
          <w:sz w:val="22"/>
          <w:szCs w:val="22"/>
        </w:rPr>
      </w:pPr>
    </w:p>
    <w:p w14:paraId="0F348D47" w14:textId="17230E72" w:rsidR="00D92BD6" w:rsidRPr="004B4A1C" w:rsidRDefault="004B4A1C" w:rsidP="00F966BA">
      <w:pPr>
        <w:ind w:right="-396"/>
        <w:outlineLvl w:val="0"/>
        <w:rPr>
          <w:rFonts w:cs="Arial"/>
          <w:szCs w:val="20"/>
        </w:rPr>
      </w:pPr>
      <w:r w:rsidRPr="004B4A1C">
        <w:rPr>
          <w:rFonts w:cs="Arial"/>
          <w:szCs w:val="20"/>
        </w:rPr>
        <w:t>UPPERCASE DENOTES INTERVIEWER INSTRUCTIONS OR ITEMS THAT WILL NOT BE READ TO RESPONDENTS</w:t>
      </w:r>
    </w:p>
    <w:p w14:paraId="649C6C67" w14:textId="77777777" w:rsidR="004B4A1C" w:rsidRDefault="004B4A1C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3FF73EBC" w14:textId="77777777" w:rsidR="00E03201" w:rsidRDefault="00E03201" w:rsidP="00E03201">
      <w:pPr>
        <w:ind w:right="-396"/>
        <w:outlineLvl w:val="0"/>
        <w:rPr>
          <w:rFonts w:cs="Arial"/>
          <w:sz w:val="24"/>
        </w:rPr>
      </w:pPr>
    </w:p>
    <w:p w14:paraId="50565E4F" w14:textId="3CF205DB" w:rsidR="0017640B" w:rsidRDefault="009135E5" w:rsidP="00F966BA">
      <w:pPr>
        <w:ind w:right="-396"/>
        <w:outlineLvl w:val="0"/>
        <w:rPr>
          <w:rFonts w:cs="Arial"/>
          <w:sz w:val="24"/>
        </w:rPr>
      </w:pPr>
      <w:r>
        <w:rPr>
          <w:rFonts w:cs="Arial"/>
          <w:sz w:val="24"/>
        </w:rPr>
        <w:t>SCREENING</w:t>
      </w:r>
    </w:p>
    <w:p w14:paraId="680869CA" w14:textId="77777777" w:rsidR="004E43F5" w:rsidRDefault="004E43F5" w:rsidP="00F966BA">
      <w:pPr>
        <w:ind w:right="-396"/>
        <w:outlineLvl w:val="0"/>
        <w:rPr>
          <w:rFonts w:cs="Arial"/>
          <w:sz w:val="24"/>
        </w:rPr>
      </w:pPr>
    </w:p>
    <w:p w14:paraId="5485FED6" w14:textId="77777777" w:rsidR="00772865" w:rsidRPr="000E0266" w:rsidRDefault="00772865" w:rsidP="00772865">
      <w:pPr>
        <w:rPr>
          <w:b/>
        </w:rPr>
      </w:pPr>
      <w:r w:rsidRPr="000E0266">
        <w:rPr>
          <w:b/>
        </w:rPr>
        <w:t>GETTING PAST GATEKEEPER:</w:t>
      </w:r>
    </w:p>
    <w:p w14:paraId="338E48F6" w14:textId="77777777" w:rsidR="00772865" w:rsidRPr="000E0266" w:rsidRDefault="00772865" w:rsidP="00772865"/>
    <w:p w14:paraId="7491CA73" w14:textId="77777777" w:rsidR="00772865" w:rsidRPr="000E0266" w:rsidRDefault="00772865" w:rsidP="00772865">
      <w:r w:rsidRPr="000E0266">
        <w:rPr>
          <w:u w:val="single"/>
        </w:rPr>
        <w:t>Receptionist/Main Switchboard</w:t>
      </w:r>
    </w:p>
    <w:p w14:paraId="181089C0" w14:textId="77777777" w:rsidR="00772865" w:rsidRPr="000E0266" w:rsidRDefault="00772865" w:rsidP="00772865"/>
    <w:p w14:paraId="4D815AD9" w14:textId="7B2D68FD" w:rsidR="00772865" w:rsidRDefault="00772865" w:rsidP="00772865">
      <w:pPr>
        <w:pStyle w:val="BodyTextIndent2"/>
        <w:tabs>
          <w:tab w:val="left" w:pos="-1440"/>
        </w:tabs>
        <w:spacing w:after="0" w:line="240" w:lineRule="auto"/>
        <w:ind w:hanging="360"/>
      </w:pPr>
      <w:r w:rsidRPr="000E0266">
        <w:t>A.</w:t>
      </w:r>
      <w:r w:rsidRPr="000E0266">
        <w:tab/>
        <w:t>Will you please t</w:t>
      </w:r>
      <w:r w:rsidR="00AC379C">
        <w:t>ransfer me to the</w:t>
      </w:r>
      <w:r w:rsidR="002D32B8">
        <w:t xml:space="preserve"> person</w:t>
      </w:r>
      <w:r w:rsidR="00AC379C">
        <w:t xml:space="preserve"> </w:t>
      </w:r>
      <w:r w:rsidR="00C201E1">
        <w:rPr>
          <w:rFonts w:cs="Arial"/>
        </w:rPr>
        <w:t xml:space="preserve">who is </w:t>
      </w:r>
      <w:r w:rsidR="00C201E1" w:rsidRPr="00E74C8A">
        <w:rPr>
          <w:rFonts w:cs="Arial"/>
        </w:rPr>
        <w:t xml:space="preserve">most responsible for making decisions about </w:t>
      </w:r>
      <w:r w:rsidR="00C201E1">
        <w:rPr>
          <w:rFonts w:cs="Arial"/>
        </w:rPr>
        <w:t xml:space="preserve">issues related to employee benefits and payroll </w:t>
      </w:r>
      <w:r w:rsidR="00C201E1" w:rsidRPr="00E74C8A">
        <w:rPr>
          <w:rFonts w:cs="Arial"/>
        </w:rPr>
        <w:t xml:space="preserve">for your </w:t>
      </w:r>
      <w:r w:rsidR="00C201E1">
        <w:rPr>
          <w:rFonts w:cs="Arial"/>
        </w:rPr>
        <w:t>entire organization</w:t>
      </w:r>
      <w:r w:rsidRPr="000E0266">
        <w:t>?</w:t>
      </w:r>
    </w:p>
    <w:p w14:paraId="76871756" w14:textId="77777777" w:rsidR="00772865" w:rsidRDefault="00772865" w:rsidP="00772865">
      <w:pPr>
        <w:pStyle w:val="BodyTextIndent2"/>
        <w:tabs>
          <w:tab w:val="left" w:pos="-1440"/>
        </w:tabs>
        <w:spacing w:after="0" w:line="240" w:lineRule="auto"/>
        <w:ind w:hanging="360"/>
      </w:pPr>
    </w:p>
    <w:p w14:paraId="37973CA6" w14:textId="77777777" w:rsidR="00772865" w:rsidRPr="00DE20DE" w:rsidRDefault="00772865" w:rsidP="00772865">
      <w:pPr>
        <w:ind w:firstLine="720"/>
      </w:pPr>
      <w:r w:rsidRPr="000E0266">
        <w:lastRenderedPageBreak/>
        <w:t>1</w:t>
      </w:r>
      <w:r w:rsidRPr="000E0266">
        <w:tab/>
        <w:t xml:space="preserve">IF ASSISTANT ANSWERS, THEN CONTINUE TO </w:t>
      </w:r>
      <w:r w:rsidRPr="00DE20DE">
        <w:t>Q.B</w:t>
      </w:r>
    </w:p>
    <w:p w14:paraId="3FFE7044" w14:textId="77777777" w:rsidR="00772865" w:rsidRPr="000E0266" w:rsidRDefault="00772865" w:rsidP="00772865">
      <w:pPr>
        <w:ind w:firstLine="720"/>
      </w:pPr>
      <w:r w:rsidRPr="00DE20DE">
        <w:t>2</w:t>
      </w:r>
      <w:r w:rsidRPr="00DE20DE">
        <w:tab/>
        <w:t>IF RESPONDENT ANSWERS, THEN SKIP TO Q.C1</w:t>
      </w:r>
    </w:p>
    <w:p w14:paraId="1F25B0E1" w14:textId="77777777" w:rsidR="00772865" w:rsidRPr="000E0266" w:rsidRDefault="00772865" w:rsidP="00772865">
      <w:pPr>
        <w:rPr>
          <w:u w:val="single"/>
        </w:rPr>
      </w:pPr>
    </w:p>
    <w:p w14:paraId="03FF68DB" w14:textId="77777777" w:rsidR="00772865" w:rsidRPr="000E0266" w:rsidRDefault="00772865" w:rsidP="00772865">
      <w:pPr>
        <w:rPr>
          <w:u w:val="single"/>
        </w:rPr>
      </w:pPr>
    </w:p>
    <w:p w14:paraId="7866471D" w14:textId="310F5ACD" w:rsidR="00772865" w:rsidRPr="000E0266" w:rsidRDefault="00772865" w:rsidP="00772865">
      <w:r w:rsidRPr="000E0266">
        <w:rPr>
          <w:u w:val="single"/>
        </w:rPr>
        <w:t>AS</w:t>
      </w:r>
      <w:r w:rsidR="00C201E1">
        <w:rPr>
          <w:u w:val="single"/>
        </w:rPr>
        <w:t>SISTANT</w:t>
      </w:r>
    </w:p>
    <w:p w14:paraId="06C30E29" w14:textId="77777777" w:rsidR="00772865" w:rsidRPr="000E0266" w:rsidRDefault="00772865" w:rsidP="00772865"/>
    <w:p w14:paraId="040300A8" w14:textId="1B9D969D" w:rsidR="00772865" w:rsidRPr="005907B3" w:rsidRDefault="00772865" w:rsidP="00186A21">
      <w:pPr>
        <w:numPr>
          <w:ilvl w:val="0"/>
          <w:numId w:val="14"/>
        </w:numPr>
        <w:tabs>
          <w:tab w:val="left" w:pos="-1440"/>
        </w:tabs>
        <w:spacing w:before="0" w:after="0" w:line="240" w:lineRule="auto"/>
      </w:pPr>
      <w:r w:rsidRPr="005907B3">
        <w:t xml:space="preserve">Hello, my name is ___________ with Artemis Strategy Group, a national research firm. We are conducting a survey among </w:t>
      </w:r>
      <w:r w:rsidR="00925DB4" w:rsidRPr="005907B3">
        <w:t>primary decision-makers for issues related to employee benefits and payroll</w:t>
      </w:r>
      <w:r w:rsidRPr="005907B3">
        <w:t xml:space="preserve">.  </w:t>
      </w:r>
      <w:r w:rsidR="00A444C6" w:rsidRPr="005907B3">
        <w:t xml:space="preserve">We are conducting this study on behalf of the U.S. Treasury. </w:t>
      </w:r>
      <w:r w:rsidR="002F1876" w:rsidRPr="005907B3">
        <w:t xml:space="preserve">Could I please speak to the primary decision maker for issues related to employee benefits and payroll? </w:t>
      </w:r>
    </w:p>
    <w:p w14:paraId="49B0B85D" w14:textId="77777777" w:rsidR="002F1876" w:rsidRPr="005907B3" w:rsidRDefault="002F1876" w:rsidP="002F1876">
      <w:pPr>
        <w:tabs>
          <w:tab w:val="left" w:pos="-1440"/>
        </w:tabs>
        <w:spacing w:before="0" w:after="0" w:line="240" w:lineRule="auto"/>
      </w:pPr>
    </w:p>
    <w:p w14:paraId="589455EB" w14:textId="61E97A71" w:rsidR="002F1876" w:rsidRPr="000E0266" w:rsidRDefault="002F1876" w:rsidP="002F1876">
      <w:pPr>
        <w:tabs>
          <w:tab w:val="left" w:pos="720"/>
        </w:tabs>
        <w:ind w:left="720"/>
      </w:pPr>
      <w:r w:rsidRPr="005907B3">
        <w:rPr>
          <w:b/>
        </w:rPr>
        <w:t>[IF NEEDED</w:t>
      </w:r>
      <w:r w:rsidRPr="005907B3">
        <w:t xml:space="preserve">:  </w:t>
      </w:r>
      <w:r w:rsidR="00D15BF3" w:rsidRPr="005907B3">
        <w:t>We are looking for the decision maker for retirement savings options and benefits.]</w:t>
      </w:r>
    </w:p>
    <w:p w14:paraId="023CE4A2" w14:textId="77777777" w:rsidR="00772865" w:rsidRPr="000E0266" w:rsidRDefault="00772865" w:rsidP="00772865">
      <w:pPr>
        <w:tabs>
          <w:tab w:val="left" w:pos="720"/>
        </w:tabs>
        <w:ind w:left="720" w:hanging="720"/>
      </w:pPr>
    </w:p>
    <w:p w14:paraId="751BC5C8" w14:textId="72BC5B5C" w:rsidR="00772865" w:rsidRPr="000E0266" w:rsidRDefault="00772865" w:rsidP="00772865">
      <w:pPr>
        <w:tabs>
          <w:tab w:val="left" w:pos="720"/>
        </w:tabs>
        <w:ind w:left="720"/>
      </w:pPr>
      <w:r w:rsidRPr="000E0266">
        <w:rPr>
          <w:b/>
        </w:rPr>
        <w:t>[SAY ONLY IF NECESSARY</w:t>
      </w:r>
      <w:r w:rsidRPr="000E0266">
        <w:t>:  The i</w:t>
      </w:r>
      <w:r w:rsidR="00C201E1">
        <w:t>nterview will take about 15</w:t>
      </w:r>
      <w:r w:rsidRPr="000E0266">
        <w:t xml:space="preserve"> minutes to complete.]</w:t>
      </w:r>
    </w:p>
    <w:p w14:paraId="457F8CEF" w14:textId="4AE6DD04" w:rsidR="00772865" w:rsidRPr="000E0266" w:rsidRDefault="00772865" w:rsidP="00772865">
      <w:pPr>
        <w:tabs>
          <w:tab w:val="left" w:pos="720"/>
        </w:tabs>
        <w:ind w:left="720" w:hanging="720"/>
      </w:pPr>
      <w:r w:rsidRPr="000E0266">
        <w:rPr>
          <w:b/>
        </w:rPr>
        <w:tab/>
        <w:t>[SAY ONLY IF NECESSARY</w:t>
      </w:r>
      <w:r w:rsidRPr="000E0266">
        <w:t>:  This study is unique in that we are talking</w:t>
      </w:r>
      <w:r w:rsidR="00C201E1">
        <w:t xml:space="preserve"> to only a han</w:t>
      </w:r>
      <w:r w:rsidR="007A425B">
        <w:t>dful of benefits decision maker</w:t>
      </w:r>
      <w:r w:rsidR="00C201E1">
        <w:t>s</w:t>
      </w:r>
      <w:r w:rsidRPr="000E0266">
        <w:t>. The interview is completely confidential. We are not trying to sell anything.]</w:t>
      </w:r>
    </w:p>
    <w:p w14:paraId="494E805E" w14:textId="77777777" w:rsidR="00772865" w:rsidRPr="00134536" w:rsidRDefault="00772865" w:rsidP="00772865">
      <w:pPr>
        <w:tabs>
          <w:tab w:val="left" w:pos="720"/>
        </w:tabs>
        <w:ind w:left="720" w:hanging="720"/>
      </w:pPr>
      <w:r w:rsidRPr="000E0266">
        <w:t xml:space="preserve">                          1    NOW IS GOOD TIME [</w:t>
      </w:r>
      <w:r w:rsidRPr="00134536">
        <w:t>GO TO C1]</w:t>
      </w:r>
    </w:p>
    <w:p w14:paraId="639F844B" w14:textId="4E265BD9" w:rsidR="00772865" w:rsidRPr="000E0266" w:rsidRDefault="00772865" w:rsidP="00772865">
      <w:pPr>
        <w:ind w:left="1800" w:hanging="360"/>
      </w:pPr>
      <w:r w:rsidRPr="00134536">
        <w:t>2</w:t>
      </w:r>
      <w:r w:rsidRPr="00134536">
        <w:tab/>
        <w:t>SCHEDULE AN APPOINTMENT [GO TO B</w:t>
      </w:r>
      <w:r w:rsidR="005907B3">
        <w:t>1</w:t>
      </w:r>
      <w:r w:rsidRPr="00134536">
        <w:t>]</w:t>
      </w:r>
    </w:p>
    <w:p w14:paraId="7EFE5BE2" w14:textId="79669AE9" w:rsidR="00772865" w:rsidRPr="000E0266" w:rsidRDefault="00134536" w:rsidP="00323F70">
      <w:pPr>
        <w:ind w:left="1800" w:hanging="360"/>
      </w:pPr>
      <w:r>
        <w:t>3</w:t>
      </w:r>
      <w:r>
        <w:tab/>
      </w:r>
      <w:r w:rsidR="001E22C4">
        <w:t>DON’T KNOW</w:t>
      </w:r>
      <w:r w:rsidR="00D15BF3">
        <w:t xml:space="preserve">/NOT SURE </w:t>
      </w:r>
    </w:p>
    <w:p w14:paraId="7F17FA7D" w14:textId="1135EFB3" w:rsidR="00772865" w:rsidRPr="000E0266" w:rsidRDefault="00D15BF3" w:rsidP="00772865">
      <w:pPr>
        <w:tabs>
          <w:tab w:val="left" w:pos="720"/>
        </w:tabs>
        <w:ind w:left="1800" w:hanging="360"/>
      </w:pPr>
      <w:r>
        <w:t>5</w:t>
      </w:r>
      <w:r>
        <w:tab/>
        <w:t xml:space="preserve">REFUSAL </w:t>
      </w:r>
    </w:p>
    <w:p w14:paraId="55F18452" w14:textId="77777777" w:rsidR="00772865" w:rsidRDefault="00772865" w:rsidP="00772865">
      <w:pPr>
        <w:tabs>
          <w:tab w:val="left" w:pos="720"/>
        </w:tabs>
        <w:ind w:left="720" w:hanging="720"/>
      </w:pPr>
    </w:p>
    <w:p w14:paraId="1AAA063A" w14:textId="77777777" w:rsidR="00772865" w:rsidRPr="000E0266" w:rsidRDefault="00772865" w:rsidP="00772865"/>
    <w:p w14:paraId="07BDA32F" w14:textId="77777777" w:rsidR="00772865" w:rsidRPr="000E0266" w:rsidRDefault="00772865" w:rsidP="00772865">
      <w:pPr>
        <w:tabs>
          <w:tab w:val="left" w:pos="720"/>
        </w:tabs>
        <w:ind w:left="720" w:hanging="720"/>
      </w:pPr>
      <w:r w:rsidRPr="00D15BF3">
        <w:t>[IF SCHEDULE AN APPOINTMENT ASK B3]</w:t>
      </w:r>
    </w:p>
    <w:p w14:paraId="1129F9D3" w14:textId="4904AF9B" w:rsidR="00772865" w:rsidRPr="000E0266" w:rsidRDefault="00772865" w:rsidP="00772865">
      <w:pPr>
        <w:ind w:left="720" w:hanging="720"/>
      </w:pPr>
      <w:r w:rsidRPr="000E0266">
        <w:t>B</w:t>
      </w:r>
      <w:r w:rsidR="005907B3">
        <w:t>1</w:t>
      </w:r>
      <w:r w:rsidRPr="000E0266">
        <w:t xml:space="preserve">  </w:t>
      </w:r>
      <w:r w:rsidRPr="000E0266">
        <w:tab/>
        <w:t xml:space="preserve">When do you think would be a good time </w:t>
      </w:r>
      <w:r w:rsidR="00D15BF3">
        <w:t>for me to conduct the interview</w:t>
      </w:r>
      <w:r w:rsidRPr="00D15BF3">
        <w:t>?</w:t>
      </w:r>
      <w:r w:rsidR="001250DD">
        <w:t xml:space="preserve"> [IF NOW, GO C1</w:t>
      </w:r>
      <w:r w:rsidRPr="000E0266">
        <w:t>. OTHERWISE RECORD DATE AND TIME]</w:t>
      </w:r>
    </w:p>
    <w:p w14:paraId="1261CC87" w14:textId="77777777" w:rsidR="00772865" w:rsidRPr="000E0266" w:rsidRDefault="00772865" w:rsidP="00772865">
      <w:pPr>
        <w:tabs>
          <w:tab w:val="left" w:pos="1584"/>
          <w:tab w:val="left" w:pos="2592"/>
        </w:tabs>
      </w:pPr>
      <w:r w:rsidRPr="000E0266">
        <w:t xml:space="preserve"> </w:t>
      </w:r>
    </w:p>
    <w:p w14:paraId="4CF00559" w14:textId="77777777" w:rsidR="00772865" w:rsidRPr="000E0266" w:rsidRDefault="00772865" w:rsidP="00772865">
      <w:pPr>
        <w:tabs>
          <w:tab w:val="left" w:pos="1584"/>
          <w:tab w:val="left" w:pos="2592"/>
        </w:tabs>
      </w:pPr>
      <w:r w:rsidRPr="000E0266">
        <w:tab/>
        <w:t>1</w:t>
      </w:r>
      <w:r w:rsidRPr="000E0266">
        <w:tab/>
        <w:t>RECORD DATE/TIME:</w:t>
      </w:r>
    </w:p>
    <w:p w14:paraId="2F0A0AEA" w14:textId="77777777" w:rsidR="00772865" w:rsidRPr="000E0266" w:rsidRDefault="00772865" w:rsidP="00772865">
      <w:pPr>
        <w:tabs>
          <w:tab w:val="left" w:pos="1584"/>
          <w:tab w:val="left" w:pos="2592"/>
        </w:tabs>
        <w:ind w:left="3312" w:hanging="1008"/>
      </w:pPr>
      <w:r w:rsidRPr="000E0266">
        <w:tab/>
        <w:t>________________________</w:t>
      </w:r>
    </w:p>
    <w:p w14:paraId="2F5175D8" w14:textId="77777777" w:rsidR="00772865" w:rsidRPr="000E0266" w:rsidRDefault="00772865" w:rsidP="00772865">
      <w:pPr>
        <w:rPr>
          <w:u w:val="single"/>
        </w:rPr>
      </w:pPr>
    </w:p>
    <w:p w14:paraId="464E5BD2" w14:textId="77777777" w:rsidR="00772865" w:rsidRDefault="00772865" w:rsidP="00772865">
      <w:pPr>
        <w:rPr>
          <w:u w:val="single"/>
        </w:rPr>
      </w:pPr>
    </w:p>
    <w:p w14:paraId="47255597" w14:textId="32FCED3A" w:rsidR="00772865" w:rsidRPr="000E0266" w:rsidRDefault="00E84776" w:rsidP="00772865">
      <w:r>
        <w:rPr>
          <w:u w:val="single"/>
        </w:rPr>
        <w:t>Benefits Decision Maker Responde</w:t>
      </w:r>
      <w:r w:rsidR="00A24E9A">
        <w:rPr>
          <w:u w:val="single"/>
        </w:rPr>
        <w:t>nt on P</w:t>
      </w:r>
      <w:r w:rsidR="00772865" w:rsidRPr="000E0266">
        <w:rPr>
          <w:u w:val="single"/>
        </w:rPr>
        <w:t>hone</w:t>
      </w:r>
    </w:p>
    <w:p w14:paraId="7E515493" w14:textId="77777777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</w:p>
    <w:p w14:paraId="112679A0" w14:textId="345CB2C8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  <w:r w:rsidRPr="000E0266">
        <w:rPr>
          <w:rFonts w:cs="Arial"/>
          <w:szCs w:val="20"/>
        </w:rPr>
        <w:t xml:space="preserve">C1 </w:t>
      </w:r>
      <w:r w:rsidRPr="000E0266">
        <w:rPr>
          <w:rFonts w:cs="Arial"/>
          <w:szCs w:val="20"/>
        </w:rPr>
        <w:tab/>
        <w:t xml:space="preserve">Hello, my name is  ___________ with Artemis Strategy Group, a national research firm. We are conducting a survey among </w:t>
      </w:r>
      <w:r w:rsidR="002851B4">
        <w:rPr>
          <w:rFonts w:cs="Arial"/>
          <w:szCs w:val="20"/>
        </w:rPr>
        <w:t>people responsible for making decisions about issues related to employee benefits and pay</w:t>
      </w:r>
      <w:r w:rsidR="00104040">
        <w:rPr>
          <w:rFonts w:cs="Arial"/>
          <w:szCs w:val="20"/>
        </w:rPr>
        <w:t>r</w:t>
      </w:r>
      <w:r w:rsidR="002851B4">
        <w:rPr>
          <w:rFonts w:cs="Arial"/>
          <w:szCs w:val="20"/>
        </w:rPr>
        <w:t xml:space="preserve">oll. </w:t>
      </w:r>
      <w:r w:rsidR="00A444C6">
        <w:rPr>
          <w:rFonts w:cs="Arial"/>
          <w:szCs w:val="20"/>
        </w:rPr>
        <w:t>We are conducting this on behalf of the U.S. Treasury, and we</w:t>
      </w:r>
      <w:r w:rsidRPr="000E0266">
        <w:rPr>
          <w:rFonts w:cs="Arial"/>
          <w:szCs w:val="20"/>
        </w:rPr>
        <w:t xml:space="preserve"> would like to conduct the telephone interview with you right now </w:t>
      </w:r>
      <w:r w:rsidR="00221480">
        <w:rPr>
          <w:rFonts w:cs="Arial"/>
          <w:szCs w:val="20"/>
        </w:rPr>
        <w:t>if we can. It will take about 15</w:t>
      </w:r>
      <w:r w:rsidRPr="000E0266">
        <w:rPr>
          <w:rFonts w:cs="Arial"/>
          <w:szCs w:val="20"/>
        </w:rPr>
        <w:t xml:space="preserve"> minutes. </w:t>
      </w:r>
    </w:p>
    <w:p w14:paraId="0C14AA19" w14:textId="77777777" w:rsidR="00772865" w:rsidRPr="000E0266" w:rsidRDefault="00772865" w:rsidP="00772865">
      <w:pPr>
        <w:pStyle w:val="BodyText2"/>
        <w:spacing w:after="0" w:line="240" w:lineRule="auto"/>
        <w:ind w:left="547" w:hanging="547"/>
        <w:rPr>
          <w:rFonts w:cs="Arial"/>
          <w:szCs w:val="20"/>
        </w:rPr>
      </w:pPr>
    </w:p>
    <w:p w14:paraId="0FCE32B0" w14:textId="7BAC6CE4" w:rsidR="00772865" w:rsidRPr="000E0266" w:rsidRDefault="00104040" w:rsidP="00772865">
      <w:pPr>
        <w:pStyle w:val="BodyText2"/>
        <w:spacing w:after="0" w:line="240" w:lineRule="auto"/>
        <w:ind w:left="547"/>
        <w:rPr>
          <w:rFonts w:cs="Arial"/>
          <w:szCs w:val="20"/>
        </w:rPr>
      </w:pPr>
      <w:r>
        <w:rPr>
          <w:rFonts w:cs="Arial"/>
          <w:szCs w:val="20"/>
        </w:rPr>
        <w:t>Your responses are</w:t>
      </w:r>
      <w:r w:rsidR="00772865" w:rsidRPr="000E0266">
        <w:rPr>
          <w:rFonts w:cs="Arial"/>
          <w:szCs w:val="20"/>
        </w:rPr>
        <w:t xml:space="preserve"> completely confidential. </w:t>
      </w:r>
      <w:r w:rsidR="00394E5D">
        <w:rPr>
          <w:rFonts w:cs="Arial"/>
          <w:szCs w:val="20"/>
        </w:rPr>
        <w:t xml:space="preserve">Your participation is completely voluntary.  This is strictly an opinion survey.  </w:t>
      </w:r>
      <w:r w:rsidR="00772865" w:rsidRPr="000E0266">
        <w:rPr>
          <w:rFonts w:cs="Arial"/>
          <w:szCs w:val="20"/>
        </w:rPr>
        <w:t>We are not attempting to sell you anything and your participation wi</w:t>
      </w:r>
      <w:r>
        <w:rPr>
          <w:rFonts w:cs="Arial"/>
          <w:szCs w:val="20"/>
        </w:rPr>
        <w:t xml:space="preserve">ll not result in future calls. </w:t>
      </w:r>
      <w:r w:rsidR="00772865" w:rsidRPr="000E0266">
        <w:rPr>
          <w:rFonts w:cs="Arial"/>
          <w:szCs w:val="20"/>
        </w:rPr>
        <w:t xml:space="preserve">For quality control purposes, my supervisor may monitor this call.  </w:t>
      </w:r>
    </w:p>
    <w:p w14:paraId="747B46DA" w14:textId="77777777" w:rsidR="00772865" w:rsidRPr="000E0266" w:rsidRDefault="00772865" w:rsidP="00772865">
      <w:pPr>
        <w:pStyle w:val="NormalWeb"/>
        <w:tabs>
          <w:tab w:val="left" w:pos="720"/>
        </w:tabs>
        <w:spacing w:before="0" w:beforeAutospacing="0" w:after="0" w:afterAutospacing="0"/>
        <w:rPr>
          <w:rFonts w:ascii="Arial" w:hAnsi="Arial" w:cs="Arial"/>
        </w:rPr>
      </w:pPr>
      <w:r w:rsidRPr="000E0266">
        <w:rPr>
          <w:rFonts w:ascii="Arial" w:hAnsi="Arial" w:cs="Arial"/>
        </w:rPr>
        <w:t xml:space="preserve"> </w:t>
      </w:r>
    </w:p>
    <w:p w14:paraId="385A0CE3" w14:textId="2D6DF5DC" w:rsidR="00772865" w:rsidRPr="000E0266" w:rsidRDefault="00F67F54" w:rsidP="00772865">
      <w:pPr>
        <w:ind w:left="1800" w:hanging="360"/>
      </w:pPr>
      <w:r>
        <w:t>1</w:t>
      </w:r>
      <w:r>
        <w:tab/>
        <w:t>NOW IS GOOD TIME [GO TO Q</w:t>
      </w:r>
      <w:r w:rsidR="00772865" w:rsidRPr="000E0266">
        <w:t>1]</w:t>
      </w:r>
    </w:p>
    <w:p w14:paraId="71AD2552" w14:textId="4B0A1A0F" w:rsidR="00772865" w:rsidRPr="000E0266" w:rsidRDefault="00134536" w:rsidP="00772865">
      <w:pPr>
        <w:ind w:left="1800" w:hanging="360"/>
      </w:pPr>
      <w:r>
        <w:t>2</w:t>
      </w:r>
      <w:r>
        <w:tab/>
        <w:t xml:space="preserve">SCHEDULE AN APPOINTMENT </w:t>
      </w:r>
    </w:p>
    <w:p w14:paraId="1A7DB839" w14:textId="11B6E390" w:rsidR="00772865" w:rsidRPr="000E0266" w:rsidRDefault="00772865" w:rsidP="00772865">
      <w:pPr>
        <w:ind w:left="1800" w:hanging="360"/>
      </w:pPr>
      <w:r w:rsidRPr="000E0266">
        <w:t>3</w:t>
      </w:r>
      <w:r w:rsidRPr="000E0266">
        <w:tab/>
        <w:t xml:space="preserve">NEED MORE INFORMATION </w:t>
      </w:r>
    </w:p>
    <w:p w14:paraId="641118E1" w14:textId="5C1551FD" w:rsidR="00772865" w:rsidRPr="000E0266" w:rsidRDefault="00134536" w:rsidP="00772865">
      <w:pPr>
        <w:tabs>
          <w:tab w:val="left" w:pos="720"/>
        </w:tabs>
        <w:ind w:left="1800" w:hanging="360"/>
      </w:pPr>
      <w:r>
        <w:t>4</w:t>
      </w:r>
      <w:r>
        <w:tab/>
        <w:t xml:space="preserve">REFUSAL </w:t>
      </w:r>
    </w:p>
    <w:p w14:paraId="7EF45616" w14:textId="77777777" w:rsidR="00772865" w:rsidRPr="000E0266" w:rsidRDefault="00772865" w:rsidP="00772865">
      <w:pPr>
        <w:pStyle w:val="BodyTextIndent2"/>
        <w:spacing w:after="0" w:line="240" w:lineRule="auto"/>
        <w:ind w:left="720" w:hanging="720"/>
      </w:pPr>
    </w:p>
    <w:p w14:paraId="13C2192F" w14:textId="3D8F69BD" w:rsidR="00B5524D" w:rsidRPr="000E0266" w:rsidRDefault="00B5524D" w:rsidP="00186A21">
      <w:pPr>
        <w:pStyle w:val="ListParagraph"/>
        <w:numPr>
          <w:ilvl w:val="0"/>
          <w:numId w:val="15"/>
        </w:numPr>
      </w:pPr>
      <w:r w:rsidRPr="000E0266">
        <w:t xml:space="preserve">Which of the following </w:t>
      </w:r>
      <w:r w:rsidRPr="00166A55">
        <w:rPr>
          <w:rFonts w:cs="Arial"/>
          <w:szCs w:val="22"/>
        </w:rPr>
        <w:t xml:space="preserve">best describes your responsibility for making decisions about </w:t>
      </w:r>
      <w:r w:rsidRPr="00166A55">
        <w:rPr>
          <w:rFonts w:cs="Arial"/>
          <w:b/>
          <w:szCs w:val="22"/>
        </w:rPr>
        <w:t>offering employee benefits for your organization</w:t>
      </w:r>
      <w:r w:rsidRPr="00166A55">
        <w:rPr>
          <w:rFonts w:cs="Arial"/>
          <w:szCs w:val="22"/>
        </w:rPr>
        <w:t xml:space="preserve">?  Are you the primary decision-maker who handles these </w:t>
      </w:r>
      <w:r w:rsidRPr="00166A55">
        <w:rPr>
          <w:rFonts w:cs="Arial"/>
          <w:szCs w:val="22"/>
        </w:rPr>
        <w:lastRenderedPageBreak/>
        <w:t>decisions f</w:t>
      </w:r>
      <w:r w:rsidR="00104040" w:rsidRPr="00166A55">
        <w:rPr>
          <w:rFonts w:cs="Arial"/>
          <w:szCs w:val="22"/>
        </w:rPr>
        <w:t>or your entire organization,</w:t>
      </w:r>
      <w:r w:rsidR="00C70B4A">
        <w:rPr>
          <w:rFonts w:cs="Arial"/>
          <w:szCs w:val="22"/>
        </w:rPr>
        <w:t xml:space="preserve"> are you</w:t>
      </w:r>
      <w:r w:rsidR="00104040" w:rsidRPr="00166A55">
        <w:rPr>
          <w:rFonts w:cs="Arial"/>
          <w:szCs w:val="22"/>
        </w:rPr>
        <w:t xml:space="preserve"> </w:t>
      </w:r>
      <w:r w:rsidRPr="00166A55">
        <w:rPr>
          <w:rFonts w:cs="Arial"/>
          <w:szCs w:val="22"/>
        </w:rPr>
        <w:t>jointly responsible for making these decisions, or are these decisions made by another person in your company</w:t>
      </w:r>
      <w:r w:rsidRPr="000E0266">
        <w:t xml:space="preserve">? </w:t>
      </w:r>
    </w:p>
    <w:p w14:paraId="184CDA5F" w14:textId="77777777" w:rsidR="00B5524D" w:rsidRPr="000E0266" w:rsidRDefault="00B5524D" w:rsidP="00B5524D">
      <w:pPr>
        <w:tabs>
          <w:tab w:val="left" w:pos="2192"/>
        </w:tabs>
      </w:pPr>
      <w:r w:rsidRPr="000E0266">
        <w:t xml:space="preserve"> </w:t>
      </w:r>
    </w:p>
    <w:p w14:paraId="5E9C3C09" w14:textId="77777777" w:rsidR="00B5524D" w:rsidRPr="00EB76CF" w:rsidRDefault="00B5524D" w:rsidP="00186A21">
      <w:pPr>
        <w:pStyle w:val="NotesComments"/>
        <w:numPr>
          <w:ilvl w:val="0"/>
          <w:numId w:val="13"/>
        </w:numPr>
        <w:ind w:left="1800"/>
        <w:rPr>
          <w:color w:val="auto"/>
        </w:rPr>
      </w:pPr>
      <w:r w:rsidRPr="00EB76CF">
        <w:rPr>
          <w:color w:val="auto"/>
        </w:rPr>
        <w:t>I am the primary decision-maker [GO TO Q2]</w:t>
      </w:r>
    </w:p>
    <w:p w14:paraId="2AB80268" w14:textId="56B860D2" w:rsidR="00B5524D" w:rsidRPr="00EB76CF" w:rsidRDefault="00B5524D" w:rsidP="00186A21">
      <w:pPr>
        <w:pStyle w:val="NotesComments"/>
        <w:numPr>
          <w:ilvl w:val="0"/>
          <w:numId w:val="13"/>
        </w:numPr>
        <w:ind w:left="1800"/>
        <w:rPr>
          <w:color w:val="auto"/>
        </w:rPr>
      </w:pPr>
      <w:r w:rsidRPr="00EB76CF">
        <w:rPr>
          <w:color w:val="auto"/>
        </w:rPr>
        <w:t xml:space="preserve">Jointly responsible </w:t>
      </w:r>
      <w:r w:rsidR="00EB76CF" w:rsidRPr="00EB76CF">
        <w:rPr>
          <w:color w:val="auto"/>
        </w:rPr>
        <w:t>[GO TO Q2</w:t>
      </w:r>
      <w:r w:rsidRPr="00EB76CF">
        <w:rPr>
          <w:color w:val="auto"/>
        </w:rPr>
        <w:t>]</w:t>
      </w:r>
    </w:p>
    <w:p w14:paraId="428D1E1C" w14:textId="1044E026" w:rsidR="00772865" w:rsidRPr="00EB76CF" w:rsidRDefault="00B5524D" w:rsidP="00186A21">
      <w:pPr>
        <w:numPr>
          <w:ilvl w:val="0"/>
          <w:numId w:val="13"/>
        </w:numPr>
        <w:spacing w:before="0" w:after="0" w:line="240" w:lineRule="auto"/>
        <w:ind w:left="1800"/>
      </w:pPr>
      <w:r w:rsidRPr="00EB76CF">
        <w:t xml:space="preserve">Not responsible – [ASK TO SPEAK WITH THE PERSON RESPONSIBLE] </w:t>
      </w:r>
    </w:p>
    <w:p w14:paraId="3AC8E772" w14:textId="77777777" w:rsidR="00772865" w:rsidRDefault="00772865" w:rsidP="00772865">
      <w:pPr>
        <w:ind w:left="720" w:hanging="720"/>
      </w:pPr>
    </w:p>
    <w:p w14:paraId="4863E0FF" w14:textId="2999BEAE" w:rsidR="00772865" w:rsidRPr="000E0266" w:rsidRDefault="000C6089" w:rsidP="00186A21">
      <w:pPr>
        <w:pStyle w:val="ListParagraph"/>
        <w:numPr>
          <w:ilvl w:val="0"/>
          <w:numId w:val="15"/>
        </w:numPr>
      </w:pPr>
      <w:r>
        <w:t xml:space="preserve">Approximately how many </w:t>
      </w:r>
      <w:r w:rsidR="007A1A14">
        <w:t xml:space="preserve">employees </w:t>
      </w:r>
      <w:r>
        <w:t xml:space="preserve">does </w:t>
      </w:r>
      <w:r w:rsidR="007A1A14">
        <w:t>your organization</w:t>
      </w:r>
      <w:r>
        <w:t xml:space="preserve"> have</w:t>
      </w:r>
      <w:r w:rsidR="00772865" w:rsidRPr="000E0266">
        <w:t xml:space="preserve">? </w:t>
      </w:r>
      <w:r w:rsidR="007A1A14">
        <w:t xml:space="preserve">Please count all employees including full and part time, permanent and temporary workers. </w:t>
      </w:r>
    </w:p>
    <w:p w14:paraId="3ABB75A5" w14:textId="77777777" w:rsidR="00772865" w:rsidRDefault="00772865" w:rsidP="00772865">
      <w:pPr>
        <w:tabs>
          <w:tab w:val="left" w:pos="2192"/>
        </w:tabs>
      </w:pPr>
      <w:r w:rsidRPr="000E0266">
        <w:t xml:space="preserve"> </w:t>
      </w:r>
    </w:p>
    <w:p w14:paraId="44D04BB6" w14:textId="59F072E6" w:rsidR="000C6089" w:rsidRDefault="000C6089" w:rsidP="00772865">
      <w:pPr>
        <w:tabs>
          <w:tab w:val="left" w:pos="2192"/>
        </w:tabs>
      </w:pPr>
      <w:r>
        <w:tab/>
        <w:t>ENTER NUMBER ___________________</w:t>
      </w:r>
    </w:p>
    <w:p w14:paraId="05F5681A" w14:textId="77777777" w:rsidR="000C6089" w:rsidRDefault="000C6089" w:rsidP="00772865">
      <w:pPr>
        <w:tabs>
          <w:tab w:val="left" w:pos="2192"/>
        </w:tabs>
      </w:pPr>
    </w:p>
    <w:p w14:paraId="7874B71F" w14:textId="571FD0E2" w:rsidR="000C6089" w:rsidRDefault="000C6089" w:rsidP="000C6089">
      <w:pPr>
        <w:tabs>
          <w:tab w:val="left" w:pos="1440"/>
        </w:tabs>
      </w:pPr>
      <w:r>
        <w:tab/>
        <w:t>ENTER RANGE:</w:t>
      </w:r>
    </w:p>
    <w:p w14:paraId="32A75EE6" w14:textId="77777777" w:rsidR="000C6089" w:rsidRPr="00440143" w:rsidRDefault="000C6089" w:rsidP="00440143">
      <w:pPr>
        <w:pStyle w:val="singlechoiceanswer0"/>
        <w:ind w:left="3240" w:hanging="1800"/>
        <w:rPr>
          <w:rStyle w:val="SubtleEmphasis"/>
          <w:i w:val="0"/>
          <w:color w:val="auto"/>
        </w:rPr>
      </w:pPr>
    </w:p>
    <w:p w14:paraId="449D2112" w14:textId="6D051BB2" w:rsidR="00772865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Under 20</w:t>
      </w:r>
      <w:r w:rsidR="00772865" w:rsidRPr="00440143">
        <w:rPr>
          <w:rStyle w:val="SubtleEmphasis"/>
          <w:i w:val="0"/>
          <w:color w:val="auto"/>
        </w:rPr>
        <w:t xml:space="preserve"> [THANK AND TERMINATE]  </w:t>
      </w:r>
    </w:p>
    <w:p w14:paraId="5B0A791E" w14:textId="00E21C3E" w:rsidR="00772865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20 to 49</w:t>
      </w:r>
      <w:r w:rsidR="007A1A14" w:rsidRPr="00440143">
        <w:rPr>
          <w:rStyle w:val="SubtleEmphasis"/>
          <w:i w:val="0"/>
          <w:color w:val="auto"/>
        </w:rPr>
        <w:t xml:space="preserve"> employees</w:t>
      </w:r>
      <w:r w:rsidR="00772865" w:rsidRPr="00440143">
        <w:rPr>
          <w:rStyle w:val="SubtleEmphasis"/>
          <w:i w:val="0"/>
          <w:color w:val="auto"/>
        </w:rPr>
        <w:t xml:space="preserve"> </w:t>
      </w:r>
    </w:p>
    <w:p w14:paraId="3BD55BF9" w14:textId="3970B97E" w:rsidR="00772865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50</w:t>
      </w:r>
      <w:r w:rsidR="007A1A14" w:rsidRPr="00440143">
        <w:rPr>
          <w:rStyle w:val="SubtleEmphasis"/>
          <w:i w:val="0"/>
          <w:color w:val="auto"/>
        </w:rPr>
        <w:t xml:space="preserve"> to 99</w:t>
      </w:r>
    </w:p>
    <w:p w14:paraId="36AFB0E0" w14:textId="35ECF013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100 to 249</w:t>
      </w:r>
    </w:p>
    <w:p w14:paraId="0BA78D85" w14:textId="14E6AE36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250 to 499</w:t>
      </w:r>
    </w:p>
    <w:p w14:paraId="5DC2CAB0" w14:textId="22D7985E" w:rsidR="007A1A14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500 to 999</w:t>
      </w:r>
    </w:p>
    <w:p w14:paraId="70B61326" w14:textId="56BADA25" w:rsidR="007A1A14" w:rsidRPr="00440143" w:rsidRDefault="007A1A14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1</w:t>
      </w:r>
      <w:r w:rsidR="00A232FD" w:rsidRPr="00440143">
        <w:rPr>
          <w:rStyle w:val="SubtleEmphasis"/>
          <w:i w:val="0"/>
          <w:color w:val="auto"/>
        </w:rPr>
        <w:t>,</w:t>
      </w:r>
      <w:r w:rsidRPr="00440143">
        <w:rPr>
          <w:rStyle w:val="SubtleEmphasis"/>
          <w:i w:val="0"/>
          <w:color w:val="auto"/>
        </w:rPr>
        <w:t>000 to 2</w:t>
      </w:r>
      <w:r w:rsidR="00A232FD" w:rsidRPr="00440143">
        <w:rPr>
          <w:rStyle w:val="SubtleEmphasis"/>
          <w:i w:val="0"/>
          <w:color w:val="auto"/>
        </w:rPr>
        <w:t>,</w:t>
      </w:r>
      <w:r w:rsidRPr="00440143">
        <w:rPr>
          <w:rStyle w:val="SubtleEmphasis"/>
          <w:i w:val="0"/>
          <w:color w:val="auto"/>
        </w:rPr>
        <w:t>500</w:t>
      </w:r>
    </w:p>
    <w:p w14:paraId="4CBBD071" w14:textId="594FA3A4" w:rsidR="007A1A14" w:rsidRPr="00440143" w:rsidRDefault="000C6089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2</w:t>
      </w:r>
      <w:r w:rsidR="00A232FD" w:rsidRPr="00440143">
        <w:rPr>
          <w:rStyle w:val="SubtleEmphasis"/>
          <w:i w:val="0"/>
          <w:color w:val="auto"/>
        </w:rPr>
        <w:t>,</w:t>
      </w:r>
      <w:r w:rsidRPr="00440143">
        <w:rPr>
          <w:rStyle w:val="SubtleEmphasis"/>
          <w:i w:val="0"/>
          <w:color w:val="auto"/>
        </w:rPr>
        <w:t>500 to 4,999</w:t>
      </w:r>
    </w:p>
    <w:p w14:paraId="3DF673D3" w14:textId="79A15767" w:rsidR="000C6089" w:rsidRPr="00440143" w:rsidRDefault="000C6089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5,000 or over</w:t>
      </w:r>
    </w:p>
    <w:p w14:paraId="69D9C97B" w14:textId="612DA989" w:rsidR="00772865" w:rsidRPr="00440143" w:rsidRDefault="001E22C4" w:rsidP="00B812AE">
      <w:pPr>
        <w:pStyle w:val="AnswerList"/>
        <w:rPr>
          <w:rStyle w:val="SubtleEmphasis"/>
          <w:i w:val="0"/>
          <w:color w:val="auto"/>
        </w:rPr>
      </w:pPr>
      <w:r>
        <w:rPr>
          <w:rStyle w:val="SubtleEmphasis"/>
          <w:i w:val="0"/>
          <w:color w:val="auto"/>
        </w:rPr>
        <w:t>DON’T KNOW</w:t>
      </w:r>
      <w:r w:rsidR="00A232FD" w:rsidRPr="00440143">
        <w:rPr>
          <w:rStyle w:val="SubtleEmphasis"/>
          <w:i w:val="0"/>
          <w:color w:val="auto"/>
        </w:rPr>
        <w:t xml:space="preserve"> [THANK AND TERMINATE</w:t>
      </w:r>
      <w:r w:rsidR="00772865" w:rsidRPr="00440143">
        <w:rPr>
          <w:rStyle w:val="SubtleEmphasis"/>
          <w:i w:val="0"/>
          <w:color w:val="auto"/>
        </w:rPr>
        <w:t>]</w:t>
      </w:r>
    </w:p>
    <w:p w14:paraId="631366B2" w14:textId="2ECB47C3" w:rsidR="00772865" w:rsidRPr="00440143" w:rsidRDefault="00A232FD" w:rsidP="00B812AE">
      <w:pPr>
        <w:pStyle w:val="AnswerList"/>
        <w:rPr>
          <w:rStyle w:val="SubtleEmphasis"/>
          <w:i w:val="0"/>
          <w:color w:val="auto"/>
        </w:rPr>
      </w:pPr>
      <w:r w:rsidRPr="00440143">
        <w:rPr>
          <w:rStyle w:val="SubtleEmphasis"/>
          <w:i w:val="0"/>
          <w:color w:val="auto"/>
        </w:rPr>
        <w:t>REFUSED [THANK AND TERMINATE</w:t>
      </w:r>
      <w:r w:rsidR="00772865" w:rsidRPr="00440143">
        <w:rPr>
          <w:rStyle w:val="SubtleEmphasis"/>
          <w:i w:val="0"/>
          <w:color w:val="auto"/>
        </w:rPr>
        <w:t xml:space="preserve">]  </w:t>
      </w:r>
    </w:p>
    <w:p w14:paraId="7A57B3E5" w14:textId="77777777" w:rsidR="00772865" w:rsidRDefault="00772865" w:rsidP="00772865"/>
    <w:p w14:paraId="2BC11C21" w14:textId="77777777" w:rsidR="00ED102F" w:rsidRDefault="004044A5" w:rsidP="00265806">
      <w:pPr>
        <w:ind w:left="720"/>
      </w:pPr>
      <w:r>
        <w:t>SOFT QUOTAS:</w:t>
      </w:r>
      <w:r w:rsidR="00ED102F">
        <w:t xml:space="preserve"> </w:t>
      </w:r>
    </w:p>
    <w:p w14:paraId="119D545A" w14:textId="7D4C7D5D" w:rsidR="00772865" w:rsidRDefault="00ED102F" w:rsidP="00265806">
      <w:pPr>
        <w:ind w:left="1440"/>
      </w:pPr>
      <w:r>
        <w:t>20 – 49 EMPLOYEES – 175</w:t>
      </w:r>
    </w:p>
    <w:p w14:paraId="6F98BDA2" w14:textId="1E96E721" w:rsidR="00ED102F" w:rsidRDefault="00ED102F" w:rsidP="00265806">
      <w:pPr>
        <w:ind w:left="1440"/>
      </w:pPr>
      <w:r>
        <w:t>50 – 99 EMPLOYEES – 175</w:t>
      </w:r>
    </w:p>
    <w:p w14:paraId="4433DEAB" w14:textId="220A6206" w:rsidR="00ED102F" w:rsidRDefault="002D578F" w:rsidP="00265806">
      <w:pPr>
        <w:ind w:left="1440"/>
      </w:pPr>
      <w:r>
        <w:t>100 – 249 EMPLOYEES – 75</w:t>
      </w:r>
    </w:p>
    <w:p w14:paraId="5B790EF1" w14:textId="6EE8F665" w:rsidR="002D578F" w:rsidRDefault="002D578F" w:rsidP="00265806">
      <w:pPr>
        <w:ind w:left="1440"/>
      </w:pPr>
      <w:r>
        <w:t xml:space="preserve">250 – 499 </w:t>
      </w:r>
      <w:r w:rsidR="007B4594">
        <w:t xml:space="preserve">EMPLOYEES </w:t>
      </w:r>
      <w:r>
        <w:t>– 75</w:t>
      </w:r>
    </w:p>
    <w:p w14:paraId="756EB11B" w14:textId="08C843F9" w:rsidR="002D578F" w:rsidRDefault="002D578F" w:rsidP="00265806">
      <w:pPr>
        <w:ind w:left="1440"/>
      </w:pPr>
      <w:r>
        <w:t>500 –</w:t>
      </w:r>
      <w:r w:rsidR="007B4594">
        <w:t xml:space="preserve"> 999 EMPLOYEES –</w:t>
      </w:r>
      <w:r>
        <w:t xml:space="preserve"> 25</w:t>
      </w:r>
    </w:p>
    <w:p w14:paraId="6116A08D" w14:textId="1A4F67B6" w:rsidR="002D578F" w:rsidRDefault="002D578F" w:rsidP="00265806">
      <w:pPr>
        <w:ind w:left="1440"/>
      </w:pPr>
      <w:r>
        <w:t>1000 –</w:t>
      </w:r>
      <w:r w:rsidR="007B4594">
        <w:t xml:space="preserve"> 2499 EMPLOYEES –</w:t>
      </w:r>
      <w:r>
        <w:t xml:space="preserve"> 25</w:t>
      </w:r>
    </w:p>
    <w:p w14:paraId="746AC15C" w14:textId="052A0D26" w:rsidR="002D578F" w:rsidRDefault="002D578F" w:rsidP="00265806">
      <w:pPr>
        <w:ind w:left="1440"/>
      </w:pPr>
      <w:r>
        <w:t>2500 –</w:t>
      </w:r>
      <w:r w:rsidR="007B4594">
        <w:t xml:space="preserve"> 5999 EMPLOYEES – </w:t>
      </w:r>
      <w:r>
        <w:t>25</w:t>
      </w:r>
    </w:p>
    <w:p w14:paraId="6A887129" w14:textId="6BB53479" w:rsidR="002D578F" w:rsidRDefault="007B4594" w:rsidP="00265806">
      <w:pPr>
        <w:ind w:left="1440"/>
      </w:pPr>
      <w:r>
        <w:t xml:space="preserve">5000+ EMPLOYEES </w:t>
      </w:r>
      <w:proofErr w:type="gramStart"/>
      <w:r>
        <w:t xml:space="preserve">– </w:t>
      </w:r>
      <w:r w:rsidR="002D578F">
        <w:t xml:space="preserve"> 25</w:t>
      </w:r>
      <w:proofErr w:type="gramEnd"/>
    </w:p>
    <w:p w14:paraId="2690BD47" w14:textId="77777777" w:rsidR="004044A5" w:rsidRDefault="004044A5" w:rsidP="00265806">
      <w:pPr>
        <w:ind w:left="720"/>
      </w:pPr>
    </w:p>
    <w:p w14:paraId="3880191F" w14:textId="77777777" w:rsidR="00342BD2" w:rsidRDefault="00342BD2" w:rsidP="00265806">
      <w:pPr>
        <w:ind w:left="720"/>
      </w:pPr>
    </w:p>
    <w:p w14:paraId="2550959A" w14:textId="444BCD85" w:rsidR="00342BD2" w:rsidRPr="00ED102F" w:rsidRDefault="00ED102F" w:rsidP="00265806">
      <w:pPr>
        <w:pStyle w:val="ListParagraph"/>
        <w:ind w:left="1440" w:right="-396"/>
        <w:outlineLvl w:val="0"/>
        <w:rPr>
          <w:rFonts w:cs="Arial"/>
          <w:i/>
          <w:color w:val="7F7F7F" w:themeColor="text1" w:themeTint="80"/>
          <w:szCs w:val="20"/>
        </w:rPr>
      </w:pPr>
      <w:r>
        <w:rPr>
          <w:rFonts w:cs="Arial"/>
          <w:i/>
          <w:color w:val="7F7F7F" w:themeColor="text1" w:themeTint="80"/>
          <w:szCs w:val="20"/>
        </w:rPr>
        <w:t>C</w:t>
      </w:r>
      <w:r w:rsidR="00342BD2" w:rsidRPr="00ED102F">
        <w:rPr>
          <w:rFonts w:cs="Arial"/>
          <w:i/>
          <w:color w:val="7F7F7F" w:themeColor="text1" w:themeTint="80"/>
          <w:szCs w:val="20"/>
        </w:rPr>
        <w:t xml:space="preserve">ompanies with </w:t>
      </w:r>
      <w:r w:rsidR="007A425B" w:rsidRPr="00ED102F">
        <w:rPr>
          <w:rFonts w:cs="Arial"/>
          <w:i/>
          <w:color w:val="7F7F7F" w:themeColor="text1" w:themeTint="80"/>
          <w:szCs w:val="20"/>
        </w:rPr>
        <w:t>fewer than</w:t>
      </w:r>
      <w:r w:rsidR="00342BD2" w:rsidRPr="00ED102F">
        <w:rPr>
          <w:rFonts w:cs="Arial"/>
          <w:i/>
          <w:color w:val="7F7F7F" w:themeColor="text1" w:themeTint="80"/>
          <w:szCs w:val="20"/>
        </w:rPr>
        <w:t xml:space="preserve"> 100 employees represen</w:t>
      </w:r>
      <w:r>
        <w:rPr>
          <w:rFonts w:cs="Arial"/>
          <w:i/>
          <w:color w:val="7F7F7F" w:themeColor="text1" w:themeTint="80"/>
          <w:szCs w:val="20"/>
        </w:rPr>
        <w:t>t 98% of all companies.</w:t>
      </w:r>
      <w:r w:rsidR="00342BD2" w:rsidRPr="00ED102F">
        <w:rPr>
          <w:rFonts w:cs="Arial"/>
          <w:i/>
          <w:color w:val="7F7F7F" w:themeColor="text1" w:themeTint="80"/>
          <w:szCs w:val="20"/>
        </w:rPr>
        <w:t xml:space="preserve"> They have about 35% of all employees. The estimate is that they have about 66% of all the employees who do not have access to a retirement program now.  Companies with </w:t>
      </w:r>
      <w:r w:rsidR="007A425B" w:rsidRPr="00ED102F">
        <w:rPr>
          <w:rFonts w:cs="Arial"/>
          <w:i/>
          <w:color w:val="7F7F7F" w:themeColor="text1" w:themeTint="80"/>
          <w:szCs w:val="20"/>
        </w:rPr>
        <w:t>fewer than</w:t>
      </w:r>
      <w:r w:rsidR="00342BD2" w:rsidRPr="00ED102F">
        <w:rPr>
          <w:rFonts w:cs="Arial"/>
          <w:i/>
          <w:color w:val="7F7F7F" w:themeColor="text1" w:themeTint="80"/>
          <w:szCs w:val="20"/>
        </w:rPr>
        <w:t xml:space="preserve"> 500 employees have 78% of the estimated number of employees without access to a plan. </w:t>
      </w:r>
    </w:p>
    <w:p w14:paraId="316EE1C0" w14:textId="77777777" w:rsidR="002E14CA" w:rsidRDefault="002E14CA" w:rsidP="00265806">
      <w:pPr>
        <w:pStyle w:val="ListParagraph"/>
        <w:ind w:left="1440" w:right="-396"/>
        <w:outlineLvl w:val="0"/>
        <w:rPr>
          <w:rFonts w:cs="Arial"/>
          <w:i/>
          <w:color w:val="7F7F7F" w:themeColor="text1" w:themeTint="80"/>
          <w:szCs w:val="20"/>
        </w:rPr>
      </w:pPr>
    </w:p>
    <w:p w14:paraId="05D74511" w14:textId="77777777" w:rsidR="002E14CA" w:rsidRPr="00ED102F" w:rsidRDefault="002E14CA" w:rsidP="00265806">
      <w:pPr>
        <w:pStyle w:val="ListParagraph"/>
        <w:ind w:left="1440" w:right="-396"/>
        <w:outlineLvl w:val="0"/>
        <w:rPr>
          <w:rFonts w:cs="Arial"/>
          <w:i/>
          <w:color w:val="7F7F7F" w:themeColor="text1" w:themeTint="80"/>
          <w:szCs w:val="20"/>
        </w:rPr>
      </w:pPr>
    </w:p>
    <w:p w14:paraId="2FC0062B" w14:textId="4CA6416B" w:rsidR="00A62A8B" w:rsidRPr="000E0266" w:rsidRDefault="00A62A8B" w:rsidP="00186A21">
      <w:pPr>
        <w:pStyle w:val="ListParagraph"/>
        <w:numPr>
          <w:ilvl w:val="0"/>
          <w:numId w:val="15"/>
        </w:numPr>
      </w:pPr>
      <w:r w:rsidRPr="000E0266">
        <w:t xml:space="preserve">Which of the following categories best describes your company’s annual revenue? </w:t>
      </w:r>
    </w:p>
    <w:p w14:paraId="74B97A82" w14:textId="77777777" w:rsidR="00A62A8B" w:rsidRPr="000E0266" w:rsidRDefault="00A62A8B" w:rsidP="00A62A8B">
      <w:pPr>
        <w:tabs>
          <w:tab w:val="left" w:pos="2192"/>
        </w:tabs>
      </w:pPr>
      <w:r w:rsidRPr="000E0266">
        <w:t xml:space="preserve"> </w:t>
      </w:r>
    </w:p>
    <w:p w14:paraId="0A9DB3BB" w14:textId="0ACAEFBE" w:rsidR="00A62A8B" w:rsidRPr="000E0266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0E0266">
        <w:t xml:space="preserve">Under </w:t>
      </w:r>
      <w:r w:rsidR="00F87B25">
        <w:t xml:space="preserve">$100,000 </w:t>
      </w:r>
    </w:p>
    <w:p w14:paraId="5F04D2FD" w14:textId="77777777" w:rsidR="00A62A8B" w:rsidRPr="000E0266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0E0266">
        <w:t xml:space="preserve">$100,000 to less than $1 million </w:t>
      </w:r>
    </w:p>
    <w:p w14:paraId="571F2DBE" w14:textId="77777777" w:rsidR="00A62A8B" w:rsidRPr="000E0266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0E0266">
        <w:t>$1 million to less than $3 million</w:t>
      </w:r>
    </w:p>
    <w:p w14:paraId="622AB933" w14:textId="77777777" w:rsidR="00A62A8B" w:rsidRPr="00A10DAD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A10DAD">
        <w:t>$3 million to less than $10 million</w:t>
      </w:r>
    </w:p>
    <w:p w14:paraId="1C0FB7F1" w14:textId="77777777" w:rsidR="00A62A8B" w:rsidRPr="00A10DAD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A10DAD">
        <w:t>$10 million to less than $20 million</w:t>
      </w:r>
    </w:p>
    <w:p w14:paraId="221046EF" w14:textId="77777777" w:rsidR="00A62A8B" w:rsidRPr="00A10DAD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A10DAD">
        <w:lastRenderedPageBreak/>
        <w:t>$20 million to less than $30 million</w:t>
      </w:r>
    </w:p>
    <w:p w14:paraId="657E0302" w14:textId="77777777" w:rsidR="00A62A8B" w:rsidRPr="00A10DAD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A10DAD">
        <w:t>$30 million to $250 million</w:t>
      </w:r>
    </w:p>
    <w:p w14:paraId="2E4648CE" w14:textId="30F2D3DB" w:rsidR="00A62A8B" w:rsidRPr="000E0266" w:rsidRDefault="00A62A8B" w:rsidP="00186A21">
      <w:pPr>
        <w:numPr>
          <w:ilvl w:val="0"/>
          <w:numId w:val="16"/>
        </w:numPr>
        <w:spacing w:before="0" w:after="0" w:line="240" w:lineRule="auto"/>
        <w:ind w:left="1800"/>
      </w:pPr>
      <w:r w:rsidRPr="000E0266">
        <w:t>Over $2</w:t>
      </w:r>
      <w:r w:rsidR="00F87B25">
        <w:t xml:space="preserve">50 million </w:t>
      </w:r>
    </w:p>
    <w:p w14:paraId="5963E1F3" w14:textId="0503F7F1" w:rsidR="00A62A8B" w:rsidRPr="000E0266" w:rsidRDefault="001E22C4" w:rsidP="00186A21">
      <w:pPr>
        <w:numPr>
          <w:ilvl w:val="0"/>
          <w:numId w:val="16"/>
        </w:numPr>
        <w:spacing w:before="0" w:after="0" w:line="240" w:lineRule="auto"/>
        <w:ind w:left="1800"/>
      </w:pPr>
      <w:r>
        <w:t>DON’T KNOW</w:t>
      </w:r>
      <w:r w:rsidR="00F87B25">
        <w:t xml:space="preserve"> [THANK AND TERMINATE</w:t>
      </w:r>
      <w:r w:rsidR="00A62A8B" w:rsidRPr="000E0266">
        <w:t>]</w:t>
      </w:r>
    </w:p>
    <w:p w14:paraId="67DFFC52" w14:textId="1DA4A772" w:rsidR="00A62A8B" w:rsidRPr="000E0266" w:rsidRDefault="00F87B25" w:rsidP="00186A21">
      <w:pPr>
        <w:numPr>
          <w:ilvl w:val="0"/>
          <w:numId w:val="16"/>
        </w:numPr>
        <w:spacing w:before="0" w:after="0" w:line="240" w:lineRule="auto"/>
        <w:ind w:left="1800"/>
      </w:pPr>
      <w:r>
        <w:t>REFUSED [THANK AND TERMINATE</w:t>
      </w:r>
      <w:r w:rsidR="00A62A8B" w:rsidRPr="000E0266">
        <w:t xml:space="preserve">]  </w:t>
      </w:r>
    </w:p>
    <w:p w14:paraId="3CDE3AA3" w14:textId="77777777" w:rsidR="00772865" w:rsidRPr="000E0266" w:rsidRDefault="00772865" w:rsidP="00772865"/>
    <w:p w14:paraId="347C4BA5" w14:textId="2E814723" w:rsidR="00772865" w:rsidRPr="00F87B25" w:rsidRDefault="00F87B25" w:rsidP="00186A21">
      <w:pPr>
        <w:pStyle w:val="ListParagraph"/>
        <w:numPr>
          <w:ilvl w:val="0"/>
          <w:numId w:val="15"/>
        </w:numPr>
        <w:rPr>
          <w:lang w:val="fr-FR"/>
        </w:rPr>
      </w:pPr>
      <w:r>
        <w:t>What is your title?</w:t>
      </w:r>
      <w:r w:rsidR="007D4904">
        <w:t xml:space="preserve"> (</w:t>
      </w:r>
      <w:r w:rsidR="002E14CA">
        <w:t xml:space="preserve">DO NOT READ LIST. </w:t>
      </w:r>
      <w:r w:rsidR="007D4904">
        <w:t>SELECT ALL THAT APPLY)</w:t>
      </w:r>
    </w:p>
    <w:p w14:paraId="1F6EB6E9" w14:textId="77777777" w:rsidR="00772865" w:rsidRPr="000E0266" w:rsidRDefault="00772865" w:rsidP="00772865">
      <w:pPr>
        <w:rPr>
          <w:lang w:val="fr-FR"/>
        </w:rPr>
      </w:pPr>
      <w:r w:rsidRPr="000E0266">
        <w:rPr>
          <w:lang w:val="fr-FR"/>
        </w:rPr>
        <w:t xml:space="preserve"> </w:t>
      </w:r>
    </w:p>
    <w:p w14:paraId="73141C79" w14:textId="2B6E7205" w:rsidR="00F87B25" w:rsidRDefault="00F87B25" w:rsidP="00186A21">
      <w:pPr>
        <w:pStyle w:val="AnswerList"/>
        <w:numPr>
          <w:ilvl w:val="0"/>
          <w:numId w:val="17"/>
        </w:numPr>
      </w:pPr>
      <w:r>
        <w:t>Human Resources Manager</w:t>
      </w:r>
    </w:p>
    <w:p w14:paraId="6700ED7B" w14:textId="29A37827" w:rsidR="007D4904" w:rsidRDefault="007D4904" w:rsidP="00186A21">
      <w:pPr>
        <w:pStyle w:val="AnswerList"/>
        <w:numPr>
          <w:ilvl w:val="0"/>
          <w:numId w:val="17"/>
        </w:numPr>
      </w:pPr>
      <w:r>
        <w:t>Employee Benefits Manager</w:t>
      </w:r>
    </w:p>
    <w:p w14:paraId="756BC46F" w14:textId="65954B16" w:rsidR="00772865" w:rsidRPr="000E0266" w:rsidRDefault="00772865" w:rsidP="00F87B25">
      <w:pPr>
        <w:pStyle w:val="AnswerList"/>
      </w:pPr>
      <w:r w:rsidRPr="000E0266">
        <w:t>Owner</w:t>
      </w:r>
    </w:p>
    <w:p w14:paraId="425BD494" w14:textId="0AB2C863" w:rsidR="00772865" w:rsidRPr="000E0266" w:rsidRDefault="00772865" w:rsidP="00F87B25">
      <w:pPr>
        <w:pStyle w:val="AnswerList"/>
      </w:pPr>
      <w:r w:rsidRPr="000E0266">
        <w:t>CEO/Chairman</w:t>
      </w:r>
    </w:p>
    <w:p w14:paraId="57F70E27" w14:textId="1892E91D" w:rsidR="00772865" w:rsidRPr="000E0266" w:rsidRDefault="00772865" w:rsidP="00F87B25">
      <w:pPr>
        <w:pStyle w:val="AnswerList"/>
      </w:pPr>
      <w:r w:rsidRPr="000E0266">
        <w:t>CFO</w:t>
      </w:r>
    </w:p>
    <w:p w14:paraId="3BE6C695" w14:textId="77777777" w:rsidR="00772865" w:rsidRPr="000E0266" w:rsidRDefault="00772865" w:rsidP="00F87B25">
      <w:pPr>
        <w:pStyle w:val="AnswerList"/>
      </w:pPr>
      <w:r w:rsidRPr="000E0266">
        <w:t>President</w:t>
      </w:r>
    </w:p>
    <w:p w14:paraId="1F5D28DC" w14:textId="77777777" w:rsidR="00772865" w:rsidRPr="000E0266" w:rsidRDefault="00772865" w:rsidP="00F87B25">
      <w:pPr>
        <w:pStyle w:val="AnswerList"/>
      </w:pPr>
      <w:r w:rsidRPr="000E0266">
        <w:t>Director</w:t>
      </w:r>
    </w:p>
    <w:p w14:paraId="53F53485" w14:textId="77777777" w:rsidR="00772865" w:rsidRPr="000E0266" w:rsidRDefault="00772865" w:rsidP="00F87B25">
      <w:pPr>
        <w:pStyle w:val="AnswerList"/>
      </w:pPr>
      <w:r w:rsidRPr="000E0266">
        <w:t>Partner</w:t>
      </w:r>
    </w:p>
    <w:p w14:paraId="00ECBFCA" w14:textId="77777777" w:rsidR="00772865" w:rsidRPr="000E0266" w:rsidRDefault="00772865" w:rsidP="00F87B25">
      <w:pPr>
        <w:pStyle w:val="AnswerList"/>
      </w:pPr>
      <w:r w:rsidRPr="000E0266">
        <w:t>Vice President</w:t>
      </w:r>
    </w:p>
    <w:p w14:paraId="15866A53" w14:textId="77777777" w:rsidR="00772865" w:rsidRPr="000E0266" w:rsidRDefault="00772865" w:rsidP="00F87B25">
      <w:pPr>
        <w:pStyle w:val="AnswerList"/>
      </w:pPr>
      <w:r w:rsidRPr="000E0266">
        <w:t>Other, Specify _____________[MONITOR]</w:t>
      </w:r>
    </w:p>
    <w:p w14:paraId="60A99FA2" w14:textId="77777777" w:rsidR="00772865" w:rsidRPr="000E0266" w:rsidRDefault="00772865" w:rsidP="00F87B25">
      <w:pPr>
        <w:pStyle w:val="AnswerList"/>
      </w:pPr>
      <w:r w:rsidRPr="000E0266">
        <w:t>DK/REFUSED (THANK AND TERMINATE)</w:t>
      </w:r>
    </w:p>
    <w:p w14:paraId="665DF901" w14:textId="77777777" w:rsidR="00772865" w:rsidRPr="000E0266" w:rsidRDefault="00772865" w:rsidP="00772865"/>
    <w:p w14:paraId="6D1EA432" w14:textId="53371B12" w:rsidR="00772865" w:rsidRPr="000E0266" w:rsidRDefault="00772865" w:rsidP="00186A21">
      <w:pPr>
        <w:pStyle w:val="ListParagraph"/>
        <w:numPr>
          <w:ilvl w:val="0"/>
          <w:numId w:val="15"/>
        </w:numPr>
      </w:pPr>
      <w:r w:rsidRPr="000E0266">
        <w:t>How would you classify your industry? (DO NOT READ LIST)</w:t>
      </w:r>
    </w:p>
    <w:p w14:paraId="4B8E093A" w14:textId="77777777" w:rsidR="00772865" w:rsidRPr="000E0266" w:rsidRDefault="00772865" w:rsidP="00772865">
      <w:r w:rsidRPr="000E0266">
        <w:tab/>
        <w:t>(Interviewer:  Industry from sample is {INSERT}.  Clarify and code appropriately)</w:t>
      </w:r>
    </w:p>
    <w:p w14:paraId="2304C1AD" w14:textId="77777777" w:rsidR="00772865" w:rsidRPr="000E0266" w:rsidRDefault="00772865" w:rsidP="00772865">
      <w:pPr>
        <w:ind w:left="720" w:hanging="720"/>
      </w:pPr>
      <w:r w:rsidRPr="000E0266">
        <w:t xml:space="preserve"> </w:t>
      </w:r>
    </w:p>
    <w:p w14:paraId="1E1ACCA1" w14:textId="39F720D8" w:rsidR="00772865" w:rsidRPr="00FF73A5" w:rsidRDefault="006A1BA9" w:rsidP="00186A21">
      <w:pPr>
        <w:pStyle w:val="AnswerList"/>
        <w:numPr>
          <w:ilvl w:val="0"/>
          <w:numId w:val="23"/>
        </w:numPr>
        <w:rPr>
          <w:rStyle w:val="PageNumber"/>
        </w:rPr>
      </w:pPr>
      <w:r>
        <w:rPr>
          <w:rStyle w:val="PageNumber"/>
        </w:rPr>
        <w:t>Business Services</w:t>
      </w:r>
    </w:p>
    <w:p w14:paraId="56DF08A7" w14:textId="2327D262" w:rsidR="00772865" w:rsidRPr="00FF73A5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Construction</w:t>
      </w:r>
    </w:p>
    <w:p w14:paraId="455BCB21" w14:textId="481D4C08" w:rsidR="00772865" w:rsidRPr="00FF73A5" w:rsidRDefault="00C9269C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Food</w:t>
      </w:r>
      <w:r w:rsidR="00772865" w:rsidRPr="00FF73A5">
        <w:rPr>
          <w:rStyle w:val="PageNumber"/>
        </w:rPr>
        <w:t xml:space="preserve"> Services</w:t>
      </w:r>
    </w:p>
    <w:p w14:paraId="6D8C905F" w14:textId="03D1FF28" w:rsidR="00772865" w:rsidRPr="00FF73A5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Health</w:t>
      </w:r>
      <w:r w:rsidR="006A1BA9">
        <w:rPr>
          <w:rStyle w:val="PageNumber"/>
        </w:rPr>
        <w:t>care [TERMINATE]</w:t>
      </w:r>
    </w:p>
    <w:p w14:paraId="448B6F1E" w14:textId="17B60BF7" w:rsidR="00772865" w:rsidRPr="00FF73A5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Hotels</w:t>
      </w:r>
      <w:r w:rsidR="00FF73A5">
        <w:rPr>
          <w:rStyle w:val="PageNumber"/>
        </w:rPr>
        <w:t xml:space="preserve"> or Hospitality</w:t>
      </w:r>
    </w:p>
    <w:p w14:paraId="172CC0C0" w14:textId="170E226E" w:rsidR="00772865" w:rsidRPr="00FF73A5" w:rsidRDefault="00FF73A5" w:rsidP="006A1BA9">
      <w:pPr>
        <w:pStyle w:val="AnswerList"/>
        <w:rPr>
          <w:rStyle w:val="PageNumber"/>
        </w:rPr>
      </w:pPr>
      <w:r>
        <w:rPr>
          <w:rStyle w:val="PageNumber"/>
        </w:rPr>
        <w:t>Manufacturing</w:t>
      </w:r>
    </w:p>
    <w:p w14:paraId="45D1195F" w14:textId="334B83AF" w:rsidR="00772865" w:rsidRPr="00FF73A5" w:rsidRDefault="006A1BA9" w:rsidP="00FF73A5">
      <w:pPr>
        <w:pStyle w:val="AnswerList"/>
        <w:rPr>
          <w:rStyle w:val="PageNumber"/>
        </w:rPr>
      </w:pPr>
      <w:r>
        <w:rPr>
          <w:rStyle w:val="PageNumber"/>
        </w:rPr>
        <w:t>Restaurant</w:t>
      </w:r>
    </w:p>
    <w:p w14:paraId="01C73240" w14:textId="540473BE" w:rsidR="00772865" w:rsidRPr="00FF73A5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Retail Trade</w:t>
      </w:r>
    </w:p>
    <w:p w14:paraId="51DF6178" w14:textId="3B722A27" w:rsidR="00772865" w:rsidRPr="00FF73A5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>Transport, Storage &amp; Communication</w:t>
      </w:r>
    </w:p>
    <w:p w14:paraId="01AB167C" w14:textId="173E31A2" w:rsidR="00772865" w:rsidRPr="009356AA" w:rsidRDefault="00772865" w:rsidP="00FF73A5">
      <w:pPr>
        <w:pStyle w:val="AnswerList"/>
        <w:rPr>
          <w:rStyle w:val="PageNumber"/>
        </w:rPr>
      </w:pPr>
      <w:r w:rsidRPr="00FF73A5">
        <w:rPr>
          <w:rStyle w:val="PageNumber"/>
        </w:rPr>
        <w:t xml:space="preserve">Wholesale trade/Distribution </w:t>
      </w:r>
    </w:p>
    <w:p w14:paraId="1B8A4E05" w14:textId="4344C3A2" w:rsidR="00772865" w:rsidRPr="009356AA" w:rsidRDefault="00772865" w:rsidP="00FF73A5">
      <w:pPr>
        <w:pStyle w:val="AnswerList"/>
        <w:rPr>
          <w:rStyle w:val="PageNumber"/>
        </w:rPr>
      </w:pPr>
      <w:r w:rsidRPr="009356AA">
        <w:rPr>
          <w:rStyle w:val="PageNumber"/>
        </w:rPr>
        <w:t>Other (Please specify_________________________________)</w:t>
      </w:r>
      <w:r w:rsidR="00C70B4A" w:rsidRPr="009356AA">
        <w:t xml:space="preserve"> [MONITOR]</w:t>
      </w:r>
    </w:p>
    <w:p w14:paraId="3FE91D1D" w14:textId="34E7D812" w:rsidR="00FE21BE" w:rsidRPr="00FF73A5" w:rsidRDefault="00FE21BE" w:rsidP="00FF73A5">
      <w:pPr>
        <w:pStyle w:val="AnswerList"/>
        <w:rPr>
          <w:rStyle w:val="PageNumber"/>
        </w:rPr>
      </w:pPr>
      <w:r>
        <w:t>None of these [TERMINATE]</w:t>
      </w:r>
    </w:p>
    <w:p w14:paraId="23DFC76C" w14:textId="5FF4BC44" w:rsidR="00772865" w:rsidRPr="000E0266" w:rsidRDefault="00772865" w:rsidP="00772865">
      <w:pPr>
        <w:ind w:left="1440"/>
      </w:pPr>
      <w:r w:rsidRPr="000E0266">
        <w:t>99</w:t>
      </w:r>
      <w:r w:rsidR="006A1BA9">
        <w:t>.</w:t>
      </w:r>
      <w:r w:rsidR="00FE21BE">
        <w:t>  DK/REF</w:t>
      </w:r>
      <w:r w:rsidRPr="000E0266">
        <w:t xml:space="preserve"> </w:t>
      </w:r>
      <w:r w:rsidR="00FE21BE">
        <w:t>[</w:t>
      </w:r>
      <w:r w:rsidR="00FE21BE">
        <w:rPr>
          <w:rFonts w:cs="Arial"/>
        </w:rPr>
        <w:t>TERMINATE</w:t>
      </w:r>
      <w:r w:rsidR="00FE21BE">
        <w:t>]</w:t>
      </w:r>
    </w:p>
    <w:p w14:paraId="1AF8C40E" w14:textId="77777777" w:rsidR="00772865" w:rsidRDefault="00772865" w:rsidP="00F966BA">
      <w:pPr>
        <w:ind w:right="-396"/>
        <w:outlineLvl w:val="0"/>
        <w:rPr>
          <w:rFonts w:cs="Arial"/>
          <w:sz w:val="24"/>
        </w:rPr>
      </w:pPr>
    </w:p>
    <w:p w14:paraId="1EF13A90" w14:textId="772D4ECA" w:rsidR="006A1BA9" w:rsidRPr="000E0266" w:rsidRDefault="001D7CCF" w:rsidP="00186A21">
      <w:pPr>
        <w:pStyle w:val="ListParagraph"/>
        <w:numPr>
          <w:ilvl w:val="0"/>
          <w:numId w:val="15"/>
        </w:numPr>
      </w:pPr>
      <w:r>
        <w:t>Do you currently use a payroll</w:t>
      </w:r>
      <w:r w:rsidR="00265806">
        <w:t xml:space="preserve"> automatic deduction/direct deposit service to pay your employees, meaning they receive their payment electronically and taxes or other deductions are automatically deducted from their pay?</w:t>
      </w:r>
    </w:p>
    <w:p w14:paraId="27607BF5" w14:textId="77777777" w:rsidR="006A1BA9" w:rsidRPr="000E0266" w:rsidRDefault="006A1BA9" w:rsidP="006A1BA9">
      <w:pPr>
        <w:ind w:left="720" w:hanging="720"/>
      </w:pPr>
      <w:r w:rsidRPr="000E0266">
        <w:t xml:space="preserve"> </w:t>
      </w:r>
    </w:p>
    <w:p w14:paraId="3B803115" w14:textId="656F64F1" w:rsidR="006A1BA9" w:rsidRPr="00FF73A5" w:rsidRDefault="001E22C4" w:rsidP="00186A21">
      <w:pPr>
        <w:pStyle w:val="AnswerList"/>
        <w:numPr>
          <w:ilvl w:val="0"/>
          <w:numId w:val="19"/>
        </w:numPr>
        <w:rPr>
          <w:rStyle w:val="PageNumber"/>
        </w:rPr>
      </w:pPr>
      <w:r>
        <w:rPr>
          <w:rStyle w:val="PageNumber"/>
        </w:rPr>
        <w:t>YES</w:t>
      </w:r>
    </w:p>
    <w:p w14:paraId="3FE7CC9E" w14:textId="3398862F" w:rsidR="006A1BA9" w:rsidRDefault="001E22C4" w:rsidP="006A1BA9">
      <w:pPr>
        <w:pStyle w:val="AnswerList"/>
        <w:rPr>
          <w:rStyle w:val="PageNumber"/>
        </w:rPr>
      </w:pPr>
      <w:r>
        <w:rPr>
          <w:rStyle w:val="PageNumber"/>
        </w:rPr>
        <w:t>NO</w:t>
      </w:r>
      <w:r w:rsidR="00F67F54">
        <w:rPr>
          <w:rStyle w:val="PageNumber"/>
        </w:rPr>
        <w:t xml:space="preserve"> [TERMINATE]</w:t>
      </w:r>
    </w:p>
    <w:p w14:paraId="516D0F0A" w14:textId="68DAF93D" w:rsidR="00B33DD7" w:rsidRDefault="001E22C4" w:rsidP="006A1BA9">
      <w:pPr>
        <w:pStyle w:val="AnswerList"/>
        <w:rPr>
          <w:rStyle w:val="PageNumber"/>
        </w:rPr>
      </w:pPr>
      <w:r>
        <w:rPr>
          <w:rStyle w:val="PageNumber"/>
        </w:rPr>
        <w:t>DON’T KNOW</w:t>
      </w:r>
      <w:r w:rsidR="00F67F54">
        <w:rPr>
          <w:rStyle w:val="PageNumber"/>
        </w:rPr>
        <w:t xml:space="preserve"> [ASK TO SPEAK TO PERSON WHO DOES KNOW AND RESTART INTERVIEW]</w:t>
      </w:r>
    </w:p>
    <w:p w14:paraId="6715191A" w14:textId="77777777" w:rsidR="00B33DD7" w:rsidRPr="00FF73A5" w:rsidRDefault="00B33DD7" w:rsidP="00B33DD7">
      <w:pPr>
        <w:pStyle w:val="AnswerList"/>
        <w:numPr>
          <w:ilvl w:val="0"/>
          <w:numId w:val="0"/>
        </w:numPr>
        <w:ind w:left="1800"/>
        <w:rPr>
          <w:rStyle w:val="PageNumber"/>
        </w:rPr>
      </w:pPr>
    </w:p>
    <w:p w14:paraId="610C0CE9" w14:textId="77777777" w:rsidR="006A1BA9" w:rsidRDefault="006A1BA9" w:rsidP="00462AE1">
      <w:pPr>
        <w:ind w:right="-396"/>
        <w:outlineLvl w:val="0"/>
        <w:rPr>
          <w:rFonts w:cs="Arial"/>
          <w:sz w:val="24"/>
        </w:rPr>
      </w:pPr>
    </w:p>
    <w:p w14:paraId="24197D1F" w14:textId="59D77D5F" w:rsidR="00C70174" w:rsidRPr="005907B3" w:rsidRDefault="00C70174" w:rsidP="00C70174">
      <w:pPr>
        <w:pStyle w:val="ListParagraph"/>
        <w:numPr>
          <w:ilvl w:val="0"/>
          <w:numId w:val="15"/>
        </w:numPr>
      </w:pPr>
      <w:r w:rsidRPr="005907B3">
        <w:rPr>
          <w:b/>
        </w:rPr>
        <w:t>[ASK IF USE AUTOMATIC DEDUCTION/DIRECT DEPOSIT]</w:t>
      </w:r>
      <w:r w:rsidRPr="005907B3">
        <w:t xml:space="preserve"> Do you offer split deposit to</w:t>
      </w:r>
      <w:r w:rsidR="00A20B1A" w:rsidRPr="005907B3">
        <w:t xml:space="preserve"> your employees</w:t>
      </w:r>
      <w:r w:rsidR="007F3BBC" w:rsidRPr="005907B3">
        <w:t xml:space="preserve"> so your employees can split their deposit into multiple accounts</w:t>
      </w:r>
      <w:r w:rsidRPr="005907B3">
        <w:t>?</w:t>
      </w:r>
      <w:r w:rsidR="00F76346" w:rsidRPr="005907B3">
        <w:t xml:space="preserve"> [IF NEEDED: </w:t>
      </w:r>
      <w:r w:rsidR="00341A8F" w:rsidRPr="005907B3">
        <w:t xml:space="preserve">Can the employee designate </w:t>
      </w:r>
      <w:r w:rsidR="007F3BBC" w:rsidRPr="005907B3">
        <w:t>multiple entities where they would like to</w:t>
      </w:r>
      <w:r w:rsidR="00FA4B30" w:rsidRPr="005907B3">
        <w:t xml:space="preserve"> deposit</w:t>
      </w:r>
      <w:r w:rsidR="00341A8F" w:rsidRPr="005907B3">
        <w:t xml:space="preserve"> portion</w:t>
      </w:r>
      <w:r w:rsidR="00FA4B30" w:rsidRPr="005907B3">
        <w:t>s</w:t>
      </w:r>
      <w:r w:rsidR="00341A8F" w:rsidRPr="005907B3">
        <w:t xml:space="preserve"> of their</w:t>
      </w:r>
      <w:r w:rsidR="00FA4B30" w:rsidRPr="005907B3">
        <w:t xml:space="preserve"> payroll</w:t>
      </w:r>
      <w:r w:rsidR="00341A8F" w:rsidRPr="005907B3">
        <w:t>?</w:t>
      </w:r>
      <w:r w:rsidR="00F76346" w:rsidRPr="005907B3">
        <w:t>]</w:t>
      </w:r>
      <w:r w:rsidR="00341A8F" w:rsidRPr="005907B3">
        <w:t xml:space="preserve"> </w:t>
      </w:r>
    </w:p>
    <w:p w14:paraId="00E1C15E" w14:textId="77777777" w:rsidR="00C70174" w:rsidRPr="005907B3" w:rsidRDefault="00C70174" w:rsidP="00C70174">
      <w:pPr>
        <w:ind w:left="720" w:hanging="720"/>
      </w:pPr>
      <w:r w:rsidRPr="005907B3">
        <w:t xml:space="preserve"> </w:t>
      </w:r>
    </w:p>
    <w:p w14:paraId="6FC3E1FA" w14:textId="77777777" w:rsidR="00C70174" w:rsidRPr="005907B3" w:rsidRDefault="00C70174" w:rsidP="00C70174">
      <w:pPr>
        <w:pStyle w:val="AnswerList"/>
        <w:numPr>
          <w:ilvl w:val="0"/>
          <w:numId w:val="47"/>
        </w:numPr>
        <w:rPr>
          <w:rStyle w:val="PageNumber"/>
        </w:rPr>
      </w:pPr>
      <w:r w:rsidRPr="005907B3">
        <w:rPr>
          <w:rStyle w:val="PageNumber"/>
        </w:rPr>
        <w:t>YES</w:t>
      </w:r>
    </w:p>
    <w:p w14:paraId="785FF425" w14:textId="77777777" w:rsidR="00C70174" w:rsidRPr="005907B3" w:rsidRDefault="00C70174" w:rsidP="00C70174">
      <w:pPr>
        <w:pStyle w:val="AnswerList"/>
        <w:rPr>
          <w:rStyle w:val="PageNumber"/>
        </w:rPr>
      </w:pPr>
      <w:r w:rsidRPr="005907B3">
        <w:rPr>
          <w:rStyle w:val="PageNumber"/>
        </w:rPr>
        <w:lastRenderedPageBreak/>
        <w:t>NO</w:t>
      </w:r>
    </w:p>
    <w:p w14:paraId="4FE87691" w14:textId="142631D2" w:rsidR="00C70174" w:rsidRPr="005907B3" w:rsidRDefault="00C70174" w:rsidP="00C70174">
      <w:pPr>
        <w:pStyle w:val="AnswerList"/>
        <w:rPr>
          <w:rStyle w:val="PageNumber"/>
        </w:rPr>
      </w:pPr>
      <w:r w:rsidRPr="005907B3">
        <w:rPr>
          <w:rStyle w:val="PageNumber"/>
        </w:rPr>
        <w:t>DON’T KNOW</w:t>
      </w:r>
    </w:p>
    <w:p w14:paraId="1851FADE" w14:textId="77777777" w:rsidR="00C70174" w:rsidRPr="005907B3" w:rsidRDefault="00C70174" w:rsidP="00C70174">
      <w:pPr>
        <w:pStyle w:val="AnswerList"/>
        <w:numPr>
          <w:ilvl w:val="0"/>
          <w:numId w:val="0"/>
        </w:numPr>
        <w:ind w:left="1800"/>
      </w:pPr>
    </w:p>
    <w:p w14:paraId="70EE00AC" w14:textId="634DAC7F" w:rsidR="009B6A65" w:rsidRPr="009C5A14" w:rsidRDefault="001250DD" w:rsidP="001250DD">
      <w:pPr>
        <w:pStyle w:val="ListParagraph"/>
        <w:numPr>
          <w:ilvl w:val="0"/>
          <w:numId w:val="15"/>
        </w:numPr>
      </w:pPr>
      <w:r w:rsidRPr="009B6A65">
        <w:rPr>
          <w:b/>
        </w:rPr>
        <w:t>[IF YES TO SPLIT DEPOSITS]</w:t>
      </w:r>
      <w:r w:rsidRPr="009B6A65">
        <w:t xml:space="preserve"> </w:t>
      </w:r>
      <w:r w:rsidR="0075210F" w:rsidRPr="009B6A65">
        <w:t xml:space="preserve">Is there a limit to the </w:t>
      </w:r>
      <w:r w:rsidR="004915C4">
        <w:t>number</w:t>
      </w:r>
      <w:r w:rsidR="0075210F" w:rsidRPr="009B6A65">
        <w:t xml:space="preserve"> of accounts an </w:t>
      </w:r>
      <w:r w:rsidR="00FA4B30" w:rsidRPr="009B6A65">
        <w:t>employee</w:t>
      </w:r>
      <w:r w:rsidR="0075210F" w:rsidRPr="009B6A65">
        <w:t xml:space="preserve"> can designate</w:t>
      </w:r>
      <w:r w:rsidR="00FA4B30" w:rsidRPr="009B6A65">
        <w:t>?</w:t>
      </w:r>
    </w:p>
    <w:p w14:paraId="19822B11" w14:textId="77777777" w:rsidR="009B6A65" w:rsidRPr="009C5A14" w:rsidRDefault="009B6A65" w:rsidP="009C5A14">
      <w:pPr>
        <w:ind w:left="1440"/>
      </w:pPr>
    </w:p>
    <w:p w14:paraId="4D7AC590" w14:textId="4174ADF6" w:rsidR="009B6A65" w:rsidRPr="009C5A14" w:rsidRDefault="009B6A65" w:rsidP="009C5A14">
      <w:pPr>
        <w:pStyle w:val="ListParagraph"/>
        <w:numPr>
          <w:ilvl w:val="0"/>
          <w:numId w:val="50"/>
        </w:numPr>
      </w:pPr>
      <w:r w:rsidRPr="009C5A14">
        <w:t>YES</w:t>
      </w:r>
    </w:p>
    <w:p w14:paraId="79F9F82F" w14:textId="25C0E3B9" w:rsidR="009B6A65" w:rsidRPr="009C5A14" w:rsidRDefault="009B6A65" w:rsidP="009C5A14">
      <w:pPr>
        <w:pStyle w:val="ListParagraph"/>
        <w:numPr>
          <w:ilvl w:val="0"/>
          <w:numId w:val="50"/>
        </w:numPr>
      </w:pPr>
      <w:r w:rsidRPr="009C5A14">
        <w:t>NO</w:t>
      </w:r>
      <w:r>
        <w:t xml:space="preserve">  [SKIP TO Q10]</w:t>
      </w:r>
    </w:p>
    <w:p w14:paraId="67431403" w14:textId="73ECF12B" w:rsidR="009B6A65" w:rsidRPr="009C5A14" w:rsidRDefault="009B6A65" w:rsidP="009C5A14">
      <w:pPr>
        <w:pStyle w:val="ListParagraph"/>
        <w:numPr>
          <w:ilvl w:val="0"/>
          <w:numId w:val="50"/>
        </w:numPr>
      </w:pPr>
      <w:r w:rsidRPr="009C5A14">
        <w:t>DON’T KNOW</w:t>
      </w:r>
      <w:r>
        <w:t xml:space="preserve"> [SKIP TO Q10]</w:t>
      </w:r>
    </w:p>
    <w:p w14:paraId="6734FF4E" w14:textId="77777777" w:rsidR="009B6A65" w:rsidRPr="009C5A14" w:rsidRDefault="009B6A65" w:rsidP="009C5A14"/>
    <w:p w14:paraId="6ABE3E38" w14:textId="6609B4CF" w:rsidR="001250DD" w:rsidRPr="009B6A65" w:rsidRDefault="00212F05" w:rsidP="001250DD">
      <w:pPr>
        <w:pStyle w:val="ListParagraph"/>
        <w:numPr>
          <w:ilvl w:val="0"/>
          <w:numId w:val="15"/>
        </w:numPr>
      </w:pPr>
      <w:r w:rsidRPr="009B6A65">
        <w:rPr>
          <w:b/>
        </w:rPr>
        <w:t xml:space="preserve">[IF YES TO </w:t>
      </w:r>
      <w:r>
        <w:rPr>
          <w:b/>
        </w:rPr>
        <w:t xml:space="preserve">LIMINT ON NUMBER OF </w:t>
      </w:r>
      <w:r w:rsidRPr="009B6A65">
        <w:rPr>
          <w:b/>
        </w:rPr>
        <w:t>SPLIT DEPOSITS]</w:t>
      </w:r>
      <w:r w:rsidRPr="009B6A65">
        <w:t xml:space="preserve"> </w:t>
      </w:r>
      <w:r w:rsidR="009B6A65" w:rsidRPr="009C5A14">
        <w:t>W</w:t>
      </w:r>
      <w:r w:rsidR="0075210F" w:rsidRPr="009B6A65">
        <w:t>hat is the limit?</w:t>
      </w:r>
      <w:r w:rsidR="001250DD" w:rsidRPr="009B6A65">
        <w:t xml:space="preserve"> [IF NEEDED: </w:t>
      </w:r>
      <w:r w:rsidR="00FA4B30" w:rsidRPr="009B6A65">
        <w:t>How many disbursements are allowed?</w:t>
      </w:r>
      <w:r w:rsidR="001250DD" w:rsidRPr="009B6A65">
        <w:t xml:space="preserve">] </w:t>
      </w:r>
    </w:p>
    <w:p w14:paraId="1F65E71A" w14:textId="77777777" w:rsidR="001250DD" w:rsidRPr="009C5A14" w:rsidRDefault="001250DD" w:rsidP="001250DD">
      <w:pPr>
        <w:ind w:left="720" w:hanging="720"/>
      </w:pPr>
      <w:r w:rsidRPr="009B6A65">
        <w:t xml:space="preserve"> </w:t>
      </w:r>
    </w:p>
    <w:p w14:paraId="1C81009E" w14:textId="77777777" w:rsidR="009B6A65" w:rsidRPr="009B6A65" w:rsidRDefault="009B6A65" w:rsidP="001250DD">
      <w:pPr>
        <w:ind w:left="720" w:hanging="720"/>
      </w:pPr>
    </w:p>
    <w:p w14:paraId="16E9701C" w14:textId="35DF67CB" w:rsidR="005F78D6" w:rsidRPr="009C5A14" w:rsidRDefault="001C0C77" w:rsidP="00C70174">
      <w:pPr>
        <w:pStyle w:val="AnswerList"/>
        <w:numPr>
          <w:ilvl w:val="0"/>
          <w:numId w:val="0"/>
        </w:numPr>
        <w:ind w:left="1800"/>
      </w:pPr>
      <w:r w:rsidRPr="009C5A14">
        <w:t>_</w:t>
      </w:r>
      <w:r w:rsidR="005907B3" w:rsidRPr="009C5A14">
        <w:t>_________________ # of disburse</w:t>
      </w:r>
      <w:r w:rsidRPr="009C5A14">
        <w:t>ments</w:t>
      </w:r>
      <w:r w:rsidR="004915C4">
        <w:t>/accounts</w:t>
      </w:r>
    </w:p>
    <w:p w14:paraId="6DB8CCC2" w14:textId="1917F87F" w:rsidR="001C0C77" w:rsidRDefault="009C5A14" w:rsidP="00C70174">
      <w:pPr>
        <w:pStyle w:val="AnswerList"/>
        <w:numPr>
          <w:ilvl w:val="0"/>
          <w:numId w:val="0"/>
        </w:numPr>
        <w:ind w:left="1800"/>
      </w:pPr>
      <w:r w:rsidRPr="009C5A14">
        <w:t>D</w:t>
      </w:r>
      <w:r>
        <w:t>ON’T KNOW</w:t>
      </w:r>
    </w:p>
    <w:p w14:paraId="7D2C44DB" w14:textId="77777777" w:rsidR="001C0C77" w:rsidRDefault="001C0C77" w:rsidP="00C70174">
      <w:pPr>
        <w:pStyle w:val="AnswerList"/>
        <w:numPr>
          <w:ilvl w:val="0"/>
          <w:numId w:val="0"/>
        </w:numPr>
        <w:ind w:left="1800"/>
      </w:pPr>
    </w:p>
    <w:p w14:paraId="79A4FD57" w14:textId="77777777" w:rsidR="001C0C77" w:rsidRDefault="001C0C77" w:rsidP="001C0C77">
      <w:pPr>
        <w:pStyle w:val="AnswerList"/>
        <w:numPr>
          <w:ilvl w:val="0"/>
          <w:numId w:val="0"/>
        </w:numPr>
        <w:ind w:left="360"/>
      </w:pPr>
    </w:p>
    <w:p w14:paraId="2AEFFD40" w14:textId="0AD6248D" w:rsidR="003F27A6" w:rsidRPr="005907B3" w:rsidRDefault="003F27A6" w:rsidP="003F27A6">
      <w:pPr>
        <w:pStyle w:val="ListParagraph"/>
        <w:numPr>
          <w:ilvl w:val="0"/>
          <w:numId w:val="15"/>
        </w:numPr>
      </w:pPr>
      <w:r w:rsidRPr="005907B3">
        <w:t>Does your organization offer a pension</w:t>
      </w:r>
      <w:r w:rsidR="005907B3">
        <w:t xml:space="preserve"> </w:t>
      </w:r>
      <w:r w:rsidR="005907B3" w:rsidRPr="005907B3">
        <w:rPr>
          <w:b/>
        </w:rPr>
        <w:t>in the form of a defined benefit plan</w:t>
      </w:r>
      <w:r w:rsidRPr="005907B3">
        <w:t xml:space="preserve"> to employees?</w:t>
      </w:r>
    </w:p>
    <w:p w14:paraId="53D33958" w14:textId="77777777" w:rsidR="003F27A6" w:rsidRPr="005907B3" w:rsidRDefault="003F27A6" w:rsidP="003F27A6">
      <w:pPr>
        <w:ind w:left="720" w:hanging="720"/>
      </w:pPr>
      <w:r w:rsidRPr="005907B3">
        <w:t xml:space="preserve"> </w:t>
      </w:r>
    </w:p>
    <w:p w14:paraId="694BCE8A" w14:textId="77777777" w:rsidR="003F27A6" w:rsidRPr="005907B3" w:rsidRDefault="003F27A6" w:rsidP="003F27A6">
      <w:pPr>
        <w:pStyle w:val="AnswerList"/>
        <w:numPr>
          <w:ilvl w:val="0"/>
          <w:numId w:val="20"/>
        </w:numPr>
        <w:rPr>
          <w:rStyle w:val="PageNumber"/>
        </w:rPr>
      </w:pPr>
      <w:r w:rsidRPr="005907B3">
        <w:rPr>
          <w:rStyle w:val="PageNumber"/>
        </w:rPr>
        <w:t>YES</w:t>
      </w:r>
    </w:p>
    <w:p w14:paraId="1C3F81B7" w14:textId="77777777" w:rsidR="003F27A6" w:rsidRPr="005907B3" w:rsidRDefault="003F27A6" w:rsidP="003F27A6">
      <w:pPr>
        <w:pStyle w:val="AnswerList"/>
        <w:rPr>
          <w:rStyle w:val="PageNumber"/>
        </w:rPr>
      </w:pPr>
      <w:r w:rsidRPr="005907B3">
        <w:rPr>
          <w:rStyle w:val="PageNumber"/>
        </w:rPr>
        <w:t>NO</w:t>
      </w:r>
    </w:p>
    <w:p w14:paraId="4B600D71" w14:textId="77777777" w:rsidR="003F27A6" w:rsidRPr="005907B3" w:rsidRDefault="003F27A6" w:rsidP="003F27A6">
      <w:pPr>
        <w:pStyle w:val="AnswerList"/>
        <w:rPr>
          <w:rStyle w:val="PageNumber"/>
        </w:rPr>
      </w:pPr>
      <w:r w:rsidRPr="005907B3">
        <w:rPr>
          <w:rStyle w:val="PageNumber"/>
        </w:rPr>
        <w:t>DON’T KNOW</w:t>
      </w:r>
    </w:p>
    <w:p w14:paraId="667ED64C" w14:textId="77777777" w:rsidR="003F27A6" w:rsidRDefault="003F27A6" w:rsidP="003F27A6">
      <w:pPr>
        <w:pStyle w:val="ListParagraph"/>
      </w:pPr>
    </w:p>
    <w:p w14:paraId="3EF07839" w14:textId="77777777" w:rsidR="003F27A6" w:rsidRDefault="003F27A6" w:rsidP="003F27A6">
      <w:pPr>
        <w:pStyle w:val="ListParagraph"/>
      </w:pPr>
    </w:p>
    <w:p w14:paraId="429ECEB6" w14:textId="3092D8C4" w:rsidR="00B33DD7" w:rsidRPr="000E0266" w:rsidRDefault="00411C89" w:rsidP="00186A21">
      <w:pPr>
        <w:pStyle w:val="ListParagraph"/>
        <w:numPr>
          <w:ilvl w:val="0"/>
          <w:numId w:val="15"/>
        </w:numPr>
      </w:pPr>
      <w:r>
        <w:t xml:space="preserve">Please tell me if you offer </w:t>
      </w:r>
      <w:r w:rsidR="00A26352">
        <w:t>any</w:t>
      </w:r>
      <w:r>
        <w:t xml:space="preserve"> of the following to your employees for retirement savings. </w:t>
      </w:r>
      <w:r w:rsidR="002E14CA">
        <w:t>(READ LIST)</w:t>
      </w:r>
    </w:p>
    <w:p w14:paraId="616CE180" w14:textId="77777777" w:rsidR="00B33DD7" w:rsidRDefault="00B33DD7" w:rsidP="00B33DD7">
      <w:pPr>
        <w:ind w:left="720" w:hanging="720"/>
      </w:pPr>
      <w:r w:rsidRPr="000E0266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8"/>
        <w:gridCol w:w="990"/>
        <w:gridCol w:w="963"/>
        <w:gridCol w:w="1647"/>
      </w:tblGrid>
      <w:tr w:rsidR="00E8376B" w:rsidRPr="00E8376B" w14:paraId="748B5693" w14:textId="77777777" w:rsidTr="00506BDB">
        <w:tc>
          <w:tcPr>
            <w:tcW w:w="4878" w:type="dxa"/>
          </w:tcPr>
          <w:p w14:paraId="6BBE8FCB" w14:textId="58B136ED" w:rsidR="00E8376B" w:rsidRPr="00E8376B" w:rsidRDefault="008259DD" w:rsidP="00B33DD7">
            <w:pPr>
              <w:rPr>
                <w:b/>
              </w:rPr>
            </w:pPr>
            <w:r>
              <w:rPr>
                <w:b/>
              </w:rPr>
              <w:t>DO NOT RANDOMIZE</w:t>
            </w:r>
          </w:p>
        </w:tc>
        <w:tc>
          <w:tcPr>
            <w:tcW w:w="990" w:type="dxa"/>
          </w:tcPr>
          <w:p w14:paraId="089F5284" w14:textId="4F1BD6D1" w:rsidR="00E8376B" w:rsidRPr="00E8376B" w:rsidRDefault="00E8376B" w:rsidP="00B33DD7">
            <w:pPr>
              <w:rPr>
                <w:b/>
              </w:rPr>
            </w:pPr>
            <w:r w:rsidRPr="00E8376B">
              <w:rPr>
                <w:b/>
              </w:rPr>
              <w:t>YES</w:t>
            </w:r>
          </w:p>
        </w:tc>
        <w:tc>
          <w:tcPr>
            <w:tcW w:w="963" w:type="dxa"/>
          </w:tcPr>
          <w:p w14:paraId="632D377E" w14:textId="7A0CEAA9" w:rsidR="00E8376B" w:rsidRPr="00E8376B" w:rsidRDefault="00E8376B" w:rsidP="00B33DD7">
            <w:pPr>
              <w:rPr>
                <w:b/>
              </w:rPr>
            </w:pPr>
            <w:r w:rsidRPr="00E8376B">
              <w:rPr>
                <w:b/>
              </w:rPr>
              <w:t>NO</w:t>
            </w:r>
          </w:p>
        </w:tc>
        <w:tc>
          <w:tcPr>
            <w:tcW w:w="1647" w:type="dxa"/>
          </w:tcPr>
          <w:p w14:paraId="58B6B6B0" w14:textId="38B66059" w:rsidR="00E8376B" w:rsidRPr="00E8376B" w:rsidRDefault="001E22C4" w:rsidP="00B33DD7">
            <w:pPr>
              <w:rPr>
                <w:b/>
              </w:rPr>
            </w:pPr>
            <w:r>
              <w:rPr>
                <w:b/>
              </w:rPr>
              <w:t>DON’T KNOW</w:t>
            </w:r>
          </w:p>
        </w:tc>
      </w:tr>
      <w:tr w:rsidR="00E8376B" w14:paraId="4748CE36" w14:textId="77777777" w:rsidTr="00506BDB">
        <w:tc>
          <w:tcPr>
            <w:tcW w:w="4878" w:type="dxa"/>
          </w:tcPr>
          <w:p w14:paraId="20854109" w14:textId="3811C8EE" w:rsidR="00E8376B" w:rsidRDefault="00E8376B" w:rsidP="008259DD">
            <w:pPr>
              <w:pStyle w:val="NCBodycopy"/>
              <w:spacing w:before="0" w:after="0"/>
            </w:pPr>
            <w:r>
              <w:t>401(k)</w:t>
            </w:r>
          </w:p>
        </w:tc>
        <w:tc>
          <w:tcPr>
            <w:tcW w:w="990" w:type="dxa"/>
          </w:tcPr>
          <w:p w14:paraId="331CC505" w14:textId="77777777" w:rsidR="00E8376B" w:rsidRDefault="00E8376B" w:rsidP="00B33DD7"/>
        </w:tc>
        <w:tc>
          <w:tcPr>
            <w:tcW w:w="963" w:type="dxa"/>
          </w:tcPr>
          <w:p w14:paraId="71BF26FB" w14:textId="77777777" w:rsidR="00E8376B" w:rsidRDefault="00E8376B" w:rsidP="00B33DD7"/>
        </w:tc>
        <w:tc>
          <w:tcPr>
            <w:tcW w:w="1647" w:type="dxa"/>
          </w:tcPr>
          <w:p w14:paraId="4D47670A" w14:textId="77777777" w:rsidR="00E8376B" w:rsidRDefault="00E8376B" w:rsidP="00B33DD7"/>
        </w:tc>
      </w:tr>
      <w:tr w:rsidR="000A3737" w14:paraId="298AC5A7" w14:textId="77777777" w:rsidTr="00506BDB">
        <w:tc>
          <w:tcPr>
            <w:tcW w:w="4878" w:type="dxa"/>
          </w:tcPr>
          <w:p w14:paraId="0596025E" w14:textId="77777777" w:rsidR="000A3737" w:rsidRDefault="000A3737" w:rsidP="008259DD">
            <w:pPr>
              <w:pStyle w:val="NCBodycopy"/>
              <w:spacing w:before="0" w:after="0"/>
            </w:pPr>
            <w:r>
              <w:t>403(b)</w:t>
            </w:r>
          </w:p>
        </w:tc>
        <w:tc>
          <w:tcPr>
            <w:tcW w:w="990" w:type="dxa"/>
          </w:tcPr>
          <w:p w14:paraId="66E58C77" w14:textId="77777777" w:rsidR="000A3737" w:rsidRDefault="000A3737" w:rsidP="000A3737"/>
        </w:tc>
        <w:tc>
          <w:tcPr>
            <w:tcW w:w="963" w:type="dxa"/>
          </w:tcPr>
          <w:p w14:paraId="0F4A938A" w14:textId="77777777" w:rsidR="000A3737" w:rsidRDefault="000A3737" w:rsidP="000A3737"/>
        </w:tc>
        <w:tc>
          <w:tcPr>
            <w:tcW w:w="1647" w:type="dxa"/>
          </w:tcPr>
          <w:p w14:paraId="3B0AD499" w14:textId="77777777" w:rsidR="000A3737" w:rsidRDefault="000A3737" w:rsidP="000A3737"/>
        </w:tc>
      </w:tr>
      <w:tr w:rsidR="00E8376B" w14:paraId="6519FF59" w14:textId="77777777" w:rsidTr="00506BDB">
        <w:tc>
          <w:tcPr>
            <w:tcW w:w="4878" w:type="dxa"/>
          </w:tcPr>
          <w:p w14:paraId="65C9D645" w14:textId="4B338F2B" w:rsidR="00E8376B" w:rsidRDefault="00E8376B" w:rsidP="008259DD">
            <w:pPr>
              <w:pStyle w:val="NCBodycopy"/>
              <w:spacing w:before="0" w:after="0"/>
            </w:pPr>
            <w:r>
              <w:t>SIMPLE IRA</w:t>
            </w:r>
            <w:r w:rsidR="005D5A45">
              <w:t xml:space="preserve"> (Savings Incentive Match Plans for Employees)</w:t>
            </w:r>
          </w:p>
        </w:tc>
        <w:tc>
          <w:tcPr>
            <w:tcW w:w="990" w:type="dxa"/>
          </w:tcPr>
          <w:p w14:paraId="0B2E0FE1" w14:textId="77777777" w:rsidR="00E8376B" w:rsidRDefault="00E8376B" w:rsidP="00B33DD7"/>
        </w:tc>
        <w:tc>
          <w:tcPr>
            <w:tcW w:w="963" w:type="dxa"/>
          </w:tcPr>
          <w:p w14:paraId="0123D30E" w14:textId="77777777" w:rsidR="00E8376B" w:rsidRDefault="00E8376B" w:rsidP="00B33DD7"/>
        </w:tc>
        <w:tc>
          <w:tcPr>
            <w:tcW w:w="1647" w:type="dxa"/>
          </w:tcPr>
          <w:p w14:paraId="566468EC" w14:textId="77777777" w:rsidR="00E8376B" w:rsidRDefault="00E8376B" w:rsidP="00B33DD7"/>
        </w:tc>
      </w:tr>
      <w:tr w:rsidR="00E8376B" w14:paraId="7D98FE3F" w14:textId="77777777" w:rsidTr="00506BDB">
        <w:tc>
          <w:tcPr>
            <w:tcW w:w="4878" w:type="dxa"/>
          </w:tcPr>
          <w:p w14:paraId="42D2C85D" w14:textId="4406827A" w:rsidR="00E8376B" w:rsidRDefault="005D5A45" w:rsidP="008259DD">
            <w:pPr>
              <w:pStyle w:val="NCBodycopy"/>
              <w:spacing w:before="0" w:after="0"/>
            </w:pPr>
            <w:r>
              <w:t>SEP (Simplified Employee Pension Plan)</w:t>
            </w:r>
          </w:p>
        </w:tc>
        <w:tc>
          <w:tcPr>
            <w:tcW w:w="990" w:type="dxa"/>
          </w:tcPr>
          <w:p w14:paraId="2B5D6F9A" w14:textId="77777777" w:rsidR="00E8376B" w:rsidRDefault="00E8376B" w:rsidP="00B33DD7"/>
        </w:tc>
        <w:tc>
          <w:tcPr>
            <w:tcW w:w="963" w:type="dxa"/>
          </w:tcPr>
          <w:p w14:paraId="3A8F3C4A" w14:textId="77777777" w:rsidR="00E8376B" w:rsidRDefault="00E8376B" w:rsidP="00B33DD7"/>
        </w:tc>
        <w:tc>
          <w:tcPr>
            <w:tcW w:w="1647" w:type="dxa"/>
          </w:tcPr>
          <w:p w14:paraId="2408B874" w14:textId="77777777" w:rsidR="00E8376B" w:rsidRDefault="00E8376B" w:rsidP="00B33DD7"/>
        </w:tc>
      </w:tr>
      <w:tr w:rsidR="00081A98" w14:paraId="2EEAF9CC" w14:textId="77777777" w:rsidTr="00506BDB">
        <w:tc>
          <w:tcPr>
            <w:tcW w:w="4878" w:type="dxa"/>
          </w:tcPr>
          <w:p w14:paraId="65BA2992" w14:textId="077DE479" w:rsidR="00081A98" w:rsidRDefault="00081A98" w:rsidP="008259DD">
            <w:pPr>
              <w:pStyle w:val="NCBodycopy"/>
              <w:spacing w:before="0" w:after="0"/>
            </w:pPr>
            <w:r>
              <w:t>Payroll deduction IRA</w:t>
            </w:r>
          </w:p>
        </w:tc>
        <w:tc>
          <w:tcPr>
            <w:tcW w:w="990" w:type="dxa"/>
          </w:tcPr>
          <w:p w14:paraId="31D9C5DE" w14:textId="77777777" w:rsidR="00081A98" w:rsidRDefault="00081A98" w:rsidP="00B33DD7"/>
        </w:tc>
        <w:tc>
          <w:tcPr>
            <w:tcW w:w="963" w:type="dxa"/>
          </w:tcPr>
          <w:p w14:paraId="0A88AAD8" w14:textId="77777777" w:rsidR="00081A98" w:rsidRDefault="00081A98" w:rsidP="00B33DD7"/>
        </w:tc>
        <w:tc>
          <w:tcPr>
            <w:tcW w:w="1647" w:type="dxa"/>
          </w:tcPr>
          <w:p w14:paraId="380EE81A" w14:textId="77777777" w:rsidR="00081A98" w:rsidRDefault="00081A98" w:rsidP="00B33DD7"/>
        </w:tc>
      </w:tr>
      <w:tr w:rsidR="00860562" w14:paraId="16391D83" w14:textId="77777777" w:rsidTr="00506BDB">
        <w:tc>
          <w:tcPr>
            <w:tcW w:w="4878" w:type="dxa"/>
          </w:tcPr>
          <w:p w14:paraId="149CDAC8" w14:textId="282DF1C6" w:rsidR="00860562" w:rsidRDefault="00860562" w:rsidP="008259DD">
            <w:pPr>
              <w:pStyle w:val="NCBodycopy"/>
              <w:spacing w:before="0" w:after="0"/>
            </w:pPr>
            <w:r>
              <w:t>Profit sharing plan</w:t>
            </w:r>
          </w:p>
        </w:tc>
        <w:tc>
          <w:tcPr>
            <w:tcW w:w="990" w:type="dxa"/>
          </w:tcPr>
          <w:p w14:paraId="6081E82C" w14:textId="77777777" w:rsidR="00860562" w:rsidRDefault="00860562" w:rsidP="00B33DD7"/>
        </w:tc>
        <w:tc>
          <w:tcPr>
            <w:tcW w:w="963" w:type="dxa"/>
          </w:tcPr>
          <w:p w14:paraId="72B4BEB1" w14:textId="77777777" w:rsidR="00860562" w:rsidRDefault="00860562" w:rsidP="00B33DD7"/>
        </w:tc>
        <w:tc>
          <w:tcPr>
            <w:tcW w:w="1647" w:type="dxa"/>
          </w:tcPr>
          <w:p w14:paraId="1B047CEC" w14:textId="77777777" w:rsidR="00860562" w:rsidRDefault="00860562" w:rsidP="00B33DD7"/>
        </w:tc>
      </w:tr>
      <w:tr w:rsidR="002D6F11" w14:paraId="7248F5C4" w14:textId="77777777" w:rsidTr="00506BDB">
        <w:tc>
          <w:tcPr>
            <w:tcW w:w="4878" w:type="dxa"/>
          </w:tcPr>
          <w:p w14:paraId="5304EC57" w14:textId="74094414" w:rsidR="002D6F11" w:rsidRDefault="002D6F11" w:rsidP="008259DD">
            <w:pPr>
              <w:pStyle w:val="NCBodycopy"/>
              <w:spacing w:before="0" w:after="0"/>
            </w:pPr>
            <w:r>
              <w:t>ESOP (Employee Stock Ownership Plan)</w:t>
            </w:r>
          </w:p>
        </w:tc>
        <w:tc>
          <w:tcPr>
            <w:tcW w:w="990" w:type="dxa"/>
          </w:tcPr>
          <w:p w14:paraId="7EEB9866" w14:textId="77777777" w:rsidR="002D6F11" w:rsidRDefault="002D6F11" w:rsidP="00B33DD7"/>
        </w:tc>
        <w:tc>
          <w:tcPr>
            <w:tcW w:w="963" w:type="dxa"/>
          </w:tcPr>
          <w:p w14:paraId="2F42763E" w14:textId="77777777" w:rsidR="002D6F11" w:rsidRDefault="002D6F11" w:rsidP="00B33DD7"/>
        </w:tc>
        <w:tc>
          <w:tcPr>
            <w:tcW w:w="1647" w:type="dxa"/>
          </w:tcPr>
          <w:p w14:paraId="23BF05A9" w14:textId="77777777" w:rsidR="002D6F11" w:rsidRDefault="002D6F11" w:rsidP="00B33DD7"/>
        </w:tc>
      </w:tr>
    </w:tbl>
    <w:p w14:paraId="529F2355" w14:textId="77777777" w:rsidR="003C6673" w:rsidRDefault="003C6673" w:rsidP="003C6673">
      <w:pPr>
        <w:ind w:right="-396"/>
        <w:outlineLvl w:val="0"/>
        <w:rPr>
          <w:rFonts w:cs="Arial"/>
          <w:sz w:val="24"/>
        </w:rPr>
      </w:pPr>
    </w:p>
    <w:p w14:paraId="188F7599" w14:textId="77777777" w:rsidR="003C6673" w:rsidRPr="003C6673" w:rsidRDefault="003C6673" w:rsidP="003C6673">
      <w:pPr>
        <w:ind w:left="360" w:right="-396"/>
        <w:outlineLvl w:val="0"/>
        <w:rPr>
          <w:rFonts w:cs="Arial"/>
          <w:szCs w:val="20"/>
        </w:rPr>
      </w:pPr>
      <w:r w:rsidRPr="003C6673">
        <w:rPr>
          <w:rFonts w:cs="Arial"/>
          <w:szCs w:val="20"/>
        </w:rPr>
        <w:t>MONITOR TYPES OF RETIREMENT SAVINGS OFFERED</w:t>
      </w:r>
    </w:p>
    <w:p w14:paraId="7C5914E4" w14:textId="73BC7FE5" w:rsidR="00411C89" w:rsidRDefault="005907B3" w:rsidP="00B33DD7">
      <w:pPr>
        <w:ind w:left="720" w:hanging="720"/>
      </w:pPr>
      <w:r>
        <w:t xml:space="preserve"> </w:t>
      </w:r>
    </w:p>
    <w:p w14:paraId="21835B98" w14:textId="77777777" w:rsidR="005907B3" w:rsidRPr="00B33DD7" w:rsidRDefault="005907B3" w:rsidP="00205891">
      <w:pPr>
        <w:pStyle w:val="AnswerList"/>
        <w:numPr>
          <w:ilvl w:val="0"/>
          <w:numId w:val="0"/>
        </w:numPr>
      </w:pPr>
    </w:p>
    <w:p w14:paraId="3C2A9704" w14:textId="3D1DA21C" w:rsidR="00B6184F" w:rsidRDefault="002F2A79" w:rsidP="00186A21">
      <w:pPr>
        <w:pStyle w:val="ListParagraph"/>
        <w:numPr>
          <w:ilvl w:val="0"/>
          <w:numId w:val="15"/>
        </w:numPr>
      </w:pPr>
      <w:r>
        <w:t xml:space="preserve">[ASK IF </w:t>
      </w:r>
      <w:r w:rsidR="00322BE8">
        <w:t>OFFER</w:t>
      </w:r>
      <w:r>
        <w:t xml:space="preserve"> ONE OR MORE </w:t>
      </w:r>
      <w:r w:rsidR="00322BE8">
        <w:t>RETIREMENT SAVINGS BENEFIT</w:t>
      </w:r>
      <w:r w:rsidR="009D7212">
        <w:t xml:space="preserve">] </w:t>
      </w:r>
      <w:r w:rsidR="00D409C0">
        <w:t>Many</w:t>
      </w:r>
      <w:r w:rsidR="00B6184F">
        <w:t xml:space="preserve"> 401(k) plans</w:t>
      </w:r>
      <w:r w:rsidR="00322BE8">
        <w:t xml:space="preserve"> or other retirement savings plans</w:t>
      </w:r>
      <w:r w:rsidR="00B6184F">
        <w:t xml:space="preserve"> have eligibility requirement</w:t>
      </w:r>
      <w:r w:rsidR="00D409C0">
        <w:t xml:space="preserve">s such as the employee must be 21 years of age, have at least one year of service </w:t>
      </w:r>
      <w:r w:rsidR="00322BE8">
        <w:t>at the organization</w:t>
      </w:r>
      <w:r w:rsidR="00D409C0">
        <w:t xml:space="preserve">, or </w:t>
      </w:r>
      <w:r w:rsidR="008505EC">
        <w:t>perform at least 1,000 hours or service pe</w:t>
      </w:r>
      <w:r w:rsidR="007D17F2">
        <w:t xml:space="preserve">r year. Thinking of your </w:t>
      </w:r>
      <w:r w:rsidR="00322BE8">
        <w:t>eligibility requirements</w:t>
      </w:r>
      <w:r w:rsidR="00844F4A">
        <w:t xml:space="preserve">, what percentage of your employees are </w:t>
      </w:r>
      <w:r w:rsidR="00844F4A" w:rsidRPr="00207D34">
        <w:rPr>
          <w:b/>
        </w:rPr>
        <w:t>eligible</w:t>
      </w:r>
      <w:r w:rsidR="00844F4A">
        <w:t xml:space="preserve"> to participate?</w:t>
      </w:r>
    </w:p>
    <w:p w14:paraId="0E15AAF8" w14:textId="2D3574F5" w:rsidR="00207D34" w:rsidRDefault="00207D34" w:rsidP="00207D34"/>
    <w:p w14:paraId="442887CF" w14:textId="61EEDEA6" w:rsidR="00207D34" w:rsidRDefault="00207D34" w:rsidP="00207D34">
      <w:pPr>
        <w:ind w:left="1440"/>
      </w:pPr>
      <w:r>
        <w:t>______________%</w:t>
      </w:r>
    </w:p>
    <w:p w14:paraId="55D4E801" w14:textId="77777777" w:rsidR="00E96768" w:rsidRDefault="00E96768" w:rsidP="00B6184F">
      <w:pPr>
        <w:pStyle w:val="ListParagraph"/>
      </w:pPr>
    </w:p>
    <w:p w14:paraId="78D3A255" w14:textId="4DB92E6E" w:rsidR="00E03201" w:rsidRDefault="00E03201" w:rsidP="00186A21">
      <w:pPr>
        <w:pStyle w:val="ListParagraph"/>
        <w:numPr>
          <w:ilvl w:val="0"/>
          <w:numId w:val="15"/>
        </w:numPr>
      </w:pPr>
      <w:r>
        <w:t xml:space="preserve">[ASK IF OFFER ONE OR MORE RETIREMENT SAVINGS BENEFIT] And what </w:t>
      </w:r>
      <w:proofErr w:type="gramStart"/>
      <w:r>
        <w:t xml:space="preserve">percentage of your employees </w:t>
      </w:r>
      <w:r>
        <w:rPr>
          <w:b/>
        </w:rPr>
        <w:t>actually</w:t>
      </w:r>
      <w:r>
        <w:t xml:space="preserve"> participate</w:t>
      </w:r>
      <w:proofErr w:type="gramEnd"/>
      <w:r>
        <w:t>?</w:t>
      </w:r>
    </w:p>
    <w:p w14:paraId="6A079BB9" w14:textId="77777777" w:rsidR="00E03201" w:rsidRDefault="00E03201" w:rsidP="00E03201"/>
    <w:p w14:paraId="3BF6742C" w14:textId="40EE0A5C" w:rsidR="00E03201" w:rsidRDefault="00E03201" w:rsidP="00E03201">
      <w:pPr>
        <w:pStyle w:val="ListParagraph"/>
        <w:ind w:firstLine="720"/>
      </w:pPr>
      <w:r>
        <w:t>______________%</w:t>
      </w:r>
    </w:p>
    <w:p w14:paraId="543707C1" w14:textId="77777777" w:rsidR="00E03201" w:rsidRDefault="00E03201" w:rsidP="00B6184F">
      <w:pPr>
        <w:pStyle w:val="ListParagraph"/>
      </w:pPr>
    </w:p>
    <w:p w14:paraId="253C628E" w14:textId="77777777" w:rsidR="00BD1C69" w:rsidRPr="00B33DD7" w:rsidRDefault="00BD1C69" w:rsidP="00BD1C69">
      <w:pPr>
        <w:pStyle w:val="AnswerList"/>
        <w:numPr>
          <w:ilvl w:val="0"/>
          <w:numId w:val="0"/>
        </w:numPr>
        <w:ind w:left="1800"/>
      </w:pPr>
    </w:p>
    <w:p w14:paraId="701DBCAF" w14:textId="77777777" w:rsidR="001E22C4" w:rsidRDefault="00F24318" w:rsidP="00186A21">
      <w:pPr>
        <w:pStyle w:val="ListParagraph"/>
        <w:numPr>
          <w:ilvl w:val="0"/>
          <w:numId w:val="15"/>
        </w:numPr>
      </w:pPr>
      <w:r>
        <w:t>Is there a certain time of year you make decisions about the benefits you’ll offer to employees?</w:t>
      </w:r>
    </w:p>
    <w:p w14:paraId="521A179D" w14:textId="3FDC719F" w:rsidR="00B33DD7" w:rsidRPr="000E0266" w:rsidRDefault="00F24318" w:rsidP="001E22C4">
      <w:pPr>
        <w:pStyle w:val="ListParagraph"/>
      </w:pPr>
      <w:r>
        <w:t xml:space="preserve"> </w:t>
      </w:r>
    </w:p>
    <w:p w14:paraId="4E08CAC9" w14:textId="26464186" w:rsidR="00B33DD7" w:rsidRPr="00FF73A5" w:rsidRDefault="001E22C4" w:rsidP="00186A21">
      <w:pPr>
        <w:pStyle w:val="AnswerList"/>
        <w:numPr>
          <w:ilvl w:val="0"/>
          <w:numId w:val="21"/>
        </w:numPr>
        <w:rPr>
          <w:rStyle w:val="PageNumber"/>
        </w:rPr>
      </w:pPr>
      <w:r>
        <w:rPr>
          <w:rStyle w:val="PageNumber"/>
        </w:rPr>
        <w:t>YES</w:t>
      </w:r>
    </w:p>
    <w:p w14:paraId="42585850" w14:textId="3E80D951" w:rsidR="00B33DD7" w:rsidRDefault="001E22C4" w:rsidP="00B33DD7">
      <w:pPr>
        <w:pStyle w:val="AnswerList"/>
        <w:rPr>
          <w:rStyle w:val="PageNumber"/>
        </w:rPr>
      </w:pPr>
      <w:r>
        <w:rPr>
          <w:rStyle w:val="PageNumber"/>
        </w:rPr>
        <w:t>NO</w:t>
      </w:r>
    </w:p>
    <w:p w14:paraId="5240BFFD" w14:textId="0807D9C1" w:rsidR="00B33DD7" w:rsidRPr="00B33DD7" w:rsidRDefault="001E22C4" w:rsidP="00B33DD7">
      <w:pPr>
        <w:pStyle w:val="AnswerList"/>
      </w:pPr>
      <w:r>
        <w:rPr>
          <w:rStyle w:val="PageNumber"/>
        </w:rPr>
        <w:t>DON’T KNOW</w:t>
      </w:r>
    </w:p>
    <w:p w14:paraId="1DCC6FDC" w14:textId="77777777" w:rsidR="00B33DD7" w:rsidRDefault="00B33DD7" w:rsidP="00462AE1">
      <w:pPr>
        <w:ind w:right="-396"/>
        <w:outlineLvl w:val="0"/>
        <w:rPr>
          <w:rFonts w:cs="Arial"/>
          <w:sz w:val="24"/>
        </w:rPr>
      </w:pPr>
    </w:p>
    <w:p w14:paraId="0C92A2E2" w14:textId="77777777" w:rsidR="002E14CA" w:rsidRDefault="002E14CA" w:rsidP="00462AE1">
      <w:pPr>
        <w:ind w:right="-396"/>
        <w:outlineLvl w:val="0"/>
        <w:rPr>
          <w:rFonts w:cs="Arial"/>
          <w:sz w:val="24"/>
        </w:rPr>
      </w:pPr>
    </w:p>
    <w:p w14:paraId="7B98E82C" w14:textId="1DF8F303" w:rsidR="00F24318" w:rsidRPr="000E0266" w:rsidRDefault="00F24318" w:rsidP="00186A21">
      <w:pPr>
        <w:pStyle w:val="ListParagraph"/>
        <w:numPr>
          <w:ilvl w:val="0"/>
          <w:numId w:val="15"/>
        </w:numPr>
      </w:pPr>
      <w:r>
        <w:t xml:space="preserve">[IF YES, ASK] </w:t>
      </w:r>
      <w:r w:rsidR="00976ED6">
        <w:t>What time of year do you make benefits decisions? (DO NOT READ LIST)</w:t>
      </w:r>
    </w:p>
    <w:p w14:paraId="340FD540" w14:textId="77777777" w:rsidR="00F24318" w:rsidRPr="000E0266" w:rsidRDefault="00F24318" w:rsidP="00F24318">
      <w:pPr>
        <w:ind w:left="720" w:hanging="720"/>
      </w:pPr>
      <w:r w:rsidRPr="000E0266">
        <w:t xml:space="preserve"> </w:t>
      </w:r>
    </w:p>
    <w:p w14:paraId="5E74B610" w14:textId="37C965CB" w:rsidR="00F24318" w:rsidRPr="00FF73A5" w:rsidRDefault="004C32F9" w:rsidP="00186A21">
      <w:pPr>
        <w:pStyle w:val="AnswerList"/>
        <w:numPr>
          <w:ilvl w:val="0"/>
          <w:numId w:val="22"/>
        </w:numPr>
        <w:rPr>
          <w:rStyle w:val="PageNumber"/>
        </w:rPr>
      </w:pPr>
      <w:r>
        <w:rPr>
          <w:rStyle w:val="PageNumber"/>
        </w:rPr>
        <w:t>BEGINNING OF YEAR</w:t>
      </w:r>
      <w:r w:rsidR="003C6673">
        <w:rPr>
          <w:rStyle w:val="PageNumber"/>
        </w:rPr>
        <w:t xml:space="preserve"> </w:t>
      </w:r>
      <w:r>
        <w:rPr>
          <w:rStyle w:val="PageNumber"/>
        </w:rPr>
        <w:t>/</w:t>
      </w:r>
      <w:r w:rsidR="003C6673">
        <w:rPr>
          <w:rStyle w:val="PageNumber"/>
        </w:rPr>
        <w:t xml:space="preserve"> </w:t>
      </w:r>
      <w:r>
        <w:rPr>
          <w:rStyle w:val="PageNumber"/>
        </w:rPr>
        <w:t>1</w:t>
      </w:r>
      <w:r w:rsidRPr="004C32F9">
        <w:rPr>
          <w:rStyle w:val="PageNumber"/>
          <w:vertAlign w:val="superscript"/>
        </w:rPr>
        <w:t>ST</w:t>
      </w:r>
      <w:r>
        <w:rPr>
          <w:rStyle w:val="PageNumber"/>
        </w:rPr>
        <w:t xml:space="preserve"> QUARTER</w:t>
      </w:r>
    </w:p>
    <w:p w14:paraId="3E797E65" w14:textId="3D017338" w:rsidR="00F24318" w:rsidRDefault="004B4A1C" w:rsidP="00F24318">
      <w:pPr>
        <w:pStyle w:val="AnswerList"/>
        <w:rPr>
          <w:rStyle w:val="PageNumber"/>
        </w:rPr>
      </w:pPr>
      <w:r>
        <w:rPr>
          <w:rStyle w:val="PageNumber"/>
        </w:rPr>
        <w:t>SP</w:t>
      </w:r>
      <w:r w:rsidR="004C32F9">
        <w:rPr>
          <w:rStyle w:val="PageNumber"/>
        </w:rPr>
        <w:t>RING</w:t>
      </w:r>
      <w:r w:rsidR="003C6673">
        <w:rPr>
          <w:rStyle w:val="PageNumber"/>
        </w:rPr>
        <w:t xml:space="preserve"> </w:t>
      </w:r>
      <w:r w:rsidR="004C32F9">
        <w:rPr>
          <w:rStyle w:val="PageNumber"/>
        </w:rPr>
        <w:t>/</w:t>
      </w:r>
      <w:r w:rsidR="003C6673">
        <w:rPr>
          <w:rStyle w:val="PageNumber"/>
        </w:rPr>
        <w:t xml:space="preserve"> </w:t>
      </w:r>
      <w:r w:rsidR="004C32F9">
        <w:rPr>
          <w:rStyle w:val="PageNumber"/>
        </w:rPr>
        <w:t>2</w:t>
      </w:r>
      <w:r w:rsidR="004C32F9" w:rsidRPr="004C32F9">
        <w:rPr>
          <w:rStyle w:val="PageNumber"/>
          <w:vertAlign w:val="superscript"/>
        </w:rPr>
        <w:t>ND</w:t>
      </w:r>
      <w:r w:rsidR="004C32F9">
        <w:rPr>
          <w:rStyle w:val="PageNumber"/>
        </w:rPr>
        <w:t xml:space="preserve"> QUARTER</w:t>
      </w:r>
    </w:p>
    <w:p w14:paraId="2F80B389" w14:textId="5B354E56" w:rsidR="004C32F9" w:rsidRDefault="004C32F9" w:rsidP="00F24318">
      <w:pPr>
        <w:pStyle w:val="AnswerList"/>
        <w:rPr>
          <w:rStyle w:val="PageNumber"/>
        </w:rPr>
      </w:pPr>
      <w:r>
        <w:rPr>
          <w:rStyle w:val="PageNumber"/>
        </w:rPr>
        <w:t>FALL</w:t>
      </w:r>
      <w:r w:rsidR="003C6673">
        <w:rPr>
          <w:rStyle w:val="PageNumber"/>
        </w:rPr>
        <w:t xml:space="preserve"> </w:t>
      </w:r>
      <w:r>
        <w:rPr>
          <w:rStyle w:val="PageNumber"/>
        </w:rPr>
        <w:t>/</w:t>
      </w:r>
      <w:r w:rsidR="003C6673">
        <w:rPr>
          <w:rStyle w:val="PageNumber"/>
        </w:rPr>
        <w:t xml:space="preserve"> </w:t>
      </w:r>
      <w:r>
        <w:rPr>
          <w:rStyle w:val="PageNumber"/>
        </w:rPr>
        <w:t>3</w:t>
      </w:r>
      <w:r w:rsidRPr="004C32F9">
        <w:rPr>
          <w:rStyle w:val="PageNumber"/>
          <w:vertAlign w:val="superscript"/>
        </w:rPr>
        <w:t>RD</w:t>
      </w:r>
      <w:r>
        <w:rPr>
          <w:rStyle w:val="PageNumber"/>
        </w:rPr>
        <w:t xml:space="preserve"> QUARTER</w:t>
      </w:r>
    </w:p>
    <w:p w14:paraId="27D23F5E" w14:textId="6F43DA29" w:rsidR="004C32F9" w:rsidRDefault="004C32F9" w:rsidP="00F24318">
      <w:pPr>
        <w:pStyle w:val="AnswerList"/>
        <w:rPr>
          <w:rStyle w:val="PageNumber"/>
        </w:rPr>
      </w:pPr>
      <w:r>
        <w:rPr>
          <w:rStyle w:val="PageNumber"/>
        </w:rPr>
        <w:t>WINTER</w:t>
      </w:r>
      <w:r w:rsidR="003C6673">
        <w:rPr>
          <w:rStyle w:val="PageNumber"/>
        </w:rPr>
        <w:t xml:space="preserve"> </w:t>
      </w:r>
      <w:r>
        <w:rPr>
          <w:rStyle w:val="PageNumber"/>
        </w:rPr>
        <w:t>/</w:t>
      </w:r>
      <w:r w:rsidR="003C6673">
        <w:rPr>
          <w:rStyle w:val="PageNumber"/>
        </w:rPr>
        <w:t xml:space="preserve"> </w:t>
      </w:r>
      <w:r>
        <w:rPr>
          <w:rStyle w:val="PageNumber"/>
        </w:rPr>
        <w:t>4</w:t>
      </w:r>
      <w:r w:rsidRPr="004C32F9">
        <w:rPr>
          <w:rStyle w:val="PageNumber"/>
          <w:vertAlign w:val="superscript"/>
        </w:rPr>
        <w:t>TH</w:t>
      </w:r>
      <w:r>
        <w:rPr>
          <w:rStyle w:val="PageNumber"/>
        </w:rPr>
        <w:t xml:space="preserve"> QUARTER</w:t>
      </w:r>
    </w:p>
    <w:p w14:paraId="452C1962" w14:textId="018CF3A0" w:rsidR="004C32F9" w:rsidRDefault="004C32F9" w:rsidP="00F24318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____________________________________________</w:t>
      </w:r>
    </w:p>
    <w:p w14:paraId="55F2C8D3" w14:textId="7BAACA7F" w:rsidR="00F24318" w:rsidRPr="00B33DD7" w:rsidRDefault="001E22C4" w:rsidP="00F24318">
      <w:pPr>
        <w:pStyle w:val="AnswerList"/>
      </w:pPr>
      <w:r>
        <w:rPr>
          <w:rStyle w:val="PageNumber"/>
        </w:rPr>
        <w:t>DON’T KNOW</w:t>
      </w:r>
    </w:p>
    <w:p w14:paraId="5E0F2237" w14:textId="77777777" w:rsidR="00F24318" w:rsidRDefault="00F24318" w:rsidP="00F24318">
      <w:pPr>
        <w:ind w:right="-396"/>
        <w:outlineLvl w:val="0"/>
        <w:rPr>
          <w:rFonts w:cs="Arial"/>
          <w:sz w:val="24"/>
        </w:rPr>
      </w:pPr>
    </w:p>
    <w:p w14:paraId="66D3686C" w14:textId="12690B29" w:rsidR="00D359D9" w:rsidRDefault="00DB0A7F" w:rsidP="00D359D9">
      <w:pPr>
        <w:pStyle w:val="ListParagraph"/>
        <w:numPr>
          <w:ilvl w:val="0"/>
          <w:numId w:val="15"/>
        </w:numPr>
      </w:pPr>
      <w:r>
        <w:t xml:space="preserve">Do you have open enrollment during which employees are allowed to select their benefits? </w:t>
      </w:r>
    </w:p>
    <w:p w14:paraId="5759D844" w14:textId="77777777" w:rsidR="00D359D9" w:rsidRPr="000E0266" w:rsidRDefault="00D359D9" w:rsidP="00D359D9">
      <w:pPr>
        <w:pStyle w:val="ListParagraph"/>
      </w:pPr>
      <w:r>
        <w:t xml:space="preserve"> </w:t>
      </w:r>
    </w:p>
    <w:p w14:paraId="2CCA8B29" w14:textId="77777777" w:rsidR="00D359D9" w:rsidRPr="00FF73A5" w:rsidRDefault="00D359D9" w:rsidP="00DB0A7F">
      <w:pPr>
        <w:pStyle w:val="AnswerList"/>
        <w:numPr>
          <w:ilvl w:val="0"/>
          <w:numId w:val="44"/>
        </w:numPr>
        <w:rPr>
          <w:rStyle w:val="PageNumber"/>
        </w:rPr>
      </w:pPr>
      <w:r>
        <w:rPr>
          <w:rStyle w:val="PageNumber"/>
        </w:rPr>
        <w:t>YES</w:t>
      </w:r>
    </w:p>
    <w:p w14:paraId="7149714B" w14:textId="77777777" w:rsidR="00D359D9" w:rsidRDefault="00D359D9" w:rsidP="00D359D9">
      <w:pPr>
        <w:pStyle w:val="AnswerList"/>
        <w:rPr>
          <w:rStyle w:val="PageNumber"/>
        </w:rPr>
      </w:pPr>
      <w:r>
        <w:rPr>
          <w:rStyle w:val="PageNumber"/>
        </w:rPr>
        <w:t>NO</w:t>
      </w:r>
    </w:p>
    <w:p w14:paraId="298C3C70" w14:textId="77777777" w:rsidR="00D359D9" w:rsidRPr="00B33DD7" w:rsidRDefault="00D359D9" w:rsidP="00D359D9">
      <w:pPr>
        <w:pStyle w:val="AnswerList"/>
      </w:pPr>
      <w:r>
        <w:rPr>
          <w:rStyle w:val="PageNumber"/>
        </w:rPr>
        <w:t>DON’T KNOW</w:t>
      </w:r>
    </w:p>
    <w:p w14:paraId="03F767A3" w14:textId="77777777" w:rsidR="00D359D9" w:rsidRDefault="00D359D9" w:rsidP="00D359D9">
      <w:pPr>
        <w:ind w:right="-396"/>
        <w:outlineLvl w:val="0"/>
        <w:rPr>
          <w:rFonts w:cs="Arial"/>
          <w:sz w:val="24"/>
        </w:rPr>
      </w:pPr>
    </w:p>
    <w:p w14:paraId="454F8E9D" w14:textId="7CA2657A" w:rsidR="00D359D9" w:rsidRPr="000E0266" w:rsidRDefault="00D359D9" w:rsidP="00D359D9">
      <w:pPr>
        <w:pStyle w:val="ListParagraph"/>
        <w:numPr>
          <w:ilvl w:val="0"/>
          <w:numId w:val="15"/>
        </w:numPr>
      </w:pPr>
      <w:r>
        <w:t>[IF YES, ASK] What time of yea</w:t>
      </w:r>
      <w:r w:rsidR="00DB0A7F">
        <w:t>r is your open enrollment</w:t>
      </w:r>
      <w:r>
        <w:t>? (DO NOT READ LIST)</w:t>
      </w:r>
    </w:p>
    <w:p w14:paraId="181EF1EF" w14:textId="77777777" w:rsidR="00D359D9" w:rsidRPr="000E0266" w:rsidRDefault="00D359D9" w:rsidP="00D359D9">
      <w:pPr>
        <w:ind w:left="720" w:hanging="720"/>
      </w:pPr>
      <w:r w:rsidRPr="000E0266">
        <w:t xml:space="preserve"> </w:t>
      </w:r>
    </w:p>
    <w:p w14:paraId="76340994" w14:textId="77777777" w:rsidR="00D359D9" w:rsidRPr="00FF73A5" w:rsidRDefault="00D359D9" w:rsidP="00DB0A7F">
      <w:pPr>
        <w:pStyle w:val="AnswerList"/>
        <w:numPr>
          <w:ilvl w:val="0"/>
          <w:numId w:val="45"/>
        </w:numPr>
        <w:rPr>
          <w:rStyle w:val="PageNumber"/>
        </w:rPr>
      </w:pPr>
      <w:r>
        <w:rPr>
          <w:rStyle w:val="PageNumber"/>
        </w:rPr>
        <w:t>BEGINNING OF YEAR / 1</w:t>
      </w:r>
      <w:r w:rsidRPr="00DB0A7F">
        <w:rPr>
          <w:rStyle w:val="PageNumber"/>
          <w:vertAlign w:val="superscript"/>
        </w:rPr>
        <w:t>ST</w:t>
      </w:r>
      <w:r>
        <w:rPr>
          <w:rStyle w:val="PageNumber"/>
        </w:rPr>
        <w:t xml:space="preserve"> QUARTER</w:t>
      </w:r>
    </w:p>
    <w:p w14:paraId="456075F7" w14:textId="77777777" w:rsidR="00D359D9" w:rsidRDefault="00D359D9" w:rsidP="00D359D9">
      <w:pPr>
        <w:pStyle w:val="AnswerList"/>
        <w:rPr>
          <w:rStyle w:val="PageNumber"/>
        </w:rPr>
      </w:pPr>
      <w:r>
        <w:rPr>
          <w:rStyle w:val="PageNumber"/>
        </w:rPr>
        <w:t>SPRING / 2</w:t>
      </w:r>
      <w:r w:rsidRPr="004C32F9">
        <w:rPr>
          <w:rStyle w:val="PageNumber"/>
          <w:vertAlign w:val="superscript"/>
        </w:rPr>
        <w:t>ND</w:t>
      </w:r>
      <w:r>
        <w:rPr>
          <w:rStyle w:val="PageNumber"/>
        </w:rPr>
        <w:t xml:space="preserve"> QUARTER</w:t>
      </w:r>
    </w:p>
    <w:p w14:paraId="209A60AB" w14:textId="77777777" w:rsidR="00D359D9" w:rsidRDefault="00D359D9" w:rsidP="00D359D9">
      <w:pPr>
        <w:pStyle w:val="AnswerList"/>
        <w:rPr>
          <w:rStyle w:val="PageNumber"/>
        </w:rPr>
      </w:pPr>
      <w:r>
        <w:rPr>
          <w:rStyle w:val="PageNumber"/>
        </w:rPr>
        <w:t>FALL / 3</w:t>
      </w:r>
      <w:r w:rsidRPr="004C32F9">
        <w:rPr>
          <w:rStyle w:val="PageNumber"/>
          <w:vertAlign w:val="superscript"/>
        </w:rPr>
        <w:t>RD</w:t>
      </w:r>
      <w:r>
        <w:rPr>
          <w:rStyle w:val="PageNumber"/>
        </w:rPr>
        <w:t xml:space="preserve"> QUARTER</w:t>
      </w:r>
    </w:p>
    <w:p w14:paraId="5D7B5517" w14:textId="77777777" w:rsidR="00D359D9" w:rsidRDefault="00D359D9" w:rsidP="00D359D9">
      <w:pPr>
        <w:pStyle w:val="AnswerList"/>
        <w:rPr>
          <w:rStyle w:val="PageNumber"/>
        </w:rPr>
      </w:pPr>
      <w:r>
        <w:rPr>
          <w:rStyle w:val="PageNumber"/>
        </w:rPr>
        <w:t>WINTER / 4</w:t>
      </w:r>
      <w:r w:rsidRPr="004C32F9">
        <w:rPr>
          <w:rStyle w:val="PageNumber"/>
          <w:vertAlign w:val="superscript"/>
        </w:rPr>
        <w:t>TH</w:t>
      </w:r>
      <w:r>
        <w:rPr>
          <w:rStyle w:val="PageNumber"/>
        </w:rPr>
        <w:t xml:space="preserve"> QUARTER</w:t>
      </w:r>
    </w:p>
    <w:p w14:paraId="5F7C2C72" w14:textId="77777777" w:rsidR="00D359D9" w:rsidRDefault="00D359D9" w:rsidP="00D359D9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____________________________________________</w:t>
      </w:r>
    </w:p>
    <w:p w14:paraId="39C1EA21" w14:textId="77777777" w:rsidR="00D359D9" w:rsidRPr="00B33DD7" w:rsidRDefault="00D359D9" w:rsidP="00D359D9">
      <w:pPr>
        <w:pStyle w:val="AnswerList"/>
      </w:pPr>
      <w:r>
        <w:rPr>
          <w:rStyle w:val="PageNumber"/>
        </w:rPr>
        <w:t>DON’T KNOW</w:t>
      </w:r>
    </w:p>
    <w:p w14:paraId="6A7665A1" w14:textId="77777777" w:rsidR="00462AE1" w:rsidRDefault="00462AE1" w:rsidP="00462AE1">
      <w:pPr>
        <w:ind w:right="-396"/>
        <w:outlineLvl w:val="0"/>
        <w:rPr>
          <w:rFonts w:cs="Arial"/>
          <w:sz w:val="24"/>
        </w:rPr>
      </w:pPr>
    </w:p>
    <w:p w14:paraId="77079949" w14:textId="5540A387" w:rsidR="00F24318" w:rsidRPr="000E0266" w:rsidRDefault="00680BEB" w:rsidP="00186A21">
      <w:pPr>
        <w:pStyle w:val="ListParagraph"/>
        <w:numPr>
          <w:ilvl w:val="0"/>
          <w:numId w:val="15"/>
        </w:numPr>
      </w:pPr>
      <w:r>
        <w:t>How are decisions about employee retirement savings benefits typically made</w:t>
      </w:r>
      <w:r w:rsidR="00C70B4A">
        <w:t xml:space="preserve"> in your organization</w:t>
      </w:r>
      <w:r>
        <w:t>? Would you say you…</w:t>
      </w:r>
      <w:proofErr w:type="gramStart"/>
      <w:r>
        <w:t>.</w:t>
      </w:r>
      <w:proofErr w:type="gramEnd"/>
    </w:p>
    <w:p w14:paraId="799082B9" w14:textId="77777777" w:rsidR="00F24318" w:rsidRPr="000E0266" w:rsidRDefault="00F24318" w:rsidP="00F24318">
      <w:pPr>
        <w:ind w:left="720" w:hanging="720"/>
      </w:pPr>
      <w:r w:rsidRPr="000E0266">
        <w:t xml:space="preserve"> </w:t>
      </w:r>
    </w:p>
    <w:p w14:paraId="37F3E121" w14:textId="357E28FA" w:rsidR="00F24318" w:rsidRPr="00FF73A5" w:rsidRDefault="00680BEB" w:rsidP="00186A21">
      <w:pPr>
        <w:pStyle w:val="AnswerList"/>
        <w:numPr>
          <w:ilvl w:val="0"/>
          <w:numId w:val="24"/>
        </w:numPr>
        <w:rPr>
          <w:rStyle w:val="PageNumber"/>
        </w:rPr>
      </w:pPr>
      <w:r>
        <w:rPr>
          <w:rStyle w:val="PageNumber"/>
        </w:rPr>
        <w:t xml:space="preserve">Have full </w:t>
      </w:r>
      <w:r w:rsidR="009838F4">
        <w:rPr>
          <w:rStyle w:val="PageNumber"/>
        </w:rPr>
        <w:t>decision-making authority</w:t>
      </w:r>
    </w:p>
    <w:p w14:paraId="4E2D5E05" w14:textId="3D7CB5EA" w:rsidR="009838F4" w:rsidRDefault="009838F4" w:rsidP="00F24318">
      <w:pPr>
        <w:pStyle w:val="AnswerList"/>
        <w:rPr>
          <w:rStyle w:val="PageNumber"/>
        </w:rPr>
      </w:pPr>
      <w:r>
        <w:rPr>
          <w:rStyle w:val="PageNumber"/>
        </w:rPr>
        <w:t>Have nearly full decision-making authority but get sign off from one or more other individuals</w:t>
      </w:r>
    </w:p>
    <w:p w14:paraId="22107473" w14:textId="38602C7B" w:rsidR="00F24318" w:rsidRDefault="009838F4" w:rsidP="00F24318">
      <w:pPr>
        <w:pStyle w:val="AnswerList"/>
        <w:rPr>
          <w:rStyle w:val="PageNumber"/>
        </w:rPr>
      </w:pPr>
      <w:r>
        <w:rPr>
          <w:rStyle w:val="PageNumber"/>
        </w:rPr>
        <w:t>D</w:t>
      </w:r>
      <w:r w:rsidR="005A7CDB">
        <w:rPr>
          <w:rStyle w:val="PageNumber"/>
        </w:rPr>
        <w:t xml:space="preserve">ecided by </w:t>
      </w:r>
      <w:r>
        <w:rPr>
          <w:rStyle w:val="PageNumber"/>
        </w:rPr>
        <w:t xml:space="preserve">committee or management team </w:t>
      </w:r>
    </w:p>
    <w:p w14:paraId="2543C709" w14:textId="77777777" w:rsidR="009838F4" w:rsidRDefault="009838F4" w:rsidP="00F24318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</w:t>
      </w:r>
    </w:p>
    <w:p w14:paraId="6C5021DD" w14:textId="3437726C" w:rsidR="00F24318" w:rsidRPr="00B33DD7" w:rsidRDefault="001E22C4" w:rsidP="00F24318">
      <w:pPr>
        <w:pStyle w:val="AnswerList"/>
      </w:pPr>
      <w:r>
        <w:rPr>
          <w:rStyle w:val="PageNumber"/>
        </w:rPr>
        <w:t>DON’T KNOW</w:t>
      </w:r>
    </w:p>
    <w:p w14:paraId="180E0B6E" w14:textId="77777777" w:rsidR="00C6744A" w:rsidRDefault="00C6744A" w:rsidP="00F24318">
      <w:pPr>
        <w:ind w:right="-396"/>
        <w:outlineLvl w:val="0"/>
        <w:rPr>
          <w:rFonts w:cs="Arial"/>
          <w:sz w:val="24"/>
        </w:rPr>
      </w:pPr>
    </w:p>
    <w:p w14:paraId="569DA08D" w14:textId="77777777" w:rsidR="004915C4" w:rsidRDefault="004915C4" w:rsidP="00F24318">
      <w:pPr>
        <w:ind w:right="-396"/>
        <w:outlineLvl w:val="0"/>
        <w:rPr>
          <w:rFonts w:cs="Arial"/>
          <w:sz w:val="24"/>
        </w:rPr>
      </w:pPr>
    </w:p>
    <w:p w14:paraId="782517D6" w14:textId="77777777" w:rsidR="004915C4" w:rsidRDefault="004915C4" w:rsidP="00F24318">
      <w:pPr>
        <w:ind w:right="-396"/>
        <w:outlineLvl w:val="0"/>
        <w:rPr>
          <w:rFonts w:cs="Arial"/>
          <w:sz w:val="24"/>
        </w:rPr>
      </w:pPr>
    </w:p>
    <w:p w14:paraId="4260F322" w14:textId="0DC707D0" w:rsidR="00C6744A" w:rsidRPr="000E0266" w:rsidRDefault="00A26352" w:rsidP="00C6744A">
      <w:pPr>
        <w:pStyle w:val="ListParagraph"/>
        <w:numPr>
          <w:ilvl w:val="0"/>
          <w:numId w:val="15"/>
        </w:numPr>
      </w:pPr>
      <w:r>
        <w:lastRenderedPageBreak/>
        <w:t xml:space="preserve">I’m going to read some short statements related to retirement benefits.  As I read each, would you please tell me </w:t>
      </w:r>
      <w:r w:rsidR="00C6744A">
        <w:t xml:space="preserve">if it describes your organization well, does not describe your organization at all, or if it is somewhere in between. </w:t>
      </w:r>
    </w:p>
    <w:p w14:paraId="1C5C2E1B" w14:textId="77777777" w:rsidR="00C6744A" w:rsidRDefault="00C6744A" w:rsidP="00C6744A">
      <w:pPr>
        <w:ind w:right="-396"/>
        <w:outlineLvl w:val="0"/>
        <w:rPr>
          <w:rFonts w:cs="Arial"/>
          <w:sz w:val="24"/>
        </w:rPr>
      </w:pPr>
      <w:r w:rsidRPr="000E0266"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330"/>
        <w:gridCol w:w="1620"/>
        <w:gridCol w:w="1440"/>
        <w:gridCol w:w="2070"/>
      </w:tblGrid>
      <w:tr w:rsidR="00C6744A" w:rsidRPr="00BE47A1" w14:paraId="4DEC354A" w14:textId="77777777" w:rsidTr="005470E3">
        <w:trPr>
          <w:jc w:val="center"/>
        </w:trPr>
        <w:tc>
          <w:tcPr>
            <w:tcW w:w="3330" w:type="dxa"/>
          </w:tcPr>
          <w:p w14:paraId="1761719E" w14:textId="77777777" w:rsidR="00C6744A" w:rsidRPr="00BE47A1" w:rsidRDefault="00C6744A" w:rsidP="005470E3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620" w:type="dxa"/>
          </w:tcPr>
          <w:p w14:paraId="10506988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Describes my organization well</w:t>
            </w:r>
          </w:p>
        </w:tc>
        <w:tc>
          <w:tcPr>
            <w:tcW w:w="1440" w:type="dxa"/>
          </w:tcPr>
          <w:p w14:paraId="77ED438B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Somewhere in between</w:t>
            </w:r>
          </w:p>
        </w:tc>
        <w:tc>
          <w:tcPr>
            <w:tcW w:w="2070" w:type="dxa"/>
          </w:tcPr>
          <w:p w14:paraId="64453417" w14:textId="77777777" w:rsidR="00C6744A" w:rsidRPr="00BE47A1" w:rsidRDefault="00C6744A" w:rsidP="005470E3">
            <w:pPr>
              <w:jc w:val="center"/>
              <w:rPr>
                <w:b/>
              </w:rPr>
            </w:pPr>
            <w:r>
              <w:rPr>
                <w:b/>
              </w:rPr>
              <w:t>Does not describe my organization at all</w:t>
            </w:r>
          </w:p>
        </w:tc>
      </w:tr>
      <w:tr w:rsidR="00C6744A" w14:paraId="11D57AD3" w14:textId="77777777" w:rsidTr="005470E3">
        <w:trPr>
          <w:jc w:val="center"/>
        </w:trPr>
        <w:tc>
          <w:tcPr>
            <w:tcW w:w="3330" w:type="dxa"/>
          </w:tcPr>
          <w:p w14:paraId="79C5370A" w14:textId="30FEEC93" w:rsidR="00C6744A" w:rsidRDefault="00C6744A" w:rsidP="002D4C8B">
            <w:pPr>
              <w:pStyle w:val="NCBodycopy"/>
              <w:numPr>
                <w:ilvl w:val="0"/>
                <w:numId w:val="41"/>
              </w:numPr>
              <w:spacing w:before="0" w:after="0"/>
            </w:pPr>
            <w:r w:rsidRPr="005907B3">
              <w:t xml:space="preserve">We believe it is our responsibility to provide </w:t>
            </w:r>
            <w:r w:rsidR="002D4C8B" w:rsidRPr="005907B3">
              <w:t>options</w:t>
            </w:r>
            <w:r w:rsidRPr="005907B3">
              <w:t xml:space="preserve"> that help our</w:t>
            </w:r>
            <w:r>
              <w:t xml:space="preserve"> employees save for their retirement </w:t>
            </w:r>
          </w:p>
        </w:tc>
        <w:tc>
          <w:tcPr>
            <w:tcW w:w="1620" w:type="dxa"/>
          </w:tcPr>
          <w:p w14:paraId="1DDD6EB3" w14:textId="77777777" w:rsidR="00C6744A" w:rsidRDefault="00C6744A" w:rsidP="005470E3"/>
        </w:tc>
        <w:tc>
          <w:tcPr>
            <w:tcW w:w="1440" w:type="dxa"/>
          </w:tcPr>
          <w:p w14:paraId="52EC8A70" w14:textId="77777777" w:rsidR="00C6744A" w:rsidRDefault="00C6744A" w:rsidP="005470E3"/>
        </w:tc>
        <w:tc>
          <w:tcPr>
            <w:tcW w:w="2070" w:type="dxa"/>
          </w:tcPr>
          <w:p w14:paraId="5787DA7B" w14:textId="77777777" w:rsidR="00C6744A" w:rsidRDefault="00C6744A" w:rsidP="005470E3"/>
        </w:tc>
      </w:tr>
      <w:tr w:rsidR="00C6744A" w14:paraId="14A5D6B0" w14:textId="77777777" w:rsidTr="005470E3">
        <w:trPr>
          <w:jc w:val="center"/>
        </w:trPr>
        <w:tc>
          <w:tcPr>
            <w:tcW w:w="3330" w:type="dxa"/>
          </w:tcPr>
          <w:p w14:paraId="45D5B7D6" w14:textId="41950E3F" w:rsidR="00C6744A" w:rsidRPr="005907B3" w:rsidRDefault="00C6744A" w:rsidP="002D4C8B">
            <w:pPr>
              <w:pStyle w:val="NCBodycopy"/>
              <w:spacing w:before="0" w:after="0"/>
            </w:pPr>
            <w:r w:rsidRPr="005907B3">
              <w:t xml:space="preserve">We strongly encourage our employees to take advantage of any retirement </w:t>
            </w:r>
            <w:r w:rsidR="006878F1" w:rsidRPr="005907B3">
              <w:t xml:space="preserve">savings </w:t>
            </w:r>
            <w:r w:rsidR="002D4C8B" w:rsidRPr="005907B3">
              <w:t>options</w:t>
            </w:r>
            <w:r w:rsidRPr="005907B3">
              <w:t xml:space="preserve"> we offer </w:t>
            </w:r>
          </w:p>
        </w:tc>
        <w:tc>
          <w:tcPr>
            <w:tcW w:w="1620" w:type="dxa"/>
          </w:tcPr>
          <w:p w14:paraId="32FA55A6" w14:textId="77777777" w:rsidR="00C6744A" w:rsidRDefault="00C6744A" w:rsidP="005470E3"/>
        </w:tc>
        <w:tc>
          <w:tcPr>
            <w:tcW w:w="1440" w:type="dxa"/>
          </w:tcPr>
          <w:p w14:paraId="48B49107" w14:textId="77777777" w:rsidR="00C6744A" w:rsidRDefault="00C6744A" w:rsidP="005470E3"/>
        </w:tc>
        <w:tc>
          <w:tcPr>
            <w:tcW w:w="2070" w:type="dxa"/>
          </w:tcPr>
          <w:p w14:paraId="522C9D92" w14:textId="77777777" w:rsidR="00C6744A" w:rsidRDefault="00C6744A" w:rsidP="005470E3"/>
        </w:tc>
      </w:tr>
      <w:tr w:rsidR="00C6744A" w14:paraId="76DD21F8" w14:textId="77777777" w:rsidTr="005470E3">
        <w:trPr>
          <w:jc w:val="center"/>
        </w:trPr>
        <w:tc>
          <w:tcPr>
            <w:tcW w:w="3330" w:type="dxa"/>
          </w:tcPr>
          <w:p w14:paraId="3929DFF3" w14:textId="4CC7FF97" w:rsidR="00C6744A" w:rsidRPr="005907B3" w:rsidRDefault="00C6744A" w:rsidP="00085A28">
            <w:pPr>
              <w:pStyle w:val="NCBodycopy"/>
              <w:spacing w:before="0" w:after="0"/>
            </w:pPr>
            <w:r w:rsidRPr="005907B3">
              <w:t xml:space="preserve">Many of our employees do not take advantage of retirement </w:t>
            </w:r>
            <w:r w:rsidR="006878F1" w:rsidRPr="005907B3">
              <w:t xml:space="preserve">savings </w:t>
            </w:r>
            <w:r w:rsidR="00085A28" w:rsidRPr="005907B3">
              <w:t>options</w:t>
            </w:r>
          </w:p>
        </w:tc>
        <w:tc>
          <w:tcPr>
            <w:tcW w:w="1620" w:type="dxa"/>
          </w:tcPr>
          <w:p w14:paraId="16814818" w14:textId="77777777" w:rsidR="00C6744A" w:rsidRDefault="00C6744A" w:rsidP="005470E3"/>
        </w:tc>
        <w:tc>
          <w:tcPr>
            <w:tcW w:w="1440" w:type="dxa"/>
          </w:tcPr>
          <w:p w14:paraId="78B779E3" w14:textId="77777777" w:rsidR="00C6744A" w:rsidRDefault="00C6744A" w:rsidP="005470E3"/>
        </w:tc>
        <w:tc>
          <w:tcPr>
            <w:tcW w:w="2070" w:type="dxa"/>
          </w:tcPr>
          <w:p w14:paraId="31CBEA02" w14:textId="77777777" w:rsidR="00C6744A" w:rsidRDefault="00C6744A" w:rsidP="005470E3"/>
        </w:tc>
      </w:tr>
      <w:tr w:rsidR="00C6744A" w14:paraId="58E49FE1" w14:textId="77777777" w:rsidTr="005470E3">
        <w:trPr>
          <w:jc w:val="center"/>
        </w:trPr>
        <w:tc>
          <w:tcPr>
            <w:tcW w:w="3330" w:type="dxa"/>
          </w:tcPr>
          <w:p w14:paraId="1C6D1FBB" w14:textId="05A48119" w:rsidR="00C6744A" w:rsidRPr="005907B3" w:rsidRDefault="00C6744A" w:rsidP="005907B3">
            <w:pPr>
              <w:pStyle w:val="NCBodycopy"/>
              <w:spacing w:before="0" w:after="0"/>
            </w:pPr>
            <w:r w:rsidRPr="005907B3">
              <w:t xml:space="preserve">Retirement </w:t>
            </w:r>
            <w:r w:rsidR="006878F1" w:rsidRPr="005907B3">
              <w:t xml:space="preserve">saving </w:t>
            </w:r>
            <w:r w:rsidR="00085A28" w:rsidRPr="005907B3">
              <w:t>options</w:t>
            </w:r>
            <w:r w:rsidRPr="005907B3">
              <w:t xml:space="preserve"> </w:t>
            </w:r>
            <w:r w:rsidR="005907B3" w:rsidRPr="005907B3">
              <w:t>a</w:t>
            </w:r>
            <w:r w:rsidRPr="005907B3">
              <w:t>re complicated and we struggle to kee</w:t>
            </w:r>
            <w:r w:rsidR="00085A28" w:rsidRPr="005907B3">
              <w:t>p up with the different options</w:t>
            </w:r>
          </w:p>
        </w:tc>
        <w:tc>
          <w:tcPr>
            <w:tcW w:w="1620" w:type="dxa"/>
          </w:tcPr>
          <w:p w14:paraId="21670D7F" w14:textId="77777777" w:rsidR="00C6744A" w:rsidRDefault="00C6744A" w:rsidP="005470E3"/>
        </w:tc>
        <w:tc>
          <w:tcPr>
            <w:tcW w:w="1440" w:type="dxa"/>
          </w:tcPr>
          <w:p w14:paraId="097D7C55" w14:textId="77777777" w:rsidR="00C6744A" w:rsidRDefault="00C6744A" w:rsidP="005470E3"/>
        </w:tc>
        <w:tc>
          <w:tcPr>
            <w:tcW w:w="2070" w:type="dxa"/>
          </w:tcPr>
          <w:p w14:paraId="2E178F63" w14:textId="77777777" w:rsidR="00C6744A" w:rsidRDefault="00C6744A" w:rsidP="005470E3"/>
        </w:tc>
      </w:tr>
      <w:tr w:rsidR="00C6744A" w14:paraId="7F05C45C" w14:textId="77777777" w:rsidTr="005470E3">
        <w:trPr>
          <w:jc w:val="center"/>
        </w:trPr>
        <w:tc>
          <w:tcPr>
            <w:tcW w:w="3330" w:type="dxa"/>
          </w:tcPr>
          <w:p w14:paraId="55D66F8D" w14:textId="38273400" w:rsidR="00C6744A" w:rsidRPr="005907B3" w:rsidRDefault="00C6744A" w:rsidP="00085A28">
            <w:pPr>
              <w:pStyle w:val="NCBodycopy"/>
              <w:spacing w:before="0" w:after="0"/>
            </w:pPr>
            <w:r w:rsidRPr="005907B3">
              <w:t xml:space="preserve">Retirement </w:t>
            </w:r>
            <w:r w:rsidR="006878F1" w:rsidRPr="005907B3">
              <w:t xml:space="preserve">savings </w:t>
            </w:r>
            <w:r w:rsidR="00085A28" w:rsidRPr="005907B3">
              <w:t>options</w:t>
            </w:r>
            <w:r w:rsidRPr="005907B3">
              <w:t xml:space="preserve"> are expensive to offer for our firm </w:t>
            </w:r>
          </w:p>
        </w:tc>
        <w:tc>
          <w:tcPr>
            <w:tcW w:w="1620" w:type="dxa"/>
          </w:tcPr>
          <w:p w14:paraId="1E8254E2" w14:textId="77777777" w:rsidR="00C6744A" w:rsidRDefault="00C6744A" w:rsidP="005470E3"/>
        </w:tc>
        <w:tc>
          <w:tcPr>
            <w:tcW w:w="1440" w:type="dxa"/>
          </w:tcPr>
          <w:p w14:paraId="08FF21B8" w14:textId="77777777" w:rsidR="00C6744A" w:rsidRDefault="00C6744A" w:rsidP="005470E3"/>
        </w:tc>
        <w:tc>
          <w:tcPr>
            <w:tcW w:w="2070" w:type="dxa"/>
          </w:tcPr>
          <w:p w14:paraId="3EBD4B7D" w14:textId="77777777" w:rsidR="00C6744A" w:rsidRDefault="00C6744A" w:rsidP="005470E3"/>
        </w:tc>
      </w:tr>
      <w:tr w:rsidR="006878F1" w14:paraId="38F75F4C" w14:textId="77777777" w:rsidTr="005470E3">
        <w:trPr>
          <w:jc w:val="center"/>
        </w:trPr>
        <w:tc>
          <w:tcPr>
            <w:tcW w:w="3330" w:type="dxa"/>
          </w:tcPr>
          <w:p w14:paraId="5340E1E7" w14:textId="39FDCF60" w:rsidR="006878F1" w:rsidRPr="005907B3" w:rsidRDefault="006878F1" w:rsidP="002D4C8B">
            <w:pPr>
              <w:pStyle w:val="NCBodycopy"/>
              <w:spacing w:before="0" w:after="0"/>
            </w:pPr>
            <w:r w:rsidRPr="005907B3">
              <w:t xml:space="preserve">Retirement savings </w:t>
            </w:r>
            <w:r w:rsidR="002D4C8B" w:rsidRPr="005907B3">
              <w:t>options</w:t>
            </w:r>
            <w:r w:rsidRPr="005907B3">
              <w:t xml:space="preserve"> need to be affordable for our employees (low dollar amounts to save) otherwise it’s difficult for them to participate </w:t>
            </w:r>
          </w:p>
        </w:tc>
        <w:tc>
          <w:tcPr>
            <w:tcW w:w="1620" w:type="dxa"/>
          </w:tcPr>
          <w:p w14:paraId="7B273940" w14:textId="77777777" w:rsidR="006878F1" w:rsidRDefault="006878F1" w:rsidP="005470E3"/>
        </w:tc>
        <w:tc>
          <w:tcPr>
            <w:tcW w:w="1440" w:type="dxa"/>
          </w:tcPr>
          <w:p w14:paraId="2ACC4064" w14:textId="77777777" w:rsidR="006878F1" w:rsidRDefault="006878F1" w:rsidP="005470E3"/>
        </w:tc>
        <w:tc>
          <w:tcPr>
            <w:tcW w:w="2070" w:type="dxa"/>
          </w:tcPr>
          <w:p w14:paraId="78CF04C8" w14:textId="77777777" w:rsidR="006878F1" w:rsidRDefault="006878F1" w:rsidP="005470E3"/>
        </w:tc>
      </w:tr>
      <w:tr w:rsidR="00D22F21" w14:paraId="528D9C5B" w14:textId="77777777" w:rsidTr="005470E3">
        <w:trPr>
          <w:jc w:val="center"/>
        </w:trPr>
        <w:tc>
          <w:tcPr>
            <w:tcW w:w="3330" w:type="dxa"/>
          </w:tcPr>
          <w:p w14:paraId="0B485E0B" w14:textId="2F4DC021" w:rsidR="00D22F21" w:rsidRDefault="001D6099" w:rsidP="005470E3">
            <w:pPr>
              <w:pStyle w:val="NCBodycopy"/>
              <w:spacing w:before="0" w:after="0"/>
            </w:pPr>
            <w:r>
              <w:t>The fiduciary responsibilities with a 401k impose too much of a burden</w:t>
            </w:r>
          </w:p>
        </w:tc>
        <w:tc>
          <w:tcPr>
            <w:tcW w:w="1620" w:type="dxa"/>
          </w:tcPr>
          <w:p w14:paraId="724C89A9" w14:textId="77777777" w:rsidR="00D22F21" w:rsidRDefault="00D22F21" w:rsidP="005470E3"/>
        </w:tc>
        <w:tc>
          <w:tcPr>
            <w:tcW w:w="1440" w:type="dxa"/>
          </w:tcPr>
          <w:p w14:paraId="7D4A050A" w14:textId="77777777" w:rsidR="00D22F21" w:rsidRDefault="00D22F21" w:rsidP="005470E3"/>
        </w:tc>
        <w:tc>
          <w:tcPr>
            <w:tcW w:w="2070" w:type="dxa"/>
          </w:tcPr>
          <w:p w14:paraId="1BB03929" w14:textId="77777777" w:rsidR="00D22F21" w:rsidRDefault="00D22F21" w:rsidP="005470E3"/>
        </w:tc>
      </w:tr>
    </w:tbl>
    <w:p w14:paraId="6DD93F5E" w14:textId="77777777" w:rsidR="00C6744A" w:rsidRDefault="00C6744A" w:rsidP="00F24318">
      <w:pPr>
        <w:ind w:right="-396"/>
        <w:outlineLvl w:val="0"/>
        <w:rPr>
          <w:rFonts w:cs="Arial"/>
          <w:sz w:val="24"/>
        </w:rPr>
      </w:pPr>
    </w:p>
    <w:p w14:paraId="14DC198D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5ACCE7D3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01E66CF0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7FEDDA26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62D6CF07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65D12D9C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24CFB35B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4F20834C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2D59E143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6C239B55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4702C879" w14:textId="77777777" w:rsidR="001A342E" w:rsidRDefault="001A342E" w:rsidP="00F24318">
      <w:pPr>
        <w:ind w:right="-396"/>
        <w:outlineLvl w:val="0"/>
        <w:rPr>
          <w:rFonts w:cs="Arial"/>
          <w:sz w:val="24"/>
        </w:rPr>
      </w:pPr>
    </w:p>
    <w:p w14:paraId="6413A203" w14:textId="77777777" w:rsidR="001347E0" w:rsidRDefault="001347E0" w:rsidP="00F24318">
      <w:pPr>
        <w:ind w:right="-396"/>
        <w:outlineLvl w:val="0"/>
        <w:rPr>
          <w:rFonts w:cs="Arial"/>
          <w:sz w:val="24"/>
        </w:rPr>
      </w:pPr>
    </w:p>
    <w:p w14:paraId="3A28461D" w14:textId="77777777" w:rsidR="008E2BB2" w:rsidRDefault="008E2BB2" w:rsidP="00F24318">
      <w:pPr>
        <w:ind w:right="-396"/>
        <w:outlineLvl w:val="0"/>
        <w:rPr>
          <w:rFonts w:cs="Arial"/>
          <w:sz w:val="24"/>
        </w:rPr>
      </w:pPr>
    </w:p>
    <w:p w14:paraId="0CA84233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2E005407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5DA45E8B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05CBD7B6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781F1317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5B2C5F7A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5057AA8E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4E36DE41" w14:textId="77777777" w:rsidR="00FD6D46" w:rsidRDefault="00FD6D46" w:rsidP="00F24318">
      <w:pPr>
        <w:ind w:right="-396"/>
        <w:outlineLvl w:val="0"/>
        <w:rPr>
          <w:rFonts w:cs="Arial"/>
          <w:sz w:val="24"/>
        </w:rPr>
      </w:pPr>
    </w:p>
    <w:p w14:paraId="5BD501A7" w14:textId="77777777" w:rsidR="001347E0" w:rsidRDefault="001347E0" w:rsidP="00F24318">
      <w:pPr>
        <w:ind w:right="-396"/>
        <w:outlineLvl w:val="0"/>
        <w:rPr>
          <w:rFonts w:cs="Arial"/>
          <w:sz w:val="24"/>
        </w:rPr>
      </w:pPr>
    </w:p>
    <w:p w14:paraId="23F8B688" w14:textId="77777777" w:rsidR="00A41ACC" w:rsidRDefault="00A41ACC" w:rsidP="00F24318">
      <w:pPr>
        <w:ind w:right="-396"/>
        <w:outlineLvl w:val="0"/>
        <w:rPr>
          <w:rFonts w:cs="Arial"/>
          <w:sz w:val="24"/>
        </w:rPr>
      </w:pPr>
    </w:p>
    <w:p w14:paraId="177F362E" w14:textId="77777777" w:rsidR="00A41ACC" w:rsidRDefault="00A41ACC" w:rsidP="00F24318">
      <w:pPr>
        <w:ind w:right="-396"/>
        <w:outlineLvl w:val="0"/>
        <w:rPr>
          <w:rFonts w:cs="Arial"/>
          <w:sz w:val="24"/>
        </w:rPr>
      </w:pPr>
    </w:p>
    <w:p w14:paraId="064E5416" w14:textId="77777777" w:rsidR="00A41ACC" w:rsidRDefault="00A41ACC" w:rsidP="00F24318">
      <w:pPr>
        <w:ind w:right="-396"/>
        <w:outlineLvl w:val="0"/>
        <w:rPr>
          <w:rFonts w:cs="Arial"/>
          <w:sz w:val="24"/>
        </w:rPr>
      </w:pPr>
    </w:p>
    <w:p w14:paraId="05FC8D83" w14:textId="77777777" w:rsidR="00A41ACC" w:rsidRDefault="00A41ACC" w:rsidP="00F24318">
      <w:pPr>
        <w:ind w:right="-396"/>
        <w:outlineLvl w:val="0"/>
        <w:rPr>
          <w:rFonts w:cs="Arial"/>
          <w:sz w:val="24"/>
        </w:rPr>
      </w:pPr>
    </w:p>
    <w:p w14:paraId="44CD92F0" w14:textId="77777777" w:rsidR="00A41ACC" w:rsidRDefault="00A41ACC" w:rsidP="00F24318">
      <w:pPr>
        <w:ind w:right="-396"/>
        <w:outlineLvl w:val="0"/>
        <w:rPr>
          <w:rFonts w:cs="Arial"/>
          <w:sz w:val="24"/>
        </w:rPr>
      </w:pPr>
    </w:p>
    <w:p w14:paraId="3CB02B80" w14:textId="77777777" w:rsidR="001347E0" w:rsidRDefault="001347E0" w:rsidP="001347E0">
      <w:pPr>
        <w:pStyle w:val="ListParagraph"/>
        <w:numPr>
          <w:ilvl w:val="0"/>
          <w:numId w:val="15"/>
        </w:numPr>
      </w:pPr>
      <w:r>
        <w:t>What are your main sources of information about retirement savings options that are available to offer to your employees? What else? (DO NOT READ LIST)</w:t>
      </w:r>
    </w:p>
    <w:p w14:paraId="4D81950E" w14:textId="77777777" w:rsidR="001347E0" w:rsidRPr="005907B3" w:rsidRDefault="001347E0" w:rsidP="001347E0">
      <w:pPr>
        <w:pStyle w:val="ListParagraph"/>
      </w:pPr>
    </w:p>
    <w:p w14:paraId="1324E76F" w14:textId="52B6845F" w:rsidR="000B071D" w:rsidRPr="005907B3" w:rsidRDefault="005F038C" w:rsidP="000B071D">
      <w:pPr>
        <w:pStyle w:val="ListParagraph"/>
        <w:ind w:left="1440"/>
      </w:pPr>
      <w:r w:rsidRPr="005907B3">
        <w:t>IF RESPONDENT</w:t>
      </w:r>
      <w:r w:rsidR="000B071D" w:rsidRPr="005907B3">
        <w:t xml:space="preserve"> SAY</w:t>
      </w:r>
      <w:r w:rsidRPr="005907B3">
        <w:t>S</w:t>
      </w:r>
      <w:r w:rsidR="000B071D" w:rsidRPr="005907B3">
        <w:t xml:space="preserve"> </w:t>
      </w:r>
      <w:r w:rsidR="003D65B2" w:rsidRPr="005907B3">
        <w:t xml:space="preserve">“INTERNET” PROBE: What </w:t>
      </w:r>
      <w:r w:rsidR="0031236A" w:rsidRPr="005907B3">
        <w:t>sources do you use on the Internet?</w:t>
      </w:r>
    </w:p>
    <w:p w14:paraId="09CF3D82" w14:textId="77777777" w:rsidR="000B071D" w:rsidRPr="005907B3" w:rsidRDefault="000B071D" w:rsidP="001347E0">
      <w:pPr>
        <w:pStyle w:val="ListParagraph"/>
      </w:pPr>
    </w:p>
    <w:p w14:paraId="7F4025D4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401(k) PLAN ADMINISTRATORS</w:t>
      </w:r>
    </w:p>
    <w:p w14:paraId="5AF83DDC" w14:textId="4110D92F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INTERNET SEARCHES</w:t>
      </w:r>
      <w:r w:rsidR="00D0349A" w:rsidRPr="005907B3">
        <w:rPr>
          <w:rStyle w:val="PageNumber"/>
        </w:rPr>
        <w:t xml:space="preserve"> – GOOGLE, ETC.</w:t>
      </w:r>
    </w:p>
    <w:p w14:paraId="4F1DB0B4" w14:textId="52BC9729" w:rsidR="00D0349A" w:rsidRPr="005907B3" w:rsidRDefault="00D0349A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FACEBOOK</w:t>
      </w:r>
    </w:p>
    <w:p w14:paraId="3E68BA37" w14:textId="2086EDFC" w:rsidR="00D0349A" w:rsidRPr="005907B3" w:rsidRDefault="00D0349A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TWITTER</w:t>
      </w:r>
    </w:p>
    <w:p w14:paraId="27FFEF2A" w14:textId="73649A36" w:rsidR="00D0349A" w:rsidRPr="005907B3" w:rsidRDefault="00D0349A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LINKED IN</w:t>
      </w:r>
    </w:p>
    <w:p w14:paraId="006A06E7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SOCIETY FOR HUMAN RESOURCES MANAGEMENT (SHRM)</w:t>
      </w:r>
    </w:p>
    <w:p w14:paraId="7E97878F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HR PROFESSIONALS MAGAZINE</w:t>
      </w:r>
    </w:p>
    <w:p w14:paraId="16386945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CHAMBER OF COMMERCE</w:t>
      </w:r>
    </w:p>
    <w:p w14:paraId="0D2B48B9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SMALL BUSINESS ASSOCATIONS</w:t>
      </w:r>
    </w:p>
    <w:p w14:paraId="50918DB7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COLLEAGUES OR ASSOCIATES</w:t>
      </w:r>
    </w:p>
    <w:p w14:paraId="7AF67B45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 xml:space="preserve">OTHER SMALL BUSINESS OWNERS </w:t>
      </w:r>
    </w:p>
    <w:p w14:paraId="5CE40571" w14:textId="77777777" w:rsidR="001347E0" w:rsidRPr="005907B3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SALES PEOPLE THAT OFFER OTHER PRODUCTS</w:t>
      </w:r>
    </w:p>
    <w:p w14:paraId="32B1B829" w14:textId="77777777" w:rsidR="001347E0" w:rsidRPr="005907B3" w:rsidRDefault="001347E0" w:rsidP="001347E0">
      <w:pPr>
        <w:pStyle w:val="AnswerList"/>
        <w:rPr>
          <w:rStyle w:val="PageNumber"/>
        </w:rPr>
      </w:pPr>
      <w:r w:rsidRPr="005907B3">
        <w:rPr>
          <w:rStyle w:val="PageNumber"/>
        </w:rPr>
        <w:lastRenderedPageBreak/>
        <w:t>OTHER, SPECIFY: ________________________________________________</w:t>
      </w:r>
    </w:p>
    <w:p w14:paraId="66F2DD40" w14:textId="77777777" w:rsidR="001347E0" w:rsidRPr="005907B3" w:rsidRDefault="001347E0" w:rsidP="001347E0">
      <w:pPr>
        <w:pStyle w:val="AnswerList"/>
      </w:pPr>
      <w:r w:rsidRPr="005907B3">
        <w:rPr>
          <w:rStyle w:val="PageNumber"/>
        </w:rPr>
        <w:t>DON’T KNOW</w:t>
      </w:r>
    </w:p>
    <w:p w14:paraId="0E1ED0B9" w14:textId="77777777" w:rsidR="001347E0" w:rsidRDefault="001347E0" w:rsidP="001347E0">
      <w:pPr>
        <w:ind w:right="-396"/>
        <w:outlineLvl w:val="0"/>
        <w:rPr>
          <w:rFonts w:cs="Arial"/>
          <w:sz w:val="24"/>
        </w:rPr>
      </w:pPr>
    </w:p>
    <w:p w14:paraId="4F39EEF8" w14:textId="77777777" w:rsidR="001347E0" w:rsidRPr="005907B3" w:rsidRDefault="001347E0" w:rsidP="001347E0">
      <w:pPr>
        <w:pStyle w:val="ListParagraph"/>
        <w:numPr>
          <w:ilvl w:val="0"/>
          <w:numId w:val="15"/>
        </w:numPr>
      </w:pPr>
      <w:r w:rsidRPr="005907B3">
        <w:t>Which of these sources of information do you trust the most? (DO NOT READ LIST)</w:t>
      </w:r>
    </w:p>
    <w:p w14:paraId="7C918EE9" w14:textId="77777777" w:rsidR="001347E0" w:rsidRPr="005907B3" w:rsidRDefault="001347E0" w:rsidP="001347E0">
      <w:pPr>
        <w:ind w:left="720" w:hanging="720"/>
      </w:pPr>
      <w:r w:rsidRPr="005907B3">
        <w:t xml:space="preserve"> </w:t>
      </w:r>
    </w:p>
    <w:p w14:paraId="77247348" w14:textId="77777777" w:rsidR="001347E0" w:rsidRPr="005907B3" w:rsidRDefault="001347E0" w:rsidP="001347E0">
      <w:pPr>
        <w:ind w:left="720" w:hanging="720"/>
      </w:pPr>
      <w:r w:rsidRPr="005907B3">
        <w:tab/>
      </w:r>
      <w:r w:rsidRPr="005907B3">
        <w:tab/>
        <w:t>SHOW OPTIONS SELECTED IN PREVIOUS QUESTION</w:t>
      </w:r>
    </w:p>
    <w:p w14:paraId="4C678E10" w14:textId="77777777" w:rsidR="001347E0" w:rsidRPr="005907B3" w:rsidRDefault="001347E0" w:rsidP="001347E0">
      <w:pPr>
        <w:pStyle w:val="AnswerList"/>
        <w:numPr>
          <w:ilvl w:val="0"/>
          <w:numId w:val="32"/>
        </w:numPr>
        <w:rPr>
          <w:rStyle w:val="PageNumber"/>
        </w:rPr>
      </w:pPr>
      <w:r w:rsidRPr="005907B3">
        <w:rPr>
          <w:rStyle w:val="PageNumber"/>
        </w:rPr>
        <w:t>401(k) PLAN ADMINISTRATOR</w:t>
      </w:r>
    </w:p>
    <w:p w14:paraId="55CE3FEB" w14:textId="77777777" w:rsidR="00FF652A" w:rsidRPr="005907B3" w:rsidRDefault="00FF652A" w:rsidP="00FF652A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INTERNET SEARCHES – GOOGLE, ETC.</w:t>
      </w:r>
    </w:p>
    <w:p w14:paraId="6476F243" w14:textId="77777777" w:rsidR="00FF652A" w:rsidRPr="005907B3" w:rsidRDefault="00FF652A" w:rsidP="00FF652A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FACEBOOK</w:t>
      </w:r>
    </w:p>
    <w:p w14:paraId="4238D0A7" w14:textId="77777777" w:rsidR="00FF652A" w:rsidRPr="005907B3" w:rsidRDefault="00FF652A" w:rsidP="00FF652A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TWITTER</w:t>
      </w:r>
    </w:p>
    <w:p w14:paraId="18A9681E" w14:textId="77777777" w:rsidR="00FF652A" w:rsidRPr="005907B3" w:rsidRDefault="00FF652A" w:rsidP="00FF652A">
      <w:pPr>
        <w:pStyle w:val="AnswerList"/>
        <w:numPr>
          <w:ilvl w:val="0"/>
          <w:numId w:val="31"/>
        </w:numPr>
        <w:rPr>
          <w:rStyle w:val="PageNumber"/>
        </w:rPr>
      </w:pPr>
      <w:r w:rsidRPr="005907B3">
        <w:rPr>
          <w:rStyle w:val="PageNumber"/>
        </w:rPr>
        <w:t>LINKED IN</w:t>
      </w:r>
    </w:p>
    <w:p w14:paraId="150346CB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SOCIETY FOR HUMAN RESOURCES MANAGEMENT (SHRM)</w:t>
      </w:r>
    </w:p>
    <w:p w14:paraId="39BF935E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HR PROFESSIONALS MAGAZINE</w:t>
      </w:r>
    </w:p>
    <w:p w14:paraId="05854AC7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CHAMBER OF COMMERCE</w:t>
      </w:r>
    </w:p>
    <w:p w14:paraId="65926EA9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SMALL BUSINESS ASSOCATIONS</w:t>
      </w:r>
    </w:p>
    <w:p w14:paraId="3DAC3657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COLLEAGUES OR ASSOCIATES</w:t>
      </w:r>
    </w:p>
    <w:p w14:paraId="12AD857E" w14:textId="77777777" w:rsidR="001347E0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 xml:space="preserve">OTHER SMALL BUSINESS OWNERS </w:t>
      </w:r>
    </w:p>
    <w:p w14:paraId="25E6FD1B" w14:textId="77777777" w:rsidR="001347E0" w:rsidRPr="00FF73A5" w:rsidRDefault="001347E0" w:rsidP="001347E0">
      <w:pPr>
        <w:pStyle w:val="AnswerList"/>
        <w:numPr>
          <w:ilvl w:val="0"/>
          <w:numId w:val="31"/>
        </w:numPr>
        <w:rPr>
          <w:rStyle w:val="PageNumber"/>
        </w:rPr>
      </w:pPr>
      <w:r>
        <w:rPr>
          <w:rStyle w:val="PageNumber"/>
        </w:rPr>
        <w:t>SALES PEOPLE THAT OFFER OTHER PRODUCTS</w:t>
      </w:r>
    </w:p>
    <w:p w14:paraId="2988AF7B" w14:textId="77777777" w:rsidR="001347E0" w:rsidRDefault="001347E0" w:rsidP="001347E0">
      <w:pPr>
        <w:pStyle w:val="AnswerList"/>
        <w:rPr>
          <w:rStyle w:val="PageNumber"/>
        </w:rPr>
      </w:pPr>
      <w:r>
        <w:rPr>
          <w:rStyle w:val="PageNumber"/>
        </w:rPr>
        <w:t>OTHER, SPECIFY: ________________________________________________</w:t>
      </w:r>
    </w:p>
    <w:p w14:paraId="7BC0BDC6" w14:textId="77777777" w:rsidR="001347E0" w:rsidRPr="00B33DD7" w:rsidRDefault="001347E0" w:rsidP="001347E0">
      <w:pPr>
        <w:pStyle w:val="AnswerList"/>
      </w:pPr>
      <w:r>
        <w:rPr>
          <w:rStyle w:val="PageNumber"/>
        </w:rPr>
        <w:t>DON’T KNOW</w:t>
      </w:r>
    </w:p>
    <w:p w14:paraId="15AD4B86" w14:textId="77777777" w:rsidR="001347E0" w:rsidRDefault="001347E0" w:rsidP="00F24318">
      <w:pPr>
        <w:ind w:right="-396"/>
        <w:outlineLvl w:val="0"/>
        <w:rPr>
          <w:rFonts w:cs="Arial"/>
          <w:sz w:val="24"/>
        </w:rPr>
      </w:pPr>
    </w:p>
    <w:p w14:paraId="210C50AA" w14:textId="2BCE55A0" w:rsidR="00F24318" w:rsidRPr="000E0266" w:rsidRDefault="00732138" w:rsidP="00186A21">
      <w:pPr>
        <w:pStyle w:val="ListParagraph"/>
        <w:numPr>
          <w:ilvl w:val="0"/>
          <w:numId w:val="15"/>
        </w:numPr>
      </w:pPr>
      <w:r>
        <w:t xml:space="preserve">Have you heard of any new retirement options </w:t>
      </w:r>
      <w:r w:rsidR="00C70B4A">
        <w:t xml:space="preserve">to be offered through employers </w:t>
      </w:r>
      <w:r>
        <w:t>recently</w:t>
      </w:r>
      <w:r w:rsidR="00F24318">
        <w:t>?</w:t>
      </w:r>
    </w:p>
    <w:p w14:paraId="707F5B47" w14:textId="77777777" w:rsidR="00F24318" w:rsidRPr="000E0266" w:rsidRDefault="00F24318" w:rsidP="00F24318">
      <w:pPr>
        <w:ind w:left="720" w:hanging="720"/>
      </w:pPr>
      <w:r w:rsidRPr="000E0266">
        <w:t xml:space="preserve"> </w:t>
      </w:r>
    </w:p>
    <w:p w14:paraId="60DDA49B" w14:textId="49B490FA" w:rsidR="00F24318" w:rsidRPr="00FF73A5" w:rsidRDefault="00732138" w:rsidP="00186A21">
      <w:pPr>
        <w:pStyle w:val="AnswerList"/>
        <w:numPr>
          <w:ilvl w:val="0"/>
          <w:numId w:val="25"/>
        </w:numPr>
        <w:rPr>
          <w:rStyle w:val="PageNumber"/>
        </w:rPr>
      </w:pPr>
      <w:r>
        <w:rPr>
          <w:rStyle w:val="PageNumber"/>
        </w:rPr>
        <w:t>YES</w:t>
      </w:r>
    </w:p>
    <w:p w14:paraId="3200CB37" w14:textId="123F9B1D" w:rsidR="00F24318" w:rsidRDefault="00732138" w:rsidP="00F24318">
      <w:pPr>
        <w:pStyle w:val="AnswerList"/>
        <w:rPr>
          <w:rStyle w:val="PageNumber"/>
        </w:rPr>
      </w:pPr>
      <w:r>
        <w:rPr>
          <w:rStyle w:val="PageNumber"/>
        </w:rPr>
        <w:t>NO</w:t>
      </w:r>
    </w:p>
    <w:p w14:paraId="6380CEF3" w14:textId="0B58B79C" w:rsidR="00F24318" w:rsidRPr="00B33DD7" w:rsidRDefault="001E22C4" w:rsidP="00F24318">
      <w:pPr>
        <w:pStyle w:val="AnswerList"/>
      </w:pPr>
      <w:r>
        <w:rPr>
          <w:rStyle w:val="PageNumber"/>
        </w:rPr>
        <w:t>DON’T KNOW</w:t>
      </w:r>
    </w:p>
    <w:p w14:paraId="5F90358A" w14:textId="77777777" w:rsidR="00F24318" w:rsidRDefault="00F24318" w:rsidP="00F24318">
      <w:pPr>
        <w:ind w:right="-396"/>
        <w:outlineLvl w:val="0"/>
        <w:rPr>
          <w:rFonts w:cs="Arial"/>
          <w:sz w:val="24"/>
        </w:rPr>
      </w:pPr>
    </w:p>
    <w:p w14:paraId="351A8525" w14:textId="37C2BCCB" w:rsidR="00732138" w:rsidRPr="005907B3" w:rsidRDefault="009B28B6" w:rsidP="00186A21">
      <w:pPr>
        <w:pStyle w:val="ListParagraph"/>
        <w:numPr>
          <w:ilvl w:val="0"/>
          <w:numId w:val="15"/>
        </w:numPr>
      </w:pPr>
      <w:r w:rsidRPr="005907B3">
        <w:t>[IF YES] What have you heard about</w:t>
      </w:r>
      <w:r w:rsidR="00732138" w:rsidRPr="005907B3">
        <w:t>?</w:t>
      </w:r>
      <w:r w:rsidR="0010435B" w:rsidRPr="005907B3">
        <w:t xml:space="preserve"> (DO NOT READ LIST)</w:t>
      </w:r>
    </w:p>
    <w:p w14:paraId="55729FCD" w14:textId="77777777" w:rsidR="00732138" w:rsidRPr="000E0266" w:rsidRDefault="00732138" w:rsidP="00732138">
      <w:pPr>
        <w:ind w:left="720" w:hanging="720"/>
      </w:pPr>
      <w:r w:rsidRPr="000E0266">
        <w:t xml:space="preserve"> </w:t>
      </w:r>
    </w:p>
    <w:p w14:paraId="296960A1" w14:textId="76C49A4F" w:rsidR="00732138" w:rsidRDefault="009B28B6" w:rsidP="00186A21">
      <w:pPr>
        <w:pStyle w:val="AnswerList"/>
        <w:numPr>
          <w:ilvl w:val="0"/>
          <w:numId w:val="26"/>
        </w:numPr>
        <w:rPr>
          <w:rStyle w:val="PageNumber"/>
        </w:rPr>
      </w:pPr>
      <w:proofErr w:type="spellStart"/>
      <w:r w:rsidRPr="005F6DCD">
        <w:rPr>
          <w:rStyle w:val="PageNumber"/>
          <w:i/>
        </w:rPr>
        <w:t>my</w:t>
      </w:r>
      <w:r>
        <w:rPr>
          <w:rStyle w:val="PageNumber"/>
        </w:rPr>
        <w:t>RA</w:t>
      </w:r>
      <w:proofErr w:type="spellEnd"/>
    </w:p>
    <w:p w14:paraId="55B3F923" w14:textId="757CF643" w:rsidR="00EC65E2" w:rsidRPr="00FF73A5" w:rsidRDefault="00EC65E2" w:rsidP="00186A21">
      <w:pPr>
        <w:pStyle w:val="AnswerList"/>
        <w:numPr>
          <w:ilvl w:val="0"/>
          <w:numId w:val="26"/>
        </w:numPr>
        <w:rPr>
          <w:rStyle w:val="PageNumber"/>
        </w:rPr>
      </w:pPr>
      <w:r>
        <w:rPr>
          <w:rStyle w:val="PageNumber"/>
        </w:rPr>
        <w:t xml:space="preserve">RETIREMENT IRA MENTIONED BY </w:t>
      </w:r>
      <w:r w:rsidR="00D0349A">
        <w:rPr>
          <w:rStyle w:val="PageNumber"/>
        </w:rPr>
        <w:t xml:space="preserve">PRESIDENT </w:t>
      </w:r>
      <w:r>
        <w:rPr>
          <w:rStyle w:val="PageNumber"/>
        </w:rPr>
        <w:t>OBAMA IN STATE OF THE UNION ADDRESS</w:t>
      </w:r>
    </w:p>
    <w:p w14:paraId="4AACBC35" w14:textId="7565EACA" w:rsidR="00732138" w:rsidRDefault="00887F7B" w:rsidP="00732138">
      <w:pPr>
        <w:pStyle w:val="AnswerList"/>
        <w:rPr>
          <w:rStyle w:val="PageNumber"/>
        </w:rPr>
      </w:pPr>
      <w:r>
        <w:rPr>
          <w:rStyle w:val="PageNumber"/>
        </w:rPr>
        <w:t>OTHER (SPECIFY): __________________________________________</w:t>
      </w:r>
    </w:p>
    <w:p w14:paraId="5FBD0E2D" w14:textId="77777777" w:rsidR="00732138" w:rsidRPr="00B33DD7" w:rsidRDefault="00732138" w:rsidP="00732138">
      <w:pPr>
        <w:pStyle w:val="AnswerList"/>
      </w:pPr>
      <w:r>
        <w:rPr>
          <w:rStyle w:val="PageNumber"/>
        </w:rPr>
        <w:t>DON’T KNOW</w:t>
      </w:r>
    </w:p>
    <w:p w14:paraId="593A8559" w14:textId="77777777" w:rsidR="00732138" w:rsidRDefault="00732138" w:rsidP="00F24318">
      <w:pPr>
        <w:ind w:right="-396"/>
        <w:outlineLvl w:val="0"/>
        <w:rPr>
          <w:rFonts w:cs="Arial"/>
          <w:sz w:val="24"/>
        </w:rPr>
      </w:pPr>
    </w:p>
    <w:p w14:paraId="0B852DBB" w14:textId="2C91247D" w:rsidR="00B91E60" w:rsidRPr="000E0266" w:rsidRDefault="00EC65E2" w:rsidP="00B91E60">
      <w:pPr>
        <w:pStyle w:val="ListParagraph"/>
        <w:numPr>
          <w:ilvl w:val="0"/>
          <w:numId w:val="15"/>
        </w:numPr>
      </w:pPr>
      <w:r w:rsidRPr="006A7991">
        <w:rPr>
          <w:szCs w:val="20"/>
        </w:rPr>
        <w:t xml:space="preserve">[IF HAVE NOT HEARD OF </w:t>
      </w:r>
      <w:proofErr w:type="spellStart"/>
      <w:r w:rsidRPr="006A7991">
        <w:rPr>
          <w:i/>
          <w:szCs w:val="20"/>
        </w:rPr>
        <w:t>my</w:t>
      </w:r>
      <w:r w:rsidRPr="006A7991">
        <w:rPr>
          <w:szCs w:val="20"/>
        </w:rPr>
        <w:t>RA</w:t>
      </w:r>
      <w:proofErr w:type="spellEnd"/>
      <w:r w:rsidRPr="006A7991">
        <w:rPr>
          <w:szCs w:val="20"/>
        </w:rPr>
        <w:t xml:space="preserve">] Have you heard of </w:t>
      </w:r>
      <w:proofErr w:type="spellStart"/>
      <w:proofErr w:type="gramStart"/>
      <w:r w:rsidRPr="006A7991">
        <w:rPr>
          <w:i/>
          <w:szCs w:val="20"/>
        </w:rPr>
        <w:t>my</w:t>
      </w:r>
      <w:r w:rsidRPr="006A7991">
        <w:rPr>
          <w:szCs w:val="20"/>
        </w:rPr>
        <w:t>RA</w:t>
      </w:r>
      <w:proofErr w:type="spellEnd"/>
      <w:proofErr w:type="gramEnd"/>
      <w:r w:rsidR="00732138" w:rsidRPr="006A7991">
        <w:rPr>
          <w:szCs w:val="20"/>
        </w:rPr>
        <w:t>?</w:t>
      </w:r>
      <w:r w:rsidR="00F1726A" w:rsidRPr="006A7991">
        <w:rPr>
          <w:rFonts w:cs="Arial"/>
          <w:kern w:val="0"/>
          <w:szCs w:val="20"/>
        </w:rPr>
        <w:t xml:space="preserve"> </w:t>
      </w:r>
    </w:p>
    <w:p w14:paraId="0F382718" w14:textId="77777777" w:rsidR="00732138" w:rsidRPr="000E0266" w:rsidRDefault="00732138" w:rsidP="006A7991">
      <w:pPr>
        <w:ind w:left="1440" w:hanging="720"/>
      </w:pPr>
      <w:r w:rsidRPr="000E0266">
        <w:t xml:space="preserve"> </w:t>
      </w:r>
    </w:p>
    <w:p w14:paraId="7840741F" w14:textId="77777777" w:rsidR="00732138" w:rsidRPr="00FF73A5" w:rsidRDefault="00732138" w:rsidP="00186A21">
      <w:pPr>
        <w:pStyle w:val="AnswerList"/>
        <w:numPr>
          <w:ilvl w:val="0"/>
          <w:numId w:val="27"/>
        </w:numPr>
        <w:rPr>
          <w:rStyle w:val="PageNumber"/>
        </w:rPr>
      </w:pPr>
      <w:r>
        <w:rPr>
          <w:rStyle w:val="PageNumber"/>
        </w:rPr>
        <w:t>YES</w:t>
      </w:r>
    </w:p>
    <w:p w14:paraId="5BB3B023" w14:textId="77777777" w:rsidR="00732138" w:rsidRDefault="00732138" w:rsidP="00732138">
      <w:pPr>
        <w:pStyle w:val="AnswerList"/>
        <w:rPr>
          <w:rStyle w:val="PageNumber"/>
        </w:rPr>
      </w:pPr>
      <w:r>
        <w:rPr>
          <w:rStyle w:val="PageNumber"/>
        </w:rPr>
        <w:t>NO</w:t>
      </w:r>
    </w:p>
    <w:p w14:paraId="177917B1" w14:textId="77777777" w:rsidR="00732138" w:rsidRPr="00B33DD7" w:rsidRDefault="00732138" w:rsidP="00732138">
      <w:pPr>
        <w:pStyle w:val="AnswerList"/>
      </w:pPr>
      <w:r>
        <w:rPr>
          <w:rStyle w:val="PageNumber"/>
        </w:rPr>
        <w:t>DON’T KNOW</w:t>
      </w:r>
    </w:p>
    <w:p w14:paraId="573193D2" w14:textId="77777777" w:rsidR="00B91E60" w:rsidRDefault="00B91E60" w:rsidP="00F24318">
      <w:pPr>
        <w:ind w:right="-396"/>
        <w:outlineLvl w:val="0"/>
        <w:rPr>
          <w:rFonts w:cs="Arial"/>
          <w:sz w:val="24"/>
        </w:rPr>
      </w:pPr>
    </w:p>
    <w:p w14:paraId="470112F7" w14:textId="16465041" w:rsidR="00B91E60" w:rsidRDefault="00B91E60" w:rsidP="00B91E60">
      <w:pPr>
        <w:pStyle w:val="ListParagraph"/>
        <w:rPr>
          <w:rFonts w:cs="Arial"/>
          <w:kern w:val="0"/>
          <w:szCs w:val="20"/>
        </w:rPr>
      </w:pPr>
      <w:r>
        <w:rPr>
          <w:rFonts w:cs="Arial"/>
          <w:kern w:val="0"/>
          <w:szCs w:val="20"/>
        </w:rPr>
        <w:t xml:space="preserve">Here is a description of </w:t>
      </w:r>
      <w:proofErr w:type="spellStart"/>
      <w:proofErr w:type="gramStart"/>
      <w:r w:rsidR="007A425B" w:rsidRPr="006A7991">
        <w:rPr>
          <w:rFonts w:cs="Arial"/>
          <w:i/>
          <w:iCs/>
          <w:kern w:val="0"/>
          <w:szCs w:val="20"/>
        </w:rPr>
        <w:t>my</w:t>
      </w:r>
      <w:r w:rsidR="007A425B" w:rsidRPr="006A7991">
        <w:rPr>
          <w:rFonts w:cs="Arial"/>
          <w:kern w:val="0"/>
          <w:szCs w:val="20"/>
        </w:rPr>
        <w:t>RA</w:t>
      </w:r>
      <w:proofErr w:type="spellEnd"/>
      <w:proofErr w:type="gramEnd"/>
      <w:r>
        <w:rPr>
          <w:rFonts w:cs="Arial"/>
          <w:kern w:val="0"/>
          <w:szCs w:val="20"/>
        </w:rPr>
        <w:t xml:space="preserve">: </w:t>
      </w:r>
      <w:r w:rsidR="00DB0901">
        <w:rPr>
          <w:rFonts w:cs="Arial"/>
          <w:kern w:val="0"/>
          <w:szCs w:val="20"/>
        </w:rPr>
        <w:t>(READ TO RESPONDENT</w:t>
      </w:r>
      <w:r w:rsidR="00242A32">
        <w:rPr>
          <w:rFonts w:cs="Arial"/>
          <w:kern w:val="0"/>
          <w:szCs w:val="20"/>
        </w:rPr>
        <w:t>)</w:t>
      </w:r>
    </w:p>
    <w:p w14:paraId="5926D51E" w14:textId="77777777" w:rsidR="00B91E60" w:rsidRDefault="00B91E60" w:rsidP="00B91E60">
      <w:pPr>
        <w:pStyle w:val="ListParagraph"/>
        <w:rPr>
          <w:rFonts w:cs="Arial"/>
          <w:kern w:val="0"/>
          <w:szCs w:val="20"/>
        </w:rPr>
      </w:pPr>
    </w:p>
    <w:p w14:paraId="26DDEFDC" w14:textId="7D8A4668" w:rsidR="00B91E60" w:rsidRPr="005B26D4" w:rsidRDefault="00B91E60" w:rsidP="00B91E60">
      <w:pPr>
        <w:pStyle w:val="ListParagraph"/>
        <w:rPr>
          <w:strike/>
          <w:szCs w:val="20"/>
        </w:rPr>
      </w:pPr>
      <w:r w:rsidRPr="005907B3">
        <w:rPr>
          <w:rFonts w:cs="Arial"/>
          <w:kern w:val="0"/>
          <w:szCs w:val="20"/>
        </w:rPr>
        <w:t xml:space="preserve">The U.S. Department of the Treasury is developing the </w:t>
      </w:r>
      <w:proofErr w:type="spellStart"/>
      <w:r w:rsidRPr="005907B3">
        <w:rPr>
          <w:rFonts w:cs="Arial"/>
          <w:i/>
          <w:iCs/>
          <w:kern w:val="0"/>
          <w:szCs w:val="20"/>
        </w:rPr>
        <w:t>my</w:t>
      </w:r>
      <w:r w:rsidRPr="005907B3">
        <w:rPr>
          <w:rFonts w:cs="Arial"/>
          <w:kern w:val="0"/>
          <w:szCs w:val="20"/>
        </w:rPr>
        <w:t>RA</w:t>
      </w:r>
      <w:proofErr w:type="spellEnd"/>
      <w:r w:rsidRPr="005907B3">
        <w:rPr>
          <w:rFonts w:cs="Arial"/>
          <w:kern w:val="0"/>
          <w:szCs w:val="20"/>
        </w:rPr>
        <w:t xml:space="preserve"> (“My Retirement Account”) program, offering a new retirement savings account for individuals looking for a way to start saving. Savers will be able to open an account with $25 </w:t>
      </w:r>
      <w:r w:rsidR="005B26D4" w:rsidRPr="005907B3">
        <w:rPr>
          <w:rFonts w:cs="Arial"/>
          <w:kern w:val="0"/>
          <w:szCs w:val="20"/>
        </w:rPr>
        <w:t xml:space="preserve">or more </w:t>
      </w:r>
      <w:r w:rsidRPr="005907B3">
        <w:rPr>
          <w:rFonts w:cs="Arial"/>
          <w:kern w:val="0"/>
          <w:szCs w:val="20"/>
        </w:rPr>
        <w:t xml:space="preserve">and contribute $5 or more every payday. </w:t>
      </w:r>
      <w:proofErr w:type="spellStart"/>
      <w:r w:rsidR="00410ECB" w:rsidRPr="005907B3">
        <w:rPr>
          <w:rFonts w:cs="Arial"/>
          <w:i/>
          <w:iCs/>
          <w:kern w:val="0"/>
          <w:szCs w:val="20"/>
        </w:rPr>
        <w:t>M</w:t>
      </w:r>
      <w:r w:rsidRPr="005907B3">
        <w:rPr>
          <w:rFonts w:cs="Arial"/>
          <w:i/>
          <w:iCs/>
          <w:kern w:val="0"/>
          <w:szCs w:val="20"/>
        </w:rPr>
        <w:t>y</w:t>
      </w:r>
      <w:r w:rsidR="00135200" w:rsidRPr="005907B3">
        <w:rPr>
          <w:rFonts w:cs="Arial"/>
          <w:kern w:val="0"/>
          <w:szCs w:val="20"/>
        </w:rPr>
        <w:t>RA</w:t>
      </w:r>
      <w:proofErr w:type="spellEnd"/>
      <w:r w:rsidRPr="005907B3">
        <w:rPr>
          <w:rFonts w:cs="Arial"/>
          <w:kern w:val="0"/>
          <w:szCs w:val="20"/>
        </w:rPr>
        <w:t xml:space="preserve"> balances will never go down, and there will be no fees. </w:t>
      </w:r>
      <w:proofErr w:type="spellStart"/>
      <w:r w:rsidR="00667823" w:rsidRPr="005907B3">
        <w:rPr>
          <w:rFonts w:cs="Arial"/>
          <w:i/>
          <w:iCs/>
          <w:kern w:val="0"/>
          <w:szCs w:val="20"/>
        </w:rPr>
        <w:t>M</w:t>
      </w:r>
      <w:r w:rsidRPr="005907B3">
        <w:rPr>
          <w:rFonts w:cs="Arial"/>
          <w:i/>
          <w:iCs/>
          <w:kern w:val="0"/>
          <w:szCs w:val="20"/>
        </w:rPr>
        <w:t>y</w:t>
      </w:r>
      <w:r w:rsidRPr="005907B3">
        <w:rPr>
          <w:rFonts w:cs="Arial"/>
          <w:kern w:val="0"/>
          <w:szCs w:val="20"/>
        </w:rPr>
        <w:t>RAs</w:t>
      </w:r>
      <w:proofErr w:type="spellEnd"/>
      <w:r w:rsidRPr="005907B3">
        <w:rPr>
          <w:rFonts w:cs="Arial"/>
          <w:kern w:val="0"/>
          <w:szCs w:val="20"/>
        </w:rPr>
        <w:t xml:space="preserve"> will initially</w:t>
      </w:r>
      <w:r w:rsidR="005B26D4" w:rsidRPr="005907B3">
        <w:rPr>
          <w:rFonts w:cs="Arial"/>
          <w:kern w:val="0"/>
          <w:szCs w:val="20"/>
        </w:rPr>
        <w:t xml:space="preserve"> be</w:t>
      </w:r>
      <w:r w:rsidR="00443CC2">
        <w:rPr>
          <w:rFonts w:cs="Arial"/>
          <w:kern w:val="0"/>
          <w:szCs w:val="20"/>
        </w:rPr>
        <w:t xml:space="preserve"> made available</w:t>
      </w:r>
      <w:r w:rsidRPr="005907B3">
        <w:rPr>
          <w:rFonts w:cs="Arial"/>
          <w:kern w:val="0"/>
          <w:szCs w:val="20"/>
        </w:rPr>
        <w:t xml:space="preserve"> through employers</w:t>
      </w:r>
      <w:r w:rsidR="00443CC2">
        <w:rPr>
          <w:rFonts w:cs="Arial"/>
          <w:kern w:val="0"/>
          <w:szCs w:val="20"/>
        </w:rPr>
        <w:t xml:space="preserve"> by setting up a payroll deduction</w:t>
      </w:r>
      <w:r w:rsidR="0075210F">
        <w:rPr>
          <w:rFonts w:cs="Arial"/>
          <w:kern w:val="0"/>
          <w:szCs w:val="20"/>
        </w:rPr>
        <w:t xml:space="preserve">. </w:t>
      </w:r>
      <w:proofErr w:type="spellStart"/>
      <w:r w:rsidR="0075210F" w:rsidRPr="0075210F">
        <w:rPr>
          <w:rFonts w:cs="Arial"/>
          <w:i/>
          <w:kern w:val="0"/>
          <w:szCs w:val="20"/>
        </w:rPr>
        <w:t>My</w:t>
      </w:r>
      <w:r w:rsidR="0075210F">
        <w:rPr>
          <w:rFonts w:cs="Arial"/>
          <w:kern w:val="0"/>
          <w:szCs w:val="20"/>
        </w:rPr>
        <w:t>RA</w:t>
      </w:r>
      <w:proofErr w:type="spellEnd"/>
      <w:r w:rsidR="0075210F">
        <w:rPr>
          <w:rFonts w:cs="Arial"/>
          <w:kern w:val="0"/>
          <w:szCs w:val="20"/>
        </w:rPr>
        <w:t xml:space="preserve"> accounts</w:t>
      </w:r>
      <w:r w:rsidR="00CA1BBF" w:rsidRPr="005907B3">
        <w:rPr>
          <w:rFonts w:cs="Arial"/>
          <w:kern w:val="0"/>
          <w:szCs w:val="20"/>
        </w:rPr>
        <w:t xml:space="preserve"> will be backed by the </w:t>
      </w:r>
      <w:r w:rsidR="005B26D4" w:rsidRPr="005907B3">
        <w:rPr>
          <w:rFonts w:cs="Arial"/>
          <w:kern w:val="0"/>
          <w:szCs w:val="20"/>
        </w:rPr>
        <w:t>United States Treasury.</w:t>
      </w:r>
      <w:r w:rsidR="005B26D4">
        <w:rPr>
          <w:rFonts w:cs="Arial"/>
          <w:kern w:val="0"/>
          <w:szCs w:val="20"/>
        </w:rPr>
        <w:t xml:space="preserve"> </w:t>
      </w:r>
    </w:p>
    <w:p w14:paraId="2B47A06B" w14:textId="77777777" w:rsidR="00B91E60" w:rsidRPr="006A7991" w:rsidRDefault="00B91E60" w:rsidP="00B91E60">
      <w:pPr>
        <w:pStyle w:val="ListParagraph"/>
        <w:rPr>
          <w:szCs w:val="20"/>
        </w:rPr>
      </w:pPr>
    </w:p>
    <w:p w14:paraId="2400B2E9" w14:textId="4209A027" w:rsidR="00B91E60" w:rsidRPr="00E55DC1" w:rsidRDefault="00666589" w:rsidP="00B91E60">
      <w:pPr>
        <w:ind w:left="720" w:right="-396"/>
        <w:outlineLvl w:val="0"/>
      </w:pPr>
      <w:proofErr w:type="spellStart"/>
      <w:r w:rsidRPr="005907B3">
        <w:rPr>
          <w:i/>
        </w:rPr>
        <w:lastRenderedPageBreak/>
        <w:t>My</w:t>
      </w:r>
      <w:r w:rsidRPr="005907B3">
        <w:t>RA</w:t>
      </w:r>
      <w:proofErr w:type="spellEnd"/>
      <w:r w:rsidR="00B91E60" w:rsidRPr="005907B3">
        <w:t xml:space="preserve"> will be for savers who do not have access to an employer-spo</w:t>
      </w:r>
      <w:r w:rsidR="00295E36" w:rsidRPr="005907B3">
        <w:t xml:space="preserve">nsored retirement savings plan and for savers </w:t>
      </w:r>
      <w:r w:rsidR="00B91E60" w:rsidRPr="005907B3">
        <w:t>who want an invest</w:t>
      </w:r>
      <w:r w:rsidR="00E55DC1" w:rsidRPr="005907B3">
        <w:t>men</w:t>
      </w:r>
      <w:r w:rsidR="00242A32" w:rsidRPr="005907B3">
        <w:t xml:space="preserve">t with a low opening amount. </w:t>
      </w:r>
      <w:r w:rsidR="00295E36" w:rsidRPr="005907B3">
        <w:t>S</w:t>
      </w:r>
      <w:r w:rsidR="00E55DC1" w:rsidRPr="005907B3">
        <w:t xml:space="preserve">avers may voluntarily roll over </w:t>
      </w:r>
      <w:proofErr w:type="spellStart"/>
      <w:r w:rsidR="00E55DC1" w:rsidRPr="005907B3">
        <w:rPr>
          <w:i/>
        </w:rPr>
        <w:t>my</w:t>
      </w:r>
      <w:r w:rsidR="00E55DC1" w:rsidRPr="005907B3">
        <w:t>RAs</w:t>
      </w:r>
      <w:proofErr w:type="spellEnd"/>
      <w:r w:rsidR="00E55DC1" w:rsidRPr="005907B3">
        <w:t xml:space="preserve"> to private-sector retirement accounts at any time.</w:t>
      </w:r>
    </w:p>
    <w:p w14:paraId="1E5996D0" w14:textId="77777777" w:rsidR="00EB30C1" w:rsidRPr="00515164" w:rsidRDefault="00EB30C1" w:rsidP="00B91E60">
      <w:pPr>
        <w:ind w:left="720" w:right="-396"/>
        <w:outlineLvl w:val="0"/>
      </w:pPr>
    </w:p>
    <w:p w14:paraId="3E9CEAB1" w14:textId="09DEA054" w:rsidR="005B26D4" w:rsidRPr="005907B3" w:rsidRDefault="005B26D4" w:rsidP="00B91E60">
      <w:pPr>
        <w:ind w:left="720" w:right="-396"/>
        <w:outlineLvl w:val="0"/>
      </w:pPr>
      <w:r w:rsidRPr="005907B3">
        <w:t>INTERVIEWER NOTES</w:t>
      </w:r>
      <w:r w:rsidR="00295E36" w:rsidRPr="005907B3">
        <w:t>:</w:t>
      </w:r>
    </w:p>
    <w:p w14:paraId="24E470C1" w14:textId="77777777" w:rsidR="005B26D4" w:rsidRPr="005907B3" w:rsidRDefault="005B26D4" w:rsidP="00B91E60">
      <w:pPr>
        <w:ind w:left="720" w:right="-396"/>
        <w:outlineLvl w:val="0"/>
        <w:rPr>
          <w:i/>
        </w:rPr>
      </w:pPr>
    </w:p>
    <w:p w14:paraId="35CF44CE" w14:textId="58804EE9" w:rsidR="00E55DC1" w:rsidRPr="005907B3" w:rsidRDefault="00295E36" w:rsidP="00B91E60">
      <w:pPr>
        <w:ind w:left="720" w:right="-396"/>
        <w:outlineLvl w:val="0"/>
        <w:rPr>
          <w:i/>
        </w:rPr>
      </w:pPr>
      <w:r w:rsidRPr="005907B3">
        <w:t>[IF ASKED</w:t>
      </w:r>
      <w:r w:rsidR="00416881" w:rsidRPr="005907B3">
        <w:t xml:space="preserve"> WHETHER </w:t>
      </w:r>
      <w:proofErr w:type="spellStart"/>
      <w:r w:rsidR="00416881" w:rsidRPr="004915C4">
        <w:rPr>
          <w:i/>
        </w:rPr>
        <w:t>My</w:t>
      </w:r>
      <w:r w:rsidR="00416881" w:rsidRPr="005907B3">
        <w:t>RA</w:t>
      </w:r>
      <w:proofErr w:type="spellEnd"/>
      <w:r w:rsidR="00416881" w:rsidRPr="005907B3">
        <w:t xml:space="preserve"> IS AVAILABLE TO EVERYONE</w:t>
      </w:r>
      <w:r w:rsidRPr="005907B3">
        <w:t>:</w:t>
      </w:r>
      <w:r w:rsidRPr="005907B3">
        <w:rPr>
          <w:i/>
        </w:rPr>
        <w:t xml:space="preserve"> </w:t>
      </w:r>
      <w:proofErr w:type="spellStart"/>
      <w:r w:rsidR="00E55DC1" w:rsidRPr="005907B3">
        <w:rPr>
          <w:i/>
        </w:rPr>
        <w:t>My</w:t>
      </w:r>
      <w:r w:rsidR="00E55DC1" w:rsidRPr="005907B3">
        <w:t>RAs</w:t>
      </w:r>
      <w:proofErr w:type="spellEnd"/>
      <w:r w:rsidR="00E55DC1" w:rsidRPr="005907B3">
        <w:t xml:space="preserve"> will be Roth IRA accounts available to anyone who has an annual income of less than $129,000 a year for individuals and $191,000 for couples</w:t>
      </w:r>
      <w:r w:rsidRPr="005907B3">
        <w:t>]</w:t>
      </w:r>
    </w:p>
    <w:p w14:paraId="6B8F731E" w14:textId="77777777" w:rsidR="00E55DC1" w:rsidRPr="005907B3" w:rsidRDefault="00E55DC1" w:rsidP="00B91E60">
      <w:pPr>
        <w:ind w:left="720" w:right="-396"/>
        <w:outlineLvl w:val="0"/>
        <w:rPr>
          <w:i/>
        </w:rPr>
      </w:pPr>
    </w:p>
    <w:p w14:paraId="699F0185" w14:textId="63ECEAF7" w:rsidR="00416881" w:rsidRPr="005907B3" w:rsidRDefault="00295E36" w:rsidP="00B91E60">
      <w:pPr>
        <w:ind w:left="720" w:right="-396"/>
        <w:outlineLvl w:val="0"/>
      </w:pPr>
      <w:r w:rsidRPr="005907B3">
        <w:t>[IF ASKED</w:t>
      </w:r>
      <w:r w:rsidR="00416881" w:rsidRPr="005907B3">
        <w:t xml:space="preserve"> ABOUT THE INTEREST RATE</w:t>
      </w:r>
      <w:r w:rsidRPr="005907B3">
        <w:t>:</w:t>
      </w:r>
      <w:r w:rsidRPr="005907B3">
        <w:rPr>
          <w:i/>
        </w:rPr>
        <w:t xml:space="preserve"> </w:t>
      </w:r>
      <w:proofErr w:type="spellStart"/>
      <w:r w:rsidR="00666589" w:rsidRPr="005907B3">
        <w:rPr>
          <w:i/>
        </w:rPr>
        <w:t>My</w:t>
      </w:r>
      <w:r w:rsidR="00666589" w:rsidRPr="005907B3">
        <w:t>RA</w:t>
      </w:r>
      <w:r w:rsidR="00EB30C1" w:rsidRPr="005907B3">
        <w:t>s</w:t>
      </w:r>
      <w:proofErr w:type="spellEnd"/>
      <w:r w:rsidR="00EB30C1" w:rsidRPr="005907B3">
        <w:t xml:space="preserve"> will earn interest at the same variable rate as the Government Securities Investment Fund</w:t>
      </w:r>
      <w:r w:rsidR="00416881" w:rsidRPr="005907B3">
        <w:t>]</w:t>
      </w:r>
      <w:r w:rsidR="00EB30C1" w:rsidRPr="005907B3">
        <w:t xml:space="preserve"> </w:t>
      </w:r>
    </w:p>
    <w:p w14:paraId="65DE2E94" w14:textId="77777777" w:rsidR="00416881" w:rsidRPr="005907B3" w:rsidRDefault="00416881" w:rsidP="00B91E60">
      <w:pPr>
        <w:ind w:left="720" w:right="-396"/>
        <w:outlineLvl w:val="0"/>
      </w:pPr>
    </w:p>
    <w:p w14:paraId="285C216A" w14:textId="4508E17D" w:rsidR="00EB30C1" w:rsidRPr="00295E36" w:rsidRDefault="00416881" w:rsidP="00B91E60">
      <w:pPr>
        <w:ind w:left="720" w:right="-396"/>
        <w:outlineLvl w:val="0"/>
        <w:rPr>
          <w:rFonts w:cs="Arial"/>
          <w:sz w:val="24"/>
        </w:rPr>
      </w:pPr>
      <w:r w:rsidRPr="005907B3">
        <w:t>[IF ASKED:</w:t>
      </w:r>
      <w:r w:rsidRPr="005907B3">
        <w:rPr>
          <w:i/>
        </w:rPr>
        <w:t xml:space="preserve"> </w:t>
      </w:r>
      <w:r w:rsidR="00EB30C1" w:rsidRPr="005907B3">
        <w:t xml:space="preserve">Savers may voluntarily roll over </w:t>
      </w:r>
      <w:proofErr w:type="spellStart"/>
      <w:r w:rsidR="00EB30C1" w:rsidRPr="005907B3">
        <w:rPr>
          <w:i/>
        </w:rPr>
        <w:t>my</w:t>
      </w:r>
      <w:r w:rsidR="00EB30C1" w:rsidRPr="005907B3">
        <w:t>RAs</w:t>
      </w:r>
      <w:proofErr w:type="spellEnd"/>
      <w:r w:rsidR="00EB30C1" w:rsidRPr="005907B3">
        <w:t xml:space="preserve"> to private-sector retirement accounts at any time. Once a saver’s </w:t>
      </w:r>
      <w:proofErr w:type="spellStart"/>
      <w:proofErr w:type="gramStart"/>
      <w:r w:rsidR="00EB30C1" w:rsidRPr="005907B3">
        <w:rPr>
          <w:i/>
        </w:rPr>
        <w:t>my</w:t>
      </w:r>
      <w:r w:rsidR="00EB30C1" w:rsidRPr="005907B3">
        <w:t>RA</w:t>
      </w:r>
      <w:proofErr w:type="spellEnd"/>
      <w:proofErr w:type="gramEnd"/>
      <w:r w:rsidR="00EB30C1" w:rsidRPr="005907B3">
        <w:t xml:space="preserve"> reaches $15,000, or after 30 years, the balance w</w:t>
      </w:r>
      <w:r w:rsidR="00135200" w:rsidRPr="005907B3">
        <w:t xml:space="preserve">ill be transferred </w:t>
      </w:r>
      <w:r w:rsidR="00EB30C1" w:rsidRPr="005907B3">
        <w:t>to a private-sector retirement account.</w:t>
      </w:r>
      <w:r w:rsidRPr="005907B3">
        <w:t>]</w:t>
      </w:r>
    </w:p>
    <w:p w14:paraId="0EA1CB7E" w14:textId="77777777" w:rsidR="00835F34" w:rsidRDefault="00835F34" w:rsidP="00F24318">
      <w:pPr>
        <w:ind w:right="-396"/>
        <w:outlineLvl w:val="0"/>
        <w:rPr>
          <w:rFonts w:cs="Arial"/>
          <w:sz w:val="24"/>
        </w:rPr>
      </w:pPr>
    </w:p>
    <w:p w14:paraId="116D262B" w14:textId="77777777" w:rsidR="00416881" w:rsidRDefault="00416881" w:rsidP="00F24318">
      <w:pPr>
        <w:ind w:right="-396"/>
        <w:outlineLvl w:val="0"/>
        <w:rPr>
          <w:rFonts w:cs="Arial"/>
          <w:sz w:val="24"/>
        </w:rPr>
      </w:pPr>
    </w:p>
    <w:p w14:paraId="5EE3FEAC" w14:textId="14771A69" w:rsidR="00416881" w:rsidRPr="000E0266" w:rsidRDefault="00443CC2" w:rsidP="00416881">
      <w:pPr>
        <w:pStyle w:val="ListParagraph"/>
        <w:numPr>
          <w:ilvl w:val="0"/>
          <w:numId w:val="15"/>
        </w:numPr>
      </w:pPr>
      <w:r>
        <w:t xml:space="preserve">Based on this description, </w:t>
      </w:r>
      <w:proofErr w:type="gramStart"/>
      <w:r w:rsidR="008D1723">
        <w:t>H</w:t>
      </w:r>
      <w:r w:rsidR="00416881">
        <w:t>ow</w:t>
      </w:r>
      <w:proofErr w:type="gramEnd"/>
      <w:r w:rsidR="00416881">
        <w:t xml:space="preserve"> interested would your company be in providing </w:t>
      </w:r>
      <w:proofErr w:type="spellStart"/>
      <w:r w:rsidR="00416881" w:rsidRPr="006A7991">
        <w:rPr>
          <w:rFonts w:cs="Arial"/>
          <w:i/>
          <w:iCs/>
          <w:kern w:val="0"/>
          <w:szCs w:val="20"/>
        </w:rPr>
        <w:t>my</w:t>
      </w:r>
      <w:r w:rsidR="00416881" w:rsidRPr="006A7991">
        <w:rPr>
          <w:rFonts w:cs="Arial"/>
          <w:kern w:val="0"/>
          <w:szCs w:val="20"/>
        </w:rPr>
        <w:t>RA</w:t>
      </w:r>
      <w:proofErr w:type="spellEnd"/>
      <w:r w:rsidR="00416881">
        <w:t xml:space="preserve"> to your employees? Would you say…</w:t>
      </w:r>
      <w:proofErr w:type="gramStart"/>
      <w:r w:rsidR="00416881">
        <w:t>.</w:t>
      </w:r>
      <w:proofErr w:type="gramEnd"/>
      <w:r w:rsidR="00416881">
        <w:t xml:space="preserve"> (READ)</w:t>
      </w:r>
    </w:p>
    <w:p w14:paraId="6BADE93E" w14:textId="77777777" w:rsidR="00416881" w:rsidRPr="000E0266" w:rsidRDefault="00416881" w:rsidP="00416881">
      <w:pPr>
        <w:ind w:left="720" w:hanging="720"/>
      </w:pPr>
      <w:r w:rsidRPr="000E0266">
        <w:t xml:space="preserve"> </w:t>
      </w:r>
    </w:p>
    <w:p w14:paraId="09D9EAC9" w14:textId="77777777" w:rsidR="00416881" w:rsidRDefault="00416881" w:rsidP="00416881">
      <w:pPr>
        <w:pStyle w:val="AnswerList"/>
        <w:numPr>
          <w:ilvl w:val="0"/>
          <w:numId w:val="33"/>
        </w:numPr>
        <w:rPr>
          <w:rStyle w:val="PageNumber"/>
        </w:rPr>
      </w:pPr>
      <w:r>
        <w:rPr>
          <w:rStyle w:val="PageNumber"/>
        </w:rPr>
        <w:t>Not at all interested</w:t>
      </w:r>
    </w:p>
    <w:p w14:paraId="0810CCDB" w14:textId="77777777" w:rsidR="00416881" w:rsidRPr="00FF73A5" w:rsidRDefault="00416881" w:rsidP="00416881">
      <w:pPr>
        <w:pStyle w:val="AnswerList"/>
        <w:numPr>
          <w:ilvl w:val="0"/>
          <w:numId w:val="33"/>
        </w:numPr>
        <w:rPr>
          <w:rStyle w:val="PageNumber"/>
        </w:rPr>
      </w:pPr>
      <w:r>
        <w:rPr>
          <w:rStyle w:val="PageNumber"/>
        </w:rPr>
        <w:t>Not very interested</w:t>
      </w:r>
    </w:p>
    <w:p w14:paraId="078FAB01" w14:textId="77777777" w:rsidR="00416881" w:rsidRDefault="00416881" w:rsidP="00416881">
      <w:pPr>
        <w:pStyle w:val="AnswerList"/>
        <w:rPr>
          <w:rStyle w:val="PageNumber"/>
        </w:rPr>
      </w:pPr>
      <w:r>
        <w:rPr>
          <w:rStyle w:val="PageNumber"/>
        </w:rPr>
        <w:t xml:space="preserve">Somewhat interested </w:t>
      </w:r>
    </w:p>
    <w:p w14:paraId="4397CC35" w14:textId="77777777" w:rsidR="00416881" w:rsidRDefault="00416881" w:rsidP="00416881">
      <w:pPr>
        <w:pStyle w:val="AnswerList"/>
        <w:rPr>
          <w:rStyle w:val="PageNumber"/>
        </w:rPr>
      </w:pPr>
      <w:r>
        <w:rPr>
          <w:rStyle w:val="PageNumber"/>
        </w:rPr>
        <w:t>Very interested</w:t>
      </w:r>
    </w:p>
    <w:p w14:paraId="235E0D06" w14:textId="3181E080" w:rsidR="00416881" w:rsidRPr="00416881" w:rsidRDefault="00416881" w:rsidP="00416881">
      <w:pPr>
        <w:pStyle w:val="AnswerList"/>
      </w:pPr>
      <w:r>
        <w:rPr>
          <w:rStyle w:val="PageNumber"/>
        </w:rPr>
        <w:t>DON’T KNOW</w:t>
      </w:r>
    </w:p>
    <w:p w14:paraId="6A266B01" w14:textId="77777777" w:rsidR="00416881" w:rsidRDefault="00416881" w:rsidP="00F24318">
      <w:pPr>
        <w:ind w:right="-396"/>
        <w:outlineLvl w:val="0"/>
        <w:rPr>
          <w:rFonts w:cs="Arial"/>
          <w:sz w:val="24"/>
        </w:rPr>
      </w:pPr>
    </w:p>
    <w:p w14:paraId="51A791E6" w14:textId="77777777" w:rsidR="00291E65" w:rsidRDefault="00291E65" w:rsidP="00F24318">
      <w:pPr>
        <w:ind w:right="-396"/>
        <w:outlineLvl w:val="0"/>
        <w:rPr>
          <w:rFonts w:cs="Arial"/>
          <w:sz w:val="24"/>
        </w:rPr>
      </w:pPr>
    </w:p>
    <w:p w14:paraId="5153B0DA" w14:textId="519AF353" w:rsidR="00E51BF3" w:rsidRDefault="00E51BF3" w:rsidP="00EB30C1">
      <w:pPr>
        <w:pStyle w:val="ListParagraph"/>
        <w:numPr>
          <w:ilvl w:val="0"/>
          <w:numId w:val="15"/>
        </w:numPr>
      </w:pPr>
      <w:r>
        <w:t xml:space="preserve">What percentage of your employees </w:t>
      </w:r>
      <w:r w:rsidR="0049000B">
        <w:t xml:space="preserve">do you think </w:t>
      </w:r>
      <w:r w:rsidRPr="008D1723">
        <w:rPr>
          <w:b/>
        </w:rPr>
        <w:t>could use</w:t>
      </w:r>
      <w:r>
        <w:t xml:space="preserve"> a retirement savings product like this?</w:t>
      </w:r>
    </w:p>
    <w:p w14:paraId="12B475DD" w14:textId="77777777" w:rsidR="00E51BF3" w:rsidRDefault="00E51BF3" w:rsidP="00E51BF3"/>
    <w:p w14:paraId="301A4A85" w14:textId="77777777" w:rsidR="00E51BF3" w:rsidRDefault="00E51BF3" w:rsidP="00E51BF3">
      <w:pPr>
        <w:ind w:left="1440"/>
      </w:pPr>
      <w:r>
        <w:t>______________%</w:t>
      </w:r>
    </w:p>
    <w:p w14:paraId="07B54CE5" w14:textId="77777777" w:rsidR="00E51BF3" w:rsidRDefault="00E51BF3" w:rsidP="00F24318">
      <w:pPr>
        <w:ind w:right="-396"/>
        <w:outlineLvl w:val="0"/>
        <w:rPr>
          <w:rFonts w:cs="Arial"/>
          <w:sz w:val="24"/>
        </w:rPr>
      </w:pPr>
    </w:p>
    <w:p w14:paraId="2B7DB2E9" w14:textId="77777777" w:rsidR="003F67CC" w:rsidRDefault="003F67CC" w:rsidP="00F24318">
      <w:pPr>
        <w:ind w:right="-396"/>
        <w:outlineLvl w:val="0"/>
        <w:rPr>
          <w:rFonts w:cs="Arial"/>
          <w:sz w:val="24"/>
        </w:rPr>
      </w:pPr>
    </w:p>
    <w:p w14:paraId="5108AF99" w14:textId="194C9052" w:rsidR="003F67CC" w:rsidRDefault="003F67CC" w:rsidP="00186A21">
      <w:pPr>
        <w:pStyle w:val="ListParagraph"/>
        <w:numPr>
          <w:ilvl w:val="0"/>
          <w:numId w:val="15"/>
        </w:numPr>
      </w:pPr>
      <w:r>
        <w:t>[ASK IF GREATER THAN ZERO] And what percentage of your employe</w:t>
      </w:r>
      <w:r w:rsidRPr="00622886">
        <w:t xml:space="preserve">es </w:t>
      </w:r>
      <w:r w:rsidR="001A09AF">
        <w:t xml:space="preserve">do you think </w:t>
      </w:r>
      <w:r w:rsidR="00622886" w:rsidRPr="00622886">
        <w:t xml:space="preserve">would be </w:t>
      </w:r>
      <w:r w:rsidR="00622886" w:rsidRPr="006878F1">
        <w:rPr>
          <w:b/>
        </w:rPr>
        <w:t xml:space="preserve">interested </w:t>
      </w:r>
      <w:r w:rsidR="00622886" w:rsidRPr="00622886">
        <w:t>in this type of retirement savings option</w:t>
      </w:r>
      <w:r>
        <w:t>?</w:t>
      </w:r>
    </w:p>
    <w:p w14:paraId="55457432" w14:textId="77777777" w:rsidR="003F67CC" w:rsidRDefault="003F67CC" w:rsidP="003F67CC"/>
    <w:p w14:paraId="6487866B" w14:textId="77777777" w:rsidR="003F67CC" w:rsidRDefault="003F67CC" w:rsidP="003F67CC">
      <w:pPr>
        <w:pStyle w:val="ListParagraph"/>
        <w:ind w:firstLine="720"/>
      </w:pPr>
      <w:r>
        <w:t>______________%</w:t>
      </w:r>
    </w:p>
    <w:p w14:paraId="0B225C50" w14:textId="77777777" w:rsidR="008D1723" w:rsidRDefault="008D1723" w:rsidP="00F24318">
      <w:pPr>
        <w:ind w:right="-396"/>
        <w:outlineLvl w:val="0"/>
        <w:rPr>
          <w:rFonts w:cs="Arial"/>
          <w:sz w:val="24"/>
        </w:rPr>
      </w:pPr>
    </w:p>
    <w:p w14:paraId="403C218F" w14:textId="77777777" w:rsidR="008D1723" w:rsidRDefault="008D1723" w:rsidP="00F24318">
      <w:pPr>
        <w:ind w:right="-396"/>
        <w:outlineLvl w:val="0"/>
        <w:rPr>
          <w:rFonts w:cs="Arial"/>
          <w:sz w:val="24"/>
        </w:rPr>
      </w:pPr>
    </w:p>
    <w:p w14:paraId="30F6B571" w14:textId="634E20A7" w:rsidR="00601383" w:rsidRPr="005907B3" w:rsidRDefault="00893948" w:rsidP="00186A21">
      <w:pPr>
        <w:pStyle w:val="ListParagraph"/>
        <w:numPr>
          <w:ilvl w:val="0"/>
          <w:numId w:val="15"/>
        </w:numPr>
      </w:pPr>
      <w:r w:rsidRPr="005907B3">
        <w:t xml:space="preserve">Keep in mind that </w:t>
      </w:r>
      <w:proofErr w:type="spellStart"/>
      <w:proofErr w:type="gramStart"/>
      <w:r w:rsidRPr="005907B3">
        <w:rPr>
          <w:i/>
        </w:rPr>
        <w:t>my</w:t>
      </w:r>
      <w:r w:rsidRPr="005907B3">
        <w:t>RA’s</w:t>
      </w:r>
      <w:proofErr w:type="spellEnd"/>
      <w:proofErr w:type="gramEnd"/>
      <w:r w:rsidRPr="005907B3">
        <w:t xml:space="preserve"> are</w:t>
      </w:r>
      <w:r w:rsidR="00726CE9" w:rsidRPr="005907B3">
        <w:t xml:space="preserve"> account</w:t>
      </w:r>
      <w:r w:rsidRPr="005907B3">
        <w:t>s</w:t>
      </w:r>
      <w:r w:rsidR="00726CE9" w:rsidRPr="005907B3">
        <w:t xml:space="preserve"> that </w:t>
      </w:r>
      <w:r w:rsidRPr="005907B3">
        <w:t>an employer</w:t>
      </w:r>
      <w:r w:rsidR="00726CE9" w:rsidRPr="005907B3">
        <w:t xml:space="preserve"> makes avai</w:t>
      </w:r>
      <w:r w:rsidR="006E5E0A" w:rsidRPr="005907B3">
        <w:t>la</w:t>
      </w:r>
      <w:r w:rsidR="00726CE9" w:rsidRPr="005907B3">
        <w:t>b</w:t>
      </w:r>
      <w:r w:rsidR="006E5E0A" w:rsidRPr="005907B3">
        <w:t>l</w:t>
      </w:r>
      <w:r w:rsidR="00726CE9" w:rsidRPr="005907B3">
        <w:t>e to employees through p</w:t>
      </w:r>
      <w:r w:rsidR="008D1723" w:rsidRPr="005907B3">
        <w:t>ayroll direct deposit</w:t>
      </w:r>
      <w:r w:rsidRPr="005907B3">
        <w:t xml:space="preserve">. </w:t>
      </w:r>
    </w:p>
    <w:p w14:paraId="7F5F3482" w14:textId="77777777" w:rsidR="00601383" w:rsidRPr="005907B3" w:rsidRDefault="00601383" w:rsidP="00601383">
      <w:pPr>
        <w:pStyle w:val="ListParagraph"/>
      </w:pPr>
    </w:p>
    <w:p w14:paraId="350F28C3" w14:textId="1E40B56D" w:rsidR="00732138" w:rsidRDefault="009B6A65" w:rsidP="00601383">
      <w:pPr>
        <w:pStyle w:val="ListParagraph"/>
      </w:pPr>
      <w:r>
        <w:t xml:space="preserve">For each of the statements I’m going to read, please tell me if it has no impact on your interest in making </w:t>
      </w:r>
      <w:proofErr w:type="spellStart"/>
      <w:r w:rsidRPr="00A41ACC">
        <w:rPr>
          <w:i/>
        </w:rPr>
        <w:t>my</w:t>
      </w:r>
      <w:r>
        <w:t>RA</w:t>
      </w:r>
      <w:proofErr w:type="spellEnd"/>
      <w:r>
        <w:t xml:space="preserve"> available to your employees, makes you a little more interested, or makes you much more interested in making </w:t>
      </w:r>
      <w:proofErr w:type="spellStart"/>
      <w:r w:rsidRPr="00A41ACC">
        <w:rPr>
          <w:i/>
        </w:rPr>
        <w:t>my</w:t>
      </w:r>
      <w:r>
        <w:t>RA</w:t>
      </w:r>
      <w:proofErr w:type="spellEnd"/>
      <w:r>
        <w:t xml:space="preserve"> available</w:t>
      </w:r>
      <w:r w:rsidR="00443CC2">
        <w:t xml:space="preserve"> to your employees</w:t>
      </w:r>
      <w:r w:rsidR="00A714E3" w:rsidRPr="005907B3">
        <w:t xml:space="preserve">. </w:t>
      </w:r>
      <w:r>
        <w:t xml:space="preserve"> </w:t>
      </w:r>
    </w:p>
    <w:p w14:paraId="42A6AFA4" w14:textId="77777777" w:rsidR="00957C27" w:rsidRDefault="00957C27" w:rsidP="00A714E3"/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90"/>
        <w:gridCol w:w="1098"/>
        <w:gridCol w:w="1170"/>
        <w:gridCol w:w="1260"/>
        <w:gridCol w:w="900"/>
      </w:tblGrid>
      <w:tr w:rsidR="008164B7" w:rsidRPr="00BE47A1" w14:paraId="420967BA" w14:textId="77777777" w:rsidTr="009C5A14">
        <w:trPr>
          <w:jc w:val="center"/>
        </w:trPr>
        <w:tc>
          <w:tcPr>
            <w:tcW w:w="2790" w:type="dxa"/>
          </w:tcPr>
          <w:p w14:paraId="11B8DEBF" w14:textId="54829A0C" w:rsidR="008164B7" w:rsidRPr="00BE47A1" w:rsidRDefault="008164B7" w:rsidP="005470E3">
            <w:pPr>
              <w:rPr>
                <w:b/>
              </w:rPr>
            </w:pPr>
            <w:r>
              <w:rPr>
                <w:b/>
              </w:rPr>
              <w:t xml:space="preserve">RANDOMIZE </w:t>
            </w:r>
          </w:p>
        </w:tc>
        <w:tc>
          <w:tcPr>
            <w:tcW w:w="1098" w:type="dxa"/>
          </w:tcPr>
          <w:p w14:paraId="0CCCAF75" w14:textId="77777777" w:rsidR="008164B7" w:rsidRDefault="009B6A65" w:rsidP="005470E3">
            <w:pPr>
              <w:jc w:val="center"/>
            </w:pPr>
            <w:r w:rsidRPr="00A41ACC">
              <w:t>No impact</w:t>
            </w:r>
          </w:p>
          <w:p w14:paraId="7C45EE72" w14:textId="2373D5F3" w:rsidR="00A05D14" w:rsidRPr="00A41ACC" w:rsidRDefault="00A05D14" w:rsidP="005470E3">
            <w:pPr>
              <w:jc w:val="center"/>
            </w:pPr>
            <w:r>
              <w:lastRenderedPageBreak/>
              <w:t>1</w:t>
            </w:r>
          </w:p>
        </w:tc>
        <w:tc>
          <w:tcPr>
            <w:tcW w:w="1170" w:type="dxa"/>
          </w:tcPr>
          <w:p w14:paraId="2DE398D4" w14:textId="77777777" w:rsidR="008164B7" w:rsidRDefault="009B6A65" w:rsidP="005470E3">
            <w:pPr>
              <w:jc w:val="center"/>
            </w:pPr>
            <w:r w:rsidRPr="009C5A14">
              <w:lastRenderedPageBreak/>
              <w:t>A little more interested</w:t>
            </w:r>
          </w:p>
          <w:p w14:paraId="21D979EF" w14:textId="0F6AD6C8" w:rsidR="00A05D14" w:rsidRPr="009C5A14" w:rsidRDefault="00A05D14" w:rsidP="005470E3">
            <w:pPr>
              <w:jc w:val="center"/>
            </w:pPr>
            <w:r>
              <w:lastRenderedPageBreak/>
              <w:t>2</w:t>
            </w:r>
          </w:p>
        </w:tc>
        <w:tc>
          <w:tcPr>
            <w:tcW w:w="1260" w:type="dxa"/>
          </w:tcPr>
          <w:p w14:paraId="10BE815D" w14:textId="77777777" w:rsidR="008164B7" w:rsidRDefault="009B6A65" w:rsidP="005470E3">
            <w:pPr>
              <w:jc w:val="center"/>
            </w:pPr>
            <w:r w:rsidRPr="009B6A65">
              <w:lastRenderedPageBreak/>
              <w:t>Much more intere</w:t>
            </w:r>
            <w:r w:rsidRPr="009C5A14">
              <w:t>sted</w:t>
            </w:r>
          </w:p>
          <w:p w14:paraId="2F279CAB" w14:textId="777583EE" w:rsidR="00A05D14" w:rsidRPr="009C5A14" w:rsidRDefault="00A05D14" w:rsidP="005470E3">
            <w:pPr>
              <w:jc w:val="center"/>
            </w:pPr>
            <w:r>
              <w:lastRenderedPageBreak/>
              <w:t>3</w:t>
            </w:r>
          </w:p>
        </w:tc>
        <w:tc>
          <w:tcPr>
            <w:tcW w:w="900" w:type="dxa"/>
          </w:tcPr>
          <w:p w14:paraId="725335AC" w14:textId="77777777" w:rsidR="008164B7" w:rsidRDefault="009B6A65" w:rsidP="005470E3">
            <w:pPr>
              <w:jc w:val="center"/>
            </w:pPr>
            <w:r w:rsidRPr="009B6A65">
              <w:lastRenderedPageBreak/>
              <w:t>DON’T KNOW</w:t>
            </w:r>
          </w:p>
          <w:p w14:paraId="43E1A1CF" w14:textId="7D3EFD31" w:rsidR="00A05D14" w:rsidRPr="009C5A14" w:rsidRDefault="00A05D14" w:rsidP="005470E3">
            <w:pPr>
              <w:jc w:val="center"/>
            </w:pPr>
            <w:r>
              <w:lastRenderedPageBreak/>
              <w:t>4</w:t>
            </w:r>
          </w:p>
        </w:tc>
      </w:tr>
      <w:tr w:rsidR="008164B7" w14:paraId="32126215" w14:textId="77777777" w:rsidTr="009C5A14">
        <w:trPr>
          <w:jc w:val="center"/>
        </w:trPr>
        <w:tc>
          <w:tcPr>
            <w:tcW w:w="2790" w:type="dxa"/>
          </w:tcPr>
          <w:p w14:paraId="7DDD2920" w14:textId="54803084" w:rsidR="008164B7" w:rsidRDefault="008164B7" w:rsidP="006524BF">
            <w:pPr>
              <w:pStyle w:val="NCBodycopy"/>
              <w:numPr>
                <w:ilvl w:val="0"/>
                <w:numId w:val="48"/>
              </w:numPr>
              <w:spacing w:before="0" w:after="0"/>
            </w:pPr>
            <w:proofErr w:type="spellStart"/>
            <w:r w:rsidRPr="006524BF">
              <w:rPr>
                <w:i/>
              </w:rPr>
              <w:lastRenderedPageBreak/>
              <w:t>My</w:t>
            </w:r>
            <w:r>
              <w:t>RA</w:t>
            </w:r>
            <w:proofErr w:type="spellEnd"/>
            <w:r>
              <w:t xml:space="preserve"> could help attract and retain employees</w:t>
            </w:r>
          </w:p>
        </w:tc>
        <w:tc>
          <w:tcPr>
            <w:tcW w:w="1098" w:type="dxa"/>
          </w:tcPr>
          <w:p w14:paraId="287FB9AC" w14:textId="77777777" w:rsidR="008164B7" w:rsidRDefault="008164B7" w:rsidP="005470E3"/>
        </w:tc>
        <w:tc>
          <w:tcPr>
            <w:tcW w:w="1170" w:type="dxa"/>
          </w:tcPr>
          <w:p w14:paraId="4702B780" w14:textId="77777777" w:rsidR="008164B7" w:rsidRDefault="008164B7" w:rsidP="005470E3"/>
        </w:tc>
        <w:tc>
          <w:tcPr>
            <w:tcW w:w="1260" w:type="dxa"/>
          </w:tcPr>
          <w:p w14:paraId="4E46964C" w14:textId="77777777" w:rsidR="008164B7" w:rsidRDefault="008164B7" w:rsidP="005470E3"/>
        </w:tc>
        <w:tc>
          <w:tcPr>
            <w:tcW w:w="900" w:type="dxa"/>
          </w:tcPr>
          <w:p w14:paraId="0B4A079A" w14:textId="77777777" w:rsidR="008164B7" w:rsidRDefault="008164B7" w:rsidP="005470E3"/>
        </w:tc>
      </w:tr>
      <w:tr w:rsidR="008164B7" w14:paraId="75EB728D" w14:textId="77777777" w:rsidTr="009C5A14">
        <w:trPr>
          <w:jc w:val="center"/>
        </w:trPr>
        <w:tc>
          <w:tcPr>
            <w:tcW w:w="2790" w:type="dxa"/>
          </w:tcPr>
          <w:p w14:paraId="10600FF1" w14:textId="5BD12F9B" w:rsidR="008164B7" w:rsidRDefault="008164B7" w:rsidP="005470E3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is designed for </w:t>
            </w:r>
            <w:r w:rsidRPr="00957C27">
              <w:t xml:space="preserve">employers </w:t>
            </w:r>
            <w:r>
              <w:t>who</w:t>
            </w:r>
            <w:r w:rsidRPr="00957C27">
              <w:t xml:space="preserve"> want to help their employees improve their long term financial well-being</w:t>
            </w:r>
          </w:p>
        </w:tc>
        <w:tc>
          <w:tcPr>
            <w:tcW w:w="1098" w:type="dxa"/>
          </w:tcPr>
          <w:p w14:paraId="50504E84" w14:textId="77777777" w:rsidR="008164B7" w:rsidRDefault="008164B7" w:rsidP="005470E3"/>
        </w:tc>
        <w:tc>
          <w:tcPr>
            <w:tcW w:w="1170" w:type="dxa"/>
          </w:tcPr>
          <w:p w14:paraId="33E1001C" w14:textId="77777777" w:rsidR="008164B7" w:rsidRDefault="008164B7" w:rsidP="005470E3"/>
        </w:tc>
        <w:tc>
          <w:tcPr>
            <w:tcW w:w="1260" w:type="dxa"/>
          </w:tcPr>
          <w:p w14:paraId="59CE0A10" w14:textId="77777777" w:rsidR="008164B7" w:rsidRDefault="008164B7" w:rsidP="005470E3"/>
        </w:tc>
        <w:tc>
          <w:tcPr>
            <w:tcW w:w="900" w:type="dxa"/>
          </w:tcPr>
          <w:p w14:paraId="454EAA63" w14:textId="77777777" w:rsidR="008164B7" w:rsidRDefault="008164B7" w:rsidP="005470E3"/>
        </w:tc>
      </w:tr>
      <w:tr w:rsidR="008164B7" w14:paraId="6CF7A1A4" w14:textId="77777777" w:rsidTr="009C5A14">
        <w:trPr>
          <w:jc w:val="center"/>
        </w:trPr>
        <w:tc>
          <w:tcPr>
            <w:tcW w:w="2790" w:type="dxa"/>
          </w:tcPr>
          <w:p w14:paraId="4AB76B41" w14:textId="3E63C854" w:rsidR="008164B7" w:rsidRDefault="008164B7" w:rsidP="005470E3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is portable – it is not tied to a single employer</w:t>
            </w:r>
          </w:p>
        </w:tc>
        <w:tc>
          <w:tcPr>
            <w:tcW w:w="1098" w:type="dxa"/>
          </w:tcPr>
          <w:p w14:paraId="799A82BD" w14:textId="77777777" w:rsidR="008164B7" w:rsidRDefault="008164B7" w:rsidP="005470E3"/>
        </w:tc>
        <w:tc>
          <w:tcPr>
            <w:tcW w:w="1170" w:type="dxa"/>
          </w:tcPr>
          <w:p w14:paraId="37967C9B" w14:textId="77777777" w:rsidR="008164B7" w:rsidRDefault="008164B7" w:rsidP="005470E3"/>
        </w:tc>
        <w:tc>
          <w:tcPr>
            <w:tcW w:w="1260" w:type="dxa"/>
          </w:tcPr>
          <w:p w14:paraId="2337082C" w14:textId="77777777" w:rsidR="008164B7" w:rsidRDefault="008164B7" w:rsidP="005470E3"/>
        </w:tc>
        <w:tc>
          <w:tcPr>
            <w:tcW w:w="900" w:type="dxa"/>
          </w:tcPr>
          <w:p w14:paraId="3F4C4B75" w14:textId="77777777" w:rsidR="008164B7" w:rsidRDefault="008164B7" w:rsidP="005470E3"/>
        </w:tc>
      </w:tr>
      <w:tr w:rsidR="008164B7" w14:paraId="4C62B0EE" w14:textId="77777777" w:rsidTr="009C5A14">
        <w:trPr>
          <w:jc w:val="center"/>
        </w:trPr>
        <w:tc>
          <w:tcPr>
            <w:tcW w:w="2790" w:type="dxa"/>
          </w:tcPr>
          <w:p w14:paraId="254F4ACC" w14:textId="65FB3E30" w:rsidR="008164B7" w:rsidRDefault="008164B7" w:rsidP="005470E3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is a starter account for employees</w:t>
            </w:r>
          </w:p>
        </w:tc>
        <w:tc>
          <w:tcPr>
            <w:tcW w:w="1098" w:type="dxa"/>
          </w:tcPr>
          <w:p w14:paraId="6DF5409C" w14:textId="77777777" w:rsidR="008164B7" w:rsidRDefault="008164B7" w:rsidP="005470E3"/>
        </w:tc>
        <w:tc>
          <w:tcPr>
            <w:tcW w:w="1170" w:type="dxa"/>
          </w:tcPr>
          <w:p w14:paraId="74BC8BF7" w14:textId="77777777" w:rsidR="008164B7" w:rsidRDefault="008164B7" w:rsidP="005470E3"/>
        </w:tc>
        <w:tc>
          <w:tcPr>
            <w:tcW w:w="1260" w:type="dxa"/>
          </w:tcPr>
          <w:p w14:paraId="00528722" w14:textId="77777777" w:rsidR="008164B7" w:rsidRDefault="008164B7" w:rsidP="005470E3"/>
        </w:tc>
        <w:tc>
          <w:tcPr>
            <w:tcW w:w="900" w:type="dxa"/>
          </w:tcPr>
          <w:p w14:paraId="140985E7" w14:textId="77777777" w:rsidR="008164B7" w:rsidRDefault="008164B7" w:rsidP="005470E3"/>
        </w:tc>
      </w:tr>
      <w:tr w:rsidR="008164B7" w14:paraId="3F868831" w14:textId="77777777" w:rsidTr="009C5A14">
        <w:trPr>
          <w:jc w:val="center"/>
        </w:trPr>
        <w:tc>
          <w:tcPr>
            <w:tcW w:w="2790" w:type="dxa"/>
          </w:tcPr>
          <w:p w14:paraId="4CBB37A5" w14:textId="525A5477" w:rsidR="008164B7" w:rsidRDefault="008164B7" w:rsidP="005470E3">
            <w:pPr>
              <w:pStyle w:val="NCBodycopy"/>
              <w:spacing w:before="0" w:after="0"/>
            </w:pPr>
            <w:r>
              <w:t>Employers have no fiduciary responsibilities for</w:t>
            </w:r>
            <w:r w:rsidRPr="006A7991">
              <w:rPr>
                <w:rFonts w:cs="Arial"/>
                <w:i/>
                <w:iCs/>
                <w:kern w:val="0"/>
                <w:szCs w:val="20"/>
              </w:rPr>
              <w:t xml:space="preserve"> </w:t>
            </w:r>
            <w:proofErr w:type="spellStart"/>
            <w:r w:rsidRPr="006A7991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6A7991">
              <w:rPr>
                <w:rFonts w:cs="Arial"/>
                <w:kern w:val="0"/>
                <w:szCs w:val="20"/>
              </w:rPr>
              <w:t>RA</w:t>
            </w:r>
            <w:proofErr w:type="spellEnd"/>
            <w:r w:rsidRPr="006A7991">
              <w:rPr>
                <w:rFonts w:cs="Arial"/>
                <w:kern w:val="0"/>
                <w:szCs w:val="20"/>
              </w:rPr>
              <w:t xml:space="preserve"> </w:t>
            </w:r>
            <w:r>
              <w:t>accounts</w:t>
            </w:r>
          </w:p>
        </w:tc>
        <w:tc>
          <w:tcPr>
            <w:tcW w:w="1098" w:type="dxa"/>
          </w:tcPr>
          <w:p w14:paraId="455295E6" w14:textId="77777777" w:rsidR="008164B7" w:rsidRDefault="008164B7" w:rsidP="005470E3"/>
        </w:tc>
        <w:tc>
          <w:tcPr>
            <w:tcW w:w="1170" w:type="dxa"/>
          </w:tcPr>
          <w:p w14:paraId="0C4D740C" w14:textId="77777777" w:rsidR="008164B7" w:rsidRDefault="008164B7" w:rsidP="005470E3"/>
        </w:tc>
        <w:tc>
          <w:tcPr>
            <w:tcW w:w="1260" w:type="dxa"/>
          </w:tcPr>
          <w:p w14:paraId="12699B85" w14:textId="77777777" w:rsidR="008164B7" w:rsidRDefault="008164B7" w:rsidP="005470E3"/>
        </w:tc>
        <w:tc>
          <w:tcPr>
            <w:tcW w:w="900" w:type="dxa"/>
          </w:tcPr>
          <w:p w14:paraId="5D87D86C" w14:textId="77777777" w:rsidR="008164B7" w:rsidRDefault="008164B7" w:rsidP="005470E3"/>
        </w:tc>
      </w:tr>
      <w:tr w:rsidR="008164B7" w14:paraId="35AEFB82" w14:textId="77777777" w:rsidTr="009C5A14">
        <w:trPr>
          <w:jc w:val="center"/>
        </w:trPr>
        <w:tc>
          <w:tcPr>
            <w:tcW w:w="2790" w:type="dxa"/>
          </w:tcPr>
          <w:p w14:paraId="58B95F2F" w14:textId="3D799AD4" w:rsidR="008164B7" w:rsidRDefault="008164B7" w:rsidP="005470E3">
            <w:pPr>
              <w:pStyle w:val="NCBodycopy"/>
              <w:spacing w:before="0" w:after="0"/>
            </w:pPr>
            <w:r>
              <w:t>Employees establish their own account online</w:t>
            </w:r>
          </w:p>
        </w:tc>
        <w:tc>
          <w:tcPr>
            <w:tcW w:w="1098" w:type="dxa"/>
          </w:tcPr>
          <w:p w14:paraId="5A857DF1" w14:textId="77777777" w:rsidR="008164B7" w:rsidRDefault="008164B7" w:rsidP="005470E3"/>
        </w:tc>
        <w:tc>
          <w:tcPr>
            <w:tcW w:w="1170" w:type="dxa"/>
          </w:tcPr>
          <w:p w14:paraId="4E3D67A8" w14:textId="77777777" w:rsidR="008164B7" w:rsidRDefault="008164B7" w:rsidP="005470E3"/>
        </w:tc>
        <w:tc>
          <w:tcPr>
            <w:tcW w:w="1260" w:type="dxa"/>
          </w:tcPr>
          <w:p w14:paraId="24BE8175" w14:textId="77777777" w:rsidR="008164B7" w:rsidRDefault="008164B7" w:rsidP="005470E3"/>
        </w:tc>
        <w:tc>
          <w:tcPr>
            <w:tcW w:w="900" w:type="dxa"/>
          </w:tcPr>
          <w:p w14:paraId="53A9D721" w14:textId="77777777" w:rsidR="008164B7" w:rsidRDefault="008164B7" w:rsidP="005470E3"/>
        </w:tc>
      </w:tr>
      <w:tr w:rsidR="008164B7" w14:paraId="197C1E7E" w14:textId="77777777" w:rsidTr="009C5A14">
        <w:trPr>
          <w:jc w:val="center"/>
        </w:trPr>
        <w:tc>
          <w:tcPr>
            <w:tcW w:w="2790" w:type="dxa"/>
          </w:tcPr>
          <w:p w14:paraId="66BDDEEA" w14:textId="6814561E" w:rsidR="008164B7" w:rsidRPr="00F35CA7" w:rsidRDefault="008164B7" w:rsidP="005470E3">
            <w:pPr>
              <w:pStyle w:val="NCBodycopy"/>
              <w:spacing w:before="0" w:after="0"/>
            </w:pPr>
            <w:proofErr w:type="spellStart"/>
            <w:r>
              <w:rPr>
                <w:i/>
              </w:rPr>
              <w:t>MyRA</w:t>
            </w:r>
            <w:proofErr w:type="spellEnd"/>
            <w:r>
              <w:rPr>
                <w:i/>
              </w:rPr>
              <w:t xml:space="preserve"> </w:t>
            </w:r>
            <w:r w:rsidRPr="00A41ACC">
              <w:t>accounts are not meant to have an employer contribution</w:t>
            </w:r>
          </w:p>
        </w:tc>
        <w:tc>
          <w:tcPr>
            <w:tcW w:w="1098" w:type="dxa"/>
          </w:tcPr>
          <w:p w14:paraId="1D1DA0E2" w14:textId="77777777" w:rsidR="008164B7" w:rsidRDefault="008164B7" w:rsidP="005470E3"/>
        </w:tc>
        <w:tc>
          <w:tcPr>
            <w:tcW w:w="1170" w:type="dxa"/>
          </w:tcPr>
          <w:p w14:paraId="14B1CAD5" w14:textId="77777777" w:rsidR="008164B7" w:rsidRDefault="008164B7" w:rsidP="005470E3"/>
        </w:tc>
        <w:tc>
          <w:tcPr>
            <w:tcW w:w="1260" w:type="dxa"/>
          </w:tcPr>
          <w:p w14:paraId="03BF00DC" w14:textId="77777777" w:rsidR="008164B7" w:rsidRDefault="008164B7" w:rsidP="005470E3"/>
        </w:tc>
        <w:tc>
          <w:tcPr>
            <w:tcW w:w="900" w:type="dxa"/>
          </w:tcPr>
          <w:p w14:paraId="1A1457E1" w14:textId="77777777" w:rsidR="008164B7" w:rsidRDefault="008164B7" w:rsidP="005470E3"/>
        </w:tc>
      </w:tr>
      <w:tr w:rsidR="008164B7" w14:paraId="2F72EC5D" w14:textId="77777777" w:rsidTr="009C5A14">
        <w:trPr>
          <w:jc w:val="center"/>
        </w:trPr>
        <w:tc>
          <w:tcPr>
            <w:tcW w:w="2790" w:type="dxa"/>
          </w:tcPr>
          <w:p w14:paraId="5229CF90" w14:textId="57F4EEB8" w:rsidR="008164B7" w:rsidRPr="002A6E3C" w:rsidRDefault="008164B7" w:rsidP="005470E3">
            <w:pPr>
              <w:pStyle w:val="NCBodycopy"/>
              <w:spacing w:before="0" w:after="0"/>
            </w:pPr>
            <w:r w:rsidRPr="002A6E3C">
              <w:t>On payday, employers will send a direct deposit t</w:t>
            </w:r>
            <w:r>
              <w:t>o each participating employee’s</w:t>
            </w:r>
            <w:r w:rsidRPr="006A7991">
              <w:rPr>
                <w:rFonts w:cs="Arial"/>
                <w:i/>
                <w:iCs/>
                <w:kern w:val="0"/>
                <w:szCs w:val="20"/>
              </w:rPr>
              <w:t xml:space="preserve"> </w:t>
            </w:r>
            <w:proofErr w:type="spellStart"/>
            <w:proofErr w:type="gramStart"/>
            <w:r w:rsidRPr="006A7991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6A7991">
              <w:rPr>
                <w:rFonts w:cs="Arial"/>
                <w:kern w:val="0"/>
                <w:szCs w:val="20"/>
              </w:rPr>
              <w:t>RA</w:t>
            </w:r>
            <w:proofErr w:type="spellEnd"/>
            <w:proofErr w:type="gramEnd"/>
            <w:r>
              <w:rPr>
                <w:rFonts w:cs="Arial"/>
                <w:kern w:val="0"/>
                <w:szCs w:val="20"/>
              </w:rPr>
              <w:t>.</w:t>
            </w:r>
          </w:p>
        </w:tc>
        <w:tc>
          <w:tcPr>
            <w:tcW w:w="1098" w:type="dxa"/>
          </w:tcPr>
          <w:p w14:paraId="290CB263" w14:textId="77777777" w:rsidR="008164B7" w:rsidRDefault="008164B7" w:rsidP="005470E3"/>
        </w:tc>
        <w:tc>
          <w:tcPr>
            <w:tcW w:w="1170" w:type="dxa"/>
          </w:tcPr>
          <w:p w14:paraId="67244918" w14:textId="77777777" w:rsidR="008164B7" w:rsidRDefault="008164B7" w:rsidP="005470E3"/>
        </w:tc>
        <w:tc>
          <w:tcPr>
            <w:tcW w:w="1260" w:type="dxa"/>
          </w:tcPr>
          <w:p w14:paraId="76150258" w14:textId="77777777" w:rsidR="008164B7" w:rsidRDefault="008164B7" w:rsidP="005470E3"/>
        </w:tc>
        <w:tc>
          <w:tcPr>
            <w:tcW w:w="900" w:type="dxa"/>
          </w:tcPr>
          <w:p w14:paraId="1FCDA656" w14:textId="77777777" w:rsidR="008164B7" w:rsidRDefault="008164B7" w:rsidP="005470E3"/>
        </w:tc>
      </w:tr>
      <w:tr w:rsidR="008164B7" w14:paraId="3F542451" w14:textId="77777777" w:rsidTr="009C5A14">
        <w:trPr>
          <w:jc w:val="center"/>
        </w:trPr>
        <w:tc>
          <w:tcPr>
            <w:tcW w:w="2790" w:type="dxa"/>
          </w:tcPr>
          <w:p w14:paraId="6F3BC1AA" w14:textId="366087FE" w:rsidR="008164B7" w:rsidRPr="002A6E3C" w:rsidRDefault="008164B7" w:rsidP="005470E3">
            <w:pPr>
              <w:pStyle w:val="NCBodycopy"/>
              <w:spacing w:before="0" w:after="0"/>
            </w:pPr>
            <w:proofErr w:type="spellStart"/>
            <w:r w:rsidRPr="004915C4">
              <w:rPr>
                <w:i/>
              </w:rPr>
              <w:t>M</w:t>
            </w:r>
            <w:r>
              <w:t>yRA</w:t>
            </w:r>
            <w:proofErr w:type="spellEnd"/>
            <w:r>
              <w:t xml:space="preserve"> account balances will never go down</w:t>
            </w:r>
          </w:p>
        </w:tc>
        <w:tc>
          <w:tcPr>
            <w:tcW w:w="1098" w:type="dxa"/>
          </w:tcPr>
          <w:p w14:paraId="628176F7" w14:textId="77777777" w:rsidR="008164B7" w:rsidRDefault="008164B7" w:rsidP="005470E3"/>
        </w:tc>
        <w:tc>
          <w:tcPr>
            <w:tcW w:w="1170" w:type="dxa"/>
          </w:tcPr>
          <w:p w14:paraId="1BBDC444" w14:textId="77777777" w:rsidR="008164B7" w:rsidRDefault="008164B7" w:rsidP="005470E3"/>
        </w:tc>
        <w:tc>
          <w:tcPr>
            <w:tcW w:w="1260" w:type="dxa"/>
          </w:tcPr>
          <w:p w14:paraId="5A1F12B5" w14:textId="77777777" w:rsidR="008164B7" w:rsidRDefault="008164B7" w:rsidP="005470E3"/>
        </w:tc>
        <w:tc>
          <w:tcPr>
            <w:tcW w:w="900" w:type="dxa"/>
          </w:tcPr>
          <w:p w14:paraId="08D3C5B3" w14:textId="77777777" w:rsidR="008164B7" w:rsidRDefault="008164B7" w:rsidP="005470E3"/>
        </w:tc>
      </w:tr>
      <w:tr w:rsidR="008164B7" w14:paraId="79755FD7" w14:textId="77777777" w:rsidTr="009C5A14">
        <w:trPr>
          <w:jc w:val="center"/>
        </w:trPr>
        <w:tc>
          <w:tcPr>
            <w:tcW w:w="2790" w:type="dxa"/>
          </w:tcPr>
          <w:p w14:paraId="583EFBF5" w14:textId="7AB797D7" w:rsidR="008164B7" w:rsidRDefault="008164B7" w:rsidP="00BB10C1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accounts will earn the same variable interest rate as a low-risk government fund </w:t>
            </w:r>
          </w:p>
        </w:tc>
        <w:tc>
          <w:tcPr>
            <w:tcW w:w="1098" w:type="dxa"/>
          </w:tcPr>
          <w:p w14:paraId="0354D5CD" w14:textId="77777777" w:rsidR="008164B7" w:rsidRDefault="008164B7" w:rsidP="005470E3"/>
        </w:tc>
        <w:tc>
          <w:tcPr>
            <w:tcW w:w="1170" w:type="dxa"/>
          </w:tcPr>
          <w:p w14:paraId="689ACD3F" w14:textId="77777777" w:rsidR="008164B7" w:rsidRDefault="008164B7" w:rsidP="005470E3"/>
        </w:tc>
        <w:tc>
          <w:tcPr>
            <w:tcW w:w="1260" w:type="dxa"/>
          </w:tcPr>
          <w:p w14:paraId="15C0D770" w14:textId="77777777" w:rsidR="008164B7" w:rsidRDefault="008164B7" w:rsidP="005470E3"/>
        </w:tc>
        <w:tc>
          <w:tcPr>
            <w:tcW w:w="900" w:type="dxa"/>
          </w:tcPr>
          <w:p w14:paraId="07FFBFFF" w14:textId="77777777" w:rsidR="008164B7" w:rsidRDefault="008164B7" w:rsidP="005470E3"/>
        </w:tc>
      </w:tr>
      <w:tr w:rsidR="008164B7" w14:paraId="4B6D280A" w14:textId="77777777" w:rsidTr="009C5A14">
        <w:trPr>
          <w:jc w:val="center"/>
        </w:trPr>
        <w:tc>
          <w:tcPr>
            <w:tcW w:w="2790" w:type="dxa"/>
          </w:tcPr>
          <w:p w14:paraId="065CE778" w14:textId="396B5DBF" w:rsidR="008164B7" w:rsidRDefault="008164B7" w:rsidP="005470E3">
            <w:pPr>
              <w:pStyle w:val="NCBodycopy"/>
              <w:spacing w:before="0" w:after="0"/>
            </w:pPr>
            <w:r>
              <w:t>Accounts are backed by the U.S. Department of the Treasury</w:t>
            </w:r>
          </w:p>
        </w:tc>
        <w:tc>
          <w:tcPr>
            <w:tcW w:w="1098" w:type="dxa"/>
          </w:tcPr>
          <w:p w14:paraId="3528AB74" w14:textId="77777777" w:rsidR="008164B7" w:rsidRDefault="008164B7" w:rsidP="005470E3"/>
        </w:tc>
        <w:tc>
          <w:tcPr>
            <w:tcW w:w="1170" w:type="dxa"/>
          </w:tcPr>
          <w:p w14:paraId="74465834" w14:textId="77777777" w:rsidR="008164B7" w:rsidRDefault="008164B7" w:rsidP="005470E3"/>
        </w:tc>
        <w:tc>
          <w:tcPr>
            <w:tcW w:w="1260" w:type="dxa"/>
          </w:tcPr>
          <w:p w14:paraId="49B2C5A4" w14:textId="77777777" w:rsidR="008164B7" w:rsidRDefault="008164B7" w:rsidP="005470E3"/>
        </w:tc>
        <w:tc>
          <w:tcPr>
            <w:tcW w:w="900" w:type="dxa"/>
          </w:tcPr>
          <w:p w14:paraId="3A46DBDB" w14:textId="77777777" w:rsidR="008164B7" w:rsidRDefault="008164B7" w:rsidP="005470E3"/>
        </w:tc>
      </w:tr>
      <w:tr w:rsidR="008164B7" w14:paraId="04376BD3" w14:textId="77777777" w:rsidTr="009C5A14">
        <w:trPr>
          <w:jc w:val="center"/>
        </w:trPr>
        <w:tc>
          <w:tcPr>
            <w:tcW w:w="2790" w:type="dxa"/>
          </w:tcPr>
          <w:p w14:paraId="0D50A1EA" w14:textId="74DFC006" w:rsidR="008164B7" w:rsidRDefault="008164B7" w:rsidP="00443CC2">
            <w:pPr>
              <w:pStyle w:val="NCBodycopy"/>
              <w:spacing w:before="0" w:after="0"/>
            </w:pPr>
            <w:r w:rsidRPr="00BB5A3E">
              <w:t xml:space="preserve">An employee can open a </w:t>
            </w:r>
            <w:proofErr w:type="spellStart"/>
            <w:r w:rsidRPr="00BB5A3E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BB5A3E">
              <w:rPr>
                <w:rFonts w:cs="Arial"/>
                <w:kern w:val="0"/>
                <w:szCs w:val="20"/>
              </w:rPr>
              <w:t>RA</w:t>
            </w:r>
            <w:proofErr w:type="spellEnd"/>
            <w:r w:rsidRPr="00BB5A3E">
              <w:t xml:space="preserve"> account with as little as $25 </w:t>
            </w:r>
            <w:r w:rsidR="00A41ACC">
              <w:t xml:space="preserve">or more </w:t>
            </w:r>
            <w:r w:rsidRPr="00BB5A3E">
              <w:t xml:space="preserve">and can contribute </w:t>
            </w:r>
            <w:r>
              <w:t xml:space="preserve">as little as </w:t>
            </w:r>
            <w:r w:rsidRPr="00BB5A3E">
              <w:t>$5 every payday</w:t>
            </w:r>
          </w:p>
        </w:tc>
        <w:tc>
          <w:tcPr>
            <w:tcW w:w="1098" w:type="dxa"/>
          </w:tcPr>
          <w:p w14:paraId="69603724" w14:textId="77777777" w:rsidR="008164B7" w:rsidRDefault="008164B7" w:rsidP="005470E3"/>
        </w:tc>
        <w:tc>
          <w:tcPr>
            <w:tcW w:w="1170" w:type="dxa"/>
          </w:tcPr>
          <w:p w14:paraId="2B305591" w14:textId="77777777" w:rsidR="008164B7" w:rsidRDefault="008164B7" w:rsidP="005470E3"/>
        </w:tc>
        <w:tc>
          <w:tcPr>
            <w:tcW w:w="1260" w:type="dxa"/>
          </w:tcPr>
          <w:p w14:paraId="784F6E52" w14:textId="77777777" w:rsidR="008164B7" w:rsidRDefault="008164B7" w:rsidP="005470E3"/>
        </w:tc>
        <w:tc>
          <w:tcPr>
            <w:tcW w:w="900" w:type="dxa"/>
          </w:tcPr>
          <w:p w14:paraId="12BD5375" w14:textId="77777777" w:rsidR="008164B7" w:rsidRDefault="008164B7" w:rsidP="005470E3"/>
        </w:tc>
      </w:tr>
      <w:tr w:rsidR="008164B7" w14:paraId="7A65566C" w14:textId="77777777" w:rsidTr="009C5A14">
        <w:trPr>
          <w:jc w:val="center"/>
        </w:trPr>
        <w:tc>
          <w:tcPr>
            <w:tcW w:w="2790" w:type="dxa"/>
          </w:tcPr>
          <w:p w14:paraId="644C0E10" w14:textId="04A8D1B6" w:rsidR="008164B7" w:rsidRDefault="008164B7" w:rsidP="005470E3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accounts have no fees</w:t>
            </w:r>
          </w:p>
        </w:tc>
        <w:tc>
          <w:tcPr>
            <w:tcW w:w="1098" w:type="dxa"/>
          </w:tcPr>
          <w:p w14:paraId="54C4751F" w14:textId="77777777" w:rsidR="008164B7" w:rsidRDefault="008164B7" w:rsidP="005470E3"/>
        </w:tc>
        <w:tc>
          <w:tcPr>
            <w:tcW w:w="1170" w:type="dxa"/>
          </w:tcPr>
          <w:p w14:paraId="0FCE0307" w14:textId="77777777" w:rsidR="008164B7" w:rsidRDefault="008164B7" w:rsidP="005470E3"/>
        </w:tc>
        <w:tc>
          <w:tcPr>
            <w:tcW w:w="1260" w:type="dxa"/>
          </w:tcPr>
          <w:p w14:paraId="6D56D212" w14:textId="77777777" w:rsidR="008164B7" w:rsidRDefault="008164B7" w:rsidP="005470E3"/>
        </w:tc>
        <w:tc>
          <w:tcPr>
            <w:tcW w:w="900" w:type="dxa"/>
          </w:tcPr>
          <w:p w14:paraId="6C4DA950" w14:textId="77777777" w:rsidR="008164B7" w:rsidRDefault="008164B7" w:rsidP="005470E3"/>
        </w:tc>
      </w:tr>
      <w:tr w:rsidR="008164B7" w14:paraId="3E296CF4" w14:textId="77777777" w:rsidTr="009C5A14">
        <w:trPr>
          <w:jc w:val="center"/>
        </w:trPr>
        <w:tc>
          <w:tcPr>
            <w:tcW w:w="2790" w:type="dxa"/>
          </w:tcPr>
          <w:p w14:paraId="6D788DEF" w14:textId="076AA9D6" w:rsidR="008164B7" w:rsidRDefault="008164B7" w:rsidP="00AA1361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accounts have Roth IRA tax advantages </w:t>
            </w:r>
          </w:p>
        </w:tc>
        <w:tc>
          <w:tcPr>
            <w:tcW w:w="1098" w:type="dxa"/>
          </w:tcPr>
          <w:p w14:paraId="44EA05AE" w14:textId="77777777" w:rsidR="008164B7" w:rsidRDefault="008164B7" w:rsidP="005470E3"/>
        </w:tc>
        <w:tc>
          <w:tcPr>
            <w:tcW w:w="1170" w:type="dxa"/>
          </w:tcPr>
          <w:p w14:paraId="60E8C7CA" w14:textId="77777777" w:rsidR="008164B7" w:rsidRDefault="008164B7" w:rsidP="005470E3"/>
        </w:tc>
        <w:tc>
          <w:tcPr>
            <w:tcW w:w="1260" w:type="dxa"/>
          </w:tcPr>
          <w:p w14:paraId="5D457995" w14:textId="77777777" w:rsidR="008164B7" w:rsidRDefault="008164B7" w:rsidP="005470E3"/>
        </w:tc>
        <w:tc>
          <w:tcPr>
            <w:tcW w:w="900" w:type="dxa"/>
          </w:tcPr>
          <w:p w14:paraId="409C1048" w14:textId="77777777" w:rsidR="008164B7" w:rsidRDefault="008164B7" w:rsidP="005470E3"/>
        </w:tc>
      </w:tr>
    </w:tbl>
    <w:p w14:paraId="5FE02598" w14:textId="29866E03" w:rsidR="00732138" w:rsidRPr="00FA04E0" w:rsidRDefault="0048325F" w:rsidP="00205891">
      <w:r>
        <w:br w:type="textWrapping" w:clear="all"/>
      </w:r>
    </w:p>
    <w:p w14:paraId="6F279A71" w14:textId="25C8370D" w:rsidR="009E58E2" w:rsidRDefault="00443CC2" w:rsidP="009E58E2">
      <w:pPr>
        <w:pStyle w:val="ListParagraph"/>
        <w:numPr>
          <w:ilvl w:val="0"/>
          <w:numId w:val="15"/>
        </w:numPr>
      </w:pPr>
      <w:r>
        <w:t xml:space="preserve">After hearing these additional descriptions, how </w:t>
      </w:r>
      <w:r w:rsidR="009E58E2">
        <w:t xml:space="preserve">would you characterize your </w:t>
      </w:r>
      <w:r w:rsidR="00AB46C1">
        <w:t>thoughts about</w:t>
      </w:r>
      <w:r w:rsidR="009E58E2">
        <w:t xml:space="preserve"> </w:t>
      </w:r>
      <w:proofErr w:type="spellStart"/>
      <w:proofErr w:type="gramStart"/>
      <w:r w:rsidR="00CE2E75" w:rsidRPr="006A7991">
        <w:rPr>
          <w:rFonts w:cs="Arial"/>
          <w:i/>
          <w:iCs/>
          <w:kern w:val="0"/>
          <w:szCs w:val="20"/>
        </w:rPr>
        <w:t>my</w:t>
      </w:r>
      <w:r w:rsidR="00CE2E75" w:rsidRPr="006A7991">
        <w:rPr>
          <w:rFonts w:cs="Arial"/>
          <w:kern w:val="0"/>
          <w:szCs w:val="20"/>
        </w:rPr>
        <w:t>RA</w:t>
      </w:r>
      <w:proofErr w:type="spellEnd"/>
      <w:proofErr w:type="gramEnd"/>
      <w:r w:rsidR="009E58E2">
        <w:t>? W</w:t>
      </w:r>
      <w:r w:rsidR="00B533A6">
        <w:t>hich one of these statements best describes you</w:t>
      </w:r>
      <w:r w:rsidR="009E58E2">
        <w:t>.</w:t>
      </w:r>
      <w:r w:rsidR="00506BDB">
        <w:t xml:space="preserve"> (READ LIST)</w:t>
      </w:r>
    </w:p>
    <w:p w14:paraId="5D5CD197" w14:textId="77777777" w:rsidR="009E58E2" w:rsidRPr="000E0266" w:rsidRDefault="009E58E2" w:rsidP="009E58E2">
      <w:pPr>
        <w:pStyle w:val="ListParagraph"/>
      </w:pPr>
      <w:r w:rsidRPr="000E0266">
        <w:t xml:space="preserve"> </w:t>
      </w:r>
    </w:p>
    <w:p w14:paraId="559C0457" w14:textId="5D5F5BB7" w:rsidR="00943305" w:rsidRDefault="00943305" w:rsidP="009E58E2">
      <w:pPr>
        <w:pStyle w:val="AnswerList"/>
        <w:numPr>
          <w:ilvl w:val="0"/>
          <w:numId w:val="34"/>
        </w:numPr>
        <w:rPr>
          <w:rStyle w:val="PageNumber"/>
        </w:rPr>
      </w:pPr>
      <w:r>
        <w:rPr>
          <w:rStyle w:val="PageNumber"/>
        </w:rPr>
        <w:t>We have no need for a product like this at our company</w:t>
      </w:r>
    </w:p>
    <w:p w14:paraId="4CE18777" w14:textId="2A807E63" w:rsidR="009E58E2" w:rsidRPr="00FF73A5" w:rsidRDefault="009E58E2" w:rsidP="009E58E2">
      <w:pPr>
        <w:pStyle w:val="AnswerList"/>
        <w:numPr>
          <w:ilvl w:val="0"/>
          <w:numId w:val="34"/>
        </w:numPr>
        <w:rPr>
          <w:rStyle w:val="PageNumber"/>
        </w:rPr>
      </w:pPr>
      <w:r>
        <w:rPr>
          <w:rStyle w:val="PageNumber"/>
        </w:rPr>
        <w:t xml:space="preserve">I would review </w:t>
      </w:r>
      <w:r w:rsidR="00AB46C1">
        <w:rPr>
          <w:rStyle w:val="PageNumber"/>
        </w:rPr>
        <w:t xml:space="preserve">information about it </w:t>
      </w:r>
      <w:r>
        <w:rPr>
          <w:rStyle w:val="PageNumber"/>
        </w:rPr>
        <w:t>so I know more about it</w:t>
      </w:r>
    </w:p>
    <w:p w14:paraId="0316B281" w14:textId="77777777" w:rsidR="009E58E2" w:rsidRDefault="009E58E2" w:rsidP="009E58E2">
      <w:pPr>
        <w:pStyle w:val="AnswerList"/>
        <w:rPr>
          <w:rStyle w:val="PageNumber"/>
        </w:rPr>
      </w:pPr>
      <w:r>
        <w:rPr>
          <w:rStyle w:val="PageNumber"/>
        </w:rPr>
        <w:t>It would be nice to have another retirement savings option for employees</w:t>
      </w:r>
    </w:p>
    <w:p w14:paraId="18CAC347" w14:textId="6419DDE5" w:rsidR="009E58E2" w:rsidRDefault="009E58E2" w:rsidP="009E58E2">
      <w:pPr>
        <w:pStyle w:val="AnswerList"/>
        <w:rPr>
          <w:rStyle w:val="PageNumber"/>
        </w:rPr>
      </w:pPr>
      <w:r>
        <w:rPr>
          <w:rStyle w:val="PageNumber"/>
        </w:rPr>
        <w:t xml:space="preserve">I’m interested in learning more about </w:t>
      </w:r>
      <w:proofErr w:type="spellStart"/>
      <w:r w:rsidR="00CE2E75" w:rsidRPr="006A7991">
        <w:rPr>
          <w:i/>
          <w:iCs/>
        </w:rPr>
        <w:t>my</w:t>
      </w:r>
      <w:r w:rsidR="00CE2E75" w:rsidRPr="006A7991">
        <w:t>RA</w:t>
      </w:r>
      <w:proofErr w:type="spellEnd"/>
      <w:r w:rsidR="00CE2E75">
        <w:rPr>
          <w:rStyle w:val="PageNumber"/>
        </w:rPr>
        <w:t xml:space="preserve"> </w:t>
      </w:r>
      <w:r w:rsidR="00204E53">
        <w:rPr>
          <w:rStyle w:val="PageNumber"/>
        </w:rPr>
        <w:t xml:space="preserve">right away to make it available </w:t>
      </w:r>
      <w:r>
        <w:rPr>
          <w:rStyle w:val="PageNumber"/>
        </w:rPr>
        <w:t>to employees</w:t>
      </w:r>
    </w:p>
    <w:p w14:paraId="35B2280E" w14:textId="77777777" w:rsidR="009E58E2" w:rsidRDefault="009E58E2" w:rsidP="009E58E2">
      <w:pPr>
        <w:pStyle w:val="AnswerList"/>
        <w:rPr>
          <w:rStyle w:val="PageNumber"/>
        </w:rPr>
      </w:pPr>
      <w:r>
        <w:rPr>
          <w:rStyle w:val="PageNumber"/>
        </w:rPr>
        <w:t xml:space="preserve">(DO NOT READ) OTHER, SPECIFY: _______________________________________ </w:t>
      </w:r>
    </w:p>
    <w:p w14:paraId="0EB7607B" w14:textId="77777777" w:rsidR="009E58E2" w:rsidRPr="00B33DD7" w:rsidRDefault="009E58E2" w:rsidP="009E58E2">
      <w:pPr>
        <w:pStyle w:val="AnswerList"/>
      </w:pPr>
      <w:r>
        <w:rPr>
          <w:rStyle w:val="PageNumber"/>
        </w:rPr>
        <w:t>DON’T KNOW</w:t>
      </w:r>
    </w:p>
    <w:p w14:paraId="10ABC083" w14:textId="7D75A858" w:rsidR="009B28B6" w:rsidRPr="000E0266" w:rsidRDefault="00443CC2" w:rsidP="00186A21">
      <w:pPr>
        <w:pStyle w:val="ListParagraph"/>
        <w:numPr>
          <w:ilvl w:val="0"/>
          <w:numId w:val="15"/>
        </w:numPr>
      </w:pPr>
      <w:r>
        <w:lastRenderedPageBreak/>
        <w:t>Since you’ve heard more about it</w:t>
      </w:r>
      <w:r w:rsidR="00FC225F">
        <w:t>, how interested</w:t>
      </w:r>
      <w:r w:rsidR="00D82DAF">
        <w:t xml:space="preserve"> would </w:t>
      </w:r>
      <w:r w:rsidR="00943305">
        <w:t>your company be in providing</w:t>
      </w:r>
      <w:r w:rsidR="00D82DAF">
        <w:t xml:space="preserve"> </w:t>
      </w:r>
      <w:proofErr w:type="spellStart"/>
      <w:proofErr w:type="gramStart"/>
      <w:r w:rsidR="00CE2E75" w:rsidRPr="006A7991">
        <w:rPr>
          <w:rFonts w:cs="Arial"/>
          <w:i/>
          <w:iCs/>
          <w:kern w:val="0"/>
          <w:szCs w:val="20"/>
        </w:rPr>
        <w:t>my</w:t>
      </w:r>
      <w:r w:rsidR="00CE2E75" w:rsidRPr="006A7991">
        <w:rPr>
          <w:rFonts w:cs="Arial"/>
          <w:kern w:val="0"/>
          <w:szCs w:val="20"/>
        </w:rPr>
        <w:t>RA</w:t>
      </w:r>
      <w:proofErr w:type="spellEnd"/>
      <w:proofErr w:type="gramEnd"/>
      <w:r w:rsidR="00CE2E75">
        <w:t xml:space="preserve"> </w:t>
      </w:r>
      <w:r w:rsidR="00943305">
        <w:t>to your employees</w:t>
      </w:r>
      <w:r w:rsidR="009B28B6">
        <w:t>?</w:t>
      </w:r>
      <w:r w:rsidR="00D82DAF">
        <w:t xml:space="preserve"> Would you say…</w:t>
      </w:r>
      <w:proofErr w:type="gramStart"/>
      <w:r w:rsidR="00D82DAF">
        <w:t>.</w:t>
      </w:r>
      <w:proofErr w:type="gramEnd"/>
      <w:r w:rsidR="00506BDB">
        <w:t xml:space="preserve"> (READ)</w:t>
      </w:r>
    </w:p>
    <w:p w14:paraId="28052913" w14:textId="77777777" w:rsidR="009B28B6" w:rsidRPr="000E0266" w:rsidRDefault="009B28B6" w:rsidP="009B28B6">
      <w:pPr>
        <w:ind w:left="720" w:hanging="720"/>
      </w:pPr>
      <w:r w:rsidRPr="000E0266">
        <w:t xml:space="preserve"> </w:t>
      </w:r>
    </w:p>
    <w:p w14:paraId="69057C51" w14:textId="0968E449" w:rsidR="009B28B6" w:rsidRDefault="00D82DAF" w:rsidP="001F431E">
      <w:pPr>
        <w:pStyle w:val="AnswerList"/>
        <w:numPr>
          <w:ilvl w:val="0"/>
          <w:numId w:val="49"/>
        </w:numPr>
        <w:rPr>
          <w:rStyle w:val="PageNumber"/>
        </w:rPr>
      </w:pPr>
      <w:r>
        <w:rPr>
          <w:rStyle w:val="PageNumber"/>
        </w:rPr>
        <w:t>Not at all interested</w:t>
      </w:r>
    </w:p>
    <w:p w14:paraId="1C177FE8" w14:textId="4C92B37C" w:rsidR="00CE62F2" w:rsidRPr="00FF73A5" w:rsidRDefault="00CE62F2" w:rsidP="00186A21">
      <w:pPr>
        <w:pStyle w:val="AnswerList"/>
        <w:numPr>
          <w:ilvl w:val="0"/>
          <w:numId w:val="33"/>
        </w:numPr>
        <w:rPr>
          <w:rStyle w:val="PageNumber"/>
        </w:rPr>
      </w:pPr>
      <w:r>
        <w:rPr>
          <w:rStyle w:val="PageNumber"/>
        </w:rPr>
        <w:t>Not very interested</w:t>
      </w:r>
    </w:p>
    <w:p w14:paraId="127F1508" w14:textId="59AFB929" w:rsidR="009B28B6" w:rsidRDefault="00CE62F2" w:rsidP="009B28B6">
      <w:pPr>
        <w:pStyle w:val="AnswerList"/>
        <w:rPr>
          <w:rStyle w:val="PageNumber"/>
        </w:rPr>
      </w:pPr>
      <w:r>
        <w:rPr>
          <w:rStyle w:val="PageNumber"/>
        </w:rPr>
        <w:t>Somewhat i</w:t>
      </w:r>
      <w:r w:rsidR="0074277D">
        <w:rPr>
          <w:rStyle w:val="PageNumber"/>
        </w:rPr>
        <w:t xml:space="preserve">nterested </w:t>
      </w:r>
      <w:r w:rsidR="00B52FB1">
        <w:rPr>
          <w:rStyle w:val="PageNumber"/>
        </w:rPr>
        <w:t xml:space="preserve"> (SKIP TO Q34)</w:t>
      </w:r>
    </w:p>
    <w:p w14:paraId="14DE54DA" w14:textId="455F31B6" w:rsidR="00CE62F2" w:rsidRDefault="00CE62F2" w:rsidP="006A14ED">
      <w:pPr>
        <w:pStyle w:val="AnswerList"/>
        <w:rPr>
          <w:rStyle w:val="PageNumber"/>
        </w:rPr>
      </w:pPr>
      <w:r>
        <w:rPr>
          <w:rStyle w:val="PageNumber"/>
        </w:rPr>
        <w:t>Very interested</w:t>
      </w:r>
      <w:r w:rsidR="00B52FB1">
        <w:rPr>
          <w:rStyle w:val="PageNumber"/>
        </w:rPr>
        <w:t xml:space="preserve">  (SKIP TO Q34)</w:t>
      </w:r>
    </w:p>
    <w:p w14:paraId="30569312" w14:textId="77777777" w:rsidR="009B28B6" w:rsidRPr="00B33DD7" w:rsidRDefault="009B28B6" w:rsidP="009B28B6">
      <w:pPr>
        <w:pStyle w:val="AnswerList"/>
      </w:pPr>
      <w:r>
        <w:rPr>
          <w:rStyle w:val="PageNumber"/>
        </w:rPr>
        <w:t>DON’T KNOW</w:t>
      </w:r>
    </w:p>
    <w:p w14:paraId="5EE11D1A" w14:textId="77777777" w:rsidR="00716AD6" w:rsidRDefault="00716AD6" w:rsidP="00716AD6">
      <w:pPr>
        <w:ind w:right="-396"/>
        <w:outlineLvl w:val="0"/>
        <w:rPr>
          <w:rFonts w:cs="Arial"/>
          <w:sz w:val="24"/>
        </w:rPr>
      </w:pPr>
    </w:p>
    <w:p w14:paraId="7D266A26" w14:textId="1F62E0DB" w:rsidR="00716AD6" w:rsidRDefault="00662E5E" w:rsidP="00716AD6">
      <w:pPr>
        <w:pStyle w:val="ListParagraph"/>
        <w:numPr>
          <w:ilvl w:val="0"/>
          <w:numId w:val="15"/>
        </w:numPr>
      </w:pPr>
      <w:r>
        <w:t>Why are you [FILL</w:t>
      </w:r>
      <w:r w:rsidR="0087485A">
        <w:t>:</w:t>
      </w:r>
      <w:r w:rsidR="000A7E57">
        <w:t xml:space="preserve"> “not at all” / “not very”</w:t>
      </w:r>
      <w:r w:rsidR="00876A75">
        <w:t xml:space="preserve"> / “somewhat” / “very”]</w:t>
      </w:r>
      <w:r>
        <w:t xml:space="preserve">] interested in </w:t>
      </w:r>
      <w:proofErr w:type="spellStart"/>
      <w:proofErr w:type="gramStart"/>
      <w:r w:rsidR="00CE2E75" w:rsidRPr="006A7991">
        <w:rPr>
          <w:rFonts w:cs="Arial"/>
          <w:i/>
          <w:iCs/>
          <w:kern w:val="0"/>
          <w:szCs w:val="20"/>
        </w:rPr>
        <w:t>my</w:t>
      </w:r>
      <w:r w:rsidR="00CE2E75" w:rsidRPr="006A7991">
        <w:rPr>
          <w:rFonts w:cs="Arial"/>
          <w:kern w:val="0"/>
          <w:szCs w:val="20"/>
        </w:rPr>
        <w:t>RA</w:t>
      </w:r>
      <w:proofErr w:type="spellEnd"/>
      <w:proofErr w:type="gramEnd"/>
      <w:r>
        <w:t>?</w:t>
      </w:r>
      <w:r w:rsidR="00B52FB1">
        <w:t xml:space="preserve"> (PROBE AND CLARIFY)</w:t>
      </w:r>
    </w:p>
    <w:p w14:paraId="45C32FBC" w14:textId="152BF90F" w:rsidR="00716AD6" w:rsidRDefault="00716AD6" w:rsidP="00716AD6">
      <w:pPr>
        <w:pStyle w:val="ListParagraph"/>
        <w:pBdr>
          <w:bottom w:val="single" w:sz="12" w:space="1" w:color="auto"/>
        </w:pBdr>
      </w:pPr>
    </w:p>
    <w:p w14:paraId="6B5573DB" w14:textId="77777777" w:rsidR="00662E5E" w:rsidRDefault="00662E5E" w:rsidP="00716AD6">
      <w:pPr>
        <w:pStyle w:val="ListParagraph"/>
      </w:pPr>
    </w:p>
    <w:p w14:paraId="70B963D3" w14:textId="77777777" w:rsidR="00662E5E" w:rsidRDefault="00662E5E" w:rsidP="00716AD6">
      <w:pPr>
        <w:pStyle w:val="ListParagraph"/>
      </w:pPr>
    </w:p>
    <w:p w14:paraId="52919184" w14:textId="77777777" w:rsidR="00662E5E" w:rsidRDefault="00662E5E" w:rsidP="00662E5E">
      <w:pPr>
        <w:pStyle w:val="ListParagraph"/>
        <w:pBdr>
          <w:bottom w:val="single" w:sz="12" w:space="1" w:color="auto"/>
        </w:pBdr>
      </w:pPr>
    </w:p>
    <w:p w14:paraId="13377BB5" w14:textId="77777777" w:rsidR="00662E5E" w:rsidRDefault="00662E5E" w:rsidP="00716AD6">
      <w:pPr>
        <w:pStyle w:val="ListParagraph"/>
      </w:pPr>
    </w:p>
    <w:p w14:paraId="0467E538" w14:textId="01545091" w:rsidR="00F42034" w:rsidRDefault="002B376A" w:rsidP="00F42034">
      <w:pPr>
        <w:pStyle w:val="ListParagraph"/>
        <w:numPr>
          <w:ilvl w:val="0"/>
          <w:numId w:val="15"/>
        </w:numPr>
      </w:pPr>
      <w:r>
        <w:t xml:space="preserve">I’m going to read a few statements. </w:t>
      </w:r>
      <w:r w:rsidR="00F42034">
        <w:t xml:space="preserve">For each, please tell me if </w:t>
      </w:r>
      <w:r>
        <w:t xml:space="preserve">it </w:t>
      </w:r>
      <w:r w:rsidR="00D81CE3">
        <w:t>i</w:t>
      </w:r>
      <w:r>
        <w:t xml:space="preserve">s </w:t>
      </w:r>
      <w:r w:rsidR="00F42034">
        <w:t>a concern</w:t>
      </w:r>
      <w:r>
        <w:t xml:space="preserve"> you might have about making </w:t>
      </w:r>
      <w:proofErr w:type="spellStart"/>
      <w:proofErr w:type="gramStart"/>
      <w:r w:rsidRPr="002B376A">
        <w:rPr>
          <w:i/>
        </w:rPr>
        <w:t>my</w:t>
      </w:r>
      <w:r>
        <w:t>RA</w:t>
      </w:r>
      <w:proofErr w:type="spellEnd"/>
      <w:proofErr w:type="gramEnd"/>
      <w:r>
        <w:t xml:space="preserve"> available to your employees</w:t>
      </w:r>
      <w:r w:rsidR="00F42034">
        <w:t>. We’ll use a 3 point scale: 1 = not a concern at all</w:t>
      </w:r>
      <w:r>
        <w:t>,</w:t>
      </w:r>
      <w:r w:rsidR="00F42034">
        <w:t xml:space="preserve"> 2= somewhat of a concern and 3 = a big concern. </w:t>
      </w:r>
    </w:p>
    <w:p w14:paraId="20D15A0E" w14:textId="77777777" w:rsidR="00F42034" w:rsidRDefault="00F42034" w:rsidP="00F42034">
      <w:pPr>
        <w:pStyle w:val="ListParagraph"/>
      </w:pPr>
      <w:r>
        <w:t xml:space="preserve"> </w:t>
      </w:r>
    </w:p>
    <w:p w14:paraId="1A789438" w14:textId="4684D39B" w:rsidR="00F42034" w:rsidRDefault="00A41ACC" w:rsidP="00F42034">
      <w:pPr>
        <w:pStyle w:val="ListParagraph"/>
      </w:pPr>
      <w: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990"/>
        <w:gridCol w:w="990"/>
      </w:tblGrid>
      <w:tr w:rsidR="00A05D14" w:rsidRPr="00BB5A3E" w14:paraId="2D2C6848" w14:textId="02EB2519" w:rsidTr="00A05D14">
        <w:trPr>
          <w:jc w:val="center"/>
        </w:trPr>
        <w:tc>
          <w:tcPr>
            <w:tcW w:w="6678" w:type="dxa"/>
          </w:tcPr>
          <w:p w14:paraId="1EDAE69D" w14:textId="77777777" w:rsidR="00A05D14" w:rsidRPr="00BE47A1" w:rsidRDefault="00A05D14" w:rsidP="00F42034">
            <w:pPr>
              <w:rPr>
                <w:b/>
              </w:rPr>
            </w:pPr>
            <w:r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6214BC20" w14:textId="23E92903" w:rsidR="00A05D14" w:rsidRDefault="00A05D14" w:rsidP="002B6D14">
            <w:pPr>
              <w:jc w:val="center"/>
            </w:pPr>
            <w:r w:rsidRPr="00BB5A3E">
              <w:t>Not a concern at all</w:t>
            </w:r>
          </w:p>
          <w:p w14:paraId="4ECDC656" w14:textId="42D72710" w:rsidR="00A05D14" w:rsidRPr="00BB5A3E" w:rsidRDefault="00A05D14" w:rsidP="002B6D14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14:paraId="21577C99" w14:textId="77777777" w:rsidR="00A05D14" w:rsidRDefault="00A05D14" w:rsidP="002B6D14">
            <w:pPr>
              <w:jc w:val="center"/>
            </w:pPr>
            <w:r w:rsidRPr="00BB5A3E">
              <w:t>Somewhat of a concern</w:t>
            </w:r>
          </w:p>
          <w:p w14:paraId="473EBF03" w14:textId="3453B7D9" w:rsidR="00A05D14" w:rsidRPr="00BB5A3E" w:rsidRDefault="00A05D14" w:rsidP="002B6D14">
            <w:pPr>
              <w:jc w:val="center"/>
            </w:pPr>
            <w:r>
              <w:t>2</w:t>
            </w:r>
          </w:p>
        </w:tc>
        <w:tc>
          <w:tcPr>
            <w:tcW w:w="990" w:type="dxa"/>
          </w:tcPr>
          <w:p w14:paraId="231810E9" w14:textId="77777777" w:rsidR="00A05D14" w:rsidRDefault="00A05D14" w:rsidP="002B6D14">
            <w:pPr>
              <w:jc w:val="center"/>
            </w:pPr>
            <w:r>
              <w:t>A</w:t>
            </w:r>
            <w:r w:rsidRPr="00BB5A3E">
              <w:t xml:space="preserve"> big concern</w:t>
            </w:r>
          </w:p>
          <w:p w14:paraId="73585A05" w14:textId="77777777" w:rsidR="00A05D14" w:rsidRDefault="00A05D14" w:rsidP="002B6D14">
            <w:pPr>
              <w:jc w:val="center"/>
            </w:pPr>
          </w:p>
          <w:p w14:paraId="4D32B3E6" w14:textId="6D4D7217" w:rsidR="00A05D14" w:rsidRPr="00BB5A3E" w:rsidRDefault="00A05D14" w:rsidP="002B6D14">
            <w:pPr>
              <w:jc w:val="center"/>
            </w:pPr>
            <w:r>
              <w:t>3</w:t>
            </w:r>
          </w:p>
        </w:tc>
        <w:tc>
          <w:tcPr>
            <w:tcW w:w="990" w:type="dxa"/>
          </w:tcPr>
          <w:p w14:paraId="4191114C" w14:textId="77777777" w:rsidR="00A05D14" w:rsidRDefault="00A05D14" w:rsidP="002B6D14">
            <w:pPr>
              <w:jc w:val="center"/>
            </w:pPr>
            <w:r>
              <w:t>DON’T KNOW</w:t>
            </w:r>
          </w:p>
          <w:p w14:paraId="4CE3ECAD" w14:textId="77777777" w:rsidR="00A05D14" w:rsidRDefault="00A05D14" w:rsidP="002B6D14">
            <w:pPr>
              <w:jc w:val="center"/>
            </w:pPr>
          </w:p>
          <w:p w14:paraId="11FAE7C2" w14:textId="5EFB8CE0" w:rsidR="00A05D14" w:rsidRDefault="00A05D14" w:rsidP="002B6D14">
            <w:pPr>
              <w:jc w:val="center"/>
            </w:pPr>
            <w:r>
              <w:t>4</w:t>
            </w:r>
          </w:p>
        </w:tc>
      </w:tr>
      <w:tr w:rsidR="00A05D14" w14:paraId="6EA95EAC" w14:textId="6199AF61" w:rsidTr="00A05D14">
        <w:trPr>
          <w:jc w:val="center"/>
        </w:trPr>
        <w:tc>
          <w:tcPr>
            <w:tcW w:w="6678" w:type="dxa"/>
          </w:tcPr>
          <w:p w14:paraId="1BA950F3" w14:textId="75515983" w:rsidR="00A05D14" w:rsidRDefault="00A05D14" w:rsidP="00F42034">
            <w:pPr>
              <w:pStyle w:val="NCBodycopy"/>
              <w:numPr>
                <w:ilvl w:val="0"/>
                <w:numId w:val="38"/>
              </w:numPr>
              <w:spacing w:before="0" w:after="0"/>
            </w:pPr>
            <w:r>
              <w:t xml:space="preserve">Our company doesn’t need a retirement savings option like </w:t>
            </w:r>
            <w:proofErr w:type="spellStart"/>
            <w:r w:rsidRPr="006A7991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6A7991">
              <w:rPr>
                <w:rFonts w:cs="Arial"/>
                <w:kern w:val="0"/>
                <w:szCs w:val="20"/>
              </w:rPr>
              <w:t>RA</w:t>
            </w:r>
            <w:proofErr w:type="spellEnd"/>
          </w:p>
        </w:tc>
        <w:tc>
          <w:tcPr>
            <w:tcW w:w="1080" w:type="dxa"/>
          </w:tcPr>
          <w:p w14:paraId="499335FF" w14:textId="77777777" w:rsidR="00A05D14" w:rsidRDefault="00A05D14" w:rsidP="00F42034"/>
        </w:tc>
        <w:tc>
          <w:tcPr>
            <w:tcW w:w="1170" w:type="dxa"/>
          </w:tcPr>
          <w:p w14:paraId="2F8B4890" w14:textId="77777777" w:rsidR="00A05D14" w:rsidRDefault="00A05D14" w:rsidP="00F42034"/>
        </w:tc>
        <w:tc>
          <w:tcPr>
            <w:tcW w:w="990" w:type="dxa"/>
          </w:tcPr>
          <w:p w14:paraId="0D6B7663" w14:textId="77777777" w:rsidR="00A05D14" w:rsidRDefault="00A05D14" w:rsidP="00F42034"/>
        </w:tc>
        <w:tc>
          <w:tcPr>
            <w:tcW w:w="990" w:type="dxa"/>
          </w:tcPr>
          <w:p w14:paraId="5FEA0C08" w14:textId="77777777" w:rsidR="00A05D14" w:rsidRDefault="00A05D14" w:rsidP="00F42034"/>
        </w:tc>
      </w:tr>
      <w:tr w:rsidR="00A05D14" w14:paraId="12CBDAA9" w14:textId="30DC690C" w:rsidTr="00A05D14">
        <w:trPr>
          <w:jc w:val="center"/>
        </w:trPr>
        <w:tc>
          <w:tcPr>
            <w:tcW w:w="6678" w:type="dxa"/>
          </w:tcPr>
          <w:p w14:paraId="72A1DADA" w14:textId="77777777" w:rsidR="00A05D14" w:rsidRDefault="00A05D14" w:rsidP="00F42034">
            <w:pPr>
              <w:pStyle w:val="NCBodycopy"/>
              <w:spacing w:before="0" w:after="0"/>
            </w:pPr>
            <w:r>
              <w:t>The timing isn’t right for offering a new savings option for my company</w:t>
            </w:r>
          </w:p>
        </w:tc>
        <w:tc>
          <w:tcPr>
            <w:tcW w:w="1080" w:type="dxa"/>
          </w:tcPr>
          <w:p w14:paraId="4655CC77" w14:textId="77777777" w:rsidR="00A05D14" w:rsidRDefault="00A05D14" w:rsidP="00F42034"/>
        </w:tc>
        <w:tc>
          <w:tcPr>
            <w:tcW w:w="1170" w:type="dxa"/>
          </w:tcPr>
          <w:p w14:paraId="6491C107" w14:textId="77777777" w:rsidR="00A05D14" w:rsidRDefault="00A05D14" w:rsidP="00F42034"/>
        </w:tc>
        <w:tc>
          <w:tcPr>
            <w:tcW w:w="990" w:type="dxa"/>
          </w:tcPr>
          <w:p w14:paraId="46A7148A" w14:textId="77777777" w:rsidR="00A05D14" w:rsidRDefault="00A05D14" w:rsidP="00F42034"/>
        </w:tc>
        <w:tc>
          <w:tcPr>
            <w:tcW w:w="990" w:type="dxa"/>
          </w:tcPr>
          <w:p w14:paraId="12B6B88B" w14:textId="77777777" w:rsidR="00A05D14" w:rsidRDefault="00A05D14" w:rsidP="00F42034"/>
        </w:tc>
      </w:tr>
      <w:tr w:rsidR="00A05D14" w14:paraId="385BE030" w14:textId="06D27568" w:rsidTr="00A05D14">
        <w:trPr>
          <w:jc w:val="center"/>
        </w:trPr>
        <w:tc>
          <w:tcPr>
            <w:tcW w:w="6678" w:type="dxa"/>
          </w:tcPr>
          <w:p w14:paraId="319047C8" w14:textId="77777777" w:rsidR="00A05D14" w:rsidRDefault="00A05D14" w:rsidP="00F42034">
            <w:pPr>
              <w:pStyle w:val="NCBodycopy"/>
              <w:spacing w:before="0" w:after="0"/>
            </w:pPr>
            <w:r>
              <w:t>I don’t think retirement savings options should be offered by the federal government</w:t>
            </w:r>
          </w:p>
        </w:tc>
        <w:tc>
          <w:tcPr>
            <w:tcW w:w="1080" w:type="dxa"/>
          </w:tcPr>
          <w:p w14:paraId="071E9AF4" w14:textId="77777777" w:rsidR="00A05D14" w:rsidRDefault="00A05D14" w:rsidP="00F42034"/>
        </w:tc>
        <w:tc>
          <w:tcPr>
            <w:tcW w:w="1170" w:type="dxa"/>
          </w:tcPr>
          <w:p w14:paraId="3C2B2735" w14:textId="77777777" w:rsidR="00A05D14" w:rsidRDefault="00A05D14" w:rsidP="00F42034"/>
        </w:tc>
        <w:tc>
          <w:tcPr>
            <w:tcW w:w="990" w:type="dxa"/>
          </w:tcPr>
          <w:p w14:paraId="5E8BE84E" w14:textId="77777777" w:rsidR="00A05D14" w:rsidRDefault="00A05D14" w:rsidP="00F42034"/>
        </w:tc>
        <w:tc>
          <w:tcPr>
            <w:tcW w:w="990" w:type="dxa"/>
          </w:tcPr>
          <w:p w14:paraId="52EEC024" w14:textId="77777777" w:rsidR="00A05D14" w:rsidRDefault="00A05D14" w:rsidP="00F42034"/>
        </w:tc>
      </w:tr>
      <w:tr w:rsidR="00A05D14" w14:paraId="0AAABC47" w14:textId="2C4E091C" w:rsidTr="00A05D14">
        <w:trPr>
          <w:jc w:val="center"/>
        </w:trPr>
        <w:tc>
          <w:tcPr>
            <w:tcW w:w="6678" w:type="dxa"/>
          </w:tcPr>
          <w:p w14:paraId="509AACBC" w14:textId="77777777" w:rsidR="00A05D14" w:rsidRDefault="00A05D14" w:rsidP="00F42034">
            <w:pPr>
              <w:pStyle w:val="NCBodycopy"/>
              <w:spacing w:before="0" w:after="0"/>
            </w:pPr>
            <w:r>
              <w:t xml:space="preserve">I don’t believe it will be easy to administer </w:t>
            </w:r>
          </w:p>
        </w:tc>
        <w:tc>
          <w:tcPr>
            <w:tcW w:w="1080" w:type="dxa"/>
          </w:tcPr>
          <w:p w14:paraId="58E1874E" w14:textId="77777777" w:rsidR="00A05D14" w:rsidRDefault="00A05D14" w:rsidP="00F42034"/>
        </w:tc>
        <w:tc>
          <w:tcPr>
            <w:tcW w:w="1170" w:type="dxa"/>
          </w:tcPr>
          <w:p w14:paraId="5F10A176" w14:textId="77777777" w:rsidR="00A05D14" w:rsidRDefault="00A05D14" w:rsidP="00F42034"/>
        </w:tc>
        <w:tc>
          <w:tcPr>
            <w:tcW w:w="990" w:type="dxa"/>
          </w:tcPr>
          <w:p w14:paraId="1C0F1BD0" w14:textId="77777777" w:rsidR="00A05D14" w:rsidRDefault="00A05D14" w:rsidP="00F42034"/>
        </w:tc>
        <w:tc>
          <w:tcPr>
            <w:tcW w:w="990" w:type="dxa"/>
          </w:tcPr>
          <w:p w14:paraId="48C03D74" w14:textId="77777777" w:rsidR="00A05D14" w:rsidRDefault="00A05D14" w:rsidP="00F42034"/>
        </w:tc>
      </w:tr>
      <w:tr w:rsidR="00A05D14" w14:paraId="281A5F9B" w14:textId="12027385" w:rsidTr="00A05D14">
        <w:trPr>
          <w:jc w:val="center"/>
        </w:trPr>
        <w:tc>
          <w:tcPr>
            <w:tcW w:w="6678" w:type="dxa"/>
          </w:tcPr>
          <w:p w14:paraId="7595F313" w14:textId="77777777" w:rsidR="00A05D14" w:rsidRDefault="00A05D14" w:rsidP="00F42034">
            <w:pPr>
              <w:pStyle w:val="NCBodycopy"/>
              <w:spacing w:before="0" w:after="0"/>
            </w:pPr>
            <w:r>
              <w:t xml:space="preserve">I want to wait and hear about other companies’ experiences with </w:t>
            </w:r>
            <w:proofErr w:type="spellStart"/>
            <w:r w:rsidRPr="006A7991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6A7991">
              <w:rPr>
                <w:rFonts w:cs="Arial"/>
                <w:kern w:val="0"/>
                <w:szCs w:val="20"/>
              </w:rPr>
              <w:t>RA</w:t>
            </w:r>
            <w:proofErr w:type="spellEnd"/>
          </w:p>
        </w:tc>
        <w:tc>
          <w:tcPr>
            <w:tcW w:w="1080" w:type="dxa"/>
          </w:tcPr>
          <w:p w14:paraId="149B14DE" w14:textId="77777777" w:rsidR="00A05D14" w:rsidRDefault="00A05D14" w:rsidP="00F42034"/>
        </w:tc>
        <w:tc>
          <w:tcPr>
            <w:tcW w:w="1170" w:type="dxa"/>
          </w:tcPr>
          <w:p w14:paraId="1C7C50F5" w14:textId="77777777" w:rsidR="00A05D14" w:rsidRDefault="00A05D14" w:rsidP="00F42034"/>
        </w:tc>
        <w:tc>
          <w:tcPr>
            <w:tcW w:w="990" w:type="dxa"/>
          </w:tcPr>
          <w:p w14:paraId="683A8558" w14:textId="77777777" w:rsidR="00A05D14" w:rsidRDefault="00A05D14" w:rsidP="00F42034"/>
        </w:tc>
        <w:tc>
          <w:tcPr>
            <w:tcW w:w="990" w:type="dxa"/>
          </w:tcPr>
          <w:p w14:paraId="031669C5" w14:textId="77777777" w:rsidR="00A05D14" w:rsidRDefault="00A05D14" w:rsidP="00F42034"/>
        </w:tc>
      </w:tr>
      <w:tr w:rsidR="00A05D14" w14:paraId="39B4C4A7" w14:textId="0DE463BD" w:rsidTr="00A05D14">
        <w:trPr>
          <w:jc w:val="center"/>
        </w:trPr>
        <w:tc>
          <w:tcPr>
            <w:tcW w:w="6678" w:type="dxa"/>
          </w:tcPr>
          <w:p w14:paraId="16D28099" w14:textId="77777777" w:rsidR="00A05D14" w:rsidRDefault="00A05D14" w:rsidP="00F42034">
            <w:pPr>
              <w:pStyle w:val="NCBodycopy"/>
              <w:spacing w:before="0" w:after="0"/>
            </w:pPr>
            <w:r>
              <w:t>I don’t think any of my employees will sign up for it</w:t>
            </w:r>
          </w:p>
        </w:tc>
        <w:tc>
          <w:tcPr>
            <w:tcW w:w="1080" w:type="dxa"/>
          </w:tcPr>
          <w:p w14:paraId="249C2568" w14:textId="77777777" w:rsidR="00A05D14" w:rsidRDefault="00A05D14" w:rsidP="00F42034"/>
        </w:tc>
        <w:tc>
          <w:tcPr>
            <w:tcW w:w="1170" w:type="dxa"/>
          </w:tcPr>
          <w:p w14:paraId="1553C6A0" w14:textId="77777777" w:rsidR="00A05D14" w:rsidRDefault="00A05D14" w:rsidP="00F42034"/>
        </w:tc>
        <w:tc>
          <w:tcPr>
            <w:tcW w:w="990" w:type="dxa"/>
          </w:tcPr>
          <w:p w14:paraId="49F7924F" w14:textId="77777777" w:rsidR="00A05D14" w:rsidRDefault="00A05D14" w:rsidP="00F42034"/>
        </w:tc>
        <w:tc>
          <w:tcPr>
            <w:tcW w:w="990" w:type="dxa"/>
          </w:tcPr>
          <w:p w14:paraId="0DD313D8" w14:textId="77777777" w:rsidR="00A05D14" w:rsidRDefault="00A05D14" w:rsidP="00F42034"/>
        </w:tc>
      </w:tr>
      <w:tr w:rsidR="00A05D14" w14:paraId="04634723" w14:textId="75AD0933" w:rsidTr="00A05D14">
        <w:trPr>
          <w:jc w:val="center"/>
        </w:trPr>
        <w:tc>
          <w:tcPr>
            <w:tcW w:w="6678" w:type="dxa"/>
          </w:tcPr>
          <w:p w14:paraId="66E92058" w14:textId="1AA36C52" w:rsidR="00A05D14" w:rsidRDefault="00A05D14" w:rsidP="00F42034">
            <w:pPr>
              <w:pStyle w:val="NCBodycopy"/>
              <w:spacing w:before="0" w:after="0"/>
            </w:pPr>
            <w:r>
              <w:t>I’m worried ab</w:t>
            </w:r>
            <w:r w:rsidR="001B6169">
              <w:t>out complying with ERISA requir</w:t>
            </w:r>
            <w:r w:rsidR="00876A75">
              <w:t>e</w:t>
            </w:r>
            <w:r>
              <w:t xml:space="preserve">ments  </w:t>
            </w:r>
          </w:p>
        </w:tc>
        <w:tc>
          <w:tcPr>
            <w:tcW w:w="1080" w:type="dxa"/>
          </w:tcPr>
          <w:p w14:paraId="188ABC78" w14:textId="77777777" w:rsidR="00A05D14" w:rsidRDefault="00A05D14" w:rsidP="00F42034"/>
        </w:tc>
        <w:tc>
          <w:tcPr>
            <w:tcW w:w="1170" w:type="dxa"/>
          </w:tcPr>
          <w:p w14:paraId="1D6CFBAC" w14:textId="77777777" w:rsidR="00A05D14" w:rsidRDefault="00A05D14" w:rsidP="00F42034"/>
        </w:tc>
        <w:tc>
          <w:tcPr>
            <w:tcW w:w="990" w:type="dxa"/>
          </w:tcPr>
          <w:p w14:paraId="78FFB22C" w14:textId="77777777" w:rsidR="00A05D14" w:rsidRDefault="00A05D14" w:rsidP="00F42034"/>
        </w:tc>
        <w:tc>
          <w:tcPr>
            <w:tcW w:w="990" w:type="dxa"/>
          </w:tcPr>
          <w:p w14:paraId="0A46F187" w14:textId="77777777" w:rsidR="00A05D14" w:rsidRDefault="00A05D14" w:rsidP="00F42034"/>
        </w:tc>
      </w:tr>
      <w:tr w:rsidR="00A05D14" w14:paraId="2F7992A3" w14:textId="5EAC6F3B" w:rsidTr="00A05D14">
        <w:trPr>
          <w:jc w:val="center"/>
        </w:trPr>
        <w:tc>
          <w:tcPr>
            <w:tcW w:w="6678" w:type="dxa"/>
          </w:tcPr>
          <w:p w14:paraId="6FACB4A5" w14:textId="77777777" w:rsidR="00A05D14" w:rsidRDefault="00A05D14" w:rsidP="00F42034">
            <w:pPr>
              <w:pStyle w:val="NCBodycopy"/>
              <w:spacing w:before="0" w:after="0"/>
            </w:pPr>
            <w:r>
              <w:t xml:space="preserve">I don’t want my employees to choose </w:t>
            </w:r>
            <w:proofErr w:type="spellStart"/>
            <w:r w:rsidRPr="006A7991">
              <w:rPr>
                <w:rFonts w:cs="Arial"/>
                <w:i/>
                <w:iCs/>
                <w:kern w:val="0"/>
                <w:szCs w:val="20"/>
              </w:rPr>
              <w:t>my</w:t>
            </w:r>
            <w:r w:rsidRPr="006A7991">
              <w:rPr>
                <w:rFonts w:cs="Arial"/>
                <w:kern w:val="0"/>
                <w:szCs w:val="20"/>
              </w:rPr>
              <w:t>RA</w:t>
            </w:r>
            <w:proofErr w:type="spellEnd"/>
            <w:r>
              <w:t xml:space="preserve"> instead of our 401(k) or other offerings</w:t>
            </w:r>
          </w:p>
        </w:tc>
        <w:tc>
          <w:tcPr>
            <w:tcW w:w="1080" w:type="dxa"/>
          </w:tcPr>
          <w:p w14:paraId="4F9B2137" w14:textId="77777777" w:rsidR="00A05D14" w:rsidRDefault="00A05D14" w:rsidP="00F42034"/>
        </w:tc>
        <w:tc>
          <w:tcPr>
            <w:tcW w:w="1170" w:type="dxa"/>
          </w:tcPr>
          <w:p w14:paraId="0D561DD0" w14:textId="77777777" w:rsidR="00A05D14" w:rsidRDefault="00A05D14" w:rsidP="00F42034"/>
        </w:tc>
        <w:tc>
          <w:tcPr>
            <w:tcW w:w="990" w:type="dxa"/>
          </w:tcPr>
          <w:p w14:paraId="3BC27E71" w14:textId="77777777" w:rsidR="00A05D14" w:rsidRDefault="00A05D14" w:rsidP="00F42034"/>
        </w:tc>
        <w:tc>
          <w:tcPr>
            <w:tcW w:w="990" w:type="dxa"/>
          </w:tcPr>
          <w:p w14:paraId="18340433" w14:textId="77777777" w:rsidR="00A05D14" w:rsidRDefault="00A05D14" w:rsidP="00F42034"/>
        </w:tc>
      </w:tr>
      <w:tr w:rsidR="00A05D14" w14:paraId="3CCB7F26" w14:textId="1E91E33C" w:rsidTr="00A05D14">
        <w:trPr>
          <w:jc w:val="center"/>
        </w:trPr>
        <w:tc>
          <w:tcPr>
            <w:tcW w:w="6678" w:type="dxa"/>
          </w:tcPr>
          <w:p w14:paraId="65FB4C08" w14:textId="77777777" w:rsidR="00A05D14" w:rsidRDefault="00A05D14" w:rsidP="00F42034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follows Roth guidelines which limit the annual income to $129,000 for individuals or $191,000 for couples </w:t>
            </w:r>
          </w:p>
        </w:tc>
        <w:tc>
          <w:tcPr>
            <w:tcW w:w="1080" w:type="dxa"/>
          </w:tcPr>
          <w:p w14:paraId="74A0C06B" w14:textId="77777777" w:rsidR="00A05D14" w:rsidRDefault="00A05D14" w:rsidP="00F42034"/>
        </w:tc>
        <w:tc>
          <w:tcPr>
            <w:tcW w:w="1170" w:type="dxa"/>
          </w:tcPr>
          <w:p w14:paraId="5602D031" w14:textId="77777777" w:rsidR="00A05D14" w:rsidRDefault="00A05D14" w:rsidP="00F42034"/>
        </w:tc>
        <w:tc>
          <w:tcPr>
            <w:tcW w:w="990" w:type="dxa"/>
          </w:tcPr>
          <w:p w14:paraId="44F9C370" w14:textId="77777777" w:rsidR="00A05D14" w:rsidRDefault="00A05D14" w:rsidP="00F42034"/>
        </w:tc>
        <w:tc>
          <w:tcPr>
            <w:tcW w:w="990" w:type="dxa"/>
          </w:tcPr>
          <w:p w14:paraId="5DC72BF1" w14:textId="77777777" w:rsidR="00A05D14" w:rsidRDefault="00A05D14" w:rsidP="00F42034"/>
        </w:tc>
      </w:tr>
      <w:tr w:rsidR="00A05D14" w14:paraId="29B2351F" w14:textId="3CEDB0C4" w:rsidTr="00A05D14">
        <w:trPr>
          <w:jc w:val="center"/>
        </w:trPr>
        <w:tc>
          <w:tcPr>
            <w:tcW w:w="6678" w:type="dxa"/>
          </w:tcPr>
          <w:p w14:paraId="65D99803" w14:textId="77777777" w:rsidR="00A05D14" w:rsidRDefault="00A05D14" w:rsidP="00F42034">
            <w:pPr>
              <w:pStyle w:val="NCBodycopy"/>
              <w:spacing w:before="0" w:after="0"/>
            </w:pPr>
            <w:r>
              <w:t>Employees have to transfer their account to the private sector when it reaches $15,000 or 30 years</w:t>
            </w:r>
          </w:p>
        </w:tc>
        <w:tc>
          <w:tcPr>
            <w:tcW w:w="1080" w:type="dxa"/>
          </w:tcPr>
          <w:p w14:paraId="67A9A8AB" w14:textId="77777777" w:rsidR="00A05D14" w:rsidRDefault="00A05D14" w:rsidP="00F42034"/>
        </w:tc>
        <w:tc>
          <w:tcPr>
            <w:tcW w:w="1170" w:type="dxa"/>
          </w:tcPr>
          <w:p w14:paraId="72B89271" w14:textId="77777777" w:rsidR="00A05D14" w:rsidRDefault="00A05D14" w:rsidP="00F42034"/>
        </w:tc>
        <w:tc>
          <w:tcPr>
            <w:tcW w:w="990" w:type="dxa"/>
          </w:tcPr>
          <w:p w14:paraId="2DD6EF97" w14:textId="77777777" w:rsidR="00A05D14" w:rsidRDefault="00A05D14" w:rsidP="00F42034"/>
        </w:tc>
        <w:tc>
          <w:tcPr>
            <w:tcW w:w="990" w:type="dxa"/>
          </w:tcPr>
          <w:p w14:paraId="05A31E7B" w14:textId="77777777" w:rsidR="00A05D14" w:rsidRDefault="00A05D14" w:rsidP="00F42034"/>
        </w:tc>
      </w:tr>
      <w:tr w:rsidR="00A05D14" w14:paraId="2672E17C" w14:textId="5DD50EE7" w:rsidTr="00A05D14">
        <w:trPr>
          <w:jc w:val="center"/>
        </w:trPr>
        <w:tc>
          <w:tcPr>
            <w:tcW w:w="6678" w:type="dxa"/>
          </w:tcPr>
          <w:p w14:paraId="34ACA1C1" w14:textId="77777777" w:rsidR="00A05D14" w:rsidRDefault="00A05D14" w:rsidP="00F42034">
            <w:pPr>
              <w:pStyle w:val="NCBodycopy"/>
              <w:spacing w:before="0" w:after="0"/>
            </w:pPr>
            <w:r>
              <w:t>I worry that I would not get the support I need as an employer from a government sponsored product</w:t>
            </w:r>
          </w:p>
        </w:tc>
        <w:tc>
          <w:tcPr>
            <w:tcW w:w="1080" w:type="dxa"/>
          </w:tcPr>
          <w:p w14:paraId="5DC64B7E" w14:textId="77777777" w:rsidR="00A05D14" w:rsidRDefault="00A05D14" w:rsidP="00F42034"/>
        </w:tc>
        <w:tc>
          <w:tcPr>
            <w:tcW w:w="1170" w:type="dxa"/>
          </w:tcPr>
          <w:p w14:paraId="1B4B0D92" w14:textId="77777777" w:rsidR="00A05D14" w:rsidRDefault="00A05D14" w:rsidP="00F42034"/>
        </w:tc>
        <w:tc>
          <w:tcPr>
            <w:tcW w:w="990" w:type="dxa"/>
          </w:tcPr>
          <w:p w14:paraId="295469FD" w14:textId="77777777" w:rsidR="00A05D14" w:rsidRDefault="00A05D14" w:rsidP="00F42034"/>
        </w:tc>
        <w:tc>
          <w:tcPr>
            <w:tcW w:w="990" w:type="dxa"/>
          </w:tcPr>
          <w:p w14:paraId="51A992ED" w14:textId="77777777" w:rsidR="00A05D14" w:rsidRDefault="00A05D14" w:rsidP="00F42034"/>
        </w:tc>
      </w:tr>
    </w:tbl>
    <w:p w14:paraId="20410BF8" w14:textId="77777777" w:rsidR="00F42034" w:rsidRDefault="00F42034" w:rsidP="00F42034">
      <w:pPr>
        <w:ind w:right="-396"/>
        <w:outlineLvl w:val="0"/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</w:p>
    <w:p w14:paraId="1D8ACB72" w14:textId="77777777" w:rsidR="00A41ACC" w:rsidRDefault="00A41ACC" w:rsidP="00716AD6">
      <w:pPr>
        <w:pStyle w:val="ListParagraph"/>
      </w:pPr>
    </w:p>
    <w:p w14:paraId="70AB881D" w14:textId="77777777" w:rsidR="00A41ACC" w:rsidRDefault="00A41ACC" w:rsidP="00716AD6">
      <w:pPr>
        <w:pStyle w:val="ListParagraph"/>
      </w:pPr>
    </w:p>
    <w:p w14:paraId="3B2C7174" w14:textId="50F7FE05" w:rsidR="002B376A" w:rsidRDefault="002B376A" w:rsidP="002B376A">
      <w:pPr>
        <w:pStyle w:val="ListParagraph"/>
        <w:numPr>
          <w:ilvl w:val="0"/>
          <w:numId w:val="15"/>
        </w:numPr>
      </w:pPr>
      <w:r>
        <w:t>I’m going to read just a few more statements</w:t>
      </w:r>
      <w:r w:rsidR="00D81CE3">
        <w:t xml:space="preserve"> that relate to </w:t>
      </w:r>
      <w:proofErr w:type="spellStart"/>
      <w:proofErr w:type="gramStart"/>
      <w:r w:rsidR="00D81CE3" w:rsidRPr="00D81CE3">
        <w:rPr>
          <w:i/>
        </w:rPr>
        <w:t>m</w:t>
      </w:r>
      <w:r w:rsidR="00D81CE3">
        <w:t>yRA</w:t>
      </w:r>
      <w:proofErr w:type="spellEnd"/>
      <w:proofErr w:type="gramEnd"/>
      <w:r>
        <w:t xml:space="preserve">. For each, please tell me if </w:t>
      </w:r>
      <w:r w:rsidR="00D81CE3">
        <w:t xml:space="preserve">this is relevant to your company. </w:t>
      </w:r>
      <w:r>
        <w:t xml:space="preserve">Let’s use a 3 point scale again, with 1 being </w:t>
      </w:r>
      <w:r w:rsidR="00D81CE3">
        <w:t xml:space="preserve">not at all relevant, 2 being somewhat relevant, and 3 being very relevant. </w:t>
      </w:r>
    </w:p>
    <w:p w14:paraId="33094A54" w14:textId="77777777" w:rsidR="002B376A" w:rsidRDefault="002B376A" w:rsidP="002B376A">
      <w:pPr>
        <w:pStyle w:val="ListParagraph"/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88"/>
        <w:gridCol w:w="1080"/>
        <w:gridCol w:w="1170"/>
        <w:gridCol w:w="990"/>
        <w:gridCol w:w="990"/>
      </w:tblGrid>
      <w:tr w:rsidR="004C5220" w:rsidRPr="00BE47A1" w14:paraId="5B578DB1" w14:textId="2083E767" w:rsidTr="004C5220">
        <w:trPr>
          <w:jc w:val="center"/>
        </w:trPr>
        <w:tc>
          <w:tcPr>
            <w:tcW w:w="6588" w:type="dxa"/>
          </w:tcPr>
          <w:p w14:paraId="06755488" w14:textId="77777777" w:rsidR="004C5220" w:rsidRPr="00BE47A1" w:rsidRDefault="004C5220" w:rsidP="002B376A">
            <w:pPr>
              <w:rPr>
                <w:b/>
              </w:rPr>
            </w:pPr>
            <w:r>
              <w:rPr>
                <w:b/>
              </w:rPr>
              <w:lastRenderedPageBreak/>
              <w:t>RANDOMIZE</w:t>
            </w:r>
          </w:p>
        </w:tc>
        <w:tc>
          <w:tcPr>
            <w:tcW w:w="1080" w:type="dxa"/>
          </w:tcPr>
          <w:p w14:paraId="3670892E" w14:textId="4F723F61" w:rsidR="004C5220" w:rsidRDefault="004C5220" w:rsidP="002B376A">
            <w:pPr>
              <w:jc w:val="center"/>
            </w:pPr>
            <w:r>
              <w:t>Not at all relevant</w:t>
            </w:r>
          </w:p>
          <w:p w14:paraId="5E389AFA" w14:textId="164B862D" w:rsidR="004C5220" w:rsidRPr="008830ED" w:rsidRDefault="004C5220" w:rsidP="002B376A">
            <w:pPr>
              <w:jc w:val="center"/>
            </w:pPr>
            <w:r>
              <w:t>1</w:t>
            </w:r>
          </w:p>
        </w:tc>
        <w:tc>
          <w:tcPr>
            <w:tcW w:w="1170" w:type="dxa"/>
          </w:tcPr>
          <w:p w14:paraId="121169C2" w14:textId="6CF656DC" w:rsidR="004C5220" w:rsidRDefault="004C5220" w:rsidP="002B376A">
            <w:pPr>
              <w:jc w:val="center"/>
            </w:pPr>
            <w:r>
              <w:t>Somewhat relevant</w:t>
            </w:r>
          </w:p>
          <w:p w14:paraId="3C9E6427" w14:textId="4112EC73" w:rsidR="004C5220" w:rsidRPr="008830ED" w:rsidRDefault="004C5220" w:rsidP="002B376A">
            <w:pPr>
              <w:jc w:val="center"/>
            </w:pPr>
            <w:r>
              <w:t>2</w:t>
            </w:r>
          </w:p>
        </w:tc>
        <w:tc>
          <w:tcPr>
            <w:tcW w:w="990" w:type="dxa"/>
          </w:tcPr>
          <w:p w14:paraId="12B17045" w14:textId="73042726" w:rsidR="004C5220" w:rsidRDefault="004C5220" w:rsidP="006E5F76">
            <w:pPr>
              <w:jc w:val="center"/>
            </w:pPr>
            <w:r>
              <w:t>Very relevant</w:t>
            </w:r>
          </w:p>
          <w:p w14:paraId="23750543" w14:textId="1A5F1F49" w:rsidR="004C5220" w:rsidRPr="008830ED" w:rsidRDefault="004C5220" w:rsidP="006E5F76">
            <w:pPr>
              <w:jc w:val="center"/>
            </w:pPr>
            <w:r>
              <w:t>3</w:t>
            </w:r>
          </w:p>
        </w:tc>
        <w:tc>
          <w:tcPr>
            <w:tcW w:w="990" w:type="dxa"/>
          </w:tcPr>
          <w:p w14:paraId="573B45A9" w14:textId="77777777" w:rsidR="004C5220" w:rsidRDefault="004C5220" w:rsidP="002B376A">
            <w:pPr>
              <w:jc w:val="center"/>
            </w:pPr>
            <w:r>
              <w:t>DON’T KNOW</w:t>
            </w:r>
          </w:p>
          <w:p w14:paraId="7F5118FB" w14:textId="5F94B904" w:rsidR="004C5220" w:rsidRDefault="004C5220" w:rsidP="002B376A">
            <w:pPr>
              <w:jc w:val="center"/>
            </w:pPr>
            <w:r>
              <w:t>4</w:t>
            </w:r>
          </w:p>
        </w:tc>
      </w:tr>
      <w:tr w:rsidR="004C5220" w14:paraId="1F5CBCE6" w14:textId="653848B9" w:rsidTr="004C5220">
        <w:trPr>
          <w:jc w:val="center"/>
        </w:trPr>
        <w:tc>
          <w:tcPr>
            <w:tcW w:w="6588" w:type="dxa"/>
          </w:tcPr>
          <w:p w14:paraId="48E39B8A" w14:textId="17EC4EB8" w:rsidR="004C5220" w:rsidRDefault="004C5220" w:rsidP="00D81CE3">
            <w:pPr>
              <w:pStyle w:val="NCBodycopy"/>
              <w:numPr>
                <w:ilvl w:val="0"/>
                <w:numId w:val="39"/>
              </w:numPr>
              <w:spacing w:before="0" w:after="0"/>
            </w:pPr>
            <w:r>
              <w:t>My company needs a simple savings option for employees</w:t>
            </w:r>
          </w:p>
        </w:tc>
        <w:tc>
          <w:tcPr>
            <w:tcW w:w="1080" w:type="dxa"/>
          </w:tcPr>
          <w:p w14:paraId="5ED2C79C" w14:textId="77777777" w:rsidR="004C5220" w:rsidRDefault="004C5220" w:rsidP="002B376A"/>
        </w:tc>
        <w:tc>
          <w:tcPr>
            <w:tcW w:w="1170" w:type="dxa"/>
          </w:tcPr>
          <w:p w14:paraId="57409AA4" w14:textId="77777777" w:rsidR="004C5220" w:rsidRDefault="004C5220" w:rsidP="002B376A"/>
        </w:tc>
        <w:tc>
          <w:tcPr>
            <w:tcW w:w="990" w:type="dxa"/>
          </w:tcPr>
          <w:p w14:paraId="64795FCA" w14:textId="77777777" w:rsidR="004C5220" w:rsidRDefault="004C5220" w:rsidP="002B376A"/>
        </w:tc>
        <w:tc>
          <w:tcPr>
            <w:tcW w:w="990" w:type="dxa"/>
          </w:tcPr>
          <w:p w14:paraId="3B4ABEA5" w14:textId="77777777" w:rsidR="004C5220" w:rsidRDefault="004C5220" w:rsidP="002B376A"/>
        </w:tc>
      </w:tr>
      <w:tr w:rsidR="004C5220" w14:paraId="57330A77" w14:textId="3D8086D3" w:rsidTr="004C5220">
        <w:trPr>
          <w:jc w:val="center"/>
        </w:trPr>
        <w:tc>
          <w:tcPr>
            <w:tcW w:w="6588" w:type="dxa"/>
          </w:tcPr>
          <w:p w14:paraId="43C78857" w14:textId="6250F5F9" w:rsidR="004C5220" w:rsidRDefault="004C5220" w:rsidP="002B376A">
            <w:pPr>
              <w:pStyle w:val="NCBodycopy"/>
              <w:spacing w:before="0" w:after="0"/>
            </w:pPr>
            <w:r>
              <w:t>Employees at my company are not saving enough and need new alternatives</w:t>
            </w:r>
          </w:p>
        </w:tc>
        <w:tc>
          <w:tcPr>
            <w:tcW w:w="1080" w:type="dxa"/>
          </w:tcPr>
          <w:p w14:paraId="58C641B4" w14:textId="77777777" w:rsidR="004C5220" w:rsidRDefault="004C5220" w:rsidP="002B376A"/>
        </w:tc>
        <w:tc>
          <w:tcPr>
            <w:tcW w:w="1170" w:type="dxa"/>
          </w:tcPr>
          <w:p w14:paraId="48D376E6" w14:textId="77777777" w:rsidR="004C5220" w:rsidRDefault="004C5220" w:rsidP="002B376A"/>
        </w:tc>
        <w:tc>
          <w:tcPr>
            <w:tcW w:w="990" w:type="dxa"/>
          </w:tcPr>
          <w:p w14:paraId="73852D98" w14:textId="77777777" w:rsidR="004C5220" w:rsidRDefault="004C5220" w:rsidP="002B376A"/>
        </w:tc>
        <w:tc>
          <w:tcPr>
            <w:tcW w:w="990" w:type="dxa"/>
          </w:tcPr>
          <w:p w14:paraId="06C1200D" w14:textId="77777777" w:rsidR="004C5220" w:rsidRDefault="004C5220" w:rsidP="002B376A"/>
        </w:tc>
      </w:tr>
      <w:tr w:rsidR="004C5220" w14:paraId="491F6424" w14:textId="39F74C91" w:rsidTr="004C5220">
        <w:trPr>
          <w:jc w:val="center"/>
        </w:trPr>
        <w:tc>
          <w:tcPr>
            <w:tcW w:w="6588" w:type="dxa"/>
          </w:tcPr>
          <w:p w14:paraId="5C2566F2" w14:textId="2A47D8CA" w:rsidR="004C5220" w:rsidRDefault="004C5220" w:rsidP="00D81CE3">
            <w:pPr>
              <w:pStyle w:val="NCBodycopy"/>
              <w:spacing w:before="0" w:after="0"/>
            </w:pPr>
            <w:proofErr w:type="spellStart"/>
            <w:r>
              <w:t>MyRA</w:t>
            </w:r>
            <w:proofErr w:type="spellEnd"/>
            <w:r>
              <w:t xml:space="preserve"> will be simple to administer</w:t>
            </w:r>
          </w:p>
        </w:tc>
        <w:tc>
          <w:tcPr>
            <w:tcW w:w="1080" w:type="dxa"/>
          </w:tcPr>
          <w:p w14:paraId="21EB4B73" w14:textId="77777777" w:rsidR="004C5220" w:rsidRDefault="004C5220" w:rsidP="002B376A"/>
        </w:tc>
        <w:tc>
          <w:tcPr>
            <w:tcW w:w="1170" w:type="dxa"/>
          </w:tcPr>
          <w:p w14:paraId="5ABA4614" w14:textId="77777777" w:rsidR="004C5220" w:rsidRDefault="004C5220" w:rsidP="002B376A"/>
        </w:tc>
        <w:tc>
          <w:tcPr>
            <w:tcW w:w="990" w:type="dxa"/>
          </w:tcPr>
          <w:p w14:paraId="371F5C29" w14:textId="77777777" w:rsidR="004C5220" w:rsidRDefault="004C5220" w:rsidP="002B376A"/>
        </w:tc>
        <w:tc>
          <w:tcPr>
            <w:tcW w:w="990" w:type="dxa"/>
          </w:tcPr>
          <w:p w14:paraId="5F413934" w14:textId="77777777" w:rsidR="004C5220" w:rsidRDefault="004C5220" w:rsidP="002B376A"/>
        </w:tc>
      </w:tr>
      <w:tr w:rsidR="004C5220" w14:paraId="0674D55D" w14:textId="643C7A9F" w:rsidTr="004C5220">
        <w:trPr>
          <w:jc w:val="center"/>
        </w:trPr>
        <w:tc>
          <w:tcPr>
            <w:tcW w:w="6588" w:type="dxa"/>
          </w:tcPr>
          <w:p w14:paraId="54518B59" w14:textId="77777777" w:rsidR="004C5220" w:rsidRDefault="004C5220" w:rsidP="002B376A">
            <w:pPr>
              <w:pStyle w:val="NCBodycopy"/>
              <w:spacing w:before="0" w:after="0"/>
            </w:pPr>
            <w:r>
              <w:t>Employees want a way to save money where they will be guaranteed to never lose money</w:t>
            </w:r>
          </w:p>
        </w:tc>
        <w:tc>
          <w:tcPr>
            <w:tcW w:w="1080" w:type="dxa"/>
          </w:tcPr>
          <w:p w14:paraId="575BC01B" w14:textId="77777777" w:rsidR="004C5220" w:rsidRDefault="004C5220" w:rsidP="002B376A"/>
        </w:tc>
        <w:tc>
          <w:tcPr>
            <w:tcW w:w="1170" w:type="dxa"/>
          </w:tcPr>
          <w:p w14:paraId="75E59F6D" w14:textId="77777777" w:rsidR="004C5220" w:rsidRDefault="004C5220" w:rsidP="002B376A"/>
        </w:tc>
        <w:tc>
          <w:tcPr>
            <w:tcW w:w="990" w:type="dxa"/>
          </w:tcPr>
          <w:p w14:paraId="05220DB7" w14:textId="77777777" w:rsidR="004C5220" w:rsidRDefault="004C5220" w:rsidP="002B376A"/>
        </w:tc>
        <w:tc>
          <w:tcPr>
            <w:tcW w:w="990" w:type="dxa"/>
          </w:tcPr>
          <w:p w14:paraId="7F3913D4" w14:textId="77777777" w:rsidR="004C5220" w:rsidRDefault="004C5220" w:rsidP="002B376A"/>
        </w:tc>
      </w:tr>
      <w:tr w:rsidR="004C5220" w14:paraId="3F363063" w14:textId="4BBAA5B3" w:rsidTr="004C5220">
        <w:trPr>
          <w:jc w:val="center"/>
        </w:trPr>
        <w:tc>
          <w:tcPr>
            <w:tcW w:w="6588" w:type="dxa"/>
          </w:tcPr>
          <w:p w14:paraId="4B2A06E2" w14:textId="28AEF53B" w:rsidR="004C5220" w:rsidRDefault="004C5220" w:rsidP="00D81CE3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fits the needs for some categories of employees </w:t>
            </w:r>
          </w:p>
        </w:tc>
        <w:tc>
          <w:tcPr>
            <w:tcW w:w="1080" w:type="dxa"/>
          </w:tcPr>
          <w:p w14:paraId="2656EB7D" w14:textId="77777777" w:rsidR="004C5220" w:rsidRDefault="004C5220" w:rsidP="002B376A"/>
        </w:tc>
        <w:tc>
          <w:tcPr>
            <w:tcW w:w="1170" w:type="dxa"/>
          </w:tcPr>
          <w:p w14:paraId="6F94D6A6" w14:textId="77777777" w:rsidR="004C5220" w:rsidRDefault="004C5220" w:rsidP="002B376A"/>
        </w:tc>
        <w:tc>
          <w:tcPr>
            <w:tcW w:w="990" w:type="dxa"/>
          </w:tcPr>
          <w:p w14:paraId="3BFBA002" w14:textId="77777777" w:rsidR="004C5220" w:rsidRDefault="004C5220" w:rsidP="002B376A"/>
        </w:tc>
        <w:tc>
          <w:tcPr>
            <w:tcW w:w="990" w:type="dxa"/>
          </w:tcPr>
          <w:p w14:paraId="52739D44" w14:textId="77777777" w:rsidR="004C5220" w:rsidRDefault="004C5220" w:rsidP="002B376A"/>
        </w:tc>
      </w:tr>
      <w:tr w:rsidR="004C5220" w14:paraId="5B3D31C4" w14:textId="3865205B" w:rsidTr="004C5220">
        <w:trPr>
          <w:jc w:val="center"/>
        </w:trPr>
        <w:tc>
          <w:tcPr>
            <w:tcW w:w="6588" w:type="dxa"/>
          </w:tcPr>
          <w:p w14:paraId="5A3F06FB" w14:textId="77777777" w:rsidR="004C5220" w:rsidRDefault="004C5220" w:rsidP="002B376A">
            <w:pPr>
              <w:pStyle w:val="NCBodycopy"/>
              <w:spacing w:before="0" w:after="0"/>
            </w:pPr>
            <w:r>
              <w:t xml:space="preserve">I want to offer as many savings options to our employees as possible </w:t>
            </w:r>
          </w:p>
        </w:tc>
        <w:tc>
          <w:tcPr>
            <w:tcW w:w="1080" w:type="dxa"/>
          </w:tcPr>
          <w:p w14:paraId="3EFBC17F" w14:textId="77777777" w:rsidR="004C5220" w:rsidRDefault="004C5220" w:rsidP="002B376A"/>
        </w:tc>
        <w:tc>
          <w:tcPr>
            <w:tcW w:w="1170" w:type="dxa"/>
          </w:tcPr>
          <w:p w14:paraId="5B3AF7B5" w14:textId="77777777" w:rsidR="004C5220" w:rsidRDefault="004C5220" w:rsidP="002B376A"/>
        </w:tc>
        <w:tc>
          <w:tcPr>
            <w:tcW w:w="990" w:type="dxa"/>
          </w:tcPr>
          <w:p w14:paraId="003DBB0A" w14:textId="77777777" w:rsidR="004C5220" w:rsidRDefault="004C5220" w:rsidP="002B376A"/>
        </w:tc>
        <w:tc>
          <w:tcPr>
            <w:tcW w:w="990" w:type="dxa"/>
          </w:tcPr>
          <w:p w14:paraId="1A97170E" w14:textId="77777777" w:rsidR="004C5220" w:rsidRDefault="004C5220" w:rsidP="002B376A"/>
        </w:tc>
      </w:tr>
      <w:tr w:rsidR="004C5220" w14:paraId="19C1DF4F" w14:textId="315C3F51" w:rsidTr="004C5220">
        <w:trPr>
          <w:jc w:val="center"/>
        </w:trPr>
        <w:tc>
          <w:tcPr>
            <w:tcW w:w="6588" w:type="dxa"/>
          </w:tcPr>
          <w:p w14:paraId="55AB22D1" w14:textId="77777777" w:rsidR="004C5220" w:rsidRDefault="004C5220" w:rsidP="002B376A">
            <w:pPr>
              <w:pStyle w:val="NCBodycopy"/>
              <w:spacing w:before="0" w:after="0"/>
            </w:pPr>
            <w:proofErr w:type="spellStart"/>
            <w:r w:rsidRPr="007A425B">
              <w:rPr>
                <w:i/>
              </w:rPr>
              <w:t>My</w:t>
            </w:r>
            <w:r>
              <w:t>RA</w:t>
            </w:r>
            <w:proofErr w:type="spellEnd"/>
            <w:r>
              <w:t xml:space="preserve"> is a good supplemental retirement savings option for some employees who want to save more</w:t>
            </w:r>
          </w:p>
        </w:tc>
        <w:tc>
          <w:tcPr>
            <w:tcW w:w="1080" w:type="dxa"/>
          </w:tcPr>
          <w:p w14:paraId="21638265" w14:textId="77777777" w:rsidR="004C5220" w:rsidRDefault="004C5220" w:rsidP="002B376A"/>
        </w:tc>
        <w:tc>
          <w:tcPr>
            <w:tcW w:w="1170" w:type="dxa"/>
          </w:tcPr>
          <w:p w14:paraId="018E27B3" w14:textId="77777777" w:rsidR="004C5220" w:rsidRDefault="004C5220" w:rsidP="002B376A"/>
        </w:tc>
        <w:tc>
          <w:tcPr>
            <w:tcW w:w="990" w:type="dxa"/>
          </w:tcPr>
          <w:p w14:paraId="4595AAAF" w14:textId="77777777" w:rsidR="004C5220" w:rsidRDefault="004C5220" w:rsidP="002B376A"/>
        </w:tc>
        <w:tc>
          <w:tcPr>
            <w:tcW w:w="990" w:type="dxa"/>
          </w:tcPr>
          <w:p w14:paraId="3AF5C7FD" w14:textId="77777777" w:rsidR="004C5220" w:rsidRDefault="004C5220" w:rsidP="002B376A"/>
        </w:tc>
      </w:tr>
    </w:tbl>
    <w:p w14:paraId="410A10AC" w14:textId="77777777" w:rsidR="002B376A" w:rsidRDefault="002B376A" w:rsidP="002B376A">
      <w:pPr>
        <w:ind w:right="-396"/>
        <w:outlineLvl w:val="0"/>
        <w:rPr>
          <w:rFonts w:cs="Arial"/>
          <w:sz w:val="24"/>
        </w:rPr>
      </w:pPr>
    </w:p>
    <w:p w14:paraId="7C1B9B5B" w14:textId="77777777" w:rsidR="00AB407B" w:rsidRDefault="00AB407B" w:rsidP="00462AE1">
      <w:pPr>
        <w:ind w:right="-396"/>
        <w:outlineLvl w:val="0"/>
        <w:rPr>
          <w:rFonts w:cs="Arial"/>
          <w:sz w:val="24"/>
        </w:rPr>
      </w:pPr>
    </w:p>
    <w:p w14:paraId="59D5F305" w14:textId="56CE9BE9" w:rsidR="00506BDB" w:rsidRDefault="00506BDB" w:rsidP="00186A21">
      <w:pPr>
        <w:pStyle w:val="ListParagraph"/>
        <w:numPr>
          <w:ilvl w:val="0"/>
          <w:numId w:val="15"/>
        </w:numPr>
      </w:pPr>
      <w:r>
        <w:t xml:space="preserve">How would you </w:t>
      </w:r>
      <w:r w:rsidRPr="00506BDB">
        <w:rPr>
          <w:b/>
        </w:rPr>
        <w:t>most prefer</w:t>
      </w:r>
      <w:r>
        <w:t xml:space="preserve"> to learn more about </w:t>
      </w:r>
      <w:proofErr w:type="spellStart"/>
      <w:proofErr w:type="gramStart"/>
      <w:r>
        <w:t>myRA</w:t>
      </w:r>
      <w:proofErr w:type="spellEnd"/>
      <w:proofErr w:type="gramEnd"/>
      <w:r>
        <w:t>? (READ LIST, SELECT ONE)</w:t>
      </w:r>
    </w:p>
    <w:p w14:paraId="337344F0" w14:textId="77777777" w:rsidR="002E14CA" w:rsidRDefault="002E14CA" w:rsidP="002E14CA"/>
    <w:p w14:paraId="2733C46A" w14:textId="77500824" w:rsidR="00506BDB" w:rsidRDefault="00506BDB" w:rsidP="00506BDB">
      <w:pPr>
        <w:pStyle w:val="ListParagraph"/>
        <w:numPr>
          <w:ilvl w:val="1"/>
          <w:numId w:val="15"/>
        </w:numPr>
      </w:pPr>
      <w:r>
        <w:t>Via a phone call with a knowledgeable source from the Treasury or their representatives</w:t>
      </w:r>
    </w:p>
    <w:p w14:paraId="6F3C4C82" w14:textId="65FBA67D" w:rsidR="00506BDB" w:rsidRDefault="00506BDB" w:rsidP="00506BDB">
      <w:pPr>
        <w:pStyle w:val="ListParagraph"/>
        <w:numPr>
          <w:ilvl w:val="1"/>
          <w:numId w:val="15"/>
        </w:numPr>
      </w:pPr>
      <w:r>
        <w:t>Via a webinar with other employers</w:t>
      </w:r>
    </w:p>
    <w:p w14:paraId="54554317" w14:textId="604BCC52" w:rsidR="00506BDB" w:rsidRDefault="00506BDB" w:rsidP="00506BDB">
      <w:pPr>
        <w:pStyle w:val="ListParagraph"/>
        <w:numPr>
          <w:ilvl w:val="1"/>
          <w:numId w:val="15"/>
        </w:numPr>
      </w:pPr>
      <w:r>
        <w:t>By email with a link to a website</w:t>
      </w:r>
    </w:p>
    <w:p w14:paraId="022F0126" w14:textId="0DC84368" w:rsidR="00506BDB" w:rsidRDefault="00506BDB" w:rsidP="00506BDB">
      <w:pPr>
        <w:pStyle w:val="ListParagraph"/>
        <w:numPr>
          <w:ilvl w:val="1"/>
          <w:numId w:val="15"/>
        </w:numPr>
      </w:pPr>
      <w:r>
        <w:t>By email with information attached</w:t>
      </w:r>
    </w:p>
    <w:p w14:paraId="7FCCC5BB" w14:textId="0D1B2DD0" w:rsidR="00506BDB" w:rsidRDefault="00506BDB" w:rsidP="00506BDB">
      <w:pPr>
        <w:pStyle w:val="ListParagraph"/>
        <w:numPr>
          <w:ilvl w:val="1"/>
          <w:numId w:val="15"/>
        </w:numPr>
      </w:pPr>
      <w:r>
        <w:t>Other (specify _________________)</w:t>
      </w:r>
    </w:p>
    <w:p w14:paraId="781F9DA4" w14:textId="77777777" w:rsidR="002E14CA" w:rsidRDefault="002E14CA" w:rsidP="00876A75"/>
    <w:p w14:paraId="261D14FE" w14:textId="457694AA" w:rsidR="009B28B6" w:rsidRDefault="00F33A7D" w:rsidP="00186A21">
      <w:pPr>
        <w:pStyle w:val="ListParagraph"/>
        <w:numPr>
          <w:ilvl w:val="0"/>
          <w:numId w:val="15"/>
        </w:numPr>
      </w:pPr>
      <w:r>
        <w:t xml:space="preserve">If you </w:t>
      </w:r>
      <w:r w:rsidRPr="00635295">
        <w:rPr>
          <w:b/>
        </w:rPr>
        <w:t>were</w:t>
      </w:r>
      <w:r w:rsidR="00410ECB">
        <w:t xml:space="preserve"> to make</w:t>
      </w:r>
      <w:r>
        <w:t xml:space="preserve"> </w:t>
      </w:r>
      <w:proofErr w:type="spellStart"/>
      <w:proofErr w:type="gramStart"/>
      <w:r w:rsidR="00CE2E75" w:rsidRPr="006A7991">
        <w:rPr>
          <w:rFonts w:cs="Arial"/>
          <w:i/>
          <w:iCs/>
          <w:kern w:val="0"/>
          <w:szCs w:val="20"/>
        </w:rPr>
        <w:t>my</w:t>
      </w:r>
      <w:r w:rsidR="00CE2E75" w:rsidRPr="006A7991">
        <w:rPr>
          <w:rFonts w:cs="Arial"/>
          <w:kern w:val="0"/>
          <w:szCs w:val="20"/>
        </w:rPr>
        <w:t>RA</w:t>
      </w:r>
      <w:proofErr w:type="spellEnd"/>
      <w:proofErr w:type="gramEnd"/>
      <w:r w:rsidR="00CE2E75">
        <w:t xml:space="preserve"> </w:t>
      </w:r>
      <w:r w:rsidR="00410ECB">
        <w:t xml:space="preserve">available </w:t>
      </w:r>
      <w:r>
        <w:t xml:space="preserve">to your employees, </w:t>
      </w:r>
      <w:r w:rsidR="009B6A65">
        <w:t>how hard would you work to encourage employees to sign up for it? (READ LIST)</w:t>
      </w:r>
    </w:p>
    <w:p w14:paraId="3F69888C" w14:textId="77777777" w:rsidR="009B6A65" w:rsidRDefault="009B6A65" w:rsidP="009C5A14"/>
    <w:p w14:paraId="2DC341E5" w14:textId="41BF072D" w:rsidR="009B6A65" w:rsidRDefault="009B6A65" w:rsidP="009C5A14">
      <w:pPr>
        <w:pStyle w:val="ListParagraph"/>
        <w:numPr>
          <w:ilvl w:val="0"/>
          <w:numId w:val="51"/>
        </w:numPr>
      </w:pPr>
      <w:r>
        <w:t>I’d make a big effort</w:t>
      </w:r>
    </w:p>
    <w:p w14:paraId="342C00B1" w14:textId="40D14870" w:rsidR="009B6A65" w:rsidRDefault="009B6A65" w:rsidP="009C5A14">
      <w:pPr>
        <w:pStyle w:val="ListParagraph"/>
        <w:numPr>
          <w:ilvl w:val="0"/>
          <w:numId w:val="51"/>
        </w:numPr>
      </w:pPr>
      <w:r>
        <w:t>I’d make a modest effort</w:t>
      </w:r>
    </w:p>
    <w:p w14:paraId="03DFEE9A" w14:textId="46506D1B" w:rsidR="009B6A65" w:rsidRDefault="009B6A65" w:rsidP="009C5A14">
      <w:pPr>
        <w:pStyle w:val="ListParagraph"/>
        <w:numPr>
          <w:ilvl w:val="0"/>
          <w:numId w:val="51"/>
        </w:numPr>
      </w:pPr>
      <w:r>
        <w:t>I’d make it available only if employees ask about it</w:t>
      </w:r>
    </w:p>
    <w:p w14:paraId="0CB99331" w14:textId="31021F34" w:rsidR="009B6A65" w:rsidRPr="000E0266" w:rsidRDefault="009B6A65" w:rsidP="009C5A14">
      <w:pPr>
        <w:pStyle w:val="ListParagraph"/>
        <w:numPr>
          <w:ilvl w:val="0"/>
          <w:numId w:val="51"/>
        </w:numPr>
      </w:pPr>
      <w:r>
        <w:t>DON’T KNOW</w:t>
      </w:r>
    </w:p>
    <w:p w14:paraId="44BB1802" w14:textId="77777777" w:rsidR="009B28B6" w:rsidRDefault="009B28B6" w:rsidP="009B28B6">
      <w:pPr>
        <w:ind w:left="720" w:hanging="720"/>
      </w:pPr>
      <w:r w:rsidRPr="000E0266">
        <w:t xml:space="preserve"> </w:t>
      </w:r>
    </w:p>
    <w:p w14:paraId="0AFFF0CC" w14:textId="54D8D640" w:rsidR="00C056C4" w:rsidRPr="00B33DD7" w:rsidRDefault="00943305" w:rsidP="00876A75">
      <w:pPr>
        <w:ind w:left="720" w:hanging="720"/>
      </w:pPr>
      <w:r>
        <w:t xml:space="preserve"> </w:t>
      </w:r>
    </w:p>
    <w:p w14:paraId="737A7184" w14:textId="6053C2F1" w:rsidR="009B28B6" w:rsidRPr="002E14CA" w:rsidRDefault="00C056C4" w:rsidP="009B28B6">
      <w:pPr>
        <w:ind w:right="-396"/>
        <w:outlineLvl w:val="0"/>
        <w:rPr>
          <w:rFonts w:cs="Arial"/>
          <w:b/>
          <w:sz w:val="24"/>
        </w:rPr>
      </w:pPr>
      <w:r w:rsidRPr="002E14CA">
        <w:rPr>
          <w:rFonts w:cs="Arial"/>
          <w:b/>
          <w:sz w:val="24"/>
        </w:rPr>
        <w:t>DEMOGRAPHICS</w:t>
      </w:r>
    </w:p>
    <w:p w14:paraId="2F6739B1" w14:textId="77777777" w:rsidR="009B28B6" w:rsidRDefault="009B28B6" w:rsidP="00462AE1">
      <w:pPr>
        <w:ind w:right="-396"/>
        <w:outlineLvl w:val="0"/>
        <w:rPr>
          <w:rFonts w:cs="Arial"/>
          <w:sz w:val="24"/>
        </w:rPr>
      </w:pPr>
    </w:p>
    <w:p w14:paraId="33B9AB97" w14:textId="67243B39" w:rsidR="009B28B6" w:rsidRPr="000E0266" w:rsidRDefault="00AC04C1" w:rsidP="00186A21">
      <w:pPr>
        <w:pStyle w:val="ListParagraph"/>
        <w:numPr>
          <w:ilvl w:val="0"/>
          <w:numId w:val="15"/>
        </w:numPr>
      </w:pPr>
      <w:r>
        <w:t>How long have you worked in your current organization</w:t>
      </w:r>
      <w:r w:rsidR="009B28B6">
        <w:t>?</w:t>
      </w:r>
    </w:p>
    <w:p w14:paraId="74F88456" w14:textId="77777777" w:rsidR="009B28B6" w:rsidRPr="000E0266" w:rsidRDefault="009B28B6" w:rsidP="009B28B6">
      <w:pPr>
        <w:ind w:left="720" w:hanging="720"/>
      </w:pPr>
      <w:r w:rsidRPr="000E0266">
        <w:t xml:space="preserve"> </w:t>
      </w:r>
    </w:p>
    <w:p w14:paraId="7CF9D831" w14:textId="16C525D3" w:rsidR="009B28B6" w:rsidRPr="00FF73A5" w:rsidRDefault="002E14CA" w:rsidP="00AC04C1">
      <w:pPr>
        <w:pStyle w:val="AnswerList"/>
        <w:numPr>
          <w:ilvl w:val="0"/>
          <w:numId w:val="40"/>
        </w:numPr>
        <w:rPr>
          <w:rStyle w:val="PageNumber"/>
        </w:rPr>
      </w:pPr>
      <w:r>
        <w:rPr>
          <w:rStyle w:val="PageNumber"/>
        </w:rPr>
        <w:t>________ # of years</w:t>
      </w:r>
    </w:p>
    <w:p w14:paraId="30DEE23C" w14:textId="2448C860" w:rsidR="009B28B6" w:rsidRPr="00B33DD7" w:rsidRDefault="009B28B6" w:rsidP="002E14CA">
      <w:pPr>
        <w:pStyle w:val="AnswerList"/>
        <w:numPr>
          <w:ilvl w:val="0"/>
          <w:numId w:val="0"/>
        </w:numPr>
        <w:ind w:left="1800"/>
      </w:pPr>
    </w:p>
    <w:p w14:paraId="7199EC9D" w14:textId="77777777" w:rsidR="009B28B6" w:rsidRDefault="009B28B6" w:rsidP="009B28B6">
      <w:pPr>
        <w:ind w:right="-396"/>
        <w:outlineLvl w:val="0"/>
        <w:rPr>
          <w:rFonts w:cs="Arial"/>
          <w:sz w:val="24"/>
        </w:rPr>
      </w:pPr>
    </w:p>
    <w:p w14:paraId="05961C45" w14:textId="3F33A012" w:rsidR="00357C1E" w:rsidRPr="00B56760" w:rsidRDefault="00357C1E" w:rsidP="009C71F1">
      <w:pPr>
        <w:pStyle w:val="ListParagraph"/>
        <w:numPr>
          <w:ilvl w:val="0"/>
          <w:numId w:val="15"/>
        </w:numPr>
      </w:pPr>
      <w:r w:rsidRPr="00B56760">
        <w:t xml:space="preserve">Including yourself, how many </w:t>
      </w:r>
      <w:r w:rsidRPr="005907B3">
        <w:rPr>
          <w:b/>
        </w:rPr>
        <w:t>full-time employees</w:t>
      </w:r>
      <w:r w:rsidRPr="00B56760">
        <w:t xml:space="preserve"> are employed in your business? (RECORD NUMBER)</w:t>
      </w:r>
    </w:p>
    <w:p w14:paraId="6AC73678" w14:textId="77777777" w:rsidR="00357C1E" w:rsidRPr="00B56760" w:rsidRDefault="00357C1E" w:rsidP="00357C1E">
      <w:pPr>
        <w:ind w:left="1800" w:hanging="360"/>
      </w:pPr>
      <w:r w:rsidRPr="00B56760">
        <w:t xml:space="preserve"> </w:t>
      </w:r>
    </w:p>
    <w:p w14:paraId="77817B4A" w14:textId="77777777" w:rsidR="00357C1E" w:rsidRPr="00B56760" w:rsidRDefault="00357C1E" w:rsidP="00357C1E">
      <w:pPr>
        <w:ind w:left="1800" w:hanging="360"/>
      </w:pPr>
      <w:r w:rsidRPr="00B56760">
        <w:t>1.</w:t>
      </w:r>
      <w:r w:rsidRPr="00B56760">
        <w:tab/>
        <w:t>_______________ RANGE 1-999,999 [GET EXACT NUMBER]</w:t>
      </w:r>
    </w:p>
    <w:p w14:paraId="3D63B18E" w14:textId="77777777" w:rsidR="00357C1E" w:rsidRPr="00B56760" w:rsidRDefault="00357C1E" w:rsidP="00357C1E">
      <w:pPr>
        <w:ind w:left="1800" w:hanging="360"/>
        <w:rPr>
          <w:b/>
        </w:rPr>
      </w:pPr>
      <w:r w:rsidRPr="00B56760">
        <w:t>2.</w:t>
      </w:r>
      <w:r w:rsidRPr="00B56760">
        <w:tab/>
        <w:t>DK/Refused</w:t>
      </w:r>
      <w:r w:rsidRPr="00B56760">
        <w:tab/>
      </w:r>
      <w:r w:rsidRPr="00B56760">
        <w:tab/>
      </w:r>
      <w:r w:rsidRPr="00B56760">
        <w:tab/>
      </w:r>
    </w:p>
    <w:p w14:paraId="349F6F2D" w14:textId="77777777" w:rsidR="00357C1E" w:rsidRPr="00B56760" w:rsidRDefault="00357C1E" w:rsidP="00357C1E">
      <w:pPr>
        <w:ind w:left="360"/>
      </w:pPr>
    </w:p>
    <w:p w14:paraId="6378DBF9" w14:textId="1ED0C6CF" w:rsidR="00357C1E" w:rsidRPr="00B56760" w:rsidRDefault="00E63514" w:rsidP="009C71F1">
      <w:pPr>
        <w:pStyle w:val="ListParagraph"/>
        <w:numPr>
          <w:ilvl w:val="0"/>
          <w:numId w:val="15"/>
        </w:numPr>
      </w:pPr>
      <w:r>
        <w:t>Ho</w:t>
      </w:r>
      <w:r w:rsidR="00357C1E" w:rsidRPr="00B56760">
        <w:t xml:space="preserve">w long has your company been in business? (DO NOT READ LIST) </w:t>
      </w:r>
      <w:r w:rsidR="00357C1E" w:rsidRPr="009C71F1">
        <w:t>(</w:t>
      </w:r>
      <w:r w:rsidR="00357C1E" w:rsidRPr="00B56760">
        <w:t>If from 6 months to 1 year, record as 0.5)</w:t>
      </w:r>
    </w:p>
    <w:p w14:paraId="2E9BDC5D" w14:textId="77777777" w:rsidR="00357C1E" w:rsidRPr="00B56760" w:rsidRDefault="00357C1E" w:rsidP="00357C1E">
      <w:pPr>
        <w:ind w:left="360"/>
      </w:pPr>
      <w:r w:rsidRPr="00B56760">
        <w:lastRenderedPageBreak/>
        <w:t xml:space="preserve"> </w:t>
      </w:r>
    </w:p>
    <w:p w14:paraId="2C61ADC2" w14:textId="77777777" w:rsidR="00357C1E" w:rsidRPr="002B6997" w:rsidRDefault="00357C1E" w:rsidP="00357C1E">
      <w:pPr>
        <w:numPr>
          <w:ilvl w:val="1"/>
          <w:numId w:val="42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 w:rsidRPr="002B6997">
        <w:t xml:space="preserve">__________ Years (specify) </w:t>
      </w:r>
    </w:p>
    <w:p w14:paraId="3A53BA60" w14:textId="77777777" w:rsidR="00357C1E" w:rsidRPr="002B6997" w:rsidRDefault="00357C1E" w:rsidP="00357C1E">
      <w:pPr>
        <w:numPr>
          <w:ilvl w:val="1"/>
          <w:numId w:val="42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 w:rsidRPr="002B6997">
        <w:t>Less than 6 months</w:t>
      </w:r>
    </w:p>
    <w:p w14:paraId="3921D8FB" w14:textId="77777777" w:rsidR="00357C1E" w:rsidRPr="002B6997" w:rsidRDefault="00357C1E" w:rsidP="00357C1E">
      <w:pPr>
        <w:numPr>
          <w:ilvl w:val="1"/>
          <w:numId w:val="42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 w:rsidRPr="002B6997">
        <w:t>DK/Refused</w:t>
      </w:r>
    </w:p>
    <w:p w14:paraId="173BD19C" w14:textId="77777777" w:rsidR="002E14CA" w:rsidRDefault="002E14CA" w:rsidP="00357C1E">
      <w:pPr>
        <w:tabs>
          <w:tab w:val="left" w:pos="1800"/>
        </w:tabs>
        <w:ind w:left="1800"/>
        <w:jc w:val="both"/>
      </w:pPr>
    </w:p>
    <w:p w14:paraId="65F02AE4" w14:textId="77777777" w:rsidR="00357C1E" w:rsidRPr="00B56760" w:rsidRDefault="00357C1E" w:rsidP="00357C1E">
      <w:pPr>
        <w:tabs>
          <w:tab w:val="left" w:pos="1800"/>
        </w:tabs>
        <w:ind w:left="1800"/>
        <w:jc w:val="both"/>
      </w:pPr>
      <w:r w:rsidRPr="00B56760">
        <w:tab/>
      </w:r>
      <w:r w:rsidRPr="00B56760">
        <w:tab/>
      </w:r>
      <w:r w:rsidRPr="00B56760">
        <w:tab/>
      </w:r>
    </w:p>
    <w:p w14:paraId="24ECF9B7" w14:textId="5DBED935" w:rsidR="00357C1E" w:rsidRPr="009C71F1" w:rsidRDefault="00357C1E" w:rsidP="009C71F1">
      <w:pPr>
        <w:pStyle w:val="ListParagraph"/>
        <w:numPr>
          <w:ilvl w:val="0"/>
          <w:numId w:val="15"/>
        </w:numPr>
      </w:pPr>
      <w:r w:rsidRPr="009C71F1">
        <w:t xml:space="preserve">Record Gender </w:t>
      </w:r>
    </w:p>
    <w:p w14:paraId="3234B8FF" w14:textId="276A75E9" w:rsidR="00357C1E" w:rsidRDefault="00357C1E" w:rsidP="00357C1E">
      <w:pPr>
        <w:ind w:left="720"/>
      </w:pPr>
    </w:p>
    <w:p w14:paraId="3A3A445C" w14:textId="56B0A095" w:rsidR="00E63514" w:rsidRPr="002B6997" w:rsidRDefault="00E63514" w:rsidP="00E63514">
      <w:pPr>
        <w:numPr>
          <w:ilvl w:val="0"/>
          <w:numId w:val="46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>
        <w:t>Male</w:t>
      </w:r>
    </w:p>
    <w:p w14:paraId="685D59A8" w14:textId="3A30B29E" w:rsidR="00E63514" w:rsidRPr="002B6997" w:rsidRDefault="00E63514" w:rsidP="00E63514">
      <w:pPr>
        <w:numPr>
          <w:ilvl w:val="0"/>
          <w:numId w:val="46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>
        <w:t>Female</w:t>
      </w:r>
    </w:p>
    <w:p w14:paraId="604572DF" w14:textId="77777777" w:rsidR="00E63514" w:rsidRPr="002B6997" w:rsidRDefault="00E63514" w:rsidP="00E63514">
      <w:pPr>
        <w:numPr>
          <w:ilvl w:val="0"/>
          <w:numId w:val="46"/>
        </w:numPr>
        <w:tabs>
          <w:tab w:val="clear" w:pos="2160"/>
          <w:tab w:val="num" w:pos="1800"/>
        </w:tabs>
        <w:spacing w:before="0" w:after="0" w:line="240" w:lineRule="auto"/>
        <w:ind w:left="1800"/>
        <w:jc w:val="both"/>
      </w:pPr>
      <w:r w:rsidRPr="002B6997">
        <w:t>DK/Refused</w:t>
      </w:r>
    </w:p>
    <w:p w14:paraId="59E53DEA" w14:textId="77777777" w:rsidR="00357C1E" w:rsidRDefault="00357C1E" w:rsidP="00357C1E"/>
    <w:p w14:paraId="6CE51321" w14:textId="77777777" w:rsidR="002E14CA" w:rsidRPr="00B56760" w:rsidRDefault="002E14CA" w:rsidP="00357C1E"/>
    <w:p w14:paraId="3B61D874" w14:textId="1A3AF6D9" w:rsidR="009B28B6" w:rsidRPr="0014339E" w:rsidRDefault="00847116" w:rsidP="00462AE1">
      <w:pPr>
        <w:pStyle w:val="ListParagraph"/>
        <w:numPr>
          <w:ilvl w:val="0"/>
          <w:numId w:val="15"/>
        </w:numPr>
        <w:ind w:right="-396"/>
        <w:outlineLvl w:val="0"/>
        <w:rPr>
          <w:rFonts w:cs="Arial"/>
          <w:sz w:val="24"/>
        </w:rPr>
      </w:pPr>
      <w:r w:rsidRPr="00B56760">
        <w:t xml:space="preserve">Record Region </w:t>
      </w:r>
    </w:p>
    <w:sectPr w:rsidR="009B28B6" w:rsidRPr="0014339E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158B51" w15:done="0"/>
  <w15:commentEx w15:paraId="10DD74B0" w15:done="0"/>
  <w15:commentEx w15:paraId="5CF7904B" w15:done="0"/>
  <w15:commentEx w15:paraId="603264B4" w15:done="0"/>
  <w15:commentEx w15:paraId="03EC80DF" w15:done="0"/>
  <w15:commentEx w15:paraId="77C377D2" w15:done="0"/>
  <w15:commentEx w15:paraId="1D47A3F7" w15:done="0"/>
  <w15:commentEx w15:paraId="2B14E02B" w15:done="0"/>
  <w15:commentEx w15:paraId="044FC209" w15:done="0"/>
  <w15:commentEx w15:paraId="1B4BAA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40B5B" w14:textId="77777777" w:rsidR="00D13D46" w:rsidRDefault="00D13D46">
      <w:r>
        <w:separator/>
      </w:r>
    </w:p>
  </w:endnote>
  <w:endnote w:type="continuationSeparator" w:id="0">
    <w:p w14:paraId="5BFB75A3" w14:textId="77777777" w:rsidR="00D13D46" w:rsidRDefault="00D13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FA919" w14:textId="77777777" w:rsidR="00D13D46" w:rsidRDefault="00D13D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370171" w14:textId="77777777" w:rsidR="00D13D46" w:rsidRDefault="00D13D4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A9808" w14:textId="77777777" w:rsidR="00D13D46" w:rsidRDefault="00D13D46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1E725F05" wp14:editId="24B3F92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4182A" w14:textId="77777777" w:rsidR="00D13D46" w:rsidRDefault="00D13D46">
      <w:r>
        <w:separator/>
      </w:r>
    </w:p>
  </w:footnote>
  <w:footnote w:type="continuationSeparator" w:id="0">
    <w:p w14:paraId="5BD7DFF6" w14:textId="77777777" w:rsidR="00D13D46" w:rsidRDefault="00D13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12737" w14:textId="77777777" w:rsidR="00D13D46" w:rsidRDefault="00D13D4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BA4BE2" w14:textId="77777777" w:rsidR="00D13D46" w:rsidRDefault="00D13D4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E1A88" w14:textId="77777777" w:rsidR="00D13D46" w:rsidRDefault="00D13D4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2878">
      <w:rPr>
        <w:rStyle w:val="PageNumber"/>
        <w:noProof/>
      </w:rPr>
      <w:t>13</w:t>
    </w:r>
    <w:r>
      <w:rPr>
        <w:rStyle w:val="PageNumber"/>
      </w:rPr>
      <w:fldChar w:fldCharType="end"/>
    </w:r>
  </w:p>
  <w:p w14:paraId="562C823C" w14:textId="77777777" w:rsidR="00D13D46" w:rsidRDefault="00D13D46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246BF" w14:textId="0830F8D6" w:rsidR="00D13D46" w:rsidRPr="007B67AD" w:rsidRDefault="00D13D46" w:rsidP="00D13D46">
    <w:pPr>
      <w:pStyle w:val="Header"/>
      <w:jc w:val="right"/>
      <w:rPr>
        <w:b/>
        <w:sz w:val="28"/>
        <w:szCs w:val="28"/>
      </w:rPr>
    </w:pPr>
    <w:proofErr w:type="spellStart"/>
    <w:r w:rsidRPr="007B67AD">
      <w:rPr>
        <w:b/>
        <w:sz w:val="28"/>
        <w:szCs w:val="28"/>
      </w:rPr>
      <w:t>P</w:t>
    </w:r>
    <w:r>
      <w:rPr>
        <w:b/>
        <w:sz w:val="28"/>
        <w:szCs w:val="28"/>
      </w:rPr>
      <w:t>REDECISIONAL</w:t>
    </w:r>
    <w:proofErr w:type="spellEnd"/>
  </w:p>
  <w:p w14:paraId="1E6B1AB7" w14:textId="34756C3D" w:rsidR="00D13D46" w:rsidRDefault="00D13D46" w:rsidP="00D13D46">
    <w:pPr>
      <w:pStyle w:val="Header"/>
      <w:jc w:val="right"/>
    </w:pPr>
    <w:r>
      <w:t>OMB NO. 1535-0143</w:t>
    </w:r>
  </w:p>
  <w:p w14:paraId="0DECA118" w14:textId="77777777" w:rsidR="00D13D46" w:rsidRDefault="00D13D46">
    <w:pPr>
      <w:pStyle w:val="Header"/>
    </w:pPr>
  </w:p>
  <w:p w14:paraId="49ECDB8D" w14:textId="77777777" w:rsidR="00D13D46" w:rsidRDefault="00D13D46">
    <w:pPr>
      <w:pStyle w:val="Header"/>
    </w:pPr>
  </w:p>
  <w:p w14:paraId="1EAF9527" w14:textId="77777777" w:rsidR="00D13D46" w:rsidRDefault="00D13D46">
    <w:pPr>
      <w:pStyle w:val="Header"/>
    </w:pPr>
  </w:p>
  <w:p w14:paraId="50F9C658" w14:textId="77777777" w:rsidR="00D13D46" w:rsidRDefault="00D13D46">
    <w:pPr>
      <w:pStyle w:val="Header"/>
    </w:pPr>
  </w:p>
  <w:p w14:paraId="193AFB42" w14:textId="77777777" w:rsidR="00D13D46" w:rsidRDefault="00D13D46">
    <w:pPr>
      <w:pStyle w:val="Header"/>
    </w:pPr>
  </w:p>
  <w:p w14:paraId="06C5CBED" w14:textId="77777777" w:rsidR="00D13D46" w:rsidRDefault="00D13D46">
    <w:pPr>
      <w:pStyle w:val="Header"/>
    </w:pPr>
  </w:p>
  <w:p w14:paraId="6D2CF85F" w14:textId="77777777" w:rsidR="00D13D46" w:rsidRDefault="00D13D46">
    <w:pPr>
      <w:pStyle w:val="Header"/>
    </w:pPr>
  </w:p>
  <w:p w14:paraId="714133F8" w14:textId="77777777" w:rsidR="00D13D46" w:rsidRDefault="00D13D46">
    <w:pPr>
      <w:pStyle w:val="Header"/>
    </w:pPr>
  </w:p>
  <w:p w14:paraId="6D739AD1" w14:textId="77777777" w:rsidR="00D13D46" w:rsidRDefault="00D13D46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2769A801" wp14:editId="1B5F049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432790"/>
    <w:multiLevelType w:val="hybridMultilevel"/>
    <w:tmpl w:val="F4CCEE56"/>
    <w:lvl w:ilvl="0" w:tplc="E24632C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E2A36"/>
    <w:multiLevelType w:val="hybridMultilevel"/>
    <w:tmpl w:val="B2C6D614"/>
    <w:lvl w:ilvl="0" w:tplc="681E9D5E">
      <w:start w:val="1"/>
      <w:numFmt w:val="decimal"/>
      <w:pStyle w:val="AnswerList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6DF1F4F"/>
    <w:multiLevelType w:val="singleLevel"/>
    <w:tmpl w:val="D62602EA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4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42778B"/>
    <w:multiLevelType w:val="hybridMultilevel"/>
    <w:tmpl w:val="C05E6204"/>
    <w:lvl w:ilvl="0" w:tplc="51BE565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881DBF"/>
    <w:multiLevelType w:val="singleLevel"/>
    <w:tmpl w:val="D62602EA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10">
    <w:nsid w:val="52637872"/>
    <w:multiLevelType w:val="hybridMultilevel"/>
    <w:tmpl w:val="7F08EB94"/>
    <w:lvl w:ilvl="0" w:tplc="41723E6E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09753F"/>
    <w:multiLevelType w:val="hybridMultilevel"/>
    <w:tmpl w:val="73B2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8237CA"/>
    <w:multiLevelType w:val="hybridMultilevel"/>
    <w:tmpl w:val="EA38EA8C"/>
    <w:lvl w:ilvl="0" w:tplc="7F988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5345EE"/>
    <w:multiLevelType w:val="hybridMultilevel"/>
    <w:tmpl w:val="113ECE58"/>
    <w:lvl w:ilvl="0" w:tplc="B6CC663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C32E8"/>
    <w:multiLevelType w:val="hybridMultilevel"/>
    <w:tmpl w:val="D63C7432"/>
    <w:lvl w:ilvl="0" w:tplc="92345E0A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933427"/>
    <w:multiLevelType w:val="hybridMultilevel"/>
    <w:tmpl w:val="E89AF9E6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8">
    <w:nsid w:val="76BD7B40"/>
    <w:multiLevelType w:val="hybridMultilevel"/>
    <w:tmpl w:val="2BEEAFF2"/>
    <w:lvl w:ilvl="0" w:tplc="3CC4AFC0">
      <w:start w:val="1"/>
      <w:numFmt w:val="lowerLetter"/>
      <w:pStyle w:val="NCBodycopy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401F39"/>
    <w:multiLevelType w:val="hybridMultilevel"/>
    <w:tmpl w:val="0B7C10AA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B6CC663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6C627D"/>
    <w:multiLevelType w:val="hybridMultilevel"/>
    <w:tmpl w:val="8CB69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8"/>
  </w:num>
  <w:num w:numId="4">
    <w:abstractNumId w:val="21"/>
  </w:num>
  <w:num w:numId="5">
    <w:abstractNumId w:val="19"/>
  </w:num>
  <w:num w:numId="6">
    <w:abstractNumId w:val="4"/>
  </w:num>
  <w:num w:numId="7">
    <w:abstractNumId w:val="6"/>
  </w:num>
  <w:num w:numId="8">
    <w:abstractNumId w:val="5"/>
  </w:num>
  <w:num w:numId="9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5"/>
  </w:num>
  <w:num w:numId="11">
    <w:abstractNumId w:val="12"/>
  </w:num>
  <w:num w:numId="12">
    <w:abstractNumId w:val="17"/>
  </w:num>
  <w:num w:numId="13">
    <w:abstractNumId w:val="9"/>
    <w:lvlOverride w:ilvl="0">
      <w:startOverride w:val="1"/>
    </w:lvlOverride>
  </w:num>
  <w:num w:numId="14">
    <w:abstractNumId w:val="10"/>
  </w:num>
  <w:num w:numId="15">
    <w:abstractNumId w:val="1"/>
  </w:num>
  <w:num w:numId="16">
    <w:abstractNumId w:val="3"/>
  </w:num>
  <w:num w:numId="17">
    <w:abstractNumId w:val="2"/>
    <w:lvlOverride w:ilvl="0">
      <w:startOverride w:val="1"/>
    </w:lvlOverride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"/>
    <w:lvlOverride w:ilvl="0">
      <w:startOverride w:val="1"/>
    </w:lvlOverride>
  </w:num>
  <w:num w:numId="28">
    <w:abstractNumId w:val="2"/>
    <w:lvlOverride w:ilvl="0">
      <w:startOverride w:val="1"/>
    </w:lvlOverride>
  </w:num>
  <w:num w:numId="29">
    <w:abstractNumId w:val="2"/>
    <w:lvlOverride w:ilvl="0">
      <w:startOverride w:val="1"/>
    </w:lvlOverride>
  </w:num>
  <w:num w:numId="30">
    <w:abstractNumId w:val="18"/>
  </w:num>
  <w:num w:numId="31">
    <w:abstractNumId w:val="2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2"/>
    <w:lvlOverride w:ilvl="0">
      <w:startOverride w:val="1"/>
    </w:lvlOverride>
  </w:num>
  <w:num w:numId="34">
    <w:abstractNumId w:val="2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18"/>
    <w:lvlOverride w:ilvl="0">
      <w:startOverride w:val="1"/>
    </w:lvlOverride>
  </w:num>
  <w:num w:numId="37">
    <w:abstractNumId w:val="2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2"/>
    <w:lvlOverride w:ilvl="0">
      <w:startOverride w:val="1"/>
    </w:lvlOverride>
  </w:num>
  <w:num w:numId="41">
    <w:abstractNumId w:val="18"/>
    <w:lvlOverride w:ilvl="0">
      <w:startOverride w:val="1"/>
    </w:lvlOverride>
  </w:num>
  <w:num w:numId="42">
    <w:abstractNumId w:val="20"/>
  </w:num>
  <w:num w:numId="43">
    <w:abstractNumId w:val="22"/>
  </w:num>
  <w:num w:numId="44">
    <w:abstractNumId w:val="2"/>
    <w:lvlOverride w:ilvl="0">
      <w:startOverride w:val="1"/>
    </w:lvlOverride>
  </w:num>
  <w:num w:numId="45">
    <w:abstractNumId w:val="2"/>
    <w:lvlOverride w:ilvl="0">
      <w:startOverride w:val="1"/>
    </w:lvlOverride>
  </w:num>
  <w:num w:numId="46">
    <w:abstractNumId w:val="14"/>
  </w:num>
  <w:num w:numId="47">
    <w:abstractNumId w:val="2"/>
    <w:lvlOverride w:ilvl="0">
      <w:startOverride w:val="1"/>
    </w:lvlOverride>
  </w:num>
  <w:num w:numId="48">
    <w:abstractNumId w:val="18"/>
    <w:lvlOverride w:ilvl="0">
      <w:startOverride w:val="1"/>
    </w:lvlOverride>
  </w:num>
  <w:num w:numId="49">
    <w:abstractNumId w:val="2"/>
    <w:lvlOverride w:ilvl="0">
      <w:startOverride w:val="1"/>
    </w:lvlOverride>
  </w:num>
  <w:num w:numId="50">
    <w:abstractNumId w:val="7"/>
  </w:num>
  <w:num w:numId="51">
    <w:abstractNumId w:val="13"/>
  </w:num>
  <w:num w:numId="52">
    <w:abstractNumId w:val="18"/>
    <w:lvlOverride w:ilvl="0">
      <w:startOverride w:val="1"/>
    </w:lvlOverride>
  </w:num>
  <w:num w:numId="53">
    <w:abstractNumId w:val="18"/>
    <w:lvlOverride w:ilvl="0">
      <w:startOverride w:val="1"/>
    </w:lvlOverride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Richardson">
    <w15:presenceInfo w15:providerId="Windows Live" w15:userId="fd6190701dda01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0821"/>
    <w:rsid w:val="000015AB"/>
    <w:rsid w:val="000024E5"/>
    <w:rsid w:val="00002EB8"/>
    <w:rsid w:val="00003E01"/>
    <w:rsid w:val="00007F2C"/>
    <w:rsid w:val="000162B7"/>
    <w:rsid w:val="00024224"/>
    <w:rsid w:val="0003329F"/>
    <w:rsid w:val="000439CF"/>
    <w:rsid w:val="00043FF2"/>
    <w:rsid w:val="000447B5"/>
    <w:rsid w:val="0005076D"/>
    <w:rsid w:val="00050E48"/>
    <w:rsid w:val="0005144F"/>
    <w:rsid w:val="0006195C"/>
    <w:rsid w:val="0006581D"/>
    <w:rsid w:val="000668F4"/>
    <w:rsid w:val="00074CE1"/>
    <w:rsid w:val="000756C8"/>
    <w:rsid w:val="000804A1"/>
    <w:rsid w:val="00081A98"/>
    <w:rsid w:val="00085A28"/>
    <w:rsid w:val="00092B14"/>
    <w:rsid w:val="000A0B63"/>
    <w:rsid w:val="000A3737"/>
    <w:rsid w:val="000A7E57"/>
    <w:rsid w:val="000B071D"/>
    <w:rsid w:val="000B0A6A"/>
    <w:rsid w:val="000B499B"/>
    <w:rsid w:val="000B61D2"/>
    <w:rsid w:val="000C00F7"/>
    <w:rsid w:val="000C6089"/>
    <w:rsid w:val="000D19DB"/>
    <w:rsid w:val="000D4D5A"/>
    <w:rsid w:val="000E5868"/>
    <w:rsid w:val="000F173E"/>
    <w:rsid w:val="000F5478"/>
    <w:rsid w:val="001002AF"/>
    <w:rsid w:val="001009FD"/>
    <w:rsid w:val="00104040"/>
    <w:rsid w:val="0010435B"/>
    <w:rsid w:val="0010701C"/>
    <w:rsid w:val="00113B70"/>
    <w:rsid w:val="00116500"/>
    <w:rsid w:val="00121B76"/>
    <w:rsid w:val="00121ED0"/>
    <w:rsid w:val="001250DD"/>
    <w:rsid w:val="00131925"/>
    <w:rsid w:val="00134536"/>
    <w:rsid w:val="001347E0"/>
    <w:rsid w:val="00135200"/>
    <w:rsid w:val="00142133"/>
    <w:rsid w:val="0014339E"/>
    <w:rsid w:val="00143E56"/>
    <w:rsid w:val="001454B9"/>
    <w:rsid w:val="00153E67"/>
    <w:rsid w:val="00156025"/>
    <w:rsid w:val="001578D9"/>
    <w:rsid w:val="001600B4"/>
    <w:rsid w:val="00160898"/>
    <w:rsid w:val="001622BA"/>
    <w:rsid w:val="00162D24"/>
    <w:rsid w:val="00165CD2"/>
    <w:rsid w:val="00166895"/>
    <w:rsid w:val="00166A55"/>
    <w:rsid w:val="0017640B"/>
    <w:rsid w:val="00180E29"/>
    <w:rsid w:val="00184A4E"/>
    <w:rsid w:val="00186A21"/>
    <w:rsid w:val="00187146"/>
    <w:rsid w:val="0019328C"/>
    <w:rsid w:val="00195D86"/>
    <w:rsid w:val="001A09AF"/>
    <w:rsid w:val="001A342E"/>
    <w:rsid w:val="001A53E2"/>
    <w:rsid w:val="001B6169"/>
    <w:rsid w:val="001B68EF"/>
    <w:rsid w:val="001B7789"/>
    <w:rsid w:val="001C0C77"/>
    <w:rsid w:val="001C10A4"/>
    <w:rsid w:val="001C1F84"/>
    <w:rsid w:val="001C3766"/>
    <w:rsid w:val="001C6B00"/>
    <w:rsid w:val="001D09C4"/>
    <w:rsid w:val="001D21C3"/>
    <w:rsid w:val="001D21EF"/>
    <w:rsid w:val="001D36DE"/>
    <w:rsid w:val="001D5631"/>
    <w:rsid w:val="001D5DF1"/>
    <w:rsid w:val="001D6099"/>
    <w:rsid w:val="001D6F9D"/>
    <w:rsid w:val="001D7CCF"/>
    <w:rsid w:val="001E0C8C"/>
    <w:rsid w:val="001E22C4"/>
    <w:rsid w:val="001E61DE"/>
    <w:rsid w:val="001F2D2B"/>
    <w:rsid w:val="001F431E"/>
    <w:rsid w:val="001F674D"/>
    <w:rsid w:val="001F6E7F"/>
    <w:rsid w:val="00203BA6"/>
    <w:rsid w:val="00204E53"/>
    <w:rsid w:val="002053BF"/>
    <w:rsid w:val="00205891"/>
    <w:rsid w:val="00207D34"/>
    <w:rsid w:val="00212F05"/>
    <w:rsid w:val="00221480"/>
    <w:rsid w:val="002240A5"/>
    <w:rsid w:val="00224241"/>
    <w:rsid w:val="00224CF3"/>
    <w:rsid w:val="00242A32"/>
    <w:rsid w:val="00244416"/>
    <w:rsid w:val="00252498"/>
    <w:rsid w:val="00253933"/>
    <w:rsid w:val="002563C4"/>
    <w:rsid w:val="00265806"/>
    <w:rsid w:val="00267E02"/>
    <w:rsid w:val="00273CF0"/>
    <w:rsid w:val="0027425A"/>
    <w:rsid w:val="00280F9C"/>
    <w:rsid w:val="00281174"/>
    <w:rsid w:val="0028290B"/>
    <w:rsid w:val="002851B4"/>
    <w:rsid w:val="0028551D"/>
    <w:rsid w:val="00290897"/>
    <w:rsid w:val="00291E65"/>
    <w:rsid w:val="00295E36"/>
    <w:rsid w:val="00296FAB"/>
    <w:rsid w:val="0029791B"/>
    <w:rsid w:val="002A462E"/>
    <w:rsid w:val="002A6E3C"/>
    <w:rsid w:val="002A7025"/>
    <w:rsid w:val="002B376A"/>
    <w:rsid w:val="002B4068"/>
    <w:rsid w:val="002B6D14"/>
    <w:rsid w:val="002C04EB"/>
    <w:rsid w:val="002C23FE"/>
    <w:rsid w:val="002C5F3F"/>
    <w:rsid w:val="002D32B8"/>
    <w:rsid w:val="002D3FAD"/>
    <w:rsid w:val="002D4C8B"/>
    <w:rsid w:val="002D578F"/>
    <w:rsid w:val="002D6F11"/>
    <w:rsid w:val="002E14CA"/>
    <w:rsid w:val="002E547B"/>
    <w:rsid w:val="002E555C"/>
    <w:rsid w:val="002F11FD"/>
    <w:rsid w:val="002F1703"/>
    <w:rsid w:val="002F1876"/>
    <w:rsid w:val="002F2A79"/>
    <w:rsid w:val="002F5165"/>
    <w:rsid w:val="00301228"/>
    <w:rsid w:val="00305B16"/>
    <w:rsid w:val="0031236A"/>
    <w:rsid w:val="003149EA"/>
    <w:rsid w:val="00317048"/>
    <w:rsid w:val="00322BE8"/>
    <w:rsid w:val="00323F70"/>
    <w:rsid w:val="0032466E"/>
    <w:rsid w:val="00324A53"/>
    <w:rsid w:val="00327CB6"/>
    <w:rsid w:val="00335CF6"/>
    <w:rsid w:val="00341A8F"/>
    <w:rsid w:val="00342BD2"/>
    <w:rsid w:val="00345925"/>
    <w:rsid w:val="00347BCB"/>
    <w:rsid w:val="00355B4C"/>
    <w:rsid w:val="00357C1E"/>
    <w:rsid w:val="00360AE6"/>
    <w:rsid w:val="00361C97"/>
    <w:rsid w:val="00373B2A"/>
    <w:rsid w:val="00377877"/>
    <w:rsid w:val="00382DB1"/>
    <w:rsid w:val="00391B44"/>
    <w:rsid w:val="00394E5D"/>
    <w:rsid w:val="00396278"/>
    <w:rsid w:val="00396DCD"/>
    <w:rsid w:val="003A0DE6"/>
    <w:rsid w:val="003A1879"/>
    <w:rsid w:val="003B29D9"/>
    <w:rsid w:val="003B7B5B"/>
    <w:rsid w:val="003C22E9"/>
    <w:rsid w:val="003C3A92"/>
    <w:rsid w:val="003C6673"/>
    <w:rsid w:val="003C6D0C"/>
    <w:rsid w:val="003D13A5"/>
    <w:rsid w:val="003D4033"/>
    <w:rsid w:val="003D65B2"/>
    <w:rsid w:val="003E0841"/>
    <w:rsid w:val="003F01FF"/>
    <w:rsid w:val="003F27A6"/>
    <w:rsid w:val="003F3EFD"/>
    <w:rsid w:val="003F67CC"/>
    <w:rsid w:val="003F79A0"/>
    <w:rsid w:val="00400673"/>
    <w:rsid w:val="00401C30"/>
    <w:rsid w:val="00402B87"/>
    <w:rsid w:val="004044A5"/>
    <w:rsid w:val="00406785"/>
    <w:rsid w:val="0040691D"/>
    <w:rsid w:val="0040769B"/>
    <w:rsid w:val="00410C18"/>
    <w:rsid w:val="00410ECB"/>
    <w:rsid w:val="00411C89"/>
    <w:rsid w:val="00412683"/>
    <w:rsid w:val="00414D48"/>
    <w:rsid w:val="00415C9F"/>
    <w:rsid w:val="00416881"/>
    <w:rsid w:val="00425EDB"/>
    <w:rsid w:val="00427947"/>
    <w:rsid w:val="004333EC"/>
    <w:rsid w:val="00433F9F"/>
    <w:rsid w:val="00433FE4"/>
    <w:rsid w:val="00434B39"/>
    <w:rsid w:val="0043568B"/>
    <w:rsid w:val="00436FD1"/>
    <w:rsid w:val="00440143"/>
    <w:rsid w:val="004414AC"/>
    <w:rsid w:val="00443CC2"/>
    <w:rsid w:val="00444769"/>
    <w:rsid w:val="00445299"/>
    <w:rsid w:val="004462B4"/>
    <w:rsid w:val="00447AF1"/>
    <w:rsid w:val="00460731"/>
    <w:rsid w:val="00461477"/>
    <w:rsid w:val="004617B6"/>
    <w:rsid w:val="00461ED5"/>
    <w:rsid w:val="00462AE1"/>
    <w:rsid w:val="004674B5"/>
    <w:rsid w:val="00472EC9"/>
    <w:rsid w:val="0048325F"/>
    <w:rsid w:val="00486C7C"/>
    <w:rsid w:val="0049000B"/>
    <w:rsid w:val="004915C4"/>
    <w:rsid w:val="00491E0F"/>
    <w:rsid w:val="00492FB8"/>
    <w:rsid w:val="004943A7"/>
    <w:rsid w:val="004B056B"/>
    <w:rsid w:val="004B0C87"/>
    <w:rsid w:val="004B390A"/>
    <w:rsid w:val="004B3C66"/>
    <w:rsid w:val="004B4064"/>
    <w:rsid w:val="004B4A1C"/>
    <w:rsid w:val="004B61A1"/>
    <w:rsid w:val="004B67CB"/>
    <w:rsid w:val="004C1F7F"/>
    <w:rsid w:val="004C32F9"/>
    <w:rsid w:val="004C5220"/>
    <w:rsid w:val="004C604B"/>
    <w:rsid w:val="004D3D89"/>
    <w:rsid w:val="004E43F5"/>
    <w:rsid w:val="004E561B"/>
    <w:rsid w:val="004E668E"/>
    <w:rsid w:val="004F100C"/>
    <w:rsid w:val="005014B7"/>
    <w:rsid w:val="00506BDB"/>
    <w:rsid w:val="00515164"/>
    <w:rsid w:val="00522B2A"/>
    <w:rsid w:val="00523637"/>
    <w:rsid w:val="00530D7B"/>
    <w:rsid w:val="005322AD"/>
    <w:rsid w:val="005324D0"/>
    <w:rsid w:val="00533D95"/>
    <w:rsid w:val="00535C14"/>
    <w:rsid w:val="005410BC"/>
    <w:rsid w:val="00544BC8"/>
    <w:rsid w:val="005470E3"/>
    <w:rsid w:val="00547969"/>
    <w:rsid w:val="00551749"/>
    <w:rsid w:val="00565B4C"/>
    <w:rsid w:val="00566CED"/>
    <w:rsid w:val="00573016"/>
    <w:rsid w:val="00575BDD"/>
    <w:rsid w:val="0057613E"/>
    <w:rsid w:val="00576E22"/>
    <w:rsid w:val="005833C4"/>
    <w:rsid w:val="005907B3"/>
    <w:rsid w:val="00591F94"/>
    <w:rsid w:val="005942A1"/>
    <w:rsid w:val="00594982"/>
    <w:rsid w:val="00596612"/>
    <w:rsid w:val="005A34F8"/>
    <w:rsid w:val="005A7CDB"/>
    <w:rsid w:val="005B26D4"/>
    <w:rsid w:val="005B29AE"/>
    <w:rsid w:val="005C4283"/>
    <w:rsid w:val="005C432C"/>
    <w:rsid w:val="005D5A45"/>
    <w:rsid w:val="005D7855"/>
    <w:rsid w:val="005F038C"/>
    <w:rsid w:val="005F0F7A"/>
    <w:rsid w:val="005F6DCD"/>
    <w:rsid w:val="005F78D6"/>
    <w:rsid w:val="00601383"/>
    <w:rsid w:val="00601443"/>
    <w:rsid w:val="00601EA6"/>
    <w:rsid w:val="00602030"/>
    <w:rsid w:val="0060725B"/>
    <w:rsid w:val="00611165"/>
    <w:rsid w:val="006132C6"/>
    <w:rsid w:val="00622886"/>
    <w:rsid w:val="006326CE"/>
    <w:rsid w:val="00632801"/>
    <w:rsid w:val="00635295"/>
    <w:rsid w:val="00644867"/>
    <w:rsid w:val="00646E8F"/>
    <w:rsid w:val="00650A9D"/>
    <w:rsid w:val="006524BF"/>
    <w:rsid w:val="00662E5E"/>
    <w:rsid w:val="0066500F"/>
    <w:rsid w:val="00666589"/>
    <w:rsid w:val="006677B5"/>
    <w:rsid w:val="00667823"/>
    <w:rsid w:val="006729C4"/>
    <w:rsid w:val="00677228"/>
    <w:rsid w:val="00680BEB"/>
    <w:rsid w:val="006833AB"/>
    <w:rsid w:val="006846F5"/>
    <w:rsid w:val="00684BF3"/>
    <w:rsid w:val="006878F1"/>
    <w:rsid w:val="0069318E"/>
    <w:rsid w:val="006941D4"/>
    <w:rsid w:val="006952F6"/>
    <w:rsid w:val="006A14ED"/>
    <w:rsid w:val="006A1BA9"/>
    <w:rsid w:val="006A5AF7"/>
    <w:rsid w:val="006A7991"/>
    <w:rsid w:val="006B74C4"/>
    <w:rsid w:val="006C1D13"/>
    <w:rsid w:val="006C6C8C"/>
    <w:rsid w:val="006E0272"/>
    <w:rsid w:val="006E345F"/>
    <w:rsid w:val="006E44EA"/>
    <w:rsid w:val="006E4A0C"/>
    <w:rsid w:val="006E5E0A"/>
    <w:rsid w:val="006E5F76"/>
    <w:rsid w:val="006F12A7"/>
    <w:rsid w:val="006F509E"/>
    <w:rsid w:val="006F69F9"/>
    <w:rsid w:val="00700909"/>
    <w:rsid w:val="00701829"/>
    <w:rsid w:val="00702F61"/>
    <w:rsid w:val="00713890"/>
    <w:rsid w:val="007141D0"/>
    <w:rsid w:val="00716AD6"/>
    <w:rsid w:val="007202CD"/>
    <w:rsid w:val="00726312"/>
    <w:rsid w:val="00726CE9"/>
    <w:rsid w:val="00732138"/>
    <w:rsid w:val="0074277D"/>
    <w:rsid w:val="00742D40"/>
    <w:rsid w:val="0074313A"/>
    <w:rsid w:val="007433F7"/>
    <w:rsid w:val="00750856"/>
    <w:rsid w:val="0075210F"/>
    <w:rsid w:val="00767347"/>
    <w:rsid w:val="00772865"/>
    <w:rsid w:val="00773D10"/>
    <w:rsid w:val="00774124"/>
    <w:rsid w:val="0077505D"/>
    <w:rsid w:val="007756AB"/>
    <w:rsid w:val="00783A88"/>
    <w:rsid w:val="007928CC"/>
    <w:rsid w:val="007933AF"/>
    <w:rsid w:val="007950D4"/>
    <w:rsid w:val="007A1A14"/>
    <w:rsid w:val="007A1BC5"/>
    <w:rsid w:val="007A425B"/>
    <w:rsid w:val="007A7437"/>
    <w:rsid w:val="007B0893"/>
    <w:rsid w:val="007B1B11"/>
    <w:rsid w:val="007B4594"/>
    <w:rsid w:val="007B47C0"/>
    <w:rsid w:val="007C05A2"/>
    <w:rsid w:val="007C32EB"/>
    <w:rsid w:val="007D17F2"/>
    <w:rsid w:val="007D26BC"/>
    <w:rsid w:val="007D42BE"/>
    <w:rsid w:val="007D4904"/>
    <w:rsid w:val="007D77EE"/>
    <w:rsid w:val="007E2EA6"/>
    <w:rsid w:val="007E5524"/>
    <w:rsid w:val="007E6233"/>
    <w:rsid w:val="007E7813"/>
    <w:rsid w:val="007E7AE4"/>
    <w:rsid w:val="007E7B84"/>
    <w:rsid w:val="007F3BBC"/>
    <w:rsid w:val="007F5643"/>
    <w:rsid w:val="00812482"/>
    <w:rsid w:val="00813282"/>
    <w:rsid w:val="008164B7"/>
    <w:rsid w:val="00816F69"/>
    <w:rsid w:val="00822824"/>
    <w:rsid w:val="00822B84"/>
    <w:rsid w:val="0082397A"/>
    <w:rsid w:val="008259DD"/>
    <w:rsid w:val="0082615C"/>
    <w:rsid w:val="00827690"/>
    <w:rsid w:val="00834AA7"/>
    <w:rsid w:val="00835F34"/>
    <w:rsid w:val="008441A7"/>
    <w:rsid w:val="00844F4A"/>
    <w:rsid w:val="00845450"/>
    <w:rsid w:val="00847116"/>
    <w:rsid w:val="008505EC"/>
    <w:rsid w:val="008506CA"/>
    <w:rsid w:val="00855048"/>
    <w:rsid w:val="00857EFF"/>
    <w:rsid w:val="00860562"/>
    <w:rsid w:val="00860E84"/>
    <w:rsid w:val="00863107"/>
    <w:rsid w:val="0086476E"/>
    <w:rsid w:val="00871421"/>
    <w:rsid w:val="00871C04"/>
    <w:rsid w:val="008725D4"/>
    <w:rsid w:val="00872DE4"/>
    <w:rsid w:val="0087485A"/>
    <w:rsid w:val="00876A75"/>
    <w:rsid w:val="008830ED"/>
    <w:rsid w:val="00885CE3"/>
    <w:rsid w:val="008863F6"/>
    <w:rsid w:val="00887326"/>
    <w:rsid w:val="00887F7B"/>
    <w:rsid w:val="00893948"/>
    <w:rsid w:val="0089462A"/>
    <w:rsid w:val="00896D13"/>
    <w:rsid w:val="008A202A"/>
    <w:rsid w:val="008B101C"/>
    <w:rsid w:val="008B2FEF"/>
    <w:rsid w:val="008B519A"/>
    <w:rsid w:val="008B697D"/>
    <w:rsid w:val="008C173F"/>
    <w:rsid w:val="008C33A4"/>
    <w:rsid w:val="008D1723"/>
    <w:rsid w:val="008D4552"/>
    <w:rsid w:val="008D6C3C"/>
    <w:rsid w:val="008E2BB2"/>
    <w:rsid w:val="008E3141"/>
    <w:rsid w:val="00910D46"/>
    <w:rsid w:val="00911293"/>
    <w:rsid w:val="009135E5"/>
    <w:rsid w:val="00925DB4"/>
    <w:rsid w:val="0093223E"/>
    <w:rsid w:val="00933DDF"/>
    <w:rsid w:val="009356AA"/>
    <w:rsid w:val="00943305"/>
    <w:rsid w:val="00945CFD"/>
    <w:rsid w:val="00946D09"/>
    <w:rsid w:val="00950152"/>
    <w:rsid w:val="009533CC"/>
    <w:rsid w:val="00957C27"/>
    <w:rsid w:val="0096018C"/>
    <w:rsid w:val="00962400"/>
    <w:rsid w:val="00962F2C"/>
    <w:rsid w:val="009717B3"/>
    <w:rsid w:val="00971CE9"/>
    <w:rsid w:val="009737EE"/>
    <w:rsid w:val="009765A9"/>
    <w:rsid w:val="00976ED6"/>
    <w:rsid w:val="009838F4"/>
    <w:rsid w:val="009844ED"/>
    <w:rsid w:val="00985F72"/>
    <w:rsid w:val="009A0B51"/>
    <w:rsid w:val="009A17EC"/>
    <w:rsid w:val="009A313F"/>
    <w:rsid w:val="009A5388"/>
    <w:rsid w:val="009B099C"/>
    <w:rsid w:val="009B28B6"/>
    <w:rsid w:val="009B4176"/>
    <w:rsid w:val="009B6A65"/>
    <w:rsid w:val="009C0D5A"/>
    <w:rsid w:val="009C1778"/>
    <w:rsid w:val="009C4DE0"/>
    <w:rsid w:val="009C5A14"/>
    <w:rsid w:val="009C71F1"/>
    <w:rsid w:val="009D62F2"/>
    <w:rsid w:val="009D7212"/>
    <w:rsid w:val="009D7B4A"/>
    <w:rsid w:val="009E58E2"/>
    <w:rsid w:val="009E6E2B"/>
    <w:rsid w:val="009F5A5E"/>
    <w:rsid w:val="009F7F38"/>
    <w:rsid w:val="00A0348D"/>
    <w:rsid w:val="00A05D14"/>
    <w:rsid w:val="00A10FBF"/>
    <w:rsid w:val="00A11517"/>
    <w:rsid w:val="00A20307"/>
    <w:rsid w:val="00A20B1A"/>
    <w:rsid w:val="00A232FD"/>
    <w:rsid w:val="00A24E9A"/>
    <w:rsid w:val="00A26352"/>
    <w:rsid w:val="00A37A72"/>
    <w:rsid w:val="00A41ACC"/>
    <w:rsid w:val="00A43694"/>
    <w:rsid w:val="00A444C6"/>
    <w:rsid w:val="00A6027F"/>
    <w:rsid w:val="00A609E5"/>
    <w:rsid w:val="00A62A8B"/>
    <w:rsid w:val="00A714E3"/>
    <w:rsid w:val="00A75A68"/>
    <w:rsid w:val="00A76A7F"/>
    <w:rsid w:val="00A76CC6"/>
    <w:rsid w:val="00A81F91"/>
    <w:rsid w:val="00A847E7"/>
    <w:rsid w:val="00A90DD3"/>
    <w:rsid w:val="00A9738B"/>
    <w:rsid w:val="00AA0967"/>
    <w:rsid w:val="00AA0E1A"/>
    <w:rsid w:val="00AA1361"/>
    <w:rsid w:val="00AB407B"/>
    <w:rsid w:val="00AB46C1"/>
    <w:rsid w:val="00AC04C1"/>
    <w:rsid w:val="00AC1A9A"/>
    <w:rsid w:val="00AC21D4"/>
    <w:rsid w:val="00AC379C"/>
    <w:rsid w:val="00AC5703"/>
    <w:rsid w:val="00AC6324"/>
    <w:rsid w:val="00AD659D"/>
    <w:rsid w:val="00AD7C9E"/>
    <w:rsid w:val="00AE18FB"/>
    <w:rsid w:val="00AE60D1"/>
    <w:rsid w:val="00AF0621"/>
    <w:rsid w:val="00AF177D"/>
    <w:rsid w:val="00AF2FF1"/>
    <w:rsid w:val="00AF4B8C"/>
    <w:rsid w:val="00AF6C94"/>
    <w:rsid w:val="00AF72ED"/>
    <w:rsid w:val="00B04858"/>
    <w:rsid w:val="00B05997"/>
    <w:rsid w:val="00B133AE"/>
    <w:rsid w:val="00B16FEF"/>
    <w:rsid w:val="00B17818"/>
    <w:rsid w:val="00B25E99"/>
    <w:rsid w:val="00B3158E"/>
    <w:rsid w:val="00B31A06"/>
    <w:rsid w:val="00B3243B"/>
    <w:rsid w:val="00B33DD7"/>
    <w:rsid w:val="00B3448E"/>
    <w:rsid w:val="00B352C0"/>
    <w:rsid w:val="00B43A2D"/>
    <w:rsid w:val="00B52FB1"/>
    <w:rsid w:val="00B533A6"/>
    <w:rsid w:val="00B5524D"/>
    <w:rsid w:val="00B6184F"/>
    <w:rsid w:val="00B707B5"/>
    <w:rsid w:val="00B720A6"/>
    <w:rsid w:val="00B72949"/>
    <w:rsid w:val="00B812AE"/>
    <w:rsid w:val="00B86446"/>
    <w:rsid w:val="00B873A8"/>
    <w:rsid w:val="00B91E60"/>
    <w:rsid w:val="00B964CD"/>
    <w:rsid w:val="00BA2706"/>
    <w:rsid w:val="00BB10C1"/>
    <w:rsid w:val="00BB4150"/>
    <w:rsid w:val="00BB5A3E"/>
    <w:rsid w:val="00BC13F5"/>
    <w:rsid w:val="00BD1C69"/>
    <w:rsid w:val="00BD24CE"/>
    <w:rsid w:val="00BD28D1"/>
    <w:rsid w:val="00BD320B"/>
    <w:rsid w:val="00BE1E24"/>
    <w:rsid w:val="00BE350E"/>
    <w:rsid w:val="00BE47A1"/>
    <w:rsid w:val="00BE6426"/>
    <w:rsid w:val="00BF553D"/>
    <w:rsid w:val="00BF7BDD"/>
    <w:rsid w:val="00C056C4"/>
    <w:rsid w:val="00C144AE"/>
    <w:rsid w:val="00C15882"/>
    <w:rsid w:val="00C15C57"/>
    <w:rsid w:val="00C165B5"/>
    <w:rsid w:val="00C1731D"/>
    <w:rsid w:val="00C201E1"/>
    <w:rsid w:val="00C26E7E"/>
    <w:rsid w:val="00C33E80"/>
    <w:rsid w:val="00C3573A"/>
    <w:rsid w:val="00C50782"/>
    <w:rsid w:val="00C508C6"/>
    <w:rsid w:val="00C50C56"/>
    <w:rsid w:val="00C52878"/>
    <w:rsid w:val="00C63397"/>
    <w:rsid w:val="00C6744A"/>
    <w:rsid w:val="00C70174"/>
    <w:rsid w:val="00C70B4A"/>
    <w:rsid w:val="00C711E3"/>
    <w:rsid w:val="00C712C6"/>
    <w:rsid w:val="00C762F5"/>
    <w:rsid w:val="00C76E5B"/>
    <w:rsid w:val="00C8324F"/>
    <w:rsid w:val="00C84E1A"/>
    <w:rsid w:val="00C87383"/>
    <w:rsid w:val="00C87431"/>
    <w:rsid w:val="00C90ED5"/>
    <w:rsid w:val="00C9269C"/>
    <w:rsid w:val="00C93761"/>
    <w:rsid w:val="00C9666B"/>
    <w:rsid w:val="00C96A72"/>
    <w:rsid w:val="00C96F37"/>
    <w:rsid w:val="00CA1BBF"/>
    <w:rsid w:val="00CA53FD"/>
    <w:rsid w:val="00CB5F05"/>
    <w:rsid w:val="00CC51B9"/>
    <w:rsid w:val="00CE0C10"/>
    <w:rsid w:val="00CE2E75"/>
    <w:rsid w:val="00CE472F"/>
    <w:rsid w:val="00CE504A"/>
    <w:rsid w:val="00CE566E"/>
    <w:rsid w:val="00CE62F2"/>
    <w:rsid w:val="00CF1D21"/>
    <w:rsid w:val="00CF5C20"/>
    <w:rsid w:val="00D0349A"/>
    <w:rsid w:val="00D0539B"/>
    <w:rsid w:val="00D135B7"/>
    <w:rsid w:val="00D13D46"/>
    <w:rsid w:val="00D15025"/>
    <w:rsid w:val="00D15BF3"/>
    <w:rsid w:val="00D17114"/>
    <w:rsid w:val="00D17C24"/>
    <w:rsid w:val="00D22F21"/>
    <w:rsid w:val="00D2592E"/>
    <w:rsid w:val="00D31BA0"/>
    <w:rsid w:val="00D31BF6"/>
    <w:rsid w:val="00D33696"/>
    <w:rsid w:val="00D359D9"/>
    <w:rsid w:val="00D372C4"/>
    <w:rsid w:val="00D37A0A"/>
    <w:rsid w:val="00D409C0"/>
    <w:rsid w:val="00D4553D"/>
    <w:rsid w:val="00D45DCA"/>
    <w:rsid w:val="00D46D6F"/>
    <w:rsid w:val="00D5476F"/>
    <w:rsid w:val="00D54CED"/>
    <w:rsid w:val="00D55245"/>
    <w:rsid w:val="00D5546C"/>
    <w:rsid w:val="00D62385"/>
    <w:rsid w:val="00D62459"/>
    <w:rsid w:val="00D7283B"/>
    <w:rsid w:val="00D74D94"/>
    <w:rsid w:val="00D778AF"/>
    <w:rsid w:val="00D8129B"/>
    <w:rsid w:val="00D81CE3"/>
    <w:rsid w:val="00D82DAF"/>
    <w:rsid w:val="00D92BD6"/>
    <w:rsid w:val="00D94257"/>
    <w:rsid w:val="00DA3CF5"/>
    <w:rsid w:val="00DB0901"/>
    <w:rsid w:val="00DB0A7F"/>
    <w:rsid w:val="00DB1508"/>
    <w:rsid w:val="00DB5671"/>
    <w:rsid w:val="00DC5955"/>
    <w:rsid w:val="00DE20DE"/>
    <w:rsid w:val="00DE4F46"/>
    <w:rsid w:val="00DE5B42"/>
    <w:rsid w:val="00DE6B4A"/>
    <w:rsid w:val="00DF32B2"/>
    <w:rsid w:val="00DF5B0D"/>
    <w:rsid w:val="00DF7A6A"/>
    <w:rsid w:val="00E03201"/>
    <w:rsid w:val="00E22A97"/>
    <w:rsid w:val="00E44554"/>
    <w:rsid w:val="00E501B9"/>
    <w:rsid w:val="00E50A1D"/>
    <w:rsid w:val="00E51BF3"/>
    <w:rsid w:val="00E540E8"/>
    <w:rsid w:val="00E55057"/>
    <w:rsid w:val="00E55DC1"/>
    <w:rsid w:val="00E57569"/>
    <w:rsid w:val="00E57EE8"/>
    <w:rsid w:val="00E63514"/>
    <w:rsid w:val="00E70089"/>
    <w:rsid w:val="00E76180"/>
    <w:rsid w:val="00E7748C"/>
    <w:rsid w:val="00E81C85"/>
    <w:rsid w:val="00E8376B"/>
    <w:rsid w:val="00E84776"/>
    <w:rsid w:val="00E9069C"/>
    <w:rsid w:val="00E95208"/>
    <w:rsid w:val="00E96768"/>
    <w:rsid w:val="00EA5D64"/>
    <w:rsid w:val="00EA7862"/>
    <w:rsid w:val="00EB2A1F"/>
    <w:rsid w:val="00EB30C1"/>
    <w:rsid w:val="00EB76CF"/>
    <w:rsid w:val="00EC4223"/>
    <w:rsid w:val="00EC65E2"/>
    <w:rsid w:val="00ED102F"/>
    <w:rsid w:val="00ED372A"/>
    <w:rsid w:val="00EE5690"/>
    <w:rsid w:val="00EF0E13"/>
    <w:rsid w:val="00EF2D9C"/>
    <w:rsid w:val="00F069F9"/>
    <w:rsid w:val="00F1726A"/>
    <w:rsid w:val="00F24318"/>
    <w:rsid w:val="00F33A7D"/>
    <w:rsid w:val="00F35CA7"/>
    <w:rsid w:val="00F368A1"/>
    <w:rsid w:val="00F42034"/>
    <w:rsid w:val="00F439BD"/>
    <w:rsid w:val="00F44794"/>
    <w:rsid w:val="00F6053D"/>
    <w:rsid w:val="00F62621"/>
    <w:rsid w:val="00F65BB5"/>
    <w:rsid w:val="00F67F54"/>
    <w:rsid w:val="00F75AC2"/>
    <w:rsid w:val="00F76346"/>
    <w:rsid w:val="00F8124E"/>
    <w:rsid w:val="00F85AE6"/>
    <w:rsid w:val="00F87B25"/>
    <w:rsid w:val="00F9573A"/>
    <w:rsid w:val="00F966BA"/>
    <w:rsid w:val="00FA04E0"/>
    <w:rsid w:val="00FA4B30"/>
    <w:rsid w:val="00FB7055"/>
    <w:rsid w:val="00FC1976"/>
    <w:rsid w:val="00FC225F"/>
    <w:rsid w:val="00FC4CB9"/>
    <w:rsid w:val="00FC5335"/>
    <w:rsid w:val="00FD4FB8"/>
    <w:rsid w:val="00FD6D46"/>
    <w:rsid w:val="00FE0E45"/>
    <w:rsid w:val="00FE21BE"/>
    <w:rsid w:val="00FE7990"/>
    <w:rsid w:val="00FF6040"/>
    <w:rsid w:val="00FF652A"/>
    <w:rsid w:val="00FF73A5"/>
    <w:rsid w:val="00FF7D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188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styleId="NormalWeb">
    <w:name w:val="Normal (Web)"/>
    <w:basedOn w:val="Normal"/>
    <w:unhideWhenUsed/>
    <w:rsid w:val="00296FAB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86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8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character" w:styleId="IntenseEmphasis">
    <w:name w:val="Intense Emphasis"/>
    <w:basedOn w:val="DefaultParagraphFont"/>
    <w:uiPriority w:val="21"/>
    <w:qFormat/>
    <w:rsid w:val="0044014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40143"/>
    <w:rPr>
      <w:i/>
      <w:iCs/>
      <w:color w:val="808080" w:themeColor="text1" w:themeTint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2C4"/>
    <w:pPr>
      <w:spacing w:before="0" w:after="0" w:line="240" w:lineRule="auto"/>
    </w:pPr>
    <w:rPr>
      <w:rFonts w:ascii="Lucida Grande" w:hAnsi="Lucida Grande" w:cs="Lucida Grande"/>
      <w:sz w:val="24"/>
    </w:rPr>
  </w:style>
  <w:style w:type="paragraph" w:customStyle="1" w:styleId="AnswerList">
    <w:name w:val="AnswerList"/>
    <w:basedOn w:val="singlechoiceanswer0"/>
    <w:qFormat/>
    <w:rsid w:val="00B812AE"/>
    <w:pPr>
      <w:numPr>
        <w:numId w:val="18"/>
      </w:numPr>
    </w:pPr>
    <w:rPr>
      <w:color w:val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2C4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HeaderChar">
    <w:name w:val="Header Char"/>
    <w:link w:val="Header"/>
    <w:locked/>
    <w:rsid w:val="00680BEB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601443"/>
    <w:pPr>
      <w:numPr>
        <w:numId w:val="3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styleId="NormalWeb">
    <w:name w:val="Normal (Web)"/>
    <w:basedOn w:val="Normal"/>
    <w:unhideWhenUsed/>
    <w:rsid w:val="00296FAB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86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8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865"/>
    <w:rPr>
      <w:rFonts w:ascii="Arial" w:eastAsia="MS Mincho" w:hAnsi="Arial"/>
      <w:kern w:val="2"/>
      <w:szCs w:val="24"/>
      <w:lang w:eastAsia="ja-JP"/>
    </w:rPr>
  </w:style>
  <w:style w:type="character" w:styleId="IntenseEmphasis">
    <w:name w:val="Intense Emphasis"/>
    <w:basedOn w:val="DefaultParagraphFont"/>
    <w:uiPriority w:val="21"/>
    <w:qFormat/>
    <w:rsid w:val="0044014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40143"/>
    <w:rPr>
      <w:i/>
      <w:iCs/>
      <w:color w:val="808080" w:themeColor="text1" w:themeTint="7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22C4"/>
    <w:pPr>
      <w:spacing w:before="0" w:after="0" w:line="240" w:lineRule="auto"/>
    </w:pPr>
    <w:rPr>
      <w:rFonts w:ascii="Lucida Grande" w:hAnsi="Lucida Grande" w:cs="Lucida Grande"/>
      <w:sz w:val="24"/>
    </w:rPr>
  </w:style>
  <w:style w:type="paragraph" w:customStyle="1" w:styleId="AnswerList">
    <w:name w:val="AnswerList"/>
    <w:basedOn w:val="singlechoiceanswer0"/>
    <w:qFormat/>
    <w:rsid w:val="00B812AE"/>
    <w:pPr>
      <w:numPr>
        <w:numId w:val="18"/>
      </w:numPr>
    </w:pPr>
    <w:rPr>
      <w:color w:val="aut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E22C4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HeaderChar">
    <w:name w:val="Header Char"/>
    <w:link w:val="Header"/>
    <w:locked/>
    <w:rsid w:val="00680BEB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601443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82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236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63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971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8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2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05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4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161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09.dot</Template>
  <TotalTime>10</TotalTime>
  <Pages>13</Pages>
  <Words>2742</Words>
  <Characters>15632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18338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basharp</cp:lastModifiedBy>
  <cp:revision>3</cp:revision>
  <cp:lastPrinted>2014-04-10T21:31:00Z</cp:lastPrinted>
  <dcterms:created xsi:type="dcterms:W3CDTF">2014-04-18T21:07:00Z</dcterms:created>
  <dcterms:modified xsi:type="dcterms:W3CDTF">2014-04-29T12:29:00Z</dcterms:modified>
</cp:coreProperties>
</file>