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AB851" w14:textId="77777777" w:rsidR="00946D09" w:rsidRPr="007702FB" w:rsidRDefault="00946D09" w:rsidP="00946D09">
      <w:pPr>
        <w:spacing w:line="240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t>FIR Research Portal</w:t>
      </w:r>
    </w:p>
    <w:p w14:paraId="5DBDE4C6" w14:textId="77777777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946D09">
        <w:rPr>
          <w:color w:val="auto"/>
          <w:sz w:val="24"/>
        </w:rPr>
        <w:t xml:space="preserve"> </w:t>
      </w:r>
    </w:p>
    <w:p w14:paraId="58FE68C1" w14:textId="69302A2E" w:rsidR="00116500" w:rsidRDefault="006729C4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 xml:space="preserve">Draft February </w:t>
      </w:r>
      <w:r w:rsidR="00BE1E24">
        <w:rPr>
          <w:color w:val="auto"/>
          <w:sz w:val="24"/>
        </w:rPr>
        <w:t>18</w:t>
      </w:r>
      <w:r w:rsidR="00946D09">
        <w:rPr>
          <w:color w:val="auto"/>
          <w:sz w:val="24"/>
        </w:rPr>
        <w:t>, 2014</w:t>
      </w:r>
    </w:p>
    <w:p w14:paraId="33059260" w14:textId="77777777" w:rsid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77CD33AE" w14:textId="77777777" w:rsidR="00C15882" w:rsidRPr="00B37B00" w:rsidRDefault="00C15882" w:rsidP="00C15882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Study Objectives</w:t>
      </w:r>
    </w:p>
    <w:p w14:paraId="16448D01" w14:textId="77777777" w:rsidR="00C15882" w:rsidRPr="001551A7" w:rsidRDefault="00C15882" w:rsidP="00C15882">
      <w:pPr>
        <w:rPr>
          <w:rFonts w:cs="Arial"/>
          <w:sz w:val="22"/>
          <w:szCs w:val="22"/>
        </w:rPr>
      </w:pPr>
    </w:p>
    <w:p w14:paraId="5EE21D54" w14:textId="77777777" w:rsidR="00C15882" w:rsidRPr="001551A7" w:rsidRDefault="00C15882" w:rsidP="00C15882">
      <w:pPr>
        <w:numPr>
          <w:ilvl w:val="0"/>
          <w:numId w:val="33"/>
        </w:numPr>
        <w:rPr>
          <w:rFonts w:cs="Arial"/>
          <w:sz w:val="22"/>
          <w:szCs w:val="22"/>
        </w:rPr>
      </w:pPr>
      <w:r w:rsidRPr="001551A7">
        <w:rPr>
          <w:rFonts w:cs="Arial"/>
          <w:sz w:val="22"/>
          <w:szCs w:val="22"/>
        </w:rPr>
        <w:t>To ensure FIR public functionality is tailored to address public user transparency needs and expectations</w:t>
      </w:r>
    </w:p>
    <w:p w14:paraId="238C01AC" w14:textId="77777777" w:rsidR="00C15882" w:rsidRPr="001551A7" w:rsidRDefault="00C15882" w:rsidP="00C15882">
      <w:pPr>
        <w:numPr>
          <w:ilvl w:val="0"/>
          <w:numId w:val="33"/>
        </w:numPr>
        <w:rPr>
          <w:rFonts w:cs="Arial"/>
          <w:sz w:val="22"/>
          <w:szCs w:val="22"/>
        </w:rPr>
      </w:pPr>
      <w:r w:rsidRPr="001551A7">
        <w:rPr>
          <w:rFonts w:cs="Arial"/>
          <w:sz w:val="22"/>
          <w:szCs w:val="22"/>
        </w:rPr>
        <w:t>To ensure FIR design properly meets public user web interface needs</w:t>
      </w:r>
    </w:p>
    <w:p w14:paraId="4D28FB60" w14:textId="77777777" w:rsidR="00C15882" w:rsidRPr="001551A7" w:rsidRDefault="00C15882" w:rsidP="00C15882">
      <w:pPr>
        <w:numPr>
          <w:ilvl w:val="0"/>
          <w:numId w:val="33"/>
        </w:numPr>
        <w:rPr>
          <w:rFonts w:cs="Arial"/>
          <w:sz w:val="22"/>
          <w:szCs w:val="22"/>
        </w:rPr>
      </w:pPr>
      <w:r w:rsidRPr="001551A7">
        <w:rPr>
          <w:rFonts w:cs="Arial"/>
          <w:sz w:val="22"/>
          <w:szCs w:val="22"/>
        </w:rPr>
        <w:t>To ensure FIR public outreach plans are effective for increasing awareness of the FIR public portal</w:t>
      </w:r>
    </w:p>
    <w:p w14:paraId="38406E30" w14:textId="77777777" w:rsidR="00C15882" w:rsidRDefault="00C15882" w:rsidP="00C15882">
      <w:pPr>
        <w:rPr>
          <w:rFonts w:cs="Arial"/>
          <w:sz w:val="22"/>
          <w:szCs w:val="22"/>
        </w:rPr>
      </w:pPr>
    </w:p>
    <w:p w14:paraId="1ACFF8E3" w14:textId="77777777" w:rsidR="00C15882" w:rsidRPr="007702FB" w:rsidRDefault="00C15882" w:rsidP="00C15882">
      <w:pPr>
        <w:spacing w:line="240" w:lineRule="auto"/>
        <w:ind w:left="720"/>
        <w:rPr>
          <w:rFonts w:cs="Arial"/>
          <w:sz w:val="22"/>
          <w:szCs w:val="22"/>
        </w:rPr>
      </w:pPr>
      <w:r w:rsidRPr="00082A09">
        <w:rPr>
          <w:i/>
          <w:sz w:val="22"/>
          <w:szCs w:val="22"/>
        </w:rPr>
        <w:t>Note: Participants to sign a confidentiality statement for groups</w:t>
      </w:r>
    </w:p>
    <w:p w14:paraId="378BE0F3" w14:textId="77777777" w:rsidR="00C15882" w:rsidRPr="007702FB" w:rsidRDefault="00C15882" w:rsidP="00C15882">
      <w:pPr>
        <w:spacing w:line="240" w:lineRule="auto"/>
        <w:rPr>
          <w:rFonts w:cs="Arial"/>
          <w:sz w:val="22"/>
          <w:szCs w:val="22"/>
        </w:rPr>
      </w:pPr>
    </w:p>
    <w:p w14:paraId="0C41A4DE" w14:textId="77777777" w:rsidR="00C15882" w:rsidRDefault="00C15882" w:rsidP="00C15882">
      <w:pPr>
        <w:spacing w:line="240" w:lineRule="auto"/>
        <w:rPr>
          <w:rFonts w:cs="Arial"/>
          <w:b/>
          <w:sz w:val="22"/>
          <w:szCs w:val="22"/>
        </w:rPr>
      </w:pPr>
      <w:r w:rsidRPr="007702FB">
        <w:rPr>
          <w:rFonts w:cs="Arial"/>
          <w:b/>
          <w:sz w:val="22"/>
          <w:szCs w:val="22"/>
        </w:rPr>
        <w:t>Method</w:t>
      </w:r>
    </w:p>
    <w:p w14:paraId="4D5EA347" w14:textId="77777777" w:rsidR="00C15882" w:rsidRPr="007702FB" w:rsidRDefault="00C15882" w:rsidP="00C15882">
      <w:pPr>
        <w:spacing w:line="240" w:lineRule="auto"/>
        <w:rPr>
          <w:rFonts w:cs="Arial"/>
          <w:b/>
          <w:sz w:val="22"/>
          <w:szCs w:val="22"/>
        </w:rPr>
      </w:pPr>
    </w:p>
    <w:p w14:paraId="42AAB156" w14:textId="4759391B" w:rsidR="00C15882" w:rsidRPr="009D312B" w:rsidRDefault="00C15882" w:rsidP="00C15882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Conduct combination of in-person focus groups and </w:t>
      </w:r>
      <w:r w:rsidR="00872DE4">
        <w:rPr>
          <w:sz w:val="22"/>
          <w:szCs w:val="22"/>
        </w:rPr>
        <w:t xml:space="preserve">an </w:t>
      </w:r>
      <w:r>
        <w:rPr>
          <w:sz w:val="22"/>
          <w:szCs w:val="22"/>
        </w:rPr>
        <w:t xml:space="preserve">online bulletin board, based on the results of the audience definition research.  </w:t>
      </w:r>
    </w:p>
    <w:p w14:paraId="29620237" w14:textId="77777777" w:rsidR="001B7789" w:rsidRPr="001B7789" w:rsidRDefault="00C15882" w:rsidP="001B7789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In person groups will take </w:t>
      </w:r>
      <w:r w:rsidR="001B7789">
        <w:rPr>
          <w:sz w:val="22"/>
          <w:szCs w:val="22"/>
        </w:rPr>
        <w:t xml:space="preserve">place in two to three markets. </w:t>
      </w:r>
    </w:p>
    <w:p w14:paraId="2FFBC6E2" w14:textId="77777777" w:rsidR="00C15882" w:rsidRPr="001B7789" w:rsidRDefault="00C15882" w:rsidP="001B7789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 w:rsidRPr="001B7789">
        <w:rPr>
          <w:sz w:val="22"/>
          <w:szCs w:val="22"/>
        </w:rPr>
        <w:t>Online session will draw from professional users across the country.</w:t>
      </w:r>
    </w:p>
    <w:p w14:paraId="690989D7" w14:textId="77777777" w:rsidR="00C15882" w:rsidRDefault="00C15882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2DF9F0B9" w14:textId="77777777" w:rsidR="00C15882" w:rsidRPr="00F966BA" w:rsidRDefault="00C15882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6894A718" w14:textId="2A9931B1" w:rsidR="00116500" w:rsidRDefault="00116500">
      <w:pPr>
        <w:ind w:right="-396"/>
        <w:outlineLvl w:val="0"/>
        <w:rPr>
          <w:b/>
          <w:sz w:val="24"/>
        </w:rPr>
      </w:pPr>
      <w:r w:rsidRPr="00241F89">
        <w:rPr>
          <w:rFonts w:cs="Arial"/>
          <w:b/>
          <w:caps/>
          <w:sz w:val="24"/>
          <w:szCs w:val="20"/>
        </w:rPr>
        <w:t xml:space="preserve">Market Quotas: </w:t>
      </w:r>
      <w:r w:rsidR="001B7789">
        <w:rPr>
          <w:b/>
          <w:sz w:val="24"/>
        </w:rPr>
        <w:t xml:space="preserve">RECRUIT </w:t>
      </w:r>
      <w:r w:rsidR="00D15025">
        <w:rPr>
          <w:b/>
          <w:sz w:val="24"/>
        </w:rPr>
        <w:t>7</w:t>
      </w:r>
      <w:r w:rsidR="007E2EA6">
        <w:rPr>
          <w:b/>
          <w:sz w:val="24"/>
        </w:rPr>
        <w:t xml:space="preserve"> for 4 or 5</w:t>
      </w:r>
      <w:r w:rsidR="004333EC">
        <w:rPr>
          <w:b/>
          <w:sz w:val="24"/>
        </w:rPr>
        <w:t xml:space="preserve"> to show</w:t>
      </w:r>
    </w:p>
    <w:tbl>
      <w:tblPr>
        <w:tblStyle w:val="LightGrid-Accent11"/>
        <w:tblW w:w="0" w:type="auto"/>
        <w:tblLook w:val="04A0" w:firstRow="1" w:lastRow="0" w:firstColumn="1" w:lastColumn="0" w:noHBand="0" w:noVBand="1"/>
      </w:tblPr>
      <w:tblGrid>
        <w:gridCol w:w="3882"/>
        <w:gridCol w:w="2171"/>
        <w:gridCol w:w="1931"/>
        <w:gridCol w:w="1880"/>
      </w:tblGrid>
      <w:tr w:rsidR="00C15882" w14:paraId="0E90D85D" w14:textId="77777777" w:rsidTr="00C15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29DB4545" w14:textId="77777777" w:rsidR="00C15882" w:rsidRPr="00CE472F" w:rsidRDefault="00C15882" w:rsidP="00F966BA"/>
        </w:tc>
        <w:tc>
          <w:tcPr>
            <w:tcW w:w="2171" w:type="dxa"/>
          </w:tcPr>
          <w:p w14:paraId="5BFD4414" w14:textId="3DD27EEB" w:rsidR="00C15882" w:rsidRPr="00CE472F" w:rsidRDefault="00E501B9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E472F">
              <w:rPr>
                <w:b w:val="0"/>
              </w:rPr>
              <w:t>Location-St. Louis or Kansas City</w:t>
            </w:r>
          </w:p>
          <w:p w14:paraId="1E298F34" w14:textId="77777777" w:rsidR="00C15882" w:rsidRPr="00CE472F" w:rsidRDefault="00C15882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3B6792DC" w14:textId="77777777" w:rsidR="00C15882" w:rsidRPr="00CE472F" w:rsidRDefault="00C15882" w:rsidP="00522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E472F">
              <w:rPr>
                <w:b w:val="0"/>
              </w:rPr>
              <w:t xml:space="preserve">Date – </w:t>
            </w:r>
          </w:p>
          <w:p w14:paraId="0F79DB04" w14:textId="77777777" w:rsidR="00C15882" w:rsidRPr="00CE472F" w:rsidRDefault="00C15882" w:rsidP="00CF1D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E472F">
              <w:rPr>
                <w:b w:val="0"/>
              </w:rPr>
              <w:t>TBD</w:t>
            </w:r>
          </w:p>
        </w:tc>
        <w:tc>
          <w:tcPr>
            <w:tcW w:w="1931" w:type="dxa"/>
          </w:tcPr>
          <w:p w14:paraId="50D3DACE" w14:textId="10B82BAA" w:rsidR="00C15882" w:rsidRPr="00CE472F" w:rsidRDefault="00C15882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E472F">
              <w:rPr>
                <w:b w:val="0"/>
              </w:rPr>
              <w:t>Location</w:t>
            </w:r>
            <w:r w:rsidR="00E501B9" w:rsidRPr="00CE472F">
              <w:rPr>
                <w:b w:val="0"/>
              </w:rPr>
              <w:t>-San Francisco</w:t>
            </w:r>
          </w:p>
          <w:p w14:paraId="6A7DED12" w14:textId="77777777" w:rsidR="00C15882" w:rsidRPr="00CE472F" w:rsidRDefault="00C15882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7BFCBC61" w14:textId="77777777" w:rsidR="00C15882" w:rsidRPr="00CE472F" w:rsidRDefault="00C15882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E472F">
              <w:rPr>
                <w:b w:val="0"/>
              </w:rPr>
              <w:t xml:space="preserve">Date – </w:t>
            </w:r>
          </w:p>
          <w:p w14:paraId="29D3C435" w14:textId="77777777" w:rsidR="00C15882" w:rsidRPr="00CE472F" w:rsidRDefault="00C15882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E472F">
              <w:rPr>
                <w:b w:val="0"/>
              </w:rPr>
              <w:t>TBD</w:t>
            </w:r>
          </w:p>
        </w:tc>
        <w:tc>
          <w:tcPr>
            <w:tcW w:w="1880" w:type="dxa"/>
          </w:tcPr>
          <w:p w14:paraId="3C1AFF8B" w14:textId="3A63B276" w:rsidR="00C15882" w:rsidRDefault="00E501B9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 – Washington, DC</w:t>
            </w:r>
          </w:p>
          <w:p w14:paraId="72CA4C9D" w14:textId="77777777" w:rsidR="00C15882" w:rsidRDefault="00C15882" w:rsidP="00C158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Date – </w:t>
            </w:r>
          </w:p>
          <w:p w14:paraId="55EA0A10" w14:textId="77777777" w:rsidR="00C15882" w:rsidRDefault="00C15882" w:rsidP="00C158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TBD</w:t>
            </w:r>
          </w:p>
        </w:tc>
      </w:tr>
      <w:tr w:rsidR="00C15882" w14:paraId="7499B0FF" w14:textId="77777777" w:rsidTr="00C15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65C92560" w14:textId="521422E0" w:rsidR="00C15882" w:rsidRPr="006D608A" w:rsidRDefault="002B4068" w:rsidP="009A17E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  <w:u w:val="single"/>
              </w:rPr>
              <w:t xml:space="preserve">Moderate </w:t>
            </w:r>
            <w:r w:rsidR="00A90DD3">
              <w:rPr>
                <w:b w:val="0"/>
                <w:sz w:val="20"/>
                <w:u w:val="single"/>
              </w:rPr>
              <w:t>interest group</w:t>
            </w:r>
          </w:p>
          <w:p w14:paraId="70ABB98D" w14:textId="77777777" w:rsidR="00C15882" w:rsidRPr="006D608A" w:rsidRDefault="0074313A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Must have some level of interest in federal government payments, receipts, debt collection and accounting data </w:t>
            </w:r>
          </w:p>
          <w:p w14:paraId="06FA42B9" w14:textId="77777777" w:rsidR="00C15882" w:rsidRPr="002E4481" w:rsidRDefault="00C15882" w:rsidP="00D8129B">
            <w:pPr>
              <w:ind w:left="720"/>
              <w:rPr>
                <w:b w:val="0"/>
              </w:rPr>
            </w:pPr>
          </w:p>
        </w:tc>
        <w:tc>
          <w:tcPr>
            <w:tcW w:w="2171" w:type="dxa"/>
          </w:tcPr>
          <w:p w14:paraId="49DE6748" w14:textId="77777777" w:rsidR="004414AC" w:rsidRDefault="004414AC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5:30 – 7:15pm </w:t>
            </w:r>
          </w:p>
          <w:p w14:paraId="742D1835" w14:textId="77777777" w:rsidR="00C15882" w:rsidRPr="003C3A92" w:rsidRDefault="00C15882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14:paraId="0106AE68" w14:textId="77777777" w:rsidR="00C15882" w:rsidRPr="003C3A92" w:rsidRDefault="00C15882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  <w:tc>
          <w:tcPr>
            <w:tcW w:w="1931" w:type="dxa"/>
          </w:tcPr>
          <w:p w14:paraId="785D76B6" w14:textId="77777777" w:rsidR="00C15882" w:rsidRPr="003C3A92" w:rsidRDefault="004414AC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7:30 – 9:15</w:t>
            </w:r>
            <w:r w:rsidR="00C15882" w:rsidRPr="003C3A92">
              <w:rPr>
                <w:rFonts w:cs="Arial"/>
                <w:b/>
              </w:rPr>
              <w:t>pm</w:t>
            </w:r>
          </w:p>
          <w:p w14:paraId="34A02765" w14:textId="77777777" w:rsidR="00C15882" w:rsidRPr="003C3A92" w:rsidRDefault="00C15882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14:paraId="7F1415B2" w14:textId="77777777" w:rsidR="00C15882" w:rsidRPr="003C3A92" w:rsidRDefault="00C15882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  <w:tc>
          <w:tcPr>
            <w:tcW w:w="1880" w:type="dxa"/>
          </w:tcPr>
          <w:p w14:paraId="40913CDC" w14:textId="77777777" w:rsidR="004414AC" w:rsidRDefault="004414AC" w:rsidP="004414AC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5:30 – 7:15pm </w:t>
            </w:r>
          </w:p>
          <w:p w14:paraId="1ED88CAE" w14:textId="77777777" w:rsidR="00C15882" w:rsidRPr="003C3A92" w:rsidRDefault="00C15882" w:rsidP="00043FF2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4414AC" w14:paraId="76862B7D" w14:textId="77777777" w:rsidTr="00C15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472812E8" w14:textId="77777777" w:rsidR="0074313A" w:rsidRPr="006D608A" w:rsidRDefault="0074313A" w:rsidP="0074313A">
            <w:pPr>
              <w:rPr>
                <w:b w:val="0"/>
                <w:sz w:val="20"/>
              </w:rPr>
            </w:pPr>
            <w:r>
              <w:rPr>
                <w:b w:val="0"/>
                <w:sz w:val="20"/>
                <w:u w:val="single"/>
              </w:rPr>
              <w:t>Higher interest group</w:t>
            </w:r>
          </w:p>
          <w:p w14:paraId="676A3A40" w14:textId="77777777" w:rsidR="0074313A" w:rsidRPr="006D608A" w:rsidRDefault="006C6C8C" w:rsidP="0074313A">
            <w:pPr>
              <w:numPr>
                <w:ilvl w:val="0"/>
                <w:numId w:val="34"/>
              </w:num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Must have higher</w:t>
            </w:r>
            <w:r w:rsidR="0074313A">
              <w:rPr>
                <w:b w:val="0"/>
                <w:sz w:val="20"/>
              </w:rPr>
              <w:t xml:space="preserve"> level</w:t>
            </w:r>
            <w:r w:rsidR="00043FF2">
              <w:rPr>
                <w:b w:val="0"/>
                <w:sz w:val="20"/>
              </w:rPr>
              <w:t xml:space="preserve"> (likely advocacy or professional)</w:t>
            </w:r>
            <w:r w:rsidR="0074313A">
              <w:rPr>
                <w:b w:val="0"/>
                <w:sz w:val="20"/>
              </w:rPr>
              <w:t xml:space="preserve"> interest in federal government </w:t>
            </w:r>
            <w:r w:rsidR="0074313A">
              <w:rPr>
                <w:b w:val="0"/>
                <w:sz w:val="20"/>
              </w:rPr>
              <w:lastRenderedPageBreak/>
              <w:t xml:space="preserve">payments, receipts, debt collection and accounting data </w:t>
            </w:r>
          </w:p>
          <w:p w14:paraId="71499FA2" w14:textId="77777777" w:rsidR="004414AC" w:rsidRDefault="004414AC" w:rsidP="009A17EC">
            <w:pPr>
              <w:rPr>
                <w:b w:val="0"/>
                <w:u w:val="single"/>
              </w:rPr>
            </w:pPr>
          </w:p>
        </w:tc>
        <w:tc>
          <w:tcPr>
            <w:tcW w:w="2171" w:type="dxa"/>
          </w:tcPr>
          <w:p w14:paraId="307E09C1" w14:textId="77777777" w:rsidR="00A90DD3" w:rsidRPr="003C3A92" w:rsidRDefault="00A90DD3" w:rsidP="00A90DD3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</w:rPr>
            </w:pPr>
            <w:r w:rsidRPr="003C3A92">
              <w:rPr>
                <w:rFonts w:cs="Arial"/>
                <w:b/>
              </w:rPr>
              <w:lastRenderedPageBreak/>
              <w:t>7:30 – 9:30pm</w:t>
            </w:r>
          </w:p>
          <w:p w14:paraId="6E490D59" w14:textId="77777777" w:rsidR="004414AC" w:rsidRPr="003C3A92" w:rsidRDefault="004414AC" w:rsidP="00F966BA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</w:rPr>
            </w:pPr>
          </w:p>
        </w:tc>
        <w:tc>
          <w:tcPr>
            <w:tcW w:w="1931" w:type="dxa"/>
          </w:tcPr>
          <w:p w14:paraId="0392002E" w14:textId="77777777" w:rsidR="004414AC" w:rsidRPr="003C3A92" w:rsidRDefault="00043FF2" w:rsidP="0040769B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5:30 – 7:15pm</w:t>
            </w:r>
          </w:p>
        </w:tc>
        <w:tc>
          <w:tcPr>
            <w:tcW w:w="1880" w:type="dxa"/>
          </w:tcPr>
          <w:p w14:paraId="131D871B" w14:textId="77777777" w:rsidR="00043FF2" w:rsidRPr="003C3A92" w:rsidRDefault="00043FF2" w:rsidP="00043FF2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7:30 – 9:15</w:t>
            </w:r>
            <w:r w:rsidRPr="003C3A92">
              <w:rPr>
                <w:rFonts w:cs="Arial"/>
                <w:b/>
              </w:rPr>
              <w:t>pm</w:t>
            </w:r>
          </w:p>
          <w:p w14:paraId="6ED4D898" w14:textId="77777777" w:rsidR="004414AC" w:rsidRPr="003C3A92" w:rsidRDefault="004414AC" w:rsidP="0040769B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</w:tbl>
    <w:p w14:paraId="143F4663" w14:textId="0CAC5755" w:rsidR="00F966BA" w:rsidRPr="00D62385" w:rsidRDefault="00D62385">
      <w:pPr>
        <w:ind w:right="-396"/>
        <w:outlineLvl w:val="0"/>
        <w:rPr>
          <w:i/>
          <w:sz w:val="24"/>
        </w:rPr>
      </w:pPr>
      <w:r>
        <w:rPr>
          <w:i/>
          <w:sz w:val="24"/>
        </w:rPr>
        <w:lastRenderedPageBreak/>
        <w:t>Start times for the groups may be adjusted to 6pm and 8pm based on location.</w:t>
      </w:r>
    </w:p>
    <w:p w14:paraId="5C4CE2F9" w14:textId="77777777" w:rsidR="00D62385" w:rsidRDefault="00D62385">
      <w:pPr>
        <w:ind w:right="-396"/>
        <w:outlineLvl w:val="0"/>
        <w:rPr>
          <w:b/>
          <w:sz w:val="24"/>
        </w:rPr>
      </w:pPr>
    </w:p>
    <w:p w14:paraId="5A7BEDB3" w14:textId="77777777" w:rsidR="00116500" w:rsidRPr="006677B5" w:rsidRDefault="00116500" w:rsidP="006E4A0C">
      <w:pPr>
        <w:ind w:left="360" w:right="-396"/>
        <w:outlineLvl w:val="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All respondents:</w:t>
      </w:r>
    </w:p>
    <w:p w14:paraId="5F5ACC89" w14:textId="77777777" w:rsidR="00116500" w:rsidRPr="00A20307" w:rsidRDefault="006E4A0C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A20307">
        <w:rPr>
          <w:rFonts w:cs="Arial"/>
          <w:sz w:val="22"/>
          <w:szCs w:val="22"/>
        </w:rPr>
        <w:t xml:space="preserve">Between </w:t>
      </w:r>
      <w:r w:rsidR="008D6C3C" w:rsidRPr="00A20307">
        <w:rPr>
          <w:rFonts w:cs="Arial"/>
          <w:sz w:val="22"/>
          <w:szCs w:val="22"/>
        </w:rPr>
        <w:t>21</w:t>
      </w:r>
      <w:r w:rsidR="00116500" w:rsidRPr="00A20307">
        <w:rPr>
          <w:rFonts w:cs="Arial"/>
          <w:sz w:val="22"/>
          <w:szCs w:val="22"/>
        </w:rPr>
        <w:t xml:space="preserve"> </w:t>
      </w:r>
      <w:r w:rsidR="00A20307" w:rsidRPr="00A20307">
        <w:rPr>
          <w:rFonts w:cs="Arial"/>
          <w:sz w:val="22"/>
          <w:szCs w:val="22"/>
        </w:rPr>
        <w:t>years of age or older</w:t>
      </w:r>
    </w:p>
    <w:p w14:paraId="39657BD0" w14:textId="77777777" w:rsidR="00CA53FD" w:rsidRPr="00A20307" w:rsidRDefault="00A20307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A20307">
        <w:rPr>
          <w:rFonts w:cs="Arial"/>
          <w:sz w:val="22"/>
          <w:szCs w:val="22"/>
        </w:rPr>
        <w:t>Possess s</w:t>
      </w:r>
      <w:r w:rsidR="00CA53FD" w:rsidRPr="00A20307">
        <w:rPr>
          <w:rFonts w:cs="Arial"/>
          <w:sz w:val="22"/>
          <w:szCs w:val="22"/>
        </w:rPr>
        <w:t>ome level of interest in financial information from the federal government</w:t>
      </w:r>
    </w:p>
    <w:p w14:paraId="410A6AFC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47B70AC8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  <w:r w:rsidRPr="006677B5">
        <w:rPr>
          <w:b/>
          <w:sz w:val="22"/>
          <w:szCs w:val="22"/>
        </w:rPr>
        <w:t>SCREENER</w:t>
      </w:r>
    </w:p>
    <w:p w14:paraId="54256E33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3B0188AC" w14:textId="4A9F086F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 xml:space="preserve">We are inviting people to participate in </w:t>
      </w:r>
      <w:r w:rsidR="00D62385">
        <w:rPr>
          <w:b/>
          <w:sz w:val="22"/>
          <w:szCs w:val="22"/>
        </w:rPr>
        <w:t xml:space="preserve">a </w:t>
      </w:r>
      <w:r w:rsidRPr="006677B5">
        <w:rPr>
          <w:b/>
          <w:sz w:val="22"/>
          <w:szCs w:val="22"/>
        </w:rPr>
        <w:t xml:space="preserve">discussion on </w:t>
      </w:r>
      <w:r w:rsidR="003A1879">
        <w:rPr>
          <w:b/>
          <w:sz w:val="22"/>
          <w:szCs w:val="22"/>
        </w:rPr>
        <w:t xml:space="preserve">the use of </w:t>
      </w:r>
      <w:r w:rsidR="00CA53FD">
        <w:rPr>
          <w:b/>
          <w:sz w:val="22"/>
          <w:szCs w:val="22"/>
        </w:rPr>
        <w:t>financial information from the federal government</w:t>
      </w:r>
      <w:r w:rsidRPr="006677B5">
        <w:rPr>
          <w:b/>
          <w:sz w:val="22"/>
          <w:szCs w:val="22"/>
        </w:rPr>
        <w:t xml:space="preserve">. We are interested in your opinions. </w:t>
      </w:r>
    </w:p>
    <w:p w14:paraId="44E508C6" w14:textId="77777777" w:rsidR="00116500" w:rsidRPr="006677B5" w:rsidRDefault="00116500">
      <w:pPr>
        <w:pStyle w:val="NotesComments"/>
        <w:outlineLvl w:val="0"/>
        <w:rPr>
          <w:color w:val="auto"/>
          <w:sz w:val="22"/>
          <w:szCs w:val="22"/>
        </w:rPr>
      </w:pPr>
    </w:p>
    <w:p w14:paraId="218E690D" w14:textId="77777777" w:rsidR="00116500" w:rsidRPr="006677B5" w:rsidRDefault="00116500" w:rsidP="00116500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 w:val="22"/>
          <w:szCs w:val="22"/>
        </w:rPr>
      </w:pPr>
      <w:r w:rsidRPr="006677B5">
        <w:rPr>
          <w:rFonts w:cs="Arial"/>
          <w:b/>
          <w:color w:val="000000"/>
          <w:sz w:val="22"/>
          <w:szCs w:val="22"/>
        </w:rPr>
        <w:t>Q1 Industry sensitive:</w:t>
      </w:r>
      <w:r w:rsidRPr="006677B5">
        <w:rPr>
          <w:rFonts w:cs="Arial"/>
          <w:color w:val="000000"/>
          <w:sz w:val="22"/>
          <w:szCs w:val="22"/>
        </w:rPr>
        <w:t xml:space="preserve"> Are you, any member of your household, relatives, or any close friends employed by...?</w:t>
      </w:r>
    </w:p>
    <w:p w14:paraId="6F60D862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15A1E6F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An insurance company </w:t>
      </w:r>
      <w:r w:rsidRPr="006677B5">
        <w:rPr>
          <w:color w:val="auto"/>
          <w:sz w:val="22"/>
          <w:szCs w:val="22"/>
        </w:rPr>
        <w:tab/>
      </w:r>
    </w:p>
    <w:p w14:paraId="294E8BD3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medical product manufacturer</w:t>
      </w:r>
    </w:p>
    <w:p w14:paraId="4556EF19" w14:textId="77777777" w:rsidR="00116500" w:rsidRPr="00CE472F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CE472F">
        <w:rPr>
          <w:color w:val="auto"/>
          <w:sz w:val="22"/>
          <w:szCs w:val="22"/>
        </w:rPr>
        <w:t>A financial services company (including banking and credit cards)</w:t>
      </w:r>
    </w:p>
    <w:p w14:paraId="331F7CEE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government agency</w:t>
      </w:r>
    </w:p>
    <w:p w14:paraId="5A08910C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market research company</w:t>
      </w:r>
    </w:p>
    <w:p w14:paraId="15B16A5B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newspaper, TV, or radio station</w:t>
      </w:r>
    </w:p>
    <w:p w14:paraId="5249D53D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telecommunications company</w:t>
      </w:r>
    </w:p>
    <w:p w14:paraId="75865721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PR or advertising agency</w:t>
      </w:r>
    </w:p>
    <w:p w14:paraId="3DC9824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None </w:t>
      </w:r>
    </w:p>
    <w:p w14:paraId="7696B56D" w14:textId="77777777" w:rsidR="00116500" w:rsidRPr="006677B5" w:rsidRDefault="00116500">
      <w:pPr>
        <w:pStyle w:val="NotesComments"/>
        <w:ind w:left="720"/>
        <w:rPr>
          <w:color w:val="auto"/>
          <w:sz w:val="22"/>
          <w:szCs w:val="22"/>
        </w:rPr>
      </w:pPr>
    </w:p>
    <w:p w14:paraId="0EBB112F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YES TO ANY “RED” INDUSTRIES ABOVE]</w:t>
      </w:r>
    </w:p>
    <w:p w14:paraId="398EF1D8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3BE0C708" w14:textId="77777777" w:rsidR="00116500" w:rsidRPr="006677B5" w:rsidRDefault="00116500" w:rsidP="00116500">
      <w:pPr>
        <w:pStyle w:val="QuestionTitle"/>
        <w:rPr>
          <w:sz w:val="22"/>
          <w:szCs w:val="22"/>
        </w:rPr>
      </w:pPr>
      <w:r w:rsidRPr="006677B5">
        <w:rPr>
          <w:b/>
          <w:sz w:val="22"/>
          <w:szCs w:val="22"/>
        </w:rPr>
        <w:t>Q2 Gender:</w:t>
      </w:r>
      <w:r w:rsidRPr="006677B5">
        <w:rPr>
          <w:sz w:val="22"/>
          <w:szCs w:val="22"/>
        </w:rPr>
        <w:t xml:space="preserve"> What is your gender? (OR RECORD BY OBSERVATION)</w:t>
      </w:r>
    </w:p>
    <w:p w14:paraId="39405666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743F4E62" w14:textId="77777777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Female </w:t>
      </w:r>
      <w:r w:rsidRPr="006677B5">
        <w:rPr>
          <w:b/>
          <w:color w:val="auto"/>
          <w:sz w:val="22"/>
          <w:szCs w:val="22"/>
        </w:rPr>
        <w:t xml:space="preserve"> </w:t>
      </w:r>
    </w:p>
    <w:p w14:paraId="3BAF02CF" w14:textId="77777777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Male </w:t>
      </w:r>
      <w:r w:rsidRPr="006677B5">
        <w:rPr>
          <w:color w:val="auto"/>
          <w:sz w:val="22"/>
          <w:szCs w:val="22"/>
        </w:rPr>
        <w:tab/>
      </w:r>
      <w:r w:rsidRPr="006677B5">
        <w:rPr>
          <w:color w:val="FF0000"/>
          <w:sz w:val="22"/>
          <w:szCs w:val="22"/>
        </w:rPr>
        <w:t xml:space="preserve"> </w:t>
      </w:r>
    </w:p>
    <w:p w14:paraId="440B86C1" w14:textId="77777777" w:rsidR="00116500" w:rsidRPr="006677B5" w:rsidRDefault="00773D1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  <w:highlight w:val="yellow"/>
        </w:rPr>
      </w:pPr>
      <w:r w:rsidRPr="006677B5">
        <w:rPr>
          <w:rFonts w:cs="Arial"/>
          <w:b/>
          <w:sz w:val="22"/>
          <w:szCs w:val="22"/>
        </w:rPr>
        <w:t>[</w:t>
      </w:r>
      <w:r w:rsidR="00D8129B">
        <w:rPr>
          <w:rFonts w:cs="Arial"/>
          <w:b/>
          <w:sz w:val="22"/>
          <w:szCs w:val="22"/>
        </w:rPr>
        <w:t xml:space="preserve">MONITOR </w:t>
      </w:r>
      <w:r w:rsidRPr="006677B5">
        <w:rPr>
          <w:rFonts w:cs="Arial"/>
          <w:b/>
          <w:sz w:val="22"/>
          <w:szCs w:val="22"/>
        </w:rPr>
        <w:t>RECRUIT</w:t>
      </w:r>
      <w:r w:rsidR="00116500" w:rsidRPr="006677B5">
        <w:rPr>
          <w:rFonts w:cs="Arial"/>
          <w:b/>
          <w:sz w:val="22"/>
          <w:szCs w:val="22"/>
        </w:rPr>
        <w:t>]</w:t>
      </w:r>
    </w:p>
    <w:p w14:paraId="093D85DD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18452A68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Q3 Age:</w:t>
      </w:r>
      <w:r w:rsidRPr="006677B5">
        <w:rPr>
          <w:sz w:val="22"/>
          <w:szCs w:val="22"/>
        </w:rPr>
        <w:t xml:space="preserve"> In which of the following age groups do you belong? Are you….</w:t>
      </w:r>
    </w:p>
    <w:p w14:paraId="30789752" w14:textId="77777777" w:rsidR="00116500" w:rsidRPr="006677B5" w:rsidRDefault="00116500" w:rsidP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1D51FFD4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20 or under</w:t>
      </w:r>
      <w:r w:rsidR="00726312">
        <w:rPr>
          <w:rFonts w:ascii="Arial" w:hAnsi="Arial" w:cs="Arial"/>
          <w:sz w:val="22"/>
          <w:szCs w:val="22"/>
        </w:rPr>
        <w:t xml:space="preserve"> </w:t>
      </w:r>
      <w:r w:rsidR="00726312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6DD03617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21-30</w:t>
      </w:r>
    </w:p>
    <w:p w14:paraId="67B7F488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31-34</w:t>
      </w:r>
    </w:p>
    <w:p w14:paraId="172D0011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35-54</w:t>
      </w:r>
    </w:p>
    <w:p w14:paraId="34684CEA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55-64</w:t>
      </w:r>
      <w:r w:rsidR="0032466E" w:rsidRPr="006677B5">
        <w:rPr>
          <w:rFonts w:ascii="Arial" w:hAnsi="Arial" w:cs="Arial"/>
          <w:sz w:val="22"/>
          <w:szCs w:val="22"/>
        </w:rPr>
        <w:t xml:space="preserve">  </w:t>
      </w:r>
    </w:p>
    <w:p w14:paraId="205B8474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65 or older</w:t>
      </w:r>
      <w:r w:rsidR="0032466E" w:rsidRPr="006677B5">
        <w:rPr>
          <w:rFonts w:ascii="Arial" w:hAnsi="Arial" w:cs="Arial"/>
          <w:sz w:val="22"/>
          <w:szCs w:val="22"/>
        </w:rPr>
        <w:t xml:space="preserve"> </w:t>
      </w:r>
    </w:p>
    <w:p w14:paraId="71F508A4" w14:textId="77777777" w:rsidR="00773D10" w:rsidRPr="006677B5" w:rsidRDefault="00773D10" w:rsidP="00773D1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[</w:t>
      </w:r>
      <w:r w:rsidR="00D8129B">
        <w:rPr>
          <w:rFonts w:cs="Arial"/>
          <w:b/>
          <w:sz w:val="22"/>
          <w:szCs w:val="22"/>
        </w:rPr>
        <w:t xml:space="preserve">MONITOR </w:t>
      </w:r>
      <w:r w:rsidRPr="006677B5">
        <w:rPr>
          <w:rFonts w:cs="Arial"/>
          <w:b/>
          <w:sz w:val="22"/>
          <w:szCs w:val="22"/>
        </w:rPr>
        <w:t>RECRUIT]</w:t>
      </w:r>
    </w:p>
    <w:p w14:paraId="605965C0" w14:textId="77777777" w:rsidR="00116500" w:rsidRPr="006677B5" w:rsidRDefault="00116500" w:rsidP="00116500">
      <w:pPr>
        <w:pStyle w:val="MainBody"/>
        <w:ind w:left="720"/>
        <w:rPr>
          <w:rFonts w:ascii="Arial" w:hAnsi="Arial" w:cs="Arial"/>
          <w:color w:val="FF0000"/>
          <w:sz w:val="22"/>
          <w:szCs w:val="22"/>
        </w:rPr>
      </w:pPr>
    </w:p>
    <w:p w14:paraId="29D6A8EC" w14:textId="2B45F863" w:rsidR="00116500" w:rsidRPr="005B29AE" w:rsidRDefault="00116500" w:rsidP="005B29AE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 xml:space="preserve">[TERMINATE IF </w:t>
      </w:r>
      <w:r w:rsidR="00195D86">
        <w:rPr>
          <w:rFonts w:ascii="Arial" w:hAnsi="Arial" w:cs="Arial"/>
          <w:b/>
          <w:color w:val="FF0000"/>
          <w:sz w:val="22"/>
          <w:szCs w:val="22"/>
        </w:rPr>
        <w:t>UNDER 21</w:t>
      </w:r>
      <w:r w:rsidR="006677B5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6677B5">
        <w:rPr>
          <w:rFonts w:ascii="Arial" w:hAnsi="Arial" w:cs="Arial"/>
          <w:b/>
          <w:color w:val="FF0000"/>
          <w:sz w:val="22"/>
          <w:szCs w:val="22"/>
        </w:rPr>
        <w:t>YEARS OF AGE]</w:t>
      </w:r>
    </w:p>
    <w:p w14:paraId="28154B49" w14:textId="77777777" w:rsidR="00BD320B" w:rsidRDefault="00BD320B" w:rsidP="00BD320B">
      <w:pPr>
        <w:pStyle w:val="NotesComments"/>
        <w:rPr>
          <w:b/>
          <w:color w:val="auto"/>
        </w:rPr>
      </w:pPr>
    </w:p>
    <w:p w14:paraId="53F5EE15" w14:textId="01B556D7" w:rsidR="00BD320B" w:rsidRPr="00CE472F" w:rsidRDefault="004B61A1" w:rsidP="00BD320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CE472F">
        <w:rPr>
          <w:b/>
          <w:sz w:val="22"/>
          <w:szCs w:val="22"/>
        </w:rPr>
        <w:t>Q4</w:t>
      </w:r>
      <w:r w:rsidR="00BD320B" w:rsidRPr="00CE472F">
        <w:rPr>
          <w:b/>
          <w:sz w:val="22"/>
          <w:szCs w:val="22"/>
        </w:rPr>
        <w:t xml:space="preserve"> Internet usage:</w:t>
      </w:r>
      <w:r w:rsidR="00BD320B" w:rsidRPr="00CE472F">
        <w:rPr>
          <w:sz w:val="22"/>
          <w:szCs w:val="22"/>
        </w:rPr>
        <w:t xml:space="preserve"> On average, how often do you use the Internet?</w:t>
      </w:r>
    </w:p>
    <w:p w14:paraId="1CBB8F2C" w14:textId="77777777" w:rsidR="00BD320B" w:rsidRPr="00CE472F" w:rsidRDefault="00BD320B" w:rsidP="00BD320B">
      <w:pPr>
        <w:pStyle w:val="NotesComments"/>
        <w:rPr>
          <w:color w:val="auto"/>
          <w:sz w:val="22"/>
          <w:szCs w:val="22"/>
        </w:rPr>
      </w:pPr>
    </w:p>
    <w:p w14:paraId="627041E8" w14:textId="77777777" w:rsidR="00BD320B" w:rsidRPr="00CE472F" w:rsidRDefault="00BD320B" w:rsidP="00BD320B">
      <w:pPr>
        <w:pStyle w:val="NotesComments"/>
        <w:numPr>
          <w:ilvl w:val="0"/>
          <w:numId w:val="45"/>
        </w:numPr>
        <w:rPr>
          <w:color w:val="auto"/>
          <w:sz w:val="22"/>
          <w:szCs w:val="22"/>
        </w:rPr>
      </w:pPr>
      <w:r w:rsidRPr="00CE472F">
        <w:rPr>
          <w:color w:val="auto"/>
          <w:sz w:val="22"/>
          <w:szCs w:val="22"/>
        </w:rPr>
        <w:t>More than once a day</w:t>
      </w:r>
    </w:p>
    <w:p w14:paraId="079D4098" w14:textId="77777777" w:rsidR="00BD320B" w:rsidRPr="00CE472F" w:rsidRDefault="00BD320B" w:rsidP="00BD320B">
      <w:pPr>
        <w:pStyle w:val="NotesComments"/>
        <w:numPr>
          <w:ilvl w:val="0"/>
          <w:numId w:val="45"/>
        </w:numPr>
        <w:rPr>
          <w:color w:val="auto"/>
          <w:sz w:val="22"/>
          <w:szCs w:val="22"/>
        </w:rPr>
      </w:pPr>
      <w:r w:rsidRPr="00CE472F">
        <w:rPr>
          <w:color w:val="auto"/>
          <w:sz w:val="22"/>
          <w:szCs w:val="22"/>
        </w:rPr>
        <w:t>Once a day on average</w:t>
      </w:r>
    </w:p>
    <w:p w14:paraId="36C3BC7E" w14:textId="4340E985" w:rsidR="00BD320B" w:rsidRPr="00CE472F" w:rsidRDefault="00BD320B" w:rsidP="00BD320B">
      <w:pPr>
        <w:pStyle w:val="NotesComments"/>
        <w:numPr>
          <w:ilvl w:val="0"/>
          <w:numId w:val="45"/>
        </w:numPr>
        <w:rPr>
          <w:color w:val="auto"/>
          <w:sz w:val="22"/>
          <w:szCs w:val="22"/>
        </w:rPr>
      </w:pPr>
      <w:r w:rsidRPr="00CE472F">
        <w:rPr>
          <w:color w:val="auto"/>
          <w:sz w:val="22"/>
          <w:szCs w:val="22"/>
        </w:rPr>
        <w:t xml:space="preserve">Less than once a day </w:t>
      </w:r>
      <w:r w:rsidRPr="00CE472F">
        <w:rPr>
          <w:color w:val="FF0000"/>
          <w:sz w:val="22"/>
          <w:szCs w:val="22"/>
        </w:rPr>
        <w:t xml:space="preserve"> (</w:t>
      </w:r>
      <w:r w:rsidR="003C6D0C" w:rsidRPr="00CE472F">
        <w:rPr>
          <w:b/>
          <w:color w:val="FF0000"/>
          <w:sz w:val="22"/>
          <w:szCs w:val="22"/>
        </w:rPr>
        <w:t>MAXIMUM OF 1 PER GROUP</w:t>
      </w:r>
      <w:r w:rsidRPr="00CE472F">
        <w:rPr>
          <w:color w:val="FF0000"/>
          <w:sz w:val="22"/>
          <w:szCs w:val="22"/>
        </w:rPr>
        <w:t>)</w:t>
      </w:r>
    </w:p>
    <w:p w14:paraId="1C864E1A" w14:textId="77777777" w:rsidR="00BD320B" w:rsidRDefault="00BD320B" w:rsidP="005B29AE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676EFE0E" w14:textId="77777777" w:rsidR="00BD320B" w:rsidRDefault="00BD320B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764903E9" w14:textId="77777777" w:rsidR="005B29AE" w:rsidRDefault="005B29AE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3656B898" w14:textId="77777777" w:rsidR="005B29AE" w:rsidRPr="006677B5" w:rsidRDefault="005B29AE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4DC4CEB2" w14:textId="09151536" w:rsidR="00116500" w:rsidRPr="006677B5" w:rsidRDefault="004B61A1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78" w:hanging="378"/>
        <w:rPr>
          <w:b/>
          <w:sz w:val="22"/>
          <w:szCs w:val="22"/>
        </w:rPr>
      </w:pPr>
      <w:r>
        <w:rPr>
          <w:b/>
          <w:sz w:val="22"/>
          <w:szCs w:val="22"/>
        </w:rPr>
        <w:t>Q5</w:t>
      </w:r>
      <w:r w:rsidR="00116500" w:rsidRPr="006677B5">
        <w:rPr>
          <w:b/>
          <w:sz w:val="22"/>
          <w:szCs w:val="22"/>
        </w:rPr>
        <w:t xml:space="preserve"> </w:t>
      </w:r>
      <w:r w:rsidR="001E0C8C">
        <w:rPr>
          <w:b/>
          <w:sz w:val="22"/>
          <w:szCs w:val="22"/>
        </w:rPr>
        <w:t>Use of U.S. Gov</w:t>
      </w:r>
      <w:r w:rsidR="008B2FEF">
        <w:rPr>
          <w:b/>
          <w:sz w:val="22"/>
          <w:szCs w:val="22"/>
        </w:rPr>
        <w:t>ernment</w:t>
      </w:r>
      <w:r w:rsidR="001E0C8C">
        <w:rPr>
          <w:b/>
          <w:sz w:val="22"/>
          <w:szCs w:val="22"/>
        </w:rPr>
        <w:t xml:space="preserve"> data</w:t>
      </w:r>
      <w:r w:rsidR="00116500" w:rsidRPr="006677B5">
        <w:rPr>
          <w:b/>
          <w:sz w:val="22"/>
          <w:szCs w:val="22"/>
        </w:rPr>
        <w:t>:</w:t>
      </w:r>
      <w:r w:rsidR="00116500" w:rsidRPr="006677B5">
        <w:rPr>
          <w:sz w:val="22"/>
          <w:szCs w:val="22"/>
        </w:rPr>
        <w:t xml:space="preserve"> </w:t>
      </w:r>
      <w:r w:rsidR="000F5478" w:rsidRPr="000F5478">
        <w:rPr>
          <w:sz w:val="22"/>
          <w:szCs w:val="22"/>
        </w:rPr>
        <w:t xml:space="preserve">The U.S. government generates many different kinds of publicly accessible information including information about the population, </w:t>
      </w:r>
      <w:r w:rsidR="00D54CED">
        <w:rPr>
          <w:sz w:val="22"/>
          <w:szCs w:val="22"/>
        </w:rPr>
        <w:t>the</w:t>
      </w:r>
      <w:r w:rsidR="000F5478" w:rsidRPr="000F5478">
        <w:rPr>
          <w:sz w:val="22"/>
          <w:szCs w:val="22"/>
        </w:rPr>
        <w:t xml:space="preserve"> economy</w:t>
      </w:r>
      <w:r w:rsidR="00D54CED">
        <w:rPr>
          <w:sz w:val="22"/>
          <w:szCs w:val="22"/>
        </w:rPr>
        <w:t xml:space="preserve"> and so on</w:t>
      </w:r>
      <w:r w:rsidR="000F5478" w:rsidRPr="000F5478">
        <w:rPr>
          <w:sz w:val="22"/>
          <w:szCs w:val="22"/>
        </w:rPr>
        <w:t xml:space="preserve">. How often do you use or look at the following types of information from the </w:t>
      </w:r>
      <w:r w:rsidR="000F5478" w:rsidRPr="000F5478">
        <w:rPr>
          <w:b/>
          <w:sz w:val="22"/>
          <w:szCs w:val="22"/>
        </w:rPr>
        <w:t>federal</w:t>
      </w:r>
      <w:r w:rsidR="000F5478" w:rsidRPr="000F5478">
        <w:rPr>
          <w:sz w:val="22"/>
          <w:szCs w:val="22"/>
        </w:rPr>
        <w:t xml:space="preserve"> </w:t>
      </w:r>
      <w:r w:rsidR="000F5478" w:rsidRPr="000F5478">
        <w:rPr>
          <w:b/>
          <w:sz w:val="22"/>
          <w:szCs w:val="22"/>
        </w:rPr>
        <w:t>government</w:t>
      </w:r>
      <w:r w:rsidR="000F5478" w:rsidRPr="000F5478">
        <w:rPr>
          <w:sz w:val="22"/>
          <w:szCs w:val="22"/>
        </w:rPr>
        <w:t>?</w:t>
      </w:r>
      <w:r w:rsidR="00871C04">
        <w:rPr>
          <w:sz w:val="22"/>
          <w:szCs w:val="22"/>
        </w:rPr>
        <w:t xml:space="preserve"> </w:t>
      </w:r>
    </w:p>
    <w:p w14:paraId="123A6E0A" w14:textId="77777777" w:rsidR="00116500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tbl>
      <w:tblPr>
        <w:tblW w:w="7545" w:type="dxa"/>
        <w:jc w:val="center"/>
        <w:tblInd w:w="-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1441"/>
        <w:gridCol w:w="1911"/>
        <w:gridCol w:w="1484"/>
      </w:tblGrid>
      <w:tr w:rsidR="00D54CED" w:rsidRPr="00491E0F" w14:paraId="67797C89" w14:textId="77777777" w:rsidTr="00D54CED">
        <w:trPr>
          <w:jc w:val="center"/>
        </w:trPr>
        <w:tc>
          <w:tcPr>
            <w:tcW w:w="2731" w:type="dxa"/>
            <w:shd w:val="clear" w:color="auto" w:fill="auto"/>
          </w:tcPr>
          <w:p w14:paraId="669C3445" w14:textId="77777777" w:rsidR="00D54CED" w:rsidRPr="00491E0F" w:rsidRDefault="00D54CED" w:rsidP="00D54CED">
            <w:pPr>
              <w:rPr>
                <w:sz w:val="22"/>
                <w:szCs w:val="22"/>
              </w:rPr>
            </w:pPr>
          </w:p>
        </w:tc>
        <w:tc>
          <w:tcPr>
            <w:tcW w:w="1443" w:type="dxa"/>
            <w:shd w:val="clear" w:color="auto" w:fill="auto"/>
          </w:tcPr>
          <w:p w14:paraId="118E3594" w14:textId="77777777" w:rsidR="00D54CED" w:rsidRPr="00491E0F" w:rsidRDefault="00D54CED" w:rsidP="00D54CED">
            <w:pPr>
              <w:jc w:val="center"/>
              <w:rPr>
                <w:b/>
                <w:sz w:val="22"/>
                <w:szCs w:val="22"/>
              </w:rPr>
            </w:pPr>
            <w:r w:rsidRPr="00491E0F">
              <w:rPr>
                <w:b/>
                <w:sz w:val="22"/>
                <w:szCs w:val="22"/>
              </w:rPr>
              <w:t>Frequently</w:t>
            </w:r>
          </w:p>
        </w:tc>
        <w:tc>
          <w:tcPr>
            <w:tcW w:w="1917" w:type="dxa"/>
            <w:shd w:val="clear" w:color="auto" w:fill="auto"/>
          </w:tcPr>
          <w:p w14:paraId="17AA2192" w14:textId="77777777" w:rsidR="00D54CED" w:rsidRPr="00491E0F" w:rsidRDefault="00D54CED" w:rsidP="00D54CED">
            <w:pPr>
              <w:jc w:val="center"/>
              <w:rPr>
                <w:b/>
                <w:sz w:val="22"/>
                <w:szCs w:val="22"/>
              </w:rPr>
            </w:pPr>
            <w:r w:rsidRPr="00491E0F">
              <w:rPr>
                <w:b/>
                <w:sz w:val="22"/>
                <w:szCs w:val="22"/>
              </w:rPr>
              <w:t>Occasionally</w:t>
            </w:r>
          </w:p>
        </w:tc>
        <w:tc>
          <w:tcPr>
            <w:tcW w:w="1454" w:type="dxa"/>
            <w:shd w:val="clear" w:color="auto" w:fill="auto"/>
          </w:tcPr>
          <w:p w14:paraId="74D6975B" w14:textId="77777777" w:rsidR="00D54CED" w:rsidRPr="00491E0F" w:rsidRDefault="00D54CED" w:rsidP="00D54CED">
            <w:pPr>
              <w:jc w:val="center"/>
              <w:rPr>
                <w:b/>
                <w:sz w:val="22"/>
                <w:szCs w:val="22"/>
              </w:rPr>
            </w:pPr>
            <w:r w:rsidRPr="00491E0F">
              <w:rPr>
                <w:b/>
                <w:sz w:val="22"/>
                <w:szCs w:val="22"/>
              </w:rPr>
              <w:t>Never</w:t>
            </w:r>
          </w:p>
        </w:tc>
      </w:tr>
      <w:tr w:rsidR="00D54CED" w:rsidRPr="00491E0F" w14:paraId="34E90A2F" w14:textId="77777777" w:rsidTr="00D54CED">
        <w:trPr>
          <w:jc w:val="center"/>
        </w:trPr>
        <w:tc>
          <w:tcPr>
            <w:tcW w:w="2731" w:type="dxa"/>
            <w:shd w:val="clear" w:color="auto" w:fill="auto"/>
          </w:tcPr>
          <w:p w14:paraId="3AAB84FD" w14:textId="77777777" w:rsidR="00D54CED" w:rsidRPr="00491E0F" w:rsidRDefault="00871C04" w:rsidP="00D54CED">
            <w:pPr>
              <w:rPr>
                <w:sz w:val="22"/>
                <w:szCs w:val="22"/>
              </w:rPr>
            </w:pPr>
            <w:r w:rsidRPr="00491E0F">
              <w:rPr>
                <w:sz w:val="22"/>
                <w:szCs w:val="22"/>
              </w:rPr>
              <w:t xml:space="preserve">a. </w:t>
            </w:r>
            <w:r w:rsidR="00D54CED" w:rsidRPr="00491E0F">
              <w:rPr>
                <w:sz w:val="22"/>
                <w:szCs w:val="22"/>
              </w:rPr>
              <w:t>Census data</w:t>
            </w:r>
          </w:p>
        </w:tc>
        <w:tc>
          <w:tcPr>
            <w:tcW w:w="1443" w:type="dxa"/>
            <w:shd w:val="clear" w:color="auto" w:fill="auto"/>
          </w:tcPr>
          <w:p w14:paraId="6119A2FE" w14:textId="77777777" w:rsidR="00D54CED" w:rsidRPr="00491E0F" w:rsidRDefault="00D54CED" w:rsidP="00D54C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dxa"/>
            <w:shd w:val="clear" w:color="auto" w:fill="auto"/>
          </w:tcPr>
          <w:p w14:paraId="2F8ED63F" w14:textId="77777777" w:rsidR="00D54CED" w:rsidRPr="00491E0F" w:rsidRDefault="00D54CED" w:rsidP="00D54C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4" w:type="dxa"/>
            <w:shd w:val="clear" w:color="auto" w:fill="auto"/>
          </w:tcPr>
          <w:p w14:paraId="15BDFEEA" w14:textId="77777777" w:rsidR="00D54CED" w:rsidRPr="00491E0F" w:rsidRDefault="00D54CED" w:rsidP="00D54CED">
            <w:pPr>
              <w:jc w:val="center"/>
              <w:rPr>
                <w:sz w:val="22"/>
                <w:szCs w:val="22"/>
              </w:rPr>
            </w:pPr>
          </w:p>
        </w:tc>
      </w:tr>
      <w:tr w:rsidR="00D54CED" w:rsidRPr="00491E0F" w14:paraId="65C5F7EF" w14:textId="77777777" w:rsidTr="00D54CED">
        <w:trPr>
          <w:trHeight w:val="440"/>
          <w:jc w:val="center"/>
        </w:trPr>
        <w:tc>
          <w:tcPr>
            <w:tcW w:w="2731" w:type="dxa"/>
            <w:shd w:val="clear" w:color="auto" w:fill="auto"/>
          </w:tcPr>
          <w:p w14:paraId="6B38893C" w14:textId="77777777" w:rsidR="00D54CED" w:rsidRPr="00491E0F" w:rsidRDefault="00871C04" w:rsidP="00D54CED">
            <w:pPr>
              <w:rPr>
                <w:sz w:val="22"/>
                <w:szCs w:val="22"/>
              </w:rPr>
            </w:pPr>
            <w:r w:rsidRPr="00491E0F">
              <w:rPr>
                <w:sz w:val="22"/>
                <w:szCs w:val="22"/>
              </w:rPr>
              <w:t xml:space="preserve">b. </w:t>
            </w:r>
            <w:r w:rsidR="00D54CED" w:rsidRPr="00491E0F">
              <w:rPr>
                <w:sz w:val="22"/>
                <w:szCs w:val="22"/>
              </w:rPr>
              <w:t>Employment figures</w:t>
            </w:r>
          </w:p>
        </w:tc>
        <w:tc>
          <w:tcPr>
            <w:tcW w:w="1443" w:type="dxa"/>
            <w:shd w:val="clear" w:color="auto" w:fill="auto"/>
          </w:tcPr>
          <w:p w14:paraId="72F5ACAB" w14:textId="77777777" w:rsidR="00D54CED" w:rsidRPr="00491E0F" w:rsidRDefault="00D54CED" w:rsidP="00D54C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dxa"/>
            <w:shd w:val="clear" w:color="auto" w:fill="auto"/>
          </w:tcPr>
          <w:p w14:paraId="55EE0F49" w14:textId="77777777" w:rsidR="00D54CED" w:rsidRPr="00491E0F" w:rsidRDefault="00D54CED" w:rsidP="00D54C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4" w:type="dxa"/>
            <w:shd w:val="clear" w:color="auto" w:fill="auto"/>
          </w:tcPr>
          <w:p w14:paraId="28CD4467" w14:textId="77777777" w:rsidR="00D54CED" w:rsidRPr="00491E0F" w:rsidRDefault="00D54CED" w:rsidP="00D54CED">
            <w:pPr>
              <w:jc w:val="center"/>
              <w:rPr>
                <w:sz w:val="22"/>
                <w:szCs w:val="22"/>
              </w:rPr>
            </w:pPr>
          </w:p>
        </w:tc>
      </w:tr>
      <w:tr w:rsidR="00D54CED" w:rsidRPr="00491E0F" w14:paraId="28B028AF" w14:textId="77777777" w:rsidTr="00D54CED">
        <w:trPr>
          <w:jc w:val="center"/>
        </w:trPr>
        <w:tc>
          <w:tcPr>
            <w:tcW w:w="2731" w:type="dxa"/>
            <w:shd w:val="clear" w:color="auto" w:fill="auto"/>
          </w:tcPr>
          <w:p w14:paraId="76C587D4" w14:textId="77777777" w:rsidR="00D54CED" w:rsidRPr="00491E0F" w:rsidRDefault="00871C04" w:rsidP="00D54CED">
            <w:pPr>
              <w:rPr>
                <w:sz w:val="22"/>
                <w:szCs w:val="22"/>
              </w:rPr>
            </w:pPr>
            <w:r w:rsidRPr="00491E0F">
              <w:rPr>
                <w:sz w:val="22"/>
                <w:szCs w:val="22"/>
              </w:rPr>
              <w:t xml:space="preserve">c. </w:t>
            </w:r>
            <w:r w:rsidR="00D54CED" w:rsidRPr="00491E0F">
              <w:rPr>
                <w:sz w:val="22"/>
                <w:szCs w:val="22"/>
              </w:rPr>
              <w:t xml:space="preserve">Government payments, receipts, debt collection and accounting data </w:t>
            </w:r>
          </w:p>
        </w:tc>
        <w:tc>
          <w:tcPr>
            <w:tcW w:w="1443" w:type="dxa"/>
            <w:shd w:val="clear" w:color="auto" w:fill="auto"/>
          </w:tcPr>
          <w:p w14:paraId="12F8C176" w14:textId="77777777" w:rsidR="00D54CED" w:rsidRPr="00491E0F" w:rsidRDefault="00D54CED" w:rsidP="00D54C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dxa"/>
            <w:shd w:val="clear" w:color="auto" w:fill="auto"/>
          </w:tcPr>
          <w:p w14:paraId="6C227FA4" w14:textId="77777777" w:rsidR="00D54CED" w:rsidRPr="00491E0F" w:rsidRDefault="00D54CED" w:rsidP="00D54C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4" w:type="dxa"/>
            <w:shd w:val="clear" w:color="auto" w:fill="auto"/>
          </w:tcPr>
          <w:p w14:paraId="0287A421" w14:textId="77777777" w:rsidR="00D54CED" w:rsidRPr="00491E0F" w:rsidRDefault="00D54CED" w:rsidP="00D54CED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91E0F">
              <w:rPr>
                <w:b/>
                <w:color w:val="FF0000"/>
                <w:sz w:val="22"/>
                <w:szCs w:val="22"/>
              </w:rPr>
              <w:t>TERMINATE</w:t>
            </w:r>
          </w:p>
        </w:tc>
      </w:tr>
    </w:tbl>
    <w:p w14:paraId="091578E1" w14:textId="77777777" w:rsidR="00D54CED" w:rsidRDefault="00D54CED" w:rsidP="00D54CED">
      <w:pPr>
        <w:pStyle w:val="NotesComments"/>
      </w:pPr>
    </w:p>
    <w:p w14:paraId="17CAF5CE" w14:textId="77777777" w:rsidR="00D54CED" w:rsidRDefault="00D54CED" w:rsidP="00D54CED">
      <w:pPr>
        <w:pStyle w:val="NotesComments"/>
      </w:pPr>
    </w:p>
    <w:p w14:paraId="6A280404" w14:textId="77777777" w:rsidR="005B29AE" w:rsidRDefault="005B29AE" w:rsidP="00D54CED">
      <w:pPr>
        <w:pStyle w:val="NotesComments"/>
      </w:pPr>
    </w:p>
    <w:p w14:paraId="37F475C3" w14:textId="77777777" w:rsidR="005B29AE" w:rsidRDefault="005B29AE" w:rsidP="00D54CED">
      <w:pPr>
        <w:pStyle w:val="NotesComments"/>
      </w:pPr>
    </w:p>
    <w:p w14:paraId="27ED7A84" w14:textId="62C93DAB" w:rsidR="00812482" w:rsidRPr="00CE472F" w:rsidRDefault="004B61A1" w:rsidP="008124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78" w:hanging="378"/>
        <w:rPr>
          <w:b/>
          <w:sz w:val="22"/>
          <w:szCs w:val="22"/>
        </w:rPr>
      </w:pPr>
      <w:r w:rsidRPr="00CE472F">
        <w:rPr>
          <w:b/>
          <w:sz w:val="22"/>
          <w:szCs w:val="22"/>
        </w:rPr>
        <w:t>Q6</w:t>
      </w:r>
      <w:r w:rsidR="00812482" w:rsidRPr="00CE472F">
        <w:rPr>
          <w:b/>
          <w:sz w:val="22"/>
          <w:szCs w:val="22"/>
        </w:rPr>
        <w:t xml:space="preserve"> Potential use of U.S. Government data:</w:t>
      </w:r>
      <w:r w:rsidR="00812482" w:rsidRPr="00CE472F">
        <w:rPr>
          <w:sz w:val="22"/>
          <w:szCs w:val="22"/>
        </w:rPr>
        <w:t xml:space="preserve"> </w:t>
      </w:r>
      <w:r w:rsidR="00C93761" w:rsidRPr="00CE472F">
        <w:rPr>
          <w:sz w:val="24"/>
        </w:rPr>
        <w:t xml:space="preserve">And which of these same sources would you use more frequently if it was easier to access it? </w:t>
      </w:r>
      <w:r w:rsidR="00C93761" w:rsidRPr="00CE472F">
        <w:rPr>
          <w:i/>
          <w:sz w:val="24"/>
        </w:rPr>
        <w:t>Select all that apply.</w:t>
      </w:r>
      <w:r w:rsidR="00812482" w:rsidRPr="00CE472F">
        <w:rPr>
          <w:sz w:val="22"/>
          <w:szCs w:val="22"/>
        </w:rPr>
        <w:t xml:space="preserve"> </w:t>
      </w:r>
    </w:p>
    <w:p w14:paraId="5D01C4F3" w14:textId="77777777" w:rsidR="00812482" w:rsidRPr="00CE472F" w:rsidRDefault="00812482" w:rsidP="00D54CED">
      <w:pPr>
        <w:pStyle w:val="NotesComments"/>
      </w:pPr>
    </w:p>
    <w:p w14:paraId="3136B85E" w14:textId="77777777" w:rsidR="00812482" w:rsidRPr="00CE472F" w:rsidRDefault="00812482" w:rsidP="00812482">
      <w:pPr>
        <w:numPr>
          <w:ilvl w:val="0"/>
          <w:numId w:val="44"/>
        </w:numPr>
        <w:rPr>
          <w:sz w:val="24"/>
        </w:rPr>
      </w:pPr>
      <w:r w:rsidRPr="00CE472F">
        <w:rPr>
          <w:sz w:val="24"/>
        </w:rPr>
        <w:t>Census data</w:t>
      </w:r>
    </w:p>
    <w:p w14:paraId="4BAB3B1D" w14:textId="77777777" w:rsidR="00591F94" w:rsidRPr="00CE472F" w:rsidRDefault="00812482" w:rsidP="00D54CED">
      <w:pPr>
        <w:numPr>
          <w:ilvl w:val="0"/>
          <w:numId w:val="44"/>
        </w:numPr>
        <w:rPr>
          <w:sz w:val="24"/>
        </w:rPr>
      </w:pPr>
      <w:r w:rsidRPr="00CE472F">
        <w:rPr>
          <w:sz w:val="24"/>
        </w:rPr>
        <w:t>Employment figures</w:t>
      </w:r>
    </w:p>
    <w:p w14:paraId="697CF793" w14:textId="03079AC9" w:rsidR="00812482" w:rsidRPr="00CE472F" w:rsidRDefault="00591F94" w:rsidP="00D54CED">
      <w:pPr>
        <w:numPr>
          <w:ilvl w:val="0"/>
          <w:numId w:val="44"/>
        </w:numPr>
        <w:rPr>
          <w:sz w:val="24"/>
        </w:rPr>
      </w:pPr>
      <w:r w:rsidRPr="00CE472F">
        <w:rPr>
          <w:sz w:val="22"/>
          <w:szCs w:val="22"/>
        </w:rPr>
        <w:t>Government payments, receipts, debt collection and accounting data</w:t>
      </w:r>
    </w:p>
    <w:p w14:paraId="7A32B7A9" w14:textId="77777777" w:rsidR="00812482" w:rsidRPr="00CE472F" w:rsidRDefault="00812482" w:rsidP="00D54CED">
      <w:pPr>
        <w:pStyle w:val="NotesComments"/>
      </w:pPr>
    </w:p>
    <w:p w14:paraId="60449DCD" w14:textId="4E1D4622" w:rsidR="00116500" w:rsidRPr="00CE472F" w:rsidRDefault="0011650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</w:rPr>
      </w:pPr>
      <w:r w:rsidRPr="00CE472F">
        <w:rPr>
          <w:rFonts w:cs="Arial"/>
          <w:b/>
          <w:color w:val="FF0000"/>
          <w:sz w:val="22"/>
          <w:szCs w:val="22"/>
        </w:rPr>
        <w:t xml:space="preserve">[TERMINATE IF </w:t>
      </w:r>
      <w:r w:rsidR="00C93761" w:rsidRPr="00CE472F">
        <w:rPr>
          <w:rFonts w:cs="Arial"/>
          <w:b/>
          <w:color w:val="FF0000"/>
          <w:sz w:val="22"/>
          <w:szCs w:val="22"/>
        </w:rPr>
        <w:t>DO NOT AND WOULD NOT</w:t>
      </w:r>
      <w:r w:rsidR="00D54CED" w:rsidRPr="00CE472F">
        <w:rPr>
          <w:rFonts w:cs="Arial"/>
          <w:b/>
          <w:color w:val="FF0000"/>
          <w:sz w:val="22"/>
          <w:szCs w:val="22"/>
        </w:rPr>
        <w:t xml:space="preserve"> </w:t>
      </w:r>
      <w:r w:rsidR="00871C04" w:rsidRPr="00CE472F">
        <w:rPr>
          <w:rFonts w:cs="Arial"/>
          <w:b/>
          <w:color w:val="FF0000"/>
          <w:sz w:val="22"/>
          <w:szCs w:val="22"/>
        </w:rPr>
        <w:t>USE</w:t>
      </w:r>
      <w:r w:rsidR="00C93761" w:rsidRPr="00CE472F">
        <w:rPr>
          <w:rFonts w:cs="Arial"/>
          <w:b/>
          <w:color w:val="FF0000"/>
          <w:sz w:val="22"/>
          <w:szCs w:val="22"/>
        </w:rPr>
        <w:t xml:space="preserve"> GOVERNMENT</w:t>
      </w:r>
      <w:r w:rsidR="00871C04" w:rsidRPr="00CE472F">
        <w:rPr>
          <w:rFonts w:cs="Arial"/>
          <w:b/>
          <w:color w:val="FF0000"/>
          <w:sz w:val="22"/>
          <w:szCs w:val="22"/>
        </w:rPr>
        <w:t xml:space="preserve"> FINANCIAL DATA</w:t>
      </w:r>
      <w:r w:rsidRPr="00CE472F">
        <w:rPr>
          <w:rFonts w:cs="Arial"/>
          <w:b/>
          <w:color w:val="FF0000"/>
          <w:sz w:val="22"/>
          <w:szCs w:val="22"/>
        </w:rPr>
        <w:t>]</w:t>
      </w:r>
    </w:p>
    <w:p w14:paraId="4366A3A1" w14:textId="77777777" w:rsidR="00116500" w:rsidRPr="00CE472F" w:rsidRDefault="00116500">
      <w:pPr>
        <w:rPr>
          <w:rFonts w:cs="Arial"/>
          <w:color w:val="000000"/>
          <w:sz w:val="22"/>
          <w:szCs w:val="22"/>
        </w:rPr>
      </w:pPr>
    </w:p>
    <w:p w14:paraId="53A02F61" w14:textId="2AEC4326" w:rsidR="002F5165" w:rsidRPr="002F5165" w:rsidRDefault="007E6233" w:rsidP="002F5165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  <w:r w:rsidRPr="00CE472F">
        <w:rPr>
          <w:rFonts w:ascii="Arial" w:hAnsi="Arial" w:cs="Arial"/>
          <w:sz w:val="22"/>
          <w:szCs w:val="22"/>
        </w:rPr>
        <w:t xml:space="preserve">The U.S. Government </w:t>
      </w:r>
      <w:r w:rsidR="00153E67" w:rsidRPr="00CE472F">
        <w:rPr>
          <w:rFonts w:ascii="Arial" w:hAnsi="Arial" w:cs="Arial"/>
          <w:sz w:val="22"/>
          <w:szCs w:val="22"/>
        </w:rPr>
        <w:t>processes</w:t>
      </w:r>
      <w:r w:rsidRPr="00CE472F">
        <w:rPr>
          <w:rFonts w:ascii="Arial" w:hAnsi="Arial" w:cs="Arial"/>
          <w:sz w:val="22"/>
          <w:szCs w:val="22"/>
        </w:rPr>
        <w:t xml:space="preserve"> millions of financial transactions each year. </w:t>
      </w:r>
      <w:r w:rsidR="002F5165" w:rsidRPr="00CE472F">
        <w:rPr>
          <w:rFonts w:ascii="Arial" w:hAnsi="Arial" w:cs="Arial"/>
          <w:sz w:val="22"/>
          <w:szCs w:val="22"/>
        </w:rPr>
        <w:t>I’m going to be asking you about federal financial data from the government</w:t>
      </w:r>
      <w:r w:rsidRPr="00CE472F">
        <w:rPr>
          <w:rFonts w:ascii="Arial" w:hAnsi="Arial" w:cs="Arial"/>
          <w:sz w:val="22"/>
          <w:szCs w:val="22"/>
        </w:rPr>
        <w:t xml:space="preserve"> </w:t>
      </w:r>
      <w:r w:rsidR="00D37A0A" w:rsidRPr="00CE472F">
        <w:rPr>
          <w:rFonts w:ascii="Arial" w:hAnsi="Arial" w:cs="Arial"/>
          <w:sz w:val="22"/>
          <w:szCs w:val="22"/>
        </w:rPr>
        <w:t>that</w:t>
      </w:r>
      <w:r w:rsidRPr="00CE472F">
        <w:rPr>
          <w:rFonts w:ascii="Arial" w:hAnsi="Arial" w:cs="Arial"/>
          <w:sz w:val="22"/>
          <w:szCs w:val="22"/>
        </w:rPr>
        <w:t xml:space="preserve"> includes transactions like g</w:t>
      </w:r>
      <w:r w:rsidR="00B3158E" w:rsidRPr="00CE472F">
        <w:rPr>
          <w:rFonts w:ascii="Arial" w:hAnsi="Arial" w:cs="Arial"/>
          <w:sz w:val="22"/>
          <w:szCs w:val="22"/>
        </w:rPr>
        <w:t>overnment</w:t>
      </w:r>
      <w:r w:rsidR="002F5165" w:rsidRPr="00CE472F">
        <w:rPr>
          <w:rFonts w:ascii="Arial" w:hAnsi="Arial" w:cs="Arial"/>
          <w:sz w:val="22"/>
          <w:szCs w:val="22"/>
        </w:rPr>
        <w:t xml:space="preserve"> </w:t>
      </w:r>
      <w:r w:rsidR="002F5165" w:rsidRPr="00CE472F">
        <w:rPr>
          <w:rFonts w:ascii="Arial" w:hAnsi="Arial" w:cs="Arial"/>
          <w:b/>
          <w:sz w:val="22"/>
          <w:szCs w:val="22"/>
        </w:rPr>
        <w:t>payments</w:t>
      </w:r>
      <w:r w:rsidR="00B3158E" w:rsidRPr="00CE472F">
        <w:rPr>
          <w:rFonts w:ascii="Arial" w:hAnsi="Arial" w:cs="Arial"/>
          <w:sz w:val="22"/>
          <w:szCs w:val="22"/>
        </w:rPr>
        <w:t xml:space="preserve"> </w:t>
      </w:r>
      <w:r w:rsidR="00D37A0A" w:rsidRPr="00CE472F">
        <w:rPr>
          <w:rFonts w:ascii="Arial" w:hAnsi="Arial" w:cs="Arial"/>
          <w:sz w:val="22"/>
          <w:szCs w:val="22"/>
        </w:rPr>
        <w:t>for example</w:t>
      </w:r>
      <w:r w:rsidRPr="00CE472F">
        <w:rPr>
          <w:rFonts w:ascii="Arial" w:hAnsi="Arial" w:cs="Arial"/>
          <w:sz w:val="22"/>
          <w:szCs w:val="22"/>
        </w:rPr>
        <w:t xml:space="preserve"> </w:t>
      </w:r>
      <w:r w:rsidR="00B3158E" w:rsidRPr="00CE472F">
        <w:rPr>
          <w:rFonts w:ascii="Arial" w:hAnsi="Arial" w:cs="Arial"/>
          <w:sz w:val="22"/>
          <w:szCs w:val="22"/>
        </w:rPr>
        <w:t xml:space="preserve">payments to </w:t>
      </w:r>
      <w:r w:rsidR="002F5165" w:rsidRPr="00CE472F">
        <w:rPr>
          <w:rFonts w:ascii="Arial" w:hAnsi="Arial" w:cs="Arial"/>
          <w:sz w:val="22"/>
          <w:szCs w:val="22"/>
        </w:rPr>
        <w:t>individuals like social security benefits,</w:t>
      </w:r>
      <w:r w:rsidR="002F5165" w:rsidRPr="002F5165">
        <w:rPr>
          <w:rFonts w:ascii="Arial" w:hAnsi="Arial" w:cs="Arial"/>
          <w:sz w:val="22"/>
          <w:szCs w:val="22"/>
        </w:rPr>
        <w:t xml:space="preserve"> veterans’ benefits, or federal income tax refund payments. There are also payments to businesses for goods</w:t>
      </w:r>
      <w:r w:rsidR="00B3158E">
        <w:rPr>
          <w:rFonts w:ascii="Arial" w:hAnsi="Arial" w:cs="Arial"/>
          <w:sz w:val="22"/>
          <w:szCs w:val="22"/>
        </w:rPr>
        <w:t xml:space="preserve"> and services. The government</w:t>
      </w:r>
      <w:r w:rsidR="002F5165" w:rsidRPr="002F5165">
        <w:rPr>
          <w:rFonts w:ascii="Arial" w:hAnsi="Arial" w:cs="Arial"/>
          <w:sz w:val="22"/>
          <w:szCs w:val="22"/>
        </w:rPr>
        <w:t xml:space="preserve"> also collect</w:t>
      </w:r>
      <w:r w:rsidR="00B3158E">
        <w:rPr>
          <w:rFonts w:ascii="Arial" w:hAnsi="Arial" w:cs="Arial"/>
          <w:sz w:val="22"/>
          <w:szCs w:val="22"/>
        </w:rPr>
        <w:t>s</w:t>
      </w:r>
      <w:r w:rsidR="002F5165" w:rsidRPr="002F5165">
        <w:rPr>
          <w:rFonts w:ascii="Arial" w:hAnsi="Arial" w:cs="Arial"/>
          <w:sz w:val="22"/>
          <w:szCs w:val="22"/>
        </w:rPr>
        <w:t xml:space="preserve"> </w:t>
      </w:r>
      <w:r w:rsidR="002F5165" w:rsidRPr="002F5165">
        <w:rPr>
          <w:rFonts w:ascii="Arial" w:hAnsi="Arial" w:cs="Arial"/>
          <w:b/>
          <w:sz w:val="22"/>
          <w:szCs w:val="22"/>
        </w:rPr>
        <w:t>revenue</w:t>
      </w:r>
      <w:r w:rsidR="002F5165" w:rsidRPr="002F5165">
        <w:rPr>
          <w:rFonts w:ascii="Arial" w:hAnsi="Arial" w:cs="Arial"/>
          <w:sz w:val="22"/>
          <w:szCs w:val="22"/>
        </w:rPr>
        <w:t xml:space="preserve"> such as individual and corporate income tax or </w:t>
      </w:r>
      <w:r w:rsidR="002F5165" w:rsidRPr="002F5165">
        <w:rPr>
          <w:rFonts w:ascii="Arial" w:hAnsi="Arial" w:cs="Arial"/>
          <w:b/>
          <w:sz w:val="22"/>
          <w:szCs w:val="22"/>
        </w:rPr>
        <w:t>debt collection</w:t>
      </w:r>
      <w:r w:rsidR="002F5165" w:rsidRPr="002F5165">
        <w:rPr>
          <w:rFonts w:ascii="Arial" w:hAnsi="Arial" w:cs="Arial"/>
          <w:sz w:val="22"/>
          <w:szCs w:val="22"/>
        </w:rPr>
        <w:t xml:space="preserve"> from loans like federal student government loans, or small business loans. </w:t>
      </w:r>
      <w:r w:rsidR="00D37A0A">
        <w:rPr>
          <w:rFonts w:ascii="Arial" w:hAnsi="Arial" w:cs="Arial"/>
          <w:sz w:val="22"/>
          <w:szCs w:val="22"/>
        </w:rPr>
        <w:t>In addition, t</w:t>
      </w:r>
      <w:r w:rsidR="002F5165" w:rsidRPr="002F5165">
        <w:rPr>
          <w:rFonts w:ascii="Arial" w:hAnsi="Arial" w:cs="Arial"/>
          <w:sz w:val="22"/>
          <w:szCs w:val="22"/>
        </w:rPr>
        <w:t xml:space="preserve">he government maintains </w:t>
      </w:r>
      <w:r w:rsidR="002F5165" w:rsidRPr="002F5165">
        <w:rPr>
          <w:rFonts w:ascii="Arial" w:hAnsi="Arial" w:cs="Arial"/>
          <w:b/>
          <w:sz w:val="22"/>
          <w:szCs w:val="22"/>
        </w:rPr>
        <w:t>accounting data</w:t>
      </w:r>
      <w:r w:rsidR="002F5165" w:rsidRPr="002F5165">
        <w:rPr>
          <w:rFonts w:ascii="Arial" w:hAnsi="Arial" w:cs="Arial"/>
          <w:sz w:val="22"/>
          <w:szCs w:val="22"/>
        </w:rPr>
        <w:t xml:space="preserve"> for financial reports monitoring the government’s assets and liabilities. </w:t>
      </w:r>
    </w:p>
    <w:p w14:paraId="4346788D" w14:textId="77777777" w:rsidR="002F5165" w:rsidRDefault="002F5165">
      <w:pPr>
        <w:rPr>
          <w:rFonts w:cs="Arial"/>
          <w:color w:val="000000"/>
          <w:sz w:val="22"/>
          <w:szCs w:val="22"/>
        </w:rPr>
      </w:pPr>
    </w:p>
    <w:p w14:paraId="018B8AAD" w14:textId="77777777" w:rsidR="002F5165" w:rsidRDefault="002F5165">
      <w:pPr>
        <w:rPr>
          <w:rFonts w:cs="Arial"/>
          <w:color w:val="000000"/>
          <w:sz w:val="22"/>
          <w:szCs w:val="22"/>
        </w:rPr>
      </w:pPr>
    </w:p>
    <w:p w14:paraId="38568BD0" w14:textId="77777777" w:rsidR="005B29AE" w:rsidRDefault="005B29AE">
      <w:pPr>
        <w:rPr>
          <w:rFonts w:cs="Arial"/>
          <w:color w:val="000000"/>
          <w:sz w:val="22"/>
          <w:szCs w:val="22"/>
        </w:rPr>
      </w:pPr>
    </w:p>
    <w:p w14:paraId="6B3E7976" w14:textId="77777777" w:rsidR="005B29AE" w:rsidRDefault="005B29AE">
      <w:pPr>
        <w:rPr>
          <w:rFonts w:cs="Arial"/>
          <w:color w:val="000000"/>
          <w:sz w:val="22"/>
          <w:szCs w:val="22"/>
        </w:rPr>
      </w:pPr>
    </w:p>
    <w:p w14:paraId="56C687F8" w14:textId="77777777" w:rsidR="005B29AE" w:rsidRPr="006677B5" w:rsidRDefault="005B29AE">
      <w:pPr>
        <w:rPr>
          <w:rFonts w:cs="Arial"/>
          <w:color w:val="000000"/>
          <w:sz w:val="22"/>
          <w:szCs w:val="22"/>
        </w:rPr>
      </w:pPr>
    </w:p>
    <w:p w14:paraId="6153ACF8" w14:textId="5508B392" w:rsidR="00116500" w:rsidRPr="006677B5" w:rsidRDefault="004B61A1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70" w:hanging="27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Q7</w:t>
      </w:r>
      <w:r w:rsidR="00E76180" w:rsidRPr="006677B5">
        <w:rPr>
          <w:b/>
          <w:sz w:val="22"/>
          <w:szCs w:val="22"/>
        </w:rPr>
        <w:t xml:space="preserve"> </w:t>
      </w:r>
      <w:r w:rsidR="00491E0F">
        <w:rPr>
          <w:b/>
          <w:sz w:val="22"/>
          <w:szCs w:val="22"/>
        </w:rPr>
        <w:t>Interest in Financial Data</w:t>
      </w:r>
      <w:r w:rsidR="00116500" w:rsidRPr="006677B5">
        <w:rPr>
          <w:b/>
          <w:sz w:val="22"/>
          <w:szCs w:val="22"/>
        </w:rPr>
        <w:t>:</w:t>
      </w:r>
      <w:r w:rsidR="00116500" w:rsidRPr="006677B5">
        <w:rPr>
          <w:sz w:val="22"/>
          <w:szCs w:val="22"/>
        </w:rPr>
        <w:t xml:space="preserve"> </w:t>
      </w:r>
      <w:r w:rsidR="00491E0F">
        <w:rPr>
          <w:sz w:val="22"/>
          <w:szCs w:val="22"/>
        </w:rPr>
        <w:t xml:space="preserve">How interested would you say you are in federal government financial data like </w:t>
      </w:r>
      <w:r w:rsidR="00491E0F" w:rsidRPr="00491E0F">
        <w:rPr>
          <w:sz w:val="22"/>
          <w:szCs w:val="22"/>
        </w:rPr>
        <w:t>government payments, receipts, debt collection and accounting data</w:t>
      </w:r>
      <w:r w:rsidR="00116500" w:rsidRPr="00491E0F">
        <w:rPr>
          <w:sz w:val="22"/>
          <w:szCs w:val="22"/>
        </w:rPr>
        <w:t>?</w:t>
      </w:r>
      <w:r w:rsidR="00116500" w:rsidRPr="006677B5">
        <w:rPr>
          <w:sz w:val="22"/>
          <w:szCs w:val="22"/>
        </w:rPr>
        <w:t xml:space="preserve">  </w:t>
      </w:r>
    </w:p>
    <w:p w14:paraId="621F80AE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6D988FAA" w14:textId="77777777" w:rsidR="00116500" w:rsidRPr="006677B5" w:rsidRDefault="00491E0F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Very interested</w:t>
      </w:r>
    </w:p>
    <w:p w14:paraId="10CC61A6" w14:textId="77777777" w:rsidR="00116500" w:rsidRPr="00CE472F" w:rsidRDefault="00491E0F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CE472F">
        <w:rPr>
          <w:rFonts w:ascii="Arial" w:hAnsi="Arial" w:cs="Arial"/>
          <w:sz w:val="22"/>
          <w:szCs w:val="22"/>
        </w:rPr>
        <w:t>Somewhat interested</w:t>
      </w:r>
    </w:p>
    <w:p w14:paraId="0BCADE92" w14:textId="135DA46E" w:rsidR="00116500" w:rsidRPr="00CE472F" w:rsidRDefault="00491E0F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CE472F">
        <w:rPr>
          <w:rFonts w:ascii="Arial" w:hAnsi="Arial" w:cs="Arial"/>
          <w:sz w:val="22"/>
          <w:szCs w:val="22"/>
        </w:rPr>
        <w:t>Not very interested</w:t>
      </w:r>
      <w:r w:rsidR="007E5524" w:rsidRPr="00CE472F">
        <w:rPr>
          <w:rFonts w:ascii="Arial" w:hAnsi="Arial" w:cs="Arial"/>
          <w:sz w:val="22"/>
          <w:szCs w:val="22"/>
        </w:rPr>
        <w:t xml:space="preserve">  </w:t>
      </w:r>
      <w:r w:rsidR="007E5524" w:rsidRPr="00CE472F">
        <w:rPr>
          <w:rFonts w:ascii="Arial" w:hAnsi="Arial" w:cs="Arial"/>
          <w:b/>
          <w:color w:val="FF0000"/>
          <w:sz w:val="22"/>
          <w:szCs w:val="22"/>
        </w:rPr>
        <w:t>[TERMINATE]</w:t>
      </w:r>
    </w:p>
    <w:p w14:paraId="00C94289" w14:textId="77777777" w:rsidR="00116500" w:rsidRPr="00CE472F" w:rsidRDefault="00491E0F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CE472F">
        <w:rPr>
          <w:rFonts w:ascii="Arial" w:hAnsi="Arial" w:cs="Arial"/>
          <w:sz w:val="22"/>
          <w:szCs w:val="22"/>
        </w:rPr>
        <w:t xml:space="preserve">Not at all interested </w:t>
      </w:r>
      <w:r w:rsidR="00116500" w:rsidRPr="00CE472F">
        <w:rPr>
          <w:rFonts w:ascii="Arial" w:hAnsi="Arial" w:cs="Arial"/>
          <w:sz w:val="22"/>
          <w:szCs w:val="22"/>
        </w:rPr>
        <w:t xml:space="preserve"> </w:t>
      </w:r>
      <w:r w:rsidR="00D8129B" w:rsidRPr="00CE472F">
        <w:rPr>
          <w:rFonts w:ascii="Arial" w:hAnsi="Arial" w:cs="Arial"/>
          <w:b/>
          <w:color w:val="FF0000"/>
          <w:sz w:val="22"/>
          <w:szCs w:val="22"/>
        </w:rPr>
        <w:t>[T</w:t>
      </w:r>
      <w:r w:rsidRPr="00CE472F">
        <w:rPr>
          <w:rFonts w:ascii="Arial" w:hAnsi="Arial" w:cs="Arial"/>
          <w:b/>
          <w:color w:val="FF0000"/>
          <w:sz w:val="22"/>
          <w:szCs w:val="22"/>
        </w:rPr>
        <w:t>ERMINATE</w:t>
      </w:r>
      <w:r w:rsidR="00D8129B" w:rsidRPr="00CE472F">
        <w:rPr>
          <w:rFonts w:ascii="Arial" w:hAnsi="Arial" w:cs="Arial"/>
          <w:b/>
          <w:color w:val="FF0000"/>
          <w:sz w:val="22"/>
          <w:szCs w:val="22"/>
        </w:rPr>
        <w:t>]</w:t>
      </w:r>
    </w:p>
    <w:p w14:paraId="440A3DCA" w14:textId="77777777" w:rsidR="00E540E8" w:rsidRPr="00CE472F" w:rsidRDefault="00E540E8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57F134D1" w14:textId="0A79C4DD" w:rsidR="00C762F5" w:rsidRPr="00CE472F" w:rsidRDefault="00C762F5" w:rsidP="00C762F5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</w:rPr>
      </w:pPr>
      <w:r w:rsidRPr="00CE472F">
        <w:rPr>
          <w:rFonts w:cs="Arial"/>
          <w:b/>
          <w:color w:val="FF0000"/>
          <w:sz w:val="22"/>
          <w:szCs w:val="22"/>
        </w:rPr>
        <w:t xml:space="preserve">[TERMINATE IF </w:t>
      </w:r>
      <w:r w:rsidR="007E5524" w:rsidRPr="00CE472F">
        <w:rPr>
          <w:rFonts w:cs="Arial"/>
          <w:b/>
          <w:color w:val="FF0000"/>
          <w:sz w:val="22"/>
          <w:szCs w:val="22"/>
        </w:rPr>
        <w:t xml:space="preserve">NOT VERY OR </w:t>
      </w:r>
      <w:r w:rsidRPr="00CE472F">
        <w:rPr>
          <w:rFonts w:cs="Arial"/>
          <w:b/>
          <w:color w:val="FF0000"/>
          <w:sz w:val="22"/>
          <w:szCs w:val="22"/>
        </w:rPr>
        <w:t>NOT AT ALL INTERESTED]</w:t>
      </w:r>
    </w:p>
    <w:p w14:paraId="5B841156" w14:textId="77777777" w:rsidR="00C762F5" w:rsidRDefault="00C762F5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749A0128" w14:textId="77777777" w:rsidR="00C762F5" w:rsidRPr="006677B5" w:rsidRDefault="00C762F5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532B5178" w14:textId="5C499C10" w:rsidR="00116500" w:rsidRPr="00C762F5" w:rsidRDefault="00E540E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4B61A1">
        <w:rPr>
          <w:b/>
          <w:sz w:val="22"/>
          <w:szCs w:val="22"/>
        </w:rPr>
        <w:t>8</w:t>
      </w:r>
      <w:r w:rsidR="00C762F5">
        <w:rPr>
          <w:b/>
          <w:sz w:val="22"/>
          <w:szCs w:val="22"/>
        </w:rPr>
        <w:t xml:space="preserve"> Currently get info</w:t>
      </w:r>
      <w:r w:rsidR="00116500" w:rsidRPr="006677B5">
        <w:rPr>
          <w:b/>
          <w:sz w:val="22"/>
          <w:szCs w:val="22"/>
        </w:rPr>
        <w:t>:</w:t>
      </w:r>
      <w:r w:rsidR="00116500" w:rsidRPr="006677B5">
        <w:rPr>
          <w:sz w:val="22"/>
          <w:szCs w:val="22"/>
        </w:rPr>
        <w:t xml:space="preserve"> </w:t>
      </w:r>
      <w:r w:rsidR="002240A5">
        <w:rPr>
          <w:sz w:val="22"/>
          <w:szCs w:val="22"/>
        </w:rPr>
        <w:t xml:space="preserve">Which of the following are ways that you </w:t>
      </w:r>
      <w:r w:rsidR="00C762F5" w:rsidRPr="00C762F5">
        <w:rPr>
          <w:sz w:val="22"/>
          <w:szCs w:val="22"/>
        </w:rPr>
        <w:t xml:space="preserve">typically get information about government payments, receipts, debt collection, accounting data, and other financial transactions?  </w:t>
      </w:r>
      <w:r w:rsidR="002240A5" w:rsidRPr="00AC6324">
        <w:rPr>
          <w:sz w:val="22"/>
          <w:szCs w:val="22"/>
        </w:rPr>
        <w:t>Please tell me yes or no to each one.</w:t>
      </w:r>
      <w:r w:rsidR="00AC6324">
        <w:rPr>
          <w:sz w:val="22"/>
          <w:szCs w:val="22"/>
        </w:rPr>
        <w:t xml:space="preserve"> </w:t>
      </w:r>
    </w:p>
    <w:p w14:paraId="3FE13ED6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3F347434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 xml:space="preserve">Government reports </w:t>
      </w:r>
    </w:p>
    <w:p w14:paraId="5A5ACE46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>Federal budget reports</w:t>
      </w:r>
    </w:p>
    <w:p w14:paraId="68A83608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>Congressional reports</w:t>
      </w:r>
    </w:p>
    <w:p w14:paraId="182DD29C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>Media</w:t>
      </w:r>
    </w:p>
    <w:p w14:paraId="30F56E42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 xml:space="preserve">Government websites </w:t>
      </w:r>
    </w:p>
    <w:p w14:paraId="5293ADAC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 xml:space="preserve">Other websites </w:t>
      </w:r>
    </w:p>
    <w:p w14:paraId="067A7535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>Freedom of Information Act requests</w:t>
      </w:r>
    </w:p>
    <w:p w14:paraId="22EF1DF0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>Some other method (specify: ______</w:t>
      </w:r>
      <w:r w:rsidR="00AC6324">
        <w:rPr>
          <w:sz w:val="22"/>
          <w:szCs w:val="22"/>
        </w:rPr>
        <w:t>_________________</w:t>
      </w:r>
      <w:r w:rsidRPr="002240A5">
        <w:rPr>
          <w:sz w:val="22"/>
          <w:szCs w:val="22"/>
        </w:rPr>
        <w:t>_____)</w:t>
      </w:r>
      <w:r>
        <w:rPr>
          <w:sz w:val="22"/>
          <w:szCs w:val="22"/>
        </w:rPr>
        <w:t xml:space="preserve"> </w:t>
      </w:r>
    </w:p>
    <w:p w14:paraId="4A5C560E" w14:textId="77777777" w:rsidR="002240A5" w:rsidRPr="002240A5" w:rsidRDefault="002240A5" w:rsidP="002240A5">
      <w:pPr>
        <w:numPr>
          <w:ilvl w:val="1"/>
          <w:numId w:val="36"/>
        </w:numPr>
        <w:rPr>
          <w:sz w:val="22"/>
          <w:szCs w:val="22"/>
        </w:rPr>
      </w:pPr>
      <w:r w:rsidRPr="002240A5">
        <w:rPr>
          <w:sz w:val="22"/>
          <w:szCs w:val="22"/>
        </w:rPr>
        <w:t>None of the above</w:t>
      </w:r>
      <w:r>
        <w:rPr>
          <w:sz w:val="22"/>
          <w:szCs w:val="22"/>
        </w:rPr>
        <w:t xml:space="preserve"> </w:t>
      </w:r>
    </w:p>
    <w:p w14:paraId="535E3711" w14:textId="77777777" w:rsidR="002240A5" w:rsidRDefault="002240A5" w:rsidP="002240A5">
      <w:pPr>
        <w:numPr>
          <w:ilvl w:val="1"/>
          <w:numId w:val="36"/>
        </w:numPr>
        <w:rPr>
          <w:sz w:val="24"/>
        </w:rPr>
      </w:pPr>
      <w:r w:rsidRPr="002240A5">
        <w:rPr>
          <w:sz w:val="22"/>
          <w:szCs w:val="22"/>
        </w:rPr>
        <w:t>Don’t know</w:t>
      </w:r>
      <w:r>
        <w:rPr>
          <w:sz w:val="22"/>
          <w:szCs w:val="22"/>
        </w:rPr>
        <w:t xml:space="preserve"> </w:t>
      </w:r>
    </w:p>
    <w:p w14:paraId="60737B2A" w14:textId="77777777" w:rsidR="00116500" w:rsidRPr="006677B5" w:rsidRDefault="00116500" w:rsidP="002240A5">
      <w:pPr>
        <w:pStyle w:val="NotesComments"/>
        <w:ind w:left="720"/>
        <w:rPr>
          <w:color w:val="auto"/>
          <w:sz w:val="22"/>
          <w:szCs w:val="22"/>
        </w:rPr>
      </w:pPr>
    </w:p>
    <w:p w14:paraId="4948DAFD" w14:textId="77777777" w:rsidR="00AC6324" w:rsidRPr="006677B5" w:rsidRDefault="00AC6324" w:rsidP="00AC6324">
      <w:pPr>
        <w:ind w:left="270"/>
        <w:rPr>
          <w:rFonts w:cs="Arial"/>
          <w:b/>
          <w:color w:val="FF0000"/>
          <w:sz w:val="22"/>
          <w:szCs w:val="22"/>
        </w:rPr>
      </w:pPr>
    </w:p>
    <w:p w14:paraId="0B0608DC" w14:textId="6745DD37" w:rsidR="00AC6324" w:rsidRPr="00C762F5" w:rsidRDefault="00AC6324" w:rsidP="00AC6324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4B61A1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 xml:space="preserve"> Use of federal financial info</w:t>
      </w:r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</w:t>
      </w:r>
      <w:r w:rsidR="00425EDB">
        <w:rPr>
          <w:sz w:val="22"/>
          <w:szCs w:val="22"/>
        </w:rPr>
        <w:t>Which</w:t>
      </w:r>
      <w:r w:rsidR="00816F69">
        <w:rPr>
          <w:sz w:val="22"/>
          <w:szCs w:val="22"/>
        </w:rPr>
        <w:t xml:space="preserve"> of the following are </w:t>
      </w:r>
      <w:r>
        <w:rPr>
          <w:sz w:val="22"/>
          <w:szCs w:val="22"/>
        </w:rPr>
        <w:t>reason</w:t>
      </w:r>
      <w:r w:rsidR="00816F69">
        <w:rPr>
          <w:sz w:val="22"/>
          <w:szCs w:val="22"/>
        </w:rPr>
        <w:t>s</w:t>
      </w:r>
      <w:r>
        <w:rPr>
          <w:sz w:val="22"/>
          <w:szCs w:val="22"/>
        </w:rPr>
        <w:t xml:space="preserve"> why you use this type of information. </w:t>
      </w:r>
      <w:r w:rsidR="005F0F7A" w:rsidRPr="005F0F7A">
        <w:rPr>
          <w:i/>
          <w:sz w:val="22"/>
          <w:szCs w:val="22"/>
        </w:rPr>
        <w:t>Select all that apply.</w:t>
      </w:r>
    </w:p>
    <w:p w14:paraId="018E9773" w14:textId="77777777" w:rsidR="00AC6324" w:rsidRPr="006677B5" w:rsidRDefault="00AC6324" w:rsidP="00AC6324">
      <w:pPr>
        <w:rPr>
          <w:rFonts w:cs="Arial"/>
          <w:sz w:val="22"/>
          <w:szCs w:val="22"/>
        </w:rPr>
      </w:pPr>
    </w:p>
    <w:p w14:paraId="5654BABE" w14:textId="77777777" w:rsidR="00816F69" w:rsidRPr="00816F69" w:rsidRDefault="00816F69" w:rsidP="00816F69">
      <w:pPr>
        <w:numPr>
          <w:ilvl w:val="1"/>
          <w:numId w:val="39"/>
        </w:numPr>
        <w:rPr>
          <w:sz w:val="22"/>
          <w:szCs w:val="22"/>
        </w:rPr>
      </w:pPr>
      <w:r w:rsidRPr="00816F69">
        <w:rPr>
          <w:sz w:val="22"/>
          <w:szCs w:val="22"/>
        </w:rPr>
        <w:t>Academic analysis</w:t>
      </w:r>
    </w:p>
    <w:p w14:paraId="0B8CEC0F" w14:textId="77777777" w:rsidR="00816F69" w:rsidRPr="00816F69" w:rsidRDefault="00816F69" w:rsidP="00816F69">
      <w:pPr>
        <w:numPr>
          <w:ilvl w:val="1"/>
          <w:numId w:val="39"/>
        </w:numPr>
        <w:rPr>
          <w:sz w:val="22"/>
          <w:szCs w:val="22"/>
        </w:rPr>
      </w:pPr>
      <w:r w:rsidRPr="00816F69">
        <w:rPr>
          <w:sz w:val="22"/>
          <w:szCs w:val="22"/>
        </w:rPr>
        <w:t>Business purposes</w:t>
      </w:r>
    </w:p>
    <w:p w14:paraId="3848C302" w14:textId="77777777" w:rsidR="00816F69" w:rsidRPr="00816F69" w:rsidRDefault="00816F69" w:rsidP="00816F69">
      <w:pPr>
        <w:numPr>
          <w:ilvl w:val="1"/>
          <w:numId w:val="39"/>
        </w:numPr>
        <w:rPr>
          <w:sz w:val="22"/>
          <w:szCs w:val="22"/>
        </w:rPr>
      </w:pPr>
      <w:r w:rsidRPr="00816F69">
        <w:rPr>
          <w:sz w:val="22"/>
          <w:szCs w:val="22"/>
        </w:rPr>
        <w:t>Advocacy of an issue</w:t>
      </w:r>
    </w:p>
    <w:p w14:paraId="5A6DE91C" w14:textId="77777777" w:rsidR="00816F69" w:rsidRPr="00816F69" w:rsidRDefault="00816F69" w:rsidP="00816F69">
      <w:pPr>
        <w:numPr>
          <w:ilvl w:val="1"/>
          <w:numId w:val="39"/>
        </w:numPr>
        <w:rPr>
          <w:sz w:val="22"/>
          <w:szCs w:val="22"/>
        </w:rPr>
      </w:pPr>
      <w:r w:rsidRPr="00816F69">
        <w:rPr>
          <w:sz w:val="22"/>
          <w:szCs w:val="22"/>
        </w:rPr>
        <w:t>Journalism</w:t>
      </w:r>
    </w:p>
    <w:p w14:paraId="4594B8A7" w14:textId="77777777" w:rsidR="00816F69" w:rsidRPr="00816F69" w:rsidRDefault="00816F69" w:rsidP="00816F69">
      <w:pPr>
        <w:numPr>
          <w:ilvl w:val="1"/>
          <w:numId w:val="39"/>
        </w:numPr>
        <w:rPr>
          <w:sz w:val="22"/>
          <w:szCs w:val="22"/>
        </w:rPr>
      </w:pPr>
      <w:r w:rsidRPr="00816F69">
        <w:rPr>
          <w:sz w:val="22"/>
          <w:szCs w:val="22"/>
        </w:rPr>
        <w:t>Show other people something important</w:t>
      </w:r>
    </w:p>
    <w:p w14:paraId="757CC491" w14:textId="77777777" w:rsidR="00816F69" w:rsidRDefault="00816F69" w:rsidP="00816F69">
      <w:pPr>
        <w:numPr>
          <w:ilvl w:val="1"/>
          <w:numId w:val="39"/>
        </w:numPr>
        <w:rPr>
          <w:sz w:val="22"/>
          <w:szCs w:val="22"/>
        </w:rPr>
      </w:pPr>
      <w:r w:rsidRPr="00816F69">
        <w:rPr>
          <w:sz w:val="22"/>
          <w:szCs w:val="22"/>
        </w:rPr>
        <w:t>Personal interest</w:t>
      </w:r>
    </w:p>
    <w:p w14:paraId="4E8DF014" w14:textId="77777777" w:rsidR="00816F69" w:rsidRPr="00816F69" w:rsidRDefault="00816F69" w:rsidP="00816F69">
      <w:pPr>
        <w:numPr>
          <w:ilvl w:val="1"/>
          <w:numId w:val="39"/>
        </w:numPr>
        <w:rPr>
          <w:sz w:val="22"/>
          <w:szCs w:val="22"/>
        </w:rPr>
      </w:pPr>
      <w:r w:rsidRPr="00816F69">
        <w:rPr>
          <w:sz w:val="24"/>
        </w:rPr>
        <w:t>Something else (specify: __________</w:t>
      </w:r>
      <w:r w:rsidR="00DF32B2">
        <w:rPr>
          <w:sz w:val="24"/>
        </w:rPr>
        <w:t>________________</w:t>
      </w:r>
      <w:r w:rsidRPr="00816F69">
        <w:rPr>
          <w:sz w:val="24"/>
        </w:rPr>
        <w:t>_)</w:t>
      </w:r>
    </w:p>
    <w:p w14:paraId="363FFD6B" w14:textId="77777777" w:rsidR="00AC6324" w:rsidRPr="002240A5" w:rsidRDefault="00AC6324" w:rsidP="00816F69">
      <w:pPr>
        <w:numPr>
          <w:ilvl w:val="1"/>
          <w:numId w:val="39"/>
        </w:numPr>
        <w:rPr>
          <w:sz w:val="22"/>
          <w:szCs w:val="22"/>
        </w:rPr>
      </w:pPr>
      <w:r w:rsidRPr="002240A5">
        <w:rPr>
          <w:sz w:val="22"/>
          <w:szCs w:val="22"/>
        </w:rPr>
        <w:t>None of the above</w:t>
      </w:r>
      <w:r>
        <w:rPr>
          <w:sz w:val="22"/>
          <w:szCs w:val="22"/>
        </w:rPr>
        <w:t xml:space="preserve"> </w:t>
      </w:r>
      <w:r w:rsidR="00DF32B2">
        <w:rPr>
          <w:b/>
          <w:color w:val="FF0000"/>
          <w:sz w:val="22"/>
          <w:szCs w:val="22"/>
        </w:rPr>
        <w:t>[T</w:t>
      </w:r>
      <w:r w:rsidR="00DF32B2" w:rsidRPr="006677B5">
        <w:rPr>
          <w:b/>
          <w:color w:val="FF0000"/>
          <w:sz w:val="22"/>
          <w:szCs w:val="22"/>
        </w:rPr>
        <w:t>ERMINATE</w:t>
      </w:r>
      <w:r w:rsidR="00DF32B2">
        <w:rPr>
          <w:b/>
          <w:color w:val="FF0000"/>
          <w:sz w:val="22"/>
          <w:szCs w:val="22"/>
        </w:rPr>
        <w:t>]</w:t>
      </w:r>
    </w:p>
    <w:p w14:paraId="4FE9B6A8" w14:textId="77777777" w:rsidR="00AC6324" w:rsidRDefault="00AC6324" w:rsidP="00816F69">
      <w:pPr>
        <w:numPr>
          <w:ilvl w:val="1"/>
          <w:numId w:val="39"/>
        </w:numPr>
        <w:rPr>
          <w:sz w:val="24"/>
        </w:rPr>
      </w:pPr>
      <w:r w:rsidRPr="002240A5">
        <w:rPr>
          <w:sz w:val="22"/>
          <w:szCs w:val="22"/>
        </w:rPr>
        <w:t>Don’t know</w:t>
      </w:r>
      <w:r>
        <w:rPr>
          <w:sz w:val="22"/>
          <w:szCs w:val="22"/>
        </w:rPr>
        <w:t xml:space="preserve"> </w:t>
      </w:r>
      <w:r w:rsidR="00DF32B2">
        <w:rPr>
          <w:b/>
          <w:color w:val="FF0000"/>
          <w:sz w:val="22"/>
          <w:szCs w:val="22"/>
        </w:rPr>
        <w:t>[T</w:t>
      </w:r>
      <w:r w:rsidR="00DF32B2" w:rsidRPr="006677B5">
        <w:rPr>
          <w:b/>
          <w:color w:val="FF0000"/>
          <w:sz w:val="22"/>
          <w:szCs w:val="22"/>
        </w:rPr>
        <w:t>ERMINATE</w:t>
      </w:r>
      <w:r w:rsidR="00DF32B2">
        <w:rPr>
          <w:b/>
          <w:color w:val="FF0000"/>
          <w:sz w:val="22"/>
          <w:szCs w:val="22"/>
        </w:rPr>
        <w:t>]</w:t>
      </w:r>
    </w:p>
    <w:p w14:paraId="54111B21" w14:textId="195B28B6" w:rsidR="005B29AE" w:rsidRDefault="005B29AE">
      <w:pPr>
        <w:spacing w:before="0" w:after="0" w:line="240" w:lineRule="auto"/>
        <w:rPr>
          <w:rFonts w:eastAsia="Times New Roman" w:cs="Arial"/>
          <w:b/>
          <w:kern w:val="0"/>
          <w:sz w:val="22"/>
          <w:szCs w:val="22"/>
          <w:lang w:eastAsia="en-US"/>
        </w:rPr>
      </w:pPr>
      <w:r>
        <w:rPr>
          <w:b/>
          <w:sz w:val="22"/>
          <w:szCs w:val="22"/>
        </w:rPr>
        <w:br w:type="page"/>
      </w:r>
    </w:p>
    <w:p w14:paraId="2F4AA17F" w14:textId="21EC96D3" w:rsidR="00360AE6" w:rsidRPr="00486C7C" w:rsidRDefault="00360AE6" w:rsidP="00360AE6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lastRenderedPageBreak/>
        <w:t>Q</w:t>
      </w:r>
      <w:r w:rsidR="004B61A1">
        <w:rPr>
          <w:b/>
          <w:sz w:val="22"/>
          <w:szCs w:val="22"/>
        </w:rPr>
        <w:t>10</w:t>
      </w:r>
      <w:r>
        <w:rPr>
          <w:b/>
          <w:sz w:val="22"/>
          <w:szCs w:val="22"/>
        </w:rPr>
        <w:t xml:space="preserve"> Frequency of use</w:t>
      </w:r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</w:t>
      </w:r>
      <w:r w:rsidRPr="00486C7C">
        <w:rPr>
          <w:sz w:val="22"/>
          <w:szCs w:val="22"/>
        </w:rPr>
        <w:t xml:space="preserve">How frequently would you say you use </w:t>
      </w:r>
      <w:r w:rsidR="00486C7C">
        <w:rPr>
          <w:sz w:val="22"/>
          <w:szCs w:val="22"/>
        </w:rPr>
        <w:t xml:space="preserve">federal financial information on </w:t>
      </w:r>
      <w:r w:rsidR="00486C7C" w:rsidRPr="00486C7C">
        <w:rPr>
          <w:sz w:val="22"/>
          <w:szCs w:val="22"/>
        </w:rPr>
        <w:t xml:space="preserve">government payments, receipts, debt collection, accounting data, and other financial transactions </w:t>
      </w:r>
      <w:r w:rsidR="00486C7C">
        <w:rPr>
          <w:sz w:val="22"/>
          <w:szCs w:val="22"/>
        </w:rPr>
        <w:t>Would you say you use this type of data…</w:t>
      </w:r>
      <w:r w:rsidRPr="00486C7C">
        <w:rPr>
          <w:sz w:val="22"/>
          <w:szCs w:val="22"/>
        </w:rPr>
        <w:t xml:space="preserve"> </w:t>
      </w:r>
    </w:p>
    <w:p w14:paraId="5D225D2D" w14:textId="77777777" w:rsidR="00360AE6" w:rsidRPr="006677B5" w:rsidRDefault="00360AE6" w:rsidP="00360AE6">
      <w:pPr>
        <w:rPr>
          <w:rFonts w:cs="Arial"/>
          <w:sz w:val="22"/>
          <w:szCs w:val="22"/>
        </w:rPr>
      </w:pPr>
    </w:p>
    <w:p w14:paraId="0A5D7199" w14:textId="521358C6" w:rsidR="00360AE6" w:rsidRPr="00B25E99" w:rsidRDefault="00486C7C" w:rsidP="00360AE6">
      <w:pPr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 xml:space="preserve">Very frequently </w:t>
      </w:r>
      <w:r w:rsidR="008A202A" w:rsidRPr="008A202A">
        <w:rPr>
          <w:b/>
          <w:sz w:val="22"/>
          <w:szCs w:val="22"/>
        </w:rPr>
        <w:t>[RECRUIT FOR HIGHER INTEREST GROUP</w:t>
      </w:r>
      <w:r w:rsidR="00D62385">
        <w:rPr>
          <w:b/>
          <w:sz w:val="22"/>
          <w:szCs w:val="22"/>
        </w:rPr>
        <w:t xml:space="preserve"> IF IN STUDY AREA OR FOR ONLINE BULLETIN BOARD IF OUT OF AREA</w:t>
      </w:r>
      <w:r w:rsidR="008A202A" w:rsidRPr="008A202A">
        <w:rPr>
          <w:b/>
          <w:sz w:val="22"/>
          <w:szCs w:val="22"/>
        </w:rPr>
        <w:t>]</w:t>
      </w:r>
    </w:p>
    <w:p w14:paraId="3DDBC3CA" w14:textId="77777777" w:rsidR="00E44554" w:rsidRPr="00B25E99" w:rsidRDefault="00B720A6" w:rsidP="00360AE6">
      <w:pPr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>A moderate amount</w:t>
      </w:r>
      <w:r w:rsidR="008A202A">
        <w:rPr>
          <w:sz w:val="22"/>
          <w:szCs w:val="22"/>
        </w:rPr>
        <w:t xml:space="preserve">  </w:t>
      </w:r>
      <w:r w:rsidR="008A202A" w:rsidRPr="008A202A">
        <w:rPr>
          <w:b/>
          <w:sz w:val="22"/>
          <w:szCs w:val="22"/>
        </w:rPr>
        <w:t>[RECRUIT FOR HIGHER INTEREST GROUP]</w:t>
      </w:r>
    </w:p>
    <w:p w14:paraId="32F2E19E" w14:textId="698AC177" w:rsidR="00360AE6" w:rsidRPr="00B25E99" w:rsidRDefault="00486C7C" w:rsidP="00360AE6">
      <w:pPr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 xml:space="preserve">Occasionally </w:t>
      </w:r>
      <w:r w:rsidR="008A202A" w:rsidRPr="008A202A">
        <w:rPr>
          <w:b/>
          <w:sz w:val="22"/>
          <w:szCs w:val="22"/>
        </w:rPr>
        <w:t xml:space="preserve">[RECRUIT FOR </w:t>
      </w:r>
      <w:r w:rsidR="002B4068">
        <w:rPr>
          <w:b/>
          <w:sz w:val="22"/>
          <w:szCs w:val="22"/>
        </w:rPr>
        <w:t>MODERATE</w:t>
      </w:r>
      <w:r w:rsidR="002B4068" w:rsidRPr="008A202A">
        <w:rPr>
          <w:b/>
          <w:sz w:val="22"/>
          <w:szCs w:val="22"/>
        </w:rPr>
        <w:t xml:space="preserve"> </w:t>
      </w:r>
      <w:r w:rsidR="008A202A" w:rsidRPr="008A202A">
        <w:rPr>
          <w:b/>
          <w:sz w:val="22"/>
          <w:szCs w:val="22"/>
        </w:rPr>
        <w:t>INTEREST GROUP]</w:t>
      </w:r>
    </w:p>
    <w:p w14:paraId="2AC63DF2" w14:textId="54927291" w:rsidR="00360AE6" w:rsidRPr="00B25E99" w:rsidRDefault="00BB4150" w:rsidP="00360AE6">
      <w:pPr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>Rarely</w:t>
      </w:r>
      <w:r w:rsidR="00551749">
        <w:rPr>
          <w:sz w:val="22"/>
          <w:szCs w:val="22"/>
        </w:rPr>
        <w:t xml:space="preserve"> </w:t>
      </w:r>
      <w:r w:rsidR="00551749">
        <w:rPr>
          <w:b/>
          <w:color w:val="FF0000"/>
          <w:sz w:val="22"/>
          <w:szCs w:val="22"/>
        </w:rPr>
        <w:t>[T</w:t>
      </w:r>
      <w:r w:rsidR="002B4068" w:rsidRPr="006677B5">
        <w:rPr>
          <w:b/>
          <w:color w:val="FF0000"/>
          <w:sz w:val="22"/>
          <w:szCs w:val="22"/>
        </w:rPr>
        <w:t>ERMINATE</w:t>
      </w:r>
      <w:r w:rsidR="00D15025">
        <w:rPr>
          <w:b/>
          <w:color w:val="FF0000"/>
          <w:sz w:val="22"/>
          <w:szCs w:val="22"/>
        </w:rPr>
        <w:t>]</w:t>
      </w:r>
      <w:r w:rsidR="002B4068" w:rsidRPr="008A202A" w:rsidDel="002B4068">
        <w:rPr>
          <w:b/>
          <w:sz w:val="22"/>
          <w:szCs w:val="22"/>
        </w:rPr>
        <w:t xml:space="preserve"> </w:t>
      </w:r>
    </w:p>
    <w:p w14:paraId="124334B3" w14:textId="77777777" w:rsidR="00BB4150" w:rsidRPr="00816F69" w:rsidRDefault="00BB4150" w:rsidP="00360AE6">
      <w:pPr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 xml:space="preserve">Never </w:t>
      </w:r>
      <w:r>
        <w:rPr>
          <w:b/>
          <w:color w:val="FF0000"/>
          <w:sz w:val="22"/>
          <w:szCs w:val="22"/>
        </w:rPr>
        <w:t>[T</w:t>
      </w:r>
      <w:r w:rsidRPr="006677B5">
        <w:rPr>
          <w:b/>
          <w:color w:val="FF0000"/>
          <w:sz w:val="22"/>
          <w:szCs w:val="22"/>
        </w:rPr>
        <w:t>ERMINATE</w:t>
      </w:r>
      <w:r>
        <w:rPr>
          <w:b/>
          <w:color w:val="FF0000"/>
          <w:sz w:val="22"/>
          <w:szCs w:val="22"/>
        </w:rPr>
        <w:t>]</w:t>
      </w:r>
    </w:p>
    <w:p w14:paraId="37496AF4" w14:textId="77777777" w:rsidR="00360AE6" w:rsidRDefault="00360AE6" w:rsidP="00116500">
      <w:pPr>
        <w:pStyle w:val="NotesComments"/>
        <w:rPr>
          <w:b/>
          <w:color w:val="auto"/>
          <w:sz w:val="22"/>
          <w:szCs w:val="22"/>
        </w:rPr>
      </w:pPr>
    </w:p>
    <w:p w14:paraId="1698E7C3" w14:textId="77777777" w:rsidR="00360AE6" w:rsidRDefault="00360AE6" w:rsidP="00116500">
      <w:pPr>
        <w:pStyle w:val="NotesComments"/>
        <w:rPr>
          <w:b/>
          <w:color w:val="auto"/>
          <w:sz w:val="22"/>
          <w:szCs w:val="22"/>
        </w:rPr>
      </w:pPr>
    </w:p>
    <w:p w14:paraId="02FFE482" w14:textId="77777777" w:rsidR="00360AE6" w:rsidRDefault="00360AE6" w:rsidP="00116500">
      <w:pPr>
        <w:pStyle w:val="NotesComments"/>
        <w:rPr>
          <w:b/>
          <w:color w:val="auto"/>
          <w:sz w:val="22"/>
          <w:szCs w:val="22"/>
        </w:rPr>
      </w:pPr>
    </w:p>
    <w:p w14:paraId="2DEDF956" w14:textId="46614D74" w:rsidR="00DF32B2" w:rsidRPr="00C762F5" w:rsidRDefault="00DF32B2" w:rsidP="00DF32B2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CE472F">
        <w:rPr>
          <w:b/>
          <w:sz w:val="22"/>
          <w:szCs w:val="22"/>
        </w:rPr>
        <w:t>Q</w:t>
      </w:r>
      <w:r w:rsidR="004B61A1" w:rsidRPr="00CE472F">
        <w:rPr>
          <w:b/>
          <w:sz w:val="22"/>
          <w:szCs w:val="22"/>
        </w:rPr>
        <w:t>11</w:t>
      </w:r>
      <w:r w:rsidRPr="00CE472F">
        <w:rPr>
          <w:b/>
          <w:sz w:val="22"/>
          <w:szCs w:val="22"/>
        </w:rPr>
        <w:t xml:space="preserve"> Describe use:</w:t>
      </w:r>
      <w:r w:rsidRPr="00CE472F">
        <w:rPr>
          <w:sz w:val="22"/>
          <w:szCs w:val="22"/>
        </w:rPr>
        <w:t xml:space="preserve"> Please</w:t>
      </w:r>
      <w:r w:rsidR="00BB4150" w:rsidRPr="00CE472F">
        <w:rPr>
          <w:sz w:val="22"/>
          <w:szCs w:val="22"/>
        </w:rPr>
        <w:t xml:space="preserve"> describe your </w:t>
      </w:r>
      <w:r w:rsidR="00B16FEF" w:rsidRPr="00CE472F">
        <w:rPr>
          <w:sz w:val="22"/>
          <w:szCs w:val="22"/>
        </w:rPr>
        <w:t xml:space="preserve">current or potential use </w:t>
      </w:r>
      <w:r w:rsidR="00BB4150" w:rsidRPr="00CE472F">
        <w:rPr>
          <w:sz w:val="22"/>
          <w:szCs w:val="22"/>
        </w:rPr>
        <w:t>of this type of data.</w:t>
      </w:r>
      <w:r>
        <w:rPr>
          <w:sz w:val="22"/>
          <w:szCs w:val="22"/>
        </w:rPr>
        <w:t xml:space="preserve"> </w:t>
      </w:r>
    </w:p>
    <w:p w14:paraId="1D83353C" w14:textId="77777777" w:rsidR="00DF32B2" w:rsidRDefault="00DF32B2" w:rsidP="00DF32B2">
      <w:pPr>
        <w:rPr>
          <w:rFonts w:cs="Arial"/>
          <w:sz w:val="22"/>
          <w:szCs w:val="22"/>
        </w:rPr>
      </w:pPr>
    </w:p>
    <w:p w14:paraId="4D9DF2DF" w14:textId="77777777" w:rsidR="007F5643" w:rsidRPr="006677B5" w:rsidRDefault="007F5643" w:rsidP="007F5643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CAPTURE OPEN-END</w:t>
      </w:r>
    </w:p>
    <w:p w14:paraId="3F7B3811" w14:textId="77777777" w:rsidR="007F5643" w:rsidRPr="006677B5" w:rsidRDefault="007F5643" w:rsidP="00DF32B2">
      <w:pPr>
        <w:rPr>
          <w:rFonts w:cs="Arial"/>
          <w:sz w:val="22"/>
          <w:szCs w:val="22"/>
        </w:rPr>
      </w:pPr>
    </w:p>
    <w:p w14:paraId="7522C2F5" w14:textId="77777777" w:rsidR="00DF32B2" w:rsidRDefault="00DF32B2" w:rsidP="00116500">
      <w:pPr>
        <w:pStyle w:val="NotesComments"/>
        <w:pBdr>
          <w:bottom w:val="single" w:sz="12" w:space="1" w:color="auto"/>
        </w:pBdr>
        <w:rPr>
          <w:b/>
          <w:color w:val="auto"/>
          <w:sz w:val="22"/>
          <w:szCs w:val="22"/>
        </w:rPr>
      </w:pPr>
    </w:p>
    <w:p w14:paraId="519E2897" w14:textId="77777777" w:rsidR="00BB4150" w:rsidRDefault="00BB4150" w:rsidP="00116500">
      <w:pPr>
        <w:pStyle w:val="NotesComments"/>
        <w:rPr>
          <w:b/>
          <w:color w:val="auto"/>
          <w:sz w:val="22"/>
          <w:szCs w:val="22"/>
        </w:rPr>
      </w:pPr>
    </w:p>
    <w:p w14:paraId="3B87FECC" w14:textId="77777777" w:rsidR="00EB2A1F" w:rsidRDefault="00EB2A1F" w:rsidP="00EB2A1F">
      <w:pPr>
        <w:pStyle w:val="NotesComments"/>
        <w:pBdr>
          <w:bottom w:val="single" w:sz="12" w:space="1" w:color="auto"/>
        </w:pBdr>
        <w:rPr>
          <w:b/>
          <w:color w:val="auto"/>
          <w:sz w:val="22"/>
          <w:szCs w:val="22"/>
        </w:rPr>
      </w:pPr>
    </w:p>
    <w:p w14:paraId="6B46BF0F" w14:textId="77777777" w:rsidR="00116500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141C9252" w14:textId="77777777" w:rsidR="009E6E2B" w:rsidRPr="006677B5" w:rsidRDefault="009E6E2B" w:rsidP="009E6E2B">
      <w:pPr>
        <w:pStyle w:val="MainBody"/>
        <w:rPr>
          <w:rFonts w:ascii="Arial" w:hAnsi="Arial" w:cs="Arial"/>
          <w:b/>
          <w:caps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>[ONLY ACCEPT RESPONDENTS WHO CAN CLEARLY ARTICULATE]</w:t>
      </w:r>
    </w:p>
    <w:p w14:paraId="27260E9C" w14:textId="77777777" w:rsidR="00EB2A1F" w:rsidRDefault="00EB2A1F" w:rsidP="00116500">
      <w:pPr>
        <w:pStyle w:val="NotesComments"/>
        <w:rPr>
          <w:b/>
          <w:color w:val="auto"/>
          <w:sz w:val="22"/>
          <w:szCs w:val="22"/>
        </w:rPr>
      </w:pPr>
    </w:p>
    <w:p w14:paraId="3FDB33E0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5761EB3F" w14:textId="77777777" w:rsidR="00116500" w:rsidRPr="006677B5" w:rsidRDefault="001622BA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D1</w:t>
      </w:r>
      <w:r w:rsidR="00116500" w:rsidRPr="006677B5">
        <w:rPr>
          <w:b/>
          <w:sz w:val="22"/>
          <w:szCs w:val="22"/>
        </w:rPr>
        <w:t xml:space="preserve"> Employment:</w:t>
      </w:r>
      <w:r w:rsidR="00116500" w:rsidRPr="006677B5">
        <w:rPr>
          <w:sz w:val="22"/>
          <w:szCs w:val="22"/>
        </w:rPr>
        <w:t xml:space="preserve"> Which of the following best describes your current employment status? </w:t>
      </w:r>
    </w:p>
    <w:p w14:paraId="628AA5AE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7C02DD39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full-time</w:t>
      </w:r>
      <w:r w:rsidR="00DB5671" w:rsidRPr="006677B5">
        <w:rPr>
          <w:color w:val="auto"/>
          <w:sz w:val="22"/>
          <w:szCs w:val="22"/>
        </w:rPr>
        <w:t xml:space="preserve"> </w:t>
      </w:r>
    </w:p>
    <w:p w14:paraId="14EDCBD2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part-time</w:t>
      </w:r>
      <w:r w:rsidR="006833AB" w:rsidRPr="006677B5">
        <w:rPr>
          <w:color w:val="auto"/>
          <w:sz w:val="22"/>
          <w:szCs w:val="22"/>
        </w:rPr>
        <w:t xml:space="preserve"> </w:t>
      </w:r>
    </w:p>
    <w:p w14:paraId="01B0F15D" w14:textId="77777777" w:rsidR="001D5DF1" w:rsidRPr="006677B5" w:rsidRDefault="001D5DF1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Self employed</w:t>
      </w:r>
      <w:r w:rsidR="000C00F7" w:rsidRPr="006677B5">
        <w:rPr>
          <w:color w:val="auto"/>
          <w:sz w:val="22"/>
          <w:szCs w:val="22"/>
        </w:rPr>
        <w:t xml:space="preserve"> </w:t>
      </w:r>
    </w:p>
    <w:p w14:paraId="7C28277E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Full-time homemaker</w:t>
      </w:r>
      <w:r w:rsidR="001D5DF1" w:rsidRPr="006677B5">
        <w:rPr>
          <w:color w:val="auto"/>
          <w:sz w:val="22"/>
          <w:szCs w:val="22"/>
        </w:rPr>
        <w:t xml:space="preserve"> </w:t>
      </w:r>
    </w:p>
    <w:p w14:paraId="2B7FFB26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Retired</w:t>
      </w:r>
      <w:r w:rsidRPr="0003329F">
        <w:rPr>
          <w:b/>
          <w:color w:val="auto"/>
          <w:sz w:val="22"/>
          <w:szCs w:val="22"/>
        </w:rPr>
        <w:t xml:space="preserve"> </w:t>
      </w:r>
      <w:r w:rsidR="0003329F" w:rsidRPr="0003329F">
        <w:rPr>
          <w:b/>
          <w:color w:val="auto"/>
          <w:sz w:val="22"/>
          <w:szCs w:val="22"/>
        </w:rPr>
        <w:t>[MAXIMUM OF 2 PER GROUP]</w:t>
      </w:r>
    </w:p>
    <w:p w14:paraId="67D29A46" w14:textId="77777777" w:rsidR="00116500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Looking for employment </w:t>
      </w:r>
      <w:r w:rsidR="0003329F">
        <w:rPr>
          <w:b/>
          <w:color w:val="auto"/>
          <w:sz w:val="22"/>
          <w:szCs w:val="22"/>
        </w:rPr>
        <w:t>[MAXIMUM OF 1</w:t>
      </w:r>
      <w:r w:rsidR="0003329F" w:rsidRPr="0003329F">
        <w:rPr>
          <w:b/>
          <w:color w:val="auto"/>
          <w:sz w:val="22"/>
          <w:szCs w:val="22"/>
        </w:rPr>
        <w:t xml:space="preserve"> PER GROUP]</w:t>
      </w:r>
    </w:p>
    <w:p w14:paraId="1575557C" w14:textId="77777777" w:rsidR="0003329F" w:rsidRDefault="0003329F" w:rsidP="0003329F">
      <w:pPr>
        <w:pStyle w:val="NotesComments"/>
        <w:ind w:left="720"/>
        <w:rPr>
          <w:color w:val="auto"/>
          <w:sz w:val="22"/>
          <w:szCs w:val="22"/>
        </w:rPr>
      </w:pPr>
    </w:p>
    <w:p w14:paraId="515D38A8" w14:textId="77777777" w:rsidR="0003329F" w:rsidRPr="006677B5" w:rsidRDefault="0003329F" w:rsidP="0003329F">
      <w:pPr>
        <w:pStyle w:val="NotesComments"/>
        <w:ind w:left="72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</w:t>
      </w:r>
      <w:r>
        <w:rPr>
          <w:b/>
          <w:color w:val="auto"/>
          <w:sz w:val="22"/>
          <w:szCs w:val="22"/>
        </w:rPr>
        <w:t xml:space="preserve">MONITOR </w:t>
      </w:r>
      <w:r w:rsidRPr="006677B5">
        <w:rPr>
          <w:b/>
          <w:color w:val="auto"/>
          <w:sz w:val="22"/>
          <w:szCs w:val="22"/>
        </w:rPr>
        <w:t>RECRUIT</w:t>
      </w:r>
      <w:r w:rsidR="00410C18">
        <w:rPr>
          <w:b/>
          <w:color w:val="auto"/>
          <w:sz w:val="22"/>
          <w:szCs w:val="22"/>
        </w:rPr>
        <w:t xml:space="preserve"> – MAXIMUM RETIRED OR LOOKING FOR WORK OF 2 PER GROUP</w:t>
      </w:r>
      <w:r w:rsidRPr="006677B5">
        <w:rPr>
          <w:b/>
          <w:color w:val="auto"/>
          <w:sz w:val="22"/>
          <w:szCs w:val="22"/>
        </w:rPr>
        <w:t>]</w:t>
      </w:r>
    </w:p>
    <w:p w14:paraId="0053713B" w14:textId="77777777" w:rsidR="0003329F" w:rsidRPr="006677B5" w:rsidRDefault="0003329F" w:rsidP="0003329F">
      <w:pPr>
        <w:pStyle w:val="NotesComments"/>
        <w:ind w:left="720"/>
        <w:rPr>
          <w:color w:val="auto"/>
          <w:sz w:val="22"/>
          <w:szCs w:val="22"/>
        </w:rPr>
      </w:pPr>
    </w:p>
    <w:p w14:paraId="1C2BA300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5119042D" w14:textId="77777777" w:rsidR="005F0F7A" w:rsidRPr="006677B5" w:rsidRDefault="001622BA" w:rsidP="005F0F7A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D2</w:t>
      </w:r>
      <w:r w:rsidR="005F0F7A">
        <w:rPr>
          <w:b/>
          <w:sz w:val="22"/>
          <w:szCs w:val="22"/>
        </w:rPr>
        <w:t xml:space="preserve"> Occupation</w:t>
      </w:r>
      <w:r w:rsidR="005F0F7A" w:rsidRPr="006677B5">
        <w:rPr>
          <w:b/>
          <w:sz w:val="22"/>
          <w:szCs w:val="22"/>
        </w:rPr>
        <w:t>:</w:t>
      </w:r>
      <w:r w:rsidR="005F0F7A" w:rsidRPr="006677B5">
        <w:rPr>
          <w:sz w:val="22"/>
          <w:szCs w:val="22"/>
        </w:rPr>
        <w:t xml:space="preserve"> </w:t>
      </w:r>
      <w:r w:rsidR="005F0F7A">
        <w:rPr>
          <w:sz w:val="22"/>
          <w:szCs w:val="22"/>
        </w:rPr>
        <w:t xml:space="preserve">What is your </w:t>
      </w:r>
      <w:r w:rsidR="00D62459">
        <w:rPr>
          <w:sz w:val="22"/>
          <w:szCs w:val="22"/>
        </w:rPr>
        <w:t>[IF NOT CURRENTLY EMPLOYED: your former] o</w:t>
      </w:r>
      <w:r w:rsidR="005F0F7A">
        <w:rPr>
          <w:sz w:val="22"/>
          <w:szCs w:val="22"/>
        </w:rPr>
        <w:t>ccupation</w:t>
      </w:r>
      <w:r w:rsidR="00D62459">
        <w:rPr>
          <w:sz w:val="22"/>
          <w:szCs w:val="22"/>
        </w:rPr>
        <w:t xml:space="preserve">? </w:t>
      </w:r>
      <w:r w:rsidR="005F0F7A">
        <w:rPr>
          <w:sz w:val="22"/>
          <w:szCs w:val="22"/>
        </w:rPr>
        <w:t>Please describe it.</w:t>
      </w:r>
      <w:r w:rsidR="005F0F7A" w:rsidRPr="006677B5">
        <w:rPr>
          <w:sz w:val="22"/>
          <w:szCs w:val="22"/>
        </w:rPr>
        <w:t xml:space="preserve"> </w:t>
      </w:r>
    </w:p>
    <w:p w14:paraId="47C21E05" w14:textId="77777777" w:rsidR="007F5643" w:rsidRDefault="007F5643" w:rsidP="007F5643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7D068054" w14:textId="77777777" w:rsidR="007F5643" w:rsidRPr="006677B5" w:rsidRDefault="007F5643" w:rsidP="007F5643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CAPTURE OPEN-END</w:t>
      </w:r>
    </w:p>
    <w:p w14:paraId="7D760089" w14:textId="77777777" w:rsidR="005F0F7A" w:rsidRDefault="005F0F7A" w:rsidP="005F0F7A">
      <w:pPr>
        <w:pBdr>
          <w:bottom w:val="single" w:sz="12" w:space="1" w:color="auto"/>
        </w:pBdr>
        <w:rPr>
          <w:rFonts w:cs="Arial"/>
          <w:sz w:val="22"/>
          <w:szCs w:val="22"/>
        </w:rPr>
      </w:pPr>
    </w:p>
    <w:p w14:paraId="32FF88DF" w14:textId="77777777" w:rsidR="00B05997" w:rsidRPr="006677B5" w:rsidRDefault="00B05997" w:rsidP="005F0F7A">
      <w:pPr>
        <w:pBdr>
          <w:bottom w:val="single" w:sz="12" w:space="1" w:color="auto"/>
        </w:pBdr>
        <w:rPr>
          <w:rFonts w:cs="Arial"/>
          <w:sz w:val="22"/>
          <w:szCs w:val="22"/>
        </w:rPr>
      </w:pPr>
    </w:p>
    <w:p w14:paraId="1032ABA8" w14:textId="77777777" w:rsidR="00B05997" w:rsidRDefault="00B05997" w:rsidP="00B05997">
      <w:pPr>
        <w:pStyle w:val="NotesComments"/>
        <w:rPr>
          <w:color w:val="auto"/>
          <w:sz w:val="22"/>
          <w:szCs w:val="22"/>
        </w:rPr>
      </w:pPr>
    </w:p>
    <w:p w14:paraId="02EFFAF1" w14:textId="77777777" w:rsidR="00410C18" w:rsidRPr="006677B5" w:rsidRDefault="00410C18" w:rsidP="00410C18">
      <w:pPr>
        <w:pBdr>
          <w:bottom w:val="single" w:sz="12" w:space="1" w:color="auto"/>
        </w:pBdr>
        <w:rPr>
          <w:rFonts w:cs="Arial"/>
          <w:sz w:val="22"/>
          <w:szCs w:val="22"/>
        </w:rPr>
      </w:pPr>
    </w:p>
    <w:p w14:paraId="66705C9E" w14:textId="77777777" w:rsidR="00116500" w:rsidRPr="006677B5" w:rsidRDefault="001622BA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lastRenderedPageBreak/>
        <w:t>D3</w:t>
      </w:r>
      <w:r w:rsidR="00116500" w:rsidRPr="006677B5">
        <w:rPr>
          <w:b/>
          <w:sz w:val="22"/>
          <w:szCs w:val="22"/>
        </w:rPr>
        <w:t xml:space="preserve"> Education:</w:t>
      </w:r>
      <w:r w:rsidR="00116500" w:rsidRPr="006677B5">
        <w:rPr>
          <w:sz w:val="22"/>
          <w:szCs w:val="22"/>
        </w:rPr>
        <w:t xml:space="preserve"> What is the highest level of education that you have completed?</w:t>
      </w:r>
    </w:p>
    <w:p w14:paraId="7F9E037E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6BF900C4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Less than high school  </w:t>
      </w:r>
      <w:r w:rsidRPr="006677B5">
        <w:rPr>
          <w:color w:val="FF0000"/>
          <w:sz w:val="22"/>
          <w:szCs w:val="22"/>
        </w:rPr>
        <w:t xml:space="preserve"> </w:t>
      </w:r>
    </w:p>
    <w:p w14:paraId="4A9F531E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High school graduate</w:t>
      </w:r>
    </w:p>
    <w:p w14:paraId="5D447FBC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Some college or trade school</w:t>
      </w:r>
    </w:p>
    <w:p w14:paraId="27E5475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College graduate</w:t>
      </w:r>
    </w:p>
    <w:p w14:paraId="21EE6145" w14:textId="1F051AB5" w:rsidR="00D31BA0" w:rsidRPr="006677B5" w:rsidRDefault="00116500" w:rsidP="005C4283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Post graduate</w:t>
      </w:r>
      <w:r w:rsidR="00D33696">
        <w:rPr>
          <w:color w:val="auto"/>
          <w:sz w:val="22"/>
          <w:szCs w:val="22"/>
        </w:rPr>
        <w:t xml:space="preserve"> [CAPTURE DEGREE</w:t>
      </w:r>
      <w:r w:rsidR="00B86446">
        <w:rPr>
          <w:color w:val="auto"/>
          <w:sz w:val="22"/>
          <w:szCs w:val="22"/>
        </w:rPr>
        <w:t>___________________________</w:t>
      </w:r>
      <w:r w:rsidR="00D33696">
        <w:rPr>
          <w:color w:val="auto"/>
          <w:sz w:val="22"/>
          <w:szCs w:val="22"/>
        </w:rPr>
        <w:t>]</w:t>
      </w:r>
    </w:p>
    <w:p w14:paraId="5116624A" w14:textId="77777777" w:rsidR="003D4033" w:rsidRDefault="003D4033" w:rsidP="00D31BA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62C5A2FF" w14:textId="77777777" w:rsidR="00116500" w:rsidRPr="006677B5" w:rsidRDefault="00E55057" w:rsidP="00D31BA0">
      <w:pPr>
        <w:pStyle w:val="NotesComments"/>
        <w:ind w:left="360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[MONITOR RECRUIT</w:t>
      </w:r>
      <w:r w:rsidR="00116500" w:rsidRPr="006677B5">
        <w:rPr>
          <w:b/>
          <w:color w:val="auto"/>
          <w:sz w:val="22"/>
          <w:szCs w:val="22"/>
        </w:rPr>
        <w:t>]</w:t>
      </w:r>
    </w:p>
    <w:p w14:paraId="530B02FA" w14:textId="77777777" w:rsidR="00116500" w:rsidRDefault="00116500" w:rsidP="00116500">
      <w:pPr>
        <w:pStyle w:val="NotesComments"/>
        <w:rPr>
          <w:color w:val="auto"/>
          <w:sz w:val="22"/>
          <w:szCs w:val="22"/>
        </w:rPr>
      </w:pPr>
    </w:p>
    <w:p w14:paraId="687E11B3" w14:textId="77777777" w:rsidR="00347BCB" w:rsidRPr="006677B5" w:rsidRDefault="00347BCB" w:rsidP="00347BCB">
      <w:pPr>
        <w:pStyle w:val="NotesComments"/>
        <w:rPr>
          <w:b/>
          <w:sz w:val="22"/>
          <w:szCs w:val="22"/>
        </w:rPr>
      </w:pPr>
    </w:p>
    <w:p w14:paraId="4779FAE9" w14:textId="77777777" w:rsidR="00347BCB" w:rsidRPr="006677B5" w:rsidRDefault="001622BA" w:rsidP="00347BC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D4</w:t>
      </w:r>
      <w:r w:rsidR="00347BCB" w:rsidRPr="006677B5">
        <w:rPr>
          <w:b/>
          <w:sz w:val="22"/>
          <w:szCs w:val="22"/>
        </w:rPr>
        <w:t xml:space="preserve"> Hispanic:</w:t>
      </w:r>
      <w:r w:rsidR="00347BCB" w:rsidRPr="006677B5">
        <w:rPr>
          <w:sz w:val="22"/>
          <w:szCs w:val="22"/>
        </w:rPr>
        <w:t xml:space="preserve"> </w:t>
      </w:r>
      <w:r w:rsidR="00347BCB">
        <w:rPr>
          <w:sz w:val="22"/>
          <w:szCs w:val="22"/>
        </w:rPr>
        <w:t xml:space="preserve">Are you of </w:t>
      </w:r>
      <w:r w:rsidR="00347BCB" w:rsidRPr="006677B5">
        <w:rPr>
          <w:sz w:val="22"/>
          <w:szCs w:val="22"/>
        </w:rPr>
        <w:t>Hispanic or Latino</w:t>
      </w:r>
      <w:r w:rsidR="00347BCB">
        <w:rPr>
          <w:sz w:val="22"/>
          <w:szCs w:val="22"/>
        </w:rPr>
        <w:t xml:space="preserve"> origin (ethnically)</w:t>
      </w:r>
      <w:r w:rsidR="00347BCB" w:rsidRPr="006677B5">
        <w:rPr>
          <w:sz w:val="22"/>
          <w:szCs w:val="22"/>
        </w:rPr>
        <w:t>?</w:t>
      </w:r>
    </w:p>
    <w:p w14:paraId="2D9B924A" w14:textId="77777777" w:rsidR="00347BCB" w:rsidRPr="006677B5" w:rsidRDefault="00347BCB" w:rsidP="00347BCB">
      <w:pPr>
        <w:pStyle w:val="QuestionTitleSpacer"/>
        <w:rPr>
          <w:sz w:val="22"/>
          <w:szCs w:val="22"/>
        </w:rPr>
      </w:pPr>
    </w:p>
    <w:p w14:paraId="4447EBF6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1634165C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No</w:t>
      </w:r>
    </w:p>
    <w:p w14:paraId="674A80AA" w14:textId="77777777" w:rsidR="00347BCB" w:rsidRPr="006677B5" w:rsidRDefault="00347BCB" w:rsidP="00347BCB">
      <w:pPr>
        <w:pStyle w:val="NotesComments"/>
        <w:rPr>
          <w:b/>
          <w:color w:val="auto"/>
          <w:sz w:val="22"/>
          <w:szCs w:val="22"/>
        </w:rPr>
      </w:pPr>
    </w:p>
    <w:p w14:paraId="3036F145" w14:textId="77777777" w:rsidR="00347BCB" w:rsidRPr="006677B5" w:rsidRDefault="00347BCB" w:rsidP="00347BCB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</w:t>
      </w:r>
      <w:r w:rsidR="00677228">
        <w:rPr>
          <w:b/>
          <w:color w:val="auto"/>
          <w:sz w:val="22"/>
          <w:szCs w:val="22"/>
        </w:rPr>
        <w:t xml:space="preserve">MONITOR </w:t>
      </w:r>
      <w:r w:rsidRPr="006677B5">
        <w:rPr>
          <w:b/>
          <w:color w:val="auto"/>
          <w:sz w:val="22"/>
          <w:szCs w:val="22"/>
        </w:rPr>
        <w:t>RECRUIT</w:t>
      </w:r>
      <w:r w:rsidR="00F44794">
        <w:rPr>
          <w:b/>
          <w:color w:val="auto"/>
          <w:sz w:val="22"/>
          <w:szCs w:val="22"/>
        </w:rPr>
        <w:t>; RECRUIT MIX</w:t>
      </w:r>
      <w:r w:rsidRPr="006677B5">
        <w:rPr>
          <w:b/>
          <w:color w:val="auto"/>
          <w:sz w:val="22"/>
          <w:szCs w:val="22"/>
        </w:rPr>
        <w:t>]</w:t>
      </w:r>
    </w:p>
    <w:p w14:paraId="46D2B30A" w14:textId="77777777" w:rsidR="00347BCB" w:rsidRPr="006677B5" w:rsidRDefault="00347BCB" w:rsidP="00116500">
      <w:pPr>
        <w:pStyle w:val="NotesComments"/>
        <w:rPr>
          <w:color w:val="auto"/>
          <w:sz w:val="22"/>
          <w:szCs w:val="22"/>
        </w:rPr>
      </w:pPr>
    </w:p>
    <w:p w14:paraId="1C2B71B5" w14:textId="77777777" w:rsidR="00116500" w:rsidRPr="006677B5" w:rsidRDefault="001622BA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D5</w:t>
      </w:r>
      <w:r w:rsidR="00116500" w:rsidRPr="006677B5">
        <w:rPr>
          <w:b/>
          <w:sz w:val="22"/>
          <w:szCs w:val="22"/>
        </w:rPr>
        <w:t xml:space="preserve"> Race:</w:t>
      </w:r>
      <w:r w:rsidR="00116500" w:rsidRPr="006677B5">
        <w:rPr>
          <w:sz w:val="22"/>
          <w:szCs w:val="22"/>
        </w:rPr>
        <w:t xml:space="preserve"> Wh</w:t>
      </w:r>
      <w:r w:rsidR="00347BCB">
        <w:rPr>
          <w:sz w:val="22"/>
          <w:szCs w:val="22"/>
        </w:rPr>
        <w:t>at is your</w:t>
      </w:r>
      <w:r w:rsidR="00116500" w:rsidRPr="006677B5">
        <w:rPr>
          <w:sz w:val="22"/>
          <w:szCs w:val="22"/>
        </w:rPr>
        <w:t xml:space="preserve"> race? </w:t>
      </w:r>
      <w:r w:rsidR="00347BCB">
        <w:rPr>
          <w:sz w:val="22"/>
          <w:szCs w:val="22"/>
        </w:rPr>
        <w:t>Please select one or more. Are you… (ACCEPT ALL MULTIPLE ANSWERS)</w:t>
      </w:r>
    </w:p>
    <w:p w14:paraId="49B5F5E2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64A6C3BA" w14:textId="77777777" w:rsidR="00116500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White</w:t>
      </w:r>
    </w:p>
    <w:p w14:paraId="6CAFB499" w14:textId="77777777" w:rsidR="00116500" w:rsidRPr="006677B5" w:rsidRDefault="00116500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Black</w:t>
      </w:r>
      <w:r w:rsidR="00347BCB">
        <w:rPr>
          <w:color w:val="auto"/>
          <w:sz w:val="22"/>
          <w:szCs w:val="22"/>
        </w:rPr>
        <w:t xml:space="preserve"> or</w:t>
      </w:r>
      <w:r w:rsidRPr="006677B5">
        <w:rPr>
          <w:color w:val="auto"/>
          <w:sz w:val="22"/>
          <w:szCs w:val="22"/>
        </w:rPr>
        <w:t xml:space="preserve"> African-American</w:t>
      </w:r>
    </w:p>
    <w:p w14:paraId="2BB03F5B" w14:textId="77777777" w:rsidR="00116500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Asian</w:t>
      </w:r>
    </w:p>
    <w:p w14:paraId="237B3D95" w14:textId="77777777" w:rsidR="00347BCB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Native Hawaiian or other Pacific Islander</w:t>
      </w:r>
    </w:p>
    <w:p w14:paraId="49F64775" w14:textId="77777777" w:rsidR="00347BCB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American Indian or Alaskan Native</w:t>
      </w:r>
    </w:p>
    <w:p w14:paraId="0820348A" w14:textId="77777777" w:rsidR="00116500" w:rsidRPr="006677B5" w:rsidRDefault="00116500" w:rsidP="00347BCB">
      <w:pPr>
        <w:pStyle w:val="NotesComments"/>
        <w:ind w:left="720"/>
        <w:rPr>
          <w:color w:val="auto"/>
          <w:sz w:val="22"/>
          <w:szCs w:val="22"/>
        </w:rPr>
      </w:pPr>
    </w:p>
    <w:p w14:paraId="568C4E39" w14:textId="77777777" w:rsidR="00116500" w:rsidRPr="006677B5" w:rsidRDefault="00116500" w:rsidP="00D31BA0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</w:t>
      </w:r>
      <w:r w:rsidR="00677228">
        <w:rPr>
          <w:b/>
          <w:color w:val="auto"/>
          <w:sz w:val="22"/>
          <w:szCs w:val="22"/>
        </w:rPr>
        <w:t xml:space="preserve">MONTIOR </w:t>
      </w:r>
      <w:r w:rsidRPr="006677B5">
        <w:rPr>
          <w:b/>
          <w:color w:val="auto"/>
          <w:sz w:val="22"/>
          <w:szCs w:val="22"/>
        </w:rPr>
        <w:t>RECRUIT</w:t>
      </w:r>
      <w:r w:rsidR="00F44794">
        <w:rPr>
          <w:b/>
          <w:color w:val="auto"/>
          <w:sz w:val="22"/>
          <w:szCs w:val="22"/>
        </w:rPr>
        <w:t>; RECRUIT MIX</w:t>
      </w:r>
      <w:r w:rsidRPr="006677B5">
        <w:rPr>
          <w:b/>
          <w:color w:val="auto"/>
          <w:sz w:val="22"/>
          <w:szCs w:val="22"/>
        </w:rPr>
        <w:t>]</w:t>
      </w:r>
    </w:p>
    <w:p w14:paraId="5FA1D478" w14:textId="77777777" w:rsidR="00116500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5E60F1C8" w14:textId="77777777" w:rsidR="006677B5" w:rsidRP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48287EF7" w14:textId="77777777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ARTICULATION ASSESSMENT</w:t>
      </w:r>
    </w:p>
    <w:p w14:paraId="549BA67E" w14:textId="77777777" w:rsidR="00116500" w:rsidRPr="006677B5" w:rsidRDefault="00116500">
      <w:pPr>
        <w:pStyle w:val="NotesComments"/>
        <w:rPr>
          <w:b/>
          <w:color w:val="auto"/>
          <w:sz w:val="22"/>
          <w:szCs w:val="22"/>
          <w:u w:val="single"/>
        </w:rPr>
      </w:pPr>
    </w:p>
    <w:p w14:paraId="724F04AA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A1 Participation attitude:</w:t>
      </w:r>
      <w:r w:rsidRPr="006677B5">
        <w:rPr>
          <w:sz w:val="22"/>
          <w:szCs w:val="22"/>
        </w:rPr>
        <w:t xml:space="preserve"> I’m going to read a few statements to you.  Please tell me how well each one describes you.  You will be using a scale from 1 to 10 where </w:t>
      </w:r>
      <w:r w:rsidRPr="006677B5">
        <w:rPr>
          <w:b/>
          <w:sz w:val="22"/>
          <w:szCs w:val="22"/>
        </w:rPr>
        <w:t>10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describes you extremely well</w:t>
      </w:r>
      <w:r w:rsidRPr="006677B5">
        <w:rPr>
          <w:sz w:val="22"/>
          <w:szCs w:val="22"/>
        </w:rPr>
        <w:t xml:space="preserve"> and </w:t>
      </w:r>
      <w:r w:rsidRPr="006677B5">
        <w:rPr>
          <w:b/>
          <w:sz w:val="22"/>
          <w:szCs w:val="22"/>
        </w:rPr>
        <w:t>1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does NOT describe you at all</w:t>
      </w:r>
      <w:r w:rsidRPr="006677B5">
        <w:rPr>
          <w:sz w:val="22"/>
          <w:szCs w:val="22"/>
        </w:rPr>
        <w:t>.  You can use any number in between.</w:t>
      </w:r>
    </w:p>
    <w:p w14:paraId="5C72E63E" w14:textId="77777777" w:rsidR="00116500" w:rsidRPr="006677B5" w:rsidRDefault="00116500">
      <w:pPr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1172"/>
        <w:gridCol w:w="527"/>
        <w:gridCol w:w="506"/>
        <w:gridCol w:w="506"/>
        <w:gridCol w:w="506"/>
        <w:gridCol w:w="506"/>
        <w:gridCol w:w="506"/>
        <w:gridCol w:w="506"/>
        <w:gridCol w:w="506"/>
        <w:gridCol w:w="1268"/>
      </w:tblGrid>
      <w:tr w:rsidR="00116500" w:rsidRPr="006677B5" w14:paraId="579799AE" w14:textId="77777777" w:rsidTr="006677B5">
        <w:tc>
          <w:tcPr>
            <w:tcW w:w="2358" w:type="dxa"/>
          </w:tcPr>
          <w:p w14:paraId="3EF7B55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172" w:type="dxa"/>
          </w:tcPr>
          <w:p w14:paraId="3FF5664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Does NOT Describe Me At All</w:t>
            </w:r>
          </w:p>
          <w:p w14:paraId="4461CC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(1)</w:t>
            </w:r>
          </w:p>
        </w:tc>
        <w:tc>
          <w:tcPr>
            <w:tcW w:w="527" w:type="dxa"/>
          </w:tcPr>
          <w:p w14:paraId="76EFE78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C91FE6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7D8D57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480E97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(2)</w:t>
            </w:r>
          </w:p>
        </w:tc>
        <w:tc>
          <w:tcPr>
            <w:tcW w:w="506" w:type="dxa"/>
          </w:tcPr>
          <w:p w14:paraId="3088D0B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BBC0AE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7FBBEA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FCEBC8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(3)</w:t>
            </w:r>
          </w:p>
        </w:tc>
        <w:tc>
          <w:tcPr>
            <w:tcW w:w="506" w:type="dxa"/>
          </w:tcPr>
          <w:p w14:paraId="5922698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837DA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1CD0F3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2CE82A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(4)</w:t>
            </w:r>
          </w:p>
        </w:tc>
        <w:tc>
          <w:tcPr>
            <w:tcW w:w="506" w:type="dxa"/>
          </w:tcPr>
          <w:p w14:paraId="677840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B41E41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9D7607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69C1AC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(5)</w:t>
            </w:r>
          </w:p>
        </w:tc>
        <w:tc>
          <w:tcPr>
            <w:tcW w:w="506" w:type="dxa"/>
          </w:tcPr>
          <w:p w14:paraId="3DBC400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9F0159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A78462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27FDF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(6)</w:t>
            </w:r>
          </w:p>
        </w:tc>
        <w:tc>
          <w:tcPr>
            <w:tcW w:w="506" w:type="dxa"/>
          </w:tcPr>
          <w:p w14:paraId="7047B91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A955E1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F472FA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8FC2C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(7)</w:t>
            </w:r>
          </w:p>
        </w:tc>
        <w:tc>
          <w:tcPr>
            <w:tcW w:w="506" w:type="dxa"/>
          </w:tcPr>
          <w:p w14:paraId="4D4AD13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A4952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9EF97D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7A1505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(8)</w:t>
            </w:r>
          </w:p>
        </w:tc>
        <w:tc>
          <w:tcPr>
            <w:tcW w:w="506" w:type="dxa"/>
          </w:tcPr>
          <w:p w14:paraId="0295462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3AFE59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E085D0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1E6A23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(9)</w:t>
            </w:r>
          </w:p>
        </w:tc>
        <w:tc>
          <w:tcPr>
            <w:tcW w:w="1268" w:type="dxa"/>
          </w:tcPr>
          <w:p w14:paraId="27EA512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Describes Me Extremely Well </w:t>
            </w:r>
          </w:p>
          <w:p w14:paraId="6337327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(10) </w:t>
            </w:r>
          </w:p>
        </w:tc>
      </w:tr>
      <w:tr w:rsidR="00116500" w:rsidRPr="006677B5" w14:paraId="17F10A6E" w14:textId="77777777" w:rsidTr="006677B5">
        <w:tc>
          <w:tcPr>
            <w:tcW w:w="2358" w:type="dxa"/>
          </w:tcPr>
          <w:p w14:paraId="6DEF869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>If asked to describe something I can usually do so in detail</w:t>
            </w:r>
          </w:p>
        </w:tc>
        <w:tc>
          <w:tcPr>
            <w:tcW w:w="1172" w:type="dxa"/>
          </w:tcPr>
          <w:p w14:paraId="190C568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7" w:type="dxa"/>
          </w:tcPr>
          <w:p w14:paraId="095F7D7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2F5DEA1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40EA71B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7D19288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4934EC4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E5A52C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3A25E84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5B4D5CD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268" w:type="dxa"/>
          </w:tcPr>
          <w:p w14:paraId="41EF648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</w:tr>
      <w:tr w:rsidR="00116500" w:rsidRPr="006677B5" w14:paraId="250D680E" w14:textId="77777777" w:rsidTr="006677B5">
        <w:tc>
          <w:tcPr>
            <w:tcW w:w="2358" w:type="dxa"/>
          </w:tcPr>
          <w:p w14:paraId="1529E0F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 xml:space="preserve">I’m comfortable expressing my </w:t>
            </w:r>
            <w:r w:rsidRPr="006677B5">
              <w:rPr>
                <w:rFonts w:cs="Arial"/>
                <w:sz w:val="22"/>
                <w:szCs w:val="22"/>
              </w:rPr>
              <w:lastRenderedPageBreak/>
              <w:t>opinions when I’m with other people</w:t>
            </w:r>
          </w:p>
        </w:tc>
        <w:tc>
          <w:tcPr>
            <w:tcW w:w="1172" w:type="dxa"/>
          </w:tcPr>
          <w:p w14:paraId="02A78C9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27" w:type="dxa"/>
          </w:tcPr>
          <w:p w14:paraId="70C94D2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75A2ACC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7CCA97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323ABB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A7EB88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3A7A36B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7D90E36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3A6FEEE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268" w:type="dxa"/>
          </w:tcPr>
          <w:p w14:paraId="732D1F0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0E5DA041" w14:textId="77777777" w:rsidR="00116500" w:rsidRPr="006677B5" w:rsidRDefault="0011650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sz w:val="22"/>
          <w:szCs w:val="22"/>
        </w:rPr>
      </w:pPr>
    </w:p>
    <w:p w14:paraId="38D995CF" w14:textId="77777777" w:rsidR="00116500" w:rsidRPr="006677B5" w:rsidRDefault="00773D1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  <w:sz w:val="22"/>
          <w:szCs w:val="22"/>
        </w:rPr>
      </w:pPr>
      <w:r w:rsidRPr="006677B5">
        <w:rPr>
          <w:rFonts w:cs="Arial"/>
          <w:b/>
          <w:color w:val="FF0000"/>
          <w:sz w:val="22"/>
          <w:szCs w:val="22"/>
        </w:rPr>
        <w:t>[TERMINATE IF ANSWER 1 - 6</w:t>
      </w:r>
      <w:r w:rsidR="00116500" w:rsidRPr="006677B5">
        <w:rPr>
          <w:rFonts w:cs="Arial"/>
          <w:b/>
          <w:color w:val="FF0000"/>
          <w:sz w:val="22"/>
          <w:szCs w:val="22"/>
        </w:rPr>
        <w:t xml:space="preserve"> ON EITHER STATEMENT]</w:t>
      </w:r>
    </w:p>
    <w:p w14:paraId="0E5508E2" w14:textId="77777777" w:rsidR="00116500" w:rsidRPr="006677B5" w:rsidRDefault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6F42820B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b/>
          <w:caps/>
          <w:sz w:val="22"/>
          <w:szCs w:val="22"/>
        </w:rPr>
        <w:t>Invitation</w:t>
      </w:r>
    </w:p>
    <w:p w14:paraId="6583C5D2" w14:textId="77777777" w:rsidR="00116500" w:rsidRPr="006677B5" w:rsidRDefault="00116500">
      <w:pPr>
        <w:pStyle w:val="MainBody"/>
        <w:rPr>
          <w:rFonts w:ascii="Arial" w:hAnsi="Arial" w:cs="Arial"/>
          <w:b/>
          <w:sz w:val="22"/>
          <w:szCs w:val="22"/>
        </w:rPr>
      </w:pPr>
    </w:p>
    <w:p w14:paraId="0B4903CD" w14:textId="6C47665E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CE472F">
        <w:rPr>
          <w:rFonts w:ascii="Arial" w:hAnsi="Arial" w:cs="Arial"/>
          <w:sz w:val="22"/>
          <w:szCs w:val="22"/>
        </w:rPr>
        <w:t>We would like to invite you to participate in a di</w:t>
      </w:r>
      <w:r w:rsidR="00B16FEF" w:rsidRPr="00CE472F">
        <w:rPr>
          <w:rFonts w:ascii="Arial" w:hAnsi="Arial" w:cs="Arial"/>
          <w:sz w:val="22"/>
          <w:szCs w:val="22"/>
        </w:rPr>
        <w:t>scussion group about potential use of government financial data</w:t>
      </w:r>
      <w:r w:rsidR="00BF553D" w:rsidRPr="00CE472F">
        <w:rPr>
          <w:rFonts w:ascii="Arial" w:hAnsi="Arial" w:cs="Arial"/>
          <w:sz w:val="22"/>
          <w:szCs w:val="22"/>
        </w:rPr>
        <w:t xml:space="preserve"> on</w:t>
      </w:r>
      <w:r w:rsidRPr="00CE472F">
        <w:rPr>
          <w:rFonts w:ascii="Arial" w:hAnsi="Arial" w:cs="Arial"/>
          <w:sz w:val="22"/>
          <w:szCs w:val="22"/>
        </w:rPr>
        <w:t xml:space="preserve"> [SPECIFY DATE, TIME AND LOCATION.] This will take about two hours. We</w:t>
      </w:r>
      <w:r w:rsidRPr="006677B5">
        <w:rPr>
          <w:rFonts w:ascii="Arial" w:hAnsi="Arial" w:cs="Arial"/>
          <w:sz w:val="22"/>
          <w:szCs w:val="22"/>
        </w:rPr>
        <w:t xml:space="preserve"> believe you’ll find it enjoyable, we are not selling anything, and for your participation you will receive $XXX. Will you be able to participate in our interview? We are inviting only a select few people to participate, so please make sure you will be able to attend.</w:t>
      </w:r>
    </w:p>
    <w:p w14:paraId="0B238247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6C49971C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[CONFIRM ADDRESS/CONTACT INFORMATION; TELL RESPONDENTS THEY WILL BE RECEIVING MAP/INFORMATION ABOUT THE DISCUSSION GROUP.]</w:t>
      </w:r>
    </w:p>
    <w:p w14:paraId="5E370BA6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00C6D087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663A69C3" w14:textId="77777777" w:rsidR="00116500" w:rsidRPr="006677B5" w:rsidRDefault="00116500">
      <w:pPr>
        <w:rPr>
          <w:sz w:val="22"/>
          <w:szCs w:val="22"/>
        </w:rPr>
      </w:pPr>
    </w:p>
    <w:sectPr w:rsidR="00116500" w:rsidRPr="006677B5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00FE7" w14:textId="77777777" w:rsidR="005B29AE" w:rsidRDefault="005B29AE">
      <w:r>
        <w:separator/>
      </w:r>
    </w:p>
  </w:endnote>
  <w:endnote w:type="continuationSeparator" w:id="0">
    <w:p w14:paraId="700DB9A8" w14:textId="77777777" w:rsidR="005B29AE" w:rsidRDefault="005B2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FA919" w14:textId="77777777" w:rsidR="005B29AE" w:rsidRDefault="005B29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370171" w14:textId="77777777" w:rsidR="005B29AE" w:rsidRDefault="005B29A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A9808" w14:textId="77777777" w:rsidR="005B29AE" w:rsidRDefault="005B29AE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1E725F05" wp14:editId="24B3F92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95C56" w14:textId="77777777" w:rsidR="005B29AE" w:rsidRDefault="005B29AE">
      <w:r>
        <w:separator/>
      </w:r>
    </w:p>
  </w:footnote>
  <w:footnote w:type="continuationSeparator" w:id="0">
    <w:p w14:paraId="2E1E1FC7" w14:textId="77777777" w:rsidR="005B29AE" w:rsidRDefault="005B29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12737" w14:textId="77777777" w:rsidR="005B29AE" w:rsidRDefault="005B29A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BA4BE2" w14:textId="77777777" w:rsidR="005B29AE" w:rsidRDefault="005B29AE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E1A88" w14:textId="77777777" w:rsidR="005B29AE" w:rsidRDefault="005B29A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547B">
      <w:rPr>
        <w:rStyle w:val="PageNumber"/>
        <w:noProof/>
      </w:rPr>
      <w:t>7</w:t>
    </w:r>
    <w:r>
      <w:rPr>
        <w:rStyle w:val="PageNumber"/>
      </w:rPr>
      <w:fldChar w:fldCharType="end"/>
    </w:r>
  </w:p>
  <w:p w14:paraId="562C823C" w14:textId="77777777" w:rsidR="005B29AE" w:rsidRDefault="005B29AE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B1AB7" w14:textId="77777777" w:rsidR="005B29AE" w:rsidRDefault="005B29AE">
    <w:pPr>
      <w:pStyle w:val="Header"/>
    </w:pPr>
  </w:p>
  <w:p w14:paraId="0DECA118" w14:textId="77777777" w:rsidR="005B29AE" w:rsidRDefault="005B29AE">
    <w:pPr>
      <w:pStyle w:val="Header"/>
    </w:pPr>
  </w:p>
  <w:p w14:paraId="49ECDB8D" w14:textId="77777777" w:rsidR="005B29AE" w:rsidRDefault="005B29AE">
    <w:pPr>
      <w:pStyle w:val="Header"/>
    </w:pPr>
  </w:p>
  <w:p w14:paraId="1EAF9527" w14:textId="77777777" w:rsidR="005B29AE" w:rsidRDefault="005B29AE">
    <w:pPr>
      <w:pStyle w:val="Header"/>
    </w:pPr>
  </w:p>
  <w:p w14:paraId="50F9C658" w14:textId="77777777" w:rsidR="005B29AE" w:rsidRDefault="005B29AE">
    <w:pPr>
      <w:pStyle w:val="Header"/>
    </w:pPr>
  </w:p>
  <w:p w14:paraId="193AFB42" w14:textId="77777777" w:rsidR="005B29AE" w:rsidRDefault="005B29AE">
    <w:pPr>
      <w:pStyle w:val="Header"/>
    </w:pPr>
  </w:p>
  <w:p w14:paraId="06C5CBED" w14:textId="77777777" w:rsidR="005B29AE" w:rsidRDefault="005B29AE">
    <w:pPr>
      <w:pStyle w:val="Header"/>
    </w:pPr>
  </w:p>
  <w:p w14:paraId="6D2CF85F" w14:textId="77777777" w:rsidR="005B29AE" w:rsidRDefault="005B29AE">
    <w:pPr>
      <w:pStyle w:val="Header"/>
    </w:pPr>
  </w:p>
  <w:p w14:paraId="714133F8" w14:textId="77777777" w:rsidR="005B29AE" w:rsidRDefault="005B29AE">
    <w:pPr>
      <w:pStyle w:val="Header"/>
    </w:pPr>
  </w:p>
  <w:p w14:paraId="6D739AD1" w14:textId="77777777" w:rsidR="005B29AE" w:rsidRDefault="005B29AE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2769A801" wp14:editId="1B5F049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D6F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54F6443"/>
    <w:multiLevelType w:val="hybridMultilevel"/>
    <w:tmpl w:val="096AA6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321737"/>
    <w:multiLevelType w:val="hybridMultilevel"/>
    <w:tmpl w:val="EC6A640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A20A4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57FCD"/>
    <w:multiLevelType w:val="hybridMultilevel"/>
    <w:tmpl w:val="57A49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42339"/>
    <w:multiLevelType w:val="hybridMultilevel"/>
    <w:tmpl w:val="F76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02B17C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B12EC"/>
    <w:multiLevelType w:val="hybridMultilevel"/>
    <w:tmpl w:val="23FAA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2CAEB8">
      <w:start w:val="1"/>
      <w:numFmt w:val="lowerLetter"/>
      <w:lvlText w:val="%3."/>
      <w:lvlJc w:val="right"/>
      <w:pPr>
        <w:ind w:left="2160" w:hanging="180"/>
      </w:pPr>
      <w:rPr>
        <w:rFonts w:ascii="Arial" w:eastAsia="MS Mincho" w:hAnsi="Arial"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166B3E"/>
    <w:multiLevelType w:val="hybridMultilevel"/>
    <w:tmpl w:val="F58A3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045315"/>
    <w:multiLevelType w:val="hybridMultilevel"/>
    <w:tmpl w:val="1460FD8E"/>
    <w:lvl w:ilvl="0" w:tplc="000000CA">
      <w:start w:val="1"/>
      <w:numFmt w:val="bullet"/>
      <w:lvlText w:val="◦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ED84E4B"/>
    <w:multiLevelType w:val="hybridMultilevel"/>
    <w:tmpl w:val="20D2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D4E4E"/>
    <w:multiLevelType w:val="hybridMultilevel"/>
    <w:tmpl w:val="05BC7AEE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D57DB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E4365D"/>
    <w:multiLevelType w:val="hybridMultilevel"/>
    <w:tmpl w:val="7C5A0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B80622"/>
    <w:multiLevelType w:val="hybridMultilevel"/>
    <w:tmpl w:val="7C5A0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7B7B7A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762C0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1B482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735005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353557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3F4E50"/>
    <w:multiLevelType w:val="hybridMultilevel"/>
    <w:tmpl w:val="4E1E6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39783C"/>
    <w:multiLevelType w:val="hybridMultilevel"/>
    <w:tmpl w:val="7C5A0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4578A0"/>
    <w:multiLevelType w:val="hybridMultilevel"/>
    <w:tmpl w:val="BB2E6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78494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5E63873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0"/>
  </w:num>
  <w:num w:numId="3">
    <w:abstractNumId w:val="25"/>
  </w:num>
  <w:num w:numId="4">
    <w:abstractNumId w:val="44"/>
  </w:num>
  <w:num w:numId="5">
    <w:abstractNumId w:val="43"/>
  </w:num>
  <w:num w:numId="6">
    <w:abstractNumId w:val="10"/>
  </w:num>
  <w:num w:numId="7">
    <w:abstractNumId w:val="15"/>
  </w:num>
  <w:num w:numId="8">
    <w:abstractNumId w:val="13"/>
  </w:num>
  <w:num w:numId="9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19"/>
  </w:num>
  <w:num w:numId="11">
    <w:abstractNumId w:val="35"/>
  </w:num>
  <w:num w:numId="12">
    <w:abstractNumId w:val="22"/>
  </w:num>
  <w:num w:numId="13">
    <w:abstractNumId w:val="20"/>
  </w:num>
  <w:num w:numId="14">
    <w:abstractNumId w:val="9"/>
  </w:num>
  <w:num w:numId="15">
    <w:abstractNumId w:val="17"/>
  </w:num>
  <w:num w:numId="16">
    <w:abstractNumId w:val="11"/>
  </w:num>
  <w:num w:numId="17">
    <w:abstractNumId w:val="4"/>
  </w:num>
  <w:num w:numId="18">
    <w:abstractNumId w:val="31"/>
  </w:num>
  <w:num w:numId="19">
    <w:abstractNumId w:val="21"/>
  </w:num>
  <w:num w:numId="20">
    <w:abstractNumId w:val="33"/>
  </w:num>
  <w:num w:numId="21">
    <w:abstractNumId w:val="5"/>
  </w:num>
  <w:num w:numId="22">
    <w:abstractNumId w:val="34"/>
  </w:num>
  <w:num w:numId="23">
    <w:abstractNumId w:val="41"/>
  </w:num>
  <w:num w:numId="24">
    <w:abstractNumId w:val="18"/>
  </w:num>
  <w:num w:numId="25">
    <w:abstractNumId w:val="28"/>
  </w:num>
  <w:num w:numId="26">
    <w:abstractNumId w:val="23"/>
  </w:num>
  <w:num w:numId="27">
    <w:abstractNumId w:val="29"/>
  </w:num>
  <w:num w:numId="28">
    <w:abstractNumId w:val="8"/>
  </w:num>
  <w:num w:numId="29">
    <w:abstractNumId w:val="36"/>
  </w:num>
  <w:num w:numId="30">
    <w:abstractNumId w:val="6"/>
  </w:num>
  <w:num w:numId="31">
    <w:abstractNumId w:val="0"/>
  </w:num>
  <w:num w:numId="32">
    <w:abstractNumId w:val="16"/>
  </w:num>
  <w:num w:numId="33">
    <w:abstractNumId w:val="7"/>
  </w:num>
  <w:num w:numId="34">
    <w:abstractNumId w:val="32"/>
  </w:num>
  <w:num w:numId="35">
    <w:abstractNumId w:val="12"/>
  </w:num>
  <w:num w:numId="36">
    <w:abstractNumId w:val="14"/>
  </w:num>
  <w:num w:numId="37">
    <w:abstractNumId w:val="37"/>
  </w:num>
  <w:num w:numId="38">
    <w:abstractNumId w:val="3"/>
  </w:num>
  <w:num w:numId="39">
    <w:abstractNumId w:val="40"/>
  </w:num>
  <w:num w:numId="40">
    <w:abstractNumId w:val="24"/>
  </w:num>
  <w:num w:numId="41">
    <w:abstractNumId w:val="27"/>
  </w:num>
  <w:num w:numId="42">
    <w:abstractNumId w:val="26"/>
  </w:num>
  <w:num w:numId="43">
    <w:abstractNumId w:val="39"/>
  </w:num>
  <w:num w:numId="44">
    <w:abstractNumId w:val="2"/>
  </w:num>
  <w:num w:numId="45">
    <w:abstractNumId w:val="4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24224"/>
    <w:rsid w:val="0003329F"/>
    <w:rsid w:val="000439CF"/>
    <w:rsid w:val="00043FF2"/>
    <w:rsid w:val="000447B5"/>
    <w:rsid w:val="0006581D"/>
    <w:rsid w:val="000668F4"/>
    <w:rsid w:val="000A0B63"/>
    <w:rsid w:val="000B499B"/>
    <w:rsid w:val="000B61D2"/>
    <w:rsid w:val="000C00F7"/>
    <w:rsid w:val="000F5478"/>
    <w:rsid w:val="001009FD"/>
    <w:rsid w:val="00116500"/>
    <w:rsid w:val="00121B76"/>
    <w:rsid w:val="00131925"/>
    <w:rsid w:val="00153E67"/>
    <w:rsid w:val="001578D9"/>
    <w:rsid w:val="00160898"/>
    <w:rsid w:val="001622BA"/>
    <w:rsid w:val="00184A4E"/>
    <w:rsid w:val="0019328C"/>
    <w:rsid w:val="00195D86"/>
    <w:rsid w:val="001B7789"/>
    <w:rsid w:val="001C6B00"/>
    <w:rsid w:val="001D21C3"/>
    <w:rsid w:val="001D5DF1"/>
    <w:rsid w:val="001E0C8C"/>
    <w:rsid w:val="001F6E7F"/>
    <w:rsid w:val="002240A5"/>
    <w:rsid w:val="00224241"/>
    <w:rsid w:val="00244416"/>
    <w:rsid w:val="00252498"/>
    <w:rsid w:val="00253933"/>
    <w:rsid w:val="002A462E"/>
    <w:rsid w:val="002B4068"/>
    <w:rsid w:val="002C5F3F"/>
    <w:rsid w:val="002E547B"/>
    <w:rsid w:val="002E555C"/>
    <w:rsid w:val="002F5165"/>
    <w:rsid w:val="00301228"/>
    <w:rsid w:val="003149EA"/>
    <w:rsid w:val="0032466E"/>
    <w:rsid w:val="00347BCB"/>
    <w:rsid w:val="00360AE6"/>
    <w:rsid w:val="00396DCD"/>
    <w:rsid w:val="003A1879"/>
    <w:rsid w:val="003C3A92"/>
    <w:rsid w:val="003C6D0C"/>
    <w:rsid w:val="003D4033"/>
    <w:rsid w:val="003F79A0"/>
    <w:rsid w:val="00402B87"/>
    <w:rsid w:val="0040769B"/>
    <w:rsid w:val="00410C18"/>
    <w:rsid w:val="00415C9F"/>
    <w:rsid w:val="00425EDB"/>
    <w:rsid w:val="00427947"/>
    <w:rsid w:val="004333EC"/>
    <w:rsid w:val="004414AC"/>
    <w:rsid w:val="00445299"/>
    <w:rsid w:val="00472EC9"/>
    <w:rsid w:val="00486C7C"/>
    <w:rsid w:val="00491E0F"/>
    <w:rsid w:val="004B056B"/>
    <w:rsid w:val="004B0C87"/>
    <w:rsid w:val="004B4064"/>
    <w:rsid w:val="004B61A1"/>
    <w:rsid w:val="004C1F7F"/>
    <w:rsid w:val="004F100C"/>
    <w:rsid w:val="00522B2A"/>
    <w:rsid w:val="005324D0"/>
    <w:rsid w:val="005410BC"/>
    <w:rsid w:val="00551749"/>
    <w:rsid w:val="005833C4"/>
    <w:rsid w:val="00591F94"/>
    <w:rsid w:val="005B29AE"/>
    <w:rsid w:val="005C4283"/>
    <w:rsid w:val="005C432C"/>
    <w:rsid w:val="005F0F7A"/>
    <w:rsid w:val="006132C6"/>
    <w:rsid w:val="00644867"/>
    <w:rsid w:val="006677B5"/>
    <w:rsid w:val="006729C4"/>
    <w:rsid w:val="00677228"/>
    <w:rsid w:val="006833AB"/>
    <w:rsid w:val="006941D4"/>
    <w:rsid w:val="006B74C4"/>
    <w:rsid w:val="006C1D13"/>
    <w:rsid w:val="006C6C8C"/>
    <w:rsid w:val="006E0272"/>
    <w:rsid w:val="006E345F"/>
    <w:rsid w:val="006E44EA"/>
    <w:rsid w:val="006E4A0C"/>
    <w:rsid w:val="006F509E"/>
    <w:rsid w:val="007141D0"/>
    <w:rsid w:val="00726312"/>
    <w:rsid w:val="0074313A"/>
    <w:rsid w:val="007433F7"/>
    <w:rsid w:val="00750856"/>
    <w:rsid w:val="00773D10"/>
    <w:rsid w:val="00774124"/>
    <w:rsid w:val="0077505D"/>
    <w:rsid w:val="007928CC"/>
    <w:rsid w:val="007B1B11"/>
    <w:rsid w:val="007B47C0"/>
    <w:rsid w:val="007E2EA6"/>
    <w:rsid w:val="007E5524"/>
    <w:rsid w:val="007E6233"/>
    <w:rsid w:val="007E7813"/>
    <w:rsid w:val="007E7B84"/>
    <w:rsid w:val="007F5643"/>
    <w:rsid w:val="00812482"/>
    <w:rsid w:val="00813282"/>
    <w:rsid w:val="00816F69"/>
    <w:rsid w:val="00822B84"/>
    <w:rsid w:val="008506CA"/>
    <w:rsid w:val="00855048"/>
    <w:rsid w:val="00860E84"/>
    <w:rsid w:val="00871C04"/>
    <w:rsid w:val="00872DE4"/>
    <w:rsid w:val="00885CE3"/>
    <w:rsid w:val="008863F6"/>
    <w:rsid w:val="00887326"/>
    <w:rsid w:val="0089462A"/>
    <w:rsid w:val="00896D13"/>
    <w:rsid w:val="008A202A"/>
    <w:rsid w:val="008B2FEF"/>
    <w:rsid w:val="008D6C3C"/>
    <w:rsid w:val="00946D09"/>
    <w:rsid w:val="00950152"/>
    <w:rsid w:val="00971CE9"/>
    <w:rsid w:val="009765A9"/>
    <w:rsid w:val="00985F72"/>
    <w:rsid w:val="009A17EC"/>
    <w:rsid w:val="009D62F2"/>
    <w:rsid w:val="009E6E2B"/>
    <w:rsid w:val="009F7F38"/>
    <w:rsid w:val="00A20307"/>
    <w:rsid w:val="00A37A72"/>
    <w:rsid w:val="00A6027F"/>
    <w:rsid w:val="00A76A7F"/>
    <w:rsid w:val="00A76CC6"/>
    <w:rsid w:val="00A90DD3"/>
    <w:rsid w:val="00AA0E1A"/>
    <w:rsid w:val="00AC6324"/>
    <w:rsid w:val="00AD7C9E"/>
    <w:rsid w:val="00AE18FB"/>
    <w:rsid w:val="00AE60D1"/>
    <w:rsid w:val="00AF0621"/>
    <w:rsid w:val="00AF2FF1"/>
    <w:rsid w:val="00B05997"/>
    <w:rsid w:val="00B16FEF"/>
    <w:rsid w:val="00B25E99"/>
    <w:rsid w:val="00B3158E"/>
    <w:rsid w:val="00B720A6"/>
    <w:rsid w:val="00B86446"/>
    <w:rsid w:val="00BB4150"/>
    <w:rsid w:val="00BD320B"/>
    <w:rsid w:val="00BE1E24"/>
    <w:rsid w:val="00BF553D"/>
    <w:rsid w:val="00BF7BDD"/>
    <w:rsid w:val="00C15882"/>
    <w:rsid w:val="00C50782"/>
    <w:rsid w:val="00C712C6"/>
    <w:rsid w:val="00C762F5"/>
    <w:rsid w:val="00C84E1A"/>
    <w:rsid w:val="00C90ED5"/>
    <w:rsid w:val="00C93761"/>
    <w:rsid w:val="00CA53FD"/>
    <w:rsid w:val="00CE0C10"/>
    <w:rsid w:val="00CE472F"/>
    <w:rsid w:val="00CF1D21"/>
    <w:rsid w:val="00D15025"/>
    <w:rsid w:val="00D17C24"/>
    <w:rsid w:val="00D31BA0"/>
    <w:rsid w:val="00D33696"/>
    <w:rsid w:val="00D37A0A"/>
    <w:rsid w:val="00D4553D"/>
    <w:rsid w:val="00D46D6F"/>
    <w:rsid w:val="00D5476F"/>
    <w:rsid w:val="00D54CED"/>
    <w:rsid w:val="00D5546C"/>
    <w:rsid w:val="00D62385"/>
    <w:rsid w:val="00D62459"/>
    <w:rsid w:val="00D7283B"/>
    <w:rsid w:val="00D8129B"/>
    <w:rsid w:val="00DB5671"/>
    <w:rsid w:val="00DC5955"/>
    <w:rsid w:val="00DE4F46"/>
    <w:rsid w:val="00DE6B4A"/>
    <w:rsid w:val="00DF32B2"/>
    <w:rsid w:val="00DF5B0D"/>
    <w:rsid w:val="00E44554"/>
    <w:rsid w:val="00E501B9"/>
    <w:rsid w:val="00E50A1D"/>
    <w:rsid w:val="00E540E8"/>
    <w:rsid w:val="00E55057"/>
    <w:rsid w:val="00E57EE8"/>
    <w:rsid w:val="00E70089"/>
    <w:rsid w:val="00E76180"/>
    <w:rsid w:val="00EA5D64"/>
    <w:rsid w:val="00EB2A1F"/>
    <w:rsid w:val="00EC4223"/>
    <w:rsid w:val="00EF0E13"/>
    <w:rsid w:val="00EF2D9C"/>
    <w:rsid w:val="00F439BD"/>
    <w:rsid w:val="00F44794"/>
    <w:rsid w:val="00F966BA"/>
    <w:rsid w:val="00FB7055"/>
    <w:rsid w:val="00FC4CB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2188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Settings\Anne A\Application Data\Microsoft\Templates\Artemis Letterhead Template Final Final 6 25 09.dot</Template>
  <TotalTime>6</TotalTime>
  <Pages>7</Pages>
  <Words>1212</Words>
  <Characters>6910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8106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Julie Paasche</cp:lastModifiedBy>
  <cp:revision>7</cp:revision>
  <cp:lastPrinted>2011-08-17T15:06:00Z</cp:lastPrinted>
  <dcterms:created xsi:type="dcterms:W3CDTF">2014-02-18T16:20:00Z</dcterms:created>
  <dcterms:modified xsi:type="dcterms:W3CDTF">2014-02-18T16:34:00Z</dcterms:modified>
</cp:coreProperties>
</file>